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55659" w14:textId="02F56FA6" w:rsidR="00F619EB" w:rsidRDefault="00F619EB" w:rsidP="006C519A">
      <w:pPr>
        <w:spacing w:line="240" w:lineRule="auto"/>
        <w:rPr>
          <w:b/>
          <w:color w:val="FFFFFF"/>
        </w:rPr>
      </w:pPr>
    </w:p>
    <w:sdt>
      <w:sdtPr>
        <w:rPr>
          <w:rStyle w:val="TitleChar"/>
          <w:b/>
          <w:color w:val="FFFFFF"/>
        </w:rPr>
        <w:alias w:val="Title"/>
        <w:tag w:val="Title"/>
        <w:id w:val="-1250507639"/>
        <w:placeholder>
          <w:docPart w:val="4376BB7C51D241DD93015D26F5F6AB8B"/>
        </w:placeholder>
      </w:sdtPr>
      <w:sdtEndPr>
        <w:rPr>
          <w:rStyle w:val="DefaultParagraphFont"/>
          <w:color w:val="auto"/>
          <w:sz w:val="52"/>
          <w:szCs w:val="52"/>
        </w:rPr>
      </w:sdtEndPr>
      <w:sdtContent>
        <w:p w14:paraId="6BB5D8A8" w14:textId="77777777" w:rsidR="006B63AE" w:rsidRPr="00110246" w:rsidRDefault="006B63AE" w:rsidP="006C519A">
          <w:pPr>
            <w:spacing w:before="0" w:line="240" w:lineRule="auto"/>
            <w:rPr>
              <w:rStyle w:val="TitleChar"/>
              <w:b/>
              <w:color w:val="auto"/>
              <w:sz w:val="52"/>
              <w:szCs w:val="52"/>
            </w:rPr>
          </w:pPr>
          <w:r w:rsidRPr="00110246">
            <w:rPr>
              <w:rStyle w:val="TitleChar"/>
              <w:b/>
              <w:color w:val="auto"/>
              <w:sz w:val="52"/>
              <w:szCs w:val="52"/>
            </w:rPr>
            <w:t>Quick Start Guide:</w:t>
          </w:r>
        </w:p>
        <w:p w14:paraId="5D546D5A" w14:textId="77777777" w:rsidR="0042053B" w:rsidRPr="00110246" w:rsidRDefault="006B63AE" w:rsidP="006C519A">
          <w:pPr>
            <w:spacing w:before="0" w:line="240" w:lineRule="auto"/>
            <w:rPr>
              <w:rStyle w:val="TitleChar"/>
              <w:b/>
              <w:color w:val="auto"/>
              <w:sz w:val="52"/>
              <w:szCs w:val="52"/>
            </w:rPr>
          </w:pPr>
          <w:r w:rsidRPr="00110246">
            <w:rPr>
              <w:rStyle w:val="TitleChar"/>
              <w:b/>
              <w:color w:val="auto"/>
              <w:sz w:val="52"/>
              <w:szCs w:val="52"/>
            </w:rPr>
            <w:t>How to Order Ontario Imagery</w:t>
          </w:r>
        </w:p>
      </w:sdtContent>
    </w:sdt>
    <w:p w14:paraId="4C41A08B" w14:textId="77777777" w:rsidR="006C519A" w:rsidRPr="006C519A" w:rsidRDefault="006C519A" w:rsidP="006C519A"/>
    <w:p w14:paraId="20904BCF" w14:textId="5ABA62D9" w:rsidR="006C519A" w:rsidRDefault="006C519A" w:rsidP="006C519A">
      <w:pPr>
        <w:pStyle w:val="Heading1"/>
      </w:pPr>
      <w:bookmarkStart w:id="0" w:name="_Toc47004927"/>
      <w:r>
        <w:t>Overview</w:t>
      </w:r>
      <w:bookmarkEnd w:id="0"/>
    </w:p>
    <w:p w14:paraId="3B6F08C8" w14:textId="3030B918" w:rsidR="000F5231" w:rsidRPr="006A54B1" w:rsidRDefault="000F5231" w:rsidP="000F5231">
      <w:pPr>
        <w:rPr>
          <w:sz w:val="28"/>
          <w:szCs w:val="28"/>
        </w:rPr>
      </w:pPr>
      <w:r w:rsidRPr="006A54B1">
        <w:rPr>
          <w:sz w:val="28"/>
          <w:szCs w:val="28"/>
        </w:rPr>
        <w:t>Ordering imagery from Land Information Ontario (LIO) requires:</w:t>
      </w:r>
    </w:p>
    <w:p w14:paraId="1C780050" w14:textId="483FBC51" w:rsidR="000F5231" w:rsidRPr="006A54B1" w:rsidRDefault="000F5231" w:rsidP="000F523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A54B1">
        <w:rPr>
          <w:sz w:val="28"/>
          <w:szCs w:val="28"/>
        </w:rPr>
        <w:t xml:space="preserve">A completed </w:t>
      </w:r>
      <w:bookmarkStart w:id="1" w:name="_Hlk16166559"/>
      <w:r w:rsidRPr="006A54B1">
        <w:rPr>
          <w:sz w:val="28"/>
          <w:szCs w:val="28"/>
        </w:rPr>
        <w:fldChar w:fldCharType="begin"/>
      </w:r>
      <w:r w:rsidR="007E7418">
        <w:rPr>
          <w:sz w:val="28"/>
          <w:szCs w:val="28"/>
        </w:rPr>
        <w:instrText>HYPERLINK "https://www.publicdocs.mnr.gov.on.ca/mirb/Ontario_Imagery_Order_Form.docx"</w:instrText>
      </w:r>
      <w:r w:rsidRPr="006A54B1">
        <w:rPr>
          <w:sz w:val="28"/>
          <w:szCs w:val="28"/>
        </w:rPr>
      </w:r>
      <w:r w:rsidRPr="006A54B1">
        <w:rPr>
          <w:sz w:val="28"/>
          <w:szCs w:val="28"/>
        </w:rPr>
        <w:fldChar w:fldCharType="separate"/>
      </w:r>
      <w:r w:rsidRPr="006A54B1">
        <w:rPr>
          <w:color w:val="007481"/>
          <w:sz w:val="28"/>
          <w:szCs w:val="28"/>
          <w:u w:val="single"/>
        </w:rPr>
        <w:t>Imagery Order Form</w:t>
      </w:r>
      <w:r w:rsidRPr="006A54B1">
        <w:rPr>
          <w:sz w:val="28"/>
          <w:szCs w:val="28"/>
        </w:rPr>
        <w:fldChar w:fldCharType="end"/>
      </w:r>
      <w:bookmarkEnd w:id="1"/>
      <w:r w:rsidRPr="006A54B1">
        <w:rPr>
          <w:sz w:val="28"/>
          <w:szCs w:val="28"/>
        </w:rPr>
        <w:t>.</w:t>
      </w:r>
    </w:p>
    <w:p w14:paraId="1E367620" w14:textId="4181D34A" w:rsidR="00994050" w:rsidRDefault="00CE38BB" w:rsidP="00F641B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A54B1">
        <w:rPr>
          <w:sz w:val="28"/>
          <w:szCs w:val="28"/>
        </w:rPr>
        <w:t>A</w:t>
      </w:r>
      <w:r w:rsidR="00994050">
        <w:rPr>
          <w:sz w:val="28"/>
          <w:szCs w:val="28"/>
        </w:rPr>
        <w:t xml:space="preserve"> list of required </w:t>
      </w:r>
      <w:proofErr w:type="spellStart"/>
      <w:r w:rsidR="00994050" w:rsidRPr="00110246">
        <w:rPr>
          <w:b/>
          <w:bCs/>
          <w:sz w:val="28"/>
          <w:szCs w:val="28"/>
        </w:rPr>
        <w:t>FileNames</w:t>
      </w:r>
      <w:proofErr w:type="spellEnd"/>
      <w:r w:rsidR="0018298F">
        <w:rPr>
          <w:sz w:val="28"/>
          <w:szCs w:val="28"/>
        </w:rPr>
        <w:t xml:space="preserve"> (MS Excel, CSV, Notepad)</w:t>
      </w:r>
      <w:r w:rsidR="00994050">
        <w:rPr>
          <w:sz w:val="28"/>
          <w:szCs w:val="28"/>
        </w:rPr>
        <w:t xml:space="preserve"> </w:t>
      </w:r>
    </w:p>
    <w:p w14:paraId="02F9E5C9" w14:textId="02D59C8E" w:rsidR="006C519A" w:rsidRDefault="00994050" w:rsidP="0099405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8B11BD8" wp14:editId="6D860DE7">
            <wp:extent cx="1485900" cy="523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2020BB6" wp14:editId="63881AC2">
            <wp:extent cx="1981200" cy="52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9D52" w14:textId="062078BD" w:rsidR="00994050" w:rsidRPr="006A54B1" w:rsidRDefault="00994050" w:rsidP="0011024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0246">
        <w:rPr>
          <w:sz w:val="20"/>
          <w:szCs w:val="20"/>
        </w:rPr>
        <w:t xml:space="preserve">Ortho </w:t>
      </w:r>
      <w:r w:rsidR="00A802BF">
        <w:rPr>
          <w:sz w:val="20"/>
          <w:szCs w:val="20"/>
        </w:rPr>
        <w:t>tile</w:t>
      </w:r>
      <w:r w:rsidRPr="00110246"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110246">
        <w:rPr>
          <w:sz w:val="20"/>
          <w:szCs w:val="20"/>
        </w:rPr>
        <w:t>Stereo</w:t>
      </w:r>
      <w:r w:rsidR="00A802BF">
        <w:rPr>
          <w:sz w:val="20"/>
          <w:szCs w:val="20"/>
        </w:rPr>
        <w:t xml:space="preserve"> line</w:t>
      </w:r>
    </w:p>
    <w:sdt>
      <w:sdtPr>
        <w:rPr>
          <w:sz w:val="24"/>
          <w:szCs w:val="24"/>
        </w:rPr>
        <w:id w:val="-1190070495"/>
        <w:docPartObj>
          <w:docPartGallery w:val="Table of Contents"/>
          <w:docPartUnique/>
        </w:docPartObj>
      </w:sdtPr>
      <w:sdtEndPr>
        <w:rPr>
          <w:b/>
          <w:bCs/>
          <w:noProof/>
          <w:sz w:val="28"/>
          <w:szCs w:val="28"/>
        </w:rPr>
      </w:sdtEndPr>
      <w:sdtContent>
        <w:p w14:paraId="05654D15" w14:textId="0E698E05" w:rsidR="002330C8" w:rsidRPr="006A54B1" w:rsidRDefault="002330C8" w:rsidP="006A54B1">
          <w:pPr>
            <w:pStyle w:val="Heading1"/>
            <w:spacing w:line="360" w:lineRule="auto"/>
            <w:rPr>
              <w:rFonts w:asciiTheme="minorHAnsi" w:eastAsiaTheme="minorEastAsia" w:hAnsiTheme="minorHAnsi" w:cstheme="minorBidi"/>
              <w:noProof/>
              <w:color w:val="auto"/>
              <w:lang w:val="en-US"/>
            </w:rPr>
          </w:pPr>
          <w:r w:rsidRPr="006A54B1">
            <w:t>Quick Links</w:t>
          </w:r>
          <w:r w:rsidRPr="006A54B1">
            <w:fldChar w:fldCharType="begin"/>
          </w:r>
          <w:r w:rsidRPr="006A54B1">
            <w:instrText xml:space="preserve"> TOC \o "1-3" \h \z \u </w:instrText>
          </w:r>
          <w:r w:rsidRPr="006A54B1">
            <w:fldChar w:fldCharType="separate"/>
          </w:r>
          <w:hyperlink w:anchor="_Toc47004927" w:history="1"/>
        </w:p>
        <w:p w14:paraId="41DB9975" w14:textId="103FBA30" w:rsidR="002330C8" w:rsidRPr="006A54B1" w:rsidRDefault="00DF15BA" w:rsidP="006A54B1">
          <w:pPr>
            <w:pStyle w:val="TOC1"/>
            <w:tabs>
              <w:tab w:val="right" w:leader="dot" w:pos="9350"/>
            </w:tabs>
            <w:spacing w:before="0"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val="en-US"/>
            </w:rPr>
          </w:pPr>
          <w:hyperlink w:anchor="_Toc47004929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 xml:space="preserve">Compiling a </w:t>
            </w:r>
            <w:r w:rsidR="00144E68">
              <w:rPr>
                <w:rStyle w:val="Hyperlink"/>
                <w:noProof/>
                <w:sz w:val="28"/>
                <w:szCs w:val="28"/>
              </w:rPr>
              <w:t>FileName</w:t>
            </w:r>
            <w:r w:rsidR="002330C8" w:rsidRPr="006A54B1">
              <w:rPr>
                <w:rStyle w:val="Hyperlink"/>
                <w:noProof/>
                <w:sz w:val="28"/>
                <w:szCs w:val="28"/>
              </w:rPr>
              <w:t xml:space="preserve"> List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_Toc47004929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2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9AF446" w14:textId="77043D3B" w:rsidR="002330C8" w:rsidRPr="006A54B1" w:rsidRDefault="00110246" w:rsidP="006A54B1">
          <w:pPr>
            <w:pStyle w:val="TOC2"/>
            <w:spacing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val="en-US"/>
            </w:rPr>
          </w:pPr>
          <w:hyperlink w:anchor="_Toc47004930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>Imagery Orders Web App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_Toc47004930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2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99E1F1" w14:textId="4871D86D" w:rsidR="002330C8" w:rsidRPr="006A54B1" w:rsidRDefault="00110246" w:rsidP="006A54B1">
          <w:pPr>
            <w:pStyle w:val="TOC3"/>
            <w:tabs>
              <w:tab w:val="right" w:leader="dot" w:pos="9350"/>
            </w:tabs>
            <w:spacing w:before="0"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val="en-US"/>
            </w:rPr>
          </w:pPr>
          <w:hyperlink w:anchor="_Toc47004931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>Select by Point, Polygon or Lasso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_Toc47004931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2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7DC373" w14:textId="2E03F07C" w:rsidR="002330C8" w:rsidRPr="006A54B1" w:rsidRDefault="00110246" w:rsidP="006A54B1">
          <w:pPr>
            <w:pStyle w:val="TOC3"/>
            <w:tabs>
              <w:tab w:val="right" w:leader="dot" w:pos="9350"/>
            </w:tabs>
            <w:spacing w:before="0"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val="en-US"/>
            </w:rPr>
          </w:pPr>
          <w:hyperlink w:anchor="_Toc47004932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>Spatial Query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_Toc47004932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4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BFF802" w14:textId="328FB783" w:rsidR="002330C8" w:rsidRPr="006A54B1" w:rsidRDefault="00110246" w:rsidP="006A54B1">
          <w:pPr>
            <w:pStyle w:val="TOC2"/>
            <w:spacing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val="en-US"/>
            </w:rPr>
          </w:pPr>
          <w:hyperlink w:anchor="_Toc47004933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>Desktop GIS Software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_Toc47004933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6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0DB4E" w14:textId="5EE522C7" w:rsidR="0069772E" w:rsidRPr="006A54B1" w:rsidRDefault="00110246" w:rsidP="006A54B1">
          <w:pPr>
            <w:pStyle w:val="TOC1"/>
            <w:tabs>
              <w:tab w:val="right" w:leader="dot" w:pos="9350"/>
            </w:tabs>
            <w:spacing w:before="0" w:after="0" w:line="360" w:lineRule="auto"/>
            <w:rPr>
              <w:b/>
              <w:bCs/>
              <w:noProof/>
              <w:sz w:val="28"/>
              <w:szCs w:val="28"/>
            </w:rPr>
          </w:pPr>
          <w:hyperlink w:anchor="_Toc47004934" w:history="1">
            <w:r w:rsidR="002330C8" w:rsidRPr="006A54B1">
              <w:rPr>
                <w:rStyle w:val="Hyperlink"/>
                <w:noProof/>
                <w:sz w:val="28"/>
                <w:szCs w:val="28"/>
              </w:rPr>
              <w:t>Submitting Your Order</w:t>
            </w:r>
            <w:r w:rsidR="002330C8" w:rsidRPr="006A54B1">
              <w:rPr>
                <w:noProof/>
                <w:webHidden/>
                <w:sz w:val="28"/>
                <w:szCs w:val="28"/>
              </w:rPr>
              <w:tab/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begin"/>
            </w:r>
            <w:r w:rsidR="002330C8" w:rsidRPr="006A54B1">
              <w:rPr>
                <w:noProof/>
                <w:webHidden/>
                <w:sz w:val="28"/>
                <w:szCs w:val="28"/>
              </w:rPr>
              <w:instrText xml:space="preserve"> PAGEREF _Toc47004934 \h </w:instrText>
            </w:r>
            <w:r w:rsidR="002330C8" w:rsidRPr="006A54B1">
              <w:rPr>
                <w:noProof/>
                <w:webHidden/>
                <w:sz w:val="28"/>
                <w:szCs w:val="28"/>
              </w:rPr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330C8" w:rsidRPr="006A54B1">
              <w:rPr>
                <w:noProof/>
                <w:webHidden/>
                <w:sz w:val="28"/>
                <w:szCs w:val="28"/>
              </w:rPr>
              <w:t>6</w:t>
            </w:r>
            <w:r w:rsidR="002330C8" w:rsidRPr="006A54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2330C8" w:rsidRPr="006A54B1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47E5BC33" w14:textId="784F41BE" w:rsidR="002330C8" w:rsidRPr="00110246" w:rsidRDefault="00AD1BCE" w:rsidP="006A54B1">
      <w:pPr>
        <w:spacing w:before="360"/>
        <w:rPr>
          <w:sz w:val="20"/>
          <w:szCs w:val="20"/>
        </w:rPr>
      </w:pPr>
      <w:r>
        <w:rPr>
          <w:color w:val="000001"/>
          <w:sz w:val="20"/>
          <w:szCs w:val="20"/>
          <w:shd w:val="clear" w:color="auto" w:fill="FFFFFF"/>
        </w:rPr>
        <w:t>T</w:t>
      </w:r>
      <w:r w:rsidR="0069772E" w:rsidRPr="00110246">
        <w:rPr>
          <w:color w:val="000001"/>
          <w:sz w:val="20"/>
          <w:szCs w:val="20"/>
          <w:shd w:val="clear" w:color="auto" w:fill="FFFFFF"/>
        </w:rPr>
        <w:t xml:space="preserve">he information in this document may not be compatible with assistive technologies. For an alternative format please contact </w:t>
      </w:r>
      <w:hyperlink r:id="rId13" w:history="1">
        <w:r w:rsidR="0069772E" w:rsidRPr="00110246">
          <w:rPr>
            <w:rStyle w:val="Hyperlink"/>
            <w:sz w:val="20"/>
            <w:szCs w:val="20"/>
            <w:shd w:val="clear" w:color="auto" w:fill="FFFFFF"/>
          </w:rPr>
          <w:t>imagery@ontario.ca</w:t>
        </w:r>
      </w:hyperlink>
      <w:r w:rsidR="0069772E" w:rsidRPr="00110246">
        <w:rPr>
          <w:color w:val="000001"/>
          <w:sz w:val="20"/>
          <w:szCs w:val="20"/>
          <w:shd w:val="clear" w:color="auto" w:fill="FFFFFF"/>
        </w:rPr>
        <w:t xml:space="preserve"> or call </w:t>
      </w:r>
      <w:r w:rsidR="00144E68">
        <w:rPr>
          <w:color w:val="000001"/>
          <w:sz w:val="20"/>
          <w:szCs w:val="20"/>
          <w:shd w:val="clear" w:color="auto" w:fill="FFFFFF"/>
        </w:rPr>
        <w:t xml:space="preserve">LIO Support at </w:t>
      </w:r>
      <w:r w:rsidR="0069772E" w:rsidRPr="00110246">
        <w:rPr>
          <w:color w:val="000001"/>
          <w:sz w:val="20"/>
          <w:szCs w:val="20"/>
          <w:shd w:val="clear" w:color="auto" w:fill="FFFFFF"/>
        </w:rPr>
        <w:t>705-772-5891.</w:t>
      </w:r>
    </w:p>
    <w:p w14:paraId="7DF48250" w14:textId="139A11A8" w:rsidR="002330C8" w:rsidRPr="00110246" w:rsidRDefault="002330C8" w:rsidP="002330C8">
      <w:pPr>
        <w:rPr>
          <w:sz w:val="20"/>
          <w:szCs w:val="20"/>
        </w:rPr>
        <w:sectPr w:rsidR="002330C8" w:rsidRPr="00110246" w:rsidSect="00DC68B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440" w:left="1440" w:header="510" w:footer="680" w:gutter="0"/>
          <w:cols w:space="708"/>
          <w:titlePg/>
          <w:docGrid w:linePitch="360"/>
        </w:sectPr>
      </w:pPr>
      <w:r w:rsidRPr="00110246">
        <w:rPr>
          <w:sz w:val="20"/>
          <w:szCs w:val="20"/>
        </w:rPr>
        <w:t>©</w:t>
      </w:r>
      <w:r w:rsidR="00F95434" w:rsidRPr="00110246">
        <w:rPr>
          <w:sz w:val="20"/>
          <w:szCs w:val="20"/>
        </w:rPr>
        <w:t>King</w:t>
      </w:r>
      <w:r w:rsidRPr="00110246">
        <w:rPr>
          <w:sz w:val="20"/>
          <w:szCs w:val="20"/>
        </w:rPr>
        <w:t>’s Printer for Ontario</w:t>
      </w:r>
      <w:r w:rsidR="00F95434" w:rsidRPr="00110246">
        <w:rPr>
          <w:sz w:val="20"/>
          <w:szCs w:val="20"/>
        </w:rPr>
        <w:t>, 2024</w:t>
      </w:r>
    </w:p>
    <w:p w14:paraId="0050AE67" w14:textId="6CBD56D2" w:rsidR="001F47E2" w:rsidRDefault="00CE38BB" w:rsidP="00A634AE">
      <w:pPr>
        <w:pStyle w:val="Heading1"/>
      </w:pPr>
      <w:bookmarkStart w:id="2" w:name="_Toc47004929"/>
      <w:r>
        <w:lastRenderedPageBreak/>
        <w:t xml:space="preserve">Compiling a </w:t>
      </w:r>
      <w:proofErr w:type="spellStart"/>
      <w:r w:rsidR="00144E68">
        <w:t>FileName</w:t>
      </w:r>
      <w:proofErr w:type="spellEnd"/>
      <w:r w:rsidR="001F47E2">
        <w:t xml:space="preserve"> List</w:t>
      </w:r>
      <w:bookmarkEnd w:id="2"/>
    </w:p>
    <w:p w14:paraId="0619C9E5" w14:textId="354BF480" w:rsidR="00B74DC2" w:rsidRDefault="00B74DC2" w:rsidP="00B74DC2">
      <w:r>
        <w:t xml:space="preserve">A list of ortho tiles or stereo frames/lines must be included with your completed </w:t>
      </w:r>
      <w:hyperlink r:id="rId20" w:history="1">
        <w:r w:rsidRPr="000F5231">
          <w:rPr>
            <w:color w:val="007481"/>
            <w:u w:val="single"/>
          </w:rPr>
          <w:t>Imagery Order Form</w:t>
        </w:r>
      </w:hyperlink>
      <w:r>
        <w:t xml:space="preserve">. </w:t>
      </w:r>
    </w:p>
    <w:p w14:paraId="28BF6883" w14:textId="03F43D6F" w:rsidR="00B74DC2" w:rsidRDefault="00AD1BCE" w:rsidP="00110246">
      <w:pPr>
        <w:ind w:firstLine="360"/>
      </w:pPr>
      <w:r>
        <w:t>Compile the list using</w:t>
      </w:r>
      <w:r w:rsidR="00B74DC2">
        <w:t>:</w:t>
      </w:r>
    </w:p>
    <w:p w14:paraId="15B1140D" w14:textId="653EF8A2" w:rsidR="00B74DC2" w:rsidRDefault="00B74DC2" w:rsidP="00B74DC2">
      <w:pPr>
        <w:pStyle w:val="ListParagraph"/>
        <w:numPr>
          <w:ilvl w:val="0"/>
          <w:numId w:val="8"/>
        </w:numPr>
      </w:pPr>
      <w:r>
        <w:t>The Imagery Orders Web App (for select projects); or,</w:t>
      </w:r>
    </w:p>
    <w:p w14:paraId="3B5335CD" w14:textId="080209BA" w:rsidR="00B74DC2" w:rsidRPr="00B74DC2" w:rsidRDefault="00F55AE0" w:rsidP="00B74DC2">
      <w:pPr>
        <w:pStyle w:val="ListParagraph"/>
        <w:numPr>
          <w:ilvl w:val="0"/>
          <w:numId w:val="8"/>
        </w:numPr>
      </w:pPr>
      <w:r>
        <w:t>Your own d</w:t>
      </w:r>
      <w:r w:rsidR="00B74DC2">
        <w:t>esktop GIS Software</w:t>
      </w:r>
      <w:r w:rsidR="00C05642">
        <w:t xml:space="preserve"> (</w:t>
      </w:r>
      <w:r w:rsidR="00F47458">
        <w:t>i.e.,</w:t>
      </w:r>
      <w:r w:rsidR="00C05642">
        <w:t xml:space="preserve"> ESRI ArcGIS or </w:t>
      </w:r>
      <w:hyperlink r:id="rId21" w:history="1">
        <w:r w:rsidR="00C05642" w:rsidRPr="000F397F">
          <w:rPr>
            <w:rStyle w:val="Hyperlink"/>
          </w:rPr>
          <w:t>QGIS</w:t>
        </w:r>
      </w:hyperlink>
      <w:r w:rsidR="00C05642">
        <w:t>)</w:t>
      </w:r>
    </w:p>
    <w:p w14:paraId="25434D58" w14:textId="3C0DF83D" w:rsidR="00CE38BB" w:rsidRDefault="00CE38BB" w:rsidP="00A634AE">
      <w:pPr>
        <w:pStyle w:val="Heading2"/>
      </w:pPr>
      <w:bookmarkStart w:id="3" w:name="_Toc47004930"/>
      <w:r>
        <w:t>Imagery Orders Web App</w:t>
      </w:r>
      <w:bookmarkEnd w:id="3"/>
    </w:p>
    <w:p w14:paraId="3FE48B5A" w14:textId="3F8EA104" w:rsidR="000F397F" w:rsidRDefault="00556852" w:rsidP="000F397F">
      <w:pPr>
        <w:pStyle w:val="ListParagraph"/>
        <w:numPr>
          <w:ilvl w:val="0"/>
          <w:numId w:val="6"/>
        </w:numPr>
      </w:pPr>
      <w:r>
        <w:t xml:space="preserve">Visit the </w:t>
      </w:r>
      <w:hyperlink r:id="rId22" w:tgtFrame="_blank" w:history="1">
        <w:r w:rsidR="00E3726A" w:rsidRPr="00E3726A">
          <w:rPr>
            <w:rStyle w:val="Hyperlink"/>
          </w:rPr>
          <w:t>Imagery Orders Web App</w:t>
        </w:r>
      </w:hyperlink>
      <w:r w:rsidR="00E3726A">
        <w:t xml:space="preserve"> </w:t>
      </w:r>
      <w:r w:rsidR="00E3726A">
        <w:rPr>
          <w:color w:val="007481"/>
          <w:u w:val="single"/>
        </w:rPr>
        <w:t xml:space="preserve"> </w:t>
      </w:r>
    </w:p>
    <w:p w14:paraId="07DB2020" w14:textId="5DC3DA09" w:rsidR="00C97CAC" w:rsidRDefault="00C97CAC" w:rsidP="00556852">
      <w:pPr>
        <w:pStyle w:val="ListParagraph"/>
        <w:numPr>
          <w:ilvl w:val="0"/>
          <w:numId w:val="6"/>
        </w:numPr>
      </w:pPr>
      <w:r>
        <w:t xml:space="preserve">Select the tiles that intersect your area of interest </w:t>
      </w:r>
      <w:r w:rsidR="005D18CC">
        <w:t>using</w:t>
      </w:r>
      <w:r>
        <w:t>:</w:t>
      </w:r>
    </w:p>
    <w:p w14:paraId="442D3226" w14:textId="72334754" w:rsidR="00C97CAC" w:rsidRDefault="00C97CAC" w:rsidP="00C97CAC">
      <w:pPr>
        <w:pStyle w:val="ListParagraph"/>
        <w:numPr>
          <w:ilvl w:val="1"/>
          <w:numId w:val="6"/>
        </w:numPr>
      </w:pPr>
      <w:r>
        <w:t>Point, Polygon</w:t>
      </w:r>
      <w:r w:rsidR="00792D82">
        <w:t>,</w:t>
      </w:r>
      <w:r>
        <w:t xml:space="preserve"> or Lasso</w:t>
      </w:r>
      <w:r w:rsidR="005D18CC">
        <w:t xml:space="preserve"> tools</w:t>
      </w:r>
      <w:r w:rsidR="00B74DC2">
        <w:t>; or,</w:t>
      </w:r>
    </w:p>
    <w:p w14:paraId="2D36D679" w14:textId="07898A08" w:rsidR="00C97CAC" w:rsidRDefault="00C97CAC" w:rsidP="00C97CAC">
      <w:pPr>
        <w:pStyle w:val="ListParagraph"/>
        <w:numPr>
          <w:ilvl w:val="1"/>
          <w:numId w:val="6"/>
        </w:numPr>
      </w:pPr>
      <w:r>
        <w:t>Spatial query with your area of interest</w:t>
      </w:r>
    </w:p>
    <w:p w14:paraId="42810336" w14:textId="09AC1E9B" w:rsidR="00F55AE0" w:rsidRPr="00110246" w:rsidRDefault="00F55AE0" w:rsidP="00F55AE0">
      <w:pPr>
        <w:ind w:left="720"/>
        <w:rPr>
          <w:i/>
          <w:iCs/>
        </w:rPr>
      </w:pPr>
      <w:r w:rsidRPr="00110246">
        <w:rPr>
          <w:i/>
          <w:iCs/>
        </w:rPr>
        <w:t>Tip: See instructions for selecting ortho tiles or stereo frames using the app, below.</w:t>
      </w:r>
    </w:p>
    <w:p w14:paraId="51587A39" w14:textId="34B1FBEF" w:rsidR="000F397F" w:rsidRDefault="00F55AE0" w:rsidP="000F397F">
      <w:pPr>
        <w:pStyle w:val="ListParagraph"/>
        <w:numPr>
          <w:ilvl w:val="0"/>
          <w:numId w:val="6"/>
        </w:numPr>
      </w:pPr>
      <w:r>
        <w:t>Export selection to CSV</w:t>
      </w:r>
      <w:r w:rsidR="00DF15BA">
        <w:t xml:space="preserve"> file</w:t>
      </w:r>
      <w:r>
        <w:t>.</w:t>
      </w:r>
    </w:p>
    <w:p w14:paraId="1B52D387" w14:textId="288B5E38" w:rsidR="00C97CAC" w:rsidRPr="003D528F" w:rsidRDefault="00C97CAC" w:rsidP="00A634AE">
      <w:pPr>
        <w:pStyle w:val="Heading3"/>
        <w:rPr>
          <w:lang w:val="en-US"/>
        </w:rPr>
      </w:pPr>
      <w:bookmarkStart w:id="4" w:name="_Toc47004931"/>
      <w:r w:rsidRPr="003D528F">
        <w:rPr>
          <w:lang w:val="en-US"/>
        </w:rPr>
        <w:t>Select by Point, Polygon or Lasso</w:t>
      </w:r>
      <w:bookmarkEnd w:id="4"/>
    </w:p>
    <w:p w14:paraId="05AA6071" w14:textId="0AD21397" w:rsidR="00740F59" w:rsidRPr="003D528F" w:rsidRDefault="00740F59" w:rsidP="00740F59">
      <w:pPr>
        <w:pStyle w:val="ListParagraph"/>
        <w:numPr>
          <w:ilvl w:val="0"/>
          <w:numId w:val="9"/>
        </w:numPr>
        <w:rPr>
          <w:lang w:val="en-US"/>
        </w:rPr>
      </w:pPr>
      <w:r w:rsidRPr="003D528F">
        <w:rPr>
          <w:lang w:val="en-US"/>
        </w:rPr>
        <w:t>Click the ‘Select’ widget in the upper left corner of the app.</w:t>
      </w:r>
    </w:p>
    <w:p w14:paraId="184E5497" w14:textId="393892B5" w:rsidR="00C97CAC" w:rsidRDefault="00C97CAC" w:rsidP="00C97CAC">
      <w:pPr>
        <w:jc w:val="center"/>
        <w:rPr>
          <w:lang w:val="fr-CA"/>
        </w:rPr>
      </w:pPr>
      <w:r>
        <w:rPr>
          <w:noProof/>
        </w:rPr>
        <w:drawing>
          <wp:inline distT="0" distB="0" distL="0" distR="0" wp14:anchorId="3A7AD6CD" wp14:editId="4BACE36C">
            <wp:extent cx="659219" cy="616688"/>
            <wp:effectExtent l="0" t="0" r="7620" b="0"/>
            <wp:docPr id="1" name="Picture 1" descr="Select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66726" b="11310"/>
                    <a:stretch/>
                  </pic:blipFill>
                  <pic:spPr bwMode="auto">
                    <a:xfrm>
                      <a:off x="0" y="0"/>
                      <a:ext cx="659219" cy="61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4FF67" w14:textId="77777777" w:rsidR="0065127B" w:rsidRDefault="0065127B">
      <w:pPr>
        <w:spacing w:before="0" w:line="240" w:lineRule="auto"/>
        <w:rPr>
          <w:highlight w:val="lightGray"/>
          <w:lang w:val="fr-CA"/>
        </w:rPr>
      </w:pPr>
      <w:r>
        <w:rPr>
          <w:highlight w:val="lightGray"/>
          <w:lang w:val="fr-CA"/>
        </w:rPr>
        <w:br w:type="page"/>
      </w:r>
    </w:p>
    <w:p w14:paraId="4A60ECD0" w14:textId="651BF3C7" w:rsidR="00740F59" w:rsidRPr="003D528F" w:rsidRDefault="00740F59" w:rsidP="0065127B">
      <w:pPr>
        <w:pStyle w:val="ListParagraph"/>
        <w:numPr>
          <w:ilvl w:val="0"/>
          <w:numId w:val="9"/>
        </w:numPr>
        <w:rPr>
          <w:lang w:val="en-US"/>
        </w:rPr>
      </w:pPr>
      <w:r w:rsidRPr="003D528F">
        <w:rPr>
          <w:lang w:val="en-US"/>
        </w:rPr>
        <w:lastRenderedPageBreak/>
        <w:t xml:space="preserve">Select your selecting tool from the list of options (point, </w:t>
      </w:r>
      <w:r w:rsidR="00F47458" w:rsidRPr="003D528F">
        <w:rPr>
          <w:lang w:val="en-US"/>
        </w:rPr>
        <w:t>polygon,</w:t>
      </w:r>
      <w:r w:rsidRPr="003D528F">
        <w:rPr>
          <w:lang w:val="en-US"/>
        </w:rPr>
        <w:t xml:space="preserve"> or lasso).</w:t>
      </w:r>
    </w:p>
    <w:p w14:paraId="78482A18" w14:textId="69A004C6" w:rsidR="00740F59" w:rsidRDefault="00740F59" w:rsidP="00740F59">
      <w:pPr>
        <w:pStyle w:val="ListParagraph"/>
        <w:jc w:val="center"/>
        <w:rPr>
          <w:lang w:val="fr-CA"/>
        </w:rPr>
      </w:pPr>
      <w:r>
        <w:rPr>
          <w:noProof/>
        </w:rPr>
        <w:drawing>
          <wp:inline distT="0" distB="0" distL="0" distR="0" wp14:anchorId="3AE41B90" wp14:editId="23DD1218">
            <wp:extent cx="3324225" cy="800100"/>
            <wp:effectExtent l="0" t="0" r="9525" b="0"/>
            <wp:docPr id="41" name="Picture 41" descr="Sel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4C72" w14:textId="77777777" w:rsidR="00740F59" w:rsidRDefault="00740F59" w:rsidP="00740F59">
      <w:pPr>
        <w:pStyle w:val="ListParagraph"/>
        <w:rPr>
          <w:lang w:val="fr-CA"/>
        </w:rPr>
      </w:pPr>
    </w:p>
    <w:p w14:paraId="271FAABB" w14:textId="67AA7E65" w:rsidR="00740F59" w:rsidRPr="003D528F" w:rsidRDefault="00987F55" w:rsidP="00740F59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88CA59" wp14:editId="75FCD342">
            <wp:simplePos x="0" y="0"/>
            <wp:positionH relativeFrom="column">
              <wp:posOffset>476250</wp:posOffset>
            </wp:positionH>
            <wp:positionV relativeFrom="paragraph">
              <wp:posOffset>243840</wp:posOffset>
            </wp:positionV>
            <wp:extent cx="4762500" cy="1857375"/>
            <wp:effectExtent l="0" t="0" r="0" b="9525"/>
            <wp:wrapSquare wrapText="bothSides"/>
            <wp:docPr id="42" name="Picture 42" descr="Checkmark enabled list of project and product types used to make a layer se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26A">
        <w:rPr>
          <w:lang w:val="en-US"/>
        </w:rPr>
        <w:t>Select the product using the checkbox.</w:t>
      </w:r>
    </w:p>
    <w:p w14:paraId="322906A4" w14:textId="73930FA3" w:rsidR="00F641BD" w:rsidRPr="00740F59" w:rsidRDefault="00F641BD" w:rsidP="00F641BD">
      <w:pPr>
        <w:pStyle w:val="ListParagraph"/>
        <w:jc w:val="center"/>
        <w:rPr>
          <w:lang w:val="fr-CA"/>
        </w:rPr>
      </w:pPr>
    </w:p>
    <w:p w14:paraId="0BD9ACCC" w14:textId="20B7FA51" w:rsidR="00F641BD" w:rsidRPr="003D528F" w:rsidRDefault="00F641BD" w:rsidP="00F641BD">
      <w:pPr>
        <w:pStyle w:val="ListParagraph"/>
        <w:numPr>
          <w:ilvl w:val="0"/>
          <w:numId w:val="9"/>
        </w:numPr>
        <w:rPr>
          <w:lang w:val="en-US"/>
        </w:rPr>
      </w:pPr>
      <w:r w:rsidRPr="003D528F">
        <w:rPr>
          <w:lang w:val="en-US"/>
        </w:rPr>
        <w:t>Perform the selection on the map based on your area of interest.</w:t>
      </w:r>
    </w:p>
    <w:p w14:paraId="2FB2358F" w14:textId="57E14EA0" w:rsidR="00C05642" w:rsidRPr="00110246" w:rsidRDefault="00F47458" w:rsidP="00F641BD">
      <w:pPr>
        <w:pStyle w:val="ListParagraph"/>
        <w:rPr>
          <w:i/>
          <w:iCs/>
          <w:lang w:val="en-US"/>
        </w:rPr>
      </w:pPr>
      <w:r w:rsidRPr="00F47458">
        <w:rPr>
          <w:i/>
          <w:iCs/>
          <w:lang w:val="en-US"/>
        </w:rPr>
        <w:t>Tip:</w:t>
      </w:r>
      <w:r w:rsidR="00F641BD" w:rsidRPr="00110246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Make m</w:t>
      </w:r>
      <w:r w:rsidR="00F641BD" w:rsidRPr="00110246">
        <w:rPr>
          <w:i/>
          <w:iCs/>
          <w:lang w:val="en-US"/>
        </w:rPr>
        <w:t>ultiple selections by holding</w:t>
      </w:r>
      <w:r>
        <w:rPr>
          <w:i/>
          <w:iCs/>
          <w:lang w:val="en-US"/>
        </w:rPr>
        <w:t xml:space="preserve"> down</w:t>
      </w:r>
      <w:r w:rsidR="00F641BD" w:rsidRPr="00110246">
        <w:rPr>
          <w:i/>
          <w:iCs/>
          <w:lang w:val="en-US"/>
        </w:rPr>
        <w:t xml:space="preserve"> the Shift key.</w:t>
      </w:r>
    </w:p>
    <w:p w14:paraId="08FE5964" w14:textId="3BF74E86" w:rsidR="00F641BD" w:rsidRPr="003D528F" w:rsidRDefault="00F641BD" w:rsidP="00F641BD">
      <w:pPr>
        <w:pStyle w:val="ListParagraph"/>
        <w:numPr>
          <w:ilvl w:val="0"/>
          <w:numId w:val="9"/>
        </w:numPr>
        <w:rPr>
          <w:lang w:val="en-US"/>
        </w:rPr>
      </w:pPr>
      <w:r w:rsidRPr="003D528F">
        <w:rPr>
          <w:lang w:val="en-US"/>
        </w:rPr>
        <w:t>Click the ellipsis button beside the product name.</w:t>
      </w:r>
    </w:p>
    <w:p w14:paraId="198C48DE" w14:textId="4B5B2458" w:rsidR="00F641BD" w:rsidRPr="00F641BD" w:rsidRDefault="00F641BD" w:rsidP="00F641BD">
      <w:pPr>
        <w:pStyle w:val="ListParagraph"/>
        <w:rPr>
          <w:lang w:val="fr-CA"/>
        </w:rPr>
      </w:pPr>
      <w:r>
        <w:rPr>
          <w:noProof/>
        </w:rPr>
        <w:drawing>
          <wp:inline distT="0" distB="0" distL="0" distR="0" wp14:anchorId="028E1532" wp14:editId="64B70342">
            <wp:extent cx="4781550" cy="1743075"/>
            <wp:effectExtent l="0" t="0" r="0" b="9525"/>
            <wp:docPr id="57" name="Picture 57" descr="Checkmark enabled list of project and product types with a highlighted ellipsis to indicate options are available for the selected la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3EA0" w14:textId="79923A98" w:rsidR="00987F55" w:rsidRDefault="00F55AE0" w:rsidP="000F397F">
      <w:pPr>
        <w:pStyle w:val="ListParagraph"/>
        <w:numPr>
          <w:ilvl w:val="0"/>
          <w:numId w:val="9"/>
        </w:numPr>
      </w:pPr>
      <w:r>
        <w:t>Select ‘</w:t>
      </w:r>
      <w:r w:rsidR="00F641BD">
        <w:t>Export</w:t>
      </w:r>
      <w:r>
        <w:t xml:space="preserve"> to CSV file</w:t>
      </w:r>
      <w:r w:rsidR="00E3726A">
        <w:t>.’</w:t>
      </w:r>
      <w:r>
        <w:rPr>
          <w:noProof/>
        </w:rPr>
        <w:t xml:space="preserve"> </w:t>
      </w:r>
    </w:p>
    <w:p w14:paraId="114C4E38" w14:textId="345781BD" w:rsidR="00F641BD" w:rsidRPr="002330C8" w:rsidRDefault="00F641BD" w:rsidP="00110246">
      <w:pPr>
        <w:pStyle w:val="ListParagraph"/>
      </w:pPr>
      <w:r>
        <w:br w:type="page"/>
      </w:r>
    </w:p>
    <w:p w14:paraId="32D55F66" w14:textId="12320EB5" w:rsidR="00F641BD" w:rsidRDefault="00F641BD" w:rsidP="00F641BD">
      <w:pPr>
        <w:pStyle w:val="Heading3"/>
      </w:pPr>
      <w:bookmarkStart w:id="5" w:name="_Toc47004932"/>
      <w:r>
        <w:lastRenderedPageBreak/>
        <w:t xml:space="preserve">Spatial </w:t>
      </w:r>
      <w:proofErr w:type="spellStart"/>
      <w:r>
        <w:t>Query</w:t>
      </w:r>
      <w:bookmarkEnd w:id="5"/>
      <w:proofErr w:type="spellEnd"/>
    </w:p>
    <w:p w14:paraId="256AF718" w14:textId="025F195B" w:rsidR="00F641BD" w:rsidRPr="003D528F" w:rsidRDefault="00F55AE0" w:rsidP="00F55AE0">
      <w:pPr>
        <w:pStyle w:val="ListParagraph"/>
        <w:numPr>
          <w:ilvl w:val="0"/>
          <w:numId w:val="10"/>
        </w:numPr>
        <w:rPr>
          <w:lang w:val="en-US"/>
        </w:rPr>
      </w:pPr>
      <w:r w:rsidRPr="003D528F">
        <w:rPr>
          <w:lang w:val="en-US"/>
        </w:rPr>
        <w:t>Click the ‘Add Data’ widget in the upper left corner of the app.</w:t>
      </w:r>
    </w:p>
    <w:p w14:paraId="155C5E33" w14:textId="41DA837D" w:rsidR="00F55AE0" w:rsidRPr="00F55AE0" w:rsidRDefault="00F55AE0" w:rsidP="00F55AE0">
      <w:pPr>
        <w:pStyle w:val="ListParagraph"/>
        <w:jc w:val="center"/>
        <w:rPr>
          <w:lang w:val="fr-CA"/>
        </w:rPr>
      </w:pPr>
      <w:r>
        <w:rPr>
          <w:noProof/>
        </w:rPr>
        <w:drawing>
          <wp:inline distT="0" distB="0" distL="0" distR="0" wp14:anchorId="120A96E9" wp14:editId="50A5F0DD">
            <wp:extent cx="573641" cy="616331"/>
            <wp:effectExtent l="0" t="0" r="0" b="0"/>
            <wp:docPr id="59" name="Picture 59" descr="Add Data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367" r="36662" b="11310"/>
                    <a:stretch/>
                  </pic:blipFill>
                  <pic:spPr bwMode="auto">
                    <a:xfrm>
                      <a:off x="0" y="0"/>
                      <a:ext cx="573974" cy="61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612F5" w14:textId="40FD7C6B" w:rsidR="00F641BD" w:rsidRDefault="00F55AE0" w:rsidP="00F55AE0">
      <w:pPr>
        <w:pStyle w:val="ListParagraph"/>
        <w:numPr>
          <w:ilvl w:val="0"/>
          <w:numId w:val="10"/>
        </w:numPr>
      </w:pPr>
      <w:r>
        <w:t>Add your area of interest to the map</w:t>
      </w:r>
      <w:r w:rsidR="00AD1BCE">
        <w:t>. Do this</w:t>
      </w:r>
      <w:r>
        <w:t xml:space="preserve"> </w:t>
      </w:r>
      <w:r w:rsidR="007233EA">
        <w:t>by adding data from</w:t>
      </w:r>
      <w:r w:rsidR="00E3726A">
        <w:t xml:space="preserve"> </w:t>
      </w:r>
      <w:r>
        <w:t>ArcGIS Online, a URL</w:t>
      </w:r>
      <w:r w:rsidR="007233EA">
        <w:t>, or a</w:t>
      </w:r>
      <w:r>
        <w:t xml:space="preserve"> File (.</w:t>
      </w:r>
      <w:proofErr w:type="spellStart"/>
      <w:r>
        <w:t>shp</w:t>
      </w:r>
      <w:proofErr w:type="spellEnd"/>
      <w:r>
        <w:t xml:space="preserve">, CSV, KML, GPX or </w:t>
      </w:r>
      <w:proofErr w:type="spellStart"/>
      <w:r>
        <w:t>GeoJSON</w:t>
      </w:r>
      <w:proofErr w:type="spellEnd"/>
      <w:r>
        <w:t>).</w:t>
      </w:r>
    </w:p>
    <w:p w14:paraId="01B03479" w14:textId="77777777" w:rsidR="00987F55" w:rsidRDefault="00987F55" w:rsidP="00110246">
      <w:pPr>
        <w:pStyle w:val="ListParagraph"/>
      </w:pPr>
    </w:p>
    <w:p w14:paraId="22E02322" w14:textId="73CC2480" w:rsidR="00F55AE0" w:rsidRDefault="00F55AE0" w:rsidP="00F55AE0">
      <w:pPr>
        <w:pStyle w:val="ListParagraph"/>
        <w:numPr>
          <w:ilvl w:val="0"/>
          <w:numId w:val="10"/>
        </w:numPr>
      </w:pPr>
      <w:r>
        <w:t>Click the ‘Query’ widget in the upper left corner of the app.</w:t>
      </w:r>
    </w:p>
    <w:p w14:paraId="48CCA0E2" w14:textId="77777777" w:rsidR="00F55AE0" w:rsidRDefault="00F55AE0" w:rsidP="00F55AE0">
      <w:pPr>
        <w:pStyle w:val="ListParagraph"/>
        <w:jc w:val="center"/>
      </w:pPr>
      <w:r>
        <w:rPr>
          <w:noProof/>
        </w:rPr>
        <w:drawing>
          <wp:inline distT="0" distB="0" distL="0" distR="0" wp14:anchorId="502D8B02" wp14:editId="24A94F72">
            <wp:extent cx="584495" cy="616489"/>
            <wp:effectExtent l="0" t="0" r="6350" b="0"/>
            <wp:docPr id="60" name="Picture 60" descr="Query wi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6032" r="4456" b="11310"/>
                    <a:stretch/>
                  </pic:blipFill>
                  <pic:spPr bwMode="auto">
                    <a:xfrm>
                      <a:off x="0" y="0"/>
                      <a:ext cx="584684" cy="61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ECEC" w14:textId="7C856337" w:rsidR="008E2A2B" w:rsidRDefault="008E2A2B" w:rsidP="008E2A2B">
      <w:pPr>
        <w:pStyle w:val="ListParagraph"/>
        <w:numPr>
          <w:ilvl w:val="0"/>
          <w:numId w:val="10"/>
        </w:numPr>
      </w:pPr>
      <w:r>
        <w:t>From the list of Tasks, s</w:t>
      </w:r>
      <w:r w:rsidR="00F55AE0">
        <w:t xml:space="preserve">elect </w:t>
      </w:r>
      <w:r>
        <w:t>the project and product type.</w:t>
      </w:r>
    </w:p>
    <w:p w14:paraId="7FDDC0F8" w14:textId="3081820A" w:rsidR="00F641BD" w:rsidRDefault="008E2A2B" w:rsidP="00890F94">
      <w:pPr>
        <w:ind w:left="360"/>
        <w:jc w:val="center"/>
      </w:pPr>
      <w:r>
        <w:rPr>
          <w:noProof/>
        </w:rPr>
        <w:drawing>
          <wp:inline distT="0" distB="0" distL="0" distR="0" wp14:anchorId="12365AC2" wp14:editId="028D5DFC">
            <wp:extent cx="3104707" cy="1705144"/>
            <wp:effectExtent l="0" t="0" r="635" b="9525"/>
            <wp:docPr id="61" name="Picture 61" descr="Selection list of projects and project types within the task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4398" cy="17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78CB" w14:textId="02BE4A59" w:rsidR="00890F94" w:rsidRDefault="00890F94" w:rsidP="00890F94">
      <w:pPr>
        <w:pStyle w:val="ListParagraph"/>
        <w:numPr>
          <w:ilvl w:val="0"/>
          <w:numId w:val="10"/>
        </w:numPr>
      </w:pPr>
      <w:r>
        <w:t xml:space="preserve">Ensure </w:t>
      </w:r>
      <w:r w:rsidR="0075687D">
        <w:t>the spatial filters are set up to intersect the layer that represents your area of interest. You can also apply a search distance or buffer as required.</w:t>
      </w:r>
    </w:p>
    <w:p w14:paraId="610AADF1" w14:textId="2D54CB7E" w:rsidR="0075687D" w:rsidRDefault="0075687D" w:rsidP="0075687D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26E965BC" wp14:editId="71011F75">
            <wp:extent cx="3455581" cy="4208340"/>
            <wp:effectExtent l="0" t="0" r="0" b="1905"/>
            <wp:docPr id="63" name="Picture 63" descr="Tasks tab of the query widget. It contains options to select a spatial relationship, related layer, an option to enable a search distance, and an option to rename the result la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5165" cy="42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3B9D" w14:textId="59431BCE" w:rsidR="00987F55" w:rsidRDefault="0075687D" w:rsidP="000F397F">
      <w:pPr>
        <w:pStyle w:val="ListParagraph"/>
        <w:numPr>
          <w:ilvl w:val="0"/>
          <w:numId w:val="10"/>
        </w:numPr>
      </w:pPr>
      <w:r>
        <w:t>Click Apply.</w:t>
      </w:r>
    </w:p>
    <w:p w14:paraId="745CFAC1" w14:textId="1C88F035" w:rsidR="0075687D" w:rsidRDefault="0075687D" w:rsidP="0075687D">
      <w:pPr>
        <w:pStyle w:val="ListParagraph"/>
        <w:numPr>
          <w:ilvl w:val="0"/>
          <w:numId w:val="10"/>
        </w:numPr>
        <w:rPr>
          <w:lang w:val="en-US"/>
        </w:rPr>
      </w:pPr>
      <w:r w:rsidRPr="003D528F">
        <w:rPr>
          <w:lang w:val="en-US"/>
        </w:rPr>
        <w:t>Click the ellipsis button beside the query results.</w:t>
      </w:r>
    </w:p>
    <w:p w14:paraId="4C73EC55" w14:textId="77777777" w:rsidR="00987F55" w:rsidRPr="003D528F" w:rsidRDefault="00987F55" w:rsidP="00110246">
      <w:pPr>
        <w:pStyle w:val="ListParagraph"/>
        <w:rPr>
          <w:lang w:val="en-US"/>
        </w:rPr>
      </w:pPr>
    </w:p>
    <w:p w14:paraId="425CE5D4" w14:textId="4999328D" w:rsidR="0075687D" w:rsidRDefault="0075687D" w:rsidP="0075687D">
      <w:pPr>
        <w:pStyle w:val="ListParagraph"/>
        <w:jc w:val="center"/>
        <w:rPr>
          <w:lang w:val="fr-CA"/>
        </w:rPr>
      </w:pPr>
      <w:r>
        <w:rPr>
          <w:noProof/>
        </w:rPr>
        <w:drawing>
          <wp:inline distT="0" distB="0" distL="0" distR="0" wp14:anchorId="15352092" wp14:editId="36335CB6">
            <wp:extent cx="3753293" cy="2470116"/>
            <wp:effectExtent l="0" t="0" r="0" b="6985"/>
            <wp:docPr id="64" name="Picture 64" descr="Results tab of the query widget with a highlighted ellipsis to indicate options are available for the selected la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3476" cy="24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8D15" w14:textId="77777777" w:rsidR="000F397F" w:rsidRDefault="000F397F" w:rsidP="00110246">
      <w:pPr>
        <w:pStyle w:val="ListParagraph"/>
      </w:pPr>
    </w:p>
    <w:p w14:paraId="4EE2169F" w14:textId="579AF275" w:rsidR="00987F55" w:rsidRDefault="0075687D" w:rsidP="000F397F">
      <w:pPr>
        <w:pStyle w:val="ListParagraph"/>
        <w:numPr>
          <w:ilvl w:val="0"/>
          <w:numId w:val="10"/>
        </w:numPr>
      </w:pPr>
      <w:r>
        <w:lastRenderedPageBreak/>
        <w:t>Select ‘Export to CSV file</w:t>
      </w:r>
      <w:r w:rsidR="00622C73">
        <w:t>.’</w:t>
      </w:r>
      <w:r>
        <w:rPr>
          <w:noProof/>
        </w:rPr>
        <w:t xml:space="preserve"> </w:t>
      </w:r>
    </w:p>
    <w:p w14:paraId="24FFD2D7" w14:textId="7FD35E48" w:rsidR="001F47E2" w:rsidRDefault="00CE38BB" w:rsidP="00CE38BB">
      <w:pPr>
        <w:pStyle w:val="Heading2"/>
      </w:pPr>
      <w:bookmarkStart w:id="6" w:name="_Toc47004933"/>
      <w:r>
        <w:t>Desktop GIS Software</w:t>
      </w:r>
      <w:bookmarkEnd w:id="6"/>
    </w:p>
    <w:p w14:paraId="0335ADDD" w14:textId="233F1068" w:rsidR="00987F55" w:rsidRDefault="00CE38BB" w:rsidP="000F397F">
      <w:pPr>
        <w:pStyle w:val="ListParagraph"/>
        <w:numPr>
          <w:ilvl w:val="0"/>
          <w:numId w:val="4"/>
        </w:numPr>
      </w:pPr>
      <w:r>
        <w:t xml:space="preserve">Visit </w:t>
      </w:r>
      <w:hyperlink r:id="rId30" w:history="1">
        <w:r w:rsidRPr="000F397F">
          <w:rPr>
            <w:color w:val="007481"/>
            <w:u w:val="single"/>
          </w:rPr>
          <w:t xml:space="preserve">Ontario </w:t>
        </w:r>
        <w:proofErr w:type="spellStart"/>
        <w:r w:rsidRPr="000F397F">
          <w:rPr>
            <w:color w:val="007481"/>
            <w:u w:val="single"/>
          </w:rPr>
          <w:t>Geohub</w:t>
        </w:r>
        <w:proofErr w:type="spellEnd"/>
      </w:hyperlink>
      <w:r w:rsidRPr="00CE38BB">
        <w:t xml:space="preserve"> </w:t>
      </w:r>
      <w:r w:rsidR="00076A14">
        <w:t>and</w:t>
      </w:r>
      <w:r>
        <w:t xml:space="preserve"> </w:t>
      </w:r>
      <w:r w:rsidR="00855290">
        <w:t>click on</w:t>
      </w:r>
      <w:r w:rsidR="005C0B09">
        <w:t xml:space="preserve"> the</w:t>
      </w:r>
      <w:r w:rsidR="00855290">
        <w:t xml:space="preserve"> </w:t>
      </w:r>
      <w:hyperlink r:id="rId31" w:history="1">
        <w:r w:rsidR="00855290" w:rsidRPr="00855290">
          <w:rPr>
            <w:rStyle w:val="Hyperlink"/>
          </w:rPr>
          <w:t>Ontario Imagery Program</w:t>
        </w:r>
      </w:hyperlink>
      <w:r w:rsidR="00855290">
        <w:t xml:space="preserve"> button to see a program overview, or </w:t>
      </w:r>
      <w:r>
        <w:t>browse all imagery collections</w:t>
      </w:r>
      <w:r w:rsidR="00855290">
        <w:t xml:space="preserve"> using the search bar </w:t>
      </w:r>
      <w:r w:rsidR="005C0B09">
        <w:t>using</w:t>
      </w:r>
      <w:r w:rsidR="00855290">
        <w:t xml:space="preserve"> keyword “imagery.”</w:t>
      </w:r>
      <w:r>
        <w:t xml:space="preserve"> </w:t>
      </w:r>
    </w:p>
    <w:p w14:paraId="2C623D02" w14:textId="5369E06E" w:rsidR="00987F55" w:rsidRDefault="00076A14" w:rsidP="000F397F">
      <w:pPr>
        <w:pStyle w:val="ListParagraph"/>
        <w:numPr>
          <w:ilvl w:val="0"/>
          <w:numId w:val="4"/>
        </w:numPr>
      </w:pPr>
      <w:r>
        <w:t>Download the corresponding ortho or stereo index (shapefile format) for your proje</w:t>
      </w:r>
      <w:r w:rsidR="00904294">
        <w:t>c</w:t>
      </w:r>
      <w:r>
        <w:t>t</w:t>
      </w:r>
      <w:r w:rsidR="00AD1BCE">
        <w:t xml:space="preserve">. </w:t>
      </w:r>
      <w:r w:rsidR="005C0B09">
        <w:t>Click ‘Read More’ to reveal the rest of the page and the index is under ‘Available Products.’</w:t>
      </w:r>
    </w:p>
    <w:p w14:paraId="0749D8A1" w14:textId="1EEB74B8" w:rsidR="00987F55" w:rsidRDefault="00076A14" w:rsidP="000F397F">
      <w:pPr>
        <w:pStyle w:val="ListParagraph"/>
        <w:numPr>
          <w:ilvl w:val="0"/>
          <w:numId w:val="4"/>
        </w:numPr>
      </w:pPr>
      <w:r>
        <w:t xml:space="preserve">Using </w:t>
      </w:r>
      <w:r w:rsidR="002330C8">
        <w:t xml:space="preserve">your desktop GIS software and </w:t>
      </w:r>
      <w:r>
        <w:t>the index</w:t>
      </w:r>
      <w:r w:rsidR="002330C8">
        <w:t>(es) downloaded in Step 2</w:t>
      </w:r>
      <w:r>
        <w:t xml:space="preserve">, compile a list of </w:t>
      </w:r>
      <w:proofErr w:type="spellStart"/>
      <w:r w:rsidR="005C0B09">
        <w:t>FileNames</w:t>
      </w:r>
      <w:proofErr w:type="spellEnd"/>
      <w:r>
        <w:t xml:space="preserve"> for your area of interest</w:t>
      </w:r>
      <w:r w:rsidR="003D528F">
        <w:t xml:space="preserve"> and export to a shapefile or .</w:t>
      </w:r>
      <w:proofErr w:type="spellStart"/>
      <w:r w:rsidR="003D528F">
        <w:t>dbf</w:t>
      </w:r>
      <w:proofErr w:type="spellEnd"/>
      <w:r w:rsidR="00622C73">
        <w:t xml:space="preserve"> file</w:t>
      </w:r>
      <w:r>
        <w:t>.</w:t>
      </w:r>
    </w:p>
    <w:p w14:paraId="05373F18" w14:textId="1C9CC440" w:rsidR="00076A14" w:rsidRDefault="00076A14" w:rsidP="00076A14">
      <w:pPr>
        <w:pStyle w:val="Heading1"/>
      </w:pPr>
      <w:bookmarkStart w:id="7" w:name="_Toc47004934"/>
      <w:r>
        <w:t>Submitting Your Order</w:t>
      </w:r>
      <w:bookmarkEnd w:id="7"/>
    </w:p>
    <w:p w14:paraId="78EFE7B4" w14:textId="2B6116CB" w:rsidR="00CF5A33" w:rsidRDefault="00076A14" w:rsidP="00BF259C">
      <w:r>
        <w:t>Submit your tile/stereo list</w:t>
      </w:r>
      <w:r w:rsidR="004F621A">
        <w:t>(s)</w:t>
      </w:r>
      <w:r>
        <w:t xml:space="preserve"> and completed </w:t>
      </w:r>
      <w:hyperlink r:id="rId32" w:history="1">
        <w:r w:rsidR="00855290" w:rsidRPr="000F5231">
          <w:rPr>
            <w:color w:val="007481"/>
            <w:u w:val="single"/>
          </w:rPr>
          <w:t>Imagery Order Form</w:t>
        </w:r>
      </w:hyperlink>
      <w:r>
        <w:t xml:space="preserve"> to </w:t>
      </w:r>
      <w:hyperlink r:id="rId33" w:history="1">
        <w:r w:rsidRPr="00B75108">
          <w:rPr>
            <w:rStyle w:val="Hyperlink"/>
          </w:rPr>
          <w:t>imageryorders@ontario.ca</w:t>
        </w:r>
      </w:hyperlink>
      <w:r>
        <w:t>.</w:t>
      </w:r>
      <w:r w:rsidR="00987F55">
        <w:t xml:space="preserve">  A LIO Support Officer will contact you within two (2) business days regarding your order</w:t>
      </w:r>
      <w:r w:rsidR="00DF15BA">
        <w:t xml:space="preserve"> to discuss pricing and delivery options</w:t>
      </w:r>
      <w:r w:rsidR="00987F55">
        <w:t>.</w:t>
      </w:r>
    </w:p>
    <w:sectPr w:rsidR="00CF5A33" w:rsidSect="00C121B8">
      <w:headerReference w:type="even" r:id="rId34"/>
      <w:headerReference w:type="first" r:id="rId35"/>
      <w:footerReference w:type="first" r:id="rId36"/>
      <w:pgSz w:w="12240" w:h="15840"/>
      <w:pgMar w:top="1440" w:right="1440" w:bottom="1440" w:left="1440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CDDBA" w14:textId="77777777" w:rsidR="007D60F0" w:rsidRDefault="007D60F0" w:rsidP="00D31525">
      <w:pPr>
        <w:spacing w:before="0" w:line="240" w:lineRule="auto"/>
      </w:pPr>
      <w:r>
        <w:separator/>
      </w:r>
    </w:p>
  </w:endnote>
  <w:endnote w:type="continuationSeparator" w:id="0">
    <w:p w14:paraId="303B29D0" w14:textId="77777777" w:rsidR="007D60F0" w:rsidRDefault="007D60F0" w:rsidP="00D31525">
      <w:pPr>
        <w:spacing w:before="0" w:line="240" w:lineRule="auto"/>
      </w:pPr>
      <w:r>
        <w:continuationSeparator/>
      </w:r>
    </w:p>
  </w:endnote>
  <w:endnote w:type="continuationNotice" w:id="1">
    <w:p w14:paraId="25F1FEB2" w14:textId="77777777" w:rsidR="007D60F0" w:rsidRDefault="007D60F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500000000000000"/>
    <w:charset w:val="00"/>
    <w:family w:val="modern"/>
    <w:notTrueType/>
    <w:pitch w:val="variable"/>
    <w:sig w:usb0="20000207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298714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23DC4A" w14:textId="77777777" w:rsidR="009B4C3F" w:rsidRDefault="009B4C3F" w:rsidP="003031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595445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C6AB1F" w14:textId="77777777" w:rsidR="00D31525" w:rsidRDefault="00D31525" w:rsidP="009B4C3F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9F8C7E" w14:textId="77777777" w:rsidR="00D31525" w:rsidRDefault="00D31525" w:rsidP="00D315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411475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A3ACFC" w14:textId="77777777" w:rsidR="009B4C3F" w:rsidRPr="00DF3AF1" w:rsidRDefault="009B4C3F" w:rsidP="009B4C3F">
        <w:pPr>
          <w:pStyle w:val="Footer"/>
          <w:framePr w:w="169" w:wrap="none" w:vAnchor="text" w:hAnchor="page" w:x="10705" w:y="247"/>
          <w:rPr>
            <w:rStyle w:val="PageNumber"/>
          </w:rPr>
        </w:pPr>
        <w:r w:rsidRPr="00DF3AF1">
          <w:rPr>
            <w:rStyle w:val="PageNumber"/>
          </w:rPr>
          <w:fldChar w:fldCharType="begin"/>
        </w:r>
        <w:r w:rsidRPr="00DF3AF1">
          <w:rPr>
            <w:rStyle w:val="PageNumber"/>
          </w:rPr>
          <w:instrText xml:space="preserve"> PAGE </w:instrText>
        </w:r>
        <w:r w:rsidRPr="00DF3AF1">
          <w:rPr>
            <w:rStyle w:val="PageNumber"/>
          </w:rPr>
          <w:fldChar w:fldCharType="separate"/>
        </w:r>
        <w:r w:rsidRPr="00DF3AF1">
          <w:rPr>
            <w:rStyle w:val="PageNumber"/>
            <w:noProof/>
          </w:rPr>
          <w:t>1</w:t>
        </w:r>
        <w:r w:rsidRPr="00DF3AF1">
          <w:rPr>
            <w:rStyle w:val="PageNumber"/>
          </w:rPr>
          <w:fldChar w:fldCharType="end"/>
        </w:r>
      </w:p>
    </w:sdtContent>
  </w:sdt>
  <w:p w14:paraId="061B63DD" w14:textId="3EC7CF93" w:rsidR="00B007DA" w:rsidRDefault="00BF259C" w:rsidP="00634B4E">
    <w:pPr>
      <w:tabs>
        <w:tab w:val="right" w:pos="8928"/>
      </w:tabs>
      <w:ind w:right="360"/>
    </w:pPr>
    <w:r>
      <w:t>Land Information Ontario</w:t>
    </w:r>
    <w:r w:rsidR="00251C04">
      <w:t xml:space="preserve"> </w:t>
    </w:r>
    <w:r w:rsidR="00634B4E">
      <w:tab/>
    </w:r>
    <w:r>
      <w:t>How to Order Ontario Imagery</w:t>
    </w:r>
  </w:p>
  <w:p w14:paraId="240402A6" w14:textId="1C91A349" w:rsidR="00B007DA" w:rsidRDefault="00110246" w:rsidP="00B007DA">
    <w:pPr>
      <w:pStyle w:val="HyperlinkMIRB"/>
    </w:pPr>
    <w:hyperlink r:id="rId1" w:history="1">
      <w:r w:rsidR="00BF259C" w:rsidRPr="00B75108">
        <w:rPr>
          <w:rStyle w:val="Hyperlink"/>
        </w:rPr>
        <w:t>imagery@ontario.ca</w:t>
      </w:r>
    </w:hyperlink>
    <w:r w:rsidR="00BF259C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9222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EB6E25" w14:textId="05B1C8E3" w:rsidR="001C5188" w:rsidRDefault="00691CC5">
        <w:pPr>
          <w:pStyle w:val="Footer"/>
          <w:jc w:val="right"/>
        </w:pPr>
        <w:r>
          <w:tab/>
        </w:r>
        <w:r>
          <w:tab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403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AF15A" w14:textId="3E7B36AA" w:rsidR="00EC5CBB" w:rsidRDefault="00EC5CBB">
        <w:pPr>
          <w:pStyle w:val="Footer"/>
          <w:jc w:val="right"/>
        </w:pP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F3FD" w14:textId="77777777" w:rsidR="007D60F0" w:rsidRDefault="007D60F0" w:rsidP="00D31525">
      <w:pPr>
        <w:spacing w:before="0" w:line="240" w:lineRule="auto"/>
      </w:pPr>
      <w:r>
        <w:separator/>
      </w:r>
    </w:p>
  </w:footnote>
  <w:footnote w:type="continuationSeparator" w:id="0">
    <w:p w14:paraId="55993D81" w14:textId="77777777" w:rsidR="007D60F0" w:rsidRDefault="007D60F0" w:rsidP="00D31525">
      <w:pPr>
        <w:spacing w:before="0" w:line="240" w:lineRule="auto"/>
      </w:pPr>
      <w:r>
        <w:continuationSeparator/>
      </w:r>
    </w:p>
  </w:footnote>
  <w:footnote w:type="continuationNotice" w:id="1">
    <w:p w14:paraId="16CA08C8" w14:textId="77777777" w:rsidR="007D60F0" w:rsidRDefault="007D60F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1FB5" w14:textId="65D260D0" w:rsidR="00EC5CBB" w:rsidRDefault="00110246">
    <w:pPr>
      <w:pStyle w:val="Header"/>
    </w:pPr>
    <w:r>
      <w:rPr>
        <w:noProof/>
      </w:rPr>
      <w:pict w14:anchorId="52D90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495110" o:spid="_x0000_s104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eportCover-Im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3B32" w14:textId="26DB01AA" w:rsidR="00F619EB" w:rsidRPr="00F619EB" w:rsidRDefault="008C4909" w:rsidP="008C4909">
    <w:pPr>
      <w:pStyle w:val="Header"/>
      <w:tabs>
        <w:tab w:val="clear" w:pos="9360"/>
        <w:tab w:val="right" w:pos="9720"/>
      </w:tabs>
      <w:ind w:right="-360"/>
    </w:pPr>
    <w:r>
      <w:tab/>
    </w:r>
    <w:r>
      <w:tab/>
    </w:r>
    <w:r w:rsidR="009529F1">
      <w:rPr>
        <w:noProof/>
      </w:rPr>
      <w:drawing>
        <wp:inline distT="0" distB="0" distL="0" distR="0" wp14:anchorId="47646FCA" wp14:editId="24FA8181">
          <wp:extent cx="1169894" cy="467957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N_POS_LOGO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894" cy="467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C2350" w14:textId="05EE4CEE" w:rsidR="00054F43" w:rsidRDefault="006B63AE" w:rsidP="00054F43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3942EB4" wp14:editId="38524ADE">
          <wp:simplePos x="0" y="0"/>
          <wp:positionH relativeFrom="page">
            <wp:align>left</wp:align>
          </wp:positionH>
          <wp:positionV relativeFrom="paragraph">
            <wp:posOffset>-342900</wp:posOffset>
          </wp:positionV>
          <wp:extent cx="7772362" cy="10058400"/>
          <wp:effectExtent l="0" t="0" r="63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989" cy="10065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B50FF" w14:textId="41D43E2F" w:rsidR="00EC5CBB" w:rsidRDefault="00110246">
    <w:pPr>
      <w:pStyle w:val="Header"/>
    </w:pPr>
    <w:r>
      <w:rPr>
        <w:noProof/>
      </w:rPr>
      <w:pict w14:anchorId="06625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495113" o:spid="_x0000_s1044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ReportCover-Ima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72E6B" w14:textId="6CBCD2B9" w:rsidR="00EC5CBB" w:rsidRDefault="00EC5CBB" w:rsidP="00054F43">
    <w:pPr>
      <w:pStyle w:val="Header"/>
      <w:jc w:val="right"/>
    </w:pPr>
    <w:r>
      <w:rPr>
        <w:noProof/>
      </w:rPr>
      <w:drawing>
        <wp:inline distT="0" distB="0" distL="0" distR="0" wp14:anchorId="0E0CB017" wp14:editId="532485ED">
          <wp:extent cx="1169894" cy="467957"/>
          <wp:effectExtent l="0" t="0" r="0" b="0"/>
          <wp:docPr id="70" name="Picture 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N_POS_LOGO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894" cy="467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F75"/>
    <w:multiLevelType w:val="hybridMultilevel"/>
    <w:tmpl w:val="12D01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C2486"/>
    <w:multiLevelType w:val="hybridMultilevel"/>
    <w:tmpl w:val="00704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F90"/>
    <w:multiLevelType w:val="hybridMultilevel"/>
    <w:tmpl w:val="9322F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729"/>
    <w:multiLevelType w:val="hybridMultilevel"/>
    <w:tmpl w:val="EEFC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E0A5B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Open San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24E64"/>
    <w:multiLevelType w:val="hybridMultilevel"/>
    <w:tmpl w:val="1F72D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25F3F"/>
    <w:multiLevelType w:val="hybridMultilevel"/>
    <w:tmpl w:val="AF5A8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E616A"/>
    <w:multiLevelType w:val="hybridMultilevel"/>
    <w:tmpl w:val="C78E44BA"/>
    <w:lvl w:ilvl="0" w:tplc="33E0A5B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497A0B"/>
    <w:multiLevelType w:val="hybridMultilevel"/>
    <w:tmpl w:val="9FAC1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43345"/>
    <w:multiLevelType w:val="hybridMultilevel"/>
    <w:tmpl w:val="A7028310"/>
    <w:lvl w:ilvl="0" w:tplc="114AA75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D48DA"/>
    <w:multiLevelType w:val="hybridMultilevel"/>
    <w:tmpl w:val="6EEE1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298057">
    <w:abstractNumId w:val="8"/>
  </w:num>
  <w:num w:numId="2" w16cid:durableId="1779062454">
    <w:abstractNumId w:val="4"/>
  </w:num>
  <w:num w:numId="3" w16cid:durableId="1420758665">
    <w:abstractNumId w:val="5"/>
  </w:num>
  <w:num w:numId="4" w16cid:durableId="1091927985">
    <w:abstractNumId w:val="7"/>
  </w:num>
  <w:num w:numId="5" w16cid:durableId="1113860047">
    <w:abstractNumId w:val="0"/>
  </w:num>
  <w:num w:numId="6" w16cid:durableId="2138644364">
    <w:abstractNumId w:val="3"/>
  </w:num>
  <w:num w:numId="7" w16cid:durableId="1530141928">
    <w:abstractNumId w:val="2"/>
  </w:num>
  <w:num w:numId="8" w16cid:durableId="1891381968">
    <w:abstractNumId w:val="6"/>
  </w:num>
  <w:num w:numId="9" w16cid:durableId="157698009">
    <w:abstractNumId w:val="1"/>
  </w:num>
  <w:num w:numId="10" w16cid:durableId="2246847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E8"/>
    <w:rsid w:val="00017066"/>
    <w:rsid w:val="00032FEE"/>
    <w:rsid w:val="00042C5F"/>
    <w:rsid w:val="000466C6"/>
    <w:rsid w:val="00054F43"/>
    <w:rsid w:val="000660E5"/>
    <w:rsid w:val="00076A14"/>
    <w:rsid w:val="000C5907"/>
    <w:rsid w:val="000D0889"/>
    <w:rsid w:val="000F397F"/>
    <w:rsid w:val="000F5231"/>
    <w:rsid w:val="001046FC"/>
    <w:rsid w:val="00110246"/>
    <w:rsid w:val="00112B35"/>
    <w:rsid w:val="001325B8"/>
    <w:rsid w:val="00144E68"/>
    <w:rsid w:val="001559DB"/>
    <w:rsid w:val="00176F87"/>
    <w:rsid w:val="0018298F"/>
    <w:rsid w:val="00194244"/>
    <w:rsid w:val="001C177D"/>
    <w:rsid w:val="001C5188"/>
    <w:rsid w:val="001E3918"/>
    <w:rsid w:val="001E5CE8"/>
    <w:rsid w:val="001F47E2"/>
    <w:rsid w:val="00201A4F"/>
    <w:rsid w:val="002330C8"/>
    <w:rsid w:val="00240D04"/>
    <w:rsid w:val="00251C04"/>
    <w:rsid w:val="0027475A"/>
    <w:rsid w:val="00283A35"/>
    <w:rsid w:val="002C254D"/>
    <w:rsid w:val="002C5B14"/>
    <w:rsid w:val="002D1BC5"/>
    <w:rsid w:val="002F14CE"/>
    <w:rsid w:val="0039151D"/>
    <w:rsid w:val="00393B97"/>
    <w:rsid w:val="003C577E"/>
    <w:rsid w:val="003D1771"/>
    <w:rsid w:val="003D528F"/>
    <w:rsid w:val="003F22CB"/>
    <w:rsid w:val="004049D5"/>
    <w:rsid w:val="0042053B"/>
    <w:rsid w:val="004B3C82"/>
    <w:rsid w:val="004D35BC"/>
    <w:rsid w:val="004F621A"/>
    <w:rsid w:val="00503EE8"/>
    <w:rsid w:val="005519E8"/>
    <w:rsid w:val="00554FC9"/>
    <w:rsid w:val="00556852"/>
    <w:rsid w:val="00576181"/>
    <w:rsid w:val="00591DE8"/>
    <w:rsid w:val="005C0B09"/>
    <w:rsid w:val="005C1B4D"/>
    <w:rsid w:val="005D18CC"/>
    <w:rsid w:val="005F1186"/>
    <w:rsid w:val="00611AC6"/>
    <w:rsid w:val="00622C73"/>
    <w:rsid w:val="006302E4"/>
    <w:rsid w:val="00634B4E"/>
    <w:rsid w:val="00650C75"/>
    <w:rsid w:val="0065127B"/>
    <w:rsid w:val="006558C7"/>
    <w:rsid w:val="00676810"/>
    <w:rsid w:val="00686B54"/>
    <w:rsid w:val="00691CC5"/>
    <w:rsid w:val="0069772E"/>
    <w:rsid w:val="006A54B1"/>
    <w:rsid w:val="006B3B73"/>
    <w:rsid w:val="006B63AE"/>
    <w:rsid w:val="006C519A"/>
    <w:rsid w:val="00701109"/>
    <w:rsid w:val="00710734"/>
    <w:rsid w:val="00712510"/>
    <w:rsid w:val="007233EA"/>
    <w:rsid w:val="00724BD1"/>
    <w:rsid w:val="00730869"/>
    <w:rsid w:val="00736654"/>
    <w:rsid w:val="00740F59"/>
    <w:rsid w:val="007508B0"/>
    <w:rsid w:val="0075687D"/>
    <w:rsid w:val="00766110"/>
    <w:rsid w:val="00770188"/>
    <w:rsid w:val="00792D82"/>
    <w:rsid w:val="007D3670"/>
    <w:rsid w:val="007D60F0"/>
    <w:rsid w:val="007D635E"/>
    <w:rsid w:val="007E7418"/>
    <w:rsid w:val="007F6285"/>
    <w:rsid w:val="00801575"/>
    <w:rsid w:val="00855290"/>
    <w:rsid w:val="008633C7"/>
    <w:rsid w:val="00874135"/>
    <w:rsid w:val="0088106C"/>
    <w:rsid w:val="00886D3A"/>
    <w:rsid w:val="00890F94"/>
    <w:rsid w:val="0089274D"/>
    <w:rsid w:val="00894704"/>
    <w:rsid w:val="008B168D"/>
    <w:rsid w:val="008C45D8"/>
    <w:rsid w:val="008C4909"/>
    <w:rsid w:val="008E2A2B"/>
    <w:rsid w:val="008E3840"/>
    <w:rsid w:val="008E5E60"/>
    <w:rsid w:val="008F4D15"/>
    <w:rsid w:val="009017F4"/>
    <w:rsid w:val="00904294"/>
    <w:rsid w:val="00910EDF"/>
    <w:rsid w:val="00940EB0"/>
    <w:rsid w:val="00951670"/>
    <w:rsid w:val="00951D97"/>
    <w:rsid w:val="009529F1"/>
    <w:rsid w:val="00987F55"/>
    <w:rsid w:val="00994050"/>
    <w:rsid w:val="009A4585"/>
    <w:rsid w:val="009B4C3F"/>
    <w:rsid w:val="009B51CC"/>
    <w:rsid w:val="009D1B0F"/>
    <w:rsid w:val="009D3B3D"/>
    <w:rsid w:val="00A10D3D"/>
    <w:rsid w:val="00A42D7F"/>
    <w:rsid w:val="00A4386E"/>
    <w:rsid w:val="00A56986"/>
    <w:rsid w:val="00A634AE"/>
    <w:rsid w:val="00A802BF"/>
    <w:rsid w:val="00A95851"/>
    <w:rsid w:val="00AB1BA0"/>
    <w:rsid w:val="00AD1BCE"/>
    <w:rsid w:val="00AD5D6D"/>
    <w:rsid w:val="00B007DA"/>
    <w:rsid w:val="00B42863"/>
    <w:rsid w:val="00B56952"/>
    <w:rsid w:val="00B74DC2"/>
    <w:rsid w:val="00B77357"/>
    <w:rsid w:val="00B92329"/>
    <w:rsid w:val="00BF259C"/>
    <w:rsid w:val="00C05642"/>
    <w:rsid w:val="00C05ED6"/>
    <w:rsid w:val="00C121B8"/>
    <w:rsid w:val="00C35854"/>
    <w:rsid w:val="00C44776"/>
    <w:rsid w:val="00C97CAC"/>
    <w:rsid w:val="00CC6E55"/>
    <w:rsid w:val="00CE1A36"/>
    <w:rsid w:val="00CE38BB"/>
    <w:rsid w:val="00CF5A33"/>
    <w:rsid w:val="00D31525"/>
    <w:rsid w:val="00D85BA9"/>
    <w:rsid w:val="00D86549"/>
    <w:rsid w:val="00D9546A"/>
    <w:rsid w:val="00DC68B8"/>
    <w:rsid w:val="00DE33C8"/>
    <w:rsid w:val="00DF15BA"/>
    <w:rsid w:val="00DF3AF1"/>
    <w:rsid w:val="00E3726A"/>
    <w:rsid w:val="00E37CB0"/>
    <w:rsid w:val="00E932E7"/>
    <w:rsid w:val="00EA2882"/>
    <w:rsid w:val="00EC5CBB"/>
    <w:rsid w:val="00F47458"/>
    <w:rsid w:val="00F546C6"/>
    <w:rsid w:val="00F55AE0"/>
    <w:rsid w:val="00F619EB"/>
    <w:rsid w:val="00F63C49"/>
    <w:rsid w:val="00F641BD"/>
    <w:rsid w:val="00F76DAA"/>
    <w:rsid w:val="00F81261"/>
    <w:rsid w:val="00F95434"/>
    <w:rsid w:val="00F97738"/>
    <w:rsid w:val="00FB2F1E"/>
    <w:rsid w:val="00FE4061"/>
    <w:rsid w:val="00FF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989EF"/>
  <w15:chartTrackingRefBased/>
  <w15:docId w15:val="{1D0E63C1-A1A6-4F91-AB91-147D3C4E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8B8"/>
    <w:pPr>
      <w:spacing w:before="240" w:line="276" w:lineRule="auto"/>
    </w:pPr>
    <w:rPr>
      <w:rFonts w:ascii="Raleway" w:eastAsia="Times New Roman" w:hAnsi="Raleway" w:cs="Open Sans"/>
      <w:color w:val="000000"/>
    </w:rPr>
  </w:style>
  <w:style w:type="paragraph" w:styleId="Heading1">
    <w:name w:val="heading 1"/>
    <w:basedOn w:val="Title"/>
    <w:next w:val="Normal"/>
    <w:link w:val="Heading1Char"/>
    <w:uiPriority w:val="9"/>
    <w:qFormat/>
    <w:rsid w:val="00DC68B8"/>
    <w:pPr>
      <w:outlineLvl w:val="0"/>
    </w:p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8B168D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4DC2"/>
    <w:pPr>
      <w:outlineLvl w:val="2"/>
    </w:pPr>
    <w:rPr>
      <w:sz w:val="32"/>
      <w:lang w:val="fr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168D"/>
    <w:pPr>
      <w:keepNext/>
      <w:keepLines/>
      <w:spacing w:before="40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29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ut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8B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62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B168D"/>
    <w:rPr>
      <w:rFonts w:eastAsiaTheme="majorEastAsia" w:cstheme="majorBidi"/>
      <w:b/>
      <w:iCs/>
      <w:color w:val="000000"/>
      <w:shd w:val="clear" w:color="auto" w:fill="FFFFFF"/>
    </w:rPr>
  </w:style>
  <w:style w:type="paragraph" w:styleId="Title">
    <w:name w:val="Title"/>
    <w:basedOn w:val="Normal"/>
    <w:next w:val="Normal"/>
    <w:link w:val="TitleChar"/>
    <w:uiPriority w:val="10"/>
    <w:qFormat/>
    <w:rsid w:val="00DC68B8"/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68B8"/>
    <w:rPr>
      <w:rFonts w:ascii="Raleway" w:eastAsia="Times New Roman" w:hAnsi="Raleway" w:cs="Open Sans"/>
      <w:color w:val="000000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A33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F5A33"/>
    <w:rPr>
      <w:rFonts w:ascii="Raleway" w:hAnsi="Raleway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B168D"/>
    <w:rPr>
      <w:rFonts w:ascii="Calibri" w:eastAsia="Times New Roman" w:hAnsi="Calibri" w:cs="Open Sans"/>
      <w:color w:val="000000"/>
      <w:sz w:val="36"/>
      <w:szCs w:val="36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DC68B8"/>
    <w:rPr>
      <w:rFonts w:ascii="Calibri" w:eastAsia="Times New Roman" w:hAnsi="Calibri" w:cs="Open Sans"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4DC2"/>
    <w:rPr>
      <w:rFonts w:ascii="Raleway" w:eastAsia="Times New Roman" w:hAnsi="Raleway" w:cs="Open Sans"/>
      <w:color w:val="000000"/>
      <w:sz w:val="32"/>
      <w:szCs w:val="36"/>
      <w:lang w:val="fr-CA"/>
    </w:rPr>
  </w:style>
  <w:style w:type="character" w:styleId="Emphasis">
    <w:name w:val="Emphasis"/>
    <w:uiPriority w:val="20"/>
    <w:qFormat/>
    <w:rsid w:val="00A42D7F"/>
    <w:rPr>
      <w:rFonts w:ascii="Raleway" w:hAnsi="Raleway"/>
      <w:b/>
    </w:rPr>
  </w:style>
  <w:style w:type="character" w:styleId="SubtleEmphasis">
    <w:name w:val="Subtle Emphasis"/>
    <w:uiPriority w:val="19"/>
    <w:qFormat/>
    <w:rsid w:val="00D31525"/>
    <w:rPr>
      <w:i/>
    </w:rPr>
  </w:style>
  <w:style w:type="paragraph" w:styleId="Quote">
    <w:name w:val="Quote"/>
    <w:basedOn w:val="Normal"/>
    <w:next w:val="Normal"/>
    <w:link w:val="QuoteChar"/>
    <w:uiPriority w:val="29"/>
    <w:qFormat/>
    <w:rsid w:val="00D31525"/>
    <w:pPr>
      <w:spacing w:line="360" w:lineRule="auto"/>
      <w:ind w:left="567" w:right="851"/>
      <w:mirrorIndents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31525"/>
    <w:rPr>
      <w:rFonts w:ascii="Raleway" w:eastAsia="Times New Roman" w:hAnsi="Raleway" w:cs="Open Sans"/>
      <w:i/>
      <w:color w:val="000000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D3152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525"/>
    <w:rPr>
      <w:rFonts w:ascii="Raleway" w:eastAsia="Times New Roman" w:hAnsi="Raleway" w:cs="Open Sans"/>
      <w:color w:val="000000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D3152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525"/>
    <w:rPr>
      <w:rFonts w:ascii="Raleway" w:eastAsia="Times New Roman" w:hAnsi="Raleway" w:cs="Open Sans"/>
      <w:color w:val="000000"/>
      <w:shd w:val="clear" w:color="auto" w:fill="FFFFFF"/>
    </w:rPr>
  </w:style>
  <w:style w:type="character" w:styleId="PageNumber">
    <w:name w:val="page number"/>
    <w:basedOn w:val="DefaultParagraphFont"/>
    <w:uiPriority w:val="99"/>
    <w:semiHidden/>
    <w:unhideWhenUsed/>
    <w:rsid w:val="00D31525"/>
  </w:style>
  <w:style w:type="table" w:styleId="TableGrid">
    <w:name w:val="Table Grid"/>
    <w:basedOn w:val="TableNormal"/>
    <w:uiPriority w:val="39"/>
    <w:rsid w:val="0050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Row">
    <w:name w:val="Table Header Row"/>
    <w:basedOn w:val="Normal"/>
    <w:link w:val="TableHeaderRowChar"/>
    <w:qFormat/>
    <w:rsid w:val="009B4C3F"/>
    <w:pPr>
      <w:spacing w:before="120" w:after="120"/>
    </w:pPr>
    <w:rPr>
      <w:b/>
    </w:rPr>
  </w:style>
  <w:style w:type="paragraph" w:customStyle="1" w:styleId="tablerows">
    <w:name w:val="table rows"/>
    <w:basedOn w:val="Normal"/>
    <w:qFormat/>
    <w:rsid w:val="009B4C3F"/>
    <w:pPr>
      <w:spacing w:before="120" w:after="120"/>
    </w:pPr>
  </w:style>
  <w:style w:type="character" w:customStyle="1" w:styleId="TableHeaderRowChar">
    <w:name w:val="Table Header Row Char"/>
    <w:basedOn w:val="DefaultParagraphFont"/>
    <w:link w:val="TableHeaderRow"/>
    <w:rsid w:val="009B4C3F"/>
    <w:rPr>
      <w:rFonts w:ascii="Raleway" w:eastAsia="Times New Roman" w:hAnsi="Raleway" w:cs="Open Sans"/>
      <w:b/>
      <w:color w:val="000000"/>
    </w:rPr>
  </w:style>
  <w:style w:type="paragraph" w:styleId="ListParagraph">
    <w:name w:val="List Paragraph"/>
    <w:basedOn w:val="Normal"/>
    <w:uiPriority w:val="34"/>
    <w:rsid w:val="001E3918"/>
    <w:pPr>
      <w:ind w:left="720"/>
      <w:contextualSpacing/>
    </w:pPr>
  </w:style>
  <w:style w:type="paragraph" w:customStyle="1" w:styleId="Footnote">
    <w:name w:val="Footnote"/>
    <w:basedOn w:val="Normal"/>
    <w:link w:val="FootnoteChar"/>
    <w:qFormat/>
    <w:rsid w:val="00724BD1"/>
    <w:pPr>
      <w:spacing w:before="120" w:after="240"/>
    </w:pPr>
    <w:rPr>
      <w:i/>
      <w:sz w:val="16"/>
      <w:szCs w:val="16"/>
    </w:rPr>
  </w:style>
  <w:style w:type="character" w:customStyle="1" w:styleId="FootnoteChar">
    <w:name w:val="Footnote Char"/>
    <w:basedOn w:val="DefaultParagraphFont"/>
    <w:link w:val="Footnote"/>
    <w:rsid w:val="00724BD1"/>
    <w:rPr>
      <w:rFonts w:ascii="Raleway" w:eastAsia="Times New Roman" w:hAnsi="Raleway" w:cs="Open Sans"/>
      <w:i/>
      <w:color w:val="000000"/>
      <w:sz w:val="16"/>
      <w:szCs w:val="16"/>
      <w:shd w:val="clear" w:color="auto" w:fill="FFFFFF"/>
    </w:rPr>
  </w:style>
  <w:style w:type="paragraph" w:customStyle="1" w:styleId="PhotoCaptions">
    <w:name w:val="Photo Captions"/>
    <w:basedOn w:val="Normal"/>
    <w:rsid w:val="00724BD1"/>
    <w:pPr>
      <w:spacing w:before="120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E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E8"/>
    <w:rPr>
      <w:rFonts w:ascii="Segoe UI" w:eastAsia="Times New Roman" w:hAnsi="Segoe UI" w:cs="Segoe UI"/>
      <w:color w:val="000000"/>
      <w:sz w:val="18"/>
      <w:szCs w:val="18"/>
      <w:shd w:val="clear" w:color="auto" w:fill="FFFFFF"/>
    </w:rPr>
  </w:style>
  <w:style w:type="paragraph" w:customStyle="1" w:styleId="ReportCoverTitle">
    <w:name w:val="Report Cover Title"/>
    <w:basedOn w:val="Title"/>
    <w:link w:val="ReportCoverTitleChar"/>
    <w:qFormat/>
    <w:rsid w:val="00F619EB"/>
    <w:rPr>
      <w:b/>
      <w:sz w:val="96"/>
    </w:rPr>
  </w:style>
  <w:style w:type="paragraph" w:styleId="TOCHeading">
    <w:name w:val="TOC Heading"/>
    <w:basedOn w:val="Heading1"/>
    <w:next w:val="Normal"/>
    <w:uiPriority w:val="39"/>
    <w:unhideWhenUsed/>
    <w:qFormat/>
    <w:rsid w:val="009529F1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color w:val="auto"/>
      <w:sz w:val="32"/>
      <w:szCs w:val="32"/>
      <w:lang w:val="en-US"/>
    </w:rPr>
  </w:style>
  <w:style w:type="character" w:customStyle="1" w:styleId="ReportCoverTitleChar">
    <w:name w:val="Report Cover Title Char"/>
    <w:basedOn w:val="TitleChar"/>
    <w:link w:val="ReportCoverTitle"/>
    <w:rsid w:val="00F619EB"/>
    <w:rPr>
      <w:rFonts w:ascii="Raleway" w:eastAsia="Times New Roman" w:hAnsi="Raleway" w:cs="Open Sans"/>
      <w:b/>
      <w:color w:val="000000"/>
      <w:sz w:val="96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A4386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772E"/>
    <w:pPr>
      <w:tabs>
        <w:tab w:val="right" w:leader="dot" w:pos="9350"/>
      </w:tabs>
      <w:spacing w:before="0"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4386E"/>
    <w:pPr>
      <w:spacing w:after="100"/>
      <w:ind w:left="480"/>
    </w:pPr>
  </w:style>
  <w:style w:type="character" w:customStyle="1" w:styleId="Heading5Char">
    <w:name w:val="Heading 5 Char"/>
    <w:basedOn w:val="DefaultParagraphFont"/>
    <w:link w:val="Heading5"/>
    <w:uiPriority w:val="9"/>
    <w:rsid w:val="009529F1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unhideWhenUsed/>
    <w:qFormat/>
    <w:rsid w:val="00017066"/>
    <w:pPr>
      <w:spacing w:before="120" w:after="240"/>
      <w:jc w:val="center"/>
    </w:pPr>
    <w:rPr>
      <w:i/>
      <w:iCs/>
      <w:color w:val="auto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076A14"/>
    <w:rPr>
      <w:rFonts w:ascii="Raleway" w:hAnsi="Raleway"/>
      <w:color w:val="007481"/>
      <w:sz w:val="24"/>
      <w:u w:val="single"/>
    </w:rPr>
  </w:style>
  <w:style w:type="paragraph" w:customStyle="1" w:styleId="HyperlinkMIRB">
    <w:name w:val="Hyperlink MIRB"/>
    <w:basedOn w:val="Normal"/>
    <w:link w:val="HyperlinkMIRBChar"/>
    <w:rsid w:val="001C177D"/>
    <w:pPr>
      <w:keepLines/>
      <w:spacing w:before="0" w:after="200" w:line="360" w:lineRule="auto"/>
    </w:pPr>
    <w:rPr>
      <w:rFonts w:eastAsiaTheme="minorEastAsia" w:cstheme="minorBidi"/>
      <w:color w:val="4F6228"/>
      <w:szCs w:val="22"/>
      <w:u w:val="single"/>
    </w:rPr>
  </w:style>
  <w:style w:type="character" w:customStyle="1" w:styleId="HyperlinkMIRBChar">
    <w:name w:val="Hyperlink MIRB Char"/>
    <w:basedOn w:val="DefaultParagraphFont"/>
    <w:link w:val="HyperlinkMIRB"/>
    <w:rsid w:val="001C177D"/>
    <w:rPr>
      <w:rFonts w:ascii="Raleway" w:eastAsiaTheme="minorEastAsia" w:hAnsi="Raleway"/>
      <w:color w:val="4F6228"/>
      <w:szCs w:val="2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7D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10EDF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8B0"/>
    <w:rPr>
      <w:rFonts w:asciiTheme="majorHAnsi" w:eastAsiaTheme="majorEastAsia" w:hAnsiTheme="majorHAnsi" w:cstheme="majorBidi"/>
      <w:color w:val="4F6228"/>
    </w:rPr>
  </w:style>
  <w:style w:type="paragraph" w:styleId="TableofFigures">
    <w:name w:val="table of figures"/>
    <w:basedOn w:val="Normal"/>
    <w:next w:val="Normal"/>
    <w:uiPriority w:val="99"/>
    <w:unhideWhenUsed/>
    <w:rsid w:val="008E5E60"/>
  </w:style>
  <w:style w:type="paragraph" w:styleId="Revision">
    <w:name w:val="Revision"/>
    <w:hidden/>
    <w:uiPriority w:val="99"/>
    <w:semiHidden/>
    <w:rsid w:val="007E7418"/>
    <w:rPr>
      <w:rFonts w:ascii="Raleway" w:eastAsia="Times New Roman" w:hAnsi="Raleway" w:cs="Open Sans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5C1B4D"/>
    <w:rPr>
      <w:color w:val="49A7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magery@ontario.ca" TargetMode="External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qgis.org/en/site/" TargetMode="External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hyperlink" Target="mailto:imageryorders@ontario.ca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publicdocs.mnr.gov.on.ca/mirb/Ontario_Imagery_Order_Form.docx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www.publicdocs.mnr.gov.on.ca/mirb/Ontario_Imagery_Order_Form.doc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geohub.lio.gov.on.ca/pages/ontario-imagery-progra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arcgis.com/apps/webappviewer/index.html?id=f01350dd98944585a034352bc05acb79&amp;extent=-9738429.0003%2C5562403.764%2C-8298966.8836%2C6344507.4374%2C102100&amp;showLayers=743d0de2bb854215ba552ec434fda9ce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geohub.lio.gov.on.ca/" TargetMode="External"/><Relationship Id="rId35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magery@ontario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ndakumarS\Downloads\Report_Template-calibr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76BB7C51D241DD93015D26F5F6A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6AA10-F30A-45E9-A911-147B664D5292}"/>
      </w:docPartPr>
      <w:docPartBody>
        <w:p w:rsidR="00671BFB" w:rsidRDefault="001924EA" w:rsidP="001924EA">
          <w:pPr>
            <w:pStyle w:val="4376BB7C51D241DD93015D26F5F6AB8B1"/>
          </w:pPr>
          <w:r w:rsidRPr="00894704">
            <w:rPr>
              <w:rStyle w:val="TitleChar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500000000000000"/>
    <w:charset w:val="00"/>
    <w:family w:val="modern"/>
    <w:notTrueType/>
    <w:pitch w:val="variable"/>
    <w:sig w:usb0="20000207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3C7"/>
    <w:rsid w:val="00151BF8"/>
    <w:rsid w:val="001924EA"/>
    <w:rsid w:val="00671BFB"/>
    <w:rsid w:val="006963C7"/>
    <w:rsid w:val="00C4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24EA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1924EA"/>
    <w:pPr>
      <w:spacing w:before="240" w:after="0" w:line="276" w:lineRule="auto"/>
    </w:pPr>
    <w:rPr>
      <w:rFonts w:ascii="Raleway" w:eastAsia="Times New Roman" w:hAnsi="Raleway" w:cs="Open Sans"/>
      <w:color w:val="000000"/>
      <w:sz w:val="48"/>
      <w:szCs w:val="48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1924EA"/>
    <w:rPr>
      <w:rFonts w:ascii="Raleway" w:eastAsia="Times New Roman" w:hAnsi="Raleway" w:cs="Open Sans"/>
      <w:color w:val="000000"/>
      <w:sz w:val="48"/>
      <w:szCs w:val="48"/>
      <w:lang w:val="en-CA"/>
    </w:rPr>
  </w:style>
  <w:style w:type="paragraph" w:customStyle="1" w:styleId="4376BB7C51D241DD93015D26F5F6AB8B1">
    <w:name w:val="4376BB7C51D241DD93015D26F5F6AB8B1"/>
    <w:rsid w:val="001924EA"/>
    <w:pPr>
      <w:spacing w:before="240" w:after="0" w:line="276" w:lineRule="auto"/>
    </w:pPr>
    <w:rPr>
      <w:rFonts w:ascii="Raleway" w:eastAsia="Times New Roman" w:hAnsi="Raleway" w:cs="Open Sans"/>
      <w:color w:val="000000"/>
      <w:sz w:val="24"/>
      <w:szCs w:val="24"/>
      <w:lang w:val="en-CA"/>
    </w:rPr>
  </w:style>
  <w:style w:type="character" w:styleId="Emphasis">
    <w:name w:val="Emphasis"/>
    <w:uiPriority w:val="20"/>
    <w:qFormat/>
    <w:rsid w:val="00151BF8"/>
    <w:rPr>
      <w:rFonts w:ascii="Raleway" w:hAnsi="Raleway"/>
      <w:b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tario VI 1">
      <a:dk1>
        <a:srgbClr val="8DC63F"/>
      </a:dk1>
      <a:lt1>
        <a:srgbClr val="38B5FF"/>
      </a:lt1>
      <a:dk2>
        <a:srgbClr val="C1B28F"/>
      </a:dk2>
      <a:lt2>
        <a:srgbClr val="FCAF17"/>
      </a:lt2>
      <a:accent1>
        <a:srgbClr val="CBA52E"/>
      </a:accent1>
      <a:accent2>
        <a:srgbClr val="F15922"/>
      </a:accent2>
      <a:accent3>
        <a:srgbClr val="ED1C24"/>
      </a:accent3>
      <a:accent4>
        <a:srgbClr val="ED037C"/>
      </a:accent4>
      <a:accent5>
        <a:srgbClr val="92278F"/>
      </a:accent5>
      <a:accent6>
        <a:srgbClr val="047BC1"/>
      </a:accent6>
      <a:hlink>
        <a:srgbClr val="00B2E3"/>
      </a:hlink>
      <a:folHlink>
        <a:srgbClr val="49A7A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A0E5169ACB98439B8FFEEF57069D61" ma:contentTypeVersion="2" ma:contentTypeDescription="Create a new document." ma:contentTypeScope="" ma:versionID="b2c085d4b92d71994d819c3f03a91c40">
  <xsd:schema xmlns:xsd="http://www.w3.org/2001/XMLSchema" xmlns:xs="http://www.w3.org/2001/XMLSchema" xmlns:p="http://schemas.microsoft.com/office/2006/metadata/properties" xmlns:ns2="77ab0d32-9777-4225-94c5-6099042f5e3b" targetNamespace="http://schemas.microsoft.com/office/2006/metadata/properties" ma:root="true" ma:fieldsID="910d415d669510ddc6f22f0f00c306ba" ns2:_="">
    <xsd:import namespace="77ab0d32-9777-4225-94c5-6099042f5e3b"/>
    <xsd:element name="properties">
      <xsd:complexType>
        <xsd:sequence>
          <xsd:element name="documentManagement">
            <xsd:complexType>
              <xsd:all>
                <xsd:element ref="ns2:Abstract" minOccurs="0"/>
                <xsd:element ref="ns2: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b0d32-9777-4225-94c5-6099042f5e3b" elementFormDefault="qualified">
    <xsd:import namespace="http://schemas.microsoft.com/office/2006/documentManagement/types"/>
    <xsd:import namespace="http://schemas.microsoft.com/office/infopath/2007/PartnerControls"/>
    <xsd:element name="Abstract" ma:index="8" nillable="true" ma:displayName="Abstract" ma:internalName="Abstract">
      <xsd:simpleType>
        <xsd:restriction base="dms:Note">
          <xsd:maxLength value="255"/>
        </xsd:restriction>
      </xsd:simpleType>
    </xsd:element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stract xmlns="77ab0d32-9777-4225-94c5-6099042f5e3b" xsi:nil="true"/>
    <Source xmlns="77ab0d32-9777-4225-94c5-6099042f5e3b">GEOHUB-LIO-IMAGERY</Source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42B15-66AC-4D38-96C1-86B105AF7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b0d32-9777-4225-94c5-6099042f5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46CA16-9F11-48A8-AF54-FA040E1C5F0E}">
  <ds:schemaRefs>
    <ds:schemaRef ds:uri="http://schemas.microsoft.com/office/2006/metadata/properties"/>
    <ds:schemaRef ds:uri="http://schemas.microsoft.com/office/infopath/2007/PartnerControls"/>
    <ds:schemaRef ds:uri="77ab0d32-9777-4225-94c5-6099042f5e3b"/>
  </ds:schemaRefs>
</ds:datastoreItem>
</file>

<file path=customXml/itemProps3.xml><?xml version="1.0" encoding="utf-8"?>
<ds:datastoreItem xmlns:ds="http://schemas.openxmlformats.org/officeDocument/2006/customXml" ds:itemID="{4C3524A2-D4EB-43E9-995C-2BB0F18B09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D30B84-DAD3-4E86-9D95-D05E1AF9CF9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34a106e-6316-442c-ad35-738afd673d2b}" enabled="1" method="Privileged" siteId="{cddc1229-ac2a-4b97-b78a-0e5cacb5865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Report_Template-calibri</Template>
  <TotalTime>1</TotalTime>
  <Pages>6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PMU Report Template</vt:lpstr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PMU Report Template</dc:title>
  <dc:subject/>
  <dc:creator>PMU@ontario.ca</dc:creator>
  <cp:keywords>PMU, MIRB</cp:keywords>
  <dc:description/>
  <cp:lastModifiedBy>Carnegie, Andrew (MNRF)</cp:lastModifiedBy>
  <cp:revision>2</cp:revision>
  <dcterms:created xsi:type="dcterms:W3CDTF">2024-02-14T19:35:00Z</dcterms:created>
  <dcterms:modified xsi:type="dcterms:W3CDTF">2024-02-14T19:35:00Z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Sasikala.Anandakumar@ontario.ca</vt:lpwstr>
  </property>
  <property fmtid="{D5CDD505-2E9C-101B-9397-08002B2CF9AE}" pid="5" name="MSIP_Label_034a106e-6316-442c-ad35-738afd673d2b_SetDate">
    <vt:lpwstr>2019-12-18T18:02:40.8859879Z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ActionId">
    <vt:lpwstr>9fc2f1e2-48b4-4c39-b4a7-e636367adb56</vt:lpwstr>
  </property>
  <property fmtid="{D5CDD505-2E9C-101B-9397-08002B2CF9AE}" pid="9" name="MSIP_Label_034a106e-6316-442c-ad35-738afd673d2b_Extended_MSFT_Method">
    <vt:lpwstr>Automatic</vt:lpwstr>
  </property>
  <property fmtid="{D5CDD505-2E9C-101B-9397-08002B2CF9AE}" pid="10" name="Sensitivity">
    <vt:lpwstr>OPS - Unclassified Information</vt:lpwstr>
  </property>
  <property fmtid="{D5CDD505-2E9C-101B-9397-08002B2CF9AE}" pid="11" name="ContentTypeId">
    <vt:lpwstr>0x01010022A0E5169ACB98439B8FFEEF57069D61</vt:lpwstr>
  </property>
</Properties>
</file>