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59740" w14:textId="77777777" w:rsidR="00A451ED" w:rsidRPr="0005655D" w:rsidRDefault="00A451ED" w:rsidP="00A451ED">
      <w:pPr>
        <w:pStyle w:val="TitleMIRB"/>
        <w:rPr>
          <w:color w:val="122030" w:themeColor="text2" w:themeShade="80"/>
        </w:rPr>
      </w:pPr>
      <w:r w:rsidRPr="0005655D">
        <w:rPr>
          <w:color w:val="122030" w:themeColor="text2" w:themeShade="80"/>
        </w:rPr>
        <w:t>User Guide</w:t>
      </w:r>
    </w:p>
    <w:p w14:paraId="0A984AE5" w14:textId="77777777" w:rsidR="00A451ED" w:rsidRPr="0005655D" w:rsidRDefault="00A451ED" w:rsidP="00A451ED">
      <w:pPr>
        <w:pStyle w:val="TitleMIRB"/>
        <w:rPr>
          <w:color w:val="122030" w:themeColor="text2" w:themeShade="80"/>
        </w:rPr>
      </w:pPr>
      <w:r w:rsidRPr="0005655D">
        <w:rPr>
          <w:color w:val="122030" w:themeColor="text2" w:themeShade="80"/>
        </w:rPr>
        <w:t>for</w:t>
      </w:r>
    </w:p>
    <w:p w14:paraId="0F7DE21A" w14:textId="7002BD04" w:rsidR="00A451ED" w:rsidRPr="0005655D" w:rsidRDefault="00B806E6" w:rsidP="00A451ED">
      <w:pPr>
        <w:pStyle w:val="DataClassTitleMIRB"/>
        <w:rPr>
          <w:color w:val="122030" w:themeColor="text2" w:themeShade="80"/>
        </w:rPr>
      </w:pPr>
      <w:r>
        <w:rPr>
          <w:color w:val="122030" w:themeColor="text2" w:themeShade="80"/>
        </w:rPr>
        <w:t>Ontario Hydro Network</w:t>
      </w:r>
    </w:p>
    <w:p w14:paraId="6B57A7AE" w14:textId="77777777" w:rsidR="00A451ED" w:rsidRDefault="00A451ED" w:rsidP="00A451ED">
      <w:pPr>
        <w:pStyle w:val="TitlePageSubtitleMIRB"/>
      </w:pPr>
      <w:r w:rsidRPr="0005655D">
        <w:rPr>
          <w:color w:val="122030" w:themeColor="text2" w:themeShade="80"/>
        </w:rPr>
        <w:t>L</w:t>
      </w:r>
      <w:r w:rsidR="009A3FAB" w:rsidRPr="0005655D">
        <w:rPr>
          <w:color w:val="122030" w:themeColor="text2" w:themeShade="80"/>
        </w:rPr>
        <w:t>and Information Ontario</w:t>
      </w:r>
      <w:r w:rsidRPr="0005655D">
        <w:rPr>
          <w:color w:val="122030" w:themeColor="text2" w:themeShade="80"/>
        </w:rPr>
        <w:t xml:space="preserve"> Data Class</w:t>
      </w:r>
    </w:p>
    <w:p w14:paraId="1CC8ACCF" w14:textId="34C3EAE0" w:rsidR="00A451ED" w:rsidRDefault="00A451ED" w:rsidP="00A451ED">
      <w:pPr>
        <w:pStyle w:val="TitlePageInfoSubtitleMIRB"/>
      </w:pPr>
      <w:r>
        <w:t>Provincial Mapping</w:t>
      </w:r>
    </w:p>
    <w:p w14:paraId="599A3892" w14:textId="77777777" w:rsidR="00A451ED" w:rsidRDefault="00A451ED" w:rsidP="00A451ED">
      <w:pPr>
        <w:pStyle w:val="TitlePageInfoSubtitleMIRB"/>
      </w:pPr>
      <w:r>
        <w:t>Mapping and Information Resources Branch</w:t>
      </w:r>
    </w:p>
    <w:p w14:paraId="0C791BCC" w14:textId="77777777" w:rsidR="00A451ED" w:rsidRDefault="00A451ED" w:rsidP="00A451ED">
      <w:pPr>
        <w:pStyle w:val="TitlePageInfoSubtitleMIRB"/>
      </w:pPr>
      <w:r>
        <w:t>Corporate Management and Information Division</w:t>
      </w:r>
    </w:p>
    <w:p w14:paraId="1D2C2406" w14:textId="5B165B14" w:rsidR="009A3FAB" w:rsidRDefault="009A3FAB" w:rsidP="009A3FAB">
      <w:pPr>
        <w:pStyle w:val="TitlePageInfoSubtitleMIRB"/>
      </w:pPr>
      <w:r>
        <w:t>Ministry of Natural Resources and Forestry</w:t>
      </w:r>
    </w:p>
    <w:p w14:paraId="416EB586" w14:textId="14129A1A" w:rsidR="00A451ED" w:rsidRPr="003A760E" w:rsidRDefault="00FB7E87" w:rsidP="00A451ED">
      <w:pPr>
        <w:pStyle w:val="BodyAccessibleTextMIRB"/>
        <w:spacing w:before="960"/>
        <w:jc w:val="center"/>
        <w:sectPr w:rsidR="00A451ED" w:rsidRPr="003A760E" w:rsidSect="00E63508">
          <w:headerReference w:type="default" r:id="rId12"/>
          <w:pgSz w:w="12240" w:h="15840"/>
          <w:pgMar w:top="1440" w:right="1440" w:bottom="1440" w:left="1440" w:header="432" w:footer="288" w:gutter="0"/>
          <w:cols w:space="720"/>
          <w:docGrid w:linePitch="360"/>
        </w:sectPr>
      </w:pPr>
      <w:r>
        <w:t>2024</w:t>
      </w:r>
      <w:r w:rsidR="00A451ED">
        <w:t>-</w:t>
      </w:r>
      <w:r>
        <w:t>0</w:t>
      </w:r>
      <w:r w:rsidR="00D53D74">
        <w:t>5</w:t>
      </w:r>
      <w:r w:rsidR="00A451ED">
        <w:t>-</w:t>
      </w:r>
      <w:r w:rsidR="00D53D74">
        <w:t>24</w:t>
      </w:r>
    </w:p>
    <w:p w14:paraId="4F36AA20" w14:textId="77777777" w:rsidR="00A451ED" w:rsidRPr="0005655D" w:rsidRDefault="00A451ED" w:rsidP="00A451ED">
      <w:pPr>
        <w:pStyle w:val="Heading1MIRBMidPage"/>
        <w:rPr>
          <w:color w:val="122030" w:themeColor="text2" w:themeShade="80"/>
        </w:rPr>
      </w:pPr>
      <w:bookmarkStart w:id="0" w:name="_Toc191969587"/>
      <w:r w:rsidRPr="0005655D">
        <w:rPr>
          <w:color w:val="122030" w:themeColor="text2" w:themeShade="80"/>
        </w:rPr>
        <w:lastRenderedPageBreak/>
        <w:t>Disclaimer</w:t>
      </w:r>
      <w:bookmarkEnd w:id="0"/>
    </w:p>
    <w:p w14:paraId="7F295C4C" w14:textId="6EDE9895" w:rsidR="00A451ED" w:rsidRDefault="00A451ED" w:rsidP="00A451ED">
      <w:pPr>
        <w:pStyle w:val="BodyAccessibleTextMIRB"/>
      </w:pPr>
      <w:r w:rsidRPr="008546B2">
        <w:t>This technical documentation has been prepared by H</w:t>
      </w:r>
      <w:r w:rsidR="004B0DD5">
        <w:t>is</w:t>
      </w:r>
      <w:r w:rsidRPr="008546B2">
        <w:t xml:space="preserve"> Majesty the </w:t>
      </w:r>
      <w:r w:rsidR="004B0DD5">
        <w:t>King</w:t>
      </w:r>
      <w:r w:rsidRPr="008546B2">
        <w:t xml:space="preserve"> in right of Ontario as represented by the Ministry of Natural Resources and Forestry (the “Ministry”). No warranties or representations, express or implied, statutory or otherwise shall apply or are being made by the Ministry with respect to the documentation, its accuracy or its completeness. In no event will the Ministry be liable or responsible for any lost profits, loss of revenue or earnings, claims by third parties or for any economic, indirect, special, incidental, consequential or exemplary damage resulting from any errors, inaccuracies or omissions in this documentation; and in no event will the Ministry’s liability for any such errors, inaccuracies or omissions on any particular claim, proceeding or action, exceed the actual consideration paid by the claimant involved to the Ministry for the materials to which this instructional documentation relates. Save and except for the liability expressly provided for above, the Ministry shall have no obligation, duty or liability whatsoever in contract, tort or otherwise, including any liability or negligence. The limitations, exclusions and disclaimers expressed above shall apply irrespective of the nature of any cause of action, demand or action, including but not limited to breach of contract, negligence, strict liability, tort or any other legal theory, and shall survive any fundamental breach or breaches.</w:t>
      </w:r>
    </w:p>
    <w:p w14:paraId="70C6C52B" w14:textId="77777777" w:rsidR="00A451ED" w:rsidRDefault="00A451ED" w:rsidP="00A451ED">
      <w:pPr>
        <w:pStyle w:val="BodyAccessibleTextMIRB"/>
        <w:rPr>
          <w:lang w:val="fr-CA"/>
        </w:rPr>
      </w:pPr>
      <w:r w:rsidRPr="00F42DEE">
        <w:rPr>
          <w:lang w:val="fr-CA"/>
        </w:rPr>
        <w:t>Cette publication spécialisée n’est disponible qu’en anglais</w:t>
      </w:r>
      <w:r>
        <w:rPr>
          <w:lang w:val="fr-CA"/>
        </w:rPr>
        <w:t>.</w:t>
      </w:r>
    </w:p>
    <w:p w14:paraId="148702AD" w14:textId="77777777" w:rsidR="00A451ED" w:rsidRPr="0005655D" w:rsidRDefault="00A451ED" w:rsidP="00A451ED">
      <w:pPr>
        <w:pStyle w:val="Heading1MIRBMidPage"/>
        <w:rPr>
          <w:color w:val="122030" w:themeColor="text2" w:themeShade="80"/>
        </w:rPr>
      </w:pPr>
      <w:bookmarkStart w:id="1" w:name="_Toc191969588"/>
      <w:r w:rsidRPr="0005655D">
        <w:rPr>
          <w:color w:val="122030" w:themeColor="text2" w:themeShade="80"/>
        </w:rPr>
        <w:t>Additional Information</w:t>
      </w:r>
      <w:bookmarkEnd w:id="1"/>
    </w:p>
    <w:p w14:paraId="1A7E6AA9" w14:textId="74DC3FB8" w:rsidR="00A451ED" w:rsidRDefault="00A451ED" w:rsidP="00A451ED">
      <w:pPr>
        <w:pStyle w:val="BodyAccessibleTextMIRB"/>
      </w:pPr>
      <w:r>
        <w:t>This document does not comply with all the applicable guidelines for accessible digital documents. For an alternative format please</w:t>
      </w:r>
      <w:r w:rsidRPr="009B0A6D">
        <w:t xml:space="preserve"> </w:t>
      </w:r>
      <w:r>
        <w:t>email</w:t>
      </w:r>
      <w:r w:rsidRPr="008546B2">
        <w:t xml:space="preserve"> </w:t>
      </w:r>
      <w:r>
        <w:t xml:space="preserve">Provincial Mapping at </w:t>
      </w:r>
      <w:hyperlink r:id="rId13" w:history="1">
        <w:r w:rsidRPr="0005655D">
          <w:rPr>
            <w:rStyle w:val="HyperlinkMIRBChar"/>
            <w:color w:val="07111E" w:themeColor="accent1" w:themeShade="80"/>
          </w:rPr>
          <w:t>pmu@ontario.ca</w:t>
        </w:r>
      </w:hyperlink>
      <w:r>
        <w:t>.</w:t>
      </w:r>
    </w:p>
    <w:p w14:paraId="7ECE97A1" w14:textId="6036DFCC" w:rsidR="00A451ED" w:rsidRDefault="00A451ED" w:rsidP="00A451ED">
      <w:pPr>
        <w:pStyle w:val="BodyAccessibleTextMIRB"/>
        <w:sectPr w:rsidR="00A451ED" w:rsidSect="00E63508">
          <w:headerReference w:type="default" r:id="rId14"/>
          <w:footerReference w:type="default" r:id="rId15"/>
          <w:pgSz w:w="12240" w:h="15840"/>
          <w:pgMar w:top="1440" w:right="1440" w:bottom="1440" w:left="1440" w:header="432" w:footer="720" w:gutter="0"/>
          <w:cols w:space="720"/>
          <w:docGrid w:linePitch="360"/>
        </w:sectPr>
      </w:pPr>
      <w:r w:rsidRPr="008546B2">
        <w:t xml:space="preserve">For more information about </w:t>
      </w:r>
      <w:r w:rsidRPr="00671E2D">
        <w:t>this</w:t>
      </w:r>
      <w:r w:rsidRPr="008546B2">
        <w:t xml:space="preserve"> document, please contact </w:t>
      </w:r>
      <w:r>
        <w:t xml:space="preserve">Provincial Mapping at </w:t>
      </w:r>
      <w:hyperlink r:id="rId16" w:history="1">
        <w:r w:rsidRPr="0005655D">
          <w:rPr>
            <w:rStyle w:val="HyperlinkMIRBChar"/>
            <w:color w:val="122030" w:themeColor="text2" w:themeShade="80"/>
          </w:rPr>
          <w:t>pmu@ontario.ca</w:t>
        </w:r>
      </w:hyperlink>
      <w:r>
        <w:t>.</w:t>
      </w:r>
    </w:p>
    <w:p w14:paraId="569BEB35" w14:textId="77777777" w:rsidR="00A451ED" w:rsidRDefault="00A451ED" w:rsidP="00A451ED">
      <w:pPr>
        <w:pStyle w:val="Heading1MIRBMidPage"/>
      </w:pPr>
      <w:bookmarkStart w:id="2" w:name="_Toc191969589"/>
      <w:r>
        <w:lastRenderedPageBreak/>
        <w:t>Executive Summary</w:t>
      </w:r>
      <w:bookmarkEnd w:id="2"/>
    </w:p>
    <w:p w14:paraId="369B2380" w14:textId="77777777" w:rsidR="00A451ED" w:rsidRDefault="00A451ED" w:rsidP="00A451ED">
      <w:pPr>
        <w:pStyle w:val="Heading2NoNumbersMIRB"/>
      </w:pPr>
      <w:bookmarkStart w:id="3" w:name="_Toc191969590"/>
      <w:r>
        <w:t>Key Words</w:t>
      </w:r>
      <w:bookmarkEnd w:id="3"/>
    </w:p>
    <w:p w14:paraId="78ADB7C5" w14:textId="219C7E62" w:rsidR="00A451ED" w:rsidRPr="00451298" w:rsidRDefault="00585A89" w:rsidP="00A451ED">
      <w:pPr>
        <w:pStyle w:val="BodyAccessibleTextMIRB"/>
        <w:rPr>
          <w:bCs/>
        </w:rPr>
      </w:pPr>
      <w:r w:rsidRPr="00451298">
        <w:rPr>
          <w:bCs/>
        </w:rPr>
        <w:t>Canals, Creeks, Drainage, Hydrography, Hydrology, Lakes, OHN, Ontario Hydro Network, Rivers, Shorelines, Streams, Water, Water Flow, Water Management, Waterbody, Watercourse</w:t>
      </w:r>
    </w:p>
    <w:p w14:paraId="3B6FEB57" w14:textId="77777777" w:rsidR="00A451ED" w:rsidRDefault="00A451ED" w:rsidP="00A451ED">
      <w:pPr>
        <w:pStyle w:val="Heading2NoNumbersMIRB"/>
      </w:pPr>
      <w:bookmarkStart w:id="4" w:name="_Toc191969591"/>
      <w:r>
        <w:t>Abstract</w:t>
      </w:r>
      <w:bookmarkEnd w:id="4"/>
    </w:p>
    <w:p w14:paraId="7C92D500" w14:textId="60925AA1" w:rsidR="00D25B3D" w:rsidRPr="00451298" w:rsidRDefault="00A451ED" w:rsidP="00D25B3D">
      <w:pPr>
        <w:pStyle w:val="BodyAccessibleTextMIRB"/>
      </w:pPr>
      <w:r>
        <w:t xml:space="preserve">This user guide details the specifications for the </w:t>
      </w:r>
      <w:r w:rsidR="00594C21">
        <w:t>Ontario Hydro Network</w:t>
      </w:r>
      <w:r>
        <w:t xml:space="preserve"> (</w:t>
      </w:r>
      <w:r w:rsidR="00594C21">
        <w:t>OHN</w:t>
      </w:r>
      <w:r>
        <w:t xml:space="preserve">) </w:t>
      </w:r>
      <w:r w:rsidR="00620D02">
        <w:t>Geospatial</w:t>
      </w:r>
      <w:r>
        <w:t xml:space="preserve"> Ontario (</w:t>
      </w:r>
      <w:r w:rsidR="00620D02">
        <w:t>GEO</w:t>
      </w:r>
      <w:r>
        <w:t xml:space="preserve">) Data Class. </w:t>
      </w:r>
      <w:r w:rsidR="00D25B3D">
        <w:t xml:space="preserve">The OHN consists of 6 </w:t>
      </w:r>
      <w:r w:rsidR="0085782E">
        <w:t xml:space="preserve">provincial </w:t>
      </w:r>
      <w:r w:rsidR="00D25B3D">
        <w:t>data classes and 21 small scale</w:t>
      </w:r>
      <w:r w:rsidR="003E20DE">
        <w:t xml:space="preserve"> cartographic</w:t>
      </w:r>
      <w:r w:rsidR="00D25B3D">
        <w:t xml:space="preserve"> data classes.  The 6 OHN </w:t>
      </w:r>
      <w:r w:rsidR="00E32F47">
        <w:t xml:space="preserve">provincial </w:t>
      </w:r>
      <w:r w:rsidR="00D25B3D">
        <w:t>data classes, which have their own distinct metadata record, are:</w:t>
      </w:r>
    </w:p>
    <w:p w14:paraId="280269E5" w14:textId="77777777" w:rsidR="00D25B3D" w:rsidRPr="00451298" w:rsidRDefault="00D25B3D" w:rsidP="00D25B3D">
      <w:pPr>
        <w:pStyle w:val="BodyAccessibleTextMIRB"/>
        <w:spacing w:line="240" w:lineRule="auto"/>
      </w:pPr>
      <w:r w:rsidRPr="00451298">
        <w:t>•</w:t>
      </w:r>
      <w:r w:rsidRPr="00451298">
        <w:tab/>
        <w:t>OHN Waterbody</w:t>
      </w:r>
    </w:p>
    <w:p w14:paraId="7FA54AA2" w14:textId="77777777" w:rsidR="00D25B3D" w:rsidRPr="00451298" w:rsidRDefault="00D25B3D" w:rsidP="00D25B3D">
      <w:pPr>
        <w:pStyle w:val="BodyAccessibleTextMIRB"/>
        <w:spacing w:line="240" w:lineRule="auto"/>
      </w:pPr>
      <w:r w:rsidRPr="00451298">
        <w:t>•</w:t>
      </w:r>
      <w:r w:rsidRPr="00451298">
        <w:tab/>
        <w:t>OHN Watercourse</w:t>
      </w:r>
    </w:p>
    <w:p w14:paraId="032D1DE5" w14:textId="77777777" w:rsidR="00D25B3D" w:rsidRPr="00451298" w:rsidRDefault="00D25B3D" w:rsidP="00D25B3D">
      <w:pPr>
        <w:pStyle w:val="BodyAccessibleTextMIRB"/>
        <w:spacing w:line="240" w:lineRule="auto"/>
      </w:pPr>
      <w:r w:rsidRPr="00451298">
        <w:t>•</w:t>
      </w:r>
      <w:r w:rsidRPr="00451298">
        <w:tab/>
        <w:t>OHN Shoreline</w:t>
      </w:r>
    </w:p>
    <w:p w14:paraId="74E0832D" w14:textId="114689D8" w:rsidR="00D25B3D" w:rsidRPr="00451298" w:rsidRDefault="00D25B3D" w:rsidP="00D25B3D">
      <w:pPr>
        <w:pStyle w:val="BodyAccessibleTextMIRB"/>
        <w:spacing w:line="240" w:lineRule="auto"/>
      </w:pPr>
      <w:r w:rsidRPr="00451298">
        <w:t>•</w:t>
      </w:r>
      <w:r w:rsidRPr="00451298">
        <w:tab/>
        <w:t>OHN Hydrographic Point</w:t>
      </w:r>
      <w:r w:rsidR="00E32F47">
        <w:t xml:space="preserve">  </w:t>
      </w:r>
    </w:p>
    <w:p w14:paraId="64153CE6" w14:textId="77777777" w:rsidR="00D25B3D" w:rsidRPr="00451298" w:rsidRDefault="00D25B3D" w:rsidP="00D25B3D">
      <w:pPr>
        <w:pStyle w:val="BodyAccessibleTextMIRB"/>
        <w:spacing w:line="240" w:lineRule="auto"/>
      </w:pPr>
      <w:r w:rsidRPr="00451298">
        <w:t>•</w:t>
      </w:r>
      <w:r w:rsidRPr="00451298">
        <w:tab/>
        <w:t>OHN Hydrographic Line</w:t>
      </w:r>
    </w:p>
    <w:p w14:paraId="4544E9E8" w14:textId="77777777" w:rsidR="007C369D" w:rsidRPr="00451298" w:rsidRDefault="00D25B3D" w:rsidP="007C369D">
      <w:pPr>
        <w:pStyle w:val="BodyAccessibleTextMIRB"/>
      </w:pPr>
      <w:r w:rsidRPr="00451298">
        <w:t>•</w:t>
      </w:r>
      <w:r w:rsidRPr="00451298">
        <w:tab/>
        <w:t>OHN Hydrographic Poly</w:t>
      </w:r>
      <w:r w:rsidR="007C369D" w:rsidRPr="00451298">
        <w:t xml:space="preserve"> </w:t>
      </w:r>
    </w:p>
    <w:p w14:paraId="6DC57289" w14:textId="42DFC81F" w:rsidR="007C369D" w:rsidRPr="00451298" w:rsidRDefault="007C369D" w:rsidP="007C369D">
      <w:pPr>
        <w:pStyle w:val="BodyAccessibleTextMIRB"/>
      </w:pPr>
      <w:r w:rsidRPr="00451298">
        <w:t>The OHN small scale</w:t>
      </w:r>
      <w:r w:rsidR="00591D24">
        <w:t xml:space="preserve"> cartographic products</w:t>
      </w:r>
      <w:r w:rsidRPr="00451298">
        <w:t xml:space="preserve"> consist of 3 distinct data classes (Waterbody, Watercourse and Shoreline) and corresponding 3 metadata records for each of the following 7 scales:</w:t>
      </w:r>
    </w:p>
    <w:p w14:paraId="4AC7E1C9" w14:textId="77777777" w:rsidR="007C369D" w:rsidRPr="00451298" w:rsidRDefault="007C369D" w:rsidP="007C369D">
      <w:pPr>
        <w:pStyle w:val="BodyAccessibleTextMIRB"/>
        <w:spacing w:line="240" w:lineRule="auto"/>
      </w:pPr>
      <w:r w:rsidRPr="00451298">
        <w:t>•</w:t>
      </w:r>
      <w:r w:rsidRPr="00451298">
        <w:tab/>
        <w:t>1:100,000 (100K)</w:t>
      </w:r>
    </w:p>
    <w:p w14:paraId="712DCB23" w14:textId="77777777" w:rsidR="007C369D" w:rsidRPr="00451298" w:rsidRDefault="007C369D" w:rsidP="007C369D">
      <w:pPr>
        <w:pStyle w:val="BodyAccessibleTextMIRB"/>
        <w:spacing w:line="240" w:lineRule="auto"/>
      </w:pPr>
      <w:r w:rsidRPr="00451298">
        <w:t>•</w:t>
      </w:r>
      <w:r w:rsidRPr="00451298">
        <w:tab/>
        <w:t>1:200,000 (200K)</w:t>
      </w:r>
    </w:p>
    <w:p w14:paraId="04D6E5DE" w14:textId="77777777" w:rsidR="007C369D" w:rsidRPr="00451298" w:rsidRDefault="007C369D" w:rsidP="007C369D">
      <w:pPr>
        <w:pStyle w:val="BodyAccessibleTextMIRB"/>
        <w:spacing w:line="240" w:lineRule="auto"/>
      </w:pPr>
      <w:r w:rsidRPr="00451298">
        <w:t>•</w:t>
      </w:r>
      <w:r w:rsidRPr="00451298">
        <w:tab/>
        <w:t>1:500,000 (500K)</w:t>
      </w:r>
    </w:p>
    <w:p w14:paraId="433D3BB5" w14:textId="77777777" w:rsidR="007C369D" w:rsidRPr="00451298" w:rsidRDefault="007C369D" w:rsidP="007C369D">
      <w:pPr>
        <w:pStyle w:val="BodyAccessibleTextMIRB"/>
        <w:spacing w:line="240" w:lineRule="auto"/>
      </w:pPr>
      <w:r w:rsidRPr="00451298">
        <w:t>•</w:t>
      </w:r>
      <w:r w:rsidRPr="00451298">
        <w:tab/>
        <w:t>1:1,000,000 (1M)</w:t>
      </w:r>
    </w:p>
    <w:p w14:paraId="1F28623A" w14:textId="77777777" w:rsidR="007C369D" w:rsidRPr="00451298" w:rsidRDefault="007C369D" w:rsidP="007C369D">
      <w:pPr>
        <w:pStyle w:val="BodyAccessibleTextMIRB"/>
        <w:spacing w:line="240" w:lineRule="auto"/>
      </w:pPr>
      <w:r w:rsidRPr="00451298">
        <w:t>•</w:t>
      </w:r>
      <w:r w:rsidRPr="00451298">
        <w:tab/>
        <w:t>1:2,000,000 (2M)</w:t>
      </w:r>
    </w:p>
    <w:p w14:paraId="6B4D0BE2" w14:textId="77777777" w:rsidR="007C369D" w:rsidRPr="00451298" w:rsidRDefault="007C369D" w:rsidP="007C369D">
      <w:pPr>
        <w:pStyle w:val="BodyAccessibleTextMIRB"/>
        <w:spacing w:line="240" w:lineRule="auto"/>
      </w:pPr>
      <w:r w:rsidRPr="00451298">
        <w:t>•</w:t>
      </w:r>
      <w:r w:rsidRPr="00451298">
        <w:tab/>
        <w:t>1:5,000,000 (5M)</w:t>
      </w:r>
    </w:p>
    <w:p w14:paraId="4FA43C4D" w14:textId="589552A3" w:rsidR="00A451ED" w:rsidRPr="00451298" w:rsidRDefault="007C369D" w:rsidP="007C369D">
      <w:pPr>
        <w:pStyle w:val="BodyAccessibleTextMIRB"/>
        <w:spacing w:line="240" w:lineRule="auto"/>
        <w:sectPr w:rsidR="00A451ED" w:rsidRPr="00451298" w:rsidSect="00E63508">
          <w:footerReference w:type="default" r:id="rId17"/>
          <w:pgSz w:w="12240" w:h="15840"/>
          <w:pgMar w:top="1440" w:right="1440" w:bottom="1440" w:left="1440" w:header="432" w:footer="720" w:gutter="0"/>
          <w:cols w:space="720"/>
          <w:docGrid w:linePitch="360"/>
        </w:sectPr>
      </w:pPr>
      <w:r w:rsidRPr="00451298">
        <w:t>•</w:t>
      </w:r>
      <w:r w:rsidRPr="00451298">
        <w:tab/>
        <w:t>1:10,000,000 (10M)</w:t>
      </w:r>
    </w:p>
    <w:p w14:paraId="6AAA2BB0" w14:textId="77777777" w:rsidR="00A451ED" w:rsidRDefault="00A451ED" w:rsidP="00A451ED">
      <w:pPr>
        <w:pStyle w:val="Heading1MIRBMidPage"/>
      </w:pPr>
      <w:bookmarkStart w:id="5" w:name="_Toc191969592"/>
      <w:r>
        <w:lastRenderedPageBreak/>
        <w:t>Table of Contents</w:t>
      </w:r>
      <w:bookmarkEnd w:id="5"/>
    </w:p>
    <w:p w14:paraId="0A16DA4F" w14:textId="4DF4D99F" w:rsidR="007F0911" w:rsidRDefault="00A451ED">
      <w:pPr>
        <w:pStyle w:val="TOC1"/>
        <w:rPr>
          <w:rFonts w:asciiTheme="minorHAnsi" w:eastAsiaTheme="minorEastAsia" w:hAnsiTheme="minorHAnsi" w:cstheme="minorBidi"/>
          <w:noProof/>
          <w:kern w:val="2"/>
          <w:sz w:val="22"/>
          <w:szCs w:val="22"/>
          <w14:ligatures w14:val="standardContextual"/>
        </w:rPr>
      </w:pPr>
      <w:r>
        <w:fldChar w:fldCharType="begin"/>
      </w:r>
      <w:r>
        <w:instrText xml:space="preserve"> TOC \o "1-3" \h \z \u </w:instrText>
      </w:r>
      <w:r>
        <w:fldChar w:fldCharType="separate"/>
      </w:r>
      <w:hyperlink w:anchor="_Toc191969587" w:history="1">
        <w:r w:rsidR="007F0911" w:rsidRPr="002504E9">
          <w:rPr>
            <w:rStyle w:val="Hyperlink"/>
            <w:rFonts w:eastAsiaTheme="majorEastAsia"/>
            <w:noProof/>
          </w:rPr>
          <w:t>Disclaimer</w:t>
        </w:r>
        <w:r w:rsidR="007F0911">
          <w:rPr>
            <w:noProof/>
            <w:webHidden/>
          </w:rPr>
          <w:tab/>
        </w:r>
        <w:r w:rsidR="007F0911">
          <w:rPr>
            <w:noProof/>
            <w:webHidden/>
          </w:rPr>
          <w:fldChar w:fldCharType="begin"/>
        </w:r>
        <w:r w:rsidR="007F0911">
          <w:rPr>
            <w:noProof/>
            <w:webHidden/>
          </w:rPr>
          <w:instrText xml:space="preserve"> PAGEREF _Toc191969587 \h </w:instrText>
        </w:r>
        <w:r w:rsidR="007F0911">
          <w:rPr>
            <w:noProof/>
            <w:webHidden/>
          </w:rPr>
        </w:r>
        <w:r w:rsidR="007F0911">
          <w:rPr>
            <w:noProof/>
            <w:webHidden/>
          </w:rPr>
          <w:fldChar w:fldCharType="separate"/>
        </w:r>
        <w:r w:rsidR="007F0911">
          <w:rPr>
            <w:noProof/>
            <w:webHidden/>
          </w:rPr>
          <w:t>2</w:t>
        </w:r>
        <w:r w:rsidR="007F0911">
          <w:rPr>
            <w:noProof/>
            <w:webHidden/>
          </w:rPr>
          <w:fldChar w:fldCharType="end"/>
        </w:r>
      </w:hyperlink>
    </w:p>
    <w:p w14:paraId="29C1B98E" w14:textId="1342BE23" w:rsidR="007F0911" w:rsidRDefault="007F0911">
      <w:pPr>
        <w:pStyle w:val="TOC1"/>
        <w:rPr>
          <w:rFonts w:asciiTheme="minorHAnsi" w:eastAsiaTheme="minorEastAsia" w:hAnsiTheme="minorHAnsi" w:cstheme="minorBidi"/>
          <w:noProof/>
          <w:kern w:val="2"/>
          <w:sz w:val="22"/>
          <w:szCs w:val="22"/>
          <w14:ligatures w14:val="standardContextual"/>
        </w:rPr>
      </w:pPr>
      <w:hyperlink w:anchor="_Toc191969588" w:history="1">
        <w:r w:rsidRPr="002504E9">
          <w:rPr>
            <w:rStyle w:val="Hyperlink"/>
            <w:rFonts w:eastAsiaTheme="majorEastAsia"/>
            <w:noProof/>
          </w:rPr>
          <w:t>Additional Information</w:t>
        </w:r>
        <w:r>
          <w:rPr>
            <w:noProof/>
            <w:webHidden/>
          </w:rPr>
          <w:tab/>
        </w:r>
        <w:r>
          <w:rPr>
            <w:noProof/>
            <w:webHidden/>
          </w:rPr>
          <w:fldChar w:fldCharType="begin"/>
        </w:r>
        <w:r>
          <w:rPr>
            <w:noProof/>
            <w:webHidden/>
          </w:rPr>
          <w:instrText xml:space="preserve"> PAGEREF _Toc191969588 \h </w:instrText>
        </w:r>
        <w:r>
          <w:rPr>
            <w:noProof/>
            <w:webHidden/>
          </w:rPr>
        </w:r>
        <w:r>
          <w:rPr>
            <w:noProof/>
            <w:webHidden/>
          </w:rPr>
          <w:fldChar w:fldCharType="separate"/>
        </w:r>
        <w:r>
          <w:rPr>
            <w:noProof/>
            <w:webHidden/>
          </w:rPr>
          <w:t>2</w:t>
        </w:r>
        <w:r>
          <w:rPr>
            <w:noProof/>
            <w:webHidden/>
          </w:rPr>
          <w:fldChar w:fldCharType="end"/>
        </w:r>
      </w:hyperlink>
    </w:p>
    <w:p w14:paraId="07F8408D" w14:textId="1CA94108" w:rsidR="007F0911" w:rsidRDefault="007F0911">
      <w:pPr>
        <w:pStyle w:val="TOC1"/>
        <w:rPr>
          <w:rFonts w:asciiTheme="minorHAnsi" w:eastAsiaTheme="minorEastAsia" w:hAnsiTheme="minorHAnsi" w:cstheme="minorBidi"/>
          <w:noProof/>
          <w:kern w:val="2"/>
          <w:sz w:val="22"/>
          <w:szCs w:val="22"/>
          <w14:ligatures w14:val="standardContextual"/>
        </w:rPr>
      </w:pPr>
      <w:hyperlink w:anchor="_Toc191969589" w:history="1">
        <w:r w:rsidRPr="002504E9">
          <w:rPr>
            <w:rStyle w:val="Hyperlink"/>
            <w:rFonts w:eastAsiaTheme="majorEastAsia"/>
            <w:noProof/>
          </w:rPr>
          <w:t>Executive Summary</w:t>
        </w:r>
        <w:r>
          <w:rPr>
            <w:noProof/>
            <w:webHidden/>
          </w:rPr>
          <w:tab/>
        </w:r>
        <w:r>
          <w:rPr>
            <w:noProof/>
            <w:webHidden/>
          </w:rPr>
          <w:fldChar w:fldCharType="begin"/>
        </w:r>
        <w:r>
          <w:rPr>
            <w:noProof/>
            <w:webHidden/>
          </w:rPr>
          <w:instrText xml:space="preserve"> PAGEREF _Toc191969589 \h </w:instrText>
        </w:r>
        <w:r>
          <w:rPr>
            <w:noProof/>
            <w:webHidden/>
          </w:rPr>
        </w:r>
        <w:r>
          <w:rPr>
            <w:noProof/>
            <w:webHidden/>
          </w:rPr>
          <w:fldChar w:fldCharType="separate"/>
        </w:r>
        <w:r>
          <w:rPr>
            <w:noProof/>
            <w:webHidden/>
          </w:rPr>
          <w:t>3</w:t>
        </w:r>
        <w:r>
          <w:rPr>
            <w:noProof/>
            <w:webHidden/>
          </w:rPr>
          <w:fldChar w:fldCharType="end"/>
        </w:r>
      </w:hyperlink>
    </w:p>
    <w:p w14:paraId="59D10B08" w14:textId="5F5DA98E" w:rsidR="007F0911" w:rsidRDefault="007F0911">
      <w:pPr>
        <w:pStyle w:val="TOC2"/>
        <w:rPr>
          <w:rFonts w:asciiTheme="minorHAnsi" w:eastAsiaTheme="minorEastAsia" w:hAnsiTheme="minorHAnsi" w:cstheme="minorBidi"/>
          <w:noProof/>
          <w:kern w:val="2"/>
          <w:sz w:val="22"/>
          <w:szCs w:val="22"/>
          <w14:ligatures w14:val="standardContextual"/>
        </w:rPr>
      </w:pPr>
      <w:hyperlink w:anchor="_Toc191969590" w:history="1">
        <w:r w:rsidRPr="002504E9">
          <w:rPr>
            <w:rStyle w:val="Hyperlink"/>
            <w:rFonts w:eastAsiaTheme="majorEastAsia"/>
            <w:noProof/>
          </w:rPr>
          <w:t>Key Words</w:t>
        </w:r>
        <w:r>
          <w:rPr>
            <w:noProof/>
            <w:webHidden/>
          </w:rPr>
          <w:tab/>
        </w:r>
        <w:r>
          <w:rPr>
            <w:noProof/>
            <w:webHidden/>
          </w:rPr>
          <w:fldChar w:fldCharType="begin"/>
        </w:r>
        <w:r>
          <w:rPr>
            <w:noProof/>
            <w:webHidden/>
          </w:rPr>
          <w:instrText xml:space="preserve"> PAGEREF _Toc191969590 \h </w:instrText>
        </w:r>
        <w:r>
          <w:rPr>
            <w:noProof/>
            <w:webHidden/>
          </w:rPr>
        </w:r>
        <w:r>
          <w:rPr>
            <w:noProof/>
            <w:webHidden/>
          </w:rPr>
          <w:fldChar w:fldCharType="separate"/>
        </w:r>
        <w:r>
          <w:rPr>
            <w:noProof/>
            <w:webHidden/>
          </w:rPr>
          <w:t>3</w:t>
        </w:r>
        <w:r>
          <w:rPr>
            <w:noProof/>
            <w:webHidden/>
          </w:rPr>
          <w:fldChar w:fldCharType="end"/>
        </w:r>
      </w:hyperlink>
    </w:p>
    <w:p w14:paraId="43A11962" w14:textId="4E827A18" w:rsidR="007F0911" w:rsidRDefault="007F0911">
      <w:pPr>
        <w:pStyle w:val="TOC2"/>
        <w:rPr>
          <w:rFonts w:asciiTheme="minorHAnsi" w:eastAsiaTheme="minorEastAsia" w:hAnsiTheme="minorHAnsi" w:cstheme="minorBidi"/>
          <w:noProof/>
          <w:kern w:val="2"/>
          <w:sz w:val="22"/>
          <w:szCs w:val="22"/>
          <w14:ligatures w14:val="standardContextual"/>
        </w:rPr>
      </w:pPr>
      <w:hyperlink w:anchor="_Toc191969591" w:history="1">
        <w:r w:rsidRPr="002504E9">
          <w:rPr>
            <w:rStyle w:val="Hyperlink"/>
            <w:rFonts w:eastAsiaTheme="majorEastAsia"/>
            <w:noProof/>
          </w:rPr>
          <w:t>Abstract</w:t>
        </w:r>
        <w:r>
          <w:rPr>
            <w:noProof/>
            <w:webHidden/>
          </w:rPr>
          <w:tab/>
        </w:r>
        <w:r>
          <w:rPr>
            <w:noProof/>
            <w:webHidden/>
          </w:rPr>
          <w:fldChar w:fldCharType="begin"/>
        </w:r>
        <w:r>
          <w:rPr>
            <w:noProof/>
            <w:webHidden/>
          </w:rPr>
          <w:instrText xml:space="preserve"> PAGEREF _Toc191969591 \h </w:instrText>
        </w:r>
        <w:r>
          <w:rPr>
            <w:noProof/>
            <w:webHidden/>
          </w:rPr>
        </w:r>
        <w:r>
          <w:rPr>
            <w:noProof/>
            <w:webHidden/>
          </w:rPr>
          <w:fldChar w:fldCharType="separate"/>
        </w:r>
        <w:r>
          <w:rPr>
            <w:noProof/>
            <w:webHidden/>
          </w:rPr>
          <w:t>3</w:t>
        </w:r>
        <w:r>
          <w:rPr>
            <w:noProof/>
            <w:webHidden/>
          </w:rPr>
          <w:fldChar w:fldCharType="end"/>
        </w:r>
      </w:hyperlink>
    </w:p>
    <w:p w14:paraId="16579886" w14:textId="77DA8A4E" w:rsidR="007F0911" w:rsidRDefault="007F0911">
      <w:pPr>
        <w:pStyle w:val="TOC1"/>
        <w:rPr>
          <w:rFonts w:asciiTheme="minorHAnsi" w:eastAsiaTheme="minorEastAsia" w:hAnsiTheme="minorHAnsi" w:cstheme="minorBidi"/>
          <w:noProof/>
          <w:kern w:val="2"/>
          <w:sz w:val="22"/>
          <w:szCs w:val="22"/>
          <w14:ligatures w14:val="standardContextual"/>
        </w:rPr>
      </w:pPr>
      <w:hyperlink w:anchor="_Toc191969592" w:history="1">
        <w:r w:rsidRPr="002504E9">
          <w:rPr>
            <w:rStyle w:val="Hyperlink"/>
            <w:rFonts w:eastAsiaTheme="majorEastAsia"/>
            <w:noProof/>
          </w:rPr>
          <w:t>Table of Contents</w:t>
        </w:r>
        <w:r>
          <w:rPr>
            <w:noProof/>
            <w:webHidden/>
          </w:rPr>
          <w:tab/>
        </w:r>
        <w:r>
          <w:rPr>
            <w:noProof/>
            <w:webHidden/>
          </w:rPr>
          <w:fldChar w:fldCharType="begin"/>
        </w:r>
        <w:r>
          <w:rPr>
            <w:noProof/>
            <w:webHidden/>
          </w:rPr>
          <w:instrText xml:space="preserve"> PAGEREF _Toc191969592 \h </w:instrText>
        </w:r>
        <w:r>
          <w:rPr>
            <w:noProof/>
            <w:webHidden/>
          </w:rPr>
        </w:r>
        <w:r>
          <w:rPr>
            <w:noProof/>
            <w:webHidden/>
          </w:rPr>
          <w:fldChar w:fldCharType="separate"/>
        </w:r>
        <w:r>
          <w:rPr>
            <w:noProof/>
            <w:webHidden/>
          </w:rPr>
          <w:t>4</w:t>
        </w:r>
        <w:r>
          <w:rPr>
            <w:noProof/>
            <w:webHidden/>
          </w:rPr>
          <w:fldChar w:fldCharType="end"/>
        </w:r>
      </w:hyperlink>
    </w:p>
    <w:p w14:paraId="398310F1" w14:textId="12A37E24" w:rsidR="007F0911" w:rsidRDefault="007F0911">
      <w:pPr>
        <w:pStyle w:val="TOC1"/>
        <w:rPr>
          <w:rFonts w:asciiTheme="minorHAnsi" w:eastAsiaTheme="minorEastAsia" w:hAnsiTheme="minorHAnsi" w:cstheme="minorBidi"/>
          <w:noProof/>
          <w:kern w:val="2"/>
          <w:sz w:val="22"/>
          <w:szCs w:val="22"/>
          <w14:ligatures w14:val="standardContextual"/>
        </w:rPr>
      </w:pPr>
      <w:hyperlink w:anchor="_Toc191969593" w:history="1">
        <w:r w:rsidRPr="002504E9">
          <w:rPr>
            <w:rStyle w:val="Hyperlink"/>
            <w:rFonts w:eastAsiaTheme="majorEastAsia"/>
            <w:noProof/>
          </w:rPr>
          <w:t>List of Figures</w:t>
        </w:r>
        <w:r>
          <w:rPr>
            <w:noProof/>
            <w:webHidden/>
          </w:rPr>
          <w:tab/>
        </w:r>
        <w:r>
          <w:rPr>
            <w:noProof/>
            <w:webHidden/>
          </w:rPr>
          <w:fldChar w:fldCharType="begin"/>
        </w:r>
        <w:r>
          <w:rPr>
            <w:noProof/>
            <w:webHidden/>
          </w:rPr>
          <w:instrText xml:space="preserve"> PAGEREF _Toc191969593 \h </w:instrText>
        </w:r>
        <w:r>
          <w:rPr>
            <w:noProof/>
            <w:webHidden/>
          </w:rPr>
        </w:r>
        <w:r>
          <w:rPr>
            <w:noProof/>
            <w:webHidden/>
          </w:rPr>
          <w:fldChar w:fldCharType="separate"/>
        </w:r>
        <w:r>
          <w:rPr>
            <w:noProof/>
            <w:webHidden/>
          </w:rPr>
          <w:t>7</w:t>
        </w:r>
        <w:r>
          <w:rPr>
            <w:noProof/>
            <w:webHidden/>
          </w:rPr>
          <w:fldChar w:fldCharType="end"/>
        </w:r>
      </w:hyperlink>
    </w:p>
    <w:p w14:paraId="742DB33B" w14:textId="6CCC5136" w:rsidR="007F0911" w:rsidRDefault="007F0911">
      <w:pPr>
        <w:pStyle w:val="TOC1"/>
        <w:rPr>
          <w:rFonts w:asciiTheme="minorHAnsi" w:eastAsiaTheme="minorEastAsia" w:hAnsiTheme="minorHAnsi" w:cstheme="minorBidi"/>
          <w:noProof/>
          <w:kern w:val="2"/>
          <w:sz w:val="22"/>
          <w:szCs w:val="22"/>
          <w14:ligatures w14:val="standardContextual"/>
        </w:rPr>
      </w:pPr>
      <w:hyperlink w:anchor="_Toc191969594" w:history="1">
        <w:r w:rsidRPr="002504E9">
          <w:rPr>
            <w:rStyle w:val="Hyperlink"/>
            <w:rFonts w:eastAsiaTheme="majorEastAsia"/>
            <w:noProof/>
          </w:rPr>
          <w:t>List of Tables</w:t>
        </w:r>
        <w:r>
          <w:rPr>
            <w:noProof/>
            <w:webHidden/>
          </w:rPr>
          <w:tab/>
        </w:r>
        <w:r>
          <w:rPr>
            <w:noProof/>
            <w:webHidden/>
          </w:rPr>
          <w:fldChar w:fldCharType="begin"/>
        </w:r>
        <w:r>
          <w:rPr>
            <w:noProof/>
            <w:webHidden/>
          </w:rPr>
          <w:instrText xml:space="preserve"> PAGEREF _Toc191969594 \h </w:instrText>
        </w:r>
        <w:r>
          <w:rPr>
            <w:noProof/>
            <w:webHidden/>
          </w:rPr>
        </w:r>
        <w:r>
          <w:rPr>
            <w:noProof/>
            <w:webHidden/>
          </w:rPr>
          <w:fldChar w:fldCharType="separate"/>
        </w:r>
        <w:r>
          <w:rPr>
            <w:noProof/>
            <w:webHidden/>
          </w:rPr>
          <w:t>7</w:t>
        </w:r>
        <w:r>
          <w:rPr>
            <w:noProof/>
            <w:webHidden/>
          </w:rPr>
          <w:fldChar w:fldCharType="end"/>
        </w:r>
      </w:hyperlink>
    </w:p>
    <w:p w14:paraId="1841DBCB" w14:textId="5B0838C2" w:rsidR="007F0911" w:rsidRDefault="007F0911">
      <w:pPr>
        <w:pStyle w:val="TOC1"/>
        <w:rPr>
          <w:rFonts w:asciiTheme="minorHAnsi" w:eastAsiaTheme="minorEastAsia" w:hAnsiTheme="minorHAnsi" w:cstheme="minorBidi"/>
          <w:noProof/>
          <w:kern w:val="2"/>
          <w:sz w:val="22"/>
          <w:szCs w:val="22"/>
          <w14:ligatures w14:val="standardContextual"/>
        </w:rPr>
      </w:pPr>
      <w:hyperlink w:anchor="_Toc191969595" w:history="1">
        <w:r w:rsidRPr="002504E9">
          <w:rPr>
            <w:rStyle w:val="Hyperlink"/>
            <w:rFonts w:eastAsiaTheme="majorEastAsia"/>
            <w:noProof/>
          </w:rPr>
          <w:t>List of Acronyms</w:t>
        </w:r>
        <w:r>
          <w:rPr>
            <w:noProof/>
            <w:webHidden/>
          </w:rPr>
          <w:tab/>
        </w:r>
        <w:r>
          <w:rPr>
            <w:noProof/>
            <w:webHidden/>
          </w:rPr>
          <w:fldChar w:fldCharType="begin"/>
        </w:r>
        <w:r>
          <w:rPr>
            <w:noProof/>
            <w:webHidden/>
          </w:rPr>
          <w:instrText xml:space="preserve"> PAGEREF _Toc191969595 \h </w:instrText>
        </w:r>
        <w:r>
          <w:rPr>
            <w:noProof/>
            <w:webHidden/>
          </w:rPr>
        </w:r>
        <w:r>
          <w:rPr>
            <w:noProof/>
            <w:webHidden/>
          </w:rPr>
          <w:fldChar w:fldCharType="separate"/>
        </w:r>
        <w:r>
          <w:rPr>
            <w:noProof/>
            <w:webHidden/>
          </w:rPr>
          <w:t>8</w:t>
        </w:r>
        <w:r>
          <w:rPr>
            <w:noProof/>
            <w:webHidden/>
          </w:rPr>
          <w:fldChar w:fldCharType="end"/>
        </w:r>
      </w:hyperlink>
    </w:p>
    <w:p w14:paraId="3199A9E1" w14:textId="127D8597" w:rsidR="007F0911" w:rsidRDefault="007F0911">
      <w:pPr>
        <w:pStyle w:val="TOC1"/>
        <w:rPr>
          <w:rFonts w:asciiTheme="minorHAnsi" w:eastAsiaTheme="minorEastAsia" w:hAnsiTheme="minorHAnsi" w:cstheme="minorBidi"/>
          <w:noProof/>
          <w:kern w:val="2"/>
          <w:sz w:val="22"/>
          <w:szCs w:val="22"/>
          <w14:ligatures w14:val="standardContextual"/>
        </w:rPr>
      </w:pPr>
      <w:hyperlink w:anchor="_Toc191969596" w:history="1">
        <w:r w:rsidRPr="002504E9">
          <w:rPr>
            <w:rStyle w:val="Hyperlink"/>
            <w:rFonts w:eastAsiaTheme="majorEastAsia"/>
            <w:noProof/>
          </w:rPr>
          <w:t>1. Introduction</w:t>
        </w:r>
        <w:r>
          <w:rPr>
            <w:noProof/>
            <w:webHidden/>
          </w:rPr>
          <w:tab/>
        </w:r>
        <w:r>
          <w:rPr>
            <w:noProof/>
            <w:webHidden/>
          </w:rPr>
          <w:fldChar w:fldCharType="begin"/>
        </w:r>
        <w:r>
          <w:rPr>
            <w:noProof/>
            <w:webHidden/>
          </w:rPr>
          <w:instrText xml:space="preserve"> PAGEREF _Toc191969596 \h </w:instrText>
        </w:r>
        <w:r>
          <w:rPr>
            <w:noProof/>
            <w:webHidden/>
          </w:rPr>
        </w:r>
        <w:r>
          <w:rPr>
            <w:noProof/>
            <w:webHidden/>
          </w:rPr>
          <w:fldChar w:fldCharType="separate"/>
        </w:r>
        <w:r>
          <w:rPr>
            <w:noProof/>
            <w:webHidden/>
          </w:rPr>
          <w:t>10</w:t>
        </w:r>
        <w:r>
          <w:rPr>
            <w:noProof/>
            <w:webHidden/>
          </w:rPr>
          <w:fldChar w:fldCharType="end"/>
        </w:r>
      </w:hyperlink>
    </w:p>
    <w:p w14:paraId="6F16D9E1" w14:textId="10CDE144" w:rsidR="007F0911" w:rsidRDefault="007F0911">
      <w:pPr>
        <w:pStyle w:val="TOC1"/>
        <w:rPr>
          <w:rFonts w:asciiTheme="minorHAnsi" w:eastAsiaTheme="minorEastAsia" w:hAnsiTheme="minorHAnsi" w:cstheme="minorBidi"/>
          <w:noProof/>
          <w:kern w:val="2"/>
          <w:sz w:val="22"/>
          <w:szCs w:val="22"/>
          <w14:ligatures w14:val="standardContextual"/>
        </w:rPr>
      </w:pPr>
      <w:hyperlink w:anchor="_Toc191969597" w:history="1">
        <w:r w:rsidRPr="002504E9">
          <w:rPr>
            <w:rStyle w:val="Hyperlink"/>
            <w:rFonts w:eastAsiaTheme="majorEastAsia"/>
            <w:noProof/>
          </w:rPr>
          <w:t>2. Objectives</w:t>
        </w:r>
        <w:r>
          <w:rPr>
            <w:noProof/>
            <w:webHidden/>
          </w:rPr>
          <w:tab/>
        </w:r>
        <w:r>
          <w:rPr>
            <w:noProof/>
            <w:webHidden/>
          </w:rPr>
          <w:fldChar w:fldCharType="begin"/>
        </w:r>
        <w:r>
          <w:rPr>
            <w:noProof/>
            <w:webHidden/>
          </w:rPr>
          <w:instrText xml:space="preserve"> PAGEREF _Toc191969597 \h </w:instrText>
        </w:r>
        <w:r>
          <w:rPr>
            <w:noProof/>
            <w:webHidden/>
          </w:rPr>
        </w:r>
        <w:r>
          <w:rPr>
            <w:noProof/>
            <w:webHidden/>
          </w:rPr>
          <w:fldChar w:fldCharType="separate"/>
        </w:r>
        <w:r>
          <w:rPr>
            <w:noProof/>
            <w:webHidden/>
          </w:rPr>
          <w:t>11</w:t>
        </w:r>
        <w:r>
          <w:rPr>
            <w:noProof/>
            <w:webHidden/>
          </w:rPr>
          <w:fldChar w:fldCharType="end"/>
        </w:r>
      </w:hyperlink>
    </w:p>
    <w:p w14:paraId="5AB16EF8" w14:textId="32E7B419" w:rsidR="007F0911" w:rsidRDefault="007F0911">
      <w:pPr>
        <w:pStyle w:val="TOC1"/>
        <w:rPr>
          <w:rFonts w:asciiTheme="minorHAnsi" w:eastAsiaTheme="minorEastAsia" w:hAnsiTheme="minorHAnsi" w:cstheme="minorBidi"/>
          <w:noProof/>
          <w:kern w:val="2"/>
          <w:sz w:val="22"/>
          <w:szCs w:val="22"/>
          <w14:ligatures w14:val="standardContextual"/>
        </w:rPr>
      </w:pPr>
      <w:hyperlink w:anchor="_Toc191969598" w:history="1">
        <w:r w:rsidRPr="002504E9">
          <w:rPr>
            <w:rStyle w:val="Hyperlink"/>
            <w:rFonts w:eastAsiaTheme="majorEastAsia"/>
            <w:noProof/>
          </w:rPr>
          <w:t>3. Data Classes:</w:t>
        </w:r>
        <w:r>
          <w:rPr>
            <w:noProof/>
            <w:webHidden/>
          </w:rPr>
          <w:tab/>
        </w:r>
        <w:r>
          <w:rPr>
            <w:noProof/>
            <w:webHidden/>
          </w:rPr>
          <w:fldChar w:fldCharType="begin"/>
        </w:r>
        <w:r>
          <w:rPr>
            <w:noProof/>
            <w:webHidden/>
          </w:rPr>
          <w:instrText xml:space="preserve"> PAGEREF _Toc191969598 \h </w:instrText>
        </w:r>
        <w:r>
          <w:rPr>
            <w:noProof/>
            <w:webHidden/>
          </w:rPr>
        </w:r>
        <w:r>
          <w:rPr>
            <w:noProof/>
            <w:webHidden/>
          </w:rPr>
          <w:fldChar w:fldCharType="separate"/>
        </w:r>
        <w:r>
          <w:rPr>
            <w:noProof/>
            <w:webHidden/>
          </w:rPr>
          <w:t>11</w:t>
        </w:r>
        <w:r>
          <w:rPr>
            <w:noProof/>
            <w:webHidden/>
          </w:rPr>
          <w:fldChar w:fldCharType="end"/>
        </w:r>
      </w:hyperlink>
    </w:p>
    <w:p w14:paraId="63FAFF07" w14:textId="5AC63DCF" w:rsidR="007F0911" w:rsidRDefault="007F0911">
      <w:pPr>
        <w:pStyle w:val="TOC2"/>
        <w:rPr>
          <w:rFonts w:asciiTheme="minorHAnsi" w:eastAsiaTheme="minorEastAsia" w:hAnsiTheme="minorHAnsi" w:cstheme="minorBidi"/>
          <w:noProof/>
          <w:kern w:val="2"/>
          <w:sz w:val="22"/>
          <w:szCs w:val="22"/>
          <w14:ligatures w14:val="standardContextual"/>
        </w:rPr>
      </w:pPr>
      <w:hyperlink w:anchor="_Toc191969599" w:history="1">
        <w:r w:rsidRPr="002504E9">
          <w:rPr>
            <w:rStyle w:val="Hyperlink"/>
            <w:rFonts w:eastAsiaTheme="majorEastAsia"/>
            <w:noProof/>
          </w:rPr>
          <w:t>OHN – Waterbody</w:t>
        </w:r>
        <w:r>
          <w:rPr>
            <w:noProof/>
            <w:webHidden/>
          </w:rPr>
          <w:tab/>
        </w:r>
        <w:r>
          <w:rPr>
            <w:noProof/>
            <w:webHidden/>
          </w:rPr>
          <w:fldChar w:fldCharType="begin"/>
        </w:r>
        <w:r>
          <w:rPr>
            <w:noProof/>
            <w:webHidden/>
          </w:rPr>
          <w:instrText xml:space="preserve"> PAGEREF _Toc191969599 \h </w:instrText>
        </w:r>
        <w:r>
          <w:rPr>
            <w:noProof/>
            <w:webHidden/>
          </w:rPr>
        </w:r>
        <w:r>
          <w:rPr>
            <w:noProof/>
            <w:webHidden/>
          </w:rPr>
          <w:fldChar w:fldCharType="separate"/>
        </w:r>
        <w:r>
          <w:rPr>
            <w:noProof/>
            <w:webHidden/>
          </w:rPr>
          <w:t>11</w:t>
        </w:r>
        <w:r>
          <w:rPr>
            <w:noProof/>
            <w:webHidden/>
          </w:rPr>
          <w:fldChar w:fldCharType="end"/>
        </w:r>
      </w:hyperlink>
    </w:p>
    <w:p w14:paraId="2F168EB4" w14:textId="4ADCC6D7" w:rsidR="007F0911" w:rsidRDefault="007F0911">
      <w:pPr>
        <w:pStyle w:val="TOC2"/>
        <w:rPr>
          <w:rFonts w:asciiTheme="minorHAnsi" w:eastAsiaTheme="minorEastAsia" w:hAnsiTheme="minorHAnsi" w:cstheme="minorBidi"/>
          <w:noProof/>
          <w:kern w:val="2"/>
          <w:sz w:val="22"/>
          <w:szCs w:val="22"/>
          <w14:ligatures w14:val="standardContextual"/>
        </w:rPr>
      </w:pPr>
      <w:hyperlink w:anchor="_Toc191969600" w:history="1">
        <w:r w:rsidRPr="002504E9">
          <w:rPr>
            <w:rStyle w:val="Hyperlink"/>
            <w:rFonts w:eastAsiaTheme="majorEastAsia"/>
            <w:noProof/>
          </w:rPr>
          <w:t>OHN – Watercourse</w:t>
        </w:r>
        <w:r>
          <w:rPr>
            <w:noProof/>
            <w:webHidden/>
          </w:rPr>
          <w:tab/>
        </w:r>
        <w:r>
          <w:rPr>
            <w:noProof/>
            <w:webHidden/>
          </w:rPr>
          <w:fldChar w:fldCharType="begin"/>
        </w:r>
        <w:r>
          <w:rPr>
            <w:noProof/>
            <w:webHidden/>
          </w:rPr>
          <w:instrText xml:space="preserve"> PAGEREF _Toc191969600 \h </w:instrText>
        </w:r>
        <w:r>
          <w:rPr>
            <w:noProof/>
            <w:webHidden/>
          </w:rPr>
        </w:r>
        <w:r>
          <w:rPr>
            <w:noProof/>
            <w:webHidden/>
          </w:rPr>
          <w:fldChar w:fldCharType="separate"/>
        </w:r>
        <w:r>
          <w:rPr>
            <w:noProof/>
            <w:webHidden/>
          </w:rPr>
          <w:t>12</w:t>
        </w:r>
        <w:r>
          <w:rPr>
            <w:noProof/>
            <w:webHidden/>
          </w:rPr>
          <w:fldChar w:fldCharType="end"/>
        </w:r>
      </w:hyperlink>
    </w:p>
    <w:p w14:paraId="0F6D5D18" w14:textId="28A8EBD1" w:rsidR="007F0911" w:rsidRDefault="007F0911">
      <w:pPr>
        <w:pStyle w:val="TOC2"/>
        <w:rPr>
          <w:rFonts w:asciiTheme="minorHAnsi" w:eastAsiaTheme="minorEastAsia" w:hAnsiTheme="minorHAnsi" w:cstheme="minorBidi"/>
          <w:noProof/>
          <w:kern w:val="2"/>
          <w:sz w:val="22"/>
          <w:szCs w:val="22"/>
          <w14:ligatures w14:val="standardContextual"/>
        </w:rPr>
      </w:pPr>
      <w:hyperlink w:anchor="_Toc191969601" w:history="1">
        <w:r w:rsidRPr="002504E9">
          <w:rPr>
            <w:rStyle w:val="Hyperlink"/>
            <w:rFonts w:eastAsiaTheme="majorEastAsia"/>
            <w:noProof/>
          </w:rPr>
          <w:t>OHN – Shoreline</w:t>
        </w:r>
        <w:r>
          <w:rPr>
            <w:noProof/>
            <w:webHidden/>
          </w:rPr>
          <w:tab/>
        </w:r>
        <w:r>
          <w:rPr>
            <w:noProof/>
            <w:webHidden/>
          </w:rPr>
          <w:fldChar w:fldCharType="begin"/>
        </w:r>
        <w:r>
          <w:rPr>
            <w:noProof/>
            <w:webHidden/>
          </w:rPr>
          <w:instrText xml:space="preserve"> PAGEREF _Toc191969601 \h </w:instrText>
        </w:r>
        <w:r>
          <w:rPr>
            <w:noProof/>
            <w:webHidden/>
          </w:rPr>
        </w:r>
        <w:r>
          <w:rPr>
            <w:noProof/>
            <w:webHidden/>
          </w:rPr>
          <w:fldChar w:fldCharType="separate"/>
        </w:r>
        <w:r>
          <w:rPr>
            <w:noProof/>
            <w:webHidden/>
          </w:rPr>
          <w:t>17</w:t>
        </w:r>
        <w:r>
          <w:rPr>
            <w:noProof/>
            <w:webHidden/>
          </w:rPr>
          <w:fldChar w:fldCharType="end"/>
        </w:r>
      </w:hyperlink>
    </w:p>
    <w:p w14:paraId="7199230E" w14:textId="18087F78" w:rsidR="007F0911" w:rsidRDefault="007F0911">
      <w:pPr>
        <w:pStyle w:val="TOC2"/>
        <w:rPr>
          <w:rFonts w:asciiTheme="minorHAnsi" w:eastAsiaTheme="minorEastAsia" w:hAnsiTheme="minorHAnsi" w:cstheme="minorBidi"/>
          <w:noProof/>
          <w:kern w:val="2"/>
          <w:sz w:val="22"/>
          <w:szCs w:val="22"/>
          <w14:ligatures w14:val="standardContextual"/>
        </w:rPr>
      </w:pPr>
      <w:hyperlink w:anchor="_Toc191969602" w:history="1">
        <w:r w:rsidRPr="002504E9">
          <w:rPr>
            <w:rStyle w:val="Hyperlink"/>
            <w:rFonts w:eastAsiaTheme="majorEastAsia"/>
            <w:noProof/>
          </w:rPr>
          <w:t>OHN – Hydrographic Point, Line, Polygon</w:t>
        </w:r>
        <w:r>
          <w:rPr>
            <w:noProof/>
            <w:webHidden/>
          </w:rPr>
          <w:tab/>
        </w:r>
        <w:r>
          <w:rPr>
            <w:noProof/>
            <w:webHidden/>
          </w:rPr>
          <w:fldChar w:fldCharType="begin"/>
        </w:r>
        <w:r>
          <w:rPr>
            <w:noProof/>
            <w:webHidden/>
          </w:rPr>
          <w:instrText xml:space="preserve"> PAGEREF _Toc191969602 \h </w:instrText>
        </w:r>
        <w:r>
          <w:rPr>
            <w:noProof/>
            <w:webHidden/>
          </w:rPr>
        </w:r>
        <w:r>
          <w:rPr>
            <w:noProof/>
            <w:webHidden/>
          </w:rPr>
          <w:fldChar w:fldCharType="separate"/>
        </w:r>
        <w:r>
          <w:rPr>
            <w:noProof/>
            <w:webHidden/>
          </w:rPr>
          <w:t>18</w:t>
        </w:r>
        <w:r>
          <w:rPr>
            <w:noProof/>
            <w:webHidden/>
          </w:rPr>
          <w:fldChar w:fldCharType="end"/>
        </w:r>
      </w:hyperlink>
    </w:p>
    <w:p w14:paraId="1AE2B8EA" w14:textId="5DAFD051" w:rsidR="007F0911" w:rsidRDefault="007F0911">
      <w:pPr>
        <w:pStyle w:val="TOC2"/>
        <w:rPr>
          <w:rFonts w:asciiTheme="minorHAnsi" w:eastAsiaTheme="minorEastAsia" w:hAnsiTheme="minorHAnsi" w:cstheme="minorBidi"/>
          <w:noProof/>
          <w:kern w:val="2"/>
          <w:sz w:val="22"/>
          <w:szCs w:val="22"/>
          <w14:ligatures w14:val="standardContextual"/>
        </w:rPr>
      </w:pPr>
      <w:hyperlink w:anchor="_Toc191969603" w:history="1">
        <w:r w:rsidRPr="002504E9">
          <w:rPr>
            <w:rStyle w:val="Hyperlink"/>
            <w:rFonts w:eastAsiaTheme="majorEastAsia"/>
            <w:noProof/>
          </w:rPr>
          <w:t>OHN – Common Attributes</w:t>
        </w:r>
        <w:r>
          <w:rPr>
            <w:noProof/>
            <w:webHidden/>
          </w:rPr>
          <w:tab/>
        </w:r>
        <w:r>
          <w:rPr>
            <w:noProof/>
            <w:webHidden/>
          </w:rPr>
          <w:fldChar w:fldCharType="begin"/>
        </w:r>
        <w:r>
          <w:rPr>
            <w:noProof/>
            <w:webHidden/>
          </w:rPr>
          <w:instrText xml:space="preserve"> PAGEREF _Toc191969603 \h </w:instrText>
        </w:r>
        <w:r>
          <w:rPr>
            <w:noProof/>
            <w:webHidden/>
          </w:rPr>
        </w:r>
        <w:r>
          <w:rPr>
            <w:noProof/>
            <w:webHidden/>
          </w:rPr>
          <w:fldChar w:fldCharType="separate"/>
        </w:r>
        <w:r>
          <w:rPr>
            <w:noProof/>
            <w:webHidden/>
          </w:rPr>
          <w:t>19</w:t>
        </w:r>
        <w:r>
          <w:rPr>
            <w:noProof/>
            <w:webHidden/>
          </w:rPr>
          <w:fldChar w:fldCharType="end"/>
        </w:r>
      </w:hyperlink>
    </w:p>
    <w:p w14:paraId="06DCA0FC" w14:textId="67CA84CA" w:rsidR="007F0911" w:rsidRDefault="007F0911">
      <w:pPr>
        <w:pStyle w:val="TOC2"/>
        <w:rPr>
          <w:rFonts w:asciiTheme="minorHAnsi" w:eastAsiaTheme="minorEastAsia" w:hAnsiTheme="minorHAnsi" w:cstheme="minorBidi"/>
          <w:noProof/>
          <w:kern w:val="2"/>
          <w:sz w:val="22"/>
          <w:szCs w:val="22"/>
          <w14:ligatures w14:val="standardContextual"/>
        </w:rPr>
      </w:pPr>
      <w:hyperlink w:anchor="_Toc191969604" w:history="1">
        <w:r w:rsidRPr="002504E9">
          <w:rPr>
            <w:rStyle w:val="Hyperlink"/>
            <w:rFonts w:eastAsiaTheme="majorEastAsia"/>
            <w:noProof/>
          </w:rPr>
          <w:t>OHN – Small Scale Cartographic Products</w:t>
        </w:r>
        <w:r>
          <w:rPr>
            <w:noProof/>
            <w:webHidden/>
          </w:rPr>
          <w:tab/>
        </w:r>
        <w:r>
          <w:rPr>
            <w:noProof/>
            <w:webHidden/>
          </w:rPr>
          <w:fldChar w:fldCharType="begin"/>
        </w:r>
        <w:r>
          <w:rPr>
            <w:noProof/>
            <w:webHidden/>
          </w:rPr>
          <w:instrText xml:space="preserve"> PAGEREF _Toc191969604 \h </w:instrText>
        </w:r>
        <w:r>
          <w:rPr>
            <w:noProof/>
            <w:webHidden/>
          </w:rPr>
        </w:r>
        <w:r>
          <w:rPr>
            <w:noProof/>
            <w:webHidden/>
          </w:rPr>
          <w:fldChar w:fldCharType="separate"/>
        </w:r>
        <w:r>
          <w:rPr>
            <w:noProof/>
            <w:webHidden/>
          </w:rPr>
          <w:t>19</w:t>
        </w:r>
        <w:r>
          <w:rPr>
            <w:noProof/>
            <w:webHidden/>
          </w:rPr>
          <w:fldChar w:fldCharType="end"/>
        </w:r>
      </w:hyperlink>
    </w:p>
    <w:p w14:paraId="59188AF5" w14:textId="43834C2C" w:rsidR="007F0911" w:rsidRDefault="007F0911">
      <w:pPr>
        <w:pStyle w:val="TOC1"/>
        <w:rPr>
          <w:rFonts w:asciiTheme="minorHAnsi" w:eastAsiaTheme="minorEastAsia" w:hAnsiTheme="minorHAnsi" w:cstheme="minorBidi"/>
          <w:noProof/>
          <w:kern w:val="2"/>
          <w:sz w:val="22"/>
          <w:szCs w:val="22"/>
          <w14:ligatures w14:val="standardContextual"/>
        </w:rPr>
      </w:pPr>
      <w:hyperlink w:anchor="_Toc191969605" w:history="1">
        <w:r w:rsidRPr="002504E9">
          <w:rPr>
            <w:rStyle w:val="Hyperlink"/>
            <w:rFonts w:eastAsiaTheme="majorEastAsia"/>
            <w:noProof/>
          </w:rPr>
          <w:t>4. Model Diagrams:</w:t>
        </w:r>
        <w:r>
          <w:rPr>
            <w:noProof/>
            <w:webHidden/>
          </w:rPr>
          <w:tab/>
        </w:r>
        <w:r>
          <w:rPr>
            <w:noProof/>
            <w:webHidden/>
          </w:rPr>
          <w:fldChar w:fldCharType="begin"/>
        </w:r>
        <w:r>
          <w:rPr>
            <w:noProof/>
            <w:webHidden/>
          </w:rPr>
          <w:instrText xml:space="preserve"> PAGEREF _Toc191969605 \h </w:instrText>
        </w:r>
        <w:r>
          <w:rPr>
            <w:noProof/>
            <w:webHidden/>
          </w:rPr>
        </w:r>
        <w:r>
          <w:rPr>
            <w:noProof/>
            <w:webHidden/>
          </w:rPr>
          <w:fldChar w:fldCharType="separate"/>
        </w:r>
        <w:r>
          <w:rPr>
            <w:noProof/>
            <w:webHidden/>
          </w:rPr>
          <w:t>22</w:t>
        </w:r>
        <w:r>
          <w:rPr>
            <w:noProof/>
            <w:webHidden/>
          </w:rPr>
          <w:fldChar w:fldCharType="end"/>
        </w:r>
      </w:hyperlink>
    </w:p>
    <w:p w14:paraId="1D97C7AD" w14:textId="2D369626" w:rsidR="007F0911" w:rsidRDefault="007F0911">
      <w:pPr>
        <w:pStyle w:val="TOC2"/>
        <w:rPr>
          <w:rFonts w:asciiTheme="minorHAnsi" w:eastAsiaTheme="minorEastAsia" w:hAnsiTheme="minorHAnsi" w:cstheme="minorBidi"/>
          <w:noProof/>
          <w:kern w:val="2"/>
          <w:sz w:val="22"/>
          <w:szCs w:val="22"/>
          <w14:ligatures w14:val="standardContextual"/>
        </w:rPr>
      </w:pPr>
      <w:hyperlink w:anchor="_Toc191969606" w:history="1">
        <w:r w:rsidRPr="002504E9">
          <w:rPr>
            <w:rStyle w:val="Hyperlink"/>
            <w:rFonts w:eastAsiaTheme="majorEastAsia"/>
            <w:noProof/>
          </w:rPr>
          <w:t>OHN</w:t>
        </w:r>
        <w:r>
          <w:rPr>
            <w:noProof/>
            <w:webHidden/>
          </w:rPr>
          <w:tab/>
        </w:r>
        <w:r>
          <w:rPr>
            <w:noProof/>
            <w:webHidden/>
          </w:rPr>
          <w:fldChar w:fldCharType="begin"/>
        </w:r>
        <w:r>
          <w:rPr>
            <w:noProof/>
            <w:webHidden/>
          </w:rPr>
          <w:instrText xml:space="preserve"> PAGEREF _Toc191969606 \h </w:instrText>
        </w:r>
        <w:r>
          <w:rPr>
            <w:noProof/>
            <w:webHidden/>
          </w:rPr>
        </w:r>
        <w:r>
          <w:rPr>
            <w:noProof/>
            <w:webHidden/>
          </w:rPr>
          <w:fldChar w:fldCharType="separate"/>
        </w:r>
        <w:r>
          <w:rPr>
            <w:noProof/>
            <w:webHidden/>
          </w:rPr>
          <w:t>22</w:t>
        </w:r>
        <w:r>
          <w:rPr>
            <w:noProof/>
            <w:webHidden/>
          </w:rPr>
          <w:fldChar w:fldCharType="end"/>
        </w:r>
      </w:hyperlink>
    </w:p>
    <w:p w14:paraId="62D3F630" w14:textId="5F9FA168" w:rsidR="007F0911" w:rsidRDefault="007F0911">
      <w:pPr>
        <w:pStyle w:val="TOC3"/>
        <w:rPr>
          <w:rFonts w:asciiTheme="minorHAnsi" w:eastAsiaTheme="minorEastAsia" w:hAnsiTheme="minorHAnsi" w:cstheme="minorBidi"/>
          <w:noProof/>
          <w:kern w:val="2"/>
          <w:sz w:val="22"/>
          <w:szCs w:val="22"/>
          <w14:ligatures w14:val="standardContextual"/>
        </w:rPr>
      </w:pPr>
      <w:hyperlink w:anchor="_Toc191969607" w:history="1">
        <w:r w:rsidRPr="002504E9">
          <w:rPr>
            <w:rStyle w:val="Hyperlink"/>
            <w:rFonts w:eastAsiaTheme="majorEastAsia"/>
            <w:noProof/>
          </w:rPr>
          <w:t>OHN – Waterbody</w:t>
        </w:r>
        <w:r>
          <w:rPr>
            <w:noProof/>
            <w:webHidden/>
          </w:rPr>
          <w:tab/>
        </w:r>
        <w:r>
          <w:rPr>
            <w:noProof/>
            <w:webHidden/>
          </w:rPr>
          <w:fldChar w:fldCharType="begin"/>
        </w:r>
        <w:r>
          <w:rPr>
            <w:noProof/>
            <w:webHidden/>
          </w:rPr>
          <w:instrText xml:space="preserve"> PAGEREF _Toc191969607 \h </w:instrText>
        </w:r>
        <w:r>
          <w:rPr>
            <w:noProof/>
            <w:webHidden/>
          </w:rPr>
        </w:r>
        <w:r>
          <w:rPr>
            <w:noProof/>
            <w:webHidden/>
          </w:rPr>
          <w:fldChar w:fldCharType="separate"/>
        </w:r>
        <w:r>
          <w:rPr>
            <w:noProof/>
            <w:webHidden/>
          </w:rPr>
          <w:t>22</w:t>
        </w:r>
        <w:r>
          <w:rPr>
            <w:noProof/>
            <w:webHidden/>
          </w:rPr>
          <w:fldChar w:fldCharType="end"/>
        </w:r>
      </w:hyperlink>
    </w:p>
    <w:p w14:paraId="78986E12" w14:textId="5A79F8AC" w:rsidR="007F0911" w:rsidRDefault="007F0911">
      <w:pPr>
        <w:pStyle w:val="TOC3"/>
        <w:rPr>
          <w:rFonts w:asciiTheme="minorHAnsi" w:eastAsiaTheme="minorEastAsia" w:hAnsiTheme="minorHAnsi" w:cstheme="minorBidi"/>
          <w:noProof/>
          <w:kern w:val="2"/>
          <w:sz w:val="22"/>
          <w:szCs w:val="22"/>
          <w14:ligatures w14:val="standardContextual"/>
        </w:rPr>
      </w:pPr>
      <w:hyperlink w:anchor="_Toc191969608" w:history="1">
        <w:r w:rsidRPr="002504E9">
          <w:rPr>
            <w:rStyle w:val="Hyperlink"/>
            <w:rFonts w:eastAsiaTheme="majorEastAsia"/>
            <w:noProof/>
          </w:rPr>
          <w:t>OHN – Watercourse</w:t>
        </w:r>
        <w:r>
          <w:rPr>
            <w:noProof/>
            <w:webHidden/>
          </w:rPr>
          <w:tab/>
        </w:r>
        <w:r>
          <w:rPr>
            <w:noProof/>
            <w:webHidden/>
          </w:rPr>
          <w:fldChar w:fldCharType="begin"/>
        </w:r>
        <w:r>
          <w:rPr>
            <w:noProof/>
            <w:webHidden/>
          </w:rPr>
          <w:instrText xml:space="preserve"> PAGEREF _Toc191969608 \h </w:instrText>
        </w:r>
        <w:r>
          <w:rPr>
            <w:noProof/>
            <w:webHidden/>
          </w:rPr>
        </w:r>
        <w:r>
          <w:rPr>
            <w:noProof/>
            <w:webHidden/>
          </w:rPr>
          <w:fldChar w:fldCharType="separate"/>
        </w:r>
        <w:r>
          <w:rPr>
            <w:noProof/>
            <w:webHidden/>
          </w:rPr>
          <w:t>23</w:t>
        </w:r>
        <w:r>
          <w:rPr>
            <w:noProof/>
            <w:webHidden/>
          </w:rPr>
          <w:fldChar w:fldCharType="end"/>
        </w:r>
      </w:hyperlink>
    </w:p>
    <w:p w14:paraId="0AC39231" w14:textId="6E09E7C4" w:rsidR="007F0911" w:rsidRDefault="007F0911">
      <w:pPr>
        <w:pStyle w:val="TOC3"/>
        <w:rPr>
          <w:rFonts w:asciiTheme="minorHAnsi" w:eastAsiaTheme="minorEastAsia" w:hAnsiTheme="minorHAnsi" w:cstheme="minorBidi"/>
          <w:noProof/>
          <w:kern w:val="2"/>
          <w:sz w:val="22"/>
          <w:szCs w:val="22"/>
          <w14:ligatures w14:val="standardContextual"/>
        </w:rPr>
      </w:pPr>
      <w:hyperlink w:anchor="_Toc191969609" w:history="1">
        <w:r w:rsidRPr="002504E9">
          <w:rPr>
            <w:rStyle w:val="Hyperlink"/>
            <w:rFonts w:eastAsiaTheme="majorEastAsia"/>
            <w:noProof/>
          </w:rPr>
          <w:t>OHN – Shoreline</w:t>
        </w:r>
        <w:r>
          <w:rPr>
            <w:noProof/>
            <w:webHidden/>
          </w:rPr>
          <w:tab/>
        </w:r>
        <w:r>
          <w:rPr>
            <w:noProof/>
            <w:webHidden/>
          </w:rPr>
          <w:fldChar w:fldCharType="begin"/>
        </w:r>
        <w:r>
          <w:rPr>
            <w:noProof/>
            <w:webHidden/>
          </w:rPr>
          <w:instrText xml:space="preserve"> PAGEREF _Toc191969609 \h </w:instrText>
        </w:r>
        <w:r>
          <w:rPr>
            <w:noProof/>
            <w:webHidden/>
          </w:rPr>
        </w:r>
        <w:r>
          <w:rPr>
            <w:noProof/>
            <w:webHidden/>
          </w:rPr>
          <w:fldChar w:fldCharType="separate"/>
        </w:r>
        <w:r>
          <w:rPr>
            <w:noProof/>
            <w:webHidden/>
          </w:rPr>
          <w:t>24</w:t>
        </w:r>
        <w:r>
          <w:rPr>
            <w:noProof/>
            <w:webHidden/>
          </w:rPr>
          <w:fldChar w:fldCharType="end"/>
        </w:r>
      </w:hyperlink>
    </w:p>
    <w:p w14:paraId="0BCC19C7" w14:textId="5FD198CD" w:rsidR="007F0911" w:rsidRDefault="007F0911">
      <w:pPr>
        <w:pStyle w:val="TOC3"/>
        <w:rPr>
          <w:rFonts w:asciiTheme="minorHAnsi" w:eastAsiaTheme="minorEastAsia" w:hAnsiTheme="minorHAnsi" w:cstheme="minorBidi"/>
          <w:noProof/>
          <w:kern w:val="2"/>
          <w:sz w:val="22"/>
          <w:szCs w:val="22"/>
          <w14:ligatures w14:val="standardContextual"/>
        </w:rPr>
      </w:pPr>
      <w:hyperlink w:anchor="_Toc191969610" w:history="1">
        <w:r w:rsidRPr="002504E9">
          <w:rPr>
            <w:rStyle w:val="Hyperlink"/>
            <w:rFonts w:eastAsiaTheme="majorEastAsia"/>
            <w:noProof/>
          </w:rPr>
          <w:t>OHN – Hydrographic Poly</w:t>
        </w:r>
        <w:r>
          <w:rPr>
            <w:noProof/>
            <w:webHidden/>
          </w:rPr>
          <w:tab/>
        </w:r>
        <w:r>
          <w:rPr>
            <w:noProof/>
            <w:webHidden/>
          </w:rPr>
          <w:fldChar w:fldCharType="begin"/>
        </w:r>
        <w:r>
          <w:rPr>
            <w:noProof/>
            <w:webHidden/>
          </w:rPr>
          <w:instrText xml:space="preserve"> PAGEREF _Toc191969610 \h </w:instrText>
        </w:r>
        <w:r>
          <w:rPr>
            <w:noProof/>
            <w:webHidden/>
          </w:rPr>
        </w:r>
        <w:r>
          <w:rPr>
            <w:noProof/>
            <w:webHidden/>
          </w:rPr>
          <w:fldChar w:fldCharType="separate"/>
        </w:r>
        <w:r>
          <w:rPr>
            <w:noProof/>
            <w:webHidden/>
          </w:rPr>
          <w:t>25</w:t>
        </w:r>
        <w:r>
          <w:rPr>
            <w:noProof/>
            <w:webHidden/>
          </w:rPr>
          <w:fldChar w:fldCharType="end"/>
        </w:r>
      </w:hyperlink>
    </w:p>
    <w:p w14:paraId="30058EB5" w14:textId="39DC3B6B" w:rsidR="007F0911" w:rsidRDefault="007F0911">
      <w:pPr>
        <w:pStyle w:val="TOC3"/>
        <w:rPr>
          <w:rFonts w:asciiTheme="minorHAnsi" w:eastAsiaTheme="minorEastAsia" w:hAnsiTheme="minorHAnsi" w:cstheme="minorBidi"/>
          <w:noProof/>
          <w:kern w:val="2"/>
          <w:sz w:val="22"/>
          <w:szCs w:val="22"/>
          <w14:ligatures w14:val="standardContextual"/>
        </w:rPr>
      </w:pPr>
      <w:hyperlink w:anchor="_Toc191969611" w:history="1">
        <w:r w:rsidRPr="002504E9">
          <w:rPr>
            <w:rStyle w:val="Hyperlink"/>
            <w:rFonts w:eastAsiaTheme="majorEastAsia"/>
            <w:noProof/>
          </w:rPr>
          <w:t>OHN – Hydrographic Line</w:t>
        </w:r>
        <w:r>
          <w:rPr>
            <w:noProof/>
            <w:webHidden/>
          </w:rPr>
          <w:tab/>
        </w:r>
        <w:r>
          <w:rPr>
            <w:noProof/>
            <w:webHidden/>
          </w:rPr>
          <w:fldChar w:fldCharType="begin"/>
        </w:r>
        <w:r>
          <w:rPr>
            <w:noProof/>
            <w:webHidden/>
          </w:rPr>
          <w:instrText xml:space="preserve"> PAGEREF _Toc191969611 \h </w:instrText>
        </w:r>
        <w:r>
          <w:rPr>
            <w:noProof/>
            <w:webHidden/>
          </w:rPr>
        </w:r>
        <w:r>
          <w:rPr>
            <w:noProof/>
            <w:webHidden/>
          </w:rPr>
          <w:fldChar w:fldCharType="separate"/>
        </w:r>
        <w:r>
          <w:rPr>
            <w:noProof/>
            <w:webHidden/>
          </w:rPr>
          <w:t>26</w:t>
        </w:r>
        <w:r>
          <w:rPr>
            <w:noProof/>
            <w:webHidden/>
          </w:rPr>
          <w:fldChar w:fldCharType="end"/>
        </w:r>
      </w:hyperlink>
    </w:p>
    <w:p w14:paraId="60407E0F" w14:textId="614C7A52" w:rsidR="007F0911" w:rsidRDefault="007F0911">
      <w:pPr>
        <w:pStyle w:val="TOC3"/>
        <w:rPr>
          <w:rFonts w:asciiTheme="minorHAnsi" w:eastAsiaTheme="minorEastAsia" w:hAnsiTheme="minorHAnsi" w:cstheme="minorBidi"/>
          <w:noProof/>
          <w:kern w:val="2"/>
          <w:sz w:val="22"/>
          <w:szCs w:val="22"/>
          <w14:ligatures w14:val="standardContextual"/>
        </w:rPr>
      </w:pPr>
      <w:hyperlink w:anchor="_Toc191969612" w:history="1">
        <w:r w:rsidRPr="002504E9">
          <w:rPr>
            <w:rStyle w:val="Hyperlink"/>
            <w:rFonts w:eastAsiaTheme="majorEastAsia"/>
            <w:noProof/>
          </w:rPr>
          <w:t>OHN – Hydrographic Point</w:t>
        </w:r>
        <w:r>
          <w:rPr>
            <w:noProof/>
            <w:webHidden/>
          </w:rPr>
          <w:tab/>
        </w:r>
        <w:r>
          <w:rPr>
            <w:noProof/>
            <w:webHidden/>
          </w:rPr>
          <w:fldChar w:fldCharType="begin"/>
        </w:r>
        <w:r>
          <w:rPr>
            <w:noProof/>
            <w:webHidden/>
          </w:rPr>
          <w:instrText xml:space="preserve"> PAGEREF _Toc191969612 \h </w:instrText>
        </w:r>
        <w:r>
          <w:rPr>
            <w:noProof/>
            <w:webHidden/>
          </w:rPr>
        </w:r>
        <w:r>
          <w:rPr>
            <w:noProof/>
            <w:webHidden/>
          </w:rPr>
          <w:fldChar w:fldCharType="separate"/>
        </w:r>
        <w:r>
          <w:rPr>
            <w:noProof/>
            <w:webHidden/>
          </w:rPr>
          <w:t>27</w:t>
        </w:r>
        <w:r>
          <w:rPr>
            <w:noProof/>
            <w:webHidden/>
          </w:rPr>
          <w:fldChar w:fldCharType="end"/>
        </w:r>
      </w:hyperlink>
    </w:p>
    <w:p w14:paraId="2530EA28" w14:textId="684EADFA" w:rsidR="007F0911" w:rsidRDefault="007F0911">
      <w:pPr>
        <w:pStyle w:val="TOC2"/>
        <w:rPr>
          <w:rFonts w:asciiTheme="minorHAnsi" w:eastAsiaTheme="minorEastAsia" w:hAnsiTheme="minorHAnsi" w:cstheme="minorBidi"/>
          <w:noProof/>
          <w:kern w:val="2"/>
          <w:sz w:val="22"/>
          <w:szCs w:val="22"/>
          <w14:ligatures w14:val="standardContextual"/>
        </w:rPr>
      </w:pPr>
      <w:hyperlink w:anchor="_Toc191969613" w:history="1">
        <w:r w:rsidRPr="002504E9">
          <w:rPr>
            <w:rStyle w:val="Hyperlink"/>
            <w:rFonts w:eastAsiaTheme="majorEastAsia"/>
            <w:noProof/>
          </w:rPr>
          <w:t>OHN – Small Scale Cartographic Products</w:t>
        </w:r>
        <w:r>
          <w:rPr>
            <w:noProof/>
            <w:webHidden/>
          </w:rPr>
          <w:tab/>
        </w:r>
        <w:r>
          <w:rPr>
            <w:noProof/>
            <w:webHidden/>
          </w:rPr>
          <w:fldChar w:fldCharType="begin"/>
        </w:r>
        <w:r>
          <w:rPr>
            <w:noProof/>
            <w:webHidden/>
          </w:rPr>
          <w:instrText xml:space="preserve"> PAGEREF _Toc191969613 \h </w:instrText>
        </w:r>
        <w:r>
          <w:rPr>
            <w:noProof/>
            <w:webHidden/>
          </w:rPr>
        </w:r>
        <w:r>
          <w:rPr>
            <w:noProof/>
            <w:webHidden/>
          </w:rPr>
          <w:fldChar w:fldCharType="separate"/>
        </w:r>
        <w:r>
          <w:rPr>
            <w:noProof/>
            <w:webHidden/>
          </w:rPr>
          <w:t>28</w:t>
        </w:r>
        <w:r>
          <w:rPr>
            <w:noProof/>
            <w:webHidden/>
          </w:rPr>
          <w:fldChar w:fldCharType="end"/>
        </w:r>
      </w:hyperlink>
    </w:p>
    <w:p w14:paraId="6093B8CD" w14:textId="1FBEADF6" w:rsidR="007F0911" w:rsidRDefault="007F0911">
      <w:pPr>
        <w:pStyle w:val="TOC3"/>
        <w:rPr>
          <w:rFonts w:asciiTheme="minorHAnsi" w:eastAsiaTheme="minorEastAsia" w:hAnsiTheme="minorHAnsi" w:cstheme="minorBidi"/>
          <w:noProof/>
          <w:kern w:val="2"/>
          <w:sz w:val="22"/>
          <w:szCs w:val="22"/>
          <w14:ligatures w14:val="standardContextual"/>
        </w:rPr>
      </w:pPr>
      <w:hyperlink w:anchor="_Toc191969614" w:history="1">
        <w:r w:rsidRPr="002504E9">
          <w:rPr>
            <w:rStyle w:val="Hyperlink"/>
            <w:rFonts w:eastAsiaTheme="majorEastAsia"/>
            <w:noProof/>
          </w:rPr>
          <w:t>OHN – Small Scale Waterbody</w:t>
        </w:r>
        <w:r>
          <w:rPr>
            <w:noProof/>
            <w:webHidden/>
          </w:rPr>
          <w:tab/>
        </w:r>
        <w:r>
          <w:rPr>
            <w:noProof/>
            <w:webHidden/>
          </w:rPr>
          <w:fldChar w:fldCharType="begin"/>
        </w:r>
        <w:r>
          <w:rPr>
            <w:noProof/>
            <w:webHidden/>
          </w:rPr>
          <w:instrText xml:space="preserve"> PAGEREF _Toc191969614 \h </w:instrText>
        </w:r>
        <w:r>
          <w:rPr>
            <w:noProof/>
            <w:webHidden/>
          </w:rPr>
        </w:r>
        <w:r>
          <w:rPr>
            <w:noProof/>
            <w:webHidden/>
          </w:rPr>
          <w:fldChar w:fldCharType="separate"/>
        </w:r>
        <w:r>
          <w:rPr>
            <w:noProof/>
            <w:webHidden/>
          </w:rPr>
          <w:t>28</w:t>
        </w:r>
        <w:r>
          <w:rPr>
            <w:noProof/>
            <w:webHidden/>
          </w:rPr>
          <w:fldChar w:fldCharType="end"/>
        </w:r>
      </w:hyperlink>
    </w:p>
    <w:p w14:paraId="1E257A20" w14:textId="0FEABAC0" w:rsidR="007F0911" w:rsidRDefault="007F0911">
      <w:pPr>
        <w:pStyle w:val="TOC3"/>
        <w:rPr>
          <w:rFonts w:asciiTheme="minorHAnsi" w:eastAsiaTheme="minorEastAsia" w:hAnsiTheme="minorHAnsi" w:cstheme="minorBidi"/>
          <w:noProof/>
          <w:kern w:val="2"/>
          <w:sz w:val="22"/>
          <w:szCs w:val="22"/>
          <w14:ligatures w14:val="standardContextual"/>
        </w:rPr>
      </w:pPr>
      <w:hyperlink w:anchor="_Toc191969615" w:history="1">
        <w:r w:rsidRPr="002504E9">
          <w:rPr>
            <w:rStyle w:val="Hyperlink"/>
            <w:rFonts w:eastAsiaTheme="majorEastAsia"/>
            <w:noProof/>
          </w:rPr>
          <w:t>OHN – Small Scale Watercourse</w:t>
        </w:r>
        <w:r>
          <w:rPr>
            <w:noProof/>
            <w:webHidden/>
          </w:rPr>
          <w:tab/>
        </w:r>
        <w:r>
          <w:rPr>
            <w:noProof/>
            <w:webHidden/>
          </w:rPr>
          <w:fldChar w:fldCharType="begin"/>
        </w:r>
        <w:r>
          <w:rPr>
            <w:noProof/>
            <w:webHidden/>
          </w:rPr>
          <w:instrText xml:space="preserve"> PAGEREF _Toc191969615 \h </w:instrText>
        </w:r>
        <w:r>
          <w:rPr>
            <w:noProof/>
            <w:webHidden/>
          </w:rPr>
        </w:r>
        <w:r>
          <w:rPr>
            <w:noProof/>
            <w:webHidden/>
          </w:rPr>
          <w:fldChar w:fldCharType="separate"/>
        </w:r>
        <w:r>
          <w:rPr>
            <w:noProof/>
            <w:webHidden/>
          </w:rPr>
          <w:t>29</w:t>
        </w:r>
        <w:r>
          <w:rPr>
            <w:noProof/>
            <w:webHidden/>
          </w:rPr>
          <w:fldChar w:fldCharType="end"/>
        </w:r>
      </w:hyperlink>
    </w:p>
    <w:p w14:paraId="1ECAD573" w14:textId="6CC9C585" w:rsidR="007F0911" w:rsidRDefault="007F0911">
      <w:pPr>
        <w:pStyle w:val="TOC3"/>
        <w:rPr>
          <w:rFonts w:asciiTheme="minorHAnsi" w:eastAsiaTheme="minorEastAsia" w:hAnsiTheme="minorHAnsi" w:cstheme="minorBidi"/>
          <w:noProof/>
          <w:kern w:val="2"/>
          <w:sz w:val="22"/>
          <w:szCs w:val="22"/>
          <w14:ligatures w14:val="standardContextual"/>
        </w:rPr>
      </w:pPr>
      <w:hyperlink w:anchor="_Toc191969616" w:history="1">
        <w:r w:rsidRPr="002504E9">
          <w:rPr>
            <w:rStyle w:val="Hyperlink"/>
            <w:rFonts w:eastAsiaTheme="majorEastAsia"/>
            <w:noProof/>
          </w:rPr>
          <w:t>OHN – Small Scale Shoreline</w:t>
        </w:r>
        <w:r>
          <w:rPr>
            <w:noProof/>
            <w:webHidden/>
          </w:rPr>
          <w:tab/>
        </w:r>
        <w:r>
          <w:rPr>
            <w:noProof/>
            <w:webHidden/>
          </w:rPr>
          <w:fldChar w:fldCharType="begin"/>
        </w:r>
        <w:r>
          <w:rPr>
            <w:noProof/>
            <w:webHidden/>
          </w:rPr>
          <w:instrText xml:space="preserve"> PAGEREF _Toc191969616 \h </w:instrText>
        </w:r>
        <w:r>
          <w:rPr>
            <w:noProof/>
            <w:webHidden/>
          </w:rPr>
        </w:r>
        <w:r>
          <w:rPr>
            <w:noProof/>
            <w:webHidden/>
          </w:rPr>
          <w:fldChar w:fldCharType="separate"/>
        </w:r>
        <w:r>
          <w:rPr>
            <w:noProof/>
            <w:webHidden/>
          </w:rPr>
          <w:t>30</w:t>
        </w:r>
        <w:r>
          <w:rPr>
            <w:noProof/>
            <w:webHidden/>
          </w:rPr>
          <w:fldChar w:fldCharType="end"/>
        </w:r>
      </w:hyperlink>
    </w:p>
    <w:p w14:paraId="666B5C9D" w14:textId="35DC8EAA" w:rsidR="007F0911" w:rsidRDefault="007F0911">
      <w:pPr>
        <w:pStyle w:val="TOC1"/>
        <w:rPr>
          <w:rFonts w:asciiTheme="minorHAnsi" w:eastAsiaTheme="minorEastAsia" w:hAnsiTheme="minorHAnsi" w:cstheme="minorBidi"/>
          <w:noProof/>
          <w:kern w:val="2"/>
          <w:sz w:val="22"/>
          <w:szCs w:val="22"/>
          <w14:ligatures w14:val="standardContextual"/>
        </w:rPr>
      </w:pPr>
      <w:hyperlink w:anchor="_Toc191969617" w:history="1">
        <w:r w:rsidRPr="002504E9">
          <w:rPr>
            <w:rStyle w:val="Hyperlink"/>
            <w:rFonts w:eastAsiaTheme="majorEastAsia"/>
            <w:noProof/>
          </w:rPr>
          <w:t>5. Data Description</w:t>
        </w:r>
        <w:r>
          <w:rPr>
            <w:noProof/>
            <w:webHidden/>
          </w:rPr>
          <w:tab/>
        </w:r>
        <w:r>
          <w:rPr>
            <w:noProof/>
            <w:webHidden/>
          </w:rPr>
          <w:fldChar w:fldCharType="begin"/>
        </w:r>
        <w:r>
          <w:rPr>
            <w:noProof/>
            <w:webHidden/>
          </w:rPr>
          <w:instrText xml:space="preserve"> PAGEREF _Toc191969617 \h </w:instrText>
        </w:r>
        <w:r>
          <w:rPr>
            <w:noProof/>
            <w:webHidden/>
          </w:rPr>
        </w:r>
        <w:r>
          <w:rPr>
            <w:noProof/>
            <w:webHidden/>
          </w:rPr>
          <w:fldChar w:fldCharType="separate"/>
        </w:r>
        <w:r>
          <w:rPr>
            <w:noProof/>
            <w:webHidden/>
          </w:rPr>
          <w:t>31</w:t>
        </w:r>
        <w:r>
          <w:rPr>
            <w:noProof/>
            <w:webHidden/>
          </w:rPr>
          <w:fldChar w:fldCharType="end"/>
        </w:r>
      </w:hyperlink>
    </w:p>
    <w:p w14:paraId="3FCCE9F2" w14:textId="3CE3B579" w:rsidR="007F0911" w:rsidRDefault="007F0911">
      <w:pPr>
        <w:pStyle w:val="TOC2"/>
        <w:rPr>
          <w:rFonts w:asciiTheme="minorHAnsi" w:eastAsiaTheme="minorEastAsia" w:hAnsiTheme="minorHAnsi" w:cstheme="minorBidi"/>
          <w:noProof/>
          <w:kern w:val="2"/>
          <w:sz w:val="22"/>
          <w:szCs w:val="22"/>
          <w14:ligatures w14:val="standardContextual"/>
        </w:rPr>
      </w:pPr>
      <w:hyperlink w:anchor="_Toc191969618" w:history="1">
        <w:r w:rsidRPr="002504E9">
          <w:rPr>
            <w:rStyle w:val="Hyperlink"/>
            <w:rFonts w:eastAsiaTheme="majorEastAsia"/>
            <w:noProof/>
          </w:rPr>
          <w:t>OHN</w:t>
        </w:r>
        <w:r>
          <w:rPr>
            <w:noProof/>
            <w:webHidden/>
          </w:rPr>
          <w:tab/>
        </w:r>
        <w:r>
          <w:rPr>
            <w:noProof/>
            <w:webHidden/>
          </w:rPr>
          <w:fldChar w:fldCharType="begin"/>
        </w:r>
        <w:r>
          <w:rPr>
            <w:noProof/>
            <w:webHidden/>
          </w:rPr>
          <w:instrText xml:space="preserve"> PAGEREF _Toc191969618 \h </w:instrText>
        </w:r>
        <w:r>
          <w:rPr>
            <w:noProof/>
            <w:webHidden/>
          </w:rPr>
        </w:r>
        <w:r>
          <w:rPr>
            <w:noProof/>
            <w:webHidden/>
          </w:rPr>
          <w:fldChar w:fldCharType="separate"/>
        </w:r>
        <w:r>
          <w:rPr>
            <w:noProof/>
            <w:webHidden/>
          </w:rPr>
          <w:t>31</w:t>
        </w:r>
        <w:r>
          <w:rPr>
            <w:noProof/>
            <w:webHidden/>
          </w:rPr>
          <w:fldChar w:fldCharType="end"/>
        </w:r>
      </w:hyperlink>
    </w:p>
    <w:p w14:paraId="3337CCDF" w14:textId="01BB3C58" w:rsidR="007F0911" w:rsidRDefault="007F0911">
      <w:pPr>
        <w:pStyle w:val="TOC3"/>
        <w:rPr>
          <w:rFonts w:asciiTheme="minorHAnsi" w:eastAsiaTheme="minorEastAsia" w:hAnsiTheme="minorHAnsi" w:cstheme="minorBidi"/>
          <w:noProof/>
          <w:kern w:val="2"/>
          <w:sz w:val="22"/>
          <w:szCs w:val="22"/>
          <w14:ligatures w14:val="standardContextual"/>
        </w:rPr>
      </w:pPr>
      <w:hyperlink w:anchor="_Toc191969619" w:history="1">
        <w:r w:rsidRPr="002504E9">
          <w:rPr>
            <w:rStyle w:val="Hyperlink"/>
            <w:rFonts w:eastAsiaTheme="majorEastAsia"/>
            <w:noProof/>
          </w:rPr>
          <w:t>OHN – Waterbody</w:t>
        </w:r>
        <w:r>
          <w:rPr>
            <w:noProof/>
            <w:webHidden/>
          </w:rPr>
          <w:tab/>
        </w:r>
        <w:r>
          <w:rPr>
            <w:noProof/>
            <w:webHidden/>
          </w:rPr>
          <w:fldChar w:fldCharType="begin"/>
        </w:r>
        <w:r>
          <w:rPr>
            <w:noProof/>
            <w:webHidden/>
          </w:rPr>
          <w:instrText xml:space="preserve"> PAGEREF _Toc191969619 \h </w:instrText>
        </w:r>
        <w:r>
          <w:rPr>
            <w:noProof/>
            <w:webHidden/>
          </w:rPr>
        </w:r>
        <w:r>
          <w:rPr>
            <w:noProof/>
            <w:webHidden/>
          </w:rPr>
          <w:fldChar w:fldCharType="separate"/>
        </w:r>
        <w:r>
          <w:rPr>
            <w:noProof/>
            <w:webHidden/>
          </w:rPr>
          <w:t>31</w:t>
        </w:r>
        <w:r>
          <w:rPr>
            <w:noProof/>
            <w:webHidden/>
          </w:rPr>
          <w:fldChar w:fldCharType="end"/>
        </w:r>
      </w:hyperlink>
    </w:p>
    <w:p w14:paraId="7EBB4653" w14:textId="1EF56DD0" w:rsidR="007F0911" w:rsidRDefault="007F0911">
      <w:pPr>
        <w:pStyle w:val="TOC3"/>
        <w:rPr>
          <w:rFonts w:asciiTheme="minorHAnsi" w:eastAsiaTheme="minorEastAsia" w:hAnsiTheme="minorHAnsi" w:cstheme="minorBidi"/>
          <w:noProof/>
          <w:kern w:val="2"/>
          <w:sz w:val="22"/>
          <w:szCs w:val="22"/>
          <w14:ligatures w14:val="standardContextual"/>
        </w:rPr>
      </w:pPr>
      <w:hyperlink w:anchor="_Toc191969620" w:history="1">
        <w:r w:rsidRPr="002504E9">
          <w:rPr>
            <w:rStyle w:val="Hyperlink"/>
            <w:rFonts w:eastAsiaTheme="majorEastAsia"/>
            <w:noProof/>
          </w:rPr>
          <w:t>OHN – Watercourse</w:t>
        </w:r>
        <w:r>
          <w:rPr>
            <w:noProof/>
            <w:webHidden/>
          </w:rPr>
          <w:tab/>
        </w:r>
        <w:r>
          <w:rPr>
            <w:noProof/>
            <w:webHidden/>
          </w:rPr>
          <w:fldChar w:fldCharType="begin"/>
        </w:r>
        <w:r>
          <w:rPr>
            <w:noProof/>
            <w:webHidden/>
          </w:rPr>
          <w:instrText xml:space="preserve"> PAGEREF _Toc191969620 \h </w:instrText>
        </w:r>
        <w:r>
          <w:rPr>
            <w:noProof/>
            <w:webHidden/>
          </w:rPr>
        </w:r>
        <w:r>
          <w:rPr>
            <w:noProof/>
            <w:webHidden/>
          </w:rPr>
          <w:fldChar w:fldCharType="separate"/>
        </w:r>
        <w:r>
          <w:rPr>
            <w:noProof/>
            <w:webHidden/>
          </w:rPr>
          <w:t>32</w:t>
        </w:r>
        <w:r>
          <w:rPr>
            <w:noProof/>
            <w:webHidden/>
          </w:rPr>
          <w:fldChar w:fldCharType="end"/>
        </w:r>
      </w:hyperlink>
    </w:p>
    <w:p w14:paraId="7185CAA5" w14:textId="6F99C567" w:rsidR="007F0911" w:rsidRDefault="007F0911">
      <w:pPr>
        <w:pStyle w:val="TOC3"/>
        <w:rPr>
          <w:rFonts w:asciiTheme="minorHAnsi" w:eastAsiaTheme="minorEastAsia" w:hAnsiTheme="minorHAnsi" w:cstheme="minorBidi"/>
          <w:noProof/>
          <w:kern w:val="2"/>
          <w:sz w:val="22"/>
          <w:szCs w:val="22"/>
          <w14:ligatures w14:val="standardContextual"/>
        </w:rPr>
      </w:pPr>
      <w:hyperlink w:anchor="_Toc191969621" w:history="1">
        <w:r w:rsidRPr="002504E9">
          <w:rPr>
            <w:rStyle w:val="Hyperlink"/>
            <w:rFonts w:eastAsiaTheme="majorEastAsia"/>
            <w:noProof/>
          </w:rPr>
          <w:t>OHN – Shoreline</w:t>
        </w:r>
        <w:r>
          <w:rPr>
            <w:noProof/>
            <w:webHidden/>
          </w:rPr>
          <w:tab/>
        </w:r>
        <w:r>
          <w:rPr>
            <w:noProof/>
            <w:webHidden/>
          </w:rPr>
          <w:fldChar w:fldCharType="begin"/>
        </w:r>
        <w:r>
          <w:rPr>
            <w:noProof/>
            <w:webHidden/>
          </w:rPr>
          <w:instrText xml:space="preserve"> PAGEREF _Toc191969621 \h </w:instrText>
        </w:r>
        <w:r>
          <w:rPr>
            <w:noProof/>
            <w:webHidden/>
          </w:rPr>
        </w:r>
        <w:r>
          <w:rPr>
            <w:noProof/>
            <w:webHidden/>
          </w:rPr>
          <w:fldChar w:fldCharType="separate"/>
        </w:r>
        <w:r>
          <w:rPr>
            <w:noProof/>
            <w:webHidden/>
          </w:rPr>
          <w:t>35</w:t>
        </w:r>
        <w:r>
          <w:rPr>
            <w:noProof/>
            <w:webHidden/>
          </w:rPr>
          <w:fldChar w:fldCharType="end"/>
        </w:r>
      </w:hyperlink>
    </w:p>
    <w:p w14:paraId="34BC1CBF" w14:textId="0671E8AE" w:rsidR="007F0911" w:rsidRDefault="007F0911">
      <w:pPr>
        <w:pStyle w:val="TOC3"/>
        <w:rPr>
          <w:rFonts w:asciiTheme="minorHAnsi" w:eastAsiaTheme="minorEastAsia" w:hAnsiTheme="minorHAnsi" w:cstheme="minorBidi"/>
          <w:noProof/>
          <w:kern w:val="2"/>
          <w:sz w:val="22"/>
          <w:szCs w:val="22"/>
          <w14:ligatures w14:val="standardContextual"/>
        </w:rPr>
      </w:pPr>
      <w:hyperlink w:anchor="_Toc191969622" w:history="1">
        <w:r w:rsidRPr="002504E9">
          <w:rPr>
            <w:rStyle w:val="Hyperlink"/>
            <w:rFonts w:eastAsiaTheme="majorEastAsia"/>
            <w:noProof/>
          </w:rPr>
          <w:t>OHN – Hydrographic Poly</w:t>
        </w:r>
        <w:r>
          <w:rPr>
            <w:noProof/>
            <w:webHidden/>
          </w:rPr>
          <w:tab/>
        </w:r>
        <w:r>
          <w:rPr>
            <w:noProof/>
            <w:webHidden/>
          </w:rPr>
          <w:fldChar w:fldCharType="begin"/>
        </w:r>
        <w:r>
          <w:rPr>
            <w:noProof/>
            <w:webHidden/>
          </w:rPr>
          <w:instrText xml:space="preserve"> PAGEREF _Toc191969622 \h </w:instrText>
        </w:r>
        <w:r>
          <w:rPr>
            <w:noProof/>
            <w:webHidden/>
          </w:rPr>
        </w:r>
        <w:r>
          <w:rPr>
            <w:noProof/>
            <w:webHidden/>
          </w:rPr>
          <w:fldChar w:fldCharType="separate"/>
        </w:r>
        <w:r>
          <w:rPr>
            <w:noProof/>
            <w:webHidden/>
          </w:rPr>
          <w:t>35</w:t>
        </w:r>
        <w:r>
          <w:rPr>
            <w:noProof/>
            <w:webHidden/>
          </w:rPr>
          <w:fldChar w:fldCharType="end"/>
        </w:r>
      </w:hyperlink>
    </w:p>
    <w:p w14:paraId="2FA78828" w14:textId="4C87CC05" w:rsidR="007F0911" w:rsidRDefault="007F0911">
      <w:pPr>
        <w:pStyle w:val="TOC3"/>
        <w:rPr>
          <w:rFonts w:asciiTheme="minorHAnsi" w:eastAsiaTheme="minorEastAsia" w:hAnsiTheme="minorHAnsi" w:cstheme="minorBidi"/>
          <w:noProof/>
          <w:kern w:val="2"/>
          <w:sz w:val="22"/>
          <w:szCs w:val="22"/>
          <w14:ligatures w14:val="standardContextual"/>
        </w:rPr>
      </w:pPr>
      <w:hyperlink w:anchor="_Toc191969623" w:history="1">
        <w:r w:rsidRPr="002504E9">
          <w:rPr>
            <w:rStyle w:val="Hyperlink"/>
            <w:rFonts w:eastAsiaTheme="majorEastAsia"/>
            <w:noProof/>
          </w:rPr>
          <w:t>OHN – Hydrographic Line</w:t>
        </w:r>
        <w:r>
          <w:rPr>
            <w:noProof/>
            <w:webHidden/>
          </w:rPr>
          <w:tab/>
        </w:r>
        <w:r>
          <w:rPr>
            <w:noProof/>
            <w:webHidden/>
          </w:rPr>
          <w:fldChar w:fldCharType="begin"/>
        </w:r>
        <w:r>
          <w:rPr>
            <w:noProof/>
            <w:webHidden/>
          </w:rPr>
          <w:instrText xml:space="preserve"> PAGEREF _Toc191969623 \h </w:instrText>
        </w:r>
        <w:r>
          <w:rPr>
            <w:noProof/>
            <w:webHidden/>
          </w:rPr>
        </w:r>
        <w:r>
          <w:rPr>
            <w:noProof/>
            <w:webHidden/>
          </w:rPr>
          <w:fldChar w:fldCharType="separate"/>
        </w:r>
        <w:r>
          <w:rPr>
            <w:noProof/>
            <w:webHidden/>
          </w:rPr>
          <w:t>36</w:t>
        </w:r>
        <w:r>
          <w:rPr>
            <w:noProof/>
            <w:webHidden/>
          </w:rPr>
          <w:fldChar w:fldCharType="end"/>
        </w:r>
      </w:hyperlink>
    </w:p>
    <w:p w14:paraId="491F25EC" w14:textId="58500746" w:rsidR="007F0911" w:rsidRDefault="007F0911">
      <w:pPr>
        <w:pStyle w:val="TOC3"/>
        <w:rPr>
          <w:rFonts w:asciiTheme="minorHAnsi" w:eastAsiaTheme="minorEastAsia" w:hAnsiTheme="minorHAnsi" w:cstheme="minorBidi"/>
          <w:noProof/>
          <w:kern w:val="2"/>
          <w:sz w:val="22"/>
          <w:szCs w:val="22"/>
          <w14:ligatures w14:val="standardContextual"/>
        </w:rPr>
      </w:pPr>
      <w:hyperlink w:anchor="_Toc191969624" w:history="1">
        <w:r w:rsidRPr="002504E9">
          <w:rPr>
            <w:rStyle w:val="Hyperlink"/>
            <w:rFonts w:eastAsiaTheme="majorEastAsia"/>
            <w:noProof/>
          </w:rPr>
          <w:t>OHN – Hydrographic Point</w:t>
        </w:r>
        <w:r>
          <w:rPr>
            <w:noProof/>
            <w:webHidden/>
          </w:rPr>
          <w:tab/>
        </w:r>
        <w:r>
          <w:rPr>
            <w:noProof/>
            <w:webHidden/>
          </w:rPr>
          <w:fldChar w:fldCharType="begin"/>
        </w:r>
        <w:r>
          <w:rPr>
            <w:noProof/>
            <w:webHidden/>
          </w:rPr>
          <w:instrText xml:space="preserve"> PAGEREF _Toc191969624 \h </w:instrText>
        </w:r>
        <w:r>
          <w:rPr>
            <w:noProof/>
            <w:webHidden/>
          </w:rPr>
        </w:r>
        <w:r>
          <w:rPr>
            <w:noProof/>
            <w:webHidden/>
          </w:rPr>
          <w:fldChar w:fldCharType="separate"/>
        </w:r>
        <w:r>
          <w:rPr>
            <w:noProof/>
            <w:webHidden/>
          </w:rPr>
          <w:t>37</w:t>
        </w:r>
        <w:r>
          <w:rPr>
            <w:noProof/>
            <w:webHidden/>
          </w:rPr>
          <w:fldChar w:fldCharType="end"/>
        </w:r>
      </w:hyperlink>
    </w:p>
    <w:p w14:paraId="4AFE9BD6" w14:textId="775A1A65" w:rsidR="007F0911" w:rsidRDefault="007F0911">
      <w:pPr>
        <w:pStyle w:val="TOC2"/>
        <w:rPr>
          <w:rFonts w:asciiTheme="minorHAnsi" w:eastAsiaTheme="minorEastAsia" w:hAnsiTheme="minorHAnsi" w:cstheme="minorBidi"/>
          <w:noProof/>
          <w:kern w:val="2"/>
          <w:sz w:val="22"/>
          <w:szCs w:val="22"/>
          <w14:ligatures w14:val="standardContextual"/>
        </w:rPr>
      </w:pPr>
      <w:hyperlink w:anchor="_Toc191969625" w:history="1">
        <w:r w:rsidRPr="002504E9">
          <w:rPr>
            <w:rStyle w:val="Hyperlink"/>
            <w:rFonts w:eastAsiaTheme="majorEastAsia"/>
            <w:noProof/>
          </w:rPr>
          <w:t>OHN – Small Scale Cartographic Products</w:t>
        </w:r>
        <w:r>
          <w:rPr>
            <w:noProof/>
            <w:webHidden/>
          </w:rPr>
          <w:tab/>
        </w:r>
        <w:r>
          <w:rPr>
            <w:noProof/>
            <w:webHidden/>
          </w:rPr>
          <w:fldChar w:fldCharType="begin"/>
        </w:r>
        <w:r>
          <w:rPr>
            <w:noProof/>
            <w:webHidden/>
          </w:rPr>
          <w:instrText xml:space="preserve"> PAGEREF _Toc191969625 \h </w:instrText>
        </w:r>
        <w:r>
          <w:rPr>
            <w:noProof/>
            <w:webHidden/>
          </w:rPr>
        </w:r>
        <w:r>
          <w:rPr>
            <w:noProof/>
            <w:webHidden/>
          </w:rPr>
          <w:fldChar w:fldCharType="separate"/>
        </w:r>
        <w:r>
          <w:rPr>
            <w:noProof/>
            <w:webHidden/>
          </w:rPr>
          <w:t>38</w:t>
        </w:r>
        <w:r>
          <w:rPr>
            <w:noProof/>
            <w:webHidden/>
          </w:rPr>
          <w:fldChar w:fldCharType="end"/>
        </w:r>
      </w:hyperlink>
    </w:p>
    <w:p w14:paraId="24AD3710" w14:textId="00712614" w:rsidR="007F0911" w:rsidRDefault="007F0911">
      <w:pPr>
        <w:pStyle w:val="TOC3"/>
        <w:rPr>
          <w:rFonts w:asciiTheme="minorHAnsi" w:eastAsiaTheme="minorEastAsia" w:hAnsiTheme="minorHAnsi" w:cstheme="minorBidi"/>
          <w:noProof/>
          <w:kern w:val="2"/>
          <w:sz w:val="22"/>
          <w:szCs w:val="22"/>
          <w14:ligatures w14:val="standardContextual"/>
        </w:rPr>
      </w:pPr>
      <w:hyperlink w:anchor="_Toc191969626" w:history="1">
        <w:r w:rsidRPr="002504E9">
          <w:rPr>
            <w:rStyle w:val="Hyperlink"/>
            <w:rFonts w:eastAsiaTheme="majorEastAsia"/>
            <w:noProof/>
          </w:rPr>
          <w:t>OHN – Small Scale Waterbody</w:t>
        </w:r>
        <w:r>
          <w:rPr>
            <w:noProof/>
            <w:webHidden/>
          </w:rPr>
          <w:tab/>
        </w:r>
        <w:r>
          <w:rPr>
            <w:noProof/>
            <w:webHidden/>
          </w:rPr>
          <w:fldChar w:fldCharType="begin"/>
        </w:r>
        <w:r>
          <w:rPr>
            <w:noProof/>
            <w:webHidden/>
          </w:rPr>
          <w:instrText xml:space="preserve"> PAGEREF _Toc191969626 \h </w:instrText>
        </w:r>
        <w:r>
          <w:rPr>
            <w:noProof/>
            <w:webHidden/>
          </w:rPr>
        </w:r>
        <w:r>
          <w:rPr>
            <w:noProof/>
            <w:webHidden/>
          </w:rPr>
          <w:fldChar w:fldCharType="separate"/>
        </w:r>
        <w:r>
          <w:rPr>
            <w:noProof/>
            <w:webHidden/>
          </w:rPr>
          <w:t>38</w:t>
        </w:r>
        <w:r>
          <w:rPr>
            <w:noProof/>
            <w:webHidden/>
          </w:rPr>
          <w:fldChar w:fldCharType="end"/>
        </w:r>
      </w:hyperlink>
    </w:p>
    <w:p w14:paraId="24261DE2" w14:textId="423BD9E8" w:rsidR="007F0911" w:rsidRDefault="007F0911">
      <w:pPr>
        <w:pStyle w:val="TOC3"/>
        <w:rPr>
          <w:rFonts w:asciiTheme="minorHAnsi" w:eastAsiaTheme="minorEastAsia" w:hAnsiTheme="minorHAnsi" w:cstheme="minorBidi"/>
          <w:noProof/>
          <w:kern w:val="2"/>
          <w:sz w:val="22"/>
          <w:szCs w:val="22"/>
          <w14:ligatures w14:val="standardContextual"/>
        </w:rPr>
      </w:pPr>
      <w:hyperlink w:anchor="_Toc191969627" w:history="1">
        <w:r w:rsidRPr="002504E9">
          <w:rPr>
            <w:rStyle w:val="Hyperlink"/>
            <w:rFonts w:eastAsiaTheme="majorEastAsia"/>
            <w:noProof/>
          </w:rPr>
          <w:t>OHN – Small Scale Watercourse</w:t>
        </w:r>
        <w:r>
          <w:rPr>
            <w:noProof/>
            <w:webHidden/>
          </w:rPr>
          <w:tab/>
        </w:r>
        <w:r>
          <w:rPr>
            <w:noProof/>
            <w:webHidden/>
          </w:rPr>
          <w:fldChar w:fldCharType="begin"/>
        </w:r>
        <w:r>
          <w:rPr>
            <w:noProof/>
            <w:webHidden/>
          </w:rPr>
          <w:instrText xml:space="preserve"> PAGEREF _Toc191969627 \h </w:instrText>
        </w:r>
        <w:r>
          <w:rPr>
            <w:noProof/>
            <w:webHidden/>
          </w:rPr>
        </w:r>
        <w:r>
          <w:rPr>
            <w:noProof/>
            <w:webHidden/>
          </w:rPr>
          <w:fldChar w:fldCharType="separate"/>
        </w:r>
        <w:r>
          <w:rPr>
            <w:noProof/>
            <w:webHidden/>
          </w:rPr>
          <w:t>39</w:t>
        </w:r>
        <w:r>
          <w:rPr>
            <w:noProof/>
            <w:webHidden/>
          </w:rPr>
          <w:fldChar w:fldCharType="end"/>
        </w:r>
      </w:hyperlink>
    </w:p>
    <w:p w14:paraId="65551C00" w14:textId="22038BDE" w:rsidR="007F0911" w:rsidRDefault="007F0911">
      <w:pPr>
        <w:pStyle w:val="TOC3"/>
        <w:rPr>
          <w:rFonts w:asciiTheme="minorHAnsi" w:eastAsiaTheme="minorEastAsia" w:hAnsiTheme="minorHAnsi" w:cstheme="minorBidi"/>
          <w:noProof/>
          <w:kern w:val="2"/>
          <w:sz w:val="22"/>
          <w:szCs w:val="22"/>
          <w14:ligatures w14:val="standardContextual"/>
        </w:rPr>
      </w:pPr>
      <w:hyperlink w:anchor="_Toc191969628" w:history="1">
        <w:r w:rsidRPr="002504E9">
          <w:rPr>
            <w:rStyle w:val="Hyperlink"/>
            <w:rFonts w:eastAsiaTheme="majorEastAsia"/>
            <w:noProof/>
          </w:rPr>
          <w:t>OHN – Small Scale Shoreline</w:t>
        </w:r>
        <w:r>
          <w:rPr>
            <w:noProof/>
            <w:webHidden/>
          </w:rPr>
          <w:tab/>
        </w:r>
        <w:r>
          <w:rPr>
            <w:noProof/>
            <w:webHidden/>
          </w:rPr>
          <w:fldChar w:fldCharType="begin"/>
        </w:r>
        <w:r>
          <w:rPr>
            <w:noProof/>
            <w:webHidden/>
          </w:rPr>
          <w:instrText xml:space="preserve"> PAGEREF _Toc191969628 \h </w:instrText>
        </w:r>
        <w:r>
          <w:rPr>
            <w:noProof/>
            <w:webHidden/>
          </w:rPr>
        </w:r>
        <w:r>
          <w:rPr>
            <w:noProof/>
            <w:webHidden/>
          </w:rPr>
          <w:fldChar w:fldCharType="separate"/>
        </w:r>
        <w:r>
          <w:rPr>
            <w:noProof/>
            <w:webHidden/>
          </w:rPr>
          <w:t>40</w:t>
        </w:r>
        <w:r>
          <w:rPr>
            <w:noProof/>
            <w:webHidden/>
          </w:rPr>
          <w:fldChar w:fldCharType="end"/>
        </w:r>
      </w:hyperlink>
    </w:p>
    <w:p w14:paraId="0D200EFC" w14:textId="73F4DA57" w:rsidR="007F0911" w:rsidRDefault="007F0911">
      <w:pPr>
        <w:pStyle w:val="TOC1"/>
        <w:rPr>
          <w:rFonts w:asciiTheme="minorHAnsi" w:eastAsiaTheme="minorEastAsia" w:hAnsiTheme="minorHAnsi" w:cstheme="minorBidi"/>
          <w:noProof/>
          <w:kern w:val="2"/>
          <w:sz w:val="22"/>
          <w:szCs w:val="22"/>
          <w14:ligatures w14:val="standardContextual"/>
        </w:rPr>
      </w:pPr>
      <w:hyperlink w:anchor="_Toc191969629" w:history="1">
        <w:r w:rsidRPr="002504E9">
          <w:rPr>
            <w:rStyle w:val="Hyperlink"/>
            <w:rFonts w:eastAsiaTheme="majorEastAsia"/>
            <w:noProof/>
          </w:rPr>
          <w:t>6. Links to Additional Information</w:t>
        </w:r>
        <w:r>
          <w:rPr>
            <w:noProof/>
            <w:webHidden/>
          </w:rPr>
          <w:tab/>
        </w:r>
        <w:r>
          <w:rPr>
            <w:noProof/>
            <w:webHidden/>
          </w:rPr>
          <w:fldChar w:fldCharType="begin"/>
        </w:r>
        <w:r>
          <w:rPr>
            <w:noProof/>
            <w:webHidden/>
          </w:rPr>
          <w:instrText xml:space="preserve"> PAGEREF _Toc191969629 \h </w:instrText>
        </w:r>
        <w:r>
          <w:rPr>
            <w:noProof/>
            <w:webHidden/>
          </w:rPr>
        </w:r>
        <w:r>
          <w:rPr>
            <w:noProof/>
            <w:webHidden/>
          </w:rPr>
          <w:fldChar w:fldCharType="separate"/>
        </w:r>
        <w:r>
          <w:rPr>
            <w:noProof/>
            <w:webHidden/>
          </w:rPr>
          <w:t>42</w:t>
        </w:r>
        <w:r>
          <w:rPr>
            <w:noProof/>
            <w:webHidden/>
          </w:rPr>
          <w:fldChar w:fldCharType="end"/>
        </w:r>
      </w:hyperlink>
    </w:p>
    <w:p w14:paraId="21EB8B00" w14:textId="247E11B0" w:rsidR="007F0911" w:rsidRDefault="007F0911">
      <w:pPr>
        <w:pStyle w:val="TOC1"/>
        <w:rPr>
          <w:rFonts w:asciiTheme="minorHAnsi" w:eastAsiaTheme="minorEastAsia" w:hAnsiTheme="minorHAnsi" w:cstheme="minorBidi"/>
          <w:noProof/>
          <w:kern w:val="2"/>
          <w:sz w:val="22"/>
          <w:szCs w:val="22"/>
          <w14:ligatures w14:val="standardContextual"/>
        </w:rPr>
      </w:pPr>
      <w:hyperlink w:anchor="_Toc191969630" w:history="1">
        <w:r w:rsidRPr="002504E9">
          <w:rPr>
            <w:rStyle w:val="Hyperlink"/>
            <w:rFonts w:eastAsiaTheme="majorEastAsia"/>
            <w:noProof/>
          </w:rPr>
          <w:t>APPENDIX A: GEO Lookup Tables and Values</w:t>
        </w:r>
        <w:r>
          <w:rPr>
            <w:noProof/>
            <w:webHidden/>
          </w:rPr>
          <w:tab/>
        </w:r>
        <w:r>
          <w:rPr>
            <w:noProof/>
            <w:webHidden/>
          </w:rPr>
          <w:fldChar w:fldCharType="begin"/>
        </w:r>
        <w:r>
          <w:rPr>
            <w:noProof/>
            <w:webHidden/>
          </w:rPr>
          <w:instrText xml:space="preserve"> PAGEREF _Toc191969630 \h </w:instrText>
        </w:r>
        <w:r>
          <w:rPr>
            <w:noProof/>
            <w:webHidden/>
          </w:rPr>
        </w:r>
        <w:r>
          <w:rPr>
            <w:noProof/>
            <w:webHidden/>
          </w:rPr>
          <w:fldChar w:fldCharType="separate"/>
        </w:r>
        <w:r>
          <w:rPr>
            <w:noProof/>
            <w:webHidden/>
          </w:rPr>
          <w:t>43</w:t>
        </w:r>
        <w:r>
          <w:rPr>
            <w:noProof/>
            <w:webHidden/>
          </w:rPr>
          <w:fldChar w:fldCharType="end"/>
        </w:r>
      </w:hyperlink>
    </w:p>
    <w:p w14:paraId="64405457" w14:textId="438743D3" w:rsidR="007F0911" w:rsidRDefault="007F0911">
      <w:pPr>
        <w:pStyle w:val="TOC2"/>
        <w:rPr>
          <w:rFonts w:asciiTheme="minorHAnsi" w:eastAsiaTheme="minorEastAsia" w:hAnsiTheme="minorHAnsi" w:cstheme="minorBidi"/>
          <w:noProof/>
          <w:kern w:val="2"/>
          <w:sz w:val="22"/>
          <w:szCs w:val="22"/>
          <w14:ligatures w14:val="standardContextual"/>
        </w:rPr>
      </w:pPr>
      <w:hyperlink w:anchor="_Toc191969631" w:history="1">
        <w:r w:rsidRPr="002504E9">
          <w:rPr>
            <w:rStyle w:val="Hyperlink"/>
            <w:rFonts w:eastAsiaTheme="majorEastAsia"/>
            <w:noProof/>
          </w:rPr>
          <w:t>OHN</w:t>
        </w:r>
        <w:r>
          <w:rPr>
            <w:noProof/>
            <w:webHidden/>
          </w:rPr>
          <w:tab/>
        </w:r>
        <w:r>
          <w:rPr>
            <w:noProof/>
            <w:webHidden/>
          </w:rPr>
          <w:fldChar w:fldCharType="begin"/>
        </w:r>
        <w:r>
          <w:rPr>
            <w:noProof/>
            <w:webHidden/>
          </w:rPr>
          <w:instrText xml:space="preserve"> PAGEREF _Toc191969631 \h </w:instrText>
        </w:r>
        <w:r>
          <w:rPr>
            <w:noProof/>
            <w:webHidden/>
          </w:rPr>
        </w:r>
        <w:r>
          <w:rPr>
            <w:noProof/>
            <w:webHidden/>
          </w:rPr>
          <w:fldChar w:fldCharType="separate"/>
        </w:r>
        <w:r>
          <w:rPr>
            <w:noProof/>
            <w:webHidden/>
          </w:rPr>
          <w:t>43</w:t>
        </w:r>
        <w:r>
          <w:rPr>
            <w:noProof/>
            <w:webHidden/>
          </w:rPr>
          <w:fldChar w:fldCharType="end"/>
        </w:r>
      </w:hyperlink>
    </w:p>
    <w:p w14:paraId="12F0898A" w14:textId="37830058" w:rsidR="007F0911" w:rsidRDefault="007F0911">
      <w:pPr>
        <w:pStyle w:val="TOC3"/>
        <w:rPr>
          <w:rFonts w:asciiTheme="minorHAnsi" w:eastAsiaTheme="minorEastAsia" w:hAnsiTheme="minorHAnsi" w:cstheme="minorBidi"/>
          <w:noProof/>
          <w:kern w:val="2"/>
          <w:sz w:val="22"/>
          <w:szCs w:val="22"/>
          <w14:ligatures w14:val="standardContextual"/>
        </w:rPr>
      </w:pPr>
      <w:hyperlink w:anchor="_Toc191969632" w:history="1">
        <w:r w:rsidRPr="002504E9">
          <w:rPr>
            <w:rStyle w:val="Hyperlink"/>
            <w:rFonts w:eastAsiaTheme="majorEastAsia"/>
            <w:noProof/>
          </w:rPr>
          <w:t>OHN – Waterbody</w:t>
        </w:r>
        <w:r>
          <w:rPr>
            <w:noProof/>
            <w:webHidden/>
          </w:rPr>
          <w:tab/>
        </w:r>
        <w:r>
          <w:rPr>
            <w:noProof/>
            <w:webHidden/>
          </w:rPr>
          <w:fldChar w:fldCharType="begin"/>
        </w:r>
        <w:r>
          <w:rPr>
            <w:noProof/>
            <w:webHidden/>
          </w:rPr>
          <w:instrText xml:space="preserve"> PAGEREF _Toc191969632 \h </w:instrText>
        </w:r>
        <w:r>
          <w:rPr>
            <w:noProof/>
            <w:webHidden/>
          </w:rPr>
        </w:r>
        <w:r>
          <w:rPr>
            <w:noProof/>
            <w:webHidden/>
          </w:rPr>
          <w:fldChar w:fldCharType="separate"/>
        </w:r>
        <w:r>
          <w:rPr>
            <w:noProof/>
            <w:webHidden/>
          </w:rPr>
          <w:t>43</w:t>
        </w:r>
        <w:r>
          <w:rPr>
            <w:noProof/>
            <w:webHidden/>
          </w:rPr>
          <w:fldChar w:fldCharType="end"/>
        </w:r>
      </w:hyperlink>
    </w:p>
    <w:p w14:paraId="30D9373E" w14:textId="289C1816" w:rsidR="007F0911" w:rsidRDefault="007F0911">
      <w:pPr>
        <w:pStyle w:val="TOC3"/>
        <w:rPr>
          <w:rFonts w:asciiTheme="minorHAnsi" w:eastAsiaTheme="minorEastAsia" w:hAnsiTheme="minorHAnsi" w:cstheme="minorBidi"/>
          <w:noProof/>
          <w:kern w:val="2"/>
          <w:sz w:val="22"/>
          <w:szCs w:val="22"/>
          <w14:ligatures w14:val="standardContextual"/>
        </w:rPr>
      </w:pPr>
      <w:hyperlink w:anchor="_Toc191969633" w:history="1">
        <w:r w:rsidRPr="002504E9">
          <w:rPr>
            <w:rStyle w:val="Hyperlink"/>
            <w:rFonts w:eastAsiaTheme="majorEastAsia"/>
            <w:noProof/>
          </w:rPr>
          <w:t>OHN – Watercourse</w:t>
        </w:r>
        <w:r>
          <w:rPr>
            <w:noProof/>
            <w:webHidden/>
          </w:rPr>
          <w:tab/>
        </w:r>
        <w:r>
          <w:rPr>
            <w:noProof/>
            <w:webHidden/>
          </w:rPr>
          <w:fldChar w:fldCharType="begin"/>
        </w:r>
        <w:r>
          <w:rPr>
            <w:noProof/>
            <w:webHidden/>
          </w:rPr>
          <w:instrText xml:space="preserve"> PAGEREF _Toc191969633 \h </w:instrText>
        </w:r>
        <w:r>
          <w:rPr>
            <w:noProof/>
            <w:webHidden/>
          </w:rPr>
        </w:r>
        <w:r>
          <w:rPr>
            <w:noProof/>
            <w:webHidden/>
          </w:rPr>
          <w:fldChar w:fldCharType="separate"/>
        </w:r>
        <w:r>
          <w:rPr>
            <w:noProof/>
            <w:webHidden/>
          </w:rPr>
          <w:t>47</w:t>
        </w:r>
        <w:r>
          <w:rPr>
            <w:noProof/>
            <w:webHidden/>
          </w:rPr>
          <w:fldChar w:fldCharType="end"/>
        </w:r>
      </w:hyperlink>
    </w:p>
    <w:p w14:paraId="182923A3" w14:textId="5AD1BC7E" w:rsidR="007F0911" w:rsidRDefault="007F0911">
      <w:pPr>
        <w:pStyle w:val="TOC3"/>
        <w:rPr>
          <w:rFonts w:asciiTheme="minorHAnsi" w:eastAsiaTheme="minorEastAsia" w:hAnsiTheme="minorHAnsi" w:cstheme="minorBidi"/>
          <w:noProof/>
          <w:kern w:val="2"/>
          <w:sz w:val="22"/>
          <w:szCs w:val="22"/>
          <w14:ligatures w14:val="standardContextual"/>
        </w:rPr>
      </w:pPr>
      <w:hyperlink w:anchor="_Toc191969634" w:history="1">
        <w:r w:rsidRPr="002504E9">
          <w:rPr>
            <w:rStyle w:val="Hyperlink"/>
            <w:rFonts w:eastAsiaTheme="majorEastAsia"/>
            <w:noProof/>
          </w:rPr>
          <w:t>OHN – Hydrographic Poly</w:t>
        </w:r>
        <w:r>
          <w:rPr>
            <w:noProof/>
            <w:webHidden/>
          </w:rPr>
          <w:tab/>
        </w:r>
        <w:r>
          <w:rPr>
            <w:noProof/>
            <w:webHidden/>
          </w:rPr>
          <w:fldChar w:fldCharType="begin"/>
        </w:r>
        <w:r>
          <w:rPr>
            <w:noProof/>
            <w:webHidden/>
          </w:rPr>
          <w:instrText xml:space="preserve"> PAGEREF _Toc191969634 \h </w:instrText>
        </w:r>
        <w:r>
          <w:rPr>
            <w:noProof/>
            <w:webHidden/>
          </w:rPr>
        </w:r>
        <w:r>
          <w:rPr>
            <w:noProof/>
            <w:webHidden/>
          </w:rPr>
          <w:fldChar w:fldCharType="separate"/>
        </w:r>
        <w:r>
          <w:rPr>
            <w:noProof/>
            <w:webHidden/>
          </w:rPr>
          <w:t>48</w:t>
        </w:r>
        <w:r>
          <w:rPr>
            <w:noProof/>
            <w:webHidden/>
          </w:rPr>
          <w:fldChar w:fldCharType="end"/>
        </w:r>
      </w:hyperlink>
    </w:p>
    <w:p w14:paraId="7D48DD15" w14:textId="4487770F" w:rsidR="007F0911" w:rsidRDefault="007F0911">
      <w:pPr>
        <w:pStyle w:val="TOC3"/>
        <w:rPr>
          <w:rFonts w:asciiTheme="minorHAnsi" w:eastAsiaTheme="minorEastAsia" w:hAnsiTheme="minorHAnsi" w:cstheme="minorBidi"/>
          <w:noProof/>
          <w:kern w:val="2"/>
          <w:sz w:val="22"/>
          <w:szCs w:val="22"/>
          <w14:ligatures w14:val="standardContextual"/>
        </w:rPr>
      </w:pPr>
      <w:hyperlink w:anchor="_Toc191969635" w:history="1">
        <w:r w:rsidRPr="002504E9">
          <w:rPr>
            <w:rStyle w:val="Hyperlink"/>
            <w:rFonts w:eastAsiaTheme="majorEastAsia"/>
            <w:noProof/>
          </w:rPr>
          <w:t>OHN – Hydrographic Line</w:t>
        </w:r>
        <w:r>
          <w:rPr>
            <w:noProof/>
            <w:webHidden/>
          </w:rPr>
          <w:tab/>
        </w:r>
        <w:r>
          <w:rPr>
            <w:noProof/>
            <w:webHidden/>
          </w:rPr>
          <w:fldChar w:fldCharType="begin"/>
        </w:r>
        <w:r>
          <w:rPr>
            <w:noProof/>
            <w:webHidden/>
          </w:rPr>
          <w:instrText xml:space="preserve"> PAGEREF _Toc191969635 \h </w:instrText>
        </w:r>
        <w:r>
          <w:rPr>
            <w:noProof/>
            <w:webHidden/>
          </w:rPr>
        </w:r>
        <w:r>
          <w:rPr>
            <w:noProof/>
            <w:webHidden/>
          </w:rPr>
          <w:fldChar w:fldCharType="separate"/>
        </w:r>
        <w:r>
          <w:rPr>
            <w:noProof/>
            <w:webHidden/>
          </w:rPr>
          <w:t>50</w:t>
        </w:r>
        <w:r>
          <w:rPr>
            <w:noProof/>
            <w:webHidden/>
          </w:rPr>
          <w:fldChar w:fldCharType="end"/>
        </w:r>
      </w:hyperlink>
    </w:p>
    <w:p w14:paraId="6F5669A9" w14:textId="56B6D277" w:rsidR="007F0911" w:rsidRDefault="007F0911">
      <w:pPr>
        <w:pStyle w:val="TOC3"/>
        <w:rPr>
          <w:rFonts w:asciiTheme="minorHAnsi" w:eastAsiaTheme="minorEastAsia" w:hAnsiTheme="minorHAnsi" w:cstheme="minorBidi"/>
          <w:noProof/>
          <w:kern w:val="2"/>
          <w:sz w:val="22"/>
          <w:szCs w:val="22"/>
          <w14:ligatures w14:val="standardContextual"/>
        </w:rPr>
      </w:pPr>
      <w:hyperlink w:anchor="_Toc191969636" w:history="1">
        <w:r w:rsidRPr="002504E9">
          <w:rPr>
            <w:rStyle w:val="Hyperlink"/>
            <w:rFonts w:eastAsiaTheme="majorEastAsia"/>
            <w:noProof/>
          </w:rPr>
          <w:t>OHN – Hydrographic Point</w:t>
        </w:r>
        <w:r>
          <w:rPr>
            <w:noProof/>
            <w:webHidden/>
          </w:rPr>
          <w:tab/>
        </w:r>
        <w:r>
          <w:rPr>
            <w:noProof/>
            <w:webHidden/>
          </w:rPr>
          <w:fldChar w:fldCharType="begin"/>
        </w:r>
        <w:r>
          <w:rPr>
            <w:noProof/>
            <w:webHidden/>
          </w:rPr>
          <w:instrText xml:space="preserve"> PAGEREF _Toc191969636 \h </w:instrText>
        </w:r>
        <w:r>
          <w:rPr>
            <w:noProof/>
            <w:webHidden/>
          </w:rPr>
        </w:r>
        <w:r>
          <w:rPr>
            <w:noProof/>
            <w:webHidden/>
          </w:rPr>
          <w:fldChar w:fldCharType="separate"/>
        </w:r>
        <w:r>
          <w:rPr>
            <w:noProof/>
            <w:webHidden/>
          </w:rPr>
          <w:t>52</w:t>
        </w:r>
        <w:r>
          <w:rPr>
            <w:noProof/>
            <w:webHidden/>
          </w:rPr>
          <w:fldChar w:fldCharType="end"/>
        </w:r>
      </w:hyperlink>
    </w:p>
    <w:p w14:paraId="61205C1F" w14:textId="4470CC63" w:rsidR="007F0911" w:rsidRDefault="007F0911">
      <w:pPr>
        <w:pStyle w:val="TOC2"/>
        <w:rPr>
          <w:rFonts w:asciiTheme="minorHAnsi" w:eastAsiaTheme="minorEastAsia" w:hAnsiTheme="minorHAnsi" w:cstheme="minorBidi"/>
          <w:noProof/>
          <w:kern w:val="2"/>
          <w:sz w:val="22"/>
          <w:szCs w:val="22"/>
          <w14:ligatures w14:val="standardContextual"/>
        </w:rPr>
      </w:pPr>
      <w:hyperlink w:anchor="_Toc191969637" w:history="1">
        <w:r w:rsidRPr="002504E9">
          <w:rPr>
            <w:rStyle w:val="Hyperlink"/>
            <w:rFonts w:eastAsiaTheme="majorEastAsia"/>
            <w:noProof/>
          </w:rPr>
          <w:t>OHN – Small Scale Cartographic Products</w:t>
        </w:r>
        <w:r>
          <w:rPr>
            <w:noProof/>
            <w:webHidden/>
          </w:rPr>
          <w:tab/>
        </w:r>
        <w:r>
          <w:rPr>
            <w:noProof/>
            <w:webHidden/>
          </w:rPr>
          <w:fldChar w:fldCharType="begin"/>
        </w:r>
        <w:r>
          <w:rPr>
            <w:noProof/>
            <w:webHidden/>
          </w:rPr>
          <w:instrText xml:space="preserve"> PAGEREF _Toc191969637 \h </w:instrText>
        </w:r>
        <w:r>
          <w:rPr>
            <w:noProof/>
            <w:webHidden/>
          </w:rPr>
        </w:r>
        <w:r>
          <w:rPr>
            <w:noProof/>
            <w:webHidden/>
          </w:rPr>
          <w:fldChar w:fldCharType="separate"/>
        </w:r>
        <w:r>
          <w:rPr>
            <w:noProof/>
            <w:webHidden/>
          </w:rPr>
          <w:t>53</w:t>
        </w:r>
        <w:r>
          <w:rPr>
            <w:noProof/>
            <w:webHidden/>
          </w:rPr>
          <w:fldChar w:fldCharType="end"/>
        </w:r>
      </w:hyperlink>
    </w:p>
    <w:p w14:paraId="317B0879" w14:textId="1132C270" w:rsidR="007F0911" w:rsidRDefault="007F0911">
      <w:pPr>
        <w:pStyle w:val="TOC3"/>
        <w:rPr>
          <w:rFonts w:asciiTheme="minorHAnsi" w:eastAsiaTheme="minorEastAsia" w:hAnsiTheme="minorHAnsi" w:cstheme="minorBidi"/>
          <w:noProof/>
          <w:kern w:val="2"/>
          <w:sz w:val="22"/>
          <w:szCs w:val="22"/>
          <w14:ligatures w14:val="standardContextual"/>
        </w:rPr>
      </w:pPr>
      <w:hyperlink w:anchor="_Toc191969638" w:history="1">
        <w:r w:rsidRPr="002504E9">
          <w:rPr>
            <w:rStyle w:val="Hyperlink"/>
            <w:rFonts w:eastAsiaTheme="majorEastAsia"/>
            <w:noProof/>
          </w:rPr>
          <w:t>OHN – Small Scale Waterbody</w:t>
        </w:r>
        <w:r>
          <w:rPr>
            <w:noProof/>
            <w:webHidden/>
          </w:rPr>
          <w:tab/>
        </w:r>
        <w:r>
          <w:rPr>
            <w:noProof/>
            <w:webHidden/>
          </w:rPr>
          <w:fldChar w:fldCharType="begin"/>
        </w:r>
        <w:r>
          <w:rPr>
            <w:noProof/>
            <w:webHidden/>
          </w:rPr>
          <w:instrText xml:space="preserve"> PAGEREF _Toc191969638 \h </w:instrText>
        </w:r>
        <w:r>
          <w:rPr>
            <w:noProof/>
            <w:webHidden/>
          </w:rPr>
        </w:r>
        <w:r>
          <w:rPr>
            <w:noProof/>
            <w:webHidden/>
          </w:rPr>
          <w:fldChar w:fldCharType="separate"/>
        </w:r>
        <w:r>
          <w:rPr>
            <w:noProof/>
            <w:webHidden/>
          </w:rPr>
          <w:t>53</w:t>
        </w:r>
        <w:r>
          <w:rPr>
            <w:noProof/>
            <w:webHidden/>
          </w:rPr>
          <w:fldChar w:fldCharType="end"/>
        </w:r>
      </w:hyperlink>
    </w:p>
    <w:p w14:paraId="5800E36C" w14:textId="353396F4" w:rsidR="007F0911" w:rsidRDefault="007F0911">
      <w:pPr>
        <w:pStyle w:val="TOC3"/>
        <w:rPr>
          <w:rFonts w:asciiTheme="minorHAnsi" w:eastAsiaTheme="minorEastAsia" w:hAnsiTheme="minorHAnsi" w:cstheme="minorBidi"/>
          <w:noProof/>
          <w:kern w:val="2"/>
          <w:sz w:val="22"/>
          <w:szCs w:val="22"/>
          <w14:ligatures w14:val="standardContextual"/>
        </w:rPr>
      </w:pPr>
      <w:hyperlink w:anchor="_Toc191969639" w:history="1">
        <w:r w:rsidRPr="002504E9">
          <w:rPr>
            <w:rStyle w:val="Hyperlink"/>
            <w:rFonts w:eastAsiaTheme="majorEastAsia"/>
            <w:noProof/>
          </w:rPr>
          <w:t>OHN – Small Scale Watercourse</w:t>
        </w:r>
        <w:r>
          <w:rPr>
            <w:noProof/>
            <w:webHidden/>
          </w:rPr>
          <w:tab/>
        </w:r>
        <w:r>
          <w:rPr>
            <w:noProof/>
            <w:webHidden/>
          </w:rPr>
          <w:fldChar w:fldCharType="begin"/>
        </w:r>
        <w:r>
          <w:rPr>
            <w:noProof/>
            <w:webHidden/>
          </w:rPr>
          <w:instrText xml:space="preserve"> PAGEREF _Toc191969639 \h </w:instrText>
        </w:r>
        <w:r>
          <w:rPr>
            <w:noProof/>
            <w:webHidden/>
          </w:rPr>
        </w:r>
        <w:r>
          <w:rPr>
            <w:noProof/>
            <w:webHidden/>
          </w:rPr>
          <w:fldChar w:fldCharType="separate"/>
        </w:r>
        <w:r>
          <w:rPr>
            <w:noProof/>
            <w:webHidden/>
          </w:rPr>
          <w:t>58</w:t>
        </w:r>
        <w:r>
          <w:rPr>
            <w:noProof/>
            <w:webHidden/>
          </w:rPr>
          <w:fldChar w:fldCharType="end"/>
        </w:r>
      </w:hyperlink>
    </w:p>
    <w:p w14:paraId="35217B6E" w14:textId="753BFCDE" w:rsidR="007F0911" w:rsidRDefault="007F0911">
      <w:pPr>
        <w:pStyle w:val="TOC3"/>
        <w:rPr>
          <w:rFonts w:asciiTheme="minorHAnsi" w:eastAsiaTheme="minorEastAsia" w:hAnsiTheme="minorHAnsi" w:cstheme="minorBidi"/>
          <w:noProof/>
          <w:kern w:val="2"/>
          <w:sz w:val="22"/>
          <w:szCs w:val="22"/>
          <w14:ligatures w14:val="standardContextual"/>
        </w:rPr>
      </w:pPr>
      <w:hyperlink w:anchor="_Toc191969640" w:history="1">
        <w:r w:rsidRPr="002504E9">
          <w:rPr>
            <w:rStyle w:val="Hyperlink"/>
            <w:rFonts w:eastAsiaTheme="majorEastAsia"/>
            <w:noProof/>
          </w:rPr>
          <w:t>OHN – Small Scale Shoreline</w:t>
        </w:r>
        <w:r>
          <w:rPr>
            <w:noProof/>
            <w:webHidden/>
          </w:rPr>
          <w:tab/>
        </w:r>
        <w:r>
          <w:rPr>
            <w:noProof/>
            <w:webHidden/>
          </w:rPr>
          <w:fldChar w:fldCharType="begin"/>
        </w:r>
        <w:r>
          <w:rPr>
            <w:noProof/>
            <w:webHidden/>
          </w:rPr>
          <w:instrText xml:space="preserve"> PAGEREF _Toc191969640 \h </w:instrText>
        </w:r>
        <w:r>
          <w:rPr>
            <w:noProof/>
            <w:webHidden/>
          </w:rPr>
        </w:r>
        <w:r>
          <w:rPr>
            <w:noProof/>
            <w:webHidden/>
          </w:rPr>
          <w:fldChar w:fldCharType="separate"/>
        </w:r>
        <w:r>
          <w:rPr>
            <w:noProof/>
            <w:webHidden/>
          </w:rPr>
          <w:t>58</w:t>
        </w:r>
        <w:r>
          <w:rPr>
            <w:noProof/>
            <w:webHidden/>
          </w:rPr>
          <w:fldChar w:fldCharType="end"/>
        </w:r>
      </w:hyperlink>
    </w:p>
    <w:p w14:paraId="6088F297" w14:textId="6533B6F9" w:rsidR="007F0911" w:rsidRDefault="007F0911">
      <w:pPr>
        <w:pStyle w:val="TOC1"/>
        <w:rPr>
          <w:rFonts w:asciiTheme="minorHAnsi" w:eastAsiaTheme="minorEastAsia" w:hAnsiTheme="minorHAnsi" w:cstheme="minorBidi"/>
          <w:noProof/>
          <w:kern w:val="2"/>
          <w:sz w:val="22"/>
          <w:szCs w:val="22"/>
          <w14:ligatures w14:val="standardContextual"/>
        </w:rPr>
      </w:pPr>
      <w:hyperlink w:anchor="_Toc191969641" w:history="1">
        <w:r w:rsidRPr="002504E9">
          <w:rPr>
            <w:rStyle w:val="Hyperlink"/>
            <w:rFonts w:eastAsiaTheme="majorEastAsia"/>
            <w:noProof/>
          </w:rPr>
          <w:t>APPENDIX B: Table Key Dependency and Relationship Index</w:t>
        </w:r>
        <w:r>
          <w:rPr>
            <w:noProof/>
            <w:webHidden/>
          </w:rPr>
          <w:tab/>
        </w:r>
        <w:r>
          <w:rPr>
            <w:noProof/>
            <w:webHidden/>
          </w:rPr>
          <w:fldChar w:fldCharType="begin"/>
        </w:r>
        <w:r>
          <w:rPr>
            <w:noProof/>
            <w:webHidden/>
          </w:rPr>
          <w:instrText xml:space="preserve"> PAGEREF _Toc191969641 \h </w:instrText>
        </w:r>
        <w:r>
          <w:rPr>
            <w:noProof/>
            <w:webHidden/>
          </w:rPr>
        </w:r>
        <w:r>
          <w:rPr>
            <w:noProof/>
            <w:webHidden/>
          </w:rPr>
          <w:fldChar w:fldCharType="separate"/>
        </w:r>
        <w:r>
          <w:rPr>
            <w:noProof/>
            <w:webHidden/>
          </w:rPr>
          <w:t>59</w:t>
        </w:r>
        <w:r>
          <w:rPr>
            <w:noProof/>
            <w:webHidden/>
          </w:rPr>
          <w:fldChar w:fldCharType="end"/>
        </w:r>
      </w:hyperlink>
    </w:p>
    <w:p w14:paraId="00CF7D93" w14:textId="121C60D7" w:rsidR="007F0911" w:rsidRDefault="007F0911">
      <w:pPr>
        <w:pStyle w:val="TOC1"/>
        <w:rPr>
          <w:rFonts w:asciiTheme="minorHAnsi" w:eastAsiaTheme="minorEastAsia" w:hAnsiTheme="minorHAnsi" w:cstheme="minorBidi"/>
          <w:noProof/>
          <w:kern w:val="2"/>
          <w:sz w:val="22"/>
          <w:szCs w:val="22"/>
          <w14:ligatures w14:val="standardContextual"/>
        </w:rPr>
      </w:pPr>
      <w:hyperlink w:anchor="_Toc191969642" w:history="1">
        <w:r w:rsidRPr="002504E9">
          <w:rPr>
            <w:rStyle w:val="Hyperlink"/>
            <w:rFonts w:eastAsiaTheme="majorEastAsia"/>
            <w:noProof/>
          </w:rPr>
          <w:t>APPENDIX C: Frequently Asked Questions</w:t>
        </w:r>
        <w:r>
          <w:rPr>
            <w:noProof/>
            <w:webHidden/>
          </w:rPr>
          <w:tab/>
        </w:r>
        <w:r>
          <w:rPr>
            <w:noProof/>
            <w:webHidden/>
          </w:rPr>
          <w:fldChar w:fldCharType="begin"/>
        </w:r>
        <w:r>
          <w:rPr>
            <w:noProof/>
            <w:webHidden/>
          </w:rPr>
          <w:instrText xml:space="preserve"> PAGEREF _Toc191969642 \h </w:instrText>
        </w:r>
        <w:r>
          <w:rPr>
            <w:noProof/>
            <w:webHidden/>
          </w:rPr>
        </w:r>
        <w:r>
          <w:rPr>
            <w:noProof/>
            <w:webHidden/>
          </w:rPr>
          <w:fldChar w:fldCharType="separate"/>
        </w:r>
        <w:r>
          <w:rPr>
            <w:noProof/>
            <w:webHidden/>
          </w:rPr>
          <w:t>61</w:t>
        </w:r>
        <w:r>
          <w:rPr>
            <w:noProof/>
            <w:webHidden/>
          </w:rPr>
          <w:fldChar w:fldCharType="end"/>
        </w:r>
      </w:hyperlink>
    </w:p>
    <w:p w14:paraId="33112767" w14:textId="65497E3B" w:rsidR="007F0911" w:rsidRDefault="007F0911">
      <w:pPr>
        <w:pStyle w:val="TOC2"/>
        <w:rPr>
          <w:rFonts w:asciiTheme="minorHAnsi" w:eastAsiaTheme="minorEastAsia" w:hAnsiTheme="minorHAnsi" w:cstheme="minorBidi"/>
          <w:noProof/>
          <w:kern w:val="2"/>
          <w:sz w:val="22"/>
          <w:szCs w:val="22"/>
          <w14:ligatures w14:val="standardContextual"/>
        </w:rPr>
      </w:pPr>
      <w:hyperlink w:anchor="_Toc191969643" w:history="1">
        <w:r w:rsidRPr="002504E9">
          <w:rPr>
            <w:rStyle w:val="Hyperlink"/>
            <w:rFonts w:eastAsiaTheme="majorEastAsia"/>
            <w:noProof/>
          </w:rPr>
          <w:t>How can I extract Islands from the OHN?</w:t>
        </w:r>
        <w:r>
          <w:rPr>
            <w:noProof/>
            <w:webHidden/>
          </w:rPr>
          <w:tab/>
        </w:r>
        <w:r>
          <w:rPr>
            <w:noProof/>
            <w:webHidden/>
          </w:rPr>
          <w:fldChar w:fldCharType="begin"/>
        </w:r>
        <w:r>
          <w:rPr>
            <w:noProof/>
            <w:webHidden/>
          </w:rPr>
          <w:instrText xml:space="preserve"> PAGEREF _Toc191969643 \h </w:instrText>
        </w:r>
        <w:r>
          <w:rPr>
            <w:noProof/>
            <w:webHidden/>
          </w:rPr>
        </w:r>
        <w:r>
          <w:rPr>
            <w:noProof/>
            <w:webHidden/>
          </w:rPr>
          <w:fldChar w:fldCharType="separate"/>
        </w:r>
        <w:r>
          <w:rPr>
            <w:noProof/>
            <w:webHidden/>
          </w:rPr>
          <w:t>61</w:t>
        </w:r>
        <w:r>
          <w:rPr>
            <w:noProof/>
            <w:webHidden/>
          </w:rPr>
          <w:fldChar w:fldCharType="end"/>
        </w:r>
      </w:hyperlink>
    </w:p>
    <w:p w14:paraId="34215A56" w14:textId="4E3FAD97" w:rsidR="007F0911" w:rsidRDefault="007F0911">
      <w:pPr>
        <w:pStyle w:val="TOC2"/>
        <w:rPr>
          <w:rFonts w:asciiTheme="minorHAnsi" w:eastAsiaTheme="minorEastAsia" w:hAnsiTheme="minorHAnsi" w:cstheme="minorBidi"/>
          <w:noProof/>
          <w:kern w:val="2"/>
          <w:sz w:val="22"/>
          <w:szCs w:val="22"/>
          <w14:ligatures w14:val="standardContextual"/>
        </w:rPr>
      </w:pPr>
      <w:hyperlink w:anchor="_Toc191969644" w:history="1">
        <w:r w:rsidRPr="002504E9">
          <w:rPr>
            <w:rStyle w:val="Hyperlink"/>
            <w:rFonts w:eastAsiaTheme="majorEastAsia"/>
            <w:noProof/>
          </w:rPr>
          <w:t>How are Wetland data related to the OHN?</w:t>
        </w:r>
        <w:r>
          <w:rPr>
            <w:noProof/>
            <w:webHidden/>
          </w:rPr>
          <w:tab/>
        </w:r>
        <w:r>
          <w:rPr>
            <w:noProof/>
            <w:webHidden/>
          </w:rPr>
          <w:fldChar w:fldCharType="begin"/>
        </w:r>
        <w:r>
          <w:rPr>
            <w:noProof/>
            <w:webHidden/>
          </w:rPr>
          <w:instrText xml:space="preserve"> PAGEREF _Toc191969644 \h </w:instrText>
        </w:r>
        <w:r>
          <w:rPr>
            <w:noProof/>
            <w:webHidden/>
          </w:rPr>
        </w:r>
        <w:r>
          <w:rPr>
            <w:noProof/>
            <w:webHidden/>
          </w:rPr>
          <w:fldChar w:fldCharType="separate"/>
        </w:r>
        <w:r>
          <w:rPr>
            <w:noProof/>
            <w:webHidden/>
          </w:rPr>
          <w:t>62</w:t>
        </w:r>
        <w:r>
          <w:rPr>
            <w:noProof/>
            <w:webHidden/>
          </w:rPr>
          <w:fldChar w:fldCharType="end"/>
        </w:r>
      </w:hyperlink>
    </w:p>
    <w:p w14:paraId="7E9351E5" w14:textId="6756323B" w:rsidR="007F0911" w:rsidRDefault="007F0911">
      <w:pPr>
        <w:pStyle w:val="TOC2"/>
        <w:rPr>
          <w:rFonts w:asciiTheme="minorHAnsi" w:eastAsiaTheme="minorEastAsia" w:hAnsiTheme="minorHAnsi" w:cstheme="minorBidi"/>
          <w:noProof/>
          <w:kern w:val="2"/>
          <w:sz w:val="22"/>
          <w:szCs w:val="22"/>
          <w14:ligatures w14:val="standardContextual"/>
        </w:rPr>
      </w:pPr>
      <w:hyperlink w:anchor="_Toc191969645" w:history="1">
        <w:r w:rsidRPr="002504E9">
          <w:rPr>
            <w:rStyle w:val="Hyperlink"/>
            <w:rFonts w:eastAsiaTheme="majorEastAsia"/>
            <w:noProof/>
          </w:rPr>
          <w:t>How are Constructed Drains data related to the OHN?</w:t>
        </w:r>
        <w:r>
          <w:rPr>
            <w:noProof/>
            <w:webHidden/>
          </w:rPr>
          <w:tab/>
        </w:r>
        <w:r>
          <w:rPr>
            <w:noProof/>
            <w:webHidden/>
          </w:rPr>
          <w:fldChar w:fldCharType="begin"/>
        </w:r>
        <w:r>
          <w:rPr>
            <w:noProof/>
            <w:webHidden/>
          </w:rPr>
          <w:instrText xml:space="preserve"> PAGEREF _Toc191969645 \h </w:instrText>
        </w:r>
        <w:r>
          <w:rPr>
            <w:noProof/>
            <w:webHidden/>
          </w:rPr>
        </w:r>
        <w:r>
          <w:rPr>
            <w:noProof/>
            <w:webHidden/>
          </w:rPr>
          <w:fldChar w:fldCharType="separate"/>
        </w:r>
        <w:r>
          <w:rPr>
            <w:noProof/>
            <w:webHidden/>
          </w:rPr>
          <w:t>62</w:t>
        </w:r>
        <w:r>
          <w:rPr>
            <w:noProof/>
            <w:webHidden/>
          </w:rPr>
          <w:fldChar w:fldCharType="end"/>
        </w:r>
      </w:hyperlink>
    </w:p>
    <w:p w14:paraId="74B9ACAC" w14:textId="698F16D8" w:rsidR="007F0911" w:rsidRDefault="007F0911">
      <w:pPr>
        <w:pStyle w:val="TOC2"/>
        <w:rPr>
          <w:rFonts w:asciiTheme="minorHAnsi" w:eastAsiaTheme="minorEastAsia" w:hAnsiTheme="minorHAnsi" w:cstheme="minorBidi"/>
          <w:noProof/>
          <w:kern w:val="2"/>
          <w:sz w:val="22"/>
          <w:szCs w:val="22"/>
          <w14:ligatures w14:val="standardContextual"/>
        </w:rPr>
      </w:pPr>
      <w:hyperlink w:anchor="_Toc191969646" w:history="1">
        <w:r w:rsidRPr="002504E9">
          <w:rPr>
            <w:rStyle w:val="Hyperlink"/>
            <w:rFonts w:eastAsiaTheme="majorEastAsia"/>
            <w:noProof/>
          </w:rPr>
          <w:t>Does the OHN support network analysis?</w:t>
        </w:r>
        <w:r>
          <w:rPr>
            <w:noProof/>
            <w:webHidden/>
          </w:rPr>
          <w:tab/>
        </w:r>
        <w:r>
          <w:rPr>
            <w:noProof/>
            <w:webHidden/>
          </w:rPr>
          <w:fldChar w:fldCharType="begin"/>
        </w:r>
        <w:r>
          <w:rPr>
            <w:noProof/>
            <w:webHidden/>
          </w:rPr>
          <w:instrText xml:space="preserve"> PAGEREF _Toc191969646 \h </w:instrText>
        </w:r>
        <w:r>
          <w:rPr>
            <w:noProof/>
            <w:webHidden/>
          </w:rPr>
        </w:r>
        <w:r>
          <w:rPr>
            <w:noProof/>
            <w:webHidden/>
          </w:rPr>
          <w:fldChar w:fldCharType="separate"/>
        </w:r>
        <w:r>
          <w:rPr>
            <w:noProof/>
            <w:webHidden/>
          </w:rPr>
          <w:t>63</w:t>
        </w:r>
        <w:r>
          <w:rPr>
            <w:noProof/>
            <w:webHidden/>
          </w:rPr>
          <w:fldChar w:fldCharType="end"/>
        </w:r>
      </w:hyperlink>
    </w:p>
    <w:p w14:paraId="12222910" w14:textId="3887004F" w:rsidR="007F0911" w:rsidRDefault="007F0911">
      <w:pPr>
        <w:pStyle w:val="TOC2"/>
        <w:rPr>
          <w:rFonts w:asciiTheme="minorHAnsi" w:eastAsiaTheme="minorEastAsia" w:hAnsiTheme="minorHAnsi" w:cstheme="minorBidi"/>
          <w:noProof/>
          <w:kern w:val="2"/>
          <w:sz w:val="22"/>
          <w:szCs w:val="22"/>
          <w14:ligatures w14:val="standardContextual"/>
        </w:rPr>
      </w:pPr>
      <w:hyperlink w:anchor="_Toc191969647" w:history="1">
        <w:r w:rsidRPr="002504E9">
          <w:rPr>
            <w:rStyle w:val="Hyperlink"/>
            <w:rFonts w:eastAsiaTheme="majorEastAsia"/>
            <w:noProof/>
          </w:rPr>
          <w:t>Where did the names come from?</w:t>
        </w:r>
        <w:r>
          <w:rPr>
            <w:noProof/>
            <w:webHidden/>
          </w:rPr>
          <w:tab/>
        </w:r>
        <w:r>
          <w:rPr>
            <w:noProof/>
            <w:webHidden/>
          </w:rPr>
          <w:fldChar w:fldCharType="begin"/>
        </w:r>
        <w:r>
          <w:rPr>
            <w:noProof/>
            <w:webHidden/>
          </w:rPr>
          <w:instrText xml:space="preserve"> PAGEREF _Toc191969647 \h </w:instrText>
        </w:r>
        <w:r>
          <w:rPr>
            <w:noProof/>
            <w:webHidden/>
          </w:rPr>
        </w:r>
        <w:r>
          <w:rPr>
            <w:noProof/>
            <w:webHidden/>
          </w:rPr>
          <w:fldChar w:fldCharType="separate"/>
        </w:r>
        <w:r>
          <w:rPr>
            <w:noProof/>
            <w:webHidden/>
          </w:rPr>
          <w:t>63</w:t>
        </w:r>
        <w:r>
          <w:rPr>
            <w:noProof/>
            <w:webHidden/>
          </w:rPr>
          <w:fldChar w:fldCharType="end"/>
        </w:r>
      </w:hyperlink>
    </w:p>
    <w:p w14:paraId="438E17EA" w14:textId="7DB13C20" w:rsidR="007F0911" w:rsidRDefault="007F0911">
      <w:pPr>
        <w:pStyle w:val="TOC2"/>
        <w:rPr>
          <w:rFonts w:asciiTheme="minorHAnsi" w:eastAsiaTheme="minorEastAsia" w:hAnsiTheme="minorHAnsi" w:cstheme="minorBidi"/>
          <w:noProof/>
          <w:kern w:val="2"/>
          <w:sz w:val="22"/>
          <w:szCs w:val="22"/>
          <w14:ligatures w14:val="standardContextual"/>
        </w:rPr>
      </w:pPr>
      <w:hyperlink w:anchor="_Toc191969648" w:history="1">
        <w:r w:rsidRPr="002504E9">
          <w:rPr>
            <w:rStyle w:val="Hyperlink"/>
            <w:rFonts w:eastAsiaTheme="majorEastAsia"/>
            <w:noProof/>
            <w:lang w:val="en-US"/>
          </w:rPr>
          <w:t>How authoritative is the OHN Official Name Label?</w:t>
        </w:r>
        <w:r>
          <w:rPr>
            <w:noProof/>
            <w:webHidden/>
          </w:rPr>
          <w:tab/>
        </w:r>
        <w:r>
          <w:rPr>
            <w:noProof/>
            <w:webHidden/>
          </w:rPr>
          <w:fldChar w:fldCharType="begin"/>
        </w:r>
        <w:r>
          <w:rPr>
            <w:noProof/>
            <w:webHidden/>
          </w:rPr>
          <w:instrText xml:space="preserve"> PAGEREF _Toc191969648 \h </w:instrText>
        </w:r>
        <w:r>
          <w:rPr>
            <w:noProof/>
            <w:webHidden/>
          </w:rPr>
        </w:r>
        <w:r>
          <w:rPr>
            <w:noProof/>
            <w:webHidden/>
          </w:rPr>
          <w:fldChar w:fldCharType="separate"/>
        </w:r>
        <w:r>
          <w:rPr>
            <w:noProof/>
            <w:webHidden/>
          </w:rPr>
          <w:t>63</w:t>
        </w:r>
        <w:r>
          <w:rPr>
            <w:noProof/>
            <w:webHidden/>
          </w:rPr>
          <w:fldChar w:fldCharType="end"/>
        </w:r>
      </w:hyperlink>
    </w:p>
    <w:p w14:paraId="3D384253" w14:textId="72BAA58B" w:rsidR="007F0911" w:rsidRDefault="007F0911">
      <w:pPr>
        <w:pStyle w:val="TOC2"/>
        <w:rPr>
          <w:rFonts w:asciiTheme="minorHAnsi" w:eastAsiaTheme="minorEastAsia" w:hAnsiTheme="minorHAnsi" w:cstheme="minorBidi"/>
          <w:noProof/>
          <w:kern w:val="2"/>
          <w:sz w:val="22"/>
          <w:szCs w:val="22"/>
          <w14:ligatures w14:val="standardContextual"/>
        </w:rPr>
      </w:pPr>
      <w:hyperlink w:anchor="_Toc191969649" w:history="1">
        <w:r w:rsidRPr="002504E9">
          <w:rPr>
            <w:rStyle w:val="Hyperlink"/>
            <w:rFonts w:eastAsiaTheme="majorEastAsia"/>
            <w:noProof/>
          </w:rPr>
          <w:t>How is the Official Name and Official Alternate Name attribute used for labeling?</w:t>
        </w:r>
        <w:r>
          <w:rPr>
            <w:noProof/>
            <w:webHidden/>
          </w:rPr>
          <w:tab/>
        </w:r>
        <w:r>
          <w:rPr>
            <w:noProof/>
            <w:webHidden/>
          </w:rPr>
          <w:fldChar w:fldCharType="begin"/>
        </w:r>
        <w:r>
          <w:rPr>
            <w:noProof/>
            <w:webHidden/>
          </w:rPr>
          <w:instrText xml:space="preserve"> PAGEREF _Toc191969649 \h </w:instrText>
        </w:r>
        <w:r>
          <w:rPr>
            <w:noProof/>
            <w:webHidden/>
          </w:rPr>
        </w:r>
        <w:r>
          <w:rPr>
            <w:noProof/>
            <w:webHidden/>
          </w:rPr>
          <w:fldChar w:fldCharType="separate"/>
        </w:r>
        <w:r>
          <w:rPr>
            <w:noProof/>
            <w:webHidden/>
          </w:rPr>
          <w:t>63</w:t>
        </w:r>
        <w:r>
          <w:rPr>
            <w:noProof/>
            <w:webHidden/>
          </w:rPr>
          <w:fldChar w:fldCharType="end"/>
        </w:r>
      </w:hyperlink>
    </w:p>
    <w:p w14:paraId="32554D95" w14:textId="77DDDDC0" w:rsidR="007F0911" w:rsidRDefault="007F0911">
      <w:pPr>
        <w:pStyle w:val="TOC2"/>
        <w:rPr>
          <w:rFonts w:asciiTheme="minorHAnsi" w:eastAsiaTheme="minorEastAsia" w:hAnsiTheme="minorHAnsi" w:cstheme="minorBidi"/>
          <w:noProof/>
          <w:kern w:val="2"/>
          <w:sz w:val="22"/>
          <w:szCs w:val="22"/>
          <w14:ligatures w14:val="standardContextual"/>
        </w:rPr>
      </w:pPr>
      <w:hyperlink w:anchor="_Toc191969650" w:history="1">
        <w:r w:rsidRPr="002504E9">
          <w:rPr>
            <w:rStyle w:val="Hyperlink"/>
            <w:rFonts w:eastAsiaTheme="majorEastAsia"/>
            <w:noProof/>
          </w:rPr>
          <w:t>Why are all water names not included in the OHN?</w:t>
        </w:r>
        <w:r>
          <w:rPr>
            <w:noProof/>
            <w:webHidden/>
          </w:rPr>
          <w:tab/>
        </w:r>
        <w:r>
          <w:rPr>
            <w:noProof/>
            <w:webHidden/>
          </w:rPr>
          <w:fldChar w:fldCharType="begin"/>
        </w:r>
        <w:r>
          <w:rPr>
            <w:noProof/>
            <w:webHidden/>
          </w:rPr>
          <w:instrText xml:space="preserve"> PAGEREF _Toc191969650 \h </w:instrText>
        </w:r>
        <w:r>
          <w:rPr>
            <w:noProof/>
            <w:webHidden/>
          </w:rPr>
        </w:r>
        <w:r>
          <w:rPr>
            <w:noProof/>
            <w:webHidden/>
          </w:rPr>
          <w:fldChar w:fldCharType="separate"/>
        </w:r>
        <w:r>
          <w:rPr>
            <w:noProof/>
            <w:webHidden/>
          </w:rPr>
          <w:t>64</w:t>
        </w:r>
        <w:r>
          <w:rPr>
            <w:noProof/>
            <w:webHidden/>
          </w:rPr>
          <w:fldChar w:fldCharType="end"/>
        </w:r>
      </w:hyperlink>
    </w:p>
    <w:p w14:paraId="0D8E2865" w14:textId="11DDC50A" w:rsidR="007F0911" w:rsidRDefault="007F0911">
      <w:pPr>
        <w:pStyle w:val="TOC2"/>
        <w:rPr>
          <w:rFonts w:asciiTheme="minorHAnsi" w:eastAsiaTheme="minorEastAsia" w:hAnsiTheme="minorHAnsi" w:cstheme="minorBidi"/>
          <w:noProof/>
          <w:kern w:val="2"/>
          <w:sz w:val="22"/>
          <w:szCs w:val="22"/>
          <w14:ligatures w14:val="standardContextual"/>
        </w:rPr>
      </w:pPr>
      <w:hyperlink w:anchor="_Toc191969651" w:history="1">
        <w:r w:rsidRPr="002504E9">
          <w:rPr>
            <w:rStyle w:val="Hyperlink"/>
            <w:rFonts w:eastAsiaTheme="majorEastAsia"/>
            <w:noProof/>
          </w:rPr>
          <w:t>Why is the OHN geometry different from the GEL?</w:t>
        </w:r>
        <w:r>
          <w:rPr>
            <w:noProof/>
            <w:webHidden/>
          </w:rPr>
          <w:tab/>
        </w:r>
        <w:r>
          <w:rPr>
            <w:noProof/>
            <w:webHidden/>
          </w:rPr>
          <w:fldChar w:fldCharType="begin"/>
        </w:r>
        <w:r>
          <w:rPr>
            <w:noProof/>
            <w:webHidden/>
          </w:rPr>
          <w:instrText xml:space="preserve"> PAGEREF _Toc191969651 \h </w:instrText>
        </w:r>
        <w:r>
          <w:rPr>
            <w:noProof/>
            <w:webHidden/>
          </w:rPr>
        </w:r>
        <w:r>
          <w:rPr>
            <w:noProof/>
            <w:webHidden/>
          </w:rPr>
          <w:fldChar w:fldCharType="separate"/>
        </w:r>
        <w:r>
          <w:rPr>
            <w:noProof/>
            <w:webHidden/>
          </w:rPr>
          <w:t>64</w:t>
        </w:r>
        <w:r>
          <w:rPr>
            <w:noProof/>
            <w:webHidden/>
          </w:rPr>
          <w:fldChar w:fldCharType="end"/>
        </w:r>
      </w:hyperlink>
    </w:p>
    <w:p w14:paraId="21B06750" w14:textId="48F5376F" w:rsidR="007F0911" w:rsidRDefault="007F0911">
      <w:pPr>
        <w:pStyle w:val="TOC2"/>
        <w:rPr>
          <w:rFonts w:asciiTheme="minorHAnsi" w:eastAsiaTheme="minorEastAsia" w:hAnsiTheme="minorHAnsi" w:cstheme="minorBidi"/>
          <w:noProof/>
          <w:kern w:val="2"/>
          <w:sz w:val="22"/>
          <w:szCs w:val="22"/>
          <w14:ligatures w14:val="standardContextual"/>
        </w:rPr>
      </w:pPr>
      <w:hyperlink w:anchor="_Toc191969652" w:history="1">
        <w:r w:rsidRPr="002504E9">
          <w:rPr>
            <w:rStyle w:val="Hyperlink"/>
            <w:rFonts w:eastAsiaTheme="majorEastAsia"/>
            <w:noProof/>
          </w:rPr>
          <w:t>Are there other dam layers?</w:t>
        </w:r>
        <w:r>
          <w:rPr>
            <w:noProof/>
            <w:webHidden/>
          </w:rPr>
          <w:tab/>
        </w:r>
        <w:r>
          <w:rPr>
            <w:noProof/>
            <w:webHidden/>
          </w:rPr>
          <w:fldChar w:fldCharType="begin"/>
        </w:r>
        <w:r>
          <w:rPr>
            <w:noProof/>
            <w:webHidden/>
          </w:rPr>
          <w:instrText xml:space="preserve"> PAGEREF _Toc191969652 \h </w:instrText>
        </w:r>
        <w:r>
          <w:rPr>
            <w:noProof/>
            <w:webHidden/>
          </w:rPr>
        </w:r>
        <w:r>
          <w:rPr>
            <w:noProof/>
            <w:webHidden/>
          </w:rPr>
          <w:fldChar w:fldCharType="separate"/>
        </w:r>
        <w:r>
          <w:rPr>
            <w:noProof/>
            <w:webHidden/>
          </w:rPr>
          <w:t>64</w:t>
        </w:r>
        <w:r>
          <w:rPr>
            <w:noProof/>
            <w:webHidden/>
          </w:rPr>
          <w:fldChar w:fldCharType="end"/>
        </w:r>
      </w:hyperlink>
    </w:p>
    <w:p w14:paraId="557A95AE" w14:textId="07781985" w:rsidR="00A451ED" w:rsidRDefault="00A451ED" w:rsidP="00A451ED">
      <w:pPr>
        <w:pStyle w:val="BodyAccessibleTextMIRB"/>
        <w:rPr>
          <w:lang w:eastAsia="en-CA"/>
        </w:rPr>
        <w:sectPr w:rsidR="00A451ED" w:rsidSect="00E63508">
          <w:pgSz w:w="12240" w:h="15840"/>
          <w:pgMar w:top="1440" w:right="1440" w:bottom="1440" w:left="1440" w:header="432" w:footer="720" w:gutter="0"/>
          <w:cols w:space="720"/>
          <w:docGrid w:linePitch="360"/>
        </w:sectPr>
      </w:pPr>
      <w:r>
        <w:rPr>
          <w:rFonts w:eastAsia="Times New Roman" w:cs="Times New Roman"/>
          <w:szCs w:val="20"/>
          <w:lang w:eastAsia="en-CA"/>
        </w:rPr>
        <w:fldChar w:fldCharType="end"/>
      </w:r>
    </w:p>
    <w:p w14:paraId="5ACD0F3F" w14:textId="77777777" w:rsidR="00A451ED" w:rsidRDefault="00A451ED" w:rsidP="00A451ED">
      <w:pPr>
        <w:pStyle w:val="Heading1MIRBMidPage"/>
      </w:pPr>
      <w:bookmarkStart w:id="6" w:name="_Toc191969593"/>
      <w:r>
        <w:lastRenderedPageBreak/>
        <w:t>List of Figures</w:t>
      </w:r>
      <w:bookmarkEnd w:id="6"/>
    </w:p>
    <w:p w14:paraId="78368528" w14:textId="1AC20D3D" w:rsidR="00021AA8" w:rsidRDefault="00A451ED">
      <w:pPr>
        <w:pStyle w:val="TableofFigures"/>
        <w:tabs>
          <w:tab w:val="right" w:leader="dot" w:pos="9350"/>
        </w:tabs>
        <w:rPr>
          <w:rFonts w:asciiTheme="minorHAnsi" w:eastAsiaTheme="minorEastAsia" w:hAnsiTheme="minorHAnsi" w:cstheme="minorBidi"/>
          <w:noProof/>
          <w:kern w:val="2"/>
          <w:sz w:val="22"/>
          <w:szCs w:val="22"/>
          <w14:ligatures w14:val="standardContextual"/>
        </w:rPr>
      </w:pPr>
      <w:r>
        <w:fldChar w:fldCharType="begin"/>
      </w:r>
      <w:r>
        <w:instrText xml:space="preserve"> TOC \h \z \c "Figure" </w:instrText>
      </w:r>
      <w:r>
        <w:fldChar w:fldCharType="separate"/>
      </w:r>
      <w:hyperlink w:anchor="_Toc191969485" w:history="1">
        <w:r w:rsidR="00021AA8" w:rsidRPr="003679F3">
          <w:rPr>
            <w:rStyle w:val="Hyperlink"/>
            <w:rFonts w:eastAsiaTheme="minorEastAsia"/>
            <w:noProof/>
          </w:rPr>
          <w:t>Figure 1: Examples of watercourse line symbology.</w:t>
        </w:r>
        <w:r w:rsidR="00021AA8">
          <w:rPr>
            <w:noProof/>
            <w:webHidden/>
          </w:rPr>
          <w:tab/>
        </w:r>
        <w:r w:rsidR="00021AA8">
          <w:rPr>
            <w:noProof/>
            <w:webHidden/>
          </w:rPr>
          <w:fldChar w:fldCharType="begin"/>
        </w:r>
        <w:r w:rsidR="00021AA8">
          <w:rPr>
            <w:noProof/>
            <w:webHidden/>
          </w:rPr>
          <w:instrText xml:space="preserve"> PAGEREF _Toc191969485 \h </w:instrText>
        </w:r>
        <w:r w:rsidR="00021AA8">
          <w:rPr>
            <w:noProof/>
            <w:webHidden/>
          </w:rPr>
        </w:r>
        <w:r w:rsidR="00021AA8">
          <w:rPr>
            <w:noProof/>
            <w:webHidden/>
          </w:rPr>
          <w:fldChar w:fldCharType="separate"/>
        </w:r>
        <w:r w:rsidR="00021AA8">
          <w:rPr>
            <w:noProof/>
            <w:webHidden/>
          </w:rPr>
          <w:t>13</w:t>
        </w:r>
        <w:r w:rsidR="00021AA8">
          <w:rPr>
            <w:noProof/>
            <w:webHidden/>
          </w:rPr>
          <w:fldChar w:fldCharType="end"/>
        </w:r>
      </w:hyperlink>
    </w:p>
    <w:p w14:paraId="5E9F36DB" w14:textId="5FA4E38B" w:rsidR="00021AA8" w:rsidRDefault="00021AA8">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1969486" w:history="1">
        <w:r w:rsidRPr="003679F3">
          <w:rPr>
            <w:rStyle w:val="Hyperlink"/>
            <w:rFonts w:eastAsiaTheme="minorEastAsia"/>
            <w:noProof/>
          </w:rPr>
          <w:t>Figure 2: Virtual Flow line symbology.</w:t>
        </w:r>
        <w:r>
          <w:rPr>
            <w:noProof/>
            <w:webHidden/>
          </w:rPr>
          <w:tab/>
        </w:r>
        <w:r>
          <w:rPr>
            <w:noProof/>
            <w:webHidden/>
          </w:rPr>
          <w:fldChar w:fldCharType="begin"/>
        </w:r>
        <w:r>
          <w:rPr>
            <w:noProof/>
            <w:webHidden/>
          </w:rPr>
          <w:instrText xml:space="preserve"> PAGEREF _Toc191969486 \h </w:instrText>
        </w:r>
        <w:r>
          <w:rPr>
            <w:noProof/>
            <w:webHidden/>
          </w:rPr>
        </w:r>
        <w:r>
          <w:rPr>
            <w:noProof/>
            <w:webHidden/>
          </w:rPr>
          <w:fldChar w:fldCharType="separate"/>
        </w:r>
        <w:r>
          <w:rPr>
            <w:noProof/>
            <w:webHidden/>
          </w:rPr>
          <w:t>14</w:t>
        </w:r>
        <w:r>
          <w:rPr>
            <w:noProof/>
            <w:webHidden/>
          </w:rPr>
          <w:fldChar w:fldCharType="end"/>
        </w:r>
      </w:hyperlink>
    </w:p>
    <w:p w14:paraId="1D085BFB" w14:textId="75996CCB" w:rsidR="00021AA8" w:rsidRDefault="00021AA8">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1969487" w:history="1">
        <w:r w:rsidRPr="003679F3">
          <w:rPr>
            <w:rStyle w:val="Hyperlink"/>
            <w:rFonts w:eastAsiaTheme="minorEastAsia"/>
            <w:noProof/>
          </w:rPr>
          <w:t>Figure 3: Flow Classifications – Primary and Flow Gap.</w:t>
        </w:r>
        <w:r>
          <w:rPr>
            <w:noProof/>
            <w:webHidden/>
          </w:rPr>
          <w:tab/>
        </w:r>
        <w:r>
          <w:rPr>
            <w:noProof/>
            <w:webHidden/>
          </w:rPr>
          <w:fldChar w:fldCharType="begin"/>
        </w:r>
        <w:r>
          <w:rPr>
            <w:noProof/>
            <w:webHidden/>
          </w:rPr>
          <w:instrText xml:space="preserve"> PAGEREF _Toc191969487 \h </w:instrText>
        </w:r>
        <w:r>
          <w:rPr>
            <w:noProof/>
            <w:webHidden/>
          </w:rPr>
        </w:r>
        <w:r>
          <w:rPr>
            <w:noProof/>
            <w:webHidden/>
          </w:rPr>
          <w:fldChar w:fldCharType="separate"/>
        </w:r>
        <w:r>
          <w:rPr>
            <w:noProof/>
            <w:webHidden/>
          </w:rPr>
          <w:t>16</w:t>
        </w:r>
        <w:r>
          <w:rPr>
            <w:noProof/>
            <w:webHidden/>
          </w:rPr>
          <w:fldChar w:fldCharType="end"/>
        </w:r>
      </w:hyperlink>
    </w:p>
    <w:p w14:paraId="64BD7FA7" w14:textId="6C735B70" w:rsidR="00021AA8" w:rsidRDefault="00021AA8">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1969488" w:history="1">
        <w:r w:rsidRPr="003679F3">
          <w:rPr>
            <w:rStyle w:val="Hyperlink"/>
            <w:rFonts w:eastAsiaTheme="minorEastAsia"/>
            <w:noProof/>
          </w:rPr>
          <w:t>Figure 4: Virtual Flow gap and Flow gap examples.</w:t>
        </w:r>
        <w:r>
          <w:rPr>
            <w:noProof/>
            <w:webHidden/>
          </w:rPr>
          <w:tab/>
        </w:r>
        <w:r>
          <w:rPr>
            <w:noProof/>
            <w:webHidden/>
          </w:rPr>
          <w:fldChar w:fldCharType="begin"/>
        </w:r>
        <w:r>
          <w:rPr>
            <w:noProof/>
            <w:webHidden/>
          </w:rPr>
          <w:instrText xml:space="preserve"> PAGEREF _Toc191969488 \h </w:instrText>
        </w:r>
        <w:r>
          <w:rPr>
            <w:noProof/>
            <w:webHidden/>
          </w:rPr>
        </w:r>
        <w:r>
          <w:rPr>
            <w:noProof/>
            <w:webHidden/>
          </w:rPr>
          <w:fldChar w:fldCharType="separate"/>
        </w:r>
        <w:r>
          <w:rPr>
            <w:noProof/>
            <w:webHidden/>
          </w:rPr>
          <w:t>16</w:t>
        </w:r>
        <w:r>
          <w:rPr>
            <w:noProof/>
            <w:webHidden/>
          </w:rPr>
          <w:fldChar w:fldCharType="end"/>
        </w:r>
      </w:hyperlink>
    </w:p>
    <w:p w14:paraId="54D710D8" w14:textId="7ACC7F42" w:rsidR="00021AA8" w:rsidRDefault="00021AA8">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1969489" w:history="1">
        <w:r w:rsidRPr="003679F3">
          <w:rPr>
            <w:rStyle w:val="Hyperlink"/>
            <w:rFonts w:eastAsiaTheme="minorEastAsia"/>
            <w:noProof/>
          </w:rPr>
          <w:t>Figure 5: Example of shoreline symbology that demonstrates the differences between OHN-Waterbody polygon outlines and OHN-Shoreline.</w:t>
        </w:r>
        <w:r>
          <w:rPr>
            <w:noProof/>
            <w:webHidden/>
          </w:rPr>
          <w:tab/>
        </w:r>
        <w:r>
          <w:rPr>
            <w:noProof/>
            <w:webHidden/>
          </w:rPr>
          <w:fldChar w:fldCharType="begin"/>
        </w:r>
        <w:r>
          <w:rPr>
            <w:noProof/>
            <w:webHidden/>
          </w:rPr>
          <w:instrText xml:space="preserve"> PAGEREF _Toc191969489 \h </w:instrText>
        </w:r>
        <w:r>
          <w:rPr>
            <w:noProof/>
            <w:webHidden/>
          </w:rPr>
        </w:r>
        <w:r>
          <w:rPr>
            <w:noProof/>
            <w:webHidden/>
          </w:rPr>
          <w:fldChar w:fldCharType="separate"/>
        </w:r>
        <w:r>
          <w:rPr>
            <w:noProof/>
            <w:webHidden/>
          </w:rPr>
          <w:t>18</w:t>
        </w:r>
        <w:r>
          <w:rPr>
            <w:noProof/>
            <w:webHidden/>
          </w:rPr>
          <w:fldChar w:fldCharType="end"/>
        </w:r>
      </w:hyperlink>
    </w:p>
    <w:p w14:paraId="59AE0CE1" w14:textId="720E5753" w:rsidR="00021AA8" w:rsidRDefault="00021AA8">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1969490" w:history="1">
        <w:r w:rsidRPr="003679F3">
          <w:rPr>
            <w:rStyle w:val="Hyperlink"/>
            <w:rFonts w:eastAsiaTheme="minorEastAsia"/>
            <w:noProof/>
          </w:rPr>
          <w:t>Figure 6: Primary Key example</w:t>
        </w:r>
        <w:r>
          <w:rPr>
            <w:noProof/>
            <w:webHidden/>
          </w:rPr>
          <w:tab/>
        </w:r>
        <w:r>
          <w:rPr>
            <w:noProof/>
            <w:webHidden/>
          </w:rPr>
          <w:fldChar w:fldCharType="begin"/>
        </w:r>
        <w:r>
          <w:rPr>
            <w:noProof/>
            <w:webHidden/>
          </w:rPr>
          <w:instrText xml:space="preserve"> PAGEREF _Toc191969490 \h </w:instrText>
        </w:r>
        <w:r>
          <w:rPr>
            <w:noProof/>
            <w:webHidden/>
          </w:rPr>
        </w:r>
        <w:r>
          <w:rPr>
            <w:noProof/>
            <w:webHidden/>
          </w:rPr>
          <w:fldChar w:fldCharType="separate"/>
        </w:r>
        <w:r>
          <w:rPr>
            <w:noProof/>
            <w:webHidden/>
          </w:rPr>
          <w:t>60</w:t>
        </w:r>
        <w:r>
          <w:rPr>
            <w:noProof/>
            <w:webHidden/>
          </w:rPr>
          <w:fldChar w:fldCharType="end"/>
        </w:r>
      </w:hyperlink>
    </w:p>
    <w:p w14:paraId="0530E87C" w14:textId="09360883" w:rsidR="00021AA8" w:rsidRDefault="00021AA8">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1969491" w:history="1">
        <w:r w:rsidRPr="003679F3">
          <w:rPr>
            <w:rStyle w:val="Hyperlink"/>
            <w:rFonts w:eastAsiaTheme="minorEastAsia"/>
            <w:noProof/>
          </w:rPr>
          <w:t>Figure 7: Foreign Key example</w:t>
        </w:r>
        <w:r>
          <w:rPr>
            <w:noProof/>
            <w:webHidden/>
          </w:rPr>
          <w:tab/>
        </w:r>
        <w:r>
          <w:rPr>
            <w:noProof/>
            <w:webHidden/>
          </w:rPr>
          <w:fldChar w:fldCharType="begin"/>
        </w:r>
        <w:r>
          <w:rPr>
            <w:noProof/>
            <w:webHidden/>
          </w:rPr>
          <w:instrText xml:space="preserve"> PAGEREF _Toc191969491 \h </w:instrText>
        </w:r>
        <w:r>
          <w:rPr>
            <w:noProof/>
            <w:webHidden/>
          </w:rPr>
        </w:r>
        <w:r>
          <w:rPr>
            <w:noProof/>
            <w:webHidden/>
          </w:rPr>
          <w:fldChar w:fldCharType="separate"/>
        </w:r>
        <w:r>
          <w:rPr>
            <w:noProof/>
            <w:webHidden/>
          </w:rPr>
          <w:t>60</w:t>
        </w:r>
        <w:r>
          <w:rPr>
            <w:noProof/>
            <w:webHidden/>
          </w:rPr>
          <w:fldChar w:fldCharType="end"/>
        </w:r>
      </w:hyperlink>
    </w:p>
    <w:p w14:paraId="4053A13B" w14:textId="53C2BAC1" w:rsidR="00021AA8" w:rsidRDefault="00021AA8">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1969492" w:history="1">
        <w:r w:rsidRPr="003679F3">
          <w:rPr>
            <w:rStyle w:val="Hyperlink"/>
            <w:rFonts w:eastAsiaTheme="minorEastAsia"/>
            <w:noProof/>
          </w:rPr>
          <w:t>Figure 8: Alternate Key example</w:t>
        </w:r>
        <w:r>
          <w:rPr>
            <w:noProof/>
            <w:webHidden/>
          </w:rPr>
          <w:tab/>
        </w:r>
        <w:r>
          <w:rPr>
            <w:noProof/>
            <w:webHidden/>
          </w:rPr>
          <w:fldChar w:fldCharType="begin"/>
        </w:r>
        <w:r>
          <w:rPr>
            <w:noProof/>
            <w:webHidden/>
          </w:rPr>
          <w:instrText xml:space="preserve"> PAGEREF _Toc191969492 \h </w:instrText>
        </w:r>
        <w:r>
          <w:rPr>
            <w:noProof/>
            <w:webHidden/>
          </w:rPr>
        </w:r>
        <w:r>
          <w:rPr>
            <w:noProof/>
            <w:webHidden/>
          </w:rPr>
          <w:fldChar w:fldCharType="separate"/>
        </w:r>
        <w:r>
          <w:rPr>
            <w:noProof/>
            <w:webHidden/>
          </w:rPr>
          <w:t>60</w:t>
        </w:r>
        <w:r>
          <w:rPr>
            <w:noProof/>
            <w:webHidden/>
          </w:rPr>
          <w:fldChar w:fldCharType="end"/>
        </w:r>
      </w:hyperlink>
    </w:p>
    <w:p w14:paraId="635D3983" w14:textId="74110B23" w:rsidR="00021AA8" w:rsidRDefault="00021AA8">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1969493" w:history="1">
        <w:r w:rsidRPr="003679F3">
          <w:rPr>
            <w:rStyle w:val="Hyperlink"/>
            <w:rFonts w:eastAsiaTheme="minorEastAsia"/>
            <w:noProof/>
          </w:rPr>
          <w:t>Figure 9: Example of an Identifying Relationship</w:t>
        </w:r>
        <w:r>
          <w:rPr>
            <w:noProof/>
            <w:webHidden/>
          </w:rPr>
          <w:tab/>
        </w:r>
        <w:r>
          <w:rPr>
            <w:noProof/>
            <w:webHidden/>
          </w:rPr>
          <w:fldChar w:fldCharType="begin"/>
        </w:r>
        <w:r>
          <w:rPr>
            <w:noProof/>
            <w:webHidden/>
          </w:rPr>
          <w:instrText xml:space="preserve"> PAGEREF _Toc191969493 \h </w:instrText>
        </w:r>
        <w:r>
          <w:rPr>
            <w:noProof/>
            <w:webHidden/>
          </w:rPr>
        </w:r>
        <w:r>
          <w:rPr>
            <w:noProof/>
            <w:webHidden/>
          </w:rPr>
          <w:fldChar w:fldCharType="separate"/>
        </w:r>
        <w:r>
          <w:rPr>
            <w:noProof/>
            <w:webHidden/>
          </w:rPr>
          <w:t>61</w:t>
        </w:r>
        <w:r>
          <w:rPr>
            <w:noProof/>
            <w:webHidden/>
          </w:rPr>
          <w:fldChar w:fldCharType="end"/>
        </w:r>
      </w:hyperlink>
    </w:p>
    <w:p w14:paraId="0A7431B5" w14:textId="06EBFFFA" w:rsidR="00021AA8" w:rsidRDefault="00021AA8">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1969494" w:history="1">
        <w:r w:rsidRPr="003679F3">
          <w:rPr>
            <w:rStyle w:val="Hyperlink"/>
            <w:rFonts w:eastAsiaTheme="minorEastAsia"/>
            <w:noProof/>
          </w:rPr>
          <w:t>Figure 10: Example of a Non-identifying Relationship</w:t>
        </w:r>
        <w:r>
          <w:rPr>
            <w:noProof/>
            <w:webHidden/>
          </w:rPr>
          <w:tab/>
        </w:r>
        <w:r>
          <w:rPr>
            <w:noProof/>
            <w:webHidden/>
          </w:rPr>
          <w:fldChar w:fldCharType="begin"/>
        </w:r>
        <w:r>
          <w:rPr>
            <w:noProof/>
            <w:webHidden/>
          </w:rPr>
          <w:instrText xml:space="preserve"> PAGEREF _Toc191969494 \h </w:instrText>
        </w:r>
        <w:r>
          <w:rPr>
            <w:noProof/>
            <w:webHidden/>
          </w:rPr>
        </w:r>
        <w:r>
          <w:rPr>
            <w:noProof/>
            <w:webHidden/>
          </w:rPr>
          <w:fldChar w:fldCharType="separate"/>
        </w:r>
        <w:r>
          <w:rPr>
            <w:noProof/>
            <w:webHidden/>
          </w:rPr>
          <w:t>61</w:t>
        </w:r>
        <w:r>
          <w:rPr>
            <w:noProof/>
            <w:webHidden/>
          </w:rPr>
          <w:fldChar w:fldCharType="end"/>
        </w:r>
      </w:hyperlink>
    </w:p>
    <w:p w14:paraId="26A39B70" w14:textId="77441619" w:rsidR="00021AA8" w:rsidRDefault="00021AA8">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1969495" w:history="1">
        <w:r w:rsidRPr="003679F3">
          <w:rPr>
            <w:rStyle w:val="Hyperlink"/>
            <w:rFonts w:eastAsiaTheme="minorEastAsia"/>
            <w:noProof/>
          </w:rPr>
          <w:t>Figure 11: Model Diagram Relationship Symbology Table</w:t>
        </w:r>
        <w:r>
          <w:rPr>
            <w:noProof/>
            <w:webHidden/>
          </w:rPr>
          <w:tab/>
        </w:r>
        <w:r>
          <w:rPr>
            <w:noProof/>
            <w:webHidden/>
          </w:rPr>
          <w:fldChar w:fldCharType="begin"/>
        </w:r>
        <w:r>
          <w:rPr>
            <w:noProof/>
            <w:webHidden/>
          </w:rPr>
          <w:instrText xml:space="preserve"> PAGEREF _Toc191969495 \h </w:instrText>
        </w:r>
        <w:r>
          <w:rPr>
            <w:noProof/>
            <w:webHidden/>
          </w:rPr>
        </w:r>
        <w:r>
          <w:rPr>
            <w:noProof/>
            <w:webHidden/>
          </w:rPr>
          <w:fldChar w:fldCharType="separate"/>
        </w:r>
        <w:r>
          <w:rPr>
            <w:noProof/>
            <w:webHidden/>
          </w:rPr>
          <w:t>61</w:t>
        </w:r>
        <w:r>
          <w:rPr>
            <w:noProof/>
            <w:webHidden/>
          </w:rPr>
          <w:fldChar w:fldCharType="end"/>
        </w:r>
      </w:hyperlink>
    </w:p>
    <w:p w14:paraId="6D8ED161" w14:textId="29A7B1F4" w:rsidR="00021AA8" w:rsidRDefault="00021AA8">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1969496" w:history="1">
        <w:r w:rsidRPr="003679F3">
          <w:rPr>
            <w:rStyle w:val="Hyperlink"/>
            <w:rFonts w:eastAsiaTheme="minorEastAsia"/>
            <w:noProof/>
          </w:rPr>
          <w:t>Figure 12: OHN Waterbody with holes that represent islands</w:t>
        </w:r>
        <w:r>
          <w:rPr>
            <w:noProof/>
            <w:webHidden/>
          </w:rPr>
          <w:tab/>
        </w:r>
        <w:r>
          <w:rPr>
            <w:noProof/>
            <w:webHidden/>
          </w:rPr>
          <w:fldChar w:fldCharType="begin"/>
        </w:r>
        <w:r>
          <w:rPr>
            <w:noProof/>
            <w:webHidden/>
          </w:rPr>
          <w:instrText xml:space="preserve"> PAGEREF _Toc191969496 \h </w:instrText>
        </w:r>
        <w:r>
          <w:rPr>
            <w:noProof/>
            <w:webHidden/>
          </w:rPr>
        </w:r>
        <w:r>
          <w:rPr>
            <w:noProof/>
            <w:webHidden/>
          </w:rPr>
          <w:fldChar w:fldCharType="separate"/>
        </w:r>
        <w:r>
          <w:rPr>
            <w:noProof/>
            <w:webHidden/>
          </w:rPr>
          <w:t>62</w:t>
        </w:r>
        <w:r>
          <w:rPr>
            <w:noProof/>
            <w:webHidden/>
          </w:rPr>
          <w:fldChar w:fldCharType="end"/>
        </w:r>
      </w:hyperlink>
    </w:p>
    <w:p w14:paraId="1B037133" w14:textId="161E3F3B" w:rsidR="00021AA8" w:rsidRDefault="00021AA8">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1969497" w:history="1">
        <w:r w:rsidRPr="003679F3">
          <w:rPr>
            <w:rStyle w:val="Hyperlink"/>
            <w:rFonts w:eastAsiaTheme="minorEastAsia"/>
            <w:noProof/>
          </w:rPr>
          <w:t>Figure 13: Polygon around the lake and the resulting island polygons after erasing the lake</w:t>
        </w:r>
        <w:r>
          <w:rPr>
            <w:noProof/>
            <w:webHidden/>
          </w:rPr>
          <w:tab/>
        </w:r>
        <w:r>
          <w:rPr>
            <w:noProof/>
            <w:webHidden/>
          </w:rPr>
          <w:fldChar w:fldCharType="begin"/>
        </w:r>
        <w:r>
          <w:rPr>
            <w:noProof/>
            <w:webHidden/>
          </w:rPr>
          <w:instrText xml:space="preserve"> PAGEREF _Toc191969497 \h </w:instrText>
        </w:r>
        <w:r>
          <w:rPr>
            <w:noProof/>
            <w:webHidden/>
          </w:rPr>
        </w:r>
        <w:r>
          <w:rPr>
            <w:noProof/>
            <w:webHidden/>
          </w:rPr>
          <w:fldChar w:fldCharType="separate"/>
        </w:r>
        <w:r>
          <w:rPr>
            <w:noProof/>
            <w:webHidden/>
          </w:rPr>
          <w:t>63</w:t>
        </w:r>
        <w:r>
          <w:rPr>
            <w:noProof/>
            <w:webHidden/>
          </w:rPr>
          <w:fldChar w:fldCharType="end"/>
        </w:r>
      </w:hyperlink>
    </w:p>
    <w:p w14:paraId="082EEF5E" w14:textId="6E1A67D9" w:rsidR="00A451ED" w:rsidRDefault="00A451ED" w:rsidP="002E3710">
      <w:pPr>
        <w:pStyle w:val="Heading1MIRBMidPage"/>
        <w:spacing w:before="240"/>
      </w:pPr>
      <w:r>
        <w:rPr>
          <w:lang w:eastAsia="en-CA"/>
        </w:rPr>
        <w:fldChar w:fldCharType="end"/>
      </w:r>
      <w:bookmarkStart w:id="7" w:name="_Toc191969594"/>
      <w:r>
        <w:t>List of Tables</w:t>
      </w:r>
      <w:bookmarkEnd w:id="7"/>
    </w:p>
    <w:p w14:paraId="63B99D88" w14:textId="21F7845A" w:rsidR="00021AA8" w:rsidRDefault="0086560F">
      <w:pPr>
        <w:pStyle w:val="TableofFigures"/>
        <w:tabs>
          <w:tab w:val="right" w:leader="dot" w:pos="9350"/>
        </w:tabs>
        <w:rPr>
          <w:rFonts w:asciiTheme="minorHAnsi" w:eastAsiaTheme="minorEastAsia" w:hAnsiTheme="minorHAnsi" w:cstheme="minorBidi"/>
          <w:noProof/>
          <w:kern w:val="2"/>
          <w:sz w:val="22"/>
          <w:szCs w:val="22"/>
          <w14:ligatures w14:val="standardContextual"/>
        </w:rPr>
      </w:pPr>
      <w:r>
        <w:fldChar w:fldCharType="begin"/>
      </w:r>
      <w:r>
        <w:instrText xml:space="preserve"> TOC \h \z \c "Table" </w:instrText>
      </w:r>
      <w:r>
        <w:fldChar w:fldCharType="separate"/>
      </w:r>
      <w:hyperlink w:anchor="_Toc191969498" w:history="1">
        <w:r w:rsidR="00021AA8" w:rsidRPr="00BF3F1A">
          <w:rPr>
            <w:rStyle w:val="Hyperlink"/>
            <w:rFonts w:eastAsiaTheme="minorEastAsia"/>
            <w:noProof/>
          </w:rPr>
          <w:t>Table 1: Feature types found as a point, line or polygon marked by ‘X’.</w:t>
        </w:r>
        <w:r w:rsidR="00021AA8">
          <w:rPr>
            <w:noProof/>
            <w:webHidden/>
          </w:rPr>
          <w:tab/>
        </w:r>
        <w:r w:rsidR="00021AA8">
          <w:rPr>
            <w:noProof/>
            <w:webHidden/>
          </w:rPr>
          <w:fldChar w:fldCharType="begin"/>
        </w:r>
        <w:r w:rsidR="00021AA8">
          <w:rPr>
            <w:noProof/>
            <w:webHidden/>
          </w:rPr>
          <w:instrText xml:space="preserve"> PAGEREF _Toc191969498 \h </w:instrText>
        </w:r>
        <w:r w:rsidR="00021AA8">
          <w:rPr>
            <w:noProof/>
            <w:webHidden/>
          </w:rPr>
        </w:r>
        <w:r w:rsidR="00021AA8">
          <w:rPr>
            <w:noProof/>
            <w:webHidden/>
          </w:rPr>
          <w:fldChar w:fldCharType="separate"/>
        </w:r>
        <w:r w:rsidR="00021AA8">
          <w:rPr>
            <w:noProof/>
            <w:webHidden/>
          </w:rPr>
          <w:t>18</w:t>
        </w:r>
        <w:r w:rsidR="00021AA8">
          <w:rPr>
            <w:noProof/>
            <w:webHidden/>
          </w:rPr>
          <w:fldChar w:fldCharType="end"/>
        </w:r>
      </w:hyperlink>
    </w:p>
    <w:p w14:paraId="62DD51E1" w14:textId="149F5251" w:rsidR="00021AA8" w:rsidRDefault="00021AA8">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1969499" w:history="1">
        <w:r w:rsidRPr="00BF3F1A">
          <w:rPr>
            <w:rStyle w:val="Hyperlink"/>
            <w:rFonts w:eastAsiaTheme="minorEastAsia"/>
            <w:noProof/>
          </w:rPr>
          <w:t>Table 2: List of the 21 OHN small scale cartographic data classes</w:t>
        </w:r>
        <w:r>
          <w:rPr>
            <w:noProof/>
            <w:webHidden/>
          </w:rPr>
          <w:tab/>
        </w:r>
        <w:r>
          <w:rPr>
            <w:noProof/>
            <w:webHidden/>
          </w:rPr>
          <w:fldChar w:fldCharType="begin"/>
        </w:r>
        <w:r>
          <w:rPr>
            <w:noProof/>
            <w:webHidden/>
          </w:rPr>
          <w:instrText xml:space="preserve"> PAGEREF _Toc191969499 \h </w:instrText>
        </w:r>
        <w:r>
          <w:rPr>
            <w:noProof/>
            <w:webHidden/>
          </w:rPr>
        </w:r>
        <w:r>
          <w:rPr>
            <w:noProof/>
            <w:webHidden/>
          </w:rPr>
          <w:fldChar w:fldCharType="separate"/>
        </w:r>
        <w:r>
          <w:rPr>
            <w:noProof/>
            <w:webHidden/>
          </w:rPr>
          <w:t>21</w:t>
        </w:r>
        <w:r>
          <w:rPr>
            <w:noProof/>
            <w:webHidden/>
          </w:rPr>
          <w:fldChar w:fldCharType="end"/>
        </w:r>
      </w:hyperlink>
    </w:p>
    <w:p w14:paraId="660E88E8" w14:textId="5F9B1F05" w:rsidR="0086560F" w:rsidRDefault="0086560F" w:rsidP="0086560F">
      <w:pPr>
        <w:pStyle w:val="BodyAccessibleTextMIRB"/>
        <w:sectPr w:rsidR="0086560F" w:rsidSect="00E63508">
          <w:pgSz w:w="12240" w:h="15840"/>
          <w:pgMar w:top="1440" w:right="1440" w:bottom="1440" w:left="1440" w:header="432" w:footer="720" w:gutter="0"/>
          <w:cols w:space="720"/>
          <w:docGrid w:linePitch="360"/>
        </w:sectPr>
      </w:pPr>
      <w:r>
        <w:rPr>
          <w:b/>
          <w:bCs/>
          <w:noProof/>
          <w:lang w:val="en-US"/>
        </w:rPr>
        <w:fldChar w:fldCharType="end"/>
      </w:r>
    </w:p>
    <w:p w14:paraId="5501F544" w14:textId="77777777" w:rsidR="00A451ED" w:rsidRDefault="00A451ED" w:rsidP="00A451ED">
      <w:pPr>
        <w:pStyle w:val="Heading1MIRBMidPage"/>
      </w:pPr>
      <w:bookmarkStart w:id="8" w:name="_Toc191969595"/>
      <w:r>
        <w:lastRenderedPageBreak/>
        <w:t>List of Acronyms</w:t>
      </w:r>
      <w:bookmarkEnd w:id="8"/>
    </w:p>
    <w:p w14:paraId="69D16B2E" w14:textId="77777777" w:rsidR="00431EDA" w:rsidRDefault="00431EDA" w:rsidP="00431EDA">
      <w:pPr>
        <w:pStyle w:val="BodyAccessibleTextMIRB"/>
        <w:spacing w:line="276" w:lineRule="auto"/>
      </w:pPr>
      <w:r>
        <w:t>CGNDB: Canadian Geographical Names Data Base</w:t>
      </w:r>
    </w:p>
    <w:p w14:paraId="68272249" w14:textId="77777777" w:rsidR="00431EDA" w:rsidRDefault="00431EDA" w:rsidP="00431EDA">
      <w:pPr>
        <w:pStyle w:val="BodyAccessibleTextMIRB"/>
        <w:spacing w:line="276" w:lineRule="auto"/>
      </w:pPr>
      <w:r>
        <w:t>GIS: Geographic Information System</w:t>
      </w:r>
    </w:p>
    <w:p w14:paraId="405B3FEF" w14:textId="45C57AAF" w:rsidR="00431EDA" w:rsidRDefault="007A1591" w:rsidP="00431EDA">
      <w:pPr>
        <w:pStyle w:val="BodyAccessibleTextMIRB"/>
        <w:spacing w:line="276" w:lineRule="auto"/>
      </w:pPr>
      <w:r>
        <w:t>GEO</w:t>
      </w:r>
      <w:r w:rsidR="00FD4546">
        <w:t>:</w:t>
      </w:r>
      <w:r w:rsidR="00431EDA">
        <w:t xml:space="preserve"> </w:t>
      </w:r>
      <w:r w:rsidR="00FD4546">
        <w:t>Geospatial</w:t>
      </w:r>
      <w:r w:rsidR="00431EDA">
        <w:t xml:space="preserve"> Ontario</w:t>
      </w:r>
    </w:p>
    <w:p w14:paraId="6A2D204F" w14:textId="77777777" w:rsidR="009F6437" w:rsidRDefault="009F6437" w:rsidP="009F6437">
      <w:pPr>
        <w:pStyle w:val="BodyAccessibleTextMIRB"/>
        <w:spacing w:line="276" w:lineRule="auto"/>
      </w:pPr>
      <w:r>
        <w:t>GNO: Geographic Names Ontario</w:t>
      </w:r>
    </w:p>
    <w:p w14:paraId="4571386C" w14:textId="77777777" w:rsidR="008A7B37" w:rsidRDefault="008A7B37" w:rsidP="008A7B37">
      <w:pPr>
        <w:pStyle w:val="BodyAccessibleTextMIRB"/>
        <w:spacing w:line="276" w:lineRule="auto"/>
      </w:pPr>
      <w:r>
        <w:t>LUT: Lookup Table</w:t>
      </w:r>
    </w:p>
    <w:p w14:paraId="07B07F81" w14:textId="77777777" w:rsidR="00431EDA" w:rsidRDefault="00431EDA" w:rsidP="00431EDA">
      <w:pPr>
        <w:pStyle w:val="BodyAccessibleTextMIRB"/>
        <w:spacing w:line="276" w:lineRule="auto"/>
      </w:pPr>
      <w:r>
        <w:t>MIRB: Mapping and Information Resources Branch</w:t>
      </w:r>
    </w:p>
    <w:p w14:paraId="19183CE0" w14:textId="2B9D09DA" w:rsidR="00431EDA" w:rsidRDefault="00431EDA" w:rsidP="00431EDA">
      <w:pPr>
        <w:pStyle w:val="BodyAccessibleTextMIRB"/>
        <w:spacing w:line="276" w:lineRule="auto"/>
      </w:pPr>
      <w:r w:rsidRPr="00916AF8">
        <w:t>MNR</w:t>
      </w:r>
      <w:r>
        <w:t>: Ontario Ministry of Natural Resources</w:t>
      </w:r>
    </w:p>
    <w:p w14:paraId="51E41C04" w14:textId="77777777" w:rsidR="00431EDA" w:rsidRDefault="00431EDA" w:rsidP="00431EDA">
      <w:pPr>
        <w:pStyle w:val="BodyAccessibleTextMIRB"/>
        <w:spacing w:line="276" w:lineRule="auto"/>
      </w:pPr>
      <w:r>
        <w:t>NHN: National Hydro Network</w:t>
      </w:r>
    </w:p>
    <w:p w14:paraId="37139999" w14:textId="77777777" w:rsidR="00431EDA" w:rsidRDefault="00431EDA" w:rsidP="00431EDA">
      <w:pPr>
        <w:pStyle w:val="BodyAccessibleTextMIRB"/>
        <w:spacing w:line="276" w:lineRule="auto"/>
      </w:pPr>
      <w:r>
        <w:t>NRCan: Natural Resources Canada</w:t>
      </w:r>
    </w:p>
    <w:p w14:paraId="05F85BC0" w14:textId="77777777" w:rsidR="00431EDA" w:rsidRDefault="00431EDA" w:rsidP="00431EDA">
      <w:pPr>
        <w:pStyle w:val="BodyAccessibleTextMIRB"/>
        <w:spacing w:line="276" w:lineRule="auto"/>
      </w:pPr>
      <w:r>
        <w:t>OBM: Ontario Base Maps</w:t>
      </w:r>
    </w:p>
    <w:p w14:paraId="23E48E12" w14:textId="77777777" w:rsidR="00431EDA" w:rsidRDefault="00431EDA" w:rsidP="00431EDA">
      <w:pPr>
        <w:pStyle w:val="BodyAccessibleTextMIRB"/>
        <w:spacing w:line="276" w:lineRule="auto"/>
      </w:pPr>
      <w:r>
        <w:t>ODI: Ontario Dam Inventory</w:t>
      </w:r>
    </w:p>
    <w:p w14:paraId="122B20A8" w14:textId="77777777" w:rsidR="00431EDA" w:rsidRDefault="00431EDA" w:rsidP="00431EDA">
      <w:pPr>
        <w:pStyle w:val="BodyAccessibleTextMIRB"/>
        <w:spacing w:line="276" w:lineRule="auto"/>
      </w:pPr>
      <w:r>
        <w:t>OGF: Ontario Geospatial Feature</w:t>
      </w:r>
    </w:p>
    <w:p w14:paraId="1B9097E3" w14:textId="77777777" w:rsidR="00431EDA" w:rsidRDefault="00431EDA" w:rsidP="00431EDA">
      <w:pPr>
        <w:pStyle w:val="BodyAccessibleTextMIRB"/>
        <w:spacing w:line="276" w:lineRule="auto"/>
      </w:pPr>
      <w:r>
        <w:t>OGNB: Ontario Geographic Names Board</w:t>
      </w:r>
    </w:p>
    <w:p w14:paraId="151FA48D" w14:textId="77777777" w:rsidR="00431EDA" w:rsidRDefault="00431EDA" w:rsidP="00431EDA">
      <w:pPr>
        <w:pStyle w:val="BodyAccessibleTextMIRB"/>
        <w:spacing w:line="276" w:lineRule="auto"/>
      </w:pPr>
      <w:r>
        <w:t>OHN: Ontario Hydro Network</w:t>
      </w:r>
    </w:p>
    <w:p w14:paraId="353EA267" w14:textId="64AC57DF" w:rsidR="00BC559E" w:rsidRDefault="00BC559E" w:rsidP="00431EDA">
      <w:pPr>
        <w:pStyle w:val="BodyAccessibleTextMIRB"/>
        <w:spacing w:line="276" w:lineRule="auto"/>
      </w:pPr>
      <w:r>
        <w:t>OHNHLN: OHN – Hydrographic Line</w:t>
      </w:r>
    </w:p>
    <w:p w14:paraId="06F883AD" w14:textId="615D34A9" w:rsidR="00BC559E" w:rsidRDefault="00BC559E" w:rsidP="00431EDA">
      <w:pPr>
        <w:pStyle w:val="BodyAccessibleTextMIRB"/>
        <w:spacing w:line="276" w:lineRule="auto"/>
      </w:pPr>
      <w:r>
        <w:t>OHNHPOLY: OHN – Hydrographic Poly</w:t>
      </w:r>
    </w:p>
    <w:p w14:paraId="4B270B7D" w14:textId="21C4733E" w:rsidR="0035687C" w:rsidRDefault="0035687C" w:rsidP="00431EDA">
      <w:pPr>
        <w:pStyle w:val="BodyAccessibleTextMIRB"/>
        <w:spacing w:line="276" w:lineRule="auto"/>
      </w:pPr>
      <w:r>
        <w:t>OHNHPT: Hydrographic Point</w:t>
      </w:r>
    </w:p>
    <w:p w14:paraId="19917329" w14:textId="10BA2738" w:rsidR="00040820" w:rsidRDefault="00040820" w:rsidP="00431EDA">
      <w:pPr>
        <w:pStyle w:val="BodyAccessibleTextMIRB"/>
        <w:spacing w:line="276" w:lineRule="auto"/>
      </w:pPr>
      <w:r>
        <w:t>OHNSLIN: OHN - Shoreline</w:t>
      </w:r>
    </w:p>
    <w:p w14:paraId="0238923B" w14:textId="1E49453D" w:rsidR="00040820" w:rsidRDefault="00040820" w:rsidP="00431EDA">
      <w:pPr>
        <w:pStyle w:val="BodyAccessibleTextMIRB"/>
        <w:spacing w:line="276" w:lineRule="auto"/>
      </w:pPr>
      <w:r>
        <w:t>OHNWBDY: OHN – Waterbody</w:t>
      </w:r>
    </w:p>
    <w:p w14:paraId="0E04C57C" w14:textId="712976A7" w:rsidR="00040820" w:rsidRDefault="00040820" w:rsidP="00431EDA">
      <w:pPr>
        <w:pStyle w:val="BodyAccessibleTextMIRB"/>
        <w:spacing w:line="276" w:lineRule="auto"/>
      </w:pPr>
      <w:r>
        <w:t>OHNWCRS: OHN - Watercourse</w:t>
      </w:r>
    </w:p>
    <w:p w14:paraId="79F87AD4" w14:textId="77777777" w:rsidR="00431EDA" w:rsidRDefault="00431EDA" w:rsidP="00431EDA">
      <w:pPr>
        <w:pStyle w:val="BodyAccessibleTextMIRB"/>
        <w:spacing w:line="276" w:lineRule="auto"/>
      </w:pPr>
      <w:r>
        <w:t>OIH: Ontario Integrated Hydrology</w:t>
      </w:r>
    </w:p>
    <w:p w14:paraId="4C8D0D67" w14:textId="77777777" w:rsidR="00431EDA" w:rsidRDefault="00431EDA" w:rsidP="00431EDA">
      <w:pPr>
        <w:pStyle w:val="BodyAccessibleTextMIRB"/>
        <w:spacing w:line="276" w:lineRule="auto"/>
      </w:pPr>
      <w:r>
        <w:t>OPS: Ontario Public Service</w:t>
      </w:r>
    </w:p>
    <w:p w14:paraId="5A4801F5" w14:textId="77777777" w:rsidR="00431EDA" w:rsidRDefault="00431EDA" w:rsidP="00431EDA">
      <w:pPr>
        <w:pStyle w:val="BodyAccessibleTextMIRB"/>
        <w:spacing w:line="276" w:lineRule="auto"/>
      </w:pPr>
      <w:r>
        <w:t>OWES: Ontario Wetland Evaluation System</w:t>
      </w:r>
    </w:p>
    <w:p w14:paraId="177FF02B" w14:textId="492EE635" w:rsidR="00431EDA" w:rsidRDefault="00431EDA" w:rsidP="00431EDA">
      <w:pPr>
        <w:pStyle w:val="BodyAccessibleTextMIRB"/>
        <w:spacing w:line="276" w:lineRule="auto"/>
      </w:pPr>
      <w:r>
        <w:t>PM: Provincial Mapping</w:t>
      </w:r>
    </w:p>
    <w:p w14:paraId="222D6522" w14:textId="77777777" w:rsidR="00431EDA" w:rsidRDefault="00431EDA" w:rsidP="00431EDA">
      <w:pPr>
        <w:pStyle w:val="BodyAccessibleTextMIRB"/>
        <w:spacing w:line="276" w:lineRule="auto"/>
      </w:pPr>
      <w:r>
        <w:lastRenderedPageBreak/>
        <w:t xml:space="preserve">ROD: Regional Operations Division </w:t>
      </w:r>
    </w:p>
    <w:p w14:paraId="0D7161F1" w14:textId="77777777" w:rsidR="00A451ED" w:rsidRDefault="00A451ED" w:rsidP="00A451ED">
      <w:pPr>
        <w:pStyle w:val="BodyAccessibleTextMIRB"/>
        <w:sectPr w:rsidR="00A451ED" w:rsidSect="00E63508">
          <w:pgSz w:w="12240" w:h="15840"/>
          <w:pgMar w:top="1440" w:right="1440" w:bottom="1440" w:left="1440" w:header="432" w:footer="720" w:gutter="0"/>
          <w:cols w:space="720"/>
          <w:docGrid w:linePitch="360"/>
        </w:sectPr>
      </w:pPr>
    </w:p>
    <w:p w14:paraId="51C71478" w14:textId="77777777" w:rsidR="00A451ED" w:rsidRDefault="00A451ED" w:rsidP="00A451ED">
      <w:pPr>
        <w:pStyle w:val="Heading1MIRBMidPage"/>
      </w:pPr>
      <w:bookmarkStart w:id="9" w:name="_Toc191969596"/>
      <w:r>
        <w:lastRenderedPageBreak/>
        <w:t>1. Introduction</w:t>
      </w:r>
      <w:bookmarkEnd w:id="9"/>
    </w:p>
    <w:p w14:paraId="039DCEBC" w14:textId="7967792A" w:rsidR="00F5342B" w:rsidRPr="005C60C1" w:rsidRDefault="00F5342B" w:rsidP="00F5342B">
      <w:pPr>
        <w:pStyle w:val="BodyAccessibleTextMIRB"/>
        <w:rPr>
          <w:szCs w:val="24"/>
        </w:rPr>
      </w:pPr>
      <w:r w:rsidRPr="005C60C1">
        <w:rPr>
          <w:szCs w:val="24"/>
          <w:lang w:val="en-US"/>
        </w:rPr>
        <w:t>The User Guide for the Ontario Hydro Network (OHN) contains an overview of all the OHN data classes and highlights details of which users of hydro data should be aware.</w:t>
      </w:r>
      <w:r w:rsidRPr="005C60C1">
        <w:rPr>
          <w:szCs w:val="24"/>
        </w:rPr>
        <w:t xml:space="preserve"> Hydro data is defined as surface water information including lakes, rivers, streams, </w:t>
      </w:r>
      <w:r w:rsidR="004D56D1" w:rsidRPr="005C60C1">
        <w:rPr>
          <w:szCs w:val="24"/>
        </w:rPr>
        <w:t>barriers,</w:t>
      </w:r>
      <w:r w:rsidRPr="005C60C1">
        <w:rPr>
          <w:szCs w:val="24"/>
        </w:rPr>
        <w:t xml:space="preserve"> and obstacles. The OHN data is distributed through </w:t>
      </w:r>
      <w:r w:rsidR="000A6CAA">
        <w:t>Geospatial Ontario (GEO)</w:t>
      </w:r>
      <w:r w:rsidRPr="005C60C1">
        <w:rPr>
          <w:szCs w:val="24"/>
        </w:rPr>
        <w:t>.  The OHN is continually updated.</w:t>
      </w:r>
    </w:p>
    <w:p w14:paraId="5810B94B" w14:textId="5A7BFBAE" w:rsidR="00F5342B" w:rsidRPr="005C60C1" w:rsidRDefault="00F5342B" w:rsidP="00F5342B">
      <w:pPr>
        <w:pStyle w:val="BodyAccessibleTextMIRB"/>
        <w:rPr>
          <w:szCs w:val="24"/>
        </w:rPr>
      </w:pPr>
      <w:r w:rsidRPr="005C60C1">
        <w:rPr>
          <w:szCs w:val="24"/>
        </w:rPr>
        <w:t xml:space="preserve">The OHN is a provincial </w:t>
      </w:r>
      <w:r w:rsidR="00E537EA">
        <w:rPr>
          <w:szCs w:val="24"/>
        </w:rPr>
        <w:t xml:space="preserve">data </w:t>
      </w:r>
      <w:r w:rsidRPr="005C60C1">
        <w:rPr>
          <w:szCs w:val="24"/>
        </w:rPr>
        <w:t>product</w:t>
      </w:r>
      <w:r w:rsidR="00A82D96">
        <w:rPr>
          <w:szCs w:val="24"/>
        </w:rPr>
        <w:t xml:space="preserve"> </w:t>
      </w:r>
      <w:r w:rsidR="006C1E8B">
        <w:rPr>
          <w:szCs w:val="24"/>
        </w:rPr>
        <w:t xml:space="preserve">that is maintained </w:t>
      </w:r>
      <w:r w:rsidR="00862562">
        <w:rPr>
          <w:szCs w:val="24"/>
        </w:rPr>
        <w:t>following</w:t>
      </w:r>
      <w:r w:rsidR="00D451F3">
        <w:rPr>
          <w:szCs w:val="24"/>
        </w:rPr>
        <w:t xml:space="preserve"> </w:t>
      </w:r>
      <w:r w:rsidR="006C1E8B">
        <w:rPr>
          <w:szCs w:val="24"/>
        </w:rPr>
        <w:t xml:space="preserve">a </w:t>
      </w:r>
      <w:r w:rsidR="00D451F3">
        <w:rPr>
          <w:szCs w:val="24"/>
        </w:rPr>
        <w:t xml:space="preserve">specification for </w:t>
      </w:r>
      <w:r w:rsidR="00862562">
        <w:rPr>
          <w:szCs w:val="24"/>
        </w:rPr>
        <w:t xml:space="preserve">feature </w:t>
      </w:r>
      <w:r w:rsidR="00D451F3">
        <w:rPr>
          <w:szCs w:val="24"/>
        </w:rPr>
        <w:t>capture.</w:t>
      </w:r>
      <w:r w:rsidRPr="005C60C1">
        <w:rPr>
          <w:szCs w:val="24"/>
        </w:rPr>
        <w:t xml:space="preserve">  As the OHN is updated</w:t>
      </w:r>
      <w:r w:rsidR="00CE19D2">
        <w:rPr>
          <w:szCs w:val="24"/>
        </w:rPr>
        <w:t xml:space="preserve"> with improved source data,</w:t>
      </w:r>
      <w:r w:rsidRPr="005C60C1">
        <w:rPr>
          <w:szCs w:val="24"/>
        </w:rPr>
        <w:t xml:space="preserve"> along with improvements to its currency and accuracy, feature-capture is also improving.  Many areas that were originally captured </w:t>
      </w:r>
      <w:r w:rsidR="001661A0">
        <w:rPr>
          <w:szCs w:val="24"/>
        </w:rPr>
        <w:t xml:space="preserve">from sources </w:t>
      </w:r>
      <w:r w:rsidRPr="005C60C1">
        <w:rPr>
          <w:szCs w:val="24"/>
        </w:rPr>
        <w:t xml:space="preserve">at 1:20,000 or 1:50,000 </w:t>
      </w:r>
      <w:r w:rsidR="00531F7A">
        <w:rPr>
          <w:szCs w:val="24"/>
        </w:rPr>
        <w:t>scale</w:t>
      </w:r>
      <w:r w:rsidR="008013DE">
        <w:rPr>
          <w:szCs w:val="24"/>
        </w:rPr>
        <w:t>s</w:t>
      </w:r>
      <w:r w:rsidR="00531F7A">
        <w:rPr>
          <w:szCs w:val="24"/>
        </w:rPr>
        <w:t xml:space="preserve"> </w:t>
      </w:r>
      <w:r w:rsidRPr="005C60C1">
        <w:rPr>
          <w:szCs w:val="24"/>
        </w:rPr>
        <w:t xml:space="preserve">are now </w:t>
      </w:r>
      <w:r w:rsidR="008013DE">
        <w:rPr>
          <w:szCs w:val="24"/>
        </w:rPr>
        <w:t xml:space="preserve">being </w:t>
      </w:r>
      <w:r w:rsidRPr="005C60C1">
        <w:rPr>
          <w:szCs w:val="24"/>
        </w:rPr>
        <w:t xml:space="preserve">represented </w:t>
      </w:r>
      <w:r w:rsidR="00070C07">
        <w:rPr>
          <w:szCs w:val="24"/>
        </w:rPr>
        <w:t>with feature dimensions criteria equivalent to</w:t>
      </w:r>
      <w:r w:rsidR="00070C07" w:rsidRPr="005C60C1">
        <w:rPr>
          <w:szCs w:val="24"/>
        </w:rPr>
        <w:t xml:space="preserve"> </w:t>
      </w:r>
      <w:r w:rsidRPr="005C60C1">
        <w:rPr>
          <w:szCs w:val="24"/>
        </w:rPr>
        <w:t>1:10,000</w:t>
      </w:r>
      <w:r w:rsidR="00070C07">
        <w:rPr>
          <w:szCs w:val="24"/>
        </w:rPr>
        <w:t>, or better</w:t>
      </w:r>
      <w:r w:rsidR="00231B6C">
        <w:rPr>
          <w:szCs w:val="24"/>
        </w:rPr>
        <w:t>.</w:t>
      </w:r>
    </w:p>
    <w:p w14:paraId="14A15887" w14:textId="07340B9E" w:rsidR="00F5342B" w:rsidRPr="005C60C1" w:rsidRDefault="00F5342B" w:rsidP="00F5342B">
      <w:pPr>
        <w:pStyle w:val="BodyAccessibleTextMIRB"/>
        <w:rPr>
          <w:szCs w:val="24"/>
          <w:lang w:val="en-US"/>
        </w:rPr>
      </w:pPr>
      <w:r w:rsidRPr="005C60C1">
        <w:rPr>
          <w:szCs w:val="24"/>
          <w:lang w:val="en-US"/>
        </w:rPr>
        <w:t>The OHN consists of the following six data classes:</w:t>
      </w:r>
    </w:p>
    <w:p w14:paraId="0CCDE433" w14:textId="77777777" w:rsidR="00F5342B" w:rsidRPr="005C60C1" w:rsidRDefault="00F5342B" w:rsidP="00F5342B">
      <w:pPr>
        <w:pStyle w:val="NumberedListMIRB"/>
        <w:spacing w:line="276" w:lineRule="auto"/>
        <w:rPr>
          <w:szCs w:val="24"/>
          <w:lang w:val="en-US"/>
        </w:rPr>
      </w:pPr>
      <w:r w:rsidRPr="005C60C1">
        <w:rPr>
          <w:b/>
          <w:szCs w:val="24"/>
          <w:lang w:val="en-US"/>
        </w:rPr>
        <w:t>OHN - Watercourse</w:t>
      </w:r>
      <w:r w:rsidRPr="005C60C1">
        <w:rPr>
          <w:szCs w:val="24"/>
          <w:lang w:val="en-US"/>
        </w:rPr>
        <w:t xml:space="preserve"> </w:t>
      </w:r>
      <w:r w:rsidRPr="005C60C1">
        <w:rPr>
          <w:szCs w:val="24"/>
        </w:rPr>
        <w:t>–</w:t>
      </w:r>
      <w:r w:rsidRPr="005C60C1">
        <w:rPr>
          <w:szCs w:val="24"/>
          <w:lang w:val="en-US"/>
        </w:rPr>
        <w:t xml:space="preserve"> Line</w:t>
      </w:r>
      <w:r w:rsidRPr="005C60C1">
        <w:rPr>
          <w:szCs w:val="24"/>
        </w:rPr>
        <w:t xml:space="preserve"> features that represent flowing surface water (natural or constructed).</w:t>
      </w:r>
    </w:p>
    <w:p w14:paraId="51B831FF" w14:textId="77777777" w:rsidR="00F5342B" w:rsidRPr="005C60C1" w:rsidRDefault="00F5342B" w:rsidP="00F5342B">
      <w:pPr>
        <w:pStyle w:val="NumberedListMIRB"/>
        <w:spacing w:line="276" w:lineRule="auto"/>
        <w:rPr>
          <w:szCs w:val="24"/>
          <w:lang w:val="en-US"/>
        </w:rPr>
      </w:pPr>
      <w:r w:rsidRPr="005C60C1">
        <w:rPr>
          <w:b/>
          <w:szCs w:val="24"/>
        </w:rPr>
        <w:t>OHN - Waterbody</w:t>
      </w:r>
      <w:r w:rsidRPr="005C60C1">
        <w:rPr>
          <w:szCs w:val="24"/>
        </w:rPr>
        <w:t xml:space="preserve"> – Polygon features that represent bodies of surface water (natural or constructed).</w:t>
      </w:r>
    </w:p>
    <w:p w14:paraId="2262E9B1" w14:textId="77777777" w:rsidR="00F5342B" w:rsidRPr="005C60C1" w:rsidRDefault="00F5342B" w:rsidP="00F5342B">
      <w:pPr>
        <w:pStyle w:val="NumberedListMIRB"/>
        <w:spacing w:line="276" w:lineRule="auto"/>
        <w:rPr>
          <w:szCs w:val="24"/>
          <w:lang w:val="en-US"/>
        </w:rPr>
      </w:pPr>
      <w:r w:rsidRPr="005C60C1">
        <w:rPr>
          <w:b/>
          <w:szCs w:val="24"/>
        </w:rPr>
        <w:t>OHN - Shoreline</w:t>
      </w:r>
      <w:r w:rsidRPr="005C60C1">
        <w:rPr>
          <w:szCs w:val="24"/>
        </w:rPr>
        <w:t xml:space="preserve"> – Lines that represent the shorelines of waterbodies. The shoreline is derived from the OHN - Waterbody data.</w:t>
      </w:r>
    </w:p>
    <w:p w14:paraId="47ABEDE9" w14:textId="77777777" w:rsidR="00F5342B" w:rsidRPr="005C60C1" w:rsidRDefault="00F5342B" w:rsidP="00F5342B">
      <w:pPr>
        <w:pStyle w:val="NumberedListMIRB"/>
        <w:spacing w:line="276" w:lineRule="auto"/>
        <w:rPr>
          <w:szCs w:val="24"/>
        </w:rPr>
      </w:pPr>
      <w:r w:rsidRPr="005C60C1">
        <w:rPr>
          <w:b/>
          <w:szCs w:val="24"/>
        </w:rPr>
        <w:t>OHN - Hydrographic Point</w:t>
      </w:r>
      <w:r w:rsidRPr="005C60C1">
        <w:rPr>
          <w:szCs w:val="24"/>
        </w:rPr>
        <w:t xml:space="preserve"> – Point features (natural or constructed) that occur on waterbodies or watercourses which may pose hazards or impediments to water flow or navigation.</w:t>
      </w:r>
    </w:p>
    <w:p w14:paraId="29D2EFD8" w14:textId="77777777" w:rsidR="00F5342B" w:rsidRPr="005C60C1" w:rsidRDefault="00F5342B" w:rsidP="00F5342B">
      <w:pPr>
        <w:pStyle w:val="NumberedListMIRB"/>
        <w:spacing w:line="276" w:lineRule="auto"/>
        <w:rPr>
          <w:szCs w:val="24"/>
          <w:lang w:val="en-US"/>
        </w:rPr>
      </w:pPr>
      <w:r w:rsidRPr="005C60C1">
        <w:rPr>
          <w:b/>
          <w:szCs w:val="24"/>
        </w:rPr>
        <w:t>OHN - Hydrographic Line</w:t>
      </w:r>
      <w:r w:rsidRPr="005C60C1">
        <w:rPr>
          <w:szCs w:val="24"/>
        </w:rPr>
        <w:t xml:space="preserve"> – Line features (natural or constructed) that occur on waterbodies or watercourses which may pose hazards or impediments to water flow or navigation.</w:t>
      </w:r>
    </w:p>
    <w:p w14:paraId="1C47F009" w14:textId="77777777" w:rsidR="00F5342B" w:rsidRPr="005C60C1" w:rsidRDefault="00F5342B" w:rsidP="00F5342B">
      <w:pPr>
        <w:pStyle w:val="NumberedListMIRB"/>
        <w:spacing w:line="276" w:lineRule="auto"/>
        <w:rPr>
          <w:szCs w:val="24"/>
        </w:rPr>
      </w:pPr>
      <w:r w:rsidRPr="005C60C1">
        <w:rPr>
          <w:b/>
          <w:szCs w:val="24"/>
        </w:rPr>
        <w:t>OHN - Hydrographic Poly</w:t>
      </w:r>
      <w:r w:rsidRPr="005C60C1">
        <w:rPr>
          <w:szCs w:val="24"/>
        </w:rPr>
        <w:t xml:space="preserve"> – Polygon features (natural or constructed) that occur on waterbodies or watercourses which may pose hazards or impediments to water flow or navigation.</w:t>
      </w:r>
    </w:p>
    <w:p w14:paraId="0ED05673" w14:textId="77777777" w:rsidR="00F5342B" w:rsidRPr="005C60C1" w:rsidRDefault="00F5342B" w:rsidP="00F5342B">
      <w:pPr>
        <w:pStyle w:val="BodyAccessibleTextMIRB"/>
        <w:rPr>
          <w:szCs w:val="24"/>
        </w:rPr>
      </w:pPr>
      <w:r w:rsidRPr="005C60C1">
        <w:rPr>
          <w:szCs w:val="24"/>
        </w:rPr>
        <w:t>The OHN data is provided to Natural Resources Canada (NRCan) for incorporation into the National Hydro Network (NHN). The NHN specifications differ from the OHN and therefore the NHN geometry and attributes may differ from the OHN.</w:t>
      </w:r>
    </w:p>
    <w:p w14:paraId="699130B3" w14:textId="7A96DC93" w:rsidR="00F5342B" w:rsidRPr="005C60C1" w:rsidRDefault="00F5342B" w:rsidP="00F5342B">
      <w:pPr>
        <w:pStyle w:val="BodyAccessibleTextMIRB"/>
        <w:rPr>
          <w:szCs w:val="24"/>
        </w:rPr>
      </w:pPr>
      <w:r w:rsidRPr="005C60C1">
        <w:rPr>
          <w:szCs w:val="24"/>
        </w:rPr>
        <w:lastRenderedPageBreak/>
        <w:t xml:space="preserve">Geographic names on the NHN data posted to </w:t>
      </w:r>
      <w:hyperlink r:id="rId18" w:history="1">
        <w:proofErr w:type="spellStart"/>
        <w:r w:rsidRPr="005C60C1">
          <w:rPr>
            <w:rStyle w:val="HyperlinkMIRBChar"/>
            <w:szCs w:val="24"/>
          </w:rPr>
          <w:t>Geogratis</w:t>
        </w:r>
        <w:proofErr w:type="spellEnd"/>
      </w:hyperlink>
      <w:r w:rsidRPr="005C60C1">
        <w:rPr>
          <w:szCs w:val="24"/>
        </w:rPr>
        <w:t xml:space="preserve"> for Ontario are sourced from the Canadian Geographical Names Data Base (CGNDB). As a result, geographic names on the NHN product for Ontario may differ from the </w:t>
      </w:r>
      <w:r w:rsidR="00944850">
        <w:rPr>
          <w:szCs w:val="24"/>
        </w:rPr>
        <w:t>Geographic Names Ontario</w:t>
      </w:r>
      <w:r w:rsidRPr="005C60C1">
        <w:rPr>
          <w:szCs w:val="24"/>
        </w:rPr>
        <w:t xml:space="preserve"> (</w:t>
      </w:r>
      <w:proofErr w:type="spellStart"/>
      <w:r w:rsidR="00C34A75">
        <w:rPr>
          <w:szCs w:val="24"/>
        </w:rPr>
        <w:t>Geonames</w:t>
      </w:r>
      <w:proofErr w:type="spellEnd"/>
      <w:r w:rsidR="00C34A75">
        <w:rPr>
          <w:szCs w:val="24"/>
        </w:rPr>
        <w:t xml:space="preserve"> or </w:t>
      </w:r>
      <w:r w:rsidR="009F6437">
        <w:rPr>
          <w:szCs w:val="24"/>
        </w:rPr>
        <w:t>GNO</w:t>
      </w:r>
      <w:r w:rsidRPr="005C60C1">
        <w:rPr>
          <w:szCs w:val="24"/>
        </w:rPr>
        <w:t>).</w:t>
      </w:r>
    </w:p>
    <w:p w14:paraId="02062257" w14:textId="77777777" w:rsidR="00F5342B" w:rsidRPr="005C60C1" w:rsidRDefault="00F5342B" w:rsidP="00F5342B">
      <w:pPr>
        <w:pStyle w:val="BodyAccessibleTextMIRB"/>
        <w:rPr>
          <w:szCs w:val="24"/>
        </w:rPr>
      </w:pPr>
      <w:r w:rsidRPr="005C60C1">
        <w:rPr>
          <w:rFonts w:cs="Arial"/>
          <w:szCs w:val="24"/>
        </w:rPr>
        <w:t>The official names of geographic features (for example, lakes, bays, rivers, creeks, islands, etc.) and unincorporated places (for example, villages, hamlets, etc.) in Ontario as authorized through the Ontario Geographic Names Board (OGNB) Act, can be obtained from the Geographic Names Ontario (</w:t>
      </w:r>
      <w:proofErr w:type="spellStart"/>
      <w:r w:rsidRPr="005C60C1">
        <w:rPr>
          <w:rFonts w:cs="Arial"/>
          <w:szCs w:val="24"/>
        </w:rPr>
        <w:t>Geonames</w:t>
      </w:r>
      <w:proofErr w:type="spellEnd"/>
      <w:r w:rsidRPr="005C60C1">
        <w:rPr>
          <w:rFonts w:cs="Arial"/>
          <w:szCs w:val="24"/>
        </w:rPr>
        <w:t xml:space="preserve"> or GNO) data by searching the</w:t>
      </w:r>
      <w:r w:rsidRPr="005C60C1">
        <w:rPr>
          <w:rFonts w:eastAsia="Times New Roman" w:cs="Arial"/>
          <w:szCs w:val="24"/>
        </w:rPr>
        <w:t xml:space="preserve"> </w:t>
      </w:r>
      <w:hyperlink r:id="rId19" w:history="1">
        <w:r w:rsidRPr="005C60C1">
          <w:rPr>
            <w:rStyle w:val="HyperlinkMIRBChar"/>
            <w:szCs w:val="24"/>
          </w:rPr>
          <w:t>Ontario GeoHub</w:t>
        </w:r>
      </w:hyperlink>
      <w:r w:rsidRPr="005C60C1">
        <w:rPr>
          <w:rFonts w:eastAsia="Times New Roman" w:cs="Arial"/>
          <w:szCs w:val="24"/>
        </w:rPr>
        <w:t xml:space="preserve"> for “</w:t>
      </w:r>
      <w:proofErr w:type="spellStart"/>
      <w:r w:rsidRPr="005C60C1">
        <w:rPr>
          <w:rFonts w:eastAsia="Times New Roman" w:cs="Arial"/>
          <w:szCs w:val="24"/>
        </w:rPr>
        <w:t>Geonames</w:t>
      </w:r>
      <w:proofErr w:type="spellEnd"/>
      <w:r w:rsidRPr="005C60C1">
        <w:rPr>
          <w:rFonts w:eastAsia="Times New Roman" w:cs="Arial"/>
          <w:szCs w:val="24"/>
        </w:rPr>
        <w:t>”.</w:t>
      </w:r>
    </w:p>
    <w:p w14:paraId="12E6A0AD" w14:textId="40F67C0F" w:rsidR="00A60CD0" w:rsidRDefault="00F5342B" w:rsidP="00F5342B">
      <w:pPr>
        <w:pStyle w:val="BodyAccessibleTextMIRB"/>
        <w:rPr>
          <w:szCs w:val="24"/>
        </w:rPr>
      </w:pPr>
      <w:r w:rsidRPr="005C60C1">
        <w:rPr>
          <w:szCs w:val="24"/>
        </w:rPr>
        <w:t>The OHN data class layers are the authoritative source for water geometry for Ontario.</w:t>
      </w:r>
    </w:p>
    <w:p w14:paraId="34AED7DA" w14:textId="5AA8FB22" w:rsidR="00A60CD0" w:rsidRDefault="00A60CD0" w:rsidP="00A60CD0">
      <w:pPr>
        <w:pStyle w:val="Heading1MIRBMidPage"/>
        <w:spacing w:before="480"/>
      </w:pPr>
      <w:bookmarkStart w:id="10" w:name="_Toc191969597"/>
      <w:r>
        <w:t>2. Objectives</w:t>
      </w:r>
      <w:bookmarkEnd w:id="10"/>
    </w:p>
    <w:p w14:paraId="329B9938" w14:textId="063E02D7" w:rsidR="00A60CD0" w:rsidRDefault="00A60CD0" w:rsidP="00A60CD0">
      <w:pPr>
        <w:pStyle w:val="BodyAccessibleTextMIRB"/>
      </w:pPr>
      <w:r w:rsidRPr="00052062">
        <w:t xml:space="preserve">This guide is intended for users </w:t>
      </w:r>
      <w:r>
        <w:t>with a general interest in the OHN</w:t>
      </w:r>
      <w:r>
        <w:rPr>
          <w:b/>
          <w:color w:val="FF0000"/>
        </w:rPr>
        <w:t xml:space="preserve"> </w:t>
      </w:r>
      <w:r w:rsidR="003A4386">
        <w:t>GEO</w:t>
      </w:r>
      <w:r>
        <w:t xml:space="preserve"> Data Class.</w:t>
      </w:r>
      <w:r w:rsidRPr="00052062">
        <w:t xml:space="preserve"> The </w:t>
      </w:r>
      <w:r>
        <w:t xml:space="preserve">remainder of this </w:t>
      </w:r>
      <w:r w:rsidRPr="00052062">
        <w:t xml:space="preserve">document describes the extent and context of the information collected </w:t>
      </w:r>
      <w:r>
        <w:t>for the data class</w:t>
      </w:r>
      <w:r w:rsidRPr="00052062">
        <w:t>.</w:t>
      </w:r>
    </w:p>
    <w:p w14:paraId="66097ACD" w14:textId="64319333" w:rsidR="00A451ED" w:rsidRDefault="00A451ED" w:rsidP="00BD5B11">
      <w:pPr>
        <w:pStyle w:val="Heading1MIRBMidPage"/>
        <w:spacing w:before="480"/>
      </w:pPr>
      <w:bookmarkStart w:id="11" w:name="_Toc191969598"/>
      <w:r>
        <w:t>3. Data Class</w:t>
      </w:r>
      <w:r w:rsidR="0094485D">
        <w:t>es</w:t>
      </w:r>
      <w:r>
        <w:t>:</w:t>
      </w:r>
      <w:bookmarkEnd w:id="11"/>
    </w:p>
    <w:p w14:paraId="2AAF8E11" w14:textId="5809654B" w:rsidR="006E696B" w:rsidRDefault="006E696B" w:rsidP="006E696B">
      <w:pPr>
        <w:pStyle w:val="Heading2NoNumbersMIRB"/>
      </w:pPr>
      <w:bookmarkStart w:id="12" w:name="_Toc191969599"/>
      <w:bookmarkStart w:id="13" w:name="_Hlk165445282"/>
      <w:r>
        <w:t xml:space="preserve">OHN </w:t>
      </w:r>
      <w:r w:rsidR="005642C7">
        <w:t>–</w:t>
      </w:r>
      <w:r>
        <w:t xml:space="preserve"> Waterbody</w:t>
      </w:r>
      <w:bookmarkEnd w:id="12"/>
      <w:r w:rsidR="00A14375">
        <w:t xml:space="preserve"> </w:t>
      </w:r>
    </w:p>
    <w:bookmarkEnd w:id="13"/>
    <w:p w14:paraId="032BA4DA" w14:textId="77777777" w:rsidR="00A14375" w:rsidRPr="004164C7" w:rsidRDefault="00A14375" w:rsidP="00A14375">
      <w:pPr>
        <w:pStyle w:val="BodyAccessibleTextMIRB"/>
        <w:rPr>
          <w:b/>
        </w:rPr>
      </w:pPr>
      <w:r w:rsidRPr="004164C7">
        <w:rPr>
          <w:b/>
        </w:rPr>
        <w:t>Waterbody Type</w:t>
      </w:r>
    </w:p>
    <w:p w14:paraId="3C5FF1C6" w14:textId="77777777" w:rsidR="00A14375" w:rsidRPr="0089132B" w:rsidRDefault="00A14375" w:rsidP="00A14375">
      <w:pPr>
        <w:pStyle w:val="BodyAccessibleTextMIRB"/>
      </w:pPr>
      <w:r w:rsidRPr="0089132B">
        <w:t>Mandatory attribute. The nature of a body of water defined according to its water velocity and usage. Available values are:</w:t>
      </w:r>
    </w:p>
    <w:p w14:paraId="47CB03B6" w14:textId="77777777" w:rsidR="00A14375" w:rsidRPr="0089132B" w:rsidRDefault="00A14375" w:rsidP="00A14375">
      <w:pPr>
        <w:pStyle w:val="BulletsMIRB"/>
      </w:pPr>
      <w:r w:rsidRPr="0089132B">
        <w:rPr>
          <w:b/>
        </w:rPr>
        <w:t>Lake</w:t>
      </w:r>
      <w:r w:rsidRPr="0089132B">
        <w:t xml:space="preserve"> (default value) - A natural, usually flat, open body of water, which excludes wetlands, islands, surface rocks or other hazards to water flow and/or navigation.</w:t>
      </w:r>
    </w:p>
    <w:p w14:paraId="525A323C" w14:textId="77777777" w:rsidR="00A14375" w:rsidRPr="0089132B" w:rsidRDefault="00A14375" w:rsidP="00A14375">
      <w:pPr>
        <w:pStyle w:val="BulletsMIRB"/>
      </w:pPr>
      <w:r w:rsidRPr="0089132B">
        <w:rPr>
          <w:b/>
        </w:rPr>
        <w:t>River</w:t>
      </w:r>
      <w:r w:rsidRPr="0089132B">
        <w:t xml:space="preserve"> - A natural body of water usually narrower than a lake</w:t>
      </w:r>
      <w:r>
        <w:t xml:space="preserve"> through which water may flow.</w:t>
      </w:r>
    </w:p>
    <w:p w14:paraId="69460ED2" w14:textId="77777777" w:rsidR="00A14375" w:rsidRPr="0089132B" w:rsidRDefault="00A14375" w:rsidP="00A14375">
      <w:pPr>
        <w:pStyle w:val="BulletsMIRB"/>
      </w:pPr>
      <w:r w:rsidRPr="0089132B">
        <w:rPr>
          <w:b/>
        </w:rPr>
        <w:t>Canal</w:t>
      </w:r>
      <w:r w:rsidRPr="0089132B">
        <w:t xml:space="preserve"> - An artificial watercourse serving as a navigable waterway or to channel water.</w:t>
      </w:r>
    </w:p>
    <w:p w14:paraId="3FB38520" w14:textId="77777777" w:rsidR="00A14375" w:rsidRPr="0089132B" w:rsidRDefault="00A14375" w:rsidP="00A14375">
      <w:pPr>
        <w:pStyle w:val="BulletsMIRB"/>
      </w:pPr>
      <w:r w:rsidRPr="0089132B">
        <w:rPr>
          <w:b/>
        </w:rPr>
        <w:lastRenderedPageBreak/>
        <w:t>Reservoir</w:t>
      </w:r>
      <w:r w:rsidRPr="0089132B">
        <w:t xml:space="preserve"> - A wholly or partially </w:t>
      </w:r>
      <w:r>
        <w:t>human-made</w:t>
      </w:r>
      <w:r w:rsidRPr="0089132B">
        <w:t xml:space="preserve"> body of water for storing and/ or regulating and controlling water.</w:t>
      </w:r>
    </w:p>
    <w:p w14:paraId="6506F99C" w14:textId="77777777" w:rsidR="00A14375" w:rsidRPr="0089132B" w:rsidRDefault="00A14375" w:rsidP="00A14375">
      <w:pPr>
        <w:pStyle w:val="BulletsMIRB"/>
      </w:pPr>
      <w:r w:rsidRPr="0089132B">
        <w:rPr>
          <w:b/>
        </w:rPr>
        <w:t>Kettle Lake</w:t>
      </w:r>
      <w:r w:rsidRPr="0089132B">
        <w:t xml:space="preserve"> - A shallow, sediment-filled lake formed by retreating glaciers or draining floodwaters.</w:t>
      </w:r>
    </w:p>
    <w:p w14:paraId="57A2BF78" w14:textId="77777777" w:rsidR="00A14375" w:rsidRPr="0089132B" w:rsidRDefault="00A14375" w:rsidP="00A14375">
      <w:pPr>
        <w:pStyle w:val="BulletsMIRB"/>
      </w:pPr>
      <w:r w:rsidRPr="0089132B">
        <w:rPr>
          <w:b/>
        </w:rPr>
        <w:t>Pond</w:t>
      </w:r>
      <w:r w:rsidRPr="0089132B">
        <w:t xml:space="preserve"> - A body of standing water, usually smaller than a lake.  This feature type is used to differentiate non-lake features from lakes, </w:t>
      </w:r>
      <w:proofErr w:type="gramStart"/>
      <w:r w:rsidRPr="0089132B">
        <w:t>including:</w:t>
      </w:r>
      <w:proofErr w:type="gramEnd"/>
      <w:r w:rsidRPr="0089132B">
        <w:t xml:space="preserve"> irrigation ponds, reservoirs, flooded </w:t>
      </w:r>
      <w:r>
        <w:t>aggregate</w:t>
      </w:r>
      <w:r w:rsidRPr="0089132B">
        <w:t xml:space="preserve"> pits and quarries.</w:t>
      </w:r>
    </w:p>
    <w:p w14:paraId="19984AB8" w14:textId="77777777" w:rsidR="00A14375" w:rsidRPr="0089132B" w:rsidRDefault="00A14375" w:rsidP="00A14375">
      <w:pPr>
        <w:pStyle w:val="BulletsMIRB"/>
      </w:pPr>
      <w:proofErr w:type="gramStart"/>
      <w:r w:rsidRPr="0089132B">
        <w:rPr>
          <w:b/>
        </w:rPr>
        <w:t>Beaver Pond</w:t>
      </w:r>
      <w:r w:rsidRPr="0089132B">
        <w:t xml:space="preserve"> - A pond</w:t>
      </w:r>
      <w:proofErr w:type="gramEnd"/>
      <w:r w:rsidRPr="0089132B">
        <w:t xml:space="preserve"> that is created by a beaver dam.</w:t>
      </w:r>
    </w:p>
    <w:p w14:paraId="02772C72" w14:textId="77777777" w:rsidR="00A14375" w:rsidRPr="005F7975" w:rsidRDefault="00A14375" w:rsidP="00A14375">
      <w:pPr>
        <w:pStyle w:val="BulletsMIRB"/>
      </w:pPr>
      <w:r w:rsidRPr="0089132B">
        <w:rPr>
          <w:b/>
        </w:rPr>
        <w:t>Ocean</w:t>
      </w:r>
      <w:r w:rsidRPr="0089132B">
        <w:t xml:space="preserve"> - A coastal </w:t>
      </w:r>
      <w:r>
        <w:t>waterbody</w:t>
      </w:r>
      <w:r w:rsidRPr="0089132B">
        <w:t xml:space="preserve"> (Hudson Bay and James Bay).</w:t>
      </w:r>
    </w:p>
    <w:p w14:paraId="30F0BC59" w14:textId="77777777" w:rsidR="00A14375" w:rsidRPr="004164C7" w:rsidRDefault="00A14375" w:rsidP="00A14375">
      <w:pPr>
        <w:pStyle w:val="BodyAccessibleTextMIRB"/>
        <w:rPr>
          <w:b/>
        </w:rPr>
      </w:pPr>
      <w:r w:rsidRPr="004164C7">
        <w:rPr>
          <w:b/>
        </w:rPr>
        <w:t>Permanency</w:t>
      </w:r>
    </w:p>
    <w:p w14:paraId="1E767F3F" w14:textId="77777777" w:rsidR="00A14375" w:rsidRPr="001A4365" w:rsidRDefault="00A14375" w:rsidP="00A14375">
      <w:pPr>
        <w:pStyle w:val="BodyAccessibleTextMIRB"/>
      </w:pPr>
      <w:r>
        <w:t>An i</w:t>
      </w:r>
      <w:r w:rsidRPr="001A4365">
        <w:t>ndication of the permanency of the water feature.</w:t>
      </w:r>
    </w:p>
    <w:p w14:paraId="42FC675B" w14:textId="77777777" w:rsidR="00A14375" w:rsidRDefault="00A14375" w:rsidP="00A14375">
      <w:pPr>
        <w:pStyle w:val="BulletsMIRB"/>
      </w:pPr>
      <w:r w:rsidRPr="001A4365">
        <w:rPr>
          <w:b/>
        </w:rPr>
        <w:t>Permanent</w:t>
      </w:r>
      <w:r w:rsidRPr="001A4365">
        <w:t xml:space="preserve"> </w:t>
      </w:r>
      <w:r w:rsidRPr="0089132B">
        <w:t xml:space="preserve">(default value) </w:t>
      </w:r>
      <w:r w:rsidRPr="001A4365">
        <w:t>- A waterbody is considered permanent if it contains water at least 9 months of the year.</w:t>
      </w:r>
    </w:p>
    <w:p w14:paraId="2F3D2A9D" w14:textId="30C715B6" w:rsidR="005F358E" w:rsidRDefault="00C42AD3" w:rsidP="005F358E">
      <w:pPr>
        <w:pStyle w:val="BulletsMIRB"/>
      </w:pPr>
      <w:r w:rsidRPr="00695E02">
        <w:rPr>
          <w:b/>
        </w:rPr>
        <w:t>Intermittent</w:t>
      </w:r>
      <w:r w:rsidRPr="001A4365">
        <w:t xml:space="preserve"> - A waterbody is considered intermittent if it contains water less than 9 months o</w:t>
      </w:r>
      <w:r>
        <w:t>f</w:t>
      </w:r>
      <w:r w:rsidRPr="001A4365">
        <w:t xml:space="preserve"> the year.</w:t>
      </w:r>
    </w:p>
    <w:p w14:paraId="203F69B1" w14:textId="77777777" w:rsidR="00315E58" w:rsidRDefault="00315E58" w:rsidP="00315E58">
      <w:pPr>
        <w:pStyle w:val="Heading2NoNumbersMIRB"/>
      </w:pPr>
      <w:bookmarkStart w:id="14" w:name="_Toc191969600"/>
      <w:bookmarkStart w:id="15" w:name="_Hlk165449876"/>
      <w:r>
        <w:t>OHN – Watercourse</w:t>
      </w:r>
      <w:bookmarkEnd w:id="14"/>
      <w:r>
        <w:t xml:space="preserve"> </w:t>
      </w:r>
    </w:p>
    <w:bookmarkEnd w:id="15"/>
    <w:p w14:paraId="3BC65DF4" w14:textId="77777777" w:rsidR="00315E58" w:rsidRPr="0089132B" w:rsidRDefault="00315E58" w:rsidP="00315E58">
      <w:pPr>
        <w:pStyle w:val="BodyAccessibleTextMIRB"/>
      </w:pPr>
      <w:r>
        <w:t xml:space="preserve">Watercourse features </w:t>
      </w:r>
      <w:r w:rsidRPr="0089132B">
        <w:t xml:space="preserve">are line features (natural or </w:t>
      </w:r>
      <w:r>
        <w:t>constructed</w:t>
      </w:r>
      <w:r w:rsidRPr="0089132B">
        <w:t xml:space="preserve">) that represent the location of flowing water. The OHN Watercourse features may be used for cartographic or network analysis purposes. The bullets below explain some options to consider depending </w:t>
      </w:r>
      <w:r>
        <w:t>on the use of the data</w:t>
      </w:r>
      <w:r w:rsidRPr="0089132B">
        <w:t>.</w:t>
      </w:r>
    </w:p>
    <w:p w14:paraId="440F2B63" w14:textId="77777777" w:rsidR="00315E58" w:rsidRPr="0089132B" w:rsidRDefault="00315E58" w:rsidP="00315E58">
      <w:pPr>
        <w:pStyle w:val="BulletsMIRB"/>
      </w:pPr>
      <w:r w:rsidRPr="0089132B">
        <w:rPr>
          <w:b/>
        </w:rPr>
        <w:t>Flow direction</w:t>
      </w:r>
      <w:r w:rsidRPr="0089132B">
        <w:t xml:space="preserve"> – The watercourse lines are oriented in the direction that water normally flows across the landscape. The direction is usually governed by changes in ground elevation</w:t>
      </w:r>
      <w:r>
        <w:t xml:space="preserve"> – water flows downhill</w:t>
      </w:r>
      <w:r w:rsidRPr="0089132B">
        <w:t>.</w:t>
      </w:r>
      <w:r>
        <w:t xml:space="preserve"> However, dams and other structures may redirect the flow.</w:t>
      </w:r>
    </w:p>
    <w:p w14:paraId="15005553" w14:textId="77777777" w:rsidR="00315E58" w:rsidRPr="0089132B" w:rsidRDefault="00315E58" w:rsidP="00315E58">
      <w:pPr>
        <w:pStyle w:val="BulletsMIRB"/>
        <w:numPr>
          <w:ilvl w:val="0"/>
          <w:numId w:val="0"/>
        </w:numPr>
        <w:ind w:left="720"/>
      </w:pPr>
      <w:r w:rsidRPr="0089132B">
        <w:t>Cartographic products typically symbolize streams as blue lines and are not concerned with the flow direction (Figure 1: a).</w:t>
      </w:r>
    </w:p>
    <w:p w14:paraId="48D61B42" w14:textId="77777777" w:rsidR="00315E58" w:rsidRDefault="00315E58" w:rsidP="00315E58">
      <w:pPr>
        <w:pStyle w:val="BulletsMIRB"/>
        <w:numPr>
          <w:ilvl w:val="0"/>
          <w:numId w:val="0"/>
        </w:numPr>
        <w:ind w:left="720"/>
      </w:pPr>
      <w:r w:rsidRPr="0089132B">
        <w:lastRenderedPageBreak/>
        <w:t xml:space="preserve">For network analysis the flow direction is crucial for tracing up or down stream, stream ordering, creating watersheds, etc. The watercourse lines may be symbolized as lines with arrows to display the direction </w:t>
      </w:r>
      <w:r>
        <w:t xml:space="preserve">of water flow </w:t>
      </w:r>
      <w:r w:rsidRPr="0089132B">
        <w:t>(Figure 1: b)</w:t>
      </w:r>
      <w:r>
        <w:t>.</w:t>
      </w:r>
    </w:p>
    <w:p w14:paraId="58E07F1A" w14:textId="63AE2045" w:rsidR="00315E58" w:rsidRDefault="00315E58" w:rsidP="00315E58">
      <w:pPr>
        <w:pStyle w:val="BodyAccessibleTextMIRB"/>
        <w:keepNext/>
        <w:spacing w:after="0"/>
        <w:jc w:val="center"/>
      </w:pPr>
      <w:r>
        <w:rPr>
          <w:noProof/>
          <w:lang w:eastAsia="en-CA"/>
        </w:rPr>
        <w:drawing>
          <wp:inline distT="0" distB="0" distL="0" distR="0" wp14:anchorId="50AF8D67" wp14:editId="7C654BDF">
            <wp:extent cx="5744377" cy="2324425"/>
            <wp:effectExtent l="0" t="0" r="0" b="0"/>
            <wp:docPr id="6" name="Picture 6" descr="Watercourse lines symbology&#10;&#10;Plain line and flow direction symbology.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Watercourse lines symbology&#10;&#10;Plain line and flow direction symbology. &#10;"/>
                    <pic:cNvPicPr/>
                  </pic:nvPicPr>
                  <pic:blipFill>
                    <a:blip r:embed="rId20">
                      <a:extLst>
                        <a:ext uri="{28A0092B-C50C-407E-A947-70E740481C1C}">
                          <a14:useLocalDpi xmlns:a14="http://schemas.microsoft.com/office/drawing/2010/main" val="0"/>
                        </a:ext>
                      </a:extLst>
                    </a:blip>
                    <a:stretch>
                      <a:fillRect/>
                    </a:stretch>
                  </pic:blipFill>
                  <pic:spPr>
                    <a:xfrm>
                      <a:off x="0" y="0"/>
                      <a:ext cx="5744377" cy="2324425"/>
                    </a:xfrm>
                    <a:prstGeom prst="rect">
                      <a:avLst/>
                    </a:prstGeom>
                  </pic:spPr>
                </pic:pic>
              </a:graphicData>
            </a:graphic>
          </wp:inline>
        </w:drawing>
      </w:r>
    </w:p>
    <w:p w14:paraId="3778F744" w14:textId="7D224DEA" w:rsidR="00315E58" w:rsidRDefault="00315E58" w:rsidP="00315E58">
      <w:pPr>
        <w:pStyle w:val="Caption"/>
      </w:pPr>
      <w:bookmarkStart w:id="16" w:name="Figure1_WatercourseLineSymbology"/>
      <w:bookmarkStart w:id="17" w:name="_Toc431218507"/>
      <w:bookmarkStart w:id="18" w:name="_Toc191969485"/>
      <w:r>
        <w:t xml:space="preserve">Figure </w:t>
      </w:r>
      <w:r>
        <w:fldChar w:fldCharType="begin"/>
      </w:r>
      <w:r>
        <w:instrText xml:space="preserve"> SEQ Figure \* ARABIC </w:instrText>
      </w:r>
      <w:r>
        <w:fldChar w:fldCharType="separate"/>
      </w:r>
      <w:r w:rsidR="00A24B1C">
        <w:rPr>
          <w:noProof/>
        </w:rPr>
        <w:t>1</w:t>
      </w:r>
      <w:r>
        <w:rPr>
          <w:noProof/>
        </w:rPr>
        <w:fldChar w:fldCharType="end"/>
      </w:r>
      <w:r w:rsidRPr="00523800">
        <w:rPr>
          <w:noProof/>
        </w:rPr>
        <w:t xml:space="preserve">: </w:t>
      </w:r>
      <w:r>
        <w:rPr>
          <w:noProof/>
        </w:rPr>
        <w:t>Examples of w</w:t>
      </w:r>
      <w:r w:rsidRPr="00523800">
        <w:rPr>
          <w:noProof/>
        </w:rPr>
        <w:t>atercourse line symbology</w:t>
      </w:r>
      <w:bookmarkEnd w:id="16"/>
      <w:r w:rsidRPr="00523800">
        <w:rPr>
          <w:noProof/>
        </w:rPr>
        <w:t>.</w:t>
      </w:r>
      <w:bookmarkEnd w:id="17"/>
      <w:bookmarkEnd w:id="18"/>
    </w:p>
    <w:p w14:paraId="36B2B7FB" w14:textId="77777777" w:rsidR="00315E58" w:rsidRPr="0089132B" w:rsidRDefault="00315E58" w:rsidP="00315E58">
      <w:pPr>
        <w:pStyle w:val="BulletsMIRB"/>
      </w:pPr>
      <w:r w:rsidRPr="0089132B">
        <w:rPr>
          <w:b/>
        </w:rPr>
        <w:t>Connectivity</w:t>
      </w:r>
      <w:r w:rsidRPr="0089132B">
        <w:t xml:space="preserve"> – Connectivity is crucial for network analysis. Streams entering and exiting </w:t>
      </w:r>
      <w:r>
        <w:t>waterbodies</w:t>
      </w:r>
      <w:r w:rsidRPr="0089132B">
        <w:t xml:space="preserve"> </w:t>
      </w:r>
      <w:proofErr w:type="gramStart"/>
      <w:r w:rsidRPr="0089132B">
        <w:t>are connected with</w:t>
      </w:r>
      <w:proofErr w:type="gramEnd"/>
      <w:r w:rsidRPr="0089132B">
        <w:t xml:space="preserve"> virtual flow lines </w:t>
      </w:r>
      <w:r>
        <w:t>that occur on the waterbody polygons</w:t>
      </w:r>
      <w:r w:rsidRPr="0089132B">
        <w:t>.</w:t>
      </w:r>
    </w:p>
    <w:p w14:paraId="0148EE94" w14:textId="07563322" w:rsidR="00315E58" w:rsidRDefault="00315E58" w:rsidP="00315E58">
      <w:pPr>
        <w:pStyle w:val="BulletsMIRB"/>
        <w:numPr>
          <w:ilvl w:val="0"/>
          <w:numId w:val="0"/>
        </w:numPr>
        <w:ind w:left="720"/>
      </w:pPr>
      <w:r w:rsidRPr="0089132B">
        <w:t xml:space="preserve">Cartographic products typically ignore the virtual flow lines so that they are not displayed in the </w:t>
      </w:r>
      <w:r>
        <w:t>waterbodies</w:t>
      </w:r>
      <w:r w:rsidRPr="0089132B">
        <w:t xml:space="preserve"> (Figure 2: a). </w:t>
      </w:r>
      <w:r w:rsidR="007A1EFA" w:rsidRPr="0089132B">
        <w:t>Alternatively,</w:t>
      </w:r>
      <w:r w:rsidRPr="0089132B">
        <w:t xml:space="preserve"> the virtual flow line may be symbolized as a dashed line or as a different colour (Figure 2: b)</w:t>
      </w:r>
      <w:r>
        <w:t>.</w:t>
      </w:r>
    </w:p>
    <w:p w14:paraId="65F567CC" w14:textId="06BC0C34" w:rsidR="00315E58" w:rsidRDefault="00315E58" w:rsidP="00315E58">
      <w:pPr>
        <w:pStyle w:val="BodyAccessibleTextMIRB"/>
        <w:spacing w:after="0"/>
        <w:jc w:val="center"/>
      </w:pPr>
      <w:r>
        <w:rPr>
          <w:noProof/>
          <w:lang w:eastAsia="en-CA"/>
        </w:rPr>
        <w:lastRenderedPageBreak/>
        <w:drawing>
          <wp:inline distT="0" distB="0" distL="0" distR="0" wp14:anchorId="501084EA" wp14:editId="60E49C7C">
            <wp:extent cx="5744377" cy="2743583"/>
            <wp:effectExtent l="0" t="0" r="8890" b="0"/>
            <wp:docPr id="8" name="Picture 8" descr="Virtual flow line symbology&#10;&#10;Symbology used for cartographic and analysis purpo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Virtual flow line symbology&#10;&#10;Symbology used for cartographic and analysis purposes."/>
                    <pic:cNvPicPr/>
                  </pic:nvPicPr>
                  <pic:blipFill>
                    <a:blip r:embed="rId21">
                      <a:extLst>
                        <a:ext uri="{28A0092B-C50C-407E-A947-70E740481C1C}">
                          <a14:useLocalDpi xmlns:a14="http://schemas.microsoft.com/office/drawing/2010/main" val="0"/>
                        </a:ext>
                      </a:extLst>
                    </a:blip>
                    <a:stretch>
                      <a:fillRect/>
                    </a:stretch>
                  </pic:blipFill>
                  <pic:spPr>
                    <a:xfrm>
                      <a:off x="0" y="0"/>
                      <a:ext cx="5744377" cy="2743583"/>
                    </a:xfrm>
                    <a:prstGeom prst="rect">
                      <a:avLst/>
                    </a:prstGeom>
                  </pic:spPr>
                </pic:pic>
              </a:graphicData>
            </a:graphic>
          </wp:inline>
        </w:drawing>
      </w:r>
    </w:p>
    <w:p w14:paraId="129BFA9E" w14:textId="14F5CFD0" w:rsidR="00315E58" w:rsidRDefault="00315E58" w:rsidP="00315E58">
      <w:pPr>
        <w:pStyle w:val="Caption"/>
      </w:pPr>
      <w:bookmarkStart w:id="19" w:name="Figure2_VirtualFlowLineSymbology"/>
      <w:bookmarkStart w:id="20" w:name="_Toc431218508"/>
      <w:bookmarkStart w:id="21" w:name="_Toc191969486"/>
      <w:r>
        <w:t xml:space="preserve">Figure </w:t>
      </w:r>
      <w:r>
        <w:fldChar w:fldCharType="begin"/>
      </w:r>
      <w:r>
        <w:instrText xml:space="preserve"> SEQ Figure \* ARABIC </w:instrText>
      </w:r>
      <w:r>
        <w:fldChar w:fldCharType="separate"/>
      </w:r>
      <w:r w:rsidR="00A24B1C">
        <w:rPr>
          <w:noProof/>
        </w:rPr>
        <w:t>2</w:t>
      </w:r>
      <w:r>
        <w:rPr>
          <w:noProof/>
        </w:rPr>
        <w:fldChar w:fldCharType="end"/>
      </w:r>
      <w:r w:rsidRPr="009825E1">
        <w:rPr>
          <w:noProof/>
        </w:rPr>
        <w:t>: Virtual Flow line symbology</w:t>
      </w:r>
      <w:bookmarkEnd w:id="19"/>
      <w:r w:rsidRPr="009825E1">
        <w:rPr>
          <w:noProof/>
        </w:rPr>
        <w:t>.</w:t>
      </w:r>
      <w:bookmarkEnd w:id="20"/>
      <w:bookmarkEnd w:id="21"/>
    </w:p>
    <w:p w14:paraId="04EA47DC" w14:textId="77777777" w:rsidR="00315E58" w:rsidRDefault="00315E58" w:rsidP="00315E58">
      <w:pPr>
        <w:pStyle w:val="BodyAccessibleTextMIRB"/>
      </w:pPr>
    </w:p>
    <w:p w14:paraId="2AD368D6" w14:textId="5E4708E4" w:rsidR="00315E58" w:rsidRPr="004164C7" w:rsidRDefault="00315E58" w:rsidP="00315E58">
      <w:pPr>
        <w:pStyle w:val="BodyAccessibleTextMIRB"/>
        <w:rPr>
          <w:b/>
        </w:rPr>
      </w:pPr>
      <w:bookmarkStart w:id="22" w:name="_Toc429733517"/>
      <w:r w:rsidRPr="004164C7">
        <w:rPr>
          <w:b/>
        </w:rPr>
        <w:t>Watercourse Type</w:t>
      </w:r>
      <w:bookmarkEnd w:id="22"/>
    </w:p>
    <w:p w14:paraId="0B69B023" w14:textId="77777777" w:rsidR="00315E58" w:rsidRPr="002E0EC8" w:rsidRDefault="00315E58" w:rsidP="00315E58">
      <w:pPr>
        <w:pStyle w:val="BodyAccessibleTextMIRB"/>
        <w:rPr>
          <w:b/>
        </w:rPr>
      </w:pPr>
      <w:r w:rsidRPr="002E0EC8">
        <w:t xml:space="preserve">Watercourses are line features (natural or </w:t>
      </w:r>
      <w:r>
        <w:t>constructed</w:t>
      </w:r>
      <w:r w:rsidRPr="002E0EC8">
        <w:t>) that can be defined as flowing water within a defined channel with bed</w:t>
      </w:r>
      <w:r>
        <w:t>s</w:t>
      </w:r>
      <w:r w:rsidRPr="002E0EC8">
        <w:t xml:space="preserve"> or banks and usually discharges itself into some other watercourse or </w:t>
      </w:r>
      <w:r>
        <w:t>waterbody</w:t>
      </w:r>
      <w:r w:rsidRPr="002E0EC8">
        <w:t xml:space="preserve">. </w:t>
      </w:r>
      <w:r>
        <w:t>A digitized watercourse can also be virtual, inferring water flow within a waterbody or inferring water flow over land where a defined channel is absent.</w:t>
      </w:r>
    </w:p>
    <w:p w14:paraId="7096F2BF" w14:textId="77777777" w:rsidR="00315E58" w:rsidRPr="002E0EC8" w:rsidRDefault="00315E58" w:rsidP="00315E58">
      <w:pPr>
        <w:pStyle w:val="BulletsMIRB"/>
      </w:pPr>
      <w:r w:rsidRPr="002E0EC8">
        <w:rPr>
          <w:b/>
        </w:rPr>
        <w:t>Stream</w:t>
      </w:r>
      <w:r w:rsidRPr="002E0EC8">
        <w:t xml:space="preserve"> (default) - A natural body of water (such as a river, stream or creek) through which water flows.</w:t>
      </w:r>
    </w:p>
    <w:p w14:paraId="69EB86E4" w14:textId="77777777" w:rsidR="00315E58" w:rsidRPr="004D11A7" w:rsidRDefault="00315E58" w:rsidP="00315E58">
      <w:pPr>
        <w:pStyle w:val="BulletsMIRB"/>
      </w:pPr>
      <w:r w:rsidRPr="00DF72AA">
        <w:rPr>
          <w:b/>
        </w:rPr>
        <w:t>Ditch</w:t>
      </w:r>
      <w:r w:rsidRPr="002E0EC8">
        <w:t xml:space="preserve"> - A small, open </w:t>
      </w:r>
      <w:r>
        <w:t>constructed</w:t>
      </w:r>
      <w:r w:rsidRPr="002E0EC8">
        <w:t xml:space="preserve"> channel for the purpose of conveying water.  Open conduits, constructed drains, irrigation channels, aqueducts, penstocks, flumes and sluices are included.</w:t>
      </w:r>
      <w:r w:rsidRPr="004D11A7">
        <w:rPr>
          <w:b/>
        </w:rPr>
        <w:t xml:space="preserve"> </w:t>
      </w:r>
    </w:p>
    <w:p w14:paraId="0BA2BC43" w14:textId="77777777" w:rsidR="00315E58" w:rsidRPr="002E0EC8" w:rsidRDefault="00315E58" w:rsidP="00315E58">
      <w:pPr>
        <w:pStyle w:val="BulletsMIRB"/>
      </w:pPr>
      <w:r w:rsidRPr="002E0EC8">
        <w:rPr>
          <w:b/>
        </w:rPr>
        <w:t>Virtual Flow</w:t>
      </w:r>
      <w:r w:rsidRPr="002E0EC8">
        <w:t xml:space="preserve"> - An inferred watercourse feature </w:t>
      </w:r>
      <w:r w:rsidRPr="002E0EC8">
        <w:rPr>
          <w:b/>
        </w:rPr>
        <w:t>inside</w:t>
      </w:r>
      <w:r w:rsidRPr="002E0EC8">
        <w:t xml:space="preserve"> a waterbody needed to maintain the continuity of water flow between adjacent water features.  These will be lines through a waterbody that connect all adjacent water features.</w:t>
      </w:r>
    </w:p>
    <w:p w14:paraId="7D1D0B3C" w14:textId="77777777" w:rsidR="00315E58" w:rsidRPr="00DF72AA" w:rsidRDefault="00315E58" w:rsidP="00315E58">
      <w:pPr>
        <w:pStyle w:val="BulletsMIRB"/>
      </w:pPr>
      <w:r w:rsidRPr="002E0EC8">
        <w:rPr>
          <w:b/>
        </w:rPr>
        <w:lastRenderedPageBreak/>
        <w:t>Virtual Connector</w:t>
      </w:r>
      <w:r w:rsidRPr="002E0EC8">
        <w:t xml:space="preserve"> - An inferred watercourse feature </w:t>
      </w:r>
      <w:r w:rsidRPr="002E0EC8">
        <w:rPr>
          <w:b/>
        </w:rPr>
        <w:t>outside</w:t>
      </w:r>
      <w:r w:rsidRPr="002E0EC8">
        <w:t xml:space="preserve"> of a waterbody needed to maintain the continuity of water flow between adjacent water features.  These will be lines where flow is known to exist but is not directly mapped, such as underground conduits.</w:t>
      </w:r>
    </w:p>
    <w:p w14:paraId="5E450624" w14:textId="77777777" w:rsidR="00315E58" w:rsidRPr="004164C7" w:rsidRDefault="00315E58" w:rsidP="00315E58">
      <w:pPr>
        <w:pStyle w:val="BodyAccessibleTextMIRB"/>
        <w:rPr>
          <w:b/>
        </w:rPr>
      </w:pPr>
      <w:r w:rsidRPr="004164C7">
        <w:rPr>
          <w:b/>
        </w:rPr>
        <w:t>Flow Direction Verified</w:t>
      </w:r>
    </w:p>
    <w:p w14:paraId="19096AF9" w14:textId="77777777" w:rsidR="00315E58" w:rsidRDefault="00315E58" w:rsidP="00315E58">
      <w:pPr>
        <w:pStyle w:val="BodyAccessibleTextMIRB"/>
      </w:pPr>
      <w:r w:rsidRPr="002E0EC8">
        <w:t>An indicator of known correct geometry direction. This is a Yes/No field wi</w:t>
      </w:r>
      <w:r>
        <w:t>th</w:t>
      </w:r>
      <w:r w:rsidRPr="002E0EC8">
        <w:t xml:space="preserve"> </w:t>
      </w:r>
      <w:r>
        <w:t xml:space="preserve">a </w:t>
      </w:r>
      <w:r w:rsidRPr="002E0EC8">
        <w:t>default value</w:t>
      </w:r>
      <w:r>
        <w:t xml:space="preserve"> of ‘No’</w:t>
      </w:r>
      <w:r w:rsidRPr="002E0EC8">
        <w:t>.</w:t>
      </w:r>
      <w:bookmarkStart w:id="23" w:name="_Toc421085065"/>
    </w:p>
    <w:p w14:paraId="19598868" w14:textId="4A3391CA" w:rsidR="00315E58" w:rsidRPr="004164C7" w:rsidRDefault="00315E58" w:rsidP="00315E58">
      <w:pPr>
        <w:pStyle w:val="BodyAccessibleTextMIRB"/>
        <w:rPr>
          <w:b/>
        </w:rPr>
      </w:pPr>
      <w:r w:rsidRPr="004164C7">
        <w:rPr>
          <w:b/>
        </w:rPr>
        <w:t>Permanency</w:t>
      </w:r>
      <w:bookmarkEnd w:id="23"/>
    </w:p>
    <w:p w14:paraId="1AD2CF3B" w14:textId="77777777" w:rsidR="00315E58" w:rsidRPr="002E0EC8" w:rsidRDefault="00315E58" w:rsidP="00315E58">
      <w:pPr>
        <w:pStyle w:val="BodyAccessibleTextMIRB"/>
        <w:rPr>
          <w:szCs w:val="24"/>
        </w:rPr>
      </w:pPr>
      <w:r w:rsidRPr="002E0EC8">
        <w:rPr>
          <w:szCs w:val="24"/>
        </w:rPr>
        <w:t>An indication of the permanency of the water feature.</w:t>
      </w:r>
    </w:p>
    <w:p w14:paraId="2464CEEC" w14:textId="77777777" w:rsidR="00315E58" w:rsidRPr="002E0EC8" w:rsidRDefault="00315E58" w:rsidP="00315E58">
      <w:pPr>
        <w:pStyle w:val="BulletsMIRB"/>
      </w:pPr>
      <w:r w:rsidRPr="002E0EC8">
        <w:rPr>
          <w:b/>
        </w:rPr>
        <w:t>Permanent</w:t>
      </w:r>
      <w:r w:rsidRPr="002E0EC8">
        <w:t xml:space="preserve"> – (default) A watercourse is considered permanent if it contains flowing water at least 9 months of the year.</w:t>
      </w:r>
    </w:p>
    <w:p w14:paraId="4A62E7F6" w14:textId="77777777" w:rsidR="00315E58" w:rsidRPr="002E0EC8" w:rsidRDefault="00315E58" w:rsidP="00315E58">
      <w:pPr>
        <w:pStyle w:val="BulletsMIRB"/>
      </w:pPr>
      <w:r w:rsidRPr="002E0EC8">
        <w:rPr>
          <w:b/>
        </w:rPr>
        <w:t>Intermittent</w:t>
      </w:r>
      <w:r w:rsidRPr="002E0EC8">
        <w:t xml:space="preserve"> – A watercourse is considered intermittent if it contains flowing water less than 9 months of the year.</w:t>
      </w:r>
    </w:p>
    <w:p w14:paraId="4F6992FF" w14:textId="77777777" w:rsidR="00315E58" w:rsidRDefault="00315E58" w:rsidP="00315E58">
      <w:pPr>
        <w:pStyle w:val="BodyAccessibleTextMIRB"/>
        <w:rPr>
          <w:rFonts w:cs="Arial"/>
        </w:rPr>
      </w:pPr>
      <w:r w:rsidRPr="002E0EC8">
        <w:rPr>
          <w:rFonts w:cs="Arial"/>
        </w:rPr>
        <w:t>Note: Virtual Flow segments must be assigned the permanency value of ‘Permanent’.</w:t>
      </w:r>
    </w:p>
    <w:p w14:paraId="2039172E" w14:textId="77777777" w:rsidR="00315E58" w:rsidRPr="004164C7" w:rsidRDefault="00315E58" w:rsidP="00315E58">
      <w:pPr>
        <w:pStyle w:val="BodyAccessibleTextMIRB"/>
        <w:rPr>
          <w:b/>
        </w:rPr>
      </w:pPr>
      <w:r w:rsidRPr="004164C7">
        <w:rPr>
          <w:b/>
        </w:rPr>
        <w:t>Flow Classification</w:t>
      </w:r>
    </w:p>
    <w:p w14:paraId="493B11AF" w14:textId="77777777" w:rsidR="00315E58" w:rsidRPr="002E0EC8" w:rsidRDefault="00315E58" w:rsidP="00315E58">
      <w:pPr>
        <w:pStyle w:val="BodyAccessibleTextMIRB"/>
      </w:pPr>
      <w:r w:rsidRPr="002E0EC8">
        <w:t xml:space="preserve">The Flow Classification attribute is used to identify the different pieces of a loop (sometimes referred to as a ‘cycle’). A loop is created when one watercourse line diverges into two lines and further downstream converges back into one line (Figure 3: a). Loops may occur inside (with virtual flow lines) or outside of </w:t>
      </w:r>
      <w:r>
        <w:t>waterbodies</w:t>
      </w:r>
      <w:r w:rsidRPr="002E0EC8">
        <w:t>. The following bullets explain the three pieces of a loop.</w:t>
      </w:r>
    </w:p>
    <w:p w14:paraId="7A223578" w14:textId="77777777" w:rsidR="00315E58" w:rsidRPr="002E0EC8" w:rsidRDefault="00315E58" w:rsidP="00315E58">
      <w:pPr>
        <w:pStyle w:val="BulletsMIRB"/>
      </w:pPr>
      <w:r w:rsidRPr="002E0EC8">
        <w:rPr>
          <w:b/>
        </w:rPr>
        <w:t>Primary</w:t>
      </w:r>
      <w:r w:rsidRPr="002E0EC8">
        <w:t xml:space="preserve"> (default) – All watercourse lines are initially considered to be primary. Only inside of a loop are some of the lines classified otherwise.</w:t>
      </w:r>
    </w:p>
    <w:p w14:paraId="0D6A4711" w14:textId="4602E0AD" w:rsidR="00315E58" w:rsidRPr="0089132B" w:rsidRDefault="00315E58" w:rsidP="00436D9F">
      <w:pPr>
        <w:pStyle w:val="BulletsMIRB"/>
        <w:numPr>
          <w:ilvl w:val="0"/>
          <w:numId w:val="0"/>
        </w:numPr>
        <w:ind w:left="720"/>
      </w:pPr>
    </w:p>
    <w:p w14:paraId="4134FE10" w14:textId="704C2D5A" w:rsidR="00315E58" w:rsidRPr="005E0D77" w:rsidRDefault="00315E58" w:rsidP="00315E58">
      <w:pPr>
        <w:pStyle w:val="BulletsMIRB"/>
      </w:pPr>
      <w:r w:rsidRPr="0089132B">
        <w:rPr>
          <w:b/>
        </w:rPr>
        <w:lastRenderedPageBreak/>
        <w:t>Flow Gap</w:t>
      </w:r>
      <w:r w:rsidRPr="0089132B">
        <w:t xml:space="preserve"> – Loops need to have a piece removed (to break the loop) for some network analysis processes. The Flow Gap value is assigned to the first watercourse line on the </w:t>
      </w:r>
      <w:r w:rsidR="00545F99">
        <w:t xml:space="preserve">secondary </w:t>
      </w:r>
      <w:r w:rsidR="00CE6F1B">
        <w:t>segment</w:t>
      </w:r>
      <w:r w:rsidRPr="0089132B">
        <w:t xml:space="preserve"> of the divergence </w:t>
      </w:r>
      <w:r w:rsidR="00CC49F0">
        <w:t xml:space="preserve">at no less than 43 m measured in a straight line from the divergence </w:t>
      </w:r>
      <w:r w:rsidRPr="0089132B">
        <w:t xml:space="preserve">(Figure 3: </w:t>
      </w:r>
      <w:r w:rsidR="00052090">
        <w:t>c</w:t>
      </w:r>
      <w:r w:rsidRPr="0089132B">
        <w:t xml:space="preserve">). </w:t>
      </w:r>
      <w:r w:rsidR="0090481F">
        <w:t xml:space="preserve">The Flow Gap value may also be assigned to </w:t>
      </w:r>
      <w:r w:rsidR="00BE0E36">
        <w:t xml:space="preserve">virtual flows where there is a divergence. If the Flow Gap intersects the shoreline, it will </w:t>
      </w:r>
      <w:proofErr w:type="gramStart"/>
      <w:r w:rsidR="00BE0E36">
        <w:t>continue on</w:t>
      </w:r>
      <w:proofErr w:type="gramEnd"/>
      <w:r w:rsidR="00BE0E36">
        <w:t xml:space="preserve"> land</w:t>
      </w:r>
      <w:r w:rsidR="006371AF">
        <w:t xml:space="preserve"> for no less than 43</w:t>
      </w:r>
      <w:r w:rsidR="00891A29">
        <w:t xml:space="preserve"> </w:t>
      </w:r>
      <w:r w:rsidR="006371AF">
        <w:t>m</w:t>
      </w:r>
      <w:r w:rsidR="00893379">
        <w:t xml:space="preserve"> measured in a straight line</w:t>
      </w:r>
      <w:r w:rsidR="00EF4E5B">
        <w:t xml:space="preserve"> (Figure 4</w:t>
      </w:r>
      <w:r w:rsidR="00665304">
        <w:t>)</w:t>
      </w:r>
      <w:r w:rsidR="006371AF">
        <w:t xml:space="preserve">. </w:t>
      </w:r>
      <w:r w:rsidRPr="0089132B">
        <w:t>If required, the Flow Gap lines can be removed before performing network analysis.</w:t>
      </w:r>
    </w:p>
    <w:p w14:paraId="29039011" w14:textId="2C2AAEA6" w:rsidR="00315E58" w:rsidRDefault="00315E58" w:rsidP="00315E58">
      <w:pPr>
        <w:pStyle w:val="BodyAccessibleTextMIRB"/>
        <w:keepNext/>
        <w:spacing w:after="0"/>
        <w:jc w:val="center"/>
      </w:pPr>
      <w:r>
        <w:rPr>
          <w:noProof/>
          <w:lang w:eastAsia="en-CA"/>
        </w:rPr>
        <w:drawing>
          <wp:inline distT="0" distB="0" distL="0" distR="0" wp14:anchorId="232A3797" wp14:editId="0F083DC4">
            <wp:extent cx="5734851" cy="1867025"/>
            <wp:effectExtent l="0" t="0" r="0" b="0"/>
            <wp:docPr id="9" name="Picture 9" descr="Flow Classifications - Primary,  and Flow Gap&#10;&#10;Flow Classifications used for network analysi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Flow Classifications - Primary,  and Flow Gap&#10;&#10;Flow Classifications used for network analysis.&#10;"/>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34851" cy="1867025"/>
                    </a:xfrm>
                    <a:prstGeom prst="rect">
                      <a:avLst/>
                    </a:prstGeom>
                  </pic:spPr>
                </pic:pic>
              </a:graphicData>
            </a:graphic>
          </wp:inline>
        </w:drawing>
      </w:r>
    </w:p>
    <w:p w14:paraId="08BAB75E" w14:textId="4958055F" w:rsidR="00315E58" w:rsidRDefault="00315E58" w:rsidP="00315E58">
      <w:pPr>
        <w:pStyle w:val="Caption"/>
        <w:rPr>
          <w:noProof/>
        </w:rPr>
      </w:pPr>
      <w:bookmarkStart w:id="24" w:name="Figure3_FlowClassifications"/>
      <w:bookmarkStart w:id="25" w:name="_Toc431218509"/>
      <w:bookmarkStart w:id="26" w:name="_Toc191969487"/>
      <w:r>
        <w:t xml:space="preserve">Figure </w:t>
      </w:r>
      <w:r>
        <w:fldChar w:fldCharType="begin"/>
      </w:r>
      <w:r>
        <w:instrText xml:space="preserve"> SEQ Figure \* ARABIC </w:instrText>
      </w:r>
      <w:r>
        <w:fldChar w:fldCharType="separate"/>
      </w:r>
      <w:r w:rsidR="00A24B1C">
        <w:rPr>
          <w:noProof/>
        </w:rPr>
        <w:t>3</w:t>
      </w:r>
      <w:r>
        <w:rPr>
          <w:noProof/>
        </w:rPr>
        <w:fldChar w:fldCharType="end"/>
      </w:r>
      <w:r w:rsidRPr="005651A7">
        <w:rPr>
          <w:noProof/>
        </w:rPr>
        <w:t>: Flow Classifications – Primary and Flow Gap</w:t>
      </w:r>
      <w:bookmarkEnd w:id="24"/>
      <w:r w:rsidRPr="005651A7">
        <w:rPr>
          <w:noProof/>
        </w:rPr>
        <w:t>.</w:t>
      </w:r>
      <w:bookmarkEnd w:id="25"/>
      <w:bookmarkEnd w:id="26"/>
    </w:p>
    <w:p w14:paraId="16C756CC" w14:textId="77777777" w:rsidR="0034278A" w:rsidRDefault="0074646E" w:rsidP="000C00E0">
      <w:pPr>
        <w:pStyle w:val="Caption"/>
        <w:keepNext/>
      </w:pPr>
      <w:r>
        <w:rPr>
          <w:noProof/>
          <w:szCs w:val="22"/>
        </w:rPr>
        <w:drawing>
          <wp:inline distT="0" distB="0" distL="0" distR="0" wp14:anchorId="615ED052" wp14:editId="06FC4B91">
            <wp:extent cx="4690291" cy="2439580"/>
            <wp:effectExtent l="0" t="0" r="0" b="0"/>
            <wp:docPr id="1" name="Picture 1" descr="Flow Classifications - Primary, and Flow Gap&#10;&#10;Flow Classifications used for network analysis.&#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Flow Classifications - Primary, and Flow Gap&#10;&#10;Flow Classifications used for network analysis.&#10;&#10;"/>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690291" cy="2439580"/>
                    </a:xfrm>
                    <a:prstGeom prst="rect">
                      <a:avLst/>
                    </a:prstGeom>
                  </pic:spPr>
                </pic:pic>
              </a:graphicData>
            </a:graphic>
          </wp:inline>
        </w:drawing>
      </w:r>
    </w:p>
    <w:p w14:paraId="43E02071" w14:textId="09A70775" w:rsidR="002E36BB" w:rsidRDefault="0034278A" w:rsidP="0034278A">
      <w:pPr>
        <w:pStyle w:val="Caption"/>
      </w:pPr>
      <w:bookmarkStart w:id="27" w:name="_Toc191969488"/>
      <w:r>
        <w:t xml:space="preserve">Figure </w:t>
      </w:r>
      <w:r>
        <w:fldChar w:fldCharType="begin"/>
      </w:r>
      <w:r>
        <w:instrText xml:space="preserve"> SEQ Figure \* ARABIC </w:instrText>
      </w:r>
      <w:r>
        <w:fldChar w:fldCharType="separate"/>
      </w:r>
      <w:r w:rsidR="00A24B1C">
        <w:rPr>
          <w:noProof/>
        </w:rPr>
        <w:t>4</w:t>
      </w:r>
      <w:r>
        <w:rPr>
          <w:noProof/>
        </w:rPr>
        <w:fldChar w:fldCharType="end"/>
      </w:r>
      <w:r w:rsidRPr="00A359A5">
        <w:t>: Virtual Flow gap and Flow gap examples</w:t>
      </w:r>
      <w:r w:rsidR="000C00E0">
        <w:t>.</w:t>
      </w:r>
      <w:bookmarkEnd w:id="27"/>
    </w:p>
    <w:p w14:paraId="7E1946CB" w14:textId="2129CC14" w:rsidR="00315E58" w:rsidRDefault="00315E58" w:rsidP="00315E58">
      <w:pPr>
        <w:pStyle w:val="BodyAccessibleTextMIRB"/>
      </w:pPr>
      <w:r w:rsidRPr="001A4365">
        <w:lastRenderedPageBreak/>
        <w:t xml:space="preserve">Note: Watercourse segments that are isolated from the flow network may form incomplete loops. They may diverge into two or more streams and not converge back together. In these </w:t>
      </w:r>
      <w:r w:rsidR="006B784C" w:rsidRPr="001A4365">
        <w:t>cases,</w:t>
      </w:r>
      <w:r w:rsidRPr="001A4365">
        <w:t xml:space="preserve"> the same rules </w:t>
      </w:r>
      <w:r>
        <w:t xml:space="preserve">already explained </w:t>
      </w:r>
      <w:r w:rsidRPr="001A4365">
        <w:t xml:space="preserve">will apply for </w:t>
      </w:r>
      <w:r w:rsidRPr="004A4612">
        <w:t>primary</w:t>
      </w:r>
      <w:r w:rsidR="002C2A9D">
        <w:t xml:space="preserve"> </w:t>
      </w:r>
      <w:r w:rsidRPr="004A4612">
        <w:t>and flow gap.</w:t>
      </w:r>
    </w:p>
    <w:p w14:paraId="2ABDDC0C" w14:textId="77777777" w:rsidR="00315E58" w:rsidRDefault="00315E58" w:rsidP="00315E58">
      <w:pPr>
        <w:pStyle w:val="BodyAccessibleTextMIRB"/>
      </w:pPr>
      <w:r w:rsidRPr="002E0EC8">
        <w:t>This attribute is typically used for network analysis purposes and may be ignored for most cartographic purposes</w:t>
      </w:r>
      <w:r>
        <w:t>.</w:t>
      </w:r>
    </w:p>
    <w:p w14:paraId="16FF7CA9" w14:textId="0EFB3DE2" w:rsidR="000438F0" w:rsidRPr="00046D33" w:rsidRDefault="000438F0" w:rsidP="00315E58">
      <w:pPr>
        <w:pStyle w:val="BodyAccessibleTextMIRB"/>
        <w:rPr>
          <w:b/>
          <w:bCs/>
        </w:rPr>
      </w:pPr>
      <w:r w:rsidRPr="00046D33">
        <w:rPr>
          <w:b/>
          <w:bCs/>
        </w:rPr>
        <w:t>Secondary</w:t>
      </w:r>
      <w:r>
        <w:rPr>
          <w:b/>
          <w:bCs/>
        </w:rPr>
        <w:t xml:space="preserve"> </w:t>
      </w:r>
      <w:r w:rsidRPr="00046D33">
        <w:t xml:space="preserve">– currently </w:t>
      </w:r>
      <w:r w:rsidR="00476CF5" w:rsidRPr="00046D33">
        <w:t>there are watercourse segments classified as secondary</w:t>
      </w:r>
      <w:r w:rsidR="002E103A">
        <w:t xml:space="preserve"> flow</w:t>
      </w:r>
      <w:r w:rsidR="00476CF5" w:rsidRPr="00046D33">
        <w:t xml:space="preserve"> downstream from flow gaps. This is in the process of being discontinued.</w:t>
      </w:r>
    </w:p>
    <w:p w14:paraId="2D1F3866" w14:textId="34CC2099" w:rsidR="005F358E" w:rsidRDefault="005F358E" w:rsidP="005505FA">
      <w:pPr>
        <w:pStyle w:val="Heading2NoNumbersMIRB"/>
      </w:pPr>
      <w:bookmarkStart w:id="28" w:name="_Toc191969601"/>
      <w:r>
        <w:t xml:space="preserve">OHN – </w:t>
      </w:r>
      <w:r w:rsidR="005505FA">
        <w:t>Shoreline</w:t>
      </w:r>
      <w:bookmarkEnd w:id="28"/>
      <w:r>
        <w:t xml:space="preserve"> </w:t>
      </w:r>
    </w:p>
    <w:p w14:paraId="17D66355" w14:textId="77777777" w:rsidR="005505FA" w:rsidRPr="001A4365" w:rsidRDefault="005505FA" w:rsidP="005505FA">
      <w:pPr>
        <w:pStyle w:val="BodyAccessibleTextMIRB"/>
        <w:rPr>
          <w:szCs w:val="24"/>
        </w:rPr>
      </w:pPr>
      <w:r w:rsidRPr="001A4365">
        <w:rPr>
          <w:szCs w:val="24"/>
        </w:rPr>
        <w:t xml:space="preserve">The </w:t>
      </w:r>
      <w:r w:rsidRPr="008D0342">
        <w:t>OHN Shoreline</w:t>
      </w:r>
      <w:r w:rsidRPr="001A4365">
        <w:rPr>
          <w:szCs w:val="24"/>
        </w:rPr>
        <w:t xml:space="preserve"> data class is derived from the </w:t>
      </w:r>
      <w:r w:rsidRPr="003D7E4B">
        <w:rPr>
          <w:szCs w:val="24"/>
        </w:rPr>
        <w:t>OHN Waterbody</w:t>
      </w:r>
      <w:r w:rsidRPr="001A4365">
        <w:rPr>
          <w:szCs w:val="24"/>
        </w:rPr>
        <w:t xml:space="preserve"> data class. It can be used to cartographically display the line where water meets the land.</w:t>
      </w:r>
    </w:p>
    <w:p w14:paraId="16AD6F4D" w14:textId="77777777" w:rsidR="005505FA" w:rsidRPr="001A4365" w:rsidRDefault="005505FA" w:rsidP="005505FA">
      <w:pPr>
        <w:pStyle w:val="BodyAccessibleTextMIRB"/>
        <w:rPr>
          <w:szCs w:val="24"/>
        </w:rPr>
      </w:pPr>
      <w:r w:rsidRPr="001A4365">
        <w:rPr>
          <w:szCs w:val="24"/>
        </w:rPr>
        <w:t xml:space="preserve">The shoreline can differ from the outline of waterbody polygons. For example, a large lake may be divided into several polygons which would result in outlines </w:t>
      </w:r>
      <w:r>
        <w:rPr>
          <w:szCs w:val="24"/>
        </w:rPr>
        <w:t>passing</w:t>
      </w:r>
      <w:r w:rsidRPr="001A4365">
        <w:rPr>
          <w:szCs w:val="24"/>
        </w:rPr>
        <w:t xml:space="preserve"> through the lake. Another example would be where a lake polygon is adjacent to a river polygon. The adjacent outlines would appear to run through the water (Figure 4: a).</w:t>
      </w:r>
    </w:p>
    <w:p w14:paraId="16939206" w14:textId="77777777" w:rsidR="005505FA" w:rsidRDefault="005505FA" w:rsidP="005505FA">
      <w:pPr>
        <w:pStyle w:val="BodyAccessibleTextMIRB"/>
      </w:pPr>
      <w:r w:rsidRPr="001A4365">
        <w:t xml:space="preserve">The </w:t>
      </w:r>
      <w:r>
        <w:t xml:space="preserve">cartographic </w:t>
      </w:r>
      <w:r w:rsidRPr="001A4365">
        <w:t xml:space="preserve">solution is to symbolize the </w:t>
      </w:r>
      <w:r>
        <w:t>OHN - S</w:t>
      </w:r>
      <w:r w:rsidRPr="001A4365">
        <w:t xml:space="preserve">horeline as a dark line and leave the </w:t>
      </w:r>
      <w:r>
        <w:t>OHN - W</w:t>
      </w:r>
      <w:r w:rsidRPr="001A4365">
        <w:t>aterbody outlines transparent (Figure 4: b).</w:t>
      </w:r>
    </w:p>
    <w:p w14:paraId="3655BABC" w14:textId="77777777" w:rsidR="005505FA" w:rsidRDefault="005505FA" w:rsidP="005505FA">
      <w:pPr>
        <w:pStyle w:val="BodyAccessibleTextMIRB"/>
        <w:spacing w:after="0"/>
      </w:pPr>
      <w:r w:rsidRPr="00B438D6">
        <w:rPr>
          <w:noProof/>
          <w:lang w:eastAsia="en-CA"/>
        </w:rPr>
        <w:drawing>
          <wp:inline distT="0" distB="0" distL="0" distR="0" wp14:anchorId="47F47A1B" wp14:editId="0464F31E">
            <wp:extent cx="5715798" cy="2572109"/>
            <wp:effectExtent l="0" t="0" r="0" b="0"/>
            <wp:docPr id="10" name="Picture 10" descr="Lake Polygon and Adjacent River Polygon&#10;&#10;OHN Shoreline data used for cartographic purpose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Lake Polygon and Adjacent River Polygon&#10;&#10;OHN Shoreline data used for cartographic purposes. &#10;"/>
                    <pic:cNvPicPr/>
                  </pic:nvPicPr>
                  <pic:blipFill>
                    <a:blip r:embed="rId24">
                      <a:extLst>
                        <a:ext uri="{28A0092B-C50C-407E-A947-70E740481C1C}">
                          <a14:useLocalDpi xmlns:a14="http://schemas.microsoft.com/office/drawing/2010/main" val="0"/>
                        </a:ext>
                      </a:extLst>
                    </a:blip>
                    <a:stretch>
                      <a:fillRect/>
                    </a:stretch>
                  </pic:blipFill>
                  <pic:spPr>
                    <a:xfrm>
                      <a:off x="0" y="0"/>
                      <a:ext cx="5715798" cy="2572109"/>
                    </a:xfrm>
                    <a:prstGeom prst="rect">
                      <a:avLst/>
                    </a:prstGeom>
                  </pic:spPr>
                </pic:pic>
              </a:graphicData>
            </a:graphic>
          </wp:inline>
        </w:drawing>
      </w:r>
    </w:p>
    <w:p w14:paraId="7D2190A7" w14:textId="3198624D" w:rsidR="002E36BB" w:rsidRDefault="002E36BB" w:rsidP="00FF2193">
      <w:pPr>
        <w:pStyle w:val="BulletsMIRB"/>
        <w:keepNext/>
        <w:numPr>
          <w:ilvl w:val="0"/>
          <w:numId w:val="0"/>
        </w:numPr>
      </w:pPr>
    </w:p>
    <w:p w14:paraId="2DF341E1" w14:textId="6E12E24C" w:rsidR="005505FA" w:rsidRDefault="002E36BB" w:rsidP="00FF2193">
      <w:pPr>
        <w:pStyle w:val="Caption"/>
        <w:jc w:val="left"/>
        <w:rPr>
          <w:noProof/>
        </w:rPr>
      </w:pPr>
      <w:bookmarkStart w:id="29" w:name="_Toc191969489"/>
      <w:r>
        <w:t xml:space="preserve">Figure </w:t>
      </w:r>
      <w:r>
        <w:fldChar w:fldCharType="begin"/>
      </w:r>
      <w:r>
        <w:instrText xml:space="preserve"> SEQ Figure \* ARABIC </w:instrText>
      </w:r>
      <w:r>
        <w:fldChar w:fldCharType="separate"/>
      </w:r>
      <w:r w:rsidR="00A24B1C">
        <w:rPr>
          <w:noProof/>
        </w:rPr>
        <w:t>5</w:t>
      </w:r>
      <w:r>
        <w:rPr>
          <w:noProof/>
        </w:rPr>
        <w:fldChar w:fldCharType="end"/>
      </w:r>
      <w:r w:rsidRPr="001A1C1F">
        <w:rPr>
          <w:noProof/>
        </w:rPr>
        <w:t xml:space="preserve">: </w:t>
      </w:r>
      <w:r>
        <w:rPr>
          <w:noProof/>
        </w:rPr>
        <w:t>Example of shoreline symbology that demonstrates the differences between OHN-Waterbody polygon outlines and OHN-Shoreline.</w:t>
      </w:r>
      <w:bookmarkEnd w:id="29"/>
    </w:p>
    <w:p w14:paraId="68331806" w14:textId="7CFE950D" w:rsidR="005505FA" w:rsidRDefault="005505FA" w:rsidP="005505FA">
      <w:pPr>
        <w:pStyle w:val="Heading2NoNumbersMIRB"/>
      </w:pPr>
      <w:bookmarkStart w:id="30" w:name="_Toc191969602"/>
      <w:r>
        <w:t xml:space="preserve">OHN – </w:t>
      </w:r>
      <w:r w:rsidR="00645C40">
        <w:t>Hydrographic Point, Line, Polygon</w:t>
      </w:r>
      <w:bookmarkEnd w:id="30"/>
      <w:r>
        <w:t xml:space="preserve"> </w:t>
      </w:r>
    </w:p>
    <w:p w14:paraId="51CCFDBA" w14:textId="77777777" w:rsidR="00645C40" w:rsidRDefault="00645C40" w:rsidP="00645C40">
      <w:pPr>
        <w:pStyle w:val="BodyAccessibleTextMIRB"/>
      </w:pPr>
      <w:r>
        <w:t>The n</w:t>
      </w:r>
      <w:r w:rsidRPr="001A4365">
        <w:t xml:space="preserve">atural or </w:t>
      </w:r>
      <w:r>
        <w:t>constructed</w:t>
      </w:r>
      <w:r w:rsidRPr="001A4365">
        <w:t xml:space="preserve"> features that occur on </w:t>
      </w:r>
      <w:r>
        <w:t>waterbodies</w:t>
      </w:r>
      <w:r w:rsidRPr="001A4365">
        <w:t xml:space="preserve"> </w:t>
      </w:r>
      <w:r>
        <w:t>and/</w:t>
      </w:r>
      <w:r w:rsidRPr="001A4365">
        <w:t xml:space="preserve">or watercourses </w:t>
      </w:r>
      <w:r>
        <w:t>and</w:t>
      </w:r>
      <w:r w:rsidRPr="001A4365">
        <w:t xml:space="preserve"> may pose hazards or impediments to water</w:t>
      </w:r>
      <w:r>
        <w:t xml:space="preserve"> </w:t>
      </w:r>
      <w:r w:rsidRPr="001A4365">
        <w:t xml:space="preserve">flow </w:t>
      </w:r>
      <w:r>
        <w:t>and/</w:t>
      </w:r>
      <w:r w:rsidRPr="001A4365">
        <w:t xml:space="preserve">or navigation. </w:t>
      </w:r>
      <w:r>
        <w:t>See Table 1</w:t>
      </w:r>
      <w:r w:rsidRPr="001A4365">
        <w:t xml:space="preserve"> for details.</w:t>
      </w:r>
    </w:p>
    <w:tbl>
      <w:tblPr>
        <w:tblStyle w:val="TableGrid2"/>
        <w:tblW w:w="0" w:type="auto"/>
        <w:tblLook w:val="04A0" w:firstRow="1" w:lastRow="0" w:firstColumn="1" w:lastColumn="0" w:noHBand="0" w:noVBand="1"/>
        <w:tblCaption w:val="Table 1: Feature types found as a point, line or polygon marked by 'X'"/>
        <w:tblDescription w:val="Features, manmade or natural, that may occur on waterbodies or watercourses.  "/>
      </w:tblPr>
      <w:tblGrid>
        <w:gridCol w:w="2802"/>
        <w:gridCol w:w="2409"/>
        <w:gridCol w:w="2127"/>
        <w:gridCol w:w="1984"/>
      </w:tblGrid>
      <w:tr w:rsidR="00645C40" w:rsidRPr="001E6316" w14:paraId="2C80CC2F" w14:textId="77777777">
        <w:trPr>
          <w:cantSplit/>
          <w:trHeight w:val="432"/>
          <w:tblHeader/>
        </w:trPr>
        <w:tc>
          <w:tcPr>
            <w:tcW w:w="2802" w:type="dxa"/>
            <w:vAlign w:val="center"/>
          </w:tcPr>
          <w:p w14:paraId="402EA568" w14:textId="77777777" w:rsidR="00645C40" w:rsidRPr="001E6316" w:rsidRDefault="00645C40">
            <w:pPr>
              <w:pStyle w:val="TableHeaderRowTextMIRB"/>
              <w:jc w:val="left"/>
            </w:pPr>
            <w:r w:rsidRPr="001E6316">
              <w:t>Feature Type</w:t>
            </w:r>
          </w:p>
        </w:tc>
        <w:tc>
          <w:tcPr>
            <w:tcW w:w="2409" w:type="dxa"/>
            <w:vAlign w:val="center"/>
          </w:tcPr>
          <w:p w14:paraId="588C62A4" w14:textId="77777777" w:rsidR="00645C40" w:rsidRPr="001E6316" w:rsidRDefault="00645C40">
            <w:pPr>
              <w:pStyle w:val="TableHeaderRowTextMIRB"/>
            </w:pPr>
            <w:r w:rsidRPr="001E6316">
              <w:t>Point</w:t>
            </w:r>
          </w:p>
        </w:tc>
        <w:tc>
          <w:tcPr>
            <w:tcW w:w="2127" w:type="dxa"/>
            <w:vAlign w:val="center"/>
          </w:tcPr>
          <w:p w14:paraId="1CB121F2" w14:textId="77777777" w:rsidR="00645C40" w:rsidRPr="001E6316" w:rsidRDefault="00645C40">
            <w:pPr>
              <w:pStyle w:val="TableHeaderRowTextMIRB"/>
            </w:pPr>
            <w:r w:rsidRPr="001E6316">
              <w:t>Line</w:t>
            </w:r>
          </w:p>
        </w:tc>
        <w:tc>
          <w:tcPr>
            <w:tcW w:w="1984" w:type="dxa"/>
            <w:vAlign w:val="center"/>
          </w:tcPr>
          <w:p w14:paraId="526FF7C3" w14:textId="77777777" w:rsidR="00645C40" w:rsidRPr="001E6316" w:rsidRDefault="00645C40">
            <w:pPr>
              <w:pStyle w:val="TableHeaderRowTextMIRB"/>
            </w:pPr>
            <w:r w:rsidRPr="001E6316">
              <w:t>Polygon</w:t>
            </w:r>
          </w:p>
        </w:tc>
      </w:tr>
      <w:tr w:rsidR="00645C40" w:rsidRPr="001E6316" w14:paraId="79ECECF5" w14:textId="77777777">
        <w:trPr>
          <w:cantSplit/>
          <w:trHeight w:val="432"/>
        </w:trPr>
        <w:tc>
          <w:tcPr>
            <w:tcW w:w="2802" w:type="dxa"/>
            <w:vAlign w:val="center"/>
          </w:tcPr>
          <w:p w14:paraId="6425E078" w14:textId="77777777" w:rsidR="00645C40" w:rsidRPr="001E6316" w:rsidRDefault="00645C40">
            <w:pPr>
              <w:pStyle w:val="TableBodyTextMIRB"/>
            </w:pPr>
            <w:r w:rsidRPr="001E6316">
              <w:t>Falls</w:t>
            </w:r>
          </w:p>
        </w:tc>
        <w:tc>
          <w:tcPr>
            <w:tcW w:w="2409" w:type="dxa"/>
            <w:vAlign w:val="center"/>
          </w:tcPr>
          <w:p w14:paraId="1C213AAE" w14:textId="77777777" w:rsidR="00645C40" w:rsidRPr="001E6316" w:rsidRDefault="00645C40">
            <w:pPr>
              <w:pStyle w:val="TableBodyTextMIRB"/>
              <w:jc w:val="center"/>
            </w:pPr>
            <w:r w:rsidRPr="001E6316">
              <w:t>X</w:t>
            </w:r>
          </w:p>
        </w:tc>
        <w:tc>
          <w:tcPr>
            <w:tcW w:w="2127" w:type="dxa"/>
            <w:vAlign w:val="center"/>
          </w:tcPr>
          <w:p w14:paraId="41D4EBF2" w14:textId="77777777" w:rsidR="00645C40" w:rsidRPr="001E6316" w:rsidRDefault="00645C40">
            <w:pPr>
              <w:pStyle w:val="TableBodyTextMIRB"/>
              <w:jc w:val="center"/>
            </w:pPr>
            <w:r w:rsidRPr="001E6316">
              <w:t>X</w:t>
            </w:r>
          </w:p>
        </w:tc>
        <w:tc>
          <w:tcPr>
            <w:tcW w:w="1984" w:type="dxa"/>
            <w:vAlign w:val="center"/>
          </w:tcPr>
          <w:p w14:paraId="206C6860" w14:textId="77777777" w:rsidR="00645C40" w:rsidRPr="001E6316" w:rsidRDefault="00645C40">
            <w:pPr>
              <w:pStyle w:val="TableBodyTextMIRB"/>
              <w:jc w:val="center"/>
            </w:pPr>
            <w:r>
              <w:t>Not Applicable</w:t>
            </w:r>
          </w:p>
        </w:tc>
      </w:tr>
      <w:tr w:rsidR="00645C40" w:rsidRPr="001E6316" w14:paraId="554D2D48" w14:textId="77777777">
        <w:trPr>
          <w:cantSplit/>
          <w:trHeight w:val="432"/>
        </w:trPr>
        <w:tc>
          <w:tcPr>
            <w:tcW w:w="2802" w:type="dxa"/>
            <w:vAlign w:val="center"/>
          </w:tcPr>
          <w:p w14:paraId="114B7B27" w14:textId="77777777" w:rsidR="00645C40" w:rsidRPr="001E6316" w:rsidRDefault="00645C40">
            <w:pPr>
              <w:pStyle w:val="TableBodyTextMIRB"/>
            </w:pPr>
            <w:r w:rsidRPr="001E6316">
              <w:t>Rapids</w:t>
            </w:r>
          </w:p>
        </w:tc>
        <w:tc>
          <w:tcPr>
            <w:tcW w:w="2409" w:type="dxa"/>
            <w:vAlign w:val="center"/>
          </w:tcPr>
          <w:p w14:paraId="17C03C4B" w14:textId="77777777" w:rsidR="00645C40" w:rsidRPr="001E6316" w:rsidRDefault="00645C40">
            <w:pPr>
              <w:pStyle w:val="TableBodyTextMIRB"/>
              <w:jc w:val="center"/>
            </w:pPr>
            <w:r w:rsidRPr="001E6316">
              <w:t>X</w:t>
            </w:r>
          </w:p>
        </w:tc>
        <w:tc>
          <w:tcPr>
            <w:tcW w:w="2127" w:type="dxa"/>
            <w:vAlign w:val="center"/>
          </w:tcPr>
          <w:p w14:paraId="44D5DAC5" w14:textId="77777777" w:rsidR="00645C40" w:rsidRPr="001E6316" w:rsidRDefault="00645C40">
            <w:pPr>
              <w:pStyle w:val="TableBodyTextMIRB"/>
              <w:jc w:val="center"/>
            </w:pPr>
            <w:r w:rsidRPr="001E6316">
              <w:t>X</w:t>
            </w:r>
          </w:p>
        </w:tc>
        <w:tc>
          <w:tcPr>
            <w:tcW w:w="1984" w:type="dxa"/>
            <w:vAlign w:val="center"/>
          </w:tcPr>
          <w:p w14:paraId="5B368305" w14:textId="77777777" w:rsidR="00645C40" w:rsidRPr="001E6316" w:rsidRDefault="00645C40">
            <w:pPr>
              <w:pStyle w:val="TableBodyTextMIRB"/>
              <w:jc w:val="center"/>
            </w:pPr>
            <w:r w:rsidRPr="001E6316">
              <w:t>X</w:t>
            </w:r>
          </w:p>
        </w:tc>
      </w:tr>
      <w:tr w:rsidR="00645C40" w:rsidRPr="001E6316" w14:paraId="05C67D9F" w14:textId="77777777">
        <w:trPr>
          <w:cantSplit/>
          <w:trHeight w:val="432"/>
        </w:trPr>
        <w:tc>
          <w:tcPr>
            <w:tcW w:w="2802" w:type="dxa"/>
            <w:vAlign w:val="center"/>
          </w:tcPr>
          <w:p w14:paraId="0CCF1487" w14:textId="77777777" w:rsidR="00645C40" w:rsidRPr="001E6316" w:rsidRDefault="00645C40">
            <w:pPr>
              <w:pStyle w:val="TableBodyTextMIRB"/>
            </w:pPr>
            <w:r w:rsidRPr="001E6316">
              <w:t>Rocks</w:t>
            </w:r>
          </w:p>
        </w:tc>
        <w:tc>
          <w:tcPr>
            <w:tcW w:w="2409" w:type="dxa"/>
            <w:vAlign w:val="center"/>
          </w:tcPr>
          <w:p w14:paraId="7F532BB2" w14:textId="77777777" w:rsidR="00645C40" w:rsidRPr="001E6316" w:rsidRDefault="00645C40">
            <w:pPr>
              <w:pStyle w:val="TableBodyTextMIRB"/>
              <w:jc w:val="center"/>
            </w:pPr>
            <w:r w:rsidRPr="001E6316">
              <w:t>X</w:t>
            </w:r>
          </w:p>
        </w:tc>
        <w:tc>
          <w:tcPr>
            <w:tcW w:w="2127" w:type="dxa"/>
            <w:vAlign w:val="center"/>
          </w:tcPr>
          <w:p w14:paraId="34C055C2" w14:textId="77777777" w:rsidR="00645C40" w:rsidRPr="001E6316" w:rsidRDefault="00645C40">
            <w:pPr>
              <w:pStyle w:val="TableBodyTextMIRB"/>
              <w:jc w:val="center"/>
            </w:pPr>
            <w:r>
              <w:t>Not Applicable</w:t>
            </w:r>
          </w:p>
        </w:tc>
        <w:tc>
          <w:tcPr>
            <w:tcW w:w="1984" w:type="dxa"/>
            <w:vAlign w:val="center"/>
          </w:tcPr>
          <w:p w14:paraId="51A6C453" w14:textId="77777777" w:rsidR="00645C40" w:rsidRPr="001E6316" w:rsidRDefault="00645C40">
            <w:pPr>
              <w:pStyle w:val="TableBodyTextMIRB"/>
              <w:jc w:val="center"/>
            </w:pPr>
            <w:r>
              <w:t>Not Applicable</w:t>
            </w:r>
          </w:p>
        </w:tc>
      </w:tr>
      <w:tr w:rsidR="00645C40" w:rsidRPr="001E6316" w14:paraId="3149D29F" w14:textId="77777777">
        <w:trPr>
          <w:cantSplit/>
          <w:trHeight w:val="432"/>
        </w:trPr>
        <w:tc>
          <w:tcPr>
            <w:tcW w:w="2802" w:type="dxa"/>
            <w:vAlign w:val="center"/>
          </w:tcPr>
          <w:p w14:paraId="2ACDEB98" w14:textId="77777777" w:rsidR="00645C40" w:rsidRPr="001E6316" w:rsidRDefault="00645C40">
            <w:pPr>
              <w:pStyle w:val="TableBodyTextMIRB"/>
            </w:pPr>
            <w:r w:rsidRPr="001E6316">
              <w:t>Dam</w:t>
            </w:r>
          </w:p>
        </w:tc>
        <w:tc>
          <w:tcPr>
            <w:tcW w:w="2409" w:type="dxa"/>
            <w:vAlign w:val="center"/>
          </w:tcPr>
          <w:p w14:paraId="38D3EDDA" w14:textId="77777777" w:rsidR="00645C40" w:rsidRPr="001E6316" w:rsidRDefault="00645C40">
            <w:pPr>
              <w:pStyle w:val="TableBodyTextMIRB"/>
              <w:jc w:val="center"/>
            </w:pPr>
            <w:r>
              <w:t>Not Applicable</w:t>
            </w:r>
          </w:p>
        </w:tc>
        <w:tc>
          <w:tcPr>
            <w:tcW w:w="2127" w:type="dxa"/>
            <w:vAlign w:val="center"/>
          </w:tcPr>
          <w:p w14:paraId="3558908C" w14:textId="77777777" w:rsidR="00645C40" w:rsidRPr="001E6316" w:rsidRDefault="00645C40">
            <w:pPr>
              <w:pStyle w:val="TableBodyTextMIRB"/>
              <w:jc w:val="center"/>
            </w:pPr>
            <w:r w:rsidRPr="001E6316">
              <w:t>X</w:t>
            </w:r>
          </w:p>
        </w:tc>
        <w:tc>
          <w:tcPr>
            <w:tcW w:w="1984" w:type="dxa"/>
            <w:vAlign w:val="center"/>
          </w:tcPr>
          <w:p w14:paraId="21AE2839" w14:textId="77777777" w:rsidR="00645C40" w:rsidRPr="001E6316" w:rsidRDefault="00645C40">
            <w:pPr>
              <w:pStyle w:val="TableBodyTextMIRB"/>
              <w:jc w:val="center"/>
            </w:pPr>
            <w:r w:rsidRPr="001E6316">
              <w:t>X</w:t>
            </w:r>
          </w:p>
        </w:tc>
      </w:tr>
      <w:tr w:rsidR="00645C40" w:rsidRPr="001E6316" w14:paraId="2FBABEE1" w14:textId="77777777">
        <w:trPr>
          <w:cantSplit/>
          <w:trHeight w:val="432"/>
        </w:trPr>
        <w:tc>
          <w:tcPr>
            <w:tcW w:w="2802" w:type="dxa"/>
            <w:vAlign w:val="center"/>
          </w:tcPr>
          <w:p w14:paraId="7821F546" w14:textId="77777777" w:rsidR="00645C40" w:rsidRPr="001E6316" w:rsidRDefault="00645C40">
            <w:pPr>
              <w:pStyle w:val="TableBodyTextMIRB"/>
            </w:pPr>
            <w:r w:rsidRPr="001E6316">
              <w:t>Hydro Wall</w:t>
            </w:r>
          </w:p>
        </w:tc>
        <w:tc>
          <w:tcPr>
            <w:tcW w:w="2409" w:type="dxa"/>
            <w:vAlign w:val="center"/>
          </w:tcPr>
          <w:p w14:paraId="49CB84A0" w14:textId="77777777" w:rsidR="00645C40" w:rsidRPr="001E6316" w:rsidRDefault="00645C40">
            <w:pPr>
              <w:pStyle w:val="TableBodyTextMIRB"/>
              <w:jc w:val="center"/>
            </w:pPr>
            <w:r>
              <w:t>Not Applicable</w:t>
            </w:r>
          </w:p>
        </w:tc>
        <w:tc>
          <w:tcPr>
            <w:tcW w:w="2127" w:type="dxa"/>
            <w:vAlign w:val="center"/>
          </w:tcPr>
          <w:p w14:paraId="1FABD441" w14:textId="77777777" w:rsidR="00645C40" w:rsidRPr="001E6316" w:rsidRDefault="00645C40">
            <w:pPr>
              <w:pStyle w:val="TableBodyTextMIRB"/>
              <w:jc w:val="center"/>
            </w:pPr>
            <w:r w:rsidRPr="001E6316">
              <w:t>X</w:t>
            </w:r>
          </w:p>
        </w:tc>
        <w:tc>
          <w:tcPr>
            <w:tcW w:w="1984" w:type="dxa"/>
            <w:vAlign w:val="center"/>
          </w:tcPr>
          <w:p w14:paraId="1DFA8B32" w14:textId="77777777" w:rsidR="00645C40" w:rsidRPr="001E6316" w:rsidRDefault="00645C40">
            <w:pPr>
              <w:pStyle w:val="TableBodyTextMIRB"/>
              <w:jc w:val="center"/>
            </w:pPr>
            <w:r w:rsidRPr="001E6316">
              <w:t>X</w:t>
            </w:r>
          </w:p>
        </w:tc>
      </w:tr>
      <w:tr w:rsidR="00645C40" w:rsidRPr="001E6316" w14:paraId="164D54CD" w14:textId="77777777">
        <w:trPr>
          <w:cantSplit/>
          <w:trHeight w:val="432"/>
        </w:trPr>
        <w:tc>
          <w:tcPr>
            <w:tcW w:w="2802" w:type="dxa"/>
            <w:vAlign w:val="center"/>
          </w:tcPr>
          <w:p w14:paraId="2A397CAE" w14:textId="77777777" w:rsidR="00645C40" w:rsidRPr="001E6316" w:rsidRDefault="00645C40">
            <w:pPr>
              <w:pStyle w:val="TableBodyTextMIRB"/>
            </w:pPr>
            <w:r w:rsidRPr="001E6316">
              <w:t>Lock-Gate</w:t>
            </w:r>
          </w:p>
        </w:tc>
        <w:tc>
          <w:tcPr>
            <w:tcW w:w="2409" w:type="dxa"/>
            <w:vAlign w:val="center"/>
          </w:tcPr>
          <w:p w14:paraId="7A70E8DD" w14:textId="77777777" w:rsidR="00645C40" w:rsidRPr="001E6316" w:rsidRDefault="00645C40">
            <w:pPr>
              <w:pStyle w:val="TableBodyTextMIRB"/>
              <w:jc w:val="center"/>
            </w:pPr>
            <w:r>
              <w:t>Not Applicable</w:t>
            </w:r>
          </w:p>
        </w:tc>
        <w:tc>
          <w:tcPr>
            <w:tcW w:w="2127" w:type="dxa"/>
            <w:vAlign w:val="center"/>
          </w:tcPr>
          <w:p w14:paraId="58A25554" w14:textId="77777777" w:rsidR="00645C40" w:rsidRPr="001E6316" w:rsidRDefault="00645C40">
            <w:pPr>
              <w:pStyle w:val="TableBodyTextMIRB"/>
              <w:jc w:val="center"/>
            </w:pPr>
            <w:r w:rsidRPr="001E6316">
              <w:t>X</w:t>
            </w:r>
          </w:p>
        </w:tc>
        <w:tc>
          <w:tcPr>
            <w:tcW w:w="1984" w:type="dxa"/>
            <w:vAlign w:val="center"/>
          </w:tcPr>
          <w:p w14:paraId="66B058D8" w14:textId="77777777" w:rsidR="00645C40" w:rsidRPr="001E6316" w:rsidRDefault="00645C40">
            <w:pPr>
              <w:pStyle w:val="TableBodyTextMIRB"/>
              <w:jc w:val="center"/>
            </w:pPr>
            <w:r>
              <w:t>Not Applicable</w:t>
            </w:r>
          </w:p>
        </w:tc>
      </w:tr>
      <w:tr w:rsidR="00645C40" w:rsidRPr="001E6316" w14:paraId="5186F994" w14:textId="77777777">
        <w:trPr>
          <w:cantSplit/>
          <w:trHeight w:val="432"/>
        </w:trPr>
        <w:tc>
          <w:tcPr>
            <w:tcW w:w="2802" w:type="dxa"/>
            <w:vAlign w:val="center"/>
          </w:tcPr>
          <w:p w14:paraId="2FBAF964" w14:textId="77777777" w:rsidR="00645C40" w:rsidRPr="001E6316" w:rsidRDefault="00645C40">
            <w:pPr>
              <w:pStyle w:val="TableBodyTextMIRB"/>
            </w:pPr>
            <w:r w:rsidRPr="001E6316">
              <w:t>Sea Lamprey Barrier</w:t>
            </w:r>
          </w:p>
        </w:tc>
        <w:tc>
          <w:tcPr>
            <w:tcW w:w="2409" w:type="dxa"/>
            <w:vAlign w:val="center"/>
          </w:tcPr>
          <w:p w14:paraId="32FE3EA8" w14:textId="77777777" w:rsidR="00645C40" w:rsidRPr="001E6316" w:rsidRDefault="00645C40">
            <w:pPr>
              <w:pStyle w:val="TableBodyTextMIRB"/>
              <w:jc w:val="center"/>
            </w:pPr>
            <w:r w:rsidRPr="001E6316">
              <w:t>X</w:t>
            </w:r>
          </w:p>
        </w:tc>
        <w:tc>
          <w:tcPr>
            <w:tcW w:w="2127" w:type="dxa"/>
            <w:vAlign w:val="center"/>
          </w:tcPr>
          <w:p w14:paraId="5EB677E4" w14:textId="77777777" w:rsidR="00645C40" w:rsidRPr="001E6316" w:rsidRDefault="00645C40">
            <w:pPr>
              <w:pStyle w:val="TableBodyTextMIRB"/>
              <w:jc w:val="center"/>
            </w:pPr>
            <w:r w:rsidRPr="001E6316">
              <w:t>X</w:t>
            </w:r>
          </w:p>
        </w:tc>
        <w:tc>
          <w:tcPr>
            <w:tcW w:w="1984" w:type="dxa"/>
            <w:vAlign w:val="center"/>
          </w:tcPr>
          <w:p w14:paraId="19223CE6" w14:textId="77777777" w:rsidR="00645C40" w:rsidRPr="001E6316" w:rsidRDefault="00645C40">
            <w:pPr>
              <w:pStyle w:val="TableBodyTextMIRB"/>
              <w:jc w:val="center"/>
            </w:pPr>
            <w:r>
              <w:t>Not Applicable</w:t>
            </w:r>
          </w:p>
        </w:tc>
      </w:tr>
    </w:tbl>
    <w:p w14:paraId="5AA12D48" w14:textId="77777777" w:rsidR="00645C40" w:rsidRDefault="00645C40" w:rsidP="00645C40">
      <w:pPr>
        <w:pStyle w:val="Caption"/>
      </w:pPr>
      <w:bookmarkStart w:id="31" w:name="_Toc431218513"/>
      <w:bookmarkStart w:id="32" w:name="_Toc191969498"/>
      <w:bookmarkStart w:id="33" w:name="_Toc421085075"/>
      <w:r>
        <w:t xml:space="preserve">Table </w:t>
      </w:r>
      <w:r>
        <w:fldChar w:fldCharType="begin"/>
      </w:r>
      <w:r>
        <w:instrText xml:space="preserve"> SEQ Table \* ARABIC </w:instrText>
      </w:r>
      <w:r>
        <w:fldChar w:fldCharType="separate"/>
      </w:r>
      <w:r>
        <w:rPr>
          <w:noProof/>
        </w:rPr>
        <w:t>1</w:t>
      </w:r>
      <w:r>
        <w:rPr>
          <w:noProof/>
        </w:rPr>
        <w:fldChar w:fldCharType="end"/>
      </w:r>
      <w:r>
        <w:t xml:space="preserve">: </w:t>
      </w:r>
      <w:r w:rsidRPr="00442586">
        <w:rPr>
          <w:noProof/>
        </w:rPr>
        <w:t>Feature types found as a point, line or polygon marked by ‘X’.</w:t>
      </w:r>
      <w:bookmarkEnd w:id="31"/>
      <w:bookmarkEnd w:id="32"/>
    </w:p>
    <w:bookmarkEnd w:id="33"/>
    <w:p w14:paraId="7452F771" w14:textId="77777777" w:rsidR="00645C40" w:rsidRPr="00F33FF6" w:rsidRDefault="00645C40" w:rsidP="00645C40">
      <w:pPr>
        <w:pStyle w:val="BodyAccessibleTextMIRB"/>
        <w:rPr>
          <w:b/>
        </w:rPr>
      </w:pPr>
      <w:r w:rsidRPr="00F33FF6">
        <w:rPr>
          <w:b/>
        </w:rPr>
        <w:t>Hydrographic Types</w:t>
      </w:r>
    </w:p>
    <w:p w14:paraId="2DEBAFE0" w14:textId="77777777" w:rsidR="00645C40" w:rsidRPr="001A4365" w:rsidRDefault="00645C40" w:rsidP="00645C40">
      <w:pPr>
        <w:pStyle w:val="BulletsMIRB"/>
      </w:pPr>
      <w:r w:rsidRPr="001A4365">
        <w:rPr>
          <w:b/>
        </w:rPr>
        <w:t>Falls</w:t>
      </w:r>
      <w:r w:rsidRPr="001A4365">
        <w:t xml:space="preserve"> - A perpendicular or steep drop in a body of water over which water flows.</w:t>
      </w:r>
    </w:p>
    <w:p w14:paraId="45C6E7BC" w14:textId="77777777" w:rsidR="00645C40" w:rsidRPr="001A4365" w:rsidRDefault="00645C40" w:rsidP="00645C40">
      <w:pPr>
        <w:pStyle w:val="BulletsMIRB"/>
      </w:pPr>
      <w:r w:rsidRPr="001A4365">
        <w:rPr>
          <w:b/>
        </w:rPr>
        <w:t>Rapids</w:t>
      </w:r>
      <w:r w:rsidRPr="001A4365">
        <w:t xml:space="preserve"> - A fast-flowing, often turbulent, section of a body of water, generally containing exposed rocks or boulders.</w:t>
      </w:r>
    </w:p>
    <w:p w14:paraId="7AB4FC72" w14:textId="77777777" w:rsidR="00645C40" w:rsidRPr="001A4365" w:rsidRDefault="00645C40" w:rsidP="00645C40">
      <w:pPr>
        <w:pStyle w:val="BulletsMIRB"/>
      </w:pPr>
      <w:r w:rsidRPr="001A4365">
        <w:rPr>
          <w:b/>
        </w:rPr>
        <w:t>Rocks</w:t>
      </w:r>
      <w:r w:rsidRPr="001A4365">
        <w:t xml:space="preserve"> - A rock or earthen formation always visible above the water surface.</w:t>
      </w:r>
    </w:p>
    <w:p w14:paraId="0C45A9DD" w14:textId="77777777" w:rsidR="00645C40" w:rsidRPr="001A4365" w:rsidRDefault="00645C40" w:rsidP="00645C40">
      <w:pPr>
        <w:pStyle w:val="BulletsMIRB"/>
      </w:pPr>
      <w:r w:rsidRPr="001A4365">
        <w:rPr>
          <w:b/>
        </w:rPr>
        <w:t>Dam</w:t>
      </w:r>
      <w:r w:rsidRPr="001A4365">
        <w:t xml:space="preserve"> - A feature representing an obstacle that disturbs or impedes the flow of surface water, excluding beaver dams, water-crossings and culverts.</w:t>
      </w:r>
    </w:p>
    <w:p w14:paraId="67922DEB" w14:textId="77777777" w:rsidR="00645C40" w:rsidRPr="001A4365" w:rsidRDefault="00645C40" w:rsidP="00645C40">
      <w:pPr>
        <w:pStyle w:val="BulletsMIRB"/>
      </w:pPr>
      <w:r w:rsidRPr="001A4365">
        <w:rPr>
          <w:b/>
        </w:rPr>
        <w:t>Hydro Wall</w:t>
      </w:r>
      <w:r w:rsidRPr="001A4365">
        <w:t xml:space="preserve"> - A </w:t>
      </w:r>
      <w:r>
        <w:t>human-made</w:t>
      </w:r>
      <w:r w:rsidRPr="001A4365">
        <w:t xml:space="preserve"> structure built in a waterbody and possibly extending onshore, or built along a waterbody forming the shoreline, that does not allow water to pass under it, but allows water to pass around it.  Hydro walls may extend along and/or may be contained within a waterbody, and may include wharfs, docks, piers, jetties, headwalls, groynes, locks, berms or embankments.</w:t>
      </w:r>
    </w:p>
    <w:p w14:paraId="6DF877C5" w14:textId="77777777" w:rsidR="00645C40" w:rsidRPr="001A4365" w:rsidRDefault="00645C40" w:rsidP="00645C40">
      <w:pPr>
        <w:pStyle w:val="BulletsMIRB"/>
      </w:pPr>
      <w:r w:rsidRPr="001A4365">
        <w:rPr>
          <w:b/>
        </w:rPr>
        <w:lastRenderedPageBreak/>
        <w:t>Lock-Gate</w:t>
      </w:r>
      <w:r w:rsidRPr="001A4365">
        <w:t xml:space="preserve"> - A gate on a navigable canal used to raise or lower the water level so that boats may pass from one level to another.</w:t>
      </w:r>
    </w:p>
    <w:p w14:paraId="1819B3FB" w14:textId="34261159" w:rsidR="005505FA" w:rsidRDefault="00645C40" w:rsidP="00311439">
      <w:pPr>
        <w:pStyle w:val="BulletsMIRB"/>
      </w:pPr>
      <w:r w:rsidRPr="001A4365">
        <w:rPr>
          <w:b/>
        </w:rPr>
        <w:t>Sea Lamprey Barrier</w:t>
      </w:r>
      <w:r w:rsidRPr="001A4365">
        <w:t xml:space="preserve"> - A feature on a watercourse or waterbody that forms a barrier (either electrical or physical) to the migration of Sea Lamprey.</w:t>
      </w:r>
    </w:p>
    <w:p w14:paraId="2D1A6812" w14:textId="342AF645" w:rsidR="004A1C7B" w:rsidRDefault="004A1C7B" w:rsidP="004A1C7B">
      <w:pPr>
        <w:pStyle w:val="Heading2NoNumbersMIRB"/>
      </w:pPr>
      <w:bookmarkStart w:id="34" w:name="_Toc191969603"/>
      <w:r>
        <w:t>OHN</w:t>
      </w:r>
      <w:r w:rsidR="003C54C5">
        <w:t xml:space="preserve"> – </w:t>
      </w:r>
      <w:r w:rsidR="001A660B">
        <w:t>Common Attributes</w:t>
      </w:r>
      <w:bookmarkEnd w:id="34"/>
      <w:r>
        <w:t xml:space="preserve"> </w:t>
      </w:r>
    </w:p>
    <w:p w14:paraId="52EA5D94" w14:textId="77777777" w:rsidR="00085D76" w:rsidRPr="001A4365" w:rsidRDefault="00085D76" w:rsidP="00085D76">
      <w:pPr>
        <w:pStyle w:val="BodyAccessibleTextMIRB"/>
        <w:rPr>
          <w:szCs w:val="24"/>
        </w:rPr>
      </w:pPr>
      <w:r w:rsidRPr="001A4365">
        <w:rPr>
          <w:szCs w:val="24"/>
        </w:rPr>
        <w:t>The attributes listed in this section are found on all OHN data classes except for Shoreline. Attributes that are specific to data classes can be found in earlier sections.</w:t>
      </w:r>
    </w:p>
    <w:p w14:paraId="0414D1F5" w14:textId="77777777" w:rsidR="00085D76" w:rsidRPr="001A4365" w:rsidRDefault="00085D76" w:rsidP="00085D76">
      <w:pPr>
        <w:pStyle w:val="BodyAccessibleTextMIRB"/>
        <w:ind w:left="720"/>
        <w:rPr>
          <w:szCs w:val="24"/>
        </w:rPr>
      </w:pPr>
      <w:r>
        <w:rPr>
          <w:b/>
          <w:szCs w:val="24"/>
        </w:rPr>
        <w:t>OGF</w:t>
      </w:r>
      <w:r w:rsidRPr="001A4365">
        <w:rPr>
          <w:b/>
          <w:szCs w:val="24"/>
        </w:rPr>
        <w:t xml:space="preserve"> ID </w:t>
      </w:r>
      <w:r>
        <w:rPr>
          <w:szCs w:val="24"/>
        </w:rPr>
        <w:t>– A unique numeric provincial identifier assigned to each object</w:t>
      </w:r>
      <w:r w:rsidRPr="001A4365">
        <w:rPr>
          <w:szCs w:val="24"/>
        </w:rPr>
        <w:t>.</w:t>
      </w:r>
    </w:p>
    <w:p w14:paraId="2DC759A7" w14:textId="77777777" w:rsidR="00085D76" w:rsidRPr="001A4365" w:rsidRDefault="00085D76" w:rsidP="00085D76">
      <w:pPr>
        <w:pStyle w:val="BodyAccessibleTextMIRB"/>
        <w:ind w:left="720"/>
        <w:rPr>
          <w:szCs w:val="24"/>
        </w:rPr>
      </w:pPr>
      <w:r w:rsidRPr="001A4365">
        <w:rPr>
          <w:b/>
          <w:szCs w:val="24"/>
        </w:rPr>
        <w:t xml:space="preserve">Location Accuracy </w:t>
      </w:r>
      <w:r w:rsidRPr="001A4365">
        <w:rPr>
          <w:szCs w:val="24"/>
        </w:rPr>
        <w:t>- The degree of conformity or closeness of a measurement within the database to its true value in the world.</w:t>
      </w:r>
    </w:p>
    <w:p w14:paraId="53C7379B" w14:textId="77777777" w:rsidR="00085D76" w:rsidRPr="001A4365" w:rsidRDefault="00085D76" w:rsidP="00085D76">
      <w:pPr>
        <w:pStyle w:val="BodyAccessibleTextMIRB"/>
        <w:ind w:left="720"/>
        <w:rPr>
          <w:szCs w:val="24"/>
        </w:rPr>
      </w:pPr>
      <w:r w:rsidRPr="001A4365">
        <w:rPr>
          <w:b/>
          <w:szCs w:val="24"/>
        </w:rPr>
        <w:t xml:space="preserve">Verification Status </w:t>
      </w:r>
      <w:r w:rsidRPr="001A4365">
        <w:rPr>
          <w:szCs w:val="24"/>
        </w:rPr>
        <w:t xml:space="preserve">- An indication as to whether a qualified employee has verified the existence of </w:t>
      </w:r>
      <w:r w:rsidRPr="00DD4138">
        <w:rPr>
          <w:szCs w:val="24"/>
        </w:rPr>
        <w:t>the</w:t>
      </w:r>
      <w:r>
        <w:rPr>
          <w:szCs w:val="24"/>
        </w:rPr>
        <w:t xml:space="preserve"> feature</w:t>
      </w:r>
      <w:r w:rsidRPr="001A4365">
        <w:rPr>
          <w:szCs w:val="24"/>
        </w:rPr>
        <w:t xml:space="preserve">. </w:t>
      </w:r>
    </w:p>
    <w:p w14:paraId="1CAD0A48" w14:textId="77777777" w:rsidR="00085D76" w:rsidRPr="001A4365" w:rsidRDefault="00085D76" w:rsidP="00085D76">
      <w:pPr>
        <w:pStyle w:val="BodyAccessibleTextMIRB"/>
        <w:ind w:left="720"/>
        <w:rPr>
          <w:szCs w:val="24"/>
        </w:rPr>
      </w:pPr>
      <w:r w:rsidRPr="001A4365">
        <w:rPr>
          <w:b/>
          <w:szCs w:val="24"/>
        </w:rPr>
        <w:t xml:space="preserve">Verification Status Date </w:t>
      </w:r>
      <w:r w:rsidRPr="001A4365">
        <w:rPr>
          <w:szCs w:val="24"/>
        </w:rPr>
        <w:t>- The date that the geographic unit was verified/validated.</w:t>
      </w:r>
    </w:p>
    <w:p w14:paraId="35701EE2" w14:textId="0904E30D" w:rsidR="00085D76" w:rsidRPr="001A4365" w:rsidRDefault="00085D76" w:rsidP="00085D76">
      <w:pPr>
        <w:pStyle w:val="BodyAccessibleTextMIRB"/>
        <w:ind w:left="720"/>
        <w:rPr>
          <w:szCs w:val="24"/>
        </w:rPr>
      </w:pPr>
      <w:r w:rsidRPr="001A4365">
        <w:rPr>
          <w:b/>
          <w:szCs w:val="24"/>
        </w:rPr>
        <w:t xml:space="preserve">General Comments </w:t>
      </w:r>
      <w:r w:rsidRPr="001A4365">
        <w:rPr>
          <w:szCs w:val="24"/>
        </w:rPr>
        <w:t xml:space="preserve">- A </w:t>
      </w:r>
      <w:r w:rsidR="00B26C74" w:rsidRPr="001A4365">
        <w:rPr>
          <w:szCs w:val="24"/>
        </w:rPr>
        <w:t>2000-character</w:t>
      </w:r>
      <w:r w:rsidRPr="001A4365">
        <w:rPr>
          <w:szCs w:val="24"/>
        </w:rPr>
        <w:t xml:space="preserve"> field for general comments about the feature.</w:t>
      </w:r>
    </w:p>
    <w:p w14:paraId="295D9CD2" w14:textId="285CE1C7" w:rsidR="00085D76" w:rsidRPr="001A4365" w:rsidRDefault="00085D76" w:rsidP="00085D76">
      <w:pPr>
        <w:pStyle w:val="BodyAccessibleTextMIRB"/>
        <w:ind w:left="720"/>
        <w:rPr>
          <w:szCs w:val="24"/>
        </w:rPr>
      </w:pPr>
      <w:r w:rsidRPr="001A4365">
        <w:rPr>
          <w:b/>
          <w:szCs w:val="24"/>
        </w:rPr>
        <w:t xml:space="preserve">Source Detail </w:t>
      </w:r>
      <w:r w:rsidRPr="001A4365">
        <w:rPr>
          <w:szCs w:val="24"/>
        </w:rPr>
        <w:t xml:space="preserve">- A </w:t>
      </w:r>
      <w:r w:rsidR="009F5111" w:rsidRPr="001A4365">
        <w:rPr>
          <w:szCs w:val="24"/>
        </w:rPr>
        <w:t>254-character</w:t>
      </w:r>
      <w:r w:rsidRPr="001A4365">
        <w:rPr>
          <w:szCs w:val="24"/>
        </w:rPr>
        <w:t xml:space="preserve"> field that contains what part of the source pertains to the feature. Examples: Summary data from a database, pages in a book or atlas, figure number and page from a publication, a section of a map, or record in a database.</w:t>
      </w:r>
    </w:p>
    <w:p w14:paraId="0491AB6D" w14:textId="389E1EF9" w:rsidR="004A1C7B" w:rsidRDefault="00085D76" w:rsidP="001A660B">
      <w:pPr>
        <w:pStyle w:val="BulletsMIRB"/>
        <w:numPr>
          <w:ilvl w:val="0"/>
          <w:numId w:val="0"/>
        </w:numPr>
        <w:ind w:left="720"/>
        <w:rPr>
          <w:szCs w:val="24"/>
        </w:rPr>
      </w:pPr>
      <w:r w:rsidRPr="001A4365">
        <w:rPr>
          <w:b/>
          <w:szCs w:val="24"/>
        </w:rPr>
        <w:t xml:space="preserve">Effective Date/Time </w:t>
      </w:r>
      <w:r w:rsidRPr="001A4365">
        <w:rPr>
          <w:szCs w:val="24"/>
        </w:rPr>
        <w:t xml:space="preserve">- Date/time that the record was created in the </w:t>
      </w:r>
      <w:r w:rsidR="009F5111">
        <w:rPr>
          <w:szCs w:val="24"/>
        </w:rPr>
        <w:t>GEO</w:t>
      </w:r>
      <w:r>
        <w:rPr>
          <w:szCs w:val="24"/>
        </w:rPr>
        <w:t xml:space="preserve"> database.</w:t>
      </w:r>
    </w:p>
    <w:p w14:paraId="636A15F0" w14:textId="38008916" w:rsidR="001A660B" w:rsidRDefault="001A660B" w:rsidP="001A660B">
      <w:pPr>
        <w:pStyle w:val="Heading2NoNumbersMIRB"/>
      </w:pPr>
      <w:bookmarkStart w:id="35" w:name="_Toc191969604"/>
      <w:r>
        <w:t>OHN</w:t>
      </w:r>
      <w:r w:rsidR="002C3B79">
        <w:t xml:space="preserve"> – </w:t>
      </w:r>
      <w:r w:rsidR="007150CA">
        <w:t>Small Scale</w:t>
      </w:r>
      <w:r w:rsidR="00BC0C15">
        <w:t xml:space="preserve"> Cartographic</w:t>
      </w:r>
      <w:r w:rsidR="007150CA">
        <w:t xml:space="preserve"> </w:t>
      </w:r>
      <w:r w:rsidR="00BC0C15">
        <w:t>Products</w:t>
      </w:r>
      <w:bookmarkEnd w:id="35"/>
      <w:r>
        <w:t xml:space="preserve"> </w:t>
      </w:r>
    </w:p>
    <w:p w14:paraId="16317779" w14:textId="77777777" w:rsidR="00046F4D" w:rsidRDefault="00046F4D" w:rsidP="00046F4D">
      <w:pPr>
        <w:pStyle w:val="BodyAccessibleTextMIRB"/>
        <w:rPr>
          <w:lang w:val="en-US"/>
        </w:rPr>
      </w:pPr>
      <w:r>
        <w:rPr>
          <w:lang w:val="en-US"/>
        </w:rPr>
        <w:t>The OHN small scale consists of 3 distinct data classes (Waterbody, Watercourse and Shoreline) and 3 corresponding metadata records for each of the following 7 scales:</w:t>
      </w:r>
    </w:p>
    <w:p w14:paraId="02C10F8A" w14:textId="77777777" w:rsidR="00046F4D" w:rsidRDefault="00046F4D" w:rsidP="00046F4D">
      <w:pPr>
        <w:pStyle w:val="BulletsMIRB"/>
        <w:spacing w:line="276" w:lineRule="auto"/>
        <w:rPr>
          <w:lang w:val="en-US"/>
        </w:rPr>
      </w:pPr>
      <w:r>
        <w:rPr>
          <w:lang w:val="en-US"/>
        </w:rPr>
        <w:lastRenderedPageBreak/>
        <w:t>1:100,000 (100K)</w:t>
      </w:r>
    </w:p>
    <w:p w14:paraId="437DC58C" w14:textId="77777777" w:rsidR="00046F4D" w:rsidRDefault="00046F4D" w:rsidP="00046F4D">
      <w:pPr>
        <w:pStyle w:val="BulletsMIRB"/>
        <w:spacing w:line="276" w:lineRule="auto"/>
        <w:rPr>
          <w:lang w:val="en-US"/>
        </w:rPr>
      </w:pPr>
      <w:r>
        <w:rPr>
          <w:lang w:val="en-US"/>
        </w:rPr>
        <w:t>1:200,000 (200K)</w:t>
      </w:r>
    </w:p>
    <w:p w14:paraId="4B107057" w14:textId="77777777" w:rsidR="00046F4D" w:rsidRDefault="00046F4D" w:rsidP="00046F4D">
      <w:pPr>
        <w:pStyle w:val="BulletsMIRB"/>
        <w:spacing w:line="276" w:lineRule="auto"/>
        <w:rPr>
          <w:lang w:val="en-US"/>
        </w:rPr>
      </w:pPr>
      <w:r>
        <w:rPr>
          <w:lang w:val="en-US"/>
        </w:rPr>
        <w:t>1:500,000 (500K)</w:t>
      </w:r>
    </w:p>
    <w:p w14:paraId="50B29A56" w14:textId="77777777" w:rsidR="00046F4D" w:rsidRDefault="00046F4D" w:rsidP="00046F4D">
      <w:pPr>
        <w:pStyle w:val="BulletsMIRB"/>
        <w:spacing w:line="276" w:lineRule="auto"/>
        <w:rPr>
          <w:lang w:val="en-US"/>
        </w:rPr>
      </w:pPr>
      <w:r>
        <w:rPr>
          <w:lang w:val="en-US"/>
        </w:rPr>
        <w:t>1:1,000,000 (1M)</w:t>
      </w:r>
    </w:p>
    <w:p w14:paraId="6ED7C22F" w14:textId="77777777" w:rsidR="00046F4D" w:rsidRDefault="00046F4D" w:rsidP="00046F4D">
      <w:pPr>
        <w:pStyle w:val="BulletsMIRB"/>
        <w:spacing w:line="276" w:lineRule="auto"/>
        <w:rPr>
          <w:lang w:val="en-US"/>
        </w:rPr>
      </w:pPr>
      <w:r>
        <w:rPr>
          <w:lang w:val="en-US"/>
        </w:rPr>
        <w:t>1:2,000,000 (2M)</w:t>
      </w:r>
    </w:p>
    <w:p w14:paraId="66418952" w14:textId="77777777" w:rsidR="00046F4D" w:rsidRDefault="00046F4D" w:rsidP="00046F4D">
      <w:pPr>
        <w:pStyle w:val="BulletsMIRB"/>
        <w:spacing w:line="276" w:lineRule="auto"/>
        <w:rPr>
          <w:lang w:val="en-US"/>
        </w:rPr>
      </w:pPr>
      <w:r>
        <w:rPr>
          <w:lang w:val="en-US"/>
        </w:rPr>
        <w:t>1:5,000,000 (5M)</w:t>
      </w:r>
    </w:p>
    <w:p w14:paraId="44A01D54" w14:textId="592BCAB4" w:rsidR="00046F4D" w:rsidRPr="006A558E" w:rsidRDefault="00046F4D" w:rsidP="006A558E">
      <w:pPr>
        <w:pStyle w:val="BulletsMIRB"/>
        <w:spacing w:after="360" w:line="276" w:lineRule="auto"/>
        <w:rPr>
          <w:lang w:val="en-US"/>
        </w:rPr>
      </w:pPr>
      <w:r w:rsidRPr="00270D84">
        <w:rPr>
          <w:lang w:val="en-US"/>
        </w:rPr>
        <w:t>1:10,000,000 (10M)</w:t>
      </w:r>
      <w:r w:rsidR="005D279F">
        <w:rPr>
          <w:lang w:val="en-US"/>
        </w:rPr>
        <w:br w:type="page"/>
      </w:r>
    </w:p>
    <w:tbl>
      <w:tblPr>
        <w:tblStyle w:val="TableGrid2"/>
        <w:tblW w:w="9660" w:type="dxa"/>
        <w:tblLook w:val="04A0" w:firstRow="1" w:lastRow="0" w:firstColumn="1" w:lastColumn="0" w:noHBand="0" w:noVBand="1"/>
        <w:tblCaption w:val="Table 2: List of the 21 OHN small scale data classes"/>
        <w:tblDescription w:val="Complete list of the OHN small scale data classes. "/>
      </w:tblPr>
      <w:tblGrid>
        <w:gridCol w:w="3220"/>
        <w:gridCol w:w="3220"/>
        <w:gridCol w:w="3220"/>
      </w:tblGrid>
      <w:tr w:rsidR="00046F4D" w14:paraId="0F59700E" w14:textId="77777777">
        <w:trPr>
          <w:cantSplit/>
          <w:trHeight w:val="432"/>
          <w:tblHeader/>
        </w:trPr>
        <w:tc>
          <w:tcPr>
            <w:tcW w:w="3220" w:type="dxa"/>
            <w:vAlign w:val="center"/>
          </w:tcPr>
          <w:p w14:paraId="1481D297" w14:textId="77777777" w:rsidR="00046F4D" w:rsidRPr="00170985" w:rsidRDefault="00046F4D">
            <w:pPr>
              <w:pStyle w:val="TableHeaderRowTextMIRB"/>
              <w:jc w:val="left"/>
              <w:rPr>
                <w:bCs/>
              </w:rPr>
            </w:pPr>
            <w:r w:rsidRPr="00170985">
              <w:rPr>
                <w:bCs/>
              </w:rPr>
              <w:lastRenderedPageBreak/>
              <w:t>Watercourse</w:t>
            </w:r>
          </w:p>
        </w:tc>
        <w:tc>
          <w:tcPr>
            <w:tcW w:w="3220" w:type="dxa"/>
            <w:vAlign w:val="center"/>
          </w:tcPr>
          <w:p w14:paraId="5378A2D3" w14:textId="77777777" w:rsidR="00046F4D" w:rsidRPr="00170985" w:rsidRDefault="00046F4D">
            <w:pPr>
              <w:pStyle w:val="TableHeaderRowTextMIRB"/>
              <w:jc w:val="left"/>
              <w:rPr>
                <w:bCs/>
              </w:rPr>
            </w:pPr>
            <w:r w:rsidRPr="00170985">
              <w:rPr>
                <w:bCs/>
              </w:rPr>
              <w:t>Waterbody</w:t>
            </w:r>
          </w:p>
        </w:tc>
        <w:tc>
          <w:tcPr>
            <w:tcW w:w="3220" w:type="dxa"/>
            <w:vAlign w:val="center"/>
          </w:tcPr>
          <w:p w14:paraId="560B6CCA" w14:textId="77777777" w:rsidR="00046F4D" w:rsidRPr="00170985" w:rsidRDefault="00046F4D">
            <w:pPr>
              <w:pStyle w:val="TableHeaderRowTextMIRB"/>
              <w:jc w:val="left"/>
              <w:rPr>
                <w:bCs/>
              </w:rPr>
            </w:pPr>
            <w:r w:rsidRPr="00170985">
              <w:rPr>
                <w:bCs/>
              </w:rPr>
              <w:t>Shoreline</w:t>
            </w:r>
          </w:p>
        </w:tc>
      </w:tr>
      <w:tr w:rsidR="00DA77D8" w14:paraId="2A4877B0" w14:textId="77777777">
        <w:trPr>
          <w:cantSplit/>
          <w:trHeight w:val="432"/>
        </w:trPr>
        <w:tc>
          <w:tcPr>
            <w:tcW w:w="3220" w:type="dxa"/>
            <w:vAlign w:val="center"/>
          </w:tcPr>
          <w:p w14:paraId="752C876C" w14:textId="4D89DA80" w:rsidR="00DA77D8" w:rsidRDefault="00DA77D8" w:rsidP="00DA77D8">
            <w:pPr>
              <w:pStyle w:val="TableBodyTextMIRB"/>
            </w:pPr>
            <w:r>
              <w:t>OHN_100K_Watercourse</w:t>
            </w:r>
          </w:p>
        </w:tc>
        <w:tc>
          <w:tcPr>
            <w:tcW w:w="3220" w:type="dxa"/>
            <w:vAlign w:val="center"/>
          </w:tcPr>
          <w:p w14:paraId="48543F3B" w14:textId="05E118D9" w:rsidR="00DA77D8" w:rsidRDefault="00DA77D8" w:rsidP="00DA77D8">
            <w:pPr>
              <w:pStyle w:val="TableBodyTextMIRB"/>
            </w:pPr>
            <w:r>
              <w:t>OHN_100K_Waterbody</w:t>
            </w:r>
          </w:p>
        </w:tc>
        <w:tc>
          <w:tcPr>
            <w:tcW w:w="3220" w:type="dxa"/>
            <w:vAlign w:val="center"/>
          </w:tcPr>
          <w:p w14:paraId="630AA428" w14:textId="4F31DD07" w:rsidR="00DA77D8" w:rsidRDefault="00DA77D8" w:rsidP="00DA77D8">
            <w:pPr>
              <w:pStyle w:val="TableBodyTextMIRB"/>
            </w:pPr>
            <w:r>
              <w:t>OHN_100K_Shoreline</w:t>
            </w:r>
            <w:commentRangeStart w:id="36"/>
            <w:commentRangeEnd w:id="36"/>
            <w:r>
              <w:rPr>
                <w:rStyle w:val="CommentReference"/>
                <w:rFonts w:eastAsia="Times New Roman" w:cs="Times New Roman"/>
                <w:color w:val="auto"/>
                <w:lang w:eastAsia="en-CA"/>
              </w:rPr>
              <w:commentReference w:id="36"/>
            </w:r>
          </w:p>
        </w:tc>
      </w:tr>
      <w:tr w:rsidR="00DA77D8" w14:paraId="554E09F9" w14:textId="77777777">
        <w:trPr>
          <w:cantSplit/>
          <w:trHeight w:val="432"/>
        </w:trPr>
        <w:tc>
          <w:tcPr>
            <w:tcW w:w="3220" w:type="dxa"/>
            <w:vAlign w:val="center"/>
          </w:tcPr>
          <w:p w14:paraId="392456A8" w14:textId="2184BC7E" w:rsidR="00DA77D8" w:rsidRDefault="00DA77D8" w:rsidP="00DA77D8">
            <w:pPr>
              <w:pStyle w:val="TableBodyTextMIRB"/>
            </w:pPr>
            <w:r>
              <w:t>OHN_200K_Watercourse</w:t>
            </w:r>
          </w:p>
        </w:tc>
        <w:tc>
          <w:tcPr>
            <w:tcW w:w="3220" w:type="dxa"/>
            <w:vAlign w:val="center"/>
          </w:tcPr>
          <w:p w14:paraId="421D3BF4" w14:textId="3CF5A04A" w:rsidR="00DA77D8" w:rsidRDefault="00DA77D8" w:rsidP="00DA77D8">
            <w:pPr>
              <w:pStyle w:val="TableBodyTextMIRB"/>
            </w:pPr>
            <w:r>
              <w:t>OHN_200K_Waterbody</w:t>
            </w:r>
          </w:p>
        </w:tc>
        <w:tc>
          <w:tcPr>
            <w:tcW w:w="3220" w:type="dxa"/>
            <w:vAlign w:val="center"/>
          </w:tcPr>
          <w:p w14:paraId="7691E012" w14:textId="12E8ACBB" w:rsidR="00DA77D8" w:rsidRDefault="00DA77D8" w:rsidP="00DA77D8">
            <w:pPr>
              <w:pStyle w:val="TableBodyTextMIRB"/>
            </w:pPr>
            <w:r>
              <w:t>OHN_200K_Shoreline</w:t>
            </w:r>
          </w:p>
        </w:tc>
      </w:tr>
      <w:tr w:rsidR="00DA77D8" w14:paraId="3472400D" w14:textId="77777777">
        <w:trPr>
          <w:cantSplit/>
          <w:trHeight w:val="432"/>
        </w:trPr>
        <w:tc>
          <w:tcPr>
            <w:tcW w:w="3220" w:type="dxa"/>
            <w:vAlign w:val="center"/>
          </w:tcPr>
          <w:p w14:paraId="2DE183FA" w14:textId="76F4DB3B" w:rsidR="00DA77D8" w:rsidRDefault="00DA77D8" w:rsidP="00DA77D8">
            <w:pPr>
              <w:pStyle w:val="TableBodyTextMIRB"/>
            </w:pPr>
            <w:r>
              <w:t>OHN_500K_Watercourse</w:t>
            </w:r>
          </w:p>
        </w:tc>
        <w:tc>
          <w:tcPr>
            <w:tcW w:w="3220" w:type="dxa"/>
            <w:vAlign w:val="center"/>
          </w:tcPr>
          <w:p w14:paraId="3F90E496" w14:textId="3CE85230" w:rsidR="00DA77D8" w:rsidRDefault="00DA77D8" w:rsidP="00DA77D8">
            <w:pPr>
              <w:pStyle w:val="TableBodyTextMIRB"/>
            </w:pPr>
            <w:r>
              <w:t>OHN_500K_Waterbody</w:t>
            </w:r>
          </w:p>
        </w:tc>
        <w:tc>
          <w:tcPr>
            <w:tcW w:w="3220" w:type="dxa"/>
            <w:vAlign w:val="center"/>
          </w:tcPr>
          <w:p w14:paraId="349E355F" w14:textId="712768A0" w:rsidR="00DA77D8" w:rsidRDefault="00DA77D8" w:rsidP="00DA77D8">
            <w:pPr>
              <w:pStyle w:val="TableBodyTextMIRB"/>
            </w:pPr>
            <w:r>
              <w:t>OHN_500K_Shoreline</w:t>
            </w:r>
          </w:p>
        </w:tc>
      </w:tr>
      <w:tr w:rsidR="00DA77D8" w14:paraId="6DAD316A" w14:textId="77777777">
        <w:trPr>
          <w:cantSplit/>
          <w:trHeight w:val="432"/>
        </w:trPr>
        <w:tc>
          <w:tcPr>
            <w:tcW w:w="3220" w:type="dxa"/>
            <w:vAlign w:val="center"/>
          </w:tcPr>
          <w:p w14:paraId="1E0FF197" w14:textId="797463AE" w:rsidR="00DA77D8" w:rsidRDefault="00DA77D8" w:rsidP="00DA77D8">
            <w:pPr>
              <w:pStyle w:val="TableBodyTextMIRB"/>
            </w:pPr>
            <w:r>
              <w:t>OHN_1M_Watercourse</w:t>
            </w:r>
          </w:p>
        </w:tc>
        <w:tc>
          <w:tcPr>
            <w:tcW w:w="3220" w:type="dxa"/>
            <w:vAlign w:val="center"/>
          </w:tcPr>
          <w:p w14:paraId="64B3F08A" w14:textId="6A8282DF" w:rsidR="00DA77D8" w:rsidRDefault="00DA77D8" w:rsidP="00DA77D8">
            <w:pPr>
              <w:pStyle w:val="TableBodyTextMIRB"/>
            </w:pPr>
            <w:r>
              <w:t>OHN_1M_Waterbody</w:t>
            </w:r>
          </w:p>
        </w:tc>
        <w:tc>
          <w:tcPr>
            <w:tcW w:w="3220" w:type="dxa"/>
            <w:vAlign w:val="center"/>
          </w:tcPr>
          <w:p w14:paraId="661FD14C" w14:textId="55F5BB3F" w:rsidR="00DA77D8" w:rsidRDefault="00DA77D8" w:rsidP="00DA77D8">
            <w:pPr>
              <w:pStyle w:val="TableBodyTextMIRB"/>
            </w:pPr>
            <w:r>
              <w:t>OHN_1M_Shoreline</w:t>
            </w:r>
          </w:p>
        </w:tc>
      </w:tr>
      <w:tr w:rsidR="00DA77D8" w14:paraId="7D5CE2CA" w14:textId="77777777">
        <w:trPr>
          <w:cantSplit/>
          <w:trHeight w:val="432"/>
        </w:trPr>
        <w:tc>
          <w:tcPr>
            <w:tcW w:w="3220" w:type="dxa"/>
            <w:vAlign w:val="center"/>
          </w:tcPr>
          <w:p w14:paraId="284DA36C" w14:textId="313C0F39" w:rsidR="00DA77D8" w:rsidRDefault="00DA77D8" w:rsidP="00DA77D8">
            <w:pPr>
              <w:pStyle w:val="TableBodyTextMIRB"/>
            </w:pPr>
            <w:r>
              <w:t>OHN_2M_Watercourse</w:t>
            </w:r>
          </w:p>
        </w:tc>
        <w:tc>
          <w:tcPr>
            <w:tcW w:w="3220" w:type="dxa"/>
            <w:vAlign w:val="center"/>
          </w:tcPr>
          <w:p w14:paraId="45834013" w14:textId="4E367053" w:rsidR="00DA77D8" w:rsidRDefault="00DA77D8" w:rsidP="00DA77D8">
            <w:pPr>
              <w:pStyle w:val="TableBodyTextMIRB"/>
            </w:pPr>
            <w:r>
              <w:t>OHN_2M_Waterbody</w:t>
            </w:r>
          </w:p>
        </w:tc>
        <w:tc>
          <w:tcPr>
            <w:tcW w:w="3220" w:type="dxa"/>
            <w:vAlign w:val="center"/>
          </w:tcPr>
          <w:p w14:paraId="573DEA93" w14:textId="5F55838B" w:rsidR="00DA77D8" w:rsidRDefault="00DA77D8" w:rsidP="00DA77D8">
            <w:pPr>
              <w:pStyle w:val="TableBodyTextMIRB"/>
            </w:pPr>
            <w:r>
              <w:t>OHN_2M_Shoreline</w:t>
            </w:r>
          </w:p>
        </w:tc>
      </w:tr>
      <w:tr w:rsidR="00DA77D8" w14:paraId="079599FA" w14:textId="77777777">
        <w:trPr>
          <w:cantSplit/>
          <w:trHeight w:val="432"/>
        </w:trPr>
        <w:tc>
          <w:tcPr>
            <w:tcW w:w="3220" w:type="dxa"/>
            <w:vAlign w:val="center"/>
          </w:tcPr>
          <w:p w14:paraId="6F7553F8" w14:textId="340C8BFA" w:rsidR="00DA77D8" w:rsidRDefault="00DA77D8" w:rsidP="00DA77D8">
            <w:pPr>
              <w:pStyle w:val="TableBodyTextMIRB"/>
            </w:pPr>
            <w:r>
              <w:t>OHN_5M_Watercourse</w:t>
            </w:r>
          </w:p>
        </w:tc>
        <w:tc>
          <w:tcPr>
            <w:tcW w:w="3220" w:type="dxa"/>
            <w:vAlign w:val="center"/>
          </w:tcPr>
          <w:p w14:paraId="03234337" w14:textId="4901E0DC" w:rsidR="00DA77D8" w:rsidRDefault="00DA77D8" w:rsidP="00DA77D8">
            <w:pPr>
              <w:pStyle w:val="TableBodyTextMIRB"/>
            </w:pPr>
            <w:r>
              <w:t>OHN_5M_Waterbody</w:t>
            </w:r>
          </w:p>
        </w:tc>
        <w:tc>
          <w:tcPr>
            <w:tcW w:w="3220" w:type="dxa"/>
            <w:vAlign w:val="center"/>
          </w:tcPr>
          <w:p w14:paraId="7AD63AAB" w14:textId="1E5D041D" w:rsidR="00DA77D8" w:rsidRDefault="00DA77D8" w:rsidP="00DA77D8">
            <w:pPr>
              <w:pStyle w:val="TableBodyTextMIRB"/>
            </w:pPr>
            <w:r>
              <w:t>OHN_5M_Shoreline</w:t>
            </w:r>
          </w:p>
        </w:tc>
      </w:tr>
      <w:tr w:rsidR="00DA77D8" w14:paraId="55C95D10" w14:textId="77777777">
        <w:trPr>
          <w:cantSplit/>
          <w:trHeight w:val="432"/>
        </w:trPr>
        <w:tc>
          <w:tcPr>
            <w:tcW w:w="3220" w:type="dxa"/>
            <w:vAlign w:val="center"/>
          </w:tcPr>
          <w:p w14:paraId="1140CCF0" w14:textId="7C0A8AD2" w:rsidR="00DA77D8" w:rsidRDefault="00DA77D8" w:rsidP="00DA77D8">
            <w:pPr>
              <w:pStyle w:val="TableBodyTextMIRB"/>
            </w:pPr>
            <w:r>
              <w:t>OHN_10M_Watercourse</w:t>
            </w:r>
          </w:p>
        </w:tc>
        <w:tc>
          <w:tcPr>
            <w:tcW w:w="3220" w:type="dxa"/>
            <w:vAlign w:val="center"/>
          </w:tcPr>
          <w:p w14:paraId="7E02C0BE" w14:textId="357C2E51" w:rsidR="00DA77D8" w:rsidRDefault="00DA77D8" w:rsidP="00DA77D8">
            <w:pPr>
              <w:pStyle w:val="TableBodyTextMIRB"/>
            </w:pPr>
            <w:r>
              <w:t>OHN_10M_Waterbody</w:t>
            </w:r>
          </w:p>
        </w:tc>
        <w:tc>
          <w:tcPr>
            <w:tcW w:w="3220" w:type="dxa"/>
            <w:vAlign w:val="center"/>
          </w:tcPr>
          <w:p w14:paraId="4AA923A5" w14:textId="2429CC2A" w:rsidR="00DA77D8" w:rsidRDefault="00DA77D8" w:rsidP="00DA77D8">
            <w:pPr>
              <w:pStyle w:val="TableBodyTextMIRB"/>
            </w:pPr>
            <w:r>
              <w:t>OHN_10M_Shoreline</w:t>
            </w:r>
          </w:p>
        </w:tc>
      </w:tr>
    </w:tbl>
    <w:p w14:paraId="29040CC6" w14:textId="09A5E9CC" w:rsidR="00046F4D" w:rsidRDefault="00046F4D" w:rsidP="00046F4D">
      <w:pPr>
        <w:pStyle w:val="Caption"/>
        <w:rPr>
          <w:noProof/>
        </w:rPr>
      </w:pPr>
      <w:bookmarkStart w:id="37" w:name="_Toc431218514"/>
      <w:bookmarkStart w:id="38" w:name="_Toc191969499"/>
      <w:r>
        <w:t xml:space="preserve">Table </w:t>
      </w:r>
      <w:r>
        <w:fldChar w:fldCharType="begin"/>
      </w:r>
      <w:r>
        <w:instrText xml:space="preserve"> SEQ Table \* ARABIC </w:instrText>
      </w:r>
      <w:r>
        <w:fldChar w:fldCharType="separate"/>
      </w:r>
      <w:r>
        <w:rPr>
          <w:noProof/>
        </w:rPr>
        <w:t>2</w:t>
      </w:r>
      <w:r>
        <w:rPr>
          <w:noProof/>
        </w:rPr>
        <w:fldChar w:fldCharType="end"/>
      </w:r>
      <w:r>
        <w:t xml:space="preserve">: </w:t>
      </w:r>
      <w:r>
        <w:rPr>
          <w:noProof/>
        </w:rPr>
        <w:t>List of the 21 OHN small s</w:t>
      </w:r>
      <w:r w:rsidRPr="00C21EAD">
        <w:rPr>
          <w:noProof/>
        </w:rPr>
        <w:t xml:space="preserve">cale </w:t>
      </w:r>
      <w:r w:rsidR="004A65D9">
        <w:rPr>
          <w:noProof/>
        </w:rPr>
        <w:t xml:space="preserve">cartographic </w:t>
      </w:r>
      <w:r w:rsidRPr="00C21EAD">
        <w:rPr>
          <w:noProof/>
        </w:rPr>
        <w:t>data classes</w:t>
      </w:r>
      <w:bookmarkEnd w:id="37"/>
      <w:bookmarkEnd w:id="38"/>
    </w:p>
    <w:p w14:paraId="1B6AD93B" w14:textId="5C886639" w:rsidR="00046F4D" w:rsidRDefault="00046F4D" w:rsidP="00046F4D">
      <w:pPr>
        <w:pStyle w:val="BodyAccessibleTextMIRB"/>
      </w:pPr>
      <w:r w:rsidRPr="0033539F">
        <w:t xml:space="preserve">The </w:t>
      </w:r>
      <w:proofErr w:type="gramStart"/>
      <w:r w:rsidRPr="0033539F">
        <w:t>small sca</w:t>
      </w:r>
      <w:r>
        <w:t>le</w:t>
      </w:r>
      <w:proofErr w:type="gramEnd"/>
      <w:r>
        <w:t xml:space="preserve"> OHN products are intended to support cartographic and web mapping services.  This data is not designed for analytical purposes.  Users that require OHN data for analytical purposes should use the </w:t>
      </w:r>
      <w:r w:rsidR="00D949B6">
        <w:t>provinc</w:t>
      </w:r>
      <w:r w:rsidR="00F53173">
        <w:t>ial</w:t>
      </w:r>
      <w:r w:rsidR="00D0423A">
        <w:t xml:space="preserve"> </w:t>
      </w:r>
      <w:r w:rsidR="00622FB3">
        <w:t xml:space="preserve">specification </w:t>
      </w:r>
      <w:r>
        <w:t>OHN data classes</w:t>
      </w:r>
      <w:r w:rsidRPr="0033539F">
        <w:t>.</w:t>
      </w:r>
    </w:p>
    <w:p w14:paraId="6D1C62FB" w14:textId="00B8333A" w:rsidR="00046F4D" w:rsidRPr="004C6DE3" w:rsidRDefault="00046F4D" w:rsidP="00046F4D">
      <w:pPr>
        <w:pStyle w:val="BodyAccessibleTextMIRB"/>
      </w:pPr>
      <w:r>
        <w:t xml:space="preserve">It should be noted that the OHN small scale </w:t>
      </w:r>
      <w:r w:rsidR="00E13265">
        <w:t xml:space="preserve">cartographic </w:t>
      </w:r>
      <w:r>
        <w:t>products contain data that extends beyond the Ontario provincial boundary and includes additional data sourced from NRCan (for adjacent provinces and territories) and from the United States Geologic Service (for selected US states).  Please refer to the OHN small scale metadata records for further details on these sources.</w:t>
      </w:r>
    </w:p>
    <w:p w14:paraId="324AD5AA" w14:textId="5F24099D" w:rsidR="001A660B" w:rsidRPr="005163EE" w:rsidRDefault="001A660B" w:rsidP="001A660B">
      <w:pPr>
        <w:pStyle w:val="BulletsMIRB"/>
        <w:numPr>
          <w:ilvl w:val="0"/>
          <w:numId w:val="0"/>
        </w:numPr>
        <w:ind w:left="720"/>
        <w:sectPr w:rsidR="001A660B" w:rsidRPr="005163EE" w:rsidSect="00E63508">
          <w:pgSz w:w="12240" w:h="15840"/>
          <w:pgMar w:top="1440" w:right="1440" w:bottom="1440" w:left="1440" w:header="432" w:footer="720" w:gutter="0"/>
          <w:cols w:space="720"/>
          <w:docGrid w:linePitch="360"/>
        </w:sectPr>
      </w:pPr>
    </w:p>
    <w:p w14:paraId="7BF3A2B0" w14:textId="13A27201" w:rsidR="00A451ED" w:rsidRDefault="00A451ED" w:rsidP="00A451ED">
      <w:pPr>
        <w:pStyle w:val="Heading1MIRBMidPage"/>
      </w:pPr>
      <w:bookmarkStart w:id="39" w:name="_Toc191969605"/>
      <w:r>
        <w:lastRenderedPageBreak/>
        <w:t>4. Model Diagram</w:t>
      </w:r>
      <w:r w:rsidR="00B55FC3">
        <w:t>s</w:t>
      </w:r>
      <w:r>
        <w:t>:</w:t>
      </w:r>
      <w:bookmarkEnd w:id="39"/>
    </w:p>
    <w:p w14:paraId="4F1B2AB8" w14:textId="6C4F75FB" w:rsidR="004B785A" w:rsidRPr="004B785A" w:rsidRDefault="004B785A" w:rsidP="004B785A">
      <w:pPr>
        <w:pStyle w:val="Heading2NoNumbersMIRB"/>
      </w:pPr>
      <w:bookmarkStart w:id="40" w:name="_Toc191969606"/>
      <w:bookmarkStart w:id="41" w:name="_Hlk165470966"/>
      <w:r>
        <w:t>OHN</w:t>
      </w:r>
      <w:bookmarkEnd w:id="40"/>
    </w:p>
    <w:p w14:paraId="2BCDDF17" w14:textId="77777777" w:rsidR="00FC43E5" w:rsidRDefault="00FC43E5" w:rsidP="00F8420B">
      <w:pPr>
        <w:pStyle w:val="Heading3NoNumbersMIRB"/>
      </w:pPr>
      <w:bookmarkStart w:id="42" w:name="_Toc191969607"/>
      <w:r>
        <w:t>OHN – Waterbody</w:t>
      </w:r>
      <w:bookmarkEnd w:id="42"/>
      <w:r>
        <w:t xml:space="preserve"> </w:t>
      </w:r>
    </w:p>
    <w:p w14:paraId="5D28B99C" w14:textId="77777777" w:rsidR="00FC4C78" w:rsidRDefault="00FC4C78" w:rsidP="00FC4C78">
      <w:pPr>
        <w:pStyle w:val="BodyAccessibleTextMIRB"/>
        <w:spacing w:after="0" w:line="240" w:lineRule="auto"/>
      </w:pPr>
      <w:r>
        <w:t>Physical Model Diagram for OHN - Waterbody (OHNWBDY)</w:t>
      </w:r>
    </w:p>
    <w:p w14:paraId="1902D1C2" w14:textId="6D641FDB" w:rsidR="00FC4C78" w:rsidRDefault="00FC4C78" w:rsidP="00F04F95">
      <w:pPr>
        <w:pStyle w:val="BodyAccessibleTextMIRB"/>
        <w:spacing w:line="240" w:lineRule="auto"/>
      </w:pPr>
      <w:r>
        <w:t>Model Effective Date 2012-JUN-14</w:t>
      </w:r>
    </w:p>
    <w:p w14:paraId="1C35C157" w14:textId="77777777" w:rsidR="00FC4C78" w:rsidRDefault="00FC4C78" w:rsidP="00FC4C78">
      <w:pPr>
        <w:pStyle w:val="BodyAccessibleTextMIRB"/>
        <w:spacing w:after="0" w:line="240" w:lineRule="auto"/>
      </w:pPr>
      <w:r w:rsidRPr="00EE48FD">
        <w:rPr>
          <w:b/>
        </w:rPr>
        <w:t>N</w:t>
      </w:r>
      <w:r>
        <w:rPr>
          <w:b/>
        </w:rPr>
        <w:t>ote</w:t>
      </w:r>
      <w:r>
        <w:t>: Where applicable to this model:</w:t>
      </w:r>
    </w:p>
    <w:p w14:paraId="5546F37B" w14:textId="77777777" w:rsidR="00FC4C78" w:rsidRDefault="00FC4C78" w:rsidP="00FC4C78">
      <w:pPr>
        <w:pStyle w:val="BulletsMIRB"/>
        <w:spacing w:line="276" w:lineRule="auto"/>
      </w:pPr>
      <w:r>
        <w:t>Tables with a “_LIST” extension (shaded yellow) = Lookup Table (LUT)</w:t>
      </w:r>
    </w:p>
    <w:p w14:paraId="1297520C" w14:textId="77777777" w:rsidR="00770F7A" w:rsidRDefault="00FC4C78" w:rsidP="00556946">
      <w:pPr>
        <w:pStyle w:val="BulletsMIRB"/>
        <w:spacing w:line="276" w:lineRule="auto"/>
      </w:pPr>
      <w:r>
        <w:t>Additional feature-level metadata may be stored in other ‘Shared’ tables.  Please refer to the Class Common Tables diagram for more information.</w:t>
      </w:r>
    </w:p>
    <w:p w14:paraId="20061BEE" w14:textId="60076602" w:rsidR="009128E4" w:rsidRDefault="00FA6CA2" w:rsidP="00556946">
      <w:pPr>
        <w:pStyle w:val="BulletsMIRB"/>
        <w:spacing w:line="276" w:lineRule="auto"/>
      </w:pPr>
      <w:r>
        <w:t>For table</w:t>
      </w:r>
      <w:r w:rsidR="00CE142C">
        <w:t xml:space="preserve"> key</w:t>
      </w:r>
      <w:r>
        <w:t xml:space="preserve"> dependency and relationships, see </w:t>
      </w:r>
      <w:bookmarkStart w:id="43" w:name="OLE_LINK1"/>
      <w:r w:rsidR="00461D88" w:rsidRPr="00CC5D0F">
        <w:fldChar w:fldCharType="begin"/>
      </w:r>
      <w:r w:rsidR="00461D88" w:rsidRPr="00CC5D0F">
        <w:instrText xml:space="preserve"> HYPERLINK  \l "AppendixB" </w:instrText>
      </w:r>
      <w:r w:rsidR="00461D88" w:rsidRPr="00CC5D0F">
        <w:fldChar w:fldCharType="separate"/>
      </w:r>
      <w:r w:rsidRPr="007312A8">
        <w:rPr>
          <w:rStyle w:val="Hyperlink"/>
          <w:color w:val="auto"/>
          <w:u w:val="none"/>
        </w:rPr>
        <w:t>Appendix B</w:t>
      </w:r>
      <w:bookmarkEnd w:id="43"/>
      <w:r w:rsidR="00461D88" w:rsidRPr="00CC5D0F">
        <w:fldChar w:fldCharType="end"/>
      </w:r>
    </w:p>
    <w:p w14:paraId="3DA5A1FC" w14:textId="77777777" w:rsidR="00EE204B" w:rsidRDefault="00EE204B" w:rsidP="0031662D">
      <w:pPr>
        <w:pStyle w:val="BulletsMIRB"/>
        <w:numPr>
          <w:ilvl w:val="0"/>
          <w:numId w:val="0"/>
        </w:numPr>
        <w:spacing w:line="276" w:lineRule="auto"/>
      </w:pPr>
    </w:p>
    <w:p w14:paraId="500CF8FA" w14:textId="227EDFD7" w:rsidR="00EE204B" w:rsidRDefault="00EE204B" w:rsidP="00D00070">
      <w:pPr>
        <w:pStyle w:val="BulletsMIRB"/>
        <w:numPr>
          <w:ilvl w:val="0"/>
          <w:numId w:val="0"/>
        </w:numPr>
        <w:spacing w:line="276" w:lineRule="auto"/>
        <w:ind w:firstLine="720"/>
      </w:pPr>
      <w:r>
        <w:rPr>
          <w:noProof/>
          <w:lang w:eastAsia="en-CA"/>
        </w:rPr>
        <w:drawing>
          <wp:inline distT="0" distB="0" distL="0" distR="0" wp14:anchorId="03F33C52" wp14:editId="5248D3BE">
            <wp:extent cx="3710900" cy="5185317"/>
            <wp:effectExtent l="0" t="0" r="4445" b="0"/>
            <wp:docPr id="3" name="Picture 3" descr="Ontario Hydrographic Network Waterbody Physical Data Model&#10;&#10;Image of the physical data model for a data layer in the Land Information Ontario Warehouse.  It shows the cardinality and relationship between tables and lists the names of the attributes in each table.  It also identifies primary and foreign ke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Ontario Hydrographic Network Waterbody Physical Data Model&#10;&#10;Image of the physical data model for a data layer in the Land Information Ontario Warehouse.  It shows the cardinality and relationship between tables and lists the names of the attributes in each table.  It also identifies primary and foreign keys."/>
                    <pic:cNvPicPr/>
                  </pic:nvPicPr>
                  <pic:blipFill>
                    <a:blip r:embed="rId29">
                      <a:extLst>
                        <a:ext uri="{28A0092B-C50C-407E-A947-70E740481C1C}">
                          <a14:useLocalDpi xmlns:a14="http://schemas.microsoft.com/office/drawing/2010/main" val="0"/>
                        </a:ext>
                      </a:extLst>
                    </a:blip>
                    <a:stretch>
                      <a:fillRect/>
                    </a:stretch>
                  </pic:blipFill>
                  <pic:spPr>
                    <a:xfrm>
                      <a:off x="0" y="0"/>
                      <a:ext cx="3728885" cy="5210448"/>
                    </a:xfrm>
                    <a:prstGeom prst="rect">
                      <a:avLst/>
                    </a:prstGeom>
                  </pic:spPr>
                </pic:pic>
              </a:graphicData>
            </a:graphic>
          </wp:inline>
        </w:drawing>
      </w:r>
    </w:p>
    <w:p w14:paraId="277F9458" w14:textId="086C1804" w:rsidR="00770F7A" w:rsidRDefault="00770F7A" w:rsidP="007F5F10">
      <w:pPr>
        <w:pStyle w:val="Heading3NoNumbersMIRB"/>
      </w:pPr>
      <w:bookmarkStart w:id="44" w:name="_Toc191969608"/>
      <w:bookmarkEnd w:id="41"/>
      <w:r>
        <w:lastRenderedPageBreak/>
        <w:t xml:space="preserve">OHN – </w:t>
      </w:r>
      <w:r w:rsidR="009D6C6F">
        <w:t>Watercourse</w:t>
      </w:r>
      <w:bookmarkEnd w:id="44"/>
      <w:r>
        <w:t xml:space="preserve"> </w:t>
      </w:r>
    </w:p>
    <w:p w14:paraId="1192F25B" w14:textId="77777777" w:rsidR="009D3124" w:rsidRDefault="009D3124" w:rsidP="009D3124">
      <w:pPr>
        <w:pStyle w:val="BodyAccessibleTextMIRB"/>
        <w:spacing w:after="0" w:line="240" w:lineRule="auto"/>
      </w:pPr>
      <w:r>
        <w:t>Physical Model Diagram for OHN - Watercourse (OHNWCRS)</w:t>
      </w:r>
    </w:p>
    <w:p w14:paraId="370FD072" w14:textId="26A0BD70" w:rsidR="009D3124" w:rsidRDefault="009D3124" w:rsidP="00F04F95">
      <w:pPr>
        <w:pStyle w:val="BodyAccessibleTextMIRB"/>
        <w:spacing w:line="240" w:lineRule="auto"/>
      </w:pPr>
      <w:r>
        <w:t>Model Effective Date 2012-JUN-14</w:t>
      </w:r>
    </w:p>
    <w:p w14:paraId="74BC7CC7" w14:textId="77777777" w:rsidR="009D3124" w:rsidRDefault="009D3124" w:rsidP="009D3124">
      <w:pPr>
        <w:pStyle w:val="BodyAccessibleTextMIRB"/>
        <w:spacing w:after="0" w:line="240" w:lineRule="auto"/>
      </w:pPr>
      <w:r w:rsidRPr="00EE48FD">
        <w:rPr>
          <w:b/>
        </w:rPr>
        <w:t>N</w:t>
      </w:r>
      <w:r>
        <w:rPr>
          <w:b/>
        </w:rPr>
        <w:t>ote</w:t>
      </w:r>
      <w:r>
        <w:t>: Where applicable to this model:</w:t>
      </w:r>
    </w:p>
    <w:p w14:paraId="7E0BD68D" w14:textId="77777777" w:rsidR="009D3124" w:rsidRDefault="009D3124" w:rsidP="009D3124">
      <w:pPr>
        <w:pStyle w:val="BulletsMIRB"/>
        <w:spacing w:line="276" w:lineRule="auto"/>
      </w:pPr>
      <w:r>
        <w:t>Tables with a “_LIST” extension (shaded yellow) = Lookup Table (LUT)</w:t>
      </w:r>
    </w:p>
    <w:p w14:paraId="2732CD98" w14:textId="77777777" w:rsidR="009D3124" w:rsidRDefault="009D3124" w:rsidP="009D3124">
      <w:pPr>
        <w:pStyle w:val="BulletsMIRB"/>
        <w:spacing w:line="276" w:lineRule="auto"/>
      </w:pPr>
      <w:r>
        <w:t>Additional feature-level metadata may be stored in other ‘Shared’ tables.  Please refer to the Class Common Tables diagram for more information.</w:t>
      </w:r>
    </w:p>
    <w:p w14:paraId="5DCEF51D" w14:textId="679E51A5" w:rsidR="00CE142C" w:rsidRDefault="00CE142C" w:rsidP="009D3124">
      <w:pPr>
        <w:pStyle w:val="BulletsMIRB"/>
        <w:spacing w:line="276" w:lineRule="auto"/>
      </w:pPr>
      <w:r>
        <w:t xml:space="preserve">For table key dependency and relationships, see </w:t>
      </w:r>
      <w:hyperlink w:anchor="AppendixB" w:history="1">
        <w:r w:rsidRPr="00461D88">
          <w:rPr>
            <w:rStyle w:val="Hyperlink"/>
          </w:rPr>
          <w:t>Appendix B</w:t>
        </w:r>
      </w:hyperlink>
    </w:p>
    <w:p w14:paraId="49334068" w14:textId="77777777" w:rsidR="002D417A" w:rsidRDefault="002D417A" w:rsidP="002D417A">
      <w:pPr>
        <w:pStyle w:val="BulletsMIRB"/>
        <w:numPr>
          <w:ilvl w:val="0"/>
          <w:numId w:val="0"/>
        </w:numPr>
        <w:spacing w:line="276" w:lineRule="auto"/>
        <w:ind w:left="720"/>
      </w:pPr>
    </w:p>
    <w:p w14:paraId="0BC59DC8" w14:textId="17DFA389" w:rsidR="00CF17E9" w:rsidRDefault="004B0186" w:rsidP="00CE142C">
      <w:pPr>
        <w:pStyle w:val="BulletsMIRB"/>
        <w:numPr>
          <w:ilvl w:val="0"/>
          <w:numId w:val="0"/>
        </w:numPr>
        <w:spacing w:line="276" w:lineRule="auto"/>
        <w:ind w:left="720" w:firstLine="720"/>
      </w:pPr>
      <w:r>
        <w:rPr>
          <w:noProof/>
          <w:lang w:eastAsia="en-CA"/>
        </w:rPr>
        <w:drawing>
          <wp:inline distT="0" distB="0" distL="0" distR="0" wp14:anchorId="799178C3" wp14:editId="61A5D849">
            <wp:extent cx="3946931" cy="4304665"/>
            <wp:effectExtent l="0" t="0" r="0" b="635"/>
            <wp:docPr id="18" name="Picture 18" descr="Ontario Hydrographic Network Watercourse Physical Data Model&#10;&#10;Image of the physical data model for a data layer in the Land Information Ontario Warehouse.  It shows the cardinality and relationship between tables and lists the names of the attributes in each table.  It also identifies primary and foreign key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Ontario Hydrographic Network Watercourse Physical Data Model&#10;&#10;Image of the physical data model for a data layer in the Land Information Ontario Warehouse.  It shows the cardinality and relationship between tables and lists the names of the attributes in each table.  It also identifies primary and foreign keys. "/>
                    <pic:cNvPicPr/>
                  </pic:nvPicPr>
                  <pic:blipFill rotWithShape="1">
                    <a:blip r:embed="rId30">
                      <a:extLst>
                        <a:ext uri="{28A0092B-C50C-407E-A947-70E740481C1C}">
                          <a14:useLocalDpi xmlns:a14="http://schemas.microsoft.com/office/drawing/2010/main" val="0"/>
                        </a:ext>
                      </a:extLst>
                    </a:blip>
                    <a:srcRect t="25539"/>
                    <a:stretch/>
                  </pic:blipFill>
                  <pic:spPr bwMode="auto">
                    <a:xfrm>
                      <a:off x="0" y="0"/>
                      <a:ext cx="3947225" cy="4304986"/>
                    </a:xfrm>
                    <a:prstGeom prst="rect">
                      <a:avLst/>
                    </a:prstGeom>
                    <a:ln>
                      <a:noFill/>
                    </a:ln>
                    <a:extLst>
                      <a:ext uri="{53640926-AAD7-44D8-BBD7-CCE9431645EC}">
                        <a14:shadowObscured xmlns:a14="http://schemas.microsoft.com/office/drawing/2010/main"/>
                      </a:ext>
                    </a:extLst>
                  </pic:spPr>
                </pic:pic>
              </a:graphicData>
            </a:graphic>
          </wp:inline>
        </w:drawing>
      </w:r>
      <w:r w:rsidR="00CF17E9">
        <w:br w:type="page"/>
      </w:r>
    </w:p>
    <w:p w14:paraId="239D01C8" w14:textId="790B96B3" w:rsidR="00770F7A" w:rsidRDefault="00770F7A" w:rsidP="003B001D">
      <w:pPr>
        <w:pStyle w:val="Heading3NoNumbersMIRB"/>
      </w:pPr>
      <w:bookmarkStart w:id="45" w:name="_Toc191969609"/>
      <w:r>
        <w:lastRenderedPageBreak/>
        <w:t xml:space="preserve">OHN – </w:t>
      </w:r>
      <w:r w:rsidR="000F4548">
        <w:t>Shoreline</w:t>
      </w:r>
      <w:bookmarkEnd w:id="45"/>
      <w:r>
        <w:t xml:space="preserve"> </w:t>
      </w:r>
    </w:p>
    <w:p w14:paraId="77AA4126" w14:textId="77777777" w:rsidR="006F5C6F" w:rsidRDefault="006F5C6F" w:rsidP="006F5C6F">
      <w:pPr>
        <w:pStyle w:val="BodyAccessibleTextMIRB"/>
        <w:spacing w:after="0" w:line="240" w:lineRule="auto"/>
      </w:pPr>
      <w:r>
        <w:t>Physical Model Diagram for OHN – Shoreline (OHNSLIN)</w:t>
      </w:r>
    </w:p>
    <w:p w14:paraId="5A2211C0" w14:textId="1EA0233D" w:rsidR="006F5C6F" w:rsidRDefault="006F5C6F" w:rsidP="00F04F95">
      <w:pPr>
        <w:pStyle w:val="BodyAccessibleTextMIRB"/>
        <w:spacing w:line="240" w:lineRule="auto"/>
      </w:pPr>
      <w:r>
        <w:t>Model Effective Date 2012-JUN-14</w:t>
      </w:r>
    </w:p>
    <w:p w14:paraId="680FD069" w14:textId="77777777" w:rsidR="006F5C6F" w:rsidRDefault="006F5C6F" w:rsidP="006F5C6F">
      <w:pPr>
        <w:pStyle w:val="BodyAccessibleTextMIRB"/>
        <w:spacing w:after="0" w:line="240" w:lineRule="auto"/>
      </w:pPr>
      <w:r w:rsidRPr="00EE48FD">
        <w:rPr>
          <w:b/>
        </w:rPr>
        <w:t>N</w:t>
      </w:r>
      <w:r>
        <w:rPr>
          <w:b/>
        </w:rPr>
        <w:t>ote</w:t>
      </w:r>
      <w:r>
        <w:t>: Where applicable to this model:</w:t>
      </w:r>
    </w:p>
    <w:p w14:paraId="41BB27EF" w14:textId="77777777" w:rsidR="006F5C6F" w:rsidRDefault="006F5C6F" w:rsidP="006F5C6F">
      <w:pPr>
        <w:pStyle w:val="BulletsMIRB"/>
        <w:spacing w:line="276" w:lineRule="auto"/>
      </w:pPr>
      <w:r>
        <w:t>Tables with a “_LIST” extension (shaded yellow) = Lookup Table (LUT)</w:t>
      </w:r>
    </w:p>
    <w:p w14:paraId="43F7C2DB" w14:textId="77777777" w:rsidR="006F5C6F" w:rsidRDefault="006F5C6F" w:rsidP="006F5C6F">
      <w:pPr>
        <w:pStyle w:val="BulletsMIRB"/>
        <w:spacing w:line="276" w:lineRule="auto"/>
      </w:pPr>
      <w:r>
        <w:t>Additional feature-level metadata may be stored in other ‘Shared’ tables.  Please refer to the Class Common Tables diagram for more information.</w:t>
      </w:r>
    </w:p>
    <w:p w14:paraId="2A206550" w14:textId="77777777" w:rsidR="00633D1E" w:rsidRDefault="00633D1E" w:rsidP="00633D1E">
      <w:pPr>
        <w:pStyle w:val="BulletsMIRB"/>
        <w:numPr>
          <w:ilvl w:val="0"/>
          <w:numId w:val="0"/>
        </w:numPr>
        <w:spacing w:line="276" w:lineRule="auto"/>
        <w:ind w:left="720"/>
      </w:pPr>
    </w:p>
    <w:p w14:paraId="6AC6B4F3" w14:textId="134AA8DE" w:rsidR="00717932" w:rsidRDefault="002D417A" w:rsidP="00633D1E">
      <w:pPr>
        <w:pStyle w:val="BulletsMIRB"/>
        <w:numPr>
          <w:ilvl w:val="0"/>
          <w:numId w:val="0"/>
        </w:numPr>
        <w:spacing w:line="276" w:lineRule="auto"/>
        <w:ind w:left="1440" w:firstLine="720"/>
      </w:pPr>
      <w:r>
        <w:rPr>
          <w:noProof/>
          <w:lang w:eastAsia="en-CA"/>
        </w:rPr>
        <w:drawing>
          <wp:inline distT="0" distB="0" distL="0" distR="0" wp14:anchorId="728CA9EE" wp14:editId="78D8D904">
            <wp:extent cx="4137537" cy="1554815"/>
            <wp:effectExtent l="0" t="0" r="0" b="7620"/>
            <wp:docPr id="20" name="Picture 20" descr="Ontario Hydrographic Network Shoreline Physical Data Model&#10;&#10;Image of the physical data model for a data layer in the Land Information Ontario Warehouse.  It shows the cardinality and relationship between tables and lists the names of the attributes in each table.  It also identifies primary and foreign key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Ontario Hydrographic Network Shoreline Physical Data Model&#10;&#10;Image of the physical data model for a data layer in the Land Information Ontario Warehouse.  It shows the cardinality and relationship between tables and lists the names of the attributes in each table.  It also identifies primary and foreign keys. "/>
                    <pic:cNvPicPr/>
                  </pic:nvPicPr>
                  <pic:blipFill>
                    <a:blip r:embed="rId31">
                      <a:extLst>
                        <a:ext uri="{28A0092B-C50C-407E-A947-70E740481C1C}">
                          <a14:useLocalDpi xmlns:a14="http://schemas.microsoft.com/office/drawing/2010/main" val="0"/>
                        </a:ext>
                      </a:extLst>
                    </a:blip>
                    <a:stretch>
                      <a:fillRect/>
                    </a:stretch>
                  </pic:blipFill>
                  <pic:spPr>
                    <a:xfrm>
                      <a:off x="0" y="0"/>
                      <a:ext cx="4137537" cy="1554815"/>
                    </a:xfrm>
                    <a:prstGeom prst="rect">
                      <a:avLst/>
                    </a:prstGeom>
                  </pic:spPr>
                </pic:pic>
              </a:graphicData>
            </a:graphic>
          </wp:inline>
        </w:drawing>
      </w:r>
    </w:p>
    <w:p w14:paraId="04F7036A" w14:textId="3CD6A723" w:rsidR="002D417A" w:rsidRPr="00717932" w:rsidRDefault="00717932" w:rsidP="00717932">
      <w:pPr>
        <w:rPr>
          <w:rFonts w:eastAsiaTheme="minorEastAsia" w:cstheme="minorBidi"/>
          <w:sz w:val="24"/>
          <w:szCs w:val="22"/>
          <w:lang w:eastAsia="en-US"/>
        </w:rPr>
      </w:pPr>
      <w:r>
        <w:br w:type="page"/>
      </w:r>
    </w:p>
    <w:p w14:paraId="501B32F0" w14:textId="1BB51501" w:rsidR="00770F7A" w:rsidRDefault="00770F7A" w:rsidP="003B001D">
      <w:pPr>
        <w:pStyle w:val="Heading3NoNumbersMIRB"/>
      </w:pPr>
      <w:bookmarkStart w:id="46" w:name="_Toc191969610"/>
      <w:r>
        <w:lastRenderedPageBreak/>
        <w:t xml:space="preserve">OHN – </w:t>
      </w:r>
      <w:r w:rsidR="00413BC6">
        <w:t>Hydrographic Poly</w:t>
      </w:r>
      <w:bookmarkEnd w:id="46"/>
      <w:r>
        <w:t xml:space="preserve"> </w:t>
      </w:r>
    </w:p>
    <w:p w14:paraId="21272149" w14:textId="77777777" w:rsidR="00822645" w:rsidRDefault="00822645" w:rsidP="00822645">
      <w:pPr>
        <w:pStyle w:val="BodyAccessibleTextMIRB"/>
        <w:spacing w:after="0" w:line="240" w:lineRule="auto"/>
      </w:pPr>
      <w:r>
        <w:t>Physical Model Diagram for OHN – Hydrographic Poly (OHNHPOLY)</w:t>
      </w:r>
    </w:p>
    <w:p w14:paraId="0058D992" w14:textId="2E6FBE7E" w:rsidR="00822645" w:rsidRDefault="00822645" w:rsidP="00F04F95">
      <w:pPr>
        <w:pStyle w:val="BodyAccessibleTextMIRB"/>
        <w:spacing w:line="240" w:lineRule="auto"/>
      </w:pPr>
      <w:r>
        <w:t>Model Effective Date 2012-JUN-14</w:t>
      </w:r>
    </w:p>
    <w:p w14:paraId="6B9F5F9F" w14:textId="77777777" w:rsidR="00822645" w:rsidRDefault="00822645" w:rsidP="00822645">
      <w:pPr>
        <w:pStyle w:val="BodyAccessibleTextMIRB"/>
        <w:spacing w:after="0" w:line="240" w:lineRule="auto"/>
      </w:pPr>
      <w:r w:rsidRPr="00EE48FD">
        <w:rPr>
          <w:b/>
        </w:rPr>
        <w:t>N</w:t>
      </w:r>
      <w:r>
        <w:rPr>
          <w:b/>
        </w:rPr>
        <w:t>ote</w:t>
      </w:r>
      <w:r>
        <w:t>: Where applicable to this model:</w:t>
      </w:r>
    </w:p>
    <w:p w14:paraId="5C244FB2" w14:textId="77777777" w:rsidR="00822645" w:rsidRDefault="00822645" w:rsidP="00822645">
      <w:pPr>
        <w:pStyle w:val="BulletsMIRB"/>
        <w:spacing w:line="276" w:lineRule="auto"/>
      </w:pPr>
      <w:r>
        <w:t>Tables with a “_LIST” extension (shaded yellow) = Lookup Table (LUT)</w:t>
      </w:r>
    </w:p>
    <w:p w14:paraId="78124E54" w14:textId="77777777" w:rsidR="00822645" w:rsidRDefault="00822645" w:rsidP="00822645">
      <w:pPr>
        <w:pStyle w:val="BulletsMIRB"/>
        <w:spacing w:line="276" w:lineRule="auto"/>
      </w:pPr>
      <w:r>
        <w:t>Additional feature-level metadata may be stored in other ‘Shared’ tables.  Please refer to the Class Common Tables diagram for more information.</w:t>
      </w:r>
    </w:p>
    <w:p w14:paraId="213969E9" w14:textId="0AC40174" w:rsidR="00C21A7F" w:rsidRDefault="00C21A7F" w:rsidP="00822645">
      <w:pPr>
        <w:pStyle w:val="BulletsMIRB"/>
        <w:spacing w:line="276" w:lineRule="auto"/>
      </w:pPr>
      <w:r>
        <w:t xml:space="preserve">For table key dependency and relationships, see </w:t>
      </w:r>
      <w:hyperlink w:anchor="AppendixB" w:history="1">
        <w:r w:rsidRPr="00461D88">
          <w:rPr>
            <w:rStyle w:val="Hyperlink"/>
          </w:rPr>
          <w:t>Appendix B</w:t>
        </w:r>
      </w:hyperlink>
    </w:p>
    <w:p w14:paraId="15E10020" w14:textId="77777777" w:rsidR="000657F6" w:rsidRDefault="000657F6" w:rsidP="000657F6">
      <w:pPr>
        <w:pStyle w:val="BulletsMIRB"/>
        <w:numPr>
          <w:ilvl w:val="0"/>
          <w:numId w:val="0"/>
        </w:numPr>
        <w:spacing w:line="276" w:lineRule="auto"/>
        <w:ind w:left="720"/>
      </w:pPr>
    </w:p>
    <w:p w14:paraId="7734714A" w14:textId="4122E5CC" w:rsidR="00755FCC" w:rsidRDefault="00755FCC" w:rsidP="000657F6">
      <w:pPr>
        <w:pStyle w:val="BulletsMIRB"/>
        <w:numPr>
          <w:ilvl w:val="0"/>
          <w:numId w:val="0"/>
        </w:numPr>
        <w:spacing w:line="276" w:lineRule="auto"/>
        <w:ind w:left="720" w:firstLine="720"/>
      </w:pPr>
      <w:r>
        <w:rPr>
          <w:noProof/>
          <w:lang w:eastAsia="en-CA"/>
        </w:rPr>
        <w:drawing>
          <wp:inline distT="0" distB="0" distL="0" distR="0" wp14:anchorId="72D699CC" wp14:editId="44D31748">
            <wp:extent cx="4137536" cy="3896440"/>
            <wp:effectExtent l="0" t="0" r="0" b="8890"/>
            <wp:docPr id="21" name="Picture 21" descr="Ontario Hydrographic Network Hydrographic Poly Physical Data Model&#10;&#10;Image of the physical data model for a data layer in the Land Information Ontario Warehouse.  It shows the cardinality and relationship between tables and lists the names of the attributes in each table.  It also identifies primary and foreign ke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Ontario Hydrographic Network Hydrographic Poly Physical Data Model&#10;&#10;Image of the physical data model for a data layer in the Land Information Ontario Warehouse.  It shows the cardinality and relationship between tables and lists the names of the attributes in each table.  It also identifies primary and foreign keys."/>
                    <pic:cNvPicPr/>
                  </pic:nvPicPr>
                  <pic:blipFill>
                    <a:blip r:embed="rId32">
                      <a:extLst>
                        <a:ext uri="{28A0092B-C50C-407E-A947-70E740481C1C}">
                          <a14:useLocalDpi xmlns:a14="http://schemas.microsoft.com/office/drawing/2010/main" val="0"/>
                        </a:ext>
                      </a:extLst>
                    </a:blip>
                    <a:stretch>
                      <a:fillRect/>
                    </a:stretch>
                  </pic:blipFill>
                  <pic:spPr>
                    <a:xfrm>
                      <a:off x="0" y="0"/>
                      <a:ext cx="4137536" cy="3896440"/>
                    </a:xfrm>
                    <a:prstGeom prst="rect">
                      <a:avLst/>
                    </a:prstGeom>
                  </pic:spPr>
                </pic:pic>
              </a:graphicData>
            </a:graphic>
          </wp:inline>
        </w:drawing>
      </w:r>
    </w:p>
    <w:p w14:paraId="6214F9E5" w14:textId="0455BCC1" w:rsidR="00717932" w:rsidRDefault="00717932" w:rsidP="00717932">
      <w:pPr>
        <w:pStyle w:val="BulletsMIRB"/>
        <w:numPr>
          <w:ilvl w:val="0"/>
          <w:numId w:val="0"/>
        </w:numPr>
        <w:tabs>
          <w:tab w:val="left" w:pos="8640"/>
        </w:tabs>
        <w:spacing w:line="276" w:lineRule="auto"/>
        <w:ind w:left="720"/>
      </w:pPr>
      <w:r>
        <w:tab/>
      </w:r>
    </w:p>
    <w:p w14:paraId="6836DF86" w14:textId="77777777" w:rsidR="00717932" w:rsidRDefault="00717932">
      <w:pPr>
        <w:rPr>
          <w:rFonts w:eastAsiaTheme="minorEastAsia" w:cstheme="minorBidi"/>
          <w:sz w:val="24"/>
          <w:szCs w:val="22"/>
          <w:lang w:eastAsia="en-US"/>
        </w:rPr>
      </w:pPr>
      <w:r>
        <w:br w:type="page"/>
      </w:r>
    </w:p>
    <w:p w14:paraId="0F978EB8" w14:textId="081BA490" w:rsidR="00770F7A" w:rsidRDefault="00770F7A" w:rsidP="003B001D">
      <w:pPr>
        <w:pStyle w:val="Heading3NoNumbersMIRB"/>
      </w:pPr>
      <w:bookmarkStart w:id="47" w:name="_Toc191969611"/>
      <w:r>
        <w:lastRenderedPageBreak/>
        <w:t xml:space="preserve">OHN – </w:t>
      </w:r>
      <w:r w:rsidR="00B01943">
        <w:t>Hydrographic Line</w:t>
      </w:r>
      <w:bookmarkEnd w:id="47"/>
      <w:r>
        <w:t xml:space="preserve"> </w:t>
      </w:r>
    </w:p>
    <w:p w14:paraId="63A0C3B7" w14:textId="77777777" w:rsidR="00BC1143" w:rsidRDefault="00BC1143" w:rsidP="00BC1143">
      <w:pPr>
        <w:pStyle w:val="BodyAccessibleTextMIRB"/>
        <w:spacing w:after="0" w:line="240" w:lineRule="auto"/>
      </w:pPr>
      <w:r>
        <w:t>Physical Model Diagram for OHN – Hydrographic Line (OHNHLN)</w:t>
      </w:r>
    </w:p>
    <w:p w14:paraId="5DFA6EA9" w14:textId="03FD3615" w:rsidR="00BC1143" w:rsidRDefault="00BC1143" w:rsidP="00F04F95">
      <w:pPr>
        <w:pStyle w:val="BodyAccessibleTextMIRB"/>
        <w:spacing w:line="240" w:lineRule="auto"/>
      </w:pPr>
      <w:r>
        <w:t>Model Effective Date 2012-JUN-14</w:t>
      </w:r>
    </w:p>
    <w:p w14:paraId="6B742EC5" w14:textId="77777777" w:rsidR="00BC1143" w:rsidRDefault="00BC1143" w:rsidP="00BC1143">
      <w:pPr>
        <w:pStyle w:val="BodyAccessibleTextMIRB"/>
        <w:spacing w:after="0" w:line="240" w:lineRule="auto"/>
      </w:pPr>
      <w:r w:rsidRPr="00EE48FD">
        <w:rPr>
          <w:b/>
        </w:rPr>
        <w:t>N</w:t>
      </w:r>
      <w:r>
        <w:rPr>
          <w:b/>
        </w:rPr>
        <w:t>ote</w:t>
      </w:r>
      <w:r>
        <w:t>: Where applicable to this model:</w:t>
      </w:r>
    </w:p>
    <w:p w14:paraId="6333328D" w14:textId="77777777" w:rsidR="00BC1143" w:rsidRDefault="00BC1143" w:rsidP="00BC1143">
      <w:pPr>
        <w:pStyle w:val="BulletsMIRB"/>
        <w:spacing w:line="276" w:lineRule="auto"/>
      </w:pPr>
      <w:r>
        <w:t>Tables with a “_LIST” extension (shaded yellow) = Lookup Table (LUT)</w:t>
      </w:r>
    </w:p>
    <w:p w14:paraId="3E273625" w14:textId="77777777" w:rsidR="00BC1143" w:rsidRDefault="00BC1143" w:rsidP="00BC1143">
      <w:pPr>
        <w:pStyle w:val="BulletsMIRB"/>
        <w:spacing w:line="276" w:lineRule="auto"/>
      </w:pPr>
      <w:r>
        <w:t>Additional feature-level metadata may be stored in other ‘Shared’ tables.  Please refer to the Class Common Tables diagram for more information.</w:t>
      </w:r>
    </w:p>
    <w:p w14:paraId="3BDA3069" w14:textId="3C7FF979" w:rsidR="000561AB" w:rsidRDefault="000561AB" w:rsidP="00BC1143">
      <w:pPr>
        <w:pStyle w:val="BulletsMIRB"/>
        <w:spacing w:line="276" w:lineRule="auto"/>
      </w:pPr>
      <w:r>
        <w:t xml:space="preserve">For table key dependency and relationships, see </w:t>
      </w:r>
      <w:hyperlink w:anchor="AppendixB" w:history="1">
        <w:r w:rsidRPr="00461D88">
          <w:rPr>
            <w:rStyle w:val="Hyperlink"/>
          </w:rPr>
          <w:t>Appendix B</w:t>
        </w:r>
      </w:hyperlink>
    </w:p>
    <w:p w14:paraId="6C9CFA03" w14:textId="77777777" w:rsidR="000657F6" w:rsidRDefault="000657F6" w:rsidP="000657F6">
      <w:pPr>
        <w:pStyle w:val="BulletsMIRB"/>
        <w:numPr>
          <w:ilvl w:val="0"/>
          <w:numId w:val="0"/>
        </w:numPr>
        <w:spacing w:line="276" w:lineRule="auto"/>
        <w:ind w:left="720"/>
      </w:pPr>
    </w:p>
    <w:p w14:paraId="445165AC" w14:textId="1C88E003" w:rsidR="00717932" w:rsidRDefault="000657F6" w:rsidP="003B5FC7">
      <w:pPr>
        <w:pStyle w:val="BulletsMIRB"/>
        <w:numPr>
          <w:ilvl w:val="0"/>
          <w:numId w:val="0"/>
        </w:numPr>
        <w:spacing w:line="276" w:lineRule="auto"/>
        <w:ind w:left="1440"/>
      </w:pPr>
      <w:r>
        <w:rPr>
          <w:noProof/>
          <w:lang w:eastAsia="en-CA"/>
        </w:rPr>
        <w:drawing>
          <wp:inline distT="0" distB="0" distL="0" distR="0" wp14:anchorId="5C158BBB" wp14:editId="2EF05FAD">
            <wp:extent cx="4137536" cy="4682397"/>
            <wp:effectExtent l="0" t="0" r="0" b="4445"/>
            <wp:docPr id="22" name="Picture 22" descr="Ontario Hydrographic Network Hydrographic Line Physical Data Model&#10;&#10;Image of the physical data model for a data layer in the Land Information Ontario Warehouse.  It shows the cardinality and relationship between tables and lists the names of the attributes in each table.  It also identifies primary and foreign ke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Ontario Hydrographic Network Hydrographic Line Physical Data Model&#10;&#10;Image of the physical data model for a data layer in the Land Information Ontario Warehouse.  It shows the cardinality and relationship between tables and lists the names of the attributes in each table.  It also identifies primary and foreign keys."/>
                    <pic:cNvPicPr/>
                  </pic:nvPicPr>
                  <pic:blipFill>
                    <a:blip r:embed="rId33">
                      <a:extLst>
                        <a:ext uri="{28A0092B-C50C-407E-A947-70E740481C1C}">
                          <a14:useLocalDpi xmlns:a14="http://schemas.microsoft.com/office/drawing/2010/main" val="0"/>
                        </a:ext>
                      </a:extLst>
                    </a:blip>
                    <a:stretch>
                      <a:fillRect/>
                    </a:stretch>
                  </pic:blipFill>
                  <pic:spPr>
                    <a:xfrm>
                      <a:off x="0" y="0"/>
                      <a:ext cx="4137536" cy="4682397"/>
                    </a:xfrm>
                    <a:prstGeom prst="rect">
                      <a:avLst/>
                    </a:prstGeom>
                  </pic:spPr>
                </pic:pic>
              </a:graphicData>
            </a:graphic>
          </wp:inline>
        </w:drawing>
      </w:r>
    </w:p>
    <w:p w14:paraId="4A06A0DD" w14:textId="77777777" w:rsidR="00717932" w:rsidRDefault="00717932">
      <w:pPr>
        <w:rPr>
          <w:rFonts w:eastAsiaTheme="minorEastAsia" w:cstheme="minorBidi"/>
          <w:sz w:val="24"/>
          <w:szCs w:val="22"/>
          <w:lang w:eastAsia="en-US"/>
        </w:rPr>
      </w:pPr>
      <w:r>
        <w:br w:type="page"/>
      </w:r>
    </w:p>
    <w:p w14:paraId="3C88F79D" w14:textId="54A28F63" w:rsidR="00E05BAB" w:rsidRDefault="00E05BAB" w:rsidP="00402319">
      <w:pPr>
        <w:pStyle w:val="Heading3NoNumbersMIRB"/>
      </w:pPr>
      <w:bookmarkStart w:id="48" w:name="_Toc191969612"/>
      <w:r>
        <w:lastRenderedPageBreak/>
        <w:t xml:space="preserve">OHN – </w:t>
      </w:r>
      <w:r w:rsidR="00CC0B73">
        <w:t>Hydrographic Point</w:t>
      </w:r>
      <w:bookmarkEnd w:id="48"/>
    </w:p>
    <w:p w14:paraId="14EF6214" w14:textId="77777777" w:rsidR="00B95BF2" w:rsidRDefault="00B95BF2" w:rsidP="00B95BF2">
      <w:pPr>
        <w:pStyle w:val="BodyAccessibleTextMIRB"/>
        <w:spacing w:after="0" w:line="240" w:lineRule="auto"/>
      </w:pPr>
      <w:r>
        <w:t>Physical Model Diagram for OHN – Hydrographic Point (OHNHPT)</w:t>
      </w:r>
    </w:p>
    <w:p w14:paraId="10122A1E" w14:textId="3F26CD0B" w:rsidR="00B95BF2" w:rsidRDefault="00B95BF2" w:rsidP="00F04F95">
      <w:pPr>
        <w:pStyle w:val="BodyAccessibleTextMIRB"/>
        <w:spacing w:line="240" w:lineRule="auto"/>
      </w:pPr>
      <w:r>
        <w:t>Model Effective Date 2012-JUN-14</w:t>
      </w:r>
    </w:p>
    <w:p w14:paraId="23E67DE4" w14:textId="77777777" w:rsidR="00B95BF2" w:rsidRDefault="00B95BF2" w:rsidP="00B95BF2">
      <w:pPr>
        <w:pStyle w:val="BodyAccessibleTextMIRB"/>
        <w:spacing w:after="0" w:line="240" w:lineRule="auto"/>
      </w:pPr>
      <w:r w:rsidRPr="00EE48FD">
        <w:rPr>
          <w:b/>
        </w:rPr>
        <w:t>N</w:t>
      </w:r>
      <w:r>
        <w:rPr>
          <w:b/>
        </w:rPr>
        <w:t>ote</w:t>
      </w:r>
      <w:r>
        <w:t>: Where applicable to this model:</w:t>
      </w:r>
    </w:p>
    <w:p w14:paraId="5C78681F" w14:textId="77777777" w:rsidR="00B95BF2" w:rsidRDefault="00B95BF2" w:rsidP="00B95BF2">
      <w:pPr>
        <w:pStyle w:val="BulletsMIRB"/>
        <w:spacing w:line="276" w:lineRule="auto"/>
      </w:pPr>
      <w:r>
        <w:t>Tables with a “_LIST” extension (shaded yellow) = Lookup Table (LUT)</w:t>
      </w:r>
    </w:p>
    <w:p w14:paraId="123F545E" w14:textId="77777777" w:rsidR="00B95BF2" w:rsidRDefault="00B95BF2" w:rsidP="00B95BF2">
      <w:pPr>
        <w:pStyle w:val="BulletsMIRB"/>
        <w:spacing w:line="276" w:lineRule="auto"/>
      </w:pPr>
      <w:r>
        <w:t>Additional feature-level metadata may be stored in other ‘Shared’ tables.  Please refer to the Class Common Tables diagram for more information.</w:t>
      </w:r>
    </w:p>
    <w:p w14:paraId="2145E7AA" w14:textId="11D516D0" w:rsidR="000561AB" w:rsidRDefault="000561AB" w:rsidP="00B95BF2">
      <w:pPr>
        <w:pStyle w:val="BulletsMIRB"/>
        <w:spacing w:line="276" w:lineRule="auto"/>
      </w:pPr>
      <w:r>
        <w:t xml:space="preserve">For table key dependency and relationships, see </w:t>
      </w:r>
      <w:hyperlink w:anchor="AppendixB" w:history="1">
        <w:r w:rsidRPr="00461D88">
          <w:rPr>
            <w:rStyle w:val="Hyperlink"/>
          </w:rPr>
          <w:t>Appendix B</w:t>
        </w:r>
      </w:hyperlink>
    </w:p>
    <w:p w14:paraId="6F7366EC" w14:textId="77777777" w:rsidR="003B5FC7" w:rsidRDefault="003B5FC7" w:rsidP="003B5FC7">
      <w:pPr>
        <w:pStyle w:val="BulletsMIRB"/>
        <w:numPr>
          <w:ilvl w:val="0"/>
          <w:numId w:val="0"/>
        </w:numPr>
        <w:spacing w:line="276" w:lineRule="auto"/>
        <w:ind w:left="720"/>
      </w:pPr>
    </w:p>
    <w:p w14:paraId="51F9BE09" w14:textId="1A1315A4" w:rsidR="00E74A10" w:rsidRDefault="003B5FC7" w:rsidP="003B5FC7">
      <w:pPr>
        <w:pStyle w:val="BulletsMIRB"/>
        <w:numPr>
          <w:ilvl w:val="0"/>
          <w:numId w:val="0"/>
        </w:numPr>
        <w:spacing w:line="276" w:lineRule="auto"/>
        <w:ind w:left="720" w:firstLine="720"/>
      </w:pPr>
      <w:r>
        <w:rPr>
          <w:noProof/>
          <w:lang w:eastAsia="en-CA"/>
        </w:rPr>
        <w:drawing>
          <wp:inline distT="0" distB="0" distL="0" distR="0" wp14:anchorId="39EF9B78" wp14:editId="0A2E0E4D">
            <wp:extent cx="4137536" cy="4378478"/>
            <wp:effectExtent l="0" t="0" r="0" b="3175"/>
            <wp:docPr id="27" name="Picture 27" descr="Ontario Hydrographic Network Hydrographic Point Physical Data Model&#10;&#10;Image of the physical data model for a data layer in the Land Information Ontario Warehouse.  It shows the cardinality and relationship between tables and lists the names of the attributes in each table.  It also identifies primary and foreign ke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Ontario Hydrographic Network Hydrographic Point Physical Data Model&#10;&#10;Image of the physical data model for a data layer in the Land Information Ontario Warehouse.  It shows the cardinality and relationship between tables and lists the names of the attributes in each table.  It also identifies primary and foreign keys."/>
                    <pic:cNvPicPr/>
                  </pic:nvPicPr>
                  <pic:blipFill>
                    <a:blip r:embed="rId34">
                      <a:extLst>
                        <a:ext uri="{28A0092B-C50C-407E-A947-70E740481C1C}">
                          <a14:useLocalDpi xmlns:a14="http://schemas.microsoft.com/office/drawing/2010/main" val="0"/>
                        </a:ext>
                      </a:extLst>
                    </a:blip>
                    <a:stretch>
                      <a:fillRect/>
                    </a:stretch>
                  </pic:blipFill>
                  <pic:spPr>
                    <a:xfrm>
                      <a:off x="0" y="0"/>
                      <a:ext cx="4137536" cy="4378478"/>
                    </a:xfrm>
                    <a:prstGeom prst="rect">
                      <a:avLst/>
                    </a:prstGeom>
                  </pic:spPr>
                </pic:pic>
              </a:graphicData>
            </a:graphic>
          </wp:inline>
        </w:drawing>
      </w:r>
    </w:p>
    <w:p w14:paraId="69320520" w14:textId="77777777" w:rsidR="00E74A10" w:rsidRDefault="00E74A10">
      <w:pPr>
        <w:rPr>
          <w:rFonts w:eastAsiaTheme="minorEastAsia" w:cstheme="minorBidi"/>
          <w:sz w:val="24"/>
          <w:szCs w:val="22"/>
          <w:lang w:eastAsia="en-US"/>
        </w:rPr>
      </w:pPr>
      <w:r>
        <w:br w:type="page"/>
      </w:r>
    </w:p>
    <w:p w14:paraId="758E40B5" w14:textId="1FB87B7C" w:rsidR="006A2E0E" w:rsidRPr="004B785A" w:rsidRDefault="006A2E0E" w:rsidP="006A2E0E">
      <w:pPr>
        <w:pStyle w:val="Heading2NoNumbersMIRB"/>
      </w:pPr>
      <w:bookmarkStart w:id="49" w:name="_Toc191969613"/>
      <w:r>
        <w:lastRenderedPageBreak/>
        <w:t>OHN – Small Scale</w:t>
      </w:r>
      <w:r w:rsidR="003823DB">
        <w:t xml:space="preserve"> Cartographic Products</w:t>
      </w:r>
      <w:bookmarkEnd w:id="49"/>
      <w:r>
        <w:t xml:space="preserve"> </w:t>
      </w:r>
    </w:p>
    <w:p w14:paraId="6D55479A" w14:textId="28458C7D" w:rsidR="006A2E0E" w:rsidRDefault="006A2E0E" w:rsidP="006A2E0E">
      <w:pPr>
        <w:pStyle w:val="Heading3NoNumbersMIRB"/>
      </w:pPr>
      <w:bookmarkStart w:id="50" w:name="_Toc191969614"/>
      <w:r>
        <w:t>OHN – Small Scale Waterbody</w:t>
      </w:r>
      <w:bookmarkEnd w:id="50"/>
      <w:r>
        <w:t xml:space="preserve"> </w:t>
      </w:r>
    </w:p>
    <w:p w14:paraId="273FD863" w14:textId="77777777" w:rsidR="00364959" w:rsidRDefault="00364959" w:rsidP="00364959">
      <w:pPr>
        <w:pStyle w:val="BodyAccessibleTextMIRB"/>
        <w:spacing w:after="0" w:line="240" w:lineRule="auto"/>
      </w:pPr>
      <w:r>
        <w:t>Physical Model Diagram for OHN Small Scale Class – Waterbody</w:t>
      </w:r>
    </w:p>
    <w:p w14:paraId="575D26FB" w14:textId="77777777" w:rsidR="00364959" w:rsidRDefault="00364959" w:rsidP="00364959">
      <w:pPr>
        <w:pStyle w:val="BodyAccessibleTextMIRB"/>
        <w:spacing w:after="0" w:line="240" w:lineRule="auto"/>
      </w:pPr>
      <w:r>
        <w:t>(OHN100WB, OHN200WB, OHN500WB, OHN1MWB, OHN2MWB, OHN5MWB, OHN10MWB)</w:t>
      </w:r>
    </w:p>
    <w:p w14:paraId="300756D2" w14:textId="7D74431B" w:rsidR="00364959" w:rsidRDefault="00364959" w:rsidP="00255217">
      <w:pPr>
        <w:pStyle w:val="BodyAccessibleTextMIRB"/>
        <w:spacing w:line="240" w:lineRule="auto"/>
      </w:pPr>
      <w:r>
        <w:t>Model Effective Date 2012-JUN-14</w:t>
      </w:r>
    </w:p>
    <w:p w14:paraId="249A8065" w14:textId="77777777" w:rsidR="00364959" w:rsidRDefault="00364959" w:rsidP="00364959">
      <w:pPr>
        <w:pStyle w:val="BodyAccessibleTextMIRB"/>
        <w:spacing w:after="0" w:line="240" w:lineRule="auto"/>
      </w:pPr>
      <w:r w:rsidRPr="00EE48FD">
        <w:rPr>
          <w:b/>
        </w:rPr>
        <w:t>N</w:t>
      </w:r>
      <w:r>
        <w:rPr>
          <w:b/>
        </w:rPr>
        <w:t>ote</w:t>
      </w:r>
      <w:r>
        <w:t>: Where applicable to this model:</w:t>
      </w:r>
    </w:p>
    <w:p w14:paraId="563C6ED1" w14:textId="77777777" w:rsidR="00364959" w:rsidRDefault="00364959" w:rsidP="00364959">
      <w:pPr>
        <w:pStyle w:val="BulletsMIRB"/>
        <w:spacing w:line="276" w:lineRule="auto"/>
      </w:pPr>
      <w:r>
        <w:t>Tables with a “_LIST” extension (shaded yellow) = Lookup Table (LUT)</w:t>
      </w:r>
    </w:p>
    <w:p w14:paraId="677436BE" w14:textId="77777777" w:rsidR="00364959" w:rsidRDefault="00364959" w:rsidP="00364959">
      <w:pPr>
        <w:pStyle w:val="BulletsMIRB"/>
        <w:spacing w:line="276" w:lineRule="auto"/>
      </w:pPr>
      <w:r>
        <w:t>Additional feature-level metadata may be stored in other ‘Shared’ tables.  Please refer to the Class Common Tables diagram for more information.</w:t>
      </w:r>
    </w:p>
    <w:p w14:paraId="350FA0EC" w14:textId="339D3FAC" w:rsidR="000561AB" w:rsidRDefault="000561AB" w:rsidP="00364959">
      <w:pPr>
        <w:pStyle w:val="BulletsMIRB"/>
        <w:spacing w:line="276" w:lineRule="auto"/>
      </w:pPr>
      <w:r>
        <w:t xml:space="preserve">For table key dependency and relationships, see </w:t>
      </w:r>
      <w:hyperlink w:anchor="AppendixB" w:history="1">
        <w:r w:rsidRPr="00461D88">
          <w:rPr>
            <w:rStyle w:val="Hyperlink"/>
          </w:rPr>
          <w:t>Appendix B</w:t>
        </w:r>
      </w:hyperlink>
    </w:p>
    <w:p w14:paraId="7948E8C7" w14:textId="77777777" w:rsidR="006342C4" w:rsidRDefault="006342C4" w:rsidP="006342C4">
      <w:pPr>
        <w:pStyle w:val="BulletsMIRB"/>
        <w:numPr>
          <w:ilvl w:val="0"/>
          <w:numId w:val="0"/>
        </w:numPr>
        <w:spacing w:line="276" w:lineRule="auto"/>
        <w:ind w:left="720"/>
      </w:pPr>
    </w:p>
    <w:p w14:paraId="6BBF4242" w14:textId="67364F94" w:rsidR="006342C4" w:rsidRPr="008A43A9" w:rsidRDefault="006342C4" w:rsidP="006342C4">
      <w:pPr>
        <w:pStyle w:val="BulletsMIRB"/>
        <w:numPr>
          <w:ilvl w:val="0"/>
          <w:numId w:val="0"/>
        </w:numPr>
        <w:spacing w:line="276" w:lineRule="auto"/>
        <w:ind w:left="1440" w:firstLine="720"/>
      </w:pPr>
      <w:r>
        <w:rPr>
          <w:noProof/>
          <w:lang w:eastAsia="en-CA"/>
        </w:rPr>
        <w:drawing>
          <wp:inline distT="0" distB="0" distL="0" distR="0" wp14:anchorId="2997C1F3" wp14:editId="68E96F96">
            <wp:extent cx="2896980" cy="5254331"/>
            <wp:effectExtent l="0" t="0" r="0" b="3810"/>
            <wp:docPr id="29" name="Picture 29" descr="Ontario Hydrographic Network Small Scale Waterbody Physical Data Model&#10;&#10;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Ontario Hydrographic Network Small Scale Waterbody Physical Data Model&#10;&#10;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pic:cNvPicPr/>
                  </pic:nvPicPr>
                  <pic:blipFill>
                    <a:blip r:embed="rId35">
                      <a:extLst>
                        <a:ext uri="{28A0092B-C50C-407E-A947-70E740481C1C}">
                          <a14:useLocalDpi xmlns:a14="http://schemas.microsoft.com/office/drawing/2010/main" val="0"/>
                        </a:ext>
                      </a:extLst>
                    </a:blip>
                    <a:stretch>
                      <a:fillRect/>
                    </a:stretch>
                  </pic:blipFill>
                  <pic:spPr>
                    <a:xfrm>
                      <a:off x="0" y="0"/>
                      <a:ext cx="2907955" cy="5274236"/>
                    </a:xfrm>
                    <a:prstGeom prst="rect">
                      <a:avLst/>
                    </a:prstGeom>
                  </pic:spPr>
                </pic:pic>
              </a:graphicData>
            </a:graphic>
          </wp:inline>
        </w:drawing>
      </w:r>
    </w:p>
    <w:p w14:paraId="3424717C" w14:textId="416D78BF" w:rsidR="00011982" w:rsidRDefault="00011982" w:rsidP="00011982">
      <w:pPr>
        <w:pStyle w:val="Heading3NoNumbersMIRB"/>
      </w:pPr>
      <w:bookmarkStart w:id="51" w:name="_Toc191969615"/>
      <w:r>
        <w:lastRenderedPageBreak/>
        <w:t>OHN – Small Scale Water</w:t>
      </w:r>
      <w:r w:rsidR="00177387">
        <w:t>course</w:t>
      </w:r>
      <w:bookmarkEnd w:id="51"/>
      <w:r>
        <w:t xml:space="preserve"> </w:t>
      </w:r>
    </w:p>
    <w:p w14:paraId="79B91026" w14:textId="77777777" w:rsidR="00180B2E" w:rsidRDefault="00180B2E" w:rsidP="00180B2E">
      <w:pPr>
        <w:pStyle w:val="BodyAccessibleTextMIRB"/>
        <w:spacing w:after="0" w:line="240" w:lineRule="auto"/>
      </w:pPr>
      <w:r>
        <w:t>Physical Model Diagram for OHN Small Scale Class – Watercourse</w:t>
      </w:r>
    </w:p>
    <w:p w14:paraId="4BAD8561" w14:textId="77777777" w:rsidR="00180B2E" w:rsidRDefault="00180B2E" w:rsidP="00180B2E">
      <w:pPr>
        <w:pStyle w:val="BodyAccessibleTextMIRB"/>
        <w:spacing w:after="0" w:line="240" w:lineRule="auto"/>
      </w:pPr>
      <w:r>
        <w:t>(OHN100WC, OHN200WC, OHN500WC, OHN1MWC, OHN2MWC, OHN5MWC, OHN10MWC)</w:t>
      </w:r>
    </w:p>
    <w:p w14:paraId="45E9B786" w14:textId="1B1C0918" w:rsidR="00180B2E" w:rsidRDefault="00180B2E" w:rsidP="00255217">
      <w:pPr>
        <w:pStyle w:val="BodyAccessibleTextMIRB"/>
        <w:spacing w:line="240" w:lineRule="auto"/>
      </w:pPr>
      <w:r>
        <w:t>Model Effective Date 2012-JUN-14</w:t>
      </w:r>
    </w:p>
    <w:p w14:paraId="32326EC4" w14:textId="77777777" w:rsidR="00180B2E" w:rsidRDefault="00180B2E" w:rsidP="00180B2E">
      <w:pPr>
        <w:pStyle w:val="BodyAccessibleTextMIRB"/>
        <w:spacing w:after="0" w:line="240" w:lineRule="auto"/>
      </w:pPr>
      <w:r w:rsidRPr="00EE48FD">
        <w:rPr>
          <w:b/>
        </w:rPr>
        <w:t>N</w:t>
      </w:r>
      <w:r>
        <w:rPr>
          <w:b/>
        </w:rPr>
        <w:t>ote</w:t>
      </w:r>
      <w:r>
        <w:t>: Where applicable to this model:</w:t>
      </w:r>
    </w:p>
    <w:p w14:paraId="53D01BEF" w14:textId="77777777" w:rsidR="00180B2E" w:rsidRDefault="00180B2E" w:rsidP="00180B2E">
      <w:pPr>
        <w:pStyle w:val="BulletsMIRB"/>
        <w:spacing w:line="276" w:lineRule="auto"/>
      </w:pPr>
      <w:r>
        <w:t>Tables with a “_LIST” extension (shaded yellow) = Lookup Table (LUT)</w:t>
      </w:r>
    </w:p>
    <w:p w14:paraId="71CC8BA5" w14:textId="77777777" w:rsidR="00180B2E" w:rsidRDefault="00180B2E" w:rsidP="00180B2E">
      <w:pPr>
        <w:pStyle w:val="BulletsMIRB"/>
        <w:spacing w:line="276" w:lineRule="auto"/>
      </w:pPr>
      <w:r>
        <w:t>Additional feature-level metadata may be stored in other ‘Shared’ tables.  Please refer to the Class Common Tables diagram for more information.</w:t>
      </w:r>
    </w:p>
    <w:p w14:paraId="16FAF6E4" w14:textId="34DE52B5" w:rsidR="000561AB" w:rsidRDefault="000561AB" w:rsidP="00180B2E">
      <w:pPr>
        <w:pStyle w:val="BulletsMIRB"/>
        <w:spacing w:line="276" w:lineRule="auto"/>
      </w:pPr>
      <w:r>
        <w:t xml:space="preserve">For table key dependency and relationships, see </w:t>
      </w:r>
      <w:hyperlink w:anchor="AppendixB" w:history="1">
        <w:r w:rsidRPr="00461D88">
          <w:rPr>
            <w:rStyle w:val="Hyperlink"/>
          </w:rPr>
          <w:t>Appendix B</w:t>
        </w:r>
      </w:hyperlink>
    </w:p>
    <w:p w14:paraId="509C6606" w14:textId="77777777" w:rsidR="003D0371" w:rsidRDefault="003D0371" w:rsidP="003D0371">
      <w:pPr>
        <w:pStyle w:val="BulletsMIRB"/>
        <w:numPr>
          <w:ilvl w:val="0"/>
          <w:numId w:val="0"/>
        </w:numPr>
        <w:spacing w:line="276" w:lineRule="auto"/>
        <w:ind w:left="720"/>
      </w:pPr>
    </w:p>
    <w:p w14:paraId="6509273D" w14:textId="1751D779" w:rsidR="003D0371" w:rsidRPr="008A43A9" w:rsidRDefault="003D0371" w:rsidP="003D0371">
      <w:pPr>
        <w:pStyle w:val="BulletsMIRB"/>
        <w:numPr>
          <w:ilvl w:val="0"/>
          <w:numId w:val="0"/>
        </w:numPr>
        <w:spacing w:line="276" w:lineRule="auto"/>
        <w:ind w:left="1440" w:firstLine="720"/>
      </w:pPr>
      <w:r>
        <w:rPr>
          <w:noProof/>
          <w:lang w:eastAsia="en-CA"/>
        </w:rPr>
        <w:drawing>
          <wp:inline distT="0" distB="0" distL="0" distR="0" wp14:anchorId="39C3ED10" wp14:editId="1CF569B4">
            <wp:extent cx="2968011" cy="5610267"/>
            <wp:effectExtent l="0" t="0" r="3810" b="9525"/>
            <wp:docPr id="30" name="Picture 30" descr="Ontario Hydrographic Network Small Scale Watercourse Physical Data Model&#10;&#10;Image of the physical data model for a data layer in the Land Information Ontario Warehouse.  It shows the cardinality and relationship between tables and lists the names of the attributes in each table.  It also identifies primary and foreign ke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Ontario Hydrographic Network Small Scale Watercourse Physical Data Model&#10;&#10;Image of the physical data model for a data layer in the Land Information Ontario Warehouse.  It shows the cardinality and relationship between tables and lists the names of the attributes in each table.  It also identifies primary and foreign keys."/>
                    <pic:cNvPicPr/>
                  </pic:nvPicPr>
                  <pic:blipFill>
                    <a:blip r:embed="rId36">
                      <a:extLst>
                        <a:ext uri="{28A0092B-C50C-407E-A947-70E740481C1C}">
                          <a14:useLocalDpi xmlns:a14="http://schemas.microsoft.com/office/drawing/2010/main" val="0"/>
                        </a:ext>
                      </a:extLst>
                    </a:blip>
                    <a:stretch>
                      <a:fillRect/>
                    </a:stretch>
                  </pic:blipFill>
                  <pic:spPr>
                    <a:xfrm>
                      <a:off x="0" y="0"/>
                      <a:ext cx="2995590" cy="5662397"/>
                    </a:xfrm>
                    <a:prstGeom prst="rect">
                      <a:avLst/>
                    </a:prstGeom>
                  </pic:spPr>
                </pic:pic>
              </a:graphicData>
            </a:graphic>
          </wp:inline>
        </w:drawing>
      </w:r>
    </w:p>
    <w:p w14:paraId="4FDB722F" w14:textId="662B0076" w:rsidR="008A4424" w:rsidRDefault="008A4424" w:rsidP="008A4424">
      <w:pPr>
        <w:pStyle w:val="Heading3NoNumbersMIRB"/>
      </w:pPr>
      <w:bookmarkStart w:id="52" w:name="_Toc191969616"/>
      <w:r>
        <w:lastRenderedPageBreak/>
        <w:t xml:space="preserve">OHN – Small Scale </w:t>
      </w:r>
      <w:r w:rsidR="00826604">
        <w:t>Shoreline</w:t>
      </w:r>
      <w:bookmarkEnd w:id="52"/>
      <w:r>
        <w:t xml:space="preserve"> </w:t>
      </w:r>
    </w:p>
    <w:p w14:paraId="336C47CA" w14:textId="77777777" w:rsidR="00684212" w:rsidRDefault="00684212" w:rsidP="00684212">
      <w:pPr>
        <w:pStyle w:val="BodyAccessibleTextMIRB"/>
        <w:spacing w:after="0" w:line="240" w:lineRule="auto"/>
      </w:pPr>
      <w:r>
        <w:t>Physical Model Diagram for OHN Small Scale Class – Shoreline</w:t>
      </w:r>
    </w:p>
    <w:p w14:paraId="5C0AD9BC" w14:textId="77777777" w:rsidR="00684212" w:rsidRDefault="00684212" w:rsidP="00684212">
      <w:pPr>
        <w:pStyle w:val="BodyAccessibleTextMIRB"/>
        <w:spacing w:after="0" w:line="240" w:lineRule="auto"/>
      </w:pPr>
      <w:r>
        <w:t>(OHN100SL, OHN200SL, OHN500SL, OHN1MSL, OHN2MSL, OHN5MSL, OHN10MSL)</w:t>
      </w:r>
    </w:p>
    <w:p w14:paraId="274FFAD5" w14:textId="77777777" w:rsidR="00684212" w:rsidRDefault="00684212" w:rsidP="00255217">
      <w:pPr>
        <w:pStyle w:val="BodyAccessibleTextMIRB"/>
        <w:spacing w:line="240" w:lineRule="auto"/>
      </w:pPr>
      <w:r>
        <w:t>Model Effective Date 2012-JUN-14</w:t>
      </w:r>
    </w:p>
    <w:p w14:paraId="0CC66A1C" w14:textId="77777777" w:rsidR="00684212" w:rsidRDefault="00684212" w:rsidP="00684212">
      <w:pPr>
        <w:pStyle w:val="BodyAccessibleTextMIRB"/>
        <w:spacing w:after="0" w:line="240" w:lineRule="auto"/>
      </w:pPr>
      <w:r w:rsidRPr="00EE48FD">
        <w:rPr>
          <w:b/>
        </w:rPr>
        <w:t>N</w:t>
      </w:r>
      <w:r>
        <w:rPr>
          <w:b/>
        </w:rPr>
        <w:t>ote</w:t>
      </w:r>
      <w:r>
        <w:t>: Where applicable to this model:</w:t>
      </w:r>
    </w:p>
    <w:p w14:paraId="32E1610E" w14:textId="77777777" w:rsidR="00684212" w:rsidRDefault="00684212" w:rsidP="00684212">
      <w:pPr>
        <w:pStyle w:val="BulletsMIRB"/>
        <w:spacing w:line="276" w:lineRule="auto"/>
      </w:pPr>
      <w:r>
        <w:t>Tables with a “_LIST” extension (shaded yellow) = Lookup Table (LUT)</w:t>
      </w:r>
    </w:p>
    <w:p w14:paraId="0B55285C" w14:textId="77777777" w:rsidR="00684212" w:rsidRDefault="00684212" w:rsidP="00684212">
      <w:pPr>
        <w:pStyle w:val="BulletsMIRB"/>
        <w:spacing w:line="276" w:lineRule="auto"/>
      </w:pPr>
      <w:r>
        <w:t>Additional feature-level metadata may be stored in other ‘Shared’ tables.  Please refer to the Class Common Tables diagram for more information.</w:t>
      </w:r>
    </w:p>
    <w:p w14:paraId="2D57429A" w14:textId="07A2DAE7" w:rsidR="00BA4896" w:rsidRDefault="00BA4896" w:rsidP="00684212">
      <w:pPr>
        <w:pStyle w:val="BulletsMIRB"/>
        <w:spacing w:line="276" w:lineRule="auto"/>
      </w:pPr>
      <w:r>
        <w:t xml:space="preserve">For table key dependency and relationships, see </w:t>
      </w:r>
      <w:hyperlink w:anchor="AppendixB" w:history="1">
        <w:r w:rsidRPr="00461D88">
          <w:rPr>
            <w:rStyle w:val="Hyperlink"/>
          </w:rPr>
          <w:t>Appendix B</w:t>
        </w:r>
      </w:hyperlink>
    </w:p>
    <w:p w14:paraId="0FC66DA0" w14:textId="77777777" w:rsidR="003D0371" w:rsidRDefault="003D0371" w:rsidP="003D0371">
      <w:pPr>
        <w:pStyle w:val="BulletsMIRB"/>
        <w:numPr>
          <w:ilvl w:val="0"/>
          <w:numId w:val="0"/>
        </w:numPr>
        <w:spacing w:line="276" w:lineRule="auto"/>
        <w:ind w:left="720"/>
      </w:pPr>
    </w:p>
    <w:p w14:paraId="34B33118" w14:textId="4F1E8AA3" w:rsidR="003D0371" w:rsidRPr="008A43A9" w:rsidRDefault="003D0371" w:rsidP="003D0371">
      <w:pPr>
        <w:pStyle w:val="BulletsMIRB"/>
        <w:numPr>
          <w:ilvl w:val="0"/>
          <w:numId w:val="0"/>
        </w:numPr>
        <w:spacing w:line="276" w:lineRule="auto"/>
        <w:ind w:left="720" w:firstLine="720"/>
      </w:pPr>
      <w:r>
        <w:rPr>
          <w:noProof/>
          <w:lang w:eastAsia="en-CA"/>
        </w:rPr>
        <w:drawing>
          <wp:inline distT="0" distB="0" distL="0" distR="0" wp14:anchorId="61B9660E" wp14:editId="2DEA31B1">
            <wp:extent cx="4497070" cy="4886238"/>
            <wp:effectExtent l="0" t="0" r="0" b="0"/>
            <wp:docPr id="31" name="Picture 31" descr="Ontario Hydrographic Network Small Scale Shoreline Physical Data Model&#10;&#10;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Ontario Hydrographic Network Small Scale Shoreline Physical Data Model&#10;&#10;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pic:cNvPicPr/>
                  </pic:nvPicPr>
                  <pic:blipFill>
                    <a:blip r:embed="rId37">
                      <a:extLst>
                        <a:ext uri="{28A0092B-C50C-407E-A947-70E740481C1C}">
                          <a14:useLocalDpi xmlns:a14="http://schemas.microsoft.com/office/drawing/2010/main" val="0"/>
                        </a:ext>
                      </a:extLst>
                    </a:blip>
                    <a:stretch>
                      <a:fillRect/>
                    </a:stretch>
                  </pic:blipFill>
                  <pic:spPr>
                    <a:xfrm>
                      <a:off x="0" y="0"/>
                      <a:ext cx="4505119" cy="4894984"/>
                    </a:xfrm>
                    <a:prstGeom prst="rect">
                      <a:avLst/>
                    </a:prstGeom>
                  </pic:spPr>
                </pic:pic>
              </a:graphicData>
            </a:graphic>
          </wp:inline>
        </w:drawing>
      </w:r>
    </w:p>
    <w:p w14:paraId="6F83054A" w14:textId="41879AAE" w:rsidR="008A4424" w:rsidRDefault="008A4424" w:rsidP="008A4424">
      <w:pPr>
        <w:pStyle w:val="BodyAccessibleTextMIRB"/>
        <w:jc w:val="center"/>
        <w:sectPr w:rsidR="008A4424" w:rsidSect="00E63508">
          <w:pgSz w:w="12240" w:h="15840"/>
          <w:pgMar w:top="1440" w:right="1440" w:bottom="1440" w:left="1440" w:header="432" w:footer="720" w:gutter="0"/>
          <w:cols w:space="720"/>
          <w:docGrid w:linePitch="360"/>
        </w:sectPr>
      </w:pPr>
    </w:p>
    <w:p w14:paraId="55B1A74F" w14:textId="77777777" w:rsidR="00A451ED" w:rsidRDefault="00A451ED" w:rsidP="00A451ED">
      <w:pPr>
        <w:pStyle w:val="Heading1MIRBMidPage"/>
      </w:pPr>
      <w:bookmarkStart w:id="53" w:name="_Toc191969617"/>
      <w:r>
        <w:lastRenderedPageBreak/>
        <w:t>5. Data Description</w:t>
      </w:r>
      <w:bookmarkEnd w:id="53"/>
    </w:p>
    <w:p w14:paraId="1B6C5C37" w14:textId="77777777" w:rsidR="00A451ED" w:rsidRDefault="00A451ED" w:rsidP="00A451ED">
      <w:pPr>
        <w:pStyle w:val="BodyAccessibleTextMIRB"/>
        <w:rPr>
          <w:lang w:eastAsia="en-CA"/>
        </w:rPr>
      </w:pPr>
      <w:r>
        <w:rPr>
          <w:lang w:eastAsia="en-CA"/>
        </w:rPr>
        <w:t xml:space="preserve">The main business area table(s) for this model can be found below.  Associated lookup tables will be listed in </w:t>
      </w:r>
      <w:hyperlink w:anchor="AppendixA" w:history="1">
        <w:r w:rsidRPr="008C1D79">
          <w:rPr>
            <w:rStyle w:val="HyperlinkMIRBChar"/>
            <w:lang w:eastAsia="en-CA"/>
          </w:rPr>
          <w:t>Appendix A</w:t>
        </w:r>
      </w:hyperlink>
      <w:r>
        <w:rPr>
          <w:lang w:eastAsia="en-CA"/>
        </w:rPr>
        <w:t xml:space="preserve"> of this document and are hyperlinked where referenced in this section.</w:t>
      </w:r>
    </w:p>
    <w:p w14:paraId="271A6DA4" w14:textId="671DF57A" w:rsidR="00A451ED" w:rsidRDefault="00BA4BFE" w:rsidP="00A451ED">
      <w:pPr>
        <w:pStyle w:val="Heading2NoNumbersMIRB"/>
      </w:pPr>
      <w:bookmarkStart w:id="54" w:name="_Toc191969618"/>
      <w:r>
        <w:t>OHN</w:t>
      </w:r>
      <w:bookmarkEnd w:id="54"/>
    </w:p>
    <w:p w14:paraId="5736AEAB" w14:textId="25A4C540" w:rsidR="00044317" w:rsidRDefault="00214EC8" w:rsidP="00214EC8">
      <w:pPr>
        <w:pStyle w:val="Heading3NoNumbersMIRB"/>
      </w:pPr>
      <w:bookmarkStart w:id="55" w:name="_Toc191969619"/>
      <w:r>
        <w:t>OHN</w:t>
      </w:r>
      <w:r w:rsidR="001F758F">
        <w:t xml:space="preserve"> –</w:t>
      </w:r>
      <w:r>
        <w:t xml:space="preserve"> Waterbody</w:t>
      </w:r>
      <w:bookmarkEnd w:id="55"/>
    </w:p>
    <w:p w14:paraId="71FC3787" w14:textId="72815E6C" w:rsidR="00CB3BA6" w:rsidRPr="00D667BB" w:rsidRDefault="00CB3BA6" w:rsidP="00F81086">
      <w:pPr>
        <w:pStyle w:val="Heading4NoNumbersMIRB"/>
      </w:pPr>
      <w:bookmarkStart w:id="56" w:name="_Toc40364522"/>
      <w:r w:rsidRPr="00D667BB">
        <w:t>OHN</w:t>
      </w:r>
      <w:r w:rsidR="0092284B">
        <w:t>_</w:t>
      </w:r>
      <w:r w:rsidRPr="00D667BB">
        <w:t>WATERBODY_FT</w:t>
      </w:r>
    </w:p>
    <w:p w14:paraId="73EB1DAA" w14:textId="19FAE806" w:rsidR="00CB3BA6" w:rsidRDefault="00087904" w:rsidP="00CB3BA6">
      <w:pPr>
        <w:pStyle w:val="BodyAccessibleTextMIRB"/>
      </w:pPr>
      <w:r w:rsidRPr="00C90426">
        <w:t xml:space="preserve">Waterbodies are polygon features (natural and </w:t>
      </w:r>
      <w:r>
        <w:t>constructed</w:t>
      </w:r>
      <w:r w:rsidRPr="00C90426">
        <w:t>) that describe various realizations of surface water</w:t>
      </w:r>
      <w:r w:rsidR="00CB3BA6">
        <w:t>.</w:t>
      </w:r>
    </w:p>
    <w:tbl>
      <w:tblPr>
        <w:tblStyle w:val="TableGrid1"/>
        <w:tblpPr w:leftFromText="180" w:rightFromText="180" w:vertAnchor="text" w:tblpY="1"/>
        <w:tblOverlap w:val="never"/>
        <w:tblW w:w="16803" w:type="dxa"/>
        <w:tblLayout w:type="fixed"/>
        <w:tblLook w:val="05E0" w:firstRow="1" w:lastRow="1" w:firstColumn="1" w:lastColumn="1" w:noHBand="0" w:noVBand="1"/>
        <w:tblCaption w:val="Table: OHN_WATERBODY_FT"/>
        <w:tblDescription w:val="Table with five columns with the following headings: Column Name, Column Type, Mandatory, Short Name, Description."/>
      </w:tblPr>
      <w:tblGrid>
        <w:gridCol w:w="4191"/>
        <w:gridCol w:w="2262"/>
        <w:gridCol w:w="1440"/>
        <w:gridCol w:w="1980"/>
        <w:gridCol w:w="6930"/>
      </w:tblGrid>
      <w:tr w:rsidR="00CB3BA6" w:rsidRPr="009268F8" w14:paraId="190A6C04" w14:textId="77777777">
        <w:trPr>
          <w:cantSplit/>
          <w:trHeight w:val="432"/>
          <w:tblHeader/>
        </w:trPr>
        <w:tc>
          <w:tcPr>
            <w:tcW w:w="4191" w:type="dxa"/>
            <w:vAlign w:val="center"/>
          </w:tcPr>
          <w:p w14:paraId="1DDE0B0E" w14:textId="77777777" w:rsidR="00CB3BA6" w:rsidRPr="009D61F3" w:rsidRDefault="00CB3BA6">
            <w:pPr>
              <w:pStyle w:val="TableHeaderRowTextMIRB"/>
            </w:pPr>
            <w:r w:rsidRPr="009D61F3">
              <w:t>Column Name</w:t>
            </w:r>
          </w:p>
        </w:tc>
        <w:tc>
          <w:tcPr>
            <w:tcW w:w="2262" w:type="dxa"/>
            <w:vAlign w:val="center"/>
          </w:tcPr>
          <w:p w14:paraId="6A5ADB25" w14:textId="77777777" w:rsidR="00CB3BA6" w:rsidRPr="009D61F3" w:rsidRDefault="00CB3BA6">
            <w:pPr>
              <w:pStyle w:val="TableHeaderRowTextMIRB"/>
            </w:pPr>
            <w:r w:rsidRPr="009D61F3">
              <w:t>Column Type</w:t>
            </w:r>
          </w:p>
        </w:tc>
        <w:tc>
          <w:tcPr>
            <w:tcW w:w="1440" w:type="dxa"/>
            <w:vAlign w:val="center"/>
          </w:tcPr>
          <w:p w14:paraId="3A960A16" w14:textId="77777777" w:rsidR="00CB3BA6" w:rsidRPr="009D61F3" w:rsidRDefault="00CB3BA6">
            <w:pPr>
              <w:pStyle w:val="TableHeaderRowTextMIRB"/>
            </w:pPr>
            <w:r w:rsidRPr="009D61F3">
              <w:t>Mandatory</w:t>
            </w:r>
          </w:p>
        </w:tc>
        <w:tc>
          <w:tcPr>
            <w:tcW w:w="1980" w:type="dxa"/>
            <w:vAlign w:val="center"/>
          </w:tcPr>
          <w:p w14:paraId="290DBA32" w14:textId="77777777" w:rsidR="00CB3BA6" w:rsidRPr="009D61F3" w:rsidRDefault="00CB3BA6">
            <w:pPr>
              <w:pStyle w:val="TableHeaderRowTextMIRB"/>
            </w:pPr>
            <w:r w:rsidRPr="009D61F3">
              <w:t>Short Name</w:t>
            </w:r>
          </w:p>
        </w:tc>
        <w:tc>
          <w:tcPr>
            <w:tcW w:w="6930" w:type="dxa"/>
            <w:vAlign w:val="center"/>
          </w:tcPr>
          <w:p w14:paraId="0EACDF97" w14:textId="77777777" w:rsidR="00CB3BA6" w:rsidRPr="009D61F3" w:rsidRDefault="00CB3BA6">
            <w:pPr>
              <w:pStyle w:val="TableHeaderRowTextMIRB"/>
            </w:pPr>
            <w:r>
              <w:t>Description</w:t>
            </w:r>
          </w:p>
        </w:tc>
      </w:tr>
      <w:tr w:rsidR="00CB3BA6" w:rsidRPr="009268F8" w14:paraId="5255AA1F" w14:textId="77777777">
        <w:trPr>
          <w:cantSplit/>
          <w:trHeight w:val="432"/>
        </w:trPr>
        <w:tc>
          <w:tcPr>
            <w:tcW w:w="4191" w:type="dxa"/>
            <w:vAlign w:val="center"/>
          </w:tcPr>
          <w:p w14:paraId="3FDE85DB" w14:textId="77777777" w:rsidR="00CB3BA6" w:rsidRPr="007312A8" w:rsidRDefault="00CB3BA6">
            <w:pPr>
              <w:pStyle w:val="TableColumnNameMIRB"/>
            </w:pPr>
            <w:r w:rsidRPr="007312A8">
              <w:t>OGF_ID</w:t>
            </w:r>
          </w:p>
        </w:tc>
        <w:tc>
          <w:tcPr>
            <w:tcW w:w="2262" w:type="dxa"/>
            <w:vAlign w:val="center"/>
          </w:tcPr>
          <w:p w14:paraId="56C2096F" w14:textId="77777777" w:rsidR="00CB3BA6" w:rsidRPr="009268F8" w:rsidRDefault="00CB3BA6">
            <w:pPr>
              <w:pStyle w:val="TableBodyTextMIRB"/>
            </w:pPr>
            <w:proofErr w:type="gramStart"/>
            <w:r w:rsidRPr="009268F8">
              <w:t>NUMBER(</w:t>
            </w:r>
            <w:proofErr w:type="gramEnd"/>
            <w:r w:rsidRPr="009268F8">
              <w:t>13)</w:t>
            </w:r>
          </w:p>
        </w:tc>
        <w:tc>
          <w:tcPr>
            <w:tcW w:w="1440" w:type="dxa"/>
            <w:vAlign w:val="center"/>
          </w:tcPr>
          <w:p w14:paraId="6CF0D039" w14:textId="77777777" w:rsidR="00CB3BA6" w:rsidRPr="009268F8" w:rsidRDefault="00CB3BA6">
            <w:pPr>
              <w:pStyle w:val="TableBodyTextMIRB"/>
            </w:pPr>
            <w:r w:rsidRPr="009268F8">
              <w:t>Yes</w:t>
            </w:r>
          </w:p>
        </w:tc>
        <w:tc>
          <w:tcPr>
            <w:tcW w:w="1980" w:type="dxa"/>
            <w:vAlign w:val="center"/>
          </w:tcPr>
          <w:p w14:paraId="6D70FFEF" w14:textId="77777777" w:rsidR="00CB3BA6" w:rsidRPr="009268F8" w:rsidRDefault="00CB3BA6">
            <w:pPr>
              <w:pStyle w:val="TableBodyTextMIRB"/>
            </w:pPr>
            <w:r w:rsidRPr="009268F8">
              <w:t>OGF_ID</w:t>
            </w:r>
          </w:p>
        </w:tc>
        <w:tc>
          <w:tcPr>
            <w:tcW w:w="6930" w:type="dxa"/>
          </w:tcPr>
          <w:p w14:paraId="23175CF3" w14:textId="77777777" w:rsidR="00CB3BA6" w:rsidRPr="009268F8" w:rsidRDefault="00CB3BA6">
            <w:pPr>
              <w:pStyle w:val="TableBodyTextMIRB"/>
            </w:pPr>
            <w:r w:rsidRPr="009268F8">
              <w:t>System generated identifier, unique at the application level.</w:t>
            </w:r>
          </w:p>
        </w:tc>
      </w:tr>
      <w:tr w:rsidR="00CB3BA6" w:rsidRPr="009268F8" w14:paraId="62B141E8" w14:textId="77777777">
        <w:trPr>
          <w:cantSplit/>
          <w:trHeight w:val="432"/>
        </w:trPr>
        <w:tc>
          <w:tcPr>
            <w:tcW w:w="4191" w:type="dxa"/>
            <w:vAlign w:val="center"/>
          </w:tcPr>
          <w:p w14:paraId="3B6C4AEB" w14:textId="77777777" w:rsidR="00CB3BA6" w:rsidRPr="007312A8" w:rsidRDefault="00CB3BA6">
            <w:pPr>
              <w:pStyle w:val="TableColumnNameMIRB"/>
            </w:pPr>
            <w:r w:rsidRPr="007312A8">
              <w:t>WATERBODY_TYPE</w:t>
            </w:r>
          </w:p>
        </w:tc>
        <w:tc>
          <w:tcPr>
            <w:tcW w:w="2262" w:type="dxa"/>
            <w:vAlign w:val="center"/>
          </w:tcPr>
          <w:p w14:paraId="4482E32D" w14:textId="77777777" w:rsidR="00CB3BA6" w:rsidRPr="009268F8" w:rsidRDefault="00CB3BA6">
            <w:pPr>
              <w:pStyle w:val="TableBodyTextMIRB"/>
            </w:pPr>
            <w:r w:rsidRPr="00C90426">
              <w:t>VARCHAR2(20)</w:t>
            </w:r>
          </w:p>
        </w:tc>
        <w:tc>
          <w:tcPr>
            <w:tcW w:w="1440" w:type="dxa"/>
            <w:vAlign w:val="center"/>
          </w:tcPr>
          <w:p w14:paraId="6C520BF6" w14:textId="77777777" w:rsidR="00CB3BA6" w:rsidRPr="009268F8" w:rsidRDefault="00CB3BA6">
            <w:pPr>
              <w:pStyle w:val="TableBodyTextMIRB"/>
            </w:pPr>
            <w:r w:rsidRPr="009268F8">
              <w:t>Yes</w:t>
            </w:r>
          </w:p>
        </w:tc>
        <w:tc>
          <w:tcPr>
            <w:tcW w:w="1980" w:type="dxa"/>
            <w:vAlign w:val="center"/>
          </w:tcPr>
          <w:p w14:paraId="22A1DBAC" w14:textId="77777777" w:rsidR="00CB3BA6" w:rsidRPr="009268F8" w:rsidRDefault="00CB3BA6">
            <w:pPr>
              <w:pStyle w:val="TableBodyTextMIRB"/>
            </w:pPr>
            <w:r>
              <w:t>WBDY_TYPE</w:t>
            </w:r>
          </w:p>
        </w:tc>
        <w:tc>
          <w:tcPr>
            <w:tcW w:w="6930" w:type="dxa"/>
            <w:vAlign w:val="center"/>
          </w:tcPr>
          <w:p w14:paraId="36752057" w14:textId="77777777" w:rsidR="00CB3BA6" w:rsidRPr="00C90426" w:rsidRDefault="00CB3BA6">
            <w:pPr>
              <w:pStyle w:val="TableBodyTextMIRB"/>
            </w:pPr>
            <w:r w:rsidRPr="00C90426">
              <w:t>The nature of a body of water defined according to its water velocity and usage.</w:t>
            </w:r>
          </w:p>
          <w:p w14:paraId="46666EB0" w14:textId="77777777" w:rsidR="00CB3BA6" w:rsidRPr="009268F8" w:rsidRDefault="00CB3BA6">
            <w:pPr>
              <w:pStyle w:val="TableBodyTextMIRB"/>
            </w:pPr>
            <w:r w:rsidRPr="00C90426">
              <w:t>Default = Lake</w:t>
            </w:r>
          </w:p>
        </w:tc>
      </w:tr>
      <w:tr w:rsidR="00CB3BA6" w:rsidRPr="009268F8" w14:paraId="05F30810" w14:textId="77777777">
        <w:trPr>
          <w:cantSplit/>
          <w:trHeight w:val="432"/>
        </w:trPr>
        <w:tc>
          <w:tcPr>
            <w:tcW w:w="4191" w:type="dxa"/>
            <w:vAlign w:val="center"/>
          </w:tcPr>
          <w:p w14:paraId="453A57AB" w14:textId="77777777" w:rsidR="00CB3BA6" w:rsidRPr="007312A8" w:rsidRDefault="00CB3BA6">
            <w:pPr>
              <w:pStyle w:val="TableColumnNameMIRB"/>
            </w:pPr>
            <w:r w:rsidRPr="007312A8">
              <w:t>OFFICIAL_NAME_LABEL</w:t>
            </w:r>
          </w:p>
        </w:tc>
        <w:tc>
          <w:tcPr>
            <w:tcW w:w="2262" w:type="dxa"/>
            <w:vAlign w:val="center"/>
          </w:tcPr>
          <w:p w14:paraId="6A4214A8" w14:textId="77777777" w:rsidR="00CB3BA6" w:rsidRPr="009268F8" w:rsidRDefault="00CB3BA6">
            <w:pPr>
              <w:pStyle w:val="TableBodyTextMIRB"/>
            </w:pPr>
            <w:r w:rsidRPr="00C90426">
              <w:t>VARCHAR2(100)</w:t>
            </w:r>
          </w:p>
        </w:tc>
        <w:tc>
          <w:tcPr>
            <w:tcW w:w="1440" w:type="dxa"/>
            <w:vAlign w:val="center"/>
          </w:tcPr>
          <w:p w14:paraId="041F738F" w14:textId="77777777" w:rsidR="00CB3BA6" w:rsidRPr="009268F8" w:rsidRDefault="00CB3BA6">
            <w:pPr>
              <w:pStyle w:val="TableBodyTextMIRB"/>
            </w:pPr>
            <w:r>
              <w:t>No</w:t>
            </w:r>
          </w:p>
        </w:tc>
        <w:tc>
          <w:tcPr>
            <w:tcW w:w="1980" w:type="dxa"/>
            <w:vAlign w:val="center"/>
          </w:tcPr>
          <w:p w14:paraId="45A0F876" w14:textId="77777777" w:rsidR="00CB3BA6" w:rsidRPr="009268F8" w:rsidRDefault="00CB3BA6">
            <w:pPr>
              <w:pStyle w:val="TableBodyTextMIRB"/>
            </w:pPr>
            <w:r>
              <w:t>OFF_NAME</w:t>
            </w:r>
          </w:p>
        </w:tc>
        <w:tc>
          <w:tcPr>
            <w:tcW w:w="6930" w:type="dxa"/>
            <w:vAlign w:val="center"/>
          </w:tcPr>
          <w:p w14:paraId="4B689398" w14:textId="77777777" w:rsidR="00CB3BA6" w:rsidRPr="00F15D9F" w:rsidRDefault="00CB3BA6">
            <w:pPr>
              <w:pStyle w:val="LookupTableInfoMIRB"/>
              <w:rPr>
                <w:b/>
                <w:bCs/>
                <w:color w:val="auto"/>
              </w:rPr>
            </w:pPr>
            <w:r w:rsidRPr="00C90426">
              <w:t>This field is a concatenation of the Geographic Name Extent Fields "Official Name" and "Alternate Name".</w:t>
            </w:r>
          </w:p>
        </w:tc>
      </w:tr>
      <w:tr w:rsidR="00CB3BA6" w:rsidRPr="009268F8" w14:paraId="5AE601B6" w14:textId="77777777">
        <w:trPr>
          <w:cantSplit/>
          <w:trHeight w:val="432"/>
        </w:trPr>
        <w:tc>
          <w:tcPr>
            <w:tcW w:w="4191" w:type="dxa"/>
            <w:vAlign w:val="center"/>
          </w:tcPr>
          <w:p w14:paraId="5788F91F" w14:textId="77777777" w:rsidR="00CB3BA6" w:rsidRPr="007312A8" w:rsidRDefault="00CB3BA6">
            <w:pPr>
              <w:pStyle w:val="TableColumnNameMIRB"/>
            </w:pPr>
            <w:r w:rsidRPr="007312A8">
              <w:t>GEL_NAME_IDENT</w:t>
            </w:r>
          </w:p>
        </w:tc>
        <w:tc>
          <w:tcPr>
            <w:tcW w:w="2262" w:type="dxa"/>
            <w:vAlign w:val="center"/>
          </w:tcPr>
          <w:p w14:paraId="3CC9F3A7" w14:textId="77777777" w:rsidR="00CB3BA6" w:rsidRPr="00C90426" w:rsidRDefault="00CB3BA6">
            <w:pPr>
              <w:pStyle w:val="TableBodyTextMIRB"/>
            </w:pPr>
            <w:r w:rsidRPr="00C90426">
              <w:t>VARCHAR2(32)</w:t>
            </w:r>
          </w:p>
        </w:tc>
        <w:tc>
          <w:tcPr>
            <w:tcW w:w="1440" w:type="dxa"/>
            <w:vAlign w:val="center"/>
          </w:tcPr>
          <w:p w14:paraId="2A951BE5" w14:textId="77777777" w:rsidR="00CB3BA6" w:rsidRDefault="00CB3BA6">
            <w:pPr>
              <w:pStyle w:val="TableBodyTextMIRB"/>
            </w:pPr>
            <w:r>
              <w:t>No</w:t>
            </w:r>
          </w:p>
        </w:tc>
        <w:tc>
          <w:tcPr>
            <w:tcW w:w="1980" w:type="dxa"/>
            <w:vAlign w:val="center"/>
          </w:tcPr>
          <w:p w14:paraId="355BEBF2" w14:textId="77777777" w:rsidR="00CB3BA6" w:rsidRDefault="00CB3BA6">
            <w:pPr>
              <w:pStyle w:val="TableBodyTextMIRB"/>
            </w:pPr>
            <w:r>
              <w:t>GEL_IDENT</w:t>
            </w:r>
          </w:p>
        </w:tc>
        <w:tc>
          <w:tcPr>
            <w:tcW w:w="6930" w:type="dxa"/>
            <w:vAlign w:val="center"/>
          </w:tcPr>
          <w:p w14:paraId="22776EE5" w14:textId="77777777" w:rsidR="00CB3BA6" w:rsidRPr="00C90426" w:rsidRDefault="00CB3BA6">
            <w:pPr>
              <w:pStyle w:val="LookupTableInfoMIRB"/>
            </w:pPr>
            <w:r w:rsidRPr="00C90426">
              <w:t>A unique, 32 length, alpha-numeric identifier used to distinguish an object.</w:t>
            </w:r>
          </w:p>
        </w:tc>
      </w:tr>
      <w:tr w:rsidR="00CB3BA6" w:rsidRPr="009268F8" w14:paraId="694A1A8C" w14:textId="77777777">
        <w:trPr>
          <w:cantSplit/>
          <w:trHeight w:val="432"/>
        </w:trPr>
        <w:tc>
          <w:tcPr>
            <w:tcW w:w="4191" w:type="dxa"/>
            <w:vAlign w:val="center"/>
          </w:tcPr>
          <w:p w14:paraId="44DC77A3" w14:textId="77777777" w:rsidR="00CB3BA6" w:rsidRPr="007312A8" w:rsidRDefault="00CB3BA6">
            <w:pPr>
              <w:pStyle w:val="TableColumnNameMIRB"/>
            </w:pPr>
            <w:r w:rsidRPr="007312A8">
              <w:t>PERMANENCY</w:t>
            </w:r>
          </w:p>
        </w:tc>
        <w:tc>
          <w:tcPr>
            <w:tcW w:w="2262" w:type="dxa"/>
            <w:vAlign w:val="center"/>
          </w:tcPr>
          <w:p w14:paraId="58E67DDB" w14:textId="77777777" w:rsidR="00CB3BA6" w:rsidRPr="00C90426" w:rsidRDefault="00CB3BA6">
            <w:pPr>
              <w:pStyle w:val="TableBodyTextMIRB"/>
            </w:pPr>
            <w:r w:rsidRPr="00C90426">
              <w:t>VARCHAR2(20)</w:t>
            </w:r>
          </w:p>
        </w:tc>
        <w:tc>
          <w:tcPr>
            <w:tcW w:w="1440" w:type="dxa"/>
            <w:vAlign w:val="center"/>
          </w:tcPr>
          <w:p w14:paraId="1D772C01" w14:textId="77777777" w:rsidR="00CB3BA6" w:rsidRDefault="00CB3BA6">
            <w:pPr>
              <w:pStyle w:val="TableBodyTextMIRB"/>
            </w:pPr>
            <w:r w:rsidRPr="00C90426">
              <w:t>Yes</w:t>
            </w:r>
          </w:p>
        </w:tc>
        <w:tc>
          <w:tcPr>
            <w:tcW w:w="1980" w:type="dxa"/>
            <w:vAlign w:val="center"/>
          </w:tcPr>
          <w:p w14:paraId="7FDFD5FC" w14:textId="77777777" w:rsidR="00CB3BA6" w:rsidRDefault="00CB3BA6">
            <w:pPr>
              <w:pStyle w:val="TableBodyTextMIRB"/>
            </w:pPr>
            <w:r>
              <w:t>PERMANENCY</w:t>
            </w:r>
          </w:p>
        </w:tc>
        <w:tc>
          <w:tcPr>
            <w:tcW w:w="6930" w:type="dxa"/>
            <w:vAlign w:val="center"/>
          </w:tcPr>
          <w:p w14:paraId="49212A85" w14:textId="77777777" w:rsidR="00CB3BA6" w:rsidRPr="00C90426" w:rsidRDefault="00CB3BA6">
            <w:pPr>
              <w:pStyle w:val="TableBodyTextMIRB"/>
            </w:pPr>
            <w:r w:rsidRPr="00C90426">
              <w:t>An indication of the permanency of a water feature.</w:t>
            </w:r>
          </w:p>
          <w:p w14:paraId="18690177" w14:textId="77777777" w:rsidR="00CB3BA6" w:rsidRPr="00C90426" w:rsidRDefault="00CB3BA6">
            <w:pPr>
              <w:pStyle w:val="TableBodyTextMIRB"/>
            </w:pPr>
            <w:r w:rsidRPr="00C90426">
              <w:t>Default = Permanent</w:t>
            </w:r>
          </w:p>
          <w:p w14:paraId="0F6A0135" w14:textId="77777777" w:rsidR="00CB3BA6" w:rsidRPr="00C90426" w:rsidRDefault="00CB3BA6">
            <w:pPr>
              <w:pStyle w:val="TableBodyTextMIRB"/>
            </w:pPr>
            <w:r w:rsidRPr="00C90426">
              <w:t>Permanent - Permanent water features are known to exist for at least 9 months a year.</w:t>
            </w:r>
          </w:p>
          <w:p w14:paraId="70BD12F6" w14:textId="77777777" w:rsidR="00CB3BA6" w:rsidRPr="00C90426" w:rsidRDefault="00CB3BA6">
            <w:pPr>
              <w:pStyle w:val="TableBodyTextMIRB"/>
            </w:pPr>
            <w:r w:rsidRPr="00C90426">
              <w:t>Intermittent - Intermittent water features are known to exist for less than 9 months a year.</w:t>
            </w:r>
          </w:p>
          <w:p w14:paraId="208D56DD" w14:textId="77777777" w:rsidR="00CB3BA6" w:rsidRPr="00C90426" w:rsidRDefault="00CB3BA6">
            <w:pPr>
              <w:pStyle w:val="LookupTableInfoMIRB"/>
            </w:pPr>
            <w:r w:rsidRPr="00C90426">
              <w:rPr>
                <w:b/>
              </w:rPr>
              <w:t>VALID VALUES</w:t>
            </w:r>
            <w:r>
              <w:t>:  Permanent, Intermittent</w:t>
            </w:r>
          </w:p>
        </w:tc>
      </w:tr>
      <w:tr w:rsidR="00CB3BA6" w:rsidRPr="009268F8" w14:paraId="70D81887" w14:textId="77777777">
        <w:trPr>
          <w:cantSplit/>
          <w:trHeight w:val="432"/>
        </w:trPr>
        <w:tc>
          <w:tcPr>
            <w:tcW w:w="4191" w:type="dxa"/>
            <w:vAlign w:val="center"/>
          </w:tcPr>
          <w:p w14:paraId="5AE96AE3" w14:textId="77777777" w:rsidR="00CB3BA6" w:rsidRPr="007312A8" w:rsidRDefault="00CB3BA6">
            <w:pPr>
              <w:pStyle w:val="TableColumnNameMIRB"/>
            </w:pPr>
            <w:r w:rsidRPr="007312A8">
              <w:t>LOCATION_ACCURACY</w:t>
            </w:r>
          </w:p>
        </w:tc>
        <w:tc>
          <w:tcPr>
            <w:tcW w:w="2262" w:type="dxa"/>
            <w:vAlign w:val="center"/>
          </w:tcPr>
          <w:p w14:paraId="47B6743C" w14:textId="77777777" w:rsidR="00CB3BA6" w:rsidRPr="00C90426" w:rsidRDefault="00CB3BA6">
            <w:pPr>
              <w:pStyle w:val="TableBodyTextMIRB"/>
            </w:pPr>
            <w:r w:rsidRPr="00C90426">
              <w:t>VARCHAR2(25)</w:t>
            </w:r>
          </w:p>
        </w:tc>
        <w:tc>
          <w:tcPr>
            <w:tcW w:w="1440" w:type="dxa"/>
            <w:vAlign w:val="center"/>
          </w:tcPr>
          <w:p w14:paraId="3D95FF9C" w14:textId="77777777" w:rsidR="00CB3BA6" w:rsidRPr="00C90426" w:rsidRDefault="00CB3BA6">
            <w:pPr>
              <w:pStyle w:val="TableBodyTextMIRB"/>
            </w:pPr>
            <w:r>
              <w:t>Yes</w:t>
            </w:r>
          </w:p>
        </w:tc>
        <w:tc>
          <w:tcPr>
            <w:tcW w:w="1980" w:type="dxa"/>
            <w:vAlign w:val="center"/>
          </w:tcPr>
          <w:p w14:paraId="3E7BC708" w14:textId="77777777" w:rsidR="00CB3BA6" w:rsidRDefault="00CB3BA6">
            <w:pPr>
              <w:pStyle w:val="TableBodyTextMIRB"/>
            </w:pPr>
            <w:r>
              <w:t>ACCURACY</w:t>
            </w:r>
          </w:p>
        </w:tc>
        <w:tc>
          <w:tcPr>
            <w:tcW w:w="6930" w:type="dxa"/>
            <w:vAlign w:val="center"/>
          </w:tcPr>
          <w:p w14:paraId="2D8F6310" w14:textId="77777777" w:rsidR="00CB3BA6" w:rsidRPr="00C90426" w:rsidRDefault="00CB3BA6">
            <w:pPr>
              <w:pStyle w:val="TableBodyTextMIRB"/>
            </w:pPr>
            <w:r w:rsidRPr="00C90426">
              <w:t xml:space="preserve">The accuracy of the location of the feature at an OBM scale.  </w:t>
            </w:r>
            <w:r w:rsidRPr="00C90426">
              <w:lastRenderedPageBreak/>
              <w:t>The degree of conformity or closeness of a measurement to the true value.</w:t>
            </w:r>
          </w:p>
        </w:tc>
      </w:tr>
      <w:tr w:rsidR="00CB3BA6" w:rsidRPr="009268F8" w14:paraId="5894BF68" w14:textId="77777777">
        <w:trPr>
          <w:cantSplit/>
          <w:trHeight w:val="432"/>
        </w:trPr>
        <w:tc>
          <w:tcPr>
            <w:tcW w:w="4191" w:type="dxa"/>
            <w:vAlign w:val="center"/>
          </w:tcPr>
          <w:p w14:paraId="2D31EA55" w14:textId="77777777" w:rsidR="00CB3BA6" w:rsidRPr="007312A8" w:rsidRDefault="00CB3BA6">
            <w:pPr>
              <w:pStyle w:val="TableColumnNameMIRB"/>
            </w:pPr>
            <w:r w:rsidRPr="007312A8">
              <w:lastRenderedPageBreak/>
              <w:t>VERIFICATION_STATUS</w:t>
            </w:r>
          </w:p>
          <w:p w14:paraId="6EF778F2" w14:textId="77777777" w:rsidR="00CB3BA6" w:rsidRPr="007312A8" w:rsidRDefault="00CB3BA6">
            <w:pPr>
              <w:pStyle w:val="TableColumnNameMIRB"/>
            </w:pPr>
            <w:r w:rsidRPr="007312A8">
              <w:t>_FLG</w:t>
            </w:r>
          </w:p>
        </w:tc>
        <w:tc>
          <w:tcPr>
            <w:tcW w:w="2262" w:type="dxa"/>
            <w:vAlign w:val="center"/>
          </w:tcPr>
          <w:p w14:paraId="26E7D35A" w14:textId="77777777" w:rsidR="00CB3BA6" w:rsidRPr="00C90426" w:rsidRDefault="00CB3BA6">
            <w:pPr>
              <w:pStyle w:val="TableBodyTextMIRB"/>
            </w:pPr>
            <w:r w:rsidRPr="00C90426">
              <w:t>VARCHAR2(10)</w:t>
            </w:r>
          </w:p>
        </w:tc>
        <w:tc>
          <w:tcPr>
            <w:tcW w:w="1440" w:type="dxa"/>
            <w:vAlign w:val="center"/>
          </w:tcPr>
          <w:p w14:paraId="26A3EBDA" w14:textId="77777777" w:rsidR="00CB3BA6" w:rsidRDefault="00CB3BA6">
            <w:pPr>
              <w:pStyle w:val="TableBodyTextMIRB"/>
            </w:pPr>
            <w:r>
              <w:t>No</w:t>
            </w:r>
          </w:p>
        </w:tc>
        <w:tc>
          <w:tcPr>
            <w:tcW w:w="1980" w:type="dxa"/>
            <w:vAlign w:val="center"/>
          </w:tcPr>
          <w:p w14:paraId="799BE0F6" w14:textId="77777777" w:rsidR="00CB3BA6" w:rsidRDefault="00CB3BA6">
            <w:pPr>
              <w:pStyle w:val="TableBodyTextMIRB"/>
            </w:pPr>
            <w:r>
              <w:t>VERISTT_FL</w:t>
            </w:r>
          </w:p>
        </w:tc>
        <w:tc>
          <w:tcPr>
            <w:tcW w:w="6930" w:type="dxa"/>
            <w:vAlign w:val="center"/>
          </w:tcPr>
          <w:p w14:paraId="6C12243E" w14:textId="77777777" w:rsidR="00CB3BA6" w:rsidRPr="00C90426" w:rsidRDefault="00CB3BA6">
            <w:pPr>
              <w:pStyle w:val="TableBodyTextMIRB"/>
            </w:pPr>
            <w:r w:rsidRPr="00C90426">
              <w:t>An indication as to whether a qualified employee has verified the existence of the geographic unit.</w:t>
            </w:r>
          </w:p>
          <w:p w14:paraId="0F054780" w14:textId="77777777" w:rsidR="00CB3BA6" w:rsidRPr="00C90426" w:rsidRDefault="00CB3BA6">
            <w:pPr>
              <w:pStyle w:val="TableBodyTextMIRB"/>
            </w:pPr>
            <w:r w:rsidRPr="00C90426">
              <w:rPr>
                <w:b/>
              </w:rPr>
              <w:t>VALID VALUES</w:t>
            </w:r>
            <w:r>
              <w:t>:  Verified, Unverified</w:t>
            </w:r>
          </w:p>
        </w:tc>
      </w:tr>
      <w:tr w:rsidR="00CB3BA6" w:rsidRPr="009268F8" w14:paraId="2793AF00" w14:textId="77777777">
        <w:trPr>
          <w:cantSplit/>
          <w:trHeight w:val="432"/>
        </w:trPr>
        <w:tc>
          <w:tcPr>
            <w:tcW w:w="4191" w:type="dxa"/>
            <w:vAlign w:val="center"/>
          </w:tcPr>
          <w:p w14:paraId="5D7FE4AD" w14:textId="77777777" w:rsidR="00CB3BA6" w:rsidRPr="007312A8" w:rsidRDefault="00CB3BA6">
            <w:pPr>
              <w:pStyle w:val="TableColumnNameMIRB"/>
            </w:pPr>
            <w:r w:rsidRPr="007312A8">
              <w:t>VERIFICATION_STATUS</w:t>
            </w:r>
          </w:p>
          <w:p w14:paraId="0E74B045" w14:textId="77777777" w:rsidR="00CB3BA6" w:rsidRPr="007312A8" w:rsidRDefault="00CB3BA6">
            <w:pPr>
              <w:pStyle w:val="TableColumnNameMIRB"/>
            </w:pPr>
            <w:r w:rsidRPr="007312A8">
              <w:t>_DATE</w:t>
            </w:r>
          </w:p>
        </w:tc>
        <w:tc>
          <w:tcPr>
            <w:tcW w:w="2262" w:type="dxa"/>
            <w:vAlign w:val="center"/>
          </w:tcPr>
          <w:p w14:paraId="2D9AFE5D" w14:textId="77777777" w:rsidR="00CB3BA6" w:rsidRPr="00C90426" w:rsidRDefault="00CB3BA6">
            <w:pPr>
              <w:pStyle w:val="TableBodyTextMIRB"/>
            </w:pPr>
            <w:r w:rsidRPr="00C90426">
              <w:t>DATE</w:t>
            </w:r>
          </w:p>
        </w:tc>
        <w:tc>
          <w:tcPr>
            <w:tcW w:w="1440" w:type="dxa"/>
            <w:vAlign w:val="center"/>
          </w:tcPr>
          <w:p w14:paraId="2E1D1193" w14:textId="77777777" w:rsidR="00CB3BA6" w:rsidRDefault="00CB3BA6">
            <w:pPr>
              <w:pStyle w:val="TableBodyTextMIRB"/>
            </w:pPr>
            <w:r>
              <w:t>No</w:t>
            </w:r>
          </w:p>
        </w:tc>
        <w:tc>
          <w:tcPr>
            <w:tcW w:w="1980" w:type="dxa"/>
            <w:vAlign w:val="center"/>
          </w:tcPr>
          <w:p w14:paraId="2C37FB70" w14:textId="77777777" w:rsidR="00CB3BA6" w:rsidRDefault="00CB3BA6">
            <w:pPr>
              <w:pStyle w:val="TableBodyTextMIRB"/>
            </w:pPr>
            <w:r>
              <w:t>VERISTT_DT</w:t>
            </w:r>
          </w:p>
        </w:tc>
        <w:tc>
          <w:tcPr>
            <w:tcW w:w="6930" w:type="dxa"/>
            <w:vAlign w:val="center"/>
          </w:tcPr>
          <w:p w14:paraId="7AB5B2A7" w14:textId="77777777" w:rsidR="00CB3BA6" w:rsidRPr="00C90426" w:rsidRDefault="00CB3BA6">
            <w:pPr>
              <w:pStyle w:val="TableBodyTextMIRB"/>
            </w:pPr>
            <w:r w:rsidRPr="00C90426">
              <w:t>Date that the geographic unit was verified/validated.</w:t>
            </w:r>
          </w:p>
        </w:tc>
      </w:tr>
      <w:tr w:rsidR="00CB3BA6" w:rsidRPr="009268F8" w14:paraId="1ADBA9DE" w14:textId="77777777">
        <w:trPr>
          <w:cantSplit/>
          <w:trHeight w:val="432"/>
        </w:trPr>
        <w:tc>
          <w:tcPr>
            <w:tcW w:w="4191" w:type="dxa"/>
            <w:vAlign w:val="center"/>
          </w:tcPr>
          <w:p w14:paraId="67AD5011" w14:textId="77777777" w:rsidR="00CB3BA6" w:rsidRPr="007312A8" w:rsidRDefault="00CB3BA6">
            <w:pPr>
              <w:pStyle w:val="TableColumnNameMIRB"/>
            </w:pPr>
            <w:r w:rsidRPr="007312A8">
              <w:t>GENERAL_COMMENTS</w:t>
            </w:r>
          </w:p>
        </w:tc>
        <w:tc>
          <w:tcPr>
            <w:tcW w:w="2262" w:type="dxa"/>
            <w:vAlign w:val="center"/>
          </w:tcPr>
          <w:p w14:paraId="7EE5776F" w14:textId="77777777" w:rsidR="00CB3BA6" w:rsidRPr="00C90426" w:rsidRDefault="00CB3BA6">
            <w:pPr>
              <w:pStyle w:val="TableBodyTextMIRB"/>
            </w:pPr>
            <w:r w:rsidRPr="00C90426">
              <w:t>VARCHAR2(2000)</w:t>
            </w:r>
          </w:p>
        </w:tc>
        <w:tc>
          <w:tcPr>
            <w:tcW w:w="1440" w:type="dxa"/>
            <w:vAlign w:val="center"/>
          </w:tcPr>
          <w:p w14:paraId="4423E6AB" w14:textId="77777777" w:rsidR="00CB3BA6" w:rsidRDefault="00CB3BA6">
            <w:pPr>
              <w:pStyle w:val="TableBodyTextMIRB"/>
            </w:pPr>
            <w:r>
              <w:t>No</w:t>
            </w:r>
          </w:p>
        </w:tc>
        <w:tc>
          <w:tcPr>
            <w:tcW w:w="1980" w:type="dxa"/>
            <w:vAlign w:val="center"/>
          </w:tcPr>
          <w:p w14:paraId="30550603" w14:textId="77777777" w:rsidR="00CB3BA6" w:rsidRDefault="00CB3BA6">
            <w:pPr>
              <w:pStyle w:val="TableBodyTextMIRB"/>
            </w:pPr>
            <w:r>
              <w:t>COMMENTS</w:t>
            </w:r>
          </w:p>
        </w:tc>
        <w:tc>
          <w:tcPr>
            <w:tcW w:w="6930" w:type="dxa"/>
            <w:vAlign w:val="center"/>
          </w:tcPr>
          <w:p w14:paraId="48D47D67" w14:textId="77777777" w:rsidR="00CB3BA6" w:rsidRPr="00C90426" w:rsidRDefault="00CB3BA6">
            <w:pPr>
              <w:pStyle w:val="TableBodyTextMIRB"/>
            </w:pPr>
            <w:r w:rsidRPr="00C90426">
              <w:t>General comments.</w:t>
            </w:r>
          </w:p>
        </w:tc>
      </w:tr>
      <w:tr w:rsidR="00CB3BA6" w:rsidRPr="009268F8" w14:paraId="3CBD5ACD" w14:textId="77777777">
        <w:trPr>
          <w:cantSplit/>
          <w:trHeight w:val="432"/>
        </w:trPr>
        <w:tc>
          <w:tcPr>
            <w:tcW w:w="4191" w:type="dxa"/>
            <w:vAlign w:val="center"/>
          </w:tcPr>
          <w:p w14:paraId="78106E21" w14:textId="77777777" w:rsidR="00CB3BA6" w:rsidRPr="007312A8" w:rsidRDefault="00CB3BA6">
            <w:pPr>
              <w:pStyle w:val="TableColumnNameMIRB"/>
            </w:pPr>
            <w:r w:rsidRPr="007312A8">
              <w:t>SYSTEM_CALCULATED</w:t>
            </w:r>
          </w:p>
          <w:p w14:paraId="295DE8F1" w14:textId="77777777" w:rsidR="00CB3BA6" w:rsidRPr="007312A8" w:rsidRDefault="00CB3BA6">
            <w:pPr>
              <w:pStyle w:val="TableColumnNameMIRB"/>
            </w:pPr>
            <w:r w:rsidRPr="007312A8">
              <w:t>_AREA</w:t>
            </w:r>
          </w:p>
        </w:tc>
        <w:tc>
          <w:tcPr>
            <w:tcW w:w="2262" w:type="dxa"/>
            <w:vAlign w:val="center"/>
          </w:tcPr>
          <w:p w14:paraId="12BE3042" w14:textId="77777777" w:rsidR="00CB3BA6" w:rsidRPr="00C90426" w:rsidRDefault="00CB3BA6">
            <w:pPr>
              <w:pStyle w:val="TableBodyTextMIRB"/>
            </w:pPr>
            <w:proofErr w:type="gramStart"/>
            <w:r w:rsidRPr="00C90426">
              <w:t>NUMBER(</w:t>
            </w:r>
            <w:proofErr w:type="gramEnd"/>
            <w:r w:rsidRPr="00C90426">
              <w:t>16,3)</w:t>
            </w:r>
          </w:p>
        </w:tc>
        <w:tc>
          <w:tcPr>
            <w:tcW w:w="1440" w:type="dxa"/>
            <w:vAlign w:val="center"/>
          </w:tcPr>
          <w:p w14:paraId="254E0B20" w14:textId="77777777" w:rsidR="00CB3BA6" w:rsidRDefault="00CB3BA6">
            <w:pPr>
              <w:pStyle w:val="TableBodyTextMIRB"/>
            </w:pPr>
            <w:r>
              <w:t>No</w:t>
            </w:r>
          </w:p>
        </w:tc>
        <w:tc>
          <w:tcPr>
            <w:tcW w:w="1980" w:type="dxa"/>
            <w:vAlign w:val="center"/>
          </w:tcPr>
          <w:p w14:paraId="3E0D987A" w14:textId="77777777" w:rsidR="00CB3BA6" w:rsidRDefault="00CB3BA6">
            <w:pPr>
              <w:pStyle w:val="TableBodyTextMIRB"/>
            </w:pPr>
            <w:r>
              <w:t>SYS_AREA</w:t>
            </w:r>
          </w:p>
        </w:tc>
        <w:tc>
          <w:tcPr>
            <w:tcW w:w="6930" w:type="dxa"/>
            <w:vAlign w:val="center"/>
          </w:tcPr>
          <w:p w14:paraId="2A9F4F99" w14:textId="77777777" w:rsidR="00CB3BA6" w:rsidRPr="00C90426" w:rsidRDefault="00CB3BA6">
            <w:pPr>
              <w:pStyle w:val="TableBodyTextMIRB"/>
            </w:pPr>
            <w:r w:rsidRPr="00C90426">
              <w:t>The area of a polygon measured in square metres.</w:t>
            </w:r>
          </w:p>
        </w:tc>
      </w:tr>
      <w:tr w:rsidR="00CB3BA6" w:rsidRPr="009268F8" w14:paraId="146B7EB8" w14:textId="77777777">
        <w:trPr>
          <w:cantSplit/>
          <w:trHeight w:val="432"/>
        </w:trPr>
        <w:tc>
          <w:tcPr>
            <w:tcW w:w="4191" w:type="dxa"/>
            <w:vAlign w:val="center"/>
          </w:tcPr>
          <w:p w14:paraId="4751497B" w14:textId="77777777" w:rsidR="00CB3BA6" w:rsidRPr="007312A8" w:rsidRDefault="00CB3BA6">
            <w:pPr>
              <w:pStyle w:val="TableColumnNameMIRB"/>
            </w:pPr>
            <w:r w:rsidRPr="007312A8">
              <w:t>SYSTEM_CALCULATED</w:t>
            </w:r>
          </w:p>
          <w:p w14:paraId="147CD9D0" w14:textId="77777777" w:rsidR="00CB3BA6" w:rsidRPr="007312A8" w:rsidRDefault="00CB3BA6">
            <w:pPr>
              <w:pStyle w:val="TableColumnNameMIRB"/>
            </w:pPr>
            <w:r w:rsidRPr="007312A8">
              <w:t>_PERIMETER</w:t>
            </w:r>
          </w:p>
        </w:tc>
        <w:tc>
          <w:tcPr>
            <w:tcW w:w="2262" w:type="dxa"/>
            <w:vAlign w:val="center"/>
          </w:tcPr>
          <w:p w14:paraId="14BCCA25" w14:textId="77777777" w:rsidR="00CB3BA6" w:rsidRPr="00C90426" w:rsidRDefault="00CB3BA6">
            <w:pPr>
              <w:pStyle w:val="TableBodyTextMIRB"/>
            </w:pPr>
            <w:proofErr w:type="gramStart"/>
            <w:r w:rsidRPr="00C90426">
              <w:t>NUMBER(</w:t>
            </w:r>
            <w:proofErr w:type="gramEnd"/>
            <w:r w:rsidRPr="00C90426">
              <w:t>16,3)</w:t>
            </w:r>
          </w:p>
        </w:tc>
        <w:tc>
          <w:tcPr>
            <w:tcW w:w="1440" w:type="dxa"/>
            <w:vAlign w:val="center"/>
          </w:tcPr>
          <w:p w14:paraId="29A3AF28" w14:textId="77777777" w:rsidR="00CB3BA6" w:rsidRDefault="00CB3BA6">
            <w:pPr>
              <w:pStyle w:val="TableBodyTextMIRB"/>
            </w:pPr>
            <w:r>
              <w:t>No</w:t>
            </w:r>
          </w:p>
        </w:tc>
        <w:tc>
          <w:tcPr>
            <w:tcW w:w="1980" w:type="dxa"/>
            <w:vAlign w:val="center"/>
          </w:tcPr>
          <w:p w14:paraId="0783507A" w14:textId="77777777" w:rsidR="00CB3BA6" w:rsidRDefault="00CB3BA6">
            <w:pPr>
              <w:pStyle w:val="TableBodyTextMIRB"/>
            </w:pPr>
            <w:r>
              <w:t>SYS_PERIM</w:t>
            </w:r>
          </w:p>
        </w:tc>
        <w:tc>
          <w:tcPr>
            <w:tcW w:w="6930" w:type="dxa"/>
            <w:vAlign w:val="center"/>
          </w:tcPr>
          <w:p w14:paraId="53B2FB9C" w14:textId="77777777" w:rsidR="00CB3BA6" w:rsidRPr="00C90426" w:rsidRDefault="00CB3BA6">
            <w:pPr>
              <w:pStyle w:val="TableBodyTextMIRB"/>
            </w:pPr>
            <w:r w:rsidRPr="00C90426">
              <w:t>The perimeter of a polygon measured in metres.</w:t>
            </w:r>
          </w:p>
        </w:tc>
      </w:tr>
      <w:tr w:rsidR="00CB3BA6" w:rsidRPr="009268F8" w14:paraId="350A31C0" w14:textId="77777777">
        <w:trPr>
          <w:cantSplit/>
          <w:trHeight w:val="432"/>
        </w:trPr>
        <w:tc>
          <w:tcPr>
            <w:tcW w:w="4191" w:type="dxa"/>
            <w:vAlign w:val="center"/>
          </w:tcPr>
          <w:p w14:paraId="7AE913A9" w14:textId="77777777" w:rsidR="00CB3BA6" w:rsidRPr="007312A8" w:rsidRDefault="00CB3BA6">
            <w:pPr>
              <w:pStyle w:val="TableColumnNameMIRB"/>
            </w:pPr>
            <w:r w:rsidRPr="007312A8">
              <w:t>GEOMETRY_UPDATE_DATETIME</w:t>
            </w:r>
          </w:p>
        </w:tc>
        <w:tc>
          <w:tcPr>
            <w:tcW w:w="2262" w:type="dxa"/>
            <w:vAlign w:val="center"/>
          </w:tcPr>
          <w:p w14:paraId="5AA42AC9" w14:textId="77777777" w:rsidR="00CB3BA6" w:rsidRPr="009268F8" w:rsidRDefault="00CB3BA6">
            <w:pPr>
              <w:pStyle w:val="TableBodyTextMIRB"/>
            </w:pPr>
            <w:r w:rsidRPr="009268F8">
              <w:t>DATE</w:t>
            </w:r>
          </w:p>
        </w:tc>
        <w:tc>
          <w:tcPr>
            <w:tcW w:w="1440" w:type="dxa"/>
            <w:vAlign w:val="center"/>
          </w:tcPr>
          <w:p w14:paraId="670A4C8A" w14:textId="77777777" w:rsidR="00CB3BA6" w:rsidRPr="009268F8" w:rsidRDefault="00CB3BA6">
            <w:pPr>
              <w:pStyle w:val="TableBodyTextMIRB"/>
            </w:pPr>
            <w:r w:rsidRPr="009268F8">
              <w:t>No</w:t>
            </w:r>
          </w:p>
        </w:tc>
        <w:tc>
          <w:tcPr>
            <w:tcW w:w="1980" w:type="dxa"/>
            <w:vAlign w:val="center"/>
          </w:tcPr>
          <w:p w14:paraId="11273D13" w14:textId="77777777" w:rsidR="00CB3BA6" w:rsidRPr="009268F8" w:rsidRDefault="00CB3BA6">
            <w:pPr>
              <w:pStyle w:val="TableBodyTextMIRB"/>
            </w:pPr>
            <w:r w:rsidRPr="009268F8">
              <w:t>GEO_UPD_DT</w:t>
            </w:r>
          </w:p>
        </w:tc>
        <w:tc>
          <w:tcPr>
            <w:tcW w:w="6930" w:type="dxa"/>
          </w:tcPr>
          <w:p w14:paraId="295ECDCE" w14:textId="77777777" w:rsidR="00CB3BA6" w:rsidRPr="009268F8" w:rsidRDefault="00CB3BA6">
            <w:pPr>
              <w:pStyle w:val="TableBodyTextMIRB"/>
            </w:pPr>
            <w:r w:rsidRPr="009268F8">
              <w:t>Date/time the geometry was created or last modified in the source database.</w:t>
            </w:r>
          </w:p>
        </w:tc>
      </w:tr>
      <w:tr w:rsidR="00CB3BA6" w:rsidRPr="009268F8" w14:paraId="4824324B" w14:textId="77777777">
        <w:trPr>
          <w:cantSplit/>
          <w:trHeight w:val="432"/>
        </w:trPr>
        <w:tc>
          <w:tcPr>
            <w:tcW w:w="4191" w:type="dxa"/>
            <w:vAlign w:val="center"/>
          </w:tcPr>
          <w:p w14:paraId="63236B63" w14:textId="77777777" w:rsidR="00CB3BA6" w:rsidRPr="007312A8" w:rsidRDefault="00CB3BA6">
            <w:pPr>
              <w:pStyle w:val="TableColumnNameMIRB"/>
            </w:pPr>
            <w:r w:rsidRPr="007312A8">
              <w:t>EFFECTIVE_DATETIME</w:t>
            </w:r>
          </w:p>
        </w:tc>
        <w:tc>
          <w:tcPr>
            <w:tcW w:w="2262" w:type="dxa"/>
            <w:vAlign w:val="center"/>
          </w:tcPr>
          <w:p w14:paraId="60DBB098" w14:textId="77777777" w:rsidR="00CB3BA6" w:rsidRPr="009268F8" w:rsidRDefault="00CB3BA6">
            <w:pPr>
              <w:pStyle w:val="TableBodyTextMIRB"/>
            </w:pPr>
            <w:r w:rsidRPr="009268F8">
              <w:t>DATE</w:t>
            </w:r>
          </w:p>
        </w:tc>
        <w:tc>
          <w:tcPr>
            <w:tcW w:w="1440" w:type="dxa"/>
            <w:vAlign w:val="center"/>
          </w:tcPr>
          <w:p w14:paraId="6712AC2E" w14:textId="77777777" w:rsidR="00CB3BA6" w:rsidRPr="009268F8" w:rsidRDefault="00CB3BA6">
            <w:pPr>
              <w:pStyle w:val="TableBodyTextMIRB"/>
            </w:pPr>
            <w:r w:rsidRPr="009268F8">
              <w:t>Yes</w:t>
            </w:r>
          </w:p>
        </w:tc>
        <w:tc>
          <w:tcPr>
            <w:tcW w:w="1980" w:type="dxa"/>
            <w:vAlign w:val="center"/>
          </w:tcPr>
          <w:p w14:paraId="52644F4E" w14:textId="77777777" w:rsidR="00CB3BA6" w:rsidRPr="009268F8" w:rsidRDefault="00CB3BA6">
            <w:pPr>
              <w:pStyle w:val="TableBodyTextMIRB"/>
            </w:pPr>
            <w:r w:rsidRPr="009268F8">
              <w:t>EFF_DATE</w:t>
            </w:r>
          </w:p>
        </w:tc>
        <w:tc>
          <w:tcPr>
            <w:tcW w:w="6930" w:type="dxa"/>
          </w:tcPr>
          <w:p w14:paraId="6D434112" w14:textId="77777777" w:rsidR="00CB3BA6" w:rsidRPr="009268F8" w:rsidRDefault="00CB3BA6">
            <w:pPr>
              <w:pStyle w:val="TableBodyTextMIRB"/>
            </w:pPr>
            <w:r w:rsidRPr="009268F8">
              <w:t>Date/time the record was created or last modified in the source database.</w:t>
            </w:r>
          </w:p>
        </w:tc>
      </w:tr>
      <w:tr w:rsidR="00CB3BA6" w:rsidRPr="009268F8" w14:paraId="2BD0BAEA" w14:textId="77777777">
        <w:trPr>
          <w:cantSplit/>
          <w:trHeight w:val="432"/>
        </w:trPr>
        <w:tc>
          <w:tcPr>
            <w:tcW w:w="4191" w:type="dxa"/>
            <w:vAlign w:val="center"/>
          </w:tcPr>
          <w:p w14:paraId="2FAA50AC" w14:textId="77777777" w:rsidR="00CB3BA6" w:rsidRPr="007312A8" w:rsidRDefault="00CB3BA6">
            <w:pPr>
              <w:pStyle w:val="TableColumnNameMIRB"/>
            </w:pPr>
            <w:r w:rsidRPr="007312A8">
              <w:t>SYSTEM_DATETIME</w:t>
            </w:r>
          </w:p>
        </w:tc>
        <w:tc>
          <w:tcPr>
            <w:tcW w:w="2262" w:type="dxa"/>
            <w:vAlign w:val="center"/>
          </w:tcPr>
          <w:p w14:paraId="33E59FC4" w14:textId="77777777" w:rsidR="00CB3BA6" w:rsidRPr="009268F8" w:rsidRDefault="00CB3BA6">
            <w:pPr>
              <w:pStyle w:val="TableBodyTextMIRB"/>
            </w:pPr>
            <w:r w:rsidRPr="009268F8">
              <w:t>DATE</w:t>
            </w:r>
          </w:p>
        </w:tc>
        <w:tc>
          <w:tcPr>
            <w:tcW w:w="1440" w:type="dxa"/>
            <w:vAlign w:val="center"/>
          </w:tcPr>
          <w:p w14:paraId="0B2EEE69" w14:textId="77777777" w:rsidR="00CB3BA6" w:rsidRPr="009268F8" w:rsidRDefault="00CB3BA6">
            <w:pPr>
              <w:pStyle w:val="TableBodyTextMIRB"/>
            </w:pPr>
            <w:r w:rsidRPr="009268F8">
              <w:t>Yes</w:t>
            </w:r>
          </w:p>
        </w:tc>
        <w:tc>
          <w:tcPr>
            <w:tcW w:w="1980" w:type="dxa"/>
            <w:vAlign w:val="center"/>
          </w:tcPr>
          <w:p w14:paraId="227CDB35" w14:textId="77777777" w:rsidR="00CB3BA6" w:rsidRPr="009268F8" w:rsidRDefault="00CB3BA6">
            <w:pPr>
              <w:pStyle w:val="TableBodyTextMIRB"/>
            </w:pPr>
            <w:r w:rsidRPr="009268F8">
              <w:t>SYS_DATE</w:t>
            </w:r>
          </w:p>
        </w:tc>
        <w:tc>
          <w:tcPr>
            <w:tcW w:w="6930" w:type="dxa"/>
          </w:tcPr>
          <w:p w14:paraId="2AF24869" w14:textId="4931B8EB" w:rsidR="00CB3BA6" w:rsidRPr="009268F8" w:rsidRDefault="00CB3BA6">
            <w:pPr>
              <w:pStyle w:val="TableBodyTextMIRB"/>
            </w:pPr>
            <w:r w:rsidRPr="009268F8">
              <w:t xml:space="preserve">Date/time the record was loaded into or last modified in the </w:t>
            </w:r>
            <w:r w:rsidR="007B460C">
              <w:t>GEO</w:t>
            </w:r>
            <w:r w:rsidRPr="009268F8">
              <w:t xml:space="preserve"> database.</w:t>
            </w:r>
          </w:p>
        </w:tc>
      </w:tr>
    </w:tbl>
    <w:p w14:paraId="2972540F" w14:textId="6B1D566D" w:rsidR="00CB3BA6" w:rsidRDefault="00CB3BA6" w:rsidP="00D667BB">
      <w:pPr>
        <w:pStyle w:val="Heading3NoNumbersMIRB"/>
      </w:pPr>
      <w:bookmarkStart w:id="57" w:name="_Toc191969620"/>
      <w:r w:rsidRPr="00CB3BA6">
        <w:t>OHN</w:t>
      </w:r>
      <w:r w:rsidR="001F758F">
        <w:t xml:space="preserve"> – </w:t>
      </w:r>
      <w:r w:rsidRPr="00CB3BA6">
        <w:t>Watercourse</w:t>
      </w:r>
      <w:bookmarkEnd w:id="56"/>
      <w:bookmarkEnd w:id="57"/>
    </w:p>
    <w:p w14:paraId="3ACE0B0E" w14:textId="61929401" w:rsidR="0096064B" w:rsidRPr="0070032D" w:rsidRDefault="0096064B" w:rsidP="00F81086">
      <w:pPr>
        <w:pStyle w:val="Heading4NoNumbersMIRB"/>
      </w:pPr>
      <w:r w:rsidRPr="0070032D">
        <w:t>OHN_</w:t>
      </w:r>
      <w:r w:rsidR="00444BBA" w:rsidRPr="0070032D">
        <w:t>WATERCOURSE_FT</w:t>
      </w:r>
    </w:p>
    <w:p w14:paraId="27753ED4" w14:textId="77777777" w:rsidR="000D47D3" w:rsidRDefault="000D47D3" w:rsidP="000D47D3">
      <w:pPr>
        <w:pStyle w:val="BodyAccessibleTextMIRB"/>
      </w:pPr>
      <w:r>
        <w:t>Watercourses are line features (natural and constructed) that describe various realizations of surface water.</w:t>
      </w:r>
    </w:p>
    <w:tbl>
      <w:tblPr>
        <w:tblStyle w:val="TableGrid"/>
        <w:tblW w:w="5000" w:type="pct"/>
        <w:tblLook w:val="05E0" w:firstRow="1" w:lastRow="1" w:firstColumn="1" w:lastColumn="1" w:noHBand="0" w:noVBand="1"/>
        <w:tblCaption w:val="Table: OHN_WATERCOURSE_FT"/>
        <w:tblDescription w:val="Table with five columns with the following headings: Column Name, Column Type, Mandatory, Short Name, Description."/>
      </w:tblPr>
      <w:tblGrid>
        <w:gridCol w:w="4156"/>
        <w:gridCol w:w="2950"/>
        <w:gridCol w:w="2003"/>
        <w:gridCol w:w="2711"/>
        <w:gridCol w:w="5450"/>
      </w:tblGrid>
      <w:tr w:rsidR="000D47D3" w:rsidRPr="003B3C9C" w14:paraId="0DA854A2" w14:textId="77777777">
        <w:trPr>
          <w:cantSplit/>
          <w:trHeight w:val="432"/>
          <w:tblHeader/>
        </w:trPr>
        <w:tc>
          <w:tcPr>
            <w:tcW w:w="1203" w:type="pct"/>
            <w:vAlign w:val="center"/>
          </w:tcPr>
          <w:p w14:paraId="57F801B6" w14:textId="77777777" w:rsidR="000D47D3" w:rsidRPr="003B3C9C" w:rsidRDefault="000D47D3">
            <w:pPr>
              <w:pStyle w:val="TableHeaderRowTextMIRB"/>
            </w:pPr>
            <w:r w:rsidRPr="003B3C9C">
              <w:t>Column Name</w:t>
            </w:r>
          </w:p>
        </w:tc>
        <w:tc>
          <w:tcPr>
            <w:tcW w:w="854" w:type="pct"/>
            <w:vAlign w:val="center"/>
          </w:tcPr>
          <w:p w14:paraId="606693E2" w14:textId="77777777" w:rsidR="000D47D3" w:rsidRPr="003B3C9C" w:rsidRDefault="000D47D3">
            <w:pPr>
              <w:pStyle w:val="TableHeaderRowTextMIRB"/>
            </w:pPr>
            <w:r w:rsidRPr="003B3C9C">
              <w:t>Column Type</w:t>
            </w:r>
          </w:p>
        </w:tc>
        <w:tc>
          <w:tcPr>
            <w:tcW w:w="580" w:type="pct"/>
            <w:vAlign w:val="center"/>
          </w:tcPr>
          <w:p w14:paraId="5A442D1A" w14:textId="77777777" w:rsidR="000D47D3" w:rsidRPr="003B3C9C" w:rsidRDefault="000D47D3">
            <w:pPr>
              <w:pStyle w:val="TableHeaderRowTextMIRB"/>
            </w:pPr>
            <w:r w:rsidRPr="003B3C9C">
              <w:t>Mandatory</w:t>
            </w:r>
          </w:p>
        </w:tc>
        <w:tc>
          <w:tcPr>
            <w:tcW w:w="785" w:type="pct"/>
            <w:vAlign w:val="center"/>
          </w:tcPr>
          <w:p w14:paraId="04831CC9" w14:textId="77777777" w:rsidR="000D47D3" w:rsidRPr="003B3C9C" w:rsidRDefault="000D47D3">
            <w:pPr>
              <w:pStyle w:val="TableHeaderRowTextMIRB"/>
            </w:pPr>
            <w:r w:rsidRPr="003B3C9C">
              <w:t>Short Name</w:t>
            </w:r>
          </w:p>
        </w:tc>
        <w:tc>
          <w:tcPr>
            <w:tcW w:w="1578" w:type="pct"/>
            <w:vAlign w:val="center"/>
          </w:tcPr>
          <w:p w14:paraId="34F3F26F" w14:textId="77777777" w:rsidR="000D47D3" w:rsidRPr="003B3C9C" w:rsidRDefault="000D47D3">
            <w:pPr>
              <w:pStyle w:val="TableHeaderRowTextMIRB"/>
            </w:pPr>
            <w:r w:rsidRPr="003B3C9C">
              <w:t>Description</w:t>
            </w:r>
          </w:p>
        </w:tc>
      </w:tr>
      <w:tr w:rsidR="000D47D3" w:rsidRPr="003B3C9C" w14:paraId="5F217E34" w14:textId="77777777">
        <w:trPr>
          <w:cantSplit/>
          <w:trHeight w:val="432"/>
        </w:trPr>
        <w:tc>
          <w:tcPr>
            <w:tcW w:w="1203" w:type="pct"/>
            <w:vAlign w:val="center"/>
          </w:tcPr>
          <w:p w14:paraId="0DC38932" w14:textId="77777777" w:rsidR="000D47D3" w:rsidRPr="003B3C9C" w:rsidRDefault="000D47D3">
            <w:pPr>
              <w:pStyle w:val="TableColumnNameMIRB"/>
            </w:pPr>
            <w:r w:rsidRPr="003B3C9C">
              <w:t>OGF_ID</w:t>
            </w:r>
          </w:p>
        </w:tc>
        <w:tc>
          <w:tcPr>
            <w:tcW w:w="854" w:type="pct"/>
            <w:vAlign w:val="center"/>
          </w:tcPr>
          <w:p w14:paraId="2172FB70" w14:textId="77777777" w:rsidR="000D47D3" w:rsidRPr="003B3C9C" w:rsidRDefault="000D47D3">
            <w:pPr>
              <w:pStyle w:val="TableBodyTextMIRB"/>
            </w:pPr>
            <w:proofErr w:type="gramStart"/>
            <w:r w:rsidRPr="003B3C9C">
              <w:t>NUMBER(</w:t>
            </w:r>
            <w:proofErr w:type="gramEnd"/>
            <w:r w:rsidRPr="003B3C9C">
              <w:t>13)</w:t>
            </w:r>
          </w:p>
        </w:tc>
        <w:tc>
          <w:tcPr>
            <w:tcW w:w="580" w:type="pct"/>
            <w:vAlign w:val="center"/>
          </w:tcPr>
          <w:p w14:paraId="5324BAF9" w14:textId="77777777" w:rsidR="000D47D3" w:rsidRPr="003B3C9C" w:rsidRDefault="000D47D3">
            <w:pPr>
              <w:pStyle w:val="TableBodyTextMIRB"/>
            </w:pPr>
            <w:r w:rsidRPr="003B3C9C">
              <w:t>Yes</w:t>
            </w:r>
          </w:p>
        </w:tc>
        <w:tc>
          <w:tcPr>
            <w:tcW w:w="785" w:type="pct"/>
            <w:vAlign w:val="center"/>
          </w:tcPr>
          <w:p w14:paraId="4325C0A4" w14:textId="77777777" w:rsidR="000D47D3" w:rsidRPr="001C45AA" w:rsidRDefault="000D47D3">
            <w:pPr>
              <w:pStyle w:val="TableBodyTextMIRB"/>
            </w:pPr>
            <w:r>
              <w:t>OGF_ID</w:t>
            </w:r>
          </w:p>
        </w:tc>
        <w:tc>
          <w:tcPr>
            <w:tcW w:w="1578" w:type="pct"/>
            <w:vAlign w:val="center"/>
          </w:tcPr>
          <w:p w14:paraId="1A5C39C8" w14:textId="77777777" w:rsidR="000D47D3" w:rsidRPr="003B3C9C" w:rsidRDefault="000D47D3">
            <w:pPr>
              <w:pStyle w:val="TableBodyTextMIRB"/>
            </w:pPr>
            <w:r w:rsidRPr="003B3C9C">
              <w:t>A unique numeric provincial identifier assigned to each object.</w:t>
            </w:r>
          </w:p>
        </w:tc>
      </w:tr>
      <w:tr w:rsidR="000D47D3" w:rsidRPr="003B3C9C" w14:paraId="29AF2340" w14:textId="77777777">
        <w:trPr>
          <w:cantSplit/>
          <w:trHeight w:val="432"/>
        </w:trPr>
        <w:tc>
          <w:tcPr>
            <w:tcW w:w="1203" w:type="pct"/>
            <w:vAlign w:val="center"/>
          </w:tcPr>
          <w:p w14:paraId="22F374D9" w14:textId="77777777" w:rsidR="000D47D3" w:rsidRPr="003B3C9C" w:rsidRDefault="000D47D3">
            <w:pPr>
              <w:pStyle w:val="TableColumnNameMIRB"/>
            </w:pPr>
            <w:r w:rsidRPr="003B3C9C">
              <w:t>WATERCOURSE_TYPE</w:t>
            </w:r>
          </w:p>
        </w:tc>
        <w:tc>
          <w:tcPr>
            <w:tcW w:w="854" w:type="pct"/>
            <w:vAlign w:val="center"/>
          </w:tcPr>
          <w:p w14:paraId="70D66825" w14:textId="77777777" w:rsidR="000D47D3" w:rsidRPr="003B3C9C" w:rsidRDefault="000D47D3">
            <w:pPr>
              <w:pStyle w:val="TableBodyTextMIRB"/>
            </w:pPr>
            <w:r w:rsidRPr="003B3C9C">
              <w:t>VARCHAR2(20)</w:t>
            </w:r>
          </w:p>
        </w:tc>
        <w:tc>
          <w:tcPr>
            <w:tcW w:w="580" w:type="pct"/>
            <w:vAlign w:val="center"/>
          </w:tcPr>
          <w:p w14:paraId="6C663FEF" w14:textId="77777777" w:rsidR="000D47D3" w:rsidRPr="003B3C9C" w:rsidRDefault="000D47D3">
            <w:pPr>
              <w:pStyle w:val="TableBodyTextMIRB"/>
            </w:pPr>
            <w:r w:rsidRPr="003B3C9C">
              <w:t>Yes</w:t>
            </w:r>
          </w:p>
        </w:tc>
        <w:tc>
          <w:tcPr>
            <w:tcW w:w="785" w:type="pct"/>
            <w:vAlign w:val="center"/>
          </w:tcPr>
          <w:p w14:paraId="29AFB4A1" w14:textId="77777777" w:rsidR="000D47D3" w:rsidRPr="001C45AA" w:rsidRDefault="000D47D3">
            <w:pPr>
              <w:pStyle w:val="TableBodyTextMIRB"/>
            </w:pPr>
            <w:r>
              <w:t>WCRS_TYPE</w:t>
            </w:r>
          </w:p>
        </w:tc>
        <w:tc>
          <w:tcPr>
            <w:tcW w:w="1578" w:type="pct"/>
            <w:vAlign w:val="center"/>
          </w:tcPr>
          <w:p w14:paraId="54B14141" w14:textId="77777777" w:rsidR="000D47D3" w:rsidRPr="003B3C9C" w:rsidRDefault="000D47D3">
            <w:pPr>
              <w:pStyle w:val="TableBodyTextMIRB"/>
            </w:pPr>
            <w:r w:rsidRPr="003B3C9C">
              <w:t>The type of watercourse.</w:t>
            </w:r>
          </w:p>
          <w:p w14:paraId="2F21405E" w14:textId="77777777" w:rsidR="000D47D3" w:rsidRPr="003B3C9C" w:rsidRDefault="000D47D3">
            <w:pPr>
              <w:pStyle w:val="TableBodyTextMIRB"/>
            </w:pPr>
            <w:r w:rsidRPr="003B3C9C">
              <w:t>Default = Stream</w:t>
            </w:r>
          </w:p>
        </w:tc>
      </w:tr>
      <w:tr w:rsidR="000D47D3" w:rsidRPr="003B3C9C" w14:paraId="402281A0" w14:textId="77777777">
        <w:trPr>
          <w:cantSplit/>
          <w:trHeight w:val="432"/>
        </w:trPr>
        <w:tc>
          <w:tcPr>
            <w:tcW w:w="1203" w:type="pct"/>
            <w:vAlign w:val="center"/>
          </w:tcPr>
          <w:p w14:paraId="3EE82491" w14:textId="77777777" w:rsidR="000D47D3" w:rsidRPr="003B3C9C" w:rsidRDefault="000D47D3">
            <w:pPr>
              <w:pStyle w:val="TableColumnNameMIRB"/>
            </w:pPr>
            <w:r w:rsidRPr="003B3C9C">
              <w:lastRenderedPageBreak/>
              <w:t>OFFICIAL_NAME_LABEL</w:t>
            </w:r>
          </w:p>
        </w:tc>
        <w:tc>
          <w:tcPr>
            <w:tcW w:w="854" w:type="pct"/>
            <w:vAlign w:val="center"/>
          </w:tcPr>
          <w:p w14:paraId="6ACFB21A" w14:textId="77777777" w:rsidR="000D47D3" w:rsidRPr="003B3C9C" w:rsidRDefault="000D47D3">
            <w:pPr>
              <w:pStyle w:val="TableBodyTextMIRB"/>
            </w:pPr>
            <w:r w:rsidRPr="003B3C9C">
              <w:t>VARCHAR2(100)</w:t>
            </w:r>
          </w:p>
        </w:tc>
        <w:tc>
          <w:tcPr>
            <w:tcW w:w="580" w:type="pct"/>
            <w:vAlign w:val="center"/>
          </w:tcPr>
          <w:p w14:paraId="3CF09112" w14:textId="77777777" w:rsidR="000D47D3" w:rsidRPr="003B3C9C" w:rsidRDefault="000D47D3">
            <w:pPr>
              <w:pStyle w:val="TableBodyTextMIRB"/>
            </w:pPr>
            <w:r w:rsidRPr="003B3C9C">
              <w:t>No</w:t>
            </w:r>
          </w:p>
        </w:tc>
        <w:tc>
          <w:tcPr>
            <w:tcW w:w="785" w:type="pct"/>
            <w:vAlign w:val="center"/>
          </w:tcPr>
          <w:p w14:paraId="73FA42AB" w14:textId="77777777" w:rsidR="000D47D3" w:rsidRPr="001C45AA" w:rsidRDefault="000D47D3">
            <w:pPr>
              <w:pStyle w:val="TableBodyTextMIRB"/>
            </w:pPr>
            <w:r>
              <w:t>OFF_NAME</w:t>
            </w:r>
          </w:p>
        </w:tc>
        <w:tc>
          <w:tcPr>
            <w:tcW w:w="1578" w:type="pct"/>
            <w:vAlign w:val="center"/>
          </w:tcPr>
          <w:p w14:paraId="62DC7FDF" w14:textId="77777777" w:rsidR="000D47D3" w:rsidRPr="003B3C9C" w:rsidRDefault="000D47D3">
            <w:pPr>
              <w:pStyle w:val="TableBodyTextMIRB"/>
            </w:pPr>
            <w:r w:rsidRPr="003B3C9C">
              <w:t>This field is a concatenation of the Geographic Name Extent Fields "Official Name" and "Alternate Name".</w:t>
            </w:r>
          </w:p>
        </w:tc>
      </w:tr>
      <w:tr w:rsidR="000D47D3" w:rsidRPr="003B3C9C" w14:paraId="73B481AA" w14:textId="77777777">
        <w:trPr>
          <w:cantSplit/>
          <w:trHeight w:val="432"/>
        </w:trPr>
        <w:tc>
          <w:tcPr>
            <w:tcW w:w="1203" w:type="pct"/>
            <w:vAlign w:val="center"/>
          </w:tcPr>
          <w:p w14:paraId="06D3BB62" w14:textId="77777777" w:rsidR="000D47D3" w:rsidRPr="003B3C9C" w:rsidRDefault="000D47D3">
            <w:pPr>
              <w:pStyle w:val="TableColumnNameMIRB"/>
            </w:pPr>
            <w:r w:rsidRPr="003B3C9C">
              <w:t>GEL_NAME_IDENT</w:t>
            </w:r>
          </w:p>
        </w:tc>
        <w:tc>
          <w:tcPr>
            <w:tcW w:w="854" w:type="pct"/>
            <w:vAlign w:val="center"/>
          </w:tcPr>
          <w:p w14:paraId="03C8536E" w14:textId="77777777" w:rsidR="000D47D3" w:rsidRPr="003B3C9C" w:rsidRDefault="000D47D3">
            <w:pPr>
              <w:pStyle w:val="TableBodyTextMIRB"/>
            </w:pPr>
            <w:r w:rsidRPr="003B3C9C">
              <w:t>VARCHAR2(32)</w:t>
            </w:r>
          </w:p>
        </w:tc>
        <w:tc>
          <w:tcPr>
            <w:tcW w:w="580" w:type="pct"/>
            <w:vAlign w:val="center"/>
          </w:tcPr>
          <w:p w14:paraId="3735589C" w14:textId="77777777" w:rsidR="000D47D3" w:rsidRPr="003B3C9C" w:rsidRDefault="000D47D3">
            <w:pPr>
              <w:pStyle w:val="TableBodyTextMIRB"/>
            </w:pPr>
            <w:r w:rsidRPr="003B3C9C">
              <w:t>No</w:t>
            </w:r>
          </w:p>
        </w:tc>
        <w:tc>
          <w:tcPr>
            <w:tcW w:w="785" w:type="pct"/>
            <w:vAlign w:val="center"/>
          </w:tcPr>
          <w:p w14:paraId="1495349D" w14:textId="77777777" w:rsidR="000D47D3" w:rsidRPr="001C45AA" w:rsidRDefault="000D47D3">
            <w:pPr>
              <w:pStyle w:val="TableBodyTextMIRB"/>
            </w:pPr>
            <w:r>
              <w:t>GEL_IDENT</w:t>
            </w:r>
          </w:p>
        </w:tc>
        <w:tc>
          <w:tcPr>
            <w:tcW w:w="1578" w:type="pct"/>
            <w:vAlign w:val="center"/>
          </w:tcPr>
          <w:p w14:paraId="3B1019A4" w14:textId="77777777" w:rsidR="000D47D3" w:rsidRPr="003B3C9C" w:rsidRDefault="000D47D3">
            <w:pPr>
              <w:pStyle w:val="TableBodyTextMIRB"/>
            </w:pPr>
            <w:r w:rsidRPr="003B3C9C">
              <w:t>A unique, 32 length, alpha-numeric identifier used to distinguish an object.</w:t>
            </w:r>
          </w:p>
        </w:tc>
      </w:tr>
      <w:tr w:rsidR="000D47D3" w:rsidRPr="003B3C9C" w14:paraId="2BDDB728" w14:textId="77777777">
        <w:trPr>
          <w:cantSplit/>
          <w:trHeight w:val="432"/>
        </w:trPr>
        <w:tc>
          <w:tcPr>
            <w:tcW w:w="1203" w:type="pct"/>
            <w:vAlign w:val="center"/>
          </w:tcPr>
          <w:p w14:paraId="6EDF55D5" w14:textId="77777777" w:rsidR="000D47D3" w:rsidRDefault="000D47D3">
            <w:pPr>
              <w:pStyle w:val="TableColumnNameMIRB"/>
            </w:pPr>
            <w:r w:rsidRPr="003B3C9C">
              <w:t>FLOW_DIRECTION</w:t>
            </w:r>
          </w:p>
          <w:p w14:paraId="08ECCEFC" w14:textId="77777777" w:rsidR="000D47D3" w:rsidRPr="003B3C9C" w:rsidRDefault="000D47D3">
            <w:pPr>
              <w:pStyle w:val="TableColumnNameMIRB"/>
            </w:pPr>
            <w:r w:rsidRPr="003B3C9C">
              <w:t>_VERIFIED_IND</w:t>
            </w:r>
          </w:p>
        </w:tc>
        <w:tc>
          <w:tcPr>
            <w:tcW w:w="854" w:type="pct"/>
            <w:vAlign w:val="center"/>
          </w:tcPr>
          <w:p w14:paraId="7FCD3DBC" w14:textId="77777777" w:rsidR="000D47D3" w:rsidRPr="003B3C9C" w:rsidRDefault="000D47D3">
            <w:pPr>
              <w:pStyle w:val="TableBodyTextMIRB"/>
            </w:pPr>
            <w:r w:rsidRPr="003B3C9C">
              <w:t>VARCHAR2(3)</w:t>
            </w:r>
          </w:p>
        </w:tc>
        <w:tc>
          <w:tcPr>
            <w:tcW w:w="580" w:type="pct"/>
            <w:vAlign w:val="center"/>
          </w:tcPr>
          <w:p w14:paraId="7FC64B3B" w14:textId="77777777" w:rsidR="000D47D3" w:rsidRPr="003B3C9C" w:rsidRDefault="000D47D3">
            <w:pPr>
              <w:pStyle w:val="TableBodyTextMIRB"/>
            </w:pPr>
            <w:r w:rsidRPr="003B3C9C">
              <w:t>Yes</w:t>
            </w:r>
          </w:p>
        </w:tc>
        <w:tc>
          <w:tcPr>
            <w:tcW w:w="785" w:type="pct"/>
            <w:vAlign w:val="center"/>
          </w:tcPr>
          <w:p w14:paraId="75411309" w14:textId="77777777" w:rsidR="000D47D3" w:rsidRPr="001C45AA" w:rsidRDefault="000D47D3">
            <w:pPr>
              <w:pStyle w:val="TableBodyTextMIRB"/>
            </w:pPr>
            <w:r>
              <w:t>FLOW_VERIF</w:t>
            </w:r>
          </w:p>
        </w:tc>
        <w:tc>
          <w:tcPr>
            <w:tcW w:w="1578" w:type="pct"/>
            <w:vAlign w:val="center"/>
          </w:tcPr>
          <w:p w14:paraId="5C84432B" w14:textId="77777777" w:rsidR="000D47D3" w:rsidRPr="003B3C9C" w:rsidRDefault="000D47D3">
            <w:pPr>
              <w:pStyle w:val="TableBodyTextMIRB"/>
            </w:pPr>
            <w:r w:rsidRPr="003B3C9C">
              <w:t>An indicator of known correct geometry direction.</w:t>
            </w:r>
          </w:p>
          <w:p w14:paraId="5911AF0C" w14:textId="77777777" w:rsidR="000D47D3" w:rsidRPr="003B3C9C" w:rsidRDefault="000D47D3">
            <w:pPr>
              <w:pStyle w:val="TableBodyTextMIRB"/>
            </w:pPr>
            <w:r w:rsidRPr="003B3C9C">
              <w:t>Default = No</w:t>
            </w:r>
          </w:p>
          <w:p w14:paraId="167544D1" w14:textId="77777777" w:rsidR="000D47D3" w:rsidRPr="003B3C9C" w:rsidRDefault="000D47D3">
            <w:pPr>
              <w:pStyle w:val="TableBodyTextMIRB"/>
            </w:pPr>
            <w:r w:rsidRPr="003B3C9C">
              <w:rPr>
                <w:b/>
              </w:rPr>
              <w:t>VALID VALUES</w:t>
            </w:r>
            <w:r>
              <w:t xml:space="preserve">:  Yes, </w:t>
            </w:r>
            <w:proofErr w:type="gramStart"/>
            <w:r>
              <w:t>No</w:t>
            </w:r>
            <w:proofErr w:type="gramEnd"/>
          </w:p>
        </w:tc>
      </w:tr>
      <w:tr w:rsidR="000D47D3" w:rsidRPr="003B3C9C" w14:paraId="3AC459E6" w14:textId="77777777">
        <w:trPr>
          <w:cantSplit/>
          <w:trHeight w:val="432"/>
        </w:trPr>
        <w:tc>
          <w:tcPr>
            <w:tcW w:w="1203" w:type="pct"/>
            <w:vAlign w:val="center"/>
          </w:tcPr>
          <w:p w14:paraId="73C839F7" w14:textId="77777777" w:rsidR="000D47D3" w:rsidRPr="003B3C9C" w:rsidRDefault="000D47D3">
            <w:pPr>
              <w:pStyle w:val="TableColumnNameMIRB"/>
            </w:pPr>
            <w:r w:rsidRPr="003B3C9C">
              <w:t>PERMANENCY</w:t>
            </w:r>
          </w:p>
        </w:tc>
        <w:tc>
          <w:tcPr>
            <w:tcW w:w="854" w:type="pct"/>
            <w:vAlign w:val="center"/>
          </w:tcPr>
          <w:p w14:paraId="6364C106" w14:textId="77777777" w:rsidR="000D47D3" w:rsidRPr="003B3C9C" w:rsidRDefault="000D47D3">
            <w:pPr>
              <w:pStyle w:val="TableBodyTextMIRB"/>
            </w:pPr>
            <w:r w:rsidRPr="003B3C9C">
              <w:t>VARCHAR2(20)</w:t>
            </w:r>
          </w:p>
        </w:tc>
        <w:tc>
          <w:tcPr>
            <w:tcW w:w="580" w:type="pct"/>
            <w:vAlign w:val="center"/>
          </w:tcPr>
          <w:p w14:paraId="2B4DEC9B" w14:textId="77777777" w:rsidR="000D47D3" w:rsidRPr="003B3C9C" w:rsidRDefault="000D47D3">
            <w:pPr>
              <w:pStyle w:val="TableBodyTextMIRB"/>
            </w:pPr>
            <w:r w:rsidRPr="003B3C9C">
              <w:t>Yes</w:t>
            </w:r>
          </w:p>
        </w:tc>
        <w:tc>
          <w:tcPr>
            <w:tcW w:w="785" w:type="pct"/>
            <w:vAlign w:val="center"/>
          </w:tcPr>
          <w:p w14:paraId="677ABF96" w14:textId="77777777" w:rsidR="000D47D3" w:rsidRPr="001C45AA" w:rsidRDefault="000D47D3">
            <w:pPr>
              <w:pStyle w:val="TableBodyTextMIRB"/>
            </w:pPr>
            <w:r>
              <w:t>PERMANENCY</w:t>
            </w:r>
          </w:p>
        </w:tc>
        <w:tc>
          <w:tcPr>
            <w:tcW w:w="1578" w:type="pct"/>
            <w:vAlign w:val="center"/>
          </w:tcPr>
          <w:p w14:paraId="6B14D00E" w14:textId="77777777" w:rsidR="000D47D3" w:rsidRPr="003B3C9C" w:rsidRDefault="000D47D3">
            <w:pPr>
              <w:pStyle w:val="TableBodyTextMIRB"/>
            </w:pPr>
            <w:r w:rsidRPr="003B3C9C">
              <w:t>An indication of the permanency of a water feature.</w:t>
            </w:r>
          </w:p>
          <w:p w14:paraId="187E9EE0" w14:textId="77777777" w:rsidR="000D47D3" w:rsidRPr="003B3C9C" w:rsidRDefault="000D47D3">
            <w:pPr>
              <w:pStyle w:val="TableBodyTextMIRB"/>
            </w:pPr>
            <w:r w:rsidRPr="003B3C9C">
              <w:t>Default = Permanent</w:t>
            </w:r>
          </w:p>
          <w:p w14:paraId="4CA1BF88" w14:textId="77777777" w:rsidR="000D47D3" w:rsidRPr="003B3C9C" w:rsidRDefault="000D47D3">
            <w:pPr>
              <w:pStyle w:val="TableBodyTextMIRB"/>
            </w:pPr>
            <w:r w:rsidRPr="003B3C9C">
              <w:t>Permanent - Permanent water features are known to exist for at least 9 months a year.</w:t>
            </w:r>
          </w:p>
          <w:p w14:paraId="743D9B2C" w14:textId="77777777" w:rsidR="000D47D3" w:rsidRPr="003B3C9C" w:rsidRDefault="000D47D3">
            <w:pPr>
              <w:pStyle w:val="TableBodyTextMIRB"/>
            </w:pPr>
            <w:r w:rsidRPr="003B3C9C">
              <w:t>Intermittent - Intermittent water features are known to exist for less than 9 months a year.</w:t>
            </w:r>
          </w:p>
          <w:p w14:paraId="7A76CDDC" w14:textId="77777777" w:rsidR="000D47D3" w:rsidRPr="003B3C9C" w:rsidRDefault="000D47D3">
            <w:pPr>
              <w:pStyle w:val="TableBodyTextMIRB"/>
            </w:pPr>
            <w:r w:rsidRPr="003B3C9C">
              <w:rPr>
                <w:b/>
              </w:rPr>
              <w:t>VALID VALUES</w:t>
            </w:r>
            <w:r>
              <w:t>:  Permanent, Intermittent</w:t>
            </w:r>
          </w:p>
        </w:tc>
      </w:tr>
      <w:tr w:rsidR="000D47D3" w:rsidRPr="003B3C9C" w14:paraId="31679A8E" w14:textId="77777777">
        <w:trPr>
          <w:cantSplit/>
          <w:trHeight w:val="432"/>
        </w:trPr>
        <w:tc>
          <w:tcPr>
            <w:tcW w:w="1203" w:type="pct"/>
            <w:vAlign w:val="center"/>
          </w:tcPr>
          <w:p w14:paraId="19B99277" w14:textId="77777777" w:rsidR="000D47D3" w:rsidRPr="003B3C9C" w:rsidRDefault="000D47D3">
            <w:pPr>
              <w:pStyle w:val="TableColumnNameMIRB"/>
            </w:pPr>
            <w:r w:rsidRPr="003B3C9C">
              <w:t>FLOW_CLASSIFICATION</w:t>
            </w:r>
          </w:p>
        </w:tc>
        <w:tc>
          <w:tcPr>
            <w:tcW w:w="854" w:type="pct"/>
            <w:vAlign w:val="center"/>
          </w:tcPr>
          <w:p w14:paraId="7F34A4C3" w14:textId="77777777" w:rsidR="000D47D3" w:rsidRPr="003B3C9C" w:rsidRDefault="000D47D3">
            <w:pPr>
              <w:pStyle w:val="TableBodyTextMIRB"/>
            </w:pPr>
            <w:r w:rsidRPr="003B3C9C">
              <w:t>VARCHAR2(20)</w:t>
            </w:r>
          </w:p>
        </w:tc>
        <w:tc>
          <w:tcPr>
            <w:tcW w:w="580" w:type="pct"/>
            <w:vAlign w:val="center"/>
          </w:tcPr>
          <w:p w14:paraId="21A1BC43" w14:textId="77777777" w:rsidR="000D47D3" w:rsidRPr="003B3C9C" w:rsidRDefault="000D47D3">
            <w:pPr>
              <w:pStyle w:val="TableBodyTextMIRB"/>
            </w:pPr>
            <w:r w:rsidRPr="003B3C9C">
              <w:t>Yes</w:t>
            </w:r>
          </w:p>
        </w:tc>
        <w:tc>
          <w:tcPr>
            <w:tcW w:w="785" w:type="pct"/>
            <w:vAlign w:val="center"/>
          </w:tcPr>
          <w:p w14:paraId="54C00DB6" w14:textId="77777777" w:rsidR="000D47D3" w:rsidRPr="001C45AA" w:rsidRDefault="000D47D3">
            <w:pPr>
              <w:pStyle w:val="TableBodyTextMIRB"/>
            </w:pPr>
            <w:r>
              <w:t>FLOW_CLASS</w:t>
            </w:r>
          </w:p>
        </w:tc>
        <w:tc>
          <w:tcPr>
            <w:tcW w:w="1578" w:type="pct"/>
            <w:vAlign w:val="center"/>
          </w:tcPr>
          <w:p w14:paraId="66DAE1DF" w14:textId="77777777" w:rsidR="000D47D3" w:rsidRPr="003B3C9C" w:rsidRDefault="000D47D3">
            <w:pPr>
              <w:pStyle w:val="TableBodyTextMIRB"/>
            </w:pPr>
            <w:r w:rsidRPr="003B3C9C">
              <w:t>This classification defines the primary (main) and secondary (alternate) routes of a water flow network. Secondary streams are indicative of divergent flow where there are multiple routes traversing through a system (</w:t>
            </w:r>
            <w:proofErr w:type="spellStart"/>
            <w:r w:rsidRPr="003B3C9C">
              <w:t>eg.</w:t>
            </w:r>
            <w:proofErr w:type="spellEnd"/>
            <w:r w:rsidRPr="003B3C9C">
              <w:t xml:space="preserve"> a braided stream network or delta).</w:t>
            </w:r>
          </w:p>
          <w:p w14:paraId="76181148" w14:textId="77777777" w:rsidR="000D47D3" w:rsidRPr="003B3C9C" w:rsidRDefault="000D47D3">
            <w:pPr>
              <w:pStyle w:val="TableBodyTextMIRB"/>
            </w:pPr>
            <w:r w:rsidRPr="003B3C9C">
              <w:t>Default = Primary</w:t>
            </w:r>
          </w:p>
          <w:p w14:paraId="145BFF3B" w14:textId="77777777" w:rsidR="000D47D3" w:rsidRPr="003B3C9C" w:rsidRDefault="000D47D3">
            <w:pPr>
              <w:pStyle w:val="TableBodyTextMIRB"/>
            </w:pPr>
            <w:r w:rsidRPr="003B3C9C">
              <w:t>Primary - The main route of a water flow network.</w:t>
            </w:r>
          </w:p>
          <w:p w14:paraId="285B2884" w14:textId="77777777" w:rsidR="000D47D3" w:rsidRPr="003B3C9C" w:rsidRDefault="000D47D3">
            <w:pPr>
              <w:pStyle w:val="TableBodyTextMIRB"/>
            </w:pPr>
            <w:r w:rsidRPr="003B3C9C">
              <w:t>Secondary - The alternate route of a water flow network.</w:t>
            </w:r>
          </w:p>
          <w:p w14:paraId="4C2E1EA1" w14:textId="77777777" w:rsidR="000D47D3" w:rsidRPr="003B3C9C" w:rsidRDefault="000D47D3">
            <w:pPr>
              <w:pStyle w:val="TableBodyTextMIRB"/>
            </w:pPr>
            <w:r w:rsidRPr="003B3C9C">
              <w:t>Flow Gap - A secondary flow segment which exists to represent proper flow routing but can be removed to break loops in divergent flow.</w:t>
            </w:r>
          </w:p>
          <w:p w14:paraId="2059D5B1" w14:textId="77777777" w:rsidR="000D47D3" w:rsidRPr="003B3C9C" w:rsidRDefault="000D47D3">
            <w:pPr>
              <w:pStyle w:val="TableBodyTextMIRB"/>
            </w:pPr>
            <w:r w:rsidRPr="003B3C9C">
              <w:rPr>
                <w:b/>
              </w:rPr>
              <w:t>VALID VALUES</w:t>
            </w:r>
            <w:r>
              <w:t>:  Primary, Secondary, Flow Gap</w:t>
            </w:r>
          </w:p>
        </w:tc>
      </w:tr>
      <w:tr w:rsidR="000D47D3" w:rsidRPr="003B3C9C" w14:paraId="3F7035B2" w14:textId="77777777">
        <w:trPr>
          <w:cantSplit/>
          <w:trHeight w:val="432"/>
        </w:trPr>
        <w:tc>
          <w:tcPr>
            <w:tcW w:w="1203" w:type="pct"/>
            <w:vAlign w:val="center"/>
          </w:tcPr>
          <w:p w14:paraId="6EA0F65A" w14:textId="77777777" w:rsidR="000D47D3" w:rsidRPr="003B3C9C" w:rsidRDefault="000D47D3">
            <w:pPr>
              <w:pStyle w:val="TableColumnNameMIRB"/>
            </w:pPr>
            <w:r w:rsidRPr="003B3C9C">
              <w:lastRenderedPageBreak/>
              <w:t>LOCATION_ACCURACY</w:t>
            </w:r>
          </w:p>
        </w:tc>
        <w:tc>
          <w:tcPr>
            <w:tcW w:w="854" w:type="pct"/>
            <w:vAlign w:val="center"/>
          </w:tcPr>
          <w:p w14:paraId="3017C073" w14:textId="77777777" w:rsidR="000D47D3" w:rsidRPr="003B3C9C" w:rsidRDefault="000D47D3">
            <w:pPr>
              <w:pStyle w:val="TableBodyTextMIRB"/>
            </w:pPr>
            <w:r w:rsidRPr="003B3C9C">
              <w:t>VARCHAR2(25)</w:t>
            </w:r>
          </w:p>
        </w:tc>
        <w:tc>
          <w:tcPr>
            <w:tcW w:w="580" w:type="pct"/>
            <w:vAlign w:val="center"/>
          </w:tcPr>
          <w:p w14:paraId="1A3EC908" w14:textId="77777777" w:rsidR="000D47D3" w:rsidRPr="003B3C9C" w:rsidRDefault="000D47D3">
            <w:pPr>
              <w:pStyle w:val="TableBodyTextMIRB"/>
            </w:pPr>
            <w:r w:rsidRPr="003B3C9C">
              <w:t>Yes</w:t>
            </w:r>
          </w:p>
        </w:tc>
        <w:tc>
          <w:tcPr>
            <w:tcW w:w="785" w:type="pct"/>
            <w:vAlign w:val="center"/>
          </w:tcPr>
          <w:p w14:paraId="75B2F5CB" w14:textId="77777777" w:rsidR="000D47D3" w:rsidRPr="001C45AA" w:rsidRDefault="000D47D3">
            <w:pPr>
              <w:pStyle w:val="TableBodyTextMIRB"/>
            </w:pPr>
            <w:r>
              <w:t>ACCURACY</w:t>
            </w:r>
          </w:p>
        </w:tc>
        <w:tc>
          <w:tcPr>
            <w:tcW w:w="1578" w:type="pct"/>
            <w:vAlign w:val="center"/>
          </w:tcPr>
          <w:p w14:paraId="6D8C6E4B" w14:textId="77777777" w:rsidR="000D47D3" w:rsidRPr="003B3C9C" w:rsidRDefault="000D47D3">
            <w:pPr>
              <w:pStyle w:val="TableBodyTextMIRB"/>
            </w:pPr>
            <w:r w:rsidRPr="003B3C9C">
              <w:t>The accuracy of the location of the feature at an OBM scale.  The degree of conformity or closeness of a measurement to the true value.</w:t>
            </w:r>
          </w:p>
        </w:tc>
      </w:tr>
      <w:tr w:rsidR="000D47D3" w:rsidRPr="003B3C9C" w14:paraId="74F1C29B" w14:textId="77777777">
        <w:trPr>
          <w:cantSplit/>
          <w:trHeight w:val="432"/>
        </w:trPr>
        <w:tc>
          <w:tcPr>
            <w:tcW w:w="1203" w:type="pct"/>
            <w:vAlign w:val="center"/>
          </w:tcPr>
          <w:p w14:paraId="4EC8D0A5" w14:textId="77777777" w:rsidR="000D47D3" w:rsidRDefault="000D47D3">
            <w:pPr>
              <w:pStyle w:val="TableColumnNameMIRB"/>
            </w:pPr>
            <w:r w:rsidRPr="003B3C9C">
              <w:t>VERIFICATION_STATUS</w:t>
            </w:r>
          </w:p>
          <w:p w14:paraId="08F921C3" w14:textId="77777777" w:rsidR="000D47D3" w:rsidRPr="003B3C9C" w:rsidRDefault="000D47D3">
            <w:pPr>
              <w:pStyle w:val="TableColumnNameMIRB"/>
            </w:pPr>
            <w:r w:rsidRPr="003B3C9C">
              <w:t>_FLG</w:t>
            </w:r>
          </w:p>
        </w:tc>
        <w:tc>
          <w:tcPr>
            <w:tcW w:w="854" w:type="pct"/>
            <w:vAlign w:val="center"/>
          </w:tcPr>
          <w:p w14:paraId="5890E4D2" w14:textId="77777777" w:rsidR="000D47D3" w:rsidRPr="003B3C9C" w:rsidRDefault="000D47D3">
            <w:pPr>
              <w:pStyle w:val="TableBodyTextMIRB"/>
            </w:pPr>
            <w:r w:rsidRPr="003B3C9C">
              <w:t>VARCHAR2(10)</w:t>
            </w:r>
          </w:p>
        </w:tc>
        <w:tc>
          <w:tcPr>
            <w:tcW w:w="580" w:type="pct"/>
            <w:vAlign w:val="center"/>
          </w:tcPr>
          <w:p w14:paraId="49A721DB" w14:textId="77777777" w:rsidR="000D47D3" w:rsidRPr="003B3C9C" w:rsidRDefault="000D47D3">
            <w:pPr>
              <w:pStyle w:val="TableBodyTextMIRB"/>
            </w:pPr>
            <w:r w:rsidRPr="003B3C9C">
              <w:t>No</w:t>
            </w:r>
          </w:p>
        </w:tc>
        <w:tc>
          <w:tcPr>
            <w:tcW w:w="785" w:type="pct"/>
            <w:vAlign w:val="center"/>
          </w:tcPr>
          <w:p w14:paraId="2BCAB909" w14:textId="77777777" w:rsidR="000D47D3" w:rsidRPr="001C45AA" w:rsidRDefault="000D47D3">
            <w:pPr>
              <w:pStyle w:val="TableBodyTextMIRB"/>
            </w:pPr>
            <w:r>
              <w:t>VERISTT_FL</w:t>
            </w:r>
          </w:p>
        </w:tc>
        <w:tc>
          <w:tcPr>
            <w:tcW w:w="1578" w:type="pct"/>
            <w:vAlign w:val="center"/>
          </w:tcPr>
          <w:p w14:paraId="1B294605" w14:textId="77777777" w:rsidR="000D47D3" w:rsidRPr="003B3C9C" w:rsidRDefault="000D47D3">
            <w:pPr>
              <w:pStyle w:val="TableBodyTextMIRB"/>
            </w:pPr>
            <w:r w:rsidRPr="003B3C9C">
              <w:t>An indication as to whether a qualified employee has verified the existence of the geographic unit.</w:t>
            </w:r>
          </w:p>
          <w:p w14:paraId="196FE6B1" w14:textId="77777777" w:rsidR="000D47D3" w:rsidRPr="003B3C9C" w:rsidRDefault="000D47D3">
            <w:pPr>
              <w:pStyle w:val="TableBodyTextMIRB"/>
            </w:pPr>
            <w:r w:rsidRPr="003B3C9C">
              <w:rPr>
                <w:b/>
              </w:rPr>
              <w:t>VALID VALUES</w:t>
            </w:r>
            <w:r>
              <w:t>:  Verified, Unverified</w:t>
            </w:r>
          </w:p>
        </w:tc>
      </w:tr>
      <w:tr w:rsidR="000D47D3" w:rsidRPr="003B3C9C" w14:paraId="64B97876" w14:textId="77777777">
        <w:trPr>
          <w:cantSplit/>
          <w:trHeight w:val="432"/>
        </w:trPr>
        <w:tc>
          <w:tcPr>
            <w:tcW w:w="1203" w:type="pct"/>
            <w:vAlign w:val="center"/>
          </w:tcPr>
          <w:p w14:paraId="79C397E3" w14:textId="77777777" w:rsidR="000D47D3" w:rsidRDefault="000D47D3">
            <w:pPr>
              <w:pStyle w:val="TableColumnNameMIRB"/>
            </w:pPr>
            <w:r w:rsidRPr="003B3C9C">
              <w:t>VERIFICATION_STATUS</w:t>
            </w:r>
          </w:p>
          <w:p w14:paraId="5FA6C8BD" w14:textId="77777777" w:rsidR="000D47D3" w:rsidRPr="003B3C9C" w:rsidRDefault="000D47D3">
            <w:pPr>
              <w:pStyle w:val="TableColumnNameMIRB"/>
            </w:pPr>
            <w:r w:rsidRPr="003B3C9C">
              <w:t>_DATE</w:t>
            </w:r>
          </w:p>
        </w:tc>
        <w:tc>
          <w:tcPr>
            <w:tcW w:w="854" w:type="pct"/>
            <w:vAlign w:val="center"/>
          </w:tcPr>
          <w:p w14:paraId="1C6FDC72" w14:textId="77777777" w:rsidR="000D47D3" w:rsidRPr="003B3C9C" w:rsidRDefault="000D47D3">
            <w:pPr>
              <w:pStyle w:val="TableBodyTextMIRB"/>
            </w:pPr>
            <w:r w:rsidRPr="003B3C9C">
              <w:t>DATE</w:t>
            </w:r>
          </w:p>
        </w:tc>
        <w:tc>
          <w:tcPr>
            <w:tcW w:w="580" w:type="pct"/>
            <w:vAlign w:val="center"/>
          </w:tcPr>
          <w:p w14:paraId="0A68B678" w14:textId="77777777" w:rsidR="000D47D3" w:rsidRPr="003B3C9C" w:rsidRDefault="000D47D3">
            <w:pPr>
              <w:pStyle w:val="TableBodyTextMIRB"/>
            </w:pPr>
            <w:r w:rsidRPr="003B3C9C">
              <w:t>No</w:t>
            </w:r>
          </w:p>
        </w:tc>
        <w:tc>
          <w:tcPr>
            <w:tcW w:w="785" w:type="pct"/>
            <w:vAlign w:val="center"/>
          </w:tcPr>
          <w:p w14:paraId="6E2CBDC8" w14:textId="77777777" w:rsidR="000D47D3" w:rsidRPr="001C45AA" w:rsidRDefault="000D47D3">
            <w:pPr>
              <w:pStyle w:val="TableBodyTextMIRB"/>
            </w:pPr>
            <w:r>
              <w:t>VERISTT_DT</w:t>
            </w:r>
          </w:p>
        </w:tc>
        <w:tc>
          <w:tcPr>
            <w:tcW w:w="1578" w:type="pct"/>
            <w:vAlign w:val="center"/>
          </w:tcPr>
          <w:p w14:paraId="45799798" w14:textId="77777777" w:rsidR="000D47D3" w:rsidRPr="003B3C9C" w:rsidRDefault="000D47D3">
            <w:pPr>
              <w:pStyle w:val="TableBodyTextMIRB"/>
            </w:pPr>
            <w:r w:rsidRPr="003B3C9C">
              <w:t>Date that the geographic unit was verified/validated.</w:t>
            </w:r>
          </w:p>
        </w:tc>
      </w:tr>
      <w:tr w:rsidR="000D47D3" w:rsidRPr="003B3C9C" w14:paraId="0AA34E4D" w14:textId="77777777">
        <w:trPr>
          <w:cantSplit/>
          <w:trHeight w:val="432"/>
        </w:trPr>
        <w:tc>
          <w:tcPr>
            <w:tcW w:w="1203" w:type="pct"/>
            <w:vAlign w:val="center"/>
          </w:tcPr>
          <w:p w14:paraId="3A4F2354" w14:textId="77777777" w:rsidR="000D47D3" w:rsidRPr="003B3C9C" w:rsidRDefault="000D47D3">
            <w:pPr>
              <w:pStyle w:val="TableColumnNameMIRB"/>
            </w:pPr>
            <w:r w:rsidRPr="003B3C9C">
              <w:t>GENERAL_COMMENTS</w:t>
            </w:r>
          </w:p>
        </w:tc>
        <w:tc>
          <w:tcPr>
            <w:tcW w:w="854" w:type="pct"/>
            <w:vAlign w:val="center"/>
          </w:tcPr>
          <w:p w14:paraId="090B2CE7" w14:textId="77777777" w:rsidR="000D47D3" w:rsidRPr="003B3C9C" w:rsidRDefault="000D47D3">
            <w:pPr>
              <w:pStyle w:val="TableBodyTextMIRB"/>
            </w:pPr>
            <w:r w:rsidRPr="003B3C9C">
              <w:t>VARCHAR2(2000)</w:t>
            </w:r>
          </w:p>
        </w:tc>
        <w:tc>
          <w:tcPr>
            <w:tcW w:w="580" w:type="pct"/>
            <w:vAlign w:val="center"/>
          </w:tcPr>
          <w:p w14:paraId="0CC6562A" w14:textId="77777777" w:rsidR="000D47D3" w:rsidRPr="003B3C9C" w:rsidRDefault="000D47D3">
            <w:pPr>
              <w:pStyle w:val="TableBodyTextMIRB"/>
            </w:pPr>
            <w:r w:rsidRPr="003B3C9C">
              <w:t>No</w:t>
            </w:r>
          </w:p>
        </w:tc>
        <w:tc>
          <w:tcPr>
            <w:tcW w:w="785" w:type="pct"/>
            <w:vAlign w:val="center"/>
          </w:tcPr>
          <w:p w14:paraId="2FE43E3C" w14:textId="77777777" w:rsidR="000D47D3" w:rsidRPr="001C45AA" w:rsidRDefault="000D47D3">
            <w:pPr>
              <w:pStyle w:val="TableBodyTextMIRB"/>
            </w:pPr>
            <w:r>
              <w:t>COMMENTS</w:t>
            </w:r>
          </w:p>
        </w:tc>
        <w:tc>
          <w:tcPr>
            <w:tcW w:w="1578" w:type="pct"/>
            <w:vAlign w:val="center"/>
          </w:tcPr>
          <w:p w14:paraId="62344761" w14:textId="77777777" w:rsidR="000D47D3" w:rsidRPr="003B3C9C" w:rsidRDefault="000D47D3">
            <w:pPr>
              <w:pStyle w:val="TableBodyTextMIRB"/>
            </w:pPr>
            <w:r w:rsidRPr="003B3C9C">
              <w:t>General comments.</w:t>
            </w:r>
          </w:p>
        </w:tc>
      </w:tr>
      <w:tr w:rsidR="000D47D3" w:rsidRPr="003B3C9C" w14:paraId="5525FFDF" w14:textId="77777777">
        <w:trPr>
          <w:cantSplit/>
          <w:trHeight w:val="432"/>
        </w:trPr>
        <w:tc>
          <w:tcPr>
            <w:tcW w:w="1203" w:type="pct"/>
            <w:vAlign w:val="center"/>
          </w:tcPr>
          <w:p w14:paraId="35FF8F54" w14:textId="77777777" w:rsidR="000D47D3" w:rsidRDefault="000D47D3">
            <w:pPr>
              <w:pStyle w:val="TableColumnNameMIRB"/>
            </w:pPr>
            <w:r w:rsidRPr="003B3C9C">
              <w:t>SYSTEM_CALCULATED</w:t>
            </w:r>
          </w:p>
          <w:p w14:paraId="282A5B90" w14:textId="77777777" w:rsidR="000D47D3" w:rsidRPr="003B3C9C" w:rsidRDefault="000D47D3">
            <w:pPr>
              <w:pStyle w:val="TableColumnNameMIRB"/>
            </w:pPr>
            <w:r w:rsidRPr="003B3C9C">
              <w:t>_LENGTH</w:t>
            </w:r>
          </w:p>
        </w:tc>
        <w:tc>
          <w:tcPr>
            <w:tcW w:w="854" w:type="pct"/>
            <w:vAlign w:val="center"/>
          </w:tcPr>
          <w:p w14:paraId="7C07792D" w14:textId="77777777" w:rsidR="000D47D3" w:rsidRPr="003B3C9C" w:rsidRDefault="000D47D3">
            <w:pPr>
              <w:pStyle w:val="TableBodyTextMIRB"/>
            </w:pPr>
            <w:proofErr w:type="gramStart"/>
            <w:r w:rsidRPr="003B3C9C">
              <w:t>NUMBER(</w:t>
            </w:r>
            <w:proofErr w:type="gramEnd"/>
            <w:r w:rsidRPr="003B3C9C">
              <w:t>16,3)</w:t>
            </w:r>
          </w:p>
        </w:tc>
        <w:tc>
          <w:tcPr>
            <w:tcW w:w="580" w:type="pct"/>
            <w:vAlign w:val="center"/>
          </w:tcPr>
          <w:p w14:paraId="45C0B9B2" w14:textId="77777777" w:rsidR="000D47D3" w:rsidRPr="003B3C9C" w:rsidRDefault="000D47D3">
            <w:pPr>
              <w:pStyle w:val="TableBodyTextMIRB"/>
            </w:pPr>
            <w:r w:rsidRPr="003B3C9C">
              <w:t>No</w:t>
            </w:r>
          </w:p>
        </w:tc>
        <w:tc>
          <w:tcPr>
            <w:tcW w:w="785" w:type="pct"/>
            <w:vAlign w:val="center"/>
          </w:tcPr>
          <w:p w14:paraId="0DA0AF5E" w14:textId="77777777" w:rsidR="000D47D3" w:rsidRPr="001C45AA" w:rsidRDefault="000D47D3">
            <w:pPr>
              <w:pStyle w:val="TableBodyTextMIRB"/>
            </w:pPr>
            <w:r>
              <w:t>SYS_LENGTH</w:t>
            </w:r>
          </w:p>
        </w:tc>
        <w:tc>
          <w:tcPr>
            <w:tcW w:w="1578" w:type="pct"/>
            <w:vAlign w:val="center"/>
          </w:tcPr>
          <w:p w14:paraId="68746A7C" w14:textId="77777777" w:rsidR="000D47D3" w:rsidRPr="003B3C9C" w:rsidRDefault="000D47D3">
            <w:pPr>
              <w:pStyle w:val="TableBodyTextMIRB"/>
            </w:pPr>
            <w:r w:rsidRPr="003B3C9C">
              <w:t>The length of a line measured in metres.</w:t>
            </w:r>
          </w:p>
        </w:tc>
      </w:tr>
      <w:tr w:rsidR="000D47D3" w:rsidRPr="003B3C9C" w14:paraId="3A95F207" w14:textId="77777777">
        <w:trPr>
          <w:cantSplit/>
          <w:trHeight w:val="432"/>
        </w:trPr>
        <w:tc>
          <w:tcPr>
            <w:tcW w:w="1203" w:type="pct"/>
            <w:vAlign w:val="center"/>
          </w:tcPr>
          <w:p w14:paraId="2DD5EC46" w14:textId="77777777" w:rsidR="000D47D3" w:rsidRDefault="000D47D3">
            <w:pPr>
              <w:pStyle w:val="TableColumnNameMIRB"/>
            </w:pPr>
            <w:r w:rsidRPr="003B3C9C">
              <w:t>GEOMETRY_UPDATE</w:t>
            </w:r>
          </w:p>
          <w:p w14:paraId="02D6003E" w14:textId="77777777" w:rsidR="000D47D3" w:rsidRPr="003B3C9C" w:rsidRDefault="000D47D3">
            <w:pPr>
              <w:pStyle w:val="TableColumnNameMIRB"/>
            </w:pPr>
            <w:r w:rsidRPr="003B3C9C">
              <w:t>_DATETIME</w:t>
            </w:r>
          </w:p>
        </w:tc>
        <w:tc>
          <w:tcPr>
            <w:tcW w:w="854" w:type="pct"/>
            <w:vAlign w:val="center"/>
          </w:tcPr>
          <w:p w14:paraId="66D3F096" w14:textId="77777777" w:rsidR="000D47D3" w:rsidRPr="003B3C9C" w:rsidRDefault="000D47D3">
            <w:pPr>
              <w:pStyle w:val="TableBodyTextMIRB"/>
            </w:pPr>
            <w:r w:rsidRPr="003B3C9C">
              <w:t>DATE</w:t>
            </w:r>
          </w:p>
        </w:tc>
        <w:tc>
          <w:tcPr>
            <w:tcW w:w="580" w:type="pct"/>
            <w:vAlign w:val="center"/>
          </w:tcPr>
          <w:p w14:paraId="6BC18ED2" w14:textId="77777777" w:rsidR="000D47D3" w:rsidRPr="003B3C9C" w:rsidRDefault="000D47D3">
            <w:pPr>
              <w:pStyle w:val="TableBodyTextMIRB"/>
            </w:pPr>
            <w:r w:rsidRPr="003B3C9C">
              <w:t>No</w:t>
            </w:r>
          </w:p>
        </w:tc>
        <w:tc>
          <w:tcPr>
            <w:tcW w:w="785" w:type="pct"/>
            <w:vAlign w:val="center"/>
          </w:tcPr>
          <w:p w14:paraId="7B910772" w14:textId="77777777" w:rsidR="000D47D3" w:rsidRPr="001C45AA" w:rsidRDefault="000D47D3">
            <w:pPr>
              <w:pStyle w:val="TableBodyTextMIRB"/>
            </w:pPr>
            <w:r>
              <w:t>GEO_UPD_DT</w:t>
            </w:r>
          </w:p>
        </w:tc>
        <w:tc>
          <w:tcPr>
            <w:tcW w:w="1578" w:type="pct"/>
            <w:vAlign w:val="center"/>
          </w:tcPr>
          <w:p w14:paraId="05D795AE" w14:textId="77777777" w:rsidR="000D47D3" w:rsidRPr="003B3C9C" w:rsidRDefault="000D47D3">
            <w:pPr>
              <w:pStyle w:val="TableBodyTextMIRB"/>
            </w:pPr>
            <w:r w:rsidRPr="003B3C9C">
              <w:t>Date/time the geometry was created or last modified in the source database.</w:t>
            </w:r>
          </w:p>
        </w:tc>
      </w:tr>
      <w:tr w:rsidR="000D47D3" w:rsidRPr="003B3C9C" w14:paraId="28553DC0" w14:textId="77777777">
        <w:trPr>
          <w:cantSplit/>
          <w:trHeight w:val="432"/>
        </w:trPr>
        <w:tc>
          <w:tcPr>
            <w:tcW w:w="1203" w:type="pct"/>
            <w:vAlign w:val="center"/>
          </w:tcPr>
          <w:p w14:paraId="2572CAC4" w14:textId="77777777" w:rsidR="000D47D3" w:rsidRPr="003B3C9C" w:rsidRDefault="000D47D3">
            <w:pPr>
              <w:pStyle w:val="TableColumnNameMIRB"/>
            </w:pPr>
            <w:r w:rsidRPr="003B3C9C">
              <w:t>EFFECTIVE_DATETIME</w:t>
            </w:r>
          </w:p>
        </w:tc>
        <w:tc>
          <w:tcPr>
            <w:tcW w:w="854" w:type="pct"/>
            <w:vAlign w:val="center"/>
          </w:tcPr>
          <w:p w14:paraId="3FD97AF9" w14:textId="77777777" w:rsidR="000D47D3" w:rsidRPr="003B3C9C" w:rsidRDefault="000D47D3">
            <w:pPr>
              <w:pStyle w:val="TableBodyTextMIRB"/>
            </w:pPr>
            <w:r w:rsidRPr="003B3C9C">
              <w:t>DATE</w:t>
            </w:r>
          </w:p>
        </w:tc>
        <w:tc>
          <w:tcPr>
            <w:tcW w:w="580" w:type="pct"/>
            <w:vAlign w:val="center"/>
          </w:tcPr>
          <w:p w14:paraId="154F7E06" w14:textId="77777777" w:rsidR="000D47D3" w:rsidRPr="003B3C9C" w:rsidRDefault="000D47D3">
            <w:pPr>
              <w:pStyle w:val="TableBodyTextMIRB"/>
            </w:pPr>
            <w:r w:rsidRPr="003B3C9C">
              <w:t>Yes</w:t>
            </w:r>
          </w:p>
        </w:tc>
        <w:tc>
          <w:tcPr>
            <w:tcW w:w="785" w:type="pct"/>
            <w:vAlign w:val="center"/>
          </w:tcPr>
          <w:p w14:paraId="25A25E4F" w14:textId="77777777" w:rsidR="000D47D3" w:rsidRPr="001C45AA" w:rsidRDefault="000D47D3">
            <w:pPr>
              <w:pStyle w:val="TableBodyTextMIRB"/>
            </w:pPr>
            <w:r>
              <w:t>EFF_DATE</w:t>
            </w:r>
          </w:p>
        </w:tc>
        <w:tc>
          <w:tcPr>
            <w:tcW w:w="1578" w:type="pct"/>
            <w:vAlign w:val="center"/>
          </w:tcPr>
          <w:p w14:paraId="6108C407" w14:textId="77777777" w:rsidR="000D47D3" w:rsidRPr="003B3C9C" w:rsidRDefault="000D47D3">
            <w:pPr>
              <w:pStyle w:val="TableBodyTextMIRB"/>
            </w:pPr>
            <w:r w:rsidRPr="003B3C9C">
              <w:t>Date/time the record was created or last modified in the source database.</w:t>
            </w:r>
          </w:p>
        </w:tc>
      </w:tr>
      <w:tr w:rsidR="000D47D3" w:rsidRPr="003B3C9C" w14:paraId="7CBE84B7" w14:textId="77777777">
        <w:trPr>
          <w:cantSplit/>
          <w:trHeight w:val="432"/>
        </w:trPr>
        <w:tc>
          <w:tcPr>
            <w:tcW w:w="1203" w:type="pct"/>
            <w:vAlign w:val="center"/>
          </w:tcPr>
          <w:p w14:paraId="692EB63B" w14:textId="77777777" w:rsidR="000D47D3" w:rsidRPr="003B3C9C" w:rsidRDefault="000D47D3">
            <w:pPr>
              <w:pStyle w:val="TableColumnNameMIRB"/>
            </w:pPr>
            <w:r w:rsidRPr="003B3C9C">
              <w:t>SYSTEM_DATETIME</w:t>
            </w:r>
          </w:p>
        </w:tc>
        <w:tc>
          <w:tcPr>
            <w:tcW w:w="854" w:type="pct"/>
            <w:vAlign w:val="center"/>
          </w:tcPr>
          <w:p w14:paraId="4011DA36" w14:textId="77777777" w:rsidR="000D47D3" w:rsidRPr="003B3C9C" w:rsidRDefault="000D47D3">
            <w:pPr>
              <w:pStyle w:val="TableBodyTextMIRB"/>
            </w:pPr>
            <w:r w:rsidRPr="003B3C9C">
              <w:t>DATE</w:t>
            </w:r>
          </w:p>
        </w:tc>
        <w:tc>
          <w:tcPr>
            <w:tcW w:w="580" w:type="pct"/>
            <w:vAlign w:val="center"/>
          </w:tcPr>
          <w:p w14:paraId="07ED2F39" w14:textId="77777777" w:rsidR="000D47D3" w:rsidRPr="003B3C9C" w:rsidRDefault="000D47D3">
            <w:pPr>
              <w:pStyle w:val="TableBodyTextMIRB"/>
            </w:pPr>
            <w:r w:rsidRPr="003B3C9C">
              <w:t>Yes</w:t>
            </w:r>
          </w:p>
        </w:tc>
        <w:tc>
          <w:tcPr>
            <w:tcW w:w="785" w:type="pct"/>
            <w:vAlign w:val="center"/>
          </w:tcPr>
          <w:p w14:paraId="31395CDF" w14:textId="77777777" w:rsidR="000D47D3" w:rsidRPr="001C45AA" w:rsidRDefault="000D47D3">
            <w:pPr>
              <w:pStyle w:val="TableBodyTextMIRB"/>
            </w:pPr>
            <w:r>
              <w:t>SYS_DATE</w:t>
            </w:r>
          </w:p>
        </w:tc>
        <w:tc>
          <w:tcPr>
            <w:tcW w:w="1578" w:type="pct"/>
            <w:vAlign w:val="center"/>
          </w:tcPr>
          <w:p w14:paraId="00ACB593" w14:textId="73E7E4D5" w:rsidR="000D47D3" w:rsidRPr="003B3C9C" w:rsidRDefault="000D47D3">
            <w:pPr>
              <w:pStyle w:val="TableBodyTextMIRB"/>
            </w:pPr>
            <w:r w:rsidRPr="003B3C9C">
              <w:t xml:space="preserve">Date/time the record was loaded into or last modified in the </w:t>
            </w:r>
            <w:r w:rsidR="0076752E">
              <w:t>GEO</w:t>
            </w:r>
            <w:r w:rsidRPr="003B3C9C">
              <w:t xml:space="preserve"> database.</w:t>
            </w:r>
          </w:p>
        </w:tc>
      </w:tr>
    </w:tbl>
    <w:p w14:paraId="73F6C049" w14:textId="23628D11" w:rsidR="00F52B5A" w:rsidRDefault="0088774F" w:rsidP="00F36CFF">
      <w:pPr>
        <w:pStyle w:val="Heading3NoNumbersMIRB"/>
      </w:pPr>
      <w:bookmarkStart w:id="58" w:name="_Toc191969621"/>
      <w:r>
        <w:t>OHN</w:t>
      </w:r>
      <w:r w:rsidR="00307542">
        <w:t xml:space="preserve"> – </w:t>
      </w:r>
      <w:r>
        <w:t>Shoreline</w:t>
      </w:r>
      <w:bookmarkEnd w:id="58"/>
    </w:p>
    <w:p w14:paraId="59FA6BB7" w14:textId="77777777" w:rsidR="00F37667" w:rsidRDefault="00C32687" w:rsidP="00F81086">
      <w:pPr>
        <w:pStyle w:val="Heading4NoNumbersMIRB"/>
      </w:pPr>
      <w:bookmarkStart w:id="59" w:name="_Toc40364526"/>
      <w:r>
        <w:t>OHN_SHORELINE_FT</w:t>
      </w:r>
      <w:bookmarkEnd w:id="59"/>
      <w:r w:rsidR="00F37667">
        <w:t xml:space="preserve"> </w:t>
      </w:r>
    </w:p>
    <w:p w14:paraId="2E28D030" w14:textId="5176E9F6" w:rsidR="00F37667" w:rsidRDefault="00F37667" w:rsidP="00F37667">
      <w:pPr>
        <w:pStyle w:val="BodyAccessibleTextMIRB"/>
      </w:pPr>
      <w:r>
        <w:t>The derived line between water and land.</w:t>
      </w:r>
    </w:p>
    <w:tbl>
      <w:tblPr>
        <w:tblStyle w:val="TableGrid2"/>
        <w:tblW w:w="5000" w:type="pct"/>
        <w:tblLook w:val="05E0" w:firstRow="1" w:lastRow="1" w:firstColumn="1" w:lastColumn="1" w:noHBand="0" w:noVBand="1"/>
        <w:tblCaption w:val="Table: OHN_SHORELINE_FT"/>
        <w:tblDescription w:val="Table with five columns with the following headings: Column Name, Column Type, Mandatory, Short Name, Description. "/>
      </w:tblPr>
      <w:tblGrid>
        <w:gridCol w:w="3878"/>
        <w:gridCol w:w="2995"/>
        <w:gridCol w:w="1876"/>
        <w:gridCol w:w="2128"/>
        <w:gridCol w:w="6393"/>
      </w:tblGrid>
      <w:tr w:rsidR="00F37667" w:rsidRPr="007A7909" w14:paraId="1BEF65B2" w14:textId="77777777">
        <w:trPr>
          <w:cantSplit/>
          <w:trHeight w:val="432"/>
          <w:tblHeader/>
        </w:trPr>
        <w:tc>
          <w:tcPr>
            <w:tcW w:w="1123" w:type="pct"/>
            <w:vAlign w:val="center"/>
          </w:tcPr>
          <w:p w14:paraId="6EC78C10" w14:textId="77777777" w:rsidR="00F37667" w:rsidRPr="007A7909" w:rsidRDefault="00F37667">
            <w:pPr>
              <w:pStyle w:val="TableHeaderRowTextMIRB"/>
            </w:pPr>
            <w:r w:rsidRPr="007A7909">
              <w:t>Column Name</w:t>
            </w:r>
          </w:p>
        </w:tc>
        <w:tc>
          <w:tcPr>
            <w:tcW w:w="867" w:type="pct"/>
            <w:vAlign w:val="center"/>
          </w:tcPr>
          <w:p w14:paraId="78553EB7" w14:textId="77777777" w:rsidR="00F37667" w:rsidRPr="007A7909" w:rsidRDefault="00F37667">
            <w:pPr>
              <w:pStyle w:val="TableHeaderRowTextMIRB"/>
            </w:pPr>
            <w:r w:rsidRPr="007A7909">
              <w:t>Column Type</w:t>
            </w:r>
          </w:p>
        </w:tc>
        <w:tc>
          <w:tcPr>
            <w:tcW w:w="543" w:type="pct"/>
            <w:vAlign w:val="center"/>
          </w:tcPr>
          <w:p w14:paraId="7953EAE3" w14:textId="77777777" w:rsidR="00F37667" w:rsidRPr="007A7909" w:rsidRDefault="00F37667">
            <w:pPr>
              <w:pStyle w:val="TableHeaderRowTextMIRB"/>
            </w:pPr>
            <w:r w:rsidRPr="007A7909">
              <w:t>Mandatory</w:t>
            </w:r>
          </w:p>
        </w:tc>
        <w:tc>
          <w:tcPr>
            <w:tcW w:w="616" w:type="pct"/>
            <w:vAlign w:val="center"/>
          </w:tcPr>
          <w:p w14:paraId="236702C6" w14:textId="77777777" w:rsidR="00F37667" w:rsidRPr="007A7909" w:rsidRDefault="00F37667">
            <w:pPr>
              <w:pStyle w:val="TableHeaderRowTextMIRB"/>
            </w:pPr>
            <w:r w:rsidRPr="007A7909">
              <w:t>Short Name</w:t>
            </w:r>
          </w:p>
        </w:tc>
        <w:tc>
          <w:tcPr>
            <w:tcW w:w="1851" w:type="pct"/>
            <w:vAlign w:val="center"/>
          </w:tcPr>
          <w:p w14:paraId="41E22698" w14:textId="77777777" w:rsidR="00F37667" w:rsidRPr="007A7909" w:rsidRDefault="00F37667">
            <w:pPr>
              <w:pStyle w:val="TableHeaderRowTextMIRB"/>
            </w:pPr>
            <w:r w:rsidRPr="007A7909">
              <w:t>Description</w:t>
            </w:r>
          </w:p>
        </w:tc>
      </w:tr>
      <w:tr w:rsidR="00F37667" w:rsidRPr="007A7909" w14:paraId="7E1A3D66" w14:textId="77777777">
        <w:trPr>
          <w:cantSplit/>
          <w:trHeight w:val="432"/>
        </w:trPr>
        <w:tc>
          <w:tcPr>
            <w:tcW w:w="1123" w:type="pct"/>
            <w:vAlign w:val="center"/>
          </w:tcPr>
          <w:p w14:paraId="4A1D1449" w14:textId="77777777" w:rsidR="00F37667" w:rsidRPr="007A7909" w:rsidRDefault="00F37667">
            <w:pPr>
              <w:pStyle w:val="TableColumnNameMIRB"/>
            </w:pPr>
            <w:r w:rsidRPr="007A7909">
              <w:t>OGF_ID</w:t>
            </w:r>
          </w:p>
        </w:tc>
        <w:tc>
          <w:tcPr>
            <w:tcW w:w="867" w:type="pct"/>
            <w:vAlign w:val="center"/>
          </w:tcPr>
          <w:p w14:paraId="58A01E51" w14:textId="77777777" w:rsidR="00F37667" w:rsidRPr="007A7909" w:rsidRDefault="00F37667">
            <w:pPr>
              <w:pStyle w:val="TableBodyTextMIRB"/>
            </w:pPr>
            <w:proofErr w:type="gramStart"/>
            <w:r w:rsidRPr="007A7909">
              <w:t>NUMBER(</w:t>
            </w:r>
            <w:proofErr w:type="gramEnd"/>
            <w:r w:rsidRPr="007A7909">
              <w:t>13)</w:t>
            </w:r>
          </w:p>
        </w:tc>
        <w:tc>
          <w:tcPr>
            <w:tcW w:w="543" w:type="pct"/>
            <w:vAlign w:val="center"/>
          </w:tcPr>
          <w:p w14:paraId="11B7F58D" w14:textId="77777777" w:rsidR="00F37667" w:rsidRPr="007A7909" w:rsidRDefault="00F37667">
            <w:pPr>
              <w:pStyle w:val="TableBodyTextMIRB"/>
            </w:pPr>
            <w:r w:rsidRPr="007A7909">
              <w:t>Yes</w:t>
            </w:r>
          </w:p>
        </w:tc>
        <w:tc>
          <w:tcPr>
            <w:tcW w:w="616" w:type="pct"/>
            <w:vAlign w:val="center"/>
          </w:tcPr>
          <w:p w14:paraId="5953D9D1" w14:textId="77777777" w:rsidR="00F37667" w:rsidRPr="007A7909" w:rsidRDefault="00F37667">
            <w:pPr>
              <w:pStyle w:val="TableBodyTextMIRB"/>
            </w:pPr>
            <w:r w:rsidRPr="007A7909">
              <w:t>OGF_ID</w:t>
            </w:r>
          </w:p>
        </w:tc>
        <w:tc>
          <w:tcPr>
            <w:tcW w:w="1851" w:type="pct"/>
            <w:vAlign w:val="center"/>
          </w:tcPr>
          <w:p w14:paraId="00D81E97" w14:textId="77777777" w:rsidR="00F37667" w:rsidRPr="007A7909" w:rsidRDefault="00F37667">
            <w:pPr>
              <w:pStyle w:val="TableBodyTextMIRB"/>
            </w:pPr>
            <w:r w:rsidRPr="007A7909">
              <w:t>A unique numeric provincial identifier assigned to each object.</w:t>
            </w:r>
          </w:p>
        </w:tc>
      </w:tr>
      <w:tr w:rsidR="00F37667" w:rsidRPr="007A7909" w14:paraId="0FA5F714" w14:textId="77777777">
        <w:trPr>
          <w:cantSplit/>
          <w:trHeight w:val="432"/>
        </w:trPr>
        <w:tc>
          <w:tcPr>
            <w:tcW w:w="1123" w:type="pct"/>
            <w:vAlign w:val="center"/>
          </w:tcPr>
          <w:p w14:paraId="4FB27B40" w14:textId="77777777" w:rsidR="00F37667" w:rsidRPr="007A7909" w:rsidRDefault="00F37667">
            <w:pPr>
              <w:pStyle w:val="TableColumnNameMIRB"/>
            </w:pPr>
            <w:r w:rsidRPr="007A7909">
              <w:t>EFFECTIVE_DATETIME</w:t>
            </w:r>
          </w:p>
        </w:tc>
        <w:tc>
          <w:tcPr>
            <w:tcW w:w="867" w:type="pct"/>
            <w:vAlign w:val="center"/>
          </w:tcPr>
          <w:p w14:paraId="0D2F1BBF" w14:textId="77777777" w:rsidR="00F37667" w:rsidRPr="007A7909" w:rsidRDefault="00F37667">
            <w:pPr>
              <w:pStyle w:val="TableBodyTextMIRB"/>
            </w:pPr>
            <w:r w:rsidRPr="007A7909">
              <w:t>DATE</w:t>
            </w:r>
          </w:p>
        </w:tc>
        <w:tc>
          <w:tcPr>
            <w:tcW w:w="543" w:type="pct"/>
            <w:vAlign w:val="center"/>
          </w:tcPr>
          <w:p w14:paraId="63482B87" w14:textId="77777777" w:rsidR="00F37667" w:rsidRPr="007A7909" w:rsidRDefault="00F37667">
            <w:pPr>
              <w:pStyle w:val="TableBodyTextMIRB"/>
            </w:pPr>
            <w:r w:rsidRPr="007A7909">
              <w:t>Yes</w:t>
            </w:r>
          </w:p>
        </w:tc>
        <w:tc>
          <w:tcPr>
            <w:tcW w:w="616" w:type="pct"/>
            <w:vAlign w:val="center"/>
          </w:tcPr>
          <w:p w14:paraId="62BABC46" w14:textId="77777777" w:rsidR="00F37667" w:rsidRPr="007A7909" w:rsidRDefault="00F37667">
            <w:pPr>
              <w:pStyle w:val="TableBodyTextMIRB"/>
            </w:pPr>
            <w:r w:rsidRPr="007A7909">
              <w:t>EFF_DATE</w:t>
            </w:r>
          </w:p>
        </w:tc>
        <w:tc>
          <w:tcPr>
            <w:tcW w:w="1851" w:type="pct"/>
            <w:vAlign w:val="center"/>
          </w:tcPr>
          <w:p w14:paraId="30D5A84A" w14:textId="77777777" w:rsidR="00F37667" w:rsidRPr="007A7909" w:rsidRDefault="00F37667">
            <w:pPr>
              <w:pStyle w:val="TableBodyTextMIRB"/>
            </w:pPr>
            <w:r w:rsidRPr="007A7909">
              <w:t>Date/time the record was created or last modified in the source database.</w:t>
            </w:r>
          </w:p>
        </w:tc>
      </w:tr>
      <w:tr w:rsidR="00F37667" w:rsidRPr="007A7909" w14:paraId="20BF6F1E" w14:textId="77777777">
        <w:trPr>
          <w:cantSplit/>
          <w:trHeight w:val="432"/>
        </w:trPr>
        <w:tc>
          <w:tcPr>
            <w:tcW w:w="1123" w:type="pct"/>
            <w:vAlign w:val="center"/>
          </w:tcPr>
          <w:p w14:paraId="6D0465B9" w14:textId="77777777" w:rsidR="00F37667" w:rsidRPr="007A7909" w:rsidRDefault="00F37667">
            <w:pPr>
              <w:pStyle w:val="TableColumnNameMIRB"/>
            </w:pPr>
            <w:r w:rsidRPr="007A7909">
              <w:lastRenderedPageBreak/>
              <w:t>SHAPE</w:t>
            </w:r>
          </w:p>
        </w:tc>
        <w:tc>
          <w:tcPr>
            <w:tcW w:w="867" w:type="pct"/>
            <w:vAlign w:val="center"/>
          </w:tcPr>
          <w:p w14:paraId="5CBF5188" w14:textId="77777777" w:rsidR="00F37667" w:rsidRPr="007A7909" w:rsidRDefault="00F37667">
            <w:pPr>
              <w:pStyle w:val="TableBodyTextMIRB"/>
            </w:pPr>
            <w:r w:rsidRPr="007A7909">
              <w:t>SDO_GEOMETRY</w:t>
            </w:r>
          </w:p>
        </w:tc>
        <w:tc>
          <w:tcPr>
            <w:tcW w:w="543" w:type="pct"/>
            <w:vAlign w:val="center"/>
          </w:tcPr>
          <w:p w14:paraId="32A7BAD4" w14:textId="77777777" w:rsidR="00F37667" w:rsidRPr="007A7909" w:rsidRDefault="00F37667">
            <w:pPr>
              <w:pStyle w:val="TableBodyTextMIRB"/>
            </w:pPr>
            <w:r w:rsidRPr="007A7909">
              <w:t>No</w:t>
            </w:r>
          </w:p>
        </w:tc>
        <w:tc>
          <w:tcPr>
            <w:tcW w:w="616" w:type="pct"/>
            <w:vAlign w:val="center"/>
          </w:tcPr>
          <w:p w14:paraId="67B72A7C" w14:textId="77777777" w:rsidR="00F37667" w:rsidRPr="007A7909" w:rsidRDefault="00F37667">
            <w:pPr>
              <w:pStyle w:val="TableBodyTextMIRB"/>
            </w:pPr>
            <w:r w:rsidRPr="007A7909">
              <w:t>SHAPE</w:t>
            </w:r>
          </w:p>
        </w:tc>
        <w:tc>
          <w:tcPr>
            <w:tcW w:w="1851" w:type="pct"/>
            <w:vAlign w:val="center"/>
          </w:tcPr>
          <w:p w14:paraId="78E5BE38" w14:textId="77777777" w:rsidR="00F37667" w:rsidRPr="007A7909" w:rsidRDefault="00F37667">
            <w:pPr>
              <w:pStyle w:val="TableBodyTextMIRB"/>
            </w:pPr>
            <w:r w:rsidRPr="007A7909">
              <w:t>Geometry attribute.</w:t>
            </w:r>
          </w:p>
        </w:tc>
      </w:tr>
    </w:tbl>
    <w:p w14:paraId="6B16A6A4" w14:textId="77777777" w:rsidR="00F37667" w:rsidRPr="0040371F" w:rsidRDefault="00F37667" w:rsidP="00F37667">
      <w:pPr>
        <w:pStyle w:val="BodyAccessibleTextMIRB"/>
        <w:rPr>
          <w:rFonts w:eastAsiaTheme="minorHAnsi"/>
        </w:rPr>
      </w:pPr>
      <w:r w:rsidRPr="002A6E17">
        <w:rPr>
          <w:rFonts w:eastAsiaTheme="minorHAnsi"/>
        </w:rPr>
        <w:t>Model Subject Area does not have any business area tables.</w:t>
      </w:r>
    </w:p>
    <w:p w14:paraId="494205C9" w14:textId="31BB9E0C" w:rsidR="00A40951" w:rsidRDefault="0051119F" w:rsidP="0051119F">
      <w:pPr>
        <w:pStyle w:val="Heading3NoNumbersMIRB"/>
        <w:rPr>
          <w:rFonts w:eastAsiaTheme="minorEastAsia"/>
        </w:rPr>
      </w:pPr>
      <w:bookmarkStart w:id="60" w:name="_Toc191969622"/>
      <w:r>
        <w:rPr>
          <w:rFonts w:eastAsiaTheme="minorEastAsia"/>
        </w:rPr>
        <w:t>OHN</w:t>
      </w:r>
      <w:r w:rsidR="00307542">
        <w:rPr>
          <w:rFonts w:eastAsiaTheme="minorEastAsia"/>
        </w:rPr>
        <w:t xml:space="preserve"> – </w:t>
      </w:r>
      <w:r>
        <w:rPr>
          <w:rFonts w:eastAsiaTheme="minorEastAsia"/>
        </w:rPr>
        <w:t>Hydrographic Poly</w:t>
      </w:r>
      <w:bookmarkEnd w:id="60"/>
    </w:p>
    <w:p w14:paraId="04E4CC43" w14:textId="77777777" w:rsidR="00A40951" w:rsidRDefault="00A40951" w:rsidP="00F81086">
      <w:pPr>
        <w:pStyle w:val="Heading4NoNumbersMIRB"/>
      </w:pPr>
      <w:bookmarkStart w:id="61" w:name="_Toc40364528"/>
      <w:r>
        <w:t>OHN_HYDROGRAPHIC_POLY_FT</w:t>
      </w:r>
      <w:bookmarkStart w:id="62" w:name="OHN_HYDROGRAPHIC_POLY_FT"/>
      <w:bookmarkEnd w:id="61"/>
      <w:bookmarkEnd w:id="62"/>
    </w:p>
    <w:p w14:paraId="7642EC1E" w14:textId="77777777" w:rsidR="0008684E" w:rsidRDefault="0008684E" w:rsidP="0008684E">
      <w:pPr>
        <w:pStyle w:val="BodyAccessibleTextMIRB"/>
      </w:pPr>
      <w:r>
        <w:t>Natural and constructed features which occur on waterbodies and/or watercourses and may pose hazards or impediments to water flow and/or navigation.</w:t>
      </w:r>
    </w:p>
    <w:tbl>
      <w:tblPr>
        <w:tblStyle w:val="TableGrid2"/>
        <w:tblW w:w="5000" w:type="pct"/>
        <w:tblLook w:val="05E0" w:firstRow="1" w:lastRow="1" w:firstColumn="1" w:lastColumn="1" w:noHBand="0" w:noVBand="1"/>
        <w:tblCaption w:val="Table: OHN_HYDROGRAPHIC_POLY_FT"/>
        <w:tblDescription w:val="Table with five columns with the following headings: Column Name, Column Type, Mandatory, Short Name, Description."/>
      </w:tblPr>
      <w:tblGrid>
        <w:gridCol w:w="4155"/>
        <w:gridCol w:w="2950"/>
        <w:gridCol w:w="2121"/>
        <w:gridCol w:w="2711"/>
        <w:gridCol w:w="5333"/>
      </w:tblGrid>
      <w:tr w:rsidR="0008684E" w:rsidRPr="00CC2944" w14:paraId="7A778FFC" w14:textId="77777777">
        <w:trPr>
          <w:cantSplit/>
          <w:trHeight w:val="432"/>
          <w:tblHeader/>
        </w:trPr>
        <w:tc>
          <w:tcPr>
            <w:tcW w:w="1203" w:type="pct"/>
            <w:vAlign w:val="center"/>
          </w:tcPr>
          <w:p w14:paraId="006926F3" w14:textId="77777777" w:rsidR="0008684E" w:rsidRPr="00CC2944" w:rsidRDefault="0008684E">
            <w:pPr>
              <w:pStyle w:val="TableHeaderRowTextMIRB"/>
            </w:pPr>
            <w:r w:rsidRPr="00CC2944">
              <w:t>Column Name</w:t>
            </w:r>
          </w:p>
        </w:tc>
        <w:tc>
          <w:tcPr>
            <w:tcW w:w="854" w:type="pct"/>
            <w:vAlign w:val="center"/>
          </w:tcPr>
          <w:p w14:paraId="5D07E90E" w14:textId="77777777" w:rsidR="0008684E" w:rsidRPr="00CC2944" w:rsidRDefault="0008684E">
            <w:pPr>
              <w:pStyle w:val="TableHeaderRowTextMIRB"/>
            </w:pPr>
            <w:r w:rsidRPr="00CC2944">
              <w:t>Column Type</w:t>
            </w:r>
          </w:p>
        </w:tc>
        <w:tc>
          <w:tcPr>
            <w:tcW w:w="614" w:type="pct"/>
            <w:vAlign w:val="center"/>
          </w:tcPr>
          <w:p w14:paraId="1384A172" w14:textId="77777777" w:rsidR="0008684E" w:rsidRPr="00CC2944" w:rsidRDefault="0008684E">
            <w:pPr>
              <w:pStyle w:val="TableHeaderRowTextMIRB"/>
            </w:pPr>
            <w:r w:rsidRPr="00CC2944">
              <w:t>Mandatory</w:t>
            </w:r>
          </w:p>
        </w:tc>
        <w:tc>
          <w:tcPr>
            <w:tcW w:w="785" w:type="pct"/>
            <w:vAlign w:val="center"/>
          </w:tcPr>
          <w:p w14:paraId="62324EBB" w14:textId="77777777" w:rsidR="0008684E" w:rsidRPr="00CC2944" w:rsidRDefault="0008684E">
            <w:pPr>
              <w:pStyle w:val="TableHeaderRowTextMIRB"/>
            </w:pPr>
            <w:r w:rsidRPr="00CC2944">
              <w:t>Short Name</w:t>
            </w:r>
          </w:p>
        </w:tc>
        <w:tc>
          <w:tcPr>
            <w:tcW w:w="1544" w:type="pct"/>
            <w:vAlign w:val="center"/>
          </w:tcPr>
          <w:p w14:paraId="3F033E3D" w14:textId="77777777" w:rsidR="0008684E" w:rsidRPr="00CC2944" w:rsidRDefault="0008684E">
            <w:pPr>
              <w:pStyle w:val="TableHeaderRowTextMIRB"/>
            </w:pPr>
            <w:r w:rsidRPr="00CC2944">
              <w:t>Description</w:t>
            </w:r>
          </w:p>
        </w:tc>
      </w:tr>
      <w:tr w:rsidR="0008684E" w:rsidRPr="00CC2944" w14:paraId="4AFB9391" w14:textId="77777777">
        <w:trPr>
          <w:cantSplit/>
          <w:trHeight w:val="432"/>
        </w:trPr>
        <w:tc>
          <w:tcPr>
            <w:tcW w:w="1203" w:type="pct"/>
            <w:vAlign w:val="center"/>
          </w:tcPr>
          <w:p w14:paraId="57DBB0FB" w14:textId="77777777" w:rsidR="0008684E" w:rsidRPr="00CC2944" w:rsidRDefault="0008684E">
            <w:pPr>
              <w:pStyle w:val="TableColumnNameMIRB"/>
            </w:pPr>
            <w:r w:rsidRPr="00CC2944">
              <w:t>OGF_ID</w:t>
            </w:r>
          </w:p>
        </w:tc>
        <w:tc>
          <w:tcPr>
            <w:tcW w:w="854" w:type="pct"/>
            <w:vAlign w:val="center"/>
          </w:tcPr>
          <w:p w14:paraId="22215F88" w14:textId="77777777" w:rsidR="0008684E" w:rsidRPr="00CC2944" w:rsidRDefault="0008684E">
            <w:pPr>
              <w:pStyle w:val="TableBodyTextMIRB"/>
            </w:pPr>
            <w:proofErr w:type="gramStart"/>
            <w:r w:rsidRPr="00CC2944">
              <w:t>NUMBER(</w:t>
            </w:r>
            <w:proofErr w:type="gramEnd"/>
            <w:r w:rsidRPr="00CC2944">
              <w:t>13)</w:t>
            </w:r>
          </w:p>
        </w:tc>
        <w:tc>
          <w:tcPr>
            <w:tcW w:w="614" w:type="pct"/>
            <w:vAlign w:val="center"/>
          </w:tcPr>
          <w:p w14:paraId="755AAFC8" w14:textId="77777777" w:rsidR="0008684E" w:rsidRPr="00CC2944" w:rsidRDefault="0008684E">
            <w:pPr>
              <w:pStyle w:val="TableBodyTextMIRB"/>
            </w:pPr>
            <w:r w:rsidRPr="00CC2944">
              <w:t>Yes</w:t>
            </w:r>
          </w:p>
        </w:tc>
        <w:tc>
          <w:tcPr>
            <w:tcW w:w="785" w:type="pct"/>
            <w:vAlign w:val="center"/>
          </w:tcPr>
          <w:p w14:paraId="33168185" w14:textId="77777777" w:rsidR="0008684E" w:rsidRPr="00C2011D" w:rsidRDefault="0008684E">
            <w:pPr>
              <w:pStyle w:val="TableBodyTextMIRB"/>
            </w:pPr>
            <w:r>
              <w:t>OGF_ID</w:t>
            </w:r>
          </w:p>
        </w:tc>
        <w:tc>
          <w:tcPr>
            <w:tcW w:w="1544" w:type="pct"/>
            <w:vAlign w:val="center"/>
          </w:tcPr>
          <w:p w14:paraId="01739A85" w14:textId="77777777" w:rsidR="0008684E" w:rsidRPr="00CC2944" w:rsidRDefault="0008684E">
            <w:pPr>
              <w:pStyle w:val="TableBodyTextMIRB"/>
            </w:pPr>
            <w:r w:rsidRPr="00CC2944">
              <w:t>A unique numeric provincial identifier assigned to each object.</w:t>
            </w:r>
          </w:p>
        </w:tc>
      </w:tr>
      <w:tr w:rsidR="0008684E" w:rsidRPr="00CC2944" w14:paraId="6F9DE7F9" w14:textId="77777777">
        <w:trPr>
          <w:cantSplit/>
          <w:trHeight w:val="432"/>
        </w:trPr>
        <w:tc>
          <w:tcPr>
            <w:tcW w:w="1203" w:type="pct"/>
            <w:vAlign w:val="center"/>
          </w:tcPr>
          <w:p w14:paraId="305904CF" w14:textId="77777777" w:rsidR="0008684E" w:rsidRDefault="0008684E">
            <w:pPr>
              <w:pStyle w:val="TableColumnNameMIRB"/>
            </w:pPr>
            <w:r w:rsidRPr="00CC2944">
              <w:t>HYDROGRAPHIC_POLY</w:t>
            </w:r>
          </w:p>
          <w:p w14:paraId="621A440D" w14:textId="77777777" w:rsidR="0008684E" w:rsidRPr="00CC2944" w:rsidRDefault="0008684E">
            <w:pPr>
              <w:pStyle w:val="TableColumnNameMIRB"/>
            </w:pPr>
            <w:r w:rsidRPr="00CC2944">
              <w:t>_TYPE</w:t>
            </w:r>
          </w:p>
        </w:tc>
        <w:tc>
          <w:tcPr>
            <w:tcW w:w="854" w:type="pct"/>
            <w:vAlign w:val="center"/>
          </w:tcPr>
          <w:p w14:paraId="24B1922C" w14:textId="77777777" w:rsidR="0008684E" w:rsidRPr="00CC2944" w:rsidRDefault="0008684E">
            <w:pPr>
              <w:pStyle w:val="TableBodyTextMIRB"/>
            </w:pPr>
            <w:r w:rsidRPr="00CC2944">
              <w:t>VARCHAR2(20)</w:t>
            </w:r>
          </w:p>
        </w:tc>
        <w:tc>
          <w:tcPr>
            <w:tcW w:w="614" w:type="pct"/>
            <w:vAlign w:val="center"/>
          </w:tcPr>
          <w:p w14:paraId="4B416798" w14:textId="77777777" w:rsidR="0008684E" w:rsidRPr="00CC2944" w:rsidRDefault="0008684E">
            <w:pPr>
              <w:pStyle w:val="TableBodyTextMIRB"/>
            </w:pPr>
            <w:r w:rsidRPr="00CC2944">
              <w:t>Yes</w:t>
            </w:r>
          </w:p>
        </w:tc>
        <w:tc>
          <w:tcPr>
            <w:tcW w:w="785" w:type="pct"/>
            <w:vAlign w:val="center"/>
          </w:tcPr>
          <w:p w14:paraId="2730023E" w14:textId="77777777" w:rsidR="0008684E" w:rsidRPr="00C2011D" w:rsidRDefault="0008684E">
            <w:pPr>
              <w:pStyle w:val="TableBodyTextMIRB"/>
            </w:pPr>
            <w:r>
              <w:t>POLY_TYPE</w:t>
            </w:r>
          </w:p>
        </w:tc>
        <w:tc>
          <w:tcPr>
            <w:tcW w:w="1544" w:type="pct"/>
            <w:vAlign w:val="center"/>
          </w:tcPr>
          <w:p w14:paraId="77D2DE0F" w14:textId="77777777" w:rsidR="0008684E" w:rsidRPr="00CC2944" w:rsidRDefault="0008684E">
            <w:pPr>
              <w:pStyle w:val="TableBodyTextMIRB"/>
            </w:pPr>
            <w:r w:rsidRPr="00CC2944">
              <w:t>The type of natural</w:t>
            </w:r>
            <w:r>
              <w:t xml:space="preserve"> or constructed</w:t>
            </w:r>
            <w:r w:rsidRPr="00CC2944">
              <w:t xml:space="preserve"> features that occur on waterbodies or watercourses which may pose hazards or impediments to water</w:t>
            </w:r>
            <w:r>
              <w:t xml:space="preserve"> </w:t>
            </w:r>
            <w:r w:rsidRPr="00CC2944">
              <w:t>flow and/or navigation.</w:t>
            </w:r>
          </w:p>
        </w:tc>
      </w:tr>
      <w:tr w:rsidR="0008684E" w:rsidRPr="00CC2944" w14:paraId="414193BD" w14:textId="77777777">
        <w:trPr>
          <w:cantSplit/>
          <w:trHeight w:val="432"/>
        </w:trPr>
        <w:tc>
          <w:tcPr>
            <w:tcW w:w="1203" w:type="pct"/>
            <w:vAlign w:val="center"/>
          </w:tcPr>
          <w:p w14:paraId="17D9257C" w14:textId="77777777" w:rsidR="0008684E" w:rsidRPr="00CC2944" w:rsidRDefault="0008684E">
            <w:pPr>
              <w:pStyle w:val="TableColumnNameMIRB"/>
            </w:pPr>
            <w:r w:rsidRPr="00CC2944">
              <w:t>LOCATION_ACCURACY</w:t>
            </w:r>
          </w:p>
        </w:tc>
        <w:tc>
          <w:tcPr>
            <w:tcW w:w="854" w:type="pct"/>
            <w:vAlign w:val="center"/>
          </w:tcPr>
          <w:p w14:paraId="007FBA6D" w14:textId="77777777" w:rsidR="0008684E" w:rsidRPr="00CC2944" w:rsidRDefault="0008684E">
            <w:pPr>
              <w:pStyle w:val="TableBodyTextMIRB"/>
            </w:pPr>
            <w:r w:rsidRPr="00CC2944">
              <w:t>VARCHAR2(25)</w:t>
            </w:r>
          </w:p>
        </w:tc>
        <w:tc>
          <w:tcPr>
            <w:tcW w:w="614" w:type="pct"/>
            <w:vAlign w:val="center"/>
          </w:tcPr>
          <w:p w14:paraId="3F1F99CD" w14:textId="77777777" w:rsidR="0008684E" w:rsidRPr="00CC2944" w:rsidRDefault="0008684E">
            <w:pPr>
              <w:pStyle w:val="TableBodyTextMIRB"/>
            </w:pPr>
            <w:r w:rsidRPr="00CC2944">
              <w:t>Yes</w:t>
            </w:r>
          </w:p>
        </w:tc>
        <w:tc>
          <w:tcPr>
            <w:tcW w:w="785" w:type="pct"/>
            <w:vAlign w:val="center"/>
          </w:tcPr>
          <w:p w14:paraId="3A5C1BC6" w14:textId="77777777" w:rsidR="0008684E" w:rsidRPr="00C2011D" w:rsidRDefault="0008684E">
            <w:pPr>
              <w:pStyle w:val="TableBodyTextMIRB"/>
            </w:pPr>
            <w:r>
              <w:t>ACCURACY</w:t>
            </w:r>
          </w:p>
        </w:tc>
        <w:tc>
          <w:tcPr>
            <w:tcW w:w="1544" w:type="pct"/>
            <w:vAlign w:val="center"/>
          </w:tcPr>
          <w:p w14:paraId="7AA2591C" w14:textId="77777777" w:rsidR="0008684E" w:rsidRPr="00CC2944" w:rsidRDefault="0008684E">
            <w:pPr>
              <w:pStyle w:val="TableBodyTextMIRB"/>
            </w:pPr>
            <w:r w:rsidRPr="00CC2944">
              <w:t>The accuracy of the location of the feature at an OBM scale.  The degree of conformity or closeness of a measurement to the true value.</w:t>
            </w:r>
          </w:p>
        </w:tc>
      </w:tr>
      <w:tr w:rsidR="0008684E" w:rsidRPr="00CC2944" w14:paraId="652DE0D1" w14:textId="77777777">
        <w:trPr>
          <w:cantSplit/>
          <w:trHeight w:val="432"/>
        </w:trPr>
        <w:tc>
          <w:tcPr>
            <w:tcW w:w="1203" w:type="pct"/>
            <w:vAlign w:val="center"/>
          </w:tcPr>
          <w:p w14:paraId="0BCD8A36" w14:textId="77777777" w:rsidR="0008684E" w:rsidRDefault="0008684E">
            <w:pPr>
              <w:pStyle w:val="TableColumnNameMIRB"/>
            </w:pPr>
            <w:r w:rsidRPr="00CC2944">
              <w:t>VERIFICATION_STATUS</w:t>
            </w:r>
          </w:p>
          <w:p w14:paraId="673BF735" w14:textId="77777777" w:rsidR="0008684E" w:rsidRPr="00CC2944" w:rsidRDefault="0008684E">
            <w:pPr>
              <w:pStyle w:val="TableColumnNameMIRB"/>
            </w:pPr>
            <w:r w:rsidRPr="00CC2944">
              <w:t>_FLG</w:t>
            </w:r>
          </w:p>
        </w:tc>
        <w:tc>
          <w:tcPr>
            <w:tcW w:w="854" w:type="pct"/>
            <w:vAlign w:val="center"/>
          </w:tcPr>
          <w:p w14:paraId="028791F0" w14:textId="77777777" w:rsidR="0008684E" w:rsidRPr="00CC2944" w:rsidRDefault="0008684E">
            <w:pPr>
              <w:pStyle w:val="TableBodyTextMIRB"/>
            </w:pPr>
            <w:r w:rsidRPr="00CC2944">
              <w:t>VARCHAR2(10)</w:t>
            </w:r>
          </w:p>
        </w:tc>
        <w:tc>
          <w:tcPr>
            <w:tcW w:w="614" w:type="pct"/>
            <w:vAlign w:val="center"/>
          </w:tcPr>
          <w:p w14:paraId="25F643F6" w14:textId="77777777" w:rsidR="0008684E" w:rsidRPr="00CC2944" w:rsidRDefault="0008684E">
            <w:pPr>
              <w:pStyle w:val="TableBodyTextMIRB"/>
            </w:pPr>
            <w:r w:rsidRPr="00CC2944">
              <w:t>No</w:t>
            </w:r>
          </w:p>
        </w:tc>
        <w:tc>
          <w:tcPr>
            <w:tcW w:w="785" w:type="pct"/>
            <w:vAlign w:val="center"/>
          </w:tcPr>
          <w:p w14:paraId="7399E871" w14:textId="77777777" w:rsidR="0008684E" w:rsidRPr="00C2011D" w:rsidRDefault="0008684E">
            <w:pPr>
              <w:pStyle w:val="TableBodyTextMIRB"/>
            </w:pPr>
            <w:r>
              <w:t>VERISTT_FL</w:t>
            </w:r>
          </w:p>
        </w:tc>
        <w:tc>
          <w:tcPr>
            <w:tcW w:w="1544" w:type="pct"/>
            <w:vAlign w:val="center"/>
          </w:tcPr>
          <w:p w14:paraId="7277311B" w14:textId="77777777" w:rsidR="0008684E" w:rsidRPr="00CC2944" w:rsidRDefault="0008684E">
            <w:pPr>
              <w:pStyle w:val="TableBodyTextMIRB"/>
            </w:pPr>
            <w:r w:rsidRPr="00CC2944">
              <w:t>An indication as to whether a qualified employee has verified the existence of the geographic unit.</w:t>
            </w:r>
          </w:p>
          <w:p w14:paraId="61A3D4F7" w14:textId="77777777" w:rsidR="0008684E" w:rsidRPr="00CC2944" w:rsidRDefault="0008684E">
            <w:pPr>
              <w:pStyle w:val="TableBodyTextMIRB"/>
            </w:pPr>
            <w:r w:rsidRPr="00CC2944">
              <w:rPr>
                <w:b/>
              </w:rPr>
              <w:t>VALID VALUES</w:t>
            </w:r>
            <w:r w:rsidRPr="00CC2944">
              <w:t>:  Verified, Unverified</w:t>
            </w:r>
          </w:p>
        </w:tc>
      </w:tr>
      <w:tr w:rsidR="0008684E" w:rsidRPr="00CC2944" w14:paraId="124B9B8F" w14:textId="77777777">
        <w:trPr>
          <w:cantSplit/>
          <w:trHeight w:val="432"/>
        </w:trPr>
        <w:tc>
          <w:tcPr>
            <w:tcW w:w="1203" w:type="pct"/>
            <w:vAlign w:val="center"/>
          </w:tcPr>
          <w:p w14:paraId="2C16B101" w14:textId="77777777" w:rsidR="0008684E" w:rsidRDefault="0008684E">
            <w:pPr>
              <w:pStyle w:val="TableColumnNameMIRB"/>
            </w:pPr>
            <w:r w:rsidRPr="00CC2944">
              <w:t>VERIFICATION_STATUS</w:t>
            </w:r>
          </w:p>
          <w:p w14:paraId="7D914F99" w14:textId="77777777" w:rsidR="0008684E" w:rsidRPr="00CC2944" w:rsidRDefault="0008684E">
            <w:pPr>
              <w:pStyle w:val="TableColumnNameMIRB"/>
            </w:pPr>
            <w:r w:rsidRPr="00CC2944">
              <w:t>_DATE</w:t>
            </w:r>
          </w:p>
        </w:tc>
        <w:tc>
          <w:tcPr>
            <w:tcW w:w="854" w:type="pct"/>
            <w:vAlign w:val="center"/>
          </w:tcPr>
          <w:p w14:paraId="4AA7916C" w14:textId="77777777" w:rsidR="0008684E" w:rsidRPr="00CC2944" w:rsidRDefault="0008684E">
            <w:pPr>
              <w:pStyle w:val="TableBodyTextMIRB"/>
            </w:pPr>
            <w:r w:rsidRPr="00CC2944">
              <w:t>DATE</w:t>
            </w:r>
          </w:p>
        </w:tc>
        <w:tc>
          <w:tcPr>
            <w:tcW w:w="614" w:type="pct"/>
            <w:vAlign w:val="center"/>
          </w:tcPr>
          <w:p w14:paraId="1982CB5B" w14:textId="77777777" w:rsidR="0008684E" w:rsidRPr="00CC2944" w:rsidRDefault="0008684E">
            <w:pPr>
              <w:pStyle w:val="TableBodyTextMIRB"/>
            </w:pPr>
            <w:r w:rsidRPr="00CC2944">
              <w:t>No</w:t>
            </w:r>
          </w:p>
        </w:tc>
        <w:tc>
          <w:tcPr>
            <w:tcW w:w="785" w:type="pct"/>
            <w:vAlign w:val="center"/>
          </w:tcPr>
          <w:p w14:paraId="49C023D8" w14:textId="77777777" w:rsidR="0008684E" w:rsidRPr="00C2011D" w:rsidRDefault="0008684E">
            <w:pPr>
              <w:pStyle w:val="TableBodyTextMIRB"/>
            </w:pPr>
            <w:r>
              <w:t>VERISTT_DT</w:t>
            </w:r>
          </w:p>
        </w:tc>
        <w:tc>
          <w:tcPr>
            <w:tcW w:w="1544" w:type="pct"/>
            <w:vAlign w:val="center"/>
          </w:tcPr>
          <w:p w14:paraId="6B2C01BD" w14:textId="77777777" w:rsidR="0008684E" w:rsidRPr="00CC2944" w:rsidRDefault="0008684E">
            <w:pPr>
              <w:pStyle w:val="TableBodyTextMIRB"/>
            </w:pPr>
            <w:r w:rsidRPr="00CC2944">
              <w:t>Date that the geographic unit was verified/validated.</w:t>
            </w:r>
          </w:p>
        </w:tc>
      </w:tr>
      <w:tr w:rsidR="0008684E" w:rsidRPr="00CC2944" w14:paraId="298CFB60" w14:textId="77777777">
        <w:trPr>
          <w:cantSplit/>
          <w:trHeight w:val="432"/>
        </w:trPr>
        <w:tc>
          <w:tcPr>
            <w:tcW w:w="1203" w:type="pct"/>
            <w:vAlign w:val="center"/>
          </w:tcPr>
          <w:p w14:paraId="799B8600" w14:textId="77777777" w:rsidR="0008684E" w:rsidRPr="00CC2944" w:rsidRDefault="0008684E">
            <w:pPr>
              <w:pStyle w:val="TableColumnNameMIRB"/>
            </w:pPr>
            <w:r w:rsidRPr="00CC2944">
              <w:t>GENERAL_COMMENTS</w:t>
            </w:r>
          </w:p>
        </w:tc>
        <w:tc>
          <w:tcPr>
            <w:tcW w:w="854" w:type="pct"/>
            <w:vAlign w:val="center"/>
          </w:tcPr>
          <w:p w14:paraId="5E70B206" w14:textId="77777777" w:rsidR="0008684E" w:rsidRPr="00CC2944" w:rsidRDefault="0008684E">
            <w:pPr>
              <w:pStyle w:val="TableBodyTextMIRB"/>
            </w:pPr>
            <w:r w:rsidRPr="00CC2944">
              <w:t>VARCHAR2(2000)</w:t>
            </w:r>
          </w:p>
        </w:tc>
        <w:tc>
          <w:tcPr>
            <w:tcW w:w="614" w:type="pct"/>
            <w:vAlign w:val="center"/>
          </w:tcPr>
          <w:p w14:paraId="246A6C1E" w14:textId="77777777" w:rsidR="0008684E" w:rsidRPr="00CC2944" w:rsidRDefault="0008684E">
            <w:pPr>
              <w:pStyle w:val="TableBodyTextMIRB"/>
            </w:pPr>
            <w:r w:rsidRPr="00CC2944">
              <w:t>No</w:t>
            </w:r>
          </w:p>
        </w:tc>
        <w:tc>
          <w:tcPr>
            <w:tcW w:w="785" w:type="pct"/>
            <w:vAlign w:val="center"/>
          </w:tcPr>
          <w:p w14:paraId="21C28FDF" w14:textId="77777777" w:rsidR="0008684E" w:rsidRPr="00C2011D" w:rsidRDefault="0008684E">
            <w:pPr>
              <w:pStyle w:val="TableBodyTextMIRB"/>
            </w:pPr>
            <w:r>
              <w:t>COMMENTS</w:t>
            </w:r>
          </w:p>
        </w:tc>
        <w:tc>
          <w:tcPr>
            <w:tcW w:w="1544" w:type="pct"/>
            <w:vAlign w:val="center"/>
          </w:tcPr>
          <w:p w14:paraId="401610BD" w14:textId="77777777" w:rsidR="0008684E" w:rsidRPr="00CC2944" w:rsidRDefault="0008684E">
            <w:pPr>
              <w:pStyle w:val="TableBodyTextMIRB"/>
            </w:pPr>
            <w:r w:rsidRPr="00CC2944">
              <w:t>General comments.</w:t>
            </w:r>
          </w:p>
        </w:tc>
      </w:tr>
      <w:tr w:rsidR="0008684E" w:rsidRPr="00CC2944" w14:paraId="21CD9244" w14:textId="77777777">
        <w:trPr>
          <w:cantSplit/>
          <w:trHeight w:val="432"/>
        </w:trPr>
        <w:tc>
          <w:tcPr>
            <w:tcW w:w="1203" w:type="pct"/>
            <w:vAlign w:val="center"/>
          </w:tcPr>
          <w:p w14:paraId="20946E1D" w14:textId="77777777" w:rsidR="0008684E" w:rsidRDefault="0008684E">
            <w:pPr>
              <w:pStyle w:val="TableColumnNameMIRB"/>
            </w:pPr>
            <w:r w:rsidRPr="00CC2944">
              <w:t>GEOMETRY_UPDATE</w:t>
            </w:r>
          </w:p>
          <w:p w14:paraId="79511903" w14:textId="77777777" w:rsidR="0008684E" w:rsidRPr="00CC2944" w:rsidRDefault="0008684E">
            <w:pPr>
              <w:pStyle w:val="TableColumnNameMIRB"/>
            </w:pPr>
            <w:r w:rsidRPr="00CC2944">
              <w:t>_DATETIME</w:t>
            </w:r>
          </w:p>
        </w:tc>
        <w:tc>
          <w:tcPr>
            <w:tcW w:w="854" w:type="pct"/>
            <w:vAlign w:val="center"/>
          </w:tcPr>
          <w:p w14:paraId="3739770F" w14:textId="77777777" w:rsidR="0008684E" w:rsidRPr="00CC2944" w:rsidRDefault="0008684E">
            <w:pPr>
              <w:pStyle w:val="TableBodyTextMIRB"/>
            </w:pPr>
            <w:r w:rsidRPr="00CC2944">
              <w:t>DATE</w:t>
            </w:r>
          </w:p>
        </w:tc>
        <w:tc>
          <w:tcPr>
            <w:tcW w:w="614" w:type="pct"/>
            <w:vAlign w:val="center"/>
          </w:tcPr>
          <w:p w14:paraId="329954BD" w14:textId="77777777" w:rsidR="0008684E" w:rsidRPr="00CC2944" w:rsidRDefault="0008684E">
            <w:pPr>
              <w:pStyle w:val="TableBodyTextMIRB"/>
            </w:pPr>
            <w:r w:rsidRPr="00CC2944">
              <w:t>No</w:t>
            </w:r>
          </w:p>
        </w:tc>
        <w:tc>
          <w:tcPr>
            <w:tcW w:w="785" w:type="pct"/>
            <w:vAlign w:val="center"/>
          </w:tcPr>
          <w:p w14:paraId="3F54ABC7" w14:textId="77777777" w:rsidR="0008684E" w:rsidRPr="00C2011D" w:rsidRDefault="0008684E">
            <w:pPr>
              <w:pStyle w:val="TableBodyTextMIRB"/>
            </w:pPr>
            <w:r>
              <w:t>GEO_UPD_DT</w:t>
            </w:r>
          </w:p>
        </w:tc>
        <w:tc>
          <w:tcPr>
            <w:tcW w:w="1544" w:type="pct"/>
            <w:vAlign w:val="center"/>
          </w:tcPr>
          <w:p w14:paraId="2E4ED852" w14:textId="77777777" w:rsidR="0008684E" w:rsidRPr="00CC2944" w:rsidRDefault="0008684E">
            <w:pPr>
              <w:pStyle w:val="TableBodyTextMIRB"/>
            </w:pPr>
            <w:r w:rsidRPr="00CC2944">
              <w:t>Date/time the geometry was created or last modified in the source database.</w:t>
            </w:r>
          </w:p>
        </w:tc>
      </w:tr>
      <w:tr w:rsidR="0008684E" w:rsidRPr="00CC2944" w14:paraId="14DD37AA" w14:textId="77777777">
        <w:trPr>
          <w:cantSplit/>
          <w:trHeight w:val="432"/>
        </w:trPr>
        <w:tc>
          <w:tcPr>
            <w:tcW w:w="1203" w:type="pct"/>
            <w:vAlign w:val="center"/>
          </w:tcPr>
          <w:p w14:paraId="6670F153" w14:textId="77777777" w:rsidR="0008684E" w:rsidRPr="00CC2944" w:rsidRDefault="0008684E">
            <w:pPr>
              <w:pStyle w:val="TableColumnNameMIRB"/>
            </w:pPr>
            <w:r w:rsidRPr="00CC2944">
              <w:lastRenderedPageBreak/>
              <w:t>EFFECTIVE_DATETIME</w:t>
            </w:r>
          </w:p>
        </w:tc>
        <w:tc>
          <w:tcPr>
            <w:tcW w:w="854" w:type="pct"/>
            <w:vAlign w:val="center"/>
          </w:tcPr>
          <w:p w14:paraId="15E6E6F4" w14:textId="77777777" w:rsidR="0008684E" w:rsidRPr="00CC2944" w:rsidRDefault="0008684E">
            <w:pPr>
              <w:pStyle w:val="TableBodyTextMIRB"/>
            </w:pPr>
            <w:r w:rsidRPr="00CC2944">
              <w:t>DATE</w:t>
            </w:r>
          </w:p>
        </w:tc>
        <w:tc>
          <w:tcPr>
            <w:tcW w:w="614" w:type="pct"/>
            <w:vAlign w:val="center"/>
          </w:tcPr>
          <w:p w14:paraId="5636E466" w14:textId="77777777" w:rsidR="0008684E" w:rsidRPr="00CC2944" w:rsidRDefault="0008684E">
            <w:pPr>
              <w:pStyle w:val="TableBodyTextMIRB"/>
            </w:pPr>
            <w:r w:rsidRPr="00CC2944">
              <w:t>Yes</w:t>
            </w:r>
          </w:p>
        </w:tc>
        <w:tc>
          <w:tcPr>
            <w:tcW w:w="785" w:type="pct"/>
            <w:vAlign w:val="center"/>
          </w:tcPr>
          <w:p w14:paraId="12E4FB05" w14:textId="77777777" w:rsidR="0008684E" w:rsidRPr="00C2011D" w:rsidRDefault="0008684E">
            <w:pPr>
              <w:pStyle w:val="TableBodyTextMIRB"/>
            </w:pPr>
            <w:r>
              <w:t>EFF_DATE</w:t>
            </w:r>
          </w:p>
        </w:tc>
        <w:tc>
          <w:tcPr>
            <w:tcW w:w="1544" w:type="pct"/>
            <w:vAlign w:val="center"/>
          </w:tcPr>
          <w:p w14:paraId="757E99BF" w14:textId="77777777" w:rsidR="0008684E" w:rsidRPr="00CC2944" w:rsidRDefault="0008684E">
            <w:pPr>
              <w:pStyle w:val="TableBodyTextMIRB"/>
            </w:pPr>
            <w:r w:rsidRPr="00CC2944">
              <w:t>Date/time the record was created or last modified in the source database.</w:t>
            </w:r>
          </w:p>
        </w:tc>
      </w:tr>
      <w:tr w:rsidR="0008684E" w:rsidRPr="00CC2944" w14:paraId="4CEDB854" w14:textId="77777777">
        <w:trPr>
          <w:cantSplit/>
          <w:trHeight w:val="432"/>
        </w:trPr>
        <w:tc>
          <w:tcPr>
            <w:tcW w:w="1203" w:type="pct"/>
            <w:vAlign w:val="center"/>
          </w:tcPr>
          <w:p w14:paraId="05AD313B" w14:textId="77777777" w:rsidR="0008684E" w:rsidRPr="00CC2944" w:rsidRDefault="0008684E">
            <w:pPr>
              <w:pStyle w:val="TableColumnNameMIRB"/>
            </w:pPr>
            <w:r w:rsidRPr="00CC2944">
              <w:t>SYSTEM_DATETIME</w:t>
            </w:r>
          </w:p>
        </w:tc>
        <w:tc>
          <w:tcPr>
            <w:tcW w:w="854" w:type="pct"/>
            <w:vAlign w:val="center"/>
          </w:tcPr>
          <w:p w14:paraId="604647F3" w14:textId="77777777" w:rsidR="0008684E" w:rsidRPr="00CC2944" w:rsidRDefault="0008684E">
            <w:pPr>
              <w:pStyle w:val="TableBodyTextMIRB"/>
            </w:pPr>
            <w:r w:rsidRPr="00CC2944">
              <w:t>DATE</w:t>
            </w:r>
          </w:p>
        </w:tc>
        <w:tc>
          <w:tcPr>
            <w:tcW w:w="614" w:type="pct"/>
            <w:vAlign w:val="center"/>
          </w:tcPr>
          <w:p w14:paraId="034312DE" w14:textId="77777777" w:rsidR="0008684E" w:rsidRPr="00CC2944" w:rsidRDefault="0008684E">
            <w:pPr>
              <w:pStyle w:val="TableBodyTextMIRB"/>
            </w:pPr>
            <w:r w:rsidRPr="00CC2944">
              <w:t>Yes</w:t>
            </w:r>
          </w:p>
        </w:tc>
        <w:tc>
          <w:tcPr>
            <w:tcW w:w="785" w:type="pct"/>
            <w:vAlign w:val="center"/>
          </w:tcPr>
          <w:p w14:paraId="3F377D1B" w14:textId="77777777" w:rsidR="0008684E" w:rsidRPr="00C2011D" w:rsidRDefault="0008684E">
            <w:pPr>
              <w:pStyle w:val="TableBodyTextMIRB"/>
            </w:pPr>
            <w:r>
              <w:t>SYS_DATE</w:t>
            </w:r>
          </w:p>
        </w:tc>
        <w:tc>
          <w:tcPr>
            <w:tcW w:w="1544" w:type="pct"/>
            <w:vAlign w:val="center"/>
          </w:tcPr>
          <w:p w14:paraId="4EC73FF7" w14:textId="1241F46F" w:rsidR="0008684E" w:rsidRPr="00CC2944" w:rsidRDefault="0008684E">
            <w:pPr>
              <w:pStyle w:val="TableBodyTextMIRB"/>
            </w:pPr>
            <w:r w:rsidRPr="00CC2944">
              <w:t xml:space="preserve">Date/time the record was loaded into or last modified in the </w:t>
            </w:r>
            <w:r w:rsidR="00721529">
              <w:t>GEO</w:t>
            </w:r>
            <w:r w:rsidRPr="00CC2944">
              <w:t xml:space="preserve"> database.</w:t>
            </w:r>
          </w:p>
        </w:tc>
      </w:tr>
    </w:tbl>
    <w:p w14:paraId="3D4EE7EF" w14:textId="7F115181" w:rsidR="00FE3BE8" w:rsidRDefault="0008684E" w:rsidP="0008684E">
      <w:pPr>
        <w:pStyle w:val="BodyAccessibleTextMIRB"/>
      </w:pPr>
      <w:r>
        <w:t>Model Subject Area does not have any business area tables.</w:t>
      </w:r>
    </w:p>
    <w:p w14:paraId="684662A3" w14:textId="6CA7C748" w:rsidR="00402061" w:rsidRDefault="00FE3BE8" w:rsidP="0051119F">
      <w:pPr>
        <w:pStyle w:val="Heading3NoNumbersMIRB"/>
        <w:rPr>
          <w:rFonts w:eastAsiaTheme="minorEastAsia"/>
        </w:rPr>
      </w:pPr>
      <w:bookmarkStart w:id="63" w:name="_Toc191969623"/>
      <w:r>
        <w:rPr>
          <w:rFonts w:eastAsiaTheme="minorEastAsia"/>
        </w:rPr>
        <w:t>OHN</w:t>
      </w:r>
      <w:r w:rsidR="00307542">
        <w:rPr>
          <w:rFonts w:eastAsiaTheme="minorEastAsia"/>
        </w:rPr>
        <w:t xml:space="preserve"> – </w:t>
      </w:r>
      <w:r>
        <w:rPr>
          <w:rFonts w:eastAsiaTheme="minorEastAsia"/>
        </w:rPr>
        <w:t>Hydrographic Line</w:t>
      </w:r>
      <w:bookmarkEnd w:id="63"/>
    </w:p>
    <w:p w14:paraId="6F42EA1E" w14:textId="77777777" w:rsidR="00402061" w:rsidRDefault="00402061" w:rsidP="00557160">
      <w:pPr>
        <w:pStyle w:val="Heading4NoNumbersMIRB"/>
      </w:pPr>
      <w:bookmarkStart w:id="64" w:name="_Toc40364530"/>
      <w:r>
        <w:t>OHN_HYDROGRAPHIC_LINE_FT</w:t>
      </w:r>
      <w:bookmarkEnd w:id="64"/>
    </w:p>
    <w:p w14:paraId="0627FBD9" w14:textId="77777777" w:rsidR="00C11C71" w:rsidRDefault="00C11C71" w:rsidP="00C11C71">
      <w:pPr>
        <w:pStyle w:val="BodyAccessibleTextMIRB"/>
      </w:pPr>
      <w:r>
        <w:t>Natural and constructed features which occur on waterbodies and/or watercourses and may pose hazards or impediments to water flow and/or navigation.</w:t>
      </w:r>
    </w:p>
    <w:tbl>
      <w:tblPr>
        <w:tblStyle w:val="TableGrid2"/>
        <w:tblW w:w="5000" w:type="pct"/>
        <w:tblLayout w:type="fixed"/>
        <w:tblLook w:val="05E0" w:firstRow="1" w:lastRow="1" w:firstColumn="1" w:lastColumn="1" w:noHBand="0" w:noVBand="1"/>
        <w:tblCaption w:val="Table: OHN_HYDROGRAPHIC_LINE_FT"/>
        <w:tblDescription w:val="Table with five columns with the following headings: Column Name, Column Type, Mandatory, Short Name, Description."/>
      </w:tblPr>
      <w:tblGrid>
        <w:gridCol w:w="4152"/>
        <w:gridCol w:w="2950"/>
        <w:gridCol w:w="2007"/>
        <w:gridCol w:w="2711"/>
        <w:gridCol w:w="5450"/>
      </w:tblGrid>
      <w:tr w:rsidR="00C11C71" w:rsidRPr="009E25DD" w14:paraId="2AB73FB4" w14:textId="77777777">
        <w:trPr>
          <w:cantSplit/>
          <w:trHeight w:val="432"/>
          <w:tblHeader/>
        </w:trPr>
        <w:tc>
          <w:tcPr>
            <w:tcW w:w="1202" w:type="pct"/>
            <w:vAlign w:val="center"/>
          </w:tcPr>
          <w:p w14:paraId="46F569DB" w14:textId="77777777" w:rsidR="00C11C71" w:rsidRPr="009E25DD" w:rsidRDefault="00C11C71">
            <w:pPr>
              <w:pStyle w:val="TableHeaderRowTextMIRB"/>
            </w:pPr>
            <w:r w:rsidRPr="009E25DD">
              <w:t>Column Name</w:t>
            </w:r>
          </w:p>
        </w:tc>
        <w:tc>
          <w:tcPr>
            <w:tcW w:w="854" w:type="pct"/>
            <w:vAlign w:val="center"/>
          </w:tcPr>
          <w:p w14:paraId="4FEACEF9" w14:textId="77777777" w:rsidR="00C11C71" w:rsidRPr="009E25DD" w:rsidRDefault="00C11C71">
            <w:pPr>
              <w:pStyle w:val="TableHeaderRowTextMIRB"/>
            </w:pPr>
            <w:r w:rsidRPr="009E25DD">
              <w:t>Column Type</w:t>
            </w:r>
          </w:p>
        </w:tc>
        <w:tc>
          <w:tcPr>
            <w:tcW w:w="581" w:type="pct"/>
            <w:vAlign w:val="center"/>
          </w:tcPr>
          <w:p w14:paraId="7E130D2E" w14:textId="77777777" w:rsidR="00C11C71" w:rsidRPr="009E25DD" w:rsidRDefault="00C11C71">
            <w:pPr>
              <w:pStyle w:val="TableHeaderRowTextMIRB"/>
            </w:pPr>
            <w:r w:rsidRPr="009E25DD">
              <w:t>Mandatory</w:t>
            </w:r>
          </w:p>
        </w:tc>
        <w:tc>
          <w:tcPr>
            <w:tcW w:w="785" w:type="pct"/>
            <w:vAlign w:val="center"/>
          </w:tcPr>
          <w:p w14:paraId="3BED9F0A" w14:textId="77777777" w:rsidR="00C11C71" w:rsidRPr="009E25DD" w:rsidRDefault="00C11C71">
            <w:pPr>
              <w:pStyle w:val="TableHeaderRowTextMIRB"/>
            </w:pPr>
            <w:r w:rsidRPr="009E25DD">
              <w:t>Short Name</w:t>
            </w:r>
          </w:p>
        </w:tc>
        <w:tc>
          <w:tcPr>
            <w:tcW w:w="1578" w:type="pct"/>
            <w:vAlign w:val="center"/>
          </w:tcPr>
          <w:p w14:paraId="25FB09E4" w14:textId="77777777" w:rsidR="00C11C71" w:rsidRPr="009E25DD" w:rsidRDefault="00C11C71">
            <w:pPr>
              <w:pStyle w:val="TableHeaderRowTextMIRB"/>
            </w:pPr>
            <w:r w:rsidRPr="009E25DD">
              <w:t>Description</w:t>
            </w:r>
          </w:p>
        </w:tc>
      </w:tr>
      <w:tr w:rsidR="00C11C71" w:rsidRPr="009E25DD" w14:paraId="5BA35567" w14:textId="77777777">
        <w:trPr>
          <w:cantSplit/>
          <w:trHeight w:val="432"/>
        </w:trPr>
        <w:tc>
          <w:tcPr>
            <w:tcW w:w="1202" w:type="pct"/>
            <w:vAlign w:val="center"/>
          </w:tcPr>
          <w:p w14:paraId="5313A7FE" w14:textId="77777777" w:rsidR="00C11C71" w:rsidRPr="009E25DD" w:rsidRDefault="00C11C71">
            <w:pPr>
              <w:pStyle w:val="TableColumnNameMIRB"/>
            </w:pPr>
            <w:r w:rsidRPr="009E25DD">
              <w:t>OGF_ID</w:t>
            </w:r>
          </w:p>
        </w:tc>
        <w:tc>
          <w:tcPr>
            <w:tcW w:w="854" w:type="pct"/>
            <w:vAlign w:val="center"/>
          </w:tcPr>
          <w:p w14:paraId="34209FAE" w14:textId="77777777" w:rsidR="00C11C71" w:rsidRPr="009E25DD" w:rsidRDefault="00C11C71">
            <w:pPr>
              <w:pStyle w:val="TableBodyTextMIRB"/>
            </w:pPr>
            <w:proofErr w:type="gramStart"/>
            <w:r w:rsidRPr="009E25DD">
              <w:t>NUMBER(</w:t>
            </w:r>
            <w:proofErr w:type="gramEnd"/>
            <w:r w:rsidRPr="009E25DD">
              <w:t>13)</w:t>
            </w:r>
          </w:p>
        </w:tc>
        <w:tc>
          <w:tcPr>
            <w:tcW w:w="581" w:type="pct"/>
            <w:vAlign w:val="center"/>
          </w:tcPr>
          <w:p w14:paraId="629A98F8" w14:textId="77777777" w:rsidR="00C11C71" w:rsidRPr="009E25DD" w:rsidRDefault="00C11C71">
            <w:pPr>
              <w:pStyle w:val="TableBodyTextMIRB"/>
            </w:pPr>
            <w:r w:rsidRPr="009E25DD">
              <w:t>Yes</w:t>
            </w:r>
          </w:p>
        </w:tc>
        <w:tc>
          <w:tcPr>
            <w:tcW w:w="785" w:type="pct"/>
            <w:vAlign w:val="center"/>
          </w:tcPr>
          <w:p w14:paraId="5FEB5C3A" w14:textId="77777777" w:rsidR="00C11C71" w:rsidRPr="009E25DD" w:rsidRDefault="00C11C71">
            <w:pPr>
              <w:pStyle w:val="TableBodyTextMIRB"/>
            </w:pPr>
            <w:r w:rsidRPr="009E25DD">
              <w:t>OGF_ID</w:t>
            </w:r>
          </w:p>
        </w:tc>
        <w:tc>
          <w:tcPr>
            <w:tcW w:w="1578" w:type="pct"/>
            <w:vAlign w:val="center"/>
          </w:tcPr>
          <w:p w14:paraId="633DF9C1" w14:textId="77777777" w:rsidR="00C11C71" w:rsidRPr="009E25DD" w:rsidRDefault="00C11C71">
            <w:pPr>
              <w:pStyle w:val="TableBodyTextMIRB"/>
            </w:pPr>
            <w:r w:rsidRPr="009E25DD">
              <w:t>A unique numeric provincial identifier assigned to each object.</w:t>
            </w:r>
          </w:p>
        </w:tc>
      </w:tr>
      <w:tr w:rsidR="00C11C71" w:rsidRPr="009E25DD" w14:paraId="070B00AD" w14:textId="77777777">
        <w:trPr>
          <w:cantSplit/>
          <w:trHeight w:val="432"/>
        </w:trPr>
        <w:tc>
          <w:tcPr>
            <w:tcW w:w="1202" w:type="pct"/>
            <w:vAlign w:val="center"/>
          </w:tcPr>
          <w:p w14:paraId="241026AA" w14:textId="77777777" w:rsidR="00C11C71" w:rsidRPr="009E25DD" w:rsidRDefault="00C11C71">
            <w:pPr>
              <w:pStyle w:val="TableColumnNameMIRB"/>
            </w:pPr>
            <w:r w:rsidRPr="009E25DD">
              <w:t>LOCATION_ACCURACY</w:t>
            </w:r>
          </w:p>
        </w:tc>
        <w:tc>
          <w:tcPr>
            <w:tcW w:w="854" w:type="pct"/>
            <w:vAlign w:val="center"/>
          </w:tcPr>
          <w:p w14:paraId="1AA7FDDC" w14:textId="77777777" w:rsidR="00C11C71" w:rsidRPr="009E25DD" w:rsidRDefault="00C11C71">
            <w:pPr>
              <w:pStyle w:val="TableBodyTextMIRB"/>
            </w:pPr>
            <w:r w:rsidRPr="009E25DD">
              <w:t>VARCHAR2(25)</w:t>
            </w:r>
          </w:p>
        </w:tc>
        <w:tc>
          <w:tcPr>
            <w:tcW w:w="581" w:type="pct"/>
            <w:vAlign w:val="center"/>
          </w:tcPr>
          <w:p w14:paraId="39C299F1" w14:textId="77777777" w:rsidR="00C11C71" w:rsidRPr="009E25DD" w:rsidRDefault="00C11C71">
            <w:pPr>
              <w:pStyle w:val="TableBodyTextMIRB"/>
            </w:pPr>
            <w:r w:rsidRPr="009E25DD">
              <w:t>Yes</w:t>
            </w:r>
          </w:p>
        </w:tc>
        <w:tc>
          <w:tcPr>
            <w:tcW w:w="785" w:type="pct"/>
            <w:vAlign w:val="center"/>
          </w:tcPr>
          <w:p w14:paraId="79989527" w14:textId="77777777" w:rsidR="00C11C71" w:rsidRPr="009E25DD" w:rsidRDefault="00C11C71">
            <w:pPr>
              <w:pStyle w:val="TableBodyTextMIRB"/>
            </w:pPr>
            <w:r w:rsidRPr="009E25DD">
              <w:t>ACCURACY</w:t>
            </w:r>
          </w:p>
        </w:tc>
        <w:tc>
          <w:tcPr>
            <w:tcW w:w="1578" w:type="pct"/>
            <w:vAlign w:val="center"/>
          </w:tcPr>
          <w:p w14:paraId="6D9EFADE" w14:textId="77777777" w:rsidR="00C11C71" w:rsidRPr="009E25DD" w:rsidRDefault="00C11C71">
            <w:pPr>
              <w:pStyle w:val="TableBodyTextMIRB"/>
            </w:pPr>
            <w:r w:rsidRPr="009E25DD">
              <w:t>The accuracy of the location of the feature at an OBM scale.  The degree of conformity or closeness of a measurement to the true value.</w:t>
            </w:r>
          </w:p>
        </w:tc>
      </w:tr>
      <w:tr w:rsidR="00C11C71" w:rsidRPr="009E25DD" w14:paraId="61DB2234" w14:textId="77777777">
        <w:trPr>
          <w:cantSplit/>
          <w:trHeight w:val="432"/>
        </w:trPr>
        <w:tc>
          <w:tcPr>
            <w:tcW w:w="1202" w:type="pct"/>
            <w:vAlign w:val="center"/>
          </w:tcPr>
          <w:p w14:paraId="4C25A139" w14:textId="77777777" w:rsidR="00C11C71" w:rsidRDefault="00C11C71">
            <w:pPr>
              <w:pStyle w:val="TableColumnNameMIRB"/>
            </w:pPr>
            <w:r w:rsidRPr="009E25DD">
              <w:t>HYDROGRAPHIC_LINE</w:t>
            </w:r>
          </w:p>
          <w:p w14:paraId="5AA6E045" w14:textId="77777777" w:rsidR="00C11C71" w:rsidRPr="009E25DD" w:rsidRDefault="00C11C71">
            <w:pPr>
              <w:pStyle w:val="TableColumnNameMIRB"/>
            </w:pPr>
            <w:r w:rsidRPr="009E25DD">
              <w:t>_TYPE</w:t>
            </w:r>
          </w:p>
        </w:tc>
        <w:tc>
          <w:tcPr>
            <w:tcW w:w="854" w:type="pct"/>
            <w:vAlign w:val="center"/>
          </w:tcPr>
          <w:p w14:paraId="4EF6ABBB" w14:textId="77777777" w:rsidR="00C11C71" w:rsidRPr="009E25DD" w:rsidRDefault="00C11C71">
            <w:pPr>
              <w:pStyle w:val="TableBodyTextMIRB"/>
            </w:pPr>
            <w:r w:rsidRPr="009E25DD">
              <w:t>VARCHAR2(20)</w:t>
            </w:r>
          </w:p>
        </w:tc>
        <w:tc>
          <w:tcPr>
            <w:tcW w:w="581" w:type="pct"/>
            <w:vAlign w:val="center"/>
          </w:tcPr>
          <w:p w14:paraId="6826F7A7" w14:textId="77777777" w:rsidR="00C11C71" w:rsidRPr="009E25DD" w:rsidRDefault="00C11C71">
            <w:pPr>
              <w:pStyle w:val="TableBodyTextMIRB"/>
            </w:pPr>
            <w:r w:rsidRPr="009E25DD">
              <w:t>Yes</w:t>
            </w:r>
          </w:p>
        </w:tc>
        <w:tc>
          <w:tcPr>
            <w:tcW w:w="785" w:type="pct"/>
            <w:vAlign w:val="center"/>
          </w:tcPr>
          <w:p w14:paraId="39F7AFE3" w14:textId="77777777" w:rsidR="00C11C71" w:rsidRPr="009E25DD" w:rsidRDefault="00C11C71">
            <w:pPr>
              <w:pStyle w:val="TableBodyTextMIRB"/>
            </w:pPr>
            <w:r w:rsidRPr="009E25DD">
              <w:t>LINE_TYPE</w:t>
            </w:r>
          </w:p>
        </w:tc>
        <w:tc>
          <w:tcPr>
            <w:tcW w:w="1578" w:type="pct"/>
            <w:vAlign w:val="center"/>
          </w:tcPr>
          <w:p w14:paraId="6E2378B8" w14:textId="77777777" w:rsidR="00C11C71" w:rsidRPr="009E25DD" w:rsidRDefault="00C11C71">
            <w:pPr>
              <w:pStyle w:val="TableBodyTextMIRB"/>
            </w:pPr>
            <w:r w:rsidRPr="009E25DD">
              <w:t>The type of natural</w:t>
            </w:r>
            <w:r>
              <w:t xml:space="preserve"> or constructed</w:t>
            </w:r>
            <w:r w:rsidRPr="009E25DD">
              <w:t xml:space="preserve"> features that occur on waterbodies or watercourses which may pose hazards or impediments to water</w:t>
            </w:r>
            <w:r>
              <w:t xml:space="preserve"> </w:t>
            </w:r>
            <w:r w:rsidRPr="009E25DD">
              <w:t>flow and/or navigation.</w:t>
            </w:r>
          </w:p>
        </w:tc>
      </w:tr>
      <w:tr w:rsidR="00C11C71" w:rsidRPr="009E25DD" w14:paraId="6A89DF52" w14:textId="77777777">
        <w:trPr>
          <w:cantSplit/>
          <w:trHeight w:val="432"/>
        </w:trPr>
        <w:tc>
          <w:tcPr>
            <w:tcW w:w="1202" w:type="pct"/>
            <w:vAlign w:val="center"/>
          </w:tcPr>
          <w:p w14:paraId="2EBC0C5E" w14:textId="77777777" w:rsidR="00C11C71" w:rsidRDefault="00C11C71">
            <w:pPr>
              <w:pStyle w:val="TableColumnNameMIRB"/>
            </w:pPr>
            <w:r w:rsidRPr="009E25DD">
              <w:t>VERIFICATION_STATUS</w:t>
            </w:r>
          </w:p>
          <w:p w14:paraId="7F334611" w14:textId="77777777" w:rsidR="00C11C71" w:rsidRPr="009E25DD" w:rsidRDefault="00C11C71">
            <w:pPr>
              <w:pStyle w:val="TableColumnNameMIRB"/>
            </w:pPr>
            <w:r w:rsidRPr="009E25DD">
              <w:t>_FLG</w:t>
            </w:r>
          </w:p>
        </w:tc>
        <w:tc>
          <w:tcPr>
            <w:tcW w:w="854" w:type="pct"/>
            <w:vAlign w:val="center"/>
          </w:tcPr>
          <w:p w14:paraId="6D13E4CC" w14:textId="77777777" w:rsidR="00C11C71" w:rsidRPr="009E25DD" w:rsidRDefault="00C11C71">
            <w:pPr>
              <w:pStyle w:val="TableBodyTextMIRB"/>
            </w:pPr>
            <w:r w:rsidRPr="009E25DD">
              <w:t>VARCHAR2(10)</w:t>
            </w:r>
          </w:p>
        </w:tc>
        <w:tc>
          <w:tcPr>
            <w:tcW w:w="581" w:type="pct"/>
            <w:vAlign w:val="center"/>
          </w:tcPr>
          <w:p w14:paraId="2F3D523B" w14:textId="77777777" w:rsidR="00C11C71" w:rsidRPr="009E25DD" w:rsidRDefault="00C11C71">
            <w:pPr>
              <w:pStyle w:val="TableBodyTextMIRB"/>
            </w:pPr>
            <w:r w:rsidRPr="009E25DD">
              <w:t>No</w:t>
            </w:r>
          </w:p>
        </w:tc>
        <w:tc>
          <w:tcPr>
            <w:tcW w:w="785" w:type="pct"/>
            <w:vAlign w:val="center"/>
          </w:tcPr>
          <w:p w14:paraId="5E887F78" w14:textId="77777777" w:rsidR="00C11C71" w:rsidRPr="009E25DD" w:rsidRDefault="00C11C71">
            <w:pPr>
              <w:pStyle w:val="TableBodyTextMIRB"/>
            </w:pPr>
            <w:r w:rsidRPr="009E25DD">
              <w:t>VERISTT_FL</w:t>
            </w:r>
          </w:p>
        </w:tc>
        <w:tc>
          <w:tcPr>
            <w:tcW w:w="1578" w:type="pct"/>
            <w:vAlign w:val="center"/>
          </w:tcPr>
          <w:p w14:paraId="358EF6DC" w14:textId="77777777" w:rsidR="00C11C71" w:rsidRPr="009E25DD" w:rsidRDefault="00C11C71">
            <w:pPr>
              <w:pStyle w:val="TableBodyTextMIRB"/>
            </w:pPr>
            <w:r w:rsidRPr="009E25DD">
              <w:t>An indication as to whether a qualified employee has verified the existence of the geographic unit.</w:t>
            </w:r>
          </w:p>
          <w:p w14:paraId="48A12EB6" w14:textId="77777777" w:rsidR="00C11C71" w:rsidRPr="009E25DD" w:rsidRDefault="00C11C71">
            <w:pPr>
              <w:pStyle w:val="TableBodyTextMIRB"/>
            </w:pPr>
            <w:r w:rsidRPr="009E25DD">
              <w:rPr>
                <w:b/>
              </w:rPr>
              <w:t>VALID VALUES</w:t>
            </w:r>
            <w:r>
              <w:t xml:space="preserve">:  </w:t>
            </w:r>
            <w:r w:rsidRPr="009E25DD">
              <w:t>Verified, Unverified</w:t>
            </w:r>
          </w:p>
        </w:tc>
      </w:tr>
      <w:tr w:rsidR="00C11C71" w:rsidRPr="009E25DD" w14:paraId="2F199FE1" w14:textId="77777777">
        <w:trPr>
          <w:cantSplit/>
          <w:trHeight w:val="432"/>
        </w:trPr>
        <w:tc>
          <w:tcPr>
            <w:tcW w:w="1202" w:type="pct"/>
            <w:vAlign w:val="center"/>
          </w:tcPr>
          <w:p w14:paraId="46493983" w14:textId="77777777" w:rsidR="00C11C71" w:rsidRDefault="00C11C71">
            <w:pPr>
              <w:pStyle w:val="TableColumnNameMIRB"/>
            </w:pPr>
            <w:r w:rsidRPr="009E25DD">
              <w:t>VERIFICATION_STATUS</w:t>
            </w:r>
          </w:p>
          <w:p w14:paraId="02301F93" w14:textId="77777777" w:rsidR="00C11C71" w:rsidRPr="009E25DD" w:rsidRDefault="00C11C71">
            <w:pPr>
              <w:pStyle w:val="TableColumnNameMIRB"/>
            </w:pPr>
            <w:r w:rsidRPr="009E25DD">
              <w:t>_DATE</w:t>
            </w:r>
          </w:p>
        </w:tc>
        <w:tc>
          <w:tcPr>
            <w:tcW w:w="854" w:type="pct"/>
            <w:vAlign w:val="center"/>
          </w:tcPr>
          <w:p w14:paraId="0B37FABC" w14:textId="77777777" w:rsidR="00C11C71" w:rsidRPr="009E25DD" w:rsidRDefault="00C11C71">
            <w:pPr>
              <w:pStyle w:val="TableBodyTextMIRB"/>
            </w:pPr>
            <w:r w:rsidRPr="009E25DD">
              <w:t>DATE</w:t>
            </w:r>
          </w:p>
        </w:tc>
        <w:tc>
          <w:tcPr>
            <w:tcW w:w="581" w:type="pct"/>
            <w:vAlign w:val="center"/>
          </w:tcPr>
          <w:p w14:paraId="7D9AB7D7" w14:textId="77777777" w:rsidR="00C11C71" w:rsidRPr="009E25DD" w:rsidRDefault="00C11C71">
            <w:pPr>
              <w:pStyle w:val="TableBodyTextMIRB"/>
            </w:pPr>
            <w:r w:rsidRPr="009E25DD">
              <w:t>No</w:t>
            </w:r>
          </w:p>
        </w:tc>
        <w:tc>
          <w:tcPr>
            <w:tcW w:w="785" w:type="pct"/>
            <w:vAlign w:val="center"/>
          </w:tcPr>
          <w:p w14:paraId="338BB71F" w14:textId="77777777" w:rsidR="00C11C71" w:rsidRPr="009E25DD" w:rsidRDefault="00C11C71">
            <w:pPr>
              <w:pStyle w:val="TableBodyTextMIRB"/>
            </w:pPr>
            <w:r w:rsidRPr="009E25DD">
              <w:t>VERISTT_DT</w:t>
            </w:r>
          </w:p>
        </w:tc>
        <w:tc>
          <w:tcPr>
            <w:tcW w:w="1578" w:type="pct"/>
            <w:vAlign w:val="center"/>
          </w:tcPr>
          <w:p w14:paraId="11FCECEB" w14:textId="77777777" w:rsidR="00C11C71" w:rsidRPr="009E25DD" w:rsidRDefault="00C11C71">
            <w:pPr>
              <w:pStyle w:val="TableBodyTextMIRB"/>
            </w:pPr>
            <w:r w:rsidRPr="009E25DD">
              <w:t>Date that the geographic unit was verified/validated.</w:t>
            </w:r>
          </w:p>
        </w:tc>
      </w:tr>
      <w:tr w:rsidR="00C11C71" w:rsidRPr="009E25DD" w14:paraId="0117D514" w14:textId="77777777">
        <w:trPr>
          <w:cantSplit/>
          <w:trHeight w:val="432"/>
        </w:trPr>
        <w:tc>
          <w:tcPr>
            <w:tcW w:w="1202" w:type="pct"/>
            <w:vAlign w:val="center"/>
          </w:tcPr>
          <w:p w14:paraId="05175089" w14:textId="77777777" w:rsidR="00C11C71" w:rsidRPr="009E25DD" w:rsidRDefault="00C11C71">
            <w:pPr>
              <w:pStyle w:val="TableColumnNameMIRB"/>
            </w:pPr>
            <w:r w:rsidRPr="009E25DD">
              <w:t>GENERAL_COMMENTS</w:t>
            </w:r>
          </w:p>
        </w:tc>
        <w:tc>
          <w:tcPr>
            <w:tcW w:w="854" w:type="pct"/>
            <w:vAlign w:val="center"/>
          </w:tcPr>
          <w:p w14:paraId="6A794A6B" w14:textId="77777777" w:rsidR="00C11C71" w:rsidRPr="009E25DD" w:rsidRDefault="00C11C71">
            <w:pPr>
              <w:pStyle w:val="TableBodyTextMIRB"/>
            </w:pPr>
            <w:r w:rsidRPr="009E25DD">
              <w:t>VARCHAR2(2000)</w:t>
            </w:r>
          </w:p>
        </w:tc>
        <w:tc>
          <w:tcPr>
            <w:tcW w:w="581" w:type="pct"/>
            <w:vAlign w:val="center"/>
          </w:tcPr>
          <w:p w14:paraId="4A28E2FB" w14:textId="77777777" w:rsidR="00C11C71" w:rsidRPr="009E25DD" w:rsidRDefault="00C11C71">
            <w:pPr>
              <w:pStyle w:val="TableBodyTextMIRB"/>
            </w:pPr>
            <w:r w:rsidRPr="009E25DD">
              <w:t>No</w:t>
            </w:r>
          </w:p>
        </w:tc>
        <w:tc>
          <w:tcPr>
            <w:tcW w:w="785" w:type="pct"/>
            <w:vAlign w:val="center"/>
          </w:tcPr>
          <w:p w14:paraId="1D98978B" w14:textId="77777777" w:rsidR="00C11C71" w:rsidRPr="009E25DD" w:rsidRDefault="00C11C71">
            <w:pPr>
              <w:pStyle w:val="TableBodyTextMIRB"/>
            </w:pPr>
            <w:r w:rsidRPr="009E25DD">
              <w:t>COMMENTS</w:t>
            </w:r>
          </w:p>
        </w:tc>
        <w:tc>
          <w:tcPr>
            <w:tcW w:w="1578" w:type="pct"/>
            <w:vAlign w:val="center"/>
          </w:tcPr>
          <w:p w14:paraId="01FA799B" w14:textId="77777777" w:rsidR="00C11C71" w:rsidRPr="009E25DD" w:rsidRDefault="00C11C71">
            <w:pPr>
              <w:pStyle w:val="TableBodyTextMIRB"/>
            </w:pPr>
            <w:r w:rsidRPr="009E25DD">
              <w:t>General comments.</w:t>
            </w:r>
          </w:p>
        </w:tc>
      </w:tr>
      <w:tr w:rsidR="00C11C71" w:rsidRPr="009E25DD" w14:paraId="1315086F" w14:textId="77777777">
        <w:trPr>
          <w:cantSplit/>
          <w:trHeight w:val="432"/>
        </w:trPr>
        <w:tc>
          <w:tcPr>
            <w:tcW w:w="1202" w:type="pct"/>
            <w:vAlign w:val="center"/>
          </w:tcPr>
          <w:p w14:paraId="0A56025D" w14:textId="77777777" w:rsidR="00C11C71" w:rsidRDefault="00C11C71">
            <w:pPr>
              <w:pStyle w:val="TableColumnNameMIRB"/>
            </w:pPr>
            <w:r w:rsidRPr="009E25DD">
              <w:t>GEOMETRY_UPDATE</w:t>
            </w:r>
          </w:p>
          <w:p w14:paraId="20A566B3" w14:textId="77777777" w:rsidR="00C11C71" w:rsidRPr="009E25DD" w:rsidRDefault="00C11C71">
            <w:pPr>
              <w:pStyle w:val="TableColumnNameMIRB"/>
            </w:pPr>
            <w:r w:rsidRPr="009E25DD">
              <w:t>_DATETIME</w:t>
            </w:r>
          </w:p>
        </w:tc>
        <w:tc>
          <w:tcPr>
            <w:tcW w:w="854" w:type="pct"/>
            <w:vAlign w:val="center"/>
          </w:tcPr>
          <w:p w14:paraId="04619B3B" w14:textId="77777777" w:rsidR="00C11C71" w:rsidRPr="009E25DD" w:rsidRDefault="00C11C71">
            <w:pPr>
              <w:pStyle w:val="TableBodyTextMIRB"/>
            </w:pPr>
            <w:r w:rsidRPr="009E25DD">
              <w:t>DATE</w:t>
            </w:r>
          </w:p>
        </w:tc>
        <w:tc>
          <w:tcPr>
            <w:tcW w:w="581" w:type="pct"/>
            <w:vAlign w:val="center"/>
          </w:tcPr>
          <w:p w14:paraId="2F8CE6F3" w14:textId="77777777" w:rsidR="00C11C71" w:rsidRPr="009E25DD" w:rsidRDefault="00C11C71">
            <w:pPr>
              <w:pStyle w:val="TableBodyTextMIRB"/>
            </w:pPr>
            <w:r w:rsidRPr="009E25DD">
              <w:t>No</w:t>
            </w:r>
          </w:p>
        </w:tc>
        <w:tc>
          <w:tcPr>
            <w:tcW w:w="785" w:type="pct"/>
            <w:vAlign w:val="center"/>
          </w:tcPr>
          <w:p w14:paraId="4B84BAD0" w14:textId="77777777" w:rsidR="00C11C71" w:rsidRPr="009E25DD" w:rsidRDefault="00C11C71">
            <w:pPr>
              <w:pStyle w:val="TableBodyTextMIRB"/>
            </w:pPr>
            <w:r w:rsidRPr="009E25DD">
              <w:t>GEO_UPD_DT</w:t>
            </w:r>
          </w:p>
        </w:tc>
        <w:tc>
          <w:tcPr>
            <w:tcW w:w="1578" w:type="pct"/>
            <w:vAlign w:val="center"/>
          </w:tcPr>
          <w:p w14:paraId="3DFFA2CB" w14:textId="77777777" w:rsidR="00C11C71" w:rsidRPr="009E25DD" w:rsidRDefault="00C11C71">
            <w:pPr>
              <w:pStyle w:val="TableBodyTextMIRB"/>
            </w:pPr>
            <w:r w:rsidRPr="009E25DD">
              <w:t>Date/time the geometry was created or last modified in the source database.</w:t>
            </w:r>
          </w:p>
        </w:tc>
      </w:tr>
      <w:tr w:rsidR="00C11C71" w:rsidRPr="009E25DD" w14:paraId="136F0E2C" w14:textId="77777777">
        <w:trPr>
          <w:cantSplit/>
          <w:trHeight w:val="432"/>
        </w:trPr>
        <w:tc>
          <w:tcPr>
            <w:tcW w:w="1202" w:type="pct"/>
            <w:vAlign w:val="center"/>
          </w:tcPr>
          <w:p w14:paraId="28F15721" w14:textId="77777777" w:rsidR="00C11C71" w:rsidRPr="009E25DD" w:rsidRDefault="00C11C71">
            <w:pPr>
              <w:pStyle w:val="TableColumnNameMIRB"/>
            </w:pPr>
            <w:r w:rsidRPr="009E25DD">
              <w:lastRenderedPageBreak/>
              <w:t>EFFECTIVE_DATETIME</w:t>
            </w:r>
          </w:p>
        </w:tc>
        <w:tc>
          <w:tcPr>
            <w:tcW w:w="854" w:type="pct"/>
            <w:vAlign w:val="center"/>
          </w:tcPr>
          <w:p w14:paraId="4DA8476F" w14:textId="77777777" w:rsidR="00C11C71" w:rsidRPr="009E25DD" w:rsidRDefault="00C11C71">
            <w:pPr>
              <w:pStyle w:val="TableBodyTextMIRB"/>
            </w:pPr>
            <w:r w:rsidRPr="009E25DD">
              <w:t>DATE</w:t>
            </w:r>
          </w:p>
        </w:tc>
        <w:tc>
          <w:tcPr>
            <w:tcW w:w="581" w:type="pct"/>
            <w:vAlign w:val="center"/>
          </w:tcPr>
          <w:p w14:paraId="4BC93AE0" w14:textId="77777777" w:rsidR="00C11C71" w:rsidRPr="009E25DD" w:rsidRDefault="00C11C71">
            <w:pPr>
              <w:pStyle w:val="TableBodyTextMIRB"/>
            </w:pPr>
            <w:r w:rsidRPr="009E25DD">
              <w:t>Yes</w:t>
            </w:r>
          </w:p>
        </w:tc>
        <w:tc>
          <w:tcPr>
            <w:tcW w:w="785" w:type="pct"/>
            <w:vAlign w:val="center"/>
          </w:tcPr>
          <w:p w14:paraId="01E47D25" w14:textId="77777777" w:rsidR="00C11C71" w:rsidRPr="009E25DD" w:rsidRDefault="00C11C71">
            <w:pPr>
              <w:pStyle w:val="TableBodyTextMIRB"/>
            </w:pPr>
            <w:r w:rsidRPr="009E25DD">
              <w:t>EFF_DATE</w:t>
            </w:r>
          </w:p>
        </w:tc>
        <w:tc>
          <w:tcPr>
            <w:tcW w:w="1578" w:type="pct"/>
            <w:vAlign w:val="center"/>
          </w:tcPr>
          <w:p w14:paraId="35A198C8" w14:textId="77777777" w:rsidR="00C11C71" w:rsidRPr="009E25DD" w:rsidRDefault="00C11C71">
            <w:pPr>
              <w:pStyle w:val="TableBodyTextMIRB"/>
            </w:pPr>
            <w:r w:rsidRPr="009E25DD">
              <w:t>Date/time the record was created or last modified in the source database.</w:t>
            </w:r>
          </w:p>
        </w:tc>
      </w:tr>
      <w:tr w:rsidR="00C11C71" w:rsidRPr="009E25DD" w14:paraId="5585CE72" w14:textId="77777777">
        <w:trPr>
          <w:cantSplit/>
          <w:trHeight w:val="432"/>
        </w:trPr>
        <w:tc>
          <w:tcPr>
            <w:tcW w:w="1202" w:type="pct"/>
            <w:vAlign w:val="center"/>
          </w:tcPr>
          <w:p w14:paraId="267F6C7A" w14:textId="77777777" w:rsidR="00C11C71" w:rsidRPr="009E25DD" w:rsidRDefault="00C11C71">
            <w:pPr>
              <w:pStyle w:val="TableColumnNameMIRB"/>
            </w:pPr>
            <w:r w:rsidRPr="009E25DD">
              <w:t>SYSTEM_DATETIME</w:t>
            </w:r>
          </w:p>
        </w:tc>
        <w:tc>
          <w:tcPr>
            <w:tcW w:w="854" w:type="pct"/>
            <w:vAlign w:val="center"/>
          </w:tcPr>
          <w:p w14:paraId="01714A88" w14:textId="77777777" w:rsidR="00C11C71" w:rsidRPr="009E25DD" w:rsidRDefault="00C11C71">
            <w:pPr>
              <w:pStyle w:val="TableBodyTextMIRB"/>
            </w:pPr>
            <w:r w:rsidRPr="009E25DD">
              <w:t>DATE</w:t>
            </w:r>
          </w:p>
        </w:tc>
        <w:tc>
          <w:tcPr>
            <w:tcW w:w="581" w:type="pct"/>
            <w:vAlign w:val="center"/>
          </w:tcPr>
          <w:p w14:paraId="7244FE72" w14:textId="77777777" w:rsidR="00C11C71" w:rsidRPr="009E25DD" w:rsidRDefault="00C11C71">
            <w:pPr>
              <w:pStyle w:val="TableBodyTextMIRB"/>
            </w:pPr>
            <w:r w:rsidRPr="009E25DD">
              <w:t>Yes</w:t>
            </w:r>
          </w:p>
        </w:tc>
        <w:tc>
          <w:tcPr>
            <w:tcW w:w="785" w:type="pct"/>
            <w:vAlign w:val="center"/>
          </w:tcPr>
          <w:p w14:paraId="5BE260B6" w14:textId="77777777" w:rsidR="00C11C71" w:rsidRPr="009E25DD" w:rsidRDefault="00C11C71">
            <w:pPr>
              <w:pStyle w:val="TableBodyTextMIRB"/>
            </w:pPr>
            <w:r w:rsidRPr="009E25DD">
              <w:t>SYS_DATE</w:t>
            </w:r>
          </w:p>
        </w:tc>
        <w:tc>
          <w:tcPr>
            <w:tcW w:w="1578" w:type="pct"/>
            <w:vAlign w:val="center"/>
          </w:tcPr>
          <w:p w14:paraId="16A510E5" w14:textId="0773E0BE" w:rsidR="00C11C71" w:rsidRPr="009E25DD" w:rsidRDefault="00C11C71">
            <w:pPr>
              <w:pStyle w:val="TableBodyTextMIRB"/>
            </w:pPr>
            <w:r w:rsidRPr="009E25DD">
              <w:t xml:space="preserve">Date/time the record was loaded into or last modified in the </w:t>
            </w:r>
            <w:r w:rsidR="00721529">
              <w:t>GEO</w:t>
            </w:r>
            <w:r w:rsidRPr="009E25DD">
              <w:t xml:space="preserve"> database.</w:t>
            </w:r>
          </w:p>
        </w:tc>
      </w:tr>
    </w:tbl>
    <w:p w14:paraId="094DE088" w14:textId="77777777" w:rsidR="00C11C71" w:rsidRPr="00C11C71" w:rsidRDefault="00C11C71" w:rsidP="00C11C71">
      <w:pPr>
        <w:pStyle w:val="BodyAccessibleTextMIRB"/>
      </w:pPr>
      <w:r w:rsidRPr="009E25DD">
        <w:rPr>
          <w:rFonts w:eastAsiaTheme="minorHAnsi"/>
        </w:rPr>
        <w:t>Model Subject Area does not have any business area tables.</w:t>
      </w:r>
    </w:p>
    <w:p w14:paraId="4080D526" w14:textId="21C2201D" w:rsidR="008A18DE" w:rsidRDefault="005B2655" w:rsidP="0051119F">
      <w:pPr>
        <w:pStyle w:val="Heading3NoNumbersMIRB"/>
        <w:rPr>
          <w:rFonts w:eastAsiaTheme="minorEastAsia"/>
        </w:rPr>
      </w:pPr>
      <w:bookmarkStart w:id="65" w:name="_Toc191969624"/>
      <w:r>
        <w:rPr>
          <w:rFonts w:eastAsiaTheme="minorEastAsia"/>
        </w:rPr>
        <w:t>OHN</w:t>
      </w:r>
      <w:r w:rsidR="00C14A2A">
        <w:rPr>
          <w:rFonts w:eastAsiaTheme="minorEastAsia"/>
        </w:rPr>
        <w:t xml:space="preserve"> –</w:t>
      </w:r>
      <w:r>
        <w:rPr>
          <w:rFonts w:eastAsiaTheme="minorEastAsia"/>
        </w:rPr>
        <w:t xml:space="preserve"> Hydrographic Point</w:t>
      </w:r>
      <w:bookmarkEnd w:id="65"/>
    </w:p>
    <w:p w14:paraId="297DF1F7" w14:textId="77777777" w:rsidR="008A18DE" w:rsidRDefault="008A18DE" w:rsidP="00F81086">
      <w:pPr>
        <w:pStyle w:val="Heading4NoNumbersMIRB"/>
      </w:pPr>
      <w:bookmarkStart w:id="66" w:name="_Toc40364532"/>
      <w:r>
        <w:t>OHN_HYDROGRAPHIC_POINT_FT</w:t>
      </w:r>
      <w:bookmarkStart w:id="67" w:name="OHN_HYDROGRAPHIC_POINT_FT"/>
      <w:bookmarkEnd w:id="66"/>
      <w:bookmarkEnd w:id="67"/>
    </w:p>
    <w:p w14:paraId="5FB85E6E" w14:textId="77777777" w:rsidR="008A18DE" w:rsidRDefault="008A18DE" w:rsidP="008A18DE">
      <w:pPr>
        <w:pStyle w:val="BodyAccessibleTextMIRB"/>
      </w:pPr>
      <w:r>
        <w:t>Natural and constructed features which occur on waterbodies and/or watercourses and may pose hazards or impediments to water flow and/or navigation.</w:t>
      </w:r>
    </w:p>
    <w:tbl>
      <w:tblPr>
        <w:tblStyle w:val="TableGrid2"/>
        <w:tblW w:w="5000" w:type="pct"/>
        <w:tblLayout w:type="fixed"/>
        <w:tblLook w:val="05E0" w:firstRow="1" w:lastRow="1" w:firstColumn="1" w:lastColumn="1" w:noHBand="0" w:noVBand="1"/>
        <w:tblCaption w:val="Table: OHN_HYDROGRAPHIC_POINT_FT"/>
        <w:tblDescription w:val="Table with five columns with the following headings: Column Name, Column Type, Mandatory, Short Name, Description."/>
      </w:tblPr>
      <w:tblGrid>
        <w:gridCol w:w="4387"/>
        <w:gridCol w:w="2950"/>
        <w:gridCol w:w="1889"/>
        <w:gridCol w:w="2594"/>
        <w:gridCol w:w="5450"/>
      </w:tblGrid>
      <w:tr w:rsidR="008A18DE" w:rsidRPr="009E25DD" w14:paraId="2E24777C" w14:textId="77777777">
        <w:trPr>
          <w:cantSplit/>
          <w:trHeight w:val="432"/>
          <w:tblHeader/>
        </w:trPr>
        <w:tc>
          <w:tcPr>
            <w:tcW w:w="1270" w:type="pct"/>
            <w:vAlign w:val="center"/>
          </w:tcPr>
          <w:p w14:paraId="3F0B89A9" w14:textId="77777777" w:rsidR="008A18DE" w:rsidRPr="009E25DD" w:rsidRDefault="008A18DE">
            <w:pPr>
              <w:pStyle w:val="TableHeaderRowTextMIRB"/>
            </w:pPr>
            <w:r w:rsidRPr="009E25DD">
              <w:t>Column Name</w:t>
            </w:r>
          </w:p>
        </w:tc>
        <w:tc>
          <w:tcPr>
            <w:tcW w:w="854" w:type="pct"/>
            <w:vAlign w:val="center"/>
          </w:tcPr>
          <w:p w14:paraId="38AD0138" w14:textId="77777777" w:rsidR="008A18DE" w:rsidRPr="009E25DD" w:rsidRDefault="008A18DE">
            <w:pPr>
              <w:pStyle w:val="TableHeaderRowTextMIRB"/>
            </w:pPr>
            <w:r w:rsidRPr="009E25DD">
              <w:t>Column Type</w:t>
            </w:r>
          </w:p>
        </w:tc>
        <w:tc>
          <w:tcPr>
            <w:tcW w:w="547" w:type="pct"/>
            <w:vAlign w:val="center"/>
          </w:tcPr>
          <w:p w14:paraId="60149F9A" w14:textId="77777777" w:rsidR="008A18DE" w:rsidRPr="009E25DD" w:rsidRDefault="008A18DE">
            <w:pPr>
              <w:pStyle w:val="TableHeaderRowTextMIRB"/>
            </w:pPr>
            <w:r w:rsidRPr="009E25DD">
              <w:t>Mandatory</w:t>
            </w:r>
          </w:p>
        </w:tc>
        <w:tc>
          <w:tcPr>
            <w:tcW w:w="751" w:type="pct"/>
            <w:vAlign w:val="center"/>
          </w:tcPr>
          <w:p w14:paraId="123BC41E" w14:textId="77777777" w:rsidR="008A18DE" w:rsidRPr="009E25DD" w:rsidRDefault="008A18DE">
            <w:pPr>
              <w:pStyle w:val="TableHeaderRowTextMIRB"/>
            </w:pPr>
            <w:r w:rsidRPr="009E25DD">
              <w:t>Short Name</w:t>
            </w:r>
          </w:p>
        </w:tc>
        <w:tc>
          <w:tcPr>
            <w:tcW w:w="1578" w:type="pct"/>
            <w:vAlign w:val="center"/>
          </w:tcPr>
          <w:p w14:paraId="19DF7F54" w14:textId="77777777" w:rsidR="008A18DE" w:rsidRPr="009E25DD" w:rsidRDefault="008A18DE">
            <w:pPr>
              <w:pStyle w:val="TableHeaderRowTextMIRB"/>
            </w:pPr>
            <w:r w:rsidRPr="009E25DD">
              <w:t>Description</w:t>
            </w:r>
          </w:p>
        </w:tc>
      </w:tr>
      <w:tr w:rsidR="008A18DE" w:rsidRPr="009E25DD" w14:paraId="1D3F22AE" w14:textId="77777777">
        <w:trPr>
          <w:cantSplit/>
          <w:trHeight w:val="432"/>
        </w:trPr>
        <w:tc>
          <w:tcPr>
            <w:tcW w:w="1270" w:type="pct"/>
            <w:vAlign w:val="center"/>
          </w:tcPr>
          <w:p w14:paraId="48088BD7" w14:textId="77777777" w:rsidR="008A18DE" w:rsidRPr="009E25DD" w:rsidRDefault="008A18DE">
            <w:pPr>
              <w:pStyle w:val="TableColumnNameMIRB"/>
            </w:pPr>
            <w:r w:rsidRPr="009E25DD">
              <w:t>OGF_ID</w:t>
            </w:r>
          </w:p>
        </w:tc>
        <w:tc>
          <w:tcPr>
            <w:tcW w:w="854" w:type="pct"/>
            <w:vAlign w:val="center"/>
          </w:tcPr>
          <w:p w14:paraId="0AE98F00" w14:textId="77777777" w:rsidR="008A18DE" w:rsidRPr="009E25DD" w:rsidRDefault="008A18DE">
            <w:pPr>
              <w:pStyle w:val="TableBodyTextMIRB"/>
            </w:pPr>
            <w:proofErr w:type="gramStart"/>
            <w:r w:rsidRPr="009E25DD">
              <w:t>NUMBER(</w:t>
            </w:r>
            <w:proofErr w:type="gramEnd"/>
            <w:r w:rsidRPr="009E25DD">
              <w:t>13)</w:t>
            </w:r>
          </w:p>
        </w:tc>
        <w:tc>
          <w:tcPr>
            <w:tcW w:w="547" w:type="pct"/>
            <w:vAlign w:val="center"/>
          </w:tcPr>
          <w:p w14:paraId="3D1FA8F3" w14:textId="77777777" w:rsidR="008A18DE" w:rsidRPr="009E25DD" w:rsidRDefault="008A18DE">
            <w:pPr>
              <w:pStyle w:val="TableBodyTextMIRB"/>
            </w:pPr>
            <w:r w:rsidRPr="009E25DD">
              <w:t>Yes</w:t>
            </w:r>
          </w:p>
        </w:tc>
        <w:tc>
          <w:tcPr>
            <w:tcW w:w="751" w:type="pct"/>
            <w:vAlign w:val="center"/>
          </w:tcPr>
          <w:p w14:paraId="02A143BA" w14:textId="77777777" w:rsidR="008A18DE" w:rsidRPr="009E25DD" w:rsidRDefault="008A18DE">
            <w:pPr>
              <w:pStyle w:val="TableBodyTextMIRB"/>
            </w:pPr>
            <w:r w:rsidRPr="009E25DD">
              <w:t>OGF_ID</w:t>
            </w:r>
          </w:p>
        </w:tc>
        <w:tc>
          <w:tcPr>
            <w:tcW w:w="1578" w:type="pct"/>
            <w:vAlign w:val="center"/>
          </w:tcPr>
          <w:p w14:paraId="7FAFFB0D" w14:textId="77777777" w:rsidR="008A18DE" w:rsidRPr="009E25DD" w:rsidRDefault="008A18DE">
            <w:pPr>
              <w:pStyle w:val="TableBodyTextMIRB"/>
            </w:pPr>
            <w:r w:rsidRPr="009E25DD">
              <w:t>A unique numeric provincial identifier assigned to each object.</w:t>
            </w:r>
          </w:p>
        </w:tc>
      </w:tr>
      <w:tr w:rsidR="008A18DE" w:rsidRPr="009E25DD" w14:paraId="7020A636" w14:textId="77777777">
        <w:trPr>
          <w:cantSplit/>
          <w:trHeight w:val="432"/>
        </w:trPr>
        <w:tc>
          <w:tcPr>
            <w:tcW w:w="1270" w:type="pct"/>
            <w:vAlign w:val="center"/>
          </w:tcPr>
          <w:p w14:paraId="1A22287B" w14:textId="77777777" w:rsidR="008A18DE" w:rsidRPr="009E25DD" w:rsidRDefault="008A18DE">
            <w:pPr>
              <w:pStyle w:val="TableColumnNameMIRB"/>
            </w:pPr>
            <w:r w:rsidRPr="009E25DD">
              <w:t>LOCATION_ACCURACY</w:t>
            </w:r>
          </w:p>
        </w:tc>
        <w:tc>
          <w:tcPr>
            <w:tcW w:w="854" w:type="pct"/>
            <w:vAlign w:val="center"/>
          </w:tcPr>
          <w:p w14:paraId="2B77C429" w14:textId="77777777" w:rsidR="008A18DE" w:rsidRPr="009E25DD" w:rsidRDefault="008A18DE">
            <w:pPr>
              <w:pStyle w:val="TableBodyTextMIRB"/>
            </w:pPr>
            <w:r w:rsidRPr="009E25DD">
              <w:t>VARCHAR2(25)</w:t>
            </w:r>
          </w:p>
        </w:tc>
        <w:tc>
          <w:tcPr>
            <w:tcW w:w="547" w:type="pct"/>
            <w:vAlign w:val="center"/>
          </w:tcPr>
          <w:p w14:paraId="2CAD2BB1" w14:textId="77777777" w:rsidR="008A18DE" w:rsidRPr="009E25DD" w:rsidRDefault="008A18DE">
            <w:pPr>
              <w:pStyle w:val="TableBodyTextMIRB"/>
            </w:pPr>
            <w:r w:rsidRPr="009E25DD">
              <w:t>Yes</w:t>
            </w:r>
          </w:p>
        </w:tc>
        <w:tc>
          <w:tcPr>
            <w:tcW w:w="751" w:type="pct"/>
            <w:vAlign w:val="center"/>
          </w:tcPr>
          <w:p w14:paraId="0A71F421" w14:textId="77777777" w:rsidR="008A18DE" w:rsidRPr="009E25DD" w:rsidRDefault="008A18DE">
            <w:pPr>
              <w:pStyle w:val="TableBodyTextMIRB"/>
            </w:pPr>
            <w:r w:rsidRPr="009E25DD">
              <w:t>ACCURACY</w:t>
            </w:r>
          </w:p>
        </w:tc>
        <w:tc>
          <w:tcPr>
            <w:tcW w:w="1578" w:type="pct"/>
            <w:vAlign w:val="center"/>
          </w:tcPr>
          <w:p w14:paraId="50AF4CC3" w14:textId="77777777" w:rsidR="008A18DE" w:rsidRPr="009E25DD" w:rsidRDefault="008A18DE">
            <w:pPr>
              <w:pStyle w:val="TableBodyTextMIRB"/>
            </w:pPr>
            <w:r w:rsidRPr="009E25DD">
              <w:t>The accuracy of the location of the feature at an OBM scale.  The degree of conformity or closeness of a measurement to the true value.</w:t>
            </w:r>
          </w:p>
        </w:tc>
      </w:tr>
      <w:tr w:rsidR="008A18DE" w:rsidRPr="009E25DD" w14:paraId="7E012246" w14:textId="77777777">
        <w:trPr>
          <w:cantSplit/>
          <w:trHeight w:val="432"/>
        </w:trPr>
        <w:tc>
          <w:tcPr>
            <w:tcW w:w="1270" w:type="pct"/>
            <w:vAlign w:val="center"/>
          </w:tcPr>
          <w:p w14:paraId="2F95497F" w14:textId="77777777" w:rsidR="008A18DE" w:rsidRDefault="008A18DE">
            <w:pPr>
              <w:pStyle w:val="TableColumnNameMIRB"/>
            </w:pPr>
            <w:r w:rsidRPr="009E25DD">
              <w:t>HYDROGRAPHIC_POINT</w:t>
            </w:r>
          </w:p>
          <w:p w14:paraId="0D316BED" w14:textId="77777777" w:rsidR="008A18DE" w:rsidRPr="009E25DD" w:rsidRDefault="008A18DE">
            <w:pPr>
              <w:pStyle w:val="TableColumnNameMIRB"/>
            </w:pPr>
            <w:r w:rsidRPr="009E25DD">
              <w:t>_TYPE</w:t>
            </w:r>
          </w:p>
        </w:tc>
        <w:tc>
          <w:tcPr>
            <w:tcW w:w="854" w:type="pct"/>
            <w:vAlign w:val="center"/>
          </w:tcPr>
          <w:p w14:paraId="3C060DF5" w14:textId="77777777" w:rsidR="008A18DE" w:rsidRPr="009E25DD" w:rsidRDefault="008A18DE">
            <w:pPr>
              <w:pStyle w:val="TableBodyTextMIRB"/>
            </w:pPr>
            <w:r w:rsidRPr="009E25DD">
              <w:t>VARCHAR2(20)</w:t>
            </w:r>
          </w:p>
        </w:tc>
        <w:tc>
          <w:tcPr>
            <w:tcW w:w="547" w:type="pct"/>
            <w:vAlign w:val="center"/>
          </w:tcPr>
          <w:p w14:paraId="4F5245F2" w14:textId="77777777" w:rsidR="008A18DE" w:rsidRPr="009E25DD" w:rsidRDefault="008A18DE">
            <w:pPr>
              <w:pStyle w:val="TableBodyTextMIRB"/>
            </w:pPr>
            <w:r w:rsidRPr="009E25DD">
              <w:t>Yes</w:t>
            </w:r>
          </w:p>
        </w:tc>
        <w:tc>
          <w:tcPr>
            <w:tcW w:w="751" w:type="pct"/>
            <w:vAlign w:val="center"/>
          </w:tcPr>
          <w:p w14:paraId="22523BDE" w14:textId="77777777" w:rsidR="008A18DE" w:rsidRPr="009E25DD" w:rsidRDefault="008A18DE">
            <w:pPr>
              <w:pStyle w:val="TableBodyTextMIRB"/>
            </w:pPr>
            <w:r w:rsidRPr="009E25DD">
              <w:t>POINT_TYPE</w:t>
            </w:r>
          </w:p>
        </w:tc>
        <w:tc>
          <w:tcPr>
            <w:tcW w:w="1578" w:type="pct"/>
            <w:vAlign w:val="center"/>
          </w:tcPr>
          <w:p w14:paraId="47CF7D27" w14:textId="77777777" w:rsidR="008A18DE" w:rsidRPr="009E25DD" w:rsidRDefault="008A18DE">
            <w:pPr>
              <w:pStyle w:val="TableBodyTextMIRB"/>
            </w:pPr>
            <w:r w:rsidRPr="009E25DD">
              <w:t>The type of natural</w:t>
            </w:r>
            <w:r>
              <w:t xml:space="preserve"> or constructed</w:t>
            </w:r>
            <w:r w:rsidRPr="009E25DD">
              <w:t xml:space="preserve"> features that occur on waterbodies or watercourses which may pose hazards or impediments to water flow and/or navigation.</w:t>
            </w:r>
          </w:p>
        </w:tc>
      </w:tr>
      <w:tr w:rsidR="008A18DE" w:rsidRPr="009E25DD" w14:paraId="73804339" w14:textId="77777777">
        <w:trPr>
          <w:cantSplit/>
          <w:trHeight w:val="432"/>
        </w:trPr>
        <w:tc>
          <w:tcPr>
            <w:tcW w:w="1270" w:type="pct"/>
            <w:vAlign w:val="center"/>
          </w:tcPr>
          <w:p w14:paraId="0C8CC0DB" w14:textId="77777777" w:rsidR="008A18DE" w:rsidRDefault="008A18DE">
            <w:pPr>
              <w:pStyle w:val="TableColumnNameMIRB"/>
            </w:pPr>
            <w:r w:rsidRPr="009E25DD">
              <w:t>VERIFICATION_STATUS</w:t>
            </w:r>
          </w:p>
          <w:p w14:paraId="0ECF5AEB" w14:textId="77777777" w:rsidR="008A18DE" w:rsidRPr="009E25DD" w:rsidRDefault="008A18DE">
            <w:pPr>
              <w:pStyle w:val="TableColumnNameMIRB"/>
            </w:pPr>
            <w:r w:rsidRPr="009E25DD">
              <w:t>_FLG</w:t>
            </w:r>
          </w:p>
        </w:tc>
        <w:tc>
          <w:tcPr>
            <w:tcW w:w="854" w:type="pct"/>
            <w:vAlign w:val="center"/>
          </w:tcPr>
          <w:p w14:paraId="43DF962E" w14:textId="77777777" w:rsidR="008A18DE" w:rsidRPr="009E25DD" w:rsidRDefault="008A18DE">
            <w:pPr>
              <w:pStyle w:val="TableBodyTextMIRB"/>
            </w:pPr>
            <w:r w:rsidRPr="009E25DD">
              <w:t>VARCHAR2(10)</w:t>
            </w:r>
          </w:p>
        </w:tc>
        <w:tc>
          <w:tcPr>
            <w:tcW w:w="547" w:type="pct"/>
            <w:vAlign w:val="center"/>
          </w:tcPr>
          <w:p w14:paraId="73912E03" w14:textId="77777777" w:rsidR="008A18DE" w:rsidRPr="009E25DD" w:rsidRDefault="008A18DE">
            <w:pPr>
              <w:pStyle w:val="TableBodyTextMIRB"/>
            </w:pPr>
            <w:r w:rsidRPr="009E25DD">
              <w:t>No</w:t>
            </w:r>
          </w:p>
        </w:tc>
        <w:tc>
          <w:tcPr>
            <w:tcW w:w="751" w:type="pct"/>
            <w:vAlign w:val="center"/>
          </w:tcPr>
          <w:p w14:paraId="239F17FC" w14:textId="77777777" w:rsidR="008A18DE" w:rsidRPr="009E25DD" w:rsidRDefault="008A18DE">
            <w:pPr>
              <w:pStyle w:val="TableBodyTextMIRB"/>
            </w:pPr>
            <w:r w:rsidRPr="009E25DD">
              <w:t>VERISTT_FL</w:t>
            </w:r>
          </w:p>
        </w:tc>
        <w:tc>
          <w:tcPr>
            <w:tcW w:w="1578" w:type="pct"/>
            <w:vAlign w:val="center"/>
          </w:tcPr>
          <w:p w14:paraId="2967F1CB" w14:textId="77777777" w:rsidR="008A18DE" w:rsidRPr="009E25DD" w:rsidRDefault="008A18DE">
            <w:pPr>
              <w:pStyle w:val="TableBodyTextMIRB"/>
            </w:pPr>
            <w:r w:rsidRPr="009E25DD">
              <w:t>An indication as to whether a qualified employee has verified the existence of the geographic unit.</w:t>
            </w:r>
          </w:p>
          <w:p w14:paraId="13B3CB05" w14:textId="77777777" w:rsidR="008A18DE" w:rsidRPr="009E25DD" w:rsidRDefault="008A18DE">
            <w:pPr>
              <w:pStyle w:val="TableBodyTextMIRB"/>
            </w:pPr>
            <w:r w:rsidRPr="009E25DD">
              <w:rPr>
                <w:b/>
              </w:rPr>
              <w:t>VALID VALUES</w:t>
            </w:r>
            <w:r>
              <w:t xml:space="preserve">:  </w:t>
            </w:r>
            <w:r w:rsidRPr="009E25DD">
              <w:t>Verified, Unverified</w:t>
            </w:r>
          </w:p>
        </w:tc>
      </w:tr>
      <w:tr w:rsidR="008A18DE" w:rsidRPr="009E25DD" w14:paraId="0DC1179E" w14:textId="77777777">
        <w:trPr>
          <w:cantSplit/>
          <w:trHeight w:val="432"/>
        </w:trPr>
        <w:tc>
          <w:tcPr>
            <w:tcW w:w="1270" w:type="pct"/>
            <w:vAlign w:val="center"/>
          </w:tcPr>
          <w:p w14:paraId="1A9FDBB1" w14:textId="77777777" w:rsidR="008A18DE" w:rsidRDefault="008A18DE">
            <w:pPr>
              <w:pStyle w:val="TableColumnNameMIRB"/>
            </w:pPr>
            <w:r w:rsidRPr="009E25DD">
              <w:t>VERIFICATION_STATUS</w:t>
            </w:r>
          </w:p>
          <w:p w14:paraId="01BBE40E" w14:textId="77777777" w:rsidR="008A18DE" w:rsidRPr="009E25DD" w:rsidRDefault="008A18DE">
            <w:pPr>
              <w:pStyle w:val="TableColumnNameMIRB"/>
            </w:pPr>
            <w:r w:rsidRPr="009E25DD">
              <w:t>_DATE</w:t>
            </w:r>
          </w:p>
        </w:tc>
        <w:tc>
          <w:tcPr>
            <w:tcW w:w="854" w:type="pct"/>
            <w:vAlign w:val="center"/>
          </w:tcPr>
          <w:p w14:paraId="20289CE4" w14:textId="77777777" w:rsidR="008A18DE" w:rsidRPr="009E25DD" w:rsidRDefault="008A18DE">
            <w:pPr>
              <w:pStyle w:val="TableBodyTextMIRB"/>
            </w:pPr>
            <w:r w:rsidRPr="009E25DD">
              <w:t>DATE</w:t>
            </w:r>
          </w:p>
        </w:tc>
        <w:tc>
          <w:tcPr>
            <w:tcW w:w="547" w:type="pct"/>
            <w:vAlign w:val="center"/>
          </w:tcPr>
          <w:p w14:paraId="5117AC53" w14:textId="77777777" w:rsidR="008A18DE" w:rsidRPr="009E25DD" w:rsidRDefault="008A18DE">
            <w:pPr>
              <w:pStyle w:val="TableBodyTextMIRB"/>
            </w:pPr>
            <w:r w:rsidRPr="009E25DD">
              <w:t>No</w:t>
            </w:r>
          </w:p>
        </w:tc>
        <w:tc>
          <w:tcPr>
            <w:tcW w:w="751" w:type="pct"/>
            <w:vAlign w:val="center"/>
          </w:tcPr>
          <w:p w14:paraId="143AC04D" w14:textId="77777777" w:rsidR="008A18DE" w:rsidRPr="009E25DD" w:rsidRDefault="008A18DE">
            <w:pPr>
              <w:pStyle w:val="TableBodyTextMIRB"/>
            </w:pPr>
            <w:r w:rsidRPr="009E25DD">
              <w:t>VERISTT_DT</w:t>
            </w:r>
          </w:p>
        </w:tc>
        <w:tc>
          <w:tcPr>
            <w:tcW w:w="1578" w:type="pct"/>
            <w:vAlign w:val="center"/>
          </w:tcPr>
          <w:p w14:paraId="2CEFFCC7" w14:textId="77777777" w:rsidR="008A18DE" w:rsidRPr="009E25DD" w:rsidRDefault="008A18DE">
            <w:pPr>
              <w:pStyle w:val="TableBodyTextMIRB"/>
            </w:pPr>
            <w:r w:rsidRPr="009E25DD">
              <w:t>Date that the geographic unit was verified/validated.</w:t>
            </w:r>
          </w:p>
        </w:tc>
      </w:tr>
      <w:tr w:rsidR="008A18DE" w:rsidRPr="009E25DD" w14:paraId="19C96089" w14:textId="77777777">
        <w:trPr>
          <w:cantSplit/>
          <w:trHeight w:val="432"/>
        </w:trPr>
        <w:tc>
          <w:tcPr>
            <w:tcW w:w="1270" w:type="pct"/>
            <w:vAlign w:val="center"/>
          </w:tcPr>
          <w:p w14:paraId="43B3BA27" w14:textId="77777777" w:rsidR="008A18DE" w:rsidRPr="009E25DD" w:rsidRDefault="008A18DE">
            <w:pPr>
              <w:pStyle w:val="TableColumnNameMIRB"/>
            </w:pPr>
            <w:r w:rsidRPr="009E25DD">
              <w:t>GENERAL_COMMENTS</w:t>
            </w:r>
          </w:p>
        </w:tc>
        <w:tc>
          <w:tcPr>
            <w:tcW w:w="854" w:type="pct"/>
            <w:vAlign w:val="center"/>
          </w:tcPr>
          <w:p w14:paraId="60F93505" w14:textId="77777777" w:rsidR="008A18DE" w:rsidRPr="009E25DD" w:rsidRDefault="008A18DE">
            <w:pPr>
              <w:pStyle w:val="TableBodyTextMIRB"/>
            </w:pPr>
            <w:r w:rsidRPr="009E25DD">
              <w:t>VARCHAR2(2000)</w:t>
            </w:r>
          </w:p>
        </w:tc>
        <w:tc>
          <w:tcPr>
            <w:tcW w:w="547" w:type="pct"/>
            <w:vAlign w:val="center"/>
          </w:tcPr>
          <w:p w14:paraId="5373EC43" w14:textId="77777777" w:rsidR="008A18DE" w:rsidRPr="009E25DD" w:rsidRDefault="008A18DE">
            <w:pPr>
              <w:pStyle w:val="TableBodyTextMIRB"/>
            </w:pPr>
            <w:r w:rsidRPr="009E25DD">
              <w:t>No</w:t>
            </w:r>
          </w:p>
        </w:tc>
        <w:tc>
          <w:tcPr>
            <w:tcW w:w="751" w:type="pct"/>
            <w:vAlign w:val="center"/>
          </w:tcPr>
          <w:p w14:paraId="213BB250" w14:textId="77777777" w:rsidR="008A18DE" w:rsidRPr="009E25DD" w:rsidRDefault="008A18DE">
            <w:pPr>
              <w:pStyle w:val="TableBodyTextMIRB"/>
            </w:pPr>
            <w:r w:rsidRPr="009E25DD">
              <w:t>COMMENTS</w:t>
            </w:r>
          </w:p>
        </w:tc>
        <w:tc>
          <w:tcPr>
            <w:tcW w:w="1578" w:type="pct"/>
            <w:vAlign w:val="center"/>
          </w:tcPr>
          <w:p w14:paraId="0A347717" w14:textId="77777777" w:rsidR="008A18DE" w:rsidRPr="009E25DD" w:rsidRDefault="008A18DE">
            <w:pPr>
              <w:pStyle w:val="TableBodyTextMIRB"/>
            </w:pPr>
            <w:r w:rsidRPr="009E25DD">
              <w:t>General comments.</w:t>
            </w:r>
          </w:p>
        </w:tc>
      </w:tr>
      <w:tr w:rsidR="008A18DE" w:rsidRPr="009E25DD" w14:paraId="6D808C6D" w14:textId="77777777">
        <w:trPr>
          <w:cantSplit/>
          <w:trHeight w:val="432"/>
        </w:trPr>
        <w:tc>
          <w:tcPr>
            <w:tcW w:w="1270" w:type="pct"/>
            <w:vAlign w:val="center"/>
          </w:tcPr>
          <w:p w14:paraId="5D891D91" w14:textId="77777777" w:rsidR="008A18DE" w:rsidRPr="009E25DD" w:rsidRDefault="008A18DE">
            <w:pPr>
              <w:pStyle w:val="TableColumnNameMIRB"/>
            </w:pPr>
            <w:r w:rsidRPr="009E25DD">
              <w:t>EFFECTIVE_DATETIME</w:t>
            </w:r>
          </w:p>
        </w:tc>
        <w:tc>
          <w:tcPr>
            <w:tcW w:w="854" w:type="pct"/>
            <w:vAlign w:val="center"/>
          </w:tcPr>
          <w:p w14:paraId="70402D8C" w14:textId="77777777" w:rsidR="008A18DE" w:rsidRPr="009E25DD" w:rsidRDefault="008A18DE">
            <w:pPr>
              <w:pStyle w:val="TableBodyTextMIRB"/>
            </w:pPr>
            <w:r w:rsidRPr="009E25DD">
              <w:t>DATE</w:t>
            </w:r>
          </w:p>
        </w:tc>
        <w:tc>
          <w:tcPr>
            <w:tcW w:w="547" w:type="pct"/>
            <w:vAlign w:val="center"/>
          </w:tcPr>
          <w:p w14:paraId="692046F2" w14:textId="77777777" w:rsidR="008A18DE" w:rsidRPr="009E25DD" w:rsidRDefault="008A18DE">
            <w:pPr>
              <w:pStyle w:val="TableBodyTextMIRB"/>
            </w:pPr>
            <w:r w:rsidRPr="009E25DD">
              <w:t>Yes</w:t>
            </w:r>
          </w:p>
        </w:tc>
        <w:tc>
          <w:tcPr>
            <w:tcW w:w="751" w:type="pct"/>
            <w:vAlign w:val="center"/>
          </w:tcPr>
          <w:p w14:paraId="164EB21F" w14:textId="77777777" w:rsidR="008A18DE" w:rsidRPr="009E25DD" w:rsidRDefault="008A18DE">
            <w:pPr>
              <w:pStyle w:val="TableBodyTextMIRB"/>
            </w:pPr>
            <w:r w:rsidRPr="009E25DD">
              <w:t>EFF_DATE</w:t>
            </w:r>
          </w:p>
        </w:tc>
        <w:tc>
          <w:tcPr>
            <w:tcW w:w="1578" w:type="pct"/>
            <w:vAlign w:val="center"/>
          </w:tcPr>
          <w:p w14:paraId="6413FA92" w14:textId="77777777" w:rsidR="008A18DE" w:rsidRPr="009E25DD" w:rsidRDefault="008A18DE">
            <w:pPr>
              <w:pStyle w:val="TableBodyTextMIRB"/>
            </w:pPr>
            <w:r w:rsidRPr="009E25DD">
              <w:t>Date/time the record was created or last modified in the source database.</w:t>
            </w:r>
          </w:p>
        </w:tc>
      </w:tr>
      <w:tr w:rsidR="008A18DE" w:rsidRPr="009E25DD" w14:paraId="1B44C87A" w14:textId="77777777">
        <w:trPr>
          <w:cantSplit/>
          <w:trHeight w:val="432"/>
        </w:trPr>
        <w:tc>
          <w:tcPr>
            <w:tcW w:w="1270" w:type="pct"/>
            <w:vAlign w:val="center"/>
          </w:tcPr>
          <w:p w14:paraId="7798262F" w14:textId="77777777" w:rsidR="008A18DE" w:rsidRDefault="008A18DE">
            <w:pPr>
              <w:pStyle w:val="TableColumnNameMIRB"/>
            </w:pPr>
            <w:r w:rsidRPr="009E25DD">
              <w:lastRenderedPageBreak/>
              <w:t>GEOMETRY_UPDATE</w:t>
            </w:r>
          </w:p>
          <w:p w14:paraId="22FDCB31" w14:textId="77777777" w:rsidR="008A18DE" w:rsidRPr="009E25DD" w:rsidRDefault="008A18DE">
            <w:pPr>
              <w:pStyle w:val="TableColumnNameMIRB"/>
            </w:pPr>
            <w:r w:rsidRPr="009E25DD">
              <w:t>_DATETIME</w:t>
            </w:r>
          </w:p>
        </w:tc>
        <w:tc>
          <w:tcPr>
            <w:tcW w:w="854" w:type="pct"/>
            <w:vAlign w:val="center"/>
          </w:tcPr>
          <w:p w14:paraId="7D68E2D9" w14:textId="77777777" w:rsidR="008A18DE" w:rsidRPr="009E25DD" w:rsidRDefault="008A18DE">
            <w:pPr>
              <w:pStyle w:val="TableBodyTextMIRB"/>
            </w:pPr>
            <w:r w:rsidRPr="009E25DD">
              <w:t>DATE</w:t>
            </w:r>
          </w:p>
        </w:tc>
        <w:tc>
          <w:tcPr>
            <w:tcW w:w="547" w:type="pct"/>
            <w:vAlign w:val="center"/>
          </w:tcPr>
          <w:p w14:paraId="3BD3AD0C" w14:textId="77777777" w:rsidR="008A18DE" w:rsidRPr="009E25DD" w:rsidRDefault="008A18DE">
            <w:pPr>
              <w:pStyle w:val="TableBodyTextMIRB"/>
            </w:pPr>
            <w:r w:rsidRPr="009E25DD">
              <w:t>No</w:t>
            </w:r>
          </w:p>
        </w:tc>
        <w:tc>
          <w:tcPr>
            <w:tcW w:w="751" w:type="pct"/>
            <w:vAlign w:val="center"/>
          </w:tcPr>
          <w:p w14:paraId="42A275E8" w14:textId="77777777" w:rsidR="008A18DE" w:rsidRPr="009E25DD" w:rsidRDefault="008A18DE">
            <w:pPr>
              <w:pStyle w:val="TableBodyTextMIRB"/>
            </w:pPr>
            <w:r w:rsidRPr="009E25DD">
              <w:t>GEO_UPD_DT</w:t>
            </w:r>
          </w:p>
        </w:tc>
        <w:tc>
          <w:tcPr>
            <w:tcW w:w="1578" w:type="pct"/>
            <w:vAlign w:val="center"/>
          </w:tcPr>
          <w:p w14:paraId="6D92293C" w14:textId="77777777" w:rsidR="008A18DE" w:rsidRPr="009E25DD" w:rsidRDefault="008A18DE">
            <w:pPr>
              <w:pStyle w:val="TableBodyTextMIRB"/>
            </w:pPr>
            <w:r w:rsidRPr="009E25DD">
              <w:t>Date/time the geometry was created or last modified in the source database.</w:t>
            </w:r>
          </w:p>
        </w:tc>
      </w:tr>
      <w:tr w:rsidR="008A18DE" w:rsidRPr="009E25DD" w14:paraId="40F8295D" w14:textId="77777777">
        <w:trPr>
          <w:cantSplit/>
          <w:trHeight w:val="432"/>
        </w:trPr>
        <w:tc>
          <w:tcPr>
            <w:tcW w:w="1270" w:type="pct"/>
            <w:vAlign w:val="center"/>
          </w:tcPr>
          <w:p w14:paraId="38CBB687" w14:textId="77777777" w:rsidR="008A18DE" w:rsidRPr="009E25DD" w:rsidRDefault="008A18DE">
            <w:pPr>
              <w:pStyle w:val="TableColumnNameMIRB"/>
            </w:pPr>
            <w:r w:rsidRPr="009E25DD">
              <w:t>SYSTEM_DATETIME</w:t>
            </w:r>
          </w:p>
        </w:tc>
        <w:tc>
          <w:tcPr>
            <w:tcW w:w="854" w:type="pct"/>
            <w:vAlign w:val="center"/>
          </w:tcPr>
          <w:p w14:paraId="7A263A72" w14:textId="77777777" w:rsidR="008A18DE" w:rsidRPr="009E25DD" w:rsidRDefault="008A18DE">
            <w:pPr>
              <w:pStyle w:val="TableBodyTextMIRB"/>
            </w:pPr>
            <w:r w:rsidRPr="009E25DD">
              <w:t>DATE</w:t>
            </w:r>
          </w:p>
        </w:tc>
        <w:tc>
          <w:tcPr>
            <w:tcW w:w="547" w:type="pct"/>
            <w:vAlign w:val="center"/>
          </w:tcPr>
          <w:p w14:paraId="279D2CB7" w14:textId="77777777" w:rsidR="008A18DE" w:rsidRPr="009E25DD" w:rsidRDefault="008A18DE">
            <w:pPr>
              <w:pStyle w:val="TableBodyTextMIRB"/>
            </w:pPr>
            <w:r w:rsidRPr="009E25DD">
              <w:t>Yes</w:t>
            </w:r>
          </w:p>
        </w:tc>
        <w:tc>
          <w:tcPr>
            <w:tcW w:w="751" w:type="pct"/>
            <w:vAlign w:val="center"/>
          </w:tcPr>
          <w:p w14:paraId="53C9215A" w14:textId="77777777" w:rsidR="008A18DE" w:rsidRPr="009E25DD" w:rsidRDefault="008A18DE">
            <w:pPr>
              <w:pStyle w:val="TableBodyTextMIRB"/>
            </w:pPr>
            <w:r w:rsidRPr="009E25DD">
              <w:t>SYS_DATE</w:t>
            </w:r>
          </w:p>
        </w:tc>
        <w:tc>
          <w:tcPr>
            <w:tcW w:w="1578" w:type="pct"/>
            <w:vAlign w:val="center"/>
          </w:tcPr>
          <w:p w14:paraId="66114E5D" w14:textId="2165C8AE" w:rsidR="008A18DE" w:rsidRPr="009E25DD" w:rsidRDefault="008A18DE">
            <w:pPr>
              <w:pStyle w:val="TableBodyTextMIRB"/>
            </w:pPr>
            <w:r w:rsidRPr="009E25DD">
              <w:t xml:space="preserve">Date/time the record was loaded into or last modified in the </w:t>
            </w:r>
            <w:r w:rsidR="008C6219">
              <w:t>GEO</w:t>
            </w:r>
            <w:r w:rsidRPr="009E25DD">
              <w:t xml:space="preserve"> database.</w:t>
            </w:r>
          </w:p>
        </w:tc>
      </w:tr>
    </w:tbl>
    <w:p w14:paraId="3C8BE3AC" w14:textId="77777777" w:rsidR="002528D4" w:rsidRDefault="008A18DE" w:rsidP="008A18DE">
      <w:pPr>
        <w:pStyle w:val="BodyAccessibleTextMIRB"/>
      </w:pPr>
      <w:r>
        <w:t>Model Subject Area does not have any business area tables.</w:t>
      </w:r>
    </w:p>
    <w:p w14:paraId="404D14DC" w14:textId="6CBAB93C" w:rsidR="00AA0C91" w:rsidRDefault="00AA0C91" w:rsidP="00F81086">
      <w:pPr>
        <w:pStyle w:val="Heading2NoNumbersMIRB"/>
      </w:pPr>
      <w:bookmarkStart w:id="68" w:name="_Toc40364533"/>
      <w:bookmarkStart w:id="69" w:name="_Toc191969625"/>
      <w:r>
        <w:t>OHN</w:t>
      </w:r>
      <w:r w:rsidR="00111E9D">
        <w:t xml:space="preserve"> – </w:t>
      </w:r>
      <w:r>
        <w:t>Small Scale</w:t>
      </w:r>
      <w:bookmarkEnd w:id="68"/>
      <w:r w:rsidR="003823DB">
        <w:t xml:space="preserve"> Cartographic Products</w:t>
      </w:r>
      <w:bookmarkEnd w:id="69"/>
    </w:p>
    <w:p w14:paraId="25C0ED72" w14:textId="41EAE716" w:rsidR="00DB2270" w:rsidRDefault="00DB2270" w:rsidP="00CB7AF3">
      <w:pPr>
        <w:pStyle w:val="Heading3NoNumbersMIRB"/>
      </w:pPr>
      <w:bookmarkStart w:id="70" w:name="_Toc40364534"/>
      <w:bookmarkStart w:id="71" w:name="_Toc191969626"/>
      <w:r>
        <w:t xml:space="preserve">OHN </w:t>
      </w:r>
      <w:r w:rsidR="00111E9D">
        <w:t xml:space="preserve">– </w:t>
      </w:r>
      <w:r>
        <w:t>Small Scale Waterbody</w:t>
      </w:r>
      <w:bookmarkEnd w:id="70"/>
      <w:bookmarkEnd w:id="71"/>
    </w:p>
    <w:p w14:paraId="7561EDBA" w14:textId="77777777" w:rsidR="00DB2270" w:rsidRDefault="00DB2270" w:rsidP="00DB2270">
      <w:pPr>
        <w:pStyle w:val="BodyAccessibleTextMIRB"/>
      </w:pPr>
      <w:r>
        <w:t>OHN_100K_WATERBODY_FT</w:t>
      </w:r>
      <w:bookmarkStart w:id="72" w:name="OHN_100K_WATERBODY_FT"/>
      <w:bookmarkEnd w:id="72"/>
      <w:r>
        <w:t>, OHN_200K_WATERBODY_FT, OHN_500K_WATERBODY_FT, OHN_1M_WATERBODY_FT, OHN_2M_WATERBODY_FT, OHN_5M_WATERBODY_FT, OHN_10M_WATERBODY_FT</w:t>
      </w:r>
    </w:p>
    <w:p w14:paraId="48E9E511" w14:textId="77777777" w:rsidR="00DB2270" w:rsidRDefault="00DB2270" w:rsidP="00DB2270">
      <w:pPr>
        <w:pStyle w:val="BodyAccessibleTextMIRB"/>
      </w:pPr>
      <w:r>
        <w:t>Waterbodies are polygon features (natural and constructed) that describe various realizations of surface water.</w:t>
      </w:r>
    </w:p>
    <w:tbl>
      <w:tblPr>
        <w:tblStyle w:val="TableGrid2"/>
        <w:tblW w:w="5000" w:type="pct"/>
        <w:tblLayout w:type="fixed"/>
        <w:tblLook w:val="05E0" w:firstRow="1" w:lastRow="1" w:firstColumn="1" w:lastColumn="1" w:noHBand="0" w:noVBand="1"/>
        <w:tblCaption w:val="Table: OHN – Small Scale Waterbody"/>
        <w:tblDescription w:val="Table with five columns with the following headings: Column Name, Column Type, Mandatory, Short Name, Description."/>
      </w:tblPr>
      <w:tblGrid>
        <w:gridCol w:w="4388"/>
        <w:gridCol w:w="2951"/>
        <w:gridCol w:w="1887"/>
        <w:gridCol w:w="2594"/>
        <w:gridCol w:w="5450"/>
      </w:tblGrid>
      <w:tr w:rsidR="00DB2270" w:rsidRPr="00EE2D15" w14:paraId="7B14770A" w14:textId="77777777">
        <w:trPr>
          <w:cantSplit/>
          <w:trHeight w:val="432"/>
          <w:tblHeader/>
        </w:trPr>
        <w:tc>
          <w:tcPr>
            <w:tcW w:w="1270" w:type="pct"/>
            <w:vAlign w:val="center"/>
          </w:tcPr>
          <w:p w14:paraId="5005979D" w14:textId="77777777" w:rsidR="00DB2270" w:rsidRPr="00EE2D15" w:rsidRDefault="00DB2270">
            <w:pPr>
              <w:pStyle w:val="TableHeaderRowTextMIRB"/>
            </w:pPr>
            <w:r w:rsidRPr="00EE2D15">
              <w:t>Column Name</w:t>
            </w:r>
          </w:p>
        </w:tc>
        <w:tc>
          <w:tcPr>
            <w:tcW w:w="854" w:type="pct"/>
            <w:vAlign w:val="center"/>
          </w:tcPr>
          <w:p w14:paraId="01964518" w14:textId="77777777" w:rsidR="00DB2270" w:rsidRPr="00EE2D15" w:rsidRDefault="00DB2270">
            <w:pPr>
              <w:pStyle w:val="TableHeaderRowTextMIRB"/>
            </w:pPr>
            <w:r w:rsidRPr="00EE2D15">
              <w:t>Column Type</w:t>
            </w:r>
          </w:p>
        </w:tc>
        <w:tc>
          <w:tcPr>
            <w:tcW w:w="546" w:type="pct"/>
            <w:vAlign w:val="center"/>
          </w:tcPr>
          <w:p w14:paraId="7CE56223" w14:textId="77777777" w:rsidR="00DB2270" w:rsidRPr="00EE2D15" w:rsidRDefault="00DB2270">
            <w:pPr>
              <w:pStyle w:val="TableHeaderRowTextMIRB"/>
            </w:pPr>
            <w:r w:rsidRPr="00EE2D15">
              <w:t>Mandatory</w:t>
            </w:r>
          </w:p>
        </w:tc>
        <w:tc>
          <w:tcPr>
            <w:tcW w:w="751" w:type="pct"/>
            <w:vAlign w:val="center"/>
          </w:tcPr>
          <w:p w14:paraId="06F2D04E" w14:textId="77777777" w:rsidR="00DB2270" w:rsidRPr="00EE2D15" w:rsidRDefault="00DB2270">
            <w:pPr>
              <w:pStyle w:val="TableHeaderRowTextMIRB"/>
            </w:pPr>
            <w:r w:rsidRPr="00EE2D15">
              <w:t>Short Name</w:t>
            </w:r>
          </w:p>
        </w:tc>
        <w:tc>
          <w:tcPr>
            <w:tcW w:w="1578" w:type="pct"/>
            <w:vAlign w:val="center"/>
          </w:tcPr>
          <w:p w14:paraId="2C2DFB75" w14:textId="77777777" w:rsidR="00DB2270" w:rsidRPr="00EE2D15" w:rsidRDefault="00DB2270">
            <w:pPr>
              <w:pStyle w:val="TableHeaderRowTextMIRB"/>
            </w:pPr>
            <w:r w:rsidRPr="00EE2D15">
              <w:t>Description</w:t>
            </w:r>
          </w:p>
        </w:tc>
      </w:tr>
      <w:tr w:rsidR="00DB2270" w:rsidRPr="00EE2D15" w14:paraId="4ED21AFE" w14:textId="77777777">
        <w:trPr>
          <w:cantSplit/>
          <w:trHeight w:val="432"/>
        </w:trPr>
        <w:tc>
          <w:tcPr>
            <w:tcW w:w="1270" w:type="pct"/>
            <w:vAlign w:val="center"/>
          </w:tcPr>
          <w:p w14:paraId="5B27BC08" w14:textId="77777777" w:rsidR="00DB2270" w:rsidRPr="00EE2D15" w:rsidRDefault="00DB2270">
            <w:pPr>
              <w:pStyle w:val="TableColumnNameMIRB"/>
            </w:pPr>
            <w:r w:rsidRPr="00EE2D15">
              <w:t>OGF_ID</w:t>
            </w:r>
          </w:p>
        </w:tc>
        <w:tc>
          <w:tcPr>
            <w:tcW w:w="854" w:type="pct"/>
            <w:vAlign w:val="center"/>
          </w:tcPr>
          <w:p w14:paraId="1E65736C" w14:textId="77777777" w:rsidR="00DB2270" w:rsidRPr="00EE2D15" w:rsidRDefault="00DB2270">
            <w:pPr>
              <w:pStyle w:val="TableBodyTextMIRB"/>
            </w:pPr>
            <w:proofErr w:type="gramStart"/>
            <w:r w:rsidRPr="00EE2D15">
              <w:t>NUMBER(</w:t>
            </w:r>
            <w:proofErr w:type="gramEnd"/>
            <w:r w:rsidRPr="00EE2D15">
              <w:t>13)</w:t>
            </w:r>
          </w:p>
        </w:tc>
        <w:tc>
          <w:tcPr>
            <w:tcW w:w="546" w:type="pct"/>
            <w:vAlign w:val="center"/>
          </w:tcPr>
          <w:p w14:paraId="3509BB05" w14:textId="77777777" w:rsidR="00DB2270" w:rsidRPr="00EE2D15" w:rsidRDefault="00DB2270">
            <w:pPr>
              <w:pStyle w:val="TableBodyTextMIRB"/>
            </w:pPr>
            <w:r w:rsidRPr="00EE2D15">
              <w:t>Yes</w:t>
            </w:r>
          </w:p>
        </w:tc>
        <w:tc>
          <w:tcPr>
            <w:tcW w:w="751" w:type="pct"/>
            <w:vAlign w:val="center"/>
          </w:tcPr>
          <w:p w14:paraId="51587EEA" w14:textId="77777777" w:rsidR="00DB2270" w:rsidRPr="00EE2D15" w:rsidRDefault="00DB2270">
            <w:pPr>
              <w:pStyle w:val="TableBodyTextMIRB"/>
            </w:pPr>
            <w:r w:rsidRPr="00EE2D15">
              <w:t>OGF_ID</w:t>
            </w:r>
          </w:p>
        </w:tc>
        <w:tc>
          <w:tcPr>
            <w:tcW w:w="1578" w:type="pct"/>
            <w:vAlign w:val="center"/>
          </w:tcPr>
          <w:p w14:paraId="4B09B784" w14:textId="77777777" w:rsidR="00DB2270" w:rsidRPr="00EE2D15" w:rsidRDefault="00DB2270">
            <w:pPr>
              <w:pStyle w:val="TableBodyTextMIRB"/>
            </w:pPr>
            <w:r w:rsidRPr="00EE2D15">
              <w:t>A unique numeric provincial identifier assigned to each object.</w:t>
            </w:r>
          </w:p>
        </w:tc>
      </w:tr>
      <w:tr w:rsidR="00DB2270" w:rsidRPr="00EE2D15" w14:paraId="36D75E67" w14:textId="77777777">
        <w:trPr>
          <w:cantSplit/>
          <w:trHeight w:val="432"/>
        </w:trPr>
        <w:tc>
          <w:tcPr>
            <w:tcW w:w="1270" w:type="pct"/>
            <w:vAlign w:val="center"/>
          </w:tcPr>
          <w:p w14:paraId="6D626C85" w14:textId="77777777" w:rsidR="00DB2270" w:rsidRPr="00EE2D15" w:rsidRDefault="00DB2270">
            <w:pPr>
              <w:pStyle w:val="TableColumnNameMIRB"/>
            </w:pPr>
            <w:r w:rsidRPr="00EE2D15">
              <w:t>WATERBODY_TYPE</w:t>
            </w:r>
          </w:p>
        </w:tc>
        <w:tc>
          <w:tcPr>
            <w:tcW w:w="854" w:type="pct"/>
            <w:vAlign w:val="center"/>
          </w:tcPr>
          <w:p w14:paraId="73EA19E2" w14:textId="77777777" w:rsidR="00DB2270" w:rsidRPr="00EE2D15" w:rsidRDefault="00DB2270">
            <w:pPr>
              <w:pStyle w:val="TableBodyTextMIRB"/>
            </w:pPr>
            <w:r w:rsidRPr="00EE2D15">
              <w:t>VARCHAR2(20)</w:t>
            </w:r>
          </w:p>
        </w:tc>
        <w:tc>
          <w:tcPr>
            <w:tcW w:w="546" w:type="pct"/>
            <w:vAlign w:val="center"/>
          </w:tcPr>
          <w:p w14:paraId="76EFDEC5" w14:textId="77777777" w:rsidR="00DB2270" w:rsidRPr="00EE2D15" w:rsidRDefault="00DB2270">
            <w:pPr>
              <w:pStyle w:val="TableBodyTextMIRB"/>
            </w:pPr>
            <w:r w:rsidRPr="00EE2D15">
              <w:t>Yes</w:t>
            </w:r>
          </w:p>
        </w:tc>
        <w:tc>
          <w:tcPr>
            <w:tcW w:w="751" w:type="pct"/>
            <w:vAlign w:val="center"/>
          </w:tcPr>
          <w:p w14:paraId="6B422C84" w14:textId="77777777" w:rsidR="00DB2270" w:rsidRPr="00EE2D15" w:rsidRDefault="00DB2270">
            <w:pPr>
              <w:pStyle w:val="TableBodyTextMIRB"/>
            </w:pPr>
            <w:r w:rsidRPr="00EE2D15">
              <w:t>WBDY_TYPE</w:t>
            </w:r>
          </w:p>
        </w:tc>
        <w:tc>
          <w:tcPr>
            <w:tcW w:w="1578" w:type="pct"/>
            <w:vAlign w:val="center"/>
          </w:tcPr>
          <w:p w14:paraId="64B2B505" w14:textId="77777777" w:rsidR="00DB2270" w:rsidRPr="00EE2D15" w:rsidRDefault="00DB2270">
            <w:pPr>
              <w:pStyle w:val="TableBodyTextMIRB"/>
            </w:pPr>
            <w:r w:rsidRPr="00EE2D15">
              <w:t>The nature of a body of water defined according to its water velocity and usage.</w:t>
            </w:r>
          </w:p>
        </w:tc>
      </w:tr>
      <w:tr w:rsidR="00DB2270" w:rsidRPr="00EE2D15" w14:paraId="07253A95" w14:textId="77777777">
        <w:trPr>
          <w:cantSplit/>
          <w:trHeight w:val="432"/>
        </w:trPr>
        <w:tc>
          <w:tcPr>
            <w:tcW w:w="1270" w:type="pct"/>
            <w:vAlign w:val="center"/>
          </w:tcPr>
          <w:p w14:paraId="7F4D6A3C" w14:textId="77777777" w:rsidR="00DB2270" w:rsidRPr="00EE2D15" w:rsidRDefault="00DB2270">
            <w:pPr>
              <w:pStyle w:val="TableColumnNameMIRB"/>
            </w:pPr>
            <w:r w:rsidRPr="00EE2D15">
              <w:t>OFFICIAL_NAME_LABEL</w:t>
            </w:r>
          </w:p>
        </w:tc>
        <w:tc>
          <w:tcPr>
            <w:tcW w:w="854" w:type="pct"/>
            <w:vAlign w:val="center"/>
          </w:tcPr>
          <w:p w14:paraId="57F17150" w14:textId="77777777" w:rsidR="00DB2270" w:rsidRPr="00EE2D15" w:rsidRDefault="00DB2270">
            <w:pPr>
              <w:pStyle w:val="TableBodyTextMIRB"/>
            </w:pPr>
            <w:r w:rsidRPr="00EE2D15">
              <w:t>VARCHAR2(100)</w:t>
            </w:r>
          </w:p>
        </w:tc>
        <w:tc>
          <w:tcPr>
            <w:tcW w:w="546" w:type="pct"/>
            <w:vAlign w:val="center"/>
          </w:tcPr>
          <w:p w14:paraId="6494EB18" w14:textId="77777777" w:rsidR="00DB2270" w:rsidRPr="00EE2D15" w:rsidRDefault="00DB2270">
            <w:pPr>
              <w:pStyle w:val="TableBodyTextMIRB"/>
            </w:pPr>
            <w:r w:rsidRPr="00EE2D15">
              <w:t>No</w:t>
            </w:r>
          </w:p>
        </w:tc>
        <w:tc>
          <w:tcPr>
            <w:tcW w:w="751" w:type="pct"/>
            <w:vAlign w:val="center"/>
          </w:tcPr>
          <w:p w14:paraId="400BDA2D" w14:textId="77777777" w:rsidR="00DB2270" w:rsidRPr="00EE2D15" w:rsidRDefault="00DB2270">
            <w:pPr>
              <w:pStyle w:val="TableBodyTextMIRB"/>
            </w:pPr>
            <w:r w:rsidRPr="00EE2D15">
              <w:t>OFF_NAME</w:t>
            </w:r>
          </w:p>
        </w:tc>
        <w:tc>
          <w:tcPr>
            <w:tcW w:w="1578" w:type="pct"/>
            <w:vAlign w:val="center"/>
          </w:tcPr>
          <w:p w14:paraId="21BDBDC0" w14:textId="5B2A82C5" w:rsidR="00DB2270" w:rsidRPr="00EE2D15" w:rsidRDefault="00DB2270">
            <w:pPr>
              <w:pStyle w:val="TableBodyTextMIRB"/>
            </w:pPr>
            <w:r w:rsidRPr="00EE2D15">
              <w:t xml:space="preserve">This field is a concatenation of the Geographic </w:t>
            </w:r>
            <w:r w:rsidR="00BC053F">
              <w:t>Names Ontario</w:t>
            </w:r>
            <w:r w:rsidRPr="00EE2D15">
              <w:t xml:space="preserve"> Fields "Official Name" and "Alternate Name".</w:t>
            </w:r>
          </w:p>
        </w:tc>
      </w:tr>
      <w:tr w:rsidR="00DB2270" w:rsidRPr="00EE2D15" w14:paraId="4BBC721C" w14:textId="77777777">
        <w:trPr>
          <w:cantSplit/>
          <w:trHeight w:val="432"/>
        </w:trPr>
        <w:tc>
          <w:tcPr>
            <w:tcW w:w="1270" w:type="pct"/>
            <w:vAlign w:val="center"/>
          </w:tcPr>
          <w:p w14:paraId="3A4512B6" w14:textId="77777777" w:rsidR="00DB2270" w:rsidRPr="00EE2D15" w:rsidRDefault="00DB2270">
            <w:pPr>
              <w:pStyle w:val="TableColumnNameMIRB"/>
            </w:pPr>
            <w:r w:rsidRPr="00EE2D15">
              <w:t>GEL_NAME_IDENT</w:t>
            </w:r>
          </w:p>
        </w:tc>
        <w:tc>
          <w:tcPr>
            <w:tcW w:w="854" w:type="pct"/>
            <w:vAlign w:val="center"/>
          </w:tcPr>
          <w:p w14:paraId="06EBACE2" w14:textId="77777777" w:rsidR="00DB2270" w:rsidRPr="00EE2D15" w:rsidRDefault="00DB2270">
            <w:pPr>
              <w:pStyle w:val="TableBodyTextMIRB"/>
            </w:pPr>
            <w:r w:rsidRPr="00EE2D15">
              <w:t>VARCHAR2(32)</w:t>
            </w:r>
          </w:p>
        </w:tc>
        <w:tc>
          <w:tcPr>
            <w:tcW w:w="546" w:type="pct"/>
            <w:vAlign w:val="center"/>
          </w:tcPr>
          <w:p w14:paraId="1A5408A2" w14:textId="77777777" w:rsidR="00DB2270" w:rsidRPr="00EE2D15" w:rsidRDefault="00DB2270">
            <w:pPr>
              <w:pStyle w:val="TableBodyTextMIRB"/>
            </w:pPr>
            <w:r w:rsidRPr="00EE2D15">
              <w:t>No</w:t>
            </w:r>
          </w:p>
        </w:tc>
        <w:tc>
          <w:tcPr>
            <w:tcW w:w="751" w:type="pct"/>
            <w:vAlign w:val="center"/>
          </w:tcPr>
          <w:p w14:paraId="24DC00FA" w14:textId="77777777" w:rsidR="00DB2270" w:rsidRPr="00EE2D15" w:rsidRDefault="00DB2270">
            <w:pPr>
              <w:pStyle w:val="TableBodyTextMIRB"/>
            </w:pPr>
            <w:r w:rsidRPr="00EE2D15">
              <w:t>GEL_IDENT</w:t>
            </w:r>
          </w:p>
        </w:tc>
        <w:tc>
          <w:tcPr>
            <w:tcW w:w="1578" w:type="pct"/>
            <w:vAlign w:val="center"/>
          </w:tcPr>
          <w:p w14:paraId="271E2D4C" w14:textId="60640DA7" w:rsidR="00DB2270" w:rsidRPr="00EE2D15" w:rsidRDefault="00DB2270">
            <w:pPr>
              <w:pStyle w:val="TableBodyTextMIRB"/>
            </w:pPr>
            <w:r w:rsidRPr="00EE2D15">
              <w:t xml:space="preserve">An identifier from the Geographic </w:t>
            </w:r>
            <w:r w:rsidR="00BC053F">
              <w:t xml:space="preserve">Names Ontario </w:t>
            </w:r>
            <w:r w:rsidRPr="00EE2D15">
              <w:t>(</w:t>
            </w:r>
            <w:proofErr w:type="spellStart"/>
            <w:r w:rsidR="00BC053F">
              <w:t>Geonames</w:t>
            </w:r>
            <w:proofErr w:type="spellEnd"/>
            <w:r w:rsidR="00BC053F">
              <w:t xml:space="preserve"> or G</w:t>
            </w:r>
            <w:r w:rsidR="008C4424">
              <w:t>N</w:t>
            </w:r>
            <w:r w:rsidR="00BC053F">
              <w:t>O</w:t>
            </w:r>
            <w:r w:rsidRPr="00EE2D15">
              <w:t>). This is a unique, 32 length, alpha-numeric identifier used to distinguish an object.</w:t>
            </w:r>
          </w:p>
        </w:tc>
      </w:tr>
      <w:tr w:rsidR="00DB2270" w:rsidRPr="00EE2D15" w14:paraId="32A36623" w14:textId="77777777">
        <w:trPr>
          <w:cantSplit/>
          <w:trHeight w:val="432"/>
        </w:trPr>
        <w:tc>
          <w:tcPr>
            <w:tcW w:w="1270" w:type="pct"/>
            <w:vAlign w:val="center"/>
          </w:tcPr>
          <w:p w14:paraId="17726A2D" w14:textId="77777777" w:rsidR="00DB2270" w:rsidRDefault="00DB2270">
            <w:pPr>
              <w:pStyle w:val="TableColumnNameMIRB"/>
            </w:pPr>
            <w:r w:rsidRPr="00EE2D15">
              <w:t>POLITICAL_SUBDIVISION</w:t>
            </w:r>
          </w:p>
          <w:p w14:paraId="1B5FF733" w14:textId="77777777" w:rsidR="00DB2270" w:rsidRPr="00EE2D15" w:rsidRDefault="00DB2270">
            <w:pPr>
              <w:pStyle w:val="TableColumnNameMIRB"/>
            </w:pPr>
            <w:r w:rsidRPr="00EE2D15">
              <w:t>_CODE</w:t>
            </w:r>
          </w:p>
        </w:tc>
        <w:tc>
          <w:tcPr>
            <w:tcW w:w="854" w:type="pct"/>
            <w:vAlign w:val="center"/>
          </w:tcPr>
          <w:p w14:paraId="4B9B1181" w14:textId="77777777" w:rsidR="00DB2270" w:rsidRPr="00EE2D15" w:rsidRDefault="00DB2270">
            <w:pPr>
              <w:pStyle w:val="TableBodyTextMIRB"/>
            </w:pPr>
            <w:r w:rsidRPr="00EE2D15">
              <w:t>VARCHAR2(5)</w:t>
            </w:r>
          </w:p>
        </w:tc>
        <w:tc>
          <w:tcPr>
            <w:tcW w:w="546" w:type="pct"/>
            <w:vAlign w:val="center"/>
          </w:tcPr>
          <w:p w14:paraId="16FB61A0" w14:textId="77777777" w:rsidR="00DB2270" w:rsidRPr="00EE2D15" w:rsidRDefault="00DB2270">
            <w:pPr>
              <w:pStyle w:val="TableBodyTextMIRB"/>
            </w:pPr>
            <w:r w:rsidRPr="00EE2D15">
              <w:t>No</w:t>
            </w:r>
          </w:p>
        </w:tc>
        <w:tc>
          <w:tcPr>
            <w:tcW w:w="751" w:type="pct"/>
            <w:vAlign w:val="center"/>
          </w:tcPr>
          <w:p w14:paraId="44DCEFD9" w14:textId="77777777" w:rsidR="00DB2270" w:rsidRPr="00EE2D15" w:rsidRDefault="00DB2270">
            <w:pPr>
              <w:pStyle w:val="TableBodyTextMIRB"/>
            </w:pPr>
            <w:r w:rsidRPr="00EE2D15">
              <w:t>POL_SUBDIV</w:t>
            </w:r>
          </w:p>
        </w:tc>
        <w:tc>
          <w:tcPr>
            <w:tcW w:w="1578" w:type="pct"/>
            <w:vAlign w:val="center"/>
          </w:tcPr>
          <w:p w14:paraId="6AEA1E90" w14:textId="77777777" w:rsidR="00DB2270" w:rsidRPr="00EE2D15" w:rsidRDefault="00DB2270">
            <w:pPr>
              <w:pStyle w:val="TableBodyTextMIRB"/>
            </w:pPr>
            <w:r w:rsidRPr="00EE2D15">
              <w:t>ISO codes for the representation of countries and their sub-divisions.</w:t>
            </w:r>
          </w:p>
        </w:tc>
      </w:tr>
      <w:tr w:rsidR="00DB2270" w:rsidRPr="00EE2D15" w14:paraId="3279B55B" w14:textId="77777777">
        <w:trPr>
          <w:cantSplit/>
          <w:trHeight w:val="432"/>
        </w:trPr>
        <w:tc>
          <w:tcPr>
            <w:tcW w:w="1270" w:type="pct"/>
            <w:vAlign w:val="center"/>
          </w:tcPr>
          <w:p w14:paraId="41920EE0" w14:textId="77777777" w:rsidR="00DB2270" w:rsidRPr="00EE2D15" w:rsidRDefault="00DB2270">
            <w:pPr>
              <w:pStyle w:val="TableColumnNameMIRB"/>
            </w:pPr>
            <w:r w:rsidRPr="00EE2D15">
              <w:lastRenderedPageBreak/>
              <w:t>LABEL_IND</w:t>
            </w:r>
          </w:p>
        </w:tc>
        <w:tc>
          <w:tcPr>
            <w:tcW w:w="854" w:type="pct"/>
            <w:vAlign w:val="center"/>
          </w:tcPr>
          <w:p w14:paraId="1B519021" w14:textId="77777777" w:rsidR="00DB2270" w:rsidRPr="00EE2D15" w:rsidRDefault="00DB2270">
            <w:pPr>
              <w:pStyle w:val="TableBodyTextMIRB"/>
            </w:pPr>
            <w:r w:rsidRPr="00EE2D15">
              <w:t>VARCHAR2(3)</w:t>
            </w:r>
          </w:p>
        </w:tc>
        <w:tc>
          <w:tcPr>
            <w:tcW w:w="546" w:type="pct"/>
            <w:vAlign w:val="center"/>
          </w:tcPr>
          <w:p w14:paraId="2312F2EB" w14:textId="77777777" w:rsidR="00DB2270" w:rsidRPr="00EE2D15" w:rsidRDefault="00DB2270">
            <w:pPr>
              <w:pStyle w:val="TableBodyTextMIRB"/>
            </w:pPr>
            <w:r w:rsidRPr="00EE2D15">
              <w:t>Yes</w:t>
            </w:r>
          </w:p>
        </w:tc>
        <w:tc>
          <w:tcPr>
            <w:tcW w:w="751" w:type="pct"/>
            <w:vAlign w:val="center"/>
          </w:tcPr>
          <w:p w14:paraId="28FDEC4D" w14:textId="77777777" w:rsidR="00DB2270" w:rsidRPr="00EE2D15" w:rsidRDefault="00DB2270">
            <w:pPr>
              <w:pStyle w:val="TableBodyTextMIRB"/>
            </w:pPr>
            <w:r w:rsidRPr="00EE2D15">
              <w:t>LABEL_IND</w:t>
            </w:r>
          </w:p>
        </w:tc>
        <w:tc>
          <w:tcPr>
            <w:tcW w:w="1578" w:type="pct"/>
            <w:vAlign w:val="center"/>
          </w:tcPr>
          <w:p w14:paraId="305F1207" w14:textId="77777777" w:rsidR="00DB2270" w:rsidRPr="00EE2D15" w:rsidRDefault="00DB2270">
            <w:pPr>
              <w:pStyle w:val="TableBodyTextMIRB"/>
            </w:pPr>
            <w:r w:rsidRPr="00EE2D15">
              <w:t>Used to identify if the feature is to be labelled</w:t>
            </w:r>
          </w:p>
          <w:p w14:paraId="4A435808" w14:textId="77777777" w:rsidR="00DB2270" w:rsidRPr="00EE2D15" w:rsidRDefault="00DB2270">
            <w:pPr>
              <w:pStyle w:val="TableBodyTextMIRB"/>
            </w:pPr>
            <w:r w:rsidRPr="00EE2D15">
              <w:t>Default = No</w:t>
            </w:r>
          </w:p>
          <w:p w14:paraId="1494FB4F" w14:textId="77777777" w:rsidR="00DB2270" w:rsidRPr="00EE2D15" w:rsidRDefault="00DB2270">
            <w:pPr>
              <w:pStyle w:val="TableBodyTextMIRB"/>
            </w:pPr>
            <w:r w:rsidRPr="00EE2D15">
              <w:rPr>
                <w:b/>
              </w:rPr>
              <w:t>VALID VALUES</w:t>
            </w:r>
            <w:r>
              <w:t xml:space="preserve">:  Yes, </w:t>
            </w:r>
            <w:proofErr w:type="gramStart"/>
            <w:r>
              <w:t>No</w:t>
            </w:r>
            <w:proofErr w:type="gramEnd"/>
          </w:p>
        </w:tc>
      </w:tr>
      <w:tr w:rsidR="00DB2270" w:rsidRPr="00EE2D15" w14:paraId="483F4608" w14:textId="77777777">
        <w:trPr>
          <w:cantSplit/>
          <w:trHeight w:val="432"/>
        </w:trPr>
        <w:tc>
          <w:tcPr>
            <w:tcW w:w="1270" w:type="pct"/>
            <w:vAlign w:val="center"/>
          </w:tcPr>
          <w:p w14:paraId="022F2B9F" w14:textId="77777777" w:rsidR="00DB2270" w:rsidRDefault="00DB2270">
            <w:pPr>
              <w:pStyle w:val="TableColumnNameMIRB"/>
            </w:pPr>
            <w:r w:rsidRPr="00EE2D15">
              <w:t>SYSTEM_CALCULATED</w:t>
            </w:r>
          </w:p>
          <w:p w14:paraId="66A911C8" w14:textId="77777777" w:rsidR="00DB2270" w:rsidRPr="00EE2D15" w:rsidRDefault="00DB2270">
            <w:pPr>
              <w:pStyle w:val="TableColumnNameMIRB"/>
            </w:pPr>
            <w:r w:rsidRPr="00EE2D15">
              <w:t>_AREA</w:t>
            </w:r>
          </w:p>
        </w:tc>
        <w:tc>
          <w:tcPr>
            <w:tcW w:w="854" w:type="pct"/>
            <w:vAlign w:val="center"/>
          </w:tcPr>
          <w:p w14:paraId="7F1C0723" w14:textId="77777777" w:rsidR="00DB2270" w:rsidRPr="00EE2D15" w:rsidRDefault="00DB2270">
            <w:pPr>
              <w:pStyle w:val="TableBodyTextMIRB"/>
            </w:pPr>
            <w:proofErr w:type="gramStart"/>
            <w:r w:rsidRPr="00EE2D15">
              <w:t>NUMBER(</w:t>
            </w:r>
            <w:proofErr w:type="gramEnd"/>
            <w:r w:rsidRPr="00EE2D15">
              <w:t>16,3)</w:t>
            </w:r>
          </w:p>
        </w:tc>
        <w:tc>
          <w:tcPr>
            <w:tcW w:w="546" w:type="pct"/>
            <w:vAlign w:val="center"/>
          </w:tcPr>
          <w:p w14:paraId="714AC69E" w14:textId="77777777" w:rsidR="00DB2270" w:rsidRPr="00EE2D15" w:rsidRDefault="00DB2270">
            <w:pPr>
              <w:pStyle w:val="TableBodyTextMIRB"/>
            </w:pPr>
            <w:r w:rsidRPr="00EE2D15">
              <w:t>Yes</w:t>
            </w:r>
          </w:p>
        </w:tc>
        <w:tc>
          <w:tcPr>
            <w:tcW w:w="751" w:type="pct"/>
            <w:vAlign w:val="center"/>
          </w:tcPr>
          <w:p w14:paraId="5CB293CF" w14:textId="77777777" w:rsidR="00DB2270" w:rsidRPr="00EE2D15" w:rsidRDefault="00DB2270">
            <w:pPr>
              <w:pStyle w:val="TableBodyTextMIRB"/>
            </w:pPr>
            <w:r w:rsidRPr="00EE2D15">
              <w:t>SYS_AREA</w:t>
            </w:r>
          </w:p>
        </w:tc>
        <w:tc>
          <w:tcPr>
            <w:tcW w:w="1578" w:type="pct"/>
            <w:vAlign w:val="center"/>
          </w:tcPr>
          <w:p w14:paraId="49DD4224" w14:textId="77777777" w:rsidR="00DB2270" w:rsidRPr="00EE2D15" w:rsidRDefault="00DB2270">
            <w:pPr>
              <w:pStyle w:val="TableBodyTextMIRB"/>
            </w:pPr>
            <w:r w:rsidRPr="00EE2D15">
              <w:t>The area of a polygon measured in square metres.</w:t>
            </w:r>
          </w:p>
        </w:tc>
      </w:tr>
      <w:tr w:rsidR="00DB2270" w:rsidRPr="00EE2D15" w14:paraId="31E7933A" w14:textId="77777777">
        <w:trPr>
          <w:cantSplit/>
          <w:trHeight w:val="432"/>
        </w:trPr>
        <w:tc>
          <w:tcPr>
            <w:tcW w:w="1270" w:type="pct"/>
            <w:vAlign w:val="center"/>
          </w:tcPr>
          <w:p w14:paraId="3E6E6A69" w14:textId="77777777" w:rsidR="00DB2270" w:rsidRDefault="00DB2270">
            <w:pPr>
              <w:pStyle w:val="TableColumnNameMIRB"/>
            </w:pPr>
            <w:r w:rsidRPr="00EE2D15">
              <w:t>SYSTEM_CALCULATED</w:t>
            </w:r>
          </w:p>
          <w:p w14:paraId="2CF51F41" w14:textId="77777777" w:rsidR="00DB2270" w:rsidRPr="00EE2D15" w:rsidRDefault="00DB2270">
            <w:pPr>
              <w:pStyle w:val="TableColumnNameMIRB"/>
            </w:pPr>
            <w:r w:rsidRPr="00EE2D15">
              <w:t>_PERIMETER</w:t>
            </w:r>
          </w:p>
        </w:tc>
        <w:tc>
          <w:tcPr>
            <w:tcW w:w="854" w:type="pct"/>
            <w:vAlign w:val="center"/>
          </w:tcPr>
          <w:p w14:paraId="52BCC3AC" w14:textId="77777777" w:rsidR="00DB2270" w:rsidRPr="00EE2D15" w:rsidRDefault="00DB2270">
            <w:pPr>
              <w:pStyle w:val="TableBodyTextMIRB"/>
            </w:pPr>
            <w:proofErr w:type="gramStart"/>
            <w:r w:rsidRPr="00EE2D15">
              <w:t>NUMBER(</w:t>
            </w:r>
            <w:proofErr w:type="gramEnd"/>
            <w:r w:rsidRPr="00EE2D15">
              <w:t>16,3)</w:t>
            </w:r>
          </w:p>
        </w:tc>
        <w:tc>
          <w:tcPr>
            <w:tcW w:w="546" w:type="pct"/>
            <w:vAlign w:val="center"/>
          </w:tcPr>
          <w:p w14:paraId="2EAB8D21" w14:textId="77777777" w:rsidR="00DB2270" w:rsidRPr="00EE2D15" w:rsidRDefault="00DB2270">
            <w:pPr>
              <w:pStyle w:val="TableBodyTextMIRB"/>
            </w:pPr>
            <w:r w:rsidRPr="00EE2D15">
              <w:t>Yes</w:t>
            </w:r>
          </w:p>
        </w:tc>
        <w:tc>
          <w:tcPr>
            <w:tcW w:w="751" w:type="pct"/>
            <w:vAlign w:val="center"/>
          </w:tcPr>
          <w:p w14:paraId="0651F732" w14:textId="77777777" w:rsidR="00DB2270" w:rsidRPr="00EE2D15" w:rsidRDefault="00DB2270">
            <w:pPr>
              <w:pStyle w:val="TableBodyTextMIRB"/>
            </w:pPr>
            <w:r w:rsidRPr="00EE2D15">
              <w:t>SYS_PERIM</w:t>
            </w:r>
          </w:p>
        </w:tc>
        <w:tc>
          <w:tcPr>
            <w:tcW w:w="1578" w:type="pct"/>
            <w:vAlign w:val="center"/>
          </w:tcPr>
          <w:p w14:paraId="1184E23A" w14:textId="77777777" w:rsidR="00DB2270" w:rsidRPr="00EE2D15" w:rsidRDefault="00DB2270">
            <w:pPr>
              <w:pStyle w:val="TableBodyTextMIRB"/>
            </w:pPr>
            <w:r w:rsidRPr="00EE2D15">
              <w:t>The perimeter of a polygon or length of a line measured in metres.</w:t>
            </w:r>
          </w:p>
        </w:tc>
      </w:tr>
      <w:tr w:rsidR="00DB2270" w:rsidRPr="00EE2D15" w14:paraId="00E131AC" w14:textId="77777777">
        <w:trPr>
          <w:cantSplit/>
          <w:trHeight w:val="432"/>
        </w:trPr>
        <w:tc>
          <w:tcPr>
            <w:tcW w:w="1270" w:type="pct"/>
            <w:vAlign w:val="center"/>
          </w:tcPr>
          <w:p w14:paraId="1C07EED7" w14:textId="77777777" w:rsidR="00DB2270" w:rsidRDefault="00DB2270">
            <w:pPr>
              <w:pStyle w:val="TableColumnNameMIRB"/>
            </w:pPr>
            <w:r w:rsidRPr="00EE2D15">
              <w:t>GEOMETRY_UPDATE</w:t>
            </w:r>
          </w:p>
          <w:p w14:paraId="77626E9E" w14:textId="77777777" w:rsidR="00DB2270" w:rsidRPr="00EE2D15" w:rsidRDefault="00DB2270">
            <w:pPr>
              <w:pStyle w:val="TableColumnNameMIRB"/>
            </w:pPr>
            <w:r w:rsidRPr="00EE2D15">
              <w:t>_DATETIME</w:t>
            </w:r>
          </w:p>
        </w:tc>
        <w:tc>
          <w:tcPr>
            <w:tcW w:w="854" w:type="pct"/>
            <w:vAlign w:val="center"/>
          </w:tcPr>
          <w:p w14:paraId="163A8C4D" w14:textId="77777777" w:rsidR="00DB2270" w:rsidRPr="00EE2D15" w:rsidRDefault="00DB2270">
            <w:pPr>
              <w:pStyle w:val="TableBodyTextMIRB"/>
            </w:pPr>
            <w:r w:rsidRPr="00EE2D15">
              <w:t>DATE</w:t>
            </w:r>
          </w:p>
        </w:tc>
        <w:tc>
          <w:tcPr>
            <w:tcW w:w="546" w:type="pct"/>
            <w:vAlign w:val="center"/>
          </w:tcPr>
          <w:p w14:paraId="5F2524D6" w14:textId="77777777" w:rsidR="00DB2270" w:rsidRPr="00EE2D15" w:rsidRDefault="00DB2270">
            <w:pPr>
              <w:pStyle w:val="TableBodyTextMIRB"/>
            </w:pPr>
            <w:r w:rsidRPr="00EE2D15">
              <w:t>No</w:t>
            </w:r>
          </w:p>
        </w:tc>
        <w:tc>
          <w:tcPr>
            <w:tcW w:w="751" w:type="pct"/>
            <w:vAlign w:val="center"/>
          </w:tcPr>
          <w:p w14:paraId="2F030ECB" w14:textId="77777777" w:rsidR="00DB2270" w:rsidRPr="00EE2D15" w:rsidRDefault="00DB2270">
            <w:pPr>
              <w:pStyle w:val="TableBodyTextMIRB"/>
            </w:pPr>
            <w:r w:rsidRPr="00EE2D15">
              <w:t>GEO_UPD_DT</w:t>
            </w:r>
          </w:p>
        </w:tc>
        <w:tc>
          <w:tcPr>
            <w:tcW w:w="1578" w:type="pct"/>
            <w:vAlign w:val="center"/>
          </w:tcPr>
          <w:p w14:paraId="235B4E8D" w14:textId="77777777" w:rsidR="00DB2270" w:rsidRPr="00EE2D15" w:rsidRDefault="00DB2270">
            <w:pPr>
              <w:pStyle w:val="TableBodyTextMIRB"/>
            </w:pPr>
            <w:r w:rsidRPr="00EE2D15">
              <w:t>Date/time the geometry was created or last modified in the source database.</w:t>
            </w:r>
          </w:p>
        </w:tc>
      </w:tr>
      <w:tr w:rsidR="00DB2270" w:rsidRPr="00EE2D15" w14:paraId="36A6611D" w14:textId="77777777">
        <w:trPr>
          <w:cantSplit/>
          <w:trHeight w:val="432"/>
        </w:trPr>
        <w:tc>
          <w:tcPr>
            <w:tcW w:w="1270" w:type="pct"/>
            <w:vAlign w:val="center"/>
          </w:tcPr>
          <w:p w14:paraId="5A3B3AAC" w14:textId="77777777" w:rsidR="00DB2270" w:rsidRPr="00EE2D15" w:rsidRDefault="00DB2270">
            <w:pPr>
              <w:pStyle w:val="TableColumnNameMIRB"/>
            </w:pPr>
            <w:r w:rsidRPr="00EE2D15">
              <w:t>EFFECTIVE_DATETIME</w:t>
            </w:r>
          </w:p>
        </w:tc>
        <w:tc>
          <w:tcPr>
            <w:tcW w:w="854" w:type="pct"/>
            <w:vAlign w:val="center"/>
          </w:tcPr>
          <w:p w14:paraId="2D46B240" w14:textId="77777777" w:rsidR="00DB2270" w:rsidRPr="00EE2D15" w:rsidRDefault="00DB2270">
            <w:pPr>
              <w:pStyle w:val="TableBodyTextMIRB"/>
            </w:pPr>
            <w:r w:rsidRPr="00EE2D15">
              <w:t>DATE</w:t>
            </w:r>
          </w:p>
        </w:tc>
        <w:tc>
          <w:tcPr>
            <w:tcW w:w="546" w:type="pct"/>
            <w:vAlign w:val="center"/>
          </w:tcPr>
          <w:p w14:paraId="0C31176C" w14:textId="77777777" w:rsidR="00DB2270" w:rsidRPr="00EE2D15" w:rsidRDefault="00DB2270">
            <w:pPr>
              <w:pStyle w:val="TableBodyTextMIRB"/>
            </w:pPr>
            <w:r w:rsidRPr="00EE2D15">
              <w:t>No</w:t>
            </w:r>
          </w:p>
        </w:tc>
        <w:tc>
          <w:tcPr>
            <w:tcW w:w="751" w:type="pct"/>
            <w:vAlign w:val="center"/>
          </w:tcPr>
          <w:p w14:paraId="525C395D" w14:textId="77777777" w:rsidR="00DB2270" w:rsidRPr="00EE2D15" w:rsidRDefault="00DB2270">
            <w:pPr>
              <w:pStyle w:val="TableBodyTextMIRB"/>
            </w:pPr>
            <w:r w:rsidRPr="00EE2D15">
              <w:t>EFF_DATE</w:t>
            </w:r>
          </w:p>
        </w:tc>
        <w:tc>
          <w:tcPr>
            <w:tcW w:w="1578" w:type="pct"/>
            <w:vAlign w:val="center"/>
          </w:tcPr>
          <w:p w14:paraId="3711884A" w14:textId="77777777" w:rsidR="00DB2270" w:rsidRPr="00EE2D15" w:rsidRDefault="00DB2270">
            <w:pPr>
              <w:pStyle w:val="TableBodyTextMIRB"/>
            </w:pPr>
            <w:r w:rsidRPr="00EE2D15">
              <w:t>Date/time the record was created or last modified in the source database.</w:t>
            </w:r>
          </w:p>
        </w:tc>
      </w:tr>
      <w:tr w:rsidR="00DB2270" w:rsidRPr="00EE2D15" w14:paraId="0759139D" w14:textId="77777777">
        <w:trPr>
          <w:cantSplit/>
          <w:trHeight w:val="432"/>
        </w:trPr>
        <w:tc>
          <w:tcPr>
            <w:tcW w:w="1270" w:type="pct"/>
            <w:vAlign w:val="center"/>
          </w:tcPr>
          <w:p w14:paraId="27E87465" w14:textId="77777777" w:rsidR="00DB2270" w:rsidRPr="00EE2D15" w:rsidRDefault="00DB2270">
            <w:pPr>
              <w:pStyle w:val="TableColumnNameMIRB"/>
            </w:pPr>
            <w:r w:rsidRPr="00EE2D15">
              <w:t>SYSTEM_DATETIME</w:t>
            </w:r>
          </w:p>
        </w:tc>
        <w:tc>
          <w:tcPr>
            <w:tcW w:w="854" w:type="pct"/>
            <w:vAlign w:val="center"/>
          </w:tcPr>
          <w:p w14:paraId="1BC61EE2" w14:textId="77777777" w:rsidR="00DB2270" w:rsidRPr="00EE2D15" w:rsidRDefault="00DB2270">
            <w:pPr>
              <w:pStyle w:val="TableBodyTextMIRB"/>
            </w:pPr>
            <w:r w:rsidRPr="00EE2D15">
              <w:t>DATE</w:t>
            </w:r>
          </w:p>
        </w:tc>
        <w:tc>
          <w:tcPr>
            <w:tcW w:w="546" w:type="pct"/>
            <w:vAlign w:val="center"/>
          </w:tcPr>
          <w:p w14:paraId="1A9B95ED" w14:textId="77777777" w:rsidR="00DB2270" w:rsidRPr="00EE2D15" w:rsidRDefault="00DB2270">
            <w:pPr>
              <w:pStyle w:val="TableBodyTextMIRB"/>
            </w:pPr>
            <w:r w:rsidRPr="00EE2D15">
              <w:t>Yes</w:t>
            </w:r>
          </w:p>
        </w:tc>
        <w:tc>
          <w:tcPr>
            <w:tcW w:w="751" w:type="pct"/>
            <w:vAlign w:val="center"/>
          </w:tcPr>
          <w:p w14:paraId="5DD3660F" w14:textId="77777777" w:rsidR="00DB2270" w:rsidRPr="00EE2D15" w:rsidRDefault="00DB2270">
            <w:pPr>
              <w:pStyle w:val="TableBodyTextMIRB"/>
            </w:pPr>
            <w:r w:rsidRPr="00EE2D15">
              <w:t>EXP_DATE</w:t>
            </w:r>
          </w:p>
        </w:tc>
        <w:tc>
          <w:tcPr>
            <w:tcW w:w="1578" w:type="pct"/>
            <w:vAlign w:val="center"/>
          </w:tcPr>
          <w:p w14:paraId="11FF39CC" w14:textId="493B2AC1" w:rsidR="00DB2270" w:rsidRPr="00EE2D15" w:rsidRDefault="00DB2270">
            <w:pPr>
              <w:pStyle w:val="TableBodyTextMIRB"/>
            </w:pPr>
            <w:r w:rsidRPr="00EE2D15">
              <w:t xml:space="preserve">Date/time the record was loaded into or last modified in the </w:t>
            </w:r>
            <w:r w:rsidR="008C6219">
              <w:t>GEO</w:t>
            </w:r>
            <w:r w:rsidRPr="00EE2D15">
              <w:t xml:space="preserve"> database.</w:t>
            </w:r>
          </w:p>
        </w:tc>
      </w:tr>
    </w:tbl>
    <w:p w14:paraId="7F5232F7" w14:textId="77777777" w:rsidR="00DB2270" w:rsidRDefault="00DB2270" w:rsidP="00DB2270">
      <w:pPr>
        <w:pStyle w:val="BodyAccessibleTextMIRB"/>
        <w:rPr>
          <w:rFonts w:eastAsiaTheme="minorHAnsi"/>
        </w:rPr>
      </w:pPr>
      <w:r w:rsidRPr="00E6640E">
        <w:rPr>
          <w:rFonts w:eastAsiaTheme="minorHAnsi"/>
        </w:rPr>
        <w:t>Model Subject Area does not have any business area tables.</w:t>
      </w:r>
    </w:p>
    <w:p w14:paraId="592D9D9F" w14:textId="5D06F6FC" w:rsidR="00B60BBA" w:rsidRDefault="00B60BBA" w:rsidP="009B5EF3">
      <w:pPr>
        <w:pStyle w:val="Heading3NoNumbersMIRB"/>
      </w:pPr>
      <w:bookmarkStart w:id="73" w:name="_Toc40364535"/>
      <w:bookmarkStart w:id="74" w:name="_Toc191969627"/>
      <w:r>
        <w:t>OHN</w:t>
      </w:r>
      <w:r w:rsidR="00111E9D">
        <w:t xml:space="preserve"> – </w:t>
      </w:r>
      <w:r>
        <w:t>Small Scale Watercourse</w:t>
      </w:r>
      <w:bookmarkEnd w:id="73"/>
      <w:bookmarkEnd w:id="74"/>
    </w:p>
    <w:p w14:paraId="4604D1BA" w14:textId="77777777" w:rsidR="00B60BBA" w:rsidRPr="00DA457E" w:rsidRDefault="00B60BBA" w:rsidP="00B60BBA">
      <w:pPr>
        <w:pStyle w:val="BodyAccessibleTextMIRB"/>
      </w:pPr>
      <w:r w:rsidRPr="00DA457E">
        <w:t>OHN_100K_WATERCOURSE_FT, OHN_200K_WATERCOURSE_FT, OHN_500K_WATERCOURSE_FT, OHN_1M_WATERCOURSE_FT, OHN_2M_WATERCOURSE_FT, OHN_5M_WATERCOURSE_FT, OHN_10M_WATERCOURSE_FT</w:t>
      </w:r>
    </w:p>
    <w:p w14:paraId="41EE94CD" w14:textId="77777777" w:rsidR="00B60BBA" w:rsidRDefault="00B60BBA" w:rsidP="00B60BBA">
      <w:pPr>
        <w:pStyle w:val="BodyAccessibleTextMIRB"/>
      </w:pPr>
      <w:r>
        <w:t>Watercourses are line features (natural and constructed) that describe various realizations of flowing water.</w:t>
      </w:r>
    </w:p>
    <w:tbl>
      <w:tblPr>
        <w:tblStyle w:val="TableGrid2"/>
        <w:tblW w:w="5000" w:type="pct"/>
        <w:tblLook w:val="05E0" w:firstRow="1" w:lastRow="1" w:firstColumn="1" w:lastColumn="1" w:noHBand="0" w:noVBand="1"/>
        <w:tblCaption w:val="Table: OHN – Small Scale Watercourse"/>
        <w:tblDescription w:val="Table with five columns with the following headings: Column Name, Column Type, Mandatory, Short Name, Description. "/>
      </w:tblPr>
      <w:tblGrid>
        <w:gridCol w:w="4167"/>
        <w:gridCol w:w="2816"/>
        <w:gridCol w:w="2243"/>
        <w:gridCol w:w="2594"/>
        <w:gridCol w:w="5450"/>
      </w:tblGrid>
      <w:tr w:rsidR="00B60BBA" w:rsidRPr="00691C0B" w14:paraId="2E6FD49C" w14:textId="77777777">
        <w:trPr>
          <w:cantSplit/>
          <w:trHeight w:val="432"/>
          <w:tblHeader/>
        </w:trPr>
        <w:tc>
          <w:tcPr>
            <w:tcW w:w="1206" w:type="pct"/>
            <w:vAlign w:val="center"/>
          </w:tcPr>
          <w:p w14:paraId="78CF5A34" w14:textId="77777777" w:rsidR="00B60BBA" w:rsidRPr="00691C0B" w:rsidRDefault="00B60BBA">
            <w:pPr>
              <w:pStyle w:val="TableHeaderRowTextMIRB"/>
            </w:pPr>
            <w:r w:rsidRPr="00691C0B">
              <w:t>Column Name</w:t>
            </w:r>
          </w:p>
        </w:tc>
        <w:tc>
          <w:tcPr>
            <w:tcW w:w="815" w:type="pct"/>
            <w:vAlign w:val="center"/>
          </w:tcPr>
          <w:p w14:paraId="45C48602" w14:textId="77777777" w:rsidR="00B60BBA" w:rsidRPr="00691C0B" w:rsidRDefault="00B60BBA">
            <w:pPr>
              <w:pStyle w:val="TableHeaderRowTextMIRB"/>
            </w:pPr>
            <w:r w:rsidRPr="00691C0B">
              <w:t>Column Type</w:t>
            </w:r>
          </w:p>
        </w:tc>
        <w:tc>
          <w:tcPr>
            <w:tcW w:w="649" w:type="pct"/>
            <w:vAlign w:val="center"/>
          </w:tcPr>
          <w:p w14:paraId="1F55E427" w14:textId="77777777" w:rsidR="00B60BBA" w:rsidRPr="00691C0B" w:rsidRDefault="00B60BBA">
            <w:pPr>
              <w:pStyle w:val="TableHeaderRowTextMIRB"/>
            </w:pPr>
            <w:r w:rsidRPr="00691C0B">
              <w:t>Mandatory</w:t>
            </w:r>
          </w:p>
        </w:tc>
        <w:tc>
          <w:tcPr>
            <w:tcW w:w="751" w:type="pct"/>
            <w:vAlign w:val="center"/>
          </w:tcPr>
          <w:p w14:paraId="3D1E7573" w14:textId="77777777" w:rsidR="00B60BBA" w:rsidRPr="00691C0B" w:rsidRDefault="00B60BBA">
            <w:pPr>
              <w:pStyle w:val="TableHeaderRowTextMIRB"/>
            </w:pPr>
            <w:r w:rsidRPr="00691C0B">
              <w:t>Short Name</w:t>
            </w:r>
          </w:p>
        </w:tc>
        <w:tc>
          <w:tcPr>
            <w:tcW w:w="1578" w:type="pct"/>
            <w:vAlign w:val="center"/>
          </w:tcPr>
          <w:p w14:paraId="548C88FA" w14:textId="77777777" w:rsidR="00B60BBA" w:rsidRPr="00691C0B" w:rsidRDefault="00B60BBA">
            <w:pPr>
              <w:pStyle w:val="TableHeaderRowTextMIRB"/>
            </w:pPr>
            <w:r w:rsidRPr="00691C0B">
              <w:t>Description</w:t>
            </w:r>
          </w:p>
        </w:tc>
      </w:tr>
      <w:tr w:rsidR="00B60BBA" w:rsidRPr="00691C0B" w14:paraId="6BCE5A5C" w14:textId="77777777">
        <w:trPr>
          <w:cantSplit/>
          <w:trHeight w:val="432"/>
        </w:trPr>
        <w:tc>
          <w:tcPr>
            <w:tcW w:w="1206" w:type="pct"/>
            <w:vAlign w:val="center"/>
          </w:tcPr>
          <w:p w14:paraId="133C2CD5" w14:textId="77777777" w:rsidR="00B60BBA" w:rsidRPr="00691C0B" w:rsidRDefault="00B60BBA">
            <w:pPr>
              <w:pStyle w:val="TableColumnNameMIRB"/>
            </w:pPr>
            <w:r w:rsidRPr="00691C0B">
              <w:t>OGF_ID</w:t>
            </w:r>
          </w:p>
        </w:tc>
        <w:tc>
          <w:tcPr>
            <w:tcW w:w="815" w:type="pct"/>
            <w:vAlign w:val="center"/>
          </w:tcPr>
          <w:p w14:paraId="069097C9" w14:textId="77777777" w:rsidR="00B60BBA" w:rsidRPr="00691C0B" w:rsidRDefault="00B60BBA">
            <w:pPr>
              <w:pStyle w:val="TableBodyTextMIRB"/>
            </w:pPr>
            <w:proofErr w:type="gramStart"/>
            <w:r w:rsidRPr="00691C0B">
              <w:t>NUMBER(</w:t>
            </w:r>
            <w:proofErr w:type="gramEnd"/>
            <w:r w:rsidRPr="00691C0B">
              <w:t>13)</w:t>
            </w:r>
          </w:p>
        </w:tc>
        <w:tc>
          <w:tcPr>
            <w:tcW w:w="649" w:type="pct"/>
            <w:vAlign w:val="center"/>
          </w:tcPr>
          <w:p w14:paraId="741BBA88" w14:textId="77777777" w:rsidR="00B60BBA" w:rsidRPr="00691C0B" w:rsidRDefault="00B60BBA">
            <w:pPr>
              <w:pStyle w:val="TableBodyTextMIRB"/>
            </w:pPr>
            <w:r w:rsidRPr="00691C0B">
              <w:t>Yes</w:t>
            </w:r>
          </w:p>
        </w:tc>
        <w:tc>
          <w:tcPr>
            <w:tcW w:w="751" w:type="pct"/>
            <w:vAlign w:val="center"/>
          </w:tcPr>
          <w:p w14:paraId="66CFDC4E" w14:textId="77777777" w:rsidR="00B60BBA" w:rsidRPr="00691C0B" w:rsidRDefault="00B60BBA">
            <w:pPr>
              <w:pStyle w:val="TableBodyTextMIRB"/>
            </w:pPr>
            <w:r w:rsidRPr="00691C0B">
              <w:t>OGF_ID</w:t>
            </w:r>
          </w:p>
        </w:tc>
        <w:tc>
          <w:tcPr>
            <w:tcW w:w="1578" w:type="pct"/>
            <w:vAlign w:val="center"/>
          </w:tcPr>
          <w:p w14:paraId="4F438190" w14:textId="77777777" w:rsidR="00B60BBA" w:rsidRPr="00691C0B" w:rsidRDefault="00B60BBA">
            <w:pPr>
              <w:pStyle w:val="TableBodyTextMIRB"/>
            </w:pPr>
            <w:r w:rsidRPr="00691C0B">
              <w:t>A unique numeric provincial identifier assigned to each object.</w:t>
            </w:r>
          </w:p>
        </w:tc>
      </w:tr>
      <w:tr w:rsidR="00B60BBA" w:rsidRPr="00691C0B" w14:paraId="0F6325BA" w14:textId="77777777">
        <w:trPr>
          <w:cantSplit/>
          <w:trHeight w:val="432"/>
        </w:trPr>
        <w:tc>
          <w:tcPr>
            <w:tcW w:w="1206" w:type="pct"/>
            <w:vAlign w:val="center"/>
          </w:tcPr>
          <w:p w14:paraId="666D6E96" w14:textId="77777777" w:rsidR="00B60BBA" w:rsidRPr="00691C0B" w:rsidRDefault="00B60BBA">
            <w:pPr>
              <w:pStyle w:val="TableColumnNameMIRB"/>
            </w:pPr>
            <w:r w:rsidRPr="00691C0B">
              <w:t>WATERCOURSE_TYPE</w:t>
            </w:r>
          </w:p>
        </w:tc>
        <w:tc>
          <w:tcPr>
            <w:tcW w:w="815" w:type="pct"/>
            <w:vAlign w:val="center"/>
          </w:tcPr>
          <w:p w14:paraId="0F385161" w14:textId="77777777" w:rsidR="00B60BBA" w:rsidRPr="00691C0B" w:rsidRDefault="00B60BBA">
            <w:pPr>
              <w:pStyle w:val="TableBodyTextMIRB"/>
            </w:pPr>
            <w:r w:rsidRPr="00691C0B">
              <w:t>VARCHAR2(20)</w:t>
            </w:r>
          </w:p>
        </w:tc>
        <w:tc>
          <w:tcPr>
            <w:tcW w:w="649" w:type="pct"/>
            <w:vAlign w:val="center"/>
          </w:tcPr>
          <w:p w14:paraId="7E96A464" w14:textId="77777777" w:rsidR="00B60BBA" w:rsidRPr="00691C0B" w:rsidRDefault="00B60BBA">
            <w:pPr>
              <w:pStyle w:val="TableBodyTextMIRB"/>
            </w:pPr>
            <w:r w:rsidRPr="00691C0B">
              <w:t>Yes</w:t>
            </w:r>
          </w:p>
        </w:tc>
        <w:tc>
          <w:tcPr>
            <w:tcW w:w="751" w:type="pct"/>
            <w:vAlign w:val="center"/>
          </w:tcPr>
          <w:p w14:paraId="742D8C55" w14:textId="77777777" w:rsidR="00B60BBA" w:rsidRPr="00691C0B" w:rsidRDefault="00B60BBA">
            <w:pPr>
              <w:pStyle w:val="TableBodyTextMIRB"/>
            </w:pPr>
            <w:r w:rsidRPr="00691C0B">
              <w:t>WCRS_TYPE</w:t>
            </w:r>
          </w:p>
        </w:tc>
        <w:tc>
          <w:tcPr>
            <w:tcW w:w="1578" w:type="pct"/>
            <w:vAlign w:val="center"/>
          </w:tcPr>
          <w:p w14:paraId="126D8A66" w14:textId="77777777" w:rsidR="00B60BBA" w:rsidRPr="00691C0B" w:rsidRDefault="00B60BBA">
            <w:pPr>
              <w:pStyle w:val="TableBodyTextMIRB"/>
            </w:pPr>
            <w:r w:rsidRPr="00691C0B">
              <w:t>The type of watercourse.</w:t>
            </w:r>
          </w:p>
        </w:tc>
      </w:tr>
      <w:tr w:rsidR="00B60BBA" w:rsidRPr="00691C0B" w14:paraId="19BF925B" w14:textId="77777777">
        <w:trPr>
          <w:cantSplit/>
          <w:trHeight w:val="432"/>
        </w:trPr>
        <w:tc>
          <w:tcPr>
            <w:tcW w:w="1206" w:type="pct"/>
            <w:vAlign w:val="center"/>
          </w:tcPr>
          <w:p w14:paraId="69AB0CA9" w14:textId="77777777" w:rsidR="00B60BBA" w:rsidRPr="00691C0B" w:rsidRDefault="00B60BBA">
            <w:pPr>
              <w:pStyle w:val="TableColumnNameMIRB"/>
            </w:pPr>
            <w:r w:rsidRPr="00691C0B">
              <w:t>OFFICIAL_NAME_LABEL</w:t>
            </w:r>
          </w:p>
        </w:tc>
        <w:tc>
          <w:tcPr>
            <w:tcW w:w="815" w:type="pct"/>
            <w:vAlign w:val="center"/>
          </w:tcPr>
          <w:p w14:paraId="6211A328" w14:textId="77777777" w:rsidR="00B60BBA" w:rsidRPr="00691C0B" w:rsidRDefault="00B60BBA">
            <w:pPr>
              <w:pStyle w:val="TableBodyTextMIRB"/>
            </w:pPr>
            <w:r w:rsidRPr="00691C0B">
              <w:t>VARCHAR2(100)</w:t>
            </w:r>
          </w:p>
        </w:tc>
        <w:tc>
          <w:tcPr>
            <w:tcW w:w="649" w:type="pct"/>
            <w:vAlign w:val="center"/>
          </w:tcPr>
          <w:p w14:paraId="59AD27B9" w14:textId="77777777" w:rsidR="00B60BBA" w:rsidRPr="00691C0B" w:rsidRDefault="00B60BBA">
            <w:pPr>
              <w:pStyle w:val="TableBodyTextMIRB"/>
            </w:pPr>
            <w:r w:rsidRPr="00691C0B">
              <w:t>No</w:t>
            </w:r>
          </w:p>
        </w:tc>
        <w:tc>
          <w:tcPr>
            <w:tcW w:w="751" w:type="pct"/>
            <w:vAlign w:val="center"/>
          </w:tcPr>
          <w:p w14:paraId="62D9B727" w14:textId="77777777" w:rsidR="00B60BBA" w:rsidRPr="00691C0B" w:rsidRDefault="00B60BBA">
            <w:pPr>
              <w:pStyle w:val="TableBodyTextMIRB"/>
            </w:pPr>
            <w:r w:rsidRPr="00691C0B">
              <w:t>OFF_NAME</w:t>
            </w:r>
          </w:p>
        </w:tc>
        <w:tc>
          <w:tcPr>
            <w:tcW w:w="1578" w:type="pct"/>
            <w:vAlign w:val="center"/>
          </w:tcPr>
          <w:p w14:paraId="55542FEE" w14:textId="3BAB5EC1" w:rsidR="00B60BBA" w:rsidRPr="00691C0B" w:rsidRDefault="00B60BBA">
            <w:pPr>
              <w:pStyle w:val="TableBodyTextMIRB"/>
            </w:pPr>
            <w:r w:rsidRPr="00691C0B">
              <w:t>This field is a concatenation of the Geographic Name</w:t>
            </w:r>
            <w:r w:rsidR="00390585">
              <w:t>s</w:t>
            </w:r>
            <w:r w:rsidRPr="00691C0B">
              <w:t xml:space="preserve"> </w:t>
            </w:r>
            <w:r w:rsidR="00FA0164">
              <w:t>Ontario</w:t>
            </w:r>
            <w:r w:rsidRPr="00691C0B">
              <w:t xml:space="preserve"> Fields "Official Name" and "Alternate Name".</w:t>
            </w:r>
          </w:p>
        </w:tc>
      </w:tr>
      <w:tr w:rsidR="00B60BBA" w:rsidRPr="00691C0B" w14:paraId="72AE8838" w14:textId="77777777">
        <w:trPr>
          <w:cantSplit/>
          <w:trHeight w:val="432"/>
        </w:trPr>
        <w:tc>
          <w:tcPr>
            <w:tcW w:w="1206" w:type="pct"/>
            <w:vAlign w:val="center"/>
          </w:tcPr>
          <w:p w14:paraId="655E7F2E" w14:textId="77777777" w:rsidR="00B60BBA" w:rsidRPr="00691C0B" w:rsidRDefault="00B60BBA">
            <w:pPr>
              <w:pStyle w:val="TableColumnNameMIRB"/>
            </w:pPr>
            <w:r w:rsidRPr="00691C0B">
              <w:lastRenderedPageBreak/>
              <w:t>GEL_NAME_IDENT</w:t>
            </w:r>
          </w:p>
        </w:tc>
        <w:tc>
          <w:tcPr>
            <w:tcW w:w="815" w:type="pct"/>
            <w:vAlign w:val="center"/>
          </w:tcPr>
          <w:p w14:paraId="7541E48B" w14:textId="77777777" w:rsidR="00B60BBA" w:rsidRPr="00691C0B" w:rsidRDefault="00B60BBA">
            <w:pPr>
              <w:pStyle w:val="TableBodyTextMIRB"/>
            </w:pPr>
            <w:r w:rsidRPr="00691C0B">
              <w:t>VARCHAR2(32)</w:t>
            </w:r>
          </w:p>
        </w:tc>
        <w:tc>
          <w:tcPr>
            <w:tcW w:w="649" w:type="pct"/>
            <w:vAlign w:val="center"/>
          </w:tcPr>
          <w:p w14:paraId="7BE9AAB8" w14:textId="77777777" w:rsidR="00B60BBA" w:rsidRPr="00691C0B" w:rsidRDefault="00B60BBA">
            <w:pPr>
              <w:pStyle w:val="TableBodyTextMIRB"/>
            </w:pPr>
            <w:r w:rsidRPr="00691C0B">
              <w:t>No</w:t>
            </w:r>
          </w:p>
        </w:tc>
        <w:tc>
          <w:tcPr>
            <w:tcW w:w="751" w:type="pct"/>
            <w:vAlign w:val="center"/>
          </w:tcPr>
          <w:p w14:paraId="4E47495B" w14:textId="77777777" w:rsidR="00B60BBA" w:rsidRPr="00691C0B" w:rsidRDefault="00B60BBA">
            <w:pPr>
              <w:pStyle w:val="TableBodyTextMIRB"/>
            </w:pPr>
            <w:r w:rsidRPr="00691C0B">
              <w:t>GEL_IDENT</w:t>
            </w:r>
          </w:p>
        </w:tc>
        <w:tc>
          <w:tcPr>
            <w:tcW w:w="1578" w:type="pct"/>
            <w:vAlign w:val="center"/>
          </w:tcPr>
          <w:p w14:paraId="1FD61349" w14:textId="2A0C0471" w:rsidR="00B60BBA" w:rsidRPr="00691C0B" w:rsidRDefault="00B60BBA">
            <w:pPr>
              <w:pStyle w:val="TableBodyTextMIRB"/>
            </w:pPr>
            <w:r w:rsidRPr="00691C0B">
              <w:t xml:space="preserve">An identifier from the Geographic </w:t>
            </w:r>
            <w:r w:rsidR="00F94305">
              <w:t>Names Ontario</w:t>
            </w:r>
            <w:r w:rsidRPr="00691C0B">
              <w:t xml:space="preserve"> (</w:t>
            </w:r>
            <w:proofErr w:type="spellStart"/>
            <w:r w:rsidR="00F94305">
              <w:t>Geonames</w:t>
            </w:r>
            <w:proofErr w:type="spellEnd"/>
            <w:r w:rsidR="00F94305">
              <w:t xml:space="preserve"> or G</w:t>
            </w:r>
            <w:r w:rsidR="00390585">
              <w:t>N</w:t>
            </w:r>
            <w:r w:rsidR="00F94305">
              <w:t>O</w:t>
            </w:r>
            <w:r w:rsidRPr="00691C0B">
              <w:t>). This is a unique, 32 length, alpha-numeric identifier used to distinguish an object.</w:t>
            </w:r>
          </w:p>
        </w:tc>
      </w:tr>
      <w:tr w:rsidR="00B60BBA" w:rsidRPr="00691C0B" w14:paraId="530EF41D" w14:textId="77777777">
        <w:trPr>
          <w:cantSplit/>
          <w:trHeight w:val="432"/>
        </w:trPr>
        <w:tc>
          <w:tcPr>
            <w:tcW w:w="1206" w:type="pct"/>
            <w:vAlign w:val="center"/>
          </w:tcPr>
          <w:p w14:paraId="2CACCF18" w14:textId="77777777" w:rsidR="00B60BBA" w:rsidRDefault="00B60BBA">
            <w:pPr>
              <w:pStyle w:val="TableColumnNameMIRB"/>
            </w:pPr>
            <w:r w:rsidRPr="00691C0B">
              <w:t>POLITICAL_SUBDIVISION</w:t>
            </w:r>
          </w:p>
          <w:p w14:paraId="7C91A435" w14:textId="77777777" w:rsidR="00B60BBA" w:rsidRPr="00691C0B" w:rsidRDefault="00B60BBA">
            <w:pPr>
              <w:pStyle w:val="TableColumnNameMIRB"/>
            </w:pPr>
            <w:r w:rsidRPr="00691C0B">
              <w:t>_CODE</w:t>
            </w:r>
          </w:p>
        </w:tc>
        <w:tc>
          <w:tcPr>
            <w:tcW w:w="815" w:type="pct"/>
            <w:vAlign w:val="center"/>
          </w:tcPr>
          <w:p w14:paraId="7A5572F2" w14:textId="77777777" w:rsidR="00B60BBA" w:rsidRPr="00691C0B" w:rsidRDefault="00B60BBA">
            <w:pPr>
              <w:pStyle w:val="TableBodyTextMIRB"/>
            </w:pPr>
            <w:r w:rsidRPr="00691C0B">
              <w:t>VARCHAR2(5)</w:t>
            </w:r>
          </w:p>
        </w:tc>
        <w:tc>
          <w:tcPr>
            <w:tcW w:w="649" w:type="pct"/>
            <w:vAlign w:val="center"/>
          </w:tcPr>
          <w:p w14:paraId="3B27AB1F" w14:textId="77777777" w:rsidR="00B60BBA" w:rsidRPr="00691C0B" w:rsidRDefault="00B60BBA">
            <w:pPr>
              <w:pStyle w:val="TableBodyTextMIRB"/>
            </w:pPr>
            <w:r w:rsidRPr="00691C0B">
              <w:t>No</w:t>
            </w:r>
          </w:p>
        </w:tc>
        <w:tc>
          <w:tcPr>
            <w:tcW w:w="751" w:type="pct"/>
            <w:vAlign w:val="center"/>
          </w:tcPr>
          <w:p w14:paraId="7BDC8BD1" w14:textId="77777777" w:rsidR="00B60BBA" w:rsidRPr="00691C0B" w:rsidRDefault="00B60BBA">
            <w:pPr>
              <w:pStyle w:val="TableBodyTextMIRB"/>
            </w:pPr>
            <w:r w:rsidRPr="00691C0B">
              <w:t>POL_SUBDIV</w:t>
            </w:r>
          </w:p>
        </w:tc>
        <w:tc>
          <w:tcPr>
            <w:tcW w:w="1578" w:type="pct"/>
            <w:vAlign w:val="center"/>
          </w:tcPr>
          <w:p w14:paraId="56ECBCAC" w14:textId="77777777" w:rsidR="00B60BBA" w:rsidRPr="00691C0B" w:rsidRDefault="00B60BBA">
            <w:pPr>
              <w:pStyle w:val="TableBodyTextMIRB"/>
            </w:pPr>
            <w:r w:rsidRPr="00691C0B">
              <w:t>ISO codes for the representation of countries and their sub-divisions.</w:t>
            </w:r>
          </w:p>
        </w:tc>
      </w:tr>
      <w:tr w:rsidR="00B60BBA" w:rsidRPr="00691C0B" w14:paraId="25D20A82" w14:textId="77777777">
        <w:trPr>
          <w:cantSplit/>
          <w:trHeight w:val="432"/>
        </w:trPr>
        <w:tc>
          <w:tcPr>
            <w:tcW w:w="1206" w:type="pct"/>
            <w:vAlign w:val="center"/>
          </w:tcPr>
          <w:p w14:paraId="7FB7F05F" w14:textId="77777777" w:rsidR="00B60BBA" w:rsidRPr="00691C0B" w:rsidRDefault="00B60BBA">
            <w:pPr>
              <w:pStyle w:val="TableColumnNameMIRB"/>
            </w:pPr>
            <w:r w:rsidRPr="00691C0B">
              <w:t>LABEL_IND</w:t>
            </w:r>
          </w:p>
        </w:tc>
        <w:tc>
          <w:tcPr>
            <w:tcW w:w="815" w:type="pct"/>
            <w:vAlign w:val="center"/>
          </w:tcPr>
          <w:p w14:paraId="4E8D65AC" w14:textId="77777777" w:rsidR="00B60BBA" w:rsidRPr="00691C0B" w:rsidRDefault="00B60BBA">
            <w:pPr>
              <w:pStyle w:val="TableBodyTextMIRB"/>
            </w:pPr>
            <w:r w:rsidRPr="00691C0B">
              <w:t>VARCHAR2(3)</w:t>
            </w:r>
          </w:p>
        </w:tc>
        <w:tc>
          <w:tcPr>
            <w:tcW w:w="649" w:type="pct"/>
            <w:vAlign w:val="center"/>
          </w:tcPr>
          <w:p w14:paraId="21824663" w14:textId="77777777" w:rsidR="00B60BBA" w:rsidRPr="00691C0B" w:rsidRDefault="00B60BBA">
            <w:pPr>
              <w:pStyle w:val="TableBodyTextMIRB"/>
            </w:pPr>
            <w:r w:rsidRPr="00691C0B">
              <w:t>Yes</w:t>
            </w:r>
          </w:p>
        </w:tc>
        <w:tc>
          <w:tcPr>
            <w:tcW w:w="751" w:type="pct"/>
            <w:vAlign w:val="center"/>
          </w:tcPr>
          <w:p w14:paraId="1DD301B5" w14:textId="77777777" w:rsidR="00B60BBA" w:rsidRPr="00691C0B" w:rsidRDefault="00B60BBA">
            <w:pPr>
              <w:pStyle w:val="TableBodyTextMIRB"/>
            </w:pPr>
            <w:r w:rsidRPr="00691C0B">
              <w:t>LABEL_IND</w:t>
            </w:r>
          </w:p>
        </w:tc>
        <w:tc>
          <w:tcPr>
            <w:tcW w:w="1578" w:type="pct"/>
            <w:vAlign w:val="center"/>
          </w:tcPr>
          <w:p w14:paraId="42F54A01" w14:textId="77777777" w:rsidR="00B60BBA" w:rsidRPr="00691C0B" w:rsidRDefault="00B60BBA">
            <w:pPr>
              <w:pStyle w:val="TableBodyTextMIRB"/>
            </w:pPr>
            <w:r w:rsidRPr="00691C0B">
              <w:t>Used to identify if the feature is to be labelled</w:t>
            </w:r>
          </w:p>
          <w:p w14:paraId="5724EC9E" w14:textId="77777777" w:rsidR="00B60BBA" w:rsidRPr="00691C0B" w:rsidRDefault="00B60BBA">
            <w:pPr>
              <w:pStyle w:val="TableBodyTextMIRB"/>
            </w:pPr>
            <w:r w:rsidRPr="00691C0B">
              <w:t>Default = No</w:t>
            </w:r>
          </w:p>
          <w:p w14:paraId="3E964496" w14:textId="77777777" w:rsidR="00B60BBA" w:rsidRPr="00691C0B" w:rsidRDefault="00B60BBA">
            <w:pPr>
              <w:pStyle w:val="TableBodyTextMIRB"/>
            </w:pPr>
            <w:r w:rsidRPr="00691C0B">
              <w:rPr>
                <w:b/>
              </w:rPr>
              <w:t>VALID VALUES</w:t>
            </w:r>
            <w:r>
              <w:t xml:space="preserve">:  Yes, </w:t>
            </w:r>
            <w:proofErr w:type="gramStart"/>
            <w:r>
              <w:t>No</w:t>
            </w:r>
            <w:proofErr w:type="gramEnd"/>
          </w:p>
        </w:tc>
      </w:tr>
      <w:tr w:rsidR="00B60BBA" w:rsidRPr="00691C0B" w14:paraId="104FFE5B" w14:textId="77777777">
        <w:trPr>
          <w:cantSplit/>
          <w:trHeight w:val="432"/>
        </w:trPr>
        <w:tc>
          <w:tcPr>
            <w:tcW w:w="1206" w:type="pct"/>
            <w:vAlign w:val="center"/>
          </w:tcPr>
          <w:p w14:paraId="05E9D2CE" w14:textId="77777777" w:rsidR="00B60BBA" w:rsidRDefault="00B60BBA">
            <w:pPr>
              <w:pStyle w:val="TableColumnNameMIRB"/>
            </w:pPr>
            <w:r w:rsidRPr="00691C0B">
              <w:t>SYSTEM_CALCULATED</w:t>
            </w:r>
          </w:p>
          <w:p w14:paraId="7648D770" w14:textId="77777777" w:rsidR="00B60BBA" w:rsidRPr="00691C0B" w:rsidRDefault="00B60BBA">
            <w:pPr>
              <w:pStyle w:val="TableColumnNameMIRB"/>
            </w:pPr>
            <w:r w:rsidRPr="00691C0B">
              <w:t>_LENGTH</w:t>
            </w:r>
          </w:p>
        </w:tc>
        <w:tc>
          <w:tcPr>
            <w:tcW w:w="815" w:type="pct"/>
            <w:vAlign w:val="center"/>
          </w:tcPr>
          <w:p w14:paraId="637DE324" w14:textId="77777777" w:rsidR="00B60BBA" w:rsidRPr="00691C0B" w:rsidRDefault="00B60BBA">
            <w:pPr>
              <w:pStyle w:val="TableBodyTextMIRB"/>
            </w:pPr>
            <w:proofErr w:type="gramStart"/>
            <w:r w:rsidRPr="00691C0B">
              <w:t>NUMBER(</w:t>
            </w:r>
            <w:proofErr w:type="gramEnd"/>
            <w:r w:rsidRPr="00691C0B">
              <w:t>16,3)</w:t>
            </w:r>
          </w:p>
        </w:tc>
        <w:tc>
          <w:tcPr>
            <w:tcW w:w="649" w:type="pct"/>
            <w:vAlign w:val="center"/>
          </w:tcPr>
          <w:p w14:paraId="6F7FB4DE" w14:textId="77777777" w:rsidR="00B60BBA" w:rsidRPr="00691C0B" w:rsidRDefault="00B60BBA">
            <w:pPr>
              <w:pStyle w:val="TableBodyTextMIRB"/>
            </w:pPr>
            <w:r w:rsidRPr="00691C0B">
              <w:t>Yes</w:t>
            </w:r>
          </w:p>
        </w:tc>
        <w:tc>
          <w:tcPr>
            <w:tcW w:w="751" w:type="pct"/>
            <w:vAlign w:val="center"/>
          </w:tcPr>
          <w:p w14:paraId="114A8BDB" w14:textId="77777777" w:rsidR="00B60BBA" w:rsidRPr="00691C0B" w:rsidRDefault="00B60BBA">
            <w:pPr>
              <w:pStyle w:val="TableBodyTextMIRB"/>
            </w:pPr>
            <w:r w:rsidRPr="00691C0B">
              <w:t>SYS_LENGTH</w:t>
            </w:r>
          </w:p>
        </w:tc>
        <w:tc>
          <w:tcPr>
            <w:tcW w:w="1578" w:type="pct"/>
            <w:vAlign w:val="center"/>
          </w:tcPr>
          <w:p w14:paraId="73E416EA" w14:textId="77777777" w:rsidR="00B60BBA" w:rsidRPr="00691C0B" w:rsidRDefault="00B60BBA">
            <w:pPr>
              <w:pStyle w:val="TableBodyTextMIRB"/>
            </w:pPr>
            <w:r w:rsidRPr="00691C0B">
              <w:t>The perimeter of a polygon or length of a line measured in metres.</w:t>
            </w:r>
          </w:p>
        </w:tc>
      </w:tr>
      <w:tr w:rsidR="00B60BBA" w:rsidRPr="00691C0B" w14:paraId="23987B52" w14:textId="77777777">
        <w:trPr>
          <w:cantSplit/>
          <w:trHeight w:val="432"/>
        </w:trPr>
        <w:tc>
          <w:tcPr>
            <w:tcW w:w="1206" w:type="pct"/>
            <w:vAlign w:val="center"/>
          </w:tcPr>
          <w:p w14:paraId="67DD9989" w14:textId="77777777" w:rsidR="00B60BBA" w:rsidRDefault="00B60BBA">
            <w:pPr>
              <w:pStyle w:val="TableColumnNameMIRB"/>
            </w:pPr>
            <w:r w:rsidRPr="00691C0B">
              <w:t>GEOMETRY_UPDATE</w:t>
            </w:r>
          </w:p>
          <w:p w14:paraId="3B580A9D" w14:textId="77777777" w:rsidR="00B60BBA" w:rsidRPr="00691C0B" w:rsidRDefault="00B60BBA">
            <w:pPr>
              <w:pStyle w:val="TableColumnNameMIRB"/>
            </w:pPr>
            <w:r w:rsidRPr="00691C0B">
              <w:t>_DATETIME</w:t>
            </w:r>
          </w:p>
        </w:tc>
        <w:tc>
          <w:tcPr>
            <w:tcW w:w="815" w:type="pct"/>
            <w:vAlign w:val="center"/>
          </w:tcPr>
          <w:p w14:paraId="3B9C0DD0" w14:textId="77777777" w:rsidR="00B60BBA" w:rsidRPr="00691C0B" w:rsidRDefault="00B60BBA">
            <w:pPr>
              <w:pStyle w:val="TableBodyTextMIRB"/>
            </w:pPr>
            <w:r w:rsidRPr="00691C0B">
              <w:t>DATE</w:t>
            </w:r>
          </w:p>
        </w:tc>
        <w:tc>
          <w:tcPr>
            <w:tcW w:w="649" w:type="pct"/>
            <w:vAlign w:val="center"/>
          </w:tcPr>
          <w:p w14:paraId="6CCACA2A" w14:textId="77777777" w:rsidR="00B60BBA" w:rsidRPr="00691C0B" w:rsidRDefault="00B60BBA">
            <w:pPr>
              <w:pStyle w:val="TableBodyTextMIRB"/>
            </w:pPr>
            <w:r w:rsidRPr="00691C0B">
              <w:t>No</w:t>
            </w:r>
          </w:p>
        </w:tc>
        <w:tc>
          <w:tcPr>
            <w:tcW w:w="751" w:type="pct"/>
            <w:vAlign w:val="center"/>
          </w:tcPr>
          <w:p w14:paraId="3ABA92C9" w14:textId="77777777" w:rsidR="00B60BBA" w:rsidRPr="00691C0B" w:rsidRDefault="00B60BBA">
            <w:pPr>
              <w:pStyle w:val="TableBodyTextMIRB"/>
            </w:pPr>
            <w:r w:rsidRPr="00691C0B">
              <w:t>GEO_UPD_DT</w:t>
            </w:r>
          </w:p>
        </w:tc>
        <w:tc>
          <w:tcPr>
            <w:tcW w:w="1578" w:type="pct"/>
            <w:vAlign w:val="center"/>
          </w:tcPr>
          <w:p w14:paraId="229E07A8" w14:textId="77777777" w:rsidR="00B60BBA" w:rsidRPr="00691C0B" w:rsidRDefault="00B60BBA">
            <w:pPr>
              <w:pStyle w:val="TableBodyTextMIRB"/>
            </w:pPr>
            <w:r w:rsidRPr="00691C0B">
              <w:t>Date/time the geometry was created or last modified in the source database.</w:t>
            </w:r>
          </w:p>
        </w:tc>
      </w:tr>
      <w:tr w:rsidR="00B60BBA" w:rsidRPr="00691C0B" w14:paraId="4FF9F26C" w14:textId="77777777">
        <w:trPr>
          <w:cantSplit/>
          <w:trHeight w:val="432"/>
        </w:trPr>
        <w:tc>
          <w:tcPr>
            <w:tcW w:w="1206" w:type="pct"/>
            <w:vAlign w:val="center"/>
          </w:tcPr>
          <w:p w14:paraId="2BBFB09D" w14:textId="77777777" w:rsidR="00B60BBA" w:rsidRPr="00691C0B" w:rsidRDefault="00B60BBA">
            <w:pPr>
              <w:pStyle w:val="TableColumnNameMIRB"/>
            </w:pPr>
            <w:r w:rsidRPr="00691C0B">
              <w:t>EFFECTIVE_DATETIME</w:t>
            </w:r>
          </w:p>
        </w:tc>
        <w:tc>
          <w:tcPr>
            <w:tcW w:w="815" w:type="pct"/>
            <w:vAlign w:val="center"/>
          </w:tcPr>
          <w:p w14:paraId="73E736DF" w14:textId="77777777" w:rsidR="00B60BBA" w:rsidRPr="00691C0B" w:rsidRDefault="00B60BBA">
            <w:pPr>
              <w:pStyle w:val="TableBodyTextMIRB"/>
            </w:pPr>
            <w:r w:rsidRPr="00691C0B">
              <w:t>DATE</w:t>
            </w:r>
          </w:p>
        </w:tc>
        <w:tc>
          <w:tcPr>
            <w:tcW w:w="649" w:type="pct"/>
            <w:vAlign w:val="center"/>
          </w:tcPr>
          <w:p w14:paraId="0830FFED" w14:textId="77777777" w:rsidR="00B60BBA" w:rsidRPr="00691C0B" w:rsidRDefault="00B60BBA">
            <w:pPr>
              <w:pStyle w:val="TableBodyTextMIRB"/>
            </w:pPr>
            <w:r w:rsidRPr="00691C0B">
              <w:t>No</w:t>
            </w:r>
          </w:p>
        </w:tc>
        <w:tc>
          <w:tcPr>
            <w:tcW w:w="751" w:type="pct"/>
            <w:vAlign w:val="center"/>
          </w:tcPr>
          <w:p w14:paraId="5AD6E4C3" w14:textId="77777777" w:rsidR="00B60BBA" w:rsidRPr="00691C0B" w:rsidRDefault="00B60BBA">
            <w:pPr>
              <w:pStyle w:val="TableBodyTextMIRB"/>
            </w:pPr>
            <w:r w:rsidRPr="00691C0B">
              <w:t>EFF_DATE</w:t>
            </w:r>
          </w:p>
        </w:tc>
        <w:tc>
          <w:tcPr>
            <w:tcW w:w="1578" w:type="pct"/>
            <w:vAlign w:val="center"/>
          </w:tcPr>
          <w:p w14:paraId="0112F97D" w14:textId="77777777" w:rsidR="00B60BBA" w:rsidRPr="00691C0B" w:rsidRDefault="00B60BBA">
            <w:pPr>
              <w:pStyle w:val="TableBodyTextMIRB"/>
            </w:pPr>
            <w:r w:rsidRPr="00691C0B">
              <w:t>Date/time the record was created or last modified in the source database.</w:t>
            </w:r>
          </w:p>
        </w:tc>
      </w:tr>
      <w:tr w:rsidR="00B60BBA" w:rsidRPr="00691C0B" w14:paraId="092C0ED7" w14:textId="77777777">
        <w:trPr>
          <w:cantSplit/>
          <w:trHeight w:val="432"/>
        </w:trPr>
        <w:tc>
          <w:tcPr>
            <w:tcW w:w="1206" w:type="pct"/>
            <w:vAlign w:val="center"/>
          </w:tcPr>
          <w:p w14:paraId="42D5F40C" w14:textId="77777777" w:rsidR="00B60BBA" w:rsidRPr="00691C0B" w:rsidRDefault="00B60BBA">
            <w:pPr>
              <w:pStyle w:val="TableColumnNameMIRB"/>
            </w:pPr>
            <w:r w:rsidRPr="00691C0B">
              <w:t>SYSTEM_DATETIME</w:t>
            </w:r>
          </w:p>
        </w:tc>
        <w:tc>
          <w:tcPr>
            <w:tcW w:w="815" w:type="pct"/>
            <w:vAlign w:val="center"/>
          </w:tcPr>
          <w:p w14:paraId="25005B5C" w14:textId="77777777" w:rsidR="00B60BBA" w:rsidRPr="00691C0B" w:rsidRDefault="00B60BBA">
            <w:pPr>
              <w:pStyle w:val="TableBodyTextMIRB"/>
            </w:pPr>
            <w:r w:rsidRPr="00691C0B">
              <w:t>DATE</w:t>
            </w:r>
          </w:p>
        </w:tc>
        <w:tc>
          <w:tcPr>
            <w:tcW w:w="649" w:type="pct"/>
            <w:vAlign w:val="center"/>
          </w:tcPr>
          <w:p w14:paraId="19BD9A96" w14:textId="77777777" w:rsidR="00B60BBA" w:rsidRPr="00691C0B" w:rsidRDefault="00B60BBA">
            <w:pPr>
              <w:pStyle w:val="TableBodyTextMIRB"/>
            </w:pPr>
            <w:r w:rsidRPr="00691C0B">
              <w:t>Yes</w:t>
            </w:r>
          </w:p>
        </w:tc>
        <w:tc>
          <w:tcPr>
            <w:tcW w:w="751" w:type="pct"/>
            <w:vAlign w:val="center"/>
          </w:tcPr>
          <w:p w14:paraId="19E02EE2" w14:textId="77777777" w:rsidR="00B60BBA" w:rsidRPr="00691C0B" w:rsidRDefault="00B60BBA">
            <w:pPr>
              <w:pStyle w:val="TableBodyTextMIRB"/>
            </w:pPr>
            <w:r w:rsidRPr="00691C0B">
              <w:t>SYS_DATE</w:t>
            </w:r>
          </w:p>
        </w:tc>
        <w:tc>
          <w:tcPr>
            <w:tcW w:w="1578" w:type="pct"/>
            <w:vAlign w:val="center"/>
          </w:tcPr>
          <w:p w14:paraId="48734508" w14:textId="0695358B" w:rsidR="00B60BBA" w:rsidRPr="00691C0B" w:rsidRDefault="00B60BBA">
            <w:pPr>
              <w:pStyle w:val="TableBodyTextMIRB"/>
            </w:pPr>
            <w:r w:rsidRPr="00691C0B">
              <w:t xml:space="preserve">Date/time the record was loaded into or last modified in the </w:t>
            </w:r>
            <w:r w:rsidR="008C6219">
              <w:t>GEO</w:t>
            </w:r>
            <w:r w:rsidRPr="00691C0B">
              <w:t xml:space="preserve"> database.</w:t>
            </w:r>
          </w:p>
        </w:tc>
      </w:tr>
    </w:tbl>
    <w:p w14:paraId="37418EB7" w14:textId="6CF41591" w:rsidR="00C54FC5" w:rsidRPr="0040371F" w:rsidRDefault="00B60BBA" w:rsidP="00DB2270">
      <w:pPr>
        <w:pStyle w:val="BodyAccessibleTextMIRB"/>
        <w:rPr>
          <w:rFonts w:eastAsiaTheme="minorHAnsi"/>
        </w:rPr>
      </w:pPr>
      <w:r w:rsidRPr="00860D67">
        <w:rPr>
          <w:rFonts w:eastAsiaTheme="minorHAnsi"/>
        </w:rPr>
        <w:t>Model Subject Area does not have any business area tables</w:t>
      </w:r>
      <w:r w:rsidR="009B5EF3">
        <w:rPr>
          <w:rFonts w:eastAsiaTheme="minorHAnsi"/>
        </w:rPr>
        <w:t>.</w:t>
      </w:r>
    </w:p>
    <w:p w14:paraId="565E0946" w14:textId="1F0024A9" w:rsidR="000F4E47" w:rsidRDefault="008804EB" w:rsidP="008804EB">
      <w:pPr>
        <w:pStyle w:val="Heading3NoNumbersMIRB"/>
      </w:pPr>
      <w:bookmarkStart w:id="75" w:name="_Toc40364536"/>
      <w:bookmarkStart w:id="76" w:name="_Toc191969628"/>
      <w:r>
        <w:t>OHN</w:t>
      </w:r>
      <w:r w:rsidR="00111E9D">
        <w:t xml:space="preserve"> – </w:t>
      </w:r>
      <w:r>
        <w:t>Small Scale Shoreline</w:t>
      </w:r>
      <w:bookmarkEnd w:id="75"/>
      <w:bookmarkEnd w:id="76"/>
    </w:p>
    <w:p w14:paraId="7096AAE1" w14:textId="77777777" w:rsidR="000F4E47" w:rsidRPr="00F47BEC" w:rsidRDefault="000F4E47" w:rsidP="000F4E47">
      <w:pPr>
        <w:pStyle w:val="BodyAccessibleTextMIRB"/>
      </w:pPr>
      <w:r w:rsidRPr="00F47BEC">
        <w:t>OHN_100K_SHORELINE_FT</w:t>
      </w:r>
      <w:bookmarkStart w:id="77" w:name="OHN_100K_SHORELINE_FT"/>
      <w:bookmarkEnd w:id="77"/>
      <w:r w:rsidRPr="00F47BEC">
        <w:t>, OHN_200K_SHORELINE_FT, OHN_500K_SHORELINE_FT, OHN_1M_SHORELINE_FT, OHN_2M_SHORELINE_FT, OHN_5M_SHORELINE_FT, OHN_10M_SHORELINE_FT</w:t>
      </w:r>
    </w:p>
    <w:p w14:paraId="5F265B85" w14:textId="77777777" w:rsidR="000F4E47" w:rsidRDefault="000F4E47" w:rsidP="000F4E47">
      <w:pPr>
        <w:pStyle w:val="BodyAccessibleTextMIRB"/>
      </w:pPr>
      <w:r>
        <w:t>The derived line between water and land.</w:t>
      </w:r>
    </w:p>
    <w:tbl>
      <w:tblPr>
        <w:tblStyle w:val="TableGrid2"/>
        <w:tblW w:w="5000" w:type="pct"/>
        <w:tblLayout w:type="fixed"/>
        <w:tblLook w:val="05E0" w:firstRow="1" w:lastRow="1" w:firstColumn="1" w:lastColumn="1" w:noHBand="0" w:noVBand="1"/>
        <w:tblCaption w:val="Table: OHN – Small Scale Watercourse"/>
        <w:tblDescription w:val="Table with five columns with the following headings: Column Name, Column Type, Mandatory, Short Name, Description. "/>
      </w:tblPr>
      <w:tblGrid>
        <w:gridCol w:w="4270"/>
        <w:gridCol w:w="2716"/>
        <w:gridCol w:w="1887"/>
        <w:gridCol w:w="2477"/>
        <w:gridCol w:w="5920"/>
      </w:tblGrid>
      <w:tr w:rsidR="000F4E47" w:rsidRPr="00BD3E62" w14:paraId="355B44FB" w14:textId="77777777">
        <w:trPr>
          <w:cantSplit/>
          <w:tblHeader/>
        </w:trPr>
        <w:tc>
          <w:tcPr>
            <w:tcW w:w="1236" w:type="pct"/>
            <w:vAlign w:val="center"/>
          </w:tcPr>
          <w:p w14:paraId="5D91D8CD" w14:textId="77777777" w:rsidR="000F4E47" w:rsidRPr="00BD3E62" w:rsidRDefault="000F4E47">
            <w:pPr>
              <w:pStyle w:val="TableHeaderRowTextMIRB"/>
            </w:pPr>
            <w:r w:rsidRPr="00BD3E62">
              <w:t>Column Name</w:t>
            </w:r>
          </w:p>
        </w:tc>
        <w:tc>
          <w:tcPr>
            <w:tcW w:w="786" w:type="pct"/>
            <w:vAlign w:val="center"/>
          </w:tcPr>
          <w:p w14:paraId="3F37285C" w14:textId="77777777" w:rsidR="000F4E47" w:rsidRPr="00BD3E62" w:rsidRDefault="000F4E47">
            <w:pPr>
              <w:pStyle w:val="TableHeaderRowTextMIRB"/>
            </w:pPr>
            <w:r w:rsidRPr="00BD3E62">
              <w:t>Column Type</w:t>
            </w:r>
          </w:p>
        </w:tc>
        <w:tc>
          <w:tcPr>
            <w:tcW w:w="546" w:type="pct"/>
            <w:vAlign w:val="center"/>
          </w:tcPr>
          <w:p w14:paraId="42141CE0" w14:textId="77777777" w:rsidR="000F4E47" w:rsidRPr="00BD3E62" w:rsidRDefault="000F4E47">
            <w:pPr>
              <w:pStyle w:val="TableHeaderRowTextMIRB"/>
            </w:pPr>
            <w:r w:rsidRPr="00BD3E62">
              <w:t>Mandatory</w:t>
            </w:r>
          </w:p>
        </w:tc>
        <w:tc>
          <w:tcPr>
            <w:tcW w:w="717" w:type="pct"/>
            <w:vAlign w:val="center"/>
          </w:tcPr>
          <w:p w14:paraId="18A493D8" w14:textId="77777777" w:rsidR="000F4E47" w:rsidRPr="00BD3E62" w:rsidRDefault="000F4E47">
            <w:pPr>
              <w:pStyle w:val="TableHeaderRowTextMIRB"/>
            </w:pPr>
            <w:r w:rsidRPr="00BD3E62">
              <w:t>Short Name</w:t>
            </w:r>
          </w:p>
        </w:tc>
        <w:tc>
          <w:tcPr>
            <w:tcW w:w="1714" w:type="pct"/>
            <w:vAlign w:val="center"/>
          </w:tcPr>
          <w:p w14:paraId="7CC89078" w14:textId="77777777" w:rsidR="000F4E47" w:rsidRPr="00BD3E62" w:rsidRDefault="000F4E47">
            <w:pPr>
              <w:pStyle w:val="TableHeaderRowTextMIRB"/>
            </w:pPr>
            <w:r w:rsidRPr="00BD3E62">
              <w:t>Description</w:t>
            </w:r>
          </w:p>
        </w:tc>
      </w:tr>
      <w:tr w:rsidR="000F4E47" w:rsidRPr="00BD3E62" w14:paraId="2E354B01" w14:textId="77777777">
        <w:trPr>
          <w:cantSplit/>
        </w:trPr>
        <w:tc>
          <w:tcPr>
            <w:tcW w:w="1236" w:type="pct"/>
            <w:vAlign w:val="center"/>
          </w:tcPr>
          <w:p w14:paraId="09720E8E" w14:textId="77777777" w:rsidR="000F4E47" w:rsidRPr="00BD3E62" w:rsidRDefault="000F4E47">
            <w:pPr>
              <w:pStyle w:val="TableColumnNameMIRB"/>
            </w:pPr>
            <w:r w:rsidRPr="00BD3E62">
              <w:t>OGF_ID</w:t>
            </w:r>
          </w:p>
        </w:tc>
        <w:tc>
          <w:tcPr>
            <w:tcW w:w="786" w:type="pct"/>
            <w:vAlign w:val="center"/>
          </w:tcPr>
          <w:p w14:paraId="77A507FE" w14:textId="77777777" w:rsidR="000F4E47" w:rsidRPr="00BD3E62" w:rsidRDefault="000F4E47">
            <w:pPr>
              <w:pStyle w:val="TableBodyTextMIRB"/>
            </w:pPr>
            <w:proofErr w:type="gramStart"/>
            <w:r w:rsidRPr="00BD3E62">
              <w:t>NUMBER(</w:t>
            </w:r>
            <w:proofErr w:type="gramEnd"/>
            <w:r w:rsidRPr="00BD3E62">
              <w:t>13)</w:t>
            </w:r>
          </w:p>
        </w:tc>
        <w:tc>
          <w:tcPr>
            <w:tcW w:w="546" w:type="pct"/>
            <w:vAlign w:val="center"/>
          </w:tcPr>
          <w:p w14:paraId="11309423" w14:textId="77777777" w:rsidR="000F4E47" w:rsidRPr="00BD3E62" w:rsidRDefault="000F4E47">
            <w:pPr>
              <w:pStyle w:val="TableBodyTextMIRB"/>
            </w:pPr>
            <w:r w:rsidRPr="00BD3E62">
              <w:t>Yes</w:t>
            </w:r>
          </w:p>
        </w:tc>
        <w:tc>
          <w:tcPr>
            <w:tcW w:w="717" w:type="pct"/>
            <w:vAlign w:val="center"/>
          </w:tcPr>
          <w:p w14:paraId="0FAFB5BF" w14:textId="77777777" w:rsidR="000F4E47" w:rsidRPr="00BD3E62" w:rsidRDefault="000F4E47">
            <w:pPr>
              <w:pStyle w:val="TableBodyTextMIRB"/>
            </w:pPr>
            <w:r w:rsidRPr="00BD3E62">
              <w:t>OGF_ID</w:t>
            </w:r>
          </w:p>
        </w:tc>
        <w:tc>
          <w:tcPr>
            <w:tcW w:w="1714" w:type="pct"/>
            <w:vAlign w:val="center"/>
          </w:tcPr>
          <w:p w14:paraId="62DC083F" w14:textId="77777777" w:rsidR="000F4E47" w:rsidRPr="00BD3E62" w:rsidRDefault="000F4E47">
            <w:pPr>
              <w:pStyle w:val="TableBodyTextMIRB"/>
            </w:pPr>
            <w:r w:rsidRPr="00BD3E62">
              <w:t>A unique numeric provincial identifier assigned to each object.</w:t>
            </w:r>
          </w:p>
        </w:tc>
      </w:tr>
      <w:tr w:rsidR="000F4E47" w:rsidRPr="00BD3E62" w14:paraId="412159EB" w14:textId="77777777">
        <w:trPr>
          <w:cantSplit/>
        </w:trPr>
        <w:tc>
          <w:tcPr>
            <w:tcW w:w="1236" w:type="pct"/>
            <w:vAlign w:val="center"/>
          </w:tcPr>
          <w:p w14:paraId="4D8B3157" w14:textId="77777777" w:rsidR="000F4E47" w:rsidRPr="00BD3E62" w:rsidRDefault="000F4E47">
            <w:pPr>
              <w:pStyle w:val="TableColumnNameMIRB"/>
            </w:pPr>
            <w:r w:rsidRPr="00BD3E62">
              <w:lastRenderedPageBreak/>
              <w:t>POLITICAL_SUBDIVISION_CODE</w:t>
            </w:r>
          </w:p>
        </w:tc>
        <w:tc>
          <w:tcPr>
            <w:tcW w:w="786" w:type="pct"/>
            <w:vAlign w:val="center"/>
          </w:tcPr>
          <w:p w14:paraId="6FF0B77C" w14:textId="77777777" w:rsidR="000F4E47" w:rsidRPr="00BD3E62" w:rsidRDefault="000F4E47">
            <w:pPr>
              <w:pStyle w:val="TableBodyTextMIRB"/>
            </w:pPr>
            <w:r w:rsidRPr="00BD3E62">
              <w:t>VARCHAR2(5)</w:t>
            </w:r>
          </w:p>
        </w:tc>
        <w:tc>
          <w:tcPr>
            <w:tcW w:w="546" w:type="pct"/>
            <w:vAlign w:val="center"/>
          </w:tcPr>
          <w:p w14:paraId="00BC0AEF" w14:textId="77777777" w:rsidR="000F4E47" w:rsidRPr="00BD3E62" w:rsidRDefault="000F4E47">
            <w:pPr>
              <w:pStyle w:val="TableBodyTextMIRB"/>
            </w:pPr>
            <w:r w:rsidRPr="00BD3E62">
              <w:t>No</w:t>
            </w:r>
          </w:p>
        </w:tc>
        <w:tc>
          <w:tcPr>
            <w:tcW w:w="717" w:type="pct"/>
            <w:vAlign w:val="center"/>
          </w:tcPr>
          <w:p w14:paraId="48FC221B" w14:textId="77777777" w:rsidR="000F4E47" w:rsidRPr="00BD3E62" w:rsidRDefault="000F4E47">
            <w:pPr>
              <w:pStyle w:val="TableBodyTextMIRB"/>
            </w:pPr>
            <w:r w:rsidRPr="00BD3E62">
              <w:t>POL_SUBDIV</w:t>
            </w:r>
          </w:p>
        </w:tc>
        <w:tc>
          <w:tcPr>
            <w:tcW w:w="1714" w:type="pct"/>
            <w:vAlign w:val="center"/>
          </w:tcPr>
          <w:p w14:paraId="0BB530E4" w14:textId="77777777" w:rsidR="000F4E47" w:rsidRPr="00BD3E62" w:rsidRDefault="000F4E47">
            <w:pPr>
              <w:pStyle w:val="TableBodyTextMIRB"/>
            </w:pPr>
            <w:r w:rsidRPr="00BD3E62">
              <w:t>ISO codes for the representation of countries and their sub-divisions.</w:t>
            </w:r>
          </w:p>
        </w:tc>
      </w:tr>
      <w:tr w:rsidR="000F4E47" w:rsidRPr="00BD3E62" w14:paraId="10563ED6" w14:textId="77777777">
        <w:trPr>
          <w:cantSplit/>
        </w:trPr>
        <w:tc>
          <w:tcPr>
            <w:tcW w:w="1236" w:type="pct"/>
            <w:vAlign w:val="center"/>
          </w:tcPr>
          <w:p w14:paraId="378363F7" w14:textId="77777777" w:rsidR="000F4E47" w:rsidRDefault="000F4E47">
            <w:pPr>
              <w:pStyle w:val="TableColumnNameMIRB"/>
            </w:pPr>
            <w:r w:rsidRPr="00BD3E62">
              <w:t>GEOMETRY_UPDATE</w:t>
            </w:r>
          </w:p>
          <w:p w14:paraId="469EBB2B" w14:textId="77777777" w:rsidR="000F4E47" w:rsidRPr="00BD3E62" w:rsidRDefault="000F4E47">
            <w:pPr>
              <w:pStyle w:val="TableColumnNameMIRB"/>
            </w:pPr>
            <w:r w:rsidRPr="00BD3E62">
              <w:t>_DATETIME</w:t>
            </w:r>
          </w:p>
        </w:tc>
        <w:tc>
          <w:tcPr>
            <w:tcW w:w="786" w:type="pct"/>
            <w:vAlign w:val="center"/>
          </w:tcPr>
          <w:p w14:paraId="527F428D" w14:textId="77777777" w:rsidR="000F4E47" w:rsidRPr="00BD3E62" w:rsidRDefault="000F4E47">
            <w:pPr>
              <w:pStyle w:val="TableBodyTextMIRB"/>
            </w:pPr>
            <w:r w:rsidRPr="00BD3E62">
              <w:t>DATE</w:t>
            </w:r>
          </w:p>
        </w:tc>
        <w:tc>
          <w:tcPr>
            <w:tcW w:w="546" w:type="pct"/>
            <w:vAlign w:val="center"/>
          </w:tcPr>
          <w:p w14:paraId="77290492" w14:textId="77777777" w:rsidR="000F4E47" w:rsidRPr="00BD3E62" w:rsidRDefault="000F4E47">
            <w:pPr>
              <w:pStyle w:val="TableBodyTextMIRB"/>
            </w:pPr>
            <w:r w:rsidRPr="00BD3E62">
              <w:t>No</w:t>
            </w:r>
          </w:p>
        </w:tc>
        <w:tc>
          <w:tcPr>
            <w:tcW w:w="717" w:type="pct"/>
            <w:vAlign w:val="center"/>
          </w:tcPr>
          <w:p w14:paraId="7BA13DB6" w14:textId="77777777" w:rsidR="000F4E47" w:rsidRPr="00BD3E62" w:rsidRDefault="000F4E47">
            <w:pPr>
              <w:pStyle w:val="TableBodyTextMIRB"/>
            </w:pPr>
            <w:r w:rsidRPr="00BD3E62">
              <w:t>GEO_UPD_DT</w:t>
            </w:r>
          </w:p>
        </w:tc>
        <w:tc>
          <w:tcPr>
            <w:tcW w:w="1714" w:type="pct"/>
            <w:vAlign w:val="center"/>
          </w:tcPr>
          <w:p w14:paraId="73C965E0" w14:textId="77777777" w:rsidR="000F4E47" w:rsidRPr="00BD3E62" w:rsidRDefault="000F4E47">
            <w:pPr>
              <w:pStyle w:val="TableBodyTextMIRB"/>
            </w:pPr>
            <w:r w:rsidRPr="00BD3E62">
              <w:t>Date/time the geometry was created or last modified in the source database.</w:t>
            </w:r>
          </w:p>
        </w:tc>
      </w:tr>
      <w:tr w:rsidR="000F4E47" w:rsidRPr="00BD3E62" w14:paraId="1F9483E2" w14:textId="77777777">
        <w:trPr>
          <w:cantSplit/>
        </w:trPr>
        <w:tc>
          <w:tcPr>
            <w:tcW w:w="1236" w:type="pct"/>
            <w:vAlign w:val="center"/>
          </w:tcPr>
          <w:p w14:paraId="57B53FFA" w14:textId="77777777" w:rsidR="000F4E47" w:rsidRPr="00BD3E62" w:rsidRDefault="000F4E47">
            <w:pPr>
              <w:pStyle w:val="TableColumnNameMIRB"/>
            </w:pPr>
            <w:r w:rsidRPr="00BD3E62">
              <w:t>EFFECTIVE_DATETIME</w:t>
            </w:r>
          </w:p>
        </w:tc>
        <w:tc>
          <w:tcPr>
            <w:tcW w:w="786" w:type="pct"/>
            <w:vAlign w:val="center"/>
          </w:tcPr>
          <w:p w14:paraId="5F64486A" w14:textId="77777777" w:rsidR="000F4E47" w:rsidRPr="00BD3E62" w:rsidRDefault="000F4E47">
            <w:pPr>
              <w:pStyle w:val="TableBodyTextMIRB"/>
            </w:pPr>
            <w:r w:rsidRPr="00BD3E62">
              <w:t>DATE</w:t>
            </w:r>
          </w:p>
        </w:tc>
        <w:tc>
          <w:tcPr>
            <w:tcW w:w="546" w:type="pct"/>
            <w:vAlign w:val="center"/>
          </w:tcPr>
          <w:p w14:paraId="253AE83F" w14:textId="77777777" w:rsidR="000F4E47" w:rsidRPr="00BD3E62" w:rsidRDefault="000F4E47">
            <w:pPr>
              <w:pStyle w:val="TableBodyTextMIRB"/>
            </w:pPr>
            <w:r w:rsidRPr="00BD3E62">
              <w:t>No</w:t>
            </w:r>
          </w:p>
        </w:tc>
        <w:tc>
          <w:tcPr>
            <w:tcW w:w="717" w:type="pct"/>
            <w:vAlign w:val="center"/>
          </w:tcPr>
          <w:p w14:paraId="5FEC7547" w14:textId="77777777" w:rsidR="000F4E47" w:rsidRPr="00BD3E62" w:rsidRDefault="000F4E47">
            <w:pPr>
              <w:pStyle w:val="TableBodyTextMIRB"/>
            </w:pPr>
            <w:r w:rsidRPr="00BD3E62">
              <w:t>EFF_DATE</w:t>
            </w:r>
          </w:p>
        </w:tc>
        <w:tc>
          <w:tcPr>
            <w:tcW w:w="1714" w:type="pct"/>
            <w:vAlign w:val="center"/>
          </w:tcPr>
          <w:p w14:paraId="0D5C0E12" w14:textId="77777777" w:rsidR="000F4E47" w:rsidRPr="00BD3E62" w:rsidRDefault="000F4E47">
            <w:pPr>
              <w:pStyle w:val="TableBodyTextMIRB"/>
            </w:pPr>
            <w:r w:rsidRPr="00BD3E62">
              <w:t>Date/time the record was created or last modified in the source database.</w:t>
            </w:r>
          </w:p>
        </w:tc>
      </w:tr>
      <w:tr w:rsidR="000F4E47" w:rsidRPr="00BD3E62" w14:paraId="7FAD34DA" w14:textId="77777777">
        <w:trPr>
          <w:cantSplit/>
        </w:trPr>
        <w:tc>
          <w:tcPr>
            <w:tcW w:w="1236" w:type="pct"/>
            <w:vAlign w:val="center"/>
          </w:tcPr>
          <w:p w14:paraId="1F94498C" w14:textId="77777777" w:rsidR="000F4E47" w:rsidRPr="00BD3E62" w:rsidRDefault="000F4E47">
            <w:pPr>
              <w:pStyle w:val="TableColumnNameMIRB"/>
            </w:pPr>
            <w:r w:rsidRPr="00BD3E62">
              <w:t>SYSTEM_DATETIME</w:t>
            </w:r>
          </w:p>
        </w:tc>
        <w:tc>
          <w:tcPr>
            <w:tcW w:w="786" w:type="pct"/>
            <w:vAlign w:val="center"/>
          </w:tcPr>
          <w:p w14:paraId="16D64E89" w14:textId="77777777" w:rsidR="000F4E47" w:rsidRPr="00BD3E62" w:rsidRDefault="000F4E47">
            <w:pPr>
              <w:pStyle w:val="TableBodyTextMIRB"/>
            </w:pPr>
            <w:r w:rsidRPr="00BD3E62">
              <w:t>DATE</w:t>
            </w:r>
          </w:p>
        </w:tc>
        <w:tc>
          <w:tcPr>
            <w:tcW w:w="546" w:type="pct"/>
            <w:vAlign w:val="center"/>
          </w:tcPr>
          <w:p w14:paraId="368FACF8" w14:textId="77777777" w:rsidR="000F4E47" w:rsidRPr="00BD3E62" w:rsidRDefault="000F4E47">
            <w:pPr>
              <w:pStyle w:val="TableBodyTextMIRB"/>
            </w:pPr>
            <w:r w:rsidRPr="00BD3E62">
              <w:t>Yes</w:t>
            </w:r>
          </w:p>
        </w:tc>
        <w:tc>
          <w:tcPr>
            <w:tcW w:w="717" w:type="pct"/>
            <w:vAlign w:val="center"/>
          </w:tcPr>
          <w:p w14:paraId="40EB7FB5" w14:textId="77777777" w:rsidR="000F4E47" w:rsidRPr="00BD3E62" w:rsidRDefault="000F4E47">
            <w:pPr>
              <w:pStyle w:val="TableBodyTextMIRB"/>
            </w:pPr>
            <w:r w:rsidRPr="00BD3E62">
              <w:t>SYS_DATE</w:t>
            </w:r>
          </w:p>
        </w:tc>
        <w:tc>
          <w:tcPr>
            <w:tcW w:w="1714" w:type="pct"/>
            <w:vAlign w:val="center"/>
          </w:tcPr>
          <w:p w14:paraId="258F25E3" w14:textId="42895629" w:rsidR="000F4E47" w:rsidRPr="00BD3E62" w:rsidRDefault="000F4E47">
            <w:pPr>
              <w:pStyle w:val="TableBodyTextMIRB"/>
            </w:pPr>
            <w:r w:rsidRPr="00BD3E62">
              <w:t xml:space="preserve">Date/time the record was loaded into or last modified in the </w:t>
            </w:r>
            <w:r w:rsidR="008C6219">
              <w:t>GEO</w:t>
            </w:r>
            <w:r w:rsidRPr="00BD3E62">
              <w:t xml:space="preserve"> database.</w:t>
            </w:r>
          </w:p>
        </w:tc>
      </w:tr>
    </w:tbl>
    <w:p w14:paraId="5A34988D" w14:textId="69D4FAEF" w:rsidR="00CB3BA6" w:rsidRPr="00F15B1A" w:rsidRDefault="00CB3BA6" w:rsidP="000F4E47">
      <w:pPr>
        <w:pStyle w:val="Heading3NoNumbersMIRB"/>
        <w:sectPr w:rsidR="00CB3BA6" w:rsidRPr="00F15B1A" w:rsidSect="00E63508">
          <w:pgSz w:w="20160" w:h="12240" w:orient="landscape" w:code="5"/>
          <w:pgMar w:top="1440" w:right="1440" w:bottom="1440" w:left="1440" w:header="432" w:footer="720" w:gutter="0"/>
          <w:cols w:space="720"/>
          <w:docGrid w:linePitch="360"/>
        </w:sectPr>
      </w:pPr>
    </w:p>
    <w:p w14:paraId="4AD69C87" w14:textId="77777777" w:rsidR="00A451ED" w:rsidRDefault="00A451ED" w:rsidP="00A451ED">
      <w:pPr>
        <w:pStyle w:val="Heading1MIRBMidPage"/>
      </w:pPr>
      <w:bookmarkStart w:id="78" w:name="_Toc191969629"/>
      <w:r>
        <w:lastRenderedPageBreak/>
        <w:t>6. Links to Additional Information</w:t>
      </w:r>
      <w:bookmarkEnd w:id="78"/>
    </w:p>
    <w:p w14:paraId="2842FF24" w14:textId="02B2CDC9" w:rsidR="00A451ED" w:rsidRPr="00746045" w:rsidRDefault="00A451ED" w:rsidP="008E4600">
      <w:pPr>
        <w:pStyle w:val="BulletsMIRB"/>
        <w:sectPr w:rsidR="00A451ED" w:rsidRPr="00746045" w:rsidSect="00E63508">
          <w:pgSz w:w="12240" w:h="15840"/>
          <w:pgMar w:top="1440" w:right="1440" w:bottom="1440" w:left="1440" w:header="432" w:footer="720" w:gutter="0"/>
          <w:cols w:space="720"/>
          <w:docGrid w:linePitch="360"/>
        </w:sectPr>
      </w:pPr>
      <w:bookmarkStart w:id="79" w:name="_Hlk31182542"/>
      <w:r>
        <w:t xml:space="preserve">Access the official Metadata Record by searching </w:t>
      </w:r>
      <w:bookmarkStart w:id="80" w:name="_Hlk31182573"/>
      <w:r w:rsidRPr="00A451ED">
        <w:rPr>
          <w:rStyle w:val="HyperlinkMIRBChar"/>
        </w:rPr>
        <w:fldChar w:fldCharType="begin"/>
      </w:r>
      <w:r w:rsidRPr="00A451ED">
        <w:rPr>
          <w:rStyle w:val="HyperlinkMIRBChar"/>
        </w:rPr>
        <w:instrText xml:space="preserve"> HYPERLINK "https://geohub.lio.gov.on.ca/" </w:instrText>
      </w:r>
      <w:r w:rsidRPr="00A451ED">
        <w:rPr>
          <w:rStyle w:val="HyperlinkMIRBChar"/>
        </w:rPr>
      </w:r>
      <w:r w:rsidRPr="00A451ED">
        <w:rPr>
          <w:rStyle w:val="HyperlinkMIRBChar"/>
        </w:rPr>
        <w:fldChar w:fldCharType="separate"/>
      </w:r>
      <w:r w:rsidRPr="00A451ED">
        <w:rPr>
          <w:rStyle w:val="HyperlinkMIRBChar"/>
        </w:rPr>
        <w:t>Ontario GeoHub</w:t>
      </w:r>
      <w:r w:rsidRPr="00A451ED">
        <w:rPr>
          <w:rStyle w:val="HyperlinkMIRBChar"/>
        </w:rPr>
        <w:fldChar w:fldCharType="end"/>
      </w:r>
      <w:r>
        <w:t xml:space="preserve"> for </w:t>
      </w:r>
      <w:bookmarkStart w:id="81" w:name="_Hlk31182864"/>
      <w:bookmarkEnd w:id="80"/>
      <w:r w:rsidR="00CD6A34">
        <w:t>“</w:t>
      </w:r>
      <w:r w:rsidR="00E86FC6">
        <w:t>Ontario Hydro</w:t>
      </w:r>
      <w:r w:rsidR="00EF23E7">
        <w:t xml:space="preserve"> Network</w:t>
      </w:r>
      <w:r w:rsidR="00C300E5">
        <w:t xml:space="preserve">, OHN, Waterbody, Watercourse, </w:t>
      </w:r>
      <w:r w:rsidR="00A54D6C">
        <w:t>Shorelin</w:t>
      </w:r>
      <w:r w:rsidR="006266E7">
        <w:t>e</w:t>
      </w:r>
      <w:r w:rsidR="00A54D6C">
        <w:t xml:space="preserve">, Hydrographic </w:t>
      </w:r>
      <w:r w:rsidR="008F4617">
        <w:t xml:space="preserve">Poly, Hydrographic Line, Hydrographic Point, </w:t>
      </w:r>
      <w:r w:rsidR="00C2437C">
        <w:t xml:space="preserve">Hydrographic, </w:t>
      </w:r>
      <w:r w:rsidR="003D6F43">
        <w:t xml:space="preserve">Small </w:t>
      </w:r>
      <w:r w:rsidR="005D391B">
        <w:t>S</w:t>
      </w:r>
      <w:r w:rsidR="003D6F43">
        <w:t xml:space="preserve">cale </w:t>
      </w:r>
      <w:r w:rsidR="00515927">
        <w:t>Cartographic Products</w:t>
      </w:r>
      <w:r w:rsidR="00C2437C">
        <w:t>, Small Scale</w:t>
      </w:r>
      <w:r w:rsidR="005D391B">
        <w:t xml:space="preserve">” </w:t>
      </w:r>
      <w:bookmarkEnd w:id="79"/>
      <w:bookmarkEnd w:id="81"/>
    </w:p>
    <w:p w14:paraId="2D42DD59" w14:textId="564277CD" w:rsidR="00A451ED" w:rsidRDefault="00A451ED" w:rsidP="00A451ED">
      <w:pPr>
        <w:pStyle w:val="Heading1MIRBMidPage"/>
      </w:pPr>
      <w:bookmarkStart w:id="82" w:name="_Toc191969630"/>
      <w:bookmarkStart w:id="83" w:name="AppendixA"/>
      <w:r>
        <w:lastRenderedPageBreak/>
        <w:t>APPENDIX A</w:t>
      </w:r>
      <w:bookmarkStart w:id="84" w:name="_Toc416856718"/>
      <w:r>
        <w:t xml:space="preserve">: </w:t>
      </w:r>
      <w:r w:rsidR="008C6219">
        <w:t>GEO</w:t>
      </w:r>
      <w:r>
        <w:t xml:space="preserve"> Lookup Tables and Values</w:t>
      </w:r>
      <w:bookmarkEnd w:id="82"/>
      <w:bookmarkEnd w:id="84"/>
    </w:p>
    <w:p w14:paraId="309B83D7" w14:textId="090D1ABC" w:rsidR="001A5E61" w:rsidRDefault="001A5E61" w:rsidP="001A5E61">
      <w:pPr>
        <w:pStyle w:val="Heading2NoNumbersMIRB"/>
      </w:pPr>
      <w:bookmarkStart w:id="85" w:name="_Toc40364550"/>
      <w:bookmarkStart w:id="86" w:name="_Toc191969631"/>
      <w:bookmarkStart w:id="87" w:name="_Toc409775032"/>
      <w:bookmarkStart w:id="88" w:name="_Toc416856719"/>
      <w:bookmarkEnd w:id="83"/>
      <w:r>
        <w:t>OHN</w:t>
      </w:r>
      <w:bookmarkEnd w:id="85"/>
      <w:bookmarkEnd w:id="86"/>
    </w:p>
    <w:p w14:paraId="591D8B6C" w14:textId="13D8CC36" w:rsidR="001A5E61" w:rsidRDefault="001A5E61" w:rsidP="001A5E61">
      <w:pPr>
        <w:pStyle w:val="Heading3NoNumbersMIRB"/>
      </w:pPr>
      <w:bookmarkStart w:id="89" w:name="OHNWaterbodyLocationAccuracy"/>
      <w:bookmarkStart w:id="90" w:name="_Toc40364551"/>
      <w:bookmarkStart w:id="91" w:name="_Toc191969632"/>
      <w:r>
        <w:t xml:space="preserve">OHN </w:t>
      </w:r>
      <w:r w:rsidR="000F16C0">
        <w:t xml:space="preserve">– </w:t>
      </w:r>
      <w:r>
        <w:t>Waterbody</w:t>
      </w:r>
      <w:bookmarkEnd w:id="89"/>
      <w:bookmarkEnd w:id="90"/>
      <w:bookmarkEnd w:id="91"/>
    </w:p>
    <w:p w14:paraId="5D7A908A" w14:textId="77777777" w:rsidR="001A5E61" w:rsidRDefault="001A5E61" w:rsidP="00223D49">
      <w:pPr>
        <w:pStyle w:val="Heading4NoNumbersMIRB"/>
      </w:pPr>
      <w:bookmarkStart w:id="92" w:name="_Toc40364552"/>
      <w:r>
        <w:t>LOCATION_ACCURACY_LIST</w:t>
      </w:r>
      <w:bookmarkEnd w:id="92"/>
    </w:p>
    <w:tbl>
      <w:tblPr>
        <w:tblStyle w:val="TableGrid"/>
        <w:tblW w:w="5000" w:type="pct"/>
        <w:tblLook w:val="05E0" w:firstRow="1" w:lastRow="1" w:firstColumn="1" w:lastColumn="1" w:noHBand="0" w:noVBand="1"/>
        <w:tblCaption w:val="Table: LOCATION_ACCURACY_LIST"/>
        <w:tblDescription w:val="Table with five columns with the following headings: Column Name, Column Type, Mandatory, Short Name, Description."/>
      </w:tblPr>
      <w:tblGrid>
        <w:gridCol w:w="2976"/>
        <w:gridCol w:w="1950"/>
        <w:gridCol w:w="1430"/>
        <w:gridCol w:w="1563"/>
        <w:gridCol w:w="5031"/>
      </w:tblGrid>
      <w:tr w:rsidR="001A5E61" w:rsidRPr="009C41AF" w14:paraId="056193A2" w14:textId="77777777">
        <w:trPr>
          <w:cantSplit/>
          <w:trHeight w:val="432"/>
          <w:tblHeader/>
        </w:trPr>
        <w:tc>
          <w:tcPr>
            <w:tcW w:w="1129" w:type="pct"/>
            <w:vAlign w:val="center"/>
          </w:tcPr>
          <w:p w14:paraId="4207E3F6" w14:textId="77777777" w:rsidR="001A5E61" w:rsidRPr="009C41AF" w:rsidRDefault="001A5E61">
            <w:pPr>
              <w:pStyle w:val="TableHeaderRowTextMIRB"/>
            </w:pPr>
            <w:r w:rsidRPr="009C41AF">
              <w:t>Column Name</w:t>
            </w:r>
          </w:p>
        </w:tc>
        <w:tc>
          <w:tcPr>
            <w:tcW w:w="740" w:type="pct"/>
            <w:vAlign w:val="center"/>
          </w:tcPr>
          <w:p w14:paraId="43C12870" w14:textId="77777777" w:rsidR="001A5E61" w:rsidRPr="009C41AF" w:rsidRDefault="001A5E61">
            <w:pPr>
              <w:pStyle w:val="TableHeaderRowTextMIRB"/>
            </w:pPr>
            <w:r w:rsidRPr="009C41AF">
              <w:t>Column Type</w:t>
            </w:r>
          </w:p>
        </w:tc>
        <w:tc>
          <w:tcPr>
            <w:tcW w:w="543" w:type="pct"/>
            <w:vAlign w:val="center"/>
          </w:tcPr>
          <w:p w14:paraId="643922E2" w14:textId="77777777" w:rsidR="001A5E61" w:rsidRPr="009C41AF" w:rsidRDefault="001A5E61">
            <w:pPr>
              <w:pStyle w:val="TableHeaderRowTextMIRB"/>
            </w:pPr>
            <w:r w:rsidRPr="009C41AF">
              <w:t>Mandatory</w:t>
            </w:r>
          </w:p>
        </w:tc>
        <w:tc>
          <w:tcPr>
            <w:tcW w:w="593" w:type="pct"/>
            <w:vAlign w:val="center"/>
          </w:tcPr>
          <w:p w14:paraId="7EFC1BE7" w14:textId="77777777" w:rsidR="001A5E61" w:rsidRPr="009C41AF" w:rsidRDefault="001A5E61">
            <w:pPr>
              <w:pStyle w:val="TableHeaderRowTextMIRB"/>
            </w:pPr>
            <w:r w:rsidRPr="009C41AF">
              <w:t>Short Name</w:t>
            </w:r>
          </w:p>
        </w:tc>
        <w:tc>
          <w:tcPr>
            <w:tcW w:w="1995" w:type="pct"/>
            <w:vAlign w:val="center"/>
          </w:tcPr>
          <w:p w14:paraId="28C76B06" w14:textId="77777777" w:rsidR="001A5E61" w:rsidRPr="009C41AF" w:rsidRDefault="001A5E61">
            <w:pPr>
              <w:pStyle w:val="TableHeaderRowTextMIRB"/>
            </w:pPr>
            <w:r w:rsidRPr="009C41AF">
              <w:t>Description</w:t>
            </w:r>
          </w:p>
        </w:tc>
      </w:tr>
      <w:tr w:rsidR="001A5E61" w:rsidRPr="009C41AF" w14:paraId="08D68843" w14:textId="77777777">
        <w:trPr>
          <w:cantSplit/>
          <w:trHeight w:val="432"/>
        </w:trPr>
        <w:tc>
          <w:tcPr>
            <w:tcW w:w="1129" w:type="pct"/>
            <w:vAlign w:val="center"/>
          </w:tcPr>
          <w:p w14:paraId="0B696826" w14:textId="77777777" w:rsidR="001A5E61" w:rsidRPr="009C41AF" w:rsidRDefault="001A5E61">
            <w:pPr>
              <w:pStyle w:val="TableColumnNameMIRB"/>
            </w:pPr>
            <w:r w:rsidRPr="009C41AF">
              <w:t>LOCATION_ACCURACY</w:t>
            </w:r>
          </w:p>
        </w:tc>
        <w:tc>
          <w:tcPr>
            <w:tcW w:w="740" w:type="pct"/>
            <w:vAlign w:val="center"/>
          </w:tcPr>
          <w:p w14:paraId="65CD396B" w14:textId="77777777" w:rsidR="001A5E61" w:rsidRPr="009C41AF" w:rsidRDefault="001A5E61">
            <w:pPr>
              <w:pStyle w:val="TableBodyTextMIRB"/>
            </w:pPr>
            <w:r w:rsidRPr="009C41AF">
              <w:t>VARCHAR2(25)</w:t>
            </w:r>
          </w:p>
        </w:tc>
        <w:tc>
          <w:tcPr>
            <w:tcW w:w="543" w:type="pct"/>
            <w:vAlign w:val="center"/>
          </w:tcPr>
          <w:p w14:paraId="0D209FE1" w14:textId="77777777" w:rsidR="001A5E61" w:rsidRPr="009C41AF" w:rsidRDefault="001A5E61">
            <w:pPr>
              <w:pStyle w:val="TableBodyTextMIRB"/>
            </w:pPr>
            <w:r w:rsidRPr="009C41AF">
              <w:t>Yes</w:t>
            </w:r>
          </w:p>
        </w:tc>
        <w:tc>
          <w:tcPr>
            <w:tcW w:w="593" w:type="pct"/>
            <w:vAlign w:val="center"/>
          </w:tcPr>
          <w:p w14:paraId="37A244B1" w14:textId="77777777" w:rsidR="001A5E61" w:rsidRPr="00BE44DE" w:rsidRDefault="001A5E61">
            <w:pPr>
              <w:pStyle w:val="TableBodyTextMIRB"/>
            </w:pPr>
            <w:r>
              <w:t>ACCURACY</w:t>
            </w:r>
          </w:p>
        </w:tc>
        <w:tc>
          <w:tcPr>
            <w:tcW w:w="1995" w:type="pct"/>
            <w:vAlign w:val="center"/>
          </w:tcPr>
          <w:p w14:paraId="67321EDA" w14:textId="77777777" w:rsidR="001A5E61" w:rsidRPr="009C41AF" w:rsidRDefault="001A5E61">
            <w:pPr>
              <w:pStyle w:val="TableBodyTextMIRB"/>
            </w:pPr>
            <w:r w:rsidRPr="009C41AF">
              <w:t>The accuracy of the location of the feature at an OBM scale.  The degree of conformity or closeness of a measurement to the true value.</w:t>
            </w:r>
          </w:p>
        </w:tc>
      </w:tr>
      <w:tr w:rsidR="001A5E61" w:rsidRPr="009C41AF" w14:paraId="0DF02C28" w14:textId="77777777">
        <w:trPr>
          <w:cantSplit/>
          <w:trHeight w:val="432"/>
        </w:trPr>
        <w:tc>
          <w:tcPr>
            <w:tcW w:w="1129" w:type="pct"/>
            <w:vAlign w:val="center"/>
          </w:tcPr>
          <w:p w14:paraId="29361782" w14:textId="77777777" w:rsidR="001A5E61" w:rsidRPr="009C41AF" w:rsidRDefault="001A5E61">
            <w:pPr>
              <w:pStyle w:val="TableColumnNameMIRB"/>
            </w:pPr>
            <w:r w:rsidRPr="009C41AF">
              <w:t>EFFECTIVE_DATETIME</w:t>
            </w:r>
          </w:p>
        </w:tc>
        <w:tc>
          <w:tcPr>
            <w:tcW w:w="740" w:type="pct"/>
            <w:vAlign w:val="center"/>
          </w:tcPr>
          <w:p w14:paraId="1B308D4D" w14:textId="77777777" w:rsidR="001A5E61" w:rsidRPr="009C41AF" w:rsidRDefault="001A5E61">
            <w:pPr>
              <w:pStyle w:val="TableBodyTextMIRB"/>
            </w:pPr>
            <w:r w:rsidRPr="009C41AF">
              <w:t>DATE</w:t>
            </w:r>
          </w:p>
        </w:tc>
        <w:tc>
          <w:tcPr>
            <w:tcW w:w="543" w:type="pct"/>
            <w:vAlign w:val="center"/>
          </w:tcPr>
          <w:p w14:paraId="30A989DB" w14:textId="77777777" w:rsidR="001A5E61" w:rsidRPr="009C41AF" w:rsidRDefault="001A5E61">
            <w:pPr>
              <w:pStyle w:val="TableBodyTextMIRB"/>
            </w:pPr>
            <w:r w:rsidRPr="009C41AF">
              <w:t>Yes</w:t>
            </w:r>
          </w:p>
        </w:tc>
        <w:tc>
          <w:tcPr>
            <w:tcW w:w="593" w:type="pct"/>
            <w:vAlign w:val="center"/>
          </w:tcPr>
          <w:p w14:paraId="731A69F3" w14:textId="77777777" w:rsidR="001A5E61" w:rsidRPr="00BE44DE" w:rsidRDefault="001A5E61">
            <w:pPr>
              <w:pStyle w:val="TableBodyTextMIRB"/>
            </w:pPr>
            <w:r>
              <w:t>EFF_DATE</w:t>
            </w:r>
          </w:p>
        </w:tc>
        <w:tc>
          <w:tcPr>
            <w:tcW w:w="1995" w:type="pct"/>
            <w:vAlign w:val="center"/>
          </w:tcPr>
          <w:p w14:paraId="575F95D9" w14:textId="77777777" w:rsidR="001A5E61" w:rsidRPr="009C41AF" w:rsidRDefault="001A5E61">
            <w:pPr>
              <w:pStyle w:val="TableBodyTextMIRB"/>
            </w:pPr>
            <w:r w:rsidRPr="009C41AF">
              <w:t>Date/time the record was created or last modified in the source database.</w:t>
            </w:r>
          </w:p>
          <w:p w14:paraId="0904885E" w14:textId="77777777" w:rsidR="001A5E61" w:rsidRPr="009C41AF" w:rsidRDefault="001A5E61">
            <w:pPr>
              <w:pStyle w:val="TableBodyTextMIRB"/>
            </w:pPr>
            <w:r w:rsidRPr="009C41AF">
              <w:rPr>
                <w:b/>
              </w:rPr>
              <w:t>DEFAULT</w:t>
            </w:r>
            <w:r w:rsidRPr="009C41AF">
              <w:t>: SYSDATE</w:t>
            </w:r>
          </w:p>
        </w:tc>
      </w:tr>
      <w:tr w:rsidR="001A5E61" w:rsidRPr="009C41AF" w14:paraId="5FCF1598" w14:textId="77777777">
        <w:trPr>
          <w:cantSplit/>
          <w:trHeight w:val="432"/>
        </w:trPr>
        <w:tc>
          <w:tcPr>
            <w:tcW w:w="1129" w:type="pct"/>
            <w:vAlign w:val="center"/>
          </w:tcPr>
          <w:p w14:paraId="51DAC23D" w14:textId="77777777" w:rsidR="001A5E61" w:rsidRPr="009C41AF" w:rsidRDefault="001A5E61">
            <w:pPr>
              <w:pStyle w:val="TableColumnNameMIRB"/>
            </w:pPr>
            <w:r w:rsidRPr="009C41AF">
              <w:t>EXPIRY_DATETIME</w:t>
            </w:r>
          </w:p>
        </w:tc>
        <w:tc>
          <w:tcPr>
            <w:tcW w:w="740" w:type="pct"/>
            <w:vAlign w:val="center"/>
          </w:tcPr>
          <w:p w14:paraId="505A717B" w14:textId="77777777" w:rsidR="001A5E61" w:rsidRPr="009C41AF" w:rsidRDefault="001A5E61">
            <w:pPr>
              <w:pStyle w:val="TableBodyTextMIRB"/>
            </w:pPr>
            <w:r w:rsidRPr="009C41AF">
              <w:t>DATE</w:t>
            </w:r>
          </w:p>
        </w:tc>
        <w:tc>
          <w:tcPr>
            <w:tcW w:w="543" w:type="pct"/>
            <w:vAlign w:val="center"/>
          </w:tcPr>
          <w:p w14:paraId="38C054ED" w14:textId="77777777" w:rsidR="001A5E61" w:rsidRPr="009C41AF" w:rsidRDefault="001A5E61">
            <w:pPr>
              <w:pStyle w:val="TableBodyTextMIRB"/>
            </w:pPr>
            <w:r w:rsidRPr="009C41AF">
              <w:t>No</w:t>
            </w:r>
          </w:p>
        </w:tc>
        <w:tc>
          <w:tcPr>
            <w:tcW w:w="593" w:type="pct"/>
            <w:vAlign w:val="center"/>
          </w:tcPr>
          <w:p w14:paraId="4586C863" w14:textId="77777777" w:rsidR="001A5E61" w:rsidRPr="00BE44DE" w:rsidRDefault="001A5E61">
            <w:pPr>
              <w:pStyle w:val="TableBodyTextMIRB"/>
            </w:pPr>
            <w:r>
              <w:t>EXP_DATE</w:t>
            </w:r>
          </w:p>
        </w:tc>
        <w:tc>
          <w:tcPr>
            <w:tcW w:w="1995" w:type="pct"/>
            <w:vAlign w:val="center"/>
          </w:tcPr>
          <w:p w14:paraId="5EC251F5" w14:textId="77777777" w:rsidR="001A5E61" w:rsidRPr="009C41AF" w:rsidRDefault="001A5E61">
            <w:pPr>
              <w:pStyle w:val="TableBodyTextMIRB"/>
            </w:pPr>
            <w:r w:rsidRPr="009C41AF">
              <w:t>Date/time that the record was expired from use.</w:t>
            </w:r>
          </w:p>
        </w:tc>
      </w:tr>
    </w:tbl>
    <w:p w14:paraId="267C5025" w14:textId="77777777" w:rsidR="001A5E61" w:rsidRPr="00B363BB" w:rsidRDefault="001A5E61" w:rsidP="001A5E61">
      <w:pPr>
        <w:pStyle w:val="BodyAccessibleTextMIRB"/>
        <w:spacing w:before="480"/>
        <w:jc w:val="center"/>
        <w:rPr>
          <w:b/>
        </w:rPr>
      </w:pPr>
      <w:r w:rsidRPr="00B363BB">
        <w:rPr>
          <w:b/>
        </w:rPr>
        <w:t>LOCATION_ACCURACY_LIST Permissible Values</w:t>
      </w:r>
    </w:p>
    <w:tbl>
      <w:tblPr>
        <w:tblStyle w:val="TableGrid2"/>
        <w:tblW w:w="7781" w:type="dxa"/>
        <w:jc w:val="center"/>
        <w:tblLook w:val="04A0" w:firstRow="1" w:lastRow="0" w:firstColumn="1" w:lastColumn="0" w:noHBand="0" w:noVBand="1"/>
        <w:tblCaption w:val="Permissible Values: LOCATION_ACCURACY_LIST"/>
        <w:tblDescription w:val="The table lists all allowed values for LOCATION_ACCURACY_LIST."/>
      </w:tblPr>
      <w:tblGrid>
        <w:gridCol w:w="4901"/>
        <w:gridCol w:w="2880"/>
      </w:tblGrid>
      <w:tr w:rsidR="001A5E61" w14:paraId="3C9E2404" w14:textId="77777777">
        <w:trPr>
          <w:cantSplit/>
          <w:trHeight w:val="432"/>
          <w:tblHeader/>
          <w:jc w:val="center"/>
        </w:trPr>
        <w:tc>
          <w:tcPr>
            <w:tcW w:w="4901" w:type="dxa"/>
            <w:vAlign w:val="center"/>
            <w:hideMark/>
          </w:tcPr>
          <w:p w14:paraId="0A1B72D0" w14:textId="77777777" w:rsidR="001A5E61" w:rsidRPr="005767AB" w:rsidRDefault="001A5E61">
            <w:pPr>
              <w:pStyle w:val="TableHeaderRowTextMIRB"/>
              <w:rPr>
                <w:rFonts w:ascii="Calibri" w:hAnsi="Calibri" w:cs="Calibri"/>
              </w:rPr>
            </w:pPr>
            <w:r w:rsidRPr="005767AB">
              <w:t>LOCATION ACCURACY</w:t>
            </w:r>
          </w:p>
        </w:tc>
        <w:tc>
          <w:tcPr>
            <w:tcW w:w="2880" w:type="dxa"/>
            <w:vAlign w:val="center"/>
            <w:hideMark/>
          </w:tcPr>
          <w:p w14:paraId="5A104118" w14:textId="77777777" w:rsidR="001A5E61" w:rsidRPr="005767AB" w:rsidRDefault="001A5E61">
            <w:pPr>
              <w:pStyle w:val="TableHeaderRowTextMIRB"/>
              <w:rPr>
                <w:rFonts w:ascii="Calibri" w:hAnsi="Calibri" w:cs="Calibri"/>
              </w:rPr>
            </w:pPr>
            <w:r w:rsidRPr="005767AB">
              <w:t>EXPIRY DATETIME</w:t>
            </w:r>
          </w:p>
        </w:tc>
      </w:tr>
      <w:tr w:rsidR="001A5E61" w14:paraId="0CA9C8C0" w14:textId="77777777">
        <w:trPr>
          <w:cantSplit/>
          <w:trHeight w:val="432"/>
          <w:jc w:val="center"/>
        </w:trPr>
        <w:tc>
          <w:tcPr>
            <w:tcW w:w="4901" w:type="dxa"/>
            <w:vAlign w:val="center"/>
            <w:hideMark/>
          </w:tcPr>
          <w:p w14:paraId="19D86F51" w14:textId="77777777" w:rsidR="001A5E61" w:rsidRPr="005767AB" w:rsidRDefault="001A5E61">
            <w:pPr>
              <w:pStyle w:val="LookupTableInfoMIRB"/>
              <w:rPr>
                <w:rFonts w:ascii="Calibri" w:hAnsi="Calibri" w:cs="Calibri"/>
              </w:rPr>
            </w:pPr>
            <w:r w:rsidRPr="005767AB">
              <w:t>Not Applicable</w:t>
            </w:r>
          </w:p>
        </w:tc>
        <w:tc>
          <w:tcPr>
            <w:tcW w:w="2880" w:type="dxa"/>
            <w:vAlign w:val="center"/>
            <w:hideMark/>
          </w:tcPr>
          <w:p w14:paraId="1F33434E" w14:textId="77777777" w:rsidR="001A5E61" w:rsidRPr="00E955A8" w:rsidRDefault="001A5E61">
            <w:pPr>
              <w:pStyle w:val="LookupTableInfoMIRB"/>
            </w:pPr>
            <w:r w:rsidRPr="00E955A8">
              <w:t>Not applicable</w:t>
            </w:r>
          </w:p>
        </w:tc>
      </w:tr>
      <w:tr w:rsidR="001A5E61" w14:paraId="4E52A760" w14:textId="77777777">
        <w:trPr>
          <w:cantSplit/>
          <w:trHeight w:val="432"/>
          <w:jc w:val="center"/>
        </w:trPr>
        <w:tc>
          <w:tcPr>
            <w:tcW w:w="4901" w:type="dxa"/>
            <w:vAlign w:val="center"/>
            <w:hideMark/>
          </w:tcPr>
          <w:p w14:paraId="6887372D" w14:textId="77777777" w:rsidR="001A5E61" w:rsidRPr="005767AB" w:rsidRDefault="001A5E61">
            <w:pPr>
              <w:pStyle w:val="LookupTableInfoMIRB"/>
              <w:rPr>
                <w:rFonts w:ascii="Calibri" w:hAnsi="Calibri" w:cs="Calibri"/>
              </w:rPr>
            </w:pPr>
            <w:r w:rsidRPr="005767AB">
              <w:t>Over 10,000 metres</w:t>
            </w:r>
          </w:p>
        </w:tc>
        <w:tc>
          <w:tcPr>
            <w:tcW w:w="2880" w:type="dxa"/>
            <w:vAlign w:val="center"/>
            <w:hideMark/>
          </w:tcPr>
          <w:p w14:paraId="265CB9DA" w14:textId="77777777" w:rsidR="001A5E61" w:rsidRPr="00E955A8" w:rsidRDefault="001A5E61">
            <w:pPr>
              <w:pStyle w:val="LookupTableInfoMIRB"/>
            </w:pPr>
            <w:r w:rsidRPr="00E955A8">
              <w:t>Not applicable</w:t>
            </w:r>
          </w:p>
        </w:tc>
      </w:tr>
      <w:tr w:rsidR="001A5E61" w14:paraId="0B52E34A" w14:textId="77777777">
        <w:trPr>
          <w:cantSplit/>
          <w:trHeight w:val="432"/>
          <w:jc w:val="center"/>
        </w:trPr>
        <w:tc>
          <w:tcPr>
            <w:tcW w:w="4901" w:type="dxa"/>
            <w:vAlign w:val="center"/>
            <w:hideMark/>
          </w:tcPr>
          <w:p w14:paraId="53EBFD25" w14:textId="77777777" w:rsidR="001A5E61" w:rsidRPr="005767AB" w:rsidRDefault="001A5E61">
            <w:pPr>
              <w:pStyle w:val="LookupTableInfoMIRB"/>
              <w:rPr>
                <w:rFonts w:ascii="Calibri" w:hAnsi="Calibri" w:cs="Calibri"/>
              </w:rPr>
            </w:pPr>
            <w:r w:rsidRPr="005767AB">
              <w:t>Within 1 metre</w:t>
            </w:r>
          </w:p>
        </w:tc>
        <w:tc>
          <w:tcPr>
            <w:tcW w:w="2880" w:type="dxa"/>
            <w:vAlign w:val="center"/>
            <w:hideMark/>
          </w:tcPr>
          <w:p w14:paraId="1F5B442B" w14:textId="77777777" w:rsidR="001A5E61" w:rsidRPr="00E955A8" w:rsidRDefault="001A5E61">
            <w:pPr>
              <w:pStyle w:val="LookupTableInfoMIRB"/>
            </w:pPr>
            <w:r w:rsidRPr="00E955A8">
              <w:t>Not applicable</w:t>
            </w:r>
          </w:p>
        </w:tc>
      </w:tr>
      <w:tr w:rsidR="001A5E61" w14:paraId="248C9CAB" w14:textId="77777777">
        <w:trPr>
          <w:cantSplit/>
          <w:trHeight w:val="432"/>
          <w:jc w:val="center"/>
        </w:trPr>
        <w:tc>
          <w:tcPr>
            <w:tcW w:w="4901" w:type="dxa"/>
            <w:vAlign w:val="center"/>
            <w:hideMark/>
          </w:tcPr>
          <w:p w14:paraId="05E6542B" w14:textId="77777777" w:rsidR="001A5E61" w:rsidRPr="005767AB" w:rsidRDefault="001A5E61">
            <w:pPr>
              <w:pStyle w:val="LookupTableInfoMIRB"/>
              <w:rPr>
                <w:rFonts w:ascii="Calibri" w:hAnsi="Calibri" w:cs="Calibri"/>
              </w:rPr>
            </w:pPr>
            <w:r w:rsidRPr="005767AB">
              <w:t>Within 10 metres</w:t>
            </w:r>
          </w:p>
        </w:tc>
        <w:tc>
          <w:tcPr>
            <w:tcW w:w="2880" w:type="dxa"/>
            <w:vAlign w:val="center"/>
            <w:hideMark/>
          </w:tcPr>
          <w:p w14:paraId="7037B7A1" w14:textId="77777777" w:rsidR="001A5E61" w:rsidRPr="00E955A8" w:rsidRDefault="001A5E61">
            <w:pPr>
              <w:pStyle w:val="LookupTableInfoMIRB"/>
            </w:pPr>
            <w:r w:rsidRPr="00E955A8">
              <w:t>Not applicable</w:t>
            </w:r>
          </w:p>
        </w:tc>
      </w:tr>
      <w:tr w:rsidR="001A5E61" w14:paraId="3051A0B2" w14:textId="77777777">
        <w:trPr>
          <w:cantSplit/>
          <w:trHeight w:val="432"/>
          <w:jc w:val="center"/>
        </w:trPr>
        <w:tc>
          <w:tcPr>
            <w:tcW w:w="4901" w:type="dxa"/>
            <w:vAlign w:val="center"/>
            <w:hideMark/>
          </w:tcPr>
          <w:p w14:paraId="4163054B" w14:textId="77777777" w:rsidR="001A5E61" w:rsidRPr="005767AB" w:rsidRDefault="001A5E61">
            <w:pPr>
              <w:pStyle w:val="LookupTableInfoMIRB"/>
              <w:rPr>
                <w:rFonts w:ascii="Calibri" w:hAnsi="Calibri" w:cs="Calibri"/>
              </w:rPr>
            </w:pPr>
            <w:r w:rsidRPr="005767AB">
              <w:t>Within 10,000 metres</w:t>
            </w:r>
          </w:p>
        </w:tc>
        <w:tc>
          <w:tcPr>
            <w:tcW w:w="2880" w:type="dxa"/>
            <w:vAlign w:val="center"/>
            <w:hideMark/>
          </w:tcPr>
          <w:p w14:paraId="0ECED86E" w14:textId="77777777" w:rsidR="001A5E61" w:rsidRPr="00E955A8" w:rsidRDefault="001A5E61">
            <w:pPr>
              <w:pStyle w:val="LookupTableInfoMIRB"/>
            </w:pPr>
            <w:r w:rsidRPr="00E955A8">
              <w:t>Not applicable</w:t>
            </w:r>
          </w:p>
        </w:tc>
      </w:tr>
      <w:tr w:rsidR="001A5E61" w14:paraId="2B10CE8A" w14:textId="77777777">
        <w:trPr>
          <w:cantSplit/>
          <w:trHeight w:val="432"/>
          <w:jc w:val="center"/>
        </w:trPr>
        <w:tc>
          <w:tcPr>
            <w:tcW w:w="4901" w:type="dxa"/>
            <w:vAlign w:val="center"/>
            <w:hideMark/>
          </w:tcPr>
          <w:p w14:paraId="468E9100" w14:textId="77777777" w:rsidR="001A5E61" w:rsidRPr="005767AB" w:rsidRDefault="001A5E61">
            <w:pPr>
              <w:pStyle w:val="LookupTableInfoMIRB"/>
              <w:rPr>
                <w:rFonts w:ascii="Calibri" w:hAnsi="Calibri" w:cs="Calibri"/>
              </w:rPr>
            </w:pPr>
            <w:r w:rsidRPr="005767AB">
              <w:lastRenderedPageBreak/>
              <w:t>Within 100 metres</w:t>
            </w:r>
          </w:p>
        </w:tc>
        <w:tc>
          <w:tcPr>
            <w:tcW w:w="2880" w:type="dxa"/>
            <w:vAlign w:val="center"/>
            <w:hideMark/>
          </w:tcPr>
          <w:p w14:paraId="665D79A6" w14:textId="77777777" w:rsidR="001A5E61" w:rsidRPr="00E955A8" w:rsidRDefault="001A5E61">
            <w:pPr>
              <w:pStyle w:val="LookupTableInfoMIRB"/>
            </w:pPr>
            <w:r w:rsidRPr="00E955A8">
              <w:t>Not applicable</w:t>
            </w:r>
          </w:p>
        </w:tc>
      </w:tr>
      <w:tr w:rsidR="001A5E61" w14:paraId="33BBD448" w14:textId="77777777">
        <w:trPr>
          <w:cantSplit/>
          <w:trHeight w:val="432"/>
          <w:jc w:val="center"/>
        </w:trPr>
        <w:tc>
          <w:tcPr>
            <w:tcW w:w="4901" w:type="dxa"/>
            <w:vAlign w:val="center"/>
            <w:hideMark/>
          </w:tcPr>
          <w:p w14:paraId="3ED059ED" w14:textId="77777777" w:rsidR="001A5E61" w:rsidRPr="005767AB" w:rsidRDefault="001A5E61">
            <w:pPr>
              <w:pStyle w:val="LookupTableInfoMIRB"/>
              <w:rPr>
                <w:rFonts w:ascii="Calibri" w:hAnsi="Calibri" w:cs="Calibri"/>
              </w:rPr>
            </w:pPr>
            <w:r w:rsidRPr="005767AB">
              <w:t>Within 1000 metres</w:t>
            </w:r>
          </w:p>
        </w:tc>
        <w:tc>
          <w:tcPr>
            <w:tcW w:w="2880" w:type="dxa"/>
            <w:vAlign w:val="center"/>
            <w:hideMark/>
          </w:tcPr>
          <w:p w14:paraId="5A16B21C" w14:textId="77777777" w:rsidR="001A5E61" w:rsidRPr="00E955A8" w:rsidRDefault="001A5E61">
            <w:pPr>
              <w:pStyle w:val="LookupTableInfoMIRB"/>
            </w:pPr>
            <w:r w:rsidRPr="00E955A8">
              <w:t>Not applicable</w:t>
            </w:r>
          </w:p>
        </w:tc>
      </w:tr>
      <w:tr w:rsidR="001A5E61" w14:paraId="5BF1B393" w14:textId="77777777">
        <w:trPr>
          <w:cantSplit/>
          <w:trHeight w:val="432"/>
          <w:jc w:val="center"/>
        </w:trPr>
        <w:tc>
          <w:tcPr>
            <w:tcW w:w="4901" w:type="dxa"/>
            <w:vAlign w:val="center"/>
            <w:hideMark/>
          </w:tcPr>
          <w:p w14:paraId="47CBAE84" w14:textId="77777777" w:rsidR="001A5E61" w:rsidRPr="005767AB" w:rsidRDefault="001A5E61">
            <w:pPr>
              <w:pStyle w:val="LookupTableInfoMIRB"/>
              <w:rPr>
                <w:rFonts w:ascii="Calibri" w:hAnsi="Calibri" w:cs="Calibri"/>
              </w:rPr>
            </w:pPr>
            <w:r w:rsidRPr="005767AB">
              <w:t>Within 2 metres</w:t>
            </w:r>
          </w:p>
        </w:tc>
        <w:tc>
          <w:tcPr>
            <w:tcW w:w="2880" w:type="dxa"/>
            <w:vAlign w:val="center"/>
            <w:hideMark/>
          </w:tcPr>
          <w:p w14:paraId="6BF2C80E" w14:textId="77777777" w:rsidR="001A5E61" w:rsidRPr="00E955A8" w:rsidRDefault="001A5E61">
            <w:pPr>
              <w:pStyle w:val="LookupTableInfoMIRB"/>
            </w:pPr>
            <w:r w:rsidRPr="00E955A8">
              <w:t>Not applicable</w:t>
            </w:r>
          </w:p>
        </w:tc>
      </w:tr>
      <w:tr w:rsidR="001A5E61" w14:paraId="6D587CF0" w14:textId="77777777">
        <w:trPr>
          <w:cantSplit/>
          <w:trHeight w:val="432"/>
          <w:jc w:val="center"/>
        </w:trPr>
        <w:tc>
          <w:tcPr>
            <w:tcW w:w="4901" w:type="dxa"/>
            <w:vAlign w:val="center"/>
            <w:hideMark/>
          </w:tcPr>
          <w:p w14:paraId="6282FD38" w14:textId="77777777" w:rsidR="001A5E61" w:rsidRPr="005767AB" w:rsidRDefault="001A5E61">
            <w:pPr>
              <w:pStyle w:val="LookupTableInfoMIRB"/>
              <w:rPr>
                <w:rFonts w:ascii="Calibri" w:hAnsi="Calibri" w:cs="Calibri"/>
              </w:rPr>
            </w:pPr>
            <w:r w:rsidRPr="005767AB">
              <w:t>Within 20 metres</w:t>
            </w:r>
          </w:p>
        </w:tc>
        <w:tc>
          <w:tcPr>
            <w:tcW w:w="2880" w:type="dxa"/>
            <w:vAlign w:val="center"/>
            <w:hideMark/>
          </w:tcPr>
          <w:p w14:paraId="56393FFC" w14:textId="77777777" w:rsidR="001A5E61" w:rsidRPr="00E955A8" w:rsidRDefault="001A5E61">
            <w:pPr>
              <w:pStyle w:val="LookupTableInfoMIRB"/>
            </w:pPr>
            <w:r w:rsidRPr="00E955A8">
              <w:t>Not applicable</w:t>
            </w:r>
          </w:p>
        </w:tc>
      </w:tr>
      <w:tr w:rsidR="001A5E61" w14:paraId="7B17AC47" w14:textId="77777777">
        <w:trPr>
          <w:cantSplit/>
          <w:trHeight w:val="432"/>
          <w:jc w:val="center"/>
        </w:trPr>
        <w:tc>
          <w:tcPr>
            <w:tcW w:w="4901" w:type="dxa"/>
            <w:vAlign w:val="center"/>
            <w:hideMark/>
          </w:tcPr>
          <w:p w14:paraId="76BDED95" w14:textId="77777777" w:rsidR="001A5E61" w:rsidRPr="005767AB" w:rsidRDefault="001A5E61">
            <w:pPr>
              <w:pStyle w:val="LookupTableInfoMIRB"/>
              <w:rPr>
                <w:rFonts w:ascii="Calibri" w:hAnsi="Calibri" w:cs="Calibri"/>
              </w:rPr>
            </w:pPr>
            <w:r w:rsidRPr="005767AB">
              <w:t>Within 200 metres</w:t>
            </w:r>
          </w:p>
        </w:tc>
        <w:tc>
          <w:tcPr>
            <w:tcW w:w="2880" w:type="dxa"/>
            <w:vAlign w:val="center"/>
            <w:hideMark/>
          </w:tcPr>
          <w:p w14:paraId="6F506AA2" w14:textId="77777777" w:rsidR="001A5E61" w:rsidRPr="00E955A8" w:rsidRDefault="001A5E61">
            <w:pPr>
              <w:pStyle w:val="LookupTableInfoMIRB"/>
            </w:pPr>
            <w:r w:rsidRPr="00E955A8">
              <w:t>Not applicable</w:t>
            </w:r>
          </w:p>
        </w:tc>
      </w:tr>
      <w:tr w:rsidR="001A5E61" w14:paraId="2D1214C6" w14:textId="77777777">
        <w:trPr>
          <w:cantSplit/>
          <w:trHeight w:val="432"/>
          <w:jc w:val="center"/>
        </w:trPr>
        <w:tc>
          <w:tcPr>
            <w:tcW w:w="4901" w:type="dxa"/>
            <w:vAlign w:val="center"/>
            <w:hideMark/>
          </w:tcPr>
          <w:p w14:paraId="5639217E" w14:textId="77777777" w:rsidR="001A5E61" w:rsidRPr="005767AB" w:rsidRDefault="001A5E61">
            <w:pPr>
              <w:pStyle w:val="LookupTableInfoMIRB"/>
              <w:rPr>
                <w:rFonts w:ascii="Calibri" w:hAnsi="Calibri" w:cs="Calibri"/>
              </w:rPr>
            </w:pPr>
            <w:r w:rsidRPr="005767AB">
              <w:t>Within 2000 metres</w:t>
            </w:r>
          </w:p>
        </w:tc>
        <w:tc>
          <w:tcPr>
            <w:tcW w:w="2880" w:type="dxa"/>
            <w:vAlign w:val="center"/>
            <w:hideMark/>
          </w:tcPr>
          <w:p w14:paraId="68C6C8CB" w14:textId="77777777" w:rsidR="001A5E61" w:rsidRPr="00E955A8" w:rsidRDefault="001A5E61">
            <w:pPr>
              <w:pStyle w:val="LookupTableInfoMIRB"/>
            </w:pPr>
            <w:r w:rsidRPr="00E955A8">
              <w:t>Not applicable</w:t>
            </w:r>
          </w:p>
        </w:tc>
      </w:tr>
      <w:tr w:rsidR="001A5E61" w14:paraId="50ADE993" w14:textId="77777777">
        <w:trPr>
          <w:cantSplit/>
          <w:trHeight w:val="432"/>
          <w:jc w:val="center"/>
        </w:trPr>
        <w:tc>
          <w:tcPr>
            <w:tcW w:w="4901" w:type="dxa"/>
            <w:vAlign w:val="center"/>
            <w:hideMark/>
          </w:tcPr>
          <w:p w14:paraId="29B3C187" w14:textId="77777777" w:rsidR="001A5E61" w:rsidRPr="005767AB" w:rsidRDefault="001A5E61">
            <w:pPr>
              <w:pStyle w:val="LookupTableInfoMIRB"/>
              <w:rPr>
                <w:rFonts w:ascii="Calibri" w:hAnsi="Calibri" w:cs="Calibri"/>
              </w:rPr>
            </w:pPr>
            <w:r w:rsidRPr="005767AB">
              <w:t>Within 5 metres</w:t>
            </w:r>
          </w:p>
        </w:tc>
        <w:tc>
          <w:tcPr>
            <w:tcW w:w="2880" w:type="dxa"/>
            <w:vAlign w:val="center"/>
            <w:hideMark/>
          </w:tcPr>
          <w:p w14:paraId="70142A76" w14:textId="77777777" w:rsidR="001A5E61" w:rsidRPr="00E955A8" w:rsidRDefault="001A5E61">
            <w:pPr>
              <w:pStyle w:val="LookupTableInfoMIRB"/>
            </w:pPr>
            <w:r w:rsidRPr="00E955A8">
              <w:t>Not applicable</w:t>
            </w:r>
          </w:p>
        </w:tc>
      </w:tr>
      <w:tr w:rsidR="001A5E61" w14:paraId="7C361690" w14:textId="77777777">
        <w:trPr>
          <w:cantSplit/>
          <w:trHeight w:val="432"/>
          <w:jc w:val="center"/>
        </w:trPr>
        <w:tc>
          <w:tcPr>
            <w:tcW w:w="4901" w:type="dxa"/>
            <w:vAlign w:val="center"/>
            <w:hideMark/>
          </w:tcPr>
          <w:p w14:paraId="3AE69E38" w14:textId="77777777" w:rsidR="001A5E61" w:rsidRPr="005767AB" w:rsidRDefault="001A5E61">
            <w:pPr>
              <w:pStyle w:val="LookupTableInfoMIRB"/>
              <w:rPr>
                <w:rFonts w:ascii="Calibri" w:hAnsi="Calibri" w:cs="Calibri"/>
              </w:rPr>
            </w:pPr>
            <w:r w:rsidRPr="005767AB">
              <w:t>Within 50 metres</w:t>
            </w:r>
          </w:p>
        </w:tc>
        <w:tc>
          <w:tcPr>
            <w:tcW w:w="2880" w:type="dxa"/>
            <w:vAlign w:val="center"/>
            <w:hideMark/>
          </w:tcPr>
          <w:p w14:paraId="3C50A0D0" w14:textId="77777777" w:rsidR="001A5E61" w:rsidRPr="00E955A8" w:rsidRDefault="001A5E61">
            <w:pPr>
              <w:pStyle w:val="LookupTableInfoMIRB"/>
            </w:pPr>
            <w:r w:rsidRPr="00E955A8">
              <w:t>Not applicable</w:t>
            </w:r>
          </w:p>
        </w:tc>
      </w:tr>
      <w:tr w:rsidR="001A5E61" w14:paraId="2B536677" w14:textId="77777777">
        <w:trPr>
          <w:cantSplit/>
          <w:trHeight w:val="432"/>
          <w:jc w:val="center"/>
        </w:trPr>
        <w:tc>
          <w:tcPr>
            <w:tcW w:w="4901" w:type="dxa"/>
            <w:vAlign w:val="center"/>
            <w:hideMark/>
          </w:tcPr>
          <w:p w14:paraId="420C8BB2" w14:textId="77777777" w:rsidR="001A5E61" w:rsidRPr="005767AB" w:rsidRDefault="001A5E61">
            <w:pPr>
              <w:pStyle w:val="LookupTableInfoMIRB"/>
              <w:rPr>
                <w:rFonts w:ascii="Calibri" w:hAnsi="Calibri" w:cs="Calibri"/>
              </w:rPr>
            </w:pPr>
            <w:r w:rsidRPr="005767AB">
              <w:t>Within 500 metres</w:t>
            </w:r>
          </w:p>
        </w:tc>
        <w:tc>
          <w:tcPr>
            <w:tcW w:w="2880" w:type="dxa"/>
            <w:vAlign w:val="center"/>
            <w:hideMark/>
          </w:tcPr>
          <w:p w14:paraId="76580F64" w14:textId="77777777" w:rsidR="001A5E61" w:rsidRPr="00E955A8" w:rsidRDefault="001A5E61">
            <w:pPr>
              <w:pStyle w:val="LookupTableInfoMIRB"/>
            </w:pPr>
            <w:r w:rsidRPr="00E955A8">
              <w:t>Not applicable</w:t>
            </w:r>
          </w:p>
        </w:tc>
      </w:tr>
      <w:tr w:rsidR="001A5E61" w14:paraId="78839480" w14:textId="77777777">
        <w:trPr>
          <w:cantSplit/>
          <w:trHeight w:val="432"/>
          <w:jc w:val="center"/>
        </w:trPr>
        <w:tc>
          <w:tcPr>
            <w:tcW w:w="4901" w:type="dxa"/>
            <w:vAlign w:val="center"/>
            <w:hideMark/>
          </w:tcPr>
          <w:p w14:paraId="398EB5E1" w14:textId="77777777" w:rsidR="001A5E61" w:rsidRPr="005767AB" w:rsidRDefault="001A5E61">
            <w:pPr>
              <w:pStyle w:val="LookupTableInfoMIRB"/>
              <w:rPr>
                <w:rFonts w:ascii="Calibri" w:hAnsi="Calibri" w:cs="Calibri"/>
              </w:rPr>
            </w:pPr>
            <w:r w:rsidRPr="005767AB">
              <w:t>Within 5000 metres</w:t>
            </w:r>
          </w:p>
        </w:tc>
        <w:tc>
          <w:tcPr>
            <w:tcW w:w="2880" w:type="dxa"/>
            <w:vAlign w:val="center"/>
            <w:hideMark/>
          </w:tcPr>
          <w:p w14:paraId="32E439A1" w14:textId="77777777" w:rsidR="001A5E61" w:rsidRPr="00E955A8" w:rsidRDefault="001A5E61">
            <w:pPr>
              <w:pStyle w:val="LookupTableInfoMIRB"/>
            </w:pPr>
            <w:r w:rsidRPr="00E955A8">
              <w:t>Not applicable</w:t>
            </w:r>
          </w:p>
        </w:tc>
      </w:tr>
      <w:tr w:rsidR="001A5E61" w14:paraId="673D1FB9" w14:textId="77777777">
        <w:trPr>
          <w:cantSplit/>
          <w:trHeight w:val="432"/>
          <w:jc w:val="center"/>
        </w:trPr>
        <w:tc>
          <w:tcPr>
            <w:tcW w:w="4901" w:type="dxa"/>
            <w:vAlign w:val="center"/>
            <w:hideMark/>
          </w:tcPr>
          <w:p w14:paraId="6AE4E97C" w14:textId="77777777" w:rsidR="001A5E61" w:rsidRPr="005767AB" w:rsidRDefault="001A5E61">
            <w:pPr>
              <w:pStyle w:val="LookupTableInfoMIRB"/>
              <w:rPr>
                <w:rFonts w:ascii="Calibri" w:hAnsi="Calibri" w:cs="Calibri"/>
              </w:rPr>
            </w:pPr>
            <w:r w:rsidRPr="005767AB">
              <w:t>AC Accurate (to 10m)</w:t>
            </w:r>
          </w:p>
        </w:tc>
        <w:tc>
          <w:tcPr>
            <w:tcW w:w="2880" w:type="dxa"/>
            <w:vAlign w:val="center"/>
            <w:hideMark/>
          </w:tcPr>
          <w:p w14:paraId="6ADE24F8" w14:textId="77777777" w:rsidR="001A5E61" w:rsidRPr="00E955A8" w:rsidRDefault="001A5E61">
            <w:pPr>
              <w:pStyle w:val="LookupTableInfoMIRB"/>
            </w:pPr>
            <w:r w:rsidRPr="00E955A8">
              <w:t>01/12/2007</w:t>
            </w:r>
          </w:p>
        </w:tc>
      </w:tr>
      <w:tr w:rsidR="001A5E61" w14:paraId="48556A3F" w14:textId="77777777">
        <w:trPr>
          <w:cantSplit/>
          <w:trHeight w:val="432"/>
          <w:jc w:val="center"/>
        </w:trPr>
        <w:tc>
          <w:tcPr>
            <w:tcW w:w="4901" w:type="dxa"/>
            <w:vAlign w:val="center"/>
            <w:hideMark/>
          </w:tcPr>
          <w:p w14:paraId="2EF6F01F" w14:textId="77777777" w:rsidR="001A5E61" w:rsidRPr="005767AB" w:rsidRDefault="001A5E61">
            <w:pPr>
              <w:pStyle w:val="LookupTableInfoMIRB"/>
              <w:rPr>
                <w:rFonts w:ascii="Calibri" w:hAnsi="Calibri" w:cs="Calibri"/>
              </w:rPr>
            </w:pPr>
            <w:r w:rsidRPr="005767AB">
              <w:t>AP Approximate (to 500m)</w:t>
            </w:r>
          </w:p>
        </w:tc>
        <w:tc>
          <w:tcPr>
            <w:tcW w:w="2880" w:type="dxa"/>
            <w:vAlign w:val="center"/>
            <w:hideMark/>
          </w:tcPr>
          <w:p w14:paraId="5266AF06" w14:textId="77777777" w:rsidR="001A5E61" w:rsidRPr="00E955A8" w:rsidRDefault="001A5E61">
            <w:pPr>
              <w:pStyle w:val="LookupTableInfoMIRB"/>
            </w:pPr>
            <w:r w:rsidRPr="00E955A8">
              <w:t>01/12/2007</w:t>
            </w:r>
          </w:p>
        </w:tc>
      </w:tr>
      <w:tr w:rsidR="001A5E61" w14:paraId="103BE18F" w14:textId="77777777">
        <w:trPr>
          <w:cantSplit/>
          <w:trHeight w:val="432"/>
          <w:jc w:val="center"/>
        </w:trPr>
        <w:tc>
          <w:tcPr>
            <w:tcW w:w="4901" w:type="dxa"/>
            <w:vAlign w:val="center"/>
            <w:hideMark/>
          </w:tcPr>
          <w:p w14:paraId="0FD9D067" w14:textId="77777777" w:rsidR="001A5E61" w:rsidRPr="005767AB" w:rsidRDefault="001A5E61">
            <w:pPr>
              <w:pStyle w:val="LookupTableInfoMIRB"/>
              <w:rPr>
                <w:rFonts w:ascii="Calibri" w:hAnsi="Calibri" w:cs="Calibri"/>
              </w:rPr>
            </w:pPr>
            <w:r w:rsidRPr="005767AB">
              <w:t>GE General (to 10,000m)</w:t>
            </w:r>
          </w:p>
        </w:tc>
        <w:tc>
          <w:tcPr>
            <w:tcW w:w="2880" w:type="dxa"/>
            <w:vAlign w:val="center"/>
            <w:hideMark/>
          </w:tcPr>
          <w:p w14:paraId="321CA6E8" w14:textId="77777777" w:rsidR="001A5E61" w:rsidRPr="00E955A8" w:rsidRDefault="001A5E61">
            <w:pPr>
              <w:pStyle w:val="LookupTableInfoMIRB"/>
            </w:pPr>
            <w:r w:rsidRPr="00E955A8">
              <w:t>01/12/2007</w:t>
            </w:r>
          </w:p>
        </w:tc>
      </w:tr>
      <w:tr w:rsidR="001A5E61" w14:paraId="3855E39E" w14:textId="77777777">
        <w:trPr>
          <w:cantSplit/>
          <w:trHeight w:val="432"/>
          <w:jc w:val="center"/>
        </w:trPr>
        <w:tc>
          <w:tcPr>
            <w:tcW w:w="4901" w:type="dxa"/>
            <w:vAlign w:val="center"/>
            <w:hideMark/>
          </w:tcPr>
          <w:p w14:paraId="6448E52B" w14:textId="77777777" w:rsidR="001A5E61" w:rsidRPr="005767AB" w:rsidRDefault="001A5E61">
            <w:pPr>
              <w:pStyle w:val="LookupTableInfoMIRB"/>
              <w:rPr>
                <w:rFonts w:ascii="Calibri" w:hAnsi="Calibri" w:cs="Calibri"/>
              </w:rPr>
            </w:pPr>
            <w:r w:rsidRPr="005767AB">
              <w:t>MO Moderate (to 1000m)</w:t>
            </w:r>
          </w:p>
        </w:tc>
        <w:tc>
          <w:tcPr>
            <w:tcW w:w="2880" w:type="dxa"/>
            <w:vAlign w:val="center"/>
            <w:hideMark/>
          </w:tcPr>
          <w:p w14:paraId="5B8C81A1" w14:textId="77777777" w:rsidR="001A5E61" w:rsidRPr="005767AB" w:rsidRDefault="001A5E61">
            <w:pPr>
              <w:pStyle w:val="LookupTableInfoMIRB"/>
              <w:rPr>
                <w:rFonts w:ascii="Calibri" w:hAnsi="Calibri" w:cs="Calibri"/>
              </w:rPr>
            </w:pPr>
            <w:r w:rsidRPr="005767AB">
              <w:t>01/12/2007</w:t>
            </w:r>
          </w:p>
        </w:tc>
      </w:tr>
      <w:tr w:rsidR="001A5E61" w14:paraId="07337180" w14:textId="77777777">
        <w:trPr>
          <w:cantSplit/>
          <w:trHeight w:val="432"/>
          <w:jc w:val="center"/>
        </w:trPr>
        <w:tc>
          <w:tcPr>
            <w:tcW w:w="4901" w:type="dxa"/>
            <w:vAlign w:val="center"/>
            <w:hideMark/>
          </w:tcPr>
          <w:p w14:paraId="5209EDFA" w14:textId="77777777" w:rsidR="001A5E61" w:rsidRPr="005767AB" w:rsidRDefault="001A5E61">
            <w:pPr>
              <w:pStyle w:val="LookupTableInfoMIRB"/>
              <w:rPr>
                <w:rFonts w:ascii="Calibri" w:hAnsi="Calibri" w:cs="Calibri"/>
              </w:rPr>
            </w:pPr>
            <w:r w:rsidRPr="005767AB">
              <w:t>RE Reliable (to 100m)</w:t>
            </w:r>
          </w:p>
        </w:tc>
        <w:tc>
          <w:tcPr>
            <w:tcW w:w="2880" w:type="dxa"/>
            <w:vAlign w:val="center"/>
            <w:hideMark/>
          </w:tcPr>
          <w:p w14:paraId="61FB77E5" w14:textId="77777777" w:rsidR="001A5E61" w:rsidRPr="005767AB" w:rsidRDefault="001A5E61">
            <w:pPr>
              <w:pStyle w:val="LookupTableInfoMIRB"/>
              <w:rPr>
                <w:rFonts w:ascii="Calibri" w:hAnsi="Calibri" w:cs="Calibri"/>
              </w:rPr>
            </w:pPr>
            <w:r w:rsidRPr="005767AB">
              <w:t>01/12/2007</w:t>
            </w:r>
          </w:p>
        </w:tc>
      </w:tr>
      <w:tr w:rsidR="001A5E61" w14:paraId="131868C8" w14:textId="77777777">
        <w:trPr>
          <w:cantSplit/>
          <w:trHeight w:val="432"/>
          <w:jc w:val="center"/>
        </w:trPr>
        <w:tc>
          <w:tcPr>
            <w:tcW w:w="4901" w:type="dxa"/>
            <w:vAlign w:val="center"/>
            <w:hideMark/>
          </w:tcPr>
          <w:p w14:paraId="5B95DECA" w14:textId="77777777" w:rsidR="001A5E61" w:rsidRPr="005767AB" w:rsidRDefault="001A5E61">
            <w:pPr>
              <w:pStyle w:val="LookupTableInfoMIRB"/>
              <w:rPr>
                <w:rFonts w:ascii="Calibri" w:hAnsi="Calibri" w:cs="Calibri"/>
              </w:rPr>
            </w:pPr>
            <w:r w:rsidRPr="005767AB">
              <w:t>VA Very Accurate (to 2m)</w:t>
            </w:r>
          </w:p>
        </w:tc>
        <w:tc>
          <w:tcPr>
            <w:tcW w:w="2880" w:type="dxa"/>
            <w:vAlign w:val="center"/>
            <w:hideMark/>
          </w:tcPr>
          <w:p w14:paraId="1F90DA6E" w14:textId="77777777" w:rsidR="001A5E61" w:rsidRPr="005767AB" w:rsidRDefault="001A5E61">
            <w:pPr>
              <w:pStyle w:val="LookupTableInfoMIRB"/>
              <w:rPr>
                <w:rFonts w:ascii="Calibri" w:hAnsi="Calibri" w:cs="Calibri"/>
              </w:rPr>
            </w:pPr>
            <w:r w:rsidRPr="005767AB">
              <w:t>01/12/2007</w:t>
            </w:r>
          </w:p>
        </w:tc>
      </w:tr>
      <w:tr w:rsidR="001A5E61" w14:paraId="144D56A9" w14:textId="77777777">
        <w:trPr>
          <w:cantSplit/>
          <w:trHeight w:val="432"/>
          <w:jc w:val="center"/>
        </w:trPr>
        <w:tc>
          <w:tcPr>
            <w:tcW w:w="4901" w:type="dxa"/>
            <w:vAlign w:val="center"/>
            <w:hideMark/>
          </w:tcPr>
          <w:p w14:paraId="2A788AB0" w14:textId="77777777" w:rsidR="001A5E61" w:rsidRPr="005767AB" w:rsidRDefault="001A5E61">
            <w:pPr>
              <w:pStyle w:val="LookupTableInfoMIRB"/>
              <w:rPr>
                <w:rFonts w:ascii="Calibri" w:hAnsi="Calibri" w:cs="Calibri"/>
              </w:rPr>
            </w:pPr>
            <w:r w:rsidRPr="005767AB">
              <w:t>VG Vague (to 100,000m)</w:t>
            </w:r>
          </w:p>
        </w:tc>
        <w:tc>
          <w:tcPr>
            <w:tcW w:w="2880" w:type="dxa"/>
            <w:vAlign w:val="center"/>
            <w:hideMark/>
          </w:tcPr>
          <w:p w14:paraId="6D6D4718" w14:textId="77777777" w:rsidR="001A5E61" w:rsidRPr="005767AB" w:rsidRDefault="001A5E61">
            <w:pPr>
              <w:pStyle w:val="LookupTableInfoMIRB"/>
              <w:rPr>
                <w:rFonts w:ascii="Calibri" w:hAnsi="Calibri" w:cs="Calibri"/>
              </w:rPr>
            </w:pPr>
            <w:r w:rsidRPr="005767AB">
              <w:t>01/12/2007</w:t>
            </w:r>
          </w:p>
        </w:tc>
      </w:tr>
      <w:tr w:rsidR="001A5E61" w14:paraId="320DEF41" w14:textId="77777777">
        <w:trPr>
          <w:cantSplit/>
          <w:trHeight w:val="432"/>
          <w:jc w:val="center"/>
        </w:trPr>
        <w:tc>
          <w:tcPr>
            <w:tcW w:w="4901" w:type="dxa"/>
            <w:vAlign w:val="center"/>
            <w:hideMark/>
          </w:tcPr>
          <w:p w14:paraId="76025D72" w14:textId="77777777" w:rsidR="001A5E61" w:rsidRPr="005767AB" w:rsidRDefault="001A5E61">
            <w:pPr>
              <w:pStyle w:val="LookupTableInfoMIRB"/>
              <w:rPr>
                <w:rFonts w:ascii="Calibri" w:hAnsi="Calibri" w:cs="Calibri"/>
              </w:rPr>
            </w:pPr>
            <w:r w:rsidRPr="005767AB">
              <w:t>^ Data Load</w:t>
            </w:r>
          </w:p>
        </w:tc>
        <w:tc>
          <w:tcPr>
            <w:tcW w:w="2880" w:type="dxa"/>
            <w:vAlign w:val="center"/>
            <w:hideMark/>
          </w:tcPr>
          <w:p w14:paraId="53C7C644" w14:textId="77777777" w:rsidR="001A5E61" w:rsidRPr="005767AB" w:rsidRDefault="001A5E61">
            <w:pPr>
              <w:pStyle w:val="LookupTableInfoMIRB"/>
              <w:rPr>
                <w:rFonts w:ascii="Calibri" w:hAnsi="Calibri" w:cs="Calibri"/>
              </w:rPr>
            </w:pPr>
            <w:r w:rsidRPr="005767AB">
              <w:t>01/12/2007</w:t>
            </w:r>
          </w:p>
        </w:tc>
      </w:tr>
    </w:tbl>
    <w:p w14:paraId="5BA04E34" w14:textId="77777777" w:rsidR="001A5E61" w:rsidRDefault="001A5E61" w:rsidP="001A5E61">
      <w:pPr>
        <w:pStyle w:val="BodyAccessibleTextMIRB"/>
        <w:rPr>
          <w:rFonts w:eastAsiaTheme="majorEastAsia"/>
        </w:rPr>
      </w:pPr>
      <w:r>
        <w:br w:type="page"/>
      </w:r>
    </w:p>
    <w:p w14:paraId="2FE50692" w14:textId="77777777" w:rsidR="001A5E61" w:rsidRPr="00CB7EE3" w:rsidRDefault="001A5E61" w:rsidP="00223D49">
      <w:pPr>
        <w:pStyle w:val="Heading4NoNumbersMIRB"/>
      </w:pPr>
      <w:bookmarkStart w:id="93" w:name="_Toc40364553"/>
      <w:r w:rsidRPr="00CB7EE3">
        <w:lastRenderedPageBreak/>
        <w:t>OHN_WATERBODY_TYPE_LIST</w:t>
      </w:r>
      <w:bookmarkStart w:id="94" w:name="OHN_WATERBODY_TYPE_LIST"/>
      <w:bookmarkEnd w:id="93"/>
      <w:bookmarkEnd w:id="94"/>
    </w:p>
    <w:tbl>
      <w:tblPr>
        <w:tblStyle w:val="TableGrid2"/>
        <w:tblW w:w="5000" w:type="pct"/>
        <w:tblLook w:val="05E0" w:firstRow="1" w:lastRow="1" w:firstColumn="1" w:lastColumn="1" w:noHBand="0" w:noVBand="1"/>
        <w:tblCaption w:val="Table: OHN_WATERBODY_TYPE_LIST"/>
        <w:tblDescription w:val="Table with five columns with the following headings: Column Name, Column Type, Mandatory, Short Name, Description. "/>
      </w:tblPr>
      <w:tblGrid>
        <w:gridCol w:w="2897"/>
        <w:gridCol w:w="2084"/>
        <w:gridCol w:w="1750"/>
        <w:gridCol w:w="1817"/>
        <w:gridCol w:w="4402"/>
      </w:tblGrid>
      <w:tr w:rsidR="001A5E61" w:rsidRPr="009C41AF" w14:paraId="57AC77EB" w14:textId="77777777">
        <w:trPr>
          <w:cantSplit/>
          <w:trHeight w:val="432"/>
          <w:tblHeader/>
        </w:trPr>
        <w:tc>
          <w:tcPr>
            <w:tcW w:w="1099" w:type="pct"/>
            <w:vAlign w:val="center"/>
          </w:tcPr>
          <w:p w14:paraId="0039D52D" w14:textId="77777777" w:rsidR="001A5E61" w:rsidRPr="009C41AF" w:rsidRDefault="001A5E61">
            <w:pPr>
              <w:pStyle w:val="TableHeaderRowTextMIRB"/>
            </w:pPr>
            <w:r w:rsidRPr="009C41AF">
              <w:t>Column Name</w:t>
            </w:r>
          </w:p>
        </w:tc>
        <w:tc>
          <w:tcPr>
            <w:tcW w:w="791" w:type="pct"/>
            <w:vAlign w:val="center"/>
          </w:tcPr>
          <w:p w14:paraId="45B3D36C" w14:textId="77777777" w:rsidR="001A5E61" w:rsidRPr="009C41AF" w:rsidRDefault="001A5E61">
            <w:pPr>
              <w:pStyle w:val="TableHeaderRowTextMIRB"/>
            </w:pPr>
            <w:r w:rsidRPr="009C41AF">
              <w:t>Column Type</w:t>
            </w:r>
          </w:p>
        </w:tc>
        <w:tc>
          <w:tcPr>
            <w:tcW w:w="698" w:type="pct"/>
            <w:vAlign w:val="center"/>
          </w:tcPr>
          <w:p w14:paraId="1EC2B94B" w14:textId="77777777" w:rsidR="001A5E61" w:rsidRPr="009C41AF" w:rsidRDefault="001A5E61">
            <w:pPr>
              <w:pStyle w:val="TableHeaderRowTextMIRB"/>
            </w:pPr>
            <w:r w:rsidRPr="009C41AF">
              <w:t>Mandatory</w:t>
            </w:r>
          </w:p>
        </w:tc>
        <w:tc>
          <w:tcPr>
            <w:tcW w:w="690" w:type="pct"/>
            <w:vAlign w:val="center"/>
          </w:tcPr>
          <w:p w14:paraId="2F4B390E" w14:textId="77777777" w:rsidR="001A5E61" w:rsidRPr="009C41AF" w:rsidRDefault="001A5E61">
            <w:pPr>
              <w:pStyle w:val="TableHeaderRowTextMIRB"/>
            </w:pPr>
            <w:r w:rsidRPr="009C41AF">
              <w:t>Short Name</w:t>
            </w:r>
          </w:p>
        </w:tc>
        <w:tc>
          <w:tcPr>
            <w:tcW w:w="1722" w:type="pct"/>
            <w:vAlign w:val="center"/>
          </w:tcPr>
          <w:p w14:paraId="73D89A83" w14:textId="77777777" w:rsidR="001A5E61" w:rsidRPr="009C41AF" w:rsidRDefault="001A5E61">
            <w:pPr>
              <w:pStyle w:val="TableHeaderRowTextMIRB"/>
            </w:pPr>
            <w:r w:rsidRPr="009C41AF">
              <w:t>Description</w:t>
            </w:r>
          </w:p>
        </w:tc>
      </w:tr>
      <w:tr w:rsidR="001A5E61" w:rsidRPr="009C41AF" w14:paraId="6E787097" w14:textId="77777777">
        <w:trPr>
          <w:cantSplit/>
          <w:trHeight w:val="432"/>
        </w:trPr>
        <w:tc>
          <w:tcPr>
            <w:tcW w:w="1099" w:type="pct"/>
            <w:vAlign w:val="center"/>
          </w:tcPr>
          <w:p w14:paraId="0E81549B" w14:textId="77777777" w:rsidR="001A5E61" w:rsidRPr="009C41AF" w:rsidRDefault="001A5E61">
            <w:pPr>
              <w:pStyle w:val="TableColumnNameMIRB"/>
            </w:pPr>
            <w:r w:rsidRPr="009C41AF">
              <w:t>WATERBODY_TYPE</w:t>
            </w:r>
          </w:p>
        </w:tc>
        <w:tc>
          <w:tcPr>
            <w:tcW w:w="791" w:type="pct"/>
            <w:vAlign w:val="center"/>
          </w:tcPr>
          <w:p w14:paraId="129776CF" w14:textId="77777777" w:rsidR="001A5E61" w:rsidRPr="009C41AF" w:rsidRDefault="001A5E61">
            <w:pPr>
              <w:pStyle w:val="TableBodyTextMIRB"/>
            </w:pPr>
            <w:r w:rsidRPr="009C41AF">
              <w:t>VARCHAR2(20)</w:t>
            </w:r>
          </w:p>
        </w:tc>
        <w:tc>
          <w:tcPr>
            <w:tcW w:w="698" w:type="pct"/>
            <w:vAlign w:val="center"/>
          </w:tcPr>
          <w:p w14:paraId="57B59507" w14:textId="77777777" w:rsidR="001A5E61" w:rsidRPr="009C41AF" w:rsidRDefault="001A5E61">
            <w:pPr>
              <w:pStyle w:val="TableBodyTextMIRB"/>
            </w:pPr>
            <w:r w:rsidRPr="009C41AF">
              <w:t>Yes</w:t>
            </w:r>
          </w:p>
        </w:tc>
        <w:tc>
          <w:tcPr>
            <w:tcW w:w="690" w:type="pct"/>
            <w:vAlign w:val="center"/>
          </w:tcPr>
          <w:p w14:paraId="6C22FF5D" w14:textId="77777777" w:rsidR="001A5E61" w:rsidRPr="009C41AF" w:rsidRDefault="001A5E61">
            <w:pPr>
              <w:pStyle w:val="TableBodyTextMIRB"/>
            </w:pPr>
            <w:r>
              <w:t>WBDY_TYPE</w:t>
            </w:r>
          </w:p>
        </w:tc>
        <w:tc>
          <w:tcPr>
            <w:tcW w:w="1722" w:type="pct"/>
            <w:vAlign w:val="center"/>
          </w:tcPr>
          <w:p w14:paraId="15AB7A1D" w14:textId="77777777" w:rsidR="001A5E61" w:rsidRPr="009C41AF" w:rsidRDefault="001A5E61">
            <w:pPr>
              <w:pStyle w:val="TableBodyTextMIRB"/>
            </w:pPr>
            <w:r w:rsidRPr="009C41AF">
              <w:t>The nature of a body of water defined according to its water velocity and usage.</w:t>
            </w:r>
          </w:p>
        </w:tc>
      </w:tr>
      <w:tr w:rsidR="001A5E61" w:rsidRPr="009C41AF" w14:paraId="236E4F5E" w14:textId="77777777">
        <w:trPr>
          <w:cantSplit/>
          <w:trHeight w:val="432"/>
        </w:trPr>
        <w:tc>
          <w:tcPr>
            <w:tcW w:w="1099" w:type="pct"/>
            <w:vAlign w:val="center"/>
          </w:tcPr>
          <w:p w14:paraId="1D844AB1" w14:textId="77777777" w:rsidR="001A5E61" w:rsidRPr="009C41AF" w:rsidRDefault="001A5E61">
            <w:pPr>
              <w:pStyle w:val="TableColumnNameMIRB"/>
            </w:pPr>
            <w:r w:rsidRPr="009C41AF">
              <w:t>DESCRIPTION</w:t>
            </w:r>
          </w:p>
        </w:tc>
        <w:tc>
          <w:tcPr>
            <w:tcW w:w="791" w:type="pct"/>
            <w:vAlign w:val="center"/>
          </w:tcPr>
          <w:p w14:paraId="77322943" w14:textId="77777777" w:rsidR="001A5E61" w:rsidRPr="009C41AF" w:rsidRDefault="001A5E61">
            <w:pPr>
              <w:pStyle w:val="TableBodyTextMIRB"/>
            </w:pPr>
            <w:r w:rsidRPr="009C41AF">
              <w:t>VARCHAR2(254)</w:t>
            </w:r>
          </w:p>
        </w:tc>
        <w:tc>
          <w:tcPr>
            <w:tcW w:w="698" w:type="pct"/>
            <w:vAlign w:val="center"/>
          </w:tcPr>
          <w:p w14:paraId="5A65DBAF" w14:textId="77777777" w:rsidR="001A5E61" w:rsidRPr="009C41AF" w:rsidRDefault="001A5E61">
            <w:pPr>
              <w:pStyle w:val="TableBodyTextMIRB"/>
            </w:pPr>
            <w:r w:rsidRPr="009C41AF">
              <w:t>No</w:t>
            </w:r>
          </w:p>
        </w:tc>
        <w:tc>
          <w:tcPr>
            <w:tcW w:w="690" w:type="pct"/>
            <w:vAlign w:val="center"/>
          </w:tcPr>
          <w:p w14:paraId="10A9BB98" w14:textId="77777777" w:rsidR="001A5E61" w:rsidRPr="00BE44DE" w:rsidRDefault="001A5E61">
            <w:pPr>
              <w:pStyle w:val="TableBodyTextMIRB"/>
            </w:pPr>
            <w:r>
              <w:t>TYPE_DESCR</w:t>
            </w:r>
          </w:p>
        </w:tc>
        <w:tc>
          <w:tcPr>
            <w:tcW w:w="1722" w:type="pct"/>
            <w:vAlign w:val="center"/>
          </w:tcPr>
          <w:p w14:paraId="5A8E62BA" w14:textId="77777777" w:rsidR="001A5E61" w:rsidRPr="009C41AF" w:rsidRDefault="001A5E61">
            <w:pPr>
              <w:pStyle w:val="TableBodyTextMIRB"/>
            </w:pPr>
            <w:r w:rsidRPr="009C41AF">
              <w:t>Describes the Waterbody Type</w:t>
            </w:r>
          </w:p>
        </w:tc>
      </w:tr>
      <w:tr w:rsidR="001A5E61" w:rsidRPr="009C41AF" w14:paraId="7DEBF22B" w14:textId="77777777">
        <w:trPr>
          <w:cantSplit/>
          <w:trHeight w:val="432"/>
        </w:trPr>
        <w:tc>
          <w:tcPr>
            <w:tcW w:w="1099" w:type="pct"/>
            <w:vAlign w:val="center"/>
          </w:tcPr>
          <w:p w14:paraId="59E77BCC" w14:textId="77777777" w:rsidR="001A5E61" w:rsidRPr="009C41AF" w:rsidRDefault="001A5E61">
            <w:pPr>
              <w:pStyle w:val="TableColumnNameMIRB"/>
            </w:pPr>
            <w:r w:rsidRPr="009C41AF">
              <w:t>EFFECTIVE_DATETIME</w:t>
            </w:r>
          </w:p>
        </w:tc>
        <w:tc>
          <w:tcPr>
            <w:tcW w:w="791" w:type="pct"/>
            <w:vAlign w:val="center"/>
          </w:tcPr>
          <w:p w14:paraId="20853939" w14:textId="77777777" w:rsidR="001A5E61" w:rsidRPr="009C41AF" w:rsidRDefault="001A5E61">
            <w:pPr>
              <w:pStyle w:val="TableBodyTextMIRB"/>
            </w:pPr>
            <w:r w:rsidRPr="009C41AF">
              <w:t>DATE</w:t>
            </w:r>
          </w:p>
        </w:tc>
        <w:tc>
          <w:tcPr>
            <w:tcW w:w="698" w:type="pct"/>
            <w:vAlign w:val="center"/>
          </w:tcPr>
          <w:p w14:paraId="31F0F9B4" w14:textId="77777777" w:rsidR="001A5E61" w:rsidRPr="009C41AF" w:rsidRDefault="001A5E61">
            <w:pPr>
              <w:pStyle w:val="TableBodyTextMIRB"/>
            </w:pPr>
            <w:r w:rsidRPr="009C41AF">
              <w:t>Yes</w:t>
            </w:r>
          </w:p>
        </w:tc>
        <w:tc>
          <w:tcPr>
            <w:tcW w:w="690" w:type="pct"/>
            <w:vAlign w:val="center"/>
          </w:tcPr>
          <w:p w14:paraId="04A83880" w14:textId="77777777" w:rsidR="001A5E61" w:rsidRPr="00BE44DE" w:rsidRDefault="001A5E61">
            <w:pPr>
              <w:pStyle w:val="TableBodyTextMIRB"/>
            </w:pPr>
            <w:r>
              <w:t>EFF_DATE</w:t>
            </w:r>
          </w:p>
        </w:tc>
        <w:tc>
          <w:tcPr>
            <w:tcW w:w="1722" w:type="pct"/>
            <w:vAlign w:val="center"/>
          </w:tcPr>
          <w:p w14:paraId="448C2C44" w14:textId="77777777" w:rsidR="001A5E61" w:rsidRPr="009C41AF" w:rsidRDefault="001A5E61">
            <w:pPr>
              <w:pStyle w:val="TableBodyTextMIRB"/>
            </w:pPr>
            <w:r w:rsidRPr="009C41AF">
              <w:t>Date/time the record was created or last modified in the source database.</w:t>
            </w:r>
          </w:p>
          <w:p w14:paraId="508AF528" w14:textId="77777777" w:rsidR="001A5E61" w:rsidRPr="009C41AF" w:rsidRDefault="001A5E61">
            <w:pPr>
              <w:pStyle w:val="TableBodyTextMIRB"/>
            </w:pPr>
            <w:r w:rsidRPr="00DD2F5F">
              <w:rPr>
                <w:rStyle w:val="BodyAccessibleTextMIRBChar"/>
                <w:b/>
                <w:bCs/>
                <w:color w:val="auto"/>
              </w:rPr>
              <w:t>DEFAULT</w:t>
            </w:r>
            <w:r w:rsidRPr="009C41AF">
              <w:t>: SYSDATE</w:t>
            </w:r>
          </w:p>
        </w:tc>
      </w:tr>
      <w:tr w:rsidR="001A5E61" w:rsidRPr="009C41AF" w14:paraId="654B9CE3" w14:textId="77777777">
        <w:trPr>
          <w:cantSplit/>
          <w:trHeight w:val="432"/>
        </w:trPr>
        <w:tc>
          <w:tcPr>
            <w:tcW w:w="1099" w:type="pct"/>
            <w:vAlign w:val="center"/>
          </w:tcPr>
          <w:p w14:paraId="5FB65860" w14:textId="77777777" w:rsidR="001A5E61" w:rsidRPr="009C41AF" w:rsidRDefault="001A5E61">
            <w:pPr>
              <w:pStyle w:val="TableColumnNameMIRB"/>
            </w:pPr>
            <w:r w:rsidRPr="009C41AF">
              <w:t>EXPIRY_DATETIME</w:t>
            </w:r>
          </w:p>
        </w:tc>
        <w:tc>
          <w:tcPr>
            <w:tcW w:w="791" w:type="pct"/>
            <w:vAlign w:val="center"/>
          </w:tcPr>
          <w:p w14:paraId="71694558" w14:textId="77777777" w:rsidR="001A5E61" w:rsidRPr="009C41AF" w:rsidRDefault="001A5E61">
            <w:pPr>
              <w:pStyle w:val="TableBodyTextMIRB"/>
            </w:pPr>
            <w:r w:rsidRPr="009C41AF">
              <w:t>DATE</w:t>
            </w:r>
          </w:p>
        </w:tc>
        <w:tc>
          <w:tcPr>
            <w:tcW w:w="698" w:type="pct"/>
            <w:vAlign w:val="center"/>
          </w:tcPr>
          <w:p w14:paraId="6E964570" w14:textId="77777777" w:rsidR="001A5E61" w:rsidRPr="009C41AF" w:rsidRDefault="001A5E61">
            <w:pPr>
              <w:pStyle w:val="TableBodyTextMIRB"/>
            </w:pPr>
            <w:r w:rsidRPr="009C41AF">
              <w:t>No</w:t>
            </w:r>
          </w:p>
        </w:tc>
        <w:tc>
          <w:tcPr>
            <w:tcW w:w="690" w:type="pct"/>
            <w:vAlign w:val="center"/>
          </w:tcPr>
          <w:p w14:paraId="15F2DF4A" w14:textId="77777777" w:rsidR="001A5E61" w:rsidRPr="00BE44DE" w:rsidRDefault="001A5E61">
            <w:pPr>
              <w:pStyle w:val="TableBodyTextMIRB"/>
            </w:pPr>
            <w:r>
              <w:t>EXP_DATE</w:t>
            </w:r>
          </w:p>
        </w:tc>
        <w:tc>
          <w:tcPr>
            <w:tcW w:w="1722" w:type="pct"/>
            <w:vAlign w:val="center"/>
          </w:tcPr>
          <w:p w14:paraId="216CC844" w14:textId="77777777" w:rsidR="001A5E61" w:rsidRPr="009C41AF" w:rsidRDefault="001A5E61">
            <w:pPr>
              <w:pStyle w:val="TableBodyTextMIRB"/>
            </w:pPr>
            <w:r w:rsidRPr="009C41AF">
              <w:t>Date/time that the record was expired from use.</w:t>
            </w:r>
          </w:p>
        </w:tc>
      </w:tr>
    </w:tbl>
    <w:p w14:paraId="20CE958C" w14:textId="77777777" w:rsidR="001A5E61" w:rsidRPr="00B363BB" w:rsidRDefault="001A5E61" w:rsidP="001A5E61">
      <w:pPr>
        <w:pStyle w:val="BodyAccessibleTextMIRB"/>
        <w:spacing w:before="480"/>
        <w:jc w:val="center"/>
        <w:rPr>
          <w:b/>
          <w:lang w:eastAsia="en-CA"/>
        </w:rPr>
      </w:pPr>
      <w:r>
        <w:rPr>
          <w:b/>
        </w:rPr>
        <w:t>OHN_</w:t>
      </w:r>
      <w:r w:rsidRPr="00B363BB">
        <w:rPr>
          <w:b/>
        </w:rPr>
        <w:t>WATERBODY_TYPE_LIST Permissible Values</w:t>
      </w:r>
    </w:p>
    <w:tbl>
      <w:tblPr>
        <w:tblStyle w:val="TableGrid2"/>
        <w:tblW w:w="5000" w:type="pct"/>
        <w:tblLook w:val="04A0" w:firstRow="1" w:lastRow="0" w:firstColumn="1" w:lastColumn="0" w:noHBand="0" w:noVBand="1"/>
        <w:tblCaption w:val="Permissible Values: OHN_WATERBODY_TYPE_LIST"/>
        <w:tblDescription w:val="The table lists all allowed values for OHN_WATERBODY_TYPE_LIST."/>
      </w:tblPr>
      <w:tblGrid>
        <w:gridCol w:w="2494"/>
        <w:gridCol w:w="8581"/>
        <w:gridCol w:w="1875"/>
      </w:tblGrid>
      <w:tr w:rsidR="001A5E61" w14:paraId="2596CBBB" w14:textId="77777777">
        <w:trPr>
          <w:cantSplit/>
          <w:trHeight w:val="432"/>
          <w:tblHeader/>
        </w:trPr>
        <w:tc>
          <w:tcPr>
            <w:tcW w:w="963" w:type="pct"/>
            <w:vAlign w:val="center"/>
            <w:hideMark/>
          </w:tcPr>
          <w:p w14:paraId="304BD09C" w14:textId="77777777" w:rsidR="001A5E61" w:rsidRPr="00E11C0E" w:rsidRDefault="001A5E61">
            <w:pPr>
              <w:pStyle w:val="TableHeaderRowTextMIRB"/>
            </w:pPr>
            <w:r w:rsidRPr="00E11C0E">
              <w:t>WATERBODY TYPE</w:t>
            </w:r>
          </w:p>
        </w:tc>
        <w:tc>
          <w:tcPr>
            <w:tcW w:w="3313" w:type="pct"/>
            <w:vAlign w:val="center"/>
            <w:hideMark/>
          </w:tcPr>
          <w:p w14:paraId="678EC5B7" w14:textId="77777777" w:rsidR="001A5E61" w:rsidRPr="00E11C0E" w:rsidRDefault="001A5E61">
            <w:pPr>
              <w:pStyle w:val="TableHeaderRowTextMIRB"/>
            </w:pPr>
            <w:r w:rsidRPr="00E11C0E">
              <w:t>DESCRIPTION</w:t>
            </w:r>
          </w:p>
        </w:tc>
        <w:tc>
          <w:tcPr>
            <w:tcW w:w="724" w:type="pct"/>
            <w:vAlign w:val="center"/>
            <w:hideMark/>
          </w:tcPr>
          <w:p w14:paraId="6B43DD89" w14:textId="77777777" w:rsidR="001A5E61" w:rsidRPr="00E11C0E" w:rsidRDefault="001A5E61">
            <w:pPr>
              <w:pStyle w:val="TableHeaderRowTextMIRB"/>
            </w:pPr>
            <w:r w:rsidRPr="00E11C0E">
              <w:t>EXPIRY DATETIME</w:t>
            </w:r>
          </w:p>
        </w:tc>
      </w:tr>
      <w:tr w:rsidR="001A5E61" w14:paraId="257A855C" w14:textId="77777777">
        <w:trPr>
          <w:cantSplit/>
          <w:trHeight w:val="432"/>
        </w:trPr>
        <w:tc>
          <w:tcPr>
            <w:tcW w:w="963" w:type="pct"/>
            <w:vAlign w:val="center"/>
            <w:hideMark/>
          </w:tcPr>
          <w:p w14:paraId="25127B42" w14:textId="77777777" w:rsidR="001A5E61" w:rsidRDefault="001A5E61">
            <w:pPr>
              <w:pStyle w:val="LookupTableInfoMIRB"/>
              <w:rPr>
                <w:rFonts w:ascii="Calibri" w:hAnsi="Calibri" w:cs="Calibri"/>
                <w:sz w:val="22"/>
              </w:rPr>
            </w:pPr>
            <w:r>
              <w:t>Beaver Pond</w:t>
            </w:r>
          </w:p>
        </w:tc>
        <w:tc>
          <w:tcPr>
            <w:tcW w:w="3313" w:type="pct"/>
            <w:vAlign w:val="center"/>
            <w:hideMark/>
          </w:tcPr>
          <w:p w14:paraId="510F60E7" w14:textId="77777777" w:rsidR="001A5E61" w:rsidRDefault="001A5E61">
            <w:pPr>
              <w:pStyle w:val="LookupTableInfoMIRB"/>
              <w:rPr>
                <w:rFonts w:ascii="Calibri" w:hAnsi="Calibri" w:cs="Calibri"/>
                <w:sz w:val="22"/>
              </w:rPr>
            </w:pPr>
            <w:r>
              <w:t>A pond that is created by a beaver dam.</w:t>
            </w:r>
          </w:p>
        </w:tc>
        <w:tc>
          <w:tcPr>
            <w:tcW w:w="724" w:type="pct"/>
            <w:vAlign w:val="center"/>
            <w:hideMark/>
          </w:tcPr>
          <w:p w14:paraId="56055429" w14:textId="77777777" w:rsidR="001A5E61" w:rsidRPr="00E11C0E" w:rsidRDefault="001A5E61">
            <w:pPr>
              <w:pStyle w:val="LookupTableInfoMIRB"/>
            </w:pPr>
            <w:r w:rsidRPr="00E11C0E">
              <w:t>Not applicable</w:t>
            </w:r>
          </w:p>
        </w:tc>
      </w:tr>
      <w:tr w:rsidR="001A5E61" w14:paraId="4170202C" w14:textId="77777777">
        <w:trPr>
          <w:cantSplit/>
          <w:trHeight w:val="432"/>
        </w:trPr>
        <w:tc>
          <w:tcPr>
            <w:tcW w:w="963" w:type="pct"/>
            <w:vAlign w:val="center"/>
            <w:hideMark/>
          </w:tcPr>
          <w:p w14:paraId="685AD371" w14:textId="77777777" w:rsidR="001A5E61" w:rsidRDefault="001A5E61">
            <w:pPr>
              <w:pStyle w:val="LookupTableInfoMIRB"/>
              <w:rPr>
                <w:rFonts w:ascii="Calibri" w:hAnsi="Calibri" w:cs="Calibri"/>
                <w:sz w:val="22"/>
              </w:rPr>
            </w:pPr>
            <w:r>
              <w:t>Canal</w:t>
            </w:r>
          </w:p>
        </w:tc>
        <w:tc>
          <w:tcPr>
            <w:tcW w:w="3313" w:type="pct"/>
            <w:vAlign w:val="center"/>
            <w:hideMark/>
          </w:tcPr>
          <w:p w14:paraId="7F6E78A7" w14:textId="77777777" w:rsidR="001A5E61" w:rsidRDefault="001A5E61">
            <w:pPr>
              <w:pStyle w:val="LookupTableInfoMIRB"/>
              <w:rPr>
                <w:rFonts w:ascii="Calibri" w:hAnsi="Calibri" w:cs="Calibri"/>
                <w:sz w:val="22"/>
              </w:rPr>
            </w:pPr>
            <w:r>
              <w:t>An artificial watercourse serving as a navigable waterway or to channel water.</w:t>
            </w:r>
          </w:p>
        </w:tc>
        <w:tc>
          <w:tcPr>
            <w:tcW w:w="724" w:type="pct"/>
            <w:vAlign w:val="center"/>
            <w:hideMark/>
          </w:tcPr>
          <w:p w14:paraId="4C17A05E" w14:textId="77777777" w:rsidR="001A5E61" w:rsidRPr="00E11C0E" w:rsidRDefault="001A5E61">
            <w:pPr>
              <w:pStyle w:val="LookupTableInfoMIRB"/>
            </w:pPr>
            <w:r w:rsidRPr="00E11C0E">
              <w:t>Not applicable</w:t>
            </w:r>
          </w:p>
        </w:tc>
      </w:tr>
      <w:tr w:rsidR="001A5E61" w14:paraId="7115DEF3" w14:textId="77777777">
        <w:trPr>
          <w:cantSplit/>
          <w:trHeight w:val="432"/>
        </w:trPr>
        <w:tc>
          <w:tcPr>
            <w:tcW w:w="963" w:type="pct"/>
            <w:vAlign w:val="center"/>
            <w:hideMark/>
          </w:tcPr>
          <w:p w14:paraId="058F12A7" w14:textId="77777777" w:rsidR="001A5E61" w:rsidRDefault="001A5E61">
            <w:pPr>
              <w:pStyle w:val="LookupTableInfoMIRB"/>
              <w:rPr>
                <w:rFonts w:ascii="Calibri" w:hAnsi="Calibri" w:cs="Calibri"/>
                <w:sz w:val="22"/>
              </w:rPr>
            </w:pPr>
            <w:r>
              <w:t>Kettle Lake</w:t>
            </w:r>
          </w:p>
        </w:tc>
        <w:tc>
          <w:tcPr>
            <w:tcW w:w="3313" w:type="pct"/>
            <w:vAlign w:val="center"/>
            <w:hideMark/>
          </w:tcPr>
          <w:p w14:paraId="5CCB3BE6" w14:textId="77777777" w:rsidR="001A5E61" w:rsidRDefault="001A5E61">
            <w:pPr>
              <w:pStyle w:val="LookupTableInfoMIRB"/>
              <w:rPr>
                <w:rFonts w:ascii="Calibri" w:hAnsi="Calibri" w:cs="Calibri"/>
                <w:sz w:val="22"/>
              </w:rPr>
            </w:pPr>
            <w:r>
              <w:t>A shallow, sediment-filled lake formed by retreating glaciers or draining floodwaters.</w:t>
            </w:r>
          </w:p>
        </w:tc>
        <w:tc>
          <w:tcPr>
            <w:tcW w:w="724" w:type="pct"/>
            <w:vAlign w:val="center"/>
            <w:hideMark/>
          </w:tcPr>
          <w:p w14:paraId="7BC5DF56" w14:textId="77777777" w:rsidR="001A5E61" w:rsidRPr="00E11C0E" w:rsidRDefault="001A5E61">
            <w:pPr>
              <w:pStyle w:val="LookupTableInfoMIRB"/>
            </w:pPr>
            <w:r w:rsidRPr="00E11C0E">
              <w:t>Not applicable</w:t>
            </w:r>
          </w:p>
        </w:tc>
      </w:tr>
      <w:tr w:rsidR="001A5E61" w14:paraId="54EEC8D5" w14:textId="77777777">
        <w:trPr>
          <w:cantSplit/>
          <w:trHeight w:val="432"/>
        </w:trPr>
        <w:tc>
          <w:tcPr>
            <w:tcW w:w="963" w:type="pct"/>
            <w:vAlign w:val="center"/>
            <w:hideMark/>
          </w:tcPr>
          <w:p w14:paraId="6F170217" w14:textId="77777777" w:rsidR="001A5E61" w:rsidRDefault="001A5E61">
            <w:pPr>
              <w:pStyle w:val="LookupTableInfoMIRB"/>
              <w:rPr>
                <w:rFonts w:ascii="Calibri" w:hAnsi="Calibri" w:cs="Calibri"/>
                <w:sz w:val="22"/>
              </w:rPr>
            </w:pPr>
            <w:r>
              <w:t>Lake</w:t>
            </w:r>
          </w:p>
        </w:tc>
        <w:tc>
          <w:tcPr>
            <w:tcW w:w="3313" w:type="pct"/>
            <w:vAlign w:val="center"/>
            <w:hideMark/>
          </w:tcPr>
          <w:p w14:paraId="60B82942" w14:textId="77777777" w:rsidR="001A5E61" w:rsidRDefault="001A5E61">
            <w:pPr>
              <w:pStyle w:val="LookupTableInfoMIRB"/>
              <w:rPr>
                <w:rFonts w:ascii="Calibri" w:hAnsi="Calibri" w:cs="Calibri"/>
                <w:sz w:val="22"/>
              </w:rPr>
            </w:pPr>
            <w:r>
              <w:t>A natural, usually flat, open body of water, which excludes wetlands, islands, surface rocks or other hazards to waterflow and/or navigation.</w:t>
            </w:r>
          </w:p>
        </w:tc>
        <w:tc>
          <w:tcPr>
            <w:tcW w:w="724" w:type="pct"/>
            <w:vAlign w:val="center"/>
            <w:hideMark/>
          </w:tcPr>
          <w:p w14:paraId="1413C164" w14:textId="77777777" w:rsidR="001A5E61" w:rsidRPr="00E11C0E" w:rsidRDefault="001A5E61">
            <w:pPr>
              <w:pStyle w:val="LookupTableInfoMIRB"/>
            </w:pPr>
            <w:r w:rsidRPr="00E11C0E">
              <w:t>Not applicable</w:t>
            </w:r>
          </w:p>
        </w:tc>
      </w:tr>
      <w:tr w:rsidR="001A5E61" w14:paraId="7D23CE51" w14:textId="77777777">
        <w:trPr>
          <w:cantSplit/>
          <w:trHeight w:val="432"/>
        </w:trPr>
        <w:tc>
          <w:tcPr>
            <w:tcW w:w="963" w:type="pct"/>
            <w:vAlign w:val="center"/>
            <w:hideMark/>
          </w:tcPr>
          <w:p w14:paraId="679B735C" w14:textId="77777777" w:rsidR="001A5E61" w:rsidRDefault="001A5E61">
            <w:pPr>
              <w:pStyle w:val="LookupTableInfoMIRB"/>
              <w:rPr>
                <w:rFonts w:ascii="Calibri" w:hAnsi="Calibri" w:cs="Calibri"/>
                <w:sz w:val="22"/>
              </w:rPr>
            </w:pPr>
            <w:r>
              <w:t>Ocean</w:t>
            </w:r>
          </w:p>
        </w:tc>
        <w:tc>
          <w:tcPr>
            <w:tcW w:w="3313" w:type="pct"/>
            <w:vAlign w:val="center"/>
            <w:hideMark/>
          </w:tcPr>
          <w:p w14:paraId="51A58469" w14:textId="77777777" w:rsidR="001A5E61" w:rsidRDefault="001A5E61">
            <w:pPr>
              <w:pStyle w:val="LookupTableInfoMIRB"/>
              <w:rPr>
                <w:rFonts w:ascii="Calibri" w:hAnsi="Calibri" w:cs="Calibri"/>
                <w:sz w:val="22"/>
              </w:rPr>
            </w:pPr>
            <w:r>
              <w:t>A coastal waterbody (Hudson Bay and James Bay).</w:t>
            </w:r>
          </w:p>
        </w:tc>
        <w:tc>
          <w:tcPr>
            <w:tcW w:w="724" w:type="pct"/>
            <w:vAlign w:val="center"/>
            <w:hideMark/>
          </w:tcPr>
          <w:p w14:paraId="55D590E0" w14:textId="77777777" w:rsidR="001A5E61" w:rsidRPr="00E11C0E" w:rsidRDefault="001A5E61">
            <w:pPr>
              <w:pStyle w:val="LookupTableInfoMIRB"/>
            </w:pPr>
            <w:r w:rsidRPr="00E11C0E">
              <w:t>Not applicable</w:t>
            </w:r>
          </w:p>
        </w:tc>
      </w:tr>
      <w:tr w:rsidR="001A5E61" w14:paraId="5DB03895" w14:textId="77777777">
        <w:trPr>
          <w:cantSplit/>
          <w:trHeight w:val="432"/>
        </w:trPr>
        <w:tc>
          <w:tcPr>
            <w:tcW w:w="963" w:type="pct"/>
            <w:vAlign w:val="center"/>
            <w:hideMark/>
          </w:tcPr>
          <w:p w14:paraId="61AEFDAC" w14:textId="77777777" w:rsidR="001A5E61" w:rsidRDefault="001A5E61">
            <w:pPr>
              <w:pStyle w:val="LookupTableInfoMIRB"/>
              <w:rPr>
                <w:rFonts w:ascii="Calibri" w:hAnsi="Calibri" w:cs="Calibri"/>
                <w:sz w:val="22"/>
              </w:rPr>
            </w:pPr>
            <w:r>
              <w:t>Pond</w:t>
            </w:r>
          </w:p>
        </w:tc>
        <w:tc>
          <w:tcPr>
            <w:tcW w:w="3313" w:type="pct"/>
            <w:vAlign w:val="center"/>
            <w:hideMark/>
          </w:tcPr>
          <w:p w14:paraId="1146A041" w14:textId="77777777" w:rsidR="001A5E61" w:rsidRDefault="001A5E61">
            <w:pPr>
              <w:pStyle w:val="LookupTableInfoMIRB"/>
              <w:rPr>
                <w:rFonts w:ascii="Calibri" w:hAnsi="Calibri" w:cs="Calibri"/>
                <w:sz w:val="22"/>
              </w:rPr>
            </w:pPr>
            <w:r>
              <w:t xml:space="preserve">A body of standing water, usually smaller than a lake. This feature type is used to differentiate non-lake features from lakes, </w:t>
            </w:r>
            <w:proofErr w:type="gramStart"/>
            <w:r>
              <w:t>including:</w:t>
            </w:r>
            <w:proofErr w:type="gramEnd"/>
            <w:r>
              <w:t xml:space="preserve"> irrigation ponds, reservoirs, flooded gravel pits and quarries.</w:t>
            </w:r>
          </w:p>
        </w:tc>
        <w:tc>
          <w:tcPr>
            <w:tcW w:w="724" w:type="pct"/>
            <w:vAlign w:val="center"/>
            <w:hideMark/>
          </w:tcPr>
          <w:p w14:paraId="5D7E9F40" w14:textId="77777777" w:rsidR="001A5E61" w:rsidRPr="00E11C0E" w:rsidRDefault="001A5E61">
            <w:pPr>
              <w:pStyle w:val="LookupTableInfoMIRB"/>
            </w:pPr>
            <w:r w:rsidRPr="00E11C0E">
              <w:t>Not applicable</w:t>
            </w:r>
          </w:p>
        </w:tc>
      </w:tr>
      <w:tr w:rsidR="001A5E61" w14:paraId="4636909D" w14:textId="77777777">
        <w:trPr>
          <w:cantSplit/>
          <w:trHeight w:val="432"/>
        </w:trPr>
        <w:tc>
          <w:tcPr>
            <w:tcW w:w="963" w:type="pct"/>
            <w:vAlign w:val="center"/>
            <w:hideMark/>
          </w:tcPr>
          <w:p w14:paraId="4C77A044" w14:textId="77777777" w:rsidR="001A5E61" w:rsidRDefault="001A5E61">
            <w:pPr>
              <w:pStyle w:val="LookupTableInfoMIRB"/>
              <w:rPr>
                <w:rFonts w:ascii="Calibri" w:hAnsi="Calibri" w:cs="Calibri"/>
                <w:sz w:val="22"/>
              </w:rPr>
            </w:pPr>
            <w:r>
              <w:t>Reservoir</w:t>
            </w:r>
          </w:p>
        </w:tc>
        <w:tc>
          <w:tcPr>
            <w:tcW w:w="3313" w:type="pct"/>
            <w:vAlign w:val="center"/>
            <w:hideMark/>
          </w:tcPr>
          <w:p w14:paraId="244C3F60" w14:textId="77777777" w:rsidR="001A5E61" w:rsidRDefault="001A5E61">
            <w:pPr>
              <w:pStyle w:val="LookupTableInfoMIRB"/>
              <w:rPr>
                <w:rFonts w:ascii="Calibri" w:hAnsi="Calibri" w:cs="Calibri"/>
                <w:sz w:val="22"/>
              </w:rPr>
            </w:pPr>
            <w:r>
              <w:t>A wholly or partially human-made body of water for storing and/ or regulating and controlling water.</w:t>
            </w:r>
          </w:p>
        </w:tc>
        <w:tc>
          <w:tcPr>
            <w:tcW w:w="724" w:type="pct"/>
            <w:vAlign w:val="center"/>
            <w:hideMark/>
          </w:tcPr>
          <w:p w14:paraId="1C280438" w14:textId="77777777" w:rsidR="001A5E61" w:rsidRPr="00E11C0E" w:rsidRDefault="001A5E61">
            <w:pPr>
              <w:pStyle w:val="LookupTableInfoMIRB"/>
            </w:pPr>
            <w:r w:rsidRPr="00E11C0E">
              <w:t>Not applicable</w:t>
            </w:r>
          </w:p>
        </w:tc>
      </w:tr>
      <w:tr w:rsidR="001A5E61" w14:paraId="2093CAC3" w14:textId="77777777">
        <w:trPr>
          <w:cantSplit/>
          <w:trHeight w:val="432"/>
        </w:trPr>
        <w:tc>
          <w:tcPr>
            <w:tcW w:w="963" w:type="pct"/>
            <w:vAlign w:val="center"/>
            <w:hideMark/>
          </w:tcPr>
          <w:p w14:paraId="3656C0AF" w14:textId="77777777" w:rsidR="001A5E61" w:rsidRDefault="001A5E61">
            <w:pPr>
              <w:pStyle w:val="LookupTableInfoMIRB"/>
              <w:rPr>
                <w:rFonts w:ascii="Calibri" w:hAnsi="Calibri" w:cs="Calibri"/>
                <w:sz w:val="22"/>
              </w:rPr>
            </w:pPr>
            <w:r>
              <w:lastRenderedPageBreak/>
              <w:t>River</w:t>
            </w:r>
          </w:p>
        </w:tc>
        <w:tc>
          <w:tcPr>
            <w:tcW w:w="3313" w:type="pct"/>
            <w:vAlign w:val="center"/>
            <w:hideMark/>
          </w:tcPr>
          <w:p w14:paraId="392AD7C3" w14:textId="77777777" w:rsidR="001A5E61" w:rsidRDefault="001A5E61">
            <w:pPr>
              <w:pStyle w:val="LookupTableInfoMIRB"/>
              <w:rPr>
                <w:rFonts w:ascii="Calibri" w:hAnsi="Calibri" w:cs="Calibri"/>
                <w:sz w:val="22"/>
              </w:rPr>
            </w:pPr>
            <w:r>
              <w:t>A natural body of water (such as a river, stream or creek) through which water may flow.</w:t>
            </w:r>
          </w:p>
        </w:tc>
        <w:tc>
          <w:tcPr>
            <w:tcW w:w="724" w:type="pct"/>
            <w:vAlign w:val="center"/>
            <w:hideMark/>
          </w:tcPr>
          <w:p w14:paraId="3BA413AE" w14:textId="77777777" w:rsidR="001A5E61" w:rsidRPr="00E11C0E" w:rsidRDefault="001A5E61">
            <w:pPr>
              <w:pStyle w:val="LookupTableInfoMIRB"/>
            </w:pPr>
            <w:r w:rsidRPr="00E11C0E">
              <w:t>Not applicable</w:t>
            </w:r>
          </w:p>
        </w:tc>
      </w:tr>
    </w:tbl>
    <w:p w14:paraId="7B379D9E" w14:textId="378ACDD1" w:rsidR="008034C6" w:rsidRDefault="008034C6" w:rsidP="008C52BA">
      <w:pPr>
        <w:pStyle w:val="Heading3NoNumbersMIRB"/>
      </w:pPr>
      <w:bookmarkStart w:id="95" w:name="_Toc40364554"/>
      <w:r>
        <w:br w:type="page"/>
      </w:r>
    </w:p>
    <w:p w14:paraId="3896AAFC" w14:textId="1E137793" w:rsidR="005C5802" w:rsidRDefault="005C5802" w:rsidP="008C52BA">
      <w:pPr>
        <w:pStyle w:val="Heading3NoNumbersMIRB"/>
      </w:pPr>
      <w:bookmarkStart w:id="96" w:name="_Toc191969633"/>
      <w:r>
        <w:lastRenderedPageBreak/>
        <w:t xml:space="preserve">OHN </w:t>
      </w:r>
      <w:r w:rsidR="000F16C0">
        <w:t xml:space="preserve">– </w:t>
      </w:r>
      <w:r>
        <w:t>Watercourse</w:t>
      </w:r>
      <w:bookmarkEnd w:id="95"/>
      <w:bookmarkEnd w:id="96"/>
    </w:p>
    <w:p w14:paraId="072A68D5" w14:textId="77777777" w:rsidR="005C5802" w:rsidRDefault="005C5802" w:rsidP="00DB0609">
      <w:pPr>
        <w:pStyle w:val="Heading4NoNumbersMIRB"/>
      </w:pPr>
      <w:bookmarkStart w:id="97" w:name="_Toc40364555"/>
      <w:r>
        <w:t>LOCATION_ACCURACY_LIST</w:t>
      </w:r>
      <w:bookmarkEnd w:id="97"/>
    </w:p>
    <w:p w14:paraId="01045A59" w14:textId="77777777" w:rsidR="005C5802" w:rsidRDefault="005C5802" w:rsidP="005C5802">
      <w:pPr>
        <w:pStyle w:val="BodyAccessibleTextMIRB"/>
      </w:pPr>
      <w:r>
        <w:t xml:space="preserve">See table under </w:t>
      </w:r>
      <w:hyperlink w:anchor="OHNWaterbodyLocationAccuracy" w:history="1">
        <w:r w:rsidRPr="007312A8">
          <w:rPr>
            <w:rStyle w:val="HyperlinkMIRBChar"/>
            <w:u w:val="none"/>
          </w:rPr>
          <w:t>OHN Waterbody</w:t>
        </w:r>
      </w:hyperlink>
    </w:p>
    <w:p w14:paraId="1F0AA6D5" w14:textId="77777777" w:rsidR="005C5802" w:rsidRDefault="005C5802" w:rsidP="008034C6">
      <w:pPr>
        <w:pStyle w:val="Heading4NoNumbersMIRB"/>
      </w:pPr>
      <w:bookmarkStart w:id="98" w:name="_Toc40364556"/>
      <w:r>
        <w:t>OHN_WATERCOURSE_TYPE_LIST</w:t>
      </w:r>
      <w:bookmarkStart w:id="99" w:name="OHN_WATERCOURSE_TYPE_LIST"/>
      <w:bookmarkEnd w:id="98"/>
      <w:bookmarkEnd w:id="99"/>
    </w:p>
    <w:tbl>
      <w:tblPr>
        <w:tblStyle w:val="TableGrid"/>
        <w:tblW w:w="5000" w:type="pct"/>
        <w:tblLook w:val="05E0" w:firstRow="1" w:lastRow="1" w:firstColumn="1" w:lastColumn="1" w:noHBand="0" w:noVBand="1"/>
        <w:tblCaption w:val="Table: OHN_WATERCOURSE_TYPE_LIST"/>
        <w:tblDescription w:val="Table with five columns with the following headings: Column Name, Column Type, Mandatory, Short Name, Description."/>
      </w:tblPr>
      <w:tblGrid>
        <w:gridCol w:w="2897"/>
        <w:gridCol w:w="2084"/>
        <w:gridCol w:w="1543"/>
        <w:gridCol w:w="1817"/>
        <w:gridCol w:w="4609"/>
      </w:tblGrid>
      <w:tr w:rsidR="005C5802" w:rsidRPr="009C41AF" w14:paraId="12B3FFBC" w14:textId="77777777">
        <w:trPr>
          <w:cantSplit/>
          <w:trHeight w:val="432"/>
          <w:tblHeader/>
        </w:trPr>
        <w:tc>
          <w:tcPr>
            <w:tcW w:w="1099" w:type="pct"/>
            <w:vAlign w:val="center"/>
          </w:tcPr>
          <w:p w14:paraId="76AEEA15" w14:textId="77777777" w:rsidR="005C5802" w:rsidRPr="009C41AF" w:rsidRDefault="005C5802">
            <w:pPr>
              <w:pStyle w:val="TableHeaderRowTextMIRB"/>
            </w:pPr>
            <w:r w:rsidRPr="009C41AF">
              <w:t>Column Name</w:t>
            </w:r>
          </w:p>
        </w:tc>
        <w:tc>
          <w:tcPr>
            <w:tcW w:w="791" w:type="pct"/>
            <w:vAlign w:val="center"/>
          </w:tcPr>
          <w:p w14:paraId="2F570F85" w14:textId="77777777" w:rsidR="005C5802" w:rsidRPr="009C41AF" w:rsidRDefault="005C5802">
            <w:pPr>
              <w:pStyle w:val="TableHeaderRowTextMIRB"/>
            </w:pPr>
            <w:r w:rsidRPr="009C41AF">
              <w:t>Column Type</w:t>
            </w:r>
          </w:p>
        </w:tc>
        <w:tc>
          <w:tcPr>
            <w:tcW w:w="618" w:type="pct"/>
            <w:vAlign w:val="center"/>
          </w:tcPr>
          <w:p w14:paraId="39FB2221" w14:textId="77777777" w:rsidR="005C5802" w:rsidRPr="009C41AF" w:rsidRDefault="005C5802">
            <w:pPr>
              <w:pStyle w:val="TableHeaderRowTextMIRB"/>
            </w:pPr>
            <w:r w:rsidRPr="009C41AF">
              <w:t>Mandatory</w:t>
            </w:r>
          </w:p>
        </w:tc>
        <w:tc>
          <w:tcPr>
            <w:tcW w:w="690" w:type="pct"/>
            <w:vAlign w:val="center"/>
          </w:tcPr>
          <w:p w14:paraId="72592A65" w14:textId="77777777" w:rsidR="005C5802" w:rsidRPr="009C41AF" w:rsidRDefault="005C5802">
            <w:pPr>
              <w:pStyle w:val="TableHeaderRowTextMIRB"/>
            </w:pPr>
            <w:r w:rsidRPr="009C41AF">
              <w:t>Short Name</w:t>
            </w:r>
          </w:p>
        </w:tc>
        <w:tc>
          <w:tcPr>
            <w:tcW w:w="1802" w:type="pct"/>
            <w:vAlign w:val="center"/>
          </w:tcPr>
          <w:p w14:paraId="61BC5FCC" w14:textId="77777777" w:rsidR="005C5802" w:rsidRPr="009C41AF" w:rsidRDefault="005C5802">
            <w:pPr>
              <w:pStyle w:val="TableHeaderRowTextMIRB"/>
            </w:pPr>
            <w:r w:rsidRPr="009C41AF">
              <w:t>Description</w:t>
            </w:r>
          </w:p>
        </w:tc>
      </w:tr>
      <w:tr w:rsidR="005C5802" w:rsidRPr="009C41AF" w14:paraId="2BF4D072" w14:textId="77777777">
        <w:trPr>
          <w:cantSplit/>
          <w:trHeight w:val="432"/>
        </w:trPr>
        <w:tc>
          <w:tcPr>
            <w:tcW w:w="1099" w:type="pct"/>
            <w:vAlign w:val="center"/>
          </w:tcPr>
          <w:p w14:paraId="1E6694FC" w14:textId="77777777" w:rsidR="005C5802" w:rsidRPr="009C41AF" w:rsidRDefault="005C5802">
            <w:pPr>
              <w:pStyle w:val="TableColumnNameMIRB"/>
            </w:pPr>
            <w:r w:rsidRPr="009C41AF">
              <w:t>WATERCOURSE_TYPE</w:t>
            </w:r>
          </w:p>
        </w:tc>
        <w:tc>
          <w:tcPr>
            <w:tcW w:w="791" w:type="pct"/>
            <w:vAlign w:val="center"/>
          </w:tcPr>
          <w:p w14:paraId="606E382C" w14:textId="77777777" w:rsidR="005C5802" w:rsidRPr="009C41AF" w:rsidRDefault="005C5802">
            <w:pPr>
              <w:pStyle w:val="TableBodyTextMIRB"/>
            </w:pPr>
            <w:r w:rsidRPr="009C41AF">
              <w:t>VARCHAR2(20)</w:t>
            </w:r>
          </w:p>
        </w:tc>
        <w:tc>
          <w:tcPr>
            <w:tcW w:w="618" w:type="pct"/>
            <w:vAlign w:val="center"/>
          </w:tcPr>
          <w:p w14:paraId="7F6DEBC3" w14:textId="77777777" w:rsidR="005C5802" w:rsidRPr="009C41AF" w:rsidRDefault="005C5802">
            <w:pPr>
              <w:pStyle w:val="TableBodyTextMIRB"/>
            </w:pPr>
            <w:r w:rsidRPr="009C41AF">
              <w:t>Yes</w:t>
            </w:r>
          </w:p>
        </w:tc>
        <w:tc>
          <w:tcPr>
            <w:tcW w:w="690" w:type="pct"/>
            <w:vAlign w:val="center"/>
          </w:tcPr>
          <w:p w14:paraId="36FA9ABE" w14:textId="77777777" w:rsidR="005C5802" w:rsidRPr="001C45AA" w:rsidRDefault="005C5802">
            <w:pPr>
              <w:pStyle w:val="TableBodyTextMIRB"/>
            </w:pPr>
            <w:r>
              <w:t>WCRS_TYPE</w:t>
            </w:r>
          </w:p>
        </w:tc>
        <w:tc>
          <w:tcPr>
            <w:tcW w:w="1802" w:type="pct"/>
            <w:vAlign w:val="center"/>
          </w:tcPr>
          <w:p w14:paraId="470F2B16" w14:textId="77777777" w:rsidR="005C5802" w:rsidRPr="009C41AF" w:rsidRDefault="005C5802">
            <w:pPr>
              <w:pStyle w:val="TableBodyTextMIRB"/>
            </w:pPr>
            <w:r w:rsidRPr="009C41AF">
              <w:t>The type of watercourse.</w:t>
            </w:r>
          </w:p>
        </w:tc>
      </w:tr>
      <w:tr w:rsidR="005C5802" w:rsidRPr="009C41AF" w14:paraId="5AE0A910" w14:textId="77777777">
        <w:trPr>
          <w:cantSplit/>
          <w:trHeight w:val="432"/>
        </w:trPr>
        <w:tc>
          <w:tcPr>
            <w:tcW w:w="1099" w:type="pct"/>
            <w:vAlign w:val="center"/>
          </w:tcPr>
          <w:p w14:paraId="69ED7D01" w14:textId="77777777" w:rsidR="005C5802" w:rsidRPr="009C41AF" w:rsidRDefault="005C5802">
            <w:pPr>
              <w:pStyle w:val="TableColumnNameMIRB"/>
            </w:pPr>
            <w:r w:rsidRPr="009C41AF">
              <w:t>DESCRIPTION</w:t>
            </w:r>
          </w:p>
        </w:tc>
        <w:tc>
          <w:tcPr>
            <w:tcW w:w="791" w:type="pct"/>
            <w:vAlign w:val="center"/>
          </w:tcPr>
          <w:p w14:paraId="56E1762A" w14:textId="77777777" w:rsidR="005C5802" w:rsidRPr="009C41AF" w:rsidRDefault="005C5802">
            <w:pPr>
              <w:pStyle w:val="TableBodyTextMIRB"/>
            </w:pPr>
            <w:r w:rsidRPr="009C41AF">
              <w:t>VARCHAR2(225)</w:t>
            </w:r>
          </w:p>
        </w:tc>
        <w:tc>
          <w:tcPr>
            <w:tcW w:w="618" w:type="pct"/>
            <w:vAlign w:val="center"/>
          </w:tcPr>
          <w:p w14:paraId="227F0B31" w14:textId="77777777" w:rsidR="005C5802" w:rsidRPr="009C41AF" w:rsidRDefault="005C5802">
            <w:pPr>
              <w:pStyle w:val="TableBodyTextMIRB"/>
            </w:pPr>
            <w:r w:rsidRPr="009C41AF">
              <w:t>No</w:t>
            </w:r>
          </w:p>
        </w:tc>
        <w:tc>
          <w:tcPr>
            <w:tcW w:w="690" w:type="pct"/>
            <w:vAlign w:val="center"/>
          </w:tcPr>
          <w:p w14:paraId="7EDD19C8" w14:textId="77777777" w:rsidR="005C5802" w:rsidRPr="001C45AA" w:rsidRDefault="005C5802">
            <w:pPr>
              <w:pStyle w:val="TableBodyTextMIRB"/>
            </w:pPr>
            <w:r>
              <w:t>TYPE_DESCR</w:t>
            </w:r>
          </w:p>
        </w:tc>
        <w:tc>
          <w:tcPr>
            <w:tcW w:w="1802" w:type="pct"/>
            <w:vAlign w:val="center"/>
          </w:tcPr>
          <w:p w14:paraId="03331CB3" w14:textId="77777777" w:rsidR="005C5802" w:rsidRPr="009C41AF" w:rsidRDefault="005C5802">
            <w:pPr>
              <w:pStyle w:val="TableBodyTextMIRB"/>
            </w:pPr>
            <w:r w:rsidRPr="009C41AF">
              <w:t>Describes the Watercourse Type</w:t>
            </w:r>
          </w:p>
        </w:tc>
      </w:tr>
      <w:tr w:rsidR="005C5802" w:rsidRPr="009C41AF" w14:paraId="6536B8F6" w14:textId="77777777">
        <w:trPr>
          <w:cantSplit/>
          <w:trHeight w:val="432"/>
        </w:trPr>
        <w:tc>
          <w:tcPr>
            <w:tcW w:w="1099" w:type="pct"/>
            <w:vAlign w:val="center"/>
          </w:tcPr>
          <w:p w14:paraId="77C2A0D4" w14:textId="77777777" w:rsidR="005C5802" w:rsidRPr="009C41AF" w:rsidRDefault="005C5802">
            <w:pPr>
              <w:pStyle w:val="TableColumnNameMIRB"/>
            </w:pPr>
            <w:r w:rsidRPr="009C41AF">
              <w:t>EFFECTIVE_DATETIME</w:t>
            </w:r>
          </w:p>
        </w:tc>
        <w:tc>
          <w:tcPr>
            <w:tcW w:w="791" w:type="pct"/>
            <w:vAlign w:val="center"/>
          </w:tcPr>
          <w:p w14:paraId="00A0E9F1" w14:textId="77777777" w:rsidR="005C5802" w:rsidRPr="009C41AF" w:rsidRDefault="005C5802">
            <w:pPr>
              <w:pStyle w:val="TableBodyTextMIRB"/>
            </w:pPr>
            <w:r w:rsidRPr="009C41AF">
              <w:t>DATE</w:t>
            </w:r>
          </w:p>
        </w:tc>
        <w:tc>
          <w:tcPr>
            <w:tcW w:w="618" w:type="pct"/>
            <w:vAlign w:val="center"/>
          </w:tcPr>
          <w:p w14:paraId="383B7F05" w14:textId="77777777" w:rsidR="005C5802" w:rsidRPr="009C41AF" w:rsidRDefault="005C5802">
            <w:pPr>
              <w:pStyle w:val="TableBodyTextMIRB"/>
            </w:pPr>
            <w:r w:rsidRPr="009C41AF">
              <w:t>Yes</w:t>
            </w:r>
          </w:p>
        </w:tc>
        <w:tc>
          <w:tcPr>
            <w:tcW w:w="690" w:type="pct"/>
            <w:vAlign w:val="center"/>
          </w:tcPr>
          <w:p w14:paraId="5D84ACB2" w14:textId="77777777" w:rsidR="005C5802" w:rsidRPr="001C45AA" w:rsidRDefault="005C5802">
            <w:pPr>
              <w:pStyle w:val="TableBodyTextMIRB"/>
            </w:pPr>
            <w:r>
              <w:t>EFF_DATE</w:t>
            </w:r>
          </w:p>
        </w:tc>
        <w:tc>
          <w:tcPr>
            <w:tcW w:w="1802" w:type="pct"/>
            <w:vAlign w:val="center"/>
          </w:tcPr>
          <w:p w14:paraId="45E211B7" w14:textId="77777777" w:rsidR="005C5802" w:rsidRPr="009C41AF" w:rsidRDefault="005C5802">
            <w:pPr>
              <w:pStyle w:val="TableBodyTextMIRB"/>
            </w:pPr>
            <w:r w:rsidRPr="009C41AF">
              <w:t>Date/time the record was created or last modified in the source database.</w:t>
            </w:r>
          </w:p>
          <w:p w14:paraId="0CCE6649" w14:textId="77777777" w:rsidR="005C5802" w:rsidRPr="009C41AF" w:rsidRDefault="005C5802">
            <w:pPr>
              <w:pStyle w:val="TableBodyTextMIRB"/>
            </w:pPr>
            <w:r w:rsidRPr="009C41AF">
              <w:rPr>
                <w:b/>
              </w:rPr>
              <w:t>DEFAULT</w:t>
            </w:r>
            <w:r w:rsidRPr="009C41AF">
              <w:t>: SYSDATE</w:t>
            </w:r>
          </w:p>
        </w:tc>
      </w:tr>
      <w:tr w:rsidR="005C5802" w:rsidRPr="009C41AF" w14:paraId="696708EA" w14:textId="77777777">
        <w:trPr>
          <w:cantSplit/>
          <w:trHeight w:val="432"/>
        </w:trPr>
        <w:tc>
          <w:tcPr>
            <w:tcW w:w="1099" w:type="pct"/>
            <w:vAlign w:val="center"/>
          </w:tcPr>
          <w:p w14:paraId="7F62A947" w14:textId="77777777" w:rsidR="005C5802" w:rsidRPr="009C41AF" w:rsidRDefault="005C5802">
            <w:pPr>
              <w:pStyle w:val="TableColumnNameMIRB"/>
            </w:pPr>
            <w:r w:rsidRPr="009C41AF">
              <w:t>EXPIRY_DATETIME</w:t>
            </w:r>
          </w:p>
        </w:tc>
        <w:tc>
          <w:tcPr>
            <w:tcW w:w="791" w:type="pct"/>
            <w:vAlign w:val="center"/>
          </w:tcPr>
          <w:p w14:paraId="070508ED" w14:textId="77777777" w:rsidR="005C5802" w:rsidRPr="009C41AF" w:rsidRDefault="005C5802">
            <w:pPr>
              <w:pStyle w:val="TableBodyTextMIRB"/>
            </w:pPr>
            <w:r w:rsidRPr="009C41AF">
              <w:t>DATE</w:t>
            </w:r>
          </w:p>
        </w:tc>
        <w:tc>
          <w:tcPr>
            <w:tcW w:w="618" w:type="pct"/>
            <w:vAlign w:val="center"/>
          </w:tcPr>
          <w:p w14:paraId="67341096" w14:textId="77777777" w:rsidR="005C5802" w:rsidRPr="009C41AF" w:rsidRDefault="005C5802">
            <w:pPr>
              <w:pStyle w:val="TableBodyTextMIRB"/>
            </w:pPr>
            <w:r w:rsidRPr="009C41AF">
              <w:t>No</w:t>
            </w:r>
          </w:p>
        </w:tc>
        <w:tc>
          <w:tcPr>
            <w:tcW w:w="690" w:type="pct"/>
            <w:vAlign w:val="center"/>
          </w:tcPr>
          <w:p w14:paraId="536D35F0" w14:textId="77777777" w:rsidR="005C5802" w:rsidRPr="001C45AA" w:rsidRDefault="005C5802">
            <w:pPr>
              <w:pStyle w:val="TableBodyTextMIRB"/>
            </w:pPr>
            <w:r>
              <w:t>EXP_DATE</w:t>
            </w:r>
          </w:p>
        </w:tc>
        <w:tc>
          <w:tcPr>
            <w:tcW w:w="1802" w:type="pct"/>
            <w:vAlign w:val="center"/>
          </w:tcPr>
          <w:p w14:paraId="1FBB2429" w14:textId="77777777" w:rsidR="005C5802" w:rsidRPr="009C41AF" w:rsidRDefault="005C5802">
            <w:pPr>
              <w:pStyle w:val="TableBodyTextMIRB"/>
            </w:pPr>
            <w:r w:rsidRPr="009C41AF">
              <w:t>Date/time that the record was expired from use.</w:t>
            </w:r>
          </w:p>
        </w:tc>
      </w:tr>
    </w:tbl>
    <w:p w14:paraId="68D2DECE" w14:textId="77777777" w:rsidR="005C5802" w:rsidRPr="001C5D1E" w:rsidRDefault="005C5802" w:rsidP="005C5802">
      <w:pPr>
        <w:pStyle w:val="BodyAccessibleTextMIRB"/>
        <w:spacing w:before="480"/>
        <w:jc w:val="center"/>
        <w:rPr>
          <w:b/>
        </w:rPr>
      </w:pPr>
      <w:r>
        <w:rPr>
          <w:b/>
        </w:rPr>
        <w:t>OHN_</w:t>
      </w:r>
      <w:r w:rsidRPr="001C5D1E">
        <w:rPr>
          <w:b/>
        </w:rPr>
        <w:t>WATERCOURSE_TYPE</w:t>
      </w:r>
      <w:r>
        <w:rPr>
          <w:b/>
        </w:rPr>
        <w:t>_LIST</w:t>
      </w:r>
      <w:r w:rsidRPr="001C5D1E">
        <w:rPr>
          <w:b/>
        </w:rPr>
        <w:t xml:space="preserve"> Permissible Values</w:t>
      </w:r>
    </w:p>
    <w:tbl>
      <w:tblPr>
        <w:tblStyle w:val="TableGrid2"/>
        <w:tblW w:w="5000" w:type="pct"/>
        <w:tblLook w:val="04A0" w:firstRow="1" w:lastRow="0" w:firstColumn="1" w:lastColumn="0" w:noHBand="0" w:noVBand="1"/>
        <w:tblCaption w:val="Permissible Values: OHN_WATERCOURSE_TYPE_LIST"/>
        <w:tblDescription w:val="The table lists all allowed values for OHN_WATERCOURSE_TYPE_LIST."/>
      </w:tblPr>
      <w:tblGrid>
        <w:gridCol w:w="2945"/>
        <w:gridCol w:w="7985"/>
        <w:gridCol w:w="2020"/>
      </w:tblGrid>
      <w:tr w:rsidR="005C5802" w14:paraId="462A485F" w14:textId="77777777">
        <w:trPr>
          <w:cantSplit/>
          <w:trHeight w:val="600"/>
          <w:tblHeader/>
        </w:trPr>
        <w:tc>
          <w:tcPr>
            <w:tcW w:w="1137" w:type="pct"/>
            <w:vAlign w:val="center"/>
            <w:hideMark/>
          </w:tcPr>
          <w:p w14:paraId="7CBA6EB5" w14:textId="77777777" w:rsidR="005C5802" w:rsidRPr="002D4C45" w:rsidRDefault="005C5802">
            <w:pPr>
              <w:pStyle w:val="TableHeaderRowTextMIRB"/>
              <w:rPr>
                <w:rFonts w:ascii="Calibri" w:hAnsi="Calibri" w:cs="Calibri"/>
              </w:rPr>
            </w:pPr>
            <w:r w:rsidRPr="002D4C45">
              <w:t>WATERCOURSE TYPE</w:t>
            </w:r>
          </w:p>
        </w:tc>
        <w:tc>
          <w:tcPr>
            <w:tcW w:w="3083" w:type="pct"/>
            <w:vAlign w:val="center"/>
            <w:hideMark/>
          </w:tcPr>
          <w:p w14:paraId="173608D9" w14:textId="77777777" w:rsidR="005C5802" w:rsidRPr="002D4C45" w:rsidRDefault="005C5802">
            <w:pPr>
              <w:pStyle w:val="TableHeaderRowTextMIRB"/>
              <w:rPr>
                <w:rFonts w:ascii="Calibri" w:hAnsi="Calibri" w:cs="Calibri"/>
              </w:rPr>
            </w:pPr>
            <w:r w:rsidRPr="002D4C45">
              <w:t>DESCRIPTION</w:t>
            </w:r>
          </w:p>
        </w:tc>
        <w:tc>
          <w:tcPr>
            <w:tcW w:w="780" w:type="pct"/>
            <w:vAlign w:val="center"/>
            <w:hideMark/>
          </w:tcPr>
          <w:p w14:paraId="0EFE2050" w14:textId="77777777" w:rsidR="005C5802" w:rsidRPr="002D4C45" w:rsidRDefault="005C5802">
            <w:pPr>
              <w:pStyle w:val="TableHeaderRowTextMIRB"/>
              <w:rPr>
                <w:rFonts w:ascii="Calibri" w:hAnsi="Calibri" w:cs="Calibri"/>
              </w:rPr>
            </w:pPr>
            <w:r w:rsidRPr="002D4C45">
              <w:t>EXPIRY DATETIME</w:t>
            </w:r>
          </w:p>
        </w:tc>
      </w:tr>
      <w:tr w:rsidR="005C5802" w14:paraId="630BE237" w14:textId="77777777">
        <w:trPr>
          <w:cantSplit/>
          <w:trHeight w:val="988"/>
        </w:trPr>
        <w:tc>
          <w:tcPr>
            <w:tcW w:w="1137" w:type="pct"/>
            <w:vAlign w:val="center"/>
            <w:hideMark/>
          </w:tcPr>
          <w:p w14:paraId="5F273DE6" w14:textId="77777777" w:rsidR="005C5802" w:rsidRPr="002D4C45" w:rsidRDefault="005C5802">
            <w:pPr>
              <w:pStyle w:val="LookupTableInfoMIRB"/>
              <w:rPr>
                <w:rFonts w:ascii="Calibri" w:hAnsi="Calibri" w:cs="Calibri"/>
              </w:rPr>
            </w:pPr>
            <w:r w:rsidRPr="002D4C45">
              <w:t>Ditch</w:t>
            </w:r>
          </w:p>
        </w:tc>
        <w:tc>
          <w:tcPr>
            <w:tcW w:w="3083" w:type="pct"/>
            <w:vAlign w:val="center"/>
            <w:hideMark/>
          </w:tcPr>
          <w:p w14:paraId="7F7E9524" w14:textId="77777777" w:rsidR="005C5802" w:rsidRPr="002D4C45" w:rsidRDefault="005C5802">
            <w:pPr>
              <w:pStyle w:val="LookupTableInfoMIRB"/>
              <w:rPr>
                <w:rFonts w:ascii="Calibri" w:hAnsi="Calibri" w:cs="Calibri"/>
              </w:rPr>
            </w:pPr>
            <w:r w:rsidRPr="002D4C45">
              <w:t>A small, open constructed channel for the purpose of conveying water. Open conduits, constructed drains, irrigation channels, aqueducts, penstocks, flumes and sluices are included.</w:t>
            </w:r>
          </w:p>
        </w:tc>
        <w:tc>
          <w:tcPr>
            <w:tcW w:w="780" w:type="pct"/>
            <w:vAlign w:val="center"/>
            <w:hideMark/>
          </w:tcPr>
          <w:p w14:paraId="362C7832" w14:textId="77777777" w:rsidR="005C5802" w:rsidRPr="002D4C45" w:rsidRDefault="005C5802">
            <w:pPr>
              <w:pStyle w:val="LookupTableInfoMIRB"/>
              <w:rPr>
                <w:rFonts w:ascii="Calibri" w:hAnsi="Calibri" w:cs="Calibri"/>
              </w:rPr>
            </w:pPr>
            <w:r w:rsidRPr="00E11C0E">
              <w:t>Not applicable</w:t>
            </w:r>
          </w:p>
        </w:tc>
      </w:tr>
      <w:tr w:rsidR="005C5802" w14:paraId="1FA8DA9F" w14:textId="77777777">
        <w:trPr>
          <w:cantSplit/>
          <w:trHeight w:val="700"/>
        </w:trPr>
        <w:tc>
          <w:tcPr>
            <w:tcW w:w="1137" w:type="pct"/>
            <w:vAlign w:val="center"/>
            <w:hideMark/>
          </w:tcPr>
          <w:p w14:paraId="59F23FD4" w14:textId="77777777" w:rsidR="005C5802" w:rsidRPr="002D4C45" w:rsidRDefault="005C5802">
            <w:pPr>
              <w:pStyle w:val="LookupTableInfoMIRB"/>
              <w:rPr>
                <w:rFonts w:ascii="Calibri" w:hAnsi="Calibri" w:cs="Calibri"/>
              </w:rPr>
            </w:pPr>
            <w:r w:rsidRPr="002D4C45">
              <w:t>Stream</w:t>
            </w:r>
          </w:p>
        </w:tc>
        <w:tc>
          <w:tcPr>
            <w:tcW w:w="3083" w:type="pct"/>
            <w:vAlign w:val="center"/>
            <w:hideMark/>
          </w:tcPr>
          <w:p w14:paraId="3D879EC7" w14:textId="77777777" w:rsidR="005C5802" w:rsidRPr="002D4C45" w:rsidRDefault="005C5802">
            <w:pPr>
              <w:pStyle w:val="LookupTableInfoMIRB"/>
              <w:rPr>
                <w:rFonts w:ascii="Calibri" w:hAnsi="Calibri" w:cs="Calibri"/>
              </w:rPr>
            </w:pPr>
            <w:r w:rsidRPr="002D4C45">
              <w:t>A natural body of water (such as a river, stream or creek) through which water flows.</w:t>
            </w:r>
          </w:p>
        </w:tc>
        <w:tc>
          <w:tcPr>
            <w:tcW w:w="780" w:type="pct"/>
            <w:vAlign w:val="center"/>
            <w:hideMark/>
          </w:tcPr>
          <w:p w14:paraId="16E30E50" w14:textId="77777777" w:rsidR="005C5802" w:rsidRPr="002D4C45" w:rsidRDefault="005C5802">
            <w:pPr>
              <w:pStyle w:val="LookupTableInfoMIRB"/>
              <w:rPr>
                <w:rFonts w:ascii="Calibri" w:hAnsi="Calibri" w:cs="Calibri"/>
              </w:rPr>
            </w:pPr>
            <w:r w:rsidRPr="00E11C0E">
              <w:t>Not applicable</w:t>
            </w:r>
          </w:p>
        </w:tc>
      </w:tr>
      <w:tr w:rsidR="005C5802" w14:paraId="57A16240" w14:textId="77777777">
        <w:trPr>
          <w:cantSplit/>
          <w:trHeight w:val="430"/>
        </w:trPr>
        <w:tc>
          <w:tcPr>
            <w:tcW w:w="1137" w:type="pct"/>
            <w:vAlign w:val="center"/>
            <w:hideMark/>
          </w:tcPr>
          <w:p w14:paraId="2BD7CB26" w14:textId="77777777" w:rsidR="005C5802" w:rsidRPr="002D4C45" w:rsidRDefault="005C5802">
            <w:pPr>
              <w:pStyle w:val="LookupTableInfoMIRB"/>
              <w:rPr>
                <w:rFonts w:ascii="Calibri" w:hAnsi="Calibri" w:cs="Calibri"/>
              </w:rPr>
            </w:pPr>
            <w:r w:rsidRPr="002D4C45">
              <w:lastRenderedPageBreak/>
              <w:t>Virtual Connector</w:t>
            </w:r>
          </w:p>
        </w:tc>
        <w:tc>
          <w:tcPr>
            <w:tcW w:w="3083" w:type="pct"/>
            <w:vAlign w:val="center"/>
            <w:hideMark/>
          </w:tcPr>
          <w:p w14:paraId="10992BED" w14:textId="77777777" w:rsidR="005C5802" w:rsidRPr="002D4C45" w:rsidRDefault="005C5802">
            <w:pPr>
              <w:pStyle w:val="LookupTableInfoMIRB"/>
              <w:rPr>
                <w:rFonts w:ascii="Calibri" w:hAnsi="Calibri" w:cs="Calibri"/>
              </w:rPr>
            </w:pPr>
            <w:r w:rsidRPr="002D4C45">
              <w:t>An inferred watercourse feature needed to maintain the continuity of water flow between adjacent water features. These will be lines where flow is known to exist but is not directly mapped, such as underground conduits.</w:t>
            </w:r>
          </w:p>
        </w:tc>
        <w:tc>
          <w:tcPr>
            <w:tcW w:w="780" w:type="pct"/>
            <w:vAlign w:val="center"/>
            <w:hideMark/>
          </w:tcPr>
          <w:p w14:paraId="5F36E2A3" w14:textId="77777777" w:rsidR="005C5802" w:rsidRPr="002D4C45" w:rsidRDefault="005C5802">
            <w:pPr>
              <w:pStyle w:val="LookupTableInfoMIRB"/>
              <w:rPr>
                <w:rFonts w:ascii="Calibri" w:hAnsi="Calibri" w:cs="Calibri"/>
              </w:rPr>
            </w:pPr>
            <w:r w:rsidRPr="00E11C0E">
              <w:t>Not applicable</w:t>
            </w:r>
          </w:p>
        </w:tc>
      </w:tr>
      <w:tr w:rsidR="005C5802" w14:paraId="7BEEA307" w14:textId="77777777">
        <w:trPr>
          <w:cantSplit/>
          <w:trHeight w:val="988"/>
        </w:trPr>
        <w:tc>
          <w:tcPr>
            <w:tcW w:w="1137" w:type="pct"/>
            <w:vAlign w:val="center"/>
            <w:hideMark/>
          </w:tcPr>
          <w:p w14:paraId="654325B0" w14:textId="77777777" w:rsidR="005C5802" w:rsidRPr="002D4C45" w:rsidRDefault="005C5802">
            <w:pPr>
              <w:pStyle w:val="LookupTableInfoMIRB"/>
              <w:rPr>
                <w:rFonts w:ascii="Calibri" w:hAnsi="Calibri" w:cs="Calibri"/>
              </w:rPr>
            </w:pPr>
            <w:r w:rsidRPr="002D4C45">
              <w:t>Virtual Flow</w:t>
            </w:r>
          </w:p>
        </w:tc>
        <w:tc>
          <w:tcPr>
            <w:tcW w:w="3083" w:type="pct"/>
            <w:vAlign w:val="center"/>
            <w:hideMark/>
          </w:tcPr>
          <w:p w14:paraId="5C09B51E" w14:textId="77777777" w:rsidR="005C5802" w:rsidRPr="002D4C45" w:rsidRDefault="005C5802">
            <w:pPr>
              <w:pStyle w:val="LookupTableInfoMIRB"/>
              <w:rPr>
                <w:rFonts w:ascii="Calibri" w:hAnsi="Calibri" w:cs="Calibri"/>
              </w:rPr>
            </w:pPr>
            <w:r w:rsidRPr="002D4C45">
              <w:t>An inferred watercourse feature needed to maintain the continuity of water flow between adjacent water features. These will be lines through a waterbody that connect all adjacent water features.</w:t>
            </w:r>
          </w:p>
        </w:tc>
        <w:tc>
          <w:tcPr>
            <w:tcW w:w="780" w:type="pct"/>
            <w:vAlign w:val="center"/>
            <w:hideMark/>
          </w:tcPr>
          <w:p w14:paraId="7B76141D" w14:textId="77777777" w:rsidR="005C5802" w:rsidRPr="002D4C45" w:rsidRDefault="005C5802">
            <w:pPr>
              <w:pStyle w:val="LookupTableInfoMIRB"/>
              <w:rPr>
                <w:rFonts w:ascii="Calibri" w:hAnsi="Calibri" w:cs="Calibri"/>
              </w:rPr>
            </w:pPr>
            <w:r w:rsidRPr="00E11C0E">
              <w:t>Not applicable</w:t>
            </w:r>
          </w:p>
        </w:tc>
      </w:tr>
    </w:tbl>
    <w:p w14:paraId="1D11AA3C" w14:textId="20670E07" w:rsidR="00DE3615" w:rsidRDefault="00DE3615" w:rsidP="00DE3615">
      <w:pPr>
        <w:pStyle w:val="Heading3NoNumbersMIRB"/>
      </w:pPr>
      <w:bookmarkStart w:id="100" w:name="_Toc40364557"/>
      <w:bookmarkStart w:id="101" w:name="_Toc191969634"/>
      <w:r>
        <w:t xml:space="preserve">OHN </w:t>
      </w:r>
      <w:r w:rsidR="000F16C0">
        <w:t xml:space="preserve">– </w:t>
      </w:r>
      <w:r>
        <w:t>Hydrographic Poly</w:t>
      </w:r>
      <w:bookmarkEnd w:id="100"/>
      <w:bookmarkEnd w:id="101"/>
    </w:p>
    <w:p w14:paraId="49BC8D0C" w14:textId="77777777" w:rsidR="00DE3615" w:rsidRDefault="00DE3615" w:rsidP="00DE3615">
      <w:pPr>
        <w:pStyle w:val="Heading4NoNumbersMIRB"/>
      </w:pPr>
      <w:bookmarkStart w:id="102" w:name="_Toc40364558"/>
      <w:r>
        <w:t>LOCATION_ACCURACY_LIST</w:t>
      </w:r>
      <w:bookmarkEnd w:id="102"/>
    </w:p>
    <w:p w14:paraId="617BE99D" w14:textId="58C86C06" w:rsidR="00DE3615" w:rsidRPr="00B363BB" w:rsidRDefault="00DE3615" w:rsidP="00DE3615">
      <w:pPr>
        <w:pStyle w:val="BodyAccessibleTextMIRB"/>
      </w:pPr>
      <w:r>
        <w:t xml:space="preserve">See table under </w:t>
      </w:r>
      <w:hyperlink w:anchor="OHNWaterbodyLocationAccuracy" w:history="1">
        <w:r w:rsidRPr="007312A8">
          <w:rPr>
            <w:rStyle w:val="HyperlinkMIRBChar"/>
            <w:u w:val="none"/>
          </w:rPr>
          <w:t>OHN Waterbody</w:t>
        </w:r>
      </w:hyperlink>
    </w:p>
    <w:p w14:paraId="69BE0738" w14:textId="77777777" w:rsidR="00DE3615" w:rsidRDefault="00DE3615" w:rsidP="00DE3615">
      <w:pPr>
        <w:pStyle w:val="Heading4NoNumbersMIRB"/>
      </w:pPr>
      <w:bookmarkStart w:id="103" w:name="_Toc40364559"/>
      <w:r>
        <w:t>OHN_POLY_TYPE_LIST</w:t>
      </w:r>
      <w:bookmarkEnd w:id="103"/>
    </w:p>
    <w:p w14:paraId="3A27F1B8" w14:textId="77777777" w:rsidR="00DE3615" w:rsidRDefault="00DE3615" w:rsidP="00DE3615">
      <w:pPr>
        <w:pStyle w:val="BodyAccessibleTextMIRB"/>
      </w:pPr>
      <w:r>
        <w:t>Describes the Hydrographic Poly Type.</w:t>
      </w:r>
    </w:p>
    <w:tbl>
      <w:tblPr>
        <w:tblStyle w:val="TableGrid2"/>
        <w:tblW w:w="5000" w:type="pct"/>
        <w:tblLook w:val="05E0" w:firstRow="1" w:lastRow="1" w:firstColumn="1" w:lastColumn="1" w:noHBand="0" w:noVBand="1"/>
        <w:tblCaption w:val="Table: OHN_POLY_TYPE_LIST"/>
        <w:tblDescription w:val="Table with five columns with the following headings: Column Name, Column Type, Mandatory, Short Name, Description."/>
      </w:tblPr>
      <w:tblGrid>
        <w:gridCol w:w="3737"/>
        <w:gridCol w:w="2084"/>
        <w:gridCol w:w="1430"/>
        <w:gridCol w:w="1715"/>
        <w:gridCol w:w="3984"/>
      </w:tblGrid>
      <w:tr w:rsidR="00DE3615" w:rsidRPr="008B7A83" w14:paraId="2FB75B4A" w14:textId="77777777">
        <w:trPr>
          <w:cantSplit/>
          <w:trHeight w:val="432"/>
          <w:tblHeader/>
        </w:trPr>
        <w:tc>
          <w:tcPr>
            <w:tcW w:w="1418" w:type="pct"/>
            <w:vAlign w:val="center"/>
          </w:tcPr>
          <w:p w14:paraId="2970FBC8" w14:textId="77777777" w:rsidR="00DE3615" w:rsidRPr="008B7A83" w:rsidRDefault="00DE3615">
            <w:pPr>
              <w:pStyle w:val="TableHeaderRowTextMIRB"/>
            </w:pPr>
            <w:r w:rsidRPr="008B7A83">
              <w:t>Column Name</w:t>
            </w:r>
          </w:p>
        </w:tc>
        <w:tc>
          <w:tcPr>
            <w:tcW w:w="791" w:type="pct"/>
            <w:vAlign w:val="center"/>
          </w:tcPr>
          <w:p w14:paraId="6E77FC9F" w14:textId="77777777" w:rsidR="00DE3615" w:rsidRPr="008B7A83" w:rsidRDefault="00DE3615">
            <w:pPr>
              <w:pStyle w:val="TableHeaderRowTextMIRB"/>
            </w:pPr>
            <w:r w:rsidRPr="008B7A83">
              <w:t>Column Type</w:t>
            </w:r>
          </w:p>
        </w:tc>
        <w:tc>
          <w:tcPr>
            <w:tcW w:w="543" w:type="pct"/>
            <w:vAlign w:val="center"/>
          </w:tcPr>
          <w:p w14:paraId="0C235F38" w14:textId="77777777" w:rsidR="00DE3615" w:rsidRPr="008B7A83" w:rsidRDefault="00DE3615">
            <w:pPr>
              <w:pStyle w:val="TableHeaderRowTextMIRB"/>
            </w:pPr>
            <w:r w:rsidRPr="008B7A83">
              <w:t>Mandatory</w:t>
            </w:r>
          </w:p>
        </w:tc>
        <w:tc>
          <w:tcPr>
            <w:tcW w:w="686" w:type="pct"/>
            <w:vAlign w:val="center"/>
          </w:tcPr>
          <w:p w14:paraId="440899C5" w14:textId="77777777" w:rsidR="00DE3615" w:rsidRPr="008B7A83" w:rsidRDefault="00DE3615">
            <w:pPr>
              <w:pStyle w:val="TableHeaderRowTextMIRB"/>
            </w:pPr>
            <w:r w:rsidRPr="008B7A83">
              <w:t>Short Name</w:t>
            </w:r>
          </w:p>
        </w:tc>
        <w:tc>
          <w:tcPr>
            <w:tcW w:w="1562" w:type="pct"/>
            <w:vAlign w:val="center"/>
          </w:tcPr>
          <w:p w14:paraId="18FFFDC6" w14:textId="77777777" w:rsidR="00DE3615" w:rsidRPr="008B7A83" w:rsidRDefault="00DE3615">
            <w:pPr>
              <w:pStyle w:val="TableHeaderRowTextMIRB"/>
            </w:pPr>
            <w:r w:rsidRPr="008B7A83">
              <w:t>Description</w:t>
            </w:r>
          </w:p>
        </w:tc>
      </w:tr>
      <w:tr w:rsidR="00DE3615" w:rsidRPr="008B7A83" w14:paraId="6602C153" w14:textId="77777777">
        <w:trPr>
          <w:cantSplit/>
          <w:trHeight w:val="432"/>
        </w:trPr>
        <w:tc>
          <w:tcPr>
            <w:tcW w:w="1418" w:type="pct"/>
            <w:vAlign w:val="center"/>
          </w:tcPr>
          <w:p w14:paraId="2835EEDD" w14:textId="77777777" w:rsidR="00DE3615" w:rsidRPr="008B7A83" w:rsidRDefault="00DE3615">
            <w:pPr>
              <w:pStyle w:val="TableColumnNameMIRB"/>
            </w:pPr>
            <w:r w:rsidRPr="008B7A83">
              <w:t>HYDROGRAPHIC_POLY_TYPE</w:t>
            </w:r>
          </w:p>
        </w:tc>
        <w:tc>
          <w:tcPr>
            <w:tcW w:w="791" w:type="pct"/>
            <w:vAlign w:val="center"/>
          </w:tcPr>
          <w:p w14:paraId="38196AFA" w14:textId="77777777" w:rsidR="00DE3615" w:rsidRPr="008B7A83" w:rsidRDefault="00DE3615">
            <w:pPr>
              <w:pStyle w:val="TableBodyTextMIRB"/>
            </w:pPr>
            <w:r w:rsidRPr="008B7A83">
              <w:t>VARCHAR2(20)</w:t>
            </w:r>
          </w:p>
        </w:tc>
        <w:tc>
          <w:tcPr>
            <w:tcW w:w="543" w:type="pct"/>
            <w:vAlign w:val="center"/>
          </w:tcPr>
          <w:p w14:paraId="4229D8BB" w14:textId="77777777" w:rsidR="00DE3615" w:rsidRPr="008B7A83" w:rsidRDefault="00DE3615">
            <w:pPr>
              <w:pStyle w:val="TableBodyTextMIRB"/>
            </w:pPr>
            <w:r w:rsidRPr="008B7A83">
              <w:t>Yes</w:t>
            </w:r>
          </w:p>
        </w:tc>
        <w:tc>
          <w:tcPr>
            <w:tcW w:w="686" w:type="pct"/>
            <w:vAlign w:val="center"/>
          </w:tcPr>
          <w:p w14:paraId="5A6C4497" w14:textId="77777777" w:rsidR="00DE3615" w:rsidRPr="008B7A83" w:rsidRDefault="00DE3615">
            <w:pPr>
              <w:pStyle w:val="TableBodyTextMIRB"/>
            </w:pPr>
            <w:r w:rsidRPr="008B7A83">
              <w:t>POLY_TYPE</w:t>
            </w:r>
          </w:p>
        </w:tc>
        <w:tc>
          <w:tcPr>
            <w:tcW w:w="1562" w:type="pct"/>
            <w:vAlign w:val="center"/>
          </w:tcPr>
          <w:p w14:paraId="069039B6" w14:textId="77777777" w:rsidR="00DE3615" w:rsidRPr="008B7A83" w:rsidRDefault="00DE3615">
            <w:pPr>
              <w:pStyle w:val="TableBodyTextMIRB"/>
            </w:pPr>
            <w:r w:rsidRPr="008B7A83">
              <w:t>The type of natural</w:t>
            </w:r>
            <w:r>
              <w:t xml:space="preserve"> or constructed</w:t>
            </w:r>
            <w:r w:rsidRPr="008B7A83">
              <w:t xml:space="preserve"> features that may occur on waterbodies or watercourses which may pose hazards or impediments to water</w:t>
            </w:r>
            <w:r>
              <w:t xml:space="preserve"> </w:t>
            </w:r>
            <w:r w:rsidRPr="008B7A83">
              <w:t>flow and/or navigation.</w:t>
            </w:r>
          </w:p>
        </w:tc>
      </w:tr>
      <w:tr w:rsidR="00DE3615" w:rsidRPr="008B7A83" w14:paraId="572D3BB4" w14:textId="77777777">
        <w:trPr>
          <w:cantSplit/>
          <w:trHeight w:val="432"/>
        </w:trPr>
        <w:tc>
          <w:tcPr>
            <w:tcW w:w="1418" w:type="pct"/>
            <w:vAlign w:val="center"/>
          </w:tcPr>
          <w:p w14:paraId="12BF6E90" w14:textId="77777777" w:rsidR="00DE3615" w:rsidRPr="008B7A83" w:rsidRDefault="00DE3615">
            <w:pPr>
              <w:pStyle w:val="TableColumnNameMIRB"/>
            </w:pPr>
            <w:r w:rsidRPr="008B7A83">
              <w:t>DESCRIPTION</w:t>
            </w:r>
          </w:p>
        </w:tc>
        <w:tc>
          <w:tcPr>
            <w:tcW w:w="791" w:type="pct"/>
            <w:vAlign w:val="center"/>
          </w:tcPr>
          <w:p w14:paraId="550142E2" w14:textId="77777777" w:rsidR="00DE3615" w:rsidRPr="008B7A83" w:rsidRDefault="00DE3615">
            <w:pPr>
              <w:pStyle w:val="TableBodyTextMIRB"/>
            </w:pPr>
            <w:r w:rsidRPr="008B7A83">
              <w:t>VARCHAR2(400)</w:t>
            </w:r>
          </w:p>
        </w:tc>
        <w:tc>
          <w:tcPr>
            <w:tcW w:w="543" w:type="pct"/>
            <w:vAlign w:val="center"/>
          </w:tcPr>
          <w:p w14:paraId="2C6FB743" w14:textId="77777777" w:rsidR="00DE3615" w:rsidRPr="008B7A83" w:rsidRDefault="00DE3615">
            <w:pPr>
              <w:pStyle w:val="TableBodyTextMIRB"/>
            </w:pPr>
            <w:r w:rsidRPr="008B7A83">
              <w:t>No</w:t>
            </w:r>
          </w:p>
        </w:tc>
        <w:tc>
          <w:tcPr>
            <w:tcW w:w="686" w:type="pct"/>
            <w:vAlign w:val="center"/>
          </w:tcPr>
          <w:p w14:paraId="54D6530A" w14:textId="77777777" w:rsidR="00DE3615" w:rsidRPr="008B7A83" w:rsidRDefault="00DE3615">
            <w:pPr>
              <w:pStyle w:val="TableBodyTextMIRB"/>
            </w:pPr>
            <w:r w:rsidRPr="008B7A83">
              <w:t>DESCR</w:t>
            </w:r>
          </w:p>
        </w:tc>
        <w:tc>
          <w:tcPr>
            <w:tcW w:w="1562" w:type="pct"/>
            <w:vAlign w:val="center"/>
          </w:tcPr>
          <w:p w14:paraId="3D3C8E56" w14:textId="77777777" w:rsidR="00DE3615" w:rsidRPr="008B7A83" w:rsidRDefault="00DE3615">
            <w:pPr>
              <w:pStyle w:val="TableBodyTextMIRB"/>
            </w:pPr>
            <w:r w:rsidRPr="008B7A83">
              <w:t>Describes the Hydrographic Poly Type.</w:t>
            </w:r>
          </w:p>
        </w:tc>
      </w:tr>
      <w:tr w:rsidR="00DE3615" w:rsidRPr="008B7A83" w14:paraId="7051907D" w14:textId="77777777">
        <w:trPr>
          <w:cantSplit/>
          <w:trHeight w:val="432"/>
        </w:trPr>
        <w:tc>
          <w:tcPr>
            <w:tcW w:w="1418" w:type="pct"/>
            <w:vAlign w:val="center"/>
          </w:tcPr>
          <w:p w14:paraId="7D5846A6" w14:textId="77777777" w:rsidR="00DE3615" w:rsidRPr="008B7A83" w:rsidRDefault="00DE3615">
            <w:pPr>
              <w:pStyle w:val="TableColumnNameMIRB"/>
            </w:pPr>
            <w:r w:rsidRPr="008B7A83">
              <w:lastRenderedPageBreak/>
              <w:t>EFFECTIVE_DATETIME</w:t>
            </w:r>
          </w:p>
        </w:tc>
        <w:tc>
          <w:tcPr>
            <w:tcW w:w="791" w:type="pct"/>
            <w:vAlign w:val="center"/>
          </w:tcPr>
          <w:p w14:paraId="3E9B3B7A" w14:textId="77777777" w:rsidR="00DE3615" w:rsidRPr="008B7A83" w:rsidRDefault="00DE3615">
            <w:pPr>
              <w:pStyle w:val="TableBodyTextMIRB"/>
            </w:pPr>
            <w:r w:rsidRPr="008B7A83">
              <w:t>DATE</w:t>
            </w:r>
          </w:p>
        </w:tc>
        <w:tc>
          <w:tcPr>
            <w:tcW w:w="543" w:type="pct"/>
            <w:vAlign w:val="center"/>
          </w:tcPr>
          <w:p w14:paraId="644583D2" w14:textId="77777777" w:rsidR="00DE3615" w:rsidRPr="008B7A83" w:rsidRDefault="00DE3615">
            <w:pPr>
              <w:pStyle w:val="TableBodyTextMIRB"/>
            </w:pPr>
            <w:r w:rsidRPr="008B7A83">
              <w:t>Yes</w:t>
            </w:r>
          </w:p>
        </w:tc>
        <w:tc>
          <w:tcPr>
            <w:tcW w:w="686" w:type="pct"/>
            <w:vAlign w:val="center"/>
          </w:tcPr>
          <w:p w14:paraId="59DEFA96" w14:textId="77777777" w:rsidR="00DE3615" w:rsidRPr="008B7A83" w:rsidRDefault="00DE3615">
            <w:pPr>
              <w:pStyle w:val="TableBodyTextMIRB"/>
            </w:pPr>
            <w:r w:rsidRPr="008B7A83">
              <w:t>EFF_DATE</w:t>
            </w:r>
          </w:p>
        </w:tc>
        <w:tc>
          <w:tcPr>
            <w:tcW w:w="1562" w:type="pct"/>
            <w:vAlign w:val="center"/>
          </w:tcPr>
          <w:p w14:paraId="5A402A87" w14:textId="77777777" w:rsidR="00DE3615" w:rsidRPr="008B7A83" w:rsidRDefault="00DE3615">
            <w:pPr>
              <w:pStyle w:val="TableBodyTextMIRB"/>
            </w:pPr>
            <w:r w:rsidRPr="008B7A83">
              <w:t>Date/time the record was created or last modified in the source database.</w:t>
            </w:r>
          </w:p>
          <w:p w14:paraId="6AAC554E" w14:textId="77777777" w:rsidR="00DE3615" w:rsidRPr="008B7A83" w:rsidRDefault="00DE3615">
            <w:pPr>
              <w:pStyle w:val="TableBodyTextMIRB"/>
            </w:pPr>
            <w:r w:rsidRPr="008B7A83">
              <w:rPr>
                <w:b/>
              </w:rPr>
              <w:t>DEFAULT</w:t>
            </w:r>
            <w:r w:rsidRPr="008B7A83">
              <w:t>: SYSDATE</w:t>
            </w:r>
          </w:p>
        </w:tc>
      </w:tr>
      <w:tr w:rsidR="00DE3615" w:rsidRPr="008B7A83" w14:paraId="2026BDFB" w14:textId="77777777">
        <w:trPr>
          <w:cantSplit/>
          <w:trHeight w:val="432"/>
        </w:trPr>
        <w:tc>
          <w:tcPr>
            <w:tcW w:w="1418" w:type="pct"/>
            <w:vAlign w:val="center"/>
          </w:tcPr>
          <w:p w14:paraId="0420EE9F" w14:textId="77777777" w:rsidR="00DE3615" w:rsidRPr="008B7A83" w:rsidRDefault="00DE3615">
            <w:pPr>
              <w:pStyle w:val="TableColumnNameMIRB"/>
            </w:pPr>
            <w:r w:rsidRPr="008B7A83">
              <w:t>EXPIRY_DATETIME</w:t>
            </w:r>
          </w:p>
        </w:tc>
        <w:tc>
          <w:tcPr>
            <w:tcW w:w="791" w:type="pct"/>
            <w:vAlign w:val="center"/>
          </w:tcPr>
          <w:p w14:paraId="7E6EE9C1" w14:textId="77777777" w:rsidR="00DE3615" w:rsidRPr="008B7A83" w:rsidRDefault="00DE3615">
            <w:pPr>
              <w:pStyle w:val="TableBodyTextMIRB"/>
            </w:pPr>
            <w:r w:rsidRPr="008B7A83">
              <w:t>DATE</w:t>
            </w:r>
          </w:p>
        </w:tc>
        <w:tc>
          <w:tcPr>
            <w:tcW w:w="543" w:type="pct"/>
            <w:vAlign w:val="center"/>
          </w:tcPr>
          <w:p w14:paraId="000A8076" w14:textId="77777777" w:rsidR="00DE3615" w:rsidRPr="008B7A83" w:rsidRDefault="00DE3615">
            <w:pPr>
              <w:pStyle w:val="TableBodyTextMIRB"/>
            </w:pPr>
            <w:r w:rsidRPr="008B7A83">
              <w:t>No</w:t>
            </w:r>
          </w:p>
        </w:tc>
        <w:tc>
          <w:tcPr>
            <w:tcW w:w="686" w:type="pct"/>
            <w:vAlign w:val="center"/>
          </w:tcPr>
          <w:p w14:paraId="2DEEDF59" w14:textId="77777777" w:rsidR="00DE3615" w:rsidRPr="008B7A83" w:rsidRDefault="00DE3615">
            <w:pPr>
              <w:pStyle w:val="TableBodyTextMIRB"/>
            </w:pPr>
            <w:r w:rsidRPr="008B7A83">
              <w:t>EXP_DATE</w:t>
            </w:r>
          </w:p>
        </w:tc>
        <w:tc>
          <w:tcPr>
            <w:tcW w:w="1562" w:type="pct"/>
            <w:vAlign w:val="center"/>
          </w:tcPr>
          <w:p w14:paraId="3FFB20D1" w14:textId="77777777" w:rsidR="00DE3615" w:rsidRPr="008B7A83" w:rsidRDefault="00DE3615">
            <w:pPr>
              <w:pStyle w:val="TableBodyTextMIRB"/>
            </w:pPr>
            <w:r w:rsidRPr="008B7A83">
              <w:t>Date/time that the record was expired from use.</w:t>
            </w:r>
          </w:p>
        </w:tc>
      </w:tr>
    </w:tbl>
    <w:p w14:paraId="5D1793F6" w14:textId="77777777" w:rsidR="00C80977" w:rsidRDefault="00C80977" w:rsidP="00DE3615">
      <w:pPr>
        <w:pStyle w:val="BodyAccessibleTextMIRB"/>
        <w:spacing w:before="480" w:line="240" w:lineRule="auto"/>
        <w:jc w:val="center"/>
        <w:rPr>
          <w:b/>
        </w:rPr>
      </w:pPr>
      <w:r>
        <w:rPr>
          <w:b/>
        </w:rPr>
        <w:br w:type="page"/>
      </w:r>
    </w:p>
    <w:p w14:paraId="095307AD" w14:textId="556349EB" w:rsidR="00DE3615" w:rsidRPr="001C5D1E" w:rsidRDefault="00DE3615" w:rsidP="00DE3615">
      <w:pPr>
        <w:pStyle w:val="BodyAccessibleTextMIRB"/>
        <w:spacing w:before="480" w:line="240" w:lineRule="auto"/>
        <w:jc w:val="center"/>
        <w:rPr>
          <w:rFonts w:cs="Arial"/>
          <w:b/>
          <w:szCs w:val="24"/>
        </w:rPr>
      </w:pPr>
      <w:r>
        <w:rPr>
          <w:b/>
        </w:rPr>
        <w:lastRenderedPageBreak/>
        <w:t>OHN</w:t>
      </w:r>
      <w:r w:rsidRPr="001C5D1E">
        <w:rPr>
          <w:b/>
        </w:rPr>
        <w:t>_POLY_TYPE</w:t>
      </w:r>
      <w:r>
        <w:rPr>
          <w:b/>
        </w:rPr>
        <w:t>_LIST Permissible Values</w:t>
      </w:r>
    </w:p>
    <w:tbl>
      <w:tblPr>
        <w:tblStyle w:val="TableGrid2"/>
        <w:tblW w:w="5000" w:type="pct"/>
        <w:tblLook w:val="04A0" w:firstRow="1" w:lastRow="0" w:firstColumn="1" w:lastColumn="0" w:noHBand="0" w:noVBand="1"/>
        <w:tblCaption w:val="Permissible Values: OHN_POLY_TYPE_LIST."/>
        <w:tblDescription w:val="The table lists all allowed values for OHN_POLY_TYPE_LIST."/>
      </w:tblPr>
      <w:tblGrid>
        <w:gridCol w:w="3036"/>
        <w:gridCol w:w="7894"/>
        <w:gridCol w:w="2020"/>
      </w:tblGrid>
      <w:tr w:rsidR="00DE3615" w14:paraId="58A272AC" w14:textId="77777777">
        <w:trPr>
          <w:cantSplit/>
          <w:trHeight w:val="600"/>
          <w:tblHeader/>
        </w:trPr>
        <w:tc>
          <w:tcPr>
            <w:tcW w:w="1172" w:type="pct"/>
            <w:vAlign w:val="center"/>
            <w:hideMark/>
          </w:tcPr>
          <w:p w14:paraId="515A21E2" w14:textId="77777777" w:rsidR="00DE3615" w:rsidRPr="002D4C45" w:rsidRDefault="00DE3615">
            <w:pPr>
              <w:pStyle w:val="TableHeaderRowTextMIRB"/>
              <w:rPr>
                <w:rFonts w:ascii="Calibri" w:hAnsi="Calibri" w:cs="Calibri"/>
              </w:rPr>
            </w:pPr>
            <w:r w:rsidRPr="002D4C45">
              <w:t>HYDROGRAPHIC POLY TYPE</w:t>
            </w:r>
          </w:p>
        </w:tc>
        <w:tc>
          <w:tcPr>
            <w:tcW w:w="3048" w:type="pct"/>
            <w:vAlign w:val="center"/>
            <w:hideMark/>
          </w:tcPr>
          <w:p w14:paraId="09D2B11F" w14:textId="77777777" w:rsidR="00DE3615" w:rsidRPr="002D4C45" w:rsidRDefault="00DE3615">
            <w:pPr>
              <w:pStyle w:val="TableHeaderRowTextMIRB"/>
              <w:rPr>
                <w:rFonts w:ascii="Calibri" w:hAnsi="Calibri" w:cs="Calibri"/>
              </w:rPr>
            </w:pPr>
            <w:r w:rsidRPr="002D4C45">
              <w:t>DESCRIPTION</w:t>
            </w:r>
          </w:p>
        </w:tc>
        <w:tc>
          <w:tcPr>
            <w:tcW w:w="780" w:type="pct"/>
            <w:vAlign w:val="center"/>
            <w:hideMark/>
          </w:tcPr>
          <w:p w14:paraId="72E1B9D1" w14:textId="77777777" w:rsidR="00DE3615" w:rsidRPr="002D4C45" w:rsidRDefault="00DE3615">
            <w:pPr>
              <w:pStyle w:val="TableHeaderRowTextMIRB"/>
              <w:rPr>
                <w:rFonts w:ascii="Calibri" w:hAnsi="Calibri" w:cs="Calibri"/>
              </w:rPr>
            </w:pPr>
            <w:r w:rsidRPr="002D4C45">
              <w:t>EXPIRY DATETIME</w:t>
            </w:r>
          </w:p>
        </w:tc>
      </w:tr>
      <w:tr w:rsidR="00DE3615" w14:paraId="631B9C0C" w14:textId="77777777">
        <w:trPr>
          <w:cantSplit/>
          <w:trHeight w:val="790"/>
        </w:trPr>
        <w:tc>
          <w:tcPr>
            <w:tcW w:w="1172" w:type="pct"/>
            <w:vAlign w:val="center"/>
            <w:hideMark/>
          </w:tcPr>
          <w:p w14:paraId="6B16121D" w14:textId="77777777" w:rsidR="00DE3615" w:rsidRPr="002D4C45" w:rsidRDefault="00DE3615">
            <w:pPr>
              <w:pStyle w:val="LookupTableInfoMIRB"/>
              <w:rPr>
                <w:rFonts w:ascii="Calibri" w:hAnsi="Calibri" w:cs="Calibri"/>
              </w:rPr>
            </w:pPr>
            <w:r w:rsidRPr="002D4C45">
              <w:t>Dam</w:t>
            </w:r>
          </w:p>
        </w:tc>
        <w:tc>
          <w:tcPr>
            <w:tcW w:w="3048" w:type="pct"/>
            <w:vAlign w:val="center"/>
            <w:hideMark/>
          </w:tcPr>
          <w:p w14:paraId="48C1D660" w14:textId="77777777" w:rsidR="00DE3615" w:rsidRPr="002D4C45" w:rsidRDefault="00DE3615">
            <w:pPr>
              <w:pStyle w:val="LookupTableInfoMIRB"/>
              <w:rPr>
                <w:rFonts w:ascii="Calibri" w:hAnsi="Calibri" w:cs="Calibri"/>
              </w:rPr>
            </w:pPr>
            <w:r w:rsidRPr="002D4C45">
              <w:t>A feature representing an obstacle that disturbs or impedes the flow of surface water, excluding beaver dams, water-crossings and culverts.</w:t>
            </w:r>
          </w:p>
        </w:tc>
        <w:tc>
          <w:tcPr>
            <w:tcW w:w="780" w:type="pct"/>
            <w:vAlign w:val="center"/>
            <w:hideMark/>
          </w:tcPr>
          <w:p w14:paraId="4F49F3D2" w14:textId="77777777" w:rsidR="00DE3615" w:rsidRPr="001C5D1E" w:rsidRDefault="00DE3615">
            <w:pPr>
              <w:pStyle w:val="LookupTableInfoMIRB"/>
            </w:pPr>
            <w:r w:rsidRPr="001C5D1E">
              <w:t>Not applicable</w:t>
            </w:r>
          </w:p>
        </w:tc>
      </w:tr>
      <w:tr w:rsidR="00DE3615" w14:paraId="73996907" w14:textId="77777777">
        <w:trPr>
          <w:cantSplit/>
          <w:trHeight w:val="1870"/>
        </w:trPr>
        <w:tc>
          <w:tcPr>
            <w:tcW w:w="1172" w:type="pct"/>
            <w:vAlign w:val="center"/>
            <w:hideMark/>
          </w:tcPr>
          <w:p w14:paraId="353E739E" w14:textId="77777777" w:rsidR="00DE3615" w:rsidRPr="002D4C45" w:rsidRDefault="00DE3615">
            <w:pPr>
              <w:pStyle w:val="LookupTableInfoMIRB"/>
              <w:rPr>
                <w:rFonts w:ascii="Calibri" w:hAnsi="Calibri" w:cs="Calibri"/>
              </w:rPr>
            </w:pPr>
            <w:r w:rsidRPr="002D4C45">
              <w:t>Hydro Wall</w:t>
            </w:r>
          </w:p>
        </w:tc>
        <w:tc>
          <w:tcPr>
            <w:tcW w:w="3048" w:type="pct"/>
            <w:vAlign w:val="center"/>
            <w:hideMark/>
          </w:tcPr>
          <w:p w14:paraId="37E64685" w14:textId="77777777" w:rsidR="00DE3615" w:rsidRPr="002D4C45" w:rsidRDefault="00DE3615">
            <w:pPr>
              <w:pStyle w:val="LookupTableInfoMIRB"/>
              <w:rPr>
                <w:rFonts w:ascii="Calibri" w:hAnsi="Calibri" w:cs="Calibri"/>
              </w:rPr>
            </w:pPr>
            <w:r w:rsidRPr="002D4C45">
              <w:t>A human-made structure built in a waterbody and possibly extending onshore, or built along a waterbody forming the shoreline, that does not allow water to pass under it, but allows water to pass around it. Hydro walls may extend along and/or may be contained within a waterbody, and may include wharfs, docks, piers, jetties, headwalls, groynes, locks, berms or embankments.</w:t>
            </w:r>
          </w:p>
        </w:tc>
        <w:tc>
          <w:tcPr>
            <w:tcW w:w="780" w:type="pct"/>
            <w:vAlign w:val="center"/>
            <w:hideMark/>
          </w:tcPr>
          <w:p w14:paraId="182C3928" w14:textId="77777777" w:rsidR="00DE3615" w:rsidRPr="001C5D1E" w:rsidRDefault="00DE3615">
            <w:pPr>
              <w:pStyle w:val="LookupTableInfoMIRB"/>
            </w:pPr>
            <w:r w:rsidRPr="001C5D1E">
              <w:t>Not applicable</w:t>
            </w:r>
          </w:p>
        </w:tc>
      </w:tr>
      <w:tr w:rsidR="00DE3615" w14:paraId="6B80562F" w14:textId="77777777">
        <w:trPr>
          <w:cantSplit/>
          <w:trHeight w:val="790"/>
        </w:trPr>
        <w:tc>
          <w:tcPr>
            <w:tcW w:w="1172" w:type="pct"/>
            <w:vAlign w:val="center"/>
            <w:hideMark/>
          </w:tcPr>
          <w:p w14:paraId="5F5F25E8" w14:textId="77777777" w:rsidR="00DE3615" w:rsidRPr="002D4C45" w:rsidRDefault="00DE3615">
            <w:pPr>
              <w:pStyle w:val="LookupTableInfoMIRB"/>
              <w:rPr>
                <w:rFonts w:ascii="Calibri" w:hAnsi="Calibri" w:cs="Calibri"/>
              </w:rPr>
            </w:pPr>
            <w:r w:rsidRPr="002D4C45">
              <w:t>Rapids</w:t>
            </w:r>
          </w:p>
        </w:tc>
        <w:tc>
          <w:tcPr>
            <w:tcW w:w="3048" w:type="pct"/>
            <w:vAlign w:val="center"/>
            <w:hideMark/>
          </w:tcPr>
          <w:p w14:paraId="603E1291" w14:textId="77777777" w:rsidR="00DE3615" w:rsidRPr="002D4C45" w:rsidRDefault="00DE3615">
            <w:pPr>
              <w:pStyle w:val="LookupTableInfoMIRB"/>
              <w:rPr>
                <w:rFonts w:ascii="Calibri" w:hAnsi="Calibri" w:cs="Calibri"/>
              </w:rPr>
            </w:pPr>
            <w:r w:rsidRPr="002D4C45">
              <w:t>A fast-flowing, often turbulent, section of a body of water, generally containing exposed rocks or boulders.</w:t>
            </w:r>
          </w:p>
        </w:tc>
        <w:tc>
          <w:tcPr>
            <w:tcW w:w="780" w:type="pct"/>
            <w:vAlign w:val="center"/>
            <w:hideMark/>
          </w:tcPr>
          <w:p w14:paraId="485B23FC" w14:textId="77777777" w:rsidR="00DE3615" w:rsidRPr="001C5D1E" w:rsidRDefault="00DE3615">
            <w:pPr>
              <w:pStyle w:val="LookupTableInfoMIRB"/>
            </w:pPr>
            <w:r w:rsidRPr="001C5D1E">
              <w:t>Not applicable</w:t>
            </w:r>
          </w:p>
        </w:tc>
      </w:tr>
    </w:tbl>
    <w:p w14:paraId="712556C7" w14:textId="0234933B" w:rsidR="00B40B28" w:rsidRDefault="00B40B28" w:rsidP="00B40B28">
      <w:pPr>
        <w:pStyle w:val="Heading3NoNumbersMIRB"/>
      </w:pPr>
      <w:bookmarkStart w:id="104" w:name="_Toc40364560"/>
      <w:bookmarkStart w:id="105" w:name="_Toc191969635"/>
      <w:r>
        <w:t xml:space="preserve">OHN </w:t>
      </w:r>
      <w:r w:rsidR="00FE51D6">
        <w:t xml:space="preserve">– </w:t>
      </w:r>
      <w:r>
        <w:t>Hydrographic Line</w:t>
      </w:r>
      <w:bookmarkEnd w:id="104"/>
      <w:bookmarkEnd w:id="105"/>
    </w:p>
    <w:p w14:paraId="407F0C00" w14:textId="77777777" w:rsidR="00B40B28" w:rsidRDefault="00B40B28" w:rsidP="00B40B28">
      <w:pPr>
        <w:pStyle w:val="Heading4NoNumbersMIRB"/>
      </w:pPr>
      <w:bookmarkStart w:id="106" w:name="_Toc40364561"/>
      <w:r>
        <w:t>LOCATION_ACCURACY_LIST</w:t>
      </w:r>
      <w:bookmarkEnd w:id="106"/>
    </w:p>
    <w:p w14:paraId="64FC31A4" w14:textId="77777777" w:rsidR="00B40B28" w:rsidRDefault="00B40B28" w:rsidP="00B40B28">
      <w:pPr>
        <w:pStyle w:val="BodyAccessibleTextMIRB"/>
      </w:pPr>
      <w:r>
        <w:t xml:space="preserve">See table under </w:t>
      </w:r>
      <w:hyperlink w:anchor="OHNWaterbodyLocationAccuracy" w:history="1">
        <w:r w:rsidRPr="00072089">
          <w:rPr>
            <w:rStyle w:val="HyperlinkMIRBChar"/>
          </w:rPr>
          <w:t>OHN Waterbody</w:t>
        </w:r>
      </w:hyperlink>
    </w:p>
    <w:p w14:paraId="3A095205" w14:textId="77777777" w:rsidR="00B40B28" w:rsidRDefault="00B40B28" w:rsidP="003E0C52">
      <w:pPr>
        <w:pStyle w:val="Heading4NoNumbersMIRB"/>
      </w:pPr>
      <w:bookmarkStart w:id="107" w:name="_Toc40364562"/>
      <w:r>
        <w:t>OHN_LINE_TYPE_LIST</w:t>
      </w:r>
      <w:bookmarkEnd w:id="107"/>
    </w:p>
    <w:tbl>
      <w:tblPr>
        <w:tblStyle w:val="TableGrid2"/>
        <w:tblW w:w="5000" w:type="pct"/>
        <w:tblLook w:val="05E0" w:firstRow="1" w:lastRow="1" w:firstColumn="1" w:lastColumn="1" w:noHBand="0" w:noVBand="1"/>
        <w:tblCaption w:val="Table: OHN_LINE_TYPE_LIST"/>
        <w:tblDescription w:val="Table with five columns with the following headings: Column Name, Column Type, Mandatory, Short Name, Description. "/>
      </w:tblPr>
      <w:tblGrid>
        <w:gridCol w:w="3630"/>
        <w:gridCol w:w="2258"/>
        <w:gridCol w:w="1430"/>
        <w:gridCol w:w="1817"/>
        <w:gridCol w:w="3815"/>
      </w:tblGrid>
      <w:tr w:rsidR="00B40B28" w:rsidRPr="009E25DD" w14:paraId="66501D6C" w14:textId="77777777">
        <w:trPr>
          <w:cantSplit/>
          <w:trHeight w:val="432"/>
          <w:tblHeader/>
        </w:trPr>
        <w:tc>
          <w:tcPr>
            <w:tcW w:w="1378" w:type="pct"/>
            <w:vAlign w:val="center"/>
          </w:tcPr>
          <w:p w14:paraId="129C63CF" w14:textId="77777777" w:rsidR="00B40B28" w:rsidRPr="009E25DD" w:rsidRDefault="00B40B28">
            <w:pPr>
              <w:pStyle w:val="TableHeaderRowTextMIRB"/>
            </w:pPr>
            <w:r w:rsidRPr="009E25DD">
              <w:t>Column Name</w:t>
            </w:r>
          </w:p>
        </w:tc>
        <w:tc>
          <w:tcPr>
            <w:tcW w:w="894" w:type="pct"/>
            <w:vAlign w:val="center"/>
          </w:tcPr>
          <w:p w14:paraId="14ADB573" w14:textId="77777777" w:rsidR="00B40B28" w:rsidRPr="009E25DD" w:rsidRDefault="00B40B28">
            <w:pPr>
              <w:pStyle w:val="TableHeaderRowTextMIRB"/>
            </w:pPr>
            <w:r w:rsidRPr="009E25DD">
              <w:t>Column Type</w:t>
            </w:r>
          </w:p>
        </w:tc>
        <w:tc>
          <w:tcPr>
            <w:tcW w:w="543" w:type="pct"/>
            <w:vAlign w:val="center"/>
          </w:tcPr>
          <w:p w14:paraId="6716A78F" w14:textId="77777777" w:rsidR="00B40B28" w:rsidRPr="009E25DD" w:rsidRDefault="00B40B28">
            <w:pPr>
              <w:pStyle w:val="TableHeaderRowTextMIRB"/>
            </w:pPr>
            <w:r w:rsidRPr="009E25DD">
              <w:t>Mandatory</w:t>
            </w:r>
          </w:p>
        </w:tc>
        <w:tc>
          <w:tcPr>
            <w:tcW w:w="690" w:type="pct"/>
            <w:vAlign w:val="center"/>
          </w:tcPr>
          <w:p w14:paraId="6B270E49" w14:textId="77777777" w:rsidR="00B40B28" w:rsidRPr="009E25DD" w:rsidRDefault="00B40B28">
            <w:pPr>
              <w:pStyle w:val="TableHeaderRowTextMIRB"/>
            </w:pPr>
            <w:r w:rsidRPr="009E25DD">
              <w:t>Short Name</w:t>
            </w:r>
          </w:p>
        </w:tc>
        <w:tc>
          <w:tcPr>
            <w:tcW w:w="1497" w:type="pct"/>
            <w:vAlign w:val="center"/>
          </w:tcPr>
          <w:p w14:paraId="545BF197" w14:textId="77777777" w:rsidR="00B40B28" w:rsidRPr="009E25DD" w:rsidRDefault="00B40B28">
            <w:pPr>
              <w:pStyle w:val="TableHeaderRowTextMIRB"/>
            </w:pPr>
            <w:r w:rsidRPr="009E25DD">
              <w:t>Description</w:t>
            </w:r>
          </w:p>
        </w:tc>
      </w:tr>
      <w:tr w:rsidR="00B40B28" w:rsidRPr="009E25DD" w14:paraId="74E0156B" w14:textId="77777777">
        <w:trPr>
          <w:cantSplit/>
          <w:trHeight w:val="432"/>
        </w:trPr>
        <w:tc>
          <w:tcPr>
            <w:tcW w:w="1378" w:type="pct"/>
            <w:vAlign w:val="center"/>
          </w:tcPr>
          <w:p w14:paraId="2A85A3D5" w14:textId="77777777" w:rsidR="00B40B28" w:rsidRPr="009E25DD" w:rsidRDefault="00B40B28">
            <w:pPr>
              <w:pStyle w:val="TableColumnNameMIRB"/>
            </w:pPr>
            <w:r w:rsidRPr="009E25DD">
              <w:t>HYDROGRAPHIC_LINE_TYPE</w:t>
            </w:r>
          </w:p>
        </w:tc>
        <w:tc>
          <w:tcPr>
            <w:tcW w:w="894" w:type="pct"/>
            <w:vAlign w:val="center"/>
          </w:tcPr>
          <w:p w14:paraId="63EAF5EC" w14:textId="77777777" w:rsidR="00B40B28" w:rsidRPr="009E25DD" w:rsidRDefault="00B40B28">
            <w:pPr>
              <w:pStyle w:val="TableBodyTextMIRB"/>
            </w:pPr>
            <w:r w:rsidRPr="009E25DD">
              <w:t>VARCHAR2(20)</w:t>
            </w:r>
          </w:p>
        </w:tc>
        <w:tc>
          <w:tcPr>
            <w:tcW w:w="543" w:type="pct"/>
            <w:vAlign w:val="center"/>
          </w:tcPr>
          <w:p w14:paraId="47E94CE1" w14:textId="77777777" w:rsidR="00B40B28" w:rsidRPr="009E25DD" w:rsidRDefault="00B40B28">
            <w:pPr>
              <w:pStyle w:val="TableBodyTextMIRB"/>
            </w:pPr>
            <w:r w:rsidRPr="009E25DD">
              <w:t>Yes</w:t>
            </w:r>
          </w:p>
        </w:tc>
        <w:tc>
          <w:tcPr>
            <w:tcW w:w="690" w:type="pct"/>
            <w:vAlign w:val="center"/>
          </w:tcPr>
          <w:p w14:paraId="5C372E07" w14:textId="77777777" w:rsidR="00B40B28" w:rsidRPr="009E25DD" w:rsidRDefault="00B40B28">
            <w:pPr>
              <w:pStyle w:val="TableBodyTextMIRB"/>
            </w:pPr>
            <w:r w:rsidRPr="009E25DD">
              <w:t>LINE_TYPE</w:t>
            </w:r>
          </w:p>
        </w:tc>
        <w:tc>
          <w:tcPr>
            <w:tcW w:w="1497" w:type="pct"/>
            <w:vAlign w:val="center"/>
          </w:tcPr>
          <w:p w14:paraId="4BED97A9" w14:textId="77777777" w:rsidR="00B40B28" w:rsidRPr="009E25DD" w:rsidRDefault="00B40B28">
            <w:pPr>
              <w:pStyle w:val="TableBodyTextMIRB"/>
            </w:pPr>
            <w:r w:rsidRPr="009E25DD">
              <w:t>The type of natural</w:t>
            </w:r>
            <w:r>
              <w:t xml:space="preserve"> or constructed</w:t>
            </w:r>
            <w:r w:rsidRPr="009E25DD">
              <w:t xml:space="preserve"> features that may occur on waterbodies or watercourses which may pose hazards or impediments to water</w:t>
            </w:r>
            <w:r>
              <w:t xml:space="preserve"> </w:t>
            </w:r>
            <w:r w:rsidRPr="009E25DD">
              <w:t>flow and/or navigation.</w:t>
            </w:r>
          </w:p>
        </w:tc>
      </w:tr>
      <w:tr w:rsidR="00B40B28" w:rsidRPr="009E25DD" w14:paraId="5F167707" w14:textId="77777777">
        <w:trPr>
          <w:cantSplit/>
          <w:trHeight w:val="432"/>
        </w:trPr>
        <w:tc>
          <w:tcPr>
            <w:tcW w:w="1378" w:type="pct"/>
            <w:vAlign w:val="center"/>
          </w:tcPr>
          <w:p w14:paraId="53A2A0B5" w14:textId="77777777" w:rsidR="00B40B28" w:rsidRPr="009E25DD" w:rsidRDefault="00B40B28">
            <w:pPr>
              <w:pStyle w:val="TableColumnNameMIRB"/>
            </w:pPr>
            <w:r w:rsidRPr="009E25DD">
              <w:lastRenderedPageBreak/>
              <w:t>DESCRIPTION</w:t>
            </w:r>
          </w:p>
        </w:tc>
        <w:tc>
          <w:tcPr>
            <w:tcW w:w="894" w:type="pct"/>
            <w:vAlign w:val="center"/>
          </w:tcPr>
          <w:p w14:paraId="20FC1CE4" w14:textId="77777777" w:rsidR="00B40B28" w:rsidRPr="009E25DD" w:rsidRDefault="00B40B28">
            <w:pPr>
              <w:pStyle w:val="TableBodyTextMIRB"/>
            </w:pPr>
            <w:r w:rsidRPr="009E25DD">
              <w:t>VARCHAR2(400)</w:t>
            </w:r>
          </w:p>
        </w:tc>
        <w:tc>
          <w:tcPr>
            <w:tcW w:w="543" w:type="pct"/>
            <w:vAlign w:val="center"/>
          </w:tcPr>
          <w:p w14:paraId="02ED2834" w14:textId="77777777" w:rsidR="00B40B28" w:rsidRPr="009E25DD" w:rsidRDefault="00B40B28">
            <w:pPr>
              <w:pStyle w:val="TableBodyTextMIRB"/>
            </w:pPr>
            <w:r w:rsidRPr="009E25DD">
              <w:t>No</w:t>
            </w:r>
          </w:p>
        </w:tc>
        <w:tc>
          <w:tcPr>
            <w:tcW w:w="690" w:type="pct"/>
            <w:vAlign w:val="center"/>
          </w:tcPr>
          <w:p w14:paraId="5F2C1068" w14:textId="77777777" w:rsidR="00B40B28" w:rsidRPr="009E25DD" w:rsidRDefault="00B40B28">
            <w:pPr>
              <w:pStyle w:val="TableBodyTextMIRB"/>
            </w:pPr>
            <w:r w:rsidRPr="009E25DD">
              <w:t>TYPE_DESCR</w:t>
            </w:r>
          </w:p>
        </w:tc>
        <w:tc>
          <w:tcPr>
            <w:tcW w:w="1497" w:type="pct"/>
            <w:vAlign w:val="center"/>
          </w:tcPr>
          <w:p w14:paraId="387E447E" w14:textId="77777777" w:rsidR="00B40B28" w:rsidRPr="009E25DD" w:rsidRDefault="00B40B28">
            <w:pPr>
              <w:pStyle w:val="TableBodyTextMIRB"/>
            </w:pPr>
            <w:r w:rsidRPr="009E25DD">
              <w:t>Describes the Hydrographic Line Type.</w:t>
            </w:r>
          </w:p>
        </w:tc>
      </w:tr>
      <w:tr w:rsidR="00B40B28" w:rsidRPr="009E25DD" w14:paraId="0DC8A7AD" w14:textId="77777777">
        <w:trPr>
          <w:cantSplit/>
          <w:trHeight w:val="432"/>
        </w:trPr>
        <w:tc>
          <w:tcPr>
            <w:tcW w:w="1378" w:type="pct"/>
            <w:vAlign w:val="center"/>
          </w:tcPr>
          <w:p w14:paraId="7BE13EE7" w14:textId="77777777" w:rsidR="00B40B28" w:rsidRPr="009E25DD" w:rsidRDefault="00B40B28">
            <w:pPr>
              <w:pStyle w:val="TableColumnNameMIRB"/>
            </w:pPr>
            <w:r w:rsidRPr="009E25DD">
              <w:t>EFFECTIVE_DATETIME</w:t>
            </w:r>
          </w:p>
        </w:tc>
        <w:tc>
          <w:tcPr>
            <w:tcW w:w="894" w:type="pct"/>
            <w:vAlign w:val="center"/>
          </w:tcPr>
          <w:p w14:paraId="0B370B53" w14:textId="77777777" w:rsidR="00B40B28" w:rsidRPr="009E25DD" w:rsidRDefault="00B40B28">
            <w:pPr>
              <w:pStyle w:val="TableBodyTextMIRB"/>
            </w:pPr>
            <w:r w:rsidRPr="009E25DD">
              <w:t>DATE</w:t>
            </w:r>
          </w:p>
        </w:tc>
        <w:tc>
          <w:tcPr>
            <w:tcW w:w="543" w:type="pct"/>
            <w:vAlign w:val="center"/>
          </w:tcPr>
          <w:p w14:paraId="59BA15BD" w14:textId="77777777" w:rsidR="00B40B28" w:rsidRPr="009E25DD" w:rsidRDefault="00B40B28">
            <w:pPr>
              <w:pStyle w:val="TableBodyTextMIRB"/>
            </w:pPr>
            <w:r w:rsidRPr="009E25DD">
              <w:t>Yes</w:t>
            </w:r>
          </w:p>
        </w:tc>
        <w:tc>
          <w:tcPr>
            <w:tcW w:w="690" w:type="pct"/>
            <w:vAlign w:val="center"/>
          </w:tcPr>
          <w:p w14:paraId="52E0E267" w14:textId="77777777" w:rsidR="00B40B28" w:rsidRPr="009E25DD" w:rsidRDefault="00B40B28">
            <w:pPr>
              <w:pStyle w:val="TableBodyTextMIRB"/>
            </w:pPr>
            <w:r w:rsidRPr="009E25DD">
              <w:t>EFF_DATE</w:t>
            </w:r>
          </w:p>
        </w:tc>
        <w:tc>
          <w:tcPr>
            <w:tcW w:w="1497" w:type="pct"/>
            <w:vAlign w:val="center"/>
          </w:tcPr>
          <w:p w14:paraId="185A7518" w14:textId="77777777" w:rsidR="00B40B28" w:rsidRPr="009E25DD" w:rsidRDefault="00B40B28">
            <w:pPr>
              <w:pStyle w:val="TableBodyTextMIRB"/>
            </w:pPr>
            <w:r w:rsidRPr="009E25DD">
              <w:t>Date/time the record was created or last modified in the source database.</w:t>
            </w:r>
          </w:p>
          <w:p w14:paraId="614ACDDE" w14:textId="77777777" w:rsidR="00B40B28" w:rsidRPr="009E25DD" w:rsidRDefault="00B40B28">
            <w:pPr>
              <w:pStyle w:val="TableBodyTextMIRB"/>
            </w:pPr>
            <w:r w:rsidRPr="009E25DD">
              <w:rPr>
                <w:b/>
              </w:rPr>
              <w:t>DEFAULT</w:t>
            </w:r>
            <w:r w:rsidRPr="009E25DD">
              <w:t>: SYSDATE</w:t>
            </w:r>
          </w:p>
        </w:tc>
      </w:tr>
      <w:tr w:rsidR="00B40B28" w:rsidRPr="009E25DD" w14:paraId="28F284D1" w14:textId="77777777">
        <w:trPr>
          <w:cantSplit/>
          <w:trHeight w:val="432"/>
        </w:trPr>
        <w:tc>
          <w:tcPr>
            <w:tcW w:w="1378" w:type="pct"/>
            <w:vAlign w:val="center"/>
          </w:tcPr>
          <w:p w14:paraId="65D54C25" w14:textId="77777777" w:rsidR="00B40B28" w:rsidRPr="009E25DD" w:rsidRDefault="00B40B28">
            <w:pPr>
              <w:pStyle w:val="TableColumnNameMIRB"/>
            </w:pPr>
            <w:r w:rsidRPr="009E25DD">
              <w:t>EXPIRY_DATETIME</w:t>
            </w:r>
          </w:p>
        </w:tc>
        <w:tc>
          <w:tcPr>
            <w:tcW w:w="894" w:type="pct"/>
            <w:vAlign w:val="center"/>
          </w:tcPr>
          <w:p w14:paraId="42D71F67" w14:textId="77777777" w:rsidR="00B40B28" w:rsidRPr="009E25DD" w:rsidRDefault="00B40B28">
            <w:pPr>
              <w:pStyle w:val="TableBodyTextMIRB"/>
            </w:pPr>
            <w:r w:rsidRPr="009E25DD">
              <w:t>DATE</w:t>
            </w:r>
          </w:p>
        </w:tc>
        <w:tc>
          <w:tcPr>
            <w:tcW w:w="543" w:type="pct"/>
            <w:vAlign w:val="center"/>
          </w:tcPr>
          <w:p w14:paraId="51DC84D7" w14:textId="77777777" w:rsidR="00B40B28" w:rsidRPr="009E25DD" w:rsidRDefault="00B40B28">
            <w:pPr>
              <w:pStyle w:val="TableBodyTextMIRB"/>
            </w:pPr>
            <w:r w:rsidRPr="009E25DD">
              <w:t>No</w:t>
            </w:r>
          </w:p>
        </w:tc>
        <w:tc>
          <w:tcPr>
            <w:tcW w:w="690" w:type="pct"/>
            <w:vAlign w:val="center"/>
          </w:tcPr>
          <w:p w14:paraId="13E0FE74" w14:textId="77777777" w:rsidR="00B40B28" w:rsidRPr="009E25DD" w:rsidRDefault="00B40B28">
            <w:pPr>
              <w:pStyle w:val="TableBodyTextMIRB"/>
            </w:pPr>
            <w:r w:rsidRPr="009E25DD">
              <w:t>EXP_DATE</w:t>
            </w:r>
          </w:p>
        </w:tc>
        <w:tc>
          <w:tcPr>
            <w:tcW w:w="1497" w:type="pct"/>
            <w:vAlign w:val="center"/>
          </w:tcPr>
          <w:p w14:paraId="398E7385" w14:textId="77777777" w:rsidR="00B40B28" w:rsidRPr="009E25DD" w:rsidRDefault="00B40B28">
            <w:pPr>
              <w:pStyle w:val="TableBodyTextMIRB"/>
            </w:pPr>
            <w:r w:rsidRPr="009E25DD">
              <w:t>Date/time that the record was expired from use.</w:t>
            </w:r>
          </w:p>
        </w:tc>
      </w:tr>
    </w:tbl>
    <w:p w14:paraId="7ADE150C" w14:textId="77777777" w:rsidR="00B40B28" w:rsidRPr="001C5D1E" w:rsidRDefault="00B40B28" w:rsidP="00B40B28">
      <w:pPr>
        <w:pStyle w:val="BodyAccessibleTextMIRB"/>
        <w:spacing w:before="480"/>
        <w:jc w:val="center"/>
        <w:rPr>
          <w:b/>
          <w:lang w:eastAsia="en-CA"/>
        </w:rPr>
      </w:pPr>
      <w:r w:rsidRPr="001C5D1E">
        <w:rPr>
          <w:b/>
        </w:rPr>
        <w:t>OHN_LINE_TYPE</w:t>
      </w:r>
      <w:r>
        <w:rPr>
          <w:b/>
        </w:rPr>
        <w:t xml:space="preserve">_LIST </w:t>
      </w:r>
      <w:r w:rsidRPr="001C5D1E">
        <w:rPr>
          <w:b/>
        </w:rPr>
        <w:t>Permissible Values</w:t>
      </w:r>
    </w:p>
    <w:tbl>
      <w:tblPr>
        <w:tblStyle w:val="TableGrid2"/>
        <w:tblW w:w="5000" w:type="pct"/>
        <w:tblLook w:val="04A0" w:firstRow="1" w:lastRow="0" w:firstColumn="1" w:lastColumn="0" w:noHBand="0" w:noVBand="1"/>
        <w:tblCaption w:val="Permissible Values: OHN_LINE_TYPE_LIST"/>
        <w:tblDescription w:val="The table lists all allowed values for OHN_LINE_TYPE_LIST."/>
      </w:tblPr>
      <w:tblGrid>
        <w:gridCol w:w="3385"/>
        <w:gridCol w:w="7335"/>
        <w:gridCol w:w="2230"/>
      </w:tblGrid>
      <w:tr w:rsidR="00B40B28" w14:paraId="436235D6" w14:textId="77777777">
        <w:trPr>
          <w:cantSplit/>
          <w:trHeight w:val="432"/>
          <w:tblHeader/>
        </w:trPr>
        <w:tc>
          <w:tcPr>
            <w:tcW w:w="1307" w:type="pct"/>
            <w:vAlign w:val="center"/>
            <w:hideMark/>
          </w:tcPr>
          <w:p w14:paraId="34DA665F" w14:textId="77777777" w:rsidR="00B40B28" w:rsidRPr="00A16C31" w:rsidRDefault="00B40B28">
            <w:pPr>
              <w:pStyle w:val="TableHeaderRowTextMIRB"/>
              <w:rPr>
                <w:rFonts w:ascii="Calibri" w:hAnsi="Calibri" w:cs="Calibri"/>
              </w:rPr>
            </w:pPr>
            <w:r w:rsidRPr="00A16C31">
              <w:t>HYDROGRAPHIC LINE TYPE</w:t>
            </w:r>
          </w:p>
        </w:tc>
        <w:tc>
          <w:tcPr>
            <w:tcW w:w="2832" w:type="pct"/>
            <w:vAlign w:val="center"/>
            <w:hideMark/>
          </w:tcPr>
          <w:p w14:paraId="39960B7A" w14:textId="77777777" w:rsidR="00B40B28" w:rsidRPr="00A16C31" w:rsidRDefault="00B40B28">
            <w:pPr>
              <w:pStyle w:val="TableHeaderRowTextMIRB"/>
              <w:rPr>
                <w:rFonts w:ascii="Calibri" w:hAnsi="Calibri" w:cs="Calibri"/>
              </w:rPr>
            </w:pPr>
            <w:r w:rsidRPr="00A16C31">
              <w:t>DESCRIPTION</w:t>
            </w:r>
          </w:p>
        </w:tc>
        <w:tc>
          <w:tcPr>
            <w:tcW w:w="861" w:type="pct"/>
            <w:vAlign w:val="center"/>
            <w:hideMark/>
          </w:tcPr>
          <w:p w14:paraId="4C430D4E" w14:textId="77777777" w:rsidR="00B40B28" w:rsidRPr="00A16C31" w:rsidRDefault="00B40B28">
            <w:pPr>
              <w:pStyle w:val="TableHeaderRowTextMIRB"/>
              <w:rPr>
                <w:rFonts w:ascii="Calibri" w:hAnsi="Calibri" w:cs="Calibri"/>
              </w:rPr>
            </w:pPr>
            <w:r w:rsidRPr="00A16C31">
              <w:t>EXPIRY DATETIME</w:t>
            </w:r>
          </w:p>
        </w:tc>
      </w:tr>
      <w:tr w:rsidR="00B40B28" w14:paraId="44DE81C1" w14:textId="77777777">
        <w:trPr>
          <w:cantSplit/>
          <w:trHeight w:val="432"/>
        </w:trPr>
        <w:tc>
          <w:tcPr>
            <w:tcW w:w="1307" w:type="pct"/>
            <w:vAlign w:val="center"/>
            <w:hideMark/>
          </w:tcPr>
          <w:p w14:paraId="29B83E0B" w14:textId="77777777" w:rsidR="00B40B28" w:rsidRPr="001C5D1E" w:rsidRDefault="00B40B28">
            <w:pPr>
              <w:pStyle w:val="LookupTableInfoMIRB"/>
            </w:pPr>
            <w:r w:rsidRPr="001C5D1E">
              <w:t>Dam</w:t>
            </w:r>
          </w:p>
        </w:tc>
        <w:tc>
          <w:tcPr>
            <w:tcW w:w="2832" w:type="pct"/>
            <w:vAlign w:val="center"/>
            <w:hideMark/>
          </w:tcPr>
          <w:p w14:paraId="1C30E3AC" w14:textId="77777777" w:rsidR="00B40B28" w:rsidRPr="001C5D1E" w:rsidRDefault="00B40B28">
            <w:pPr>
              <w:pStyle w:val="LookupTableInfoMIRB"/>
            </w:pPr>
            <w:r w:rsidRPr="001C5D1E">
              <w:t>A feature representing an obstacle that disturbs or impedes the flow of surface water, excluding beaver dams, water-crossings and culverts.</w:t>
            </w:r>
          </w:p>
        </w:tc>
        <w:tc>
          <w:tcPr>
            <w:tcW w:w="861" w:type="pct"/>
            <w:vAlign w:val="center"/>
            <w:hideMark/>
          </w:tcPr>
          <w:p w14:paraId="1A9AEF64" w14:textId="77777777" w:rsidR="00B40B28" w:rsidRPr="001C5D1E" w:rsidRDefault="00B40B28">
            <w:pPr>
              <w:pStyle w:val="LookupTableInfoMIRB"/>
            </w:pPr>
            <w:r w:rsidRPr="001C5D1E">
              <w:t>Not applicable</w:t>
            </w:r>
          </w:p>
        </w:tc>
      </w:tr>
      <w:tr w:rsidR="00B40B28" w14:paraId="149233B7" w14:textId="77777777">
        <w:trPr>
          <w:cantSplit/>
          <w:trHeight w:val="432"/>
        </w:trPr>
        <w:tc>
          <w:tcPr>
            <w:tcW w:w="1307" w:type="pct"/>
            <w:vAlign w:val="center"/>
            <w:hideMark/>
          </w:tcPr>
          <w:p w14:paraId="2724AC52" w14:textId="77777777" w:rsidR="00B40B28" w:rsidRPr="001C5D1E" w:rsidRDefault="00B40B28">
            <w:pPr>
              <w:pStyle w:val="LookupTableInfoMIRB"/>
            </w:pPr>
            <w:r w:rsidRPr="001C5D1E">
              <w:t>Falls</w:t>
            </w:r>
          </w:p>
        </w:tc>
        <w:tc>
          <w:tcPr>
            <w:tcW w:w="2832" w:type="pct"/>
            <w:vAlign w:val="center"/>
            <w:hideMark/>
          </w:tcPr>
          <w:p w14:paraId="44F38C26" w14:textId="77777777" w:rsidR="00B40B28" w:rsidRPr="001C5D1E" w:rsidRDefault="00B40B28">
            <w:pPr>
              <w:pStyle w:val="LookupTableInfoMIRB"/>
            </w:pPr>
            <w:r w:rsidRPr="001C5D1E">
              <w:t>A perpendicular or steep drop in a body of water over which water flows.</w:t>
            </w:r>
          </w:p>
        </w:tc>
        <w:tc>
          <w:tcPr>
            <w:tcW w:w="861" w:type="pct"/>
            <w:vAlign w:val="center"/>
            <w:hideMark/>
          </w:tcPr>
          <w:p w14:paraId="4E5456C9" w14:textId="77777777" w:rsidR="00B40B28" w:rsidRPr="001C5D1E" w:rsidRDefault="00B40B28">
            <w:pPr>
              <w:pStyle w:val="LookupTableInfoMIRB"/>
            </w:pPr>
            <w:r w:rsidRPr="001C5D1E">
              <w:t>Not applicable</w:t>
            </w:r>
          </w:p>
        </w:tc>
      </w:tr>
      <w:tr w:rsidR="00B40B28" w14:paraId="12E246D0" w14:textId="77777777">
        <w:trPr>
          <w:cantSplit/>
          <w:trHeight w:val="432"/>
        </w:trPr>
        <w:tc>
          <w:tcPr>
            <w:tcW w:w="1307" w:type="pct"/>
            <w:vAlign w:val="center"/>
            <w:hideMark/>
          </w:tcPr>
          <w:p w14:paraId="47D6AD06" w14:textId="77777777" w:rsidR="00B40B28" w:rsidRPr="001C5D1E" w:rsidRDefault="00B40B28">
            <w:pPr>
              <w:pStyle w:val="LookupTableInfoMIRB"/>
            </w:pPr>
            <w:r w:rsidRPr="001C5D1E">
              <w:t>Hydro Wall</w:t>
            </w:r>
          </w:p>
        </w:tc>
        <w:tc>
          <w:tcPr>
            <w:tcW w:w="2832" w:type="pct"/>
            <w:vAlign w:val="center"/>
            <w:hideMark/>
          </w:tcPr>
          <w:p w14:paraId="11B8AC34" w14:textId="77777777" w:rsidR="00B40B28" w:rsidRPr="001C5D1E" w:rsidRDefault="00B40B28">
            <w:pPr>
              <w:pStyle w:val="LookupTableInfoMIRB"/>
            </w:pPr>
            <w:r w:rsidRPr="001C5D1E">
              <w:t>A human-made structure built in a waterbody and possibly extending onshore, or built along a waterbody forming the shoreline, that does not allow water to pass under it, but allows water to pass around it. Hydro walls may extend along and/or may be contained within a waterbody, and may include wharfs, docks, piers, jetties, headwalls, groynes, locks, berms or embankments.</w:t>
            </w:r>
          </w:p>
        </w:tc>
        <w:tc>
          <w:tcPr>
            <w:tcW w:w="861" w:type="pct"/>
            <w:vAlign w:val="center"/>
            <w:hideMark/>
          </w:tcPr>
          <w:p w14:paraId="74B30561" w14:textId="77777777" w:rsidR="00B40B28" w:rsidRPr="001C5D1E" w:rsidRDefault="00B40B28">
            <w:pPr>
              <w:pStyle w:val="LookupTableInfoMIRB"/>
            </w:pPr>
            <w:r w:rsidRPr="001C5D1E">
              <w:t>Not applicable</w:t>
            </w:r>
          </w:p>
        </w:tc>
      </w:tr>
      <w:tr w:rsidR="00B40B28" w14:paraId="76D3817A" w14:textId="77777777">
        <w:trPr>
          <w:cantSplit/>
          <w:trHeight w:val="432"/>
        </w:trPr>
        <w:tc>
          <w:tcPr>
            <w:tcW w:w="1307" w:type="pct"/>
            <w:vAlign w:val="center"/>
            <w:hideMark/>
          </w:tcPr>
          <w:p w14:paraId="0DC354AF" w14:textId="77777777" w:rsidR="00B40B28" w:rsidRPr="001C5D1E" w:rsidRDefault="00B40B28">
            <w:pPr>
              <w:pStyle w:val="LookupTableInfoMIRB"/>
            </w:pPr>
            <w:r w:rsidRPr="001C5D1E">
              <w:t>Lock-Gate</w:t>
            </w:r>
          </w:p>
        </w:tc>
        <w:tc>
          <w:tcPr>
            <w:tcW w:w="2832" w:type="pct"/>
            <w:vAlign w:val="center"/>
            <w:hideMark/>
          </w:tcPr>
          <w:p w14:paraId="19947D1E" w14:textId="77777777" w:rsidR="00B40B28" w:rsidRPr="001C5D1E" w:rsidRDefault="00B40B28">
            <w:pPr>
              <w:pStyle w:val="LookupTableInfoMIRB"/>
            </w:pPr>
            <w:r w:rsidRPr="001C5D1E">
              <w:t>A gate on a navigable canal used to raise or lower the water level so that boats may pass from one level to another.</w:t>
            </w:r>
          </w:p>
        </w:tc>
        <w:tc>
          <w:tcPr>
            <w:tcW w:w="861" w:type="pct"/>
            <w:vAlign w:val="center"/>
            <w:hideMark/>
          </w:tcPr>
          <w:p w14:paraId="70909C92" w14:textId="77777777" w:rsidR="00B40B28" w:rsidRPr="001C5D1E" w:rsidRDefault="00B40B28">
            <w:pPr>
              <w:pStyle w:val="LookupTableInfoMIRB"/>
            </w:pPr>
            <w:r w:rsidRPr="001C5D1E">
              <w:t>Not applicable</w:t>
            </w:r>
          </w:p>
        </w:tc>
      </w:tr>
      <w:tr w:rsidR="00B40B28" w14:paraId="3BD985AE" w14:textId="77777777">
        <w:trPr>
          <w:cantSplit/>
          <w:trHeight w:val="432"/>
        </w:trPr>
        <w:tc>
          <w:tcPr>
            <w:tcW w:w="1307" w:type="pct"/>
            <w:vAlign w:val="center"/>
            <w:hideMark/>
          </w:tcPr>
          <w:p w14:paraId="2B1B09A7" w14:textId="77777777" w:rsidR="00B40B28" w:rsidRPr="001C5D1E" w:rsidRDefault="00B40B28">
            <w:pPr>
              <w:pStyle w:val="LookupTableInfoMIRB"/>
            </w:pPr>
            <w:r w:rsidRPr="001C5D1E">
              <w:t>Rapids</w:t>
            </w:r>
          </w:p>
        </w:tc>
        <w:tc>
          <w:tcPr>
            <w:tcW w:w="2832" w:type="pct"/>
            <w:vAlign w:val="center"/>
            <w:hideMark/>
          </w:tcPr>
          <w:p w14:paraId="474E0789" w14:textId="77777777" w:rsidR="00B40B28" w:rsidRPr="001C5D1E" w:rsidRDefault="00B40B28">
            <w:pPr>
              <w:pStyle w:val="LookupTableInfoMIRB"/>
            </w:pPr>
            <w:r w:rsidRPr="001C5D1E">
              <w:t>A fast-flowing, often turbulent, section of a body of water, generally containing exposed rocks or boulders.</w:t>
            </w:r>
          </w:p>
        </w:tc>
        <w:tc>
          <w:tcPr>
            <w:tcW w:w="861" w:type="pct"/>
            <w:vAlign w:val="center"/>
            <w:hideMark/>
          </w:tcPr>
          <w:p w14:paraId="1783F1A2" w14:textId="77777777" w:rsidR="00B40B28" w:rsidRPr="001C5D1E" w:rsidRDefault="00B40B28">
            <w:pPr>
              <w:pStyle w:val="LookupTableInfoMIRB"/>
            </w:pPr>
            <w:r w:rsidRPr="001C5D1E">
              <w:t>Not applicable</w:t>
            </w:r>
          </w:p>
        </w:tc>
      </w:tr>
      <w:tr w:rsidR="00B40B28" w14:paraId="650C1428" w14:textId="77777777">
        <w:trPr>
          <w:cantSplit/>
          <w:trHeight w:val="432"/>
        </w:trPr>
        <w:tc>
          <w:tcPr>
            <w:tcW w:w="1307" w:type="pct"/>
            <w:vAlign w:val="center"/>
            <w:hideMark/>
          </w:tcPr>
          <w:p w14:paraId="22EA3609" w14:textId="77777777" w:rsidR="00B40B28" w:rsidRPr="001C5D1E" w:rsidRDefault="00B40B28">
            <w:pPr>
              <w:pStyle w:val="LookupTableInfoMIRB"/>
            </w:pPr>
            <w:r w:rsidRPr="001C5D1E">
              <w:t>Sea Lamprey Barrier</w:t>
            </w:r>
          </w:p>
        </w:tc>
        <w:tc>
          <w:tcPr>
            <w:tcW w:w="2832" w:type="pct"/>
            <w:vAlign w:val="center"/>
            <w:hideMark/>
          </w:tcPr>
          <w:p w14:paraId="0E27B83C" w14:textId="77777777" w:rsidR="00B40B28" w:rsidRPr="001C5D1E" w:rsidRDefault="00B40B28">
            <w:pPr>
              <w:pStyle w:val="LookupTableInfoMIRB"/>
            </w:pPr>
            <w:r w:rsidRPr="001C5D1E">
              <w:t>A feature on a watercourse or waterbody that forms a barrier (either electrical or physical) to the migration of Sea Lamprey.</w:t>
            </w:r>
          </w:p>
        </w:tc>
        <w:tc>
          <w:tcPr>
            <w:tcW w:w="861" w:type="pct"/>
            <w:vAlign w:val="center"/>
            <w:hideMark/>
          </w:tcPr>
          <w:p w14:paraId="24D39BC8" w14:textId="77777777" w:rsidR="00B40B28" w:rsidRPr="001C5D1E" w:rsidRDefault="00B40B28">
            <w:pPr>
              <w:pStyle w:val="LookupTableInfoMIRB"/>
            </w:pPr>
            <w:r w:rsidRPr="001C5D1E">
              <w:t>Not applicable</w:t>
            </w:r>
          </w:p>
        </w:tc>
      </w:tr>
    </w:tbl>
    <w:p w14:paraId="04D2D6C2" w14:textId="2C69AD52" w:rsidR="00951674" w:rsidRPr="00FB743B" w:rsidRDefault="00951674" w:rsidP="00951674">
      <w:pPr>
        <w:pStyle w:val="Heading3NoNumbersMIRB"/>
      </w:pPr>
      <w:bookmarkStart w:id="108" w:name="_Toc40364563"/>
      <w:bookmarkStart w:id="109" w:name="_Toc191969636"/>
      <w:r w:rsidRPr="00FB743B">
        <w:lastRenderedPageBreak/>
        <w:t xml:space="preserve">OHN </w:t>
      </w:r>
      <w:r w:rsidR="00FE51D6">
        <w:t xml:space="preserve">– </w:t>
      </w:r>
      <w:r w:rsidRPr="00FB743B">
        <w:t>Hydrographic Point</w:t>
      </w:r>
      <w:bookmarkEnd w:id="108"/>
      <w:bookmarkEnd w:id="109"/>
    </w:p>
    <w:p w14:paraId="27859004" w14:textId="77777777" w:rsidR="00951674" w:rsidRDefault="00951674" w:rsidP="00951674">
      <w:pPr>
        <w:pStyle w:val="Heading4NoNumbersMIRB"/>
      </w:pPr>
      <w:bookmarkStart w:id="110" w:name="_Toc40364564"/>
      <w:r>
        <w:t>LOCATION_ACCURACY_LIST</w:t>
      </w:r>
      <w:bookmarkEnd w:id="110"/>
    </w:p>
    <w:p w14:paraId="49F2C47E" w14:textId="77777777" w:rsidR="00951674" w:rsidRDefault="00951674" w:rsidP="00951674">
      <w:pPr>
        <w:pStyle w:val="BodyAccessibleTextMIRB"/>
      </w:pPr>
      <w:r>
        <w:t xml:space="preserve">See table under </w:t>
      </w:r>
      <w:hyperlink w:anchor="OHNWaterbodyLocationAccuracy" w:history="1">
        <w:r w:rsidRPr="00072089">
          <w:rPr>
            <w:rStyle w:val="HyperlinkMIRBChar"/>
          </w:rPr>
          <w:t>OHN Waterbody</w:t>
        </w:r>
      </w:hyperlink>
    </w:p>
    <w:p w14:paraId="0168E3DA" w14:textId="107B0278" w:rsidR="00951674" w:rsidRDefault="00951674" w:rsidP="00951674">
      <w:pPr>
        <w:pStyle w:val="Heading4NoNumbersMIRB"/>
      </w:pPr>
      <w:bookmarkStart w:id="111" w:name="_Toc40364565"/>
      <w:r>
        <w:t>OHN_POINT_TYPE_LIST</w:t>
      </w:r>
      <w:bookmarkStart w:id="112" w:name="OHN_POINT_TYPE_LIST"/>
      <w:bookmarkEnd w:id="111"/>
      <w:bookmarkEnd w:id="112"/>
    </w:p>
    <w:tbl>
      <w:tblPr>
        <w:tblStyle w:val="TableGrid2"/>
        <w:tblW w:w="5000" w:type="pct"/>
        <w:tblLook w:val="05E0" w:firstRow="1" w:lastRow="1" w:firstColumn="1" w:lastColumn="1" w:noHBand="0" w:noVBand="1"/>
        <w:tblCaption w:val="Table: OHN_POINT_TYPE_LIST"/>
        <w:tblDescription w:val="Table with five columns with the following headings: Column Name, Column Type, Mandatory, Short Name, Description. "/>
      </w:tblPr>
      <w:tblGrid>
        <w:gridCol w:w="3817"/>
        <w:gridCol w:w="2253"/>
        <w:gridCol w:w="1430"/>
        <w:gridCol w:w="1817"/>
        <w:gridCol w:w="3633"/>
      </w:tblGrid>
      <w:tr w:rsidR="00951674" w:rsidRPr="00D42AB5" w14:paraId="68DB3D7D" w14:textId="77777777">
        <w:trPr>
          <w:cantSplit/>
          <w:trHeight w:val="432"/>
          <w:tblHeader/>
        </w:trPr>
        <w:tc>
          <w:tcPr>
            <w:tcW w:w="1056" w:type="pct"/>
            <w:vAlign w:val="center"/>
          </w:tcPr>
          <w:p w14:paraId="2FF9E003" w14:textId="77777777" w:rsidR="00951674" w:rsidRPr="00D42AB5" w:rsidRDefault="00951674">
            <w:pPr>
              <w:pStyle w:val="TableHeaderRowTextMIRB"/>
            </w:pPr>
            <w:r w:rsidRPr="00D42AB5">
              <w:t>Column Name</w:t>
            </w:r>
          </w:p>
        </w:tc>
        <w:tc>
          <w:tcPr>
            <w:tcW w:w="974" w:type="pct"/>
            <w:vAlign w:val="center"/>
          </w:tcPr>
          <w:p w14:paraId="2013A750" w14:textId="77777777" w:rsidR="00951674" w:rsidRPr="00D42AB5" w:rsidRDefault="00951674">
            <w:pPr>
              <w:pStyle w:val="TableHeaderRowTextMIRB"/>
            </w:pPr>
            <w:r w:rsidRPr="00D42AB5">
              <w:t>Column Type</w:t>
            </w:r>
          </w:p>
        </w:tc>
        <w:tc>
          <w:tcPr>
            <w:tcW w:w="557" w:type="pct"/>
            <w:vAlign w:val="center"/>
          </w:tcPr>
          <w:p w14:paraId="2D066D56" w14:textId="77777777" w:rsidR="00951674" w:rsidRPr="00D42AB5" w:rsidRDefault="00951674">
            <w:pPr>
              <w:pStyle w:val="TableHeaderRowTextMIRB"/>
            </w:pPr>
            <w:r w:rsidRPr="00D42AB5">
              <w:t>Mandatory</w:t>
            </w:r>
          </w:p>
        </w:tc>
        <w:tc>
          <w:tcPr>
            <w:tcW w:w="742" w:type="pct"/>
            <w:vAlign w:val="center"/>
          </w:tcPr>
          <w:p w14:paraId="6A9D4016" w14:textId="77777777" w:rsidR="00951674" w:rsidRPr="00D42AB5" w:rsidRDefault="00951674">
            <w:pPr>
              <w:pStyle w:val="TableHeaderRowTextMIRB"/>
            </w:pPr>
            <w:r w:rsidRPr="00D42AB5">
              <w:t>Short Name</w:t>
            </w:r>
          </w:p>
        </w:tc>
        <w:tc>
          <w:tcPr>
            <w:tcW w:w="1670" w:type="pct"/>
            <w:vAlign w:val="center"/>
          </w:tcPr>
          <w:p w14:paraId="2DB08B42" w14:textId="77777777" w:rsidR="00951674" w:rsidRPr="00D42AB5" w:rsidRDefault="00951674">
            <w:pPr>
              <w:pStyle w:val="TableHeaderRowTextMIRB"/>
            </w:pPr>
            <w:r w:rsidRPr="00D42AB5">
              <w:t>Description</w:t>
            </w:r>
          </w:p>
        </w:tc>
      </w:tr>
      <w:tr w:rsidR="00951674" w:rsidRPr="00D42AB5" w14:paraId="02F58A0D" w14:textId="77777777">
        <w:trPr>
          <w:cantSplit/>
          <w:trHeight w:val="432"/>
        </w:trPr>
        <w:tc>
          <w:tcPr>
            <w:tcW w:w="1056" w:type="pct"/>
            <w:vAlign w:val="center"/>
          </w:tcPr>
          <w:p w14:paraId="3DD2CE6F" w14:textId="77777777" w:rsidR="00951674" w:rsidRPr="00D42AB5" w:rsidRDefault="00951674">
            <w:pPr>
              <w:pStyle w:val="TableColumnNameMIRB"/>
            </w:pPr>
            <w:r w:rsidRPr="00D42AB5">
              <w:t>HYDROGRAPHIC_POINT_TYPE</w:t>
            </w:r>
          </w:p>
        </w:tc>
        <w:tc>
          <w:tcPr>
            <w:tcW w:w="974" w:type="pct"/>
            <w:vAlign w:val="center"/>
          </w:tcPr>
          <w:p w14:paraId="5B4652FC" w14:textId="77777777" w:rsidR="00951674" w:rsidRPr="00D42AB5" w:rsidRDefault="00951674">
            <w:pPr>
              <w:pStyle w:val="TableBodyTextMIRB"/>
            </w:pPr>
            <w:r w:rsidRPr="00D42AB5">
              <w:t>VARCHAR2(20)</w:t>
            </w:r>
          </w:p>
        </w:tc>
        <w:tc>
          <w:tcPr>
            <w:tcW w:w="557" w:type="pct"/>
            <w:vAlign w:val="center"/>
          </w:tcPr>
          <w:p w14:paraId="33EA8582" w14:textId="77777777" w:rsidR="00951674" w:rsidRPr="00D42AB5" w:rsidRDefault="00951674">
            <w:pPr>
              <w:pStyle w:val="TableBodyTextMIRB"/>
            </w:pPr>
            <w:r w:rsidRPr="00D42AB5">
              <w:t>Yes</w:t>
            </w:r>
          </w:p>
        </w:tc>
        <w:tc>
          <w:tcPr>
            <w:tcW w:w="742" w:type="pct"/>
            <w:vAlign w:val="center"/>
          </w:tcPr>
          <w:p w14:paraId="47109EA6" w14:textId="77777777" w:rsidR="00951674" w:rsidRPr="00D42AB5" w:rsidRDefault="00951674">
            <w:pPr>
              <w:pStyle w:val="TableBodyTextMIRB"/>
            </w:pPr>
            <w:r w:rsidRPr="00D42AB5">
              <w:t>POINT_TYPE</w:t>
            </w:r>
          </w:p>
        </w:tc>
        <w:tc>
          <w:tcPr>
            <w:tcW w:w="1670" w:type="pct"/>
            <w:vAlign w:val="center"/>
          </w:tcPr>
          <w:p w14:paraId="63A318A6" w14:textId="77777777" w:rsidR="00951674" w:rsidRPr="00D42AB5" w:rsidRDefault="00951674">
            <w:pPr>
              <w:pStyle w:val="TableBodyTextMIRB"/>
            </w:pPr>
            <w:r w:rsidRPr="00D42AB5">
              <w:t>The type of natural</w:t>
            </w:r>
            <w:r>
              <w:t xml:space="preserve"> or constructed</w:t>
            </w:r>
            <w:r w:rsidRPr="00D42AB5">
              <w:t xml:space="preserve"> features that may occur on waterbodies or watercourses which may pose hazards or impediments to water</w:t>
            </w:r>
            <w:r>
              <w:t xml:space="preserve"> </w:t>
            </w:r>
            <w:r w:rsidRPr="00D42AB5">
              <w:t>flow and/or navigation.</w:t>
            </w:r>
          </w:p>
        </w:tc>
      </w:tr>
      <w:tr w:rsidR="00951674" w:rsidRPr="00D42AB5" w14:paraId="7F21DD60" w14:textId="77777777">
        <w:trPr>
          <w:cantSplit/>
          <w:trHeight w:val="432"/>
        </w:trPr>
        <w:tc>
          <w:tcPr>
            <w:tcW w:w="1056" w:type="pct"/>
            <w:vAlign w:val="center"/>
          </w:tcPr>
          <w:p w14:paraId="20BDBDDC" w14:textId="77777777" w:rsidR="00951674" w:rsidRPr="00D42AB5" w:rsidRDefault="00951674">
            <w:pPr>
              <w:pStyle w:val="TableColumnNameMIRB"/>
            </w:pPr>
            <w:r w:rsidRPr="00D42AB5">
              <w:t>DESCRIPTION</w:t>
            </w:r>
          </w:p>
        </w:tc>
        <w:tc>
          <w:tcPr>
            <w:tcW w:w="974" w:type="pct"/>
            <w:vAlign w:val="center"/>
          </w:tcPr>
          <w:p w14:paraId="2A29700D" w14:textId="77777777" w:rsidR="00951674" w:rsidRPr="00D42AB5" w:rsidRDefault="00951674">
            <w:pPr>
              <w:pStyle w:val="TableBodyTextMIRB"/>
            </w:pPr>
            <w:r w:rsidRPr="00D42AB5">
              <w:t>VARCHAR2(160)</w:t>
            </w:r>
          </w:p>
        </w:tc>
        <w:tc>
          <w:tcPr>
            <w:tcW w:w="557" w:type="pct"/>
            <w:vAlign w:val="center"/>
          </w:tcPr>
          <w:p w14:paraId="12BC6603" w14:textId="77777777" w:rsidR="00951674" w:rsidRPr="00D42AB5" w:rsidRDefault="00951674">
            <w:pPr>
              <w:pStyle w:val="TableBodyTextMIRB"/>
            </w:pPr>
            <w:r w:rsidRPr="00D42AB5">
              <w:t>No</w:t>
            </w:r>
          </w:p>
        </w:tc>
        <w:tc>
          <w:tcPr>
            <w:tcW w:w="742" w:type="pct"/>
            <w:vAlign w:val="center"/>
          </w:tcPr>
          <w:p w14:paraId="60A238E9" w14:textId="77777777" w:rsidR="00951674" w:rsidRPr="00D42AB5" w:rsidRDefault="00951674">
            <w:pPr>
              <w:pStyle w:val="TableBodyTextMIRB"/>
            </w:pPr>
            <w:r w:rsidRPr="00D42AB5">
              <w:t>TYPE_DESCR</w:t>
            </w:r>
          </w:p>
        </w:tc>
        <w:tc>
          <w:tcPr>
            <w:tcW w:w="1670" w:type="pct"/>
            <w:vAlign w:val="center"/>
          </w:tcPr>
          <w:p w14:paraId="4A6E28D9" w14:textId="77777777" w:rsidR="00951674" w:rsidRPr="00D42AB5" w:rsidRDefault="00951674">
            <w:pPr>
              <w:pStyle w:val="TableBodyTextMIRB"/>
            </w:pPr>
            <w:r w:rsidRPr="00D42AB5">
              <w:t>Describes the Hydrographic Point Type</w:t>
            </w:r>
          </w:p>
        </w:tc>
      </w:tr>
      <w:tr w:rsidR="00951674" w:rsidRPr="00D42AB5" w14:paraId="551BFC54" w14:textId="77777777">
        <w:trPr>
          <w:cantSplit/>
          <w:trHeight w:val="432"/>
        </w:trPr>
        <w:tc>
          <w:tcPr>
            <w:tcW w:w="1056" w:type="pct"/>
            <w:vAlign w:val="center"/>
          </w:tcPr>
          <w:p w14:paraId="5136B631" w14:textId="77777777" w:rsidR="00951674" w:rsidRPr="00D42AB5" w:rsidRDefault="00951674">
            <w:pPr>
              <w:pStyle w:val="TableColumnNameMIRB"/>
            </w:pPr>
            <w:r w:rsidRPr="00D42AB5">
              <w:t>EFFECTIVE_DATETIME</w:t>
            </w:r>
          </w:p>
        </w:tc>
        <w:tc>
          <w:tcPr>
            <w:tcW w:w="974" w:type="pct"/>
            <w:vAlign w:val="center"/>
          </w:tcPr>
          <w:p w14:paraId="3AF85BA1" w14:textId="77777777" w:rsidR="00951674" w:rsidRPr="00D42AB5" w:rsidRDefault="00951674">
            <w:pPr>
              <w:pStyle w:val="TableBodyTextMIRB"/>
            </w:pPr>
            <w:r w:rsidRPr="00D42AB5">
              <w:t>DATE</w:t>
            </w:r>
          </w:p>
        </w:tc>
        <w:tc>
          <w:tcPr>
            <w:tcW w:w="557" w:type="pct"/>
            <w:vAlign w:val="center"/>
          </w:tcPr>
          <w:p w14:paraId="64E0038E" w14:textId="77777777" w:rsidR="00951674" w:rsidRPr="00D42AB5" w:rsidRDefault="00951674">
            <w:pPr>
              <w:pStyle w:val="TableBodyTextMIRB"/>
            </w:pPr>
            <w:r w:rsidRPr="00D42AB5">
              <w:t>Yes</w:t>
            </w:r>
          </w:p>
        </w:tc>
        <w:tc>
          <w:tcPr>
            <w:tcW w:w="742" w:type="pct"/>
            <w:vAlign w:val="center"/>
          </w:tcPr>
          <w:p w14:paraId="00F55726" w14:textId="77777777" w:rsidR="00951674" w:rsidRPr="00D42AB5" w:rsidRDefault="00951674">
            <w:pPr>
              <w:pStyle w:val="TableBodyTextMIRB"/>
            </w:pPr>
            <w:r w:rsidRPr="00D42AB5">
              <w:t>EFF_DATE</w:t>
            </w:r>
          </w:p>
        </w:tc>
        <w:tc>
          <w:tcPr>
            <w:tcW w:w="1670" w:type="pct"/>
            <w:vAlign w:val="center"/>
          </w:tcPr>
          <w:p w14:paraId="5F1D0A3F" w14:textId="77777777" w:rsidR="00951674" w:rsidRPr="00D42AB5" w:rsidRDefault="00951674">
            <w:pPr>
              <w:pStyle w:val="TableBodyTextMIRB"/>
            </w:pPr>
            <w:r w:rsidRPr="00D42AB5">
              <w:t>Date/time the record was created or last modified in the source database.</w:t>
            </w:r>
          </w:p>
          <w:p w14:paraId="781EEAA0" w14:textId="77777777" w:rsidR="00951674" w:rsidRPr="00D42AB5" w:rsidRDefault="00951674">
            <w:pPr>
              <w:pStyle w:val="TableBodyTextMIRB"/>
            </w:pPr>
            <w:r w:rsidRPr="00D42AB5">
              <w:rPr>
                <w:b/>
              </w:rPr>
              <w:t>DEFAULT</w:t>
            </w:r>
            <w:r w:rsidRPr="00D42AB5">
              <w:t>: SYSDATE</w:t>
            </w:r>
          </w:p>
        </w:tc>
      </w:tr>
      <w:tr w:rsidR="00951674" w:rsidRPr="00D42AB5" w14:paraId="089D2F6F" w14:textId="77777777">
        <w:trPr>
          <w:cantSplit/>
          <w:trHeight w:val="432"/>
        </w:trPr>
        <w:tc>
          <w:tcPr>
            <w:tcW w:w="1056" w:type="pct"/>
            <w:vAlign w:val="center"/>
          </w:tcPr>
          <w:p w14:paraId="2DABF444" w14:textId="77777777" w:rsidR="00951674" w:rsidRPr="00D42AB5" w:rsidRDefault="00951674">
            <w:pPr>
              <w:pStyle w:val="TableColumnNameMIRB"/>
            </w:pPr>
            <w:r w:rsidRPr="00D42AB5">
              <w:t>EXPIRY_DATETIME</w:t>
            </w:r>
          </w:p>
        </w:tc>
        <w:tc>
          <w:tcPr>
            <w:tcW w:w="974" w:type="pct"/>
            <w:vAlign w:val="center"/>
          </w:tcPr>
          <w:p w14:paraId="38C68EB3" w14:textId="77777777" w:rsidR="00951674" w:rsidRPr="00D42AB5" w:rsidRDefault="00951674">
            <w:pPr>
              <w:pStyle w:val="TableBodyTextMIRB"/>
            </w:pPr>
            <w:r w:rsidRPr="00D42AB5">
              <w:t>DATE</w:t>
            </w:r>
          </w:p>
        </w:tc>
        <w:tc>
          <w:tcPr>
            <w:tcW w:w="557" w:type="pct"/>
            <w:vAlign w:val="center"/>
          </w:tcPr>
          <w:p w14:paraId="345D3322" w14:textId="77777777" w:rsidR="00951674" w:rsidRPr="00D42AB5" w:rsidRDefault="00951674">
            <w:pPr>
              <w:pStyle w:val="TableBodyTextMIRB"/>
            </w:pPr>
            <w:r w:rsidRPr="00D42AB5">
              <w:t>No</w:t>
            </w:r>
          </w:p>
        </w:tc>
        <w:tc>
          <w:tcPr>
            <w:tcW w:w="742" w:type="pct"/>
            <w:vAlign w:val="center"/>
          </w:tcPr>
          <w:p w14:paraId="767F6B7A" w14:textId="77777777" w:rsidR="00951674" w:rsidRPr="00D42AB5" w:rsidRDefault="00951674">
            <w:pPr>
              <w:pStyle w:val="TableBodyTextMIRB"/>
            </w:pPr>
            <w:r w:rsidRPr="00D42AB5">
              <w:t>EXP_DATE</w:t>
            </w:r>
          </w:p>
        </w:tc>
        <w:tc>
          <w:tcPr>
            <w:tcW w:w="1670" w:type="pct"/>
            <w:vAlign w:val="center"/>
          </w:tcPr>
          <w:p w14:paraId="114B1624" w14:textId="77777777" w:rsidR="00951674" w:rsidRPr="00D42AB5" w:rsidRDefault="00951674">
            <w:pPr>
              <w:pStyle w:val="TableBodyTextMIRB"/>
            </w:pPr>
            <w:r w:rsidRPr="00D42AB5">
              <w:t>Date/time that the record was expired from use.</w:t>
            </w:r>
          </w:p>
        </w:tc>
      </w:tr>
    </w:tbl>
    <w:p w14:paraId="30156C11" w14:textId="5F2F6017" w:rsidR="00951674" w:rsidRPr="001C5D1E" w:rsidRDefault="00951674" w:rsidP="00F1103D">
      <w:pPr>
        <w:pStyle w:val="BodyAccessibleTextMIRB"/>
        <w:spacing w:before="480"/>
        <w:jc w:val="center"/>
        <w:rPr>
          <w:b/>
        </w:rPr>
      </w:pPr>
      <w:r w:rsidRPr="001C5D1E">
        <w:rPr>
          <w:b/>
        </w:rPr>
        <w:t>OHN_POINT_TYPE_LIST Permissible Values</w:t>
      </w:r>
    </w:p>
    <w:tbl>
      <w:tblPr>
        <w:tblStyle w:val="TableGrid2"/>
        <w:tblW w:w="5000" w:type="pct"/>
        <w:tblLook w:val="04A0" w:firstRow="1" w:lastRow="0" w:firstColumn="1" w:lastColumn="0" w:noHBand="0" w:noVBand="1"/>
        <w:tblCaption w:val="Permissible Values: OHN_POINT_TYPE_LIST"/>
        <w:tblDescription w:val="The table lists all allowed values for OHN_POINT_TYPE_LIST."/>
      </w:tblPr>
      <w:tblGrid>
        <w:gridCol w:w="3385"/>
        <w:gridCol w:w="7335"/>
        <w:gridCol w:w="2230"/>
      </w:tblGrid>
      <w:tr w:rsidR="00951674" w14:paraId="242CCF65" w14:textId="77777777">
        <w:trPr>
          <w:cantSplit/>
          <w:trHeight w:val="600"/>
          <w:tblHeader/>
        </w:trPr>
        <w:tc>
          <w:tcPr>
            <w:tcW w:w="1307" w:type="pct"/>
            <w:vAlign w:val="center"/>
            <w:hideMark/>
          </w:tcPr>
          <w:p w14:paraId="40DF9FB1" w14:textId="77777777" w:rsidR="00951674" w:rsidRPr="00A16C31" w:rsidRDefault="00951674">
            <w:pPr>
              <w:pStyle w:val="TableHeaderRowTextMIRB"/>
              <w:rPr>
                <w:rFonts w:ascii="Calibri" w:hAnsi="Calibri" w:cs="Calibri"/>
              </w:rPr>
            </w:pPr>
            <w:r w:rsidRPr="00A16C31">
              <w:t>HYDROGRAPHIC POINT TYPE</w:t>
            </w:r>
          </w:p>
        </w:tc>
        <w:tc>
          <w:tcPr>
            <w:tcW w:w="2832" w:type="pct"/>
            <w:vAlign w:val="center"/>
            <w:hideMark/>
          </w:tcPr>
          <w:p w14:paraId="5DFE2922" w14:textId="77777777" w:rsidR="00951674" w:rsidRPr="00A16C31" w:rsidRDefault="00951674">
            <w:pPr>
              <w:pStyle w:val="TableHeaderRowTextMIRB"/>
              <w:rPr>
                <w:rFonts w:ascii="Calibri" w:hAnsi="Calibri" w:cs="Calibri"/>
              </w:rPr>
            </w:pPr>
            <w:r w:rsidRPr="00A16C31">
              <w:t>DESCRIPTION</w:t>
            </w:r>
          </w:p>
        </w:tc>
        <w:tc>
          <w:tcPr>
            <w:tcW w:w="861" w:type="pct"/>
            <w:vAlign w:val="center"/>
            <w:hideMark/>
          </w:tcPr>
          <w:p w14:paraId="7A7CE367" w14:textId="77777777" w:rsidR="00951674" w:rsidRPr="00A16C31" w:rsidRDefault="00951674">
            <w:pPr>
              <w:pStyle w:val="TableHeaderRowTextMIRB"/>
              <w:rPr>
                <w:rFonts w:ascii="Calibri" w:hAnsi="Calibri" w:cs="Calibri"/>
              </w:rPr>
            </w:pPr>
            <w:r w:rsidRPr="00A16C31">
              <w:t>EXPIRY DATETIME</w:t>
            </w:r>
          </w:p>
        </w:tc>
      </w:tr>
      <w:tr w:rsidR="00951674" w14:paraId="41AE1352" w14:textId="77777777">
        <w:trPr>
          <w:cantSplit/>
          <w:trHeight w:val="600"/>
        </w:trPr>
        <w:tc>
          <w:tcPr>
            <w:tcW w:w="1307" w:type="pct"/>
            <w:vAlign w:val="center"/>
            <w:hideMark/>
          </w:tcPr>
          <w:p w14:paraId="661D1B99" w14:textId="77777777" w:rsidR="00951674" w:rsidRPr="00A16C31" w:rsidRDefault="00951674">
            <w:pPr>
              <w:pStyle w:val="LookupTableInfoMIRB"/>
              <w:rPr>
                <w:rFonts w:ascii="Calibri" w:hAnsi="Calibri" w:cs="Calibri"/>
              </w:rPr>
            </w:pPr>
            <w:r w:rsidRPr="00A16C31">
              <w:t>Falls</w:t>
            </w:r>
          </w:p>
        </w:tc>
        <w:tc>
          <w:tcPr>
            <w:tcW w:w="2832" w:type="pct"/>
            <w:vAlign w:val="center"/>
            <w:hideMark/>
          </w:tcPr>
          <w:p w14:paraId="05B8A87C" w14:textId="77777777" w:rsidR="00951674" w:rsidRPr="00A16C31" w:rsidRDefault="00951674">
            <w:pPr>
              <w:pStyle w:val="LookupTableInfoMIRB"/>
              <w:rPr>
                <w:rFonts w:ascii="Calibri" w:hAnsi="Calibri" w:cs="Calibri"/>
              </w:rPr>
            </w:pPr>
            <w:r w:rsidRPr="00A16C31">
              <w:t>A perpendicular or steep drop in a body of water over which water flows.</w:t>
            </w:r>
          </w:p>
        </w:tc>
        <w:tc>
          <w:tcPr>
            <w:tcW w:w="861" w:type="pct"/>
            <w:vAlign w:val="center"/>
            <w:hideMark/>
          </w:tcPr>
          <w:p w14:paraId="18243FBE" w14:textId="77777777" w:rsidR="00951674" w:rsidRPr="007C371A" w:rsidRDefault="00951674">
            <w:pPr>
              <w:pStyle w:val="LookupTableInfoMIRB"/>
            </w:pPr>
            <w:r w:rsidRPr="007C371A">
              <w:t>Not applicable</w:t>
            </w:r>
          </w:p>
        </w:tc>
      </w:tr>
      <w:tr w:rsidR="00951674" w14:paraId="49B65E17" w14:textId="77777777">
        <w:trPr>
          <w:cantSplit/>
          <w:trHeight w:val="900"/>
        </w:trPr>
        <w:tc>
          <w:tcPr>
            <w:tcW w:w="1307" w:type="pct"/>
            <w:vAlign w:val="center"/>
            <w:hideMark/>
          </w:tcPr>
          <w:p w14:paraId="4E280C93" w14:textId="77777777" w:rsidR="00951674" w:rsidRPr="00A16C31" w:rsidRDefault="00951674">
            <w:pPr>
              <w:pStyle w:val="LookupTableInfoMIRB"/>
              <w:rPr>
                <w:rFonts w:ascii="Calibri" w:hAnsi="Calibri" w:cs="Calibri"/>
              </w:rPr>
            </w:pPr>
            <w:r w:rsidRPr="00A16C31">
              <w:lastRenderedPageBreak/>
              <w:t>Rapids</w:t>
            </w:r>
          </w:p>
        </w:tc>
        <w:tc>
          <w:tcPr>
            <w:tcW w:w="2832" w:type="pct"/>
            <w:vAlign w:val="center"/>
            <w:hideMark/>
          </w:tcPr>
          <w:p w14:paraId="717750CC" w14:textId="77777777" w:rsidR="00951674" w:rsidRPr="00A16C31" w:rsidRDefault="00951674">
            <w:pPr>
              <w:pStyle w:val="LookupTableInfoMIRB"/>
              <w:rPr>
                <w:rFonts w:ascii="Calibri" w:hAnsi="Calibri" w:cs="Calibri"/>
              </w:rPr>
            </w:pPr>
            <w:r w:rsidRPr="00A16C31">
              <w:t>A fast-flowing, often turbulent, section of a body of water, generally containing exposed rocks or boulders.</w:t>
            </w:r>
          </w:p>
        </w:tc>
        <w:tc>
          <w:tcPr>
            <w:tcW w:w="861" w:type="pct"/>
            <w:vAlign w:val="center"/>
            <w:hideMark/>
          </w:tcPr>
          <w:p w14:paraId="09638372" w14:textId="77777777" w:rsidR="00951674" w:rsidRPr="007C371A" w:rsidRDefault="00951674">
            <w:pPr>
              <w:pStyle w:val="LookupTableInfoMIRB"/>
            </w:pPr>
            <w:r w:rsidRPr="007C371A">
              <w:t>Not applicable</w:t>
            </w:r>
          </w:p>
        </w:tc>
      </w:tr>
      <w:tr w:rsidR="00951674" w14:paraId="5E3C02DB" w14:textId="77777777">
        <w:trPr>
          <w:cantSplit/>
          <w:trHeight w:val="600"/>
        </w:trPr>
        <w:tc>
          <w:tcPr>
            <w:tcW w:w="1307" w:type="pct"/>
            <w:vAlign w:val="center"/>
            <w:hideMark/>
          </w:tcPr>
          <w:p w14:paraId="7444829A" w14:textId="77777777" w:rsidR="00951674" w:rsidRPr="00A16C31" w:rsidRDefault="00951674">
            <w:pPr>
              <w:pStyle w:val="LookupTableInfoMIRB"/>
              <w:rPr>
                <w:rFonts w:ascii="Calibri" w:hAnsi="Calibri" w:cs="Calibri"/>
              </w:rPr>
            </w:pPr>
            <w:r w:rsidRPr="00A16C31">
              <w:t>Rocks</w:t>
            </w:r>
          </w:p>
        </w:tc>
        <w:tc>
          <w:tcPr>
            <w:tcW w:w="2832" w:type="pct"/>
            <w:vAlign w:val="center"/>
            <w:hideMark/>
          </w:tcPr>
          <w:p w14:paraId="03533D84" w14:textId="77777777" w:rsidR="00951674" w:rsidRPr="00A16C31" w:rsidRDefault="00951674">
            <w:pPr>
              <w:pStyle w:val="LookupTableInfoMIRB"/>
              <w:rPr>
                <w:rFonts w:ascii="Calibri" w:hAnsi="Calibri" w:cs="Calibri"/>
              </w:rPr>
            </w:pPr>
            <w:r w:rsidRPr="00A16C31">
              <w:t>A rock or earthen formation always visible above the water surface.</w:t>
            </w:r>
          </w:p>
        </w:tc>
        <w:tc>
          <w:tcPr>
            <w:tcW w:w="861" w:type="pct"/>
            <w:vAlign w:val="center"/>
            <w:hideMark/>
          </w:tcPr>
          <w:p w14:paraId="2B6BB643" w14:textId="77777777" w:rsidR="00951674" w:rsidRPr="007C371A" w:rsidRDefault="00951674">
            <w:pPr>
              <w:pStyle w:val="LookupTableInfoMIRB"/>
            </w:pPr>
            <w:r w:rsidRPr="007C371A">
              <w:t>Not applicable</w:t>
            </w:r>
          </w:p>
        </w:tc>
      </w:tr>
      <w:tr w:rsidR="00951674" w14:paraId="111E58D3" w14:textId="77777777">
        <w:trPr>
          <w:cantSplit/>
          <w:trHeight w:val="900"/>
        </w:trPr>
        <w:tc>
          <w:tcPr>
            <w:tcW w:w="1307" w:type="pct"/>
            <w:vAlign w:val="center"/>
            <w:hideMark/>
          </w:tcPr>
          <w:p w14:paraId="3F466639" w14:textId="77777777" w:rsidR="00951674" w:rsidRPr="00A16C31" w:rsidRDefault="00951674">
            <w:pPr>
              <w:pStyle w:val="LookupTableInfoMIRB"/>
              <w:rPr>
                <w:rFonts w:ascii="Calibri" w:hAnsi="Calibri" w:cs="Calibri"/>
              </w:rPr>
            </w:pPr>
            <w:r w:rsidRPr="00A16C31">
              <w:t>Sea Lamprey Barrier</w:t>
            </w:r>
          </w:p>
        </w:tc>
        <w:tc>
          <w:tcPr>
            <w:tcW w:w="2832" w:type="pct"/>
            <w:vAlign w:val="center"/>
            <w:hideMark/>
          </w:tcPr>
          <w:p w14:paraId="0ACC6A4F" w14:textId="77777777" w:rsidR="00951674" w:rsidRPr="00A16C31" w:rsidRDefault="00951674">
            <w:pPr>
              <w:pStyle w:val="LookupTableInfoMIRB"/>
              <w:rPr>
                <w:rFonts w:ascii="Calibri" w:hAnsi="Calibri" w:cs="Calibri"/>
              </w:rPr>
            </w:pPr>
            <w:r w:rsidRPr="00A16C31">
              <w:t>A feature on a watercourse or waterbody that forms a barrier (either electrical or physical) to the migration of Sea Lamprey.</w:t>
            </w:r>
          </w:p>
        </w:tc>
        <w:tc>
          <w:tcPr>
            <w:tcW w:w="861" w:type="pct"/>
            <w:vAlign w:val="center"/>
            <w:hideMark/>
          </w:tcPr>
          <w:p w14:paraId="5F1704C1" w14:textId="77777777" w:rsidR="00951674" w:rsidRPr="007C371A" w:rsidRDefault="00951674">
            <w:pPr>
              <w:pStyle w:val="LookupTableInfoMIRB"/>
            </w:pPr>
            <w:r w:rsidRPr="007C371A">
              <w:t>Not applicable</w:t>
            </w:r>
          </w:p>
        </w:tc>
      </w:tr>
    </w:tbl>
    <w:p w14:paraId="6A362301" w14:textId="13D5A6DF" w:rsidR="00A259E8" w:rsidRDefault="00A259E8" w:rsidP="00D7046E">
      <w:pPr>
        <w:pStyle w:val="Heading2NoNumbersMIRB"/>
      </w:pPr>
      <w:bookmarkStart w:id="113" w:name="_Toc40364566"/>
      <w:bookmarkStart w:id="114" w:name="_Toc191969637"/>
      <w:r>
        <w:t>OHN – Small Scale</w:t>
      </w:r>
      <w:bookmarkEnd w:id="113"/>
      <w:r w:rsidR="00D7046E">
        <w:t xml:space="preserve"> Cartographic Products</w:t>
      </w:r>
      <w:bookmarkEnd w:id="114"/>
    </w:p>
    <w:p w14:paraId="39E9DFBD" w14:textId="34B01A83" w:rsidR="00A259E8" w:rsidRDefault="00A259E8" w:rsidP="00D7046E">
      <w:pPr>
        <w:pStyle w:val="Heading3NoNumbersMIRB"/>
      </w:pPr>
      <w:bookmarkStart w:id="115" w:name="_Toc40364567"/>
      <w:bookmarkStart w:id="116" w:name="_Toc191969638"/>
      <w:bookmarkStart w:id="117" w:name="OHNSmallScaleWaterbody"/>
      <w:r>
        <w:t xml:space="preserve">OHN </w:t>
      </w:r>
      <w:r w:rsidR="00B07439">
        <w:t xml:space="preserve">– </w:t>
      </w:r>
      <w:r>
        <w:t>Small Scale Waterbody</w:t>
      </w:r>
      <w:bookmarkEnd w:id="115"/>
      <w:bookmarkEnd w:id="116"/>
    </w:p>
    <w:p w14:paraId="5C393199" w14:textId="77777777" w:rsidR="00A259E8" w:rsidRDefault="00A259E8" w:rsidP="00D7046E">
      <w:pPr>
        <w:pStyle w:val="Heading4NoNumbersMIRB"/>
      </w:pPr>
      <w:bookmarkStart w:id="118" w:name="_Toc40364568"/>
      <w:bookmarkEnd w:id="117"/>
      <w:r>
        <w:t>OHN_SS_WATERBODY_TYPE_LIST</w:t>
      </w:r>
      <w:bookmarkStart w:id="119" w:name="OHN_SS_WATERBODY_TYPE_LIST"/>
      <w:bookmarkEnd w:id="118"/>
      <w:bookmarkEnd w:id="119"/>
    </w:p>
    <w:p w14:paraId="19308F8E" w14:textId="77777777" w:rsidR="00A259E8" w:rsidRDefault="00A259E8" w:rsidP="00A259E8">
      <w:pPr>
        <w:pStyle w:val="BodyAccessibleTextMIRB"/>
      </w:pPr>
      <w:r>
        <w:t>The nature of a body of water defined according to its water velocity and usage.</w:t>
      </w:r>
    </w:p>
    <w:tbl>
      <w:tblPr>
        <w:tblStyle w:val="TableGrid2"/>
        <w:tblW w:w="5000" w:type="pct"/>
        <w:tblLook w:val="05E0" w:firstRow="1" w:lastRow="1" w:firstColumn="1" w:lastColumn="1" w:noHBand="0" w:noVBand="1"/>
        <w:tblCaption w:val="Table: OHN_SS_WATERBODY_TYPE_LIST"/>
        <w:tblDescription w:val="Table with five columns with the following headings: Column Name, Column Type, Mandatory, Short Name, Description."/>
      </w:tblPr>
      <w:tblGrid>
        <w:gridCol w:w="2897"/>
        <w:gridCol w:w="2472"/>
        <w:gridCol w:w="1430"/>
        <w:gridCol w:w="1752"/>
        <w:gridCol w:w="4399"/>
      </w:tblGrid>
      <w:tr w:rsidR="00A259E8" w:rsidRPr="00AC4FE1" w14:paraId="06007CD5" w14:textId="77777777">
        <w:trPr>
          <w:cantSplit/>
          <w:trHeight w:val="432"/>
          <w:tblHeader/>
        </w:trPr>
        <w:tc>
          <w:tcPr>
            <w:tcW w:w="1099" w:type="pct"/>
            <w:vAlign w:val="center"/>
          </w:tcPr>
          <w:p w14:paraId="76FFED4F" w14:textId="77777777" w:rsidR="00A259E8" w:rsidRPr="00AC4FE1" w:rsidRDefault="00A259E8">
            <w:pPr>
              <w:pStyle w:val="TableHeaderRowTextMIRB"/>
            </w:pPr>
            <w:r w:rsidRPr="00AC4FE1">
              <w:t>Column Name</w:t>
            </w:r>
          </w:p>
        </w:tc>
        <w:tc>
          <w:tcPr>
            <w:tcW w:w="963" w:type="pct"/>
            <w:vAlign w:val="center"/>
          </w:tcPr>
          <w:p w14:paraId="533FEEC7" w14:textId="77777777" w:rsidR="00A259E8" w:rsidRPr="00AC4FE1" w:rsidRDefault="00A259E8">
            <w:pPr>
              <w:pStyle w:val="TableHeaderRowTextMIRB"/>
            </w:pPr>
            <w:r w:rsidRPr="00AC4FE1">
              <w:t>Column Type</w:t>
            </w:r>
          </w:p>
        </w:tc>
        <w:tc>
          <w:tcPr>
            <w:tcW w:w="546" w:type="pct"/>
            <w:vAlign w:val="center"/>
          </w:tcPr>
          <w:p w14:paraId="56B82487" w14:textId="77777777" w:rsidR="00A259E8" w:rsidRPr="00AC4FE1" w:rsidRDefault="00A259E8">
            <w:pPr>
              <w:pStyle w:val="TableHeaderRowTextMIRB"/>
            </w:pPr>
            <w:r w:rsidRPr="00AC4FE1">
              <w:t>Mandatory</w:t>
            </w:r>
          </w:p>
        </w:tc>
        <w:tc>
          <w:tcPr>
            <w:tcW w:w="685" w:type="pct"/>
            <w:vAlign w:val="center"/>
          </w:tcPr>
          <w:p w14:paraId="715E3FE2" w14:textId="77777777" w:rsidR="00A259E8" w:rsidRPr="00AC4FE1" w:rsidRDefault="00A259E8">
            <w:pPr>
              <w:pStyle w:val="TableHeaderRowTextMIRB"/>
            </w:pPr>
            <w:r w:rsidRPr="00AC4FE1">
              <w:t>Short Name</w:t>
            </w:r>
          </w:p>
        </w:tc>
        <w:tc>
          <w:tcPr>
            <w:tcW w:w="1707" w:type="pct"/>
            <w:vAlign w:val="center"/>
          </w:tcPr>
          <w:p w14:paraId="47C5B012" w14:textId="77777777" w:rsidR="00A259E8" w:rsidRPr="00AC4FE1" w:rsidRDefault="00A259E8">
            <w:pPr>
              <w:pStyle w:val="TableHeaderRowTextMIRB"/>
            </w:pPr>
            <w:r w:rsidRPr="00AC4FE1">
              <w:t>Description</w:t>
            </w:r>
          </w:p>
        </w:tc>
      </w:tr>
      <w:tr w:rsidR="00A259E8" w:rsidRPr="00AC4FE1" w14:paraId="73D25E83" w14:textId="77777777">
        <w:trPr>
          <w:cantSplit/>
          <w:trHeight w:val="432"/>
        </w:trPr>
        <w:tc>
          <w:tcPr>
            <w:tcW w:w="1099" w:type="pct"/>
            <w:vAlign w:val="center"/>
          </w:tcPr>
          <w:p w14:paraId="5BC1A622" w14:textId="77777777" w:rsidR="00A259E8" w:rsidRPr="00AC4FE1" w:rsidRDefault="00A259E8">
            <w:pPr>
              <w:pStyle w:val="TableColumnNameMIRB"/>
            </w:pPr>
            <w:r w:rsidRPr="00AC4FE1">
              <w:t>WATERBODY_TYPE</w:t>
            </w:r>
          </w:p>
        </w:tc>
        <w:tc>
          <w:tcPr>
            <w:tcW w:w="963" w:type="pct"/>
            <w:vAlign w:val="center"/>
          </w:tcPr>
          <w:p w14:paraId="2F0F4D61" w14:textId="77777777" w:rsidR="00A259E8" w:rsidRPr="00AC4FE1" w:rsidRDefault="00A259E8">
            <w:pPr>
              <w:pStyle w:val="TableBodyTextMIRB"/>
            </w:pPr>
            <w:r w:rsidRPr="00AC4FE1">
              <w:t>VARCHAR2(20)</w:t>
            </w:r>
          </w:p>
        </w:tc>
        <w:tc>
          <w:tcPr>
            <w:tcW w:w="546" w:type="pct"/>
            <w:vAlign w:val="center"/>
          </w:tcPr>
          <w:p w14:paraId="791852B5" w14:textId="77777777" w:rsidR="00A259E8" w:rsidRPr="00AC4FE1" w:rsidRDefault="00A259E8">
            <w:pPr>
              <w:pStyle w:val="TableBodyTextMIRB"/>
            </w:pPr>
            <w:r w:rsidRPr="00AC4FE1">
              <w:t>Yes</w:t>
            </w:r>
          </w:p>
        </w:tc>
        <w:tc>
          <w:tcPr>
            <w:tcW w:w="685" w:type="pct"/>
            <w:vAlign w:val="center"/>
          </w:tcPr>
          <w:p w14:paraId="3529ED1B" w14:textId="77777777" w:rsidR="00A259E8" w:rsidRPr="00AC4FE1" w:rsidRDefault="00A259E8">
            <w:pPr>
              <w:pStyle w:val="TableBodyTextMIRB"/>
            </w:pPr>
            <w:r w:rsidRPr="00AC4FE1">
              <w:t>WBDY_TYPE</w:t>
            </w:r>
          </w:p>
        </w:tc>
        <w:tc>
          <w:tcPr>
            <w:tcW w:w="1707" w:type="pct"/>
            <w:vAlign w:val="center"/>
          </w:tcPr>
          <w:p w14:paraId="2479E852" w14:textId="77777777" w:rsidR="00A259E8" w:rsidRPr="00AC4FE1" w:rsidRDefault="00A259E8">
            <w:pPr>
              <w:pStyle w:val="TableBodyTextMIRB"/>
            </w:pPr>
            <w:r w:rsidRPr="00AC4FE1">
              <w:t>The nature of a body of water defined according to its water velocity and usage.</w:t>
            </w:r>
          </w:p>
        </w:tc>
      </w:tr>
      <w:tr w:rsidR="00A259E8" w:rsidRPr="00AC4FE1" w14:paraId="0CEBB72E" w14:textId="77777777">
        <w:trPr>
          <w:cantSplit/>
          <w:trHeight w:val="432"/>
        </w:trPr>
        <w:tc>
          <w:tcPr>
            <w:tcW w:w="1099" w:type="pct"/>
            <w:vAlign w:val="center"/>
          </w:tcPr>
          <w:p w14:paraId="6880C7CA" w14:textId="77777777" w:rsidR="00A259E8" w:rsidRPr="00AC4FE1" w:rsidRDefault="00A259E8">
            <w:pPr>
              <w:pStyle w:val="TableColumnNameMIRB"/>
            </w:pPr>
            <w:r w:rsidRPr="00AC4FE1">
              <w:t>DESCRIPTION</w:t>
            </w:r>
          </w:p>
        </w:tc>
        <w:tc>
          <w:tcPr>
            <w:tcW w:w="963" w:type="pct"/>
            <w:vAlign w:val="center"/>
          </w:tcPr>
          <w:p w14:paraId="2F7D887F" w14:textId="77777777" w:rsidR="00A259E8" w:rsidRPr="00AC4FE1" w:rsidRDefault="00A259E8">
            <w:pPr>
              <w:pStyle w:val="TableBodyTextMIRB"/>
            </w:pPr>
            <w:r w:rsidRPr="00AC4FE1">
              <w:t>VARCHAR2(100)</w:t>
            </w:r>
          </w:p>
        </w:tc>
        <w:tc>
          <w:tcPr>
            <w:tcW w:w="546" w:type="pct"/>
            <w:vAlign w:val="center"/>
          </w:tcPr>
          <w:p w14:paraId="7DEA2A21" w14:textId="77777777" w:rsidR="00A259E8" w:rsidRPr="00AC4FE1" w:rsidRDefault="00A259E8">
            <w:pPr>
              <w:pStyle w:val="TableBodyTextMIRB"/>
            </w:pPr>
            <w:r w:rsidRPr="00AC4FE1">
              <w:t>Yes</w:t>
            </w:r>
          </w:p>
        </w:tc>
        <w:tc>
          <w:tcPr>
            <w:tcW w:w="685" w:type="pct"/>
            <w:vAlign w:val="center"/>
          </w:tcPr>
          <w:p w14:paraId="1B5F2475" w14:textId="77777777" w:rsidR="00A259E8" w:rsidRPr="00AC4FE1" w:rsidRDefault="00A259E8">
            <w:pPr>
              <w:pStyle w:val="TableBodyTextMIRB"/>
            </w:pPr>
            <w:r w:rsidRPr="00AC4FE1">
              <w:t>DESCR</w:t>
            </w:r>
          </w:p>
        </w:tc>
        <w:tc>
          <w:tcPr>
            <w:tcW w:w="1707" w:type="pct"/>
            <w:vAlign w:val="center"/>
          </w:tcPr>
          <w:p w14:paraId="2C0668B5" w14:textId="77777777" w:rsidR="00A259E8" w:rsidRPr="00AC4FE1" w:rsidRDefault="00A259E8">
            <w:pPr>
              <w:pStyle w:val="TableBodyTextMIRB"/>
            </w:pPr>
            <w:r w:rsidRPr="00AC4FE1">
              <w:t>Describes the Waterbody Type</w:t>
            </w:r>
          </w:p>
        </w:tc>
      </w:tr>
      <w:tr w:rsidR="00A259E8" w:rsidRPr="00AC4FE1" w14:paraId="0C821291" w14:textId="77777777">
        <w:trPr>
          <w:cantSplit/>
          <w:trHeight w:val="432"/>
        </w:trPr>
        <w:tc>
          <w:tcPr>
            <w:tcW w:w="1099" w:type="pct"/>
            <w:vAlign w:val="center"/>
          </w:tcPr>
          <w:p w14:paraId="49DF27DE" w14:textId="77777777" w:rsidR="00A259E8" w:rsidRPr="00AC4FE1" w:rsidRDefault="00A259E8">
            <w:pPr>
              <w:pStyle w:val="TableColumnNameMIRB"/>
            </w:pPr>
            <w:r w:rsidRPr="00AC4FE1">
              <w:t>EFFECTIVE_DATETIME</w:t>
            </w:r>
          </w:p>
        </w:tc>
        <w:tc>
          <w:tcPr>
            <w:tcW w:w="963" w:type="pct"/>
            <w:vAlign w:val="center"/>
          </w:tcPr>
          <w:p w14:paraId="1109466B" w14:textId="77777777" w:rsidR="00A259E8" w:rsidRPr="00AC4FE1" w:rsidRDefault="00A259E8">
            <w:pPr>
              <w:pStyle w:val="TableBodyTextMIRB"/>
            </w:pPr>
            <w:r w:rsidRPr="00AC4FE1">
              <w:t>DATE</w:t>
            </w:r>
          </w:p>
        </w:tc>
        <w:tc>
          <w:tcPr>
            <w:tcW w:w="546" w:type="pct"/>
            <w:vAlign w:val="center"/>
          </w:tcPr>
          <w:p w14:paraId="2BDF3763" w14:textId="77777777" w:rsidR="00A259E8" w:rsidRPr="00AC4FE1" w:rsidRDefault="00A259E8">
            <w:pPr>
              <w:pStyle w:val="TableBodyTextMIRB"/>
            </w:pPr>
            <w:r w:rsidRPr="00AC4FE1">
              <w:t>Yes</w:t>
            </w:r>
          </w:p>
        </w:tc>
        <w:tc>
          <w:tcPr>
            <w:tcW w:w="685" w:type="pct"/>
            <w:vAlign w:val="center"/>
          </w:tcPr>
          <w:p w14:paraId="2D5C9381" w14:textId="77777777" w:rsidR="00A259E8" w:rsidRPr="00AC4FE1" w:rsidRDefault="00A259E8">
            <w:pPr>
              <w:pStyle w:val="TableBodyTextMIRB"/>
            </w:pPr>
            <w:r w:rsidRPr="00AC4FE1">
              <w:t>EFF_DATE</w:t>
            </w:r>
          </w:p>
        </w:tc>
        <w:tc>
          <w:tcPr>
            <w:tcW w:w="1707" w:type="pct"/>
            <w:vAlign w:val="center"/>
          </w:tcPr>
          <w:p w14:paraId="53937ABA" w14:textId="77777777" w:rsidR="00A259E8" w:rsidRPr="00AC4FE1" w:rsidRDefault="00A259E8">
            <w:pPr>
              <w:pStyle w:val="TableBodyTextMIRB"/>
            </w:pPr>
            <w:r w:rsidRPr="00AC4FE1">
              <w:t>Date/time the record was created or last modified in the source database.</w:t>
            </w:r>
          </w:p>
          <w:p w14:paraId="5BD81A9E" w14:textId="77777777" w:rsidR="00A259E8" w:rsidRPr="00AC4FE1" w:rsidRDefault="00A259E8">
            <w:pPr>
              <w:pStyle w:val="TableBodyTextMIRB"/>
            </w:pPr>
            <w:r w:rsidRPr="00AC4FE1">
              <w:rPr>
                <w:b/>
              </w:rPr>
              <w:t>DEFAULT</w:t>
            </w:r>
            <w:r w:rsidRPr="00AC4FE1">
              <w:t>: SYSDATE</w:t>
            </w:r>
          </w:p>
        </w:tc>
      </w:tr>
      <w:tr w:rsidR="00A259E8" w:rsidRPr="00AC4FE1" w14:paraId="1C68F39D" w14:textId="77777777">
        <w:trPr>
          <w:cantSplit/>
          <w:trHeight w:val="432"/>
        </w:trPr>
        <w:tc>
          <w:tcPr>
            <w:tcW w:w="1099" w:type="pct"/>
            <w:vAlign w:val="center"/>
          </w:tcPr>
          <w:p w14:paraId="750EFF1E" w14:textId="77777777" w:rsidR="00A259E8" w:rsidRPr="00AC4FE1" w:rsidRDefault="00A259E8">
            <w:pPr>
              <w:pStyle w:val="TableColumnNameMIRB"/>
            </w:pPr>
            <w:r w:rsidRPr="00AC4FE1">
              <w:t>EXPIRY_DATETIME</w:t>
            </w:r>
          </w:p>
        </w:tc>
        <w:tc>
          <w:tcPr>
            <w:tcW w:w="963" w:type="pct"/>
            <w:vAlign w:val="center"/>
          </w:tcPr>
          <w:p w14:paraId="5B5E15D0" w14:textId="77777777" w:rsidR="00A259E8" w:rsidRPr="00AC4FE1" w:rsidRDefault="00A259E8">
            <w:pPr>
              <w:pStyle w:val="TableBodyTextMIRB"/>
            </w:pPr>
            <w:r w:rsidRPr="00AC4FE1">
              <w:t>DATE</w:t>
            </w:r>
          </w:p>
        </w:tc>
        <w:tc>
          <w:tcPr>
            <w:tcW w:w="546" w:type="pct"/>
            <w:vAlign w:val="center"/>
          </w:tcPr>
          <w:p w14:paraId="4377A667" w14:textId="77777777" w:rsidR="00A259E8" w:rsidRPr="00AC4FE1" w:rsidRDefault="00A259E8">
            <w:pPr>
              <w:pStyle w:val="TableBodyTextMIRB"/>
            </w:pPr>
            <w:r w:rsidRPr="00AC4FE1">
              <w:t>No</w:t>
            </w:r>
          </w:p>
        </w:tc>
        <w:tc>
          <w:tcPr>
            <w:tcW w:w="685" w:type="pct"/>
            <w:vAlign w:val="center"/>
          </w:tcPr>
          <w:p w14:paraId="60378F17" w14:textId="77777777" w:rsidR="00A259E8" w:rsidRPr="00AC4FE1" w:rsidRDefault="00A259E8">
            <w:pPr>
              <w:pStyle w:val="TableBodyTextMIRB"/>
            </w:pPr>
            <w:r w:rsidRPr="00AC4FE1">
              <w:t>EXP_DATE</w:t>
            </w:r>
          </w:p>
        </w:tc>
        <w:tc>
          <w:tcPr>
            <w:tcW w:w="1707" w:type="pct"/>
            <w:vAlign w:val="center"/>
          </w:tcPr>
          <w:p w14:paraId="4E793EBF" w14:textId="77777777" w:rsidR="00A259E8" w:rsidRPr="00AC4FE1" w:rsidRDefault="00A259E8">
            <w:pPr>
              <w:pStyle w:val="TableBodyTextMIRB"/>
            </w:pPr>
            <w:r w:rsidRPr="00AC4FE1">
              <w:t>Date/time that the record was expired from use.</w:t>
            </w:r>
          </w:p>
        </w:tc>
      </w:tr>
    </w:tbl>
    <w:p w14:paraId="015699CB" w14:textId="77777777" w:rsidR="00A259E8" w:rsidRPr="007C371A" w:rsidRDefault="00A259E8" w:rsidP="00A259E8">
      <w:pPr>
        <w:pStyle w:val="BodyAccessibleTextMIRB"/>
        <w:spacing w:before="480"/>
        <w:jc w:val="center"/>
        <w:rPr>
          <w:b/>
        </w:rPr>
      </w:pPr>
      <w:r>
        <w:rPr>
          <w:b/>
        </w:rPr>
        <w:lastRenderedPageBreak/>
        <w:t>OHN_</w:t>
      </w:r>
      <w:r w:rsidRPr="007C371A">
        <w:rPr>
          <w:b/>
        </w:rPr>
        <w:t>SS_WATERBODY_TYPE</w:t>
      </w:r>
      <w:r>
        <w:rPr>
          <w:b/>
        </w:rPr>
        <w:t>_LIST Permissible</w:t>
      </w:r>
      <w:r w:rsidRPr="007C371A">
        <w:rPr>
          <w:b/>
        </w:rPr>
        <w:t>.</w:t>
      </w:r>
      <w:r>
        <w:rPr>
          <w:b/>
        </w:rPr>
        <w:t xml:space="preserve"> Values</w:t>
      </w:r>
    </w:p>
    <w:tbl>
      <w:tblPr>
        <w:tblStyle w:val="TableGrid2"/>
        <w:tblW w:w="5000" w:type="pct"/>
        <w:tblLook w:val="04A0" w:firstRow="1" w:lastRow="0" w:firstColumn="1" w:lastColumn="0" w:noHBand="0" w:noVBand="1"/>
        <w:tblCaption w:val="Permissible Values: OHN_SS_WATERBODY_TYPE_LIST"/>
        <w:tblDescription w:val="The table lists all allowed values for OHN_SS_WATERBODY_TYPE_LIST."/>
      </w:tblPr>
      <w:tblGrid>
        <w:gridCol w:w="3611"/>
        <w:gridCol w:w="6428"/>
        <w:gridCol w:w="2911"/>
      </w:tblGrid>
      <w:tr w:rsidR="00A259E8" w14:paraId="253DDF29" w14:textId="77777777">
        <w:trPr>
          <w:cantSplit/>
          <w:trHeight w:val="432"/>
          <w:tblHeader/>
        </w:trPr>
        <w:tc>
          <w:tcPr>
            <w:tcW w:w="1394" w:type="pct"/>
            <w:vAlign w:val="center"/>
            <w:hideMark/>
          </w:tcPr>
          <w:p w14:paraId="7256A65B" w14:textId="77777777" w:rsidR="00A259E8" w:rsidRPr="00A16C31" w:rsidRDefault="00A259E8">
            <w:pPr>
              <w:pStyle w:val="TableHeaderRowTextMIRB"/>
              <w:rPr>
                <w:rFonts w:ascii="Calibri" w:hAnsi="Calibri" w:cs="Calibri"/>
              </w:rPr>
            </w:pPr>
            <w:r w:rsidRPr="00A16C31">
              <w:t>WATERBODY TYPE</w:t>
            </w:r>
          </w:p>
        </w:tc>
        <w:tc>
          <w:tcPr>
            <w:tcW w:w="2482" w:type="pct"/>
            <w:vAlign w:val="center"/>
            <w:hideMark/>
          </w:tcPr>
          <w:p w14:paraId="0138F84F" w14:textId="77777777" w:rsidR="00A259E8" w:rsidRPr="00A16C31" w:rsidRDefault="00A259E8">
            <w:pPr>
              <w:pStyle w:val="TableHeaderRowTextMIRB"/>
              <w:rPr>
                <w:rFonts w:ascii="Calibri" w:hAnsi="Calibri" w:cs="Calibri"/>
              </w:rPr>
            </w:pPr>
            <w:r w:rsidRPr="00A16C31">
              <w:t>DESCRIPTION</w:t>
            </w:r>
          </w:p>
        </w:tc>
        <w:tc>
          <w:tcPr>
            <w:tcW w:w="1124" w:type="pct"/>
            <w:vAlign w:val="center"/>
            <w:hideMark/>
          </w:tcPr>
          <w:p w14:paraId="019AA879" w14:textId="77777777" w:rsidR="00A259E8" w:rsidRPr="00A16C31" w:rsidRDefault="00A259E8">
            <w:pPr>
              <w:pStyle w:val="TableHeaderRowTextMIRB"/>
              <w:rPr>
                <w:rFonts w:ascii="Calibri" w:hAnsi="Calibri" w:cs="Calibri"/>
              </w:rPr>
            </w:pPr>
            <w:r w:rsidRPr="00A16C31">
              <w:t>EXPIRY DATETIME</w:t>
            </w:r>
          </w:p>
        </w:tc>
      </w:tr>
      <w:tr w:rsidR="00A259E8" w14:paraId="4D93A36F" w14:textId="77777777">
        <w:trPr>
          <w:cantSplit/>
          <w:trHeight w:val="432"/>
        </w:trPr>
        <w:tc>
          <w:tcPr>
            <w:tcW w:w="1394" w:type="pct"/>
            <w:vAlign w:val="center"/>
            <w:hideMark/>
          </w:tcPr>
          <w:p w14:paraId="51A6E585" w14:textId="77777777" w:rsidR="00A259E8" w:rsidRPr="00A16C31" w:rsidRDefault="00A259E8">
            <w:pPr>
              <w:pStyle w:val="LookupTableInfoMIRB"/>
              <w:rPr>
                <w:rFonts w:ascii="Calibri" w:hAnsi="Calibri" w:cs="Calibri"/>
              </w:rPr>
            </w:pPr>
            <w:r w:rsidRPr="00A16C31">
              <w:t>Lake</w:t>
            </w:r>
          </w:p>
        </w:tc>
        <w:tc>
          <w:tcPr>
            <w:tcW w:w="2482" w:type="pct"/>
            <w:vAlign w:val="center"/>
            <w:hideMark/>
          </w:tcPr>
          <w:p w14:paraId="0AC004A9" w14:textId="77777777" w:rsidR="00A259E8" w:rsidRPr="00A16C31" w:rsidRDefault="00A259E8">
            <w:pPr>
              <w:pStyle w:val="LookupTableInfoMIRB"/>
              <w:rPr>
                <w:rFonts w:ascii="Calibri" w:hAnsi="Calibri" w:cs="Calibri"/>
              </w:rPr>
            </w:pPr>
            <w:r w:rsidRPr="00A16C31">
              <w:t>A natural body of water that is localized to the bottom of basin and moves slowly if it moves at all.</w:t>
            </w:r>
          </w:p>
        </w:tc>
        <w:tc>
          <w:tcPr>
            <w:tcW w:w="1124" w:type="pct"/>
            <w:vAlign w:val="center"/>
            <w:hideMark/>
          </w:tcPr>
          <w:p w14:paraId="037F8165" w14:textId="77777777" w:rsidR="00A259E8" w:rsidRPr="00A16C31" w:rsidRDefault="00A259E8">
            <w:pPr>
              <w:pStyle w:val="LookupTableInfoMIRB"/>
              <w:rPr>
                <w:rFonts w:ascii="Calibri" w:hAnsi="Calibri" w:cs="Calibri"/>
              </w:rPr>
            </w:pPr>
            <w:r w:rsidRPr="001C5D1E">
              <w:t>Not applicable</w:t>
            </w:r>
          </w:p>
        </w:tc>
      </w:tr>
      <w:tr w:rsidR="00A259E8" w14:paraId="75EF3650" w14:textId="77777777">
        <w:trPr>
          <w:cantSplit/>
          <w:trHeight w:val="432"/>
        </w:trPr>
        <w:tc>
          <w:tcPr>
            <w:tcW w:w="1394" w:type="pct"/>
            <w:vAlign w:val="center"/>
            <w:hideMark/>
          </w:tcPr>
          <w:p w14:paraId="33F1A574" w14:textId="77777777" w:rsidR="00A259E8" w:rsidRPr="00A16C31" w:rsidRDefault="00A259E8">
            <w:pPr>
              <w:pStyle w:val="LookupTableInfoMIRB"/>
              <w:rPr>
                <w:rFonts w:ascii="Calibri" w:hAnsi="Calibri" w:cs="Calibri"/>
              </w:rPr>
            </w:pPr>
            <w:r w:rsidRPr="00A16C31">
              <w:t>Ocean</w:t>
            </w:r>
          </w:p>
        </w:tc>
        <w:tc>
          <w:tcPr>
            <w:tcW w:w="2482" w:type="pct"/>
            <w:vAlign w:val="center"/>
            <w:hideMark/>
          </w:tcPr>
          <w:p w14:paraId="58651B98" w14:textId="77777777" w:rsidR="00A259E8" w:rsidRPr="00A16C31" w:rsidRDefault="00A259E8">
            <w:pPr>
              <w:pStyle w:val="LookupTableInfoMIRB"/>
              <w:rPr>
                <w:rFonts w:ascii="Calibri" w:hAnsi="Calibri" w:cs="Calibri"/>
              </w:rPr>
            </w:pPr>
            <w:r w:rsidRPr="00A16C31">
              <w:t>A coastal waterbody (Hudson Bay and James Bay).</w:t>
            </w:r>
          </w:p>
        </w:tc>
        <w:tc>
          <w:tcPr>
            <w:tcW w:w="1124" w:type="pct"/>
            <w:vAlign w:val="center"/>
            <w:hideMark/>
          </w:tcPr>
          <w:p w14:paraId="39E088DC" w14:textId="77777777" w:rsidR="00A259E8" w:rsidRPr="00A16C31" w:rsidRDefault="00A259E8">
            <w:pPr>
              <w:pStyle w:val="LookupTableInfoMIRB"/>
              <w:rPr>
                <w:rFonts w:ascii="Calibri" w:hAnsi="Calibri" w:cs="Calibri"/>
              </w:rPr>
            </w:pPr>
            <w:r w:rsidRPr="001C5D1E">
              <w:t>Not applicable</w:t>
            </w:r>
          </w:p>
        </w:tc>
      </w:tr>
      <w:tr w:rsidR="00A259E8" w14:paraId="59DC18CB" w14:textId="77777777">
        <w:trPr>
          <w:cantSplit/>
          <w:trHeight w:val="432"/>
        </w:trPr>
        <w:tc>
          <w:tcPr>
            <w:tcW w:w="1394" w:type="pct"/>
            <w:vAlign w:val="center"/>
            <w:hideMark/>
          </w:tcPr>
          <w:p w14:paraId="75038575" w14:textId="77777777" w:rsidR="00A259E8" w:rsidRPr="00A16C31" w:rsidRDefault="00A259E8">
            <w:pPr>
              <w:pStyle w:val="LookupTableInfoMIRB"/>
              <w:rPr>
                <w:rFonts w:ascii="Calibri" w:hAnsi="Calibri" w:cs="Calibri"/>
              </w:rPr>
            </w:pPr>
            <w:r w:rsidRPr="00A16C31">
              <w:t>River</w:t>
            </w:r>
          </w:p>
        </w:tc>
        <w:tc>
          <w:tcPr>
            <w:tcW w:w="2482" w:type="pct"/>
            <w:vAlign w:val="center"/>
            <w:hideMark/>
          </w:tcPr>
          <w:p w14:paraId="2323D703" w14:textId="77777777" w:rsidR="00A259E8" w:rsidRPr="00A16C31" w:rsidRDefault="00A259E8">
            <w:pPr>
              <w:pStyle w:val="LookupTableInfoMIRB"/>
              <w:rPr>
                <w:rFonts w:ascii="Calibri" w:hAnsi="Calibri" w:cs="Calibri"/>
              </w:rPr>
            </w:pPr>
            <w:r w:rsidRPr="00A16C31">
              <w:t>A natural body of water (such as a river, stream or creek) through which water may flow.</w:t>
            </w:r>
          </w:p>
        </w:tc>
        <w:tc>
          <w:tcPr>
            <w:tcW w:w="1124" w:type="pct"/>
            <w:vAlign w:val="center"/>
            <w:hideMark/>
          </w:tcPr>
          <w:p w14:paraId="30FC4B28" w14:textId="77777777" w:rsidR="00A259E8" w:rsidRPr="00A16C31" w:rsidRDefault="00A259E8">
            <w:pPr>
              <w:pStyle w:val="LookupTableInfoMIRB"/>
              <w:rPr>
                <w:rFonts w:ascii="Calibri" w:hAnsi="Calibri" w:cs="Calibri"/>
              </w:rPr>
            </w:pPr>
            <w:r w:rsidRPr="001C5D1E">
              <w:t>Not applicable</w:t>
            </w:r>
          </w:p>
        </w:tc>
      </w:tr>
    </w:tbl>
    <w:p w14:paraId="5AFEE563" w14:textId="77777777" w:rsidR="00A259E8" w:rsidRPr="00FB743B" w:rsidRDefault="00A259E8" w:rsidP="00B07439">
      <w:pPr>
        <w:pStyle w:val="Heading4NoNumbersMIRB"/>
      </w:pPr>
      <w:bookmarkStart w:id="120" w:name="_Toc40364569"/>
      <w:r w:rsidRPr="00FB743B">
        <w:t>POLITICAL_SUBDIVISION_LIST</w:t>
      </w:r>
      <w:bookmarkStart w:id="121" w:name="POLITICAL_SUBDIVISION_LIST"/>
      <w:bookmarkEnd w:id="120"/>
      <w:bookmarkEnd w:id="121"/>
    </w:p>
    <w:p w14:paraId="7FB2DC4E" w14:textId="77777777" w:rsidR="00A259E8" w:rsidRDefault="00A259E8" w:rsidP="00A259E8">
      <w:pPr>
        <w:pStyle w:val="BodyAccessibleTextMIRB"/>
      </w:pPr>
      <w:r>
        <w:t>ISO code list for the countries and their sub-divisions.</w:t>
      </w:r>
    </w:p>
    <w:tbl>
      <w:tblPr>
        <w:tblStyle w:val="TableGrid2"/>
        <w:tblW w:w="5000" w:type="pct"/>
        <w:tblLook w:val="05E0" w:firstRow="1" w:lastRow="1" w:firstColumn="1" w:lastColumn="1" w:noHBand="0" w:noVBand="1"/>
        <w:tblCaption w:val="Table: POLITICAL_SUBDIVISION_LIST"/>
        <w:tblDescription w:val="Table with five columns with the following headings: Column Name, Column Type, Mandatory, Short Name, Description."/>
      </w:tblPr>
      <w:tblGrid>
        <w:gridCol w:w="4004"/>
        <w:gridCol w:w="2160"/>
        <w:gridCol w:w="1430"/>
        <w:gridCol w:w="1724"/>
        <w:gridCol w:w="3632"/>
      </w:tblGrid>
      <w:tr w:rsidR="00A259E8" w:rsidRPr="008B7A83" w14:paraId="225D01D6" w14:textId="77777777">
        <w:trPr>
          <w:cantSplit/>
          <w:trHeight w:val="432"/>
          <w:tblHeader/>
        </w:trPr>
        <w:tc>
          <w:tcPr>
            <w:tcW w:w="1519" w:type="pct"/>
            <w:vAlign w:val="center"/>
          </w:tcPr>
          <w:p w14:paraId="0BBA9845" w14:textId="77777777" w:rsidR="00A259E8" w:rsidRPr="008B7A83" w:rsidRDefault="00A259E8">
            <w:pPr>
              <w:pStyle w:val="TableHeaderRowTextMIRB"/>
            </w:pPr>
            <w:r w:rsidRPr="008B7A83">
              <w:t>Column Name</w:t>
            </w:r>
          </w:p>
        </w:tc>
        <w:tc>
          <w:tcPr>
            <w:tcW w:w="858" w:type="pct"/>
            <w:vAlign w:val="center"/>
          </w:tcPr>
          <w:p w14:paraId="10705354" w14:textId="77777777" w:rsidR="00A259E8" w:rsidRPr="008B7A83" w:rsidRDefault="00A259E8">
            <w:pPr>
              <w:pStyle w:val="TableHeaderRowTextMIRB"/>
            </w:pPr>
            <w:r w:rsidRPr="008B7A83">
              <w:t>Column Type</w:t>
            </w:r>
          </w:p>
        </w:tc>
        <w:tc>
          <w:tcPr>
            <w:tcW w:w="543" w:type="pct"/>
            <w:vAlign w:val="center"/>
          </w:tcPr>
          <w:p w14:paraId="40398333" w14:textId="77777777" w:rsidR="00A259E8" w:rsidRPr="008B7A83" w:rsidRDefault="00A259E8">
            <w:pPr>
              <w:pStyle w:val="TableHeaderRowTextMIRB"/>
            </w:pPr>
            <w:r w:rsidRPr="008B7A83">
              <w:t>Mandatory</w:t>
            </w:r>
          </w:p>
        </w:tc>
        <w:tc>
          <w:tcPr>
            <w:tcW w:w="654" w:type="pct"/>
            <w:vAlign w:val="center"/>
          </w:tcPr>
          <w:p w14:paraId="796B1284" w14:textId="77777777" w:rsidR="00A259E8" w:rsidRPr="008B7A83" w:rsidRDefault="00A259E8">
            <w:pPr>
              <w:pStyle w:val="TableHeaderRowTextMIRB"/>
            </w:pPr>
            <w:r w:rsidRPr="008B7A83">
              <w:t>Short Name</w:t>
            </w:r>
          </w:p>
        </w:tc>
        <w:tc>
          <w:tcPr>
            <w:tcW w:w="1426" w:type="pct"/>
            <w:vAlign w:val="center"/>
          </w:tcPr>
          <w:p w14:paraId="1BB24DBD" w14:textId="77777777" w:rsidR="00A259E8" w:rsidRPr="008B7A83" w:rsidRDefault="00A259E8">
            <w:pPr>
              <w:pStyle w:val="TableHeaderRowTextMIRB"/>
            </w:pPr>
            <w:r w:rsidRPr="008B7A83">
              <w:t>Description</w:t>
            </w:r>
          </w:p>
        </w:tc>
      </w:tr>
      <w:tr w:rsidR="00A259E8" w:rsidRPr="008B7A83" w14:paraId="564E6839" w14:textId="77777777">
        <w:trPr>
          <w:cantSplit/>
          <w:trHeight w:val="432"/>
        </w:trPr>
        <w:tc>
          <w:tcPr>
            <w:tcW w:w="1519" w:type="pct"/>
            <w:vAlign w:val="center"/>
          </w:tcPr>
          <w:p w14:paraId="651C2EBB" w14:textId="77777777" w:rsidR="00A259E8" w:rsidRPr="008B7A83" w:rsidRDefault="00A259E8">
            <w:pPr>
              <w:pStyle w:val="TableColumnNameMIRB"/>
            </w:pPr>
            <w:r w:rsidRPr="008B7A83">
              <w:t>POLITICAL_SUBDIVISION_CODE</w:t>
            </w:r>
          </w:p>
        </w:tc>
        <w:tc>
          <w:tcPr>
            <w:tcW w:w="858" w:type="pct"/>
            <w:vAlign w:val="center"/>
          </w:tcPr>
          <w:p w14:paraId="05399A6C" w14:textId="77777777" w:rsidR="00A259E8" w:rsidRPr="008B7A83" w:rsidRDefault="00A259E8">
            <w:pPr>
              <w:pStyle w:val="TableBodyTextMIRB"/>
            </w:pPr>
            <w:r w:rsidRPr="008B7A83">
              <w:t>VARCHAR2(5)</w:t>
            </w:r>
          </w:p>
        </w:tc>
        <w:tc>
          <w:tcPr>
            <w:tcW w:w="543" w:type="pct"/>
            <w:vAlign w:val="center"/>
          </w:tcPr>
          <w:p w14:paraId="0DE5D696" w14:textId="77777777" w:rsidR="00A259E8" w:rsidRPr="008B7A83" w:rsidRDefault="00A259E8">
            <w:pPr>
              <w:pStyle w:val="TableBodyTextMIRB"/>
            </w:pPr>
            <w:r w:rsidRPr="008B7A83">
              <w:t>Yes</w:t>
            </w:r>
          </w:p>
        </w:tc>
        <w:tc>
          <w:tcPr>
            <w:tcW w:w="654" w:type="pct"/>
            <w:vAlign w:val="center"/>
          </w:tcPr>
          <w:p w14:paraId="4565F88E" w14:textId="77777777" w:rsidR="00A259E8" w:rsidRPr="008B7A83" w:rsidRDefault="00A259E8">
            <w:pPr>
              <w:pStyle w:val="TableBodyTextMIRB"/>
            </w:pPr>
            <w:r w:rsidRPr="008B7A83">
              <w:t>POL_SUBDIV</w:t>
            </w:r>
          </w:p>
        </w:tc>
        <w:tc>
          <w:tcPr>
            <w:tcW w:w="1426" w:type="pct"/>
            <w:vAlign w:val="center"/>
          </w:tcPr>
          <w:p w14:paraId="73FD4509" w14:textId="77777777" w:rsidR="00A259E8" w:rsidRPr="008B7A83" w:rsidRDefault="00A259E8">
            <w:pPr>
              <w:pStyle w:val="TableBodyTextMIRB"/>
            </w:pPr>
            <w:r w:rsidRPr="008B7A83">
              <w:t>ISO codes for the representation of countries and their sub-divisions.</w:t>
            </w:r>
          </w:p>
        </w:tc>
      </w:tr>
      <w:tr w:rsidR="00A259E8" w:rsidRPr="008B7A83" w14:paraId="68D27C55" w14:textId="77777777">
        <w:trPr>
          <w:cantSplit/>
          <w:trHeight w:val="432"/>
        </w:trPr>
        <w:tc>
          <w:tcPr>
            <w:tcW w:w="1519" w:type="pct"/>
            <w:vAlign w:val="center"/>
          </w:tcPr>
          <w:p w14:paraId="19013996" w14:textId="77777777" w:rsidR="00A259E8" w:rsidRPr="008B7A83" w:rsidRDefault="00A259E8">
            <w:pPr>
              <w:pStyle w:val="TableColumnNameMIRB"/>
            </w:pPr>
            <w:r w:rsidRPr="008B7A83">
              <w:t>DESCRIPTION</w:t>
            </w:r>
          </w:p>
        </w:tc>
        <w:tc>
          <w:tcPr>
            <w:tcW w:w="858" w:type="pct"/>
            <w:vAlign w:val="center"/>
          </w:tcPr>
          <w:p w14:paraId="5F0AF207" w14:textId="77777777" w:rsidR="00A259E8" w:rsidRPr="008B7A83" w:rsidRDefault="00A259E8">
            <w:pPr>
              <w:pStyle w:val="TableBodyTextMIRB"/>
            </w:pPr>
            <w:r w:rsidRPr="008B7A83">
              <w:t>VARCHAR2(100)</w:t>
            </w:r>
          </w:p>
        </w:tc>
        <w:tc>
          <w:tcPr>
            <w:tcW w:w="543" w:type="pct"/>
            <w:vAlign w:val="center"/>
          </w:tcPr>
          <w:p w14:paraId="41F3DBC5" w14:textId="77777777" w:rsidR="00A259E8" w:rsidRPr="008B7A83" w:rsidRDefault="00A259E8">
            <w:pPr>
              <w:pStyle w:val="TableBodyTextMIRB"/>
            </w:pPr>
            <w:r w:rsidRPr="008B7A83">
              <w:t>Yes</w:t>
            </w:r>
          </w:p>
        </w:tc>
        <w:tc>
          <w:tcPr>
            <w:tcW w:w="654" w:type="pct"/>
            <w:vAlign w:val="center"/>
          </w:tcPr>
          <w:p w14:paraId="4342FD9E" w14:textId="77777777" w:rsidR="00A259E8" w:rsidRPr="008B7A83" w:rsidRDefault="00A259E8">
            <w:pPr>
              <w:pStyle w:val="TableBodyTextMIRB"/>
            </w:pPr>
            <w:r w:rsidRPr="008B7A83">
              <w:t>DESCR</w:t>
            </w:r>
          </w:p>
        </w:tc>
        <w:tc>
          <w:tcPr>
            <w:tcW w:w="1426" w:type="pct"/>
            <w:vAlign w:val="center"/>
          </w:tcPr>
          <w:p w14:paraId="7C086332" w14:textId="77777777" w:rsidR="00A259E8" w:rsidRPr="008B7A83" w:rsidRDefault="00A259E8">
            <w:pPr>
              <w:pStyle w:val="TableBodyTextMIRB"/>
            </w:pPr>
            <w:r w:rsidRPr="008B7A83">
              <w:t>Describes the Subdivision Code</w:t>
            </w:r>
          </w:p>
        </w:tc>
      </w:tr>
      <w:tr w:rsidR="00A259E8" w:rsidRPr="008B7A83" w14:paraId="77B160A5" w14:textId="77777777">
        <w:trPr>
          <w:cantSplit/>
          <w:trHeight w:val="432"/>
        </w:trPr>
        <w:tc>
          <w:tcPr>
            <w:tcW w:w="1519" w:type="pct"/>
            <w:vAlign w:val="center"/>
          </w:tcPr>
          <w:p w14:paraId="6DF8BCCA" w14:textId="77777777" w:rsidR="00A259E8" w:rsidRPr="008B7A83" w:rsidRDefault="00A259E8">
            <w:pPr>
              <w:pStyle w:val="TableColumnNameMIRB"/>
            </w:pPr>
            <w:r w:rsidRPr="008B7A83">
              <w:t>EFFECTIVE_DATETIME</w:t>
            </w:r>
          </w:p>
        </w:tc>
        <w:tc>
          <w:tcPr>
            <w:tcW w:w="858" w:type="pct"/>
            <w:vAlign w:val="center"/>
          </w:tcPr>
          <w:p w14:paraId="7A6F9182" w14:textId="77777777" w:rsidR="00A259E8" w:rsidRPr="008B7A83" w:rsidRDefault="00A259E8">
            <w:pPr>
              <w:pStyle w:val="TableBodyTextMIRB"/>
            </w:pPr>
            <w:r w:rsidRPr="008B7A83">
              <w:t>DATE</w:t>
            </w:r>
          </w:p>
        </w:tc>
        <w:tc>
          <w:tcPr>
            <w:tcW w:w="543" w:type="pct"/>
            <w:vAlign w:val="center"/>
          </w:tcPr>
          <w:p w14:paraId="252E1972" w14:textId="77777777" w:rsidR="00A259E8" w:rsidRPr="008B7A83" w:rsidRDefault="00A259E8">
            <w:pPr>
              <w:pStyle w:val="TableBodyTextMIRB"/>
            </w:pPr>
            <w:r w:rsidRPr="008B7A83">
              <w:t>Yes</w:t>
            </w:r>
          </w:p>
        </w:tc>
        <w:tc>
          <w:tcPr>
            <w:tcW w:w="654" w:type="pct"/>
            <w:vAlign w:val="center"/>
          </w:tcPr>
          <w:p w14:paraId="7492EF92" w14:textId="77777777" w:rsidR="00A259E8" w:rsidRPr="008B7A83" w:rsidRDefault="00A259E8">
            <w:pPr>
              <w:pStyle w:val="TableBodyTextMIRB"/>
            </w:pPr>
            <w:r w:rsidRPr="008B7A83">
              <w:t>EFF_DATE</w:t>
            </w:r>
          </w:p>
        </w:tc>
        <w:tc>
          <w:tcPr>
            <w:tcW w:w="1426" w:type="pct"/>
            <w:vAlign w:val="center"/>
          </w:tcPr>
          <w:p w14:paraId="43FDA6FB" w14:textId="77777777" w:rsidR="00A259E8" w:rsidRPr="008B7A83" w:rsidRDefault="00A259E8">
            <w:pPr>
              <w:pStyle w:val="TableBodyTextMIRB"/>
            </w:pPr>
            <w:r w:rsidRPr="008B7A83">
              <w:t>Date/time the record was created or last modified in the source database.</w:t>
            </w:r>
          </w:p>
          <w:p w14:paraId="74FBB73C" w14:textId="77777777" w:rsidR="00A259E8" w:rsidRPr="008B7A83" w:rsidRDefault="00A259E8">
            <w:pPr>
              <w:pStyle w:val="TableBodyTextMIRB"/>
            </w:pPr>
            <w:r w:rsidRPr="00DD2F5F">
              <w:rPr>
                <w:rStyle w:val="BodyAccessibleTextMIRBChar"/>
                <w:b/>
                <w:bCs/>
                <w:color w:val="auto"/>
              </w:rPr>
              <w:t>DEFAULT</w:t>
            </w:r>
            <w:r w:rsidRPr="008B7A83">
              <w:t>: SYSDATE</w:t>
            </w:r>
          </w:p>
        </w:tc>
      </w:tr>
      <w:tr w:rsidR="00A259E8" w:rsidRPr="008B7A83" w14:paraId="44D9946F" w14:textId="77777777">
        <w:trPr>
          <w:cantSplit/>
          <w:trHeight w:val="432"/>
        </w:trPr>
        <w:tc>
          <w:tcPr>
            <w:tcW w:w="1519" w:type="pct"/>
            <w:vAlign w:val="center"/>
          </w:tcPr>
          <w:p w14:paraId="6AD590DA" w14:textId="77777777" w:rsidR="00A259E8" w:rsidRPr="008B7A83" w:rsidRDefault="00A259E8">
            <w:pPr>
              <w:pStyle w:val="TableColumnNameMIRB"/>
            </w:pPr>
            <w:r w:rsidRPr="008B7A83">
              <w:t>EXPIRY_DATETIME</w:t>
            </w:r>
          </w:p>
        </w:tc>
        <w:tc>
          <w:tcPr>
            <w:tcW w:w="858" w:type="pct"/>
            <w:vAlign w:val="center"/>
          </w:tcPr>
          <w:p w14:paraId="1E22DF3A" w14:textId="77777777" w:rsidR="00A259E8" w:rsidRPr="008B7A83" w:rsidRDefault="00A259E8">
            <w:pPr>
              <w:pStyle w:val="TableBodyTextMIRB"/>
            </w:pPr>
            <w:r w:rsidRPr="008B7A83">
              <w:t>DATE</w:t>
            </w:r>
          </w:p>
        </w:tc>
        <w:tc>
          <w:tcPr>
            <w:tcW w:w="543" w:type="pct"/>
            <w:vAlign w:val="center"/>
          </w:tcPr>
          <w:p w14:paraId="3ADA7A6E" w14:textId="77777777" w:rsidR="00A259E8" w:rsidRPr="008B7A83" w:rsidRDefault="00A259E8">
            <w:pPr>
              <w:pStyle w:val="TableBodyTextMIRB"/>
            </w:pPr>
            <w:r w:rsidRPr="008B7A83">
              <w:t>No</w:t>
            </w:r>
          </w:p>
        </w:tc>
        <w:tc>
          <w:tcPr>
            <w:tcW w:w="654" w:type="pct"/>
            <w:vAlign w:val="center"/>
          </w:tcPr>
          <w:p w14:paraId="6A9796F0" w14:textId="77777777" w:rsidR="00A259E8" w:rsidRPr="008B7A83" w:rsidRDefault="00A259E8">
            <w:pPr>
              <w:pStyle w:val="TableBodyTextMIRB"/>
            </w:pPr>
            <w:r w:rsidRPr="008B7A83">
              <w:t>EXP_DATE</w:t>
            </w:r>
          </w:p>
        </w:tc>
        <w:tc>
          <w:tcPr>
            <w:tcW w:w="1426" w:type="pct"/>
            <w:vAlign w:val="center"/>
          </w:tcPr>
          <w:p w14:paraId="5486723E" w14:textId="77777777" w:rsidR="00A259E8" w:rsidRPr="008B7A83" w:rsidRDefault="00A259E8">
            <w:pPr>
              <w:pStyle w:val="TableBodyTextMIRB"/>
            </w:pPr>
            <w:r w:rsidRPr="008B7A83">
              <w:t>Date/time that the record was expired from use.</w:t>
            </w:r>
          </w:p>
        </w:tc>
      </w:tr>
    </w:tbl>
    <w:p w14:paraId="6A202CFB" w14:textId="77777777" w:rsidR="00A259E8" w:rsidRPr="007C371A" w:rsidRDefault="00A259E8" w:rsidP="00A259E8">
      <w:pPr>
        <w:pStyle w:val="BodyAccessibleTextMIRB"/>
        <w:spacing w:before="480"/>
        <w:jc w:val="center"/>
        <w:rPr>
          <w:b/>
        </w:rPr>
      </w:pPr>
      <w:r w:rsidRPr="007C371A">
        <w:rPr>
          <w:b/>
        </w:rPr>
        <w:t>POLITICAL_SUBDIVISION_LIST Permissible Values</w:t>
      </w:r>
    </w:p>
    <w:tbl>
      <w:tblPr>
        <w:tblStyle w:val="TableGrid2"/>
        <w:tblW w:w="5000" w:type="pct"/>
        <w:tblLook w:val="04A0" w:firstRow="1" w:lastRow="0" w:firstColumn="1" w:lastColumn="0" w:noHBand="0" w:noVBand="1"/>
        <w:tblCaption w:val="Permissible Values: POLITICAL_SUBDIVISION_LIST"/>
        <w:tblDescription w:val="The table lists all allowed values for POLITICAL_SUBDIVISION_LIST."/>
      </w:tblPr>
      <w:tblGrid>
        <w:gridCol w:w="4263"/>
        <w:gridCol w:w="5600"/>
        <w:gridCol w:w="3087"/>
      </w:tblGrid>
      <w:tr w:rsidR="00A259E8" w14:paraId="27E51865" w14:textId="77777777">
        <w:trPr>
          <w:cantSplit/>
          <w:trHeight w:val="302"/>
          <w:tblHeader/>
        </w:trPr>
        <w:tc>
          <w:tcPr>
            <w:tcW w:w="1646" w:type="pct"/>
            <w:vAlign w:val="center"/>
            <w:hideMark/>
          </w:tcPr>
          <w:p w14:paraId="6F6A7E09" w14:textId="77777777" w:rsidR="00A259E8" w:rsidRPr="004F2C62" w:rsidRDefault="00A259E8">
            <w:pPr>
              <w:pStyle w:val="TableHeaderRowTextMIRB"/>
            </w:pPr>
            <w:r w:rsidRPr="004F2C62">
              <w:t>POLITICAL SUBDIVISION CODE</w:t>
            </w:r>
          </w:p>
        </w:tc>
        <w:tc>
          <w:tcPr>
            <w:tcW w:w="2162" w:type="pct"/>
            <w:vAlign w:val="center"/>
            <w:hideMark/>
          </w:tcPr>
          <w:p w14:paraId="63720BD7" w14:textId="77777777" w:rsidR="00A259E8" w:rsidRPr="004F2C62" w:rsidRDefault="00A259E8">
            <w:pPr>
              <w:pStyle w:val="TableHeaderRowTextMIRB"/>
            </w:pPr>
            <w:r w:rsidRPr="004F2C62">
              <w:t>DESCRIPTION</w:t>
            </w:r>
          </w:p>
        </w:tc>
        <w:tc>
          <w:tcPr>
            <w:tcW w:w="1192" w:type="pct"/>
            <w:vAlign w:val="center"/>
            <w:hideMark/>
          </w:tcPr>
          <w:p w14:paraId="293D1897" w14:textId="77777777" w:rsidR="00A259E8" w:rsidRPr="004F2C62" w:rsidRDefault="00A259E8">
            <w:pPr>
              <w:pStyle w:val="TableHeaderRowTextMIRB"/>
            </w:pPr>
            <w:r w:rsidRPr="004F2C62">
              <w:t>EXPIRY DATETIME</w:t>
            </w:r>
          </w:p>
        </w:tc>
      </w:tr>
      <w:tr w:rsidR="00A259E8" w14:paraId="32910594" w14:textId="77777777">
        <w:trPr>
          <w:cantSplit/>
          <w:trHeight w:val="302"/>
        </w:trPr>
        <w:tc>
          <w:tcPr>
            <w:tcW w:w="1646" w:type="pct"/>
            <w:vAlign w:val="center"/>
            <w:hideMark/>
          </w:tcPr>
          <w:p w14:paraId="1AE5B5BB" w14:textId="77777777" w:rsidR="00A259E8" w:rsidRPr="004F2C62" w:rsidRDefault="00A259E8">
            <w:pPr>
              <w:pStyle w:val="LookupTableInfoMIRB"/>
            </w:pPr>
            <w:r w:rsidRPr="004F2C62">
              <w:t>CA-AB</w:t>
            </w:r>
          </w:p>
        </w:tc>
        <w:tc>
          <w:tcPr>
            <w:tcW w:w="2162" w:type="pct"/>
            <w:vAlign w:val="center"/>
            <w:hideMark/>
          </w:tcPr>
          <w:p w14:paraId="79799501" w14:textId="77777777" w:rsidR="00A259E8" w:rsidRPr="004F2C62" w:rsidRDefault="00A259E8">
            <w:pPr>
              <w:pStyle w:val="LookupTableInfoMIRB"/>
            </w:pPr>
            <w:r w:rsidRPr="004F2C62">
              <w:t>Canada - Alberta</w:t>
            </w:r>
          </w:p>
        </w:tc>
        <w:tc>
          <w:tcPr>
            <w:tcW w:w="1192" w:type="pct"/>
            <w:vAlign w:val="center"/>
            <w:hideMark/>
          </w:tcPr>
          <w:p w14:paraId="485651E8" w14:textId="77777777" w:rsidR="00A259E8" w:rsidRPr="004F2C62" w:rsidRDefault="00A259E8">
            <w:pPr>
              <w:pStyle w:val="LookupTableInfoMIRB"/>
            </w:pPr>
            <w:r w:rsidRPr="001C5D1E">
              <w:t>Not applicable</w:t>
            </w:r>
          </w:p>
        </w:tc>
      </w:tr>
      <w:tr w:rsidR="00A259E8" w14:paraId="3519A634" w14:textId="77777777">
        <w:trPr>
          <w:cantSplit/>
          <w:trHeight w:val="302"/>
        </w:trPr>
        <w:tc>
          <w:tcPr>
            <w:tcW w:w="1646" w:type="pct"/>
            <w:vAlign w:val="center"/>
            <w:hideMark/>
          </w:tcPr>
          <w:p w14:paraId="008FBF82" w14:textId="77777777" w:rsidR="00A259E8" w:rsidRPr="004F2C62" w:rsidRDefault="00A259E8">
            <w:pPr>
              <w:pStyle w:val="LookupTableInfoMIRB"/>
            </w:pPr>
            <w:r w:rsidRPr="004F2C62">
              <w:lastRenderedPageBreak/>
              <w:t>CA-BC</w:t>
            </w:r>
          </w:p>
        </w:tc>
        <w:tc>
          <w:tcPr>
            <w:tcW w:w="2162" w:type="pct"/>
            <w:vAlign w:val="center"/>
            <w:hideMark/>
          </w:tcPr>
          <w:p w14:paraId="25B28F4E" w14:textId="77777777" w:rsidR="00A259E8" w:rsidRPr="004F2C62" w:rsidRDefault="00A259E8">
            <w:pPr>
              <w:pStyle w:val="LookupTableInfoMIRB"/>
            </w:pPr>
            <w:r w:rsidRPr="004F2C62">
              <w:t>Canada - British Columbia</w:t>
            </w:r>
          </w:p>
        </w:tc>
        <w:tc>
          <w:tcPr>
            <w:tcW w:w="1192" w:type="pct"/>
            <w:vAlign w:val="center"/>
            <w:hideMark/>
          </w:tcPr>
          <w:p w14:paraId="4E307C34" w14:textId="77777777" w:rsidR="00A259E8" w:rsidRPr="004F2C62" w:rsidRDefault="00A259E8">
            <w:pPr>
              <w:pStyle w:val="LookupTableInfoMIRB"/>
            </w:pPr>
            <w:r w:rsidRPr="001C5D1E">
              <w:t>Not applicable</w:t>
            </w:r>
          </w:p>
        </w:tc>
      </w:tr>
      <w:tr w:rsidR="00A259E8" w14:paraId="6BA8C945" w14:textId="77777777">
        <w:trPr>
          <w:cantSplit/>
          <w:trHeight w:val="302"/>
        </w:trPr>
        <w:tc>
          <w:tcPr>
            <w:tcW w:w="1646" w:type="pct"/>
            <w:vAlign w:val="center"/>
            <w:hideMark/>
          </w:tcPr>
          <w:p w14:paraId="3409E9D0" w14:textId="77777777" w:rsidR="00A259E8" w:rsidRPr="004F2C62" w:rsidRDefault="00A259E8">
            <w:pPr>
              <w:pStyle w:val="LookupTableInfoMIRB"/>
            </w:pPr>
            <w:r w:rsidRPr="004F2C62">
              <w:t>CA-MB</w:t>
            </w:r>
          </w:p>
        </w:tc>
        <w:tc>
          <w:tcPr>
            <w:tcW w:w="2162" w:type="pct"/>
            <w:vAlign w:val="center"/>
            <w:hideMark/>
          </w:tcPr>
          <w:p w14:paraId="7B5BB0FE" w14:textId="77777777" w:rsidR="00A259E8" w:rsidRPr="004F2C62" w:rsidRDefault="00A259E8">
            <w:pPr>
              <w:pStyle w:val="LookupTableInfoMIRB"/>
            </w:pPr>
            <w:r w:rsidRPr="004F2C62">
              <w:t>Canada - Manitoba</w:t>
            </w:r>
          </w:p>
        </w:tc>
        <w:tc>
          <w:tcPr>
            <w:tcW w:w="1192" w:type="pct"/>
            <w:vAlign w:val="center"/>
            <w:hideMark/>
          </w:tcPr>
          <w:p w14:paraId="07A1F7B7" w14:textId="77777777" w:rsidR="00A259E8" w:rsidRPr="004F2C62" w:rsidRDefault="00A259E8">
            <w:pPr>
              <w:pStyle w:val="LookupTableInfoMIRB"/>
            </w:pPr>
            <w:r w:rsidRPr="001C5D1E">
              <w:t>Not applicable</w:t>
            </w:r>
          </w:p>
        </w:tc>
      </w:tr>
      <w:tr w:rsidR="00A259E8" w14:paraId="06ADEC6B" w14:textId="77777777">
        <w:trPr>
          <w:cantSplit/>
          <w:trHeight w:val="302"/>
        </w:trPr>
        <w:tc>
          <w:tcPr>
            <w:tcW w:w="1646" w:type="pct"/>
            <w:vAlign w:val="center"/>
            <w:hideMark/>
          </w:tcPr>
          <w:p w14:paraId="453E5932" w14:textId="77777777" w:rsidR="00A259E8" w:rsidRPr="004F2C62" w:rsidRDefault="00A259E8">
            <w:pPr>
              <w:pStyle w:val="LookupTableInfoMIRB"/>
            </w:pPr>
            <w:r w:rsidRPr="004F2C62">
              <w:t>CA-NB</w:t>
            </w:r>
          </w:p>
        </w:tc>
        <w:tc>
          <w:tcPr>
            <w:tcW w:w="2162" w:type="pct"/>
            <w:vAlign w:val="center"/>
            <w:hideMark/>
          </w:tcPr>
          <w:p w14:paraId="03F0BA32" w14:textId="77777777" w:rsidR="00A259E8" w:rsidRPr="004F2C62" w:rsidRDefault="00A259E8">
            <w:pPr>
              <w:pStyle w:val="LookupTableInfoMIRB"/>
            </w:pPr>
            <w:r w:rsidRPr="004F2C62">
              <w:t>Canada - New Brunswick</w:t>
            </w:r>
          </w:p>
        </w:tc>
        <w:tc>
          <w:tcPr>
            <w:tcW w:w="1192" w:type="pct"/>
            <w:vAlign w:val="center"/>
            <w:hideMark/>
          </w:tcPr>
          <w:p w14:paraId="4523BA46" w14:textId="77777777" w:rsidR="00A259E8" w:rsidRPr="004F2C62" w:rsidRDefault="00A259E8">
            <w:pPr>
              <w:pStyle w:val="LookupTableInfoMIRB"/>
            </w:pPr>
            <w:r w:rsidRPr="001C5D1E">
              <w:t>Not applicable</w:t>
            </w:r>
          </w:p>
        </w:tc>
      </w:tr>
      <w:tr w:rsidR="00A259E8" w14:paraId="66ADD8AD" w14:textId="77777777">
        <w:trPr>
          <w:cantSplit/>
          <w:trHeight w:val="302"/>
        </w:trPr>
        <w:tc>
          <w:tcPr>
            <w:tcW w:w="1646" w:type="pct"/>
            <w:vAlign w:val="center"/>
            <w:hideMark/>
          </w:tcPr>
          <w:p w14:paraId="5953884E" w14:textId="77777777" w:rsidR="00A259E8" w:rsidRPr="004F2C62" w:rsidRDefault="00A259E8">
            <w:pPr>
              <w:pStyle w:val="LookupTableInfoMIRB"/>
            </w:pPr>
            <w:r w:rsidRPr="004F2C62">
              <w:t>CA-NL</w:t>
            </w:r>
          </w:p>
        </w:tc>
        <w:tc>
          <w:tcPr>
            <w:tcW w:w="2162" w:type="pct"/>
            <w:vAlign w:val="center"/>
            <w:hideMark/>
          </w:tcPr>
          <w:p w14:paraId="74A10474" w14:textId="77777777" w:rsidR="00A259E8" w:rsidRPr="004F2C62" w:rsidRDefault="00A259E8">
            <w:pPr>
              <w:pStyle w:val="LookupTableInfoMIRB"/>
            </w:pPr>
            <w:r w:rsidRPr="004F2C62">
              <w:t>Canada - Newfoundland and Labrador</w:t>
            </w:r>
          </w:p>
        </w:tc>
        <w:tc>
          <w:tcPr>
            <w:tcW w:w="1192" w:type="pct"/>
            <w:vAlign w:val="center"/>
            <w:hideMark/>
          </w:tcPr>
          <w:p w14:paraId="6034DA76" w14:textId="77777777" w:rsidR="00A259E8" w:rsidRPr="004F2C62" w:rsidRDefault="00A259E8">
            <w:pPr>
              <w:pStyle w:val="LookupTableInfoMIRB"/>
            </w:pPr>
            <w:r w:rsidRPr="001C5D1E">
              <w:t>Not applicable</w:t>
            </w:r>
          </w:p>
        </w:tc>
      </w:tr>
      <w:tr w:rsidR="00A259E8" w14:paraId="5EB91310" w14:textId="77777777">
        <w:trPr>
          <w:cantSplit/>
          <w:trHeight w:val="302"/>
        </w:trPr>
        <w:tc>
          <w:tcPr>
            <w:tcW w:w="1646" w:type="pct"/>
            <w:vAlign w:val="center"/>
            <w:hideMark/>
          </w:tcPr>
          <w:p w14:paraId="365E4FB2" w14:textId="77777777" w:rsidR="00A259E8" w:rsidRPr="004F2C62" w:rsidRDefault="00A259E8">
            <w:pPr>
              <w:pStyle w:val="LookupTableInfoMIRB"/>
            </w:pPr>
            <w:r w:rsidRPr="004F2C62">
              <w:t>CA-NS</w:t>
            </w:r>
          </w:p>
        </w:tc>
        <w:tc>
          <w:tcPr>
            <w:tcW w:w="2162" w:type="pct"/>
            <w:vAlign w:val="center"/>
            <w:hideMark/>
          </w:tcPr>
          <w:p w14:paraId="5B243A40" w14:textId="77777777" w:rsidR="00A259E8" w:rsidRPr="004F2C62" w:rsidRDefault="00A259E8">
            <w:pPr>
              <w:pStyle w:val="LookupTableInfoMIRB"/>
            </w:pPr>
            <w:r w:rsidRPr="004F2C62">
              <w:t>Canada - Nova Scotia</w:t>
            </w:r>
          </w:p>
        </w:tc>
        <w:tc>
          <w:tcPr>
            <w:tcW w:w="1192" w:type="pct"/>
            <w:vAlign w:val="center"/>
            <w:hideMark/>
          </w:tcPr>
          <w:p w14:paraId="17DB9A3F" w14:textId="77777777" w:rsidR="00A259E8" w:rsidRPr="004F2C62" w:rsidRDefault="00A259E8">
            <w:pPr>
              <w:pStyle w:val="LookupTableInfoMIRB"/>
            </w:pPr>
            <w:r w:rsidRPr="001C5D1E">
              <w:t>Not applicable</w:t>
            </w:r>
          </w:p>
        </w:tc>
      </w:tr>
      <w:tr w:rsidR="00A259E8" w14:paraId="7BECD741" w14:textId="77777777">
        <w:trPr>
          <w:cantSplit/>
          <w:trHeight w:val="302"/>
        </w:trPr>
        <w:tc>
          <w:tcPr>
            <w:tcW w:w="1646" w:type="pct"/>
            <w:vAlign w:val="center"/>
            <w:hideMark/>
          </w:tcPr>
          <w:p w14:paraId="7D1D4525" w14:textId="77777777" w:rsidR="00A259E8" w:rsidRPr="004F2C62" w:rsidRDefault="00A259E8">
            <w:pPr>
              <w:pStyle w:val="LookupTableInfoMIRB"/>
            </w:pPr>
            <w:r w:rsidRPr="004F2C62">
              <w:t>CA-NT</w:t>
            </w:r>
          </w:p>
        </w:tc>
        <w:tc>
          <w:tcPr>
            <w:tcW w:w="2162" w:type="pct"/>
            <w:vAlign w:val="center"/>
            <w:hideMark/>
          </w:tcPr>
          <w:p w14:paraId="66F291B4" w14:textId="77777777" w:rsidR="00A259E8" w:rsidRPr="004F2C62" w:rsidRDefault="00A259E8">
            <w:pPr>
              <w:pStyle w:val="LookupTableInfoMIRB"/>
            </w:pPr>
            <w:r w:rsidRPr="004F2C62">
              <w:t>Canada - Northwest Territories</w:t>
            </w:r>
          </w:p>
        </w:tc>
        <w:tc>
          <w:tcPr>
            <w:tcW w:w="1192" w:type="pct"/>
            <w:vAlign w:val="center"/>
            <w:hideMark/>
          </w:tcPr>
          <w:p w14:paraId="02CC8A93" w14:textId="77777777" w:rsidR="00A259E8" w:rsidRPr="004F2C62" w:rsidRDefault="00A259E8">
            <w:pPr>
              <w:pStyle w:val="LookupTableInfoMIRB"/>
            </w:pPr>
            <w:r w:rsidRPr="001C5D1E">
              <w:t>Not applicable</w:t>
            </w:r>
          </w:p>
        </w:tc>
      </w:tr>
      <w:tr w:rsidR="00A259E8" w14:paraId="0B850D27" w14:textId="77777777">
        <w:trPr>
          <w:cantSplit/>
          <w:trHeight w:val="302"/>
        </w:trPr>
        <w:tc>
          <w:tcPr>
            <w:tcW w:w="1646" w:type="pct"/>
            <w:vAlign w:val="center"/>
            <w:hideMark/>
          </w:tcPr>
          <w:p w14:paraId="480ADF1D" w14:textId="77777777" w:rsidR="00A259E8" w:rsidRPr="004F2C62" w:rsidRDefault="00A259E8">
            <w:pPr>
              <w:pStyle w:val="LookupTableInfoMIRB"/>
            </w:pPr>
            <w:r w:rsidRPr="004F2C62">
              <w:t>CA-NU</w:t>
            </w:r>
          </w:p>
        </w:tc>
        <w:tc>
          <w:tcPr>
            <w:tcW w:w="2162" w:type="pct"/>
            <w:vAlign w:val="center"/>
            <w:hideMark/>
          </w:tcPr>
          <w:p w14:paraId="641E27BC" w14:textId="77777777" w:rsidR="00A259E8" w:rsidRPr="004F2C62" w:rsidRDefault="00A259E8">
            <w:pPr>
              <w:pStyle w:val="LookupTableInfoMIRB"/>
            </w:pPr>
            <w:r w:rsidRPr="004F2C62">
              <w:t>Canada - Nunavut</w:t>
            </w:r>
          </w:p>
        </w:tc>
        <w:tc>
          <w:tcPr>
            <w:tcW w:w="1192" w:type="pct"/>
            <w:vAlign w:val="center"/>
            <w:hideMark/>
          </w:tcPr>
          <w:p w14:paraId="73E74D15" w14:textId="77777777" w:rsidR="00A259E8" w:rsidRPr="004F2C62" w:rsidRDefault="00A259E8">
            <w:pPr>
              <w:pStyle w:val="LookupTableInfoMIRB"/>
            </w:pPr>
            <w:r w:rsidRPr="001C5D1E">
              <w:t>Not applicable</w:t>
            </w:r>
          </w:p>
        </w:tc>
      </w:tr>
      <w:tr w:rsidR="00A259E8" w14:paraId="3B8FF2B6" w14:textId="77777777">
        <w:trPr>
          <w:cantSplit/>
          <w:trHeight w:val="302"/>
        </w:trPr>
        <w:tc>
          <w:tcPr>
            <w:tcW w:w="1646" w:type="pct"/>
            <w:vAlign w:val="center"/>
            <w:hideMark/>
          </w:tcPr>
          <w:p w14:paraId="0A5641A6" w14:textId="77777777" w:rsidR="00A259E8" w:rsidRPr="004F2C62" w:rsidRDefault="00A259E8">
            <w:pPr>
              <w:pStyle w:val="LookupTableInfoMIRB"/>
            </w:pPr>
            <w:r w:rsidRPr="004F2C62">
              <w:t>CA-ON</w:t>
            </w:r>
          </w:p>
        </w:tc>
        <w:tc>
          <w:tcPr>
            <w:tcW w:w="2162" w:type="pct"/>
            <w:vAlign w:val="center"/>
            <w:hideMark/>
          </w:tcPr>
          <w:p w14:paraId="2A2144CA" w14:textId="77777777" w:rsidR="00A259E8" w:rsidRPr="004F2C62" w:rsidRDefault="00A259E8">
            <w:pPr>
              <w:pStyle w:val="LookupTableInfoMIRB"/>
            </w:pPr>
            <w:r w:rsidRPr="004F2C62">
              <w:t>Canada - Ontario</w:t>
            </w:r>
          </w:p>
        </w:tc>
        <w:tc>
          <w:tcPr>
            <w:tcW w:w="1192" w:type="pct"/>
            <w:vAlign w:val="center"/>
            <w:hideMark/>
          </w:tcPr>
          <w:p w14:paraId="5958B7CC" w14:textId="77777777" w:rsidR="00A259E8" w:rsidRPr="004F2C62" w:rsidRDefault="00A259E8">
            <w:pPr>
              <w:pStyle w:val="LookupTableInfoMIRB"/>
            </w:pPr>
            <w:r w:rsidRPr="001C5D1E">
              <w:t>Not applicable</w:t>
            </w:r>
          </w:p>
        </w:tc>
      </w:tr>
      <w:tr w:rsidR="00A259E8" w14:paraId="573FB504" w14:textId="77777777">
        <w:trPr>
          <w:cantSplit/>
          <w:trHeight w:val="302"/>
        </w:trPr>
        <w:tc>
          <w:tcPr>
            <w:tcW w:w="1646" w:type="pct"/>
            <w:vAlign w:val="center"/>
            <w:hideMark/>
          </w:tcPr>
          <w:p w14:paraId="1C5F15A6" w14:textId="77777777" w:rsidR="00A259E8" w:rsidRPr="004F2C62" w:rsidRDefault="00A259E8">
            <w:pPr>
              <w:pStyle w:val="LookupTableInfoMIRB"/>
            </w:pPr>
            <w:r w:rsidRPr="004F2C62">
              <w:t>CA-PE</w:t>
            </w:r>
          </w:p>
        </w:tc>
        <w:tc>
          <w:tcPr>
            <w:tcW w:w="2162" w:type="pct"/>
            <w:vAlign w:val="center"/>
            <w:hideMark/>
          </w:tcPr>
          <w:p w14:paraId="06CE3981" w14:textId="77777777" w:rsidR="00A259E8" w:rsidRPr="004F2C62" w:rsidRDefault="00A259E8">
            <w:pPr>
              <w:pStyle w:val="LookupTableInfoMIRB"/>
            </w:pPr>
            <w:r w:rsidRPr="004F2C62">
              <w:t>Canada - Prince Edward Island</w:t>
            </w:r>
          </w:p>
        </w:tc>
        <w:tc>
          <w:tcPr>
            <w:tcW w:w="1192" w:type="pct"/>
            <w:vAlign w:val="center"/>
            <w:hideMark/>
          </w:tcPr>
          <w:p w14:paraId="3080C62F" w14:textId="77777777" w:rsidR="00A259E8" w:rsidRPr="004F2C62" w:rsidRDefault="00A259E8">
            <w:pPr>
              <w:pStyle w:val="LookupTableInfoMIRB"/>
            </w:pPr>
            <w:r w:rsidRPr="001C5D1E">
              <w:t>Not applicable</w:t>
            </w:r>
          </w:p>
        </w:tc>
      </w:tr>
      <w:tr w:rsidR="00A259E8" w14:paraId="76DBF981" w14:textId="77777777">
        <w:trPr>
          <w:cantSplit/>
          <w:trHeight w:val="302"/>
        </w:trPr>
        <w:tc>
          <w:tcPr>
            <w:tcW w:w="1646" w:type="pct"/>
            <w:vAlign w:val="center"/>
            <w:hideMark/>
          </w:tcPr>
          <w:p w14:paraId="42104048" w14:textId="77777777" w:rsidR="00A259E8" w:rsidRPr="004F2C62" w:rsidRDefault="00A259E8">
            <w:pPr>
              <w:pStyle w:val="LookupTableInfoMIRB"/>
            </w:pPr>
            <w:r w:rsidRPr="004F2C62">
              <w:t>CA-QC</w:t>
            </w:r>
          </w:p>
        </w:tc>
        <w:tc>
          <w:tcPr>
            <w:tcW w:w="2162" w:type="pct"/>
            <w:vAlign w:val="center"/>
            <w:hideMark/>
          </w:tcPr>
          <w:p w14:paraId="047EDE3B" w14:textId="77777777" w:rsidR="00A259E8" w:rsidRPr="004F2C62" w:rsidRDefault="00A259E8">
            <w:pPr>
              <w:pStyle w:val="LookupTableInfoMIRB"/>
            </w:pPr>
            <w:r w:rsidRPr="004F2C62">
              <w:t>Canada - Quebec</w:t>
            </w:r>
          </w:p>
        </w:tc>
        <w:tc>
          <w:tcPr>
            <w:tcW w:w="1192" w:type="pct"/>
            <w:vAlign w:val="center"/>
            <w:hideMark/>
          </w:tcPr>
          <w:p w14:paraId="12202945" w14:textId="77777777" w:rsidR="00A259E8" w:rsidRPr="004F2C62" w:rsidRDefault="00A259E8">
            <w:pPr>
              <w:pStyle w:val="LookupTableInfoMIRB"/>
            </w:pPr>
            <w:r w:rsidRPr="001C5D1E">
              <w:t>Not applicable</w:t>
            </w:r>
          </w:p>
        </w:tc>
      </w:tr>
      <w:tr w:rsidR="00A259E8" w14:paraId="45FCFA04" w14:textId="77777777">
        <w:trPr>
          <w:cantSplit/>
          <w:trHeight w:val="302"/>
        </w:trPr>
        <w:tc>
          <w:tcPr>
            <w:tcW w:w="1646" w:type="pct"/>
            <w:vAlign w:val="center"/>
            <w:hideMark/>
          </w:tcPr>
          <w:p w14:paraId="6FFFC7F7" w14:textId="77777777" w:rsidR="00A259E8" w:rsidRPr="004F2C62" w:rsidRDefault="00A259E8">
            <w:pPr>
              <w:pStyle w:val="LookupTableInfoMIRB"/>
            </w:pPr>
            <w:r w:rsidRPr="004F2C62">
              <w:t>CA-SK</w:t>
            </w:r>
          </w:p>
        </w:tc>
        <w:tc>
          <w:tcPr>
            <w:tcW w:w="2162" w:type="pct"/>
            <w:vAlign w:val="center"/>
            <w:hideMark/>
          </w:tcPr>
          <w:p w14:paraId="42A7438B" w14:textId="77777777" w:rsidR="00A259E8" w:rsidRPr="004F2C62" w:rsidRDefault="00A259E8">
            <w:pPr>
              <w:pStyle w:val="LookupTableInfoMIRB"/>
            </w:pPr>
            <w:r w:rsidRPr="004F2C62">
              <w:t>Canada - Saskatchewan</w:t>
            </w:r>
          </w:p>
        </w:tc>
        <w:tc>
          <w:tcPr>
            <w:tcW w:w="1192" w:type="pct"/>
            <w:vAlign w:val="center"/>
            <w:hideMark/>
          </w:tcPr>
          <w:p w14:paraId="25D70C3B" w14:textId="77777777" w:rsidR="00A259E8" w:rsidRPr="004F2C62" w:rsidRDefault="00A259E8">
            <w:pPr>
              <w:pStyle w:val="LookupTableInfoMIRB"/>
            </w:pPr>
            <w:r w:rsidRPr="001C5D1E">
              <w:t>Not applicable</w:t>
            </w:r>
          </w:p>
        </w:tc>
      </w:tr>
      <w:tr w:rsidR="00A259E8" w14:paraId="488B1904" w14:textId="77777777">
        <w:trPr>
          <w:cantSplit/>
          <w:trHeight w:val="302"/>
        </w:trPr>
        <w:tc>
          <w:tcPr>
            <w:tcW w:w="1646" w:type="pct"/>
            <w:vAlign w:val="center"/>
            <w:hideMark/>
          </w:tcPr>
          <w:p w14:paraId="15104957" w14:textId="77777777" w:rsidR="00A259E8" w:rsidRPr="004F2C62" w:rsidRDefault="00A259E8">
            <w:pPr>
              <w:pStyle w:val="LookupTableInfoMIRB"/>
            </w:pPr>
            <w:r w:rsidRPr="004F2C62">
              <w:t>CA-YT</w:t>
            </w:r>
          </w:p>
        </w:tc>
        <w:tc>
          <w:tcPr>
            <w:tcW w:w="2162" w:type="pct"/>
            <w:vAlign w:val="center"/>
            <w:hideMark/>
          </w:tcPr>
          <w:p w14:paraId="2CDA58F0" w14:textId="77777777" w:rsidR="00A259E8" w:rsidRPr="004F2C62" w:rsidRDefault="00A259E8">
            <w:pPr>
              <w:pStyle w:val="LookupTableInfoMIRB"/>
            </w:pPr>
            <w:r w:rsidRPr="004F2C62">
              <w:t>Canada - Yukon Territory</w:t>
            </w:r>
          </w:p>
        </w:tc>
        <w:tc>
          <w:tcPr>
            <w:tcW w:w="1192" w:type="pct"/>
            <w:vAlign w:val="center"/>
            <w:hideMark/>
          </w:tcPr>
          <w:p w14:paraId="4F92A9DB" w14:textId="77777777" w:rsidR="00A259E8" w:rsidRPr="004F2C62" w:rsidRDefault="00A259E8">
            <w:pPr>
              <w:pStyle w:val="LookupTableInfoMIRB"/>
            </w:pPr>
            <w:r w:rsidRPr="001C5D1E">
              <w:t>Not applicable</w:t>
            </w:r>
          </w:p>
        </w:tc>
      </w:tr>
      <w:tr w:rsidR="00A259E8" w14:paraId="17767B69" w14:textId="77777777">
        <w:trPr>
          <w:cantSplit/>
          <w:trHeight w:val="302"/>
        </w:trPr>
        <w:tc>
          <w:tcPr>
            <w:tcW w:w="1646" w:type="pct"/>
            <w:vAlign w:val="center"/>
            <w:hideMark/>
          </w:tcPr>
          <w:p w14:paraId="1B4B7BDB" w14:textId="77777777" w:rsidR="00A259E8" w:rsidRPr="004F2C62" w:rsidRDefault="00A259E8">
            <w:pPr>
              <w:pStyle w:val="LookupTableInfoMIRB"/>
            </w:pPr>
            <w:r w:rsidRPr="004F2C62">
              <w:t>US-AK</w:t>
            </w:r>
          </w:p>
        </w:tc>
        <w:tc>
          <w:tcPr>
            <w:tcW w:w="2162" w:type="pct"/>
            <w:vAlign w:val="center"/>
            <w:hideMark/>
          </w:tcPr>
          <w:p w14:paraId="39DB4C63" w14:textId="77777777" w:rsidR="00A259E8" w:rsidRPr="004F2C62" w:rsidRDefault="00A259E8">
            <w:pPr>
              <w:pStyle w:val="LookupTableInfoMIRB"/>
            </w:pPr>
            <w:r w:rsidRPr="004F2C62">
              <w:t>United States - Alaska</w:t>
            </w:r>
          </w:p>
        </w:tc>
        <w:tc>
          <w:tcPr>
            <w:tcW w:w="1192" w:type="pct"/>
            <w:vAlign w:val="center"/>
            <w:hideMark/>
          </w:tcPr>
          <w:p w14:paraId="2D0E44E9" w14:textId="77777777" w:rsidR="00A259E8" w:rsidRPr="004F2C62" w:rsidRDefault="00A259E8">
            <w:pPr>
              <w:pStyle w:val="LookupTableInfoMIRB"/>
            </w:pPr>
            <w:r w:rsidRPr="001C5D1E">
              <w:t>Not applicable</w:t>
            </w:r>
          </w:p>
        </w:tc>
      </w:tr>
      <w:tr w:rsidR="00A259E8" w14:paraId="62875F52" w14:textId="77777777">
        <w:trPr>
          <w:cantSplit/>
          <w:trHeight w:val="302"/>
        </w:trPr>
        <w:tc>
          <w:tcPr>
            <w:tcW w:w="1646" w:type="pct"/>
            <w:vAlign w:val="center"/>
            <w:hideMark/>
          </w:tcPr>
          <w:p w14:paraId="376919AD" w14:textId="77777777" w:rsidR="00A259E8" w:rsidRPr="004F2C62" w:rsidRDefault="00A259E8">
            <w:pPr>
              <w:pStyle w:val="LookupTableInfoMIRB"/>
            </w:pPr>
            <w:r w:rsidRPr="004F2C62">
              <w:t>US-AL</w:t>
            </w:r>
          </w:p>
        </w:tc>
        <w:tc>
          <w:tcPr>
            <w:tcW w:w="2162" w:type="pct"/>
            <w:vAlign w:val="center"/>
            <w:hideMark/>
          </w:tcPr>
          <w:p w14:paraId="560AD3F8" w14:textId="77777777" w:rsidR="00A259E8" w:rsidRPr="004F2C62" w:rsidRDefault="00A259E8">
            <w:pPr>
              <w:pStyle w:val="LookupTableInfoMIRB"/>
            </w:pPr>
            <w:r w:rsidRPr="004F2C62">
              <w:t>United States - Alabama</w:t>
            </w:r>
          </w:p>
        </w:tc>
        <w:tc>
          <w:tcPr>
            <w:tcW w:w="1192" w:type="pct"/>
            <w:vAlign w:val="center"/>
            <w:hideMark/>
          </w:tcPr>
          <w:p w14:paraId="7872ADED" w14:textId="77777777" w:rsidR="00A259E8" w:rsidRPr="004F2C62" w:rsidRDefault="00A259E8">
            <w:pPr>
              <w:pStyle w:val="LookupTableInfoMIRB"/>
            </w:pPr>
            <w:r w:rsidRPr="001C5D1E">
              <w:t>Not applicable</w:t>
            </w:r>
          </w:p>
        </w:tc>
      </w:tr>
      <w:tr w:rsidR="00A259E8" w14:paraId="49168CAC" w14:textId="77777777">
        <w:trPr>
          <w:cantSplit/>
          <w:trHeight w:val="302"/>
        </w:trPr>
        <w:tc>
          <w:tcPr>
            <w:tcW w:w="1646" w:type="pct"/>
            <w:vAlign w:val="center"/>
            <w:hideMark/>
          </w:tcPr>
          <w:p w14:paraId="7E60C14D" w14:textId="77777777" w:rsidR="00A259E8" w:rsidRPr="004F2C62" w:rsidRDefault="00A259E8">
            <w:pPr>
              <w:pStyle w:val="LookupTableInfoMIRB"/>
            </w:pPr>
            <w:r w:rsidRPr="004F2C62">
              <w:t>US-AR</w:t>
            </w:r>
          </w:p>
        </w:tc>
        <w:tc>
          <w:tcPr>
            <w:tcW w:w="2162" w:type="pct"/>
            <w:vAlign w:val="center"/>
            <w:hideMark/>
          </w:tcPr>
          <w:p w14:paraId="60E4921E" w14:textId="77777777" w:rsidR="00A259E8" w:rsidRPr="004F2C62" w:rsidRDefault="00A259E8">
            <w:pPr>
              <w:pStyle w:val="LookupTableInfoMIRB"/>
            </w:pPr>
            <w:r w:rsidRPr="004F2C62">
              <w:t>United States - Arkansas</w:t>
            </w:r>
          </w:p>
        </w:tc>
        <w:tc>
          <w:tcPr>
            <w:tcW w:w="1192" w:type="pct"/>
            <w:vAlign w:val="center"/>
            <w:hideMark/>
          </w:tcPr>
          <w:p w14:paraId="3BC67F83" w14:textId="77777777" w:rsidR="00A259E8" w:rsidRPr="004F2C62" w:rsidRDefault="00A259E8">
            <w:pPr>
              <w:pStyle w:val="LookupTableInfoMIRB"/>
            </w:pPr>
            <w:r w:rsidRPr="001C5D1E">
              <w:t>Not applicable</w:t>
            </w:r>
          </w:p>
        </w:tc>
      </w:tr>
      <w:tr w:rsidR="00A259E8" w14:paraId="1762918E" w14:textId="77777777">
        <w:trPr>
          <w:cantSplit/>
          <w:trHeight w:val="302"/>
        </w:trPr>
        <w:tc>
          <w:tcPr>
            <w:tcW w:w="1646" w:type="pct"/>
            <w:vAlign w:val="center"/>
            <w:hideMark/>
          </w:tcPr>
          <w:p w14:paraId="011F724A" w14:textId="77777777" w:rsidR="00A259E8" w:rsidRPr="004F2C62" w:rsidRDefault="00A259E8">
            <w:pPr>
              <w:pStyle w:val="LookupTableInfoMIRB"/>
            </w:pPr>
            <w:r w:rsidRPr="004F2C62">
              <w:t>US-AZ</w:t>
            </w:r>
          </w:p>
        </w:tc>
        <w:tc>
          <w:tcPr>
            <w:tcW w:w="2162" w:type="pct"/>
            <w:vAlign w:val="center"/>
            <w:hideMark/>
          </w:tcPr>
          <w:p w14:paraId="2E701F28" w14:textId="77777777" w:rsidR="00A259E8" w:rsidRPr="004F2C62" w:rsidRDefault="00A259E8">
            <w:pPr>
              <w:pStyle w:val="LookupTableInfoMIRB"/>
            </w:pPr>
            <w:r w:rsidRPr="004F2C62">
              <w:t>United States - Arizona</w:t>
            </w:r>
          </w:p>
        </w:tc>
        <w:tc>
          <w:tcPr>
            <w:tcW w:w="1192" w:type="pct"/>
            <w:vAlign w:val="center"/>
            <w:hideMark/>
          </w:tcPr>
          <w:p w14:paraId="1E6803B2" w14:textId="77777777" w:rsidR="00A259E8" w:rsidRPr="004F2C62" w:rsidRDefault="00A259E8">
            <w:pPr>
              <w:pStyle w:val="LookupTableInfoMIRB"/>
            </w:pPr>
            <w:r w:rsidRPr="001C5D1E">
              <w:t>Not applicable</w:t>
            </w:r>
          </w:p>
        </w:tc>
      </w:tr>
      <w:tr w:rsidR="00A259E8" w14:paraId="4C9E2CB9" w14:textId="77777777">
        <w:trPr>
          <w:cantSplit/>
          <w:trHeight w:val="302"/>
        </w:trPr>
        <w:tc>
          <w:tcPr>
            <w:tcW w:w="1646" w:type="pct"/>
            <w:vAlign w:val="center"/>
            <w:hideMark/>
          </w:tcPr>
          <w:p w14:paraId="3B76B42A" w14:textId="77777777" w:rsidR="00A259E8" w:rsidRPr="004F2C62" w:rsidRDefault="00A259E8">
            <w:pPr>
              <w:pStyle w:val="LookupTableInfoMIRB"/>
            </w:pPr>
            <w:r w:rsidRPr="004F2C62">
              <w:t>US-CA</w:t>
            </w:r>
          </w:p>
        </w:tc>
        <w:tc>
          <w:tcPr>
            <w:tcW w:w="2162" w:type="pct"/>
            <w:vAlign w:val="center"/>
            <w:hideMark/>
          </w:tcPr>
          <w:p w14:paraId="53EA7A99" w14:textId="77777777" w:rsidR="00A259E8" w:rsidRPr="004F2C62" w:rsidRDefault="00A259E8">
            <w:pPr>
              <w:pStyle w:val="LookupTableInfoMIRB"/>
            </w:pPr>
            <w:r w:rsidRPr="004F2C62">
              <w:t>United States - California</w:t>
            </w:r>
          </w:p>
        </w:tc>
        <w:tc>
          <w:tcPr>
            <w:tcW w:w="1192" w:type="pct"/>
            <w:vAlign w:val="center"/>
            <w:hideMark/>
          </w:tcPr>
          <w:p w14:paraId="656E1EBD" w14:textId="77777777" w:rsidR="00A259E8" w:rsidRPr="004F2C62" w:rsidRDefault="00A259E8">
            <w:pPr>
              <w:pStyle w:val="LookupTableInfoMIRB"/>
            </w:pPr>
            <w:r w:rsidRPr="001C5D1E">
              <w:t>Not applicable</w:t>
            </w:r>
          </w:p>
        </w:tc>
      </w:tr>
      <w:tr w:rsidR="00A259E8" w14:paraId="66BC3C37" w14:textId="77777777">
        <w:trPr>
          <w:cantSplit/>
          <w:trHeight w:val="302"/>
        </w:trPr>
        <w:tc>
          <w:tcPr>
            <w:tcW w:w="1646" w:type="pct"/>
            <w:vAlign w:val="center"/>
            <w:hideMark/>
          </w:tcPr>
          <w:p w14:paraId="6B269CE8" w14:textId="77777777" w:rsidR="00A259E8" w:rsidRPr="004F2C62" w:rsidRDefault="00A259E8">
            <w:pPr>
              <w:pStyle w:val="LookupTableInfoMIRB"/>
            </w:pPr>
            <w:r w:rsidRPr="004F2C62">
              <w:t>US-CO</w:t>
            </w:r>
          </w:p>
        </w:tc>
        <w:tc>
          <w:tcPr>
            <w:tcW w:w="2162" w:type="pct"/>
            <w:vAlign w:val="center"/>
            <w:hideMark/>
          </w:tcPr>
          <w:p w14:paraId="435E591B" w14:textId="77777777" w:rsidR="00A259E8" w:rsidRPr="004F2C62" w:rsidRDefault="00A259E8">
            <w:pPr>
              <w:pStyle w:val="LookupTableInfoMIRB"/>
            </w:pPr>
            <w:r w:rsidRPr="004F2C62">
              <w:t>United States - Colorado</w:t>
            </w:r>
          </w:p>
        </w:tc>
        <w:tc>
          <w:tcPr>
            <w:tcW w:w="1192" w:type="pct"/>
            <w:vAlign w:val="center"/>
            <w:hideMark/>
          </w:tcPr>
          <w:p w14:paraId="158D3F25" w14:textId="77777777" w:rsidR="00A259E8" w:rsidRPr="004F2C62" w:rsidRDefault="00A259E8">
            <w:pPr>
              <w:pStyle w:val="LookupTableInfoMIRB"/>
            </w:pPr>
            <w:r w:rsidRPr="001C5D1E">
              <w:t>Not applicable</w:t>
            </w:r>
          </w:p>
        </w:tc>
      </w:tr>
      <w:tr w:rsidR="00A259E8" w14:paraId="02F8D726" w14:textId="77777777">
        <w:trPr>
          <w:cantSplit/>
          <w:trHeight w:val="302"/>
        </w:trPr>
        <w:tc>
          <w:tcPr>
            <w:tcW w:w="1646" w:type="pct"/>
            <w:vAlign w:val="center"/>
            <w:hideMark/>
          </w:tcPr>
          <w:p w14:paraId="5E5EF8A6" w14:textId="77777777" w:rsidR="00A259E8" w:rsidRPr="004F2C62" w:rsidRDefault="00A259E8">
            <w:pPr>
              <w:pStyle w:val="LookupTableInfoMIRB"/>
            </w:pPr>
            <w:r w:rsidRPr="004F2C62">
              <w:t>US-CT</w:t>
            </w:r>
          </w:p>
        </w:tc>
        <w:tc>
          <w:tcPr>
            <w:tcW w:w="2162" w:type="pct"/>
            <w:vAlign w:val="center"/>
            <w:hideMark/>
          </w:tcPr>
          <w:p w14:paraId="7C75DD01" w14:textId="77777777" w:rsidR="00A259E8" w:rsidRPr="004F2C62" w:rsidRDefault="00A259E8">
            <w:pPr>
              <w:pStyle w:val="LookupTableInfoMIRB"/>
            </w:pPr>
            <w:r w:rsidRPr="004F2C62">
              <w:t>United States - Connecticut</w:t>
            </w:r>
          </w:p>
        </w:tc>
        <w:tc>
          <w:tcPr>
            <w:tcW w:w="1192" w:type="pct"/>
            <w:vAlign w:val="center"/>
            <w:hideMark/>
          </w:tcPr>
          <w:p w14:paraId="50AC745C" w14:textId="77777777" w:rsidR="00A259E8" w:rsidRPr="004F2C62" w:rsidRDefault="00A259E8">
            <w:pPr>
              <w:pStyle w:val="LookupTableInfoMIRB"/>
            </w:pPr>
            <w:r w:rsidRPr="001C5D1E">
              <w:t>Not applicable</w:t>
            </w:r>
          </w:p>
        </w:tc>
      </w:tr>
      <w:tr w:rsidR="00A259E8" w14:paraId="781FC3EB" w14:textId="77777777">
        <w:trPr>
          <w:cantSplit/>
          <w:trHeight w:val="302"/>
        </w:trPr>
        <w:tc>
          <w:tcPr>
            <w:tcW w:w="1646" w:type="pct"/>
            <w:vAlign w:val="center"/>
            <w:hideMark/>
          </w:tcPr>
          <w:p w14:paraId="1F628B99" w14:textId="77777777" w:rsidR="00A259E8" w:rsidRPr="004F2C62" w:rsidRDefault="00A259E8">
            <w:pPr>
              <w:pStyle w:val="LookupTableInfoMIRB"/>
            </w:pPr>
            <w:r w:rsidRPr="004F2C62">
              <w:t>US-DE</w:t>
            </w:r>
          </w:p>
        </w:tc>
        <w:tc>
          <w:tcPr>
            <w:tcW w:w="2162" w:type="pct"/>
            <w:vAlign w:val="center"/>
            <w:hideMark/>
          </w:tcPr>
          <w:p w14:paraId="2292284E" w14:textId="77777777" w:rsidR="00A259E8" w:rsidRPr="004F2C62" w:rsidRDefault="00A259E8">
            <w:pPr>
              <w:pStyle w:val="LookupTableInfoMIRB"/>
            </w:pPr>
            <w:r w:rsidRPr="004F2C62">
              <w:t>United States - Delaware</w:t>
            </w:r>
          </w:p>
        </w:tc>
        <w:tc>
          <w:tcPr>
            <w:tcW w:w="1192" w:type="pct"/>
            <w:vAlign w:val="center"/>
            <w:hideMark/>
          </w:tcPr>
          <w:p w14:paraId="5C20F9E6" w14:textId="77777777" w:rsidR="00A259E8" w:rsidRPr="004F2C62" w:rsidRDefault="00A259E8">
            <w:pPr>
              <w:pStyle w:val="LookupTableInfoMIRB"/>
            </w:pPr>
            <w:r w:rsidRPr="001C5D1E">
              <w:t>Not applicable</w:t>
            </w:r>
          </w:p>
        </w:tc>
      </w:tr>
      <w:tr w:rsidR="00A259E8" w14:paraId="05C570BE" w14:textId="77777777">
        <w:trPr>
          <w:cantSplit/>
          <w:trHeight w:val="302"/>
        </w:trPr>
        <w:tc>
          <w:tcPr>
            <w:tcW w:w="1646" w:type="pct"/>
            <w:vAlign w:val="center"/>
            <w:hideMark/>
          </w:tcPr>
          <w:p w14:paraId="75AC06A1" w14:textId="77777777" w:rsidR="00A259E8" w:rsidRPr="004F2C62" w:rsidRDefault="00A259E8">
            <w:pPr>
              <w:pStyle w:val="LookupTableInfoMIRB"/>
            </w:pPr>
            <w:r w:rsidRPr="004F2C62">
              <w:t>US-FL</w:t>
            </w:r>
          </w:p>
        </w:tc>
        <w:tc>
          <w:tcPr>
            <w:tcW w:w="2162" w:type="pct"/>
            <w:vAlign w:val="center"/>
            <w:hideMark/>
          </w:tcPr>
          <w:p w14:paraId="63873CDB" w14:textId="77777777" w:rsidR="00A259E8" w:rsidRPr="004F2C62" w:rsidRDefault="00A259E8">
            <w:pPr>
              <w:pStyle w:val="LookupTableInfoMIRB"/>
            </w:pPr>
            <w:r w:rsidRPr="004F2C62">
              <w:t>United States - Florida</w:t>
            </w:r>
          </w:p>
        </w:tc>
        <w:tc>
          <w:tcPr>
            <w:tcW w:w="1192" w:type="pct"/>
            <w:vAlign w:val="center"/>
            <w:hideMark/>
          </w:tcPr>
          <w:p w14:paraId="56368CD3" w14:textId="77777777" w:rsidR="00A259E8" w:rsidRPr="004F2C62" w:rsidRDefault="00A259E8">
            <w:pPr>
              <w:pStyle w:val="LookupTableInfoMIRB"/>
            </w:pPr>
            <w:r w:rsidRPr="001C5D1E">
              <w:t>Not applicable</w:t>
            </w:r>
          </w:p>
        </w:tc>
      </w:tr>
      <w:tr w:rsidR="00A259E8" w14:paraId="1D0A3CAF" w14:textId="77777777">
        <w:trPr>
          <w:cantSplit/>
          <w:trHeight w:val="302"/>
        </w:trPr>
        <w:tc>
          <w:tcPr>
            <w:tcW w:w="1646" w:type="pct"/>
            <w:vAlign w:val="center"/>
            <w:hideMark/>
          </w:tcPr>
          <w:p w14:paraId="0282E6B2" w14:textId="77777777" w:rsidR="00A259E8" w:rsidRPr="004F2C62" w:rsidRDefault="00A259E8">
            <w:pPr>
              <w:pStyle w:val="LookupTableInfoMIRB"/>
            </w:pPr>
            <w:r w:rsidRPr="004F2C62">
              <w:t>US-GA</w:t>
            </w:r>
          </w:p>
        </w:tc>
        <w:tc>
          <w:tcPr>
            <w:tcW w:w="2162" w:type="pct"/>
            <w:vAlign w:val="center"/>
            <w:hideMark/>
          </w:tcPr>
          <w:p w14:paraId="72D8DA95" w14:textId="77777777" w:rsidR="00A259E8" w:rsidRPr="004F2C62" w:rsidRDefault="00A259E8">
            <w:pPr>
              <w:pStyle w:val="LookupTableInfoMIRB"/>
            </w:pPr>
            <w:r w:rsidRPr="004F2C62">
              <w:t>United States - Georgia</w:t>
            </w:r>
          </w:p>
        </w:tc>
        <w:tc>
          <w:tcPr>
            <w:tcW w:w="1192" w:type="pct"/>
            <w:vAlign w:val="center"/>
            <w:hideMark/>
          </w:tcPr>
          <w:p w14:paraId="04466E83" w14:textId="77777777" w:rsidR="00A259E8" w:rsidRPr="004F2C62" w:rsidRDefault="00A259E8">
            <w:pPr>
              <w:pStyle w:val="LookupTableInfoMIRB"/>
            </w:pPr>
            <w:r w:rsidRPr="001C5D1E">
              <w:t>Not applicable</w:t>
            </w:r>
          </w:p>
        </w:tc>
      </w:tr>
      <w:tr w:rsidR="00A259E8" w14:paraId="03EDE7BC" w14:textId="77777777">
        <w:trPr>
          <w:cantSplit/>
          <w:trHeight w:val="302"/>
        </w:trPr>
        <w:tc>
          <w:tcPr>
            <w:tcW w:w="1646" w:type="pct"/>
            <w:vAlign w:val="center"/>
            <w:hideMark/>
          </w:tcPr>
          <w:p w14:paraId="2CC6B5AE" w14:textId="77777777" w:rsidR="00A259E8" w:rsidRPr="004F2C62" w:rsidRDefault="00A259E8">
            <w:pPr>
              <w:pStyle w:val="LookupTableInfoMIRB"/>
            </w:pPr>
            <w:r w:rsidRPr="004F2C62">
              <w:t>US-HI</w:t>
            </w:r>
          </w:p>
        </w:tc>
        <w:tc>
          <w:tcPr>
            <w:tcW w:w="2162" w:type="pct"/>
            <w:vAlign w:val="center"/>
            <w:hideMark/>
          </w:tcPr>
          <w:p w14:paraId="5E349F36" w14:textId="77777777" w:rsidR="00A259E8" w:rsidRPr="004F2C62" w:rsidRDefault="00A259E8">
            <w:pPr>
              <w:pStyle w:val="LookupTableInfoMIRB"/>
            </w:pPr>
            <w:r w:rsidRPr="004F2C62">
              <w:t>United States - Hawaii</w:t>
            </w:r>
          </w:p>
        </w:tc>
        <w:tc>
          <w:tcPr>
            <w:tcW w:w="1192" w:type="pct"/>
            <w:vAlign w:val="center"/>
            <w:hideMark/>
          </w:tcPr>
          <w:p w14:paraId="23CCD401" w14:textId="77777777" w:rsidR="00A259E8" w:rsidRPr="004F2C62" w:rsidRDefault="00A259E8">
            <w:pPr>
              <w:pStyle w:val="LookupTableInfoMIRB"/>
            </w:pPr>
            <w:r w:rsidRPr="001C5D1E">
              <w:t>Not applicable</w:t>
            </w:r>
          </w:p>
        </w:tc>
      </w:tr>
      <w:tr w:rsidR="00A259E8" w14:paraId="4316F8EF" w14:textId="77777777">
        <w:trPr>
          <w:cantSplit/>
          <w:trHeight w:val="302"/>
        </w:trPr>
        <w:tc>
          <w:tcPr>
            <w:tcW w:w="1646" w:type="pct"/>
            <w:vAlign w:val="center"/>
            <w:hideMark/>
          </w:tcPr>
          <w:p w14:paraId="58DFC1B5" w14:textId="77777777" w:rsidR="00A259E8" w:rsidRPr="004F2C62" w:rsidRDefault="00A259E8">
            <w:pPr>
              <w:pStyle w:val="LookupTableInfoMIRB"/>
            </w:pPr>
            <w:r w:rsidRPr="004F2C62">
              <w:t>US-IA</w:t>
            </w:r>
          </w:p>
        </w:tc>
        <w:tc>
          <w:tcPr>
            <w:tcW w:w="2162" w:type="pct"/>
            <w:vAlign w:val="center"/>
            <w:hideMark/>
          </w:tcPr>
          <w:p w14:paraId="1B170F41" w14:textId="77777777" w:rsidR="00A259E8" w:rsidRPr="004F2C62" w:rsidRDefault="00A259E8">
            <w:pPr>
              <w:pStyle w:val="LookupTableInfoMIRB"/>
            </w:pPr>
            <w:r w:rsidRPr="004F2C62">
              <w:t>United States - Iowa</w:t>
            </w:r>
          </w:p>
        </w:tc>
        <w:tc>
          <w:tcPr>
            <w:tcW w:w="1192" w:type="pct"/>
            <w:vAlign w:val="center"/>
            <w:hideMark/>
          </w:tcPr>
          <w:p w14:paraId="5EB0E390" w14:textId="77777777" w:rsidR="00A259E8" w:rsidRPr="004F2C62" w:rsidRDefault="00A259E8">
            <w:pPr>
              <w:pStyle w:val="LookupTableInfoMIRB"/>
            </w:pPr>
            <w:r w:rsidRPr="001C5D1E">
              <w:t>Not applicable</w:t>
            </w:r>
          </w:p>
        </w:tc>
      </w:tr>
      <w:tr w:rsidR="00A259E8" w14:paraId="52762DF4" w14:textId="77777777">
        <w:trPr>
          <w:cantSplit/>
          <w:trHeight w:val="302"/>
        </w:trPr>
        <w:tc>
          <w:tcPr>
            <w:tcW w:w="1646" w:type="pct"/>
            <w:vAlign w:val="center"/>
            <w:hideMark/>
          </w:tcPr>
          <w:p w14:paraId="6358B8B2" w14:textId="77777777" w:rsidR="00A259E8" w:rsidRPr="004F2C62" w:rsidRDefault="00A259E8">
            <w:pPr>
              <w:pStyle w:val="LookupTableInfoMIRB"/>
            </w:pPr>
            <w:r w:rsidRPr="004F2C62">
              <w:t>US-ID</w:t>
            </w:r>
          </w:p>
        </w:tc>
        <w:tc>
          <w:tcPr>
            <w:tcW w:w="2162" w:type="pct"/>
            <w:vAlign w:val="center"/>
            <w:hideMark/>
          </w:tcPr>
          <w:p w14:paraId="5DB276A1" w14:textId="77777777" w:rsidR="00A259E8" w:rsidRPr="004F2C62" w:rsidRDefault="00A259E8">
            <w:pPr>
              <w:pStyle w:val="LookupTableInfoMIRB"/>
            </w:pPr>
            <w:r w:rsidRPr="004F2C62">
              <w:t>United States - Idaho</w:t>
            </w:r>
          </w:p>
        </w:tc>
        <w:tc>
          <w:tcPr>
            <w:tcW w:w="1192" w:type="pct"/>
            <w:vAlign w:val="center"/>
            <w:hideMark/>
          </w:tcPr>
          <w:p w14:paraId="227DE2E5" w14:textId="77777777" w:rsidR="00A259E8" w:rsidRPr="004F2C62" w:rsidRDefault="00A259E8">
            <w:pPr>
              <w:pStyle w:val="LookupTableInfoMIRB"/>
            </w:pPr>
            <w:r w:rsidRPr="001C5D1E">
              <w:t>Not applicable</w:t>
            </w:r>
          </w:p>
        </w:tc>
      </w:tr>
      <w:tr w:rsidR="00A259E8" w14:paraId="7425C493" w14:textId="77777777">
        <w:trPr>
          <w:cantSplit/>
          <w:trHeight w:val="302"/>
        </w:trPr>
        <w:tc>
          <w:tcPr>
            <w:tcW w:w="1646" w:type="pct"/>
            <w:vAlign w:val="center"/>
            <w:hideMark/>
          </w:tcPr>
          <w:p w14:paraId="1ACDBD6A" w14:textId="77777777" w:rsidR="00A259E8" w:rsidRPr="004F2C62" w:rsidRDefault="00A259E8">
            <w:pPr>
              <w:pStyle w:val="LookupTableInfoMIRB"/>
            </w:pPr>
            <w:r w:rsidRPr="004F2C62">
              <w:t>US-IL</w:t>
            </w:r>
          </w:p>
        </w:tc>
        <w:tc>
          <w:tcPr>
            <w:tcW w:w="2162" w:type="pct"/>
            <w:vAlign w:val="center"/>
            <w:hideMark/>
          </w:tcPr>
          <w:p w14:paraId="61E841D4" w14:textId="77777777" w:rsidR="00A259E8" w:rsidRPr="004F2C62" w:rsidRDefault="00A259E8">
            <w:pPr>
              <w:pStyle w:val="LookupTableInfoMIRB"/>
            </w:pPr>
            <w:r w:rsidRPr="004F2C62">
              <w:t>United States - Illinois</w:t>
            </w:r>
          </w:p>
        </w:tc>
        <w:tc>
          <w:tcPr>
            <w:tcW w:w="1192" w:type="pct"/>
            <w:vAlign w:val="center"/>
            <w:hideMark/>
          </w:tcPr>
          <w:p w14:paraId="2632564E" w14:textId="77777777" w:rsidR="00A259E8" w:rsidRPr="004F2C62" w:rsidRDefault="00A259E8">
            <w:pPr>
              <w:pStyle w:val="LookupTableInfoMIRB"/>
            </w:pPr>
            <w:r w:rsidRPr="001C5D1E">
              <w:t>Not applicable</w:t>
            </w:r>
          </w:p>
        </w:tc>
      </w:tr>
      <w:tr w:rsidR="00A259E8" w14:paraId="193B48A8" w14:textId="77777777">
        <w:trPr>
          <w:cantSplit/>
          <w:trHeight w:val="302"/>
        </w:trPr>
        <w:tc>
          <w:tcPr>
            <w:tcW w:w="1646" w:type="pct"/>
            <w:vAlign w:val="center"/>
            <w:hideMark/>
          </w:tcPr>
          <w:p w14:paraId="67F33E3A" w14:textId="77777777" w:rsidR="00A259E8" w:rsidRPr="004F2C62" w:rsidRDefault="00A259E8">
            <w:pPr>
              <w:pStyle w:val="LookupTableInfoMIRB"/>
            </w:pPr>
            <w:r w:rsidRPr="004F2C62">
              <w:t>US-IN</w:t>
            </w:r>
          </w:p>
        </w:tc>
        <w:tc>
          <w:tcPr>
            <w:tcW w:w="2162" w:type="pct"/>
            <w:vAlign w:val="center"/>
            <w:hideMark/>
          </w:tcPr>
          <w:p w14:paraId="79A7169A" w14:textId="77777777" w:rsidR="00A259E8" w:rsidRPr="004F2C62" w:rsidRDefault="00A259E8">
            <w:pPr>
              <w:pStyle w:val="LookupTableInfoMIRB"/>
            </w:pPr>
            <w:r w:rsidRPr="004F2C62">
              <w:t>United States - Indiana</w:t>
            </w:r>
          </w:p>
        </w:tc>
        <w:tc>
          <w:tcPr>
            <w:tcW w:w="1192" w:type="pct"/>
            <w:vAlign w:val="center"/>
            <w:hideMark/>
          </w:tcPr>
          <w:p w14:paraId="1A1B027E" w14:textId="77777777" w:rsidR="00A259E8" w:rsidRPr="004F2C62" w:rsidRDefault="00A259E8">
            <w:pPr>
              <w:pStyle w:val="LookupTableInfoMIRB"/>
            </w:pPr>
            <w:r w:rsidRPr="001C5D1E">
              <w:t>Not applicable</w:t>
            </w:r>
          </w:p>
        </w:tc>
      </w:tr>
      <w:tr w:rsidR="00A259E8" w14:paraId="5758B97A" w14:textId="77777777">
        <w:trPr>
          <w:cantSplit/>
          <w:trHeight w:val="302"/>
        </w:trPr>
        <w:tc>
          <w:tcPr>
            <w:tcW w:w="1646" w:type="pct"/>
            <w:vAlign w:val="center"/>
            <w:hideMark/>
          </w:tcPr>
          <w:p w14:paraId="125F274E" w14:textId="77777777" w:rsidR="00A259E8" w:rsidRPr="004F2C62" w:rsidRDefault="00A259E8">
            <w:pPr>
              <w:pStyle w:val="LookupTableInfoMIRB"/>
            </w:pPr>
            <w:r w:rsidRPr="004F2C62">
              <w:t>US-KS</w:t>
            </w:r>
          </w:p>
        </w:tc>
        <w:tc>
          <w:tcPr>
            <w:tcW w:w="2162" w:type="pct"/>
            <w:vAlign w:val="center"/>
            <w:hideMark/>
          </w:tcPr>
          <w:p w14:paraId="67739FBE" w14:textId="77777777" w:rsidR="00A259E8" w:rsidRPr="004F2C62" w:rsidRDefault="00A259E8">
            <w:pPr>
              <w:pStyle w:val="LookupTableInfoMIRB"/>
            </w:pPr>
            <w:r w:rsidRPr="004F2C62">
              <w:t>United States - Kansas</w:t>
            </w:r>
          </w:p>
        </w:tc>
        <w:tc>
          <w:tcPr>
            <w:tcW w:w="1192" w:type="pct"/>
            <w:vAlign w:val="center"/>
            <w:hideMark/>
          </w:tcPr>
          <w:p w14:paraId="59C43601" w14:textId="77777777" w:rsidR="00A259E8" w:rsidRPr="004F2C62" w:rsidRDefault="00A259E8">
            <w:pPr>
              <w:pStyle w:val="LookupTableInfoMIRB"/>
            </w:pPr>
            <w:r w:rsidRPr="001C5D1E">
              <w:t>Not applicable</w:t>
            </w:r>
          </w:p>
        </w:tc>
      </w:tr>
      <w:tr w:rsidR="00A259E8" w14:paraId="4486B478" w14:textId="77777777">
        <w:trPr>
          <w:cantSplit/>
          <w:trHeight w:val="302"/>
        </w:trPr>
        <w:tc>
          <w:tcPr>
            <w:tcW w:w="1646" w:type="pct"/>
            <w:vAlign w:val="center"/>
            <w:hideMark/>
          </w:tcPr>
          <w:p w14:paraId="01D0537E" w14:textId="77777777" w:rsidR="00A259E8" w:rsidRPr="004F2C62" w:rsidRDefault="00A259E8">
            <w:pPr>
              <w:pStyle w:val="LookupTableInfoMIRB"/>
            </w:pPr>
            <w:r w:rsidRPr="004F2C62">
              <w:lastRenderedPageBreak/>
              <w:t>US-KY</w:t>
            </w:r>
          </w:p>
        </w:tc>
        <w:tc>
          <w:tcPr>
            <w:tcW w:w="2162" w:type="pct"/>
            <w:vAlign w:val="center"/>
            <w:hideMark/>
          </w:tcPr>
          <w:p w14:paraId="301FB7E8" w14:textId="77777777" w:rsidR="00A259E8" w:rsidRPr="004F2C62" w:rsidRDefault="00A259E8">
            <w:pPr>
              <w:pStyle w:val="LookupTableInfoMIRB"/>
            </w:pPr>
            <w:r w:rsidRPr="004F2C62">
              <w:t>United States - Kentucky</w:t>
            </w:r>
          </w:p>
        </w:tc>
        <w:tc>
          <w:tcPr>
            <w:tcW w:w="1192" w:type="pct"/>
            <w:vAlign w:val="center"/>
            <w:hideMark/>
          </w:tcPr>
          <w:p w14:paraId="4BDEFC6D" w14:textId="77777777" w:rsidR="00A259E8" w:rsidRPr="004F2C62" w:rsidRDefault="00A259E8">
            <w:pPr>
              <w:pStyle w:val="LookupTableInfoMIRB"/>
            </w:pPr>
            <w:r w:rsidRPr="001C5D1E">
              <w:t>Not applicable</w:t>
            </w:r>
          </w:p>
        </w:tc>
      </w:tr>
      <w:tr w:rsidR="00A259E8" w14:paraId="054F27D3" w14:textId="77777777">
        <w:trPr>
          <w:cantSplit/>
          <w:trHeight w:val="302"/>
        </w:trPr>
        <w:tc>
          <w:tcPr>
            <w:tcW w:w="1646" w:type="pct"/>
            <w:vAlign w:val="center"/>
            <w:hideMark/>
          </w:tcPr>
          <w:p w14:paraId="7EC63562" w14:textId="77777777" w:rsidR="00A259E8" w:rsidRPr="004F2C62" w:rsidRDefault="00A259E8">
            <w:pPr>
              <w:pStyle w:val="LookupTableInfoMIRB"/>
            </w:pPr>
            <w:r w:rsidRPr="004F2C62">
              <w:t>US-LA</w:t>
            </w:r>
          </w:p>
        </w:tc>
        <w:tc>
          <w:tcPr>
            <w:tcW w:w="2162" w:type="pct"/>
            <w:vAlign w:val="center"/>
            <w:hideMark/>
          </w:tcPr>
          <w:p w14:paraId="14FAEFFC" w14:textId="77777777" w:rsidR="00A259E8" w:rsidRPr="004F2C62" w:rsidRDefault="00A259E8">
            <w:pPr>
              <w:pStyle w:val="LookupTableInfoMIRB"/>
            </w:pPr>
            <w:r w:rsidRPr="004F2C62">
              <w:t>United States - Louisiana</w:t>
            </w:r>
          </w:p>
        </w:tc>
        <w:tc>
          <w:tcPr>
            <w:tcW w:w="1192" w:type="pct"/>
            <w:vAlign w:val="center"/>
            <w:hideMark/>
          </w:tcPr>
          <w:p w14:paraId="79D541ED" w14:textId="77777777" w:rsidR="00A259E8" w:rsidRPr="004F2C62" w:rsidRDefault="00A259E8">
            <w:pPr>
              <w:pStyle w:val="LookupTableInfoMIRB"/>
            </w:pPr>
            <w:r w:rsidRPr="001C5D1E">
              <w:t>Not applicable</w:t>
            </w:r>
          </w:p>
        </w:tc>
      </w:tr>
      <w:tr w:rsidR="00A259E8" w14:paraId="1BB64B12" w14:textId="77777777">
        <w:trPr>
          <w:cantSplit/>
          <w:trHeight w:val="302"/>
        </w:trPr>
        <w:tc>
          <w:tcPr>
            <w:tcW w:w="1646" w:type="pct"/>
            <w:vAlign w:val="center"/>
            <w:hideMark/>
          </w:tcPr>
          <w:p w14:paraId="48B76D8B" w14:textId="77777777" w:rsidR="00A259E8" w:rsidRPr="004F2C62" w:rsidRDefault="00A259E8">
            <w:pPr>
              <w:pStyle w:val="LookupTableInfoMIRB"/>
            </w:pPr>
            <w:r w:rsidRPr="004F2C62">
              <w:t>US-MA</w:t>
            </w:r>
          </w:p>
        </w:tc>
        <w:tc>
          <w:tcPr>
            <w:tcW w:w="2162" w:type="pct"/>
            <w:vAlign w:val="center"/>
            <w:hideMark/>
          </w:tcPr>
          <w:p w14:paraId="3FF2478F" w14:textId="77777777" w:rsidR="00A259E8" w:rsidRPr="004F2C62" w:rsidRDefault="00A259E8">
            <w:pPr>
              <w:pStyle w:val="LookupTableInfoMIRB"/>
            </w:pPr>
            <w:r w:rsidRPr="004F2C62">
              <w:t>United States - Massachusetts</w:t>
            </w:r>
          </w:p>
        </w:tc>
        <w:tc>
          <w:tcPr>
            <w:tcW w:w="1192" w:type="pct"/>
            <w:vAlign w:val="center"/>
            <w:hideMark/>
          </w:tcPr>
          <w:p w14:paraId="4CB01F87" w14:textId="77777777" w:rsidR="00A259E8" w:rsidRPr="004F2C62" w:rsidRDefault="00A259E8">
            <w:pPr>
              <w:pStyle w:val="LookupTableInfoMIRB"/>
            </w:pPr>
            <w:r w:rsidRPr="001C5D1E">
              <w:t>Not applicable</w:t>
            </w:r>
          </w:p>
        </w:tc>
      </w:tr>
      <w:tr w:rsidR="00A259E8" w14:paraId="4D5E201B" w14:textId="77777777">
        <w:trPr>
          <w:cantSplit/>
          <w:trHeight w:val="302"/>
        </w:trPr>
        <w:tc>
          <w:tcPr>
            <w:tcW w:w="1646" w:type="pct"/>
            <w:vAlign w:val="center"/>
            <w:hideMark/>
          </w:tcPr>
          <w:p w14:paraId="3B6AC0E4" w14:textId="77777777" w:rsidR="00A259E8" w:rsidRPr="004F2C62" w:rsidRDefault="00A259E8">
            <w:pPr>
              <w:pStyle w:val="LookupTableInfoMIRB"/>
            </w:pPr>
            <w:r w:rsidRPr="004F2C62">
              <w:t>US-MD</w:t>
            </w:r>
          </w:p>
        </w:tc>
        <w:tc>
          <w:tcPr>
            <w:tcW w:w="2162" w:type="pct"/>
            <w:vAlign w:val="center"/>
            <w:hideMark/>
          </w:tcPr>
          <w:p w14:paraId="0976AC05" w14:textId="77777777" w:rsidR="00A259E8" w:rsidRPr="004F2C62" w:rsidRDefault="00A259E8">
            <w:pPr>
              <w:pStyle w:val="LookupTableInfoMIRB"/>
            </w:pPr>
            <w:r w:rsidRPr="004F2C62">
              <w:t>United States - Maryland</w:t>
            </w:r>
          </w:p>
        </w:tc>
        <w:tc>
          <w:tcPr>
            <w:tcW w:w="1192" w:type="pct"/>
            <w:vAlign w:val="center"/>
            <w:hideMark/>
          </w:tcPr>
          <w:p w14:paraId="28B1F058" w14:textId="77777777" w:rsidR="00A259E8" w:rsidRPr="004F2C62" w:rsidRDefault="00A259E8">
            <w:pPr>
              <w:pStyle w:val="LookupTableInfoMIRB"/>
            </w:pPr>
            <w:r w:rsidRPr="001C5D1E">
              <w:t>Not applicable</w:t>
            </w:r>
          </w:p>
        </w:tc>
      </w:tr>
      <w:tr w:rsidR="00A259E8" w14:paraId="5B633A21" w14:textId="77777777">
        <w:trPr>
          <w:cantSplit/>
          <w:trHeight w:val="302"/>
        </w:trPr>
        <w:tc>
          <w:tcPr>
            <w:tcW w:w="1646" w:type="pct"/>
            <w:vAlign w:val="center"/>
            <w:hideMark/>
          </w:tcPr>
          <w:p w14:paraId="2F02983B" w14:textId="77777777" w:rsidR="00A259E8" w:rsidRPr="004F2C62" w:rsidRDefault="00A259E8">
            <w:pPr>
              <w:pStyle w:val="LookupTableInfoMIRB"/>
            </w:pPr>
            <w:r w:rsidRPr="004F2C62">
              <w:t>US-ME</w:t>
            </w:r>
          </w:p>
        </w:tc>
        <w:tc>
          <w:tcPr>
            <w:tcW w:w="2162" w:type="pct"/>
            <w:vAlign w:val="center"/>
            <w:hideMark/>
          </w:tcPr>
          <w:p w14:paraId="1196E2E8" w14:textId="77777777" w:rsidR="00A259E8" w:rsidRPr="004F2C62" w:rsidRDefault="00A259E8">
            <w:pPr>
              <w:pStyle w:val="LookupTableInfoMIRB"/>
            </w:pPr>
            <w:r w:rsidRPr="004F2C62">
              <w:t>United States - Maine</w:t>
            </w:r>
          </w:p>
        </w:tc>
        <w:tc>
          <w:tcPr>
            <w:tcW w:w="1192" w:type="pct"/>
            <w:vAlign w:val="center"/>
            <w:hideMark/>
          </w:tcPr>
          <w:p w14:paraId="648B9F18" w14:textId="77777777" w:rsidR="00A259E8" w:rsidRPr="004F2C62" w:rsidRDefault="00A259E8">
            <w:pPr>
              <w:pStyle w:val="LookupTableInfoMIRB"/>
            </w:pPr>
            <w:r w:rsidRPr="001C5D1E">
              <w:t>Not applicable</w:t>
            </w:r>
          </w:p>
        </w:tc>
      </w:tr>
      <w:tr w:rsidR="00A259E8" w14:paraId="1C92E2F5" w14:textId="77777777">
        <w:trPr>
          <w:cantSplit/>
          <w:trHeight w:val="302"/>
        </w:trPr>
        <w:tc>
          <w:tcPr>
            <w:tcW w:w="1646" w:type="pct"/>
            <w:vAlign w:val="center"/>
            <w:hideMark/>
          </w:tcPr>
          <w:p w14:paraId="08B9D8BC" w14:textId="77777777" w:rsidR="00A259E8" w:rsidRPr="004F2C62" w:rsidRDefault="00A259E8">
            <w:pPr>
              <w:pStyle w:val="LookupTableInfoMIRB"/>
            </w:pPr>
            <w:r w:rsidRPr="004F2C62">
              <w:t>US-MI</w:t>
            </w:r>
          </w:p>
        </w:tc>
        <w:tc>
          <w:tcPr>
            <w:tcW w:w="2162" w:type="pct"/>
            <w:vAlign w:val="center"/>
            <w:hideMark/>
          </w:tcPr>
          <w:p w14:paraId="5CBC687B" w14:textId="77777777" w:rsidR="00A259E8" w:rsidRPr="004F2C62" w:rsidRDefault="00A259E8">
            <w:pPr>
              <w:pStyle w:val="LookupTableInfoMIRB"/>
            </w:pPr>
            <w:r w:rsidRPr="004F2C62">
              <w:t>United States - Michigan</w:t>
            </w:r>
          </w:p>
        </w:tc>
        <w:tc>
          <w:tcPr>
            <w:tcW w:w="1192" w:type="pct"/>
            <w:vAlign w:val="center"/>
            <w:hideMark/>
          </w:tcPr>
          <w:p w14:paraId="43011BC3" w14:textId="77777777" w:rsidR="00A259E8" w:rsidRPr="004F2C62" w:rsidRDefault="00A259E8">
            <w:pPr>
              <w:pStyle w:val="LookupTableInfoMIRB"/>
            </w:pPr>
            <w:r w:rsidRPr="001C5D1E">
              <w:t>Not applicable</w:t>
            </w:r>
          </w:p>
        </w:tc>
      </w:tr>
      <w:tr w:rsidR="00A259E8" w14:paraId="5A79DD06" w14:textId="77777777">
        <w:trPr>
          <w:cantSplit/>
          <w:trHeight w:val="302"/>
        </w:trPr>
        <w:tc>
          <w:tcPr>
            <w:tcW w:w="1646" w:type="pct"/>
            <w:vAlign w:val="center"/>
            <w:hideMark/>
          </w:tcPr>
          <w:p w14:paraId="4A197FAF" w14:textId="77777777" w:rsidR="00A259E8" w:rsidRPr="004F2C62" w:rsidRDefault="00A259E8">
            <w:pPr>
              <w:pStyle w:val="LookupTableInfoMIRB"/>
            </w:pPr>
            <w:r w:rsidRPr="004F2C62">
              <w:t>US-MN</w:t>
            </w:r>
          </w:p>
        </w:tc>
        <w:tc>
          <w:tcPr>
            <w:tcW w:w="2162" w:type="pct"/>
            <w:vAlign w:val="center"/>
            <w:hideMark/>
          </w:tcPr>
          <w:p w14:paraId="4F443CA2" w14:textId="77777777" w:rsidR="00A259E8" w:rsidRPr="004F2C62" w:rsidRDefault="00A259E8">
            <w:pPr>
              <w:pStyle w:val="LookupTableInfoMIRB"/>
            </w:pPr>
            <w:r w:rsidRPr="004F2C62">
              <w:t>United States - Minnesota</w:t>
            </w:r>
          </w:p>
        </w:tc>
        <w:tc>
          <w:tcPr>
            <w:tcW w:w="1192" w:type="pct"/>
            <w:vAlign w:val="center"/>
            <w:hideMark/>
          </w:tcPr>
          <w:p w14:paraId="07D6E773" w14:textId="77777777" w:rsidR="00A259E8" w:rsidRPr="004F2C62" w:rsidRDefault="00A259E8">
            <w:pPr>
              <w:pStyle w:val="LookupTableInfoMIRB"/>
            </w:pPr>
            <w:r w:rsidRPr="001C5D1E">
              <w:t>Not applicable</w:t>
            </w:r>
          </w:p>
        </w:tc>
      </w:tr>
      <w:tr w:rsidR="00A259E8" w14:paraId="7A7EC56A" w14:textId="77777777">
        <w:trPr>
          <w:cantSplit/>
          <w:trHeight w:val="302"/>
        </w:trPr>
        <w:tc>
          <w:tcPr>
            <w:tcW w:w="1646" w:type="pct"/>
            <w:vAlign w:val="center"/>
            <w:hideMark/>
          </w:tcPr>
          <w:p w14:paraId="10211C81" w14:textId="77777777" w:rsidR="00A259E8" w:rsidRPr="004F2C62" w:rsidRDefault="00A259E8">
            <w:pPr>
              <w:pStyle w:val="LookupTableInfoMIRB"/>
            </w:pPr>
            <w:r w:rsidRPr="004F2C62">
              <w:t>US-MO</w:t>
            </w:r>
          </w:p>
        </w:tc>
        <w:tc>
          <w:tcPr>
            <w:tcW w:w="2162" w:type="pct"/>
            <w:vAlign w:val="center"/>
            <w:hideMark/>
          </w:tcPr>
          <w:p w14:paraId="614F34DD" w14:textId="77777777" w:rsidR="00A259E8" w:rsidRPr="004F2C62" w:rsidRDefault="00A259E8">
            <w:pPr>
              <w:pStyle w:val="LookupTableInfoMIRB"/>
            </w:pPr>
            <w:r w:rsidRPr="004F2C62">
              <w:t>United States - Missouri</w:t>
            </w:r>
          </w:p>
        </w:tc>
        <w:tc>
          <w:tcPr>
            <w:tcW w:w="1192" w:type="pct"/>
            <w:vAlign w:val="center"/>
            <w:hideMark/>
          </w:tcPr>
          <w:p w14:paraId="36ABDE5F" w14:textId="77777777" w:rsidR="00A259E8" w:rsidRPr="004F2C62" w:rsidRDefault="00A259E8">
            <w:pPr>
              <w:pStyle w:val="LookupTableInfoMIRB"/>
            </w:pPr>
            <w:r w:rsidRPr="001C5D1E">
              <w:t>Not applicable</w:t>
            </w:r>
          </w:p>
        </w:tc>
      </w:tr>
      <w:tr w:rsidR="00A259E8" w14:paraId="58235FA8" w14:textId="77777777">
        <w:trPr>
          <w:cantSplit/>
          <w:trHeight w:val="302"/>
        </w:trPr>
        <w:tc>
          <w:tcPr>
            <w:tcW w:w="1646" w:type="pct"/>
            <w:vAlign w:val="center"/>
            <w:hideMark/>
          </w:tcPr>
          <w:p w14:paraId="6C686AB7" w14:textId="77777777" w:rsidR="00A259E8" w:rsidRPr="004F2C62" w:rsidRDefault="00A259E8">
            <w:pPr>
              <w:pStyle w:val="LookupTableInfoMIRB"/>
            </w:pPr>
            <w:r w:rsidRPr="004F2C62">
              <w:t>US-MS</w:t>
            </w:r>
          </w:p>
        </w:tc>
        <w:tc>
          <w:tcPr>
            <w:tcW w:w="2162" w:type="pct"/>
            <w:vAlign w:val="center"/>
            <w:hideMark/>
          </w:tcPr>
          <w:p w14:paraId="7CD2EE61" w14:textId="77777777" w:rsidR="00A259E8" w:rsidRPr="004F2C62" w:rsidRDefault="00A259E8">
            <w:pPr>
              <w:pStyle w:val="LookupTableInfoMIRB"/>
            </w:pPr>
            <w:r w:rsidRPr="004F2C62">
              <w:t>United States - Mississippi</w:t>
            </w:r>
          </w:p>
        </w:tc>
        <w:tc>
          <w:tcPr>
            <w:tcW w:w="1192" w:type="pct"/>
            <w:vAlign w:val="center"/>
            <w:hideMark/>
          </w:tcPr>
          <w:p w14:paraId="431001D7" w14:textId="77777777" w:rsidR="00A259E8" w:rsidRPr="004F2C62" w:rsidRDefault="00A259E8">
            <w:pPr>
              <w:pStyle w:val="LookupTableInfoMIRB"/>
            </w:pPr>
            <w:r w:rsidRPr="001C5D1E">
              <w:t>Not applicable</w:t>
            </w:r>
          </w:p>
        </w:tc>
      </w:tr>
      <w:tr w:rsidR="00A259E8" w14:paraId="15F9A0FF" w14:textId="77777777">
        <w:trPr>
          <w:cantSplit/>
          <w:trHeight w:val="302"/>
        </w:trPr>
        <w:tc>
          <w:tcPr>
            <w:tcW w:w="1646" w:type="pct"/>
            <w:vAlign w:val="center"/>
            <w:hideMark/>
          </w:tcPr>
          <w:p w14:paraId="6019A5F7" w14:textId="77777777" w:rsidR="00A259E8" w:rsidRPr="004F2C62" w:rsidRDefault="00A259E8">
            <w:pPr>
              <w:pStyle w:val="LookupTableInfoMIRB"/>
            </w:pPr>
            <w:r w:rsidRPr="004F2C62">
              <w:t>US-MT</w:t>
            </w:r>
          </w:p>
        </w:tc>
        <w:tc>
          <w:tcPr>
            <w:tcW w:w="2162" w:type="pct"/>
            <w:vAlign w:val="center"/>
            <w:hideMark/>
          </w:tcPr>
          <w:p w14:paraId="5300F12F" w14:textId="77777777" w:rsidR="00A259E8" w:rsidRPr="004F2C62" w:rsidRDefault="00A259E8">
            <w:pPr>
              <w:pStyle w:val="LookupTableInfoMIRB"/>
            </w:pPr>
            <w:r w:rsidRPr="004F2C62">
              <w:t>United States - Montana</w:t>
            </w:r>
          </w:p>
        </w:tc>
        <w:tc>
          <w:tcPr>
            <w:tcW w:w="1192" w:type="pct"/>
            <w:vAlign w:val="center"/>
            <w:hideMark/>
          </w:tcPr>
          <w:p w14:paraId="66318CF6" w14:textId="77777777" w:rsidR="00A259E8" w:rsidRPr="004F2C62" w:rsidRDefault="00A259E8">
            <w:pPr>
              <w:pStyle w:val="LookupTableInfoMIRB"/>
            </w:pPr>
            <w:r w:rsidRPr="001C5D1E">
              <w:t>Not applicable</w:t>
            </w:r>
          </w:p>
        </w:tc>
      </w:tr>
      <w:tr w:rsidR="00A259E8" w14:paraId="380A9BDD" w14:textId="77777777">
        <w:trPr>
          <w:cantSplit/>
          <w:trHeight w:val="302"/>
        </w:trPr>
        <w:tc>
          <w:tcPr>
            <w:tcW w:w="1646" w:type="pct"/>
            <w:vAlign w:val="center"/>
            <w:hideMark/>
          </w:tcPr>
          <w:p w14:paraId="24A21222" w14:textId="77777777" w:rsidR="00A259E8" w:rsidRPr="004F2C62" w:rsidRDefault="00A259E8">
            <w:pPr>
              <w:pStyle w:val="LookupTableInfoMIRB"/>
            </w:pPr>
            <w:r w:rsidRPr="004F2C62">
              <w:t>US-NC</w:t>
            </w:r>
          </w:p>
        </w:tc>
        <w:tc>
          <w:tcPr>
            <w:tcW w:w="2162" w:type="pct"/>
            <w:vAlign w:val="center"/>
            <w:hideMark/>
          </w:tcPr>
          <w:p w14:paraId="789E5E5E" w14:textId="77777777" w:rsidR="00A259E8" w:rsidRPr="004F2C62" w:rsidRDefault="00A259E8">
            <w:pPr>
              <w:pStyle w:val="LookupTableInfoMIRB"/>
            </w:pPr>
            <w:r w:rsidRPr="004F2C62">
              <w:t>United States - North Carolina</w:t>
            </w:r>
          </w:p>
        </w:tc>
        <w:tc>
          <w:tcPr>
            <w:tcW w:w="1192" w:type="pct"/>
            <w:vAlign w:val="center"/>
            <w:hideMark/>
          </w:tcPr>
          <w:p w14:paraId="6E9728F1" w14:textId="77777777" w:rsidR="00A259E8" w:rsidRPr="004F2C62" w:rsidRDefault="00A259E8">
            <w:pPr>
              <w:pStyle w:val="LookupTableInfoMIRB"/>
            </w:pPr>
            <w:r w:rsidRPr="001C5D1E">
              <w:t>Not applicable</w:t>
            </w:r>
          </w:p>
        </w:tc>
      </w:tr>
      <w:tr w:rsidR="00A259E8" w14:paraId="72B38BC2" w14:textId="77777777">
        <w:trPr>
          <w:cantSplit/>
          <w:trHeight w:val="302"/>
        </w:trPr>
        <w:tc>
          <w:tcPr>
            <w:tcW w:w="1646" w:type="pct"/>
            <w:vAlign w:val="center"/>
            <w:hideMark/>
          </w:tcPr>
          <w:p w14:paraId="0A0A3FEF" w14:textId="77777777" w:rsidR="00A259E8" w:rsidRPr="004F2C62" w:rsidRDefault="00A259E8">
            <w:pPr>
              <w:pStyle w:val="LookupTableInfoMIRB"/>
            </w:pPr>
            <w:r w:rsidRPr="004F2C62">
              <w:t>US-ND</w:t>
            </w:r>
          </w:p>
        </w:tc>
        <w:tc>
          <w:tcPr>
            <w:tcW w:w="2162" w:type="pct"/>
            <w:vAlign w:val="center"/>
            <w:hideMark/>
          </w:tcPr>
          <w:p w14:paraId="464374B6" w14:textId="77777777" w:rsidR="00A259E8" w:rsidRPr="004F2C62" w:rsidRDefault="00A259E8">
            <w:pPr>
              <w:pStyle w:val="LookupTableInfoMIRB"/>
            </w:pPr>
            <w:r w:rsidRPr="004F2C62">
              <w:t>United States - North Dakota</w:t>
            </w:r>
          </w:p>
        </w:tc>
        <w:tc>
          <w:tcPr>
            <w:tcW w:w="1192" w:type="pct"/>
            <w:vAlign w:val="center"/>
            <w:hideMark/>
          </w:tcPr>
          <w:p w14:paraId="24E14F7F" w14:textId="77777777" w:rsidR="00A259E8" w:rsidRPr="004F2C62" w:rsidRDefault="00A259E8">
            <w:pPr>
              <w:pStyle w:val="LookupTableInfoMIRB"/>
            </w:pPr>
            <w:r w:rsidRPr="001C5D1E">
              <w:t>Not applicable</w:t>
            </w:r>
          </w:p>
        </w:tc>
      </w:tr>
      <w:tr w:rsidR="00A259E8" w14:paraId="5123542C" w14:textId="77777777">
        <w:trPr>
          <w:cantSplit/>
          <w:trHeight w:val="302"/>
        </w:trPr>
        <w:tc>
          <w:tcPr>
            <w:tcW w:w="1646" w:type="pct"/>
            <w:vAlign w:val="center"/>
            <w:hideMark/>
          </w:tcPr>
          <w:p w14:paraId="6D057C66" w14:textId="77777777" w:rsidR="00A259E8" w:rsidRPr="004F2C62" w:rsidRDefault="00A259E8">
            <w:pPr>
              <w:pStyle w:val="LookupTableInfoMIRB"/>
            </w:pPr>
            <w:r w:rsidRPr="004F2C62">
              <w:t>US-NE</w:t>
            </w:r>
          </w:p>
        </w:tc>
        <w:tc>
          <w:tcPr>
            <w:tcW w:w="2162" w:type="pct"/>
            <w:vAlign w:val="center"/>
            <w:hideMark/>
          </w:tcPr>
          <w:p w14:paraId="068236B1" w14:textId="77777777" w:rsidR="00A259E8" w:rsidRPr="004F2C62" w:rsidRDefault="00A259E8">
            <w:pPr>
              <w:pStyle w:val="LookupTableInfoMIRB"/>
            </w:pPr>
            <w:r w:rsidRPr="004F2C62">
              <w:t>United States - Nebraska</w:t>
            </w:r>
          </w:p>
        </w:tc>
        <w:tc>
          <w:tcPr>
            <w:tcW w:w="1192" w:type="pct"/>
            <w:vAlign w:val="center"/>
            <w:hideMark/>
          </w:tcPr>
          <w:p w14:paraId="4C78CB7D" w14:textId="77777777" w:rsidR="00A259E8" w:rsidRPr="004F2C62" w:rsidRDefault="00A259E8">
            <w:pPr>
              <w:pStyle w:val="LookupTableInfoMIRB"/>
            </w:pPr>
            <w:r w:rsidRPr="001C5D1E">
              <w:t>Not applicable</w:t>
            </w:r>
          </w:p>
        </w:tc>
      </w:tr>
      <w:tr w:rsidR="00A259E8" w14:paraId="3670FF94" w14:textId="77777777">
        <w:trPr>
          <w:cantSplit/>
          <w:trHeight w:val="302"/>
        </w:trPr>
        <w:tc>
          <w:tcPr>
            <w:tcW w:w="1646" w:type="pct"/>
            <w:vAlign w:val="center"/>
            <w:hideMark/>
          </w:tcPr>
          <w:p w14:paraId="53610D0D" w14:textId="77777777" w:rsidR="00A259E8" w:rsidRPr="004F2C62" w:rsidRDefault="00A259E8">
            <w:pPr>
              <w:pStyle w:val="LookupTableInfoMIRB"/>
            </w:pPr>
            <w:r w:rsidRPr="004F2C62">
              <w:t>US-NH</w:t>
            </w:r>
          </w:p>
        </w:tc>
        <w:tc>
          <w:tcPr>
            <w:tcW w:w="2162" w:type="pct"/>
            <w:vAlign w:val="center"/>
            <w:hideMark/>
          </w:tcPr>
          <w:p w14:paraId="4D3E893C" w14:textId="77777777" w:rsidR="00A259E8" w:rsidRPr="004F2C62" w:rsidRDefault="00A259E8">
            <w:pPr>
              <w:pStyle w:val="LookupTableInfoMIRB"/>
            </w:pPr>
            <w:r w:rsidRPr="004F2C62">
              <w:t>United States - New Hampshire</w:t>
            </w:r>
          </w:p>
        </w:tc>
        <w:tc>
          <w:tcPr>
            <w:tcW w:w="1192" w:type="pct"/>
            <w:vAlign w:val="center"/>
            <w:hideMark/>
          </w:tcPr>
          <w:p w14:paraId="732390A5" w14:textId="77777777" w:rsidR="00A259E8" w:rsidRPr="004F2C62" w:rsidRDefault="00A259E8">
            <w:pPr>
              <w:pStyle w:val="LookupTableInfoMIRB"/>
            </w:pPr>
            <w:r w:rsidRPr="001C5D1E">
              <w:t>Not applicable</w:t>
            </w:r>
          </w:p>
        </w:tc>
      </w:tr>
      <w:tr w:rsidR="00A259E8" w14:paraId="3CD47B48" w14:textId="77777777">
        <w:trPr>
          <w:cantSplit/>
          <w:trHeight w:val="302"/>
        </w:trPr>
        <w:tc>
          <w:tcPr>
            <w:tcW w:w="1646" w:type="pct"/>
            <w:vAlign w:val="center"/>
            <w:hideMark/>
          </w:tcPr>
          <w:p w14:paraId="2809B180" w14:textId="77777777" w:rsidR="00A259E8" w:rsidRPr="004F2C62" w:rsidRDefault="00A259E8">
            <w:pPr>
              <w:pStyle w:val="LookupTableInfoMIRB"/>
            </w:pPr>
            <w:r w:rsidRPr="004F2C62">
              <w:t>US-NJ</w:t>
            </w:r>
          </w:p>
        </w:tc>
        <w:tc>
          <w:tcPr>
            <w:tcW w:w="2162" w:type="pct"/>
            <w:vAlign w:val="center"/>
            <w:hideMark/>
          </w:tcPr>
          <w:p w14:paraId="16EB4216" w14:textId="77777777" w:rsidR="00A259E8" w:rsidRPr="004F2C62" w:rsidRDefault="00A259E8">
            <w:pPr>
              <w:pStyle w:val="LookupTableInfoMIRB"/>
            </w:pPr>
            <w:r w:rsidRPr="004F2C62">
              <w:t>United States - New Jersey</w:t>
            </w:r>
          </w:p>
        </w:tc>
        <w:tc>
          <w:tcPr>
            <w:tcW w:w="1192" w:type="pct"/>
            <w:vAlign w:val="center"/>
            <w:hideMark/>
          </w:tcPr>
          <w:p w14:paraId="5A52FD83" w14:textId="77777777" w:rsidR="00A259E8" w:rsidRPr="004F2C62" w:rsidRDefault="00A259E8">
            <w:pPr>
              <w:pStyle w:val="LookupTableInfoMIRB"/>
            </w:pPr>
            <w:r w:rsidRPr="001C5D1E">
              <w:t>Not applicable</w:t>
            </w:r>
          </w:p>
        </w:tc>
      </w:tr>
      <w:tr w:rsidR="00A259E8" w14:paraId="3883260C" w14:textId="77777777">
        <w:trPr>
          <w:cantSplit/>
          <w:trHeight w:val="302"/>
        </w:trPr>
        <w:tc>
          <w:tcPr>
            <w:tcW w:w="1646" w:type="pct"/>
            <w:vAlign w:val="center"/>
            <w:hideMark/>
          </w:tcPr>
          <w:p w14:paraId="3E8A5A30" w14:textId="77777777" w:rsidR="00A259E8" w:rsidRPr="004F2C62" w:rsidRDefault="00A259E8">
            <w:pPr>
              <w:pStyle w:val="LookupTableInfoMIRB"/>
            </w:pPr>
            <w:r w:rsidRPr="004F2C62">
              <w:t>US-NM</w:t>
            </w:r>
          </w:p>
        </w:tc>
        <w:tc>
          <w:tcPr>
            <w:tcW w:w="2162" w:type="pct"/>
            <w:vAlign w:val="center"/>
            <w:hideMark/>
          </w:tcPr>
          <w:p w14:paraId="5CB2C5E4" w14:textId="77777777" w:rsidR="00A259E8" w:rsidRPr="004F2C62" w:rsidRDefault="00A259E8">
            <w:pPr>
              <w:pStyle w:val="LookupTableInfoMIRB"/>
            </w:pPr>
            <w:r w:rsidRPr="004F2C62">
              <w:t>United States - New Mexico</w:t>
            </w:r>
          </w:p>
        </w:tc>
        <w:tc>
          <w:tcPr>
            <w:tcW w:w="1192" w:type="pct"/>
            <w:vAlign w:val="center"/>
            <w:hideMark/>
          </w:tcPr>
          <w:p w14:paraId="515EAF97" w14:textId="77777777" w:rsidR="00A259E8" w:rsidRPr="004F2C62" w:rsidRDefault="00A259E8">
            <w:pPr>
              <w:pStyle w:val="LookupTableInfoMIRB"/>
            </w:pPr>
            <w:r w:rsidRPr="001C5D1E">
              <w:t>Not applicable</w:t>
            </w:r>
          </w:p>
        </w:tc>
      </w:tr>
      <w:tr w:rsidR="00A259E8" w14:paraId="274685F2" w14:textId="77777777">
        <w:trPr>
          <w:cantSplit/>
          <w:trHeight w:val="302"/>
        </w:trPr>
        <w:tc>
          <w:tcPr>
            <w:tcW w:w="1646" w:type="pct"/>
            <w:vAlign w:val="center"/>
            <w:hideMark/>
          </w:tcPr>
          <w:p w14:paraId="1A576D4F" w14:textId="77777777" w:rsidR="00A259E8" w:rsidRPr="004F2C62" w:rsidRDefault="00A259E8">
            <w:pPr>
              <w:pStyle w:val="LookupTableInfoMIRB"/>
            </w:pPr>
            <w:r w:rsidRPr="004F2C62">
              <w:t>US-NV</w:t>
            </w:r>
          </w:p>
        </w:tc>
        <w:tc>
          <w:tcPr>
            <w:tcW w:w="2162" w:type="pct"/>
            <w:vAlign w:val="center"/>
            <w:hideMark/>
          </w:tcPr>
          <w:p w14:paraId="27092619" w14:textId="77777777" w:rsidR="00A259E8" w:rsidRPr="004F2C62" w:rsidRDefault="00A259E8">
            <w:pPr>
              <w:pStyle w:val="LookupTableInfoMIRB"/>
            </w:pPr>
            <w:r w:rsidRPr="004F2C62">
              <w:t>United States - Nevada</w:t>
            </w:r>
          </w:p>
        </w:tc>
        <w:tc>
          <w:tcPr>
            <w:tcW w:w="1192" w:type="pct"/>
            <w:vAlign w:val="center"/>
            <w:hideMark/>
          </w:tcPr>
          <w:p w14:paraId="250761FA" w14:textId="77777777" w:rsidR="00A259E8" w:rsidRPr="004F2C62" w:rsidRDefault="00A259E8">
            <w:pPr>
              <w:pStyle w:val="LookupTableInfoMIRB"/>
            </w:pPr>
            <w:r w:rsidRPr="001C5D1E">
              <w:t>Not applicable</w:t>
            </w:r>
          </w:p>
        </w:tc>
      </w:tr>
      <w:tr w:rsidR="00A259E8" w14:paraId="4AD64DAA" w14:textId="77777777">
        <w:trPr>
          <w:cantSplit/>
          <w:trHeight w:val="302"/>
        </w:trPr>
        <w:tc>
          <w:tcPr>
            <w:tcW w:w="1646" w:type="pct"/>
            <w:vAlign w:val="center"/>
            <w:hideMark/>
          </w:tcPr>
          <w:p w14:paraId="578D4B63" w14:textId="77777777" w:rsidR="00A259E8" w:rsidRPr="004F2C62" w:rsidRDefault="00A259E8">
            <w:pPr>
              <w:pStyle w:val="LookupTableInfoMIRB"/>
            </w:pPr>
            <w:r w:rsidRPr="004F2C62">
              <w:t>US-NY</w:t>
            </w:r>
          </w:p>
        </w:tc>
        <w:tc>
          <w:tcPr>
            <w:tcW w:w="2162" w:type="pct"/>
            <w:vAlign w:val="center"/>
            <w:hideMark/>
          </w:tcPr>
          <w:p w14:paraId="6291F0D3" w14:textId="77777777" w:rsidR="00A259E8" w:rsidRPr="004F2C62" w:rsidRDefault="00A259E8">
            <w:pPr>
              <w:pStyle w:val="LookupTableInfoMIRB"/>
            </w:pPr>
            <w:r w:rsidRPr="004F2C62">
              <w:t>United States - New York</w:t>
            </w:r>
          </w:p>
        </w:tc>
        <w:tc>
          <w:tcPr>
            <w:tcW w:w="1192" w:type="pct"/>
            <w:vAlign w:val="center"/>
            <w:hideMark/>
          </w:tcPr>
          <w:p w14:paraId="13D0C305" w14:textId="77777777" w:rsidR="00A259E8" w:rsidRPr="004F2C62" w:rsidRDefault="00A259E8">
            <w:pPr>
              <w:pStyle w:val="LookupTableInfoMIRB"/>
            </w:pPr>
            <w:r w:rsidRPr="001C5D1E">
              <w:t>Not applicable</w:t>
            </w:r>
          </w:p>
        </w:tc>
      </w:tr>
      <w:tr w:rsidR="00A259E8" w14:paraId="1250FE89" w14:textId="77777777">
        <w:trPr>
          <w:cantSplit/>
          <w:trHeight w:val="302"/>
        </w:trPr>
        <w:tc>
          <w:tcPr>
            <w:tcW w:w="1646" w:type="pct"/>
            <w:vAlign w:val="center"/>
            <w:hideMark/>
          </w:tcPr>
          <w:p w14:paraId="1A6E4B1A" w14:textId="77777777" w:rsidR="00A259E8" w:rsidRPr="004F2C62" w:rsidRDefault="00A259E8">
            <w:pPr>
              <w:pStyle w:val="LookupTableInfoMIRB"/>
            </w:pPr>
            <w:r w:rsidRPr="004F2C62">
              <w:t>US-OH</w:t>
            </w:r>
          </w:p>
        </w:tc>
        <w:tc>
          <w:tcPr>
            <w:tcW w:w="2162" w:type="pct"/>
            <w:vAlign w:val="center"/>
            <w:hideMark/>
          </w:tcPr>
          <w:p w14:paraId="1443DDD8" w14:textId="77777777" w:rsidR="00A259E8" w:rsidRPr="004F2C62" w:rsidRDefault="00A259E8">
            <w:pPr>
              <w:pStyle w:val="LookupTableInfoMIRB"/>
            </w:pPr>
            <w:r w:rsidRPr="004F2C62">
              <w:t>United States - Ohio</w:t>
            </w:r>
          </w:p>
        </w:tc>
        <w:tc>
          <w:tcPr>
            <w:tcW w:w="1192" w:type="pct"/>
            <w:vAlign w:val="center"/>
            <w:hideMark/>
          </w:tcPr>
          <w:p w14:paraId="0AA26031" w14:textId="77777777" w:rsidR="00A259E8" w:rsidRPr="004F2C62" w:rsidRDefault="00A259E8">
            <w:pPr>
              <w:pStyle w:val="LookupTableInfoMIRB"/>
            </w:pPr>
            <w:r w:rsidRPr="001C5D1E">
              <w:t>Not applicable</w:t>
            </w:r>
          </w:p>
        </w:tc>
      </w:tr>
      <w:tr w:rsidR="00A259E8" w14:paraId="7EE62A7E" w14:textId="77777777">
        <w:trPr>
          <w:cantSplit/>
          <w:trHeight w:val="302"/>
        </w:trPr>
        <w:tc>
          <w:tcPr>
            <w:tcW w:w="1646" w:type="pct"/>
            <w:vAlign w:val="center"/>
            <w:hideMark/>
          </w:tcPr>
          <w:p w14:paraId="4841933A" w14:textId="77777777" w:rsidR="00A259E8" w:rsidRPr="004F2C62" w:rsidRDefault="00A259E8">
            <w:pPr>
              <w:pStyle w:val="LookupTableInfoMIRB"/>
            </w:pPr>
            <w:r w:rsidRPr="004F2C62">
              <w:t>US-OK</w:t>
            </w:r>
          </w:p>
        </w:tc>
        <w:tc>
          <w:tcPr>
            <w:tcW w:w="2162" w:type="pct"/>
            <w:vAlign w:val="center"/>
            <w:hideMark/>
          </w:tcPr>
          <w:p w14:paraId="16BA0086" w14:textId="77777777" w:rsidR="00A259E8" w:rsidRPr="004F2C62" w:rsidRDefault="00A259E8">
            <w:pPr>
              <w:pStyle w:val="LookupTableInfoMIRB"/>
            </w:pPr>
            <w:r w:rsidRPr="004F2C62">
              <w:t>United States - Oklahoma</w:t>
            </w:r>
          </w:p>
        </w:tc>
        <w:tc>
          <w:tcPr>
            <w:tcW w:w="1192" w:type="pct"/>
            <w:vAlign w:val="center"/>
            <w:hideMark/>
          </w:tcPr>
          <w:p w14:paraId="78B2D018" w14:textId="77777777" w:rsidR="00A259E8" w:rsidRPr="004F2C62" w:rsidRDefault="00A259E8">
            <w:pPr>
              <w:pStyle w:val="LookupTableInfoMIRB"/>
            </w:pPr>
            <w:r w:rsidRPr="001C5D1E">
              <w:t>Not applicable</w:t>
            </w:r>
          </w:p>
        </w:tc>
      </w:tr>
      <w:tr w:rsidR="00A259E8" w14:paraId="01AAC003" w14:textId="77777777">
        <w:trPr>
          <w:cantSplit/>
          <w:trHeight w:val="302"/>
        </w:trPr>
        <w:tc>
          <w:tcPr>
            <w:tcW w:w="1646" w:type="pct"/>
            <w:vAlign w:val="center"/>
            <w:hideMark/>
          </w:tcPr>
          <w:p w14:paraId="5EF914B0" w14:textId="77777777" w:rsidR="00A259E8" w:rsidRPr="004F2C62" w:rsidRDefault="00A259E8">
            <w:pPr>
              <w:pStyle w:val="LookupTableInfoMIRB"/>
            </w:pPr>
            <w:r w:rsidRPr="004F2C62">
              <w:t>US-OR</w:t>
            </w:r>
          </w:p>
        </w:tc>
        <w:tc>
          <w:tcPr>
            <w:tcW w:w="2162" w:type="pct"/>
            <w:vAlign w:val="center"/>
            <w:hideMark/>
          </w:tcPr>
          <w:p w14:paraId="149B99F4" w14:textId="77777777" w:rsidR="00A259E8" w:rsidRPr="004F2C62" w:rsidRDefault="00A259E8">
            <w:pPr>
              <w:pStyle w:val="LookupTableInfoMIRB"/>
            </w:pPr>
            <w:r w:rsidRPr="004F2C62">
              <w:t>United States - Oregon</w:t>
            </w:r>
          </w:p>
        </w:tc>
        <w:tc>
          <w:tcPr>
            <w:tcW w:w="1192" w:type="pct"/>
            <w:vAlign w:val="center"/>
            <w:hideMark/>
          </w:tcPr>
          <w:p w14:paraId="306DDC57" w14:textId="77777777" w:rsidR="00A259E8" w:rsidRPr="004F2C62" w:rsidRDefault="00A259E8">
            <w:pPr>
              <w:pStyle w:val="LookupTableInfoMIRB"/>
            </w:pPr>
            <w:r w:rsidRPr="001C5D1E">
              <w:t>Not applicable</w:t>
            </w:r>
          </w:p>
        </w:tc>
      </w:tr>
      <w:tr w:rsidR="00A259E8" w14:paraId="3B83B30D" w14:textId="77777777">
        <w:trPr>
          <w:cantSplit/>
          <w:trHeight w:val="302"/>
        </w:trPr>
        <w:tc>
          <w:tcPr>
            <w:tcW w:w="1646" w:type="pct"/>
            <w:vAlign w:val="center"/>
            <w:hideMark/>
          </w:tcPr>
          <w:p w14:paraId="0E94F4BB" w14:textId="77777777" w:rsidR="00A259E8" w:rsidRPr="004F2C62" w:rsidRDefault="00A259E8">
            <w:pPr>
              <w:pStyle w:val="LookupTableInfoMIRB"/>
            </w:pPr>
            <w:r w:rsidRPr="004F2C62">
              <w:t>US-PA</w:t>
            </w:r>
          </w:p>
        </w:tc>
        <w:tc>
          <w:tcPr>
            <w:tcW w:w="2162" w:type="pct"/>
            <w:vAlign w:val="center"/>
            <w:hideMark/>
          </w:tcPr>
          <w:p w14:paraId="037D61E9" w14:textId="77777777" w:rsidR="00A259E8" w:rsidRPr="004F2C62" w:rsidRDefault="00A259E8">
            <w:pPr>
              <w:pStyle w:val="LookupTableInfoMIRB"/>
            </w:pPr>
            <w:r w:rsidRPr="004F2C62">
              <w:t>United States - Pennsylvania</w:t>
            </w:r>
          </w:p>
        </w:tc>
        <w:tc>
          <w:tcPr>
            <w:tcW w:w="1192" w:type="pct"/>
            <w:vAlign w:val="center"/>
            <w:hideMark/>
          </w:tcPr>
          <w:p w14:paraId="7C21E60E" w14:textId="77777777" w:rsidR="00A259E8" w:rsidRPr="004F2C62" w:rsidRDefault="00A259E8">
            <w:pPr>
              <w:pStyle w:val="LookupTableInfoMIRB"/>
            </w:pPr>
            <w:r w:rsidRPr="001C5D1E">
              <w:t>Not applicable</w:t>
            </w:r>
          </w:p>
        </w:tc>
      </w:tr>
      <w:tr w:rsidR="00A259E8" w14:paraId="3E02BD0B" w14:textId="77777777">
        <w:trPr>
          <w:cantSplit/>
          <w:trHeight w:val="302"/>
        </w:trPr>
        <w:tc>
          <w:tcPr>
            <w:tcW w:w="1646" w:type="pct"/>
            <w:vAlign w:val="center"/>
            <w:hideMark/>
          </w:tcPr>
          <w:p w14:paraId="4678DF40" w14:textId="77777777" w:rsidR="00A259E8" w:rsidRPr="004F2C62" w:rsidRDefault="00A259E8">
            <w:pPr>
              <w:pStyle w:val="LookupTableInfoMIRB"/>
            </w:pPr>
            <w:r w:rsidRPr="004F2C62">
              <w:t>US-RI</w:t>
            </w:r>
          </w:p>
        </w:tc>
        <w:tc>
          <w:tcPr>
            <w:tcW w:w="2162" w:type="pct"/>
            <w:vAlign w:val="center"/>
            <w:hideMark/>
          </w:tcPr>
          <w:p w14:paraId="261978D0" w14:textId="77777777" w:rsidR="00A259E8" w:rsidRPr="004F2C62" w:rsidRDefault="00A259E8">
            <w:pPr>
              <w:pStyle w:val="LookupTableInfoMIRB"/>
            </w:pPr>
            <w:r w:rsidRPr="004F2C62">
              <w:t>United States - Rhode Island</w:t>
            </w:r>
          </w:p>
        </w:tc>
        <w:tc>
          <w:tcPr>
            <w:tcW w:w="1192" w:type="pct"/>
            <w:vAlign w:val="center"/>
            <w:hideMark/>
          </w:tcPr>
          <w:p w14:paraId="3A3C7FE1" w14:textId="77777777" w:rsidR="00A259E8" w:rsidRPr="004F2C62" w:rsidRDefault="00A259E8">
            <w:pPr>
              <w:pStyle w:val="LookupTableInfoMIRB"/>
            </w:pPr>
            <w:r w:rsidRPr="001C5D1E">
              <w:t>Not applicable</w:t>
            </w:r>
          </w:p>
        </w:tc>
      </w:tr>
      <w:tr w:rsidR="00A259E8" w14:paraId="00B0583A" w14:textId="77777777">
        <w:trPr>
          <w:cantSplit/>
          <w:trHeight w:val="302"/>
        </w:trPr>
        <w:tc>
          <w:tcPr>
            <w:tcW w:w="1646" w:type="pct"/>
            <w:vAlign w:val="center"/>
            <w:hideMark/>
          </w:tcPr>
          <w:p w14:paraId="0A1B34D4" w14:textId="77777777" w:rsidR="00A259E8" w:rsidRPr="004F2C62" w:rsidRDefault="00A259E8">
            <w:pPr>
              <w:pStyle w:val="LookupTableInfoMIRB"/>
            </w:pPr>
            <w:r w:rsidRPr="004F2C62">
              <w:t>US-SC</w:t>
            </w:r>
          </w:p>
        </w:tc>
        <w:tc>
          <w:tcPr>
            <w:tcW w:w="2162" w:type="pct"/>
            <w:vAlign w:val="center"/>
            <w:hideMark/>
          </w:tcPr>
          <w:p w14:paraId="50C656B9" w14:textId="77777777" w:rsidR="00A259E8" w:rsidRPr="004F2C62" w:rsidRDefault="00A259E8">
            <w:pPr>
              <w:pStyle w:val="LookupTableInfoMIRB"/>
            </w:pPr>
            <w:r w:rsidRPr="004F2C62">
              <w:t>United States - South Carolina</w:t>
            </w:r>
          </w:p>
        </w:tc>
        <w:tc>
          <w:tcPr>
            <w:tcW w:w="1192" w:type="pct"/>
            <w:vAlign w:val="center"/>
            <w:hideMark/>
          </w:tcPr>
          <w:p w14:paraId="63F9C967" w14:textId="77777777" w:rsidR="00A259E8" w:rsidRPr="004F2C62" w:rsidRDefault="00A259E8">
            <w:pPr>
              <w:pStyle w:val="LookupTableInfoMIRB"/>
            </w:pPr>
            <w:r w:rsidRPr="001C5D1E">
              <w:t>Not applicable</w:t>
            </w:r>
          </w:p>
        </w:tc>
      </w:tr>
      <w:tr w:rsidR="00A259E8" w14:paraId="2C49E0CF" w14:textId="77777777">
        <w:trPr>
          <w:cantSplit/>
          <w:trHeight w:val="302"/>
        </w:trPr>
        <w:tc>
          <w:tcPr>
            <w:tcW w:w="1646" w:type="pct"/>
            <w:vAlign w:val="center"/>
            <w:hideMark/>
          </w:tcPr>
          <w:p w14:paraId="08355A74" w14:textId="77777777" w:rsidR="00A259E8" w:rsidRPr="004F2C62" w:rsidRDefault="00A259E8">
            <w:pPr>
              <w:pStyle w:val="LookupTableInfoMIRB"/>
            </w:pPr>
            <w:r w:rsidRPr="004F2C62">
              <w:t>US-SD</w:t>
            </w:r>
          </w:p>
        </w:tc>
        <w:tc>
          <w:tcPr>
            <w:tcW w:w="2162" w:type="pct"/>
            <w:vAlign w:val="center"/>
            <w:hideMark/>
          </w:tcPr>
          <w:p w14:paraId="01DBBC28" w14:textId="77777777" w:rsidR="00A259E8" w:rsidRPr="004F2C62" w:rsidRDefault="00A259E8">
            <w:pPr>
              <w:pStyle w:val="LookupTableInfoMIRB"/>
            </w:pPr>
            <w:r w:rsidRPr="004F2C62">
              <w:t>United States - South Dakota</w:t>
            </w:r>
          </w:p>
        </w:tc>
        <w:tc>
          <w:tcPr>
            <w:tcW w:w="1192" w:type="pct"/>
            <w:vAlign w:val="center"/>
            <w:hideMark/>
          </w:tcPr>
          <w:p w14:paraId="65CE095B" w14:textId="77777777" w:rsidR="00A259E8" w:rsidRPr="004F2C62" w:rsidRDefault="00A259E8">
            <w:pPr>
              <w:pStyle w:val="LookupTableInfoMIRB"/>
            </w:pPr>
            <w:r w:rsidRPr="001C5D1E">
              <w:t>Not applicable</w:t>
            </w:r>
          </w:p>
        </w:tc>
      </w:tr>
      <w:tr w:rsidR="00A259E8" w14:paraId="16583368" w14:textId="77777777">
        <w:trPr>
          <w:cantSplit/>
          <w:trHeight w:val="302"/>
        </w:trPr>
        <w:tc>
          <w:tcPr>
            <w:tcW w:w="1646" w:type="pct"/>
            <w:vAlign w:val="center"/>
            <w:hideMark/>
          </w:tcPr>
          <w:p w14:paraId="294237D9" w14:textId="77777777" w:rsidR="00A259E8" w:rsidRPr="004F2C62" w:rsidRDefault="00A259E8">
            <w:pPr>
              <w:pStyle w:val="LookupTableInfoMIRB"/>
            </w:pPr>
            <w:r w:rsidRPr="004F2C62">
              <w:t>US-TN</w:t>
            </w:r>
          </w:p>
        </w:tc>
        <w:tc>
          <w:tcPr>
            <w:tcW w:w="2162" w:type="pct"/>
            <w:vAlign w:val="center"/>
            <w:hideMark/>
          </w:tcPr>
          <w:p w14:paraId="6C6540B8" w14:textId="77777777" w:rsidR="00A259E8" w:rsidRPr="004F2C62" w:rsidRDefault="00A259E8">
            <w:pPr>
              <w:pStyle w:val="LookupTableInfoMIRB"/>
            </w:pPr>
            <w:r w:rsidRPr="004F2C62">
              <w:t>United States - Tennessee</w:t>
            </w:r>
          </w:p>
        </w:tc>
        <w:tc>
          <w:tcPr>
            <w:tcW w:w="1192" w:type="pct"/>
            <w:vAlign w:val="center"/>
            <w:hideMark/>
          </w:tcPr>
          <w:p w14:paraId="0370B83A" w14:textId="77777777" w:rsidR="00A259E8" w:rsidRPr="004F2C62" w:rsidRDefault="00A259E8">
            <w:pPr>
              <w:pStyle w:val="LookupTableInfoMIRB"/>
            </w:pPr>
            <w:r w:rsidRPr="001C5D1E">
              <w:t>Not applicable</w:t>
            </w:r>
          </w:p>
        </w:tc>
      </w:tr>
      <w:tr w:rsidR="00A259E8" w14:paraId="2D936DFB" w14:textId="77777777">
        <w:trPr>
          <w:cantSplit/>
          <w:trHeight w:val="302"/>
        </w:trPr>
        <w:tc>
          <w:tcPr>
            <w:tcW w:w="1646" w:type="pct"/>
            <w:vAlign w:val="center"/>
            <w:hideMark/>
          </w:tcPr>
          <w:p w14:paraId="50B8E84F" w14:textId="77777777" w:rsidR="00A259E8" w:rsidRPr="004F2C62" w:rsidRDefault="00A259E8">
            <w:pPr>
              <w:pStyle w:val="LookupTableInfoMIRB"/>
            </w:pPr>
            <w:r w:rsidRPr="004F2C62">
              <w:t>US-TX</w:t>
            </w:r>
          </w:p>
        </w:tc>
        <w:tc>
          <w:tcPr>
            <w:tcW w:w="2162" w:type="pct"/>
            <w:vAlign w:val="center"/>
            <w:hideMark/>
          </w:tcPr>
          <w:p w14:paraId="60B4FC22" w14:textId="77777777" w:rsidR="00A259E8" w:rsidRPr="004F2C62" w:rsidRDefault="00A259E8">
            <w:pPr>
              <w:pStyle w:val="LookupTableInfoMIRB"/>
            </w:pPr>
            <w:r w:rsidRPr="004F2C62">
              <w:t>United States - Texas</w:t>
            </w:r>
          </w:p>
        </w:tc>
        <w:tc>
          <w:tcPr>
            <w:tcW w:w="1192" w:type="pct"/>
            <w:vAlign w:val="center"/>
            <w:hideMark/>
          </w:tcPr>
          <w:p w14:paraId="1A39919A" w14:textId="77777777" w:rsidR="00A259E8" w:rsidRPr="004F2C62" w:rsidRDefault="00A259E8">
            <w:pPr>
              <w:pStyle w:val="LookupTableInfoMIRB"/>
            </w:pPr>
            <w:r w:rsidRPr="001C5D1E">
              <w:t>Not applicable</w:t>
            </w:r>
          </w:p>
        </w:tc>
      </w:tr>
      <w:tr w:rsidR="00A259E8" w14:paraId="53057523" w14:textId="77777777">
        <w:trPr>
          <w:cantSplit/>
          <w:trHeight w:val="302"/>
        </w:trPr>
        <w:tc>
          <w:tcPr>
            <w:tcW w:w="1646" w:type="pct"/>
            <w:vAlign w:val="center"/>
            <w:hideMark/>
          </w:tcPr>
          <w:p w14:paraId="0BEEF008" w14:textId="77777777" w:rsidR="00A259E8" w:rsidRPr="004F2C62" w:rsidRDefault="00A259E8">
            <w:pPr>
              <w:pStyle w:val="LookupTableInfoMIRB"/>
            </w:pPr>
            <w:r w:rsidRPr="004F2C62">
              <w:t>US-UT</w:t>
            </w:r>
          </w:p>
        </w:tc>
        <w:tc>
          <w:tcPr>
            <w:tcW w:w="2162" w:type="pct"/>
            <w:vAlign w:val="center"/>
            <w:hideMark/>
          </w:tcPr>
          <w:p w14:paraId="687B1F12" w14:textId="77777777" w:rsidR="00A259E8" w:rsidRPr="004F2C62" w:rsidRDefault="00A259E8">
            <w:pPr>
              <w:pStyle w:val="LookupTableInfoMIRB"/>
            </w:pPr>
            <w:r w:rsidRPr="004F2C62">
              <w:t>United States - Utah</w:t>
            </w:r>
          </w:p>
        </w:tc>
        <w:tc>
          <w:tcPr>
            <w:tcW w:w="1192" w:type="pct"/>
            <w:vAlign w:val="center"/>
            <w:hideMark/>
          </w:tcPr>
          <w:p w14:paraId="5663F045" w14:textId="77777777" w:rsidR="00A259E8" w:rsidRPr="004F2C62" w:rsidRDefault="00A259E8">
            <w:pPr>
              <w:pStyle w:val="LookupTableInfoMIRB"/>
            </w:pPr>
            <w:r w:rsidRPr="001C5D1E">
              <w:t>Not applicable</w:t>
            </w:r>
          </w:p>
        </w:tc>
      </w:tr>
      <w:tr w:rsidR="00A259E8" w14:paraId="6058E9BB" w14:textId="77777777">
        <w:trPr>
          <w:cantSplit/>
          <w:trHeight w:val="302"/>
        </w:trPr>
        <w:tc>
          <w:tcPr>
            <w:tcW w:w="1646" w:type="pct"/>
            <w:vAlign w:val="center"/>
            <w:hideMark/>
          </w:tcPr>
          <w:p w14:paraId="136B930A" w14:textId="77777777" w:rsidR="00A259E8" w:rsidRPr="004F2C62" w:rsidRDefault="00A259E8">
            <w:pPr>
              <w:pStyle w:val="LookupTableInfoMIRB"/>
            </w:pPr>
            <w:r w:rsidRPr="004F2C62">
              <w:lastRenderedPageBreak/>
              <w:t>US-VA</w:t>
            </w:r>
          </w:p>
        </w:tc>
        <w:tc>
          <w:tcPr>
            <w:tcW w:w="2162" w:type="pct"/>
            <w:vAlign w:val="center"/>
            <w:hideMark/>
          </w:tcPr>
          <w:p w14:paraId="20F49983" w14:textId="77777777" w:rsidR="00A259E8" w:rsidRPr="004F2C62" w:rsidRDefault="00A259E8">
            <w:pPr>
              <w:pStyle w:val="LookupTableInfoMIRB"/>
            </w:pPr>
            <w:r w:rsidRPr="004F2C62">
              <w:t>United States - Virginia</w:t>
            </w:r>
          </w:p>
        </w:tc>
        <w:tc>
          <w:tcPr>
            <w:tcW w:w="1192" w:type="pct"/>
            <w:vAlign w:val="center"/>
            <w:hideMark/>
          </w:tcPr>
          <w:p w14:paraId="62B1F6E0" w14:textId="77777777" w:rsidR="00A259E8" w:rsidRPr="004F2C62" w:rsidRDefault="00A259E8">
            <w:pPr>
              <w:pStyle w:val="LookupTableInfoMIRB"/>
            </w:pPr>
            <w:r w:rsidRPr="001C5D1E">
              <w:t>Not applicable</w:t>
            </w:r>
          </w:p>
        </w:tc>
      </w:tr>
      <w:tr w:rsidR="00A259E8" w14:paraId="28D2D3BF" w14:textId="77777777">
        <w:trPr>
          <w:cantSplit/>
          <w:trHeight w:val="302"/>
        </w:trPr>
        <w:tc>
          <w:tcPr>
            <w:tcW w:w="1646" w:type="pct"/>
            <w:vAlign w:val="center"/>
            <w:hideMark/>
          </w:tcPr>
          <w:p w14:paraId="4E0B9C86" w14:textId="77777777" w:rsidR="00A259E8" w:rsidRPr="004F2C62" w:rsidRDefault="00A259E8">
            <w:pPr>
              <w:pStyle w:val="LookupTableInfoMIRB"/>
            </w:pPr>
            <w:r w:rsidRPr="004F2C62">
              <w:t>US-VT</w:t>
            </w:r>
          </w:p>
        </w:tc>
        <w:tc>
          <w:tcPr>
            <w:tcW w:w="2162" w:type="pct"/>
            <w:vAlign w:val="center"/>
            <w:hideMark/>
          </w:tcPr>
          <w:p w14:paraId="2E80A89B" w14:textId="77777777" w:rsidR="00A259E8" w:rsidRPr="004F2C62" w:rsidRDefault="00A259E8">
            <w:pPr>
              <w:pStyle w:val="LookupTableInfoMIRB"/>
            </w:pPr>
            <w:r w:rsidRPr="004F2C62">
              <w:t>United States - Vermont</w:t>
            </w:r>
          </w:p>
        </w:tc>
        <w:tc>
          <w:tcPr>
            <w:tcW w:w="1192" w:type="pct"/>
            <w:vAlign w:val="center"/>
            <w:hideMark/>
          </w:tcPr>
          <w:p w14:paraId="18D119AD" w14:textId="77777777" w:rsidR="00A259E8" w:rsidRPr="004F2C62" w:rsidRDefault="00A259E8">
            <w:pPr>
              <w:pStyle w:val="LookupTableInfoMIRB"/>
            </w:pPr>
            <w:r w:rsidRPr="001C5D1E">
              <w:t>Not applicable</w:t>
            </w:r>
          </w:p>
        </w:tc>
      </w:tr>
      <w:tr w:rsidR="00A259E8" w14:paraId="5A444C45" w14:textId="77777777">
        <w:trPr>
          <w:cantSplit/>
          <w:trHeight w:val="302"/>
        </w:trPr>
        <w:tc>
          <w:tcPr>
            <w:tcW w:w="1646" w:type="pct"/>
            <w:vAlign w:val="center"/>
            <w:hideMark/>
          </w:tcPr>
          <w:p w14:paraId="3B120E52" w14:textId="77777777" w:rsidR="00A259E8" w:rsidRPr="004F2C62" w:rsidRDefault="00A259E8">
            <w:pPr>
              <w:pStyle w:val="LookupTableInfoMIRB"/>
            </w:pPr>
            <w:r w:rsidRPr="004F2C62">
              <w:t>US-WA</w:t>
            </w:r>
          </w:p>
        </w:tc>
        <w:tc>
          <w:tcPr>
            <w:tcW w:w="2162" w:type="pct"/>
            <w:vAlign w:val="center"/>
            <w:hideMark/>
          </w:tcPr>
          <w:p w14:paraId="3EBC21A7" w14:textId="77777777" w:rsidR="00A259E8" w:rsidRPr="004F2C62" w:rsidRDefault="00A259E8">
            <w:pPr>
              <w:pStyle w:val="LookupTableInfoMIRB"/>
            </w:pPr>
            <w:r w:rsidRPr="004F2C62">
              <w:t>United States - Washington</w:t>
            </w:r>
          </w:p>
        </w:tc>
        <w:tc>
          <w:tcPr>
            <w:tcW w:w="1192" w:type="pct"/>
            <w:vAlign w:val="center"/>
            <w:hideMark/>
          </w:tcPr>
          <w:p w14:paraId="5263D08B" w14:textId="77777777" w:rsidR="00A259E8" w:rsidRPr="004F2C62" w:rsidRDefault="00A259E8">
            <w:pPr>
              <w:pStyle w:val="LookupTableInfoMIRB"/>
            </w:pPr>
            <w:r w:rsidRPr="001C5D1E">
              <w:t>Not applicable</w:t>
            </w:r>
          </w:p>
        </w:tc>
      </w:tr>
      <w:tr w:rsidR="00A259E8" w14:paraId="1DBC478B" w14:textId="77777777">
        <w:trPr>
          <w:cantSplit/>
          <w:trHeight w:val="302"/>
        </w:trPr>
        <w:tc>
          <w:tcPr>
            <w:tcW w:w="1646" w:type="pct"/>
            <w:vAlign w:val="center"/>
            <w:hideMark/>
          </w:tcPr>
          <w:p w14:paraId="092EE2DD" w14:textId="77777777" w:rsidR="00A259E8" w:rsidRPr="004F2C62" w:rsidRDefault="00A259E8">
            <w:pPr>
              <w:pStyle w:val="LookupTableInfoMIRB"/>
            </w:pPr>
            <w:r w:rsidRPr="004F2C62">
              <w:t>US-WI</w:t>
            </w:r>
          </w:p>
        </w:tc>
        <w:tc>
          <w:tcPr>
            <w:tcW w:w="2162" w:type="pct"/>
            <w:vAlign w:val="center"/>
            <w:hideMark/>
          </w:tcPr>
          <w:p w14:paraId="66C1EC0F" w14:textId="77777777" w:rsidR="00A259E8" w:rsidRPr="004F2C62" w:rsidRDefault="00A259E8">
            <w:pPr>
              <w:pStyle w:val="LookupTableInfoMIRB"/>
            </w:pPr>
            <w:r w:rsidRPr="004F2C62">
              <w:t>United States - Wisconsin</w:t>
            </w:r>
          </w:p>
        </w:tc>
        <w:tc>
          <w:tcPr>
            <w:tcW w:w="1192" w:type="pct"/>
            <w:vAlign w:val="center"/>
            <w:hideMark/>
          </w:tcPr>
          <w:p w14:paraId="3889E8FF" w14:textId="77777777" w:rsidR="00A259E8" w:rsidRPr="004F2C62" w:rsidRDefault="00A259E8">
            <w:pPr>
              <w:pStyle w:val="LookupTableInfoMIRB"/>
            </w:pPr>
            <w:r w:rsidRPr="001C5D1E">
              <w:t>Not applicable</w:t>
            </w:r>
          </w:p>
        </w:tc>
      </w:tr>
      <w:tr w:rsidR="00A259E8" w14:paraId="10F37EE9" w14:textId="77777777">
        <w:trPr>
          <w:cantSplit/>
          <w:trHeight w:val="302"/>
        </w:trPr>
        <w:tc>
          <w:tcPr>
            <w:tcW w:w="1646" w:type="pct"/>
            <w:vAlign w:val="center"/>
            <w:hideMark/>
          </w:tcPr>
          <w:p w14:paraId="5B116F38" w14:textId="77777777" w:rsidR="00A259E8" w:rsidRPr="004F2C62" w:rsidRDefault="00A259E8">
            <w:pPr>
              <w:pStyle w:val="LookupTableInfoMIRB"/>
            </w:pPr>
            <w:r w:rsidRPr="004F2C62">
              <w:t>US-WV</w:t>
            </w:r>
          </w:p>
        </w:tc>
        <w:tc>
          <w:tcPr>
            <w:tcW w:w="2162" w:type="pct"/>
            <w:vAlign w:val="center"/>
            <w:hideMark/>
          </w:tcPr>
          <w:p w14:paraId="46E49B5F" w14:textId="77777777" w:rsidR="00A259E8" w:rsidRPr="004F2C62" w:rsidRDefault="00A259E8">
            <w:pPr>
              <w:pStyle w:val="LookupTableInfoMIRB"/>
            </w:pPr>
            <w:r w:rsidRPr="004F2C62">
              <w:t>United States - West Virginia</w:t>
            </w:r>
          </w:p>
        </w:tc>
        <w:tc>
          <w:tcPr>
            <w:tcW w:w="1192" w:type="pct"/>
            <w:vAlign w:val="center"/>
            <w:hideMark/>
          </w:tcPr>
          <w:p w14:paraId="4B297828" w14:textId="77777777" w:rsidR="00A259E8" w:rsidRPr="004F2C62" w:rsidRDefault="00A259E8">
            <w:pPr>
              <w:pStyle w:val="LookupTableInfoMIRB"/>
            </w:pPr>
            <w:r w:rsidRPr="001C5D1E">
              <w:t>Not applicable</w:t>
            </w:r>
          </w:p>
        </w:tc>
      </w:tr>
      <w:tr w:rsidR="00A259E8" w14:paraId="128C7AD8" w14:textId="77777777">
        <w:trPr>
          <w:cantSplit/>
          <w:trHeight w:val="302"/>
        </w:trPr>
        <w:tc>
          <w:tcPr>
            <w:tcW w:w="1646" w:type="pct"/>
            <w:vAlign w:val="center"/>
            <w:hideMark/>
          </w:tcPr>
          <w:p w14:paraId="68586518" w14:textId="77777777" w:rsidR="00A259E8" w:rsidRPr="004F2C62" w:rsidRDefault="00A259E8">
            <w:pPr>
              <w:pStyle w:val="LookupTableInfoMIRB"/>
            </w:pPr>
            <w:r w:rsidRPr="004F2C62">
              <w:t>US-WY</w:t>
            </w:r>
          </w:p>
        </w:tc>
        <w:tc>
          <w:tcPr>
            <w:tcW w:w="2162" w:type="pct"/>
            <w:vAlign w:val="center"/>
            <w:hideMark/>
          </w:tcPr>
          <w:p w14:paraId="222B2941" w14:textId="77777777" w:rsidR="00A259E8" w:rsidRPr="004F2C62" w:rsidRDefault="00A259E8">
            <w:pPr>
              <w:pStyle w:val="LookupTableInfoMIRB"/>
            </w:pPr>
            <w:r w:rsidRPr="004F2C62">
              <w:t>United States - Wyoming</w:t>
            </w:r>
          </w:p>
        </w:tc>
        <w:tc>
          <w:tcPr>
            <w:tcW w:w="1192" w:type="pct"/>
            <w:vAlign w:val="center"/>
            <w:hideMark/>
          </w:tcPr>
          <w:p w14:paraId="6CDA6CCA" w14:textId="77777777" w:rsidR="00A259E8" w:rsidRPr="004F2C62" w:rsidRDefault="00A259E8">
            <w:pPr>
              <w:pStyle w:val="LookupTableInfoMIRB"/>
            </w:pPr>
            <w:r w:rsidRPr="001C5D1E">
              <w:t>Not applicable</w:t>
            </w:r>
          </w:p>
        </w:tc>
      </w:tr>
    </w:tbl>
    <w:p w14:paraId="325174E1" w14:textId="77777777" w:rsidR="00A259E8" w:rsidRDefault="00A259E8" w:rsidP="00A259E8">
      <w:pPr>
        <w:pStyle w:val="BodyAccessibleTextMIRB"/>
        <w:sectPr w:rsidR="00A259E8" w:rsidSect="00E63508">
          <w:pgSz w:w="15840" w:h="12240" w:orient="landscape"/>
          <w:pgMar w:top="1440" w:right="1440" w:bottom="1440" w:left="1440" w:header="432" w:footer="720" w:gutter="0"/>
          <w:cols w:space="720"/>
          <w:docGrid w:linePitch="360"/>
        </w:sectPr>
      </w:pPr>
    </w:p>
    <w:p w14:paraId="79FDAF5B" w14:textId="1F8B7E5F" w:rsidR="00A259E8" w:rsidRDefault="00A259E8" w:rsidP="0044523E">
      <w:pPr>
        <w:pStyle w:val="Heading3NoNumbersMIRB"/>
      </w:pPr>
      <w:bookmarkStart w:id="122" w:name="_Toc40364570"/>
      <w:bookmarkStart w:id="123" w:name="_Toc191969639"/>
      <w:r>
        <w:lastRenderedPageBreak/>
        <w:t xml:space="preserve">OHN </w:t>
      </w:r>
      <w:r w:rsidR="0044523E">
        <w:t xml:space="preserve">– </w:t>
      </w:r>
      <w:r>
        <w:t>Small Scale Watercourse</w:t>
      </w:r>
      <w:bookmarkEnd w:id="122"/>
      <w:bookmarkEnd w:id="123"/>
    </w:p>
    <w:p w14:paraId="143D2B2D" w14:textId="77777777" w:rsidR="00A259E8" w:rsidRDefault="00A259E8" w:rsidP="0044523E">
      <w:pPr>
        <w:pStyle w:val="Heading4NoNumbersMIRB"/>
      </w:pPr>
      <w:bookmarkStart w:id="124" w:name="_Toc40364571"/>
      <w:r>
        <w:t>OHN_SS_WATERCOURSE_TYPE_LIST</w:t>
      </w:r>
      <w:bookmarkStart w:id="125" w:name="OHN_SS_WATERCOURSE_TYPE_LIST"/>
      <w:bookmarkEnd w:id="124"/>
      <w:bookmarkEnd w:id="125"/>
    </w:p>
    <w:p w14:paraId="09AE0D3B" w14:textId="77777777" w:rsidR="00A259E8" w:rsidRDefault="00A259E8" w:rsidP="00A259E8">
      <w:pPr>
        <w:pStyle w:val="BodyAccessibleTextMIRB"/>
      </w:pPr>
      <w:r>
        <w:t>The type of watercourse.</w:t>
      </w:r>
    </w:p>
    <w:tbl>
      <w:tblPr>
        <w:tblStyle w:val="TableGrid2"/>
        <w:tblW w:w="5000" w:type="pct"/>
        <w:tblLook w:val="05E0" w:firstRow="1" w:lastRow="1" w:firstColumn="1" w:lastColumn="1" w:noHBand="0" w:noVBand="1"/>
        <w:tblCaption w:val="Table: OHN_SS_WATERCOURSE_TYPE_LIST"/>
        <w:tblDescription w:val="Table with five columns with the following headings: Column Name, Column Type, Mandatory, Short Name, Description. "/>
      </w:tblPr>
      <w:tblGrid>
        <w:gridCol w:w="3163"/>
        <w:gridCol w:w="2639"/>
        <w:gridCol w:w="1704"/>
        <w:gridCol w:w="1971"/>
        <w:gridCol w:w="4913"/>
      </w:tblGrid>
      <w:tr w:rsidR="00A259E8" w:rsidRPr="00860D67" w14:paraId="4ACBCF88" w14:textId="77777777">
        <w:trPr>
          <w:cantSplit/>
          <w:trHeight w:val="432"/>
          <w:tblHeader/>
        </w:trPr>
        <w:tc>
          <w:tcPr>
            <w:tcW w:w="1099" w:type="pct"/>
            <w:vAlign w:val="center"/>
          </w:tcPr>
          <w:p w14:paraId="753E4687" w14:textId="77777777" w:rsidR="00A259E8" w:rsidRPr="00860D67" w:rsidRDefault="00A259E8">
            <w:pPr>
              <w:pStyle w:val="TableHeaderRowTextMIRB"/>
            </w:pPr>
            <w:r w:rsidRPr="00860D67">
              <w:t>Column Name</w:t>
            </w:r>
          </w:p>
        </w:tc>
        <w:tc>
          <w:tcPr>
            <w:tcW w:w="917" w:type="pct"/>
            <w:vAlign w:val="center"/>
          </w:tcPr>
          <w:p w14:paraId="7124AECA" w14:textId="77777777" w:rsidR="00A259E8" w:rsidRPr="00860D67" w:rsidRDefault="00A259E8">
            <w:pPr>
              <w:pStyle w:val="TableHeaderRowTextMIRB"/>
            </w:pPr>
            <w:r w:rsidRPr="00860D67">
              <w:t>Column Type</w:t>
            </w:r>
          </w:p>
        </w:tc>
        <w:tc>
          <w:tcPr>
            <w:tcW w:w="592" w:type="pct"/>
            <w:vAlign w:val="center"/>
          </w:tcPr>
          <w:p w14:paraId="27525E11" w14:textId="77777777" w:rsidR="00A259E8" w:rsidRPr="00860D67" w:rsidRDefault="00A259E8">
            <w:pPr>
              <w:pStyle w:val="TableHeaderRowTextMIRB"/>
            </w:pPr>
            <w:r w:rsidRPr="00860D67">
              <w:t>Mandatory</w:t>
            </w:r>
          </w:p>
        </w:tc>
        <w:tc>
          <w:tcPr>
            <w:tcW w:w="685" w:type="pct"/>
            <w:vAlign w:val="center"/>
          </w:tcPr>
          <w:p w14:paraId="1DEF6E32" w14:textId="77777777" w:rsidR="00A259E8" w:rsidRPr="00860D67" w:rsidRDefault="00A259E8">
            <w:pPr>
              <w:pStyle w:val="TableHeaderRowTextMIRB"/>
            </w:pPr>
            <w:r w:rsidRPr="00860D67">
              <w:t>Short Name</w:t>
            </w:r>
          </w:p>
        </w:tc>
        <w:tc>
          <w:tcPr>
            <w:tcW w:w="1707" w:type="pct"/>
            <w:vAlign w:val="center"/>
          </w:tcPr>
          <w:p w14:paraId="05633A9A" w14:textId="77777777" w:rsidR="00A259E8" w:rsidRPr="00860D67" w:rsidRDefault="00A259E8">
            <w:pPr>
              <w:pStyle w:val="TableHeaderRowTextMIRB"/>
            </w:pPr>
            <w:r w:rsidRPr="00860D67">
              <w:t>Description</w:t>
            </w:r>
          </w:p>
        </w:tc>
      </w:tr>
      <w:tr w:rsidR="00A259E8" w:rsidRPr="00860D67" w14:paraId="28CBEF68" w14:textId="77777777">
        <w:trPr>
          <w:cantSplit/>
          <w:trHeight w:val="432"/>
        </w:trPr>
        <w:tc>
          <w:tcPr>
            <w:tcW w:w="1099" w:type="pct"/>
            <w:vAlign w:val="center"/>
          </w:tcPr>
          <w:p w14:paraId="07E566FB" w14:textId="77777777" w:rsidR="00A259E8" w:rsidRPr="00860D67" w:rsidRDefault="00A259E8">
            <w:pPr>
              <w:pStyle w:val="TableColumnNameMIRB"/>
            </w:pPr>
            <w:r w:rsidRPr="00860D67">
              <w:t>WATERCOURSE_TYPE</w:t>
            </w:r>
          </w:p>
        </w:tc>
        <w:tc>
          <w:tcPr>
            <w:tcW w:w="917" w:type="pct"/>
            <w:vAlign w:val="center"/>
          </w:tcPr>
          <w:p w14:paraId="06AC651B" w14:textId="77777777" w:rsidR="00A259E8" w:rsidRPr="00860D67" w:rsidRDefault="00A259E8">
            <w:pPr>
              <w:pStyle w:val="TableBodyTextMIRB"/>
            </w:pPr>
            <w:r w:rsidRPr="00860D67">
              <w:t>VARCHAR2(20)</w:t>
            </w:r>
          </w:p>
        </w:tc>
        <w:tc>
          <w:tcPr>
            <w:tcW w:w="592" w:type="pct"/>
            <w:vAlign w:val="center"/>
          </w:tcPr>
          <w:p w14:paraId="1EAF7FF2" w14:textId="77777777" w:rsidR="00A259E8" w:rsidRPr="00860D67" w:rsidRDefault="00A259E8">
            <w:pPr>
              <w:pStyle w:val="TableBodyTextMIRB"/>
            </w:pPr>
            <w:r w:rsidRPr="00860D67">
              <w:t>Yes</w:t>
            </w:r>
          </w:p>
        </w:tc>
        <w:tc>
          <w:tcPr>
            <w:tcW w:w="685" w:type="pct"/>
            <w:vAlign w:val="center"/>
          </w:tcPr>
          <w:p w14:paraId="4DCC3729" w14:textId="77777777" w:rsidR="00A259E8" w:rsidRPr="00860D67" w:rsidRDefault="00A259E8">
            <w:pPr>
              <w:pStyle w:val="TableBodyTextMIRB"/>
            </w:pPr>
            <w:r w:rsidRPr="00860D67">
              <w:t>WCRS_TYPE</w:t>
            </w:r>
          </w:p>
        </w:tc>
        <w:tc>
          <w:tcPr>
            <w:tcW w:w="1707" w:type="pct"/>
            <w:vAlign w:val="center"/>
          </w:tcPr>
          <w:p w14:paraId="2E6D0E57" w14:textId="77777777" w:rsidR="00A259E8" w:rsidRPr="00860D67" w:rsidRDefault="00A259E8">
            <w:pPr>
              <w:pStyle w:val="TableBodyTextMIRB"/>
            </w:pPr>
            <w:r w:rsidRPr="00860D67">
              <w:t>The type of watercourse.</w:t>
            </w:r>
          </w:p>
        </w:tc>
      </w:tr>
      <w:tr w:rsidR="00A259E8" w:rsidRPr="00860D67" w14:paraId="65C86FAE" w14:textId="77777777">
        <w:trPr>
          <w:cantSplit/>
          <w:trHeight w:val="432"/>
        </w:trPr>
        <w:tc>
          <w:tcPr>
            <w:tcW w:w="1099" w:type="pct"/>
            <w:vAlign w:val="center"/>
          </w:tcPr>
          <w:p w14:paraId="32AC2D6B" w14:textId="77777777" w:rsidR="00A259E8" w:rsidRPr="00860D67" w:rsidRDefault="00A259E8">
            <w:pPr>
              <w:pStyle w:val="TableColumnNameMIRB"/>
            </w:pPr>
            <w:r w:rsidRPr="00860D67">
              <w:t>DESCRIPTION</w:t>
            </w:r>
          </w:p>
        </w:tc>
        <w:tc>
          <w:tcPr>
            <w:tcW w:w="917" w:type="pct"/>
            <w:vAlign w:val="center"/>
          </w:tcPr>
          <w:p w14:paraId="12572409" w14:textId="77777777" w:rsidR="00A259E8" w:rsidRPr="00860D67" w:rsidRDefault="00A259E8">
            <w:pPr>
              <w:pStyle w:val="TableBodyTextMIRB"/>
            </w:pPr>
            <w:r w:rsidRPr="00860D67">
              <w:t>VARCHAR2(100)</w:t>
            </w:r>
          </w:p>
        </w:tc>
        <w:tc>
          <w:tcPr>
            <w:tcW w:w="592" w:type="pct"/>
            <w:vAlign w:val="center"/>
          </w:tcPr>
          <w:p w14:paraId="340E2FA8" w14:textId="77777777" w:rsidR="00A259E8" w:rsidRPr="00860D67" w:rsidRDefault="00A259E8">
            <w:pPr>
              <w:pStyle w:val="TableBodyTextMIRB"/>
            </w:pPr>
            <w:r w:rsidRPr="00860D67">
              <w:t>Yes</w:t>
            </w:r>
          </w:p>
        </w:tc>
        <w:tc>
          <w:tcPr>
            <w:tcW w:w="685" w:type="pct"/>
            <w:vAlign w:val="center"/>
          </w:tcPr>
          <w:p w14:paraId="1F471753" w14:textId="77777777" w:rsidR="00A259E8" w:rsidRPr="00860D67" w:rsidRDefault="00A259E8">
            <w:pPr>
              <w:pStyle w:val="TableBodyTextMIRB"/>
            </w:pPr>
            <w:r w:rsidRPr="00860D67">
              <w:t>DESCR</w:t>
            </w:r>
          </w:p>
        </w:tc>
        <w:tc>
          <w:tcPr>
            <w:tcW w:w="1707" w:type="pct"/>
            <w:vAlign w:val="center"/>
          </w:tcPr>
          <w:p w14:paraId="05569616" w14:textId="77777777" w:rsidR="00A259E8" w:rsidRPr="00860D67" w:rsidRDefault="00A259E8">
            <w:pPr>
              <w:pStyle w:val="TableBodyTextMIRB"/>
            </w:pPr>
            <w:r w:rsidRPr="00860D67">
              <w:t>Describes the Watercourse Type</w:t>
            </w:r>
          </w:p>
        </w:tc>
      </w:tr>
      <w:tr w:rsidR="00A259E8" w:rsidRPr="00860D67" w14:paraId="12D63667" w14:textId="77777777">
        <w:trPr>
          <w:cantSplit/>
          <w:trHeight w:val="432"/>
        </w:trPr>
        <w:tc>
          <w:tcPr>
            <w:tcW w:w="1099" w:type="pct"/>
            <w:vAlign w:val="center"/>
          </w:tcPr>
          <w:p w14:paraId="55714E10" w14:textId="77777777" w:rsidR="00A259E8" w:rsidRPr="00860D67" w:rsidRDefault="00A259E8">
            <w:pPr>
              <w:pStyle w:val="TableColumnNameMIRB"/>
            </w:pPr>
            <w:r w:rsidRPr="00860D67">
              <w:t>EFFECTIVE_DATETIME</w:t>
            </w:r>
          </w:p>
        </w:tc>
        <w:tc>
          <w:tcPr>
            <w:tcW w:w="917" w:type="pct"/>
            <w:vAlign w:val="center"/>
          </w:tcPr>
          <w:p w14:paraId="76CC8C35" w14:textId="77777777" w:rsidR="00A259E8" w:rsidRPr="00860D67" w:rsidRDefault="00A259E8">
            <w:pPr>
              <w:pStyle w:val="TableBodyTextMIRB"/>
            </w:pPr>
            <w:r w:rsidRPr="00860D67">
              <w:t>DATE</w:t>
            </w:r>
          </w:p>
        </w:tc>
        <w:tc>
          <w:tcPr>
            <w:tcW w:w="592" w:type="pct"/>
            <w:vAlign w:val="center"/>
          </w:tcPr>
          <w:p w14:paraId="202BC9A3" w14:textId="77777777" w:rsidR="00A259E8" w:rsidRPr="00860D67" w:rsidRDefault="00A259E8">
            <w:pPr>
              <w:pStyle w:val="TableBodyTextMIRB"/>
            </w:pPr>
            <w:r w:rsidRPr="00860D67">
              <w:t>Yes</w:t>
            </w:r>
          </w:p>
        </w:tc>
        <w:tc>
          <w:tcPr>
            <w:tcW w:w="685" w:type="pct"/>
            <w:vAlign w:val="center"/>
          </w:tcPr>
          <w:p w14:paraId="4AE339C5" w14:textId="77777777" w:rsidR="00A259E8" w:rsidRPr="00860D67" w:rsidRDefault="00A259E8">
            <w:pPr>
              <w:pStyle w:val="TableBodyTextMIRB"/>
            </w:pPr>
            <w:r w:rsidRPr="00860D67">
              <w:t>EFF_DATE</w:t>
            </w:r>
          </w:p>
        </w:tc>
        <w:tc>
          <w:tcPr>
            <w:tcW w:w="1707" w:type="pct"/>
            <w:vAlign w:val="center"/>
          </w:tcPr>
          <w:p w14:paraId="0A2C2651" w14:textId="77777777" w:rsidR="00A259E8" w:rsidRPr="00860D67" w:rsidRDefault="00A259E8">
            <w:pPr>
              <w:pStyle w:val="TableBodyTextMIRB"/>
            </w:pPr>
            <w:r w:rsidRPr="00860D67">
              <w:t>Date/time the record was created or last modified in the source database.</w:t>
            </w:r>
          </w:p>
          <w:p w14:paraId="5AC6AC8B" w14:textId="77777777" w:rsidR="00A259E8" w:rsidRPr="00860D67" w:rsidRDefault="00A259E8">
            <w:pPr>
              <w:pStyle w:val="TableBodyTextMIRB"/>
            </w:pPr>
            <w:r w:rsidRPr="00DD2F5F">
              <w:rPr>
                <w:rStyle w:val="BodyAccessibleTextMIRBChar"/>
                <w:b/>
                <w:bCs/>
                <w:color w:val="auto"/>
              </w:rPr>
              <w:t>DEFAULT</w:t>
            </w:r>
            <w:r w:rsidRPr="00860D67">
              <w:t>: SYSDATE</w:t>
            </w:r>
          </w:p>
        </w:tc>
      </w:tr>
      <w:tr w:rsidR="00A259E8" w:rsidRPr="00860D67" w14:paraId="73DDE382" w14:textId="77777777">
        <w:trPr>
          <w:cantSplit/>
          <w:trHeight w:val="432"/>
        </w:trPr>
        <w:tc>
          <w:tcPr>
            <w:tcW w:w="1099" w:type="pct"/>
            <w:vAlign w:val="center"/>
          </w:tcPr>
          <w:p w14:paraId="3EF1C218" w14:textId="77777777" w:rsidR="00A259E8" w:rsidRPr="00860D67" w:rsidRDefault="00A259E8">
            <w:pPr>
              <w:pStyle w:val="TableColumnNameMIRB"/>
            </w:pPr>
            <w:r w:rsidRPr="00860D67">
              <w:t>EXPIRY_DATETIME</w:t>
            </w:r>
          </w:p>
        </w:tc>
        <w:tc>
          <w:tcPr>
            <w:tcW w:w="917" w:type="pct"/>
            <w:vAlign w:val="center"/>
          </w:tcPr>
          <w:p w14:paraId="5BAFE0CB" w14:textId="77777777" w:rsidR="00A259E8" w:rsidRPr="00860D67" w:rsidRDefault="00A259E8">
            <w:pPr>
              <w:pStyle w:val="TableBodyTextMIRB"/>
            </w:pPr>
            <w:r w:rsidRPr="00860D67">
              <w:t>DATE</w:t>
            </w:r>
          </w:p>
        </w:tc>
        <w:tc>
          <w:tcPr>
            <w:tcW w:w="592" w:type="pct"/>
            <w:vAlign w:val="center"/>
          </w:tcPr>
          <w:p w14:paraId="054FAFEE" w14:textId="77777777" w:rsidR="00A259E8" w:rsidRPr="00860D67" w:rsidRDefault="00A259E8">
            <w:pPr>
              <w:pStyle w:val="TableBodyTextMIRB"/>
            </w:pPr>
            <w:r w:rsidRPr="00860D67">
              <w:t>No</w:t>
            </w:r>
          </w:p>
        </w:tc>
        <w:tc>
          <w:tcPr>
            <w:tcW w:w="685" w:type="pct"/>
            <w:vAlign w:val="center"/>
          </w:tcPr>
          <w:p w14:paraId="5D1CEB51" w14:textId="77777777" w:rsidR="00A259E8" w:rsidRPr="00860D67" w:rsidRDefault="00A259E8">
            <w:pPr>
              <w:pStyle w:val="TableBodyTextMIRB"/>
            </w:pPr>
            <w:r w:rsidRPr="00860D67">
              <w:t>EXP_DATE</w:t>
            </w:r>
          </w:p>
        </w:tc>
        <w:tc>
          <w:tcPr>
            <w:tcW w:w="1707" w:type="pct"/>
            <w:vAlign w:val="center"/>
          </w:tcPr>
          <w:p w14:paraId="397C628F" w14:textId="77777777" w:rsidR="00A259E8" w:rsidRPr="00860D67" w:rsidRDefault="00A259E8">
            <w:pPr>
              <w:pStyle w:val="TableBodyTextMIRB"/>
            </w:pPr>
            <w:r w:rsidRPr="00860D67">
              <w:t>Date/time that the record was expired from use.</w:t>
            </w:r>
          </w:p>
        </w:tc>
      </w:tr>
    </w:tbl>
    <w:p w14:paraId="226DF115" w14:textId="77777777" w:rsidR="00A259E8" w:rsidRPr="007C371A" w:rsidRDefault="00A259E8" w:rsidP="00A259E8">
      <w:pPr>
        <w:pStyle w:val="BodyAccessibleTextMIRB"/>
        <w:spacing w:before="360"/>
        <w:jc w:val="center"/>
        <w:rPr>
          <w:b/>
        </w:rPr>
      </w:pPr>
      <w:r w:rsidRPr="007C371A">
        <w:rPr>
          <w:b/>
        </w:rPr>
        <w:t>OHN SS_WATERCOURSE_TYPE</w:t>
      </w:r>
      <w:r>
        <w:rPr>
          <w:b/>
        </w:rPr>
        <w:t>_LIST Permissible Values</w:t>
      </w:r>
    </w:p>
    <w:tbl>
      <w:tblPr>
        <w:tblStyle w:val="TableGrid2"/>
        <w:tblW w:w="5000" w:type="pct"/>
        <w:tblLook w:val="04A0" w:firstRow="1" w:lastRow="0" w:firstColumn="1" w:lastColumn="0" w:noHBand="0" w:noVBand="1"/>
        <w:tblCaption w:val="Permissible Values: OHN_SS_WATERCOURSE_TYPE_LIST"/>
        <w:tblDescription w:val="The table lists all allowed values for OHN_SS_WATERCOURSE_TYPE_LIST."/>
      </w:tblPr>
      <w:tblGrid>
        <w:gridCol w:w="4519"/>
        <w:gridCol w:w="6799"/>
        <w:gridCol w:w="3072"/>
      </w:tblGrid>
      <w:tr w:rsidR="00A259E8" w14:paraId="595EA810" w14:textId="77777777">
        <w:trPr>
          <w:cantSplit/>
          <w:trHeight w:val="432"/>
          <w:tblHeader/>
        </w:trPr>
        <w:tc>
          <w:tcPr>
            <w:tcW w:w="1570" w:type="pct"/>
            <w:vAlign w:val="center"/>
            <w:hideMark/>
          </w:tcPr>
          <w:p w14:paraId="6EC67A08" w14:textId="77777777" w:rsidR="00A259E8" w:rsidRPr="00A16C31" w:rsidRDefault="00A259E8">
            <w:pPr>
              <w:pStyle w:val="TableHeaderRowTextMIRB"/>
              <w:rPr>
                <w:rFonts w:ascii="Calibri" w:hAnsi="Calibri" w:cs="Calibri"/>
              </w:rPr>
            </w:pPr>
            <w:r w:rsidRPr="00A16C31">
              <w:t>WATERCOURSE TYPE</w:t>
            </w:r>
          </w:p>
        </w:tc>
        <w:tc>
          <w:tcPr>
            <w:tcW w:w="2362" w:type="pct"/>
            <w:vAlign w:val="center"/>
            <w:hideMark/>
          </w:tcPr>
          <w:p w14:paraId="4F448914" w14:textId="77777777" w:rsidR="00A259E8" w:rsidRPr="00A16C31" w:rsidRDefault="00A259E8">
            <w:pPr>
              <w:pStyle w:val="TableHeaderRowTextMIRB"/>
              <w:rPr>
                <w:rFonts w:ascii="Calibri" w:hAnsi="Calibri" w:cs="Calibri"/>
              </w:rPr>
            </w:pPr>
            <w:r w:rsidRPr="00A16C31">
              <w:t>DESCRIPTION</w:t>
            </w:r>
          </w:p>
        </w:tc>
        <w:tc>
          <w:tcPr>
            <w:tcW w:w="1067" w:type="pct"/>
            <w:vAlign w:val="center"/>
            <w:hideMark/>
          </w:tcPr>
          <w:p w14:paraId="134BADFE" w14:textId="77777777" w:rsidR="00A259E8" w:rsidRPr="00A16C31" w:rsidRDefault="00A259E8">
            <w:pPr>
              <w:pStyle w:val="TableHeaderRowTextMIRB"/>
              <w:rPr>
                <w:rFonts w:ascii="Calibri" w:hAnsi="Calibri" w:cs="Calibri"/>
              </w:rPr>
            </w:pPr>
            <w:r w:rsidRPr="00A16C31">
              <w:t>EXPIRY DATETIME</w:t>
            </w:r>
          </w:p>
        </w:tc>
      </w:tr>
      <w:tr w:rsidR="00A259E8" w14:paraId="0882902B" w14:textId="77777777">
        <w:trPr>
          <w:cantSplit/>
          <w:trHeight w:val="432"/>
        </w:trPr>
        <w:tc>
          <w:tcPr>
            <w:tcW w:w="1570" w:type="pct"/>
            <w:vAlign w:val="center"/>
            <w:hideMark/>
          </w:tcPr>
          <w:p w14:paraId="1F624FE5" w14:textId="77777777" w:rsidR="00A259E8" w:rsidRPr="007C371A" w:rsidRDefault="00A259E8">
            <w:pPr>
              <w:pStyle w:val="LookupTableInfoMIRB"/>
            </w:pPr>
            <w:r w:rsidRPr="007C371A">
              <w:t>Stream</w:t>
            </w:r>
          </w:p>
        </w:tc>
        <w:tc>
          <w:tcPr>
            <w:tcW w:w="2362" w:type="pct"/>
            <w:vAlign w:val="center"/>
            <w:hideMark/>
          </w:tcPr>
          <w:p w14:paraId="199FD51E" w14:textId="77777777" w:rsidR="00A259E8" w:rsidRPr="007C371A" w:rsidRDefault="00A259E8">
            <w:pPr>
              <w:pStyle w:val="LookupTableInfoMIRB"/>
            </w:pPr>
            <w:r w:rsidRPr="007C371A">
              <w:t>A natural body of water (such as a river, stream or creek) through which water flows.</w:t>
            </w:r>
          </w:p>
        </w:tc>
        <w:tc>
          <w:tcPr>
            <w:tcW w:w="1067" w:type="pct"/>
            <w:vAlign w:val="center"/>
            <w:hideMark/>
          </w:tcPr>
          <w:p w14:paraId="23BF99F8" w14:textId="77777777" w:rsidR="00A259E8" w:rsidRPr="007C371A" w:rsidRDefault="00A259E8">
            <w:pPr>
              <w:pStyle w:val="LookupTableInfoMIRB"/>
            </w:pPr>
            <w:r w:rsidRPr="001C5D1E">
              <w:t>Not applicable</w:t>
            </w:r>
          </w:p>
        </w:tc>
      </w:tr>
      <w:tr w:rsidR="00A259E8" w14:paraId="1458E4A6" w14:textId="77777777">
        <w:trPr>
          <w:cantSplit/>
          <w:trHeight w:val="432"/>
        </w:trPr>
        <w:tc>
          <w:tcPr>
            <w:tcW w:w="1570" w:type="pct"/>
            <w:vAlign w:val="center"/>
            <w:hideMark/>
          </w:tcPr>
          <w:p w14:paraId="13E189A1" w14:textId="77777777" w:rsidR="00A259E8" w:rsidRPr="007C371A" w:rsidRDefault="00A259E8">
            <w:pPr>
              <w:pStyle w:val="LookupTableInfoMIRB"/>
            </w:pPr>
            <w:r w:rsidRPr="007C371A">
              <w:t>Virtual Flow</w:t>
            </w:r>
          </w:p>
        </w:tc>
        <w:tc>
          <w:tcPr>
            <w:tcW w:w="2362" w:type="pct"/>
            <w:vAlign w:val="center"/>
            <w:hideMark/>
          </w:tcPr>
          <w:p w14:paraId="4E69AE51" w14:textId="77777777" w:rsidR="00A259E8" w:rsidRPr="007C371A" w:rsidRDefault="00A259E8">
            <w:pPr>
              <w:pStyle w:val="LookupTableInfoMIRB"/>
            </w:pPr>
            <w:r w:rsidRPr="007C371A">
              <w:t>An inferred watercourse feature needed to maintain the continuity of water flow.</w:t>
            </w:r>
          </w:p>
        </w:tc>
        <w:tc>
          <w:tcPr>
            <w:tcW w:w="1067" w:type="pct"/>
            <w:noWrap/>
            <w:vAlign w:val="center"/>
            <w:hideMark/>
          </w:tcPr>
          <w:p w14:paraId="4751488B" w14:textId="77777777" w:rsidR="00A259E8" w:rsidRPr="007C371A" w:rsidRDefault="00A259E8">
            <w:pPr>
              <w:pStyle w:val="LookupTableInfoMIRB"/>
            </w:pPr>
            <w:r w:rsidRPr="001C5D1E">
              <w:t>Not applicable</w:t>
            </w:r>
          </w:p>
        </w:tc>
      </w:tr>
    </w:tbl>
    <w:p w14:paraId="31487A37" w14:textId="77777777" w:rsidR="00A259E8" w:rsidRPr="00FB743B" w:rsidRDefault="00A259E8" w:rsidP="0044523E">
      <w:pPr>
        <w:pStyle w:val="Heading4NoNumbersMIRB"/>
      </w:pPr>
      <w:bookmarkStart w:id="126" w:name="_Toc40364572"/>
      <w:r w:rsidRPr="00FB743B">
        <w:t>POLITICAL_SUBDIVISION_LIST</w:t>
      </w:r>
      <w:bookmarkEnd w:id="126"/>
    </w:p>
    <w:p w14:paraId="44855584" w14:textId="77777777" w:rsidR="00A259E8" w:rsidRPr="00DD2F5F" w:rsidRDefault="00A259E8" w:rsidP="00A259E8">
      <w:pPr>
        <w:pStyle w:val="BodyAccessibleTextMIRB"/>
      </w:pPr>
      <w:r w:rsidRPr="00DD2F5F">
        <w:t xml:space="preserve">See table under </w:t>
      </w:r>
      <w:hyperlink w:anchor="POLITICAL_SUBDIVISION_LIST" w:history="1">
        <w:r w:rsidRPr="00B64BF2">
          <w:rPr>
            <w:rStyle w:val="HyperlinkMIRBChar"/>
            <w:u w:val="none"/>
          </w:rPr>
          <w:t>OHN Small Scale Waterbody</w:t>
        </w:r>
      </w:hyperlink>
    </w:p>
    <w:p w14:paraId="4A2E7202" w14:textId="67B1579D" w:rsidR="00A259E8" w:rsidRDefault="00A259E8" w:rsidP="0044523E">
      <w:pPr>
        <w:pStyle w:val="Heading3NoNumbersMIRB"/>
      </w:pPr>
      <w:bookmarkStart w:id="127" w:name="_Toc40364573"/>
      <w:bookmarkStart w:id="128" w:name="_Toc191969640"/>
      <w:r>
        <w:t>OHN</w:t>
      </w:r>
      <w:r w:rsidR="00DD0528">
        <w:t xml:space="preserve"> –</w:t>
      </w:r>
      <w:r>
        <w:t xml:space="preserve"> Small Scale Shoreline</w:t>
      </w:r>
      <w:bookmarkEnd w:id="127"/>
      <w:bookmarkEnd w:id="128"/>
    </w:p>
    <w:p w14:paraId="72D89462" w14:textId="77777777" w:rsidR="00A259E8" w:rsidRDefault="00A259E8" w:rsidP="0044523E">
      <w:pPr>
        <w:pStyle w:val="Heading4NoNumbersMIRB"/>
      </w:pPr>
      <w:bookmarkStart w:id="129" w:name="_Toc40364574"/>
      <w:r>
        <w:t>POLITICAL_SUBDIVISION_LIST</w:t>
      </w:r>
      <w:bookmarkEnd w:id="129"/>
    </w:p>
    <w:p w14:paraId="79C175C0" w14:textId="7ADFFDBA" w:rsidR="00A259E8" w:rsidRDefault="00A259E8" w:rsidP="00A259E8">
      <w:pPr>
        <w:pStyle w:val="BodyAccessibleTextMIRB"/>
      </w:pPr>
      <w:r w:rsidRPr="00DD2F5F">
        <w:t xml:space="preserve">See table under </w:t>
      </w:r>
      <w:hyperlink w:anchor="POLITICAL_SUBDIVISION_LIST" w:history="1">
        <w:r w:rsidRPr="00B64BF2">
          <w:rPr>
            <w:rStyle w:val="HyperlinkMIRBChar"/>
            <w:u w:val="none"/>
          </w:rPr>
          <w:t>OHN Small Scale Waterbody</w:t>
        </w:r>
      </w:hyperlink>
    </w:p>
    <w:bookmarkEnd w:id="87"/>
    <w:bookmarkEnd w:id="88"/>
    <w:p w14:paraId="5D82E1B0" w14:textId="77777777" w:rsidR="00A451ED" w:rsidRDefault="00A451ED" w:rsidP="00A451ED">
      <w:pPr>
        <w:pStyle w:val="Heading1MIRBTopofPage"/>
        <w:sectPr w:rsidR="00A451ED" w:rsidSect="00E63508">
          <w:pgSz w:w="15840" w:h="12240" w:orient="landscape"/>
          <w:pgMar w:top="720" w:right="720" w:bottom="720" w:left="720" w:header="432" w:footer="720" w:gutter="0"/>
          <w:cols w:space="720"/>
          <w:docGrid w:linePitch="360"/>
        </w:sectPr>
      </w:pPr>
    </w:p>
    <w:p w14:paraId="01190CE2" w14:textId="4AA9833A" w:rsidR="00A451ED" w:rsidRDefault="00A451ED" w:rsidP="00A451ED">
      <w:pPr>
        <w:pStyle w:val="Heading1MIRBMidPage"/>
      </w:pPr>
      <w:bookmarkStart w:id="130" w:name="Page2"/>
      <w:bookmarkStart w:id="131" w:name="AppendixB"/>
      <w:bookmarkStart w:id="132" w:name="_Toc191969641"/>
      <w:bookmarkEnd w:id="130"/>
      <w:r>
        <w:lastRenderedPageBreak/>
        <w:t>APPENDIX B</w:t>
      </w:r>
      <w:bookmarkEnd w:id="131"/>
      <w:r>
        <w:t>: Table Key Dependency and Relationship Index</w:t>
      </w:r>
      <w:bookmarkEnd w:id="132"/>
    </w:p>
    <w:p w14:paraId="390FFBD0" w14:textId="77777777" w:rsidR="00A451ED" w:rsidRDefault="00A451ED" w:rsidP="00A451ED">
      <w:pPr>
        <w:pStyle w:val="BodyAccessibleTextMIRB"/>
      </w:pPr>
      <w:r w:rsidRPr="00DB598B">
        <w:t>Keys are used to link or make relationships between tables through one or more columns. A Parent Table is the source of unique key columns used by a Child Table. The main key types are described below</w:t>
      </w:r>
      <w:r>
        <w:t>.</w:t>
      </w:r>
    </w:p>
    <w:p w14:paraId="353C3FDE" w14:textId="77777777" w:rsidR="00A451ED" w:rsidRDefault="00A451ED" w:rsidP="00A451ED">
      <w:pPr>
        <w:pStyle w:val="BodyAccessibleTextMIRB"/>
        <w:rPr>
          <w:b/>
        </w:rPr>
      </w:pPr>
      <w:r>
        <w:rPr>
          <w:b/>
        </w:rPr>
        <w:t>Primary Key (PK):</w:t>
      </w:r>
    </w:p>
    <w:p w14:paraId="636AFCC4" w14:textId="77777777" w:rsidR="00A451ED" w:rsidRDefault="00A451ED" w:rsidP="00A451ED">
      <w:pPr>
        <w:pStyle w:val="BodyAccessibleTextMIRB"/>
      </w:pPr>
      <w:r w:rsidRPr="00DB598B">
        <w:t>A Primary Key (PK) is a column that uniquely identifies each record in a table. There can be more than one PK defined for a table when additional rules for record uniqueness are needed. Primary Keys cannot contain null values.</w:t>
      </w:r>
    </w:p>
    <w:p w14:paraId="3B90DF1B" w14:textId="77777777" w:rsidR="00A24B1C" w:rsidRDefault="00A451ED" w:rsidP="00A24B1C">
      <w:pPr>
        <w:pStyle w:val="BodyAccessibleTextMIRB"/>
        <w:keepNext/>
        <w:spacing w:after="0"/>
        <w:jc w:val="center"/>
      </w:pPr>
      <w:r w:rsidRPr="001012F3">
        <w:rPr>
          <w:noProof/>
          <w:lang w:eastAsia="en-CA"/>
        </w:rPr>
        <w:drawing>
          <wp:inline distT="0" distB="0" distL="0" distR="0" wp14:anchorId="7C54D3B0" wp14:editId="3FEB1F25">
            <wp:extent cx="2962275" cy="744046"/>
            <wp:effectExtent l="0" t="0" r="0" b="0"/>
            <wp:docPr id="41" name="Picture 41" descr="Example of a Primary Key&#10;&#10;Image identifies Primary Key column in a tab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Example of a Primary Key&#10;&#10;Image identifies Primary Key column in a table. "/>
                    <pic:cNvPicPr/>
                  </pic:nvPicPr>
                  <pic:blipFill>
                    <a:blip r:embed="rId38">
                      <a:extLst>
                        <a:ext uri="{28A0092B-C50C-407E-A947-70E740481C1C}">
                          <a14:useLocalDpi xmlns:a14="http://schemas.microsoft.com/office/drawing/2010/main" val="0"/>
                        </a:ext>
                      </a:extLst>
                    </a:blip>
                    <a:stretch>
                      <a:fillRect/>
                    </a:stretch>
                  </pic:blipFill>
                  <pic:spPr>
                    <a:xfrm>
                      <a:off x="0" y="0"/>
                      <a:ext cx="2962275" cy="744046"/>
                    </a:xfrm>
                    <a:prstGeom prst="rect">
                      <a:avLst/>
                    </a:prstGeom>
                  </pic:spPr>
                </pic:pic>
              </a:graphicData>
            </a:graphic>
          </wp:inline>
        </w:drawing>
      </w:r>
    </w:p>
    <w:p w14:paraId="1A6FD23B" w14:textId="4AE14647" w:rsidR="00A451ED" w:rsidRDefault="00A24B1C" w:rsidP="00A24B1C">
      <w:pPr>
        <w:pStyle w:val="Caption"/>
      </w:pPr>
      <w:bookmarkStart w:id="133" w:name="_Toc191969490"/>
      <w:r>
        <w:t xml:space="preserve">Figure </w:t>
      </w:r>
      <w:r>
        <w:fldChar w:fldCharType="begin"/>
      </w:r>
      <w:r>
        <w:instrText xml:space="preserve"> SEQ Figure \* ARABIC </w:instrText>
      </w:r>
      <w:r>
        <w:fldChar w:fldCharType="separate"/>
      </w:r>
      <w:r>
        <w:rPr>
          <w:noProof/>
        </w:rPr>
        <w:t>6</w:t>
      </w:r>
      <w:r>
        <w:rPr>
          <w:noProof/>
        </w:rPr>
        <w:fldChar w:fldCharType="end"/>
      </w:r>
      <w:r>
        <w:t>: Primary Key example</w:t>
      </w:r>
      <w:bookmarkEnd w:id="133"/>
    </w:p>
    <w:p w14:paraId="3C224495" w14:textId="1448223A" w:rsidR="002E36BB" w:rsidRDefault="002E36BB" w:rsidP="00A24B1C">
      <w:pPr>
        <w:pStyle w:val="Caption"/>
        <w:keepNext/>
        <w:jc w:val="left"/>
      </w:pPr>
    </w:p>
    <w:p w14:paraId="26AD2E45" w14:textId="77777777" w:rsidR="00A451ED" w:rsidRDefault="00A451ED" w:rsidP="00A451ED">
      <w:pPr>
        <w:pStyle w:val="BodyAccessibleTextMIRB"/>
        <w:rPr>
          <w:b/>
          <w:bCs/>
        </w:rPr>
      </w:pPr>
      <w:r w:rsidRPr="00746045">
        <w:rPr>
          <w:b/>
          <w:bCs/>
        </w:rPr>
        <w:t>Foreign Key (FK):</w:t>
      </w:r>
    </w:p>
    <w:p w14:paraId="5CD4D080" w14:textId="77777777" w:rsidR="00A451ED" w:rsidRDefault="00A451ED" w:rsidP="00A451ED">
      <w:pPr>
        <w:pStyle w:val="BodyAccessibleTextMIRB"/>
      </w:pPr>
      <w:r w:rsidRPr="00DB598B">
        <w:t>When a Primary Key from a Parent Table appears as a column in the Child Table it is referred to as a Foreign Key (FK). The FK may retain the same name of the Parent Table column, or it may be renamed.</w:t>
      </w:r>
    </w:p>
    <w:p w14:paraId="412E2D61" w14:textId="4608AAA9" w:rsidR="002E36BB" w:rsidRDefault="00A451ED" w:rsidP="00C172E0">
      <w:pPr>
        <w:pStyle w:val="BodyAccessibleTextMIRB"/>
        <w:spacing w:after="0"/>
        <w:jc w:val="center"/>
      </w:pPr>
      <w:r w:rsidRPr="001012F3">
        <w:rPr>
          <w:noProof/>
          <w:lang w:eastAsia="en-CA"/>
        </w:rPr>
        <w:drawing>
          <wp:inline distT="0" distB="0" distL="0" distR="0" wp14:anchorId="7DDB0C68" wp14:editId="046258E6">
            <wp:extent cx="5002056" cy="514350"/>
            <wp:effectExtent l="0" t="0" r="8255" b="0"/>
            <wp:docPr id="42" name="Picture 42" descr="Example of a Foreign Key&#10;&#10;Image identifies Foreign Key column in a tab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Example of a Foreign Key&#10;&#10;Image identifies Foreign Key column in a table. "/>
                    <pic:cNvPicPr/>
                  </pic:nvPicPr>
                  <pic:blipFill>
                    <a:blip r:embed="rId39">
                      <a:extLst>
                        <a:ext uri="{28A0092B-C50C-407E-A947-70E740481C1C}">
                          <a14:useLocalDpi xmlns:a14="http://schemas.microsoft.com/office/drawing/2010/main" val="0"/>
                        </a:ext>
                      </a:extLst>
                    </a:blip>
                    <a:stretch>
                      <a:fillRect/>
                    </a:stretch>
                  </pic:blipFill>
                  <pic:spPr>
                    <a:xfrm>
                      <a:off x="0" y="0"/>
                      <a:ext cx="5002056" cy="514350"/>
                    </a:xfrm>
                    <a:prstGeom prst="rect">
                      <a:avLst/>
                    </a:prstGeom>
                  </pic:spPr>
                </pic:pic>
              </a:graphicData>
            </a:graphic>
          </wp:inline>
        </w:drawing>
      </w:r>
    </w:p>
    <w:p w14:paraId="73D13A6C" w14:textId="0D6B3899" w:rsidR="004F4346" w:rsidRDefault="002E36BB" w:rsidP="002E36BB">
      <w:pPr>
        <w:pStyle w:val="Caption"/>
      </w:pPr>
      <w:bookmarkStart w:id="134" w:name="_Toc191969491"/>
      <w:r>
        <w:t xml:space="preserve">Figure </w:t>
      </w:r>
      <w:r>
        <w:fldChar w:fldCharType="begin"/>
      </w:r>
      <w:r>
        <w:instrText xml:space="preserve"> SEQ Figure \* ARABIC </w:instrText>
      </w:r>
      <w:r>
        <w:fldChar w:fldCharType="separate"/>
      </w:r>
      <w:r>
        <w:rPr>
          <w:noProof/>
        </w:rPr>
        <w:t>7</w:t>
      </w:r>
      <w:r>
        <w:rPr>
          <w:noProof/>
        </w:rPr>
        <w:fldChar w:fldCharType="end"/>
      </w:r>
      <w:r>
        <w:t xml:space="preserve">: </w:t>
      </w:r>
      <w:r w:rsidRPr="00CE3874">
        <w:t>Foreign Key example</w:t>
      </w:r>
      <w:bookmarkEnd w:id="134"/>
    </w:p>
    <w:p w14:paraId="51D151A7" w14:textId="77777777" w:rsidR="00A451ED" w:rsidRDefault="00A451ED" w:rsidP="00A451ED">
      <w:pPr>
        <w:pStyle w:val="BodyAccessibleTextMIRB"/>
        <w:rPr>
          <w:b/>
          <w:bCs/>
        </w:rPr>
      </w:pPr>
      <w:r w:rsidRPr="00746045">
        <w:rPr>
          <w:b/>
          <w:bCs/>
        </w:rPr>
        <w:t>Alternate Key (AK):</w:t>
      </w:r>
    </w:p>
    <w:p w14:paraId="66365E84" w14:textId="77777777" w:rsidR="00A451ED" w:rsidRDefault="00A451ED" w:rsidP="00A451ED">
      <w:pPr>
        <w:pStyle w:val="BodyAccessibleTextMIRB"/>
      </w:pPr>
      <w:r>
        <w:t>Alternate Keys (AK) are secondary unique identifiers in a Parent Table. A</w:t>
      </w:r>
      <w:r w:rsidRPr="00AB6B57">
        <w:t xml:space="preserve"> Child Table</w:t>
      </w:r>
      <w:r>
        <w:t xml:space="preserve"> can link to a Parent Table AK and use it</w:t>
      </w:r>
      <w:r w:rsidRPr="00AB6B57">
        <w:t xml:space="preserve"> as a Foreign Key (FK).</w:t>
      </w:r>
      <w:r>
        <w:t xml:space="preserve"> </w:t>
      </w:r>
      <w:r w:rsidRPr="00AB6B57">
        <w:t xml:space="preserve">The </w:t>
      </w:r>
      <w:r>
        <w:t xml:space="preserve">FK </w:t>
      </w:r>
      <w:r w:rsidRPr="00AB6B57">
        <w:t xml:space="preserve">may retain the same name of the Parent Table column, or it may be renamed. </w:t>
      </w:r>
      <w:r>
        <w:t>Alternate Keys allow null values.</w:t>
      </w:r>
    </w:p>
    <w:p w14:paraId="4ED4C88A" w14:textId="77777777" w:rsidR="00A451ED" w:rsidRDefault="00A451ED" w:rsidP="00A451ED">
      <w:pPr>
        <w:pStyle w:val="BodyAccessibleTextMIRB"/>
        <w:spacing w:after="0"/>
        <w:jc w:val="center"/>
      </w:pPr>
      <w:r w:rsidRPr="00DB65F5">
        <w:rPr>
          <w:noProof/>
          <w:lang w:eastAsia="en-CA"/>
        </w:rPr>
        <w:drawing>
          <wp:inline distT="0" distB="0" distL="0" distR="0" wp14:anchorId="310F30E9" wp14:editId="24BB0F53">
            <wp:extent cx="5076825" cy="467726"/>
            <wp:effectExtent l="0" t="0" r="0" b="8890"/>
            <wp:docPr id="43" name="Picture 43" descr="Example of an Alternate Key&#10;&#10;Image identifies Alternate Key column in a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Example of an Alternate Key&#10;&#10;Image identifies Alternate Key column in a table."/>
                    <pic:cNvPicPr/>
                  </pic:nvPicPr>
                  <pic:blipFill>
                    <a:blip r:embed="rId40">
                      <a:extLst>
                        <a:ext uri="{28A0092B-C50C-407E-A947-70E740481C1C}">
                          <a14:useLocalDpi xmlns:a14="http://schemas.microsoft.com/office/drawing/2010/main" val="0"/>
                        </a:ext>
                      </a:extLst>
                    </a:blip>
                    <a:stretch>
                      <a:fillRect/>
                    </a:stretch>
                  </pic:blipFill>
                  <pic:spPr>
                    <a:xfrm>
                      <a:off x="0" y="0"/>
                      <a:ext cx="5076825" cy="467726"/>
                    </a:xfrm>
                    <a:prstGeom prst="rect">
                      <a:avLst/>
                    </a:prstGeom>
                  </pic:spPr>
                </pic:pic>
              </a:graphicData>
            </a:graphic>
          </wp:inline>
        </w:drawing>
      </w:r>
    </w:p>
    <w:p w14:paraId="1BDE5538" w14:textId="32803616" w:rsidR="002E36BB" w:rsidRDefault="002E36BB" w:rsidP="000F7A11">
      <w:pPr>
        <w:pStyle w:val="Caption"/>
        <w:keepNext/>
      </w:pPr>
    </w:p>
    <w:p w14:paraId="4549E2C3" w14:textId="7FF03330" w:rsidR="004F4346" w:rsidRDefault="002E36BB" w:rsidP="002E36BB">
      <w:pPr>
        <w:pStyle w:val="Caption"/>
      </w:pPr>
      <w:bookmarkStart w:id="135" w:name="_Toc191969492"/>
      <w:r>
        <w:t xml:space="preserve">Figure </w:t>
      </w:r>
      <w:r>
        <w:fldChar w:fldCharType="begin"/>
      </w:r>
      <w:r>
        <w:instrText xml:space="preserve"> SEQ Figure \* ARABIC </w:instrText>
      </w:r>
      <w:r>
        <w:fldChar w:fldCharType="separate"/>
      </w:r>
      <w:r>
        <w:rPr>
          <w:noProof/>
        </w:rPr>
        <w:t>8</w:t>
      </w:r>
      <w:r>
        <w:rPr>
          <w:noProof/>
        </w:rPr>
        <w:fldChar w:fldCharType="end"/>
      </w:r>
      <w:r>
        <w:t xml:space="preserve">: </w:t>
      </w:r>
      <w:r w:rsidRPr="009353E2">
        <w:t>Alternate Key example</w:t>
      </w:r>
      <w:bookmarkEnd w:id="135"/>
    </w:p>
    <w:p w14:paraId="289B6D2B" w14:textId="17B58E65" w:rsidR="00A451ED" w:rsidRDefault="00A451ED" w:rsidP="00A451ED">
      <w:pPr>
        <w:pStyle w:val="BodyAccessibleTextMIRB"/>
      </w:pPr>
    </w:p>
    <w:p w14:paraId="6DB7DC97" w14:textId="77777777" w:rsidR="00A451ED" w:rsidRDefault="00A451ED" w:rsidP="00A451ED">
      <w:pPr>
        <w:pStyle w:val="BodyAccessibleTextMIRB"/>
      </w:pPr>
      <w:r>
        <w:t>There are two relationship type options, identifying and non-identifying, which are described below.</w:t>
      </w:r>
    </w:p>
    <w:p w14:paraId="4196821E" w14:textId="77777777" w:rsidR="00A451ED" w:rsidRDefault="00A451ED" w:rsidP="00A451ED">
      <w:pPr>
        <w:pStyle w:val="BodyAccessibleTextMIRB"/>
      </w:pPr>
      <w:r w:rsidRPr="00A84996">
        <w:t xml:space="preserve"> </w:t>
      </w:r>
      <w:r>
        <w:t xml:space="preserve">An </w:t>
      </w:r>
      <w:r w:rsidRPr="00900046">
        <w:rPr>
          <w:b/>
        </w:rPr>
        <w:t>Identifying Relationship</w:t>
      </w:r>
      <w:r>
        <w:t xml:space="preserve"> occurs when a column from the Parent Table is added to the key section of the Child Table. Though technically a Foreign Key (FK) in the child table, it now forms part of the Primary Key (PK). Identifying Relationships are symbolized with a solid line.</w:t>
      </w:r>
    </w:p>
    <w:p w14:paraId="460A9D14" w14:textId="77777777" w:rsidR="00A451ED" w:rsidRDefault="00A451ED" w:rsidP="00A451ED">
      <w:pPr>
        <w:pStyle w:val="BodyAccessibleTextMIRB"/>
        <w:spacing w:after="0"/>
        <w:jc w:val="center"/>
      </w:pPr>
      <w:r w:rsidRPr="00DB65F5">
        <w:rPr>
          <w:noProof/>
          <w:lang w:eastAsia="en-CA"/>
        </w:rPr>
        <w:drawing>
          <wp:inline distT="0" distB="0" distL="0" distR="0" wp14:anchorId="1D10F4AE" wp14:editId="6561CFA3">
            <wp:extent cx="5114925" cy="688548"/>
            <wp:effectExtent l="0" t="0" r="0" b="0"/>
            <wp:docPr id="44" name="Picture 44" descr="Example of an Identifying Relationship&#10;&#10;Image of an Identifying Relationship. A Parent Table column has been added to the key section of the Child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Example of an Identifying Relationship&#10;&#10;Image of an Identifying Relationship. A Parent Table column has been added to the key section of the Child Table."/>
                    <pic:cNvPicPr/>
                  </pic:nvPicPr>
                  <pic:blipFill>
                    <a:blip r:embed="rId41">
                      <a:extLst>
                        <a:ext uri="{28A0092B-C50C-407E-A947-70E740481C1C}">
                          <a14:useLocalDpi xmlns:a14="http://schemas.microsoft.com/office/drawing/2010/main" val="0"/>
                        </a:ext>
                      </a:extLst>
                    </a:blip>
                    <a:stretch>
                      <a:fillRect/>
                    </a:stretch>
                  </pic:blipFill>
                  <pic:spPr>
                    <a:xfrm>
                      <a:off x="0" y="0"/>
                      <a:ext cx="5114925" cy="688548"/>
                    </a:xfrm>
                    <a:prstGeom prst="rect">
                      <a:avLst/>
                    </a:prstGeom>
                  </pic:spPr>
                </pic:pic>
              </a:graphicData>
            </a:graphic>
          </wp:inline>
        </w:drawing>
      </w:r>
    </w:p>
    <w:p w14:paraId="7104D5A2" w14:textId="0CB8AE79" w:rsidR="002E36BB" w:rsidRDefault="002E36BB" w:rsidP="00092E8A">
      <w:pPr>
        <w:pStyle w:val="Caption"/>
        <w:keepNext/>
      </w:pPr>
    </w:p>
    <w:p w14:paraId="3B97E4DF" w14:textId="467FD29C" w:rsidR="004F4346" w:rsidRDefault="002E36BB" w:rsidP="002E36BB">
      <w:pPr>
        <w:pStyle w:val="Caption"/>
      </w:pPr>
      <w:bookmarkStart w:id="136" w:name="_Toc191969493"/>
      <w:r>
        <w:t xml:space="preserve">Figure </w:t>
      </w:r>
      <w:r>
        <w:fldChar w:fldCharType="begin"/>
      </w:r>
      <w:r>
        <w:instrText xml:space="preserve"> SEQ Figure \* ARABIC </w:instrText>
      </w:r>
      <w:r>
        <w:fldChar w:fldCharType="separate"/>
      </w:r>
      <w:r>
        <w:rPr>
          <w:noProof/>
        </w:rPr>
        <w:t>9</w:t>
      </w:r>
      <w:r>
        <w:rPr>
          <w:noProof/>
        </w:rPr>
        <w:fldChar w:fldCharType="end"/>
      </w:r>
      <w:r>
        <w:t xml:space="preserve">: </w:t>
      </w:r>
      <w:r w:rsidRPr="00F76962">
        <w:t>Example of an Identifying Relationship</w:t>
      </w:r>
      <w:bookmarkEnd w:id="136"/>
    </w:p>
    <w:p w14:paraId="406F612E" w14:textId="77777777" w:rsidR="00A451ED" w:rsidRDefault="00A451ED" w:rsidP="00A451ED">
      <w:pPr>
        <w:pStyle w:val="BodyAccessibleTextMIRB"/>
      </w:pPr>
      <w:r w:rsidRPr="00AB6B57">
        <w:t xml:space="preserve">A </w:t>
      </w:r>
      <w:r w:rsidRPr="00AB6B57">
        <w:rPr>
          <w:b/>
        </w:rPr>
        <w:t xml:space="preserve">Non-identifying Relationship </w:t>
      </w:r>
      <w:r>
        <w:t>occurs</w:t>
      </w:r>
      <w:r w:rsidRPr="00AB6B57">
        <w:t xml:space="preserve"> when a column from the Parent Table is added to the main body of the Child Table where it is treated as a Foreign Key (FK). Non-identifying Relationships are symbolized with a dashed line.</w:t>
      </w:r>
    </w:p>
    <w:p w14:paraId="0BEFFD47" w14:textId="77777777" w:rsidR="00A451ED" w:rsidRDefault="00A451ED" w:rsidP="00A451ED">
      <w:pPr>
        <w:pStyle w:val="BodyAccessibleTextMIRB"/>
        <w:spacing w:after="0"/>
        <w:jc w:val="center"/>
      </w:pPr>
      <w:r w:rsidRPr="00DB65F5">
        <w:rPr>
          <w:noProof/>
          <w:lang w:eastAsia="en-CA"/>
        </w:rPr>
        <w:drawing>
          <wp:inline distT="0" distB="0" distL="0" distR="0" wp14:anchorId="1D930269" wp14:editId="2BD04485">
            <wp:extent cx="5114925" cy="563049"/>
            <wp:effectExtent l="0" t="0" r="0" b="8890"/>
            <wp:docPr id="45" name="Picture 45" descr="Image of a Non-identifying Relationship.  A Parent Table column has been added to the body of the Child Table as a Foreign Key.  For more information contact Provincial Mapping Unit at pmu@ontario.ca." title="Example of a Non-identifying Relationsh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l non-identifying.gif"/>
                    <pic:cNvPicPr/>
                  </pic:nvPicPr>
                  <pic:blipFill>
                    <a:blip r:embed="rId42">
                      <a:extLst>
                        <a:ext uri="{28A0092B-C50C-407E-A947-70E740481C1C}">
                          <a14:useLocalDpi xmlns:a14="http://schemas.microsoft.com/office/drawing/2010/main" val="0"/>
                        </a:ext>
                      </a:extLst>
                    </a:blip>
                    <a:stretch>
                      <a:fillRect/>
                    </a:stretch>
                  </pic:blipFill>
                  <pic:spPr>
                    <a:xfrm>
                      <a:off x="0" y="0"/>
                      <a:ext cx="5114925" cy="563049"/>
                    </a:xfrm>
                    <a:prstGeom prst="rect">
                      <a:avLst/>
                    </a:prstGeom>
                  </pic:spPr>
                </pic:pic>
              </a:graphicData>
            </a:graphic>
          </wp:inline>
        </w:drawing>
      </w:r>
    </w:p>
    <w:p w14:paraId="4CDF9D6A" w14:textId="210B23D9" w:rsidR="002E36BB" w:rsidRDefault="002E36BB" w:rsidP="00092E8A">
      <w:pPr>
        <w:pStyle w:val="Caption"/>
        <w:keepNext/>
      </w:pPr>
    </w:p>
    <w:p w14:paraId="0D272CDD" w14:textId="7B5F1135" w:rsidR="004F4346" w:rsidRDefault="002E36BB" w:rsidP="002E36BB">
      <w:pPr>
        <w:pStyle w:val="Caption"/>
      </w:pPr>
      <w:bookmarkStart w:id="137" w:name="_Toc191969494"/>
      <w:r>
        <w:t xml:space="preserve">Figure </w:t>
      </w:r>
      <w:r>
        <w:fldChar w:fldCharType="begin"/>
      </w:r>
      <w:r>
        <w:instrText xml:space="preserve"> SEQ Figure \* ARABIC </w:instrText>
      </w:r>
      <w:r>
        <w:fldChar w:fldCharType="separate"/>
      </w:r>
      <w:r>
        <w:rPr>
          <w:noProof/>
        </w:rPr>
        <w:t>10</w:t>
      </w:r>
      <w:r>
        <w:rPr>
          <w:noProof/>
        </w:rPr>
        <w:fldChar w:fldCharType="end"/>
      </w:r>
      <w:r>
        <w:t xml:space="preserve">: </w:t>
      </w:r>
      <w:r w:rsidRPr="00A34AF8">
        <w:t>Example of a Non-identifying Relationship</w:t>
      </w:r>
      <w:bookmarkEnd w:id="137"/>
    </w:p>
    <w:p w14:paraId="397EAB11" w14:textId="77777777" w:rsidR="00A451ED" w:rsidRDefault="00A451ED" w:rsidP="00A451ED">
      <w:pPr>
        <w:pStyle w:val="BodyAccessibleTextMIRB"/>
      </w:pPr>
      <w:r w:rsidRPr="00AB6B57">
        <w:t>The relationships between tables are set up with cardinality rules describing if the feature record in the Parent Table can relate to zero, one or more records in the associated Child Table and vice versa. These rules are symbolized in the model diagram as follows.</w:t>
      </w:r>
    </w:p>
    <w:p w14:paraId="4B758204" w14:textId="77777777" w:rsidR="00A451ED" w:rsidRDefault="00A451ED" w:rsidP="00A451ED">
      <w:pPr>
        <w:pStyle w:val="BodyAccessibleTextMIRB"/>
        <w:spacing w:after="0"/>
        <w:jc w:val="center"/>
      </w:pPr>
      <w:r>
        <w:rPr>
          <w:noProof/>
          <w:lang w:eastAsia="en-CA"/>
        </w:rPr>
        <w:drawing>
          <wp:inline distT="0" distB="0" distL="0" distR="0" wp14:anchorId="6FE17C01" wp14:editId="385F1C76">
            <wp:extent cx="3667125" cy="1895475"/>
            <wp:effectExtent l="0" t="0" r="9525" b="9525"/>
            <wp:docPr id="5" name="Picture 5" descr="Image of the table shows symbols for relationships between tables, inlcuding zero or one to one; zero, one or more; one or more; and nulls not allowed.  For more information contact Provincial Mapping Unit at pmu@ontario.ca." title="Model Diagram Relationship Symbology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lationshipSymbologyTable.JPG"/>
                    <pic:cNvPicPr/>
                  </pic:nvPicPr>
                  <pic:blipFill>
                    <a:blip r:embed="rId43">
                      <a:extLst>
                        <a:ext uri="{28A0092B-C50C-407E-A947-70E740481C1C}">
                          <a14:useLocalDpi xmlns:a14="http://schemas.microsoft.com/office/drawing/2010/main" val="0"/>
                        </a:ext>
                      </a:extLst>
                    </a:blip>
                    <a:stretch>
                      <a:fillRect/>
                    </a:stretch>
                  </pic:blipFill>
                  <pic:spPr>
                    <a:xfrm>
                      <a:off x="0" y="0"/>
                      <a:ext cx="3667125" cy="1895475"/>
                    </a:xfrm>
                    <a:prstGeom prst="rect">
                      <a:avLst/>
                    </a:prstGeom>
                  </pic:spPr>
                </pic:pic>
              </a:graphicData>
            </a:graphic>
          </wp:inline>
        </w:drawing>
      </w:r>
    </w:p>
    <w:p w14:paraId="026838AC" w14:textId="66DED402" w:rsidR="002E36BB" w:rsidRDefault="002E36BB" w:rsidP="00092E8A">
      <w:pPr>
        <w:pStyle w:val="Caption"/>
        <w:keepNext/>
      </w:pPr>
    </w:p>
    <w:p w14:paraId="7A530385" w14:textId="511EA84B" w:rsidR="0041586F" w:rsidRDefault="002E36BB" w:rsidP="002E36BB">
      <w:pPr>
        <w:pStyle w:val="Caption"/>
        <w:sectPr w:rsidR="0041586F" w:rsidSect="00E63508">
          <w:footerReference w:type="default" r:id="rId44"/>
          <w:pgSz w:w="12240" w:h="15840" w:code="1"/>
          <w:pgMar w:top="720" w:right="720" w:bottom="720" w:left="720" w:header="431" w:footer="720" w:gutter="0"/>
          <w:cols w:space="720"/>
          <w:docGrid w:linePitch="360"/>
        </w:sectPr>
      </w:pPr>
      <w:bookmarkStart w:id="138" w:name="_Toc191969495"/>
      <w:r>
        <w:t xml:space="preserve">Figure </w:t>
      </w:r>
      <w:r>
        <w:fldChar w:fldCharType="begin"/>
      </w:r>
      <w:r>
        <w:instrText xml:space="preserve"> SEQ Figure \* ARABIC </w:instrText>
      </w:r>
      <w:r>
        <w:fldChar w:fldCharType="separate"/>
      </w:r>
      <w:r>
        <w:rPr>
          <w:noProof/>
        </w:rPr>
        <w:t>11</w:t>
      </w:r>
      <w:r>
        <w:rPr>
          <w:noProof/>
        </w:rPr>
        <w:fldChar w:fldCharType="end"/>
      </w:r>
      <w:r>
        <w:t xml:space="preserve">: </w:t>
      </w:r>
      <w:r w:rsidRPr="00D865F4">
        <w:t>Model Diagram Relationship Symbology Table</w:t>
      </w:r>
      <w:bookmarkEnd w:id="138"/>
    </w:p>
    <w:p w14:paraId="574261F6" w14:textId="30C5664B" w:rsidR="00C5052E" w:rsidRDefault="00C5052E" w:rsidP="00C5052E">
      <w:pPr>
        <w:pStyle w:val="Heading1MIRBMidPage"/>
      </w:pPr>
      <w:bookmarkStart w:id="139" w:name="_Toc40364538"/>
      <w:bookmarkStart w:id="140" w:name="_Toc191969642"/>
      <w:r>
        <w:lastRenderedPageBreak/>
        <w:t xml:space="preserve">APPENDIX </w:t>
      </w:r>
      <w:r w:rsidR="005656E6">
        <w:t>C</w:t>
      </w:r>
      <w:r>
        <w:t>: Frequently Asked Questions</w:t>
      </w:r>
      <w:bookmarkEnd w:id="139"/>
      <w:bookmarkEnd w:id="140"/>
    </w:p>
    <w:p w14:paraId="28B4EBD1" w14:textId="39843211" w:rsidR="00C5052E" w:rsidRDefault="00C5052E" w:rsidP="00DC465B">
      <w:pPr>
        <w:pStyle w:val="Heading2NoNumbersMIRB"/>
      </w:pPr>
      <w:bookmarkStart w:id="141" w:name="_Toc40364539"/>
      <w:bookmarkStart w:id="142" w:name="_Toc191969643"/>
      <w:r>
        <w:t>How can I extract Islands from the OHN?</w:t>
      </w:r>
      <w:bookmarkEnd w:id="141"/>
      <w:bookmarkEnd w:id="142"/>
    </w:p>
    <w:p w14:paraId="3FC77569" w14:textId="77777777" w:rsidR="00C5052E" w:rsidRDefault="00C5052E" w:rsidP="00C5052E">
      <w:pPr>
        <w:pStyle w:val="BodyAccessibleTextMIRB"/>
      </w:pPr>
      <w:r w:rsidRPr="0033539F">
        <w:t>The OHN does not contain island polygons. Islands are represented as holes in waterbodies</w:t>
      </w:r>
      <w:r>
        <w:t>.</w:t>
      </w:r>
    </w:p>
    <w:p w14:paraId="61F017BB" w14:textId="77777777" w:rsidR="00C5052E" w:rsidRDefault="00C5052E" w:rsidP="00C5052E">
      <w:pPr>
        <w:pStyle w:val="BodyAccessibleTextMIRB"/>
        <w:keepNext/>
        <w:spacing w:after="0"/>
        <w:jc w:val="center"/>
      </w:pPr>
      <w:r>
        <w:rPr>
          <w:noProof/>
          <w:lang w:eastAsia="en-CA"/>
        </w:rPr>
        <w:drawing>
          <wp:inline distT="0" distB="0" distL="0" distR="0" wp14:anchorId="024F6328" wp14:editId="64A96E02">
            <wp:extent cx="3057952" cy="2476846"/>
            <wp:effectExtent l="0" t="0" r="9525" b="0"/>
            <wp:docPr id="15" name="Picture 15" descr="OHN Waterbody with holes representing islands&#10;&#10;Holes in waterbodies represent island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OHN Waterbody with holes representing islands&#10;&#10;Holes in waterbodies represent islands.&#10;"/>
                    <pic:cNvPicPr/>
                  </pic:nvPicPr>
                  <pic:blipFill>
                    <a:blip r:embed="rId45">
                      <a:extLst>
                        <a:ext uri="{28A0092B-C50C-407E-A947-70E740481C1C}">
                          <a14:useLocalDpi xmlns:a14="http://schemas.microsoft.com/office/drawing/2010/main" val="0"/>
                        </a:ext>
                      </a:extLst>
                    </a:blip>
                    <a:stretch>
                      <a:fillRect/>
                    </a:stretch>
                  </pic:blipFill>
                  <pic:spPr>
                    <a:xfrm>
                      <a:off x="0" y="0"/>
                      <a:ext cx="3057952" cy="2476846"/>
                    </a:xfrm>
                    <a:prstGeom prst="rect">
                      <a:avLst/>
                    </a:prstGeom>
                  </pic:spPr>
                </pic:pic>
              </a:graphicData>
            </a:graphic>
          </wp:inline>
        </w:drawing>
      </w:r>
    </w:p>
    <w:p w14:paraId="18D22BF2" w14:textId="69BC7938" w:rsidR="002E36BB" w:rsidRDefault="002E36BB" w:rsidP="008953E6">
      <w:pPr>
        <w:pStyle w:val="Caption"/>
        <w:keepNext/>
      </w:pPr>
    </w:p>
    <w:p w14:paraId="5B16192D" w14:textId="64540306" w:rsidR="004F4346" w:rsidRDefault="002E36BB" w:rsidP="002E36BB">
      <w:pPr>
        <w:pStyle w:val="Caption"/>
      </w:pPr>
      <w:bookmarkStart w:id="143" w:name="_Toc191969496"/>
      <w:r>
        <w:t xml:space="preserve">Figure </w:t>
      </w:r>
      <w:r>
        <w:fldChar w:fldCharType="begin"/>
      </w:r>
      <w:r>
        <w:instrText xml:space="preserve"> SEQ Figure \* ARABIC </w:instrText>
      </w:r>
      <w:r>
        <w:fldChar w:fldCharType="separate"/>
      </w:r>
      <w:r>
        <w:rPr>
          <w:noProof/>
        </w:rPr>
        <w:t>12</w:t>
      </w:r>
      <w:r>
        <w:rPr>
          <w:noProof/>
        </w:rPr>
        <w:fldChar w:fldCharType="end"/>
      </w:r>
      <w:r>
        <w:t xml:space="preserve">: </w:t>
      </w:r>
      <w:r w:rsidRPr="002478B7">
        <w:t>OHN Waterbody with holes that represent islands</w:t>
      </w:r>
      <w:bookmarkEnd w:id="143"/>
    </w:p>
    <w:p w14:paraId="5D12C7A3" w14:textId="77777777" w:rsidR="00C5052E" w:rsidRPr="0033539F" w:rsidRDefault="00C5052E" w:rsidP="00C5052E">
      <w:pPr>
        <w:pStyle w:val="BodyAccessibleTextMIRB"/>
      </w:pPr>
      <w:r w:rsidRPr="0033539F">
        <w:t xml:space="preserve">The following steps </w:t>
      </w:r>
      <w:r>
        <w:t>are an example of how to</w:t>
      </w:r>
      <w:r w:rsidRPr="0033539F">
        <w:t xml:space="preserve"> create island polygons from </w:t>
      </w:r>
      <w:r>
        <w:t>waterbody polygons that have</w:t>
      </w:r>
      <w:r w:rsidRPr="0033539F">
        <w:t xml:space="preserve"> holes.</w:t>
      </w:r>
    </w:p>
    <w:p w14:paraId="3481B08D" w14:textId="77777777" w:rsidR="00C5052E" w:rsidRPr="0002733C" w:rsidRDefault="00C5052E" w:rsidP="00C5052E">
      <w:pPr>
        <w:pStyle w:val="NumberedListMIRB"/>
        <w:numPr>
          <w:ilvl w:val="0"/>
          <w:numId w:val="26"/>
        </w:numPr>
        <w:spacing w:line="276" w:lineRule="auto"/>
      </w:pPr>
      <w:r w:rsidRPr="0002733C">
        <w:t>Create a polygon larger than the extent of the lakes being used</w:t>
      </w:r>
    </w:p>
    <w:p w14:paraId="6E5EE01F" w14:textId="77777777" w:rsidR="00C5052E" w:rsidRPr="0002733C" w:rsidRDefault="00C5052E" w:rsidP="00C5052E">
      <w:pPr>
        <w:pStyle w:val="NumberedListMIRB"/>
        <w:numPr>
          <w:ilvl w:val="0"/>
          <w:numId w:val="26"/>
        </w:numPr>
        <w:spacing w:line="276" w:lineRule="auto"/>
      </w:pPr>
      <w:r w:rsidRPr="0002733C">
        <w:t>Erase the lakes from the large polygon</w:t>
      </w:r>
    </w:p>
    <w:p w14:paraId="48C8E95E" w14:textId="77777777" w:rsidR="00C5052E" w:rsidRPr="0002733C" w:rsidRDefault="00C5052E" w:rsidP="00C5052E">
      <w:pPr>
        <w:pStyle w:val="NumberedListMIRB"/>
        <w:numPr>
          <w:ilvl w:val="0"/>
          <w:numId w:val="26"/>
        </w:numPr>
        <w:spacing w:line="276" w:lineRule="auto"/>
      </w:pPr>
      <w:r w:rsidRPr="0002733C">
        <w:t>Convert the result from a multi-part feature to single-part features</w:t>
      </w:r>
    </w:p>
    <w:p w14:paraId="5EAD8866" w14:textId="77777777" w:rsidR="00C5052E" w:rsidRPr="0002733C" w:rsidRDefault="00C5052E" w:rsidP="00C5052E">
      <w:pPr>
        <w:pStyle w:val="NumberedListMIRB"/>
        <w:numPr>
          <w:ilvl w:val="0"/>
          <w:numId w:val="26"/>
        </w:numPr>
        <w:spacing w:line="276" w:lineRule="auto"/>
      </w:pPr>
      <w:r w:rsidRPr="0002733C">
        <w:t>Delete the outer feature which was the outer part of the large polygon and that will leave the island polygons</w:t>
      </w:r>
    </w:p>
    <w:p w14:paraId="4256954F" w14:textId="77777777" w:rsidR="00C5052E" w:rsidRDefault="00C5052E" w:rsidP="00C5052E">
      <w:pPr>
        <w:pStyle w:val="BodyAccessibleTextMIRB"/>
        <w:keepNext/>
        <w:spacing w:after="0"/>
        <w:jc w:val="center"/>
      </w:pPr>
      <w:r>
        <w:rPr>
          <w:noProof/>
          <w:lang w:eastAsia="en-CA"/>
        </w:rPr>
        <w:lastRenderedPageBreak/>
        <w:drawing>
          <wp:inline distT="0" distB="0" distL="0" distR="0" wp14:anchorId="0202B425" wp14:editId="09879B37">
            <wp:extent cx="5792009" cy="2324425"/>
            <wp:effectExtent l="0" t="0" r="0" b="0"/>
            <wp:docPr id="1564981492" name="Picture 1564981492" descr="Polygon around a Lake and Island polygons resulting from erasing the lake&#10;&#10;How to create island polygon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981492" name="Picture 1564981492" descr="Polygon around a Lake and Island polygons resulting from erasing the lake&#10;&#10;How to create island polygons.&#10;"/>
                    <pic:cNvPicPr/>
                  </pic:nvPicPr>
                  <pic:blipFill>
                    <a:blip r:embed="rId46">
                      <a:extLst>
                        <a:ext uri="{28A0092B-C50C-407E-A947-70E740481C1C}">
                          <a14:useLocalDpi xmlns:a14="http://schemas.microsoft.com/office/drawing/2010/main" val="0"/>
                        </a:ext>
                      </a:extLst>
                    </a:blip>
                    <a:stretch>
                      <a:fillRect/>
                    </a:stretch>
                  </pic:blipFill>
                  <pic:spPr>
                    <a:xfrm>
                      <a:off x="0" y="0"/>
                      <a:ext cx="5792009" cy="2324425"/>
                    </a:xfrm>
                    <a:prstGeom prst="rect">
                      <a:avLst/>
                    </a:prstGeom>
                  </pic:spPr>
                </pic:pic>
              </a:graphicData>
            </a:graphic>
          </wp:inline>
        </w:drawing>
      </w:r>
    </w:p>
    <w:p w14:paraId="61E92D58" w14:textId="67195E77" w:rsidR="002E36BB" w:rsidRDefault="002E36BB" w:rsidP="005E3DB0">
      <w:pPr>
        <w:pStyle w:val="Caption"/>
        <w:keepNext/>
      </w:pPr>
      <w:bookmarkStart w:id="144" w:name="_Toc40364540"/>
    </w:p>
    <w:p w14:paraId="4880FA09" w14:textId="0855E3EB" w:rsidR="004F4346" w:rsidRDefault="002E36BB" w:rsidP="002E36BB">
      <w:pPr>
        <w:pStyle w:val="Caption"/>
      </w:pPr>
      <w:bookmarkStart w:id="145" w:name="_Toc191969497"/>
      <w:r>
        <w:t xml:space="preserve">Figure </w:t>
      </w:r>
      <w:r>
        <w:fldChar w:fldCharType="begin"/>
      </w:r>
      <w:r>
        <w:instrText xml:space="preserve"> SEQ Figure \* ARABIC </w:instrText>
      </w:r>
      <w:r>
        <w:fldChar w:fldCharType="separate"/>
      </w:r>
      <w:r>
        <w:rPr>
          <w:noProof/>
        </w:rPr>
        <w:t>13</w:t>
      </w:r>
      <w:r>
        <w:rPr>
          <w:noProof/>
        </w:rPr>
        <w:fldChar w:fldCharType="end"/>
      </w:r>
      <w:r>
        <w:t xml:space="preserve">: </w:t>
      </w:r>
      <w:r w:rsidRPr="00800759">
        <w:t>Polygon around the lake and the resulting island polygons after erasing the lake</w:t>
      </w:r>
      <w:bookmarkEnd w:id="145"/>
    </w:p>
    <w:p w14:paraId="4A692A7A" w14:textId="010D5760" w:rsidR="00C5052E" w:rsidRDefault="00C5052E" w:rsidP="00033285">
      <w:pPr>
        <w:pStyle w:val="Heading2NoNumbersMIRB"/>
      </w:pPr>
      <w:bookmarkStart w:id="146" w:name="_Toc191969644"/>
      <w:r>
        <w:t>How are Wetland data related to the OHN?</w:t>
      </w:r>
      <w:bookmarkEnd w:id="144"/>
      <w:bookmarkEnd w:id="146"/>
    </w:p>
    <w:p w14:paraId="3F8F6642" w14:textId="77777777" w:rsidR="00C5052E" w:rsidRDefault="00C5052E" w:rsidP="00C5052E">
      <w:pPr>
        <w:pStyle w:val="BodyAccessibleTextMIRB"/>
      </w:pPr>
      <w:r>
        <w:t>The Wetland data are managed independently from other hydro data classes and may overlap waterbodies or other hydro data.</w:t>
      </w:r>
    </w:p>
    <w:p w14:paraId="7B52C6F1" w14:textId="21958BEA" w:rsidR="00C5052E" w:rsidRPr="006A7A3E" w:rsidRDefault="00C5052E" w:rsidP="00C5052E">
      <w:pPr>
        <w:pStyle w:val="BodyAccessibleTextMIRB"/>
      </w:pPr>
      <w:r>
        <w:t>W</w:t>
      </w:r>
      <w:r w:rsidRPr="006A7A3E">
        <w:t>etland data is not pa</w:t>
      </w:r>
      <w:r>
        <w:t xml:space="preserve">rt of the OHN. The Wetland </w:t>
      </w:r>
      <w:r w:rsidRPr="006A7A3E">
        <w:t xml:space="preserve">data class is </w:t>
      </w:r>
      <w:r>
        <w:t xml:space="preserve">available from </w:t>
      </w:r>
      <w:r w:rsidR="008C6219">
        <w:t>GEO</w:t>
      </w:r>
      <w:r w:rsidRPr="006A7A3E">
        <w:t>.</w:t>
      </w:r>
    </w:p>
    <w:p w14:paraId="31A70B01" w14:textId="77777777" w:rsidR="00C5052E" w:rsidRPr="006A7A3E" w:rsidRDefault="00C5052E" w:rsidP="00C5052E">
      <w:pPr>
        <w:pStyle w:val="BodyAccessibleTextMIRB"/>
      </w:pPr>
      <w:r>
        <w:t>The Wetland</w:t>
      </w:r>
      <w:r w:rsidRPr="006A7A3E">
        <w:t xml:space="preserve"> data class provides the spatial representation and basic information for wetlands in Ontario. The attributes identify which wetlands have been evaluated </w:t>
      </w:r>
      <w:r>
        <w:t xml:space="preserve">through the Ontario Wetland Evaluation System (OWES), </w:t>
      </w:r>
      <w:r w:rsidRPr="006A7A3E">
        <w:t xml:space="preserve">and of those </w:t>
      </w:r>
      <w:r>
        <w:t xml:space="preserve">evaluated wetlands </w:t>
      </w:r>
      <w:r w:rsidRPr="006A7A3E">
        <w:t>which ones have been designated as Provincially Significant.</w:t>
      </w:r>
    </w:p>
    <w:p w14:paraId="705DFE27" w14:textId="7144D38A" w:rsidR="00C5052E" w:rsidRDefault="00C5052E" w:rsidP="00033285">
      <w:pPr>
        <w:pStyle w:val="Heading2NoNumbersMIRB"/>
      </w:pPr>
      <w:bookmarkStart w:id="147" w:name="_Toc40364541"/>
      <w:bookmarkStart w:id="148" w:name="_Toc191969645"/>
      <w:r>
        <w:t>How are Constructed Drains data related to the OHN?</w:t>
      </w:r>
      <w:bookmarkEnd w:id="147"/>
      <w:bookmarkEnd w:id="148"/>
    </w:p>
    <w:p w14:paraId="60EC015F" w14:textId="77777777" w:rsidR="00C5052E" w:rsidRPr="006A7A3E" w:rsidRDefault="00C5052E" w:rsidP="00C5052E">
      <w:pPr>
        <w:pStyle w:val="BodyAccessibleTextMIRB"/>
      </w:pPr>
      <w:r w:rsidRPr="006A7A3E">
        <w:t>Constructed Drains are watercourses in the form of ditches, natural watercourses that have been modified to improve drainage, or buried tile systems.</w:t>
      </w:r>
    </w:p>
    <w:p w14:paraId="58FD863B" w14:textId="54F495CC" w:rsidR="00C5052E" w:rsidRDefault="00C5052E" w:rsidP="00C5052E">
      <w:pPr>
        <w:pStyle w:val="BodyAccessibleTextMIRB"/>
      </w:pPr>
      <w:r w:rsidRPr="006A7A3E">
        <w:t>The Constructed Drains data</w:t>
      </w:r>
      <w:r>
        <w:t xml:space="preserve"> class</w:t>
      </w:r>
      <w:r w:rsidRPr="006A7A3E">
        <w:t xml:space="preserve"> </w:t>
      </w:r>
      <w:r>
        <w:t>is</w:t>
      </w:r>
      <w:r w:rsidRPr="006A7A3E">
        <w:t xml:space="preserve"> not part of the OHN. </w:t>
      </w:r>
      <w:r>
        <w:t>It is disseminated</w:t>
      </w:r>
      <w:r w:rsidRPr="006A7A3E">
        <w:t xml:space="preserve"> from the </w:t>
      </w:r>
      <w:r w:rsidR="008C6219">
        <w:t>GEO</w:t>
      </w:r>
      <w:r w:rsidRPr="006A7A3E">
        <w:t xml:space="preserve"> warehouse</w:t>
      </w:r>
      <w:r>
        <w:t xml:space="preserve"> and is maintained by the Ontario Ministry of Agriculture, Food and Rural Affairs for monitoring modifications and new construction.</w:t>
      </w:r>
    </w:p>
    <w:p w14:paraId="111374C8" w14:textId="2C747C63" w:rsidR="00C5052E" w:rsidRDefault="00C5052E" w:rsidP="00C5052E">
      <w:pPr>
        <w:pStyle w:val="BodyAccessibleTextMIRB"/>
      </w:pPr>
      <w:r w:rsidRPr="006A7A3E">
        <w:t xml:space="preserve">Some Constructed Drain features will overlap or duplicate OHN Watercourse features. </w:t>
      </w:r>
      <w:r>
        <w:t xml:space="preserve">It </w:t>
      </w:r>
      <w:r w:rsidRPr="006A7A3E">
        <w:t xml:space="preserve">cannot be incorporated into the OHN Watercourse layer because their data model contains different </w:t>
      </w:r>
      <w:proofErr w:type="gramStart"/>
      <w:r w:rsidRPr="006A7A3E">
        <w:t>attributes</w:t>
      </w:r>
      <w:proofErr w:type="gramEnd"/>
      <w:r w:rsidRPr="006A7A3E">
        <w:t xml:space="preserve"> and their data specifications are for a larger scale product.</w:t>
      </w:r>
    </w:p>
    <w:p w14:paraId="3273CCFC" w14:textId="43BFBCE4" w:rsidR="00C5052E" w:rsidRDefault="00C5052E" w:rsidP="00033285">
      <w:pPr>
        <w:pStyle w:val="Heading2NoNumbersMIRB"/>
      </w:pPr>
      <w:bookmarkStart w:id="149" w:name="_Toc40364542"/>
      <w:bookmarkStart w:id="150" w:name="_Toc191969646"/>
      <w:r>
        <w:lastRenderedPageBreak/>
        <w:t>Does the OHN support network analysis?</w:t>
      </w:r>
      <w:bookmarkEnd w:id="149"/>
      <w:bookmarkEnd w:id="150"/>
    </w:p>
    <w:p w14:paraId="1F8BBF75" w14:textId="77777777" w:rsidR="00C5052E" w:rsidRPr="0089132B" w:rsidRDefault="00C5052E" w:rsidP="00C5052E">
      <w:pPr>
        <w:pStyle w:val="BodyAccessibleTextMIRB"/>
      </w:pPr>
      <w:r>
        <w:t>Yes, t</w:t>
      </w:r>
      <w:r w:rsidRPr="0089132B">
        <w:t>he OHN Watercourse data class contains directionality and connectivity to support a geometric network for hydrological analysis.</w:t>
      </w:r>
    </w:p>
    <w:p w14:paraId="4F3CB229" w14:textId="77777777" w:rsidR="00C5052E" w:rsidRDefault="00C5052E" w:rsidP="00C5052E">
      <w:pPr>
        <w:pStyle w:val="BodyAccessibleTextMIRB"/>
      </w:pPr>
      <w:r w:rsidRPr="0089132B">
        <w:t>For details on how to create a geometric network, see your GIS software documentation or contact</w:t>
      </w:r>
      <w:r>
        <w:t xml:space="preserve"> support for your GIS software</w:t>
      </w:r>
      <w:r w:rsidRPr="0089132B">
        <w:t>.</w:t>
      </w:r>
    </w:p>
    <w:p w14:paraId="668BB3BF" w14:textId="77777777" w:rsidR="00C5052E" w:rsidRDefault="00C5052E" w:rsidP="00C5052E">
      <w:pPr>
        <w:pStyle w:val="BodyAccessibleTextMIRB"/>
      </w:pPr>
      <w:r>
        <w:t xml:space="preserve">The Ontario Integrated </w:t>
      </w:r>
      <w:proofErr w:type="gramStart"/>
      <w:r>
        <w:t>Hydrology‘</w:t>
      </w:r>
      <w:proofErr w:type="gramEnd"/>
      <w:r>
        <w:t xml:space="preserve">s Enhanced Watercourse layer is an example of a geometric network derived from a dated copy of the OHN Watercourse. </w:t>
      </w:r>
      <w:r>
        <w:rPr>
          <w:rFonts w:eastAsia="Times New Roman" w:cs="Arial"/>
          <w:szCs w:val="24"/>
        </w:rPr>
        <w:t xml:space="preserve">Search </w:t>
      </w:r>
      <w:hyperlink r:id="rId47" w:history="1">
        <w:r w:rsidRPr="00327983">
          <w:rPr>
            <w:rStyle w:val="HyperlinkMIRBChar"/>
          </w:rPr>
          <w:t>Ontario GeoHub</w:t>
        </w:r>
      </w:hyperlink>
      <w:r>
        <w:rPr>
          <w:rFonts w:eastAsia="Times New Roman" w:cs="Arial"/>
          <w:szCs w:val="24"/>
        </w:rPr>
        <w:t xml:space="preserve"> for “Ontario Integrated Hydrology Data”.</w:t>
      </w:r>
      <w:r>
        <w:t xml:space="preserve"> </w:t>
      </w:r>
    </w:p>
    <w:p w14:paraId="187B92F6" w14:textId="36CDEFA2" w:rsidR="00C5052E" w:rsidRPr="001D701B" w:rsidRDefault="00C5052E" w:rsidP="00033285">
      <w:pPr>
        <w:pStyle w:val="Heading2NoNumbersMIRB"/>
      </w:pPr>
      <w:bookmarkStart w:id="151" w:name="_Toc40364543"/>
      <w:bookmarkStart w:id="152" w:name="_Toc191969647"/>
      <w:r w:rsidRPr="001D701B">
        <w:t>Where did the names come from?</w:t>
      </w:r>
      <w:bookmarkEnd w:id="151"/>
      <w:bookmarkEnd w:id="152"/>
    </w:p>
    <w:p w14:paraId="57C1A269" w14:textId="77777777" w:rsidR="00C5052E" w:rsidRPr="001D701B" w:rsidRDefault="00C5052E" w:rsidP="00C5052E">
      <w:pPr>
        <w:pStyle w:val="BodyAccessibleTextMIRB"/>
        <w:spacing w:after="0"/>
        <w:rPr>
          <w:szCs w:val="24"/>
        </w:rPr>
      </w:pPr>
      <w:r>
        <w:rPr>
          <w:szCs w:val="24"/>
        </w:rPr>
        <w:t xml:space="preserve">Within the </w:t>
      </w:r>
      <w:proofErr w:type="spellStart"/>
      <w:r w:rsidRPr="001D701B">
        <w:rPr>
          <w:szCs w:val="24"/>
        </w:rPr>
        <w:t>OHN_Waterbody</w:t>
      </w:r>
      <w:proofErr w:type="spellEnd"/>
      <w:r w:rsidRPr="001D701B">
        <w:rPr>
          <w:szCs w:val="24"/>
        </w:rPr>
        <w:t xml:space="preserve"> and </w:t>
      </w:r>
      <w:proofErr w:type="spellStart"/>
      <w:r w:rsidRPr="001D701B">
        <w:rPr>
          <w:szCs w:val="24"/>
        </w:rPr>
        <w:t>OHN_Watercourse</w:t>
      </w:r>
      <w:proofErr w:type="spellEnd"/>
      <w:r w:rsidRPr="001D701B">
        <w:rPr>
          <w:szCs w:val="24"/>
        </w:rPr>
        <w:t xml:space="preserve"> </w:t>
      </w:r>
      <w:r>
        <w:rPr>
          <w:szCs w:val="24"/>
        </w:rPr>
        <w:t xml:space="preserve">data classes </w:t>
      </w:r>
      <w:r w:rsidRPr="001D701B">
        <w:rPr>
          <w:szCs w:val="24"/>
        </w:rPr>
        <w:t xml:space="preserve">the official names </w:t>
      </w:r>
      <w:r>
        <w:rPr>
          <w:szCs w:val="24"/>
        </w:rPr>
        <w:t xml:space="preserve">were extracted </w:t>
      </w:r>
      <w:r w:rsidRPr="001D701B">
        <w:rPr>
          <w:szCs w:val="24"/>
        </w:rPr>
        <w:t xml:space="preserve">from the </w:t>
      </w:r>
      <w:r w:rsidRPr="003A68E9">
        <w:rPr>
          <w:rFonts w:cs="Arial"/>
          <w:szCs w:val="24"/>
        </w:rPr>
        <w:t>Geographic Names Ontario (</w:t>
      </w:r>
      <w:proofErr w:type="spellStart"/>
      <w:r w:rsidRPr="003A68E9">
        <w:rPr>
          <w:rFonts w:cs="Arial"/>
          <w:szCs w:val="24"/>
        </w:rPr>
        <w:t>Geonames</w:t>
      </w:r>
      <w:proofErr w:type="spellEnd"/>
      <w:r w:rsidRPr="003A68E9">
        <w:rPr>
          <w:rFonts w:cs="Arial"/>
          <w:szCs w:val="24"/>
        </w:rPr>
        <w:t xml:space="preserve"> or GNO) data class</w:t>
      </w:r>
      <w:r>
        <w:rPr>
          <w:szCs w:val="24"/>
        </w:rPr>
        <w:t>.</w:t>
      </w:r>
    </w:p>
    <w:p w14:paraId="3A807514" w14:textId="77777777" w:rsidR="00C5052E" w:rsidRPr="001D701B" w:rsidRDefault="00C5052E" w:rsidP="00C5052E">
      <w:pPr>
        <w:pStyle w:val="BodyAccessibleTextMIRB"/>
        <w:spacing w:after="0"/>
        <w:rPr>
          <w:szCs w:val="24"/>
        </w:rPr>
      </w:pPr>
      <w:r>
        <w:rPr>
          <w:szCs w:val="24"/>
        </w:rPr>
        <w:t xml:space="preserve">The </w:t>
      </w:r>
      <w:proofErr w:type="gramStart"/>
      <w:r>
        <w:rPr>
          <w:szCs w:val="24"/>
        </w:rPr>
        <w:t>small scale</w:t>
      </w:r>
      <w:proofErr w:type="gramEnd"/>
      <w:r>
        <w:rPr>
          <w:szCs w:val="24"/>
        </w:rPr>
        <w:t xml:space="preserve"> OHN layers source</w:t>
      </w:r>
      <w:r w:rsidRPr="001D701B">
        <w:rPr>
          <w:szCs w:val="24"/>
        </w:rPr>
        <w:t xml:space="preserve"> names from </w:t>
      </w:r>
      <w:r>
        <w:rPr>
          <w:szCs w:val="24"/>
        </w:rPr>
        <w:t>several</w:t>
      </w:r>
      <w:r w:rsidRPr="001D701B">
        <w:rPr>
          <w:szCs w:val="24"/>
        </w:rPr>
        <w:t xml:space="preserve"> contributing datasets.</w:t>
      </w:r>
    </w:p>
    <w:p w14:paraId="6D185F6C" w14:textId="77777777" w:rsidR="00C5052E" w:rsidRPr="001D701B" w:rsidRDefault="00C5052E" w:rsidP="00C5052E">
      <w:pPr>
        <w:pStyle w:val="BulletsMIRB"/>
        <w:spacing w:line="276" w:lineRule="auto"/>
      </w:pPr>
      <w:r w:rsidRPr="001D701B">
        <w:t>Ontario: OHN (</w:t>
      </w:r>
      <w:r>
        <w:t>GNO</w:t>
      </w:r>
      <w:r w:rsidRPr="001D701B">
        <w:t>)</w:t>
      </w:r>
    </w:p>
    <w:p w14:paraId="5B11A64C" w14:textId="77777777" w:rsidR="00C5052E" w:rsidRPr="001D701B" w:rsidRDefault="00C5052E" w:rsidP="00C5052E">
      <w:pPr>
        <w:pStyle w:val="BulletsMIRB"/>
        <w:spacing w:line="276" w:lineRule="auto"/>
      </w:pPr>
      <w:r w:rsidRPr="001D701B">
        <w:t>Manitoba, Nunavut, Quebec:  National Hydro Network (NHN) – Names in the NHN come from the Canadian Geographic Names Data Base (CGNDB)</w:t>
      </w:r>
    </w:p>
    <w:p w14:paraId="4F259962" w14:textId="77777777" w:rsidR="00C5052E" w:rsidRDefault="00C5052E" w:rsidP="00C5052E">
      <w:pPr>
        <w:pStyle w:val="BulletsMIRB"/>
        <w:spacing w:line="276" w:lineRule="auto"/>
      </w:pPr>
      <w:r w:rsidRPr="001D701B">
        <w:t>USA: The names and geometry come from the National Hydrography Dataset (NHD)</w:t>
      </w:r>
    </w:p>
    <w:p w14:paraId="707A3464" w14:textId="6CEBD7B4" w:rsidR="00C5052E" w:rsidRPr="00D734A2" w:rsidRDefault="00C5052E" w:rsidP="00033285">
      <w:pPr>
        <w:pStyle w:val="Heading2NoNumbersMIRB"/>
        <w:rPr>
          <w:szCs w:val="24"/>
        </w:rPr>
      </w:pPr>
      <w:bookmarkStart w:id="153" w:name="_Toc40364544"/>
      <w:bookmarkStart w:id="154" w:name="_Toc191969648"/>
      <w:r>
        <w:rPr>
          <w:lang w:val="en-US"/>
        </w:rPr>
        <w:t>How authoritative is the OHN Official Name Label?</w:t>
      </w:r>
      <w:bookmarkEnd w:id="153"/>
      <w:bookmarkEnd w:id="154"/>
    </w:p>
    <w:p w14:paraId="1B38E0D5" w14:textId="77777777" w:rsidR="00C5052E" w:rsidRPr="00F538A7" w:rsidRDefault="00C5052E" w:rsidP="00C5052E">
      <w:pPr>
        <w:pStyle w:val="BodyAccessibleTextMIRB"/>
        <w:rPr>
          <w:szCs w:val="24"/>
        </w:rPr>
      </w:pPr>
      <w:r w:rsidRPr="006A7A3E">
        <w:rPr>
          <w:szCs w:val="24"/>
        </w:rPr>
        <w:t>Th</w:t>
      </w:r>
      <w:r>
        <w:rPr>
          <w:szCs w:val="24"/>
        </w:rPr>
        <w:t>e source of OFFICIAL_NAME_LABEL and GEL_NAME_</w:t>
      </w:r>
      <w:r w:rsidRPr="006A7A3E">
        <w:rPr>
          <w:szCs w:val="24"/>
        </w:rPr>
        <w:t>I</w:t>
      </w:r>
      <w:r>
        <w:rPr>
          <w:szCs w:val="24"/>
        </w:rPr>
        <w:t>DENT</w:t>
      </w:r>
      <w:r w:rsidRPr="006A7A3E">
        <w:rPr>
          <w:szCs w:val="24"/>
        </w:rPr>
        <w:t xml:space="preserve"> attributes on the OHN - Waterbody and OHN - Watercourse features </w:t>
      </w:r>
      <w:r>
        <w:rPr>
          <w:szCs w:val="24"/>
        </w:rPr>
        <w:t>is</w:t>
      </w:r>
      <w:r w:rsidRPr="006A7A3E">
        <w:rPr>
          <w:szCs w:val="24"/>
        </w:rPr>
        <w:t xml:space="preserve"> </w:t>
      </w:r>
      <w:r>
        <w:rPr>
          <w:szCs w:val="24"/>
        </w:rPr>
        <w:t>GNO</w:t>
      </w:r>
      <w:r w:rsidRPr="006A7A3E">
        <w:rPr>
          <w:szCs w:val="24"/>
        </w:rPr>
        <w:t xml:space="preserve">. Users should </w:t>
      </w:r>
      <w:r>
        <w:rPr>
          <w:szCs w:val="24"/>
        </w:rPr>
        <w:t>not use the OHN as the authoritative source for official water names. Re</w:t>
      </w:r>
      <w:r w:rsidRPr="006A7A3E">
        <w:rPr>
          <w:szCs w:val="24"/>
        </w:rPr>
        <w:t xml:space="preserve">fer to the </w:t>
      </w:r>
      <w:r>
        <w:rPr>
          <w:szCs w:val="24"/>
        </w:rPr>
        <w:t>GNO</w:t>
      </w:r>
      <w:r w:rsidRPr="006A7A3E">
        <w:rPr>
          <w:szCs w:val="24"/>
        </w:rPr>
        <w:t xml:space="preserve"> data class to verify official names</w:t>
      </w:r>
      <w:r w:rsidRPr="006A7A3E">
        <w:t>.</w:t>
      </w:r>
      <w:r>
        <w:t xml:space="preserve"> </w:t>
      </w:r>
    </w:p>
    <w:p w14:paraId="701612A2" w14:textId="77777777" w:rsidR="00C5052E" w:rsidRDefault="00C5052E" w:rsidP="00C5052E">
      <w:pPr>
        <w:pStyle w:val="BodyAccessibleTextMIRB"/>
        <w:rPr>
          <w:szCs w:val="24"/>
        </w:rPr>
      </w:pPr>
      <w:r>
        <w:t xml:space="preserve">Note: </w:t>
      </w:r>
      <w:r w:rsidRPr="001D701B">
        <w:rPr>
          <w:szCs w:val="24"/>
        </w:rPr>
        <w:t xml:space="preserve">Due to duplicate OFFICIAL_NAME_LABEL values, to select an entire named feature, select all waterbodies and watercourse features that share the same GEL_NAME_IDENT.  In the </w:t>
      </w:r>
      <w:r w:rsidRPr="003A68E9">
        <w:rPr>
          <w:rFonts w:cs="Arial"/>
          <w:szCs w:val="24"/>
        </w:rPr>
        <w:t>Geographic Names Ontario</w:t>
      </w:r>
      <w:r w:rsidRPr="001D701B">
        <w:rPr>
          <w:szCs w:val="24"/>
        </w:rPr>
        <w:t xml:space="preserve"> </w:t>
      </w:r>
      <w:r>
        <w:rPr>
          <w:szCs w:val="24"/>
        </w:rPr>
        <w:t>data class</w:t>
      </w:r>
      <w:r w:rsidRPr="001D701B">
        <w:rPr>
          <w:szCs w:val="24"/>
        </w:rPr>
        <w:t xml:space="preserve">, the named extent will be one </w:t>
      </w:r>
      <w:proofErr w:type="gramStart"/>
      <w:r w:rsidRPr="001D701B">
        <w:rPr>
          <w:szCs w:val="24"/>
        </w:rPr>
        <w:t>feature</w:t>
      </w:r>
      <w:proofErr w:type="gramEnd"/>
      <w:r w:rsidRPr="001D701B">
        <w:rPr>
          <w:szCs w:val="24"/>
        </w:rPr>
        <w:t xml:space="preserve"> but the OHN segmentation may require the name to span multiple features in multiple layers.  A single name may be attached to more than one waterbody as well as multiple watercourse features.</w:t>
      </w:r>
    </w:p>
    <w:p w14:paraId="19D5C717" w14:textId="24A1366B" w:rsidR="00C5052E" w:rsidRDefault="00C5052E" w:rsidP="00033285">
      <w:pPr>
        <w:pStyle w:val="Heading2NoNumbersMIRB"/>
      </w:pPr>
      <w:bookmarkStart w:id="155" w:name="_Toc40364545"/>
      <w:bookmarkStart w:id="156" w:name="_Toc191969649"/>
      <w:r>
        <w:t>How is the Official Name and Official Alternate Name attribute used for labeling?</w:t>
      </w:r>
      <w:bookmarkEnd w:id="155"/>
      <w:bookmarkEnd w:id="156"/>
      <w:r>
        <w:t xml:space="preserve"> </w:t>
      </w:r>
    </w:p>
    <w:p w14:paraId="3943891C" w14:textId="77777777" w:rsidR="00C5052E" w:rsidRPr="001A4365" w:rsidRDefault="00C5052E" w:rsidP="00C5052E">
      <w:pPr>
        <w:pStyle w:val="BodyAccessibleTextMIRB"/>
        <w:rPr>
          <w:szCs w:val="24"/>
        </w:rPr>
      </w:pPr>
      <w:r w:rsidRPr="001A4365">
        <w:rPr>
          <w:szCs w:val="24"/>
        </w:rPr>
        <w:t xml:space="preserve">If an OHN feature has an official name and an official alternate name, then the </w:t>
      </w:r>
      <w:r>
        <w:rPr>
          <w:szCs w:val="24"/>
        </w:rPr>
        <w:t>OFFICIAL_NAME_LABEL</w:t>
      </w:r>
      <w:r w:rsidRPr="001A4365">
        <w:rPr>
          <w:szCs w:val="24"/>
        </w:rPr>
        <w:t xml:space="preserve"> will contain the official name and the official alternate in parenthesis</w:t>
      </w:r>
      <w:r>
        <w:rPr>
          <w:szCs w:val="24"/>
        </w:rPr>
        <w:t xml:space="preserve">, </w:t>
      </w:r>
      <w:r w:rsidRPr="001A4365">
        <w:rPr>
          <w:szCs w:val="24"/>
        </w:rPr>
        <w:t xml:space="preserve">e.g.  </w:t>
      </w:r>
      <w:r w:rsidRPr="001A4365">
        <w:rPr>
          <w:b/>
          <w:szCs w:val="24"/>
        </w:rPr>
        <w:t>Lake Ontario (lac Ontario)</w:t>
      </w:r>
      <w:r w:rsidRPr="001A4365">
        <w:rPr>
          <w:szCs w:val="24"/>
        </w:rPr>
        <w:t>.</w:t>
      </w:r>
      <w:r>
        <w:rPr>
          <w:szCs w:val="24"/>
        </w:rPr>
        <w:t xml:space="preserve"> </w:t>
      </w:r>
      <w:r w:rsidRPr="001A4365">
        <w:rPr>
          <w:szCs w:val="24"/>
        </w:rPr>
        <w:t xml:space="preserve"> Very few named extents will have an official alternate name.</w:t>
      </w:r>
    </w:p>
    <w:p w14:paraId="6EEFC326" w14:textId="0FFDA880" w:rsidR="00C5052E" w:rsidRDefault="00C5052E" w:rsidP="00033285">
      <w:pPr>
        <w:pStyle w:val="Heading2NoNumbersMIRB"/>
      </w:pPr>
      <w:bookmarkStart w:id="157" w:name="_Toc40364546"/>
      <w:bookmarkStart w:id="158" w:name="_Toc191969650"/>
      <w:r>
        <w:lastRenderedPageBreak/>
        <w:t>Why are all water names not included in the OHN?</w:t>
      </w:r>
      <w:bookmarkEnd w:id="157"/>
      <w:bookmarkEnd w:id="158"/>
    </w:p>
    <w:p w14:paraId="7F1E69AF" w14:textId="77777777" w:rsidR="00C5052E" w:rsidRDefault="00C5052E" w:rsidP="00C5052E">
      <w:pPr>
        <w:pStyle w:val="BodyAccessibleTextMIRB"/>
        <w:rPr>
          <w:szCs w:val="24"/>
        </w:rPr>
      </w:pPr>
      <w:r>
        <w:rPr>
          <w:szCs w:val="24"/>
        </w:rPr>
        <w:t xml:space="preserve">The OHN only supports one name per water feature. For more detailed water name information see the </w:t>
      </w:r>
      <w:r w:rsidRPr="003A68E9">
        <w:rPr>
          <w:rFonts w:cs="Arial"/>
          <w:szCs w:val="24"/>
        </w:rPr>
        <w:t>G</w:t>
      </w:r>
      <w:r>
        <w:rPr>
          <w:rFonts w:cs="Arial"/>
          <w:szCs w:val="24"/>
        </w:rPr>
        <w:t>NO</w:t>
      </w:r>
      <w:r>
        <w:rPr>
          <w:szCs w:val="24"/>
        </w:rPr>
        <w:t>.</w:t>
      </w:r>
    </w:p>
    <w:p w14:paraId="4CC95988" w14:textId="77777777" w:rsidR="00C5052E" w:rsidRDefault="00C5052E" w:rsidP="00C5052E">
      <w:pPr>
        <w:pStyle w:val="BodyAccessibleTextMIRB"/>
        <w:rPr>
          <w:szCs w:val="24"/>
        </w:rPr>
      </w:pPr>
      <w:r w:rsidRPr="001A4365">
        <w:rPr>
          <w:szCs w:val="24"/>
        </w:rPr>
        <w:t xml:space="preserve">A group of OHN features such as a group of lakes may be considered as one extent in the </w:t>
      </w:r>
      <w:r>
        <w:rPr>
          <w:szCs w:val="24"/>
        </w:rPr>
        <w:t>GNO</w:t>
      </w:r>
      <w:r w:rsidRPr="001A4365">
        <w:rPr>
          <w:szCs w:val="24"/>
        </w:rPr>
        <w:t xml:space="preserve"> and would then be represented as one multi-part feature in the </w:t>
      </w:r>
      <w:r>
        <w:rPr>
          <w:szCs w:val="24"/>
        </w:rPr>
        <w:t>GNO</w:t>
      </w:r>
      <w:r w:rsidRPr="001A4365">
        <w:rPr>
          <w:szCs w:val="24"/>
        </w:rPr>
        <w:t xml:space="preserve"> data class (e.g. Kawartha Lakes). Some multi-part </w:t>
      </w:r>
      <w:r>
        <w:rPr>
          <w:szCs w:val="24"/>
        </w:rPr>
        <w:t>GNO</w:t>
      </w:r>
      <w:r w:rsidRPr="001A4365">
        <w:rPr>
          <w:szCs w:val="24"/>
        </w:rPr>
        <w:t xml:space="preserve"> features (e.g. a group of lake polygons with a single name, like “Kawartha Lakes”) will have individual </w:t>
      </w:r>
      <w:r>
        <w:rPr>
          <w:szCs w:val="24"/>
        </w:rPr>
        <w:t>GNO</w:t>
      </w:r>
      <w:r w:rsidRPr="001A4365">
        <w:rPr>
          <w:szCs w:val="24"/>
        </w:rPr>
        <w:t xml:space="preserve"> features for each part (e.g. Pigeon Lake, Stony Lake, etc</w:t>
      </w:r>
      <w:r>
        <w:rPr>
          <w:szCs w:val="24"/>
        </w:rPr>
        <w:t>.</w:t>
      </w:r>
      <w:r w:rsidRPr="001A4365">
        <w:rPr>
          <w:szCs w:val="24"/>
        </w:rPr>
        <w:t xml:space="preserve">). In these </w:t>
      </w:r>
      <w:proofErr w:type="gramStart"/>
      <w:r w:rsidRPr="001A4365">
        <w:rPr>
          <w:szCs w:val="24"/>
        </w:rPr>
        <w:t>cases</w:t>
      </w:r>
      <w:proofErr w:type="gramEnd"/>
      <w:r w:rsidRPr="001A4365">
        <w:rPr>
          <w:szCs w:val="24"/>
        </w:rPr>
        <w:t xml:space="preserve"> the OHN feature will only store one official name in the Official Name Label field. The more detailed name (e.g. Pigeon Lake) will be stored on the OHN feature.</w:t>
      </w:r>
      <w:r>
        <w:rPr>
          <w:szCs w:val="24"/>
        </w:rPr>
        <w:t xml:space="preserve"> However, channels, bays and other similar more detailed GNO feature names will NOT be stored on the OHN feature. </w:t>
      </w:r>
    </w:p>
    <w:p w14:paraId="637C9317" w14:textId="402D67F9" w:rsidR="00C5052E" w:rsidRDefault="00C5052E" w:rsidP="00033285">
      <w:pPr>
        <w:pStyle w:val="Heading2NoNumbersMIRB"/>
      </w:pPr>
      <w:bookmarkStart w:id="159" w:name="_Toc40364547"/>
      <w:bookmarkStart w:id="160" w:name="_Toc191969651"/>
      <w:r>
        <w:t xml:space="preserve">Why is the OHN geometry different from the </w:t>
      </w:r>
      <w:r w:rsidR="00F166D0">
        <w:t>GNO</w:t>
      </w:r>
      <w:r>
        <w:t>?</w:t>
      </w:r>
      <w:bookmarkEnd w:id="159"/>
      <w:bookmarkEnd w:id="160"/>
    </w:p>
    <w:p w14:paraId="3D23CDA5" w14:textId="3AC433F1" w:rsidR="00C5052E" w:rsidRDefault="00C5052E" w:rsidP="00C5052E">
      <w:pPr>
        <w:pStyle w:val="BodyAccessibleTextMIRB"/>
      </w:pPr>
      <w:r w:rsidRPr="007159CB">
        <w:t xml:space="preserve">In many instances, the geometry found in the GEL was copied from the OHN data classes. When the OHN is updated with new geometry, the geometry in </w:t>
      </w:r>
      <w:r>
        <w:rPr>
          <w:szCs w:val="24"/>
        </w:rPr>
        <w:t>GNO</w:t>
      </w:r>
      <w:r w:rsidRPr="007159CB">
        <w:t xml:space="preserve"> remains unchanged. Staff in the Parcel Mapping and Georeferencing Unit must review the changes in the OHN before adopting any changes</w:t>
      </w:r>
      <w:r>
        <w:t xml:space="preserve"> to</w:t>
      </w:r>
      <w:r w:rsidRPr="007159CB">
        <w:t xml:space="preserve"> the </w:t>
      </w:r>
      <w:r>
        <w:rPr>
          <w:szCs w:val="24"/>
        </w:rPr>
        <w:t>GNO</w:t>
      </w:r>
      <w:r w:rsidRPr="007159CB">
        <w:t>.</w:t>
      </w:r>
    </w:p>
    <w:p w14:paraId="21950930" w14:textId="0A2B7F2B" w:rsidR="00C5052E" w:rsidRDefault="00C5052E" w:rsidP="00033285">
      <w:pPr>
        <w:pStyle w:val="Heading2NoNumbersMIRB"/>
      </w:pPr>
      <w:bookmarkStart w:id="161" w:name="_Toc40364548"/>
      <w:bookmarkStart w:id="162" w:name="_Toc191969652"/>
      <w:r>
        <w:t>Are there other dam layers?</w:t>
      </w:r>
      <w:bookmarkEnd w:id="161"/>
      <w:bookmarkEnd w:id="162"/>
    </w:p>
    <w:p w14:paraId="450D2ECF" w14:textId="6D8E2C89" w:rsidR="000F16C0" w:rsidRPr="00862FDF" w:rsidRDefault="00C5052E" w:rsidP="00AC47DF">
      <w:pPr>
        <w:pStyle w:val="BodyAccessibleTextMIRB"/>
      </w:pPr>
      <w:r>
        <w:t xml:space="preserve">The Ontario Dam Inventory (ODI) is a point layer with basic attributes such as dam name and ownership.  </w:t>
      </w:r>
      <w:r>
        <w:rPr>
          <w:rFonts w:eastAsia="Times New Roman" w:cs="Arial"/>
          <w:szCs w:val="24"/>
        </w:rPr>
        <w:t xml:space="preserve">Search </w:t>
      </w:r>
      <w:hyperlink r:id="rId48" w:history="1">
        <w:r w:rsidRPr="000E0AD7">
          <w:rPr>
            <w:rStyle w:val="HyperlinkMIRBChar"/>
          </w:rPr>
          <w:t>Ontario GeoHub</w:t>
        </w:r>
      </w:hyperlink>
      <w:r>
        <w:rPr>
          <w:rFonts w:eastAsia="Times New Roman" w:cs="Arial"/>
          <w:szCs w:val="24"/>
        </w:rPr>
        <w:t xml:space="preserve"> for “</w:t>
      </w:r>
      <w:r>
        <w:t>Ontario Dam Inventory</w:t>
      </w:r>
      <w:r>
        <w:rPr>
          <w:rFonts w:eastAsia="Times New Roman" w:cs="Arial"/>
          <w:szCs w:val="24"/>
        </w:rPr>
        <w:t>”.</w:t>
      </w:r>
    </w:p>
    <w:sectPr w:rsidR="000F16C0" w:rsidRPr="00862FDF" w:rsidSect="00E63508">
      <w:pgSz w:w="12240" w:h="15840" w:code="1"/>
      <w:pgMar w:top="720" w:right="720" w:bottom="720" w:left="720" w:header="431"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6" w:author="Fraser, Dennis (MNR)" w:date="2025-03-03T14:07:00Z" w:initials="DF">
    <w:p w14:paraId="46F926C4" w14:textId="77777777" w:rsidR="00DA77D8" w:rsidRDefault="00DA77D8" w:rsidP="00FB6F67">
      <w:pPr>
        <w:pStyle w:val="CommentText"/>
      </w:pPr>
      <w:r>
        <w:rPr>
          <w:rStyle w:val="CommentReference"/>
        </w:rPr>
        <w:annotationRef/>
      </w:r>
      <w:r>
        <w:t xml:space="preserve">The naming convention found in the composite database is: </w:t>
      </w:r>
    </w:p>
    <w:p w14:paraId="5F510325" w14:textId="77777777" w:rsidR="00DA77D8" w:rsidRDefault="00DA77D8" w:rsidP="00FB6F67">
      <w:pPr>
        <w:pStyle w:val="CommentText"/>
      </w:pPr>
      <w:r>
        <w:t>OHN_100K_Watercourse</w:t>
      </w:r>
    </w:p>
    <w:p w14:paraId="41F28965" w14:textId="77777777" w:rsidR="00DA77D8" w:rsidRDefault="00DA77D8" w:rsidP="00FB6F67">
      <w:pPr>
        <w:pStyle w:val="CommentText"/>
      </w:pPr>
      <w:r>
        <w:t>……</w:t>
      </w:r>
    </w:p>
    <w:p w14:paraId="108DB133" w14:textId="77777777" w:rsidR="00DA77D8" w:rsidRDefault="00DA77D8" w:rsidP="00FB6F67">
      <w:pPr>
        <w:pStyle w:val="CommentText"/>
      </w:pPr>
      <w:r>
        <w:t>So underscores are used twice. Is it important to be consistent?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08DB133"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B70361E" w16cex:dateUtc="2025-03-03T19:0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08DB133" w16cid:durableId="2B70361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D32F5A" w14:textId="77777777" w:rsidR="00DF4564" w:rsidRDefault="00DF4564" w:rsidP="00166BDE">
      <w:r>
        <w:separator/>
      </w:r>
    </w:p>
  </w:endnote>
  <w:endnote w:type="continuationSeparator" w:id="0">
    <w:p w14:paraId="40CBD788" w14:textId="77777777" w:rsidR="00DF4564" w:rsidRDefault="00DF4564" w:rsidP="00166BDE">
      <w:r>
        <w:continuationSeparator/>
      </w:r>
    </w:p>
  </w:endnote>
  <w:endnote w:type="continuationNotice" w:id="1">
    <w:p w14:paraId="2AB48BF1" w14:textId="77777777" w:rsidR="00DF4564" w:rsidRDefault="00DF45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529DD" w14:textId="676EE62F" w:rsidR="007E3E8A" w:rsidRDefault="007E3E8A">
    <w:pPr>
      <w:pStyle w:val="Footer"/>
    </w:pPr>
    <w:r w:rsidRPr="00C85482">
      <w:rPr>
        <w:rFonts w:cs="Arial"/>
        <w:sz w:val="24"/>
        <w:szCs w:val="24"/>
      </w:rPr>
      <w:t>© 20</w:t>
    </w:r>
    <w:r>
      <w:rPr>
        <w:rFonts w:cs="Arial"/>
        <w:sz w:val="24"/>
        <w:szCs w:val="24"/>
      </w:rPr>
      <w:t>2</w:t>
    </w:r>
    <w:r w:rsidR="00063AEA">
      <w:rPr>
        <w:rFonts w:cs="Arial"/>
        <w:sz w:val="24"/>
        <w:szCs w:val="24"/>
      </w:rPr>
      <w:t>3</w:t>
    </w:r>
    <w:r w:rsidRPr="00C85482">
      <w:rPr>
        <w:rFonts w:cs="Arial"/>
        <w:sz w:val="24"/>
        <w:szCs w:val="24"/>
      </w:rPr>
      <w:t xml:space="preserve">, </w:t>
    </w:r>
    <w:r w:rsidR="00063AEA">
      <w:rPr>
        <w:rFonts w:cs="Arial"/>
        <w:sz w:val="24"/>
        <w:szCs w:val="24"/>
      </w:rPr>
      <w:t>King</w:t>
    </w:r>
    <w:r w:rsidRPr="00C85482">
      <w:rPr>
        <w:rFonts w:cs="Arial"/>
        <w:sz w:val="24"/>
        <w:szCs w:val="24"/>
      </w:rPr>
      <w:t>’s Printer for Ontario</w:t>
    </w:r>
    <w:r>
      <w:rPr>
        <w:rFonts w:cs="Arial"/>
        <w:sz w:val="24"/>
        <w:szCs w:val="24"/>
      </w:rPr>
      <w:tab/>
    </w:r>
    <w:r>
      <w:rPr>
        <w:rFonts w:cs="Arial"/>
        <w:sz w:val="24"/>
        <w:szCs w:val="24"/>
      </w:rPr>
      <w:tab/>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6732065"/>
      <w:docPartObj>
        <w:docPartGallery w:val="Page Numbers (Bottom of Page)"/>
        <w:docPartUnique/>
      </w:docPartObj>
    </w:sdtPr>
    <w:sdtEndPr>
      <w:rPr>
        <w:noProof/>
      </w:rPr>
    </w:sdtEndPr>
    <w:sdtContent>
      <w:p w14:paraId="66FF4BBE" w14:textId="77777777" w:rsidR="007E3E8A" w:rsidRDefault="007E3E8A">
        <w:pPr>
          <w:pStyle w:val="Footer"/>
          <w:jc w:val="right"/>
        </w:pPr>
        <w:r w:rsidRPr="00F56911">
          <w:rPr>
            <w:sz w:val="24"/>
          </w:rPr>
          <w:fldChar w:fldCharType="begin"/>
        </w:r>
        <w:r w:rsidRPr="00F56911">
          <w:rPr>
            <w:sz w:val="24"/>
          </w:rPr>
          <w:instrText xml:space="preserve"> PAGE   \* MERGEFORMAT </w:instrText>
        </w:r>
        <w:r w:rsidRPr="00F56911">
          <w:rPr>
            <w:sz w:val="24"/>
          </w:rPr>
          <w:fldChar w:fldCharType="separate"/>
        </w:r>
        <w:r>
          <w:rPr>
            <w:noProof/>
            <w:sz w:val="24"/>
          </w:rPr>
          <w:t>4</w:t>
        </w:r>
        <w:r w:rsidRPr="00F56911">
          <w:rPr>
            <w:noProof/>
            <w:sz w:val="24"/>
          </w:rPr>
          <w:fldChar w:fldCharType="end"/>
        </w:r>
      </w:p>
    </w:sdtContent>
  </w:sdt>
  <w:p w14:paraId="6B09ABB6" w14:textId="77777777" w:rsidR="007E3E8A" w:rsidRPr="00F56911" w:rsidRDefault="007E3E8A" w:rsidP="00F5691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6595131"/>
      <w:docPartObj>
        <w:docPartGallery w:val="Page Numbers (Bottom of Page)"/>
        <w:docPartUnique/>
      </w:docPartObj>
    </w:sdtPr>
    <w:sdtEndPr>
      <w:rPr>
        <w:noProof/>
        <w:sz w:val="24"/>
        <w:szCs w:val="24"/>
      </w:rPr>
    </w:sdtEndPr>
    <w:sdtContent>
      <w:p w14:paraId="32CFF0C0" w14:textId="77777777" w:rsidR="007E3E8A" w:rsidRPr="00F307EC" w:rsidRDefault="007E3E8A">
        <w:pPr>
          <w:pStyle w:val="Footer"/>
          <w:jc w:val="right"/>
          <w:rPr>
            <w:sz w:val="24"/>
            <w:szCs w:val="24"/>
          </w:rPr>
        </w:pPr>
        <w:r w:rsidRPr="00F307EC">
          <w:rPr>
            <w:sz w:val="24"/>
            <w:szCs w:val="24"/>
          </w:rPr>
          <w:fldChar w:fldCharType="begin"/>
        </w:r>
        <w:r w:rsidRPr="00F307EC">
          <w:rPr>
            <w:sz w:val="24"/>
            <w:szCs w:val="24"/>
          </w:rPr>
          <w:instrText xml:space="preserve"> PAGE   \* MERGEFORMAT </w:instrText>
        </w:r>
        <w:r w:rsidRPr="00F307EC">
          <w:rPr>
            <w:sz w:val="24"/>
            <w:szCs w:val="24"/>
          </w:rPr>
          <w:fldChar w:fldCharType="separate"/>
        </w:r>
        <w:r w:rsidRPr="00F307EC">
          <w:rPr>
            <w:noProof/>
            <w:sz w:val="24"/>
            <w:szCs w:val="24"/>
          </w:rPr>
          <w:t>2</w:t>
        </w:r>
        <w:r w:rsidRPr="00F307EC">
          <w:rPr>
            <w:noProof/>
            <w:sz w:val="24"/>
            <w:szCs w:val="24"/>
          </w:rPr>
          <w:fldChar w:fldCharType="end"/>
        </w:r>
      </w:p>
    </w:sdtContent>
  </w:sdt>
  <w:p w14:paraId="6E53B2D0" w14:textId="77777777" w:rsidR="007E3E8A" w:rsidRPr="00F56911" w:rsidRDefault="007E3E8A" w:rsidP="00F569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6D231" w14:textId="77777777" w:rsidR="00DF4564" w:rsidRDefault="00DF4564" w:rsidP="00166BDE">
      <w:r>
        <w:separator/>
      </w:r>
    </w:p>
  </w:footnote>
  <w:footnote w:type="continuationSeparator" w:id="0">
    <w:p w14:paraId="4BCE4809" w14:textId="77777777" w:rsidR="00DF4564" w:rsidRDefault="00DF4564" w:rsidP="00166BDE">
      <w:r>
        <w:continuationSeparator/>
      </w:r>
    </w:p>
  </w:footnote>
  <w:footnote w:type="continuationNotice" w:id="1">
    <w:p w14:paraId="155CB6A7" w14:textId="77777777" w:rsidR="00DF4564" w:rsidRDefault="00DF456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7A36D" w14:textId="77777777" w:rsidR="007E3E8A" w:rsidRDefault="0005655D" w:rsidP="00166BDE">
    <w:pPr>
      <w:pStyle w:val="Header"/>
      <w:jc w:val="right"/>
    </w:pPr>
    <w:r>
      <w:rPr>
        <w:noProof/>
      </w:rPr>
      <w:drawing>
        <wp:inline distT="0" distB="0" distL="0" distR="0" wp14:anchorId="3300B36E" wp14:editId="6FE5C051">
          <wp:extent cx="1847850" cy="739140"/>
          <wp:effectExtent l="0" t="0" r="0" b="0"/>
          <wp:docPr id="1564981493" name="Picture 156498149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980798" name="Picture 156498079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847850" cy="73914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85927" w14:textId="77777777" w:rsidR="007E3E8A" w:rsidRPr="00F56911" w:rsidRDefault="007E3E8A" w:rsidP="00F569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F402AD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4B4D83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3F6CF8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27CB2A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EEA069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A963B7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44A5BF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BBE49A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C446C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8282D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D10799"/>
    <w:multiLevelType w:val="multilevel"/>
    <w:tmpl w:val="89F2AB30"/>
    <w:styleLink w:val="NumberedHeadingsMIRB"/>
    <w:lvl w:ilvl="0">
      <w:start w:val="1"/>
      <w:numFmt w:val="decimal"/>
      <w:pStyle w:val="Heading1MIRBTopofPage"/>
      <w:suff w:val="space"/>
      <w:lvlText w:val="%1."/>
      <w:lvlJc w:val="left"/>
      <w:pPr>
        <w:ind w:left="360" w:hanging="360"/>
      </w:pPr>
      <w:rPr>
        <w:rFonts w:hint="default"/>
      </w:rPr>
    </w:lvl>
    <w:lvl w:ilvl="1">
      <w:start w:val="1"/>
      <w:numFmt w:val="decimal"/>
      <w:pStyle w:val="Heading2MIRB"/>
      <w:suff w:val="space"/>
      <w:lvlText w:val="%1.%2"/>
      <w:lvlJc w:val="left"/>
      <w:pPr>
        <w:ind w:left="360" w:hanging="360"/>
      </w:pPr>
      <w:rPr>
        <w:rFonts w:hint="default"/>
      </w:rPr>
    </w:lvl>
    <w:lvl w:ilvl="2">
      <w:start w:val="1"/>
      <w:numFmt w:val="decimal"/>
      <w:pStyle w:val="Heading3MIRB"/>
      <w:suff w:val="space"/>
      <w:lvlText w:val="%1.%2.%3"/>
      <w:lvlJc w:val="left"/>
      <w:pPr>
        <w:ind w:left="504" w:hanging="504"/>
      </w:pPr>
      <w:rPr>
        <w:rFonts w:hint="default"/>
      </w:rPr>
    </w:lvl>
    <w:lvl w:ilvl="3">
      <w:start w:val="1"/>
      <w:numFmt w:val="decimal"/>
      <w:pStyle w:val="Heading4MIRB"/>
      <w:suff w:val="space"/>
      <w:lvlText w:val="%1.%2.%3.%4"/>
      <w:lvlJc w:val="left"/>
      <w:pPr>
        <w:ind w:left="720" w:hanging="720"/>
      </w:pPr>
      <w:rPr>
        <w:rFonts w:hint="default"/>
      </w:rPr>
    </w:lvl>
    <w:lvl w:ilvl="4">
      <w:start w:val="1"/>
      <w:numFmt w:val="decimal"/>
      <w:suff w:val="space"/>
      <w:lvlText w:val="%1.%2.%3.%4.%5"/>
      <w:lvlJc w:val="left"/>
      <w:pPr>
        <w:ind w:left="72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30E7EDD"/>
    <w:multiLevelType w:val="multilevel"/>
    <w:tmpl w:val="3A3C717A"/>
    <w:lvl w:ilvl="0">
      <w:start w:val="1"/>
      <w:numFmt w:val="decimal"/>
      <w:lvlText w:val="%1."/>
      <w:lvlJc w:val="left"/>
      <w:pPr>
        <w:ind w:left="360" w:hanging="360"/>
      </w:pPr>
      <w:rPr>
        <w:rFonts w:hint="default"/>
        <w:color w:val="0B1A2E" w:themeColor="accent3" w:themeShade="8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44824DE"/>
    <w:multiLevelType w:val="multilevel"/>
    <w:tmpl w:val="25F241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6D9029F"/>
    <w:multiLevelType w:val="multilevel"/>
    <w:tmpl w:val="4992DB98"/>
    <w:lvl w:ilvl="0">
      <w:start w:val="1"/>
      <w:numFmt w:val="decimal"/>
      <w:pStyle w:val="NumberedListMIRB"/>
      <w:lvlText w:val="%1."/>
      <w:lvlJc w:val="left"/>
      <w:pPr>
        <w:ind w:left="360" w:hanging="360"/>
      </w:pPr>
      <w:rPr>
        <w:color w:val="0B1A2E" w:themeColor="accent3" w:themeShade="80"/>
      </w:rPr>
    </w:lvl>
    <w:lvl w:ilvl="1">
      <w:start w:val="1"/>
      <w:numFmt w:val="decimal"/>
      <w:lvlText w:val="%1.%2."/>
      <w:lvlJc w:val="left"/>
      <w:pPr>
        <w:ind w:left="792" w:hanging="432"/>
      </w:pPr>
      <w:rPr>
        <w:color w:val="0B1A2E" w:themeColor="accent3" w:themeShade="80"/>
      </w:rPr>
    </w:lvl>
    <w:lvl w:ilvl="2">
      <w:start w:val="1"/>
      <w:numFmt w:val="decimal"/>
      <w:lvlText w:val="%1.%2.%3."/>
      <w:lvlJc w:val="left"/>
      <w:pPr>
        <w:ind w:left="1224" w:hanging="504"/>
      </w:pPr>
      <w:rPr>
        <w:color w:val="0B1A2E" w:themeColor="accent3" w:themeShade="80"/>
      </w:rPr>
    </w:lvl>
    <w:lvl w:ilvl="3">
      <w:start w:val="1"/>
      <w:numFmt w:val="decimal"/>
      <w:lvlText w:val="%1.%2.%3.%4."/>
      <w:lvlJc w:val="left"/>
      <w:pPr>
        <w:ind w:left="1728" w:hanging="648"/>
      </w:pPr>
      <w:rPr>
        <w:color w:val="0B1A2E" w:themeColor="accent3" w:themeShade="80"/>
      </w:rPr>
    </w:lvl>
    <w:lvl w:ilvl="4">
      <w:start w:val="1"/>
      <w:numFmt w:val="decimal"/>
      <w:lvlText w:val="%1.%2.%3.%4.%5."/>
      <w:lvlJc w:val="left"/>
      <w:pPr>
        <w:ind w:left="2232" w:hanging="792"/>
      </w:pPr>
      <w:rPr>
        <w:color w:val="0B1A2E" w:themeColor="accent3" w:themeShade="80"/>
      </w:rPr>
    </w:lvl>
    <w:lvl w:ilvl="5">
      <w:start w:val="1"/>
      <w:numFmt w:val="decimal"/>
      <w:lvlText w:val="%1.%2.%3.%4.%5.%6."/>
      <w:lvlJc w:val="left"/>
      <w:pPr>
        <w:ind w:left="2736" w:hanging="936"/>
      </w:pPr>
      <w:rPr>
        <w:color w:val="0B1A2E" w:themeColor="accent3" w:themeShade="80"/>
      </w:rPr>
    </w:lvl>
    <w:lvl w:ilvl="6">
      <w:start w:val="1"/>
      <w:numFmt w:val="decimal"/>
      <w:lvlText w:val="%1.%2.%3.%4.%5.%6.%7."/>
      <w:lvlJc w:val="left"/>
      <w:pPr>
        <w:ind w:left="3240" w:hanging="1080"/>
      </w:pPr>
      <w:rPr>
        <w:color w:val="0B1A2E" w:themeColor="accent3" w:themeShade="80"/>
      </w:rPr>
    </w:lvl>
    <w:lvl w:ilvl="7">
      <w:start w:val="1"/>
      <w:numFmt w:val="decimal"/>
      <w:lvlText w:val="%1.%2.%3.%4.%5.%6.%7.%8."/>
      <w:lvlJc w:val="left"/>
      <w:pPr>
        <w:ind w:left="3744" w:hanging="1224"/>
      </w:pPr>
      <w:rPr>
        <w:color w:val="0B1A2E" w:themeColor="accent3" w:themeShade="80"/>
      </w:rPr>
    </w:lvl>
    <w:lvl w:ilvl="8">
      <w:start w:val="1"/>
      <w:numFmt w:val="decimal"/>
      <w:lvlText w:val="%1.%2.%3.%4.%5.%6.%7.%8.%9."/>
      <w:lvlJc w:val="left"/>
      <w:pPr>
        <w:ind w:left="4320" w:hanging="1440"/>
      </w:pPr>
    </w:lvl>
  </w:abstractNum>
  <w:abstractNum w:abstractNumId="14" w15:restartNumberingAfterBreak="0">
    <w:nsid w:val="384B5ADE"/>
    <w:multiLevelType w:val="multilevel"/>
    <w:tmpl w:val="1D803D7E"/>
    <w:lvl w:ilvl="0">
      <w:start w:val="1"/>
      <w:numFmt w:val="decimal"/>
      <w:lvlText w:val="%1"/>
      <w:lvlJc w:val="left"/>
      <w:pPr>
        <w:tabs>
          <w:tab w:val="num" w:pos="864"/>
        </w:tabs>
        <w:ind w:left="864" w:hanging="864"/>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686D6393"/>
    <w:multiLevelType w:val="multilevel"/>
    <w:tmpl w:val="2086FC04"/>
    <w:styleLink w:val="NumberedListwith5LevelsMIRB"/>
    <w:lvl w:ilvl="0">
      <w:start w:val="1"/>
      <w:numFmt w:val="decimal"/>
      <w:lvlText w:val="%1)"/>
      <w:lvlJc w:val="left"/>
      <w:pPr>
        <w:ind w:left="360" w:hanging="360"/>
      </w:pPr>
      <w:rPr>
        <w:rFonts w:ascii="Arial" w:hAnsi="Arial" w:hint="default"/>
        <w:color w:val="112845" w:themeColor="accent3" w:themeShade="BF"/>
        <w:sz w:val="32"/>
      </w:rPr>
    </w:lvl>
    <w:lvl w:ilvl="1">
      <w:start w:val="1"/>
      <w:numFmt w:val="decimal"/>
      <w:lvlText w:val="%2"/>
      <w:lvlJc w:val="left"/>
      <w:pPr>
        <w:ind w:left="720" w:hanging="360"/>
      </w:pPr>
      <w:rPr>
        <w:rFonts w:ascii="Arial" w:hAnsi="Arial" w:hint="default"/>
        <w:color w:val="0B1A2E" w:themeColor="accent3" w:themeShade="80"/>
        <w:sz w:val="28"/>
      </w:rPr>
    </w:lvl>
    <w:lvl w:ilvl="2">
      <w:start w:val="1"/>
      <w:numFmt w:val="lowerRoman"/>
      <w:lvlText w:val="%3)"/>
      <w:lvlJc w:val="left"/>
      <w:pPr>
        <w:ind w:left="1080" w:hanging="360"/>
      </w:pPr>
      <w:rPr>
        <w:rFonts w:ascii="Arial" w:hAnsi="Arial" w:hint="default"/>
        <w:color w:val="0B1A2E" w:themeColor="accent3" w:themeShade="80"/>
        <w:sz w:val="24"/>
      </w:rPr>
    </w:lvl>
    <w:lvl w:ilvl="3">
      <w:start w:val="1"/>
      <w:numFmt w:val="decimal"/>
      <w:lvlText w:val="(%4)"/>
      <w:lvlJc w:val="left"/>
      <w:pPr>
        <w:ind w:left="1440" w:hanging="360"/>
      </w:pPr>
      <w:rPr>
        <w:rFonts w:ascii="Arial" w:hAnsi="Arial" w:hint="default"/>
        <w:color w:val="595959"/>
        <w:sz w:val="24"/>
      </w:rPr>
    </w:lvl>
    <w:lvl w:ilvl="4">
      <w:start w:val="1"/>
      <w:numFmt w:val="lowerLetter"/>
      <w:lvlText w:val="(%5)"/>
      <w:lvlJc w:val="left"/>
      <w:pPr>
        <w:ind w:left="1800" w:hanging="360"/>
      </w:pPr>
      <w:rPr>
        <w:rFonts w:ascii="Arial" w:hAnsi="Arial" w:hint="default"/>
        <w:b w:val="0"/>
        <w:color w:val="auto"/>
        <w:sz w:val="24"/>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D3562E7"/>
    <w:multiLevelType w:val="hybridMultilevel"/>
    <w:tmpl w:val="FA0A1174"/>
    <w:lvl w:ilvl="0" w:tplc="8A82416A">
      <w:start w:val="1"/>
      <w:numFmt w:val="bullet"/>
      <w:pStyle w:val="BulletsMIRB"/>
      <w:lvlText w:val=""/>
      <w:lvlJc w:val="left"/>
      <w:pPr>
        <w:ind w:left="720" w:hanging="360"/>
      </w:pPr>
      <w:rPr>
        <w:rFonts w:ascii="Symbol" w:hAnsi="Symbol" w:hint="default"/>
        <w:color w:val="112845" w:themeColor="accent3" w:themeShade="BF"/>
      </w:rPr>
    </w:lvl>
    <w:lvl w:ilvl="1" w:tplc="10090001">
      <w:start w:val="1"/>
      <w:numFmt w:val="bullet"/>
      <w:lvlText w:val=""/>
      <w:lvlJc w:val="left"/>
      <w:pPr>
        <w:ind w:left="1440" w:hanging="360"/>
      </w:pPr>
      <w:rPr>
        <w:rFonts w:ascii="Symbol" w:hAnsi="Symbol"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508716227">
    <w:abstractNumId w:val="16"/>
  </w:num>
  <w:num w:numId="2" w16cid:durableId="601495351">
    <w:abstractNumId w:val="11"/>
  </w:num>
  <w:num w:numId="3" w16cid:durableId="1748763563">
    <w:abstractNumId w:val="16"/>
  </w:num>
  <w:num w:numId="4" w16cid:durableId="720517766">
    <w:abstractNumId w:val="11"/>
  </w:num>
  <w:num w:numId="5" w16cid:durableId="116875802">
    <w:abstractNumId w:val="9"/>
  </w:num>
  <w:num w:numId="6" w16cid:durableId="1838574338">
    <w:abstractNumId w:val="7"/>
  </w:num>
  <w:num w:numId="7" w16cid:durableId="123888288">
    <w:abstractNumId w:val="6"/>
  </w:num>
  <w:num w:numId="8" w16cid:durableId="2105101240">
    <w:abstractNumId w:val="5"/>
  </w:num>
  <w:num w:numId="9" w16cid:durableId="1527131922">
    <w:abstractNumId w:val="4"/>
  </w:num>
  <w:num w:numId="10" w16cid:durableId="1761757076">
    <w:abstractNumId w:val="8"/>
  </w:num>
  <w:num w:numId="11" w16cid:durableId="1123305375">
    <w:abstractNumId w:val="3"/>
  </w:num>
  <w:num w:numId="12" w16cid:durableId="977299809">
    <w:abstractNumId w:val="2"/>
  </w:num>
  <w:num w:numId="13" w16cid:durableId="885600149">
    <w:abstractNumId w:val="1"/>
  </w:num>
  <w:num w:numId="14" w16cid:durableId="363212119">
    <w:abstractNumId w:val="0"/>
  </w:num>
  <w:num w:numId="15" w16cid:durableId="307520544">
    <w:abstractNumId w:val="11"/>
    <w:lvlOverride w:ilvl="0">
      <w:startOverride w:val="1"/>
    </w:lvlOverride>
  </w:num>
  <w:num w:numId="16" w16cid:durableId="546458515">
    <w:abstractNumId w:val="16"/>
  </w:num>
  <w:num w:numId="17" w16cid:durableId="910312617">
    <w:abstractNumId w:val="11"/>
  </w:num>
  <w:num w:numId="18" w16cid:durableId="1132945409">
    <w:abstractNumId w:val="15"/>
  </w:num>
  <w:num w:numId="19" w16cid:durableId="1468858802">
    <w:abstractNumId w:val="13"/>
  </w:num>
  <w:num w:numId="20" w16cid:durableId="1244414961">
    <w:abstractNumId w:val="10"/>
  </w:num>
  <w:num w:numId="21" w16cid:durableId="14114641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569859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28170562">
    <w:abstractNumId w:val="14"/>
  </w:num>
  <w:num w:numId="24" w16cid:durableId="1572109968">
    <w:abstractNumId w:val="10"/>
  </w:num>
  <w:num w:numId="25" w16cid:durableId="1983659190">
    <w:abstractNumId w:val="12"/>
  </w:num>
  <w:num w:numId="26" w16cid:durableId="150570490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raser, Dennis (MNR)">
    <w15:presenceInfo w15:providerId="AD" w15:userId="S::dennis.fraser@ontario.ca::839e3aaa-41db-4b2d-8784-798879649cf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AEA"/>
    <w:rsid w:val="00000200"/>
    <w:rsid w:val="000022E2"/>
    <w:rsid w:val="00002568"/>
    <w:rsid w:val="000032B5"/>
    <w:rsid w:val="00005CD2"/>
    <w:rsid w:val="00011982"/>
    <w:rsid w:val="00012D6E"/>
    <w:rsid w:val="00013F06"/>
    <w:rsid w:val="000140AC"/>
    <w:rsid w:val="00014E32"/>
    <w:rsid w:val="00014E6E"/>
    <w:rsid w:val="00015014"/>
    <w:rsid w:val="0001634E"/>
    <w:rsid w:val="00016D82"/>
    <w:rsid w:val="00017E2D"/>
    <w:rsid w:val="0002017F"/>
    <w:rsid w:val="00021A0D"/>
    <w:rsid w:val="00021AA8"/>
    <w:rsid w:val="000223EC"/>
    <w:rsid w:val="00022A6F"/>
    <w:rsid w:val="00024AA5"/>
    <w:rsid w:val="00026387"/>
    <w:rsid w:val="000263FF"/>
    <w:rsid w:val="0002784E"/>
    <w:rsid w:val="00031008"/>
    <w:rsid w:val="00031FF6"/>
    <w:rsid w:val="00032052"/>
    <w:rsid w:val="00032558"/>
    <w:rsid w:val="00032DC1"/>
    <w:rsid w:val="00033285"/>
    <w:rsid w:val="00033806"/>
    <w:rsid w:val="0003509B"/>
    <w:rsid w:val="0003783D"/>
    <w:rsid w:val="00040820"/>
    <w:rsid w:val="00042644"/>
    <w:rsid w:val="00042C12"/>
    <w:rsid w:val="000438F0"/>
    <w:rsid w:val="00044317"/>
    <w:rsid w:val="00046D33"/>
    <w:rsid w:val="00046F4D"/>
    <w:rsid w:val="00047E11"/>
    <w:rsid w:val="00047E5E"/>
    <w:rsid w:val="000501A6"/>
    <w:rsid w:val="00050E0C"/>
    <w:rsid w:val="00051064"/>
    <w:rsid w:val="00052090"/>
    <w:rsid w:val="00052243"/>
    <w:rsid w:val="0005362B"/>
    <w:rsid w:val="00055CD1"/>
    <w:rsid w:val="00055CFF"/>
    <w:rsid w:val="000561AB"/>
    <w:rsid w:val="0005655D"/>
    <w:rsid w:val="0005719B"/>
    <w:rsid w:val="0006141E"/>
    <w:rsid w:val="0006156F"/>
    <w:rsid w:val="00063AEA"/>
    <w:rsid w:val="000643D0"/>
    <w:rsid w:val="000657F6"/>
    <w:rsid w:val="00070C07"/>
    <w:rsid w:val="00071204"/>
    <w:rsid w:val="000718A0"/>
    <w:rsid w:val="0007423E"/>
    <w:rsid w:val="00075B55"/>
    <w:rsid w:val="00077B79"/>
    <w:rsid w:val="000813F2"/>
    <w:rsid w:val="00084A03"/>
    <w:rsid w:val="00085D76"/>
    <w:rsid w:val="0008684E"/>
    <w:rsid w:val="00086BA1"/>
    <w:rsid w:val="00087904"/>
    <w:rsid w:val="00092E8A"/>
    <w:rsid w:val="0009309A"/>
    <w:rsid w:val="00093C43"/>
    <w:rsid w:val="00094836"/>
    <w:rsid w:val="0009769E"/>
    <w:rsid w:val="00097CBB"/>
    <w:rsid w:val="000A2153"/>
    <w:rsid w:val="000A352A"/>
    <w:rsid w:val="000A4B41"/>
    <w:rsid w:val="000A5E37"/>
    <w:rsid w:val="000A6CAA"/>
    <w:rsid w:val="000A6FB6"/>
    <w:rsid w:val="000A76E0"/>
    <w:rsid w:val="000B0090"/>
    <w:rsid w:val="000B2C50"/>
    <w:rsid w:val="000B2D1A"/>
    <w:rsid w:val="000B494B"/>
    <w:rsid w:val="000B52A0"/>
    <w:rsid w:val="000B53F9"/>
    <w:rsid w:val="000C00E0"/>
    <w:rsid w:val="000C06E6"/>
    <w:rsid w:val="000C197F"/>
    <w:rsid w:val="000C350B"/>
    <w:rsid w:val="000C3AFA"/>
    <w:rsid w:val="000C5C17"/>
    <w:rsid w:val="000D0B10"/>
    <w:rsid w:val="000D2213"/>
    <w:rsid w:val="000D3789"/>
    <w:rsid w:val="000D3AE9"/>
    <w:rsid w:val="000D47D3"/>
    <w:rsid w:val="000D577E"/>
    <w:rsid w:val="000D5CA0"/>
    <w:rsid w:val="000D6A89"/>
    <w:rsid w:val="000E0613"/>
    <w:rsid w:val="000E3E6A"/>
    <w:rsid w:val="000E4C52"/>
    <w:rsid w:val="000E6CBD"/>
    <w:rsid w:val="000F0E9A"/>
    <w:rsid w:val="000F16C0"/>
    <w:rsid w:val="000F316E"/>
    <w:rsid w:val="000F4548"/>
    <w:rsid w:val="000F4E47"/>
    <w:rsid w:val="000F641B"/>
    <w:rsid w:val="000F7263"/>
    <w:rsid w:val="000F7A11"/>
    <w:rsid w:val="0010004B"/>
    <w:rsid w:val="00100763"/>
    <w:rsid w:val="0010141F"/>
    <w:rsid w:val="00101A69"/>
    <w:rsid w:val="00110AFF"/>
    <w:rsid w:val="001118E4"/>
    <w:rsid w:val="00111E9D"/>
    <w:rsid w:val="00112CFA"/>
    <w:rsid w:val="00112D23"/>
    <w:rsid w:val="001143A9"/>
    <w:rsid w:val="00114D44"/>
    <w:rsid w:val="001172F4"/>
    <w:rsid w:val="0012040D"/>
    <w:rsid w:val="001206CD"/>
    <w:rsid w:val="001225FE"/>
    <w:rsid w:val="001228D4"/>
    <w:rsid w:val="00122C2B"/>
    <w:rsid w:val="00123776"/>
    <w:rsid w:val="00123C71"/>
    <w:rsid w:val="00126411"/>
    <w:rsid w:val="00126F22"/>
    <w:rsid w:val="0013053B"/>
    <w:rsid w:val="00130AD3"/>
    <w:rsid w:val="001326D2"/>
    <w:rsid w:val="00132820"/>
    <w:rsid w:val="00133CC3"/>
    <w:rsid w:val="00133F3C"/>
    <w:rsid w:val="00134BA2"/>
    <w:rsid w:val="001353BA"/>
    <w:rsid w:val="0013579E"/>
    <w:rsid w:val="00136D83"/>
    <w:rsid w:val="00140710"/>
    <w:rsid w:val="00141DE2"/>
    <w:rsid w:val="00141E94"/>
    <w:rsid w:val="0014355C"/>
    <w:rsid w:val="00143AE7"/>
    <w:rsid w:val="00144134"/>
    <w:rsid w:val="00145E06"/>
    <w:rsid w:val="001467F1"/>
    <w:rsid w:val="00147038"/>
    <w:rsid w:val="00150035"/>
    <w:rsid w:val="001528E2"/>
    <w:rsid w:val="001532F7"/>
    <w:rsid w:val="0015374D"/>
    <w:rsid w:val="001548FC"/>
    <w:rsid w:val="00155B71"/>
    <w:rsid w:val="00156103"/>
    <w:rsid w:val="00160BC8"/>
    <w:rsid w:val="00161C5F"/>
    <w:rsid w:val="00161EEC"/>
    <w:rsid w:val="001636A8"/>
    <w:rsid w:val="00163FCB"/>
    <w:rsid w:val="0016470E"/>
    <w:rsid w:val="00165B56"/>
    <w:rsid w:val="00165F11"/>
    <w:rsid w:val="001661A0"/>
    <w:rsid w:val="00166BDE"/>
    <w:rsid w:val="0017051E"/>
    <w:rsid w:val="001737B8"/>
    <w:rsid w:val="00174599"/>
    <w:rsid w:val="0017639F"/>
    <w:rsid w:val="001769CA"/>
    <w:rsid w:val="00177387"/>
    <w:rsid w:val="00180B2E"/>
    <w:rsid w:val="001822EC"/>
    <w:rsid w:val="001839AE"/>
    <w:rsid w:val="001847B2"/>
    <w:rsid w:val="0018540F"/>
    <w:rsid w:val="001854E5"/>
    <w:rsid w:val="00185704"/>
    <w:rsid w:val="0018608E"/>
    <w:rsid w:val="0019138C"/>
    <w:rsid w:val="00192418"/>
    <w:rsid w:val="001932E1"/>
    <w:rsid w:val="00195037"/>
    <w:rsid w:val="0019513A"/>
    <w:rsid w:val="001966D6"/>
    <w:rsid w:val="001970BD"/>
    <w:rsid w:val="001A08C3"/>
    <w:rsid w:val="001A42FD"/>
    <w:rsid w:val="001A5E61"/>
    <w:rsid w:val="001A660B"/>
    <w:rsid w:val="001A682B"/>
    <w:rsid w:val="001A6F20"/>
    <w:rsid w:val="001B36FA"/>
    <w:rsid w:val="001B6281"/>
    <w:rsid w:val="001B6949"/>
    <w:rsid w:val="001C13A3"/>
    <w:rsid w:val="001C1657"/>
    <w:rsid w:val="001C16F5"/>
    <w:rsid w:val="001C312B"/>
    <w:rsid w:val="001C35E1"/>
    <w:rsid w:val="001C3CE4"/>
    <w:rsid w:val="001C47DB"/>
    <w:rsid w:val="001D008B"/>
    <w:rsid w:val="001D20EA"/>
    <w:rsid w:val="001D2700"/>
    <w:rsid w:val="001E0449"/>
    <w:rsid w:val="001E1F4C"/>
    <w:rsid w:val="001E404A"/>
    <w:rsid w:val="001E4AB2"/>
    <w:rsid w:val="001E4D97"/>
    <w:rsid w:val="001E4F6C"/>
    <w:rsid w:val="001E5353"/>
    <w:rsid w:val="001F0562"/>
    <w:rsid w:val="001F1D61"/>
    <w:rsid w:val="001F33E5"/>
    <w:rsid w:val="001F37C4"/>
    <w:rsid w:val="001F4484"/>
    <w:rsid w:val="001F5F62"/>
    <w:rsid w:val="001F758F"/>
    <w:rsid w:val="00205581"/>
    <w:rsid w:val="0020702E"/>
    <w:rsid w:val="00207444"/>
    <w:rsid w:val="00207CFA"/>
    <w:rsid w:val="0021181F"/>
    <w:rsid w:val="002137D9"/>
    <w:rsid w:val="002146DD"/>
    <w:rsid w:val="00214AA6"/>
    <w:rsid w:val="00214EC8"/>
    <w:rsid w:val="00215929"/>
    <w:rsid w:val="002218EF"/>
    <w:rsid w:val="00223D49"/>
    <w:rsid w:val="00225A9D"/>
    <w:rsid w:val="002272CB"/>
    <w:rsid w:val="002277DA"/>
    <w:rsid w:val="002319B4"/>
    <w:rsid w:val="00231B6C"/>
    <w:rsid w:val="00237D2B"/>
    <w:rsid w:val="00245717"/>
    <w:rsid w:val="00247ACF"/>
    <w:rsid w:val="00250188"/>
    <w:rsid w:val="00250B3B"/>
    <w:rsid w:val="002511C9"/>
    <w:rsid w:val="0025168A"/>
    <w:rsid w:val="002520A3"/>
    <w:rsid w:val="002528D4"/>
    <w:rsid w:val="00252B3B"/>
    <w:rsid w:val="002533BB"/>
    <w:rsid w:val="00253838"/>
    <w:rsid w:val="00253B5E"/>
    <w:rsid w:val="00254CF7"/>
    <w:rsid w:val="00255217"/>
    <w:rsid w:val="00257853"/>
    <w:rsid w:val="00260589"/>
    <w:rsid w:val="00261CD8"/>
    <w:rsid w:val="00263E6E"/>
    <w:rsid w:val="002641D9"/>
    <w:rsid w:val="00267113"/>
    <w:rsid w:val="00267594"/>
    <w:rsid w:val="00272430"/>
    <w:rsid w:val="002738BF"/>
    <w:rsid w:val="00275790"/>
    <w:rsid w:val="00275DA2"/>
    <w:rsid w:val="00277D3E"/>
    <w:rsid w:val="002814EA"/>
    <w:rsid w:val="00281A01"/>
    <w:rsid w:val="00281B57"/>
    <w:rsid w:val="00282C54"/>
    <w:rsid w:val="002854F1"/>
    <w:rsid w:val="002861F1"/>
    <w:rsid w:val="00287A4D"/>
    <w:rsid w:val="00290647"/>
    <w:rsid w:val="00290D37"/>
    <w:rsid w:val="00291272"/>
    <w:rsid w:val="002929DC"/>
    <w:rsid w:val="00293AD6"/>
    <w:rsid w:val="002944BB"/>
    <w:rsid w:val="00294DAA"/>
    <w:rsid w:val="00296531"/>
    <w:rsid w:val="002973B0"/>
    <w:rsid w:val="002973B4"/>
    <w:rsid w:val="00297974"/>
    <w:rsid w:val="002A03E5"/>
    <w:rsid w:val="002A0C1C"/>
    <w:rsid w:val="002A720B"/>
    <w:rsid w:val="002B01F4"/>
    <w:rsid w:val="002B3497"/>
    <w:rsid w:val="002B3E21"/>
    <w:rsid w:val="002B5104"/>
    <w:rsid w:val="002B67CB"/>
    <w:rsid w:val="002B7003"/>
    <w:rsid w:val="002B7181"/>
    <w:rsid w:val="002B7B3B"/>
    <w:rsid w:val="002C0541"/>
    <w:rsid w:val="002C2A9D"/>
    <w:rsid w:val="002C3321"/>
    <w:rsid w:val="002C3B79"/>
    <w:rsid w:val="002C7A93"/>
    <w:rsid w:val="002D1049"/>
    <w:rsid w:val="002D27F8"/>
    <w:rsid w:val="002D417A"/>
    <w:rsid w:val="002D71D1"/>
    <w:rsid w:val="002E103A"/>
    <w:rsid w:val="002E318D"/>
    <w:rsid w:val="002E36BB"/>
    <w:rsid w:val="002E3710"/>
    <w:rsid w:val="002E3C6E"/>
    <w:rsid w:val="002E7936"/>
    <w:rsid w:val="002E7A32"/>
    <w:rsid w:val="002E7E2E"/>
    <w:rsid w:val="002E7E55"/>
    <w:rsid w:val="002F1E94"/>
    <w:rsid w:val="002F2887"/>
    <w:rsid w:val="002F3C1B"/>
    <w:rsid w:val="002F7786"/>
    <w:rsid w:val="003003BB"/>
    <w:rsid w:val="003003EC"/>
    <w:rsid w:val="003017CC"/>
    <w:rsid w:val="003029A0"/>
    <w:rsid w:val="00302DCE"/>
    <w:rsid w:val="003052B1"/>
    <w:rsid w:val="00307542"/>
    <w:rsid w:val="00310C73"/>
    <w:rsid w:val="00311439"/>
    <w:rsid w:val="00312890"/>
    <w:rsid w:val="0031444A"/>
    <w:rsid w:val="00315E58"/>
    <w:rsid w:val="00316331"/>
    <w:rsid w:val="0031662D"/>
    <w:rsid w:val="00320C04"/>
    <w:rsid w:val="0032272A"/>
    <w:rsid w:val="00323638"/>
    <w:rsid w:val="003244BA"/>
    <w:rsid w:val="00330720"/>
    <w:rsid w:val="00331209"/>
    <w:rsid w:val="00331F70"/>
    <w:rsid w:val="0033248B"/>
    <w:rsid w:val="00332BB2"/>
    <w:rsid w:val="00332CDA"/>
    <w:rsid w:val="003331F8"/>
    <w:rsid w:val="0033604A"/>
    <w:rsid w:val="00336F90"/>
    <w:rsid w:val="00337056"/>
    <w:rsid w:val="003415B0"/>
    <w:rsid w:val="0034278A"/>
    <w:rsid w:val="00344432"/>
    <w:rsid w:val="00344E90"/>
    <w:rsid w:val="00346075"/>
    <w:rsid w:val="003473D2"/>
    <w:rsid w:val="00347F68"/>
    <w:rsid w:val="00352A39"/>
    <w:rsid w:val="00352E3C"/>
    <w:rsid w:val="00353A61"/>
    <w:rsid w:val="00353D80"/>
    <w:rsid w:val="0035687C"/>
    <w:rsid w:val="003570F8"/>
    <w:rsid w:val="00360514"/>
    <w:rsid w:val="003640C4"/>
    <w:rsid w:val="00364959"/>
    <w:rsid w:val="00364B6A"/>
    <w:rsid w:val="00367CCF"/>
    <w:rsid w:val="003703C5"/>
    <w:rsid w:val="00370836"/>
    <w:rsid w:val="00370B07"/>
    <w:rsid w:val="0037353E"/>
    <w:rsid w:val="00373CED"/>
    <w:rsid w:val="003746F4"/>
    <w:rsid w:val="003802B1"/>
    <w:rsid w:val="00381DB3"/>
    <w:rsid w:val="003823DB"/>
    <w:rsid w:val="0038652A"/>
    <w:rsid w:val="003904A4"/>
    <w:rsid w:val="00390585"/>
    <w:rsid w:val="00390663"/>
    <w:rsid w:val="00391703"/>
    <w:rsid w:val="00392B69"/>
    <w:rsid w:val="003932B1"/>
    <w:rsid w:val="003957EE"/>
    <w:rsid w:val="00396D91"/>
    <w:rsid w:val="003977D9"/>
    <w:rsid w:val="003A4386"/>
    <w:rsid w:val="003A43B1"/>
    <w:rsid w:val="003A44D2"/>
    <w:rsid w:val="003A6E58"/>
    <w:rsid w:val="003A7A87"/>
    <w:rsid w:val="003A7B6A"/>
    <w:rsid w:val="003A7E4C"/>
    <w:rsid w:val="003B001D"/>
    <w:rsid w:val="003B1E19"/>
    <w:rsid w:val="003B3063"/>
    <w:rsid w:val="003B3464"/>
    <w:rsid w:val="003B3F80"/>
    <w:rsid w:val="003B5FC7"/>
    <w:rsid w:val="003B6A07"/>
    <w:rsid w:val="003C2836"/>
    <w:rsid w:val="003C4151"/>
    <w:rsid w:val="003C45E8"/>
    <w:rsid w:val="003C54C5"/>
    <w:rsid w:val="003C5C97"/>
    <w:rsid w:val="003C706A"/>
    <w:rsid w:val="003D0371"/>
    <w:rsid w:val="003D1D18"/>
    <w:rsid w:val="003D1F04"/>
    <w:rsid w:val="003D20F8"/>
    <w:rsid w:val="003D4D99"/>
    <w:rsid w:val="003D6DF7"/>
    <w:rsid w:val="003D6F43"/>
    <w:rsid w:val="003D7577"/>
    <w:rsid w:val="003D7B85"/>
    <w:rsid w:val="003E0883"/>
    <w:rsid w:val="003E0C52"/>
    <w:rsid w:val="003E1244"/>
    <w:rsid w:val="003E20DE"/>
    <w:rsid w:val="003E2703"/>
    <w:rsid w:val="003E2C43"/>
    <w:rsid w:val="003E3ECE"/>
    <w:rsid w:val="003E4697"/>
    <w:rsid w:val="003E4DD3"/>
    <w:rsid w:val="003E518C"/>
    <w:rsid w:val="003E6B23"/>
    <w:rsid w:val="003E6F1C"/>
    <w:rsid w:val="003E7543"/>
    <w:rsid w:val="003E7719"/>
    <w:rsid w:val="003F0C60"/>
    <w:rsid w:val="003F17C2"/>
    <w:rsid w:val="003F4F48"/>
    <w:rsid w:val="003F6319"/>
    <w:rsid w:val="00400054"/>
    <w:rsid w:val="00400145"/>
    <w:rsid w:val="00402061"/>
    <w:rsid w:val="00402253"/>
    <w:rsid w:val="00402319"/>
    <w:rsid w:val="004062BC"/>
    <w:rsid w:val="0040635D"/>
    <w:rsid w:val="004070D5"/>
    <w:rsid w:val="00407AF3"/>
    <w:rsid w:val="0041032E"/>
    <w:rsid w:val="00413BC6"/>
    <w:rsid w:val="00413CFC"/>
    <w:rsid w:val="00414809"/>
    <w:rsid w:val="00414B7F"/>
    <w:rsid w:val="0041586F"/>
    <w:rsid w:val="00415CAA"/>
    <w:rsid w:val="0041792F"/>
    <w:rsid w:val="00421450"/>
    <w:rsid w:val="0042278F"/>
    <w:rsid w:val="00423C54"/>
    <w:rsid w:val="0042544E"/>
    <w:rsid w:val="00430AB5"/>
    <w:rsid w:val="00431C40"/>
    <w:rsid w:val="00431EDA"/>
    <w:rsid w:val="00433C56"/>
    <w:rsid w:val="00434B84"/>
    <w:rsid w:val="00435D64"/>
    <w:rsid w:val="00436D9F"/>
    <w:rsid w:val="004376DA"/>
    <w:rsid w:val="004418AC"/>
    <w:rsid w:val="00442A59"/>
    <w:rsid w:val="00444324"/>
    <w:rsid w:val="0044484A"/>
    <w:rsid w:val="00444BBA"/>
    <w:rsid w:val="0044523E"/>
    <w:rsid w:val="00445F9A"/>
    <w:rsid w:val="00451298"/>
    <w:rsid w:val="0045130D"/>
    <w:rsid w:val="00452486"/>
    <w:rsid w:val="00452660"/>
    <w:rsid w:val="00452F98"/>
    <w:rsid w:val="00453948"/>
    <w:rsid w:val="00457F12"/>
    <w:rsid w:val="00461D88"/>
    <w:rsid w:val="00466327"/>
    <w:rsid w:val="004673C9"/>
    <w:rsid w:val="004674E0"/>
    <w:rsid w:val="00470D38"/>
    <w:rsid w:val="0047113D"/>
    <w:rsid w:val="00472BF5"/>
    <w:rsid w:val="00474057"/>
    <w:rsid w:val="0047495F"/>
    <w:rsid w:val="004750F8"/>
    <w:rsid w:val="00475449"/>
    <w:rsid w:val="0047587B"/>
    <w:rsid w:val="00476CF5"/>
    <w:rsid w:val="00481836"/>
    <w:rsid w:val="00481A3C"/>
    <w:rsid w:val="00481BC3"/>
    <w:rsid w:val="00482805"/>
    <w:rsid w:val="004840A2"/>
    <w:rsid w:val="004846B6"/>
    <w:rsid w:val="0048476D"/>
    <w:rsid w:val="00485A3D"/>
    <w:rsid w:val="00486C30"/>
    <w:rsid w:val="00490A89"/>
    <w:rsid w:val="00490D95"/>
    <w:rsid w:val="0049193A"/>
    <w:rsid w:val="00494CD7"/>
    <w:rsid w:val="004951ED"/>
    <w:rsid w:val="004962C5"/>
    <w:rsid w:val="004A1C7B"/>
    <w:rsid w:val="004A1EEA"/>
    <w:rsid w:val="004A3582"/>
    <w:rsid w:val="004A3A87"/>
    <w:rsid w:val="004A65D9"/>
    <w:rsid w:val="004B0186"/>
    <w:rsid w:val="004B0DD5"/>
    <w:rsid w:val="004B2B35"/>
    <w:rsid w:val="004B3620"/>
    <w:rsid w:val="004B42A4"/>
    <w:rsid w:val="004B488C"/>
    <w:rsid w:val="004B4D32"/>
    <w:rsid w:val="004B5722"/>
    <w:rsid w:val="004B785A"/>
    <w:rsid w:val="004C53A5"/>
    <w:rsid w:val="004C5F3F"/>
    <w:rsid w:val="004C7180"/>
    <w:rsid w:val="004C7AC7"/>
    <w:rsid w:val="004D2B7B"/>
    <w:rsid w:val="004D2ED3"/>
    <w:rsid w:val="004D32B3"/>
    <w:rsid w:val="004D49BA"/>
    <w:rsid w:val="004D4E08"/>
    <w:rsid w:val="004D56D1"/>
    <w:rsid w:val="004D57F0"/>
    <w:rsid w:val="004D6231"/>
    <w:rsid w:val="004D70BD"/>
    <w:rsid w:val="004D7B2D"/>
    <w:rsid w:val="004E05FD"/>
    <w:rsid w:val="004E158B"/>
    <w:rsid w:val="004E316C"/>
    <w:rsid w:val="004E35E0"/>
    <w:rsid w:val="004E4BD9"/>
    <w:rsid w:val="004E5415"/>
    <w:rsid w:val="004E6FD8"/>
    <w:rsid w:val="004F0C5A"/>
    <w:rsid w:val="004F22D7"/>
    <w:rsid w:val="004F2D1C"/>
    <w:rsid w:val="004F4346"/>
    <w:rsid w:val="004F4C57"/>
    <w:rsid w:val="004F4DFC"/>
    <w:rsid w:val="004F597C"/>
    <w:rsid w:val="004F5E40"/>
    <w:rsid w:val="00504AD6"/>
    <w:rsid w:val="005057AE"/>
    <w:rsid w:val="00505BC7"/>
    <w:rsid w:val="0050605D"/>
    <w:rsid w:val="005068E8"/>
    <w:rsid w:val="0051032E"/>
    <w:rsid w:val="00510FC4"/>
    <w:rsid w:val="0051119F"/>
    <w:rsid w:val="005117B9"/>
    <w:rsid w:val="00511D53"/>
    <w:rsid w:val="005129D8"/>
    <w:rsid w:val="00515927"/>
    <w:rsid w:val="005163EE"/>
    <w:rsid w:val="00520898"/>
    <w:rsid w:val="00521A6E"/>
    <w:rsid w:val="00521DCD"/>
    <w:rsid w:val="00523971"/>
    <w:rsid w:val="00525B31"/>
    <w:rsid w:val="0052623B"/>
    <w:rsid w:val="00527FEF"/>
    <w:rsid w:val="00531F7A"/>
    <w:rsid w:val="00533DD3"/>
    <w:rsid w:val="0053614E"/>
    <w:rsid w:val="0053638B"/>
    <w:rsid w:val="00542593"/>
    <w:rsid w:val="00542C40"/>
    <w:rsid w:val="00543D82"/>
    <w:rsid w:val="00544E51"/>
    <w:rsid w:val="00545157"/>
    <w:rsid w:val="0054579E"/>
    <w:rsid w:val="00545F99"/>
    <w:rsid w:val="00547D56"/>
    <w:rsid w:val="005505FA"/>
    <w:rsid w:val="00550F4A"/>
    <w:rsid w:val="00551FF9"/>
    <w:rsid w:val="0055361C"/>
    <w:rsid w:val="00555EA2"/>
    <w:rsid w:val="00556946"/>
    <w:rsid w:val="00557160"/>
    <w:rsid w:val="0055756A"/>
    <w:rsid w:val="0056088E"/>
    <w:rsid w:val="005614B1"/>
    <w:rsid w:val="005625EB"/>
    <w:rsid w:val="005642C7"/>
    <w:rsid w:val="00564730"/>
    <w:rsid w:val="00564A3A"/>
    <w:rsid w:val="005650AA"/>
    <w:rsid w:val="005656E6"/>
    <w:rsid w:val="00566179"/>
    <w:rsid w:val="0056783B"/>
    <w:rsid w:val="00573687"/>
    <w:rsid w:val="00575CB1"/>
    <w:rsid w:val="005762C9"/>
    <w:rsid w:val="00581619"/>
    <w:rsid w:val="00581ED0"/>
    <w:rsid w:val="00584A8C"/>
    <w:rsid w:val="00584CC1"/>
    <w:rsid w:val="00585A89"/>
    <w:rsid w:val="005861C4"/>
    <w:rsid w:val="00586EC0"/>
    <w:rsid w:val="00590450"/>
    <w:rsid w:val="00591D24"/>
    <w:rsid w:val="00593C1D"/>
    <w:rsid w:val="00594C21"/>
    <w:rsid w:val="00594FDE"/>
    <w:rsid w:val="005A0920"/>
    <w:rsid w:val="005A1405"/>
    <w:rsid w:val="005A1831"/>
    <w:rsid w:val="005A31D1"/>
    <w:rsid w:val="005A40CD"/>
    <w:rsid w:val="005B2655"/>
    <w:rsid w:val="005B26DE"/>
    <w:rsid w:val="005B6281"/>
    <w:rsid w:val="005B6CEC"/>
    <w:rsid w:val="005B71E7"/>
    <w:rsid w:val="005C23D2"/>
    <w:rsid w:val="005C3ECD"/>
    <w:rsid w:val="005C40E8"/>
    <w:rsid w:val="005C5802"/>
    <w:rsid w:val="005C60C1"/>
    <w:rsid w:val="005C78FA"/>
    <w:rsid w:val="005D05FA"/>
    <w:rsid w:val="005D0DF6"/>
    <w:rsid w:val="005D14BC"/>
    <w:rsid w:val="005D15F8"/>
    <w:rsid w:val="005D279F"/>
    <w:rsid w:val="005D27AF"/>
    <w:rsid w:val="005D3062"/>
    <w:rsid w:val="005D391B"/>
    <w:rsid w:val="005D75A3"/>
    <w:rsid w:val="005D75C7"/>
    <w:rsid w:val="005E257A"/>
    <w:rsid w:val="005E325E"/>
    <w:rsid w:val="005E3613"/>
    <w:rsid w:val="005E3711"/>
    <w:rsid w:val="005E3DB0"/>
    <w:rsid w:val="005E425F"/>
    <w:rsid w:val="005E64C5"/>
    <w:rsid w:val="005E7934"/>
    <w:rsid w:val="005F0C76"/>
    <w:rsid w:val="005F0DCF"/>
    <w:rsid w:val="005F333D"/>
    <w:rsid w:val="005F358E"/>
    <w:rsid w:val="005F35E5"/>
    <w:rsid w:val="005F5641"/>
    <w:rsid w:val="005F593D"/>
    <w:rsid w:val="005F60E3"/>
    <w:rsid w:val="006001D0"/>
    <w:rsid w:val="0060560F"/>
    <w:rsid w:val="006067F0"/>
    <w:rsid w:val="006073D4"/>
    <w:rsid w:val="006102AD"/>
    <w:rsid w:val="00612030"/>
    <w:rsid w:val="00612131"/>
    <w:rsid w:val="006139C8"/>
    <w:rsid w:val="00614A11"/>
    <w:rsid w:val="00614C8E"/>
    <w:rsid w:val="00620BAD"/>
    <w:rsid w:val="00620D02"/>
    <w:rsid w:val="00622FB3"/>
    <w:rsid w:val="006244C5"/>
    <w:rsid w:val="006266E7"/>
    <w:rsid w:val="006309AA"/>
    <w:rsid w:val="00633D1E"/>
    <w:rsid w:val="006342C4"/>
    <w:rsid w:val="00636C89"/>
    <w:rsid w:val="006371AF"/>
    <w:rsid w:val="00637BAF"/>
    <w:rsid w:val="00637FCA"/>
    <w:rsid w:val="006415AD"/>
    <w:rsid w:val="00641A21"/>
    <w:rsid w:val="00641B4B"/>
    <w:rsid w:val="0064384D"/>
    <w:rsid w:val="00645195"/>
    <w:rsid w:val="0064591C"/>
    <w:rsid w:val="00645C40"/>
    <w:rsid w:val="00652997"/>
    <w:rsid w:val="00653C2A"/>
    <w:rsid w:val="00655137"/>
    <w:rsid w:val="00655C95"/>
    <w:rsid w:val="00656A1A"/>
    <w:rsid w:val="00656FCE"/>
    <w:rsid w:val="00657D86"/>
    <w:rsid w:val="006638B7"/>
    <w:rsid w:val="00665304"/>
    <w:rsid w:val="00665FBE"/>
    <w:rsid w:val="00667F1F"/>
    <w:rsid w:val="00670A9B"/>
    <w:rsid w:val="0067155C"/>
    <w:rsid w:val="006729F6"/>
    <w:rsid w:val="006747CE"/>
    <w:rsid w:val="00675C1D"/>
    <w:rsid w:val="00675DCB"/>
    <w:rsid w:val="006777F5"/>
    <w:rsid w:val="00681348"/>
    <w:rsid w:val="00681C6C"/>
    <w:rsid w:val="00682EC1"/>
    <w:rsid w:val="00684212"/>
    <w:rsid w:val="006858AE"/>
    <w:rsid w:val="00685EE3"/>
    <w:rsid w:val="006903C0"/>
    <w:rsid w:val="006903D0"/>
    <w:rsid w:val="00690A61"/>
    <w:rsid w:val="00690E42"/>
    <w:rsid w:val="006924D5"/>
    <w:rsid w:val="00693E01"/>
    <w:rsid w:val="006947B2"/>
    <w:rsid w:val="006972E8"/>
    <w:rsid w:val="00697302"/>
    <w:rsid w:val="006974BB"/>
    <w:rsid w:val="0069784A"/>
    <w:rsid w:val="006A0A04"/>
    <w:rsid w:val="006A2DBF"/>
    <w:rsid w:val="006A2E0E"/>
    <w:rsid w:val="006A3312"/>
    <w:rsid w:val="006A52E8"/>
    <w:rsid w:val="006A558E"/>
    <w:rsid w:val="006A74B3"/>
    <w:rsid w:val="006B2BC7"/>
    <w:rsid w:val="006B2D8C"/>
    <w:rsid w:val="006B3134"/>
    <w:rsid w:val="006B326F"/>
    <w:rsid w:val="006B3711"/>
    <w:rsid w:val="006B3E7A"/>
    <w:rsid w:val="006B5040"/>
    <w:rsid w:val="006B5917"/>
    <w:rsid w:val="006B5FC7"/>
    <w:rsid w:val="006B6B2B"/>
    <w:rsid w:val="006B6C39"/>
    <w:rsid w:val="006B6D64"/>
    <w:rsid w:val="006B6D8D"/>
    <w:rsid w:val="006B784C"/>
    <w:rsid w:val="006B7B12"/>
    <w:rsid w:val="006B7BD4"/>
    <w:rsid w:val="006C0570"/>
    <w:rsid w:val="006C066A"/>
    <w:rsid w:val="006C17AC"/>
    <w:rsid w:val="006C1E8B"/>
    <w:rsid w:val="006C275F"/>
    <w:rsid w:val="006C27B1"/>
    <w:rsid w:val="006C3816"/>
    <w:rsid w:val="006C4420"/>
    <w:rsid w:val="006C6920"/>
    <w:rsid w:val="006D07F1"/>
    <w:rsid w:val="006D3A52"/>
    <w:rsid w:val="006D4D33"/>
    <w:rsid w:val="006D6DDB"/>
    <w:rsid w:val="006E0AA4"/>
    <w:rsid w:val="006E148D"/>
    <w:rsid w:val="006E20DA"/>
    <w:rsid w:val="006E2941"/>
    <w:rsid w:val="006E2BF6"/>
    <w:rsid w:val="006E696B"/>
    <w:rsid w:val="006E7276"/>
    <w:rsid w:val="006E749E"/>
    <w:rsid w:val="006E7956"/>
    <w:rsid w:val="006F008C"/>
    <w:rsid w:val="006F05A0"/>
    <w:rsid w:val="006F0EDA"/>
    <w:rsid w:val="006F1892"/>
    <w:rsid w:val="006F263A"/>
    <w:rsid w:val="006F305B"/>
    <w:rsid w:val="006F3694"/>
    <w:rsid w:val="006F5C6F"/>
    <w:rsid w:val="006F7A4A"/>
    <w:rsid w:val="0070032D"/>
    <w:rsid w:val="00702561"/>
    <w:rsid w:val="00702D03"/>
    <w:rsid w:val="00702E65"/>
    <w:rsid w:val="00706F28"/>
    <w:rsid w:val="007101D8"/>
    <w:rsid w:val="0071149E"/>
    <w:rsid w:val="0071195A"/>
    <w:rsid w:val="0071257B"/>
    <w:rsid w:val="007147D0"/>
    <w:rsid w:val="007150CA"/>
    <w:rsid w:val="007160F5"/>
    <w:rsid w:val="00717932"/>
    <w:rsid w:val="00721529"/>
    <w:rsid w:val="00722BAD"/>
    <w:rsid w:val="007233C8"/>
    <w:rsid w:val="00723AD6"/>
    <w:rsid w:val="00725916"/>
    <w:rsid w:val="00730DC8"/>
    <w:rsid w:val="007312A8"/>
    <w:rsid w:val="007401C6"/>
    <w:rsid w:val="007409E7"/>
    <w:rsid w:val="00740B4D"/>
    <w:rsid w:val="00741059"/>
    <w:rsid w:val="00743E92"/>
    <w:rsid w:val="007447BB"/>
    <w:rsid w:val="0074484E"/>
    <w:rsid w:val="007452A5"/>
    <w:rsid w:val="00746045"/>
    <w:rsid w:val="0074646E"/>
    <w:rsid w:val="007502E0"/>
    <w:rsid w:val="00755FCC"/>
    <w:rsid w:val="00757684"/>
    <w:rsid w:val="00761D1E"/>
    <w:rsid w:val="00762E1D"/>
    <w:rsid w:val="00763CCD"/>
    <w:rsid w:val="0076563A"/>
    <w:rsid w:val="00765C28"/>
    <w:rsid w:val="00765C45"/>
    <w:rsid w:val="00765E7E"/>
    <w:rsid w:val="0076752E"/>
    <w:rsid w:val="00770F7A"/>
    <w:rsid w:val="0077153B"/>
    <w:rsid w:val="00774CBD"/>
    <w:rsid w:val="00774FCE"/>
    <w:rsid w:val="0077511E"/>
    <w:rsid w:val="00776F22"/>
    <w:rsid w:val="00777CF1"/>
    <w:rsid w:val="00780221"/>
    <w:rsid w:val="00781344"/>
    <w:rsid w:val="00781F2C"/>
    <w:rsid w:val="00784045"/>
    <w:rsid w:val="0078623B"/>
    <w:rsid w:val="007862B1"/>
    <w:rsid w:val="00790D85"/>
    <w:rsid w:val="007932A5"/>
    <w:rsid w:val="007944FC"/>
    <w:rsid w:val="00794D98"/>
    <w:rsid w:val="007967BA"/>
    <w:rsid w:val="00797B0A"/>
    <w:rsid w:val="00797F22"/>
    <w:rsid w:val="007A03BA"/>
    <w:rsid w:val="007A0C32"/>
    <w:rsid w:val="007A1591"/>
    <w:rsid w:val="007A1AC5"/>
    <w:rsid w:val="007A1EFA"/>
    <w:rsid w:val="007A23A1"/>
    <w:rsid w:val="007A2EAE"/>
    <w:rsid w:val="007A301A"/>
    <w:rsid w:val="007A38FD"/>
    <w:rsid w:val="007A485E"/>
    <w:rsid w:val="007A56CF"/>
    <w:rsid w:val="007A62C8"/>
    <w:rsid w:val="007B33DC"/>
    <w:rsid w:val="007B460C"/>
    <w:rsid w:val="007B4F82"/>
    <w:rsid w:val="007C354E"/>
    <w:rsid w:val="007C369D"/>
    <w:rsid w:val="007C582A"/>
    <w:rsid w:val="007C5F9B"/>
    <w:rsid w:val="007C6147"/>
    <w:rsid w:val="007D0695"/>
    <w:rsid w:val="007D13B7"/>
    <w:rsid w:val="007D3263"/>
    <w:rsid w:val="007D33E5"/>
    <w:rsid w:val="007D7F60"/>
    <w:rsid w:val="007E02EB"/>
    <w:rsid w:val="007E035A"/>
    <w:rsid w:val="007E149B"/>
    <w:rsid w:val="007E2254"/>
    <w:rsid w:val="007E2574"/>
    <w:rsid w:val="007E3304"/>
    <w:rsid w:val="007E3D96"/>
    <w:rsid w:val="007E3E8A"/>
    <w:rsid w:val="007E535D"/>
    <w:rsid w:val="007E6A36"/>
    <w:rsid w:val="007E736B"/>
    <w:rsid w:val="007F0911"/>
    <w:rsid w:val="007F269F"/>
    <w:rsid w:val="007F2DD0"/>
    <w:rsid w:val="007F357B"/>
    <w:rsid w:val="007F39E2"/>
    <w:rsid w:val="007F5F10"/>
    <w:rsid w:val="00800D5C"/>
    <w:rsid w:val="008013DE"/>
    <w:rsid w:val="008034C6"/>
    <w:rsid w:val="008069B0"/>
    <w:rsid w:val="008077A5"/>
    <w:rsid w:val="008116D7"/>
    <w:rsid w:val="00811851"/>
    <w:rsid w:val="00811CBD"/>
    <w:rsid w:val="00812014"/>
    <w:rsid w:val="00814529"/>
    <w:rsid w:val="008148A4"/>
    <w:rsid w:val="00815F65"/>
    <w:rsid w:val="00822645"/>
    <w:rsid w:val="0082586C"/>
    <w:rsid w:val="00826006"/>
    <w:rsid w:val="00826259"/>
    <w:rsid w:val="00826604"/>
    <w:rsid w:val="00826DC5"/>
    <w:rsid w:val="00833A13"/>
    <w:rsid w:val="008348B4"/>
    <w:rsid w:val="00834B83"/>
    <w:rsid w:val="00835551"/>
    <w:rsid w:val="008379CD"/>
    <w:rsid w:val="008406BF"/>
    <w:rsid w:val="00841815"/>
    <w:rsid w:val="00842CC6"/>
    <w:rsid w:val="008436A2"/>
    <w:rsid w:val="00844121"/>
    <w:rsid w:val="00844BCB"/>
    <w:rsid w:val="00846048"/>
    <w:rsid w:val="00846194"/>
    <w:rsid w:val="0084633F"/>
    <w:rsid w:val="00846A2B"/>
    <w:rsid w:val="00850350"/>
    <w:rsid w:val="00850B0D"/>
    <w:rsid w:val="00853564"/>
    <w:rsid w:val="008544B9"/>
    <w:rsid w:val="00855297"/>
    <w:rsid w:val="00855309"/>
    <w:rsid w:val="008556D9"/>
    <w:rsid w:val="0085782E"/>
    <w:rsid w:val="008605A5"/>
    <w:rsid w:val="00862562"/>
    <w:rsid w:val="00862FDF"/>
    <w:rsid w:val="00863102"/>
    <w:rsid w:val="00863B6B"/>
    <w:rsid w:val="00863D6A"/>
    <w:rsid w:val="0086560F"/>
    <w:rsid w:val="008671EE"/>
    <w:rsid w:val="0087222B"/>
    <w:rsid w:val="00875492"/>
    <w:rsid w:val="008759D2"/>
    <w:rsid w:val="00875E28"/>
    <w:rsid w:val="0087608A"/>
    <w:rsid w:val="008763B8"/>
    <w:rsid w:val="008767CF"/>
    <w:rsid w:val="00876B8B"/>
    <w:rsid w:val="008770B5"/>
    <w:rsid w:val="00877A26"/>
    <w:rsid w:val="008804EB"/>
    <w:rsid w:val="0088215A"/>
    <w:rsid w:val="0088392F"/>
    <w:rsid w:val="00886730"/>
    <w:rsid w:val="0088774F"/>
    <w:rsid w:val="008902AB"/>
    <w:rsid w:val="00891A29"/>
    <w:rsid w:val="00892C63"/>
    <w:rsid w:val="00893294"/>
    <w:rsid w:val="00893379"/>
    <w:rsid w:val="00894AA6"/>
    <w:rsid w:val="00895312"/>
    <w:rsid w:val="00895341"/>
    <w:rsid w:val="008953E6"/>
    <w:rsid w:val="008973F6"/>
    <w:rsid w:val="00897D93"/>
    <w:rsid w:val="008A0440"/>
    <w:rsid w:val="008A18DE"/>
    <w:rsid w:val="008A1B72"/>
    <w:rsid w:val="008A1C84"/>
    <w:rsid w:val="008A1E09"/>
    <w:rsid w:val="008A2969"/>
    <w:rsid w:val="008A34BC"/>
    <w:rsid w:val="008A3EFC"/>
    <w:rsid w:val="008A4424"/>
    <w:rsid w:val="008A7B37"/>
    <w:rsid w:val="008B1A35"/>
    <w:rsid w:val="008B1CA3"/>
    <w:rsid w:val="008B1CD5"/>
    <w:rsid w:val="008B1D2F"/>
    <w:rsid w:val="008B5280"/>
    <w:rsid w:val="008B639E"/>
    <w:rsid w:val="008B6912"/>
    <w:rsid w:val="008B6BB8"/>
    <w:rsid w:val="008B746A"/>
    <w:rsid w:val="008B74F2"/>
    <w:rsid w:val="008C03A3"/>
    <w:rsid w:val="008C1469"/>
    <w:rsid w:val="008C1D79"/>
    <w:rsid w:val="008C1DE4"/>
    <w:rsid w:val="008C31B2"/>
    <w:rsid w:val="008C440E"/>
    <w:rsid w:val="008C4424"/>
    <w:rsid w:val="008C4C61"/>
    <w:rsid w:val="008C4D8A"/>
    <w:rsid w:val="008C52BA"/>
    <w:rsid w:val="008C6219"/>
    <w:rsid w:val="008C6ABD"/>
    <w:rsid w:val="008C6D6C"/>
    <w:rsid w:val="008D047D"/>
    <w:rsid w:val="008D2386"/>
    <w:rsid w:val="008D27AA"/>
    <w:rsid w:val="008D36A0"/>
    <w:rsid w:val="008D680B"/>
    <w:rsid w:val="008E03D4"/>
    <w:rsid w:val="008E06E2"/>
    <w:rsid w:val="008E2B1F"/>
    <w:rsid w:val="008E4600"/>
    <w:rsid w:val="008E5B02"/>
    <w:rsid w:val="008E7BFF"/>
    <w:rsid w:val="008F206A"/>
    <w:rsid w:val="008F2433"/>
    <w:rsid w:val="008F4617"/>
    <w:rsid w:val="00901B74"/>
    <w:rsid w:val="00903AD6"/>
    <w:rsid w:val="0090420B"/>
    <w:rsid w:val="0090481F"/>
    <w:rsid w:val="009060E3"/>
    <w:rsid w:val="00906377"/>
    <w:rsid w:val="00907841"/>
    <w:rsid w:val="00911506"/>
    <w:rsid w:val="00911FB7"/>
    <w:rsid w:val="009128E4"/>
    <w:rsid w:val="00915947"/>
    <w:rsid w:val="00916AF8"/>
    <w:rsid w:val="00917256"/>
    <w:rsid w:val="009177B2"/>
    <w:rsid w:val="00917F10"/>
    <w:rsid w:val="009223EF"/>
    <w:rsid w:val="0092284B"/>
    <w:rsid w:val="0092286B"/>
    <w:rsid w:val="00924277"/>
    <w:rsid w:val="00926B49"/>
    <w:rsid w:val="00926D67"/>
    <w:rsid w:val="00931842"/>
    <w:rsid w:val="00931934"/>
    <w:rsid w:val="00931D22"/>
    <w:rsid w:val="00935DAA"/>
    <w:rsid w:val="009379C9"/>
    <w:rsid w:val="00940D69"/>
    <w:rsid w:val="009413E1"/>
    <w:rsid w:val="00944850"/>
    <w:rsid w:val="0094485D"/>
    <w:rsid w:val="009453AE"/>
    <w:rsid w:val="0094581F"/>
    <w:rsid w:val="00951674"/>
    <w:rsid w:val="00951D15"/>
    <w:rsid w:val="0095248E"/>
    <w:rsid w:val="00954889"/>
    <w:rsid w:val="0096064B"/>
    <w:rsid w:val="00963E15"/>
    <w:rsid w:val="009663F8"/>
    <w:rsid w:val="0097205F"/>
    <w:rsid w:val="009775D5"/>
    <w:rsid w:val="00981B7C"/>
    <w:rsid w:val="00983021"/>
    <w:rsid w:val="00984AC5"/>
    <w:rsid w:val="00985A90"/>
    <w:rsid w:val="00985ED4"/>
    <w:rsid w:val="0098680E"/>
    <w:rsid w:val="00987C72"/>
    <w:rsid w:val="009919E5"/>
    <w:rsid w:val="00992331"/>
    <w:rsid w:val="00995998"/>
    <w:rsid w:val="009A02A3"/>
    <w:rsid w:val="009A0559"/>
    <w:rsid w:val="009A1B79"/>
    <w:rsid w:val="009A375B"/>
    <w:rsid w:val="009A3D9A"/>
    <w:rsid w:val="009A3FAB"/>
    <w:rsid w:val="009A72FE"/>
    <w:rsid w:val="009B13B0"/>
    <w:rsid w:val="009B1E11"/>
    <w:rsid w:val="009B47DB"/>
    <w:rsid w:val="009B56C8"/>
    <w:rsid w:val="009B5D53"/>
    <w:rsid w:val="009B5EF3"/>
    <w:rsid w:val="009B64B4"/>
    <w:rsid w:val="009B76E4"/>
    <w:rsid w:val="009C035F"/>
    <w:rsid w:val="009C20D5"/>
    <w:rsid w:val="009C2131"/>
    <w:rsid w:val="009C4D1B"/>
    <w:rsid w:val="009C6D00"/>
    <w:rsid w:val="009D0883"/>
    <w:rsid w:val="009D08A9"/>
    <w:rsid w:val="009D3124"/>
    <w:rsid w:val="009D33CA"/>
    <w:rsid w:val="009D36C5"/>
    <w:rsid w:val="009D53C1"/>
    <w:rsid w:val="009D6543"/>
    <w:rsid w:val="009D6C6F"/>
    <w:rsid w:val="009D7CA9"/>
    <w:rsid w:val="009E1F01"/>
    <w:rsid w:val="009E3787"/>
    <w:rsid w:val="009E512F"/>
    <w:rsid w:val="009E633A"/>
    <w:rsid w:val="009E63B6"/>
    <w:rsid w:val="009E6E1A"/>
    <w:rsid w:val="009F1641"/>
    <w:rsid w:val="009F5111"/>
    <w:rsid w:val="009F560D"/>
    <w:rsid w:val="009F6437"/>
    <w:rsid w:val="009F6B2C"/>
    <w:rsid w:val="009F7564"/>
    <w:rsid w:val="00A0165B"/>
    <w:rsid w:val="00A01C85"/>
    <w:rsid w:val="00A03806"/>
    <w:rsid w:val="00A06A9A"/>
    <w:rsid w:val="00A06EC8"/>
    <w:rsid w:val="00A076CE"/>
    <w:rsid w:val="00A0788D"/>
    <w:rsid w:val="00A13CBA"/>
    <w:rsid w:val="00A14375"/>
    <w:rsid w:val="00A14DE6"/>
    <w:rsid w:val="00A16727"/>
    <w:rsid w:val="00A1680C"/>
    <w:rsid w:val="00A1691B"/>
    <w:rsid w:val="00A21002"/>
    <w:rsid w:val="00A21572"/>
    <w:rsid w:val="00A22170"/>
    <w:rsid w:val="00A24B1C"/>
    <w:rsid w:val="00A24D2F"/>
    <w:rsid w:val="00A24EC3"/>
    <w:rsid w:val="00A2594A"/>
    <w:rsid w:val="00A259E8"/>
    <w:rsid w:val="00A26085"/>
    <w:rsid w:val="00A3135F"/>
    <w:rsid w:val="00A32947"/>
    <w:rsid w:val="00A33C8A"/>
    <w:rsid w:val="00A36C8B"/>
    <w:rsid w:val="00A37ABC"/>
    <w:rsid w:val="00A406EC"/>
    <w:rsid w:val="00A4082B"/>
    <w:rsid w:val="00A40951"/>
    <w:rsid w:val="00A41176"/>
    <w:rsid w:val="00A41FB6"/>
    <w:rsid w:val="00A42234"/>
    <w:rsid w:val="00A423A3"/>
    <w:rsid w:val="00A43B82"/>
    <w:rsid w:val="00A451ED"/>
    <w:rsid w:val="00A45CC8"/>
    <w:rsid w:val="00A46A15"/>
    <w:rsid w:val="00A50961"/>
    <w:rsid w:val="00A51E4C"/>
    <w:rsid w:val="00A52531"/>
    <w:rsid w:val="00A54925"/>
    <w:rsid w:val="00A54D6C"/>
    <w:rsid w:val="00A55F00"/>
    <w:rsid w:val="00A60CD0"/>
    <w:rsid w:val="00A626EF"/>
    <w:rsid w:val="00A62AE1"/>
    <w:rsid w:val="00A63202"/>
    <w:rsid w:val="00A63EB2"/>
    <w:rsid w:val="00A64FBA"/>
    <w:rsid w:val="00A65645"/>
    <w:rsid w:val="00A65B4A"/>
    <w:rsid w:val="00A73EE1"/>
    <w:rsid w:val="00A75B15"/>
    <w:rsid w:val="00A75B17"/>
    <w:rsid w:val="00A76477"/>
    <w:rsid w:val="00A76D7E"/>
    <w:rsid w:val="00A77428"/>
    <w:rsid w:val="00A82D96"/>
    <w:rsid w:val="00A84996"/>
    <w:rsid w:val="00A85695"/>
    <w:rsid w:val="00A85B3B"/>
    <w:rsid w:val="00A91830"/>
    <w:rsid w:val="00A92483"/>
    <w:rsid w:val="00A9321D"/>
    <w:rsid w:val="00A96500"/>
    <w:rsid w:val="00A96E59"/>
    <w:rsid w:val="00A96ECD"/>
    <w:rsid w:val="00AA0C91"/>
    <w:rsid w:val="00AA106F"/>
    <w:rsid w:val="00AA24E4"/>
    <w:rsid w:val="00AA67CF"/>
    <w:rsid w:val="00AB2DB1"/>
    <w:rsid w:val="00AB355B"/>
    <w:rsid w:val="00AB3A8B"/>
    <w:rsid w:val="00AC100C"/>
    <w:rsid w:val="00AC3700"/>
    <w:rsid w:val="00AC3D2F"/>
    <w:rsid w:val="00AC47DF"/>
    <w:rsid w:val="00AC5DDA"/>
    <w:rsid w:val="00AC666D"/>
    <w:rsid w:val="00AD030B"/>
    <w:rsid w:val="00AD1E0B"/>
    <w:rsid w:val="00AD35A8"/>
    <w:rsid w:val="00AD7BF1"/>
    <w:rsid w:val="00AE025C"/>
    <w:rsid w:val="00AE12D2"/>
    <w:rsid w:val="00AE1CFA"/>
    <w:rsid w:val="00AE2506"/>
    <w:rsid w:val="00AE2BF5"/>
    <w:rsid w:val="00AE34C6"/>
    <w:rsid w:val="00AE397E"/>
    <w:rsid w:val="00AE3DB7"/>
    <w:rsid w:val="00AE4618"/>
    <w:rsid w:val="00AE6903"/>
    <w:rsid w:val="00AE795A"/>
    <w:rsid w:val="00AE798A"/>
    <w:rsid w:val="00AF0C7B"/>
    <w:rsid w:val="00AF1DF9"/>
    <w:rsid w:val="00AF351C"/>
    <w:rsid w:val="00AF6603"/>
    <w:rsid w:val="00AF7497"/>
    <w:rsid w:val="00B006C6"/>
    <w:rsid w:val="00B01943"/>
    <w:rsid w:val="00B02789"/>
    <w:rsid w:val="00B0388B"/>
    <w:rsid w:val="00B03A2C"/>
    <w:rsid w:val="00B03BA6"/>
    <w:rsid w:val="00B04CA8"/>
    <w:rsid w:val="00B05FC3"/>
    <w:rsid w:val="00B07439"/>
    <w:rsid w:val="00B115CF"/>
    <w:rsid w:val="00B151BC"/>
    <w:rsid w:val="00B15CB6"/>
    <w:rsid w:val="00B21613"/>
    <w:rsid w:val="00B26C74"/>
    <w:rsid w:val="00B26E59"/>
    <w:rsid w:val="00B3045C"/>
    <w:rsid w:val="00B34615"/>
    <w:rsid w:val="00B34BFD"/>
    <w:rsid w:val="00B37B47"/>
    <w:rsid w:val="00B40281"/>
    <w:rsid w:val="00B40B28"/>
    <w:rsid w:val="00B42EAF"/>
    <w:rsid w:val="00B45AED"/>
    <w:rsid w:val="00B4666B"/>
    <w:rsid w:val="00B46ACA"/>
    <w:rsid w:val="00B47FAC"/>
    <w:rsid w:val="00B50ABD"/>
    <w:rsid w:val="00B510F8"/>
    <w:rsid w:val="00B51109"/>
    <w:rsid w:val="00B55B1A"/>
    <w:rsid w:val="00B55FC3"/>
    <w:rsid w:val="00B570E1"/>
    <w:rsid w:val="00B57C4F"/>
    <w:rsid w:val="00B60BBA"/>
    <w:rsid w:val="00B625AE"/>
    <w:rsid w:val="00B64763"/>
    <w:rsid w:val="00B64997"/>
    <w:rsid w:val="00B64BF2"/>
    <w:rsid w:val="00B6610B"/>
    <w:rsid w:val="00B66527"/>
    <w:rsid w:val="00B73B18"/>
    <w:rsid w:val="00B744CF"/>
    <w:rsid w:val="00B75F7A"/>
    <w:rsid w:val="00B762B7"/>
    <w:rsid w:val="00B806E6"/>
    <w:rsid w:val="00B8371E"/>
    <w:rsid w:val="00B8380F"/>
    <w:rsid w:val="00B83AA1"/>
    <w:rsid w:val="00B84382"/>
    <w:rsid w:val="00B87DAC"/>
    <w:rsid w:val="00B87E71"/>
    <w:rsid w:val="00B92730"/>
    <w:rsid w:val="00B938FC"/>
    <w:rsid w:val="00B93B73"/>
    <w:rsid w:val="00B9556B"/>
    <w:rsid w:val="00B95BF2"/>
    <w:rsid w:val="00B964A8"/>
    <w:rsid w:val="00B96CCC"/>
    <w:rsid w:val="00BA1894"/>
    <w:rsid w:val="00BA1E2B"/>
    <w:rsid w:val="00BA26FE"/>
    <w:rsid w:val="00BA4201"/>
    <w:rsid w:val="00BA4896"/>
    <w:rsid w:val="00BA4BFE"/>
    <w:rsid w:val="00BA5639"/>
    <w:rsid w:val="00BA5D06"/>
    <w:rsid w:val="00BA5D1B"/>
    <w:rsid w:val="00BA66F1"/>
    <w:rsid w:val="00BA6A04"/>
    <w:rsid w:val="00BA779A"/>
    <w:rsid w:val="00BB0D21"/>
    <w:rsid w:val="00BB2068"/>
    <w:rsid w:val="00BB213D"/>
    <w:rsid w:val="00BB532B"/>
    <w:rsid w:val="00BB6CB2"/>
    <w:rsid w:val="00BC053F"/>
    <w:rsid w:val="00BC0969"/>
    <w:rsid w:val="00BC0C15"/>
    <w:rsid w:val="00BC1143"/>
    <w:rsid w:val="00BC2E42"/>
    <w:rsid w:val="00BC328C"/>
    <w:rsid w:val="00BC461F"/>
    <w:rsid w:val="00BC559E"/>
    <w:rsid w:val="00BD4AD8"/>
    <w:rsid w:val="00BD50B1"/>
    <w:rsid w:val="00BD5B11"/>
    <w:rsid w:val="00BD60D2"/>
    <w:rsid w:val="00BD7D2C"/>
    <w:rsid w:val="00BE0E36"/>
    <w:rsid w:val="00BE23B5"/>
    <w:rsid w:val="00BE3055"/>
    <w:rsid w:val="00BE3808"/>
    <w:rsid w:val="00BE41E3"/>
    <w:rsid w:val="00BE7FFC"/>
    <w:rsid w:val="00BF24FB"/>
    <w:rsid w:val="00BF42C0"/>
    <w:rsid w:val="00BF5DCE"/>
    <w:rsid w:val="00BF711A"/>
    <w:rsid w:val="00C042BB"/>
    <w:rsid w:val="00C0619F"/>
    <w:rsid w:val="00C11C71"/>
    <w:rsid w:val="00C1398D"/>
    <w:rsid w:val="00C14A2A"/>
    <w:rsid w:val="00C17236"/>
    <w:rsid w:val="00C172E0"/>
    <w:rsid w:val="00C208D0"/>
    <w:rsid w:val="00C21A7F"/>
    <w:rsid w:val="00C2437C"/>
    <w:rsid w:val="00C269B7"/>
    <w:rsid w:val="00C27553"/>
    <w:rsid w:val="00C300E5"/>
    <w:rsid w:val="00C313C4"/>
    <w:rsid w:val="00C32687"/>
    <w:rsid w:val="00C32E8B"/>
    <w:rsid w:val="00C331CF"/>
    <w:rsid w:val="00C33565"/>
    <w:rsid w:val="00C336FF"/>
    <w:rsid w:val="00C34A75"/>
    <w:rsid w:val="00C3565E"/>
    <w:rsid w:val="00C35DA4"/>
    <w:rsid w:val="00C35E04"/>
    <w:rsid w:val="00C36676"/>
    <w:rsid w:val="00C405D2"/>
    <w:rsid w:val="00C42AD3"/>
    <w:rsid w:val="00C45613"/>
    <w:rsid w:val="00C5052E"/>
    <w:rsid w:val="00C534F2"/>
    <w:rsid w:val="00C54821"/>
    <w:rsid w:val="00C54FC5"/>
    <w:rsid w:val="00C55224"/>
    <w:rsid w:val="00C55EA7"/>
    <w:rsid w:val="00C56EF5"/>
    <w:rsid w:val="00C57242"/>
    <w:rsid w:val="00C57856"/>
    <w:rsid w:val="00C60190"/>
    <w:rsid w:val="00C61FB1"/>
    <w:rsid w:val="00C64F88"/>
    <w:rsid w:val="00C70707"/>
    <w:rsid w:val="00C70EA2"/>
    <w:rsid w:val="00C7124C"/>
    <w:rsid w:val="00C71A6F"/>
    <w:rsid w:val="00C72630"/>
    <w:rsid w:val="00C72BB7"/>
    <w:rsid w:val="00C74020"/>
    <w:rsid w:val="00C755F4"/>
    <w:rsid w:val="00C76172"/>
    <w:rsid w:val="00C80977"/>
    <w:rsid w:val="00C82450"/>
    <w:rsid w:val="00C8303F"/>
    <w:rsid w:val="00C844D4"/>
    <w:rsid w:val="00C84C7E"/>
    <w:rsid w:val="00C84CF0"/>
    <w:rsid w:val="00C86366"/>
    <w:rsid w:val="00C87A02"/>
    <w:rsid w:val="00C87FCD"/>
    <w:rsid w:val="00C90C50"/>
    <w:rsid w:val="00C91FFC"/>
    <w:rsid w:val="00C92AF8"/>
    <w:rsid w:val="00C92DAD"/>
    <w:rsid w:val="00C93727"/>
    <w:rsid w:val="00C94324"/>
    <w:rsid w:val="00C96399"/>
    <w:rsid w:val="00C97268"/>
    <w:rsid w:val="00CA45FB"/>
    <w:rsid w:val="00CA46CF"/>
    <w:rsid w:val="00CA4AF9"/>
    <w:rsid w:val="00CA50B2"/>
    <w:rsid w:val="00CA74F7"/>
    <w:rsid w:val="00CA7B2F"/>
    <w:rsid w:val="00CB04CD"/>
    <w:rsid w:val="00CB2AE1"/>
    <w:rsid w:val="00CB2F74"/>
    <w:rsid w:val="00CB3BA6"/>
    <w:rsid w:val="00CB4387"/>
    <w:rsid w:val="00CB5081"/>
    <w:rsid w:val="00CB5499"/>
    <w:rsid w:val="00CB6B72"/>
    <w:rsid w:val="00CB7AF3"/>
    <w:rsid w:val="00CC0B73"/>
    <w:rsid w:val="00CC22F0"/>
    <w:rsid w:val="00CC3D42"/>
    <w:rsid w:val="00CC4941"/>
    <w:rsid w:val="00CC49F0"/>
    <w:rsid w:val="00CC4FCF"/>
    <w:rsid w:val="00CC5C83"/>
    <w:rsid w:val="00CC5D0F"/>
    <w:rsid w:val="00CC63C6"/>
    <w:rsid w:val="00CC7936"/>
    <w:rsid w:val="00CD4CFF"/>
    <w:rsid w:val="00CD5C30"/>
    <w:rsid w:val="00CD5E7E"/>
    <w:rsid w:val="00CD67BE"/>
    <w:rsid w:val="00CD6A34"/>
    <w:rsid w:val="00CE142C"/>
    <w:rsid w:val="00CE19D2"/>
    <w:rsid w:val="00CE2915"/>
    <w:rsid w:val="00CE40FC"/>
    <w:rsid w:val="00CE4B08"/>
    <w:rsid w:val="00CE5020"/>
    <w:rsid w:val="00CE64D4"/>
    <w:rsid w:val="00CE6914"/>
    <w:rsid w:val="00CE6F1B"/>
    <w:rsid w:val="00CF0920"/>
    <w:rsid w:val="00CF17E9"/>
    <w:rsid w:val="00CF3B95"/>
    <w:rsid w:val="00CF4DEB"/>
    <w:rsid w:val="00CF5542"/>
    <w:rsid w:val="00D00070"/>
    <w:rsid w:val="00D02C54"/>
    <w:rsid w:val="00D0423A"/>
    <w:rsid w:val="00D05909"/>
    <w:rsid w:val="00D0697E"/>
    <w:rsid w:val="00D119F9"/>
    <w:rsid w:val="00D12474"/>
    <w:rsid w:val="00D141F1"/>
    <w:rsid w:val="00D14EE8"/>
    <w:rsid w:val="00D177F2"/>
    <w:rsid w:val="00D179FB"/>
    <w:rsid w:val="00D20AC7"/>
    <w:rsid w:val="00D2322E"/>
    <w:rsid w:val="00D2385D"/>
    <w:rsid w:val="00D23A42"/>
    <w:rsid w:val="00D25738"/>
    <w:rsid w:val="00D25B3D"/>
    <w:rsid w:val="00D27B49"/>
    <w:rsid w:val="00D30B49"/>
    <w:rsid w:val="00D32CD5"/>
    <w:rsid w:val="00D3356C"/>
    <w:rsid w:val="00D337DA"/>
    <w:rsid w:val="00D362CA"/>
    <w:rsid w:val="00D36FBC"/>
    <w:rsid w:val="00D37882"/>
    <w:rsid w:val="00D37981"/>
    <w:rsid w:val="00D40578"/>
    <w:rsid w:val="00D4133E"/>
    <w:rsid w:val="00D4152E"/>
    <w:rsid w:val="00D451F3"/>
    <w:rsid w:val="00D453DE"/>
    <w:rsid w:val="00D471A7"/>
    <w:rsid w:val="00D47CF8"/>
    <w:rsid w:val="00D53D74"/>
    <w:rsid w:val="00D53FA7"/>
    <w:rsid w:val="00D56465"/>
    <w:rsid w:val="00D57B20"/>
    <w:rsid w:val="00D57DC1"/>
    <w:rsid w:val="00D616FC"/>
    <w:rsid w:val="00D61757"/>
    <w:rsid w:val="00D624EC"/>
    <w:rsid w:val="00D64010"/>
    <w:rsid w:val="00D667BB"/>
    <w:rsid w:val="00D66D38"/>
    <w:rsid w:val="00D7046E"/>
    <w:rsid w:val="00D7302B"/>
    <w:rsid w:val="00D73107"/>
    <w:rsid w:val="00D76425"/>
    <w:rsid w:val="00D76DBB"/>
    <w:rsid w:val="00D803B8"/>
    <w:rsid w:val="00D82270"/>
    <w:rsid w:val="00D83675"/>
    <w:rsid w:val="00D84F48"/>
    <w:rsid w:val="00D867E5"/>
    <w:rsid w:val="00D86C91"/>
    <w:rsid w:val="00D87F4B"/>
    <w:rsid w:val="00D91B4C"/>
    <w:rsid w:val="00D9250C"/>
    <w:rsid w:val="00D9470F"/>
    <w:rsid w:val="00D949B6"/>
    <w:rsid w:val="00D97BF9"/>
    <w:rsid w:val="00D97E67"/>
    <w:rsid w:val="00DA5C54"/>
    <w:rsid w:val="00DA77D8"/>
    <w:rsid w:val="00DB0609"/>
    <w:rsid w:val="00DB2270"/>
    <w:rsid w:val="00DB311E"/>
    <w:rsid w:val="00DB452D"/>
    <w:rsid w:val="00DB48AC"/>
    <w:rsid w:val="00DC1233"/>
    <w:rsid w:val="00DC196D"/>
    <w:rsid w:val="00DC465B"/>
    <w:rsid w:val="00DD0528"/>
    <w:rsid w:val="00DD1819"/>
    <w:rsid w:val="00DD1A7F"/>
    <w:rsid w:val="00DD1F24"/>
    <w:rsid w:val="00DD7091"/>
    <w:rsid w:val="00DD7905"/>
    <w:rsid w:val="00DE3615"/>
    <w:rsid w:val="00DE67EC"/>
    <w:rsid w:val="00DE702F"/>
    <w:rsid w:val="00DE709A"/>
    <w:rsid w:val="00DF00E8"/>
    <w:rsid w:val="00DF127D"/>
    <w:rsid w:val="00DF3D64"/>
    <w:rsid w:val="00DF3E8A"/>
    <w:rsid w:val="00DF446D"/>
    <w:rsid w:val="00DF4564"/>
    <w:rsid w:val="00DF5BFF"/>
    <w:rsid w:val="00DF60ED"/>
    <w:rsid w:val="00E0230D"/>
    <w:rsid w:val="00E05542"/>
    <w:rsid w:val="00E05BAB"/>
    <w:rsid w:val="00E07091"/>
    <w:rsid w:val="00E11763"/>
    <w:rsid w:val="00E11ECB"/>
    <w:rsid w:val="00E1235C"/>
    <w:rsid w:val="00E1275B"/>
    <w:rsid w:val="00E13265"/>
    <w:rsid w:val="00E143C9"/>
    <w:rsid w:val="00E15483"/>
    <w:rsid w:val="00E15730"/>
    <w:rsid w:val="00E218B0"/>
    <w:rsid w:val="00E22026"/>
    <w:rsid w:val="00E24F72"/>
    <w:rsid w:val="00E259F1"/>
    <w:rsid w:val="00E26D53"/>
    <w:rsid w:val="00E32F47"/>
    <w:rsid w:val="00E3557A"/>
    <w:rsid w:val="00E35F64"/>
    <w:rsid w:val="00E3645D"/>
    <w:rsid w:val="00E40113"/>
    <w:rsid w:val="00E4333E"/>
    <w:rsid w:val="00E43FD0"/>
    <w:rsid w:val="00E4623D"/>
    <w:rsid w:val="00E47451"/>
    <w:rsid w:val="00E50788"/>
    <w:rsid w:val="00E509FA"/>
    <w:rsid w:val="00E53416"/>
    <w:rsid w:val="00E5344C"/>
    <w:rsid w:val="00E537EA"/>
    <w:rsid w:val="00E53BF5"/>
    <w:rsid w:val="00E540BF"/>
    <w:rsid w:val="00E56077"/>
    <w:rsid w:val="00E60610"/>
    <w:rsid w:val="00E63508"/>
    <w:rsid w:val="00E71CD1"/>
    <w:rsid w:val="00E741E2"/>
    <w:rsid w:val="00E74A10"/>
    <w:rsid w:val="00E8099B"/>
    <w:rsid w:val="00E83932"/>
    <w:rsid w:val="00E85009"/>
    <w:rsid w:val="00E8533E"/>
    <w:rsid w:val="00E8534D"/>
    <w:rsid w:val="00E861BF"/>
    <w:rsid w:val="00E86B57"/>
    <w:rsid w:val="00E86FC6"/>
    <w:rsid w:val="00E877E0"/>
    <w:rsid w:val="00E8793A"/>
    <w:rsid w:val="00E87C8B"/>
    <w:rsid w:val="00E90651"/>
    <w:rsid w:val="00E93A66"/>
    <w:rsid w:val="00E93F38"/>
    <w:rsid w:val="00E9449A"/>
    <w:rsid w:val="00E950C9"/>
    <w:rsid w:val="00E9549A"/>
    <w:rsid w:val="00E95A3D"/>
    <w:rsid w:val="00E95CC9"/>
    <w:rsid w:val="00E96EE5"/>
    <w:rsid w:val="00E97756"/>
    <w:rsid w:val="00EA0469"/>
    <w:rsid w:val="00EA25BC"/>
    <w:rsid w:val="00EA2736"/>
    <w:rsid w:val="00EA2DFB"/>
    <w:rsid w:val="00EA2F74"/>
    <w:rsid w:val="00EA3454"/>
    <w:rsid w:val="00EA3FD1"/>
    <w:rsid w:val="00EA70B5"/>
    <w:rsid w:val="00EB02E5"/>
    <w:rsid w:val="00EB0DC4"/>
    <w:rsid w:val="00EB1334"/>
    <w:rsid w:val="00EB2933"/>
    <w:rsid w:val="00EB416B"/>
    <w:rsid w:val="00EB489E"/>
    <w:rsid w:val="00EB4962"/>
    <w:rsid w:val="00EB73BA"/>
    <w:rsid w:val="00EC2021"/>
    <w:rsid w:val="00EC2745"/>
    <w:rsid w:val="00EC5A71"/>
    <w:rsid w:val="00EC7444"/>
    <w:rsid w:val="00EC7BBA"/>
    <w:rsid w:val="00ED3A34"/>
    <w:rsid w:val="00ED3B13"/>
    <w:rsid w:val="00ED57AC"/>
    <w:rsid w:val="00ED5944"/>
    <w:rsid w:val="00ED5C0E"/>
    <w:rsid w:val="00EE0CAB"/>
    <w:rsid w:val="00EE1466"/>
    <w:rsid w:val="00EE1B96"/>
    <w:rsid w:val="00EE204B"/>
    <w:rsid w:val="00EE2517"/>
    <w:rsid w:val="00EE2FD8"/>
    <w:rsid w:val="00EE4A76"/>
    <w:rsid w:val="00EE7DC8"/>
    <w:rsid w:val="00EF188B"/>
    <w:rsid w:val="00EF23E7"/>
    <w:rsid w:val="00EF3173"/>
    <w:rsid w:val="00EF3797"/>
    <w:rsid w:val="00EF3C49"/>
    <w:rsid w:val="00EF44C2"/>
    <w:rsid w:val="00EF4E5B"/>
    <w:rsid w:val="00F00D84"/>
    <w:rsid w:val="00F01CFA"/>
    <w:rsid w:val="00F01F70"/>
    <w:rsid w:val="00F03CB0"/>
    <w:rsid w:val="00F04946"/>
    <w:rsid w:val="00F04F95"/>
    <w:rsid w:val="00F07A7F"/>
    <w:rsid w:val="00F1103D"/>
    <w:rsid w:val="00F129A9"/>
    <w:rsid w:val="00F15B1A"/>
    <w:rsid w:val="00F15D9F"/>
    <w:rsid w:val="00F16050"/>
    <w:rsid w:val="00F166D0"/>
    <w:rsid w:val="00F16A4D"/>
    <w:rsid w:val="00F16D54"/>
    <w:rsid w:val="00F20D5A"/>
    <w:rsid w:val="00F211C2"/>
    <w:rsid w:val="00F2255B"/>
    <w:rsid w:val="00F2273B"/>
    <w:rsid w:val="00F232A2"/>
    <w:rsid w:val="00F24F1C"/>
    <w:rsid w:val="00F25DF0"/>
    <w:rsid w:val="00F2706D"/>
    <w:rsid w:val="00F307EC"/>
    <w:rsid w:val="00F30C6E"/>
    <w:rsid w:val="00F31204"/>
    <w:rsid w:val="00F33FB1"/>
    <w:rsid w:val="00F352FB"/>
    <w:rsid w:val="00F3531B"/>
    <w:rsid w:val="00F35DCF"/>
    <w:rsid w:val="00F36CFF"/>
    <w:rsid w:val="00F37667"/>
    <w:rsid w:val="00F409A3"/>
    <w:rsid w:val="00F40F11"/>
    <w:rsid w:val="00F41D6A"/>
    <w:rsid w:val="00F432F6"/>
    <w:rsid w:val="00F43547"/>
    <w:rsid w:val="00F45136"/>
    <w:rsid w:val="00F45669"/>
    <w:rsid w:val="00F46616"/>
    <w:rsid w:val="00F473B2"/>
    <w:rsid w:val="00F47429"/>
    <w:rsid w:val="00F47685"/>
    <w:rsid w:val="00F50FF2"/>
    <w:rsid w:val="00F51735"/>
    <w:rsid w:val="00F52020"/>
    <w:rsid w:val="00F521C7"/>
    <w:rsid w:val="00F52B5A"/>
    <w:rsid w:val="00F53173"/>
    <w:rsid w:val="00F5342B"/>
    <w:rsid w:val="00F54A84"/>
    <w:rsid w:val="00F55774"/>
    <w:rsid w:val="00F55F7B"/>
    <w:rsid w:val="00F5624C"/>
    <w:rsid w:val="00F56911"/>
    <w:rsid w:val="00F572F0"/>
    <w:rsid w:val="00F6033F"/>
    <w:rsid w:val="00F6065B"/>
    <w:rsid w:val="00F61998"/>
    <w:rsid w:val="00F62150"/>
    <w:rsid w:val="00F62CC9"/>
    <w:rsid w:val="00F67717"/>
    <w:rsid w:val="00F67BD8"/>
    <w:rsid w:val="00F706E0"/>
    <w:rsid w:val="00F715CB"/>
    <w:rsid w:val="00F72EF3"/>
    <w:rsid w:val="00F73846"/>
    <w:rsid w:val="00F746AD"/>
    <w:rsid w:val="00F76F6B"/>
    <w:rsid w:val="00F81086"/>
    <w:rsid w:val="00F82E98"/>
    <w:rsid w:val="00F83748"/>
    <w:rsid w:val="00F8420B"/>
    <w:rsid w:val="00F867B8"/>
    <w:rsid w:val="00F87408"/>
    <w:rsid w:val="00F87A8A"/>
    <w:rsid w:val="00F9151F"/>
    <w:rsid w:val="00F9178E"/>
    <w:rsid w:val="00F91F15"/>
    <w:rsid w:val="00F9407B"/>
    <w:rsid w:val="00F94305"/>
    <w:rsid w:val="00F974F0"/>
    <w:rsid w:val="00F976E0"/>
    <w:rsid w:val="00FA0164"/>
    <w:rsid w:val="00FA12CD"/>
    <w:rsid w:val="00FA33F2"/>
    <w:rsid w:val="00FA61CB"/>
    <w:rsid w:val="00FA6CA2"/>
    <w:rsid w:val="00FB0918"/>
    <w:rsid w:val="00FB2157"/>
    <w:rsid w:val="00FB2CC9"/>
    <w:rsid w:val="00FB5BF5"/>
    <w:rsid w:val="00FB67D7"/>
    <w:rsid w:val="00FB7E87"/>
    <w:rsid w:val="00FC2D25"/>
    <w:rsid w:val="00FC3450"/>
    <w:rsid w:val="00FC43E5"/>
    <w:rsid w:val="00FC4C78"/>
    <w:rsid w:val="00FC51CD"/>
    <w:rsid w:val="00FD1B7C"/>
    <w:rsid w:val="00FD22F7"/>
    <w:rsid w:val="00FD4546"/>
    <w:rsid w:val="00FD6413"/>
    <w:rsid w:val="00FD71C9"/>
    <w:rsid w:val="00FE0735"/>
    <w:rsid w:val="00FE2545"/>
    <w:rsid w:val="00FE3BE8"/>
    <w:rsid w:val="00FE51D6"/>
    <w:rsid w:val="00FE5355"/>
    <w:rsid w:val="00FE592F"/>
    <w:rsid w:val="00FF17B6"/>
    <w:rsid w:val="00FF2193"/>
    <w:rsid w:val="00FF2670"/>
    <w:rsid w:val="00FF41A8"/>
    <w:rsid w:val="00FF530B"/>
    <w:rsid w:val="1B92E74A"/>
    <w:rsid w:val="1BCFBED7"/>
    <w:rsid w:val="61F28F0A"/>
    <w:rsid w:val="7E0BFD5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41716C"/>
  <w15:docId w15:val="{2F6EE3E3-C9B2-46E0-AB37-DACC86FCD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A451ED"/>
    <w:rPr>
      <w:rFonts w:ascii="Arial" w:hAnsi="Arial"/>
    </w:rPr>
  </w:style>
  <w:style w:type="paragraph" w:styleId="Heading1">
    <w:name w:val="heading 1"/>
    <w:basedOn w:val="Normal"/>
    <w:next w:val="Normal"/>
    <w:link w:val="Heading1Char"/>
    <w:uiPriority w:val="9"/>
    <w:qFormat/>
    <w:rsid w:val="00D76425"/>
    <w:pPr>
      <w:keepNext/>
      <w:keepLines/>
      <w:spacing w:before="480"/>
      <w:outlineLvl w:val="0"/>
    </w:pPr>
    <w:rPr>
      <w:rFonts w:asciiTheme="majorHAnsi" w:eastAsiaTheme="majorEastAsia" w:hAnsiTheme="majorHAnsi" w:cstheme="majorBidi"/>
      <w:b/>
      <w:bCs/>
      <w:color w:val="0B1A2E" w:themeColor="accent1" w:themeShade="BF"/>
      <w:sz w:val="28"/>
      <w:szCs w:val="28"/>
    </w:rPr>
  </w:style>
  <w:style w:type="paragraph" w:styleId="Heading2">
    <w:name w:val="heading 2"/>
    <w:basedOn w:val="Normal"/>
    <w:next w:val="Normal"/>
    <w:link w:val="Heading2Char"/>
    <w:uiPriority w:val="9"/>
    <w:unhideWhenUsed/>
    <w:qFormat/>
    <w:rsid w:val="006C4420"/>
    <w:pPr>
      <w:keepNext/>
      <w:keepLines/>
      <w:spacing w:before="200" w:line="276" w:lineRule="auto"/>
      <w:outlineLvl w:val="1"/>
    </w:pPr>
    <w:rPr>
      <w:rFonts w:asciiTheme="majorHAnsi" w:eastAsiaTheme="majorEastAsia" w:hAnsiTheme="majorHAnsi" w:cstheme="majorBidi"/>
      <w:b/>
      <w:bCs/>
      <w:color w:val="0F243E" w:themeColor="accent1"/>
      <w:sz w:val="26"/>
      <w:szCs w:val="26"/>
      <w:lang w:eastAsia="en-US"/>
    </w:rPr>
  </w:style>
  <w:style w:type="paragraph" w:styleId="Heading3">
    <w:name w:val="heading 3"/>
    <w:basedOn w:val="Normal"/>
    <w:next w:val="Normal"/>
    <w:link w:val="Heading3Char"/>
    <w:uiPriority w:val="9"/>
    <w:unhideWhenUsed/>
    <w:qFormat/>
    <w:rsid w:val="006C4420"/>
    <w:pPr>
      <w:keepNext/>
      <w:keepLines/>
      <w:spacing w:before="200" w:line="276" w:lineRule="auto"/>
      <w:outlineLvl w:val="2"/>
    </w:pPr>
    <w:rPr>
      <w:rFonts w:asciiTheme="majorHAnsi" w:eastAsiaTheme="majorEastAsia" w:hAnsiTheme="majorHAnsi" w:cstheme="majorBidi"/>
      <w:b/>
      <w:bCs/>
      <w:color w:val="0F243E" w:themeColor="accent1"/>
      <w:sz w:val="22"/>
      <w:szCs w:val="22"/>
      <w:lang w:eastAsia="en-US"/>
    </w:rPr>
  </w:style>
  <w:style w:type="paragraph" w:styleId="Heading4">
    <w:name w:val="heading 4"/>
    <w:basedOn w:val="Normal"/>
    <w:next w:val="Normal"/>
    <w:link w:val="Heading4Char"/>
    <w:uiPriority w:val="9"/>
    <w:unhideWhenUsed/>
    <w:qFormat/>
    <w:rsid w:val="006C4420"/>
    <w:pPr>
      <w:keepNext/>
      <w:keepLines/>
      <w:spacing w:before="200" w:line="276" w:lineRule="auto"/>
      <w:outlineLvl w:val="3"/>
    </w:pPr>
    <w:rPr>
      <w:rFonts w:asciiTheme="majorHAnsi" w:eastAsiaTheme="majorEastAsia" w:hAnsiTheme="majorHAnsi" w:cstheme="majorBidi"/>
      <w:b/>
      <w:bCs/>
      <w:i/>
      <w:iCs/>
      <w:color w:val="0F243E" w:themeColor="accent1"/>
      <w:sz w:val="22"/>
      <w:szCs w:val="22"/>
      <w:lang w:eastAsia="en-US"/>
    </w:rPr>
  </w:style>
  <w:style w:type="paragraph" w:styleId="Heading5">
    <w:name w:val="heading 5"/>
    <w:basedOn w:val="Normal"/>
    <w:next w:val="Normal"/>
    <w:link w:val="Heading5Char"/>
    <w:unhideWhenUsed/>
    <w:rsid w:val="003F0C60"/>
    <w:pPr>
      <w:keepNext/>
      <w:keepLines/>
      <w:spacing w:before="200"/>
      <w:outlineLvl w:val="4"/>
    </w:pPr>
    <w:rPr>
      <w:rFonts w:asciiTheme="majorHAnsi" w:eastAsiaTheme="majorEastAsia" w:hAnsiTheme="majorHAnsi" w:cstheme="majorBidi"/>
      <w:color w:val="07111E" w:themeColor="accent1" w:themeShade="7F"/>
    </w:rPr>
  </w:style>
  <w:style w:type="paragraph" w:styleId="Heading6">
    <w:name w:val="heading 6"/>
    <w:basedOn w:val="Normal"/>
    <w:next w:val="Normal"/>
    <w:link w:val="Heading6Char"/>
    <w:qFormat/>
    <w:rsid w:val="00BD60D2"/>
    <w:pPr>
      <w:tabs>
        <w:tab w:val="num" w:pos="1152"/>
      </w:tabs>
      <w:spacing w:before="120" w:after="60"/>
      <w:ind w:left="1152" w:hanging="1152"/>
      <w:outlineLvl w:val="5"/>
    </w:pPr>
    <w:rPr>
      <w:b/>
      <w:bCs/>
      <w:sz w:val="22"/>
      <w:szCs w:val="22"/>
      <w:lang w:eastAsia="en-US"/>
    </w:rPr>
  </w:style>
  <w:style w:type="paragraph" w:styleId="Heading7">
    <w:name w:val="heading 7"/>
    <w:basedOn w:val="Normal"/>
    <w:next w:val="Normal"/>
    <w:link w:val="Heading7Char"/>
    <w:qFormat/>
    <w:rsid w:val="00BD60D2"/>
    <w:pPr>
      <w:tabs>
        <w:tab w:val="num" w:pos="1296"/>
      </w:tabs>
      <w:spacing w:before="120" w:after="60"/>
      <w:ind w:left="1296" w:hanging="1296"/>
      <w:outlineLvl w:val="6"/>
    </w:pPr>
    <w:rPr>
      <w:szCs w:val="24"/>
      <w:lang w:eastAsia="en-US"/>
    </w:rPr>
  </w:style>
  <w:style w:type="paragraph" w:styleId="Heading8">
    <w:name w:val="heading 8"/>
    <w:basedOn w:val="Normal"/>
    <w:next w:val="Normal"/>
    <w:link w:val="Heading8Char"/>
    <w:qFormat/>
    <w:rsid w:val="00BD60D2"/>
    <w:pPr>
      <w:tabs>
        <w:tab w:val="num" w:pos="1440"/>
      </w:tabs>
      <w:spacing w:before="120" w:after="60"/>
      <w:ind w:left="1440" w:hanging="1440"/>
      <w:outlineLvl w:val="7"/>
    </w:pPr>
    <w:rPr>
      <w:i/>
      <w:iCs/>
      <w:szCs w:val="24"/>
      <w:lang w:eastAsia="en-US"/>
    </w:rPr>
  </w:style>
  <w:style w:type="paragraph" w:styleId="Heading9">
    <w:name w:val="heading 9"/>
    <w:basedOn w:val="Normal"/>
    <w:next w:val="Normal"/>
    <w:link w:val="Heading9Char"/>
    <w:qFormat/>
    <w:rsid w:val="00BD60D2"/>
    <w:pPr>
      <w:tabs>
        <w:tab w:val="num" w:pos="1584"/>
      </w:tabs>
      <w:spacing w:before="120" w:after="60"/>
      <w:ind w:left="1584" w:hanging="1584"/>
      <w:outlineLvl w:val="8"/>
    </w:pPr>
    <w:rPr>
      <w:rFonts w:cs="Arial"/>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ccessibleTextMIRB">
    <w:name w:val="Body Accessible Text MIRB"/>
    <w:link w:val="BodyAccessibleTextMIRBChar"/>
    <w:qFormat/>
    <w:rsid w:val="003F0C60"/>
    <w:pPr>
      <w:keepLines/>
      <w:spacing w:after="200" w:line="360" w:lineRule="auto"/>
    </w:pPr>
    <w:rPr>
      <w:rFonts w:ascii="Arial" w:eastAsiaTheme="minorEastAsia" w:hAnsi="Arial" w:cstheme="minorBidi"/>
      <w:sz w:val="24"/>
      <w:szCs w:val="22"/>
      <w:lang w:eastAsia="en-US"/>
    </w:rPr>
  </w:style>
  <w:style w:type="character" w:customStyle="1" w:styleId="BodyAccessibleTextMIRBChar">
    <w:name w:val="Body Accessible Text MIRB Char"/>
    <w:basedOn w:val="DefaultParagraphFont"/>
    <w:link w:val="BodyAccessibleTextMIRB"/>
    <w:rsid w:val="003F0C60"/>
    <w:rPr>
      <w:rFonts w:ascii="Arial" w:eastAsiaTheme="minorEastAsia" w:hAnsi="Arial" w:cstheme="minorBidi"/>
      <w:sz w:val="24"/>
      <w:szCs w:val="22"/>
      <w:lang w:eastAsia="en-US"/>
    </w:rPr>
  </w:style>
  <w:style w:type="paragraph" w:customStyle="1" w:styleId="Heading1MIRBTopofPage">
    <w:name w:val="Heading 1 MIRB Top of Page"/>
    <w:basedOn w:val="Heading1"/>
    <w:next w:val="BodyAccessibleTextMIRB"/>
    <w:link w:val="Heading1MIRBTopofPageChar"/>
    <w:qFormat/>
    <w:rsid w:val="00892C63"/>
    <w:pPr>
      <w:keepLines w:val="0"/>
      <w:widowControl w:val="0"/>
      <w:numPr>
        <w:numId w:val="20"/>
      </w:numPr>
      <w:spacing w:before="0" w:after="240" w:line="276" w:lineRule="auto"/>
    </w:pPr>
    <w:rPr>
      <w:rFonts w:ascii="Arial" w:hAnsi="Arial"/>
      <w:color w:val="112845" w:themeColor="accent3" w:themeShade="BF"/>
      <w:sz w:val="32"/>
    </w:rPr>
  </w:style>
  <w:style w:type="character" w:customStyle="1" w:styleId="Heading1MIRBTopofPageChar">
    <w:name w:val="Heading 1 MIRB Top of Page Char"/>
    <w:basedOn w:val="Heading1Char"/>
    <w:link w:val="Heading1MIRBTopofPage"/>
    <w:rsid w:val="00892C63"/>
    <w:rPr>
      <w:rFonts w:ascii="Arial" w:eastAsiaTheme="majorEastAsia" w:hAnsi="Arial" w:cstheme="majorBidi"/>
      <w:b/>
      <w:bCs/>
      <w:color w:val="112845" w:themeColor="accent3" w:themeShade="BF"/>
      <w:sz w:val="32"/>
      <w:szCs w:val="28"/>
    </w:rPr>
  </w:style>
  <w:style w:type="character" w:customStyle="1" w:styleId="Heading1Char">
    <w:name w:val="Heading 1 Char"/>
    <w:basedOn w:val="DefaultParagraphFont"/>
    <w:link w:val="Heading1"/>
    <w:rsid w:val="00D76425"/>
    <w:rPr>
      <w:rFonts w:asciiTheme="majorHAnsi" w:eastAsiaTheme="majorEastAsia" w:hAnsiTheme="majorHAnsi" w:cstheme="majorBidi"/>
      <w:b/>
      <w:bCs/>
      <w:color w:val="0B1A2E" w:themeColor="accent1" w:themeShade="BF"/>
      <w:sz w:val="28"/>
      <w:szCs w:val="28"/>
    </w:rPr>
  </w:style>
  <w:style w:type="paragraph" w:customStyle="1" w:styleId="Heading2MIRB">
    <w:name w:val="Heading 2 MIRB"/>
    <w:basedOn w:val="Heading2"/>
    <w:next w:val="BodyAccessibleTextMIRB"/>
    <w:link w:val="Heading2MIRBChar"/>
    <w:qFormat/>
    <w:rsid w:val="00892C63"/>
    <w:pPr>
      <w:keepNext w:val="0"/>
      <w:keepLines w:val="0"/>
      <w:numPr>
        <w:ilvl w:val="1"/>
        <w:numId w:val="20"/>
      </w:numPr>
      <w:spacing w:before="240" w:after="240"/>
    </w:pPr>
    <w:rPr>
      <w:rFonts w:ascii="Arial" w:hAnsi="Arial"/>
      <w:color w:val="0B1A2E" w:themeColor="accent3" w:themeShade="80"/>
      <w:sz w:val="28"/>
    </w:rPr>
  </w:style>
  <w:style w:type="character" w:customStyle="1" w:styleId="Heading2MIRBChar">
    <w:name w:val="Heading 2 MIRB Char"/>
    <w:basedOn w:val="Heading1MIRBTopofPageChar"/>
    <w:link w:val="Heading2MIRB"/>
    <w:rsid w:val="00892C63"/>
    <w:rPr>
      <w:rFonts w:ascii="Arial" w:eastAsiaTheme="majorEastAsia" w:hAnsi="Arial" w:cstheme="majorBidi"/>
      <w:b/>
      <w:bCs/>
      <w:color w:val="0B1A2E" w:themeColor="accent3" w:themeShade="80"/>
      <w:sz w:val="28"/>
      <w:szCs w:val="26"/>
      <w:lang w:eastAsia="en-US"/>
    </w:rPr>
  </w:style>
  <w:style w:type="character" w:customStyle="1" w:styleId="Heading2Char">
    <w:name w:val="Heading 2 Char"/>
    <w:basedOn w:val="DefaultParagraphFont"/>
    <w:link w:val="Heading2"/>
    <w:semiHidden/>
    <w:rsid w:val="006C4420"/>
    <w:rPr>
      <w:rFonts w:asciiTheme="majorHAnsi" w:eastAsiaTheme="majorEastAsia" w:hAnsiTheme="majorHAnsi" w:cstheme="majorBidi"/>
      <w:b/>
      <w:bCs/>
      <w:color w:val="0F243E" w:themeColor="accent1"/>
      <w:sz w:val="26"/>
      <w:szCs w:val="26"/>
      <w:lang w:eastAsia="en-US"/>
    </w:rPr>
  </w:style>
  <w:style w:type="paragraph" w:customStyle="1" w:styleId="Heading3MIRB">
    <w:name w:val="Heading 3 MIRB"/>
    <w:basedOn w:val="Heading3"/>
    <w:next w:val="BodyAccessibleTextMIRB"/>
    <w:link w:val="Heading3MIRBChar"/>
    <w:qFormat/>
    <w:rsid w:val="00892C63"/>
    <w:pPr>
      <w:keepNext w:val="0"/>
      <w:keepLines w:val="0"/>
      <w:numPr>
        <w:ilvl w:val="2"/>
        <w:numId w:val="20"/>
      </w:numPr>
      <w:spacing w:before="240" w:after="240"/>
    </w:pPr>
    <w:rPr>
      <w:rFonts w:ascii="Arial" w:hAnsi="Arial"/>
      <w:color w:val="0B1A2E" w:themeColor="accent3" w:themeShade="80"/>
      <w:sz w:val="24"/>
    </w:rPr>
  </w:style>
  <w:style w:type="character" w:customStyle="1" w:styleId="Heading3MIRBChar">
    <w:name w:val="Heading 3 MIRB Char"/>
    <w:basedOn w:val="Heading2MIRBChar"/>
    <w:link w:val="Heading3MIRB"/>
    <w:rsid w:val="00892C63"/>
    <w:rPr>
      <w:rFonts w:ascii="Arial" w:eastAsiaTheme="majorEastAsia" w:hAnsi="Arial" w:cstheme="majorBidi"/>
      <w:b/>
      <w:bCs/>
      <w:color w:val="0B1A2E" w:themeColor="accent3" w:themeShade="80"/>
      <w:sz w:val="24"/>
      <w:szCs w:val="22"/>
      <w:lang w:eastAsia="en-US"/>
    </w:rPr>
  </w:style>
  <w:style w:type="character" w:customStyle="1" w:styleId="Heading3Char">
    <w:name w:val="Heading 3 Char"/>
    <w:basedOn w:val="DefaultParagraphFont"/>
    <w:link w:val="Heading3"/>
    <w:semiHidden/>
    <w:rsid w:val="006C4420"/>
    <w:rPr>
      <w:rFonts w:asciiTheme="majorHAnsi" w:eastAsiaTheme="majorEastAsia" w:hAnsiTheme="majorHAnsi" w:cstheme="majorBidi"/>
      <w:b/>
      <w:bCs/>
      <w:color w:val="0F243E" w:themeColor="accent1"/>
      <w:sz w:val="22"/>
      <w:szCs w:val="22"/>
      <w:lang w:eastAsia="en-US"/>
    </w:rPr>
  </w:style>
  <w:style w:type="paragraph" w:customStyle="1" w:styleId="DataClassTitleMIRB">
    <w:name w:val="Data Class Title MIRB"/>
    <w:next w:val="BodyAccessibleTextMIRB"/>
    <w:link w:val="DataClassTitleMIRBChar"/>
    <w:qFormat/>
    <w:rsid w:val="003F0C60"/>
    <w:pPr>
      <w:spacing w:after="360" w:line="276" w:lineRule="auto"/>
      <w:contextualSpacing/>
      <w:jc w:val="center"/>
    </w:pPr>
    <w:rPr>
      <w:rFonts w:ascii="Arial" w:eastAsiaTheme="majorEastAsia" w:hAnsi="Arial" w:cstheme="majorBidi"/>
      <w:color w:val="112845" w:themeColor="accent3" w:themeShade="BF"/>
      <w:spacing w:val="5"/>
      <w:kern w:val="28"/>
      <w:sz w:val="72"/>
      <w:szCs w:val="52"/>
    </w:rPr>
  </w:style>
  <w:style w:type="character" w:customStyle="1" w:styleId="DataClassTitleMIRBChar">
    <w:name w:val="Data Class Title MIRB Char"/>
    <w:basedOn w:val="DefaultParagraphFont"/>
    <w:link w:val="DataClassTitleMIRB"/>
    <w:rsid w:val="003F0C60"/>
    <w:rPr>
      <w:rFonts w:ascii="Arial" w:eastAsiaTheme="majorEastAsia" w:hAnsi="Arial" w:cstheme="majorBidi"/>
      <w:color w:val="112845" w:themeColor="accent3" w:themeShade="BF"/>
      <w:spacing w:val="5"/>
      <w:kern w:val="28"/>
      <w:sz w:val="72"/>
      <w:szCs w:val="52"/>
    </w:rPr>
  </w:style>
  <w:style w:type="paragraph" w:customStyle="1" w:styleId="TitleMIRB">
    <w:name w:val="Title MIRB"/>
    <w:basedOn w:val="DataClassTitleMIRB"/>
    <w:link w:val="TitleMIRBChar"/>
    <w:qFormat/>
    <w:rsid w:val="006C4420"/>
    <w:pPr>
      <w:spacing w:before="3120" w:after="240"/>
    </w:pPr>
    <w:rPr>
      <w:sz w:val="56"/>
    </w:rPr>
  </w:style>
  <w:style w:type="character" w:customStyle="1" w:styleId="TitleMIRBChar">
    <w:name w:val="Title MIRB Char"/>
    <w:basedOn w:val="DataClassTitleMIRBChar"/>
    <w:link w:val="TitleMIRB"/>
    <w:rsid w:val="006C4420"/>
    <w:rPr>
      <w:rFonts w:ascii="Arial" w:eastAsiaTheme="majorEastAsia" w:hAnsi="Arial" w:cstheme="majorBidi"/>
      <w:color w:val="112845" w:themeColor="accent3" w:themeShade="BF"/>
      <w:spacing w:val="5"/>
      <w:kern w:val="28"/>
      <w:sz w:val="56"/>
      <w:szCs w:val="52"/>
    </w:rPr>
  </w:style>
  <w:style w:type="paragraph" w:customStyle="1" w:styleId="TableBodyTextMIRB">
    <w:name w:val="Table Body Text MIRB"/>
    <w:basedOn w:val="BodyAccessibleTextMIRB"/>
    <w:link w:val="TableBodyTextMIRBChar"/>
    <w:qFormat/>
    <w:rsid w:val="000C3AFA"/>
    <w:pPr>
      <w:keepLines w:val="0"/>
      <w:widowControl w:val="0"/>
      <w:spacing w:after="0" w:line="240" w:lineRule="auto"/>
    </w:pPr>
    <w:rPr>
      <w:rFonts w:eastAsiaTheme="minorHAnsi"/>
      <w:color w:val="000000" w:themeColor="text1"/>
    </w:rPr>
  </w:style>
  <w:style w:type="character" w:customStyle="1" w:styleId="TableBodyTextMIRBChar">
    <w:name w:val="Table Body Text MIRB Char"/>
    <w:basedOn w:val="BodyAccessibleTextMIRBChar"/>
    <w:link w:val="TableBodyTextMIRB"/>
    <w:rsid w:val="000C3AFA"/>
    <w:rPr>
      <w:rFonts w:ascii="Arial" w:eastAsiaTheme="minorHAnsi" w:hAnsi="Arial" w:cstheme="minorBidi"/>
      <w:color w:val="000000" w:themeColor="text1"/>
      <w:sz w:val="24"/>
      <w:szCs w:val="22"/>
      <w:lang w:eastAsia="en-US"/>
    </w:rPr>
  </w:style>
  <w:style w:type="paragraph" w:customStyle="1" w:styleId="TitlePageInfoSubtitleMIRB">
    <w:name w:val="Title Page Info Subtitle MIRB"/>
    <w:basedOn w:val="Normal"/>
    <w:link w:val="TitlePageInfoSubtitleMIRBChar"/>
    <w:qFormat/>
    <w:rsid w:val="006C4420"/>
    <w:pPr>
      <w:numPr>
        <w:ilvl w:val="1"/>
      </w:numPr>
      <w:spacing w:after="200" w:line="276" w:lineRule="auto"/>
      <w:contextualSpacing/>
      <w:jc w:val="center"/>
    </w:pPr>
    <w:rPr>
      <w:rFonts w:eastAsiaTheme="majorEastAsia" w:cstheme="majorBidi"/>
      <w:b/>
      <w:iCs/>
      <w:color w:val="595959"/>
      <w:sz w:val="24"/>
      <w:szCs w:val="24"/>
    </w:rPr>
  </w:style>
  <w:style w:type="character" w:customStyle="1" w:styleId="TitlePageInfoSubtitleMIRBChar">
    <w:name w:val="Title Page Info Subtitle MIRB Char"/>
    <w:basedOn w:val="DefaultParagraphFont"/>
    <w:link w:val="TitlePageInfoSubtitleMIRB"/>
    <w:rsid w:val="006C4420"/>
    <w:rPr>
      <w:rFonts w:ascii="Arial" w:eastAsiaTheme="majorEastAsia" w:hAnsi="Arial" w:cstheme="majorBidi"/>
      <w:b/>
      <w:iCs/>
      <w:color w:val="595959"/>
      <w:sz w:val="24"/>
      <w:szCs w:val="24"/>
    </w:rPr>
  </w:style>
  <w:style w:type="paragraph" w:customStyle="1" w:styleId="BulletsMIRB">
    <w:name w:val="Bullets MIRB"/>
    <w:basedOn w:val="BodyAccessibleTextMIRB"/>
    <w:link w:val="BulletsMIRBChar"/>
    <w:qFormat/>
    <w:rsid w:val="000C3AFA"/>
    <w:pPr>
      <w:numPr>
        <w:numId w:val="1"/>
      </w:numPr>
      <w:spacing w:before="120" w:after="240"/>
      <w:contextualSpacing/>
    </w:pPr>
  </w:style>
  <w:style w:type="character" w:customStyle="1" w:styleId="BulletsMIRBChar">
    <w:name w:val="Bullets MIRB Char"/>
    <w:basedOn w:val="BodyAccessibleTextMIRBChar"/>
    <w:link w:val="BulletsMIRB"/>
    <w:rsid w:val="000C3AFA"/>
    <w:rPr>
      <w:rFonts w:ascii="Arial" w:eastAsiaTheme="minorEastAsia" w:hAnsi="Arial" w:cstheme="minorBidi"/>
      <w:sz w:val="24"/>
      <w:szCs w:val="22"/>
      <w:lang w:eastAsia="en-US"/>
    </w:rPr>
  </w:style>
  <w:style w:type="paragraph" w:customStyle="1" w:styleId="NumberedListMIRB">
    <w:name w:val="Numbered List MIRB"/>
    <w:basedOn w:val="BulletsMIRB"/>
    <w:link w:val="NumberedListMIRBChar"/>
    <w:qFormat/>
    <w:rsid w:val="005163EE"/>
    <w:pPr>
      <w:numPr>
        <w:numId w:val="19"/>
      </w:numPr>
    </w:pPr>
  </w:style>
  <w:style w:type="character" w:customStyle="1" w:styleId="NumberedListMIRBChar">
    <w:name w:val="Numbered List MIRB Char"/>
    <w:basedOn w:val="BulletsMIRBChar"/>
    <w:link w:val="NumberedListMIRB"/>
    <w:rsid w:val="005163EE"/>
    <w:rPr>
      <w:rFonts w:ascii="Arial" w:eastAsiaTheme="minorEastAsia" w:hAnsi="Arial" w:cstheme="minorBidi"/>
      <w:sz w:val="24"/>
      <w:szCs w:val="22"/>
      <w:lang w:eastAsia="en-US"/>
    </w:rPr>
  </w:style>
  <w:style w:type="paragraph" w:customStyle="1" w:styleId="Heading4MIRB">
    <w:name w:val="Heading 4 MIRB"/>
    <w:basedOn w:val="Heading4"/>
    <w:next w:val="BodyAccessibleTextMIRB"/>
    <w:link w:val="Heading4MIRBChar"/>
    <w:qFormat/>
    <w:rsid w:val="006244C5"/>
    <w:pPr>
      <w:keepNext w:val="0"/>
      <w:keepLines w:val="0"/>
      <w:widowControl w:val="0"/>
      <w:numPr>
        <w:ilvl w:val="3"/>
        <w:numId w:val="20"/>
      </w:numPr>
      <w:spacing w:before="240" w:after="240"/>
    </w:pPr>
    <w:rPr>
      <w:rFonts w:ascii="Arial" w:hAnsi="Arial"/>
      <w:color w:val="595959"/>
      <w:sz w:val="24"/>
    </w:rPr>
  </w:style>
  <w:style w:type="character" w:customStyle="1" w:styleId="Heading4MIRBChar">
    <w:name w:val="Heading 4 MIRB Char"/>
    <w:basedOn w:val="Heading3MIRBChar"/>
    <w:link w:val="Heading4MIRB"/>
    <w:rsid w:val="006244C5"/>
    <w:rPr>
      <w:rFonts w:ascii="Arial" w:eastAsiaTheme="majorEastAsia" w:hAnsi="Arial" w:cstheme="majorBidi"/>
      <w:b/>
      <w:bCs/>
      <w:i/>
      <w:iCs/>
      <w:color w:val="595959"/>
      <w:sz w:val="24"/>
      <w:szCs w:val="22"/>
      <w:lang w:eastAsia="en-US"/>
    </w:rPr>
  </w:style>
  <w:style w:type="character" w:customStyle="1" w:styleId="Heading4Char">
    <w:name w:val="Heading 4 Char"/>
    <w:basedOn w:val="DefaultParagraphFont"/>
    <w:link w:val="Heading4"/>
    <w:semiHidden/>
    <w:rsid w:val="006C4420"/>
    <w:rPr>
      <w:rFonts w:asciiTheme="majorHAnsi" w:eastAsiaTheme="majorEastAsia" w:hAnsiTheme="majorHAnsi" w:cstheme="majorBidi"/>
      <w:b/>
      <w:bCs/>
      <w:i/>
      <w:iCs/>
      <w:color w:val="0F243E" w:themeColor="accent1"/>
      <w:sz w:val="22"/>
      <w:szCs w:val="22"/>
      <w:lang w:eastAsia="en-US"/>
    </w:rPr>
  </w:style>
  <w:style w:type="paragraph" w:customStyle="1" w:styleId="TitlePageSubtitleMIRB">
    <w:name w:val="Title Page Subtitle MIRB"/>
    <w:basedOn w:val="TitleMIRB"/>
    <w:link w:val="TitlePageSubtitleMIRBChar"/>
    <w:qFormat/>
    <w:rsid w:val="006C4420"/>
    <w:pPr>
      <w:spacing w:before="0" w:after="960"/>
    </w:pPr>
    <w:rPr>
      <w:sz w:val="44"/>
    </w:rPr>
  </w:style>
  <w:style w:type="character" w:customStyle="1" w:styleId="TitlePageSubtitleMIRBChar">
    <w:name w:val="Title Page Subtitle MIRB Char"/>
    <w:basedOn w:val="TitleMIRBChar"/>
    <w:link w:val="TitlePageSubtitleMIRB"/>
    <w:rsid w:val="006C4420"/>
    <w:rPr>
      <w:rFonts w:ascii="Arial" w:eastAsiaTheme="majorEastAsia" w:hAnsi="Arial" w:cstheme="majorBidi"/>
      <w:color w:val="112845" w:themeColor="accent3" w:themeShade="BF"/>
      <w:spacing w:val="5"/>
      <w:kern w:val="28"/>
      <w:sz w:val="44"/>
      <w:szCs w:val="52"/>
    </w:rPr>
  </w:style>
  <w:style w:type="paragraph" w:customStyle="1" w:styleId="Heading1MIRBMidPage">
    <w:name w:val="Heading 1 MIRB Mid Page"/>
    <w:basedOn w:val="Heading1"/>
    <w:next w:val="BodyAccessibleTextMIRB"/>
    <w:link w:val="Heading1MIRBMidPageChar"/>
    <w:qFormat/>
    <w:rsid w:val="000D0B10"/>
    <w:pPr>
      <w:spacing w:before="0" w:after="240" w:line="276" w:lineRule="auto"/>
    </w:pPr>
    <w:rPr>
      <w:rFonts w:ascii="Arial" w:hAnsi="Arial"/>
      <w:color w:val="112845" w:themeColor="accent3" w:themeShade="BF"/>
      <w:sz w:val="32"/>
      <w:lang w:eastAsia="en-US"/>
    </w:rPr>
  </w:style>
  <w:style w:type="character" w:customStyle="1" w:styleId="Heading1MIRBMidPageChar">
    <w:name w:val="Heading 1 MIRB Mid Page Char"/>
    <w:basedOn w:val="Heading1MIRBTopofPageChar"/>
    <w:link w:val="Heading1MIRBMidPage"/>
    <w:rsid w:val="000D0B10"/>
    <w:rPr>
      <w:rFonts w:ascii="Arial" w:eastAsiaTheme="majorEastAsia" w:hAnsi="Arial" w:cstheme="majorBidi"/>
      <w:b/>
      <w:bCs/>
      <w:color w:val="112845" w:themeColor="accent3" w:themeShade="BF"/>
      <w:sz w:val="32"/>
      <w:szCs w:val="28"/>
      <w:lang w:eastAsia="en-US"/>
    </w:rPr>
  </w:style>
  <w:style w:type="paragraph" w:customStyle="1" w:styleId="HyperlinkMIRB">
    <w:name w:val="Hyperlink MIRB"/>
    <w:basedOn w:val="BodyAccessibleTextMIRB"/>
    <w:link w:val="HyperlinkMIRBChar"/>
    <w:qFormat/>
    <w:rsid w:val="006C4420"/>
    <w:rPr>
      <w:color w:val="0B1A2E" w:themeColor="accent3" w:themeShade="80"/>
      <w:u w:val="single"/>
    </w:rPr>
  </w:style>
  <w:style w:type="character" w:customStyle="1" w:styleId="HyperlinkMIRBChar">
    <w:name w:val="Hyperlink MIRB Char"/>
    <w:basedOn w:val="BodyAccessibleTextMIRBChar"/>
    <w:link w:val="HyperlinkMIRB"/>
    <w:rsid w:val="006C4420"/>
    <w:rPr>
      <w:rFonts w:ascii="Arial" w:eastAsiaTheme="minorEastAsia" w:hAnsi="Arial" w:cstheme="minorBidi"/>
      <w:color w:val="0B1A2E" w:themeColor="accent3" w:themeShade="80"/>
      <w:sz w:val="24"/>
      <w:szCs w:val="22"/>
      <w:u w:val="single"/>
      <w:lang w:eastAsia="en-US"/>
    </w:rPr>
  </w:style>
  <w:style w:type="paragraph" w:customStyle="1" w:styleId="TableHeaderRowTextMIRB">
    <w:name w:val="Table Header Row Text MIRB"/>
    <w:basedOn w:val="TableBodyTextMIRB"/>
    <w:link w:val="TableHeaderRowTextMIRBChar"/>
    <w:qFormat/>
    <w:rsid w:val="000C3AFA"/>
    <w:pPr>
      <w:jc w:val="center"/>
    </w:pPr>
    <w:rPr>
      <w:b/>
    </w:rPr>
  </w:style>
  <w:style w:type="character" w:customStyle="1" w:styleId="TableHeaderRowTextMIRBChar">
    <w:name w:val="Table Header Row Text MIRB Char"/>
    <w:basedOn w:val="TableBodyTextMIRBChar"/>
    <w:link w:val="TableHeaderRowTextMIRB"/>
    <w:rsid w:val="000C3AFA"/>
    <w:rPr>
      <w:rFonts w:ascii="Arial" w:eastAsiaTheme="minorHAnsi" w:hAnsi="Arial" w:cstheme="minorBidi"/>
      <w:b/>
      <w:color w:val="000000" w:themeColor="text1"/>
      <w:sz w:val="24"/>
      <w:szCs w:val="22"/>
      <w:lang w:eastAsia="en-US"/>
    </w:rPr>
  </w:style>
  <w:style w:type="paragraph" w:customStyle="1" w:styleId="TableColumnNameMIRB">
    <w:name w:val="Table Column Name MIRB"/>
    <w:basedOn w:val="TableBodyTextMIRB"/>
    <w:link w:val="TableColumnNameMIRBChar"/>
    <w:qFormat/>
    <w:rsid w:val="000C3AFA"/>
    <w:rPr>
      <w:b/>
    </w:rPr>
  </w:style>
  <w:style w:type="character" w:customStyle="1" w:styleId="TableColumnNameMIRBChar">
    <w:name w:val="Table Column Name MIRB Char"/>
    <w:basedOn w:val="TableBodyTextMIRBChar"/>
    <w:link w:val="TableColumnNameMIRB"/>
    <w:rsid w:val="000C3AFA"/>
    <w:rPr>
      <w:rFonts w:ascii="Arial" w:eastAsiaTheme="minorHAnsi" w:hAnsi="Arial" w:cstheme="minorBidi"/>
      <w:b/>
      <w:color w:val="000000" w:themeColor="text1"/>
      <w:sz w:val="24"/>
      <w:szCs w:val="22"/>
      <w:lang w:eastAsia="en-US"/>
    </w:rPr>
  </w:style>
  <w:style w:type="paragraph" w:customStyle="1" w:styleId="LookupTableInfoMIRB">
    <w:name w:val="Lookup Table Info MIRB"/>
    <w:basedOn w:val="BodyAccessibleTextMIRB"/>
    <w:link w:val="LookupTableInfoMIRBChar"/>
    <w:qFormat/>
    <w:rsid w:val="006C4420"/>
    <w:pPr>
      <w:spacing w:after="0" w:line="240" w:lineRule="auto"/>
    </w:pPr>
  </w:style>
  <w:style w:type="character" w:customStyle="1" w:styleId="LookupTableInfoMIRBChar">
    <w:name w:val="Lookup Table Info MIRB Char"/>
    <w:basedOn w:val="BodyAccessibleTextMIRBChar"/>
    <w:link w:val="LookupTableInfoMIRB"/>
    <w:rsid w:val="006C4420"/>
    <w:rPr>
      <w:rFonts w:ascii="Arial" w:eastAsiaTheme="minorEastAsia" w:hAnsi="Arial" w:cstheme="minorBidi"/>
      <w:sz w:val="24"/>
      <w:szCs w:val="22"/>
      <w:lang w:eastAsia="en-US"/>
    </w:rPr>
  </w:style>
  <w:style w:type="paragraph" w:styleId="Caption">
    <w:name w:val="caption"/>
    <w:aliases w:val="Caption MIRB"/>
    <w:basedOn w:val="BodyAccessibleTextMIRB"/>
    <w:next w:val="BodyAccessibleTextMIRB"/>
    <w:unhideWhenUsed/>
    <w:qFormat/>
    <w:rsid w:val="000C3AFA"/>
    <w:pPr>
      <w:spacing w:before="120" w:after="240" w:line="276" w:lineRule="auto"/>
      <w:contextualSpacing/>
      <w:jc w:val="center"/>
    </w:pPr>
    <w:rPr>
      <w:bCs/>
      <w:color w:val="0B1A2E" w:themeColor="accent3" w:themeShade="80"/>
      <w:szCs w:val="18"/>
    </w:rPr>
  </w:style>
  <w:style w:type="paragraph" w:styleId="BalloonText">
    <w:name w:val="Balloon Text"/>
    <w:basedOn w:val="Normal"/>
    <w:link w:val="BalloonTextChar"/>
    <w:rsid w:val="003F0C60"/>
    <w:rPr>
      <w:rFonts w:ascii="Tahoma" w:hAnsi="Tahoma" w:cs="Tahoma"/>
      <w:sz w:val="16"/>
      <w:szCs w:val="16"/>
    </w:rPr>
  </w:style>
  <w:style w:type="character" w:customStyle="1" w:styleId="BalloonTextChar">
    <w:name w:val="Balloon Text Char"/>
    <w:basedOn w:val="DefaultParagraphFont"/>
    <w:link w:val="BalloonText"/>
    <w:rsid w:val="003F0C60"/>
    <w:rPr>
      <w:rFonts w:ascii="Tahoma" w:hAnsi="Tahoma" w:cs="Tahoma"/>
      <w:sz w:val="16"/>
      <w:szCs w:val="16"/>
    </w:rPr>
  </w:style>
  <w:style w:type="paragraph" w:customStyle="1" w:styleId="TitlePageDateTextMIRB">
    <w:name w:val="Title Page Date Text MIRB"/>
    <w:basedOn w:val="BodyAccessibleTextMIRB"/>
    <w:next w:val="BodyAccessibleTextMIRB"/>
    <w:link w:val="TitlePageDateTextMIRBChar"/>
    <w:qFormat/>
    <w:rsid w:val="006C4420"/>
    <w:pPr>
      <w:spacing w:before="960" w:after="0"/>
      <w:jc w:val="center"/>
    </w:pPr>
  </w:style>
  <w:style w:type="paragraph" w:styleId="Header">
    <w:name w:val="header"/>
    <w:basedOn w:val="Normal"/>
    <w:link w:val="HeaderChar"/>
    <w:rsid w:val="00166BDE"/>
    <w:pPr>
      <w:tabs>
        <w:tab w:val="center" w:pos="4680"/>
        <w:tab w:val="right" w:pos="9360"/>
      </w:tabs>
    </w:pPr>
  </w:style>
  <w:style w:type="character" w:customStyle="1" w:styleId="TitlePageDateTextMIRBChar">
    <w:name w:val="Title Page Date Text MIRB Char"/>
    <w:basedOn w:val="BodyAccessibleTextMIRBChar"/>
    <w:link w:val="TitlePageDateTextMIRB"/>
    <w:rsid w:val="006C4420"/>
    <w:rPr>
      <w:rFonts w:ascii="Arial" w:eastAsiaTheme="minorEastAsia" w:hAnsi="Arial" w:cstheme="minorBidi"/>
      <w:sz w:val="24"/>
      <w:szCs w:val="22"/>
      <w:lang w:eastAsia="en-US"/>
    </w:rPr>
  </w:style>
  <w:style w:type="character" w:customStyle="1" w:styleId="HeaderChar">
    <w:name w:val="Header Char"/>
    <w:basedOn w:val="DefaultParagraphFont"/>
    <w:link w:val="Header"/>
    <w:rsid w:val="00166BDE"/>
    <w:rPr>
      <w:rFonts w:ascii="Arial" w:hAnsi="Arial"/>
    </w:rPr>
  </w:style>
  <w:style w:type="paragraph" w:styleId="Footer">
    <w:name w:val="footer"/>
    <w:basedOn w:val="Normal"/>
    <w:link w:val="FooterChar"/>
    <w:uiPriority w:val="99"/>
    <w:rsid w:val="00166BDE"/>
    <w:pPr>
      <w:tabs>
        <w:tab w:val="center" w:pos="4680"/>
        <w:tab w:val="right" w:pos="9360"/>
      </w:tabs>
    </w:pPr>
  </w:style>
  <w:style w:type="character" w:customStyle="1" w:styleId="FooterChar">
    <w:name w:val="Footer Char"/>
    <w:basedOn w:val="DefaultParagraphFont"/>
    <w:link w:val="Footer"/>
    <w:uiPriority w:val="99"/>
    <w:rsid w:val="00166BDE"/>
    <w:rPr>
      <w:rFonts w:ascii="Arial" w:hAnsi="Arial"/>
    </w:rPr>
  </w:style>
  <w:style w:type="paragraph" w:styleId="TOCHeading">
    <w:name w:val="TOC Heading"/>
    <w:basedOn w:val="Heading1"/>
    <w:next w:val="Normal"/>
    <w:uiPriority w:val="39"/>
    <w:semiHidden/>
    <w:unhideWhenUsed/>
    <w:qFormat/>
    <w:rsid w:val="006C4420"/>
    <w:pPr>
      <w:spacing w:line="276" w:lineRule="auto"/>
      <w:outlineLvl w:val="9"/>
    </w:pPr>
    <w:rPr>
      <w:lang w:val="en-US" w:eastAsia="ja-JP"/>
    </w:rPr>
  </w:style>
  <w:style w:type="paragraph" w:styleId="TOC1">
    <w:name w:val="toc 1"/>
    <w:basedOn w:val="Normal"/>
    <w:next w:val="Normal"/>
    <w:autoRedefine/>
    <w:uiPriority w:val="39"/>
    <w:rsid w:val="00790D85"/>
    <w:pPr>
      <w:tabs>
        <w:tab w:val="right" w:leader="dot" w:pos="9350"/>
      </w:tabs>
      <w:spacing w:line="360" w:lineRule="auto"/>
    </w:pPr>
    <w:rPr>
      <w:sz w:val="24"/>
    </w:rPr>
  </w:style>
  <w:style w:type="paragraph" w:styleId="TOC2">
    <w:name w:val="toc 2"/>
    <w:basedOn w:val="Normal"/>
    <w:next w:val="Normal"/>
    <w:autoRedefine/>
    <w:uiPriority w:val="39"/>
    <w:rsid w:val="007A301A"/>
    <w:pPr>
      <w:tabs>
        <w:tab w:val="right" w:leader="dot" w:pos="9350"/>
      </w:tabs>
      <w:spacing w:line="360" w:lineRule="auto"/>
      <w:ind w:left="202"/>
    </w:pPr>
    <w:rPr>
      <w:sz w:val="24"/>
    </w:rPr>
  </w:style>
  <w:style w:type="character" w:styleId="Hyperlink">
    <w:name w:val="Hyperlink"/>
    <w:basedOn w:val="DefaultParagraphFont"/>
    <w:uiPriority w:val="99"/>
    <w:unhideWhenUsed/>
    <w:rsid w:val="00F56911"/>
    <w:rPr>
      <w:color w:val="244061" w:themeColor="hyperlink"/>
      <w:u w:val="single"/>
    </w:rPr>
  </w:style>
  <w:style w:type="paragraph" w:styleId="TOC3">
    <w:name w:val="toc 3"/>
    <w:basedOn w:val="Normal"/>
    <w:next w:val="Normal"/>
    <w:autoRedefine/>
    <w:uiPriority w:val="39"/>
    <w:rsid w:val="001B36FA"/>
    <w:pPr>
      <w:tabs>
        <w:tab w:val="right" w:leader="dot" w:pos="9350"/>
      </w:tabs>
      <w:spacing w:line="360" w:lineRule="auto"/>
      <w:ind w:left="403"/>
    </w:pPr>
    <w:rPr>
      <w:sz w:val="24"/>
    </w:rPr>
  </w:style>
  <w:style w:type="paragraph" w:styleId="TOC4">
    <w:name w:val="toc 4"/>
    <w:basedOn w:val="Normal"/>
    <w:next w:val="Normal"/>
    <w:autoRedefine/>
    <w:uiPriority w:val="39"/>
    <w:rsid w:val="009453AE"/>
    <w:pPr>
      <w:spacing w:line="360" w:lineRule="auto"/>
      <w:ind w:left="605"/>
    </w:pPr>
    <w:rPr>
      <w:sz w:val="24"/>
    </w:rPr>
  </w:style>
  <w:style w:type="paragraph" w:styleId="TOC5">
    <w:name w:val="toc 5"/>
    <w:basedOn w:val="Normal"/>
    <w:next w:val="Normal"/>
    <w:autoRedefine/>
    <w:uiPriority w:val="39"/>
    <w:rsid w:val="009453AE"/>
    <w:pPr>
      <w:spacing w:line="360" w:lineRule="auto"/>
      <w:ind w:left="806"/>
    </w:pPr>
    <w:rPr>
      <w:sz w:val="24"/>
    </w:rPr>
  </w:style>
  <w:style w:type="paragraph" w:styleId="TOC6">
    <w:name w:val="toc 6"/>
    <w:basedOn w:val="Normal"/>
    <w:next w:val="Normal"/>
    <w:autoRedefine/>
    <w:uiPriority w:val="39"/>
    <w:rsid w:val="009453AE"/>
    <w:pPr>
      <w:spacing w:line="360" w:lineRule="auto"/>
      <w:ind w:left="994"/>
    </w:pPr>
    <w:rPr>
      <w:sz w:val="24"/>
    </w:rPr>
  </w:style>
  <w:style w:type="paragraph" w:styleId="TableofFigures">
    <w:name w:val="table of figures"/>
    <w:basedOn w:val="Normal"/>
    <w:next w:val="Normal"/>
    <w:uiPriority w:val="99"/>
    <w:rsid w:val="000C3AFA"/>
    <w:pPr>
      <w:spacing w:line="360" w:lineRule="auto"/>
    </w:pPr>
    <w:rPr>
      <w:sz w:val="24"/>
    </w:rPr>
  </w:style>
  <w:style w:type="table" w:customStyle="1" w:styleId="TableGrid1">
    <w:name w:val="Table Grid1"/>
    <w:basedOn w:val="TableNormal"/>
    <w:next w:val="TableGrid"/>
    <w:uiPriority w:val="99"/>
    <w:rsid w:val="00D37981"/>
    <w:rPr>
      <w:rFonts w:ascii="Arial" w:eastAsiaTheme="minorHAnsi" w:hAnsi="Arial"/>
      <w:color w:val="000000" w:themeColor="text1"/>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7">
    <w:name w:val="toc 7"/>
    <w:basedOn w:val="Normal"/>
    <w:next w:val="Normal"/>
    <w:autoRedefine/>
    <w:uiPriority w:val="39"/>
    <w:rsid w:val="009453AE"/>
    <w:pPr>
      <w:spacing w:line="360" w:lineRule="auto"/>
      <w:ind w:left="1195"/>
    </w:pPr>
    <w:rPr>
      <w:sz w:val="24"/>
    </w:rPr>
  </w:style>
  <w:style w:type="table" w:styleId="TableGrid">
    <w:name w:val="Table Grid"/>
    <w:basedOn w:val="TableNormal"/>
    <w:uiPriority w:val="59"/>
    <w:rsid w:val="00681C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edListwith5LevelsMIRB">
    <w:name w:val="Numbered List with 5 Levels MIRB"/>
    <w:uiPriority w:val="99"/>
    <w:rsid w:val="00D73107"/>
    <w:pPr>
      <w:numPr>
        <w:numId w:val="18"/>
      </w:numPr>
    </w:pPr>
  </w:style>
  <w:style w:type="character" w:customStyle="1" w:styleId="Heading5Char">
    <w:name w:val="Heading 5 Char"/>
    <w:basedOn w:val="DefaultParagraphFont"/>
    <w:link w:val="Heading5"/>
    <w:semiHidden/>
    <w:rsid w:val="003F0C60"/>
    <w:rPr>
      <w:rFonts w:asciiTheme="majorHAnsi" w:eastAsiaTheme="majorEastAsia" w:hAnsiTheme="majorHAnsi" w:cstheme="majorBidi"/>
      <w:color w:val="07111E" w:themeColor="accent1" w:themeShade="7F"/>
    </w:rPr>
  </w:style>
  <w:style w:type="numbering" w:customStyle="1" w:styleId="NumberedHeadingsMIRB">
    <w:name w:val="Numbered Headings MIRB"/>
    <w:uiPriority w:val="99"/>
    <w:rsid w:val="00892C63"/>
    <w:pPr>
      <w:numPr>
        <w:numId w:val="20"/>
      </w:numPr>
    </w:pPr>
  </w:style>
  <w:style w:type="paragraph" w:customStyle="1" w:styleId="Heading2NoNumbersMIRB">
    <w:name w:val="Heading 2 No Numbers MIRB"/>
    <w:basedOn w:val="Heading2MIRB"/>
    <w:link w:val="Heading2NoNumbersMIRBChar"/>
    <w:qFormat/>
    <w:rsid w:val="00D37981"/>
    <w:pPr>
      <w:keepNext/>
      <w:keepLines/>
      <w:numPr>
        <w:ilvl w:val="0"/>
        <w:numId w:val="0"/>
      </w:numPr>
    </w:pPr>
    <w:rPr>
      <w:color w:val="244061" w:themeColor="text2"/>
    </w:rPr>
  </w:style>
  <w:style w:type="paragraph" w:customStyle="1" w:styleId="Heading3NoNumbersMIRB">
    <w:name w:val="Heading 3 No Numbers MIRB"/>
    <w:basedOn w:val="Heading3MIRB"/>
    <w:link w:val="Heading3NoNumbersMIRBChar"/>
    <w:qFormat/>
    <w:rsid w:val="00D37981"/>
    <w:pPr>
      <w:numPr>
        <w:ilvl w:val="0"/>
        <w:numId w:val="0"/>
      </w:numPr>
    </w:pPr>
    <w:rPr>
      <w:color w:val="173760" w:themeColor="accent1" w:themeTint="E6"/>
    </w:rPr>
  </w:style>
  <w:style w:type="character" w:customStyle="1" w:styleId="Heading2NoNumbersMIRBChar">
    <w:name w:val="Heading 2 No Numbers MIRB Char"/>
    <w:basedOn w:val="Heading2MIRBChar"/>
    <w:link w:val="Heading2NoNumbersMIRB"/>
    <w:rsid w:val="00D37981"/>
    <w:rPr>
      <w:rFonts w:ascii="Arial" w:eastAsiaTheme="majorEastAsia" w:hAnsi="Arial" w:cstheme="majorBidi"/>
      <w:b/>
      <w:bCs/>
      <w:color w:val="244061" w:themeColor="text2"/>
      <w:sz w:val="28"/>
      <w:szCs w:val="26"/>
      <w:lang w:eastAsia="en-US"/>
    </w:rPr>
  </w:style>
  <w:style w:type="paragraph" w:customStyle="1" w:styleId="Heading4NoNumbersMIRB">
    <w:name w:val="Heading 4 No Numbers MIRB"/>
    <w:basedOn w:val="Heading4MIRB"/>
    <w:link w:val="Heading4NoNumbersMIRBChar"/>
    <w:qFormat/>
    <w:rsid w:val="00D37981"/>
    <w:pPr>
      <w:numPr>
        <w:ilvl w:val="0"/>
        <w:numId w:val="0"/>
      </w:numPr>
    </w:pPr>
    <w:rPr>
      <w:i w:val="0"/>
      <w:color w:val="173760" w:themeColor="accent1" w:themeTint="E6"/>
    </w:rPr>
  </w:style>
  <w:style w:type="character" w:customStyle="1" w:styleId="Heading3NoNumbersMIRBChar">
    <w:name w:val="Heading 3 No Numbers MIRB Char"/>
    <w:basedOn w:val="Heading3MIRBChar"/>
    <w:link w:val="Heading3NoNumbersMIRB"/>
    <w:rsid w:val="00D37981"/>
    <w:rPr>
      <w:rFonts w:ascii="Arial" w:eastAsiaTheme="majorEastAsia" w:hAnsi="Arial" w:cstheme="majorBidi"/>
      <w:b/>
      <w:bCs/>
      <w:color w:val="173760" w:themeColor="accent1" w:themeTint="E6"/>
      <w:sz w:val="24"/>
      <w:szCs w:val="22"/>
      <w:lang w:eastAsia="en-US"/>
    </w:rPr>
  </w:style>
  <w:style w:type="character" w:customStyle="1" w:styleId="Heading4NoNumbersMIRBChar">
    <w:name w:val="Heading 4 No Numbers MIRB Char"/>
    <w:basedOn w:val="Heading4MIRBChar"/>
    <w:link w:val="Heading4NoNumbersMIRB"/>
    <w:rsid w:val="00D37981"/>
    <w:rPr>
      <w:rFonts w:ascii="Arial" w:eastAsiaTheme="majorEastAsia" w:hAnsi="Arial" w:cstheme="majorBidi"/>
      <w:b/>
      <w:bCs/>
      <w:i w:val="0"/>
      <w:iCs/>
      <w:color w:val="173760" w:themeColor="accent1" w:themeTint="E6"/>
      <w:sz w:val="24"/>
      <w:szCs w:val="22"/>
      <w:lang w:eastAsia="en-US"/>
    </w:rPr>
  </w:style>
  <w:style w:type="table" w:customStyle="1" w:styleId="TableGrid2">
    <w:name w:val="Table Grid2"/>
    <w:basedOn w:val="TableNormal"/>
    <w:next w:val="TableGrid"/>
    <w:uiPriority w:val="59"/>
    <w:rsid w:val="00897D9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F62CC9"/>
    <w:rPr>
      <w:sz w:val="16"/>
      <w:szCs w:val="16"/>
    </w:rPr>
  </w:style>
  <w:style w:type="paragraph" w:styleId="CommentText">
    <w:name w:val="annotation text"/>
    <w:basedOn w:val="Normal"/>
    <w:link w:val="CommentTextChar"/>
    <w:unhideWhenUsed/>
    <w:rsid w:val="00F62CC9"/>
  </w:style>
  <w:style w:type="character" w:customStyle="1" w:styleId="CommentTextChar">
    <w:name w:val="Comment Text Char"/>
    <w:basedOn w:val="DefaultParagraphFont"/>
    <w:link w:val="CommentText"/>
    <w:rsid w:val="00F62CC9"/>
    <w:rPr>
      <w:rFonts w:ascii="Arial" w:hAnsi="Arial"/>
    </w:rPr>
  </w:style>
  <w:style w:type="paragraph" w:styleId="CommentSubject">
    <w:name w:val="annotation subject"/>
    <w:basedOn w:val="CommentText"/>
    <w:next w:val="CommentText"/>
    <w:link w:val="CommentSubjectChar"/>
    <w:semiHidden/>
    <w:unhideWhenUsed/>
    <w:rsid w:val="00F62CC9"/>
    <w:rPr>
      <w:b/>
      <w:bCs/>
    </w:rPr>
  </w:style>
  <w:style w:type="character" w:customStyle="1" w:styleId="CommentSubjectChar">
    <w:name w:val="Comment Subject Char"/>
    <w:basedOn w:val="CommentTextChar"/>
    <w:link w:val="CommentSubject"/>
    <w:semiHidden/>
    <w:rsid w:val="00F62CC9"/>
    <w:rPr>
      <w:rFonts w:ascii="Arial" w:hAnsi="Arial"/>
      <w:b/>
      <w:bCs/>
    </w:rPr>
  </w:style>
  <w:style w:type="paragraph" w:styleId="ListParagraph">
    <w:name w:val="List Paragraph"/>
    <w:basedOn w:val="Normal"/>
    <w:uiPriority w:val="1"/>
    <w:qFormat/>
    <w:rsid w:val="008C31B2"/>
    <w:pPr>
      <w:ind w:left="720"/>
      <w:contextualSpacing/>
    </w:pPr>
  </w:style>
  <w:style w:type="paragraph" w:styleId="BodyText2">
    <w:name w:val="Body Text 2"/>
    <w:basedOn w:val="Normal"/>
    <w:link w:val="BodyText2Char"/>
    <w:rsid w:val="00AA67CF"/>
    <w:rPr>
      <w:rFonts w:cs="Arial"/>
      <w:sz w:val="16"/>
      <w:szCs w:val="24"/>
      <w:lang w:val="fr-CA" w:eastAsia="en-US"/>
    </w:rPr>
  </w:style>
  <w:style w:type="character" w:customStyle="1" w:styleId="BodyText2Char">
    <w:name w:val="Body Text 2 Char"/>
    <w:basedOn w:val="DefaultParagraphFont"/>
    <w:link w:val="BodyText2"/>
    <w:rsid w:val="00AA67CF"/>
    <w:rPr>
      <w:rFonts w:ascii="Arial" w:hAnsi="Arial" w:cs="Arial"/>
      <w:sz w:val="16"/>
      <w:szCs w:val="24"/>
      <w:lang w:val="fr-CA" w:eastAsia="en-US"/>
    </w:rPr>
  </w:style>
  <w:style w:type="character" w:customStyle="1" w:styleId="Heading6Char">
    <w:name w:val="Heading 6 Char"/>
    <w:basedOn w:val="DefaultParagraphFont"/>
    <w:link w:val="Heading6"/>
    <w:rsid w:val="00BD60D2"/>
    <w:rPr>
      <w:rFonts w:ascii="Arial" w:hAnsi="Arial"/>
      <w:b/>
      <w:bCs/>
      <w:sz w:val="22"/>
      <w:szCs w:val="22"/>
      <w:lang w:eastAsia="en-US"/>
    </w:rPr>
  </w:style>
  <w:style w:type="character" w:customStyle="1" w:styleId="Heading7Char">
    <w:name w:val="Heading 7 Char"/>
    <w:basedOn w:val="DefaultParagraphFont"/>
    <w:link w:val="Heading7"/>
    <w:rsid w:val="00BD60D2"/>
    <w:rPr>
      <w:rFonts w:ascii="Arial" w:hAnsi="Arial"/>
      <w:szCs w:val="24"/>
      <w:lang w:eastAsia="en-US"/>
    </w:rPr>
  </w:style>
  <w:style w:type="character" w:customStyle="1" w:styleId="Heading8Char">
    <w:name w:val="Heading 8 Char"/>
    <w:basedOn w:val="DefaultParagraphFont"/>
    <w:link w:val="Heading8"/>
    <w:rsid w:val="00BD60D2"/>
    <w:rPr>
      <w:rFonts w:ascii="Arial" w:hAnsi="Arial"/>
      <w:i/>
      <w:iCs/>
      <w:szCs w:val="24"/>
      <w:lang w:eastAsia="en-US"/>
    </w:rPr>
  </w:style>
  <w:style w:type="character" w:customStyle="1" w:styleId="Heading9Char">
    <w:name w:val="Heading 9 Char"/>
    <w:basedOn w:val="DefaultParagraphFont"/>
    <w:link w:val="Heading9"/>
    <w:rsid w:val="00BD60D2"/>
    <w:rPr>
      <w:rFonts w:ascii="Arial" w:hAnsi="Arial" w:cs="Arial"/>
      <w:sz w:val="22"/>
      <w:szCs w:val="22"/>
      <w:lang w:eastAsia="en-US"/>
    </w:rPr>
  </w:style>
  <w:style w:type="paragraph" w:customStyle="1" w:styleId="Heading5NoNumbersMIRB">
    <w:name w:val="Heading 5 No Numbers MIRB"/>
    <w:basedOn w:val="Heading4NoNumbersMIRB"/>
    <w:next w:val="Heading4NoNumbersMIRB"/>
    <w:link w:val="Heading5NoNumbersMIRBChar"/>
    <w:qFormat/>
    <w:rsid w:val="009B13B0"/>
    <w:pPr>
      <w:outlineLvl w:val="4"/>
    </w:pPr>
    <w:rPr>
      <w:i/>
    </w:rPr>
  </w:style>
  <w:style w:type="paragraph" w:customStyle="1" w:styleId="Heading6NoNumbersMIRB">
    <w:name w:val="Heading 6 No Numbers MIRB"/>
    <w:basedOn w:val="BodyAccessibleTextMIRB"/>
    <w:link w:val="Heading6NoNumbersMIRBChar"/>
    <w:qFormat/>
    <w:rsid w:val="00C7124C"/>
    <w:pPr>
      <w:outlineLvl w:val="5"/>
    </w:pPr>
    <w:rPr>
      <w:i/>
    </w:rPr>
  </w:style>
  <w:style w:type="character" w:customStyle="1" w:styleId="Heading5NoNumbersMIRBChar">
    <w:name w:val="Heading 5 No Numbers MIRB Char"/>
    <w:basedOn w:val="Heading5Char"/>
    <w:link w:val="Heading5NoNumbersMIRB"/>
    <w:rsid w:val="009B13B0"/>
    <w:rPr>
      <w:rFonts w:ascii="Arial" w:eastAsiaTheme="majorEastAsia" w:hAnsi="Arial" w:cstheme="majorBidi"/>
      <w:b/>
      <w:bCs/>
      <w:iCs/>
      <w:color w:val="595959"/>
      <w:sz w:val="24"/>
      <w:szCs w:val="22"/>
      <w:lang w:eastAsia="en-US"/>
    </w:rPr>
  </w:style>
  <w:style w:type="paragraph" w:styleId="FootnoteText">
    <w:name w:val="footnote text"/>
    <w:basedOn w:val="Normal"/>
    <w:link w:val="FootnoteTextChar"/>
    <w:semiHidden/>
    <w:unhideWhenUsed/>
    <w:rsid w:val="004C7AC7"/>
  </w:style>
  <w:style w:type="character" w:customStyle="1" w:styleId="Heading6NoNumbersMIRBChar">
    <w:name w:val="Heading 6 No Numbers MIRB Char"/>
    <w:basedOn w:val="BodyAccessibleTextMIRBChar"/>
    <w:link w:val="Heading6NoNumbersMIRB"/>
    <w:rsid w:val="00C7124C"/>
    <w:rPr>
      <w:rFonts w:ascii="Arial" w:eastAsiaTheme="minorEastAsia" w:hAnsi="Arial" w:cstheme="minorBidi"/>
      <w:i/>
      <w:sz w:val="24"/>
      <w:szCs w:val="22"/>
      <w:lang w:eastAsia="en-US"/>
    </w:rPr>
  </w:style>
  <w:style w:type="character" w:customStyle="1" w:styleId="FootnoteTextChar">
    <w:name w:val="Footnote Text Char"/>
    <w:basedOn w:val="DefaultParagraphFont"/>
    <w:link w:val="FootnoteText"/>
    <w:semiHidden/>
    <w:rsid w:val="004C7AC7"/>
    <w:rPr>
      <w:rFonts w:ascii="Arial" w:hAnsi="Arial"/>
    </w:rPr>
  </w:style>
  <w:style w:type="character" w:styleId="FootnoteReference">
    <w:name w:val="footnote reference"/>
    <w:basedOn w:val="DefaultParagraphFont"/>
    <w:unhideWhenUsed/>
    <w:rsid w:val="004C7AC7"/>
    <w:rPr>
      <w:vertAlign w:val="superscript"/>
    </w:rPr>
  </w:style>
  <w:style w:type="paragraph" w:styleId="NormalWeb">
    <w:name w:val="Normal (Web)"/>
    <w:basedOn w:val="Normal"/>
    <w:uiPriority w:val="99"/>
    <w:semiHidden/>
    <w:unhideWhenUsed/>
    <w:rsid w:val="006A0A04"/>
    <w:pPr>
      <w:spacing w:before="100" w:beforeAutospacing="1" w:after="100" w:afterAutospacing="1"/>
    </w:pPr>
    <w:rPr>
      <w:rFonts w:ascii="Times New Roman" w:eastAsiaTheme="minorEastAsia" w:hAnsi="Times New Roman"/>
      <w:sz w:val="24"/>
      <w:szCs w:val="24"/>
    </w:rPr>
  </w:style>
  <w:style w:type="paragraph" w:styleId="TOC8">
    <w:name w:val="toc 8"/>
    <w:basedOn w:val="Normal"/>
    <w:next w:val="Normal"/>
    <w:autoRedefine/>
    <w:uiPriority w:val="39"/>
    <w:unhideWhenUsed/>
    <w:rsid w:val="00E05542"/>
    <w:pPr>
      <w:spacing w:after="100" w:line="259"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E05542"/>
    <w:pPr>
      <w:spacing w:after="100" w:line="259" w:lineRule="auto"/>
      <w:ind w:left="1760"/>
    </w:pPr>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B0388B"/>
    <w:rPr>
      <w:color w:val="808080"/>
      <w:shd w:val="clear" w:color="auto" w:fill="E6E6E6"/>
    </w:rPr>
  </w:style>
  <w:style w:type="character" w:styleId="FollowedHyperlink">
    <w:name w:val="FollowedHyperlink"/>
    <w:basedOn w:val="DefaultParagraphFont"/>
    <w:semiHidden/>
    <w:unhideWhenUsed/>
    <w:rsid w:val="00D119F9"/>
    <w:rPr>
      <w:color w:val="244061" w:themeColor="followedHyperlink"/>
      <w:u w:val="single"/>
    </w:rPr>
  </w:style>
  <w:style w:type="paragraph" w:customStyle="1" w:styleId="Heading5MIRB">
    <w:name w:val="Heading 5 MIRB"/>
    <w:basedOn w:val="Heading5"/>
    <w:next w:val="BodyAccessibleTextMIRB"/>
    <w:link w:val="Heading5MIRBChar"/>
    <w:qFormat/>
    <w:rsid w:val="00A14375"/>
    <w:pPr>
      <w:spacing w:before="240" w:after="240"/>
    </w:pPr>
    <w:rPr>
      <w:rFonts w:ascii="Arial" w:hAnsi="Arial"/>
      <w:sz w:val="24"/>
    </w:rPr>
  </w:style>
  <w:style w:type="character" w:customStyle="1" w:styleId="Heading5MIRBChar">
    <w:name w:val="Heading 5 MIRB Char"/>
    <w:basedOn w:val="Heading5Char"/>
    <w:link w:val="Heading5MIRB"/>
    <w:rsid w:val="00A14375"/>
    <w:rPr>
      <w:rFonts w:ascii="Arial" w:eastAsiaTheme="majorEastAsia" w:hAnsi="Arial" w:cstheme="majorBidi"/>
      <w:color w:val="07111E" w:themeColor="accent1" w:themeShade="7F"/>
      <w:sz w:val="24"/>
    </w:rPr>
  </w:style>
  <w:style w:type="paragraph" w:styleId="BodyText">
    <w:name w:val="Body Text"/>
    <w:basedOn w:val="Normal"/>
    <w:link w:val="BodyTextChar"/>
    <w:uiPriority w:val="1"/>
    <w:unhideWhenUsed/>
    <w:qFormat/>
    <w:rsid w:val="00A33C8A"/>
    <w:pPr>
      <w:spacing w:after="120"/>
    </w:pPr>
  </w:style>
  <w:style w:type="character" w:customStyle="1" w:styleId="BodyTextChar">
    <w:name w:val="Body Text Char"/>
    <w:basedOn w:val="DefaultParagraphFont"/>
    <w:link w:val="BodyText"/>
    <w:semiHidden/>
    <w:rsid w:val="00A33C8A"/>
    <w:rPr>
      <w:rFonts w:ascii="Arial" w:hAnsi="Arial"/>
    </w:rPr>
  </w:style>
  <w:style w:type="paragraph" w:styleId="Title">
    <w:name w:val="Title"/>
    <w:basedOn w:val="Normal"/>
    <w:link w:val="TitleChar"/>
    <w:uiPriority w:val="10"/>
    <w:qFormat/>
    <w:rsid w:val="00A33C8A"/>
    <w:pPr>
      <w:widowControl w:val="0"/>
      <w:autoSpaceDE w:val="0"/>
      <w:autoSpaceDN w:val="0"/>
      <w:spacing w:before="84"/>
      <w:ind w:left="2258" w:right="2358"/>
      <w:jc w:val="center"/>
    </w:pPr>
    <w:rPr>
      <w:rFonts w:eastAsia="Arial" w:cs="Arial"/>
      <w:b/>
      <w:bCs/>
      <w:sz w:val="48"/>
      <w:szCs w:val="48"/>
      <w:lang w:val="en-US" w:eastAsia="en-US"/>
    </w:rPr>
  </w:style>
  <w:style w:type="character" w:customStyle="1" w:styleId="TitleChar">
    <w:name w:val="Title Char"/>
    <w:basedOn w:val="DefaultParagraphFont"/>
    <w:link w:val="Title"/>
    <w:uiPriority w:val="10"/>
    <w:rsid w:val="00A33C8A"/>
    <w:rPr>
      <w:rFonts w:ascii="Arial" w:eastAsia="Arial" w:hAnsi="Arial" w:cs="Arial"/>
      <w:b/>
      <w:bCs/>
      <w:sz w:val="48"/>
      <w:szCs w:val="48"/>
      <w:lang w:val="en-US" w:eastAsia="en-US"/>
    </w:rPr>
  </w:style>
  <w:style w:type="paragraph" w:customStyle="1" w:styleId="TableParagraph">
    <w:name w:val="Table Paragraph"/>
    <w:basedOn w:val="Normal"/>
    <w:uiPriority w:val="1"/>
    <w:qFormat/>
    <w:rsid w:val="00A33C8A"/>
    <w:pPr>
      <w:widowControl w:val="0"/>
      <w:autoSpaceDE w:val="0"/>
      <w:autoSpaceDN w:val="0"/>
    </w:pPr>
    <w:rPr>
      <w:rFonts w:ascii="Verdana" w:eastAsia="Verdana" w:hAnsi="Verdana" w:cs="Verdana"/>
      <w:sz w:val="22"/>
      <w:szCs w:val="22"/>
      <w:lang w:val="en-US" w:eastAsia="en-US"/>
    </w:rPr>
  </w:style>
  <w:style w:type="table" w:customStyle="1" w:styleId="Style1">
    <w:name w:val="Style1"/>
    <w:basedOn w:val="TableNormal"/>
    <w:uiPriority w:val="99"/>
    <w:rsid w:val="008B1A35"/>
    <w:rPr>
      <w:rFonts w:ascii="Arial" w:eastAsiaTheme="minorHAnsi" w:hAnsi="Arial" w:cstheme="minorBidi"/>
      <w:sz w:val="24"/>
      <w:szCs w:val="22"/>
      <w:lang w:eastAsia="en-US"/>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paragraph" w:styleId="Revision">
    <w:name w:val="Revision"/>
    <w:hidden/>
    <w:uiPriority w:val="99"/>
    <w:semiHidden/>
    <w:rsid w:val="001F37C4"/>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7338115">
      <w:bodyDiv w:val="1"/>
      <w:marLeft w:val="0"/>
      <w:marRight w:val="0"/>
      <w:marTop w:val="0"/>
      <w:marBottom w:val="0"/>
      <w:divBdr>
        <w:top w:val="none" w:sz="0" w:space="0" w:color="auto"/>
        <w:left w:val="none" w:sz="0" w:space="0" w:color="auto"/>
        <w:bottom w:val="none" w:sz="0" w:space="0" w:color="auto"/>
        <w:right w:val="none" w:sz="0" w:space="0" w:color="auto"/>
      </w:divBdr>
    </w:div>
    <w:div w:id="1613131744">
      <w:bodyDiv w:val="1"/>
      <w:marLeft w:val="0"/>
      <w:marRight w:val="0"/>
      <w:marTop w:val="0"/>
      <w:marBottom w:val="0"/>
      <w:divBdr>
        <w:top w:val="none" w:sz="0" w:space="0" w:color="auto"/>
        <w:left w:val="none" w:sz="0" w:space="0" w:color="auto"/>
        <w:bottom w:val="none" w:sz="0" w:space="0" w:color="auto"/>
        <w:right w:val="none" w:sz="0" w:space="0" w:color="auto"/>
      </w:divBdr>
    </w:div>
    <w:div w:id="1819883951">
      <w:bodyDiv w:val="1"/>
      <w:marLeft w:val="0"/>
      <w:marRight w:val="0"/>
      <w:marTop w:val="0"/>
      <w:marBottom w:val="0"/>
      <w:divBdr>
        <w:top w:val="none" w:sz="0" w:space="0" w:color="auto"/>
        <w:left w:val="none" w:sz="0" w:space="0" w:color="auto"/>
        <w:bottom w:val="none" w:sz="0" w:space="0" w:color="auto"/>
        <w:right w:val="none" w:sz="0" w:space="0" w:color="auto"/>
      </w:divBdr>
    </w:div>
    <w:div w:id="1947538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pmu@ontario.ca" TargetMode="External"/><Relationship Id="rId18" Type="http://schemas.openxmlformats.org/officeDocument/2006/relationships/hyperlink" Target="https://www.nrcan.gc.ca/science-data/science-research/earth-sciences/geography/topographic-information/10785" TargetMode="External"/><Relationship Id="rId26" Type="http://schemas.microsoft.com/office/2011/relationships/commentsExtended" Target="commentsExtended.xml"/><Relationship Id="rId39" Type="http://schemas.openxmlformats.org/officeDocument/2006/relationships/image" Target="media/image17.gif"/><Relationship Id="rId21" Type="http://schemas.openxmlformats.org/officeDocument/2006/relationships/image" Target="media/image3.PNG"/><Relationship Id="rId34" Type="http://schemas.openxmlformats.org/officeDocument/2006/relationships/image" Target="media/image12.png"/><Relationship Id="rId42" Type="http://schemas.openxmlformats.org/officeDocument/2006/relationships/image" Target="media/image20.gif"/><Relationship Id="rId47" Type="http://schemas.openxmlformats.org/officeDocument/2006/relationships/hyperlink" Target="https://geohub.lio.gov.on.ca/" TargetMode="External"/><Relationship Id="rId50" Type="http://schemas.microsoft.com/office/2011/relationships/people" Target="peop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mailto:pmu@ontario.ca" TargetMode="External"/><Relationship Id="rId29" Type="http://schemas.openxmlformats.org/officeDocument/2006/relationships/image" Target="media/image7.png"/><Relationship Id="rId11" Type="http://schemas.openxmlformats.org/officeDocument/2006/relationships/endnotes" Target="endnotes.xml"/><Relationship Id="rId24" Type="http://schemas.openxmlformats.org/officeDocument/2006/relationships/image" Target="media/image6.PNG"/><Relationship Id="rId32" Type="http://schemas.openxmlformats.org/officeDocument/2006/relationships/image" Target="media/image10.png"/><Relationship Id="rId37" Type="http://schemas.openxmlformats.org/officeDocument/2006/relationships/image" Target="media/image15.png"/><Relationship Id="rId40" Type="http://schemas.openxmlformats.org/officeDocument/2006/relationships/image" Target="media/image18.gif"/><Relationship Id="rId45" Type="http://schemas.openxmlformats.org/officeDocument/2006/relationships/image" Target="media/image22.PNG"/><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image" Target="media/image5.png"/><Relationship Id="rId28" Type="http://schemas.microsoft.com/office/2018/08/relationships/commentsExtensible" Target="commentsExtensible.xml"/><Relationship Id="rId36" Type="http://schemas.openxmlformats.org/officeDocument/2006/relationships/image" Target="media/image14.png"/><Relationship Id="rId49"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geohub.lio.gov.on.ca/" TargetMode="External"/><Relationship Id="rId31" Type="http://schemas.openxmlformats.org/officeDocument/2006/relationships/image" Target="media/image9.png"/><Relationship Id="rId44"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image" Target="media/image4.png"/><Relationship Id="rId27" Type="http://schemas.microsoft.com/office/2016/09/relationships/commentsIds" Target="commentsIds.xml"/><Relationship Id="rId30" Type="http://schemas.openxmlformats.org/officeDocument/2006/relationships/image" Target="media/image8.png"/><Relationship Id="rId35" Type="http://schemas.openxmlformats.org/officeDocument/2006/relationships/image" Target="media/image13.png"/><Relationship Id="rId43" Type="http://schemas.openxmlformats.org/officeDocument/2006/relationships/image" Target="media/image21.JPG"/><Relationship Id="rId48" Type="http://schemas.openxmlformats.org/officeDocument/2006/relationships/hyperlink" Target="https://geohub.lio.gov.on.ca/" TargetMode="External"/><Relationship Id="rId8" Type="http://schemas.openxmlformats.org/officeDocument/2006/relationships/settings" Target="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2.xml"/><Relationship Id="rId25" Type="http://schemas.openxmlformats.org/officeDocument/2006/relationships/comments" Target="comments.xml"/><Relationship Id="rId33" Type="http://schemas.openxmlformats.org/officeDocument/2006/relationships/image" Target="media/image11.png"/><Relationship Id="rId38" Type="http://schemas.openxmlformats.org/officeDocument/2006/relationships/image" Target="media/image16.gif"/><Relationship Id="rId46" Type="http://schemas.openxmlformats.org/officeDocument/2006/relationships/image" Target="media/image23.PNG"/><Relationship Id="rId20" Type="http://schemas.openxmlformats.org/officeDocument/2006/relationships/image" Target="media/image2.PNG"/><Relationship Id="rId41" Type="http://schemas.openxmlformats.org/officeDocument/2006/relationships/image" Target="media/image19.gif"/><Relationship Id="rId1" Type="http://schemas.openxmlformats.org/officeDocument/2006/relationships/customXml" Target="../customXml/item1.xml"/><Relationship Id="rId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nninKe\AppData\Local\Microsoft\Windows\INetCache\Content.Outlook\UZZ3WLQ3\PMU-User-Guide-Template-v2023.1%20(002).dotx" TargetMode="External"/></Relationships>
</file>

<file path=word/theme/theme1.xml><?xml version="1.0" encoding="utf-8"?>
<a:theme xmlns:a="http://schemas.openxmlformats.org/drawingml/2006/main" name="Office Theme">
  <a:themeElements>
    <a:clrScheme name="Custom 1">
      <a:dk1>
        <a:srgbClr val="000000"/>
      </a:dk1>
      <a:lt1>
        <a:sysClr val="window" lastClr="FFFFFF"/>
      </a:lt1>
      <a:dk2>
        <a:srgbClr val="244061"/>
      </a:dk2>
      <a:lt2>
        <a:srgbClr val="FFFFFF"/>
      </a:lt2>
      <a:accent1>
        <a:srgbClr val="0F243E"/>
      </a:accent1>
      <a:accent2>
        <a:srgbClr val="244061"/>
      </a:accent2>
      <a:accent3>
        <a:srgbClr val="17365D"/>
      </a:accent3>
      <a:accent4>
        <a:srgbClr val="366092"/>
      </a:accent4>
      <a:accent5>
        <a:srgbClr val="244061"/>
      </a:accent5>
      <a:accent6>
        <a:srgbClr val="0F243E"/>
      </a:accent6>
      <a:hlink>
        <a:srgbClr val="244061"/>
      </a:hlink>
      <a:folHlink>
        <a:srgbClr val="24406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roduct xmlns="b256c197-319a-4bd5-a691-ddafa99522b4" xsi:nil="true"/>
    <_dlc_DocIdPersistId xmlns="35f8c3a2-1884-4623-86fd-38d6fae7ea3c" xsi:nil="true"/>
    <TaxCatchAll xmlns="35f8c3a2-1884-4623-86fd-38d6fae7ea3c" xsi:nil="true"/>
    <Owner xmlns="b256c197-319a-4bd5-a691-ddafa99522b4" xsi:nil="true"/>
    <lcf76f155ced4ddcb4097134ff3c332f xmlns="b256c197-319a-4bd5-a691-ddafa99522b4">
      <Terms xmlns="http://schemas.microsoft.com/office/infopath/2007/PartnerControls"/>
    </lcf76f155ced4ddcb4097134ff3c332f>
    <TypeofFile xmlns="b256c197-319a-4bd5-a691-ddafa99522b4" xsi:nil="true"/>
    <_dlc_DocIdUrl xmlns="35f8c3a2-1884-4623-86fd-38d6fae7ea3c">
      <Url>https://ontariogov.sharepoint.com/sites/MNRF-MIRB/ProgramAreas/MGSS-Collab/_layouts/15/DocIdRedir.aspx?ID=MIRB-887994121-68189</Url>
      <Description>MIRB-887994121-68189</Description>
    </_dlc_DocIdUrl>
    <_dlc_DocId xmlns="35f8c3a2-1884-4623-86fd-38d6fae7ea3c">MIRB-887994121-68189</_dlc_DocId>
    <MOve xmlns="b256c197-319a-4bd5-a691-ddafa99522b4" xsi:nil="true"/>
    <Responsible xmlns="b256c197-319a-4bd5-a691-ddafa99522b4" xsi:nil="true"/>
    <Remdiated xmlns="b256c197-319a-4bd5-a691-ddafa99522b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D8D55DF07ECDE469FEF88BF8A83E51E" ma:contentTypeVersion="24" ma:contentTypeDescription="Create a new document." ma:contentTypeScope="" ma:versionID="aa7160332db806ca2ada4e6c2c2513a9">
  <xsd:schema xmlns:xsd="http://www.w3.org/2001/XMLSchema" xmlns:xs="http://www.w3.org/2001/XMLSchema" xmlns:p="http://schemas.microsoft.com/office/2006/metadata/properties" xmlns:ns2="b256c197-319a-4bd5-a691-ddafa99522b4" xmlns:ns3="35f8c3a2-1884-4623-86fd-38d6fae7ea3c" targetNamespace="http://schemas.microsoft.com/office/2006/metadata/properties" ma:root="true" ma:fieldsID="28f00486cb2808d9f983e78c2c60e937" ns2:_="" ns3:_="">
    <xsd:import namespace="b256c197-319a-4bd5-a691-ddafa99522b4"/>
    <xsd:import namespace="35f8c3a2-1884-4623-86fd-38d6fae7ea3c"/>
    <xsd:element name="properties">
      <xsd:complexType>
        <xsd:sequence>
          <xsd:element name="documentManagement">
            <xsd:complexType>
              <xsd:all>
                <xsd:element ref="ns2:Owner" minOccurs="0"/>
                <xsd:element ref="ns2:TypeofFile" minOccurs="0"/>
                <xsd:element ref="ns2:Product" minOccurs="0"/>
                <xsd:element ref="ns3:_dlc_DocId" minOccurs="0"/>
                <xsd:element ref="ns3:_dlc_DocIdUrl" minOccurs="0"/>
                <xsd:element ref="ns3:_dlc_DocIdPersistId"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Location" minOccurs="0"/>
                <xsd:element ref="ns2:MediaServiceSearchProperties" minOccurs="0"/>
                <xsd:element ref="ns2:Responsible" minOccurs="0"/>
                <xsd:element ref="ns2:Remdiated" minOccurs="0"/>
                <xsd:element ref="ns2:MOv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56c197-319a-4bd5-a691-ddafa99522b4" elementFormDefault="qualified">
    <xsd:import namespace="http://schemas.microsoft.com/office/2006/documentManagement/types"/>
    <xsd:import namespace="http://schemas.microsoft.com/office/infopath/2007/PartnerControls"/>
    <xsd:element name="Owner" ma:index="3" nillable="true" ma:displayName="Owner" ma:description="Owner of the Service Process" ma:format="Dropdown" ma:internalName="Owner" ma:readOnly="false">
      <xsd:simpleType>
        <xsd:restriction base="dms:Choice">
          <xsd:enumeration value="Support"/>
          <xsd:enumeration value="Data Project Manager"/>
          <xsd:enumeration value="Elevation Project Manager"/>
          <xsd:enumeration value="Imagery Project Manager"/>
          <xsd:enumeration value="Client Project Lead"/>
          <xsd:enumeration value="LIO Project Manager"/>
          <xsd:enumeration value="LIO Support"/>
          <xsd:enumeration value="M&amp;G Data Administrator"/>
          <xsd:enumeration value="M&amp;G Imagery Administrator"/>
          <xsd:enumeration value="M&amp;G Specialist"/>
          <xsd:enumeration value="Services Project Manager"/>
          <xsd:enumeration value="Team Lead"/>
          <xsd:enumeration value="OPS"/>
          <xsd:enumeration value="Cartographic Analyst"/>
          <xsd:enumeration value="Provincial Mapping"/>
          <xsd:enumeration value="Provincial Geospatial Services"/>
          <xsd:enumeration value="Choice 17"/>
        </xsd:restriction>
      </xsd:simpleType>
    </xsd:element>
    <xsd:element name="TypeofFile" ma:index="4" nillable="true" ma:displayName="Extension" ma:format="Dropdown" ma:internalName="TypeofFile" ma:readOnly="false">
      <xsd:simpleType>
        <xsd:restriction base="dms:Choice">
          <xsd:enumeration value="Excel"/>
          <xsd:enumeration value="Word"/>
          <xsd:enumeration value="Visio"/>
          <xsd:enumeration value="Pdf"/>
        </xsd:restriction>
      </xsd:simpleType>
    </xsd:element>
    <xsd:element name="Product" ma:index="5" nillable="true" ma:displayName="Product" ma:format="Dropdown" ma:indexed="true" ma:internalName="Product">
      <xsd:simpleType>
        <xsd:restriction base="dms:Choice">
          <xsd:enumeration value="Address Service"/>
          <xsd:enumeration value="AGOL"/>
          <xsd:enumeration value="Bathymetry"/>
          <xsd:enumeration value="Cartographic Products"/>
          <xsd:enumeration value="Elevation"/>
          <xsd:enumeration value="GDDS"/>
          <xsd:enumeration value="Foundational Data"/>
          <xsd:enumeration value="Client Projects"/>
          <xsd:enumeration value="Client Support"/>
          <xsd:enumeration value="Esri"/>
          <xsd:enumeration value="Imagery Acquisition"/>
          <xsd:enumeration value="Imagery Distribution"/>
          <xsd:enumeration value="LIO Editor &amp; Mapper"/>
          <xsd:enumeration value="LIO Services"/>
          <xsd:enumeration value="LIO Warehouse"/>
          <xsd:enumeration value="Ontario GeoHub"/>
          <xsd:enumeration value="Ontario Parcel"/>
          <xsd:enumeration value="OGDE"/>
          <xsd:enumeration value="OIH"/>
          <xsd:enumeration value="OHN"/>
          <xsd:enumeration value="ORN"/>
          <xsd:enumeration value="Topocache"/>
          <xsd:enumeration value="Watershed Boundaries"/>
          <xsd:enumeration value="Wetland"/>
          <xsd:enumeration value="Websites"/>
          <xsd:enumeration value="Web Raster Services"/>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hidden="true" ma:internalName="MediaServiceKeyPoint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03f8475-640f-4944-9dcc-2d3788384b7c"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hidden="true" ma:internalName="MediaServiceOCR" ma:readOnly="true">
      <xsd:simpleType>
        <xsd:restriction base="dms:Note"/>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Location" ma:index="29" nillable="true" ma:displayName="Location" ma:hidden="true" ma:indexed="true" ma:internalName="MediaServiceLocation"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Responsible" ma:index="31" nillable="true" ma:displayName="Responsible" ma:format="Dropdown" ma:internalName="Responsible">
      <xsd:simpleType>
        <xsd:restriction base="dms:Text">
          <xsd:maxLength value="255"/>
        </xsd:restriction>
      </xsd:simpleType>
    </xsd:element>
    <xsd:element name="Remdiated" ma:index="32" nillable="true" ma:displayName="Remediated" ma:format="Dropdown" ma:internalName="Remdiated">
      <xsd:simpleType>
        <xsd:restriction base="dms:Choice">
          <xsd:enumeration value="Yes"/>
          <xsd:enumeration value="No"/>
          <xsd:enumeration value="Choice 3"/>
        </xsd:restriction>
      </xsd:simpleType>
    </xsd:element>
    <xsd:element name="MOve" ma:index="33" nillable="true" ma:displayName="MOve" ma:description="Should this move to the share drive?" ma:format="Dropdown" ma:internalName="MOve">
      <xsd:simpleType>
        <xsd:restriction base="dms:Choice">
          <xsd:enumeration value="Yes"/>
          <xsd:enumeration value="No"/>
          <xsd:enumeration value="Unsure"/>
        </xsd:restriction>
      </xsd:simpleType>
    </xsd:element>
  </xsd:schema>
  <xsd:schema xmlns:xsd="http://www.w3.org/2001/XMLSchema" xmlns:xs="http://www.w3.org/2001/XMLSchema" xmlns:dms="http://schemas.microsoft.com/office/2006/documentManagement/types" xmlns:pc="http://schemas.microsoft.com/office/infopath/2007/PartnerControls" targetNamespace="35f8c3a2-1884-4623-86fd-38d6fae7ea3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hidden="true"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false">
      <xsd:simpleType>
        <xsd:restriction base="dms:Boolean"/>
      </xsd:simpleType>
    </xsd:element>
    <xsd:element name="SharedWithUsers" ma:index="13"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hidden="true" ma:internalName="SharedWithDetails" ma:readOnly="true">
      <xsd:simpleType>
        <xsd:restriction base="dms:Note"/>
      </xsd:simpleType>
    </xsd:element>
    <xsd:element name="TaxCatchAll" ma:index="19" nillable="true" ma:displayName="Taxonomy Catch All Column" ma:hidden="true" ma:list="{fa65fff9-2d74-4069-a127-9214d3219710}" ma:internalName="TaxCatchAll" ma:readOnly="false" ma:showField="CatchAllData" ma:web="35f8c3a2-1884-4623-86fd-38d6fae7ea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DB01982-8C8E-4CA6-B24F-14A01DAEDC0F}">
  <ds:schemaRefs>
    <ds:schemaRef ds:uri="http://schemas.microsoft.com/sharepoint/v3/contenttype/forms"/>
  </ds:schemaRefs>
</ds:datastoreItem>
</file>

<file path=customXml/itemProps2.xml><?xml version="1.0" encoding="utf-8"?>
<ds:datastoreItem xmlns:ds="http://schemas.openxmlformats.org/officeDocument/2006/customXml" ds:itemID="{50BE04F4-B38C-40F2-86B8-DDF2EA2903ED}">
  <ds:schemaRefs>
    <ds:schemaRef ds:uri="http://schemas.openxmlformats.org/officeDocument/2006/bibliography"/>
  </ds:schemaRefs>
</ds:datastoreItem>
</file>

<file path=customXml/itemProps3.xml><?xml version="1.0" encoding="utf-8"?>
<ds:datastoreItem xmlns:ds="http://schemas.openxmlformats.org/officeDocument/2006/customXml" ds:itemID="{AD1D3188-5954-412E-853A-171C70A168BC}">
  <ds:schemaRefs>
    <ds:schemaRef ds:uri="http://schemas.microsoft.com/office/2006/metadata/properties"/>
    <ds:schemaRef ds:uri="http://schemas.microsoft.com/office/infopath/2007/PartnerControls"/>
    <ds:schemaRef ds:uri="b256c197-319a-4bd5-a691-ddafa99522b4"/>
    <ds:schemaRef ds:uri="35f8c3a2-1884-4623-86fd-38d6fae7ea3c"/>
  </ds:schemaRefs>
</ds:datastoreItem>
</file>

<file path=customXml/itemProps4.xml><?xml version="1.0" encoding="utf-8"?>
<ds:datastoreItem xmlns:ds="http://schemas.openxmlformats.org/officeDocument/2006/customXml" ds:itemID="{CF641392-5919-4877-A581-85574272DA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56c197-319a-4bd5-a691-ddafa99522b4"/>
    <ds:schemaRef ds:uri="35f8c3a2-1884-4623-86fd-38d6fae7ea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0E75532-6EBF-4108-A209-4FC2B32450D1}">
  <ds:schemaRefs>
    <ds:schemaRef ds:uri="http://schemas.microsoft.com/sharepoint/events"/>
  </ds:schemaRefs>
</ds:datastoreItem>
</file>

<file path=docMetadata/LabelInfo.xml><?xml version="1.0" encoding="utf-8"?>
<clbl:labelList xmlns:clbl="http://schemas.microsoft.com/office/2020/mipLabelMetadata">
  <clbl:label id="{034a106e-6316-442c-ad35-738afd673d2b}" enabled="1" method="Privileged" siteId="{cddc1229-ac2a-4b97-b78a-0e5cacb5865c}" removed="0"/>
</clbl:labelList>
</file>

<file path=docProps/app.xml><?xml version="1.0" encoding="utf-8"?>
<Properties xmlns="http://schemas.openxmlformats.org/officeDocument/2006/extended-properties" xmlns:vt="http://schemas.openxmlformats.org/officeDocument/2006/docPropsVTypes">
  <Template>PMU-User-Guide-Template-v2023.1 (002)</Template>
  <TotalTime>34</TotalTime>
  <Pages>64</Pages>
  <Words>10131</Words>
  <Characters>57750</Characters>
  <Application>Microsoft Office Word</Application>
  <DocSecurity>0</DocSecurity>
  <Lines>481</Lines>
  <Paragraphs>135</Paragraphs>
  <ScaleCrop>false</ScaleCrop>
  <HeadingPairs>
    <vt:vector size="2" baseType="variant">
      <vt:variant>
        <vt:lpstr>Title</vt:lpstr>
      </vt:variant>
      <vt:variant>
        <vt:i4>1</vt:i4>
      </vt:variant>
    </vt:vector>
  </HeadingPairs>
  <TitlesOfParts>
    <vt:vector size="1" baseType="lpstr">
      <vt:lpstr>PMU User Guide Template 2019-2020</vt:lpstr>
    </vt:vector>
  </TitlesOfParts>
  <Company>MGS</Company>
  <LinksUpToDate>false</LinksUpToDate>
  <CharactersWithSpaces>67746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PMU User Guide Template 2019-2020</dc:title>
  <dc:subject/>
  <dc:creator>Jennings, Kelsey (MNRF)</dc:creator>
  <cp:keywords>MNRF; MIRB; MGSS; PMU; User Guide</cp:keywords>
  <cp:lastModifiedBy>Wearing, Paige (MNR)</cp:lastModifiedBy>
  <cp:revision>29</cp:revision>
  <cp:lastPrinted>2019-01-11T19:22:00Z</cp:lastPrinted>
  <dcterms:created xsi:type="dcterms:W3CDTF">2025-03-04T13:53:00Z</dcterms:created>
  <dcterms:modified xsi:type="dcterms:W3CDTF">2026-03-19T19:30:00Z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iteId">
    <vt:lpwstr>cddc1229-ac2a-4b97-b78a-0e5cacb5865c</vt:lpwstr>
  </property>
  <property fmtid="{D5CDD505-2E9C-101B-9397-08002B2CF9AE}" pid="4" name="MSIP_Label_034a106e-6316-442c-ad35-738afd673d2b_SetDate">
    <vt:lpwstr>2018-12-12T19:40:50.7653863Z</vt:lpwstr>
  </property>
  <property fmtid="{D5CDD505-2E9C-101B-9397-08002B2CF9AE}" pid="5" name="MSIP_Label_034a106e-6316-442c-ad35-738afd673d2b_Name">
    <vt:lpwstr>OPS - Unclassified Information</vt:lpwstr>
  </property>
  <property fmtid="{D5CDD505-2E9C-101B-9397-08002B2CF9AE}" pid="6" name="MSIP_Label_034a106e-6316-442c-ad35-738afd673d2b_Extended_MSFT_Method">
    <vt:lpwstr>Automatic</vt:lpwstr>
  </property>
  <property fmtid="{D5CDD505-2E9C-101B-9397-08002B2CF9AE}" pid="7" name="Sensitivity">
    <vt:lpwstr>OPS - Unclassified Information</vt:lpwstr>
  </property>
  <property fmtid="{D5CDD505-2E9C-101B-9397-08002B2CF9AE}" pid="8" name="ContentTypeId">
    <vt:lpwstr>0x010100DD8D55DF07ECDE469FEF88BF8A83E51E</vt:lpwstr>
  </property>
  <property fmtid="{D5CDD505-2E9C-101B-9397-08002B2CF9AE}" pid="9" name="_dlc_DocIdItemGuid">
    <vt:lpwstr>a8fdbf5e-d9c6-4e1b-8843-d8e93501f30e</vt:lpwstr>
  </property>
  <property fmtid="{D5CDD505-2E9C-101B-9397-08002B2CF9AE}" pid="10" name="MediaServiceImageTags">
    <vt:lpwstr/>
  </property>
</Properties>
</file>