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A92D" w14:textId="77777777" w:rsidR="00123932" w:rsidRPr="0005655D" w:rsidRDefault="00123932" w:rsidP="00123932">
      <w:pPr>
        <w:pStyle w:val="TitleMIRB"/>
        <w:rPr>
          <w:color w:val="0F243E" w:themeColor="text2" w:themeShade="80"/>
        </w:rPr>
      </w:pPr>
      <w:r w:rsidRPr="0005655D">
        <w:rPr>
          <w:color w:val="0F243E" w:themeColor="text2" w:themeShade="80"/>
        </w:rPr>
        <w:t>User Guide</w:t>
      </w:r>
    </w:p>
    <w:p w14:paraId="4650AE7A" w14:textId="77777777" w:rsidR="00123932" w:rsidRPr="0005655D" w:rsidRDefault="00123932" w:rsidP="00123932">
      <w:pPr>
        <w:pStyle w:val="TitleMIRB"/>
        <w:rPr>
          <w:color w:val="0F243E" w:themeColor="text2" w:themeShade="80"/>
        </w:rPr>
      </w:pPr>
      <w:r w:rsidRPr="0005655D">
        <w:rPr>
          <w:color w:val="0F243E" w:themeColor="text2" w:themeShade="80"/>
        </w:rPr>
        <w:t>for</w:t>
      </w:r>
    </w:p>
    <w:p w14:paraId="450254B9" w14:textId="77777777" w:rsidR="00123932" w:rsidRPr="0005655D" w:rsidRDefault="00123932" w:rsidP="00123932">
      <w:pPr>
        <w:pStyle w:val="DataClassTitleMIRB"/>
        <w:rPr>
          <w:color w:val="0F243E" w:themeColor="text2" w:themeShade="80"/>
        </w:rPr>
      </w:pPr>
      <w:r>
        <w:rPr>
          <w:color w:val="0F243E" w:themeColor="text2" w:themeShade="80"/>
        </w:rPr>
        <w:t>ORN Road Net Element</w:t>
      </w:r>
    </w:p>
    <w:p w14:paraId="77957277" w14:textId="77777777" w:rsidR="00123932" w:rsidRDefault="00123932" w:rsidP="00123932">
      <w:pPr>
        <w:pStyle w:val="TitlePageSubtitleMIRB"/>
      </w:pPr>
      <w:r>
        <w:rPr>
          <w:color w:val="0F243E" w:themeColor="text2" w:themeShade="80"/>
        </w:rPr>
        <w:t>Geospatial</w:t>
      </w:r>
      <w:r w:rsidRPr="0005655D">
        <w:rPr>
          <w:color w:val="0F243E" w:themeColor="text2" w:themeShade="80"/>
        </w:rPr>
        <w:t xml:space="preserve"> Ontario Data Class</w:t>
      </w:r>
    </w:p>
    <w:p w14:paraId="64241167" w14:textId="77777777" w:rsidR="00123932" w:rsidRDefault="00123932" w:rsidP="00123932">
      <w:pPr>
        <w:pStyle w:val="TitlePageInfoSubtitleMIRB"/>
      </w:pPr>
      <w:r>
        <w:t>Geospatial Services</w:t>
      </w:r>
    </w:p>
    <w:p w14:paraId="4BDF71C5" w14:textId="77777777" w:rsidR="00123932" w:rsidRDefault="00123932" w:rsidP="00123932">
      <w:pPr>
        <w:pStyle w:val="TitlePageInfoSubtitleMIRB"/>
      </w:pPr>
      <w:r>
        <w:t>Digital, Data, Information and Business Services Branch</w:t>
      </w:r>
    </w:p>
    <w:p w14:paraId="669FCC17" w14:textId="77777777" w:rsidR="00166BDE" w:rsidRDefault="00166BDE" w:rsidP="00166BDE">
      <w:pPr>
        <w:pStyle w:val="TitlePageInfoSubtitleMIRB"/>
      </w:pPr>
      <w:r>
        <w:t>Corporate Management and Information Division</w:t>
      </w:r>
    </w:p>
    <w:p w14:paraId="1B657456" w14:textId="29EAA4CB" w:rsidR="00166BDE" w:rsidRDefault="00166BDE" w:rsidP="00166BDE">
      <w:pPr>
        <w:pStyle w:val="TitlePageInfoSubtitleMIRB"/>
      </w:pPr>
      <w:r>
        <w:t>Ministry of Natural Resources</w:t>
      </w:r>
    </w:p>
    <w:p w14:paraId="15A987FC" w14:textId="77777777" w:rsidR="007452A5" w:rsidRDefault="007452A5" w:rsidP="00166BDE">
      <w:pPr>
        <w:pStyle w:val="TitlePageDateTextMIRB"/>
      </w:pPr>
    </w:p>
    <w:p w14:paraId="1E2CC2E3" w14:textId="6BCB5F5B" w:rsidR="005C1A07" w:rsidRPr="005C1A07" w:rsidRDefault="005C1A07" w:rsidP="005C1A07">
      <w:pPr>
        <w:pStyle w:val="BodyAccessibleTextMIRB"/>
        <w:jc w:val="center"/>
        <w:sectPr w:rsidR="005C1A07" w:rsidRPr="005C1A07" w:rsidSect="001E404A">
          <w:headerReference w:type="default" r:id="rId8"/>
          <w:pgSz w:w="12240" w:h="15840"/>
          <w:pgMar w:top="1440" w:right="1440" w:bottom="1440" w:left="1440" w:header="432" w:footer="288" w:gutter="0"/>
          <w:cols w:space="720"/>
          <w:docGrid w:linePitch="360"/>
        </w:sectPr>
      </w:pPr>
      <w:r>
        <w:t>202</w:t>
      </w:r>
      <w:r w:rsidR="00123932">
        <w:t>5</w:t>
      </w:r>
      <w:r>
        <w:t>-0</w:t>
      </w:r>
      <w:r w:rsidR="00110ED8">
        <w:t>4</w:t>
      </w:r>
      <w:r>
        <w:t>-</w:t>
      </w:r>
      <w:r w:rsidR="00AE3B5B">
        <w:t>23</w:t>
      </w:r>
    </w:p>
    <w:p w14:paraId="387054ED" w14:textId="77777777" w:rsidR="00123932" w:rsidRPr="0005655D" w:rsidRDefault="00123932" w:rsidP="00123932">
      <w:pPr>
        <w:pStyle w:val="Heading1MIRBMidPage"/>
        <w:rPr>
          <w:color w:val="0F243E" w:themeColor="text2" w:themeShade="80"/>
        </w:rPr>
      </w:pPr>
      <w:bookmarkStart w:id="0" w:name="_Toc32306844"/>
      <w:bookmarkStart w:id="1" w:name="_Toc196317642"/>
      <w:r w:rsidRPr="0005655D">
        <w:rPr>
          <w:color w:val="0F243E" w:themeColor="text2" w:themeShade="80"/>
        </w:rPr>
        <w:lastRenderedPageBreak/>
        <w:t>Disclaimer</w:t>
      </w:r>
      <w:bookmarkEnd w:id="0"/>
      <w:bookmarkEnd w:id="1"/>
    </w:p>
    <w:p w14:paraId="48A3D546" w14:textId="77777777" w:rsidR="00123932" w:rsidRDefault="00123932" w:rsidP="00123932">
      <w:pPr>
        <w:pStyle w:val="BodyAccessibleTextMIRB"/>
      </w:pPr>
      <w:r w:rsidRPr="008546B2">
        <w:t>This technical documentation has been prepared by H</w:t>
      </w:r>
      <w:r>
        <w:t>is</w:t>
      </w:r>
      <w:r w:rsidRPr="008546B2">
        <w:t xml:space="preserve"> Majesty the </w:t>
      </w:r>
      <w:r>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5039B5DF" w14:textId="77777777" w:rsidR="00123932" w:rsidRDefault="00123932" w:rsidP="00123932">
      <w:pPr>
        <w:pStyle w:val="BodyAccessibleTextMIRB"/>
        <w:rPr>
          <w:lang w:val="fr-CA"/>
        </w:rPr>
      </w:pPr>
      <w:r w:rsidRPr="00F42DEE">
        <w:rPr>
          <w:lang w:val="fr-CA"/>
        </w:rPr>
        <w:t>Cette publication spécialisée n’est disponible qu’en anglais</w:t>
      </w:r>
      <w:r>
        <w:rPr>
          <w:lang w:val="fr-CA"/>
        </w:rPr>
        <w:t>.</w:t>
      </w:r>
    </w:p>
    <w:p w14:paraId="418E8353" w14:textId="77777777" w:rsidR="00123932" w:rsidRPr="0005655D" w:rsidRDefault="00123932" w:rsidP="00123932">
      <w:pPr>
        <w:pStyle w:val="Heading1MIRBMidPage"/>
        <w:rPr>
          <w:color w:val="0F243E" w:themeColor="text2" w:themeShade="80"/>
        </w:rPr>
      </w:pPr>
      <w:bookmarkStart w:id="2" w:name="_Toc32306845"/>
      <w:bookmarkStart w:id="3" w:name="_Toc196317643"/>
      <w:r w:rsidRPr="0005655D">
        <w:rPr>
          <w:color w:val="0F243E" w:themeColor="text2" w:themeShade="80"/>
        </w:rPr>
        <w:t>Additional Information</w:t>
      </w:r>
      <w:bookmarkEnd w:id="2"/>
      <w:bookmarkEnd w:id="3"/>
    </w:p>
    <w:p w14:paraId="0522EA3E" w14:textId="77777777" w:rsidR="00123932" w:rsidRDefault="00123932" w:rsidP="00123932">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Geospatial Services at </w:t>
      </w:r>
      <w:hyperlink r:id="rId9" w:history="1">
        <w:r w:rsidRPr="00123932">
          <w:rPr>
            <w:rStyle w:val="Hyperlink"/>
            <w:color w:val="0F243E"/>
          </w:rPr>
          <w:t>geospatial@ontario.ca</w:t>
        </w:r>
      </w:hyperlink>
      <w:r w:rsidRPr="00123932">
        <w:rPr>
          <w:color w:val="4F81BD" w:themeColor="accent1"/>
        </w:rPr>
        <w:t>.</w:t>
      </w:r>
    </w:p>
    <w:p w14:paraId="2780FB6E" w14:textId="77777777" w:rsidR="00123932" w:rsidRDefault="00123932" w:rsidP="00123932">
      <w:pPr>
        <w:pStyle w:val="BodyAccessibleTextMIRB"/>
        <w:sectPr w:rsidR="00123932" w:rsidSect="00123932">
          <w:headerReference w:type="default" r:id="rId10"/>
          <w:footerReference w:type="default" r:id="rId11"/>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Geospatial Services at </w:t>
      </w:r>
      <w:hyperlink r:id="rId12" w:history="1">
        <w:r w:rsidRPr="00123932">
          <w:rPr>
            <w:rStyle w:val="Hyperlink"/>
            <w:color w:val="0F243E" w:themeColor="text2" w:themeShade="80"/>
          </w:rPr>
          <w:t>geospatial@ontario.ca</w:t>
        </w:r>
      </w:hyperlink>
      <w:r>
        <w:t>.</w:t>
      </w:r>
    </w:p>
    <w:p w14:paraId="6AE6E71E" w14:textId="77777777" w:rsidR="00F56911" w:rsidRPr="00123932" w:rsidRDefault="00F56911" w:rsidP="00F56911">
      <w:pPr>
        <w:pStyle w:val="Heading1MIRBTopofPage"/>
        <w:rPr>
          <w:color w:val="244061"/>
        </w:rPr>
      </w:pPr>
      <w:bookmarkStart w:id="4" w:name="_Toc196317644"/>
      <w:r w:rsidRPr="00123932">
        <w:rPr>
          <w:color w:val="244061"/>
        </w:rPr>
        <w:lastRenderedPageBreak/>
        <w:t>Executive Summary</w:t>
      </w:r>
      <w:bookmarkEnd w:id="4"/>
    </w:p>
    <w:p w14:paraId="373D4A2F" w14:textId="77777777" w:rsidR="00F56911" w:rsidRPr="00123932" w:rsidRDefault="00F56911" w:rsidP="00F56911">
      <w:pPr>
        <w:pStyle w:val="Heading2MIRB"/>
        <w:rPr>
          <w:color w:val="244061"/>
        </w:rPr>
      </w:pPr>
      <w:bookmarkStart w:id="5" w:name="_Toc196317645"/>
      <w:r w:rsidRPr="00123932">
        <w:rPr>
          <w:color w:val="244061"/>
        </w:rPr>
        <w:t>Key Words</w:t>
      </w:r>
      <w:bookmarkEnd w:id="5"/>
    </w:p>
    <w:p w14:paraId="4553B049" w14:textId="77777777" w:rsidR="00232386" w:rsidRDefault="00232386" w:rsidP="00232386">
      <w:pPr>
        <w:pStyle w:val="BodyAccessibleTextMIRB"/>
      </w:pPr>
      <w:r w:rsidRPr="00232386">
        <w:t>Ontario</w:t>
      </w:r>
      <w:r>
        <w:t xml:space="preserve"> Road Network, ORN, Linear Referencing System </w:t>
      </w:r>
    </w:p>
    <w:p w14:paraId="369EB7BD" w14:textId="77777777" w:rsidR="00F56911" w:rsidRPr="00123932" w:rsidRDefault="00F56911" w:rsidP="00232386">
      <w:pPr>
        <w:pStyle w:val="Heading2MIRB"/>
        <w:rPr>
          <w:color w:val="244061"/>
        </w:rPr>
      </w:pPr>
      <w:bookmarkStart w:id="6" w:name="_Toc196317646"/>
      <w:r w:rsidRPr="00123932">
        <w:rPr>
          <w:color w:val="244061"/>
        </w:rPr>
        <w:t>Abstract</w:t>
      </w:r>
      <w:bookmarkEnd w:id="6"/>
    </w:p>
    <w:p w14:paraId="146DE9E7" w14:textId="1FE78F3F" w:rsidR="00123932" w:rsidRDefault="00123932" w:rsidP="00123932">
      <w:pPr>
        <w:pStyle w:val="BodyAccessibleTextMIRB"/>
        <w:rPr>
          <w:lang w:val="en-US"/>
        </w:rPr>
      </w:pPr>
      <w:r>
        <w:t xml:space="preserve">This user guide details the specifications for the ORN Road Net Element (ORNELEM) Geospatial Ontario (GEO) Data Class. </w:t>
      </w:r>
      <w:r w:rsidRPr="00937B3C">
        <w:t xml:space="preserve">With a positional accuracy of 10 metres or better the ORN is the authoritative source of roads data for Ontario. </w:t>
      </w:r>
      <w:r>
        <w:t xml:space="preserve">ORNELEM is a Linear Reference System (LRS) </w:t>
      </w:r>
      <w:r w:rsidRPr="007F12B8">
        <w:t xml:space="preserve">and is suitable </w:t>
      </w:r>
      <w:r>
        <w:rPr>
          <w:lang w:val="en-US"/>
        </w:rPr>
        <w:t xml:space="preserve">for creating </w:t>
      </w:r>
      <w:r w:rsidRPr="00E320B4">
        <w:rPr>
          <w:lang w:val="en-US"/>
        </w:rPr>
        <w:t>products and services including mapping, analysis and geocoding applications</w:t>
      </w:r>
      <w:r>
        <w:t>.</w:t>
      </w:r>
    </w:p>
    <w:p w14:paraId="2B0E50F0" w14:textId="77777777" w:rsidR="00232386" w:rsidRPr="008466BD" w:rsidRDefault="00232386" w:rsidP="00232386">
      <w:pPr>
        <w:pStyle w:val="BodyAccessibleTextMIRB"/>
        <w:sectPr w:rsidR="00232386" w:rsidRPr="008466BD" w:rsidSect="004C585E">
          <w:footerReference w:type="default" r:id="rId13"/>
          <w:pgSz w:w="12240" w:h="15840"/>
          <w:pgMar w:top="1440" w:right="1440" w:bottom="1440" w:left="1440" w:header="720" w:footer="720" w:gutter="0"/>
          <w:cols w:space="720"/>
          <w:docGrid w:linePitch="360"/>
        </w:sectPr>
      </w:pPr>
      <w:r>
        <w:t>The ORN is a Government of Ontario Information Technology Standard (</w:t>
      </w:r>
      <w:r w:rsidRPr="006A139B">
        <w:rPr>
          <w:bCs/>
        </w:rPr>
        <w:t>GO-ITS 29</w:t>
      </w:r>
      <w:r>
        <w:t xml:space="preserve">). Refer to </w:t>
      </w:r>
      <w:hyperlink w:anchor="Links6" w:history="1">
        <w:r w:rsidRPr="00123932">
          <w:rPr>
            <w:rStyle w:val="HyperlinkMIRBChar"/>
            <w:color w:val="244061"/>
          </w:rPr>
          <w:t>Links to Additional Information</w:t>
        </w:r>
      </w:hyperlink>
      <w:r w:rsidRPr="00123932">
        <w:rPr>
          <w:color w:val="244061"/>
        </w:rPr>
        <w:t xml:space="preserve"> </w:t>
      </w:r>
      <w:r>
        <w:t>for more information.</w:t>
      </w:r>
    </w:p>
    <w:p w14:paraId="5F43C84D" w14:textId="77777777" w:rsidR="00F56911" w:rsidRPr="00123932" w:rsidRDefault="00F56911" w:rsidP="00F56911">
      <w:pPr>
        <w:pStyle w:val="Heading1MIRBTopofPage"/>
        <w:rPr>
          <w:color w:val="244061"/>
        </w:rPr>
      </w:pPr>
      <w:bookmarkStart w:id="7" w:name="_Toc196317647"/>
      <w:r w:rsidRPr="00123932">
        <w:rPr>
          <w:color w:val="244061"/>
        </w:rPr>
        <w:lastRenderedPageBreak/>
        <w:t>Table of Contents</w:t>
      </w:r>
      <w:bookmarkEnd w:id="7"/>
    </w:p>
    <w:p w14:paraId="2DE7F8E0" w14:textId="45EAD607" w:rsidR="00D44C12" w:rsidRDefault="007A75BD">
      <w:pPr>
        <w:pStyle w:val="TOC1"/>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96317642" w:history="1">
        <w:r w:rsidR="00D44C12" w:rsidRPr="00E23C31">
          <w:rPr>
            <w:rStyle w:val="Hyperlink"/>
            <w:rFonts w:eastAsiaTheme="majorEastAsia"/>
            <w:noProof/>
          </w:rPr>
          <w:t>Disclaimer</w:t>
        </w:r>
        <w:r w:rsidR="00D44C12">
          <w:rPr>
            <w:noProof/>
            <w:webHidden/>
          </w:rPr>
          <w:tab/>
        </w:r>
        <w:r w:rsidR="00D44C12">
          <w:rPr>
            <w:noProof/>
            <w:webHidden/>
          </w:rPr>
          <w:fldChar w:fldCharType="begin"/>
        </w:r>
        <w:r w:rsidR="00D44C12">
          <w:rPr>
            <w:noProof/>
            <w:webHidden/>
          </w:rPr>
          <w:instrText xml:space="preserve"> PAGEREF _Toc196317642 \h </w:instrText>
        </w:r>
        <w:r w:rsidR="00D44C12">
          <w:rPr>
            <w:noProof/>
            <w:webHidden/>
          </w:rPr>
        </w:r>
        <w:r w:rsidR="00D44C12">
          <w:rPr>
            <w:noProof/>
            <w:webHidden/>
          </w:rPr>
          <w:fldChar w:fldCharType="separate"/>
        </w:r>
        <w:r w:rsidR="00D44C12">
          <w:rPr>
            <w:noProof/>
            <w:webHidden/>
          </w:rPr>
          <w:t>2</w:t>
        </w:r>
        <w:r w:rsidR="00D44C12">
          <w:rPr>
            <w:noProof/>
            <w:webHidden/>
          </w:rPr>
          <w:fldChar w:fldCharType="end"/>
        </w:r>
      </w:hyperlink>
    </w:p>
    <w:p w14:paraId="3743652B" w14:textId="4369D2A0"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43" w:history="1">
        <w:r w:rsidRPr="00E23C31">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_Toc196317643 \h </w:instrText>
        </w:r>
        <w:r>
          <w:rPr>
            <w:noProof/>
            <w:webHidden/>
          </w:rPr>
        </w:r>
        <w:r>
          <w:rPr>
            <w:noProof/>
            <w:webHidden/>
          </w:rPr>
          <w:fldChar w:fldCharType="separate"/>
        </w:r>
        <w:r>
          <w:rPr>
            <w:noProof/>
            <w:webHidden/>
          </w:rPr>
          <w:t>2</w:t>
        </w:r>
        <w:r>
          <w:rPr>
            <w:noProof/>
            <w:webHidden/>
          </w:rPr>
          <w:fldChar w:fldCharType="end"/>
        </w:r>
      </w:hyperlink>
    </w:p>
    <w:p w14:paraId="2F8CFA83" w14:textId="306691B7"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44" w:history="1">
        <w:r w:rsidRPr="00E23C31">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_Toc196317644 \h </w:instrText>
        </w:r>
        <w:r>
          <w:rPr>
            <w:noProof/>
            <w:webHidden/>
          </w:rPr>
        </w:r>
        <w:r>
          <w:rPr>
            <w:noProof/>
            <w:webHidden/>
          </w:rPr>
          <w:fldChar w:fldCharType="separate"/>
        </w:r>
        <w:r>
          <w:rPr>
            <w:noProof/>
            <w:webHidden/>
          </w:rPr>
          <w:t>3</w:t>
        </w:r>
        <w:r>
          <w:rPr>
            <w:noProof/>
            <w:webHidden/>
          </w:rPr>
          <w:fldChar w:fldCharType="end"/>
        </w:r>
      </w:hyperlink>
    </w:p>
    <w:p w14:paraId="4E734FE7" w14:textId="50F3B3BC"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45" w:history="1">
        <w:r w:rsidRPr="00E23C31">
          <w:rPr>
            <w:rStyle w:val="Hyperlink"/>
            <w:rFonts w:eastAsiaTheme="majorEastAsia"/>
            <w:noProof/>
          </w:rPr>
          <w:t>Key Words</w:t>
        </w:r>
        <w:r>
          <w:rPr>
            <w:noProof/>
            <w:webHidden/>
          </w:rPr>
          <w:tab/>
        </w:r>
        <w:r>
          <w:rPr>
            <w:noProof/>
            <w:webHidden/>
          </w:rPr>
          <w:fldChar w:fldCharType="begin"/>
        </w:r>
        <w:r>
          <w:rPr>
            <w:noProof/>
            <w:webHidden/>
          </w:rPr>
          <w:instrText xml:space="preserve"> PAGEREF _Toc196317645 \h </w:instrText>
        </w:r>
        <w:r>
          <w:rPr>
            <w:noProof/>
            <w:webHidden/>
          </w:rPr>
        </w:r>
        <w:r>
          <w:rPr>
            <w:noProof/>
            <w:webHidden/>
          </w:rPr>
          <w:fldChar w:fldCharType="separate"/>
        </w:r>
        <w:r>
          <w:rPr>
            <w:noProof/>
            <w:webHidden/>
          </w:rPr>
          <w:t>3</w:t>
        </w:r>
        <w:r>
          <w:rPr>
            <w:noProof/>
            <w:webHidden/>
          </w:rPr>
          <w:fldChar w:fldCharType="end"/>
        </w:r>
      </w:hyperlink>
    </w:p>
    <w:p w14:paraId="38CD225E" w14:textId="65E7FEBE"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46" w:history="1">
        <w:r w:rsidRPr="00E23C31">
          <w:rPr>
            <w:rStyle w:val="Hyperlink"/>
            <w:rFonts w:eastAsiaTheme="majorEastAsia"/>
            <w:noProof/>
          </w:rPr>
          <w:t>Abstract</w:t>
        </w:r>
        <w:r>
          <w:rPr>
            <w:noProof/>
            <w:webHidden/>
          </w:rPr>
          <w:tab/>
        </w:r>
        <w:r>
          <w:rPr>
            <w:noProof/>
            <w:webHidden/>
          </w:rPr>
          <w:fldChar w:fldCharType="begin"/>
        </w:r>
        <w:r>
          <w:rPr>
            <w:noProof/>
            <w:webHidden/>
          </w:rPr>
          <w:instrText xml:space="preserve"> PAGEREF _Toc196317646 \h </w:instrText>
        </w:r>
        <w:r>
          <w:rPr>
            <w:noProof/>
            <w:webHidden/>
          </w:rPr>
        </w:r>
        <w:r>
          <w:rPr>
            <w:noProof/>
            <w:webHidden/>
          </w:rPr>
          <w:fldChar w:fldCharType="separate"/>
        </w:r>
        <w:r>
          <w:rPr>
            <w:noProof/>
            <w:webHidden/>
          </w:rPr>
          <w:t>3</w:t>
        </w:r>
        <w:r>
          <w:rPr>
            <w:noProof/>
            <w:webHidden/>
          </w:rPr>
          <w:fldChar w:fldCharType="end"/>
        </w:r>
      </w:hyperlink>
    </w:p>
    <w:p w14:paraId="30AC34A2" w14:textId="6348BA39"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47" w:history="1">
        <w:r w:rsidRPr="00E23C31">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_Toc196317647 \h </w:instrText>
        </w:r>
        <w:r>
          <w:rPr>
            <w:noProof/>
            <w:webHidden/>
          </w:rPr>
        </w:r>
        <w:r>
          <w:rPr>
            <w:noProof/>
            <w:webHidden/>
          </w:rPr>
          <w:fldChar w:fldCharType="separate"/>
        </w:r>
        <w:r>
          <w:rPr>
            <w:noProof/>
            <w:webHidden/>
          </w:rPr>
          <w:t>4</w:t>
        </w:r>
        <w:r>
          <w:rPr>
            <w:noProof/>
            <w:webHidden/>
          </w:rPr>
          <w:fldChar w:fldCharType="end"/>
        </w:r>
      </w:hyperlink>
    </w:p>
    <w:p w14:paraId="596C0570" w14:textId="664B59E3"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48" w:history="1">
        <w:r w:rsidRPr="00E23C31">
          <w:rPr>
            <w:rStyle w:val="Hyperlink"/>
            <w:rFonts w:eastAsiaTheme="majorEastAsia"/>
            <w:noProof/>
          </w:rPr>
          <w:t>List of Figures</w:t>
        </w:r>
        <w:r>
          <w:rPr>
            <w:noProof/>
            <w:webHidden/>
          </w:rPr>
          <w:tab/>
        </w:r>
        <w:r>
          <w:rPr>
            <w:noProof/>
            <w:webHidden/>
          </w:rPr>
          <w:fldChar w:fldCharType="begin"/>
        </w:r>
        <w:r>
          <w:rPr>
            <w:noProof/>
            <w:webHidden/>
          </w:rPr>
          <w:instrText xml:space="preserve"> PAGEREF _Toc196317648 \h </w:instrText>
        </w:r>
        <w:r>
          <w:rPr>
            <w:noProof/>
            <w:webHidden/>
          </w:rPr>
        </w:r>
        <w:r>
          <w:rPr>
            <w:noProof/>
            <w:webHidden/>
          </w:rPr>
          <w:fldChar w:fldCharType="separate"/>
        </w:r>
        <w:r>
          <w:rPr>
            <w:noProof/>
            <w:webHidden/>
          </w:rPr>
          <w:t>7</w:t>
        </w:r>
        <w:r>
          <w:rPr>
            <w:noProof/>
            <w:webHidden/>
          </w:rPr>
          <w:fldChar w:fldCharType="end"/>
        </w:r>
      </w:hyperlink>
    </w:p>
    <w:p w14:paraId="20198AAE" w14:textId="206467A0"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49" w:history="1">
        <w:r w:rsidRPr="00E23C31">
          <w:rPr>
            <w:rStyle w:val="Hyperlink"/>
            <w:rFonts w:eastAsiaTheme="majorEastAsia"/>
            <w:noProof/>
          </w:rPr>
          <w:t>List of Acronyms</w:t>
        </w:r>
        <w:r>
          <w:rPr>
            <w:noProof/>
            <w:webHidden/>
          </w:rPr>
          <w:tab/>
        </w:r>
        <w:r>
          <w:rPr>
            <w:noProof/>
            <w:webHidden/>
          </w:rPr>
          <w:fldChar w:fldCharType="begin"/>
        </w:r>
        <w:r>
          <w:rPr>
            <w:noProof/>
            <w:webHidden/>
          </w:rPr>
          <w:instrText xml:space="preserve"> PAGEREF _Toc196317649 \h </w:instrText>
        </w:r>
        <w:r>
          <w:rPr>
            <w:noProof/>
            <w:webHidden/>
          </w:rPr>
        </w:r>
        <w:r>
          <w:rPr>
            <w:noProof/>
            <w:webHidden/>
          </w:rPr>
          <w:fldChar w:fldCharType="separate"/>
        </w:r>
        <w:r>
          <w:rPr>
            <w:noProof/>
            <w:webHidden/>
          </w:rPr>
          <w:t>8</w:t>
        </w:r>
        <w:r>
          <w:rPr>
            <w:noProof/>
            <w:webHidden/>
          </w:rPr>
          <w:fldChar w:fldCharType="end"/>
        </w:r>
      </w:hyperlink>
    </w:p>
    <w:p w14:paraId="0EEA0BC2" w14:textId="229F48B3"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50" w:history="1">
        <w:r w:rsidRPr="00E23C31">
          <w:rPr>
            <w:rStyle w:val="Hyperlink"/>
            <w:rFonts w:eastAsiaTheme="majorEastAsia"/>
            <w:noProof/>
          </w:rPr>
          <w:t>1. Introduction</w:t>
        </w:r>
        <w:r>
          <w:rPr>
            <w:noProof/>
            <w:webHidden/>
          </w:rPr>
          <w:tab/>
        </w:r>
        <w:r>
          <w:rPr>
            <w:noProof/>
            <w:webHidden/>
          </w:rPr>
          <w:fldChar w:fldCharType="begin"/>
        </w:r>
        <w:r>
          <w:rPr>
            <w:noProof/>
            <w:webHidden/>
          </w:rPr>
          <w:instrText xml:space="preserve"> PAGEREF _Toc196317650 \h </w:instrText>
        </w:r>
        <w:r>
          <w:rPr>
            <w:noProof/>
            <w:webHidden/>
          </w:rPr>
        </w:r>
        <w:r>
          <w:rPr>
            <w:noProof/>
            <w:webHidden/>
          </w:rPr>
          <w:fldChar w:fldCharType="separate"/>
        </w:r>
        <w:r>
          <w:rPr>
            <w:noProof/>
            <w:webHidden/>
          </w:rPr>
          <w:t>9</w:t>
        </w:r>
        <w:r>
          <w:rPr>
            <w:noProof/>
            <w:webHidden/>
          </w:rPr>
          <w:fldChar w:fldCharType="end"/>
        </w:r>
      </w:hyperlink>
    </w:p>
    <w:p w14:paraId="43D1BD16" w14:textId="42532C91"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51" w:history="1">
        <w:r w:rsidRPr="00E23C31">
          <w:rPr>
            <w:rStyle w:val="Hyperlink"/>
            <w:rFonts w:eastAsiaTheme="majorEastAsia"/>
            <w:noProof/>
          </w:rPr>
          <w:t>2. Objectives</w:t>
        </w:r>
        <w:r>
          <w:rPr>
            <w:noProof/>
            <w:webHidden/>
          </w:rPr>
          <w:tab/>
        </w:r>
        <w:r>
          <w:rPr>
            <w:noProof/>
            <w:webHidden/>
          </w:rPr>
          <w:fldChar w:fldCharType="begin"/>
        </w:r>
        <w:r>
          <w:rPr>
            <w:noProof/>
            <w:webHidden/>
          </w:rPr>
          <w:instrText xml:space="preserve"> PAGEREF _Toc196317651 \h </w:instrText>
        </w:r>
        <w:r>
          <w:rPr>
            <w:noProof/>
            <w:webHidden/>
          </w:rPr>
        </w:r>
        <w:r>
          <w:rPr>
            <w:noProof/>
            <w:webHidden/>
          </w:rPr>
          <w:fldChar w:fldCharType="separate"/>
        </w:r>
        <w:r>
          <w:rPr>
            <w:noProof/>
            <w:webHidden/>
          </w:rPr>
          <w:t>9</w:t>
        </w:r>
        <w:r>
          <w:rPr>
            <w:noProof/>
            <w:webHidden/>
          </w:rPr>
          <w:fldChar w:fldCharType="end"/>
        </w:r>
      </w:hyperlink>
    </w:p>
    <w:p w14:paraId="604FC3E4" w14:textId="493D3880"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52" w:history="1">
        <w:r w:rsidRPr="00E23C31">
          <w:rPr>
            <w:rStyle w:val="Hyperlink"/>
            <w:rFonts w:eastAsiaTheme="majorEastAsia"/>
            <w:noProof/>
          </w:rPr>
          <w:t>3. Data Class: ORN Road Net Element (ORNELEM)</w:t>
        </w:r>
        <w:r>
          <w:rPr>
            <w:noProof/>
            <w:webHidden/>
          </w:rPr>
          <w:tab/>
        </w:r>
        <w:r>
          <w:rPr>
            <w:noProof/>
            <w:webHidden/>
          </w:rPr>
          <w:fldChar w:fldCharType="begin"/>
        </w:r>
        <w:r>
          <w:rPr>
            <w:noProof/>
            <w:webHidden/>
          </w:rPr>
          <w:instrText xml:space="preserve"> PAGEREF _Toc196317652 \h </w:instrText>
        </w:r>
        <w:r>
          <w:rPr>
            <w:noProof/>
            <w:webHidden/>
          </w:rPr>
        </w:r>
        <w:r>
          <w:rPr>
            <w:noProof/>
            <w:webHidden/>
          </w:rPr>
          <w:fldChar w:fldCharType="separate"/>
        </w:r>
        <w:r>
          <w:rPr>
            <w:noProof/>
            <w:webHidden/>
          </w:rPr>
          <w:t>9</w:t>
        </w:r>
        <w:r>
          <w:rPr>
            <w:noProof/>
            <w:webHidden/>
          </w:rPr>
          <w:fldChar w:fldCharType="end"/>
        </w:r>
      </w:hyperlink>
    </w:p>
    <w:p w14:paraId="6F1AE5EE" w14:textId="4F000F10"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53" w:history="1">
        <w:r w:rsidRPr="00E23C31">
          <w:rPr>
            <w:rStyle w:val="Hyperlink"/>
            <w:rFonts w:eastAsiaTheme="majorEastAsia"/>
            <w:noProof/>
          </w:rPr>
          <w:t>4. Model Diagram: ORN Road Net Element</w:t>
        </w:r>
        <w:r>
          <w:rPr>
            <w:noProof/>
            <w:webHidden/>
          </w:rPr>
          <w:tab/>
        </w:r>
        <w:r>
          <w:rPr>
            <w:noProof/>
            <w:webHidden/>
          </w:rPr>
          <w:fldChar w:fldCharType="begin"/>
        </w:r>
        <w:r>
          <w:rPr>
            <w:noProof/>
            <w:webHidden/>
          </w:rPr>
          <w:instrText xml:space="preserve"> PAGEREF _Toc196317653 \h </w:instrText>
        </w:r>
        <w:r>
          <w:rPr>
            <w:noProof/>
            <w:webHidden/>
          </w:rPr>
        </w:r>
        <w:r>
          <w:rPr>
            <w:noProof/>
            <w:webHidden/>
          </w:rPr>
          <w:fldChar w:fldCharType="separate"/>
        </w:r>
        <w:r>
          <w:rPr>
            <w:noProof/>
            <w:webHidden/>
          </w:rPr>
          <w:t>12</w:t>
        </w:r>
        <w:r>
          <w:rPr>
            <w:noProof/>
            <w:webHidden/>
          </w:rPr>
          <w:fldChar w:fldCharType="end"/>
        </w:r>
      </w:hyperlink>
    </w:p>
    <w:p w14:paraId="75F3CF13" w14:textId="2EAF6652"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54" w:history="1">
        <w:r w:rsidRPr="00E23C31">
          <w:rPr>
            <w:rStyle w:val="Hyperlink"/>
            <w:rFonts w:eastAsiaTheme="majorEastAsia"/>
            <w:noProof/>
          </w:rPr>
          <w:t>5. Data Description</w:t>
        </w:r>
        <w:r>
          <w:rPr>
            <w:noProof/>
            <w:webHidden/>
          </w:rPr>
          <w:tab/>
        </w:r>
        <w:r>
          <w:rPr>
            <w:noProof/>
            <w:webHidden/>
          </w:rPr>
          <w:fldChar w:fldCharType="begin"/>
        </w:r>
        <w:r>
          <w:rPr>
            <w:noProof/>
            <w:webHidden/>
          </w:rPr>
          <w:instrText xml:space="preserve"> PAGEREF _Toc196317654 \h </w:instrText>
        </w:r>
        <w:r>
          <w:rPr>
            <w:noProof/>
            <w:webHidden/>
          </w:rPr>
        </w:r>
        <w:r>
          <w:rPr>
            <w:noProof/>
            <w:webHidden/>
          </w:rPr>
          <w:fldChar w:fldCharType="separate"/>
        </w:r>
        <w:r>
          <w:rPr>
            <w:noProof/>
            <w:webHidden/>
          </w:rPr>
          <w:t>14</w:t>
        </w:r>
        <w:r>
          <w:rPr>
            <w:noProof/>
            <w:webHidden/>
          </w:rPr>
          <w:fldChar w:fldCharType="end"/>
        </w:r>
      </w:hyperlink>
    </w:p>
    <w:p w14:paraId="255BF03C" w14:textId="3FB54EA9"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55" w:history="1">
        <w:r w:rsidRPr="00E23C31">
          <w:rPr>
            <w:rStyle w:val="Hyperlink"/>
            <w:rFonts w:eastAsiaTheme="majorEastAsia"/>
            <w:noProof/>
          </w:rPr>
          <w:t>ORN_ROAD_NET_ELEMENT_FT</w:t>
        </w:r>
        <w:r>
          <w:rPr>
            <w:noProof/>
            <w:webHidden/>
          </w:rPr>
          <w:tab/>
        </w:r>
        <w:r>
          <w:rPr>
            <w:noProof/>
            <w:webHidden/>
          </w:rPr>
          <w:fldChar w:fldCharType="begin"/>
        </w:r>
        <w:r>
          <w:rPr>
            <w:noProof/>
            <w:webHidden/>
          </w:rPr>
          <w:instrText xml:space="preserve"> PAGEREF _Toc196317655 \h </w:instrText>
        </w:r>
        <w:r>
          <w:rPr>
            <w:noProof/>
            <w:webHidden/>
          </w:rPr>
        </w:r>
        <w:r>
          <w:rPr>
            <w:noProof/>
            <w:webHidden/>
          </w:rPr>
          <w:fldChar w:fldCharType="separate"/>
        </w:r>
        <w:r>
          <w:rPr>
            <w:noProof/>
            <w:webHidden/>
          </w:rPr>
          <w:t>14</w:t>
        </w:r>
        <w:r>
          <w:rPr>
            <w:noProof/>
            <w:webHidden/>
          </w:rPr>
          <w:fldChar w:fldCharType="end"/>
        </w:r>
      </w:hyperlink>
    </w:p>
    <w:p w14:paraId="531BE9AA" w14:textId="4A17D2B3"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56" w:history="1">
        <w:r w:rsidRPr="00E23C31">
          <w:rPr>
            <w:rStyle w:val="Hyperlink"/>
            <w:rFonts w:eastAsiaTheme="majorEastAsia"/>
            <w:noProof/>
          </w:rPr>
          <w:t>ORN_ADDRESS_INFO</w:t>
        </w:r>
        <w:r>
          <w:rPr>
            <w:noProof/>
            <w:webHidden/>
          </w:rPr>
          <w:tab/>
        </w:r>
        <w:r>
          <w:rPr>
            <w:noProof/>
            <w:webHidden/>
          </w:rPr>
          <w:fldChar w:fldCharType="begin"/>
        </w:r>
        <w:r>
          <w:rPr>
            <w:noProof/>
            <w:webHidden/>
          </w:rPr>
          <w:instrText xml:space="preserve"> PAGEREF _Toc196317656 \h </w:instrText>
        </w:r>
        <w:r>
          <w:rPr>
            <w:noProof/>
            <w:webHidden/>
          </w:rPr>
        </w:r>
        <w:r>
          <w:rPr>
            <w:noProof/>
            <w:webHidden/>
          </w:rPr>
          <w:fldChar w:fldCharType="separate"/>
        </w:r>
        <w:r>
          <w:rPr>
            <w:noProof/>
            <w:webHidden/>
          </w:rPr>
          <w:t>16</w:t>
        </w:r>
        <w:r>
          <w:rPr>
            <w:noProof/>
            <w:webHidden/>
          </w:rPr>
          <w:fldChar w:fldCharType="end"/>
        </w:r>
      </w:hyperlink>
    </w:p>
    <w:p w14:paraId="70DFFD9D" w14:textId="7433A0B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57" w:history="1">
        <w:r w:rsidRPr="00E23C31">
          <w:rPr>
            <w:rStyle w:val="Hyperlink"/>
            <w:rFonts w:eastAsiaTheme="majorEastAsia"/>
            <w:noProof/>
          </w:rPr>
          <w:t>ORN_ALTERNATE_STREET_NAME</w:t>
        </w:r>
        <w:r>
          <w:rPr>
            <w:noProof/>
            <w:webHidden/>
          </w:rPr>
          <w:tab/>
        </w:r>
        <w:r>
          <w:rPr>
            <w:noProof/>
            <w:webHidden/>
          </w:rPr>
          <w:fldChar w:fldCharType="begin"/>
        </w:r>
        <w:r>
          <w:rPr>
            <w:noProof/>
            <w:webHidden/>
          </w:rPr>
          <w:instrText xml:space="preserve"> PAGEREF _Toc196317657 \h </w:instrText>
        </w:r>
        <w:r>
          <w:rPr>
            <w:noProof/>
            <w:webHidden/>
          </w:rPr>
        </w:r>
        <w:r>
          <w:rPr>
            <w:noProof/>
            <w:webHidden/>
          </w:rPr>
          <w:fldChar w:fldCharType="separate"/>
        </w:r>
        <w:r>
          <w:rPr>
            <w:noProof/>
            <w:webHidden/>
          </w:rPr>
          <w:t>17</w:t>
        </w:r>
        <w:r>
          <w:rPr>
            <w:noProof/>
            <w:webHidden/>
          </w:rPr>
          <w:fldChar w:fldCharType="end"/>
        </w:r>
      </w:hyperlink>
    </w:p>
    <w:p w14:paraId="5C116E96" w14:textId="149747F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58" w:history="1">
        <w:r w:rsidRPr="00E23C31">
          <w:rPr>
            <w:rStyle w:val="Hyperlink"/>
            <w:rFonts w:eastAsiaTheme="majorEastAsia"/>
            <w:noProof/>
          </w:rPr>
          <w:t>ORN_BLOCKED_PASSAGE</w:t>
        </w:r>
        <w:r>
          <w:rPr>
            <w:noProof/>
            <w:webHidden/>
          </w:rPr>
          <w:tab/>
        </w:r>
        <w:r>
          <w:rPr>
            <w:noProof/>
            <w:webHidden/>
          </w:rPr>
          <w:fldChar w:fldCharType="begin"/>
        </w:r>
        <w:r>
          <w:rPr>
            <w:noProof/>
            <w:webHidden/>
          </w:rPr>
          <w:instrText xml:space="preserve"> PAGEREF _Toc196317658 \h </w:instrText>
        </w:r>
        <w:r>
          <w:rPr>
            <w:noProof/>
            <w:webHidden/>
          </w:rPr>
        </w:r>
        <w:r>
          <w:rPr>
            <w:noProof/>
            <w:webHidden/>
          </w:rPr>
          <w:fldChar w:fldCharType="separate"/>
        </w:r>
        <w:r>
          <w:rPr>
            <w:noProof/>
            <w:webHidden/>
          </w:rPr>
          <w:t>18</w:t>
        </w:r>
        <w:r>
          <w:rPr>
            <w:noProof/>
            <w:webHidden/>
          </w:rPr>
          <w:fldChar w:fldCharType="end"/>
        </w:r>
      </w:hyperlink>
    </w:p>
    <w:p w14:paraId="23CC68C1" w14:textId="252259CF"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59" w:history="1">
        <w:r w:rsidRPr="00E23C31">
          <w:rPr>
            <w:rStyle w:val="Hyperlink"/>
            <w:rFonts w:eastAsiaTheme="majorEastAsia"/>
            <w:noProof/>
          </w:rPr>
          <w:t>ORN_JUNCTION</w:t>
        </w:r>
        <w:r>
          <w:rPr>
            <w:noProof/>
            <w:webHidden/>
          </w:rPr>
          <w:tab/>
        </w:r>
        <w:r>
          <w:rPr>
            <w:noProof/>
            <w:webHidden/>
          </w:rPr>
          <w:fldChar w:fldCharType="begin"/>
        </w:r>
        <w:r>
          <w:rPr>
            <w:noProof/>
            <w:webHidden/>
          </w:rPr>
          <w:instrText xml:space="preserve"> PAGEREF _Toc196317659 \h </w:instrText>
        </w:r>
        <w:r>
          <w:rPr>
            <w:noProof/>
            <w:webHidden/>
          </w:rPr>
        </w:r>
        <w:r>
          <w:rPr>
            <w:noProof/>
            <w:webHidden/>
          </w:rPr>
          <w:fldChar w:fldCharType="separate"/>
        </w:r>
        <w:r>
          <w:rPr>
            <w:noProof/>
            <w:webHidden/>
          </w:rPr>
          <w:t>19</w:t>
        </w:r>
        <w:r>
          <w:rPr>
            <w:noProof/>
            <w:webHidden/>
          </w:rPr>
          <w:fldChar w:fldCharType="end"/>
        </w:r>
      </w:hyperlink>
    </w:p>
    <w:p w14:paraId="73DB7C0B" w14:textId="50FEAED8"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0" w:history="1">
        <w:r w:rsidRPr="00E23C31">
          <w:rPr>
            <w:rStyle w:val="Hyperlink"/>
            <w:rFonts w:eastAsiaTheme="majorEastAsia"/>
            <w:noProof/>
          </w:rPr>
          <w:t>ORN_JURISDICTION</w:t>
        </w:r>
        <w:r>
          <w:rPr>
            <w:noProof/>
            <w:webHidden/>
          </w:rPr>
          <w:tab/>
        </w:r>
        <w:r>
          <w:rPr>
            <w:noProof/>
            <w:webHidden/>
          </w:rPr>
          <w:fldChar w:fldCharType="begin"/>
        </w:r>
        <w:r>
          <w:rPr>
            <w:noProof/>
            <w:webHidden/>
          </w:rPr>
          <w:instrText xml:space="preserve"> PAGEREF _Toc196317660 \h </w:instrText>
        </w:r>
        <w:r>
          <w:rPr>
            <w:noProof/>
            <w:webHidden/>
          </w:rPr>
        </w:r>
        <w:r>
          <w:rPr>
            <w:noProof/>
            <w:webHidden/>
          </w:rPr>
          <w:fldChar w:fldCharType="separate"/>
        </w:r>
        <w:r>
          <w:rPr>
            <w:noProof/>
            <w:webHidden/>
          </w:rPr>
          <w:t>19</w:t>
        </w:r>
        <w:r>
          <w:rPr>
            <w:noProof/>
            <w:webHidden/>
          </w:rPr>
          <w:fldChar w:fldCharType="end"/>
        </w:r>
      </w:hyperlink>
    </w:p>
    <w:p w14:paraId="46329A39" w14:textId="1BBB637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1" w:history="1">
        <w:r w:rsidRPr="00E23C31">
          <w:rPr>
            <w:rStyle w:val="Hyperlink"/>
            <w:rFonts w:eastAsiaTheme="majorEastAsia"/>
            <w:noProof/>
          </w:rPr>
          <w:t>ORN_NUMBER_OF_LANES</w:t>
        </w:r>
        <w:r>
          <w:rPr>
            <w:noProof/>
            <w:webHidden/>
          </w:rPr>
          <w:tab/>
        </w:r>
        <w:r>
          <w:rPr>
            <w:noProof/>
            <w:webHidden/>
          </w:rPr>
          <w:fldChar w:fldCharType="begin"/>
        </w:r>
        <w:r>
          <w:rPr>
            <w:noProof/>
            <w:webHidden/>
          </w:rPr>
          <w:instrText xml:space="preserve"> PAGEREF _Toc196317661 \h </w:instrText>
        </w:r>
        <w:r>
          <w:rPr>
            <w:noProof/>
            <w:webHidden/>
          </w:rPr>
        </w:r>
        <w:r>
          <w:rPr>
            <w:noProof/>
            <w:webHidden/>
          </w:rPr>
          <w:fldChar w:fldCharType="separate"/>
        </w:r>
        <w:r>
          <w:rPr>
            <w:noProof/>
            <w:webHidden/>
          </w:rPr>
          <w:t>20</w:t>
        </w:r>
        <w:r>
          <w:rPr>
            <w:noProof/>
            <w:webHidden/>
          </w:rPr>
          <w:fldChar w:fldCharType="end"/>
        </w:r>
      </w:hyperlink>
    </w:p>
    <w:p w14:paraId="1E5349A9" w14:textId="6024C3E9"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2" w:history="1">
        <w:r w:rsidRPr="00E23C31">
          <w:rPr>
            <w:rStyle w:val="Hyperlink"/>
            <w:rFonts w:eastAsiaTheme="majorEastAsia"/>
            <w:noProof/>
          </w:rPr>
          <w:t>ORN_OFFICIAL_STREET_NAME</w:t>
        </w:r>
        <w:r>
          <w:rPr>
            <w:noProof/>
            <w:webHidden/>
          </w:rPr>
          <w:tab/>
        </w:r>
        <w:r>
          <w:rPr>
            <w:noProof/>
            <w:webHidden/>
          </w:rPr>
          <w:fldChar w:fldCharType="begin"/>
        </w:r>
        <w:r>
          <w:rPr>
            <w:noProof/>
            <w:webHidden/>
          </w:rPr>
          <w:instrText xml:space="preserve"> PAGEREF _Toc196317662 \h </w:instrText>
        </w:r>
        <w:r>
          <w:rPr>
            <w:noProof/>
            <w:webHidden/>
          </w:rPr>
        </w:r>
        <w:r>
          <w:rPr>
            <w:noProof/>
            <w:webHidden/>
          </w:rPr>
          <w:fldChar w:fldCharType="separate"/>
        </w:r>
        <w:r>
          <w:rPr>
            <w:noProof/>
            <w:webHidden/>
          </w:rPr>
          <w:t>21</w:t>
        </w:r>
        <w:r>
          <w:rPr>
            <w:noProof/>
            <w:webHidden/>
          </w:rPr>
          <w:fldChar w:fldCharType="end"/>
        </w:r>
      </w:hyperlink>
    </w:p>
    <w:p w14:paraId="7C3DA0C6" w14:textId="349E047F"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3" w:history="1">
        <w:r w:rsidRPr="00E23C31">
          <w:rPr>
            <w:rStyle w:val="Hyperlink"/>
            <w:rFonts w:eastAsiaTheme="majorEastAsia"/>
            <w:noProof/>
          </w:rPr>
          <w:t>ORN_ROAD_CLASS</w:t>
        </w:r>
        <w:r>
          <w:rPr>
            <w:noProof/>
            <w:webHidden/>
          </w:rPr>
          <w:tab/>
        </w:r>
        <w:r>
          <w:rPr>
            <w:noProof/>
            <w:webHidden/>
          </w:rPr>
          <w:fldChar w:fldCharType="begin"/>
        </w:r>
        <w:r>
          <w:rPr>
            <w:noProof/>
            <w:webHidden/>
          </w:rPr>
          <w:instrText xml:space="preserve"> PAGEREF _Toc196317663 \h </w:instrText>
        </w:r>
        <w:r>
          <w:rPr>
            <w:noProof/>
            <w:webHidden/>
          </w:rPr>
        </w:r>
        <w:r>
          <w:rPr>
            <w:noProof/>
            <w:webHidden/>
          </w:rPr>
          <w:fldChar w:fldCharType="separate"/>
        </w:r>
        <w:r>
          <w:rPr>
            <w:noProof/>
            <w:webHidden/>
          </w:rPr>
          <w:t>22</w:t>
        </w:r>
        <w:r>
          <w:rPr>
            <w:noProof/>
            <w:webHidden/>
          </w:rPr>
          <w:fldChar w:fldCharType="end"/>
        </w:r>
      </w:hyperlink>
    </w:p>
    <w:p w14:paraId="634DB79A" w14:textId="1F4A0EC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4" w:history="1">
        <w:r w:rsidRPr="00E23C31">
          <w:rPr>
            <w:rStyle w:val="Hyperlink"/>
            <w:rFonts w:eastAsiaTheme="majorEastAsia"/>
            <w:noProof/>
          </w:rPr>
          <w:t>ORN_ROAD_NET_ELEMENT_SOURCE</w:t>
        </w:r>
        <w:r>
          <w:rPr>
            <w:noProof/>
            <w:webHidden/>
          </w:rPr>
          <w:tab/>
        </w:r>
        <w:r>
          <w:rPr>
            <w:noProof/>
            <w:webHidden/>
          </w:rPr>
          <w:fldChar w:fldCharType="begin"/>
        </w:r>
        <w:r>
          <w:rPr>
            <w:noProof/>
            <w:webHidden/>
          </w:rPr>
          <w:instrText xml:space="preserve"> PAGEREF _Toc196317664 \h </w:instrText>
        </w:r>
        <w:r>
          <w:rPr>
            <w:noProof/>
            <w:webHidden/>
          </w:rPr>
        </w:r>
        <w:r>
          <w:rPr>
            <w:noProof/>
            <w:webHidden/>
          </w:rPr>
          <w:fldChar w:fldCharType="separate"/>
        </w:r>
        <w:r>
          <w:rPr>
            <w:noProof/>
            <w:webHidden/>
          </w:rPr>
          <w:t>22</w:t>
        </w:r>
        <w:r>
          <w:rPr>
            <w:noProof/>
            <w:webHidden/>
          </w:rPr>
          <w:fldChar w:fldCharType="end"/>
        </w:r>
      </w:hyperlink>
    </w:p>
    <w:p w14:paraId="37896989" w14:textId="529C97C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5" w:history="1">
        <w:r w:rsidRPr="00E23C31">
          <w:rPr>
            <w:rStyle w:val="Hyperlink"/>
            <w:rFonts w:eastAsiaTheme="majorEastAsia"/>
            <w:noProof/>
          </w:rPr>
          <w:t>ORN_ROAD_SURFACE</w:t>
        </w:r>
        <w:r>
          <w:rPr>
            <w:noProof/>
            <w:webHidden/>
          </w:rPr>
          <w:tab/>
        </w:r>
        <w:r>
          <w:rPr>
            <w:noProof/>
            <w:webHidden/>
          </w:rPr>
          <w:fldChar w:fldCharType="begin"/>
        </w:r>
        <w:r>
          <w:rPr>
            <w:noProof/>
            <w:webHidden/>
          </w:rPr>
          <w:instrText xml:space="preserve"> PAGEREF _Toc196317665 \h </w:instrText>
        </w:r>
        <w:r>
          <w:rPr>
            <w:noProof/>
            <w:webHidden/>
          </w:rPr>
        </w:r>
        <w:r>
          <w:rPr>
            <w:noProof/>
            <w:webHidden/>
          </w:rPr>
          <w:fldChar w:fldCharType="separate"/>
        </w:r>
        <w:r>
          <w:rPr>
            <w:noProof/>
            <w:webHidden/>
          </w:rPr>
          <w:t>23</w:t>
        </w:r>
        <w:r>
          <w:rPr>
            <w:noProof/>
            <w:webHidden/>
          </w:rPr>
          <w:fldChar w:fldCharType="end"/>
        </w:r>
      </w:hyperlink>
    </w:p>
    <w:p w14:paraId="2DA27766" w14:textId="07A41062"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6" w:history="1">
        <w:r w:rsidRPr="00E23C31">
          <w:rPr>
            <w:rStyle w:val="Hyperlink"/>
            <w:rFonts w:eastAsiaTheme="majorEastAsia"/>
            <w:noProof/>
          </w:rPr>
          <w:t>ORN_ROUTE_NAME</w:t>
        </w:r>
        <w:r>
          <w:rPr>
            <w:noProof/>
            <w:webHidden/>
          </w:rPr>
          <w:tab/>
        </w:r>
        <w:r>
          <w:rPr>
            <w:noProof/>
            <w:webHidden/>
          </w:rPr>
          <w:fldChar w:fldCharType="begin"/>
        </w:r>
        <w:r>
          <w:rPr>
            <w:noProof/>
            <w:webHidden/>
          </w:rPr>
          <w:instrText xml:space="preserve"> PAGEREF _Toc196317666 \h </w:instrText>
        </w:r>
        <w:r>
          <w:rPr>
            <w:noProof/>
            <w:webHidden/>
          </w:rPr>
        </w:r>
        <w:r>
          <w:rPr>
            <w:noProof/>
            <w:webHidden/>
          </w:rPr>
          <w:fldChar w:fldCharType="separate"/>
        </w:r>
        <w:r>
          <w:rPr>
            <w:noProof/>
            <w:webHidden/>
          </w:rPr>
          <w:t>24</w:t>
        </w:r>
        <w:r>
          <w:rPr>
            <w:noProof/>
            <w:webHidden/>
          </w:rPr>
          <w:fldChar w:fldCharType="end"/>
        </w:r>
      </w:hyperlink>
    </w:p>
    <w:p w14:paraId="4CCB5A99" w14:textId="40E70533"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7" w:history="1">
        <w:r w:rsidRPr="00E23C31">
          <w:rPr>
            <w:rStyle w:val="Hyperlink"/>
            <w:rFonts w:eastAsiaTheme="majorEastAsia"/>
            <w:noProof/>
          </w:rPr>
          <w:t>ORN_ROUTE_NUMBER</w:t>
        </w:r>
        <w:r>
          <w:rPr>
            <w:noProof/>
            <w:webHidden/>
          </w:rPr>
          <w:tab/>
        </w:r>
        <w:r>
          <w:rPr>
            <w:noProof/>
            <w:webHidden/>
          </w:rPr>
          <w:fldChar w:fldCharType="begin"/>
        </w:r>
        <w:r>
          <w:rPr>
            <w:noProof/>
            <w:webHidden/>
          </w:rPr>
          <w:instrText xml:space="preserve"> PAGEREF _Toc196317667 \h </w:instrText>
        </w:r>
        <w:r>
          <w:rPr>
            <w:noProof/>
            <w:webHidden/>
          </w:rPr>
        </w:r>
        <w:r>
          <w:rPr>
            <w:noProof/>
            <w:webHidden/>
          </w:rPr>
          <w:fldChar w:fldCharType="separate"/>
        </w:r>
        <w:r>
          <w:rPr>
            <w:noProof/>
            <w:webHidden/>
          </w:rPr>
          <w:t>25</w:t>
        </w:r>
        <w:r>
          <w:rPr>
            <w:noProof/>
            <w:webHidden/>
          </w:rPr>
          <w:fldChar w:fldCharType="end"/>
        </w:r>
      </w:hyperlink>
    </w:p>
    <w:p w14:paraId="305F718E" w14:textId="76EFEED3"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8" w:history="1">
        <w:r w:rsidRPr="00E23C31">
          <w:rPr>
            <w:rStyle w:val="Hyperlink"/>
            <w:rFonts w:eastAsiaTheme="majorEastAsia"/>
            <w:noProof/>
          </w:rPr>
          <w:t>ORN_SPEED_LIMIT</w:t>
        </w:r>
        <w:r>
          <w:rPr>
            <w:noProof/>
            <w:webHidden/>
          </w:rPr>
          <w:tab/>
        </w:r>
        <w:r>
          <w:rPr>
            <w:noProof/>
            <w:webHidden/>
          </w:rPr>
          <w:fldChar w:fldCharType="begin"/>
        </w:r>
        <w:r>
          <w:rPr>
            <w:noProof/>
            <w:webHidden/>
          </w:rPr>
          <w:instrText xml:space="preserve"> PAGEREF _Toc196317668 \h </w:instrText>
        </w:r>
        <w:r>
          <w:rPr>
            <w:noProof/>
            <w:webHidden/>
          </w:rPr>
        </w:r>
        <w:r>
          <w:rPr>
            <w:noProof/>
            <w:webHidden/>
          </w:rPr>
          <w:fldChar w:fldCharType="separate"/>
        </w:r>
        <w:r>
          <w:rPr>
            <w:noProof/>
            <w:webHidden/>
          </w:rPr>
          <w:t>26</w:t>
        </w:r>
        <w:r>
          <w:rPr>
            <w:noProof/>
            <w:webHidden/>
          </w:rPr>
          <w:fldChar w:fldCharType="end"/>
        </w:r>
      </w:hyperlink>
    </w:p>
    <w:p w14:paraId="5894237C" w14:textId="6BCFD5CF"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69" w:history="1">
        <w:r w:rsidRPr="00E23C31">
          <w:rPr>
            <w:rStyle w:val="Hyperlink"/>
            <w:rFonts w:eastAsiaTheme="majorEastAsia"/>
            <w:noProof/>
          </w:rPr>
          <w:t>ORN_STREET_NAME_PARSED</w:t>
        </w:r>
        <w:r>
          <w:rPr>
            <w:noProof/>
            <w:webHidden/>
          </w:rPr>
          <w:tab/>
        </w:r>
        <w:r>
          <w:rPr>
            <w:noProof/>
            <w:webHidden/>
          </w:rPr>
          <w:fldChar w:fldCharType="begin"/>
        </w:r>
        <w:r>
          <w:rPr>
            <w:noProof/>
            <w:webHidden/>
          </w:rPr>
          <w:instrText xml:space="preserve"> PAGEREF _Toc196317669 \h </w:instrText>
        </w:r>
        <w:r>
          <w:rPr>
            <w:noProof/>
            <w:webHidden/>
          </w:rPr>
        </w:r>
        <w:r>
          <w:rPr>
            <w:noProof/>
            <w:webHidden/>
          </w:rPr>
          <w:fldChar w:fldCharType="separate"/>
        </w:r>
        <w:r>
          <w:rPr>
            <w:noProof/>
            <w:webHidden/>
          </w:rPr>
          <w:t>27</w:t>
        </w:r>
        <w:r>
          <w:rPr>
            <w:noProof/>
            <w:webHidden/>
          </w:rPr>
          <w:fldChar w:fldCharType="end"/>
        </w:r>
      </w:hyperlink>
    </w:p>
    <w:p w14:paraId="46223027" w14:textId="098AFC29"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0" w:history="1">
        <w:r w:rsidRPr="00E23C31">
          <w:rPr>
            <w:rStyle w:val="Hyperlink"/>
            <w:rFonts w:eastAsiaTheme="majorEastAsia"/>
            <w:noProof/>
          </w:rPr>
          <w:t>ORN_STRUCTURE</w:t>
        </w:r>
        <w:r>
          <w:rPr>
            <w:noProof/>
            <w:webHidden/>
          </w:rPr>
          <w:tab/>
        </w:r>
        <w:r>
          <w:rPr>
            <w:noProof/>
            <w:webHidden/>
          </w:rPr>
          <w:fldChar w:fldCharType="begin"/>
        </w:r>
        <w:r>
          <w:rPr>
            <w:noProof/>
            <w:webHidden/>
          </w:rPr>
          <w:instrText xml:space="preserve"> PAGEREF _Toc196317670 \h </w:instrText>
        </w:r>
        <w:r>
          <w:rPr>
            <w:noProof/>
            <w:webHidden/>
          </w:rPr>
        </w:r>
        <w:r>
          <w:rPr>
            <w:noProof/>
            <w:webHidden/>
          </w:rPr>
          <w:fldChar w:fldCharType="separate"/>
        </w:r>
        <w:r>
          <w:rPr>
            <w:noProof/>
            <w:webHidden/>
          </w:rPr>
          <w:t>28</w:t>
        </w:r>
        <w:r>
          <w:rPr>
            <w:noProof/>
            <w:webHidden/>
          </w:rPr>
          <w:fldChar w:fldCharType="end"/>
        </w:r>
      </w:hyperlink>
    </w:p>
    <w:p w14:paraId="289E156C" w14:textId="1FE6DDD2"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1" w:history="1">
        <w:r w:rsidRPr="00E23C31">
          <w:rPr>
            <w:rStyle w:val="Hyperlink"/>
            <w:rFonts w:eastAsiaTheme="majorEastAsia"/>
            <w:noProof/>
          </w:rPr>
          <w:t>ORN_TOLL_POINT</w:t>
        </w:r>
        <w:r>
          <w:rPr>
            <w:noProof/>
            <w:webHidden/>
          </w:rPr>
          <w:tab/>
        </w:r>
        <w:r>
          <w:rPr>
            <w:noProof/>
            <w:webHidden/>
          </w:rPr>
          <w:fldChar w:fldCharType="begin"/>
        </w:r>
        <w:r>
          <w:rPr>
            <w:noProof/>
            <w:webHidden/>
          </w:rPr>
          <w:instrText xml:space="preserve"> PAGEREF _Toc196317671 \h </w:instrText>
        </w:r>
        <w:r>
          <w:rPr>
            <w:noProof/>
            <w:webHidden/>
          </w:rPr>
        </w:r>
        <w:r>
          <w:rPr>
            <w:noProof/>
            <w:webHidden/>
          </w:rPr>
          <w:fldChar w:fldCharType="separate"/>
        </w:r>
        <w:r>
          <w:rPr>
            <w:noProof/>
            <w:webHidden/>
          </w:rPr>
          <w:t>29</w:t>
        </w:r>
        <w:r>
          <w:rPr>
            <w:noProof/>
            <w:webHidden/>
          </w:rPr>
          <w:fldChar w:fldCharType="end"/>
        </w:r>
      </w:hyperlink>
    </w:p>
    <w:p w14:paraId="53A88E20" w14:textId="54411E84"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2" w:history="1">
        <w:r w:rsidRPr="00E23C31">
          <w:rPr>
            <w:rStyle w:val="Hyperlink"/>
            <w:rFonts w:eastAsiaTheme="majorEastAsia"/>
            <w:noProof/>
          </w:rPr>
          <w:t>ORN_UNDERPASS</w:t>
        </w:r>
        <w:r>
          <w:rPr>
            <w:noProof/>
            <w:webHidden/>
          </w:rPr>
          <w:tab/>
        </w:r>
        <w:r>
          <w:rPr>
            <w:noProof/>
            <w:webHidden/>
          </w:rPr>
          <w:fldChar w:fldCharType="begin"/>
        </w:r>
        <w:r>
          <w:rPr>
            <w:noProof/>
            <w:webHidden/>
          </w:rPr>
          <w:instrText xml:space="preserve"> PAGEREF _Toc196317672 \h </w:instrText>
        </w:r>
        <w:r>
          <w:rPr>
            <w:noProof/>
            <w:webHidden/>
          </w:rPr>
        </w:r>
        <w:r>
          <w:rPr>
            <w:noProof/>
            <w:webHidden/>
          </w:rPr>
          <w:fldChar w:fldCharType="separate"/>
        </w:r>
        <w:r>
          <w:rPr>
            <w:noProof/>
            <w:webHidden/>
          </w:rPr>
          <w:t>30</w:t>
        </w:r>
        <w:r>
          <w:rPr>
            <w:noProof/>
            <w:webHidden/>
          </w:rPr>
          <w:fldChar w:fldCharType="end"/>
        </w:r>
      </w:hyperlink>
    </w:p>
    <w:p w14:paraId="04613CD1" w14:textId="0A588B68"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73" w:history="1">
        <w:r w:rsidRPr="00E23C31">
          <w:rPr>
            <w:rStyle w:val="Hyperlink"/>
            <w:rFonts w:eastAsiaTheme="majorEastAsia"/>
            <w:noProof/>
          </w:rPr>
          <w:t>6. Links to Additional Information</w:t>
        </w:r>
        <w:r>
          <w:rPr>
            <w:noProof/>
            <w:webHidden/>
          </w:rPr>
          <w:tab/>
        </w:r>
        <w:r>
          <w:rPr>
            <w:noProof/>
            <w:webHidden/>
          </w:rPr>
          <w:fldChar w:fldCharType="begin"/>
        </w:r>
        <w:r>
          <w:rPr>
            <w:noProof/>
            <w:webHidden/>
          </w:rPr>
          <w:instrText xml:space="preserve"> PAGEREF _Toc196317673 \h </w:instrText>
        </w:r>
        <w:r>
          <w:rPr>
            <w:noProof/>
            <w:webHidden/>
          </w:rPr>
        </w:r>
        <w:r>
          <w:rPr>
            <w:noProof/>
            <w:webHidden/>
          </w:rPr>
          <w:fldChar w:fldCharType="separate"/>
        </w:r>
        <w:r>
          <w:rPr>
            <w:noProof/>
            <w:webHidden/>
          </w:rPr>
          <w:t>31</w:t>
        </w:r>
        <w:r>
          <w:rPr>
            <w:noProof/>
            <w:webHidden/>
          </w:rPr>
          <w:fldChar w:fldCharType="end"/>
        </w:r>
      </w:hyperlink>
    </w:p>
    <w:p w14:paraId="2166D394" w14:textId="7200BF24"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74" w:history="1">
        <w:r w:rsidRPr="00E23C31">
          <w:rPr>
            <w:rStyle w:val="Hyperlink"/>
            <w:rFonts w:eastAsiaTheme="majorEastAsia"/>
            <w:noProof/>
          </w:rPr>
          <w:t>APPENDIX A: LIO Lookup Tables and Values</w:t>
        </w:r>
        <w:r>
          <w:rPr>
            <w:noProof/>
            <w:webHidden/>
          </w:rPr>
          <w:tab/>
        </w:r>
        <w:r>
          <w:rPr>
            <w:noProof/>
            <w:webHidden/>
          </w:rPr>
          <w:fldChar w:fldCharType="begin"/>
        </w:r>
        <w:r>
          <w:rPr>
            <w:noProof/>
            <w:webHidden/>
          </w:rPr>
          <w:instrText xml:space="preserve"> PAGEREF _Toc196317674 \h </w:instrText>
        </w:r>
        <w:r>
          <w:rPr>
            <w:noProof/>
            <w:webHidden/>
          </w:rPr>
        </w:r>
        <w:r>
          <w:rPr>
            <w:noProof/>
            <w:webHidden/>
          </w:rPr>
          <w:fldChar w:fldCharType="separate"/>
        </w:r>
        <w:r>
          <w:rPr>
            <w:noProof/>
            <w:webHidden/>
          </w:rPr>
          <w:t>32</w:t>
        </w:r>
        <w:r>
          <w:rPr>
            <w:noProof/>
            <w:webHidden/>
          </w:rPr>
          <w:fldChar w:fldCharType="end"/>
        </w:r>
      </w:hyperlink>
    </w:p>
    <w:p w14:paraId="00CF8A58" w14:textId="76E78AD5"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5" w:history="1">
        <w:r w:rsidRPr="00E23C31">
          <w:rPr>
            <w:rStyle w:val="Hyperlink"/>
            <w:rFonts w:eastAsiaTheme="majorEastAsia"/>
            <w:noProof/>
            <w:lang w:val="fr-CA"/>
          </w:rPr>
          <w:t>ORN_ACQUISITION_TECHNIQUE_LIST</w:t>
        </w:r>
        <w:r>
          <w:rPr>
            <w:noProof/>
            <w:webHidden/>
          </w:rPr>
          <w:tab/>
        </w:r>
        <w:r>
          <w:rPr>
            <w:noProof/>
            <w:webHidden/>
          </w:rPr>
          <w:fldChar w:fldCharType="begin"/>
        </w:r>
        <w:r>
          <w:rPr>
            <w:noProof/>
            <w:webHidden/>
          </w:rPr>
          <w:instrText xml:space="preserve"> PAGEREF _Toc196317675 \h </w:instrText>
        </w:r>
        <w:r>
          <w:rPr>
            <w:noProof/>
            <w:webHidden/>
          </w:rPr>
        </w:r>
        <w:r>
          <w:rPr>
            <w:noProof/>
            <w:webHidden/>
          </w:rPr>
          <w:fldChar w:fldCharType="separate"/>
        </w:r>
        <w:r>
          <w:rPr>
            <w:noProof/>
            <w:webHidden/>
          </w:rPr>
          <w:t>32</w:t>
        </w:r>
        <w:r>
          <w:rPr>
            <w:noProof/>
            <w:webHidden/>
          </w:rPr>
          <w:fldChar w:fldCharType="end"/>
        </w:r>
      </w:hyperlink>
    </w:p>
    <w:p w14:paraId="34FB0093" w14:textId="7C128E80"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6" w:history="1">
        <w:r w:rsidRPr="00E23C31">
          <w:rPr>
            <w:rStyle w:val="Hyperlink"/>
            <w:rFonts w:eastAsiaTheme="majorEastAsia"/>
            <w:noProof/>
          </w:rPr>
          <w:t>ORN_AGENCY_NAME_LIST</w:t>
        </w:r>
        <w:r>
          <w:rPr>
            <w:noProof/>
            <w:webHidden/>
          </w:rPr>
          <w:tab/>
        </w:r>
        <w:r>
          <w:rPr>
            <w:noProof/>
            <w:webHidden/>
          </w:rPr>
          <w:fldChar w:fldCharType="begin"/>
        </w:r>
        <w:r>
          <w:rPr>
            <w:noProof/>
            <w:webHidden/>
          </w:rPr>
          <w:instrText xml:space="preserve"> PAGEREF _Toc196317676 \h </w:instrText>
        </w:r>
        <w:r>
          <w:rPr>
            <w:noProof/>
            <w:webHidden/>
          </w:rPr>
        </w:r>
        <w:r>
          <w:rPr>
            <w:noProof/>
            <w:webHidden/>
          </w:rPr>
          <w:fldChar w:fldCharType="separate"/>
        </w:r>
        <w:r>
          <w:rPr>
            <w:noProof/>
            <w:webHidden/>
          </w:rPr>
          <w:t>34</w:t>
        </w:r>
        <w:r>
          <w:rPr>
            <w:noProof/>
            <w:webHidden/>
          </w:rPr>
          <w:fldChar w:fldCharType="end"/>
        </w:r>
      </w:hyperlink>
    </w:p>
    <w:p w14:paraId="1C51E07F" w14:textId="7D928F02"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7" w:history="1">
        <w:r w:rsidRPr="00E23C31">
          <w:rPr>
            <w:rStyle w:val="Hyperlink"/>
            <w:rFonts w:eastAsiaTheme="majorEastAsia"/>
            <w:noProof/>
          </w:rPr>
          <w:t>ORN_AGENCY_TYPE_LIST</w:t>
        </w:r>
        <w:r>
          <w:rPr>
            <w:noProof/>
            <w:webHidden/>
          </w:rPr>
          <w:tab/>
        </w:r>
        <w:r>
          <w:rPr>
            <w:noProof/>
            <w:webHidden/>
          </w:rPr>
          <w:fldChar w:fldCharType="begin"/>
        </w:r>
        <w:r>
          <w:rPr>
            <w:noProof/>
            <w:webHidden/>
          </w:rPr>
          <w:instrText xml:space="preserve"> PAGEREF _Toc196317677 \h </w:instrText>
        </w:r>
        <w:r>
          <w:rPr>
            <w:noProof/>
            <w:webHidden/>
          </w:rPr>
        </w:r>
        <w:r>
          <w:rPr>
            <w:noProof/>
            <w:webHidden/>
          </w:rPr>
          <w:fldChar w:fldCharType="separate"/>
        </w:r>
        <w:r>
          <w:rPr>
            <w:noProof/>
            <w:webHidden/>
          </w:rPr>
          <w:t>47</w:t>
        </w:r>
        <w:r>
          <w:rPr>
            <w:noProof/>
            <w:webHidden/>
          </w:rPr>
          <w:fldChar w:fldCharType="end"/>
        </w:r>
      </w:hyperlink>
    </w:p>
    <w:p w14:paraId="0C1E25FE" w14:textId="667927B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8" w:history="1">
        <w:r w:rsidRPr="00E23C31">
          <w:rPr>
            <w:rStyle w:val="Hyperlink"/>
            <w:rFonts w:eastAsiaTheme="majorEastAsia"/>
            <w:noProof/>
          </w:rPr>
          <w:t>ORN_BLOCKED_PASSAGE_TYPE_LIST</w:t>
        </w:r>
        <w:r>
          <w:rPr>
            <w:noProof/>
            <w:webHidden/>
          </w:rPr>
          <w:tab/>
        </w:r>
        <w:r>
          <w:rPr>
            <w:noProof/>
            <w:webHidden/>
          </w:rPr>
          <w:fldChar w:fldCharType="begin"/>
        </w:r>
        <w:r>
          <w:rPr>
            <w:noProof/>
            <w:webHidden/>
          </w:rPr>
          <w:instrText xml:space="preserve"> PAGEREF _Toc196317678 \h </w:instrText>
        </w:r>
        <w:r>
          <w:rPr>
            <w:noProof/>
            <w:webHidden/>
          </w:rPr>
        </w:r>
        <w:r>
          <w:rPr>
            <w:noProof/>
            <w:webHidden/>
          </w:rPr>
          <w:fldChar w:fldCharType="separate"/>
        </w:r>
        <w:r>
          <w:rPr>
            <w:noProof/>
            <w:webHidden/>
          </w:rPr>
          <w:t>49</w:t>
        </w:r>
        <w:r>
          <w:rPr>
            <w:noProof/>
            <w:webHidden/>
          </w:rPr>
          <w:fldChar w:fldCharType="end"/>
        </w:r>
      </w:hyperlink>
    </w:p>
    <w:p w14:paraId="7BA445CB" w14:textId="1788CB06"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79" w:history="1">
        <w:r w:rsidRPr="00E23C31">
          <w:rPr>
            <w:rStyle w:val="Hyperlink"/>
            <w:rFonts w:eastAsiaTheme="majorEastAsia"/>
            <w:noProof/>
          </w:rPr>
          <w:t>ORN_DIR_OF_TRAFFIC_FLOW_LIST</w:t>
        </w:r>
        <w:r>
          <w:rPr>
            <w:noProof/>
            <w:webHidden/>
          </w:rPr>
          <w:tab/>
        </w:r>
        <w:r>
          <w:rPr>
            <w:noProof/>
            <w:webHidden/>
          </w:rPr>
          <w:fldChar w:fldCharType="begin"/>
        </w:r>
        <w:r>
          <w:rPr>
            <w:noProof/>
            <w:webHidden/>
          </w:rPr>
          <w:instrText xml:space="preserve"> PAGEREF _Toc196317679 \h </w:instrText>
        </w:r>
        <w:r>
          <w:rPr>
            <w:noProof/>
            <w:webHidden/>
          </w:rPr>
        </w:r>
        <w:r>
          <w:rPr>
            <w:noProof/>
            <w:webHidden/>
          </w:rPr>
          <w:fldChar w:fldCharType="separate"/>
        </w:r>
        <w:r>
          <w:rPr>
            <w:noProof/>
            <w:webHidden/>
          </w:rPr>
          <w:t>50</w:t>
        </w:r>
        <w:r>
          <w:rPr>
            <w:noProof/>
            <w:webHidden/>
          </w:rPr>
          <w:fldChar w:fldCharType="end"/>
        </w:r>
      </w:hyperlink>
    </w:p>
    <w:p w14:paraId="68166E00" w14:textId="72A7C13D"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0" w:history="1">
        <w:r w:rsidRPr="00E23C31">
          <w:rPr>
            <w:rStyle w:val="Hyperlink"/>
            <w:rFonts w:eastAsiaTheme="majorEastAsia"/>
            <w:noProof/>
          </w:rPr>
          <w:t>ORN_HOUSE_NUM_STRUCTURE_LIST</w:t>
        </w:r>
        <w:r>
          <w:rPr>
            <w:noProof/>
            <w:webHidden/>
          </w:rPr>
          <w:tab/>
        </w:r>
        <w:r>
          <w:rPr>
            <w:noProof/>
            <w:webHidden/>
          </w:rPr>
          <w:fldChar w:fldCharType="begin"/>
        </w:r>
        <w:r>
          <w:rPr>
            <w:noProof/>
            <w:webHidden/>
          </w:rPr>
          <w:instrText xml:space="preserve"> PAGEREF _Toc196317680 \h </w:instrText>
        </w:r>
        <w:r>
          <w:rPr>
            <w:noProof/>
            <w:webHidden/>
          </w:rPr>
        </w:r>
        <w:r>
          <w:rPr>
            <w:noProof/>
            <w:webHidden/>
          </w:rPr>
          <w:fldChar w:fldCharType="separate"/>
        </w:r>
        <w:r>
          <w:rPr>
            <w:noProof/>
            <w:webHidden/>
          </w:rPr>
          <w:t>51</w:t>
        </w:r>
        <w:r>
          <w:rPr>
            <w:noProof/>
            <w:webHidden/>
          </w:rPr>
          <w:fldChar w:fldCharType="end"/>
        </w:r>
      </w:hyperlink>
    </w:p>
    <w:p w14:paraId="3F86D1CA" w14:textId="6E88EBCA"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1" w:history="1">
        <w:r w:rsidRPr="00E23C31">
          <w:rPr>
            <w:rStyle w:val="Hyperlink"/>
            <w:rFonts w:eastAsiaTheme="majorEastAsia"/>
            <w:noProof/>
          </w:rPr>
          <w:t>ORN_JUNCTION_TYPE_LIST</w:t>
        </w:r>
        <w:r>
          <w:rPr>
            <w:noProof/>
            <w:webHidden/>
          </w:rPr>
          <w:tab/>
        </w:r>
        <w:r>
          <w:rPr>
            <w:noProof/>
            <w:webHidden/>
          </w:rPr>
          <w:fldChar w:fldCharType="begin"/>
        </w:r>
        <w:r>
          <w:rPr>
            <w:noProof/>
            <w:webHidden/>
          </w:rPr>
          <w:instrText xml:space="preserve"> PAGEREF _Toc196317681 \h </w:instrText>
        </w:r>
        <w:r>
          <w:rPr>
            <w:noProof/>
            <w:webHidden/>
          </w:rPr>
        </w:r>
        <w:r>
          <w:rPr>
            <w:noProof/>
            <w:webHidden/>
          </w:rPr>
          <w:fldChar w:fldCharType="separate"/>
        </w:r>
        <w:r>
          <w:rPr>
            <w:noProof/>
            <w:webHidden/>
          </w:rPr>
          <w:t>53</w:t>
        </w:r>
        <w:r>
          <w:rPr>
            <w:noProof/>
            <w:webHidden/>
          </w:rPr>
          <w:fldChar w:fldCharType="end"/>
        </w:r>
      </w:hyperlink>
    </w:p>
    <w:p w14:paraId="322AF96A" w14:textId="25D31C5D"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2" w:history="1">
        <w:r w:rsidRPr="00E23C31">
          <w:rPr>
            <w:rStyle w:val="Hyperlink"/>
            <w:rFonts w:eastAsiaTheme="majorEastAsia"/>
            <w:noProof/>
          </w:rPr>
          <w:t>ORN_JURISDICTION_LIST</w:t>
        </w:r>
        <w:r>
          <w:rPr>
            <w:noProof/>
            <w:webHidden/>
          </w:rPr>
          <w:tab/>
        </w:r>
        <w:r>
          <w:rPr>
            <w:noProof/>
            <w:webHidden/>
          </w:rPr>
          <w:fldChar w:fldCharType="begin"/>
        </w:r>
        <w:r>
          <w:rPr>
            <w:noProof/>
            <w:webHidden/>
          </w:rPr>
          <w:instrText xml:space="preserve"> PAGEREF _Toc196317682 \h </w:instrText>
        </w:r>
        <w:r>
          <w:rPr>
            <w:noProof/>
            <w:webHidden/>
          </w:rPr>
        </w:r>
        <w:r>
          <w:rPr>
            <w:noProof/>
            <w:webHidden/>
          </w:rPr>
          <w:fldChar w:fldCharType="separate"/>
        </w:r>
        <w:r>
          <w:rPr>
            <w:noProof/>
            <w:webHidden/>
          </w:rPr>
          <w:t>54</w:t>
        </w:r>
        <w:r>
          <w:rPr>
            <w:noProof/>
            <w:webHidden/>
          </w:rPr>
          <w:fldChar w:fldCharType="end"/>
        </w:r>
      </w:hyperlink>
    </w:p>
    <w:p w14:paraId="35AF38D7" w14:textId="149741B0"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3" w:history="1">
        <w:r w:rsidRPr="00E23C31">
          <w:rPr>
            <w:rStyle w:val="Hyperlink"/>
            <w:rFonts w:eastAsiaTheme="majorEastAsia"/>
            <w:noProof/>
          </w:rPr>
          <w:t>ORN_OFFICIAL_LANGUAGE_LIST</w:t>
        </w:r>
        <w:r>
          <w:rPr>
            <w:noProof/>
            <w:webHidden/>
          </w:rPr>
          <w:tab/>
        </w:r>
        <w:r>
          <w:rPr>
            <w:noProof/>
            <w:webHidden/>
          </w:rPr>
          <w:fldChar w:fldCharType="begin"/>
        </w:r>
        <w:r>
          <w:rPr>
            <w:noProof/>
            <w:webHidden/>
          </w:rPr>
          <w:instrText xml:space="preserve"> PAGEREF _Toc196317683 \h </w:instrText>
        </w:r>
        <w:r>
          <w:rPr>
            <w:noProof/>
            <w:webHidden/>
          </w:rPr>
        </w:r>
        <w:r>
          <w:rPr>
            <w:noProof/>
            <w:webHidden/>
          </w:rPr>
          <w:fldChar w:fldCharType="separate"/>
        </w:r>
        <w:r>
          <w:rPr>
            <w:noProof/>
            <w:webHidden/>
          </w:rPr>
          <w:t>70</w:t>
        </w:r>
        <w:r>
          <w:rPr>
            <w:noProof/>
            <w:webHidden/>
          </w:rPr>
          <w:fldChar w:fldCharType="end"/>
        </w:r>
      </w:hyperlink>
    </w:p>
    <w:p w14:paraId="1E246813" w14:textId="685AA000"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4" w:history="1">
        <w:r w:rsidRPr="00E23C31">
          <w:rPr>
            <w:rStyle w:val="Hyperlink"/>
            <w:rFonts w:eastAsiaTheme="majorEastAsia"/>
            <w:noProof/>
          </w:rPr>
          <w:t>ORN_PAVEMENT_STATUS_LIST</w:t>
        </w:r>
        <w:r>
          <w:rPr>
            <w:noProof/>
            <w:webHidden/>
          </w:rPr>
          <w:tab/>
        </w:r>
        <w:r>
          <w:rPr>
            <w:noProof/>
            <w:webHidden/>
          </w:rPr>
          <w:fldChar w:fldCharType="begin"/>
        </w:r>
        <w:r>
          <w:rPr>
            <w:noProof/>
            <w:webHidden/>
          </w:rPr>
          <w:instrText xml:space="preserve"> PAGEREF _Toc196317684 \h </w:instrText>
        </w:r>
        <w:r>
          <w:rPr>
            <w:noProof/>
            <w:webHidden/>
          </w:rPr>
        </w:r>
        <w:r>
          <w:rPr>
            <w:noProof/>
            <w:webHidden/>
          </w:rPr>
          <w:fldChar w:fldCharType="separate"/>
        </w:r>
        <w:r>
          <w:rPr>
            <w:noProof/>
            <w:webHidden/>
          </w:rPr>
          <w:t>70</w:t>
        </w:r>
        <w:r>
          <w:rPr>
            <w:noProof/>
            <w:webHidden/>
          </w:rPr>
          <w:fldChar w:fldCharType="end"/>
        </w:r>
      </w:hyperlink>
    </w:p>
    <w:p w14:paraId="75B95DD1" w14:textId="2A154A18"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5" w:history="1">
        <w:r w:rsidRPr="00E23C31">
          <w:rPr>
            <w:rStyle w:val="Hyperlink"/>
            <w:rFonts w:eastAsiaTheme="majorEastAsia"/>
            <w:noProof/>
          </w:rPr>
          <w:t>ORN_ROAD_CLASS_LIST</w:t>
        </w:r>
        <w:r>
          <w:rPr>
            <w:noProof/>
            <w:webHidden/>
          </w:rPr>
          <w:tab/>
        </w:r>
        <w:r>
          <w:rPr>
            <w:noProof/>
            <w:webHidden/>
          </w:rPr>
          <w:fldChar w:fldCharType="begin"/>
        </w:r>
        <w:r>
          <w:rPr>
            <w:noProof/>
            <w:webHidden/>
          </w:rPr>
          <w:instrText xml:space="preserve"> PAGEREF _Toc196317685 \h </w:instrText>
        </w:r>
        <w:r>
          <w:rPr>
            <w:noProof/>
            <w:webHidden/>
          </w:rPr>
        </w:r>
        <w:r>
          <w:rPr>
            <w:noProof/>
            <w:webHidden/>
          </w:rPr>
          <w:fldChar w:fldCharType="separate"/>
        </w:r>
        <w:r>
          <w:rPr>
            <w:noProof/>
            <w:webHidden/>
          </w:rPr>
          <w:t>71</w:t>
        </w:r>
        <w:r>
          <w:rPr>
            <w:noProof/>
            <w:webHidden/>
          </w:rPr>
          <w:fldChar w:fldCharType="end"/>
        </w:r>
      </w:hyperlink>
    </w:p>
    <w:p w14:paraId="63510E9D" w14:textId="6C8ED921"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6" w:history="1">
        <w:r w:rsidRPr="00E23C31">
          <w:rPr>
            <w:rStyle w:val="Hyperlink"/>
            <w:rFonts w:eastAsiaTheme="majorEastAsia"/>
            <w:noProof/>
          </w:rPr>
          <w:t>ORN_ROAD_ELEMENT_TYPE_LIST</w:t>
        </w:r>
        <w:r>
          <w:rPr>
            <w:noProof/>
            <w:webHidden/>
          </w:rPr>
          <w:tab/>
        </w:r>
        <w:r>
          <w:rPr>
            <w:noProof/>
            <w:webHidden/>
          </w:rPr>
          <w:fldChar w:fldCharType="begin"/>
        </w:r>
        <w:r>
          <w:rPr>
            <w:noProof/>
            <w:webHidden/>
          </w:rPr>
          <w:instrText xml:space="preserve"> PAGEREF _Toc196317686 \h </w:instrText>
        </w:r>
        <w:r>
          <w:rPr>
            <w:noProof/>
            <w:webHidden/>
          </w:rPr>
        </w:r>
        <w:r>
          <w:rPr>
            <w:noProof/>
            <w:webHidden/>
          </w:rPr>
          <w:fldChar w:fldCharType="separate"/>
        </w:r>
        <w:r>
          <w:rPr>
            <w:noProof/>
            <w:webHidden/>
          </w:rPr>
          <w:t>72</w:t>
        </w:r>
        <w:r>
          <w:rPr>
            <w:noProof/>
            <w:webHidden/>
          </w:rPr>
          <w:fldChar w:fldCharType="end"/>
        </w:r>
      </w:hyperlink>
    </w:p>
    <w:p w14:paraId="37AA8842" w14:textId="47665314"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7" w:history="1">
        <w:r w:rsidRPr="00E23C31">
          <w:rPr>
            <w:rStyle w:val="Hyperlink"/>
            <w:rFonts w:eastAsiaTheme="majorEastAsia"/>
            <w:noProof/>
          </w:rPr>
          <w:t>ORN_SHIELD_TYPE_LIST</w:t>
        </w:r>
        <w:r>
          <w:rPr>
            <w:noProof/>
            <w:webHidden/>
          </w:rPr>
          <w:tab/>
        </w:r>
        <w:r>
          <w:rPr>
            <w:noProof/>
            <w:webHidden/>
          </w:rPr>
          <w:fldChar w:fldCharType="begin"/>
        </w:r>
        <w:r>
          <w:rPr>
            <w:noProof/>
            <w:webHidden/>
          </w:rPr>
          <w:instrText xml:space="preserve"> PAGEREF _Toc196317687 \h </w:instrText>
        </w:r>
        <w:r>
          <w:rPr>
            <w:noProof/>
            <w:webHidden/>
          </w:rPr>
        </w:r>
        <w:r>
          <w:rPr>
            <w:noProof/>
            <w:webHidden/>
          </w:rPr>
          <w:fldChar w:fldCharType="separate"/>
        </w:r>
        <w:r>
          <w:rPr>
            <w:noProof/>
            <w:webHidden/>
          </w:rPr>
          <w:t>74</w:t>
        </w:r>
        <w:r>
          <w:rPr>
            <w:noProof/>
            <w:webHidden/>
          </w:rPr>
          <w:fldChar w:fldCharType="end"/>
        </w:r>
      </w:hyperlink>
    </w:p>
    <w:p w14:paraId="243A230C" w14:textId="5401776C"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8" w:history="1">
        <w:r w:rsidRPr="00E23C31">
          <w:rPr>
            <w:rStyle w:val="Hyperlink"/>
            <w:rFonts w:eastAsiaTheme="majorEastAsia"/>
            <w:noProof/>
          </w:rPr>
          <w:t>ORN_STANDARD_MUNICIPALITY_LIST</w:t>
        </w:r>
        <w:r>
          <w:rPr>
            <w:noProof/>
            <w:webHidden/>
          </w:rPr>
          <w:tab/>
        </w:r>
        <w:r>
          <w:rPr>
            <w:noProof/>
            <w:webHidden/>
          </w:rPr>
          <w:fldChar w:fldCharType="begin"/>
        </w:r>
        <w:r>
          <w:rPr>
            <w:noProof/>
            <w:webHidden/>
          </w:rPr>
          <w:instrText xml:space="preserve"> PAGEREF _Toc196317688 \h </w:instrText>
        </w:r>
        <w:r>
          <w:rPr>
            <w:noProof/>
            <w:webHidden/>
          </w:rPr>
        </w:r>
        <w:r>
          <w:rPr>
            <w:noProof/>
            <w:webHidden/>
          </w:rPr>
          <w:fldChar w:fldCharType="separate"/>
        </w:r>
        <w:r>
          <w:rPr>
            <w:noProof/>
            <w:webHidden/>
          </w:rPr>
          <w:t>76</w:t>
        </w:r>
        <w:r>
          <w:rPr>
            <w:noProof/>
            <w:webHidden/>
          </w:rPr>
          <w:fldChar w:fldCharType="end"/>
        </w:r>
      </w:hyperlink>
    </w:p>
    <w:p w14:paraId="655F3961" w14:textId="3457A17A"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89" w:history="1">
        <w:r w:rsidRPr="00E23C31">
          <w:rPr>
            <w:rStyle w:val="Hyperlink"/>
            <w:rFonts w:eastAsiaTheme="majorEastAsia"/>
            <w:noProof/>
          </w:rPr>
          <w:t>ORN_STREET_DIRECTION_LIST</w:t>
        </w:r>
        <w:r>
          <w:rPr>
            <w:noProof/>
            <w:webHidden/>
          </w:rPr>
          <w:tab/>
        </w:r>
        <w:r>
          <w:rPr>
            <w:noProof/>
            <w:webHidden/>
          </w:rPr>
          <w:fldChar w:fldCharType="begin"/>
        </w:r>
        <w:r>
          <w:rPr>
            <w:noProof/>
            <w:webHidden/>
          </w:rPr>
          <w:instrText xml:space="preserve"> PAGEREF _Toc196317689 \h </w:instrText>
        </w:r>
        <w:r>
          <w:rPr>
            <w:noProof/>
            <w:webHidden/>
          </w:rPr>
        </w:r>
        <w:r>
          <w:rPr>
            <w:noProof/>
            <w:webHidden/>
          </w:rPr>
          <w:fldChar w:fldCharType="separate"/>
        </w:r>
        <w:r>
          <w:rPr>
            <w:noProof/>
            <w:webHidden/>
          </w:rPr>
          <w:t>91</w:t>
        </w:r>
        <w:r>
          <w:rPr>
            <w:noProof/>
            <w:webHidden/>
          </w:rPr>
          <w:fldChar w:fldCharType="end"/>
        </w:r>
      </w:hyperlink>
    </w:p>
    <w:p w14:paraId="11293D05" w14:textId="58AC5960"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0" w:history="1">
        <w:r w:rsidRPr="00E23C31">
          <w:rPr>
            <w:rStyle w:val="Hyperlink"/>
            <w:rFonts w:eastAsiaTheme="majorEastAsia"/>
            <w:noProof/>
          </w:rPr>
          <w:t>ORN_STREET_SIDE_LIST</w:t>
        </w:r>
        <w:r>
          <w:rPr>
            <w:noProof/>
            <w:webHidden/>
          </w:rPr>
          <w:tab/>
        </w:r>
        <w:r>
          <w:rPr>
            <w:noProof/>
            <w:webHidden/>
          </w:rPr>
          <w:fldChar w:fldCharType="begin"/>
        </w:r>
        <w:r>
          <w:rPr>
            <w:noProof/>
            <w:webHidden/>
          </w:rPr>
          <w:instrText xml:space="preserve"> PAGEREF _Toc196317690 \h </w:instrText>
        </w:r>
        <w:r>
          <w:rPr>
            <w:noProof/>
            <w:webHidden/>
          </w:rPr>
        </w:r>
        <w:r>
          <w:rPr>
            <w:noProof/>
            <w:webHidden/>
          </w:rPr>
          <w:fldChar w:fldCharType="separate"/>
        </w:r>
        <w:r>
          <w:rPr>
            <w:noProof/>
            <w:webHidden/>
          </w:rPr>
          <w:t>92</w:t>
        </w:r>
        <w:r>
          <w:rPr>
            <w:noProof/>
            <w:webHidden/>
          </w:rPr>
          <w:fldChar w:fldCharType="end"/>
        </w:r>
      </w:hyperlink>
    </w:p>
    <w:p w14:paraId="7616A92D" w14:textId="5B6BF6F6"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1" w:history="1">
        <w:r w:rsidRPr="00E23C31">
          <w:rPr>
            <w:rStyle w:val="Hyperlink"/>
            <w:rFonts w:eastAsiaTheme="majorEastAsia"/>
            <w:noProof/>
          </w:rPr>
          <w:t>ORN_STREET_TYPE_LIST</w:t>
        </w:r>
        <w:r>
          <w:rPr>
            <w:noProof/>
            <w:webHidden/>
          </w:rPr>
          <w:tab/>
        </w:r>
        <w:r>
          <w:rPr>
            <w:noProof/>
            <w:webHidden/>
          </w:rPr>
          <w:fldChar w:fldCharType="begin"/>
        </w:r>
        <w:r>
          <w:rPr>
            <w:noProof/>
            <w:webHidden/>
          </w:rPr>
          <w:instrText xml:space="preserve"> PAGEREF _Toc196317691 \h </w:instrText>
        </w:r>
        <w:r>
          <w:rPr>
            <w:noProof/>
            <w:webHidden/>
          </w:rPr>
        </w:r>
        <w:r>
          <w:rPr>
            <w:noProof/>
            <w:webHidden/>
          </w:rPr>
          <w:fldChar w:fldCharType="separate"/>
        </w:r>
        <w:r>
          <w:rPr>
            <w:noProof/>
            <w:webHidden/>
          </w:rPr>
          <w:t>92</w:t>
        </w:r>
        <w:r>
          <w:rPr>
            <w:noProof/>
            <w:webHidden/>
          </w:rPr>
          <w:fldChar w:fldCharType="end"/>
        </w:r>
      </w:hyperlink>
    </w:p>
    <w:p w14:paraId="5E6524AC" w14:textId="66E67F7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2" w:history="1">
        <w:r w:rsidRPr="00E23C31">
          <w:rPr>
            <w:rStyle w:val="Hyperlink"/>
            <w:rFonts w:eastAsiaTheme="majorEastAsia"/>
            <w:noProof/>
          </w:rPr>
          <w:t>ORN_STRUCTURE_TYPE_LIST</w:t>
        </w:r>
        <w:r>
          <w:rPr>
            <w:noProof/>
            <w:webHidden/>
          </w:rPr>
          <w:tab/>
        </w:r>
        <w:r>
          <w:rPr>
            <w:noProof/>
            <w:webHidden/>
          </w:rPr>
          <w:fldChar w:fldCharType="begin"/>
        </w:r>
        <w:r>
          <w:rPr>
            <w:noProof/>
            <w:webHidden/>
          </w:rPr>
          <w:instrText xml:space="preserve"> PAGEREF _Toc196317692 \h </w:instrText>
        </w:r>
        <w:r>
          <w:rPr>
            <w:noProof/>
            <w:webHidden/>
          </w:rPr>
        </w:r>
        <w:r>
          <w:rPr>
            <w:noProof/>
            <w:webHidden/>
          </w:rPr>
          <w:fldChar w:fldCharType="separate"/>
        </w:r>
        <w:r>
          <w:rPr>
            <w:noProof/>
            <w:webHidden/>
          </w:rPr>
          <w:t>99</w:t>
        </w:r>
        <w:r>
          <w:rPr>
            <w:noProof/>
            <w:webHidden/>
          </w:rPr>
          <w:fldChar w:fldCharType="end"/>
        </w:r>
      </w:hyperlink>
    </w:p>
    <w:p w14:paraId="693CC81A" w14:textId="560910F6"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3" w:history="1">
        <w:r w:rsidRPr="00E23C31">
          <w:rPr>
            <w:rStyle w:val="Hyperlink"/>
            <w:rFonts w:eastAsiaTheme="majorEastAsia"/>
            <w:noProof/>
          </w:rPr>
          <w:t>ORN_SURFACE_TYPE_LIST</w:t>
        </w:r>
        <w:r>
          <w:rPr>
            <w:noProof/>
            <w:webHidden/>
          </w:rPr>
          <w:tab/>
        </w:r>
        <w:r>
          <w:rPr>
            <w:noProof/>
            <w:webHidden/>
          </w:rPr>
          <w:fldChar w:fldCharType="begin"/>
        </w:r>
        <w:r>
          <w:rPr>
            <w:noProof/>
            <w:webHidden/>
          </w:rPr>
          <w:instrText xml:space="preserve"> PAGEREF _Toc196317693 \h </w:instrText>
        </w:r>
        <w:r>
          <w:rPr>
            <w:noProof/>
            <w:webHidden/>
          </w:rPr>
        </w:r>
        <w:r>
          <w:rPr>
            <w:noProof/>
            <w:webHidden/>
          </w:rPr>
          <w:fldChar w:fldCharType="separate"/>
        </w:r>
        <w:r>
          <w:rPr>
            <w:noProof/>
            <w:webHidden/>
          </w:rPr>
          <w:t>100</w:t>
        </w:r>
        <w:r>
          <w:rPr>
            <w:noProof/>
            <w:webHidden/>
          </w:rPr>
          <w:fldChar w:fldCharType="end"/>
        </w:r>
      </w:hyperlink>
    </w:p>
    <w:p w14:paraId="5BD583AE" w14:textId="68B98AD1"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4" w:history="1">
        <w:r w:rsidRPr="00E23C31">
          <w:rPr>
            <w:rStyle w:val="Hyperlink"/>
            <w:rFonts w:eastAsiaTheme="majorEastAsia"/>
            <w:noProof/>
          </w:rPr>
          <w:t>ORN_TOLL_POINT_TYPE_LIST</w:t>
        </w:r>
        <w:r>
          <w:rPr>
            <w:noProof/>
            <w:webHidden/>
          </w:rPr>
          <w:tab/>
        </w:r>
        <w:r>
          <w:rPr>
            <w:noProof/>
            <w:webHidden/>
          </w:rPr>
          <w:fldChar w:fldCharType="begin"/>
        </w:r>
        <w:r>
          <w:rPr>
            <w:noProof/>
            <w:webHidden/>
          </w:rPr>
          <w:instrText xml:space="preserve"> PAGEREF _Toc196317694 \h </w:instrText>
        </w:r>
        <w:r>
          <w:rPr>
            <w:noProof/>
            <w:webHidden/>
          </w:rPr>
        </w:r>
        <w:r>
          <w:rPr>
            <w:noProof/>
            <w:webHidden/>
          </w:rPr>
          <w:fldChar w:fldCharType="separate"/>
        </w:r>
        <w:r>
          <w:rPr>
            <w:noProof/>
            <w:webHidden/>
          </w:rPr>
          <w:t>101</w:t>
        </w:r>
        <w:r>
          <w:rPr>
            <w:noProof/>
            <w:webHidden/>
          </w:rPr>
          <w:fldChar w:fldCharType="end"/>
        </w:r>
      </w:hyperlink>
    </w:p>
    <w:p w14:paraId="29299C2E" w14:textId="75C4B860"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5" w:history="1">
        <w:r w:rsidRPr="00E23C31">
          <w:rPr>
            <w:rStyle w:val="Hyperlink"/>
            <w:rFonts w:eastAsiaTheme="majorEastAsia"/>
            <w:noProof/>
          </w:rPr>
          <w:t>ORN_UNDERPASS_LIST</w:t>
        </w:r>
        <w:r>
          <w:rPr>
            <w:noProof/>
            <w:webHidden/>
          </w:rPr>
          <w:tab/>
        </w:r>
        <w:r>
          <w:rPr>
            <w:noProof/>
            <w:webHidden/>
          </w:rPr>
          <w:fldChar w:fldCharType="begin"/>
        </w:r>
        <w:r>
          <w:rPr>
            <w:noProof/>
            <w:webHidden/>
          </w:rPr>
          <w:instrText xml:space="preserve"> PAGEREF _Toc196317695 \h </w:instrText>
        </w:r>
        <w:r>
          <w:rPr>
            <w:noProof/>
            <w:webHidden/>
          </w:rPr>
        </w:r>
        <w:r>
          <w:rPr>
            <w:noProof/>
            <w:webHidden/>
          </w:rPr>
          <w:fldChar w:fldCharType="separate"/>
        </w:r>
        <w:r>
          <w:rPr>
            <w:noProof/>
            <w:webHidden/>
          </w:rPr>
          <w:t>101</w:t>
        </w:r>
        <w:r>
          <w:rPr>
            <w:noProof/>
            <w:webHidden/>
          </w:rPr>
          <w:fldChar w:fldCharType="end"/>
        </w:r>
      </w:hyperlink>
    </w:p>
    <w:p w14:paraId="3C594EC1" w14:textId="109F793B"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96" w:history="1">
        <w:r w:rsidRPr="00E23C31">
          <w:rPr>
            <w:rStyle w:val="Hyperlink"/>
            <w:rFonts w:eastAsiaTheme="majorEastAsia"/>
            <w:noProof/>
          </w:rPr>
          <w:t>APPENDIX B: Table Key Dependency and Relationship Index</w:t>
        </w:r>
        <w:r>
          <w:rPr>
            <w:noProof/>
            <w:webHidden/>
          </w:rPr>
          <w:tab/>
        </w:r>
        <w:r>
          <w:rPr>
            <w:noProof/>
            <w:webHidden/>
          </w:rPr>
          <w:fldChar w:fldCharType="begin"/>
        </w:r>
        <w:r>
          <w:rPr>
            <w:noProof/>
            <w:webHidden/>
          </w:rPr>
          <w:instrText xml:space="preserve"> PAGEREF _Toc196317696 \h </w:instrText>
        </w:r>
        <w:r>
          <w:rPr>
            <w:noProof/>
            <w:webHidden/>
          </w:rPr>
        </w:r>
        <w:r>
          <w:rPr>
            <w:noProof/>
            <w:webHidden/>
          </w:rPr>
          <w:fldChar w:fldCharType="separate"/>
        </w:r>
        <w:r>
          <w:rPr>
            <w:noProof/>
            <w:webHidden/>
          </w:rPr>
          <w:t>103</w:t>
        </w:r>
        <w:r>
          <w:rPr>
            <w:noProof/>
            <w:webHidden/>
          </w:rPr>
          <w:fldChar w:fldCharType="end"/>
        </w:r>
      </w:hyperlink>
    </w:p>
    <w:p w14:paraId="492F04E0" w14:textId="1BC87431"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7" w:history="1">
        <w:r w:rsidRPr="00E23C31">
          <w:rPr>
            <w:rStyle w:val="Hyperlink"/>
            <w:rFonts w:eastAsiaTheme="majorEastAsia"/>
            <w:noProof/>
          </w:rPr>
          <w:t>Main Business Area Tables</w:t>
        </w:r>
        <w:r>
          <w:rPr>
            <w:noProof/>
            <w:webHidden/>
          </w:rPr>
          <w:tab/>
        </w:r>
        <w:r>
          <w:rPr>
            <w:noProof/>
            <w:webHidden/>
          </w:rPr>
          <w:fldChar w:fldCharType="begin"/>
        </w:r>
        <w:r>
          <w:rPr>
            <w:noProof/>
            <w:webHidden/>
          </w:rPr>
          <w:instrText xml:space="preserve"> PAGEREF _Toc196317697 \h </w:instrText>
        </w:r>
        <w:r>
          <w:rPr>
            <w:noProof/>
            <w:webHidden/>
          </w:rPr>
        </w:r>
        <w:r>
          <w:rPr>
            <w:noProof/>
            <w:webHidden/>
          </w:rPr>
          <w:fldChar w:fldCharType="separate"/>
        </w:r>
        <w:r>
          <w:rPr>
            <w:noProof/>
            <w:webHidden/>
          </w:rPr>
          <w:t>105</w:t>
        </w:r>
        <w:r>
          <w:rPr>
            <w:noProof/>
            <w:webHidden/>
          </w:rPr>
          <w:fldChar w:fldCharType="end"/>
        </w:r>
      </w:hyperlink>
    </w:p>
    <w:p w14:paraId="2BDAD925" w14:textId="14970788"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698" w:history="1">
        <w:r w:rsidRPr="00E23C31">
          <w:rPr>
            <w:rStyle w:val="Hyperlink"/>
            <w:rFonts w:eastAsiaTheme="majorEastAsia"/>
            <w:noProof/>
          </w:rPr>
          <w:t>Lookup Table Indexes</w:t>
        </w:r>
        <w:r>
          <w:rPr>
            <w:noProof/>
            <w:webHidden/>
          </w:rPr>
          <w:tab/>
        </w:r>
        <w:r>
          <w:rPr>
            <w:noProof/>
            <w:webHidden/>
          </w:rPr>
          <w:fldChar w:fldCharType="begin"/>
        </w:r>
        <w:r>
          <w:rPr>
            <w:noProof/>
            <w:webHidden/>
          </w:rPr>
          <w:instrText xml:space="preserve"> PAGEREF _Toc196317698 \h </w:instrText>
        </w:r>
        <w:r>
          <w:rPr>
            <w:noProof/>
            <w:webHidden/>
          </w:rPr>
        </w:r>
        <w:r>
          <w:rPr>
            <w:noProof/>
            <w:webHidden/>
          </w:rPr>
          <w:fldChar w:fldCharType="separate"/>
        </w:r>
        <w:r>
          <w:rPr>
            <w:noProof/>
            <w:webHidden/>
          </w:rPr>
          <w:t>109</w:t>
        </w:r>
        <w:r>
          <w:rPr>
            <w:noProof/>
            <w:webHidden/>
          </w:rPr>
          <w:fldChar w:fldCharType="end"/>
        </w:r>
      </w:hyperlink>
    </w:p>
    <w:p w14:paraId="05C93D22" w14:textId="1B4B3641" w:rsidR="00D44C12" w:rsidRDefault="00D44C1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699" w:history="1">
        <w:r w:rsidRPr="00E23C31">
          <w:rPr>
            <w:rStyle w:val="Hyperlink"/>
            <w:rFonts w:eastAsiaTheme="majorEastAsia"/>
            <w:noProof/>
          </w:rPr>
          <w:t>APPENDIX C: Frequently Asked Questions</w:t>
        </w:r>
        <w:r>
          <w:rPr>
            <w:noProof/>
            <w:webHidden/>
          </w:rPr>
          <w:tab/>
        </w:r>
        <w:r>
          <w:rPr>
            <w:noProof/>
            <w:webHidden/>
          </w:rPr>
          <w:fldChar w:fldCharType="begin"/>
        </w:r>
        <w:r>
          <w:rPr>
            <w:noProof/>
            <w:webHidden/>
          </w:rPr>
          <w:instrText xml:space="preserve"> PAGEREF _Toc196317699 \h </w:instrText>
        </w:r>
        <w:r>
          <w:rPr>
            <w:noProof/>
            <w:webHidden/>
          </w:rPr>
        </w:r>
        <w:r>
          <w:rPr>
            <w:noProof/>
            <w:webHidden/>
          </w:rPr>
          <w:fldChar w:fldCharType="separate"/>
        </w:r>
        <w:r>
          <w:rPr>
            <w:noProof/>
            <w:webHidden/>
          </w:rPr>
          <w:t>114</w:t>
        </w:r>
        <w:r>
          <w:rPr>
            <w:noProof/>
            <w:webHidden/>
          </w:rPr>
          <w:fldChar w:fldCharType="end"/>
        </w:r>
      </w:hyperlink>
    </w:p>
    <w:p w14:paraId="143AE8EB" w14:textId="49BC5FC3"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0" w:history="1">
        <w:r w:rsidRPr="00E23C31">
          <w:rPr>
            <w:rStyle w:val="Hyperlink"/>
            <w:rFonts w:eastAsiaTheme="majorEastAsia"/>
            <w:noProof/>
          </w:rPr>
          <w:t>What is the difference between ORN Road Net Element (ORNELEM) and ORN Composite?</w:t>
        </w:r>
        <w:r>
          <w:rPr>
            <w:noProof/>
            <w:webHidden/>
          </w:rPr>
          <w:tab/>
        </w:r>
        <w:r>
          <w:rPr>
            <w:noProof/>
            <w:webHidden/>
          </w:rPr>
          <w:fldChar w:fldCharType="begin"/>
        </w:r>
        <w:r>
          <w:rPr>
            <w:noProof/>
            <w:webHidden/>
          </w:rPr>
          <w:instrText xml:space="preserve"> PAGEREF _Toc196317700 \h </w:instrText>
        </w:r>
        <w:r>
          <w:rPr>
            <w:noProof/>
            <w:webHidden/>
          </w:rPr>
        </w:r>
        <w:r>
          <w:rPr>
            <w:noProof/>
            <w:webHidden/>
          </w:rPr>
          <w:fldChar w:fldCharType="separate"/>
        </w:r>
        <w:r>
          <w:rPr>
            <w:noProof/>
            <w:webHidden/>
          </w:rPr>
          <w:t>114</w:t>
        </w:r>
        <w:r>
          <w:rPr>
            <w:noProof/>
            <w:webHidden/>
          </w:rPr>
          <w:fldChar w:fldCharType="end"/>
        </w:r>
      </w:hyperlink>
    </w:p>
    <w:p w14:paraId="33062F40" w14:textId="289F6596"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1" w:history="1">
        <w:r w:rsidRPr="00E23C31">
          <w:rPr>
            <w:rStyle w:val="Hyperlink"/>
            <w:rFonts w:eastAsiaTheme="majorEastAsia"/>
            <w:noProof/>
          </w:rPr>
          <w:t>What is a Linear Reference System (LRS)?</w:t>
        </w:r>
        <w:r>
          <w:rPr>
            <w:noProof/>
            <w:webHidden/>
          </w:rPr>
          <w:tab/>
        </w:r>
        <w:r>
          <w:rPr>
            <w:noProof/>
            <w:webHidden/>
          </w:rPr>
          <w:fldChar w:fldCharType="begin"/>
        </w:r>
        <w:r>
          <w:rPr>
            <w:noProof/>
            <w:webHidden/>
          </w:rPr>
          <w:instrText xml:space="preserve"> PAGEREF _Toc196317701 \h </w:instrText>
        </w:r>
        <w:r>
          <w:rPr>
            <w:noProof/>
            <w:webHidden/>
          </w:rPr>
        </w:r>
        <w:r>
          <w:rPr>
            <w:noProof/>
            <w:webHidden/>
          </w:rPr>
          <w:fldChar w:fldCharType="separate"/>
        </w:r>
        <w:r>
          <w:rPr>
            <w:noProof/>
            <w:webHidden/>
          </w:rPr>
          <w:t>116</w:t>
        </w:r>
        <w:r>
          <w:rPr>
            <w:noProof/>
            <w:webHidden/>
          </w:rPr>
          <w:fldChar w:fldCharType="end"/>
        </w:r>
      </w:hyperlink>
    </w:p>
    <w:p w14:paraId="0F4F86B7" w14:textId="10E1B208"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2" w:history="1">
        <w:r w:rsidRPr="00E23C31">
          <w:rPr>
            <w:rStyle w:val="Hyperlink"/>
            <w:rFonts w:eastAsiaTheme="majorEastAsia"/>
            <w:noProof/>
          </w:rPr>
          <w:t>Where are the attribute tables for the ORN_ROAD_NET_ELEMENT data class?</w:t>
        </w:r>
        <w:r>
          <w:rPr>
            <w:noProof/>
            <w:webHidden/>
          </w:rPr>
          <w:tab/>
        </w:r>
        <w:r>
          <w:rPr>
            <w:noProof/>
            <w:webHidden/>
          </w:rPr>
          <w:fldChar w:fldCharType="begin"/>
        </w:r>
        <w:r>
          <w:rPr>
            <w:noProof/>
            <w:webHidden/>
          </w:rPr>
          <w:instrText xml:space="preserve"> PAGEREF _Toc196317702 \h </w:instrText>
        </w:r>
        <w:r>
          <w:rPr>
            <w:noProof/>
            <w:webHidden/>
          </w:rPr>
        </w:r>
        <w:r>
          <w:rPr>
            <w:noProof/>
            <w:webHidden/>
          </w:rPr>
          <w:fldChar w:fldCharType="separate"/>
        </w:r>
        <w:r>
          <w:rPr>
            <w:noProof/>
            <w:webHidden/>
          </w:rPr>
          <w:t>116</w:t>
        </w:r>
        <w:r>
          <w:rPr>
            <w:noProof/>
            <w:webHidden/>
          </w:rPr>
          <w:fldChar w:fldCharType="end"/>
        </w:r>
      </w:hyperlink>
    </w:p>
    <w:p w14:paraId="78EFD37F" w14:textId="4E82BCE0"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3" w:history="1">
        <w:r w:rsidRPr="00E23C31">
          <w:rPr>
            <w:rStyle w:val="Hyperlink"/>
            <w:rFonts w:eastAsiaTheme="majorEastAsia"/>
            <w:noProof/>
          </w:rPr>
          <w:t>Why can’t I see ORN attributes like Speed Limit or Road Class in ArcMap?</w:t>
        </w:r>
        <w:r>
          <w:rPr>
            <w:noProof/>
            <w:webHidden/>
          </w:rPr>
          <w:tab/>
        </w:r>
        <w:r>
          <w:rPr>
            <w:noProof/>
            <w:webHidden/>
          </w:rPr>
          <w:fldChar w:fldCharType="begin"/>
        </w:r>
        <w:r>
          <w:rPr>
            <w:noProof/>
            <w:webHidden/>
          </w:rPr>
          <w:instrText xml:space="preserve"> PAGEREF _Toc196317703 \h </w:instrText>
        </w:r>
        <w:r>
          <w:rPr>
            <w:noProof/>
            <w:webHidden/>
          </w:rPr>
        </w:r>
        <w:r>
          <w:rPr>
            <w:noProof/>
            <w:webHidden/>
          </w:rPr>
          <w:fldChar w:fldCharType="separate"/>
        </w:r>
        <w:r>
          <w:rPr>
            <w:noProof/>
            <w:webHidden/>
          </w:rPr>
          <w:t>117</w:t>
        </w:r>
        <w:r>
          <w:rPr>
            <w:noProof/>
            <w:webHidden/>
          </w:rPr>
          <w:fldChar w:fldCharType="end"/>
        </w:r>
      </w:hyperlink>
    </w:p>
    <w:p w14:paraId="2391B81C" w14:textId="795FD253"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4" w:history="1">
        <w:r w:rsidRPr="00E23C31">
          <w:rPr>
            <w:rStyle w:val="Hyperlink"/>
            <w:rFonts w:eastAsiaTheme="majorEastAsia"/>
            <w:noProof/>
          </w:rPr>
          <w:t>How do I display ORN Route Events in ArcGIS Pro?</w:t>
        </w:r>
        <w:r>
          <w:rPr>
            <w:noProof/>
            <w:webHidden/>
          </w:rPr>
          <w:tab/>
        </w:r>
        <w:r>
          <w:rPr>
            <w:noProof/>
            <w:webHidden/>
          </w:rPr>
          <w:fldChar w:fldCharType="begin"/>
        </w:r>
        <w:r>
          <w:rPr>
            <w:noProof/>
            <w:webHidden/>
          </w:rPr>
          <w:instrText xml:space="preserve"> PAGEREF _Toc196317704 \h </w:instrText>
        </w:r>
        <w:r>
          <w:rPr>
            <w:noProof/>
            <w:webHidden/>
          </w:rPr>
        </w:r>
        <w:r>
          <w:rPr>
            <w:noProof/>
            <w:webHidden/>
          </w:rPr>
          <w:fldChar w:fldCharType="separate"/>
        </w:r>
        <w:r>
          <w:rPr>
            <w:noProof/>
            <w:webHidden/>
          </w:rPr>
          <w:t>118</w:t>
        </w:r>
        <w:r>
          <w:rPr>
            <w:noProof/>
            <w:webHidden/>
          </w:rPr>
          <w:fldChar w:fldCharType="end"/>
        </w:r>
      </w:hyperlink>
    </w:p>
    <w:p w14:paraId="2850BF26" w14:textId="2F88198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5" w:history="1">
        <w:r w:rsidRPr="00E23C31">
          <w:rPr>
            <w:rStyle w:val="Hyperlink"/>
            <w:rFonts w:eastAsiaTheme="majorEastAsia"/>
            <w:noProof/>
          </w:rPr>
          <w:t>How do I display the ORN_JUNCTION table in ArcMap?</w:t>
        </w:r>
        <w:r>
          <w:rPr>
            <w:noProof/>
            <w:webHidden/>
          </w:rPr>
          <w:tab/>
        </w:r>
        <w:r>
          <w:rPr>
            <w:noProof/>
            <w:webHidden/>
          </w:rPr>
          <w:fldChar w:fldCharType="begin"/>
        </w:r>
        <w:r>
          <w:rPr>
            <w:noProof/>
            <w:webHidden/>
          </w:rPr>
          <w:instrText xml:space="preserve"> PAGEREF _Toc196317705 \h </w:instrText>
        </w:r>
        <w:r>
          <w:rPr>
            <w:noProof/>
            <w:webHidden/>
          </w:rPr>
        </w:r>
        <w:r>
          <w:rPr>
            <w:noProof/>
            <w:webHidden/>
          </w:rPr>
          <w:fldChar w:fldCharType="separate"/>
        </w:r>
        <w:r>
          <w:rPr>
            <w:noProof/>
            <w:webHidden/>
          </w:rPr>
          <w:t>120</w:t>
        </w:r>
        <w:r>
          <w:rPr>
            <w:noProof/>
            <w:webHidden/>
          </w:rPr>
          <w:fldChar w:fldCharType="end"/>
        </w:r>
      </w:hyperlink>
    </w:p>
    <w:p w14:paraId="3CC1D864" w14:textId="19C6DB7C"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6" w:history="1">
        <w:r w:rsidRPr="00E23C31">
          <w:rPr>
            <w:rStyle w:val="Hyperlink"/>
            <w:rFonts w:eastAsiaTheme="majorEastAsia"/>
            <w:noProof/>
          </w:rPr>
          <w:t>How do I join ORN tables or event layers?</w:t>
        </w:r>
        <w:r>
          <w:rPr>
            <w:noProof/>
            <w:webHidden/>
          </w:rPr>
          <w:tab/>
        </w:r>
        <w:r>
          <w:rPr>
            <w:noProof/>
            <w:webHidden/>
          </w:rPr>
          <w:fldChar w:fldCharType="begin"/>
        </w:r>
        <w:r>
          <w:rPr>
            <w:noProof/>
            <w:webHidden/>
          </w:rPr>
          <w:instrText xml:space="preserve"> PAGEREF _Toc196317706 \h </w:instrText>
        </w:r>
        <w:r>
          <w:rPr>
            <w:noProof/>
            <w:webHidden/>
          </w:rPr>
        </w:r>
        <w:r>
          <w:rPr>
            <w:noProof/>
            <w:webHidden/>
          </w:rPr>
          <w:fldChar w:fldCharType="separate"/>
        </w:r>
        <w:r>
          <w:rPr>
            <w:noProof/>
            <w:webHidden/>
          </w:rPr>
          <w:t>122</w:t>
        </w:r>
        <w:r>
          <w:rPr>
            <w:noProof/>
            <w:webHidden/>
          </w:rPr>
          <w:fldChar w:fldCharType="end"/>
        </w:r>
      </w:hyperlink>
    </w:p>
    <w:p w14:paraId="73974805" w14:textId="20EF2899"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7" w:history="1">
        <w:r w:rsidRPr="00E23C31">
          <w:rPr>
            <w:rStyle w:val="Hyperlink"/>
            <w:rFonts w:eastAsiaTheme="majorEastAsia"/>
            <w:noProof/>
          </w:rPr>
          <w:t>How do I access ORN attributes for analysis?</w:t>
        </w:r>
        <w:r>
          <w:rPr>
            <w:noProof/>
            <w:webHidden/>
          </w:rPr>
          <w:tab/>
        </w:r>
        <w:r>
          <w:rPr>
            <w:noProof/>
            <w:webHidden/>
          </w:rPr>
          <w:fldChar w:fldCharType="begin"/>
        </w:r>
        <w:r>
          <w:rPr>
            <w:noProof/>
            <w:webHidden/>
          </w:rPr>
          <w:instrText xml:space="preserve"> PAGEREF _Toc196317707 \h </w:instrText>
        </w:r>
        <w:r>
          <w:rPr>
            <w:noProof/>
            <w:webHidden/>
          </w:rPr>
        </w:r>
        <w:r>
          <w:rPr>
            <w:noProof/>
            <w:webHidden/>
          </w:rPr>
          <w:fldChar w:fldCharType="separate"/>
        </w:r>
        <w:r>
          <w:rPr>
            <w:noProof/>
            <w:webHidden/>
          </w:rPr>
          <w:t>124</w:t>
        </w:r>
        <w:r>
          <w:rPr>
            <w:noProof/>
            <w:webHidden/>
          </w:rPr>
          <w:fldChar w:fldCharType="end"/>
        </w:r>
      </w:hyperlink>
    </w:p>
    <w:p w14:paraId="0DB2E3E7" w14:textId="10832A8E"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8" w:history="1">
        <w:r w:rsidRPr="00E23C31">
          <w:rPr>
            <w:rStyle w:val="Hyperlink"/>
            <w:rFonts w:eastAsiaTheme="majorEastAsia"/>
            <w:noProof/>
          </w:rPr>
          <w:t>Where do I find 911 addresses?</w:t>
        </w:r>
        <w:r>
          <w:rPr>
            <w:noProof/>
            <w:webHidden/>
          </w:rPr>
          <w:tab/>
        </w:r>
        <w:r>
          <w:rPr>
            <w:noProof/>
            <w:webHidden/>
          </w:rPr>
          <w:fldChar w:fldCharType="begin"/>
        </w:r>
        <w:r>
          <w:rPr>
            <w:noProof/>
            <w:webHidden/>
          </w:rPr>
          <w:instrText xml:space="preserve"> PAGEREF _Toc196317708 \h </w:instrText>
        </w:r>
        <w:r>
          <w:rPr>
            <w:noProof/>
            <w:webHidden/>
          </w:rPr>
        </w:r>
        <w:r>
          <w:rPr>
            <w:noProof/>
            <w:webHidden/>
          </w:rPr>
          <w:fldChar w:fldCharType="separate"/>
        </w:r>
        <w:r>
          <w:rPr>
            <w:noProof/>
            <w:webHidden/>
          </w:rPr>
          <w:t>124</w:t>
        </w:r>
        <w:r>
          <w:rPr>
            <w:noProof/>
            <w:webHidden/>
          </w:rPr>
          <w:fldChar w:fldCharType="end"/>
        </w:r>
      </w:hyperlink>
    </w:p>
    <w:p w14:paraId="22DDC09A" w14:textId="6D5526D8"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09" w:history="1">
        <w:r w:rsidRPr="00E23C31">
          <w:rPr>
            <w:rStyle w:val="Hyperlink"/>
            <w:rFonts w:eastAsiaTheme="majorEastAsia"/>
            <w:noProof/>
          </w:rPr>
          <w:t>What is the difference between 911 and civic addresses?</w:t>
        </w:r>
        <w:r>
          <w:rPr>
            <w:noProof/>
            <w:webHidden/>
          </w:rPr>
          <w:tab/>
        </w:r>
        <w:r>
          <w:rPr>
            <w:noProof/>
            <w:webHidden/>
          </w:rPr>
          <w:fldChar w:fldCharType="begin"/>
        </w:r>
        <w:r>
          <w:rPr>
            <w:noProof/>
            <w:webHidden/>
          </w:rPr>
          <w:instrText xml:space="preserve"> PAGEREF _Toc196317709 \h </w:instrText>
        </w:r>
        <w:r>
          <w:rPr>
            <w:noProof/>
            <w:webHidden/>
          </w:rPr>
        </w:r>
        <w:r>
          <w:rPr>
            <w:noProof/>
            <w:webHidden/>
          </w:rPr>
          <w:fldChar w:fldCharType="separate"/>
        </w:r>
        <w:r>
          <w:rPr>
            <w:noProof/>
            <w:webHidden/>
          </w:rPr>
          <w:t>124</w:t>
        </w:r>
        <w:r>
          <w:rPr>
            <w:noProof/>
            <w:webHidden/>
          </w:rPr>
          <w:fldChar w:fldCharType="end"/>
        </w:r>
      </w:hyperlink>
    </w:p>
    <w:p w14:paraId="3032A9D0" w14:textId="205DB0B8"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10" w:history="1">
        <w:r w:rsidRPr="00E23C31">
          <w:rPr>
            <w:rStyle w:val="Hyperlink"/>
            <w:rFonts w:eastAsiaTheme="majorEastAsia"/>
            <w:noProof/>
            <w:lang w:val="en"/>
          </w:rPr>
          <w:t>What is the difference between shield type and road class?</w:t>
        </w:r>
        <w:r>
          <w:rPr>
            <w:noProof/>
            <w:webHidden/>
          </w:rPr>
          <w:tab/>
        </w:r>
        <w:r>
          <w:rPr>
            <w:noProof/>
            <w:webHidden/>
          </w:rPr>
          <w:fldChar w:fldCharType="begin"/>
        </w:r>
        <w:r>
          <w:rPr>
            <w:noProof/>
            <w:webHidden/>
          </w:rPr>
          <w:instrText xml:space="preserve"> PAGEREF _Toc196317710 \h </w:instrText>
        </w:r>
        <w:r>
          <w:rPr>
            <w:noProof/>
            <w:webHidden/>
          </w:rPr>
        </w:r>
        <w:r>
          <w:rPr>
            <w:noProof/>
            <w:webHidden/>
          </w:rPr>
          <w:fldChar w:fldCharType="separate"/>
        </w:r>
        <w:r>
          <w:rPr>
            <w:noProof/>
            <w:webHidden/>
          </w:rPr>
          <w:t>124</w:t>
        </w:r>
        <w:r>
          <w:rPr>
            <w:noProof/>
            <w:webHidden/>
          </w:rPr>
          <w:fldChar w:fldCharType="end"/>
        </w:r>
      </w:hyperlink>
    </w:p>
    <w:p w14:paraId="22A9708C" w14:textId="48CFD0FF"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11" w:history="1">
        <w:r w:rsidRPr="00E23C31">
          <w:rPr>
            <w:rStyle w:val="Hyperlink"/>
            <w:rFonts w:eastAsiaTheme="majorEastAsia"/>
            <w:noProof/>
          </w:rPr>
          <w:t>What is the difference between the Jurisdiction, Agency Name, and Road Net Element Source tables?</w:t>
        </w:r>
        <w:r>
          <w:rPr>
            <w:noProof/>
            <w:webHidden/>
          </w:rPr>
          <w:tab/>
        </w:r>
        <w:r>
          <w:rPr>
            <w:noProof/>
            <w:webHidden/>
          </w:rPr>
          <w:fldChar w:fldCharType="begin"/>
        </w:r>
        <w:r>
          <w:rPr>
            <w:noProof/>
            <w:webHidden/>
          </w:rPr>
          <w:instrText xml:space="preserve"> PAGEREF _Toc196317711 \h </w:instrText>
        </w:r>
        <w:r>
          <w:rPr>
            <w:noProof/>
            <w:webHidden/>
          </w:rPr>
        </w:r>
        <w:r>
          <w:rPr>
            <w:noProof/>
            <w:webHidden/>
          </w:rPr>
          <w:fldChar w:fldCharType="separate"/>
        </w:r>
        <w:r>
          <w:rPr>
            <w:noProof/>
            <w:webHidden/>
          </w:rPr>
          <w:t>125</w:t>
        </w:r>
        <w:r>
          <w:rPr>
            <w:noProof/>
            <w:webHidden/>
          </w:rPr>
          <w:fldChar w:fldCharType="end"/>
        </w:r>
      </w:hyperlink>
    </w:p>
    <w:p w14:paraId="594F787C" w14:textId="25E11C4C"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12" w:history="1">
        <w:r w:rsidRPr="00E23C31">
          <w:rPr>
            <w:rStyle w:val="Hyperlink"/>
            <w:rFonts w:eastAsiaTheme="majorEastAsia"/>
            <w:noProof/>
          </w:rPr>
          <w:t>What projection is used to calculate LENGTH in ORN?</w:t>
        </w:r>
        <w:r>
          <w:rPr>
            <w:noProof/>
            <w:webHidden/>
          </w:rPr>
          <w:tab/>
        </w:r>
        <w:r>
          <w:rPr>
            <w:noProof/>
            <w:webHidden/>
          </w:rPr>
          <w:fldChar w:fldCharType="begin"/>
        </w:r>
        <w:r>
          <w:rPr>
            <w:noProof/>
            <w:webHidden/>
          </w:rPr>
          <w:instrText xml:space="preserve"> PAGEREF _Toc196317712 \h </w:instrText>
        </w:r>
        <w:r>
          <w:rPr>
            <w:noProof/>
            <w:webHidden/>
          </w:rPr>
        </w:r>
        <w:r>
          <w:rPr>
            <w:noProof/>
            <w:webHidden/>
          </w:rPr>
          <w:fldChar w:fldCharType="separate"/>
        </w:r>
        <w:r>
          <w:rPr>
            <w:noProof/>
            <w:webHidden/>
          </w:rPr>
          <w:t>125</w:t>
        </w:r>
        <w:r>
          <w:rPr>
            <w:noProof/>
            <w:webHidden/>
          </w:rPr>
          <w:fldChar w:fldCharType="end"/>
        </w:r>
      </w:hyperlink>
    </w:p>
    <w:p w14:paraId="58CE0DC7" w14:textId="410F063B"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13" w:history="1">
        <w:r w:rsidRPr="00E23C31">
          <w:rPr>
            <w:rStyle w:val="Hyperlink"/>
            <w:rFonts w:eastAsiaTheme="majorEastAsia"/>
            <w:noProof/>
          </w:rPr>
          <w:t>I found a road with an offensive or rescinded name in the ORN.  Are you able to rename the road or remove the name?</w:t>
        </w:r>
        <w:r>
          <w:rPr>
            <w:noProof/>
            <w:webHidden/>
          </w:rPr>
          <w:tab/>
        </w:r>
        <w:r>
          <w:rPr>
            <w:noProof/>
            <w:webHidden/>
          </w:rPr>
          <w:fldChar w:fldCharType="begin"/>
        </w:r>
        <w:r>
          <w:rPr>
            <w:noProof/>
            <w:webHidden/>
          </w:rPr>
          <w:instrText xml:space="preserve"> PAGEREF _Toc196317713 \h </w:instrText>
        </w:r>
        <w:r>
          <w:rPr>
            <w:noProof/>
            <w:webHidden/>
          </w:rPr>
        </w:r>
        <w:r>
          <w:rPr>
            <w:noProof/>
            <w:webHidden/>
          </w:rPr>
          <w:fldChar w:fldCharType="separate"/>
        </w:r>
        <w:r>
          <w:rPr>
            <w:noProof/>
            <w:webHidden/>
          </w:rPr>
          <w:t>125</w:t>
        </w:r>
        <w:r>
          <w:rPr>
            <w:noProof/>
            <w:webHidden/>
          </w:rPr>
          <w:fldChar w:fldCharType="end"/>
        </w:r>
      </w:hyperlink>
    </w:p>
    <w:p w14:paraId="73F3783C" w14:textId="7D686F2F" w:rsidR="00D44C12" w:rsidRDefault="00D44C1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714" w:history="1">
        <w:r w:rsidRPr="00E23C31">
          <w:rPr>
            <w:rStyle w:val="Hyperlink"/>
            <w:rFonts w:eastAsiaTheme="majorEastAsia"/>
            <w:noProof/>
          </w:rPr>
          <w:t>I still need help!</w:t>
        </w:r>
        <w:r>
          <w:rPr>
            <w:noProof/>
            <w:webHidden/>
          </w:rPr>
          <w:tab/>
        </w:r>
        <w:r>
          <w:rPr>
            <w:noProof/>
            <w:webHidden/>
          </w:rPr>
          <w:fldChar w:fldCharType="begin"/>
        </w:r>
        <w:r>
          <w:rPr>
            <w:noProof/>
            <w:webHidden/>
          </w:rPr>
          <w:instrText xml:space="preserve"> PAGEREF _Toc196317714 \h </w:instrText>
        </w:r>
        <w:r>
          <w:rPr>
            <w:noProof/>
            <w:webHidden/>
          </w:rPr>
        </w:r>
        <w:r>
          <w:rPr>
            <w:noProof/>
            <w:webHidden/>
          </w:rPr>
          <w:fldChar w:fldCharType="separate"/>
        </w:r>
        <w:r>
          <w:rPr>
            <w:noProof/>
            <w:webHidden/>
          </w:rPr>
          <w:t>126</w:t>
        </w:r>
        <w:r>
          <w:rPr>
            <w:noProof/>
            <w:webHidden/>
          </w:rPr>
          <w:fldChar w:fldCharType="end"/>
        </w:r>
      </w:hyperlink>
    </w:p>
    <w:p w14:paraId="5042FF14" w14:textId="5E589A0B" w:rsidR="00252B3B" w:rsidRDefault="007A75BD" w:rsidP="00F56911">
      <w:pPr>
        <w:pStyle w:val="BodyAccessibleTextMIRB"/>
        <w:rPr>
          <w:lang w:eastAsia="en-CA"/>
        </w:rPr>
        <w:sectPr w:rsidR="00252B3B" w:rsidSect="001E404A">
          <w:footerReference w:type="default" r:id="rId14"/>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35408B17" w14:textId="77777777" w:rsidR="00F56911" w:rsidRPr="00F14FCB" w:rsidRDefault="00252B3B" w:rsidP="00252B3B">
      <w:pPr>
        <w:pStyle w:val="Heading1MIRBTopofPage"/>
        <w:rPr>
          <w:color w:val="002060"/>
        </w:rPr>
      </w:pPr>
      <w:bookmarkStart w:id="8" w:name="_Toc196317648"/>
      <w:r w:rsidRPr="00F14FCB">
        <w:rPr>
          <w:color w:val="002060"/>
        </w:rPr>
        <w:lastRenderedPageBreak/>
        <w:t>List of Figures</w:t>
      </w:r>
      <w:bookmarkEnd w:id="8"/>
    </w:p>
    <w:p w14:paraId="6B589D97" w14:textId="7044A4BB" w:rsidR="00D44C12" w:rsidRDefault="00252B3B">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96317715" w:history="1">
        <w:r w:rsidR="00D44C12" w:rsidRPr="00D17DDC">
          <w:rPr>
            <w:rStyle w:val="Hyperlink"/>
            <w:rFonts w:eastAsiaTheme="minorEastAsia"/>
            <w:noProof/>
          </w:rPr>
          <w:t>Figure 1: ORNELEM segment with line events</w:t>
        </w:r>
        <w:r w:rsidR="00D44C12">
          <w:rPr>
            <w:noProof/>
            <w:webHidden/>
          </w:rPr>
          <w:tab/>
        </w:r>
        <w:r w:rsidR="00D44C12">
          <w:rPr>
            <w:noProof/>
            <w:webHidden/>
          </w:rPr>
          <w:fldChar w:fldCharType="begin"/>
        </w:r>
        <w:r w:rsidR="00D44C12">
          <w:rPr>
            <w:noProof/>
            <w:webHidden/>
          </w:rPr>
          <w:instrText xml:space="preserve"> PAGEREF _Toc196317715 \h </w:instrText>
        </w:r>
        <w:r w:rsidR="00D44C12">
          <w:rPr>
            <w:noProof/>
            <w:webHidden/>
          </w:rPr>
        </w:r>
        <w:r w:rsidR="00D44C12">
          <w:rPr>
            <w:noProof/>
            <w:webHidden/>
          </w:rPr>
          <w:fldChar w:fldCharType="separate"/>
        </w:r>
        <w:r w:rsidR="00D44C12">
          <w:rPr>
            <w:noProof/>
            <w:webHidden/>
          </w:rPr>
          <w:t>10</w:t>
        </w:r>
        <w:r w:rsidR="00D44C12">
          <w:rPr>
            <w:noProof/>
            <w:webHidden/>
          </w:rPr>
          <w:fldChar w:fldCharType="end"/>
        </w:r>
      </w:hyperlink>
    </w:p>
    <w:p w14:paraId="41A2A9E8" w14:textId="35102D4A"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16" w:history="1">
        <w:r w:rsidRPr="00D17DDC">
          <w:rPr>
            <w:rStyle w:val="Hyperlink"/>
            <w:rFonts w:eastAsiaTheme="minorEastAsia"/>
            <w:noProof/>
          </w:rPr>
          <w:t>Figure 2: Primary Key example</w:t>
        </w:r>
        <w:r>
          <w:rPr>
            <w:noProof/>
            <w:webHidden/>
          </w:rPr>
          <w:tab/>
        </w:r>
        <w:r>
          <w:rPr>
            <w:noProof/>
            <w:webHidden/>
          </w:rPr>
          <w:fldChar w:fldCharType="begin"/>
        </w:r>
        <w:r>
          <w:rPr>
            <w:noProof/>
            <w:webHidden/>
          </w:rPr>
          <w:instrText xml:space="preserve"> PAGEREF _Toc196317716 \h </w:instrText>
        </w:r>
        <w:r>
          <w:rPr>
            <w:noProof/>
            <w:webHidden/>
          </w:rPr>
        </w:r>
        <w:r>
          <w:rPr>
            <w:noProof/>
            <w:webHidden/>
          </w:rPr>
          <w:fldChar w:fldCharType="separate"/>
        </w:r>
        <w:r>
          <w:rPr>
            <w:noProof/>
            <w:webHidden/>
          </w:rPr>
          <w:t>103</w:t>
        </w:r>
        <w:r>
          <w:rPr>
            <w:noProof/>
            <w:webHidden/>
          </w:rPr>
          <w:fldChar w:fldCharType="end"/>
        </w:r>
      </w:hyperlink>
    </w:p>
    <w:p w14:paraId="185D1375" w14:textId="56989B68"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17" w:history="1">
        <w:r w:rsidRPr="00D17DDC">
          <w:rPr>
            <w:rStyle w:val="Hyperlink"/>
            <w:rFonts w:eastAsiaTheme="minorEastAsia"/>
            <w:noProof/>
          </w:rPr>
          <w:t>Figure 3: Foreign Key example</w:t>
        </w:r>
        <w:r>
          <w:rPr>
            <w:noProof/>
            <w:webHidden/>
          </w:rPr>
          <w:tab/>
        </w:r>
        <w:r>
          <w:rPr>
            <w:noProof/>
            <w:webHidden/>
          </w:rPr>
          <w:fldChar w:fldCharType="begin"/>
        </w:r>
        <w:r>
          <w:rPr>
            <w:noProof/>
            <w:webHidden/>
          </w:rPr>
          <w:instrText xml:space="preserve"> PAGEREF _Toc196317717 \h </w:instrText>
        </w:r>
        <w:r>
          <w:rPr>
            <w:noProof/>
            <w:webHidden/>
          </w:rPr>
        </w:r>
        <w:r>
          <w:rPr>
            <w:noProof/>
            <w:webHidden/>
          </w:rPr>
          <w:fldChar w:fldCharType="separate"/>
        </w:r>
        <w:r>
          <w:rPr>
            <w:noProof/>
            <w:webHidden/>
          </w:rPr>
          <w:t>103</w:t>
        </w:r>
        <w:r>
          <w:rPr>
            <w:noProof/>
            <w:webHidden/>
          </w:rPr>
          <w:fldChar w:fldCharType="end"/>
        </w:r>
      </w:hyperlink>
    </w:p>
    <w:p w14:paraId="45C031BE" w14:textId="56343A14"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18" w:history="1">
        <w:r w:rsidRPr="00D17DDC">
          <w:rPr>
            <w:rStyle w:val="Hyperlink"/>
            <w:rFonts w:eastAsiaTheme="minorEastAsia"/>
            <w:noProof/>
          </w:rPr>
          <w:t>Figure 4: Alternate Key example</w:t>
        </w:r>
        <w:r>
          <w:rPr>
            <w:noProof/>
            <w:webHidden/>
          </w:rPr>
          <w:tab/>
        </w:r>
        <w:r>
          <w:rPr>
            <w:noProof/>
            <w:webHidden/>
          </w:rPr>
          <w:fldChar w:fldCharType="begin"/>
        </w:r>
        <w:r>
          <w:rPr>
            <w:noProof/>
            <w:webHidden/>
          </w:rPr>
          <w:instrText xml:space="preserve"> PAGEREF _Toc196317718 \h </w:instrText>
        </w:r>
        <w:r>
          <w:rPr>
            <w:noProof/>
            <w:webHidden/>
          </w:rPr>
        </w:r>
        <w:r>
          <w:rPr>
            <w:noProof/>
            <w:webHidden/>
          </w:rPr>
          <w:fldChar w:fldCharType="separate"/>
        </w:r>
        <w:r>
          <w:rPr>
            <w:noProof/>
            <w:webHidden/>
          </w:rPr>
          <w:t>103</w:t>
        </w:r>
        <w:r>
          <w:rPr>
            <w:noProof/>
            <w:webHidden/>
          </w:rPr>
          <w:fldChar w:fldCharType="end"/>
        </w:r>
      </w:hyperlink>
    </w:p>
    <w:p w14:paraId="79410F60" w14:textId="1A414BD7"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19" w:history="1">
        <w:r w:rsidRPr="00D17DDC">
          <w:rPr>
            <w:rStyle w:val="Hyperlink"/>
            <w:rFonts w:eastAsiaTheme="minorEastAsia"/>
            <w:noProof/>
          </w:rPr>
          <w:t>Figure 5: Example of an Identifying Relationship</w:t>
        </w:r>
        <w:r>
          <w:rPr>
            <w:noProof/>
            <w:webHidden/>
          </w:rPr>
          <w:tab/>
        </w:r>
        <w:r>
          <w:rPr>
            <w:noProof/>
            <w:webHidden/>
          </w:rPr>
          <w:fldChar w:fldCharType="begin"/>
        </w:r>
        <w:r>
          <w:rPr>
            <w:noProof/>
            <w:webHidden/>
          </w:rPr>
          <w:instrText xml:space="preserve"> PAGEREF _Toc196317719 \h </w:instrText>
        </w:r>
        <w:r>
          <w:rPr>
            <w:noProof/>
            <w:webHidden/>
          </w:rPr>
        </w:r>
        <w:r>
          <w:rPr>
            <w:noProof/>
            <w:webHidden/>
          </w:rPr>
          <w:fldChar w:fldCharType="separate"/>
        </w:r>
        <w:r>
          <w:rPr>
            <w:noProof/>
            <w:webHidden/>
          </w:rPr>
          <w:t>104</w:t>
        </w:r>
        <w:r>
          <w:rPr>
            <w:noProof/>
            <w:webHidden/>
          </w:rPr>
          <w:fldChar w:fldCharType="end"/>
        </w:r>
      </w:hyperlink>
    </w:p>
    <w:p w14:paraId="4FF7CF68" w14:textId="090B9E93"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20" w:history="1">
        <w:r w:rsidRPr="00D17DDC">
          <w:rPr>
            <w:rStyle w:val="Hyperlink"/>
            <w:rFonts w:eastAsiaTheme="minorEastAsia"/>
            <w:noProof/>
          </w:rPr>
          <w:t>Figure 6: Example of a Non-identifying Relationship</w:t>
        </w:r>
        <w:r>
          <w:rPr>
            <w:noProof/>
            <w:webHidden/>
          </w:rPr>
          <w:tab/>
        </w:r>
        <w:r>
          <w:rPr>
            <w:noProof/>
            <w:webHidden/>
          </w:rPr>
          <w:fldChar w:fldCharType="begin"/>
        </w:r>
        <w:r>
          <w:rPr>
            <w:noProof/>
            <w:webHidden/>
          </w:rPr>
          <w:instrText xml:space="preserve"> PAGEREF _Toc196317720 \h </w:instrText>
        </w:r>
        <w:r>
          <w:rPr>
            <w:noProof/>
            <w:webHidden/>
          </w:rPr>
        </w:r>
        <w:r>
          <w:rPr>
            <w:noProof/>
            <w:webHidden/>
          </w:rPr>
          <w:fldChar w:fldCharType="separate"/>
        </w:r>
        <w:r>
          <w:rPr>
            <w:noProof/>
            <w:webHidden/>
          </w:rPr>
          <w:t>104</w:t>
        </w:r>
        <w:r>
          <w:rPr>
            <w:noProof/>
            <w:webHidden/>
          </w:rPr>
          <w:fldChar w:fldCharType="end"/>
        </w:r>
      </w:hyperlink>
    </w:p>
    <w:p w14:paraId="70DCBA98" w14:textId="0B9B91CA"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21" w:history="1">
        <w:r w:rsidRPr="00D17DDC">
          <w:rPr>
            <w:rStyle w:val="Hyperlink"/>
            <w:rFonts w:eastAsiaTheme="minorEastAsia"/>
            <w:noProof/>
          </w:rPr>
          <w:t>Figure 7: Model Diagram Relationship Symbology Table</w:t>
        </w:r>
        <w:r>
          <w:rPr>
            <w:noProof/>
            <w:webHidden/>
          </w:rPr>
          <w:tab/>
        </w:r>
        <w:r>
          <w:rPr>
            <w:noProof/>
            <w:webHidden/>
          </w:rPr>
          <w:fldChar w:fldCharType="begin"/>
        </w:r>
        <w:r>
          <w:rPr>
            <w:noProof/>
            <w:webHidden/>
          </w:rPr>
          <w:instrText xml:space="preserve"> PAGEREF _Toc196317721 \h </w:instrText>
        </w:r>
        <w:r>
          <w:rPr>
            <w:noProof/>
            <w:webHidden/>
          </w:rPr>
        </w:r>
        <w:r>
          <w:rPr>
            <w:noProof/>
            <w:webHidden/>
          </w:rPr>
          <w:fldChar w:fldCharType="separate"/>
        </w:r>
        <w:r>
          <w:rPr>
            <w:noProof/>
            <w:webHidden/>
          </w:rPr>
          <w:t>104</w:t>
        </w:r>
        <w:r>
          <w:rPr>
            <w:noProof/>
            <w:webHidden/>
          </w:rPr>
          <w:fldChar w:fldCharType="end"/>
        </w:r>
      </w:hyperlink>
    </w:p>
    <w:p w14:paraId="5EEF560C" w14:textId="2C2589D2"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22" w:history="1">
        <w:r w:rsidRPr="00D17DDC">
          <w:rPr>
            <w:rStyle w:val="Hyperlink"/>
            <w:rFonts w:eastAsiaTheme="minorEastAsia"/>
            <w:noProof/>
          </w:rPr>
          <w:t>Figure 8: Downloading Complete File Geodatabase through Ontario’s GeoHub</w:t>
        </w:r>
        <w:r>
          <w:rPr>
            <w:noProof/>
            <w:webHidden/>
          </w:rPr>
          <w:tab/>
        </w:r>
        <w:r>
          <w:rPr>
            <w:noProof/>
            <w:webHidden/>
          </w:rPr>
          <w:fldChar w:fldCharType="begin"/>
        </w:r>
        <w:r>
          <w:rPr>
            <w:noProof/>
            <w:webHidden/>
          </w:rPr>
          <w:instrText xml:space="preserve"> PAGEREF _Toc196317722 \h </w:instrText>
        </w:r>
        <w:r>
          <w:rPr>
            <w:noProof/>
            <w:webHidden/>
          </w:rPr>
        </w:r>
        <w:r>
          <w:rPr>
            <w:noProof/>
            <w:webHidden/>
          </w:rPr>
          <w:fldChar w:fldCharType="separate"/>
        </w:r>
        <w:r>
          <w:rPr>
            <w:noProof/>
            <w:webHidden/>
          </w:rPr>
          <w:t>117</w:t>
        </w:r>
        <w:r>
          <w:rPr>
            <w:noProof/>
            <w:webHidden/>
          </w:rPr>
          <w:fldChar w:fldCharType="end"/>
        </w:r>
      </w:hyperlink>
    </w:p>
    <w:p w14:paraId="1EC4FBE1" w14:textId="3B4D19C1"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23" w:history="1">
        <w:r w:rsidRPr="00D17DDC">
          <w:rPr>
            <w:rStyle w:val="Hyperlink"/>
            <w:rFonts w:eastAsiaTheme="minorEastAsia"/>
            <w:noProof/>
          </w:rPr>
          <w:t>Figure 9: ArcGIS Pro’s Make Route Event Layer</w:t>
        </w:r>
        <w:r>
          <w:rPr>
            <w:noProof/>
            <w:webHidden/>
          </w:rPr>
          <w:tab/>
        </w:r>
        <w:r>
          <w:rPr>
            <w:noProof/>
            <w:webHidden/>
          </w:rPr>
          <w:fldChar w:fldCharType="begin"/>
        </w:r>
        <w:r>
          <w:rPr>
            <w:noProof/>
            <w:webHidden/>
          </w:rPr>
          <w:instrText xml:space="preserve"> PAGEREF _Toc196317723 \h </w:instrText>
        </w:r>
        <w:r>
          <w:rPr>
            <w:noProof/>
            <w:webHidden/>
          </w:rPr>
        </w:r>
        <w:r>
          <w:rPr>
            <w:noProof/>
            <w:webHidden/>
          </w:rPr>
          <w:fldChar w:fldCharType="separate"/>
        </w:r>
        <w:r>
          <w:rPr>
            <w:noProof/>
            <w:webHidden/>
          </w:rPr>
          <w:t>119</w:t>
        </w:r>
        <w:r>
          <w:rPr>
            <w:noProof/>
            <w:webHidden/>
          </w:rPr>
          <w:fldChar w:fldCharType="end"/>
        </w:r>
      </w:hyperlink>
    </w:p>
    <w:p w14:paraId="05FFA156" w14:textId="437CA040"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24" w:history="1">
        <w:r w:rsidRPr="00D17DDC">
          <w:rPr>
            <w:rStyle w:val="Hyperlink"/>
            <w:rFonts w:eastAsiaTheme="minorEastAsia"/>
            <w:noProof/>
          </w:rPr>
          <w:t>Figure 10: ArcMap's Display XY Data</w:t>
        </w:r>
        <w:r>
          <w:rPr>
            <w:noProof/>
            <w:webHidden/>
          </w:rPr>
          <w:tab/>
        </w:r>
        <w:r>
          <w:rPr>
            <w:noProof/>
            <w:webHidden/>
          </w:rPr>
          <w:fldChar w:fldCharType="begin"/>
        </w:r>
        <w:r>
          <w:rPr>
            <w:noProof/>
            <w:webHidden/>
          </w:rPr>
          <w:instrText xml:space="preserve"> PAGEREF _Toc196317724 \h </w:instrText>
        </w:r>
        <w:r>
          <w:rPr>
            <w:noProof/>
            <w:webHidden/>
          </w:rPr>
        </w:r>
        <w:r>
          <w:rPr>
            <w:noProof/>
            <w:webHidden/>
          </w:rPr>
          <w:fldChar w:fldCharType="separate"/>
        </w:r>
        <w:r>
          <w:rPr>
            <w:noProof/>
            <w:webHidden/>
          </w:rPr>
          <w:t>121</w:t>
        </w:r>
        <w:r>
          <w:rPr>
            <w:noProof/>
            <w:webHidden/>
          </w:rPr>
          <w:fldChar w:fldCharType="end"/>
        </w:r>
      </w:hyperlink>
    </w:p>
    <w:p w14:paraId="3ADD155E" w14:textId="520C72E1" w:rsidR="00D44C12" w:rsidRDefault="00D44C12">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725" w:history="1">
        <w:r w:rsidRPr="00D17DDC">
          <w:rPr>
            <w:rStyle w:val="Hyperlink"/>
            <w:rFonts w:eastAsiaTheme="minorEastAsia"/>
            <w:noProof/>
          </w:rPr>
          <w:t>Figure 11: ArcMap's Join Data</w:t>
        </w:r>
        <w:r>
          <w:rPr>
            <w:noProof/>
            <w:webHidden/>
          </w:rPr>
          <w:tab/>
        </w:r>
        <w:r>
          <w:rPr>
            <w:noProof/>
            <w:webHidden/>
          </w:rPr>
          <w:fldChar w:fldCharType="begin"/>
        </w:r>
        <w:r>
          <w:rPr>
            <w:noProof/>
            <w:webHidden/>
          </w:rPr>
          <w:instrText xml:space="preserve"> PAGEREF _Toc196317725 \h </w:instrText>
        </w:r>
        <w:r>
          <w:rPr>
            <w:noProof/>
            <w:webHidden/>
          </w:rPr>
        </w:r>
        <w:r>
          <w:rPr>
            <w:noProof/>
            <w:webHidden/>
          </w:rPr>
          <w:fldChar w:fldCharType="separate"/>
        </w:r>
        <w:r>
          <w:rPr>
            <w:noProof/>
            <w:webHidden/>
          </w:rPr>
          <w:t>123</w:t>
        </w:r>
        <w:r>
          <w:rPr>
            <w:noProof/>
            <w:webHidden/>
          </w:rPr>
          <w:fldChar w:fldCharType="end"/>
        </w:r>
      </w:hyperlink>
    </w:p>
    <w:p w14:paraId="6D294694" w14:textId="4E8988AB" w:rsidR="00232386" w:rsidRPr="00232386" w:rsidRDefault="00252B3B" w:rsidP="00232386">
      <w:pPr>
        <w:pStyle w:val="BodyAccessibleTextMIRB"/>
      </w:pPr>
      <w:r>
        <w:rPr>
          <w:lang w:eastAsia="en-CA"/>
        </w:rPr>
        <w:fldChar w:fldCharType="end"/>
      </w:r>
    </w:p>
    <w:p w14:paraId="63859107" w14:textId="77777777" w:rsidR="00232386" w:rsidRPr="00232386" w:rsidRDefault="00232386" w:rsidP="00232386">
      <w:pPr>
        <w:pStyle w:val="BodyAccessibleTextMIRB"/>
        <w:sectPr w:rsidR="00232386" w:rsidRPr="00232386" w:rsidSect="001E404A">
          <w:pgSz w:w="12240" w:h="15840"/>
          <w:pgMar w:top="1440" w:right="1440" w:bottom="1440" w:left="1440" w:header="432" w:footer="720" w:gutter="0"/>
          <w:cols w:space="720"/>
          <w:docGrid w:linePitch="360"/>
        </w:sectPr>
      </w:pPr>
    </w:p>
    <w:p w14:paraId="16199DBA" w14:textId="77777777" w:rsidR="00252B3B" w:rsidRPr="002E6F40" w:rsidRDefault="00C57242" w:rsidP="00C57242">
      <w:pPr>
        <w:pStyle w:val="Heading1MIRBTopofPage"/>
        <w:rPr>
          <w:color w:val="244061"/>
        </w:rPr>
      </w:pPr>
      <w:bookmarkStart w:id="9" w:name="_Toc196317649"/>
      <w:r w:rsidRPr="002E6F40">
        <w:rPr>
          <w:color w:val="244061"/>
        </w:rPr>
        <w:lastRenderedPageBreak/>
        <w:t>List of Acronyms</w:t>
      </w:r>
      <w:bookmarkEnd w:id="9"/>
    </w:p>
    <w:p w14:paraId="60D6772E" w14:textId="77777777" w:rsidR="002E6F40" w:rsidRPr="005B2498" w:rsidRDefault="002E6F40" w:rsidP="002E6F40">
      <w:pPr>
        <w:pStyle w:val="BodyAccessibleTextMIRB"/>
      </w:pPr>
      <w:r w:rsidRPr="005B2498">
        <w:t>CPC: Canada Post Corporation</w:t>
      </w:r>
    </w:p>
    <w:p w14:paraId="1EA70EAF" w14:textId="77777777" w:rsidR="002E6F40" w:rsidRDefault="002E6F40" w:rsidP="002E6F40">
      <w:pPr>
        <w:pStyle w:val="BodyAccessibleTextMIRB"/>
      </w:pPr>
      <w:r w:rsidRPr="005B2498">
        <w:t>GO-ITS: Government of Ontario Information Technology Standard</w:t>
      </w:r>
    </w:p>
    <w:p w14:paraId="09EB036E" w14:textId="77777777" w:rsidR="002E6F40" w:rsidRDefault="002E6F40" w:rsidP="002E6F40">
      <w:pPr>
        <w:pStyle w:val="BodyAccessibleTextMIRB"/>
      </w:pPr>
      <w:r>
        <w:t>GIS: Geographic Information System</w:t>
      </w:r>
    </w:p>
    <w:p w14:paraId="17EF3AC0" w14:textId="77777777" w:rsidR="002E6F40" w:rsidRDefault="002E6F40" w:rsidP="002E6F40">
      <w:pPr>
        <w:pStyle w:val="BodyAccessibleTextMIRB"/>
      </w:pPr>
      <w:r>
        <w:t>GEO: Geospatial Ontario</w:t>
      </w:r>
    </w:p>
    <w:p w14:paraId="4FAD9C89" w14:textId="77777777" w:rsidR="002E6F40" w:rsidRDefault="002E6F40" w:rsidP="002E6F40">
      <w:pPr>
        <w:pStyle w:val="BodyAccessibleTextMIRB"/>
      </w:pPr>
      <w:r>
        <w:t>LRS: Linear Reference System</w:t>
      </w:r>
    </w:p>
    <w:p w14:paraId="525B03DE" w14:textId="77777777" w:rsidR="002E6F40" w:rsidRDefault="002E6F40" w:rsidP="002E6F40">
      <w:pPr>
        <w:pStyle w:val="BodyAccessibleTextMIRB"/>
      </w:pPr>
      <w:r>
        <w:t>LUT: Lookup Table</w:t>
      </w:r>
    </w:p>
    <w:p w14:paraId="08B03C29" w14:textId="77777777" w:rsidR="002E6F40" w:rsidRDefault="002E6F40" w:rsidP="002E6F40">
      <w:pPr>
        <w:pStyle w:val="BodyAccessibleTextMIRB"/>
      </w:pPr>
      <w:r>
        <w:t>MMAH: Ontario Ministry of Municipal Affairs and Housing</w:t>
      </w:r>
    </w:p>
    <w:p w14:paraId="6C00A292" w14:textId="77777777" w:rsidR="002E6F40" w:rsidRDefault="002E6F40" w:rsidP="002E6F40">
      <w:pPr>
        <w:pStyle w:val="BodyAccessibleTextMIRB"/>
      </w:pPr>
      <w:r>
        <w:t>MNR: Ontario Ministry of Natural Resources</w:t>
      </w:r>
    </w:p>
    <w:p w14:paraId="6F69A549" w14:textId="77777777" w:rsidR="002E6F40" w:rsidRDefault="002E6F40" w:rsidP="002E6F40">
      <w:pPr>
        <w:pStyle w:val="BodyAccessibleTextMIRB"/>
      </w:pPr>
      <w:r>
        <w:t>MTO: Ontario Ministry of Transportation</w:t>
      </w:r>
    </w:p>
    <w:p w14:paraId="42F6D13D" w14:textId="77777777" w:rsidR="002E6F40" w:rsidRDefault="002E6F40" w:rsidP="002E6F40">
      <w:pPr>
        <w:pStyle w:val="BodyAccessibleTextMIRB"/>
      </w:pPr>
      <w:r>
        <w:t>NRN: National Road Network</w:t>
      </w:r>
    </w:p>
    <w:p w14:paraId="11C5E469" w14:textId="77777777" w:rsidR="002E6F40" w:rsidRDefault="002E6F40" w:rsidP="002E6F40">
      <w:pPr>
        <w:pStyle w:val="BodyAccessibleTextMIRB"/>
      </w:pPr>
      <w:r>
        <w:t>OGF: Ontario Geospatial Feature</w:t>
      </w:r>
    </w:p>
    <w:p w14:paraId="6FD83C0D" w14:textId="77777777" w:rsidR="002E6F40" w:rsidRDefault="002E6F40" w:rsidP="002E6F40">
      <w:pPr>
        <w:pStyle w:val="BodyAccessibleTextMIRB"/>
      </w:pPr>
      <w:r>
        <w:t>ORN: Ontario Road Network</w:t>
      </w:r>
    </w:p>
    <w:p w14:paraId="5584A97F" w14:textId="77777777" w:rsidR="002E6F40" w:rsidRDefault="002E6F40" w:rsidP="002E6F40">
      <w:pPr>
        <w:pStyle w:val="BodyAccessibleTextMIRB"/>
      </w:pPr>
      <w:r>
        <w:t>ORNELEM: Short Name for Ontario Road Network Road Net Element Data Class</w:t>
      </w:r>
    </w:p>
    <w:p w14:paraId="5D6740D5" w14:textId="77777777" w:rsidR="002E6F40" w:rsidRDefault="002E6F40" w:rsidP="002E6F40">
      <w:pPr>
        <w:pStyle w:val="BodyAccessibleTextMIRB"/>
      </w:pPr>
      <w:r>
        <w:t>ORNSEGAD: Short Name for Ontario Road Network Segment with Address Data Class</w:t>
      </w:r>
    </w:p>
    <w:p w14:paraId="5D2F0118" w14:textId="77777777" w:rsidR="002E6F40" w:rsidRDefault="002E6F40" w:rsidP="002E6F40">
      <w:pPr>
        <w:pStyle w:val="BodyAccessibleTextMIRB"/>
      </w:pPr>
      <w:r>
        <w:t>UUID: Universal Unique Identifier</w:t>
      </w:r>
    </w:p>
    <w:p w14:paraId="6F49EE20" w14:textId="77777777" w:rsidR="002E6F40" w:rsidRDefault="002E6F40" w:rsidP="002E6F40">
      <w:pPr>
        <w:pStyle w:val="BodyAccessibleTextMIRB"/>
      </w:pPr>
      <w:r>
        <w:t>WMS: Web Map Service</w:t>
      </w:r>
    </w:p>
    <w:p w14:paraId="2702411D" w14:textId="77777777" w:rsidR="00232386" w:rsidRDefault="00232386" w:rsidP="00AF7497">
      <w:pPr>
        <w:pStyle w:val="BodyAccessibleTextMIRB"/>
      </w:pPr>
    </w:p>
    <w:p w14:paraId="1C88B42D" w14:textId="77777777" w:rsidR="00232386" w:rsidRDefault="00232386" w:rsidP="00AF7497">
      <w:pPr>
        <w:pStyle w:val="BodyAccessibleTextMIRB"/>
        <w:sectPr w:rsidR="00232386" w:rsidSect="001E404A">
          <w:pgSz w:w="12240" w:h="15840"/>
          <w:pgMar w:top="1440" w:right="1440" w:bottom="1440" w:left="1440" w:header="432" w:footer="720" w:gutter="0"/>
          <w:cols w:space="720"/>
          <w:docGrid w:linePitch="360"/>
        </w:sectPr>
      </w:pPr>
    </w:p>
    <w:p w14:paraId="4374F67E" w14:textId="77777777" w:rsidR="00AF7497" w:rsidRPr="002E6F40" w:rsidRDefault="00AF7497" w:rsidP="00AF7497">
      <w:pPr>
        <w:pStyle w:val="Heading1MIRBTopofPage"/>
        <w:rPr>
          <w:color w:val="244061"/>
        </w:rPr>
      </w:pPr>
      <w:bookmarkStart w:id="10" w:name="_Toc196317650"/>
      <w:r w:rsidRPr="002E6F40">
        <w:rPr>
          <w:color w:val="244061"/>
        </w:rPr>
        <w:lastRenderedPageBreak/>
        <w:t>1. Introduction</w:t>
      </w:r>
      <w:bookmarkEnd w:id="10"/>
    </w:p>
    <w:p w14:paraId="3368EC4B" w14:textId="77777777" w:rsidR="002E6F40" w:rsidRDefault="002E6F40" w:rsidP="002E6F40">
      <w:pPr>
        <w:pStyle w:val="BodyAccessibleTextMIRB"/>
      </w:pPr>
      <w:bookmarkStart w:id="11" w:name="_Hlk31181961"/>
      <w:bookmarkStart w:id="12" w:name="_Toc437258172"/>
      <w:r>
        <w:t>The Ontario Road Network (ORN) is a province-wide geographic database of over 250,000 kilometres of municipal roads, provincial highways and resource and recreational roads. With a positional accuracy of 10 metres or better the ORN is the authoritative source of roads data for Ontario.</w:t>
      </w:r>
    </w:p>
    <w:p w14:paraId="5B3DD3AF" w14:textId="77777777" w:rsidR="002E6F40" w:rsidRDefault="002E6F40" w:rsidP="002E6F40">
      <w:pPr>
        <w:pStyle w:val="BodyAccessibleTextMIRB"/>
      </w:pPr>
      <w:r>
        <w:t>The ORN is a national, provincial and municipal initiative that supports the creation, maintenance and sharing of a standard road database. Geospatial Ontario (GEO) maintains the ORN using data from the road authorities with legislative responsibility: Ontario Municipalities, Ontario Ministry of Transportation (MTO) and Ontario Ministry of Natural Resources (MNR). Roads data and information is collected, standardized and integrated into a seamless road mapping product.</w:t>
      </w:r>
    </w:p>
    <w:p w14:paraId="6DEEC3A0" w14:textId="77777777" w:rsidR="002E6F40" w:rsidRDefault="002E6F40" w:rsidP="002E6F40">
      <w:pPr>
        <w:pStyle w:val="BodyAccessibleTextMIRB"/>
      </w:pPr>
      <w:r>
        <w:t>Users can access current ORN data through a Web Map Service (WMS) or an open data license to create products and services including mapping, analysis and geocoding applications.  Up-to-date data is available at no cost to public and private organizations, saving time, resources and money.</w:t>
      </w:r>
    </w:p>
    <w:p w14:paraId="7BD3D645" w14:textId="77777777" w:rsidR="002E6F40" w:rsidRDefault="002E6F40" w:rsidP="002E6F40">
      <w:pPr>
        <w:pStyle w:val="BodyAccessibleTextMIRB"/>
      </w:pPr>
      <w:r>
        <w:t xml:space="preserve">For more information on ORN search </w:t>
      </w:r>
      <w:hyperlink r:id="rId15" w:history="1">
        <w:r w:rsidRPr="002E6F40">
          <w:rPr>
            <w:rStyle w:val="HyperlinkMIRBChar"/>
            <w:color w:val="244061"/>
          </w:rPr>
          <w:t>Ontario GeoHub</w:t>
        </w:r>
      </w:hyperlink>
      <w:r>
        <w:t xml:space="preserve"> for “ORN” or contact </w:t>
      </w:r>
      <w:hyperlink r:id="rId16" w:history="1">
        <w:r w:rsidRPr="002E6F40">
          <w:rPr>
            <w:rStyle w:val="Hyperlink"/>
            <w:color w:val="244061"/>
          </w:rPr>
          <w:t>geospatial@ontario.ca</w:t>
        </w:r>
      </w:hyperlink>
      <w:r w:rsidRPr="002E6F40">
        <w:rPr>
          <w:color w:val="244061"/>
        </w:rPr>
        <w:t>.</w:t>
      </w:r>
    </w:p>
    <w:p w14:paraId="42673A72" w14:textId="77777777" w:rsidR="00232386" w:rsidRPr="002E6F40" w:rsidRDefault="00232386" w:rsidP="00232386">
      <w:pPr>
        <w:pStyle w:val="Heading1MIRBMidPage"/>
        <w:rPr>
          <w:color w:val="244061"/>
        </w:rPr>
      </w:pPr>
      <w:bookmarkStart w:id="13" w:name="_Toc196317651"/>
      <w:bookmarkEnd w:id="11"/>
      <w:r w:rsidRPr="002E6F40">
        <w:rPr>
          <w:color w:val="244061"/>
        </w:rPr>
        <w:t>2. Objectives</w:t>
      </w:r>
      <w:bookmarkEnd w:id="12"/>
      <w:bookmarkEnd w:id="13"/>
    </w:p>
    <w:p w14:paraId="32D2D558" w14:textId="77777777" w:rsidR="002E6F40" w:rsidRDefault="002E6F40" w:rsidP="002E6F40">
      <w:pPr>
        <w:pStyle w:val="BodyAccessibleTextMIRB"/>
      </w:pPr>
      <w:bookmarkStart w:id="14" w:name="_Toc437258173"/>
      <w:r w:rsidRPr="00052062">
        <w:t xml:space="preserve">This guide is intended for users </w:t>
      </w:r>
      <w:r>
        <w:t xml:space="preserve">with a general interest in the </w:t>
      </w:r>
      <w:r w:rsidRPr="00D56AC7">
        <w:rPr>
          <w:bCs/>
        </w:rPr>
        <w:t>ORN Road Net Element (ORNELEM)</w:t>
      </w:r>
      <w:r w:rsidRPr="00D56AC7">
        <w:t xml:space="preserve"> </w:t>
      </w:r>
      <w:r>
        <w:t>GEO Data Class.</w:t>
      </w:r>
      <w:r w:rsidRPr="00052062">
        <w:t xml:space="preserve"> The </w:t>
      </w:r>
      <w:r>
        <w:t xml:space="preserve">remainder of this </w:t>
      </w:r>
      <w:r w:rsidRPr="00052062">
        <w:t xml:space="preserve">document describes the extent and context of the information collected </w:t>
      </w:r>
      <w:r>
        <w:t>for ORN Road Net Element.</w:t>
      </w:r>
    </w:p>
    <w:p w14:paraId="02552E90" w14:textId="77777777" w:rsidR="00232386" w:rsidRDefault="00232386" w:rsidP="00232386">
      <w:pPr>
        <w:pStyle w:val="Heading1MIRBMidPage"/>
      </w:pPr>
      <w:bookmarkStart w:id="15" w:name="_Toc196317652"/>
      <w:r w:rsidRPr="002E6F40">
        <w:rPr>
          <w:color w:val="244061"/>
        </w:rPr>
        <w:t>3. Data Class: ORN Road Net Element (ORNELEM)</w:t>
      </w:r>
      <w:bookmarkEnd w:id="14"/>
      <w:bookmarkEnd w:id="15"/>
    </w:p>
    <w:p w14:paraId="18E7E8E3" w14:textId="77777777" w:rsidR="00323638" w:rsidRDefault="00232386" w:rsidP="00232386">
      <w:pPr>
        <w:pStyle w:val="BodyAccessibleTextMIRB"/>
      </w:pPr>
      <w:r>
        <w:t>ORNELEM is a Linear Reference System (LRS) in which point and line events are located along a linear segment at specific (x, y) co-ordinates called measures.</w:t>
      </w:r>
    </w:p>
    <w:p w14:paraId="13DE0424" w14:textId="77777777" w:rsidR="00232386" w:rsidRDefault="00232386" w:rsidP="00232386">
      <w:pPr>
        <w:pStyle w:val="BodyAccessibleTextMIRB"/>
        <w:sectPr w:rsidR="00232386" w:rsidSect="001E404A">
          <w:pgSz w:w="12240" w:h="15840"/>
          <w:pgMar w:top="1440" w:right="1440" w:bottom="1440" w:left="1440" w:header="432" w:footer="720" w:gutter="0"/>
          <w:cols w:space="720"/>
          <w:docGrid w:linePitch="360"/>
        </w:sectPr>
      </w:pPr>
    </w:p>
    <w:p w14:paraId="4751A1FC" w14:textId="77777777" w:rsidR="00232386" w:rsidRDefault="00232386" w:rsidP="00232386">
      <w:pPr>
        <w:pStyle w:val="BodyAccessibleTextMIRB"/>
      </w:pPr>
      <w:r>
        <w:lastRenderedPageBreak/>
        <w:t xml:space="preserve">Line events occur between From and To Measures and include Road Surface, Number of Lanes, Road Class, Street Name, Address Info, Jurisdiction, Speed Limit and Structure. Point events occur at At Measures along segments and include Junction, </w:t>
      </w:r>
      <w:r w:rsidR="00820918">
        <w:t>Toll Point and Blocked Passage.</w:t>
      </w:r>
    </w:p>
    <w:p w14:paraId="21C01046" w14:textId="77777777" w:rsidR="00232386" w:rsidRDefault="00232386" w:rsidP="00232386">
      <w:pPr>
        <w:pStyle w:val="BodyAccessibleTextMIRB"/>
        <w:keepNext/>
        <w:spacing w:after="0"/>
        <w:jc w:val="center"/>
      </w:pPr>
      <w:r w:rsidRPr="005B2498">
        <w:rPr>
          <w:noProof/>
          <w:lang w:eastAsia="en-CA"/>
        </w:rPr>
        <w:drawing>
          <wp:inline distT="0" distB="0" distL="0" distR="0" wp14:anchorId="6CAAA7A6" wp14:editId="69EE801E">
            <wp:extent cx="4946767" cy="2253082"/>
            <wp:effectExtent l="0" t="0" r="0" b="0"/>
            <wp:docPr id="90" name="Picture 90" descr="A diagram of an ORN Road Net Element geometry segment and selected attribute events including address and pavement status. At top is the LRS segment as if it was a real-world road, and below as a line segment in the dataset." title="ORN Road Net Element segment with line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_example.png"/>
                    <pic:cNvPicPr/>
                  </pic:nvPicPr>
                  <pic:blipFill>
                    <a:blip r:embed="rId17">
                      <a:extLst>
                        <a:ext uri="{28A0092B-C50C-407E-A947-70E740481C1C}">
                          <a14:useLocalDpi xmlns:a14="http://schemas.microsoft.com/office/drawing/2010/main" val="0"/>
                        </a:ext>
                      </a:extLst>
                    </a:blip>
                    <a:stretch>
                      <a:fillRect/>
                    </a:stretch>
                  </pic:blipFill>
                  <pic:spPr>
                    <a:xfrm>
                      <a:off x="0" y="0"/>
                      <a:ext cx="4962548" cy="2260270"/>
                    </a:xfrm>
                    <a:prstGeom prst="rect">
                      <a:avLst/>
                    </a:prstGeom>
                  </pic:spPr>
                </pic:pic>
              </a:graphicData>
            </a:graphic>
          </wp:inline>
        </w:drawing>
      </w:r>
    </w:p>
    <w:p w14:paraId="603D0B18" w14:textId="2A9AC4C2" w:rsidR="00232386" w:rsidRPr="002E6F40" w:rsidRDefault="00232386" w:rsidP="00232386">
      <w:pPr>
        <w:pStyle w:val="Caption"/>
        <w:rPr>
          <w:color w:val="244061"/>
        </w:rPr>
      </w:pPr>
      <w:bookmarkStart w:id="16" w:name="_Toc436831316"/>
      <w:bookmarkStart w:id="17" w:name="_Toc196317715"/>
      <w:r w:rsidRPr="002E6F40">
        <w:rPr>
          <w:color w:val="244061"/>
        </w:rPr>
        <w:t xml:space="preserve">Figure </w:t>
      </w:r>
      <w:r w:rsidR="005729E7" w:rsidRPr="002E6F40">
        <w:rPr>
          <w:color w:val="244061"/>
        </w:rPr>
        <w:fldChar w:fldCharType="begin"/>
      </w:r>
      <w:r w:rsidR="005729E7" w:rsidRPr="002E6F40">
        <w:rPr>
          <w:color w:val="244061"/>
        </w:rPr>
        <w:instrText xml:space="preserve"> SEQ Figure \* ARABIC </w:instrText>
      </w:r>
      <w:r w:rsidR="005729E7" w:rsidRPr="002E6F40">
        <w:rPr>
          <w:color w:val="244061"/>
        </w:rPr>
        <w:fldChar w:fldCharType="separate"/>
      </w:r>
      <w:r w:rsidR="00D90895" w:rsidRPr="002E6F40">
        <w:rPr>
          <w:noProof/>
          <w:color w:val="244061"/>
        </w:rPr>
        <w:t>1</w:t>
      </w:r>
      <w:r w:rsidR="005729E7" w:rsidRPr="002E6F40">
        <w:rPr>
          <w:noProof/>
          <w:color w:val="244061"/>
        </w:rPr>
        <w:fldChar w:fldCharType="end"/>
      </w:r>
      <w:r w:rsidRPr="002E6F40">
        <w:rPr>
          <w:color w:val="244061"/>
        </w:rPr>
        <w:t>: ORNELEM segment with line events</w:t>
      </w:r>
      <w:bookmarkEnd w:id="16"/>
      <w:bookmarkEnd w:id="17"/>
    </w:p>
    <w:p w14:paraId="20DF845E" w14:textId="77777777" w:rsidR="00232386" w:rsidRDefault="00232386" w:rsidP="00232386">
      <w:pPr>
        <w:pStyle w:val="BodyAccessibleTextMIRB"/>
      </w:pPr>
      <w:r>
        <w:t xml:space="preserve">ORNELEM geometry is represented by single line segments and contains three types of geometry: road elements, ferry connections, and virtual roads. Road Elements are segmented at </w:t>
      </w:r>
      <w:r w:rsidRPr="001169DF">
        <w:t>real</w:t>
      </w:r>
      <w:r>
        <w:t>-</w:t>
      </w:r>
      <w:r w:rsidRPr="001169DF">
        <w:t>world</w:t>
      </w:r>
      <w:r>
        <w:t xml:space="preserve"> intersections represented by junctions. Segments are bound by a junction at each end, except for cul-de-sacs (loops) where there is only one junction. Ferry Connections are an approximation of the route a ferry travels to transport vehicles across water and are linked to a road element by a junction. Virtual Roads represent address information collected for islands or shorelines that are not accessible by road and may not be connected to the main road network.</w:t>
      </w:r>
    </w:p>
    <w:p w14:paraId="5C5FF674" w14:textId="77777777" w:rsidR="002E6F40" w:rsidRDefault="002E6F40" w:rsidP="002E6F40">
      <w:pPr>
        <w:pStyle w:val="BodyAccessibleTextMIRB"/>
      </w:pPr>
      <w:r>
        <w:t>The Ontario Road Network (ORN) composite is a segmented derivative of the ORN Road Net Element (ORNELEM) data class. Road segment information includes addressing, speed limit, number of lanes, pavement status, road class, jurisdiction, route number and direction of traffic flow information.  Address ranges span intersection to intersection or may be interpolated across intersections. Additional road feature layers include blocked passage, underpass, toll point and structure. For more information search for “Ontario Road Network Composite Service” at geohub.lio.gov.on.ca.</w:t>
      </w:r>
    </w:p>
    <w:p w14:paraId="3FD61BB5" w14:textId="77777777" w:rsidR="005163EE" w:rsidRDefault="00232386" w:rsidP="00232386">
      <w:pPr>
        <w:pStyle w:val="BodyAccessibleTextMIRB"/>
        <w:rPr>
          <w:color w:val="244061"/>
        </w:rPr>
      </w:pPr>
      <w:r>
        <w:lastRenderedPageBreak/>
        <w:t xml:space="preserve">For more detailed information refer to the </w:t>
      </w:r>
      <w:r w:rsidRPr="006623C8">
        <w:t>ORNELEM data model diagram</w:t>
      </w:r>
      <w:r>
        <w:t xml:space="preserve"> and </w:t>
      </w:r>
      <w:hyperlink w:anchor="AppendixB" w:history="1">
        <w:r w:rsidRPr="002E6F40">
          <w:rPr>
            <w:rStyle w:val="HyperlinkMIRBChar"/>
            <w:color w:val="244061"/>
          </w:rPr>
          <w:t>Appendix B: Table Key Dependency and Relationship Index</w:t>
        </w:r>
      </w:hyperlink>
      <w:r w:rsidRPr="002E6F40">
        <w:rPr>
          <w:color w:val="244061"/>
        </w:rPr>
        <w:t>.</w:t>
      </w:r>
    </w:p>
    <w:p w14:paraId="556201F1" w14:textId="77777777" w:rsidR="002E6F40" w:rsidRDefault="002E6F40" w:rsidP="00232386">
      <w:pPr>
        <w:pStyle w:val="BodyAccessibleTextMIRB"/>
        <w:rPr>
          <w:color w:val="244061"/>
        </w:rPr>
      </w:pPr>
    </w:p>
    <w:p w14:paraId="26D38340" w14:textId="77777777" w:rsidR="002E6F40" w:rsidRDefault="002E6F40" w:rsidP="00232386">
      <w:pPr>
        <w:pStyle w:val="BodyAccessibleTextMIRB"/>
        <w:rPr>
          <w:color w:val="244061"/>
        </w:rPr>
      </w:pPr>
    </w:p>
    <w:p w14:paraId="239DD0B2" w14:textId="77777777" w:rsidR="002E6F40" w:rsidRDefault="002E6F40" w:rsidP="00232386">
      <w:pPr>
        <w:pStyle w:val="BodyAccessibleTextMIRB"/>
        <w:rPr>
          <w:color w:val="244061"/>
        </w:rPr>
      </w:pPr>
    </w:p>
    <w:p w14:paraId="3B52DC6A" w14:textId="77777777" w:rsidR="002E6F40" w:rsidRDefault="002E6F40" w:rsidP="00232386">
      <w:pPr>
        <w:pStyle w:val="BodyAccessibleTextMIRB"/>
        <w:rPr>
          <w:color w:val="244061"/>
        </w:rPr>
      </w:pPr>
    </w:p>
    <w:p w14:paraId="2245B6F6" w14:textId="77777777" w:rsidR="002E6F40" w:rsidRDefault="002E6F40" w:rsidP="00232386">
      <w:pPr>
        <w:pStyle w:val="BodyAccessibleTextMIRB"/>
        <w:rPr>
          <w:color w:val="244061"/>
        </w:rPr>
      </w:pPr>
    </w:p>
    <w:p w14:paraId="18D47FDA" w14:textId="77777777" w:rsidR="002E6F40" w:rsidRDefault="002E6F40" w:rsidP="00232386">
      <w:pPr>
        <w:pStyle w:val="BodyAccessibleTextMIRB"/>
        <w:rPr>
          <w:color w:val="244061"/>
        </w:rPr>
      </w:pPr>
    </w:p>
    <w:p w14:paraId="394B16FC" w14:textId="77777777" w:rsidR="002E6F40" w:rsidRDefault="002E6F40" w:rsidP="00232386">
      <w:pPr>
        <w:pStyle w:val="BodyAccessibleTextMIRB"/>
        <w:rPr>
          <w:color w:val="244061"/>
        </w:rPr>
      </w:pPr>
    </w:p>
    <w:p w14:paraId="42C0A970" w14:textId="77777777" w:rsidR="002E6F40" w:rsidRDefault="002E6F40" w:rsidP="00232386">
      <w:pPr>
        <w:pStyle w:val="BodyAccessibleTextMIRB"/>
        <w:rPr>
          <w:color w:val="244061"/>
        </w:rPr>
      </w:pPr>
    </w:p>
    <w:p w14:paraId="658900A5" w14:textId="77777777" w:rsidR="002E6F40" w:rsidRDefault="002E6F40" w:rsidP="00232386">
      <w:pPr>
        <w:pStyle w:val="BodyAccessibleTextMIRB"/>
        <w:rPr>
          <w:color w:val="244061"/>
        </w:rPr>
      </w:pPr>
    </w:p>
    <w:p w14:paraId="473BEB98" w14:textId="77777777" w:rsidR="002E6F40" w:rsidRDefault="002E6F40" w:rsidP="00232386">
      <w:pPr>
        <w:pStyle w:val="BodyAccessibleTextMIRB"/>
        <w:rPr>
          <w:color w:val="244061"/>
        </w:rPr>
      </w:pPr>
    </w:p>
    <w:p w14:paraId="2A01D11D" w14:textId="77777777" w:rsidR="002E6F40" w:rsidRDefault="002E6F40" w:rsidP="00232386">
      <w:pPr>
        <w:pStyle w:val="BodyAccessibleTextMIRB"/>
        <w:rPr>
          <w:color w:val="244061"/>
        </w:rPr>
      </w:pPr>
    </w:p>
    <w:p w14:paraId="71AE717C" w14:textId="77777777" w:rsidR="002E6F40" w:rsidRDefault="002E6F40" w:rsidP="00232386">
      <w:pPr>
        <w:pStyle w:val="BodyAccessibleTextMIRB"/>
        <w:rPr>
          <w:color w:val="244061"/>
        </w:rPr>
      </w:pPr>
    </w:p>
    <w:p w14:paraId="35AF525E" w14:textId="77777777" w:rsidR="002E6F40" w:rsidRDefault="002E6F40" w:rsidP="00232386">
      <w:pPr>
        <w:pStyle w:val="BodyAccessibleTextMIRB"/>
        <w:rPr>
          <w:color w:val="244061"/>
        </w:rPr>
      </w:pPr>
    </w:p>
    <w:p w14:paraId="76718B20" w14:textId="77777777" w:rsidR="002E6F40" w:rsidRDefault="002E6F40" w:rsidP="00232386">
      <w:pPr>
        <w:pStyle w:val="BodyAccessibleTextMIRB"/>
        <w:rPr>
          <w:color w:val="244061"/>
        </w:rPr>
      </w:pPr>
    </w:p>
    <w:p w14:paraId="7DB17B40" w14:textId="77777777" w:rsidR="002E6F40" w:rsidRDefault="002E6F40" w:rsidP="00232386">
      <w:pPr>
        <w:pStyle w:val="BodyAccessibleTextMIRB"/>
        <w:rPr>
          <w:color w:val="244061"/>
        </w:rPr>
      </w:pPr>
    </w:p>
    <w:p w14:paraId="046A0548" w14:textId="77777777" w:rsidR="002E6F40" w:rsidRDefault="002E6F40" w:rsidP="00232386">
      <w:pPr>
        <w:pStyle w:val="BodyAccessibleTextMIRB"/>
        <w:rPr>
          <w:color w:val="244061"/>
        </w:rPr>
      </w:pPr>
    </w:p>
    <w:p w14:paraId="268C9367" w14:textId="77777777" w:rsidR="002E6F40" w:rsidRDefault="002E6F40" w:rsidP="00232386">
      <w:pPr>
        <w:pStyle w:val="BodyAccessibleTextMIRB"/>
        <w:rPr>
          <w:color w:val="244061"/>
        </w:rPr>
      </w:pPr>
    </w:p>
    <w:p w14:paraId="69BF36E0" w14:textId="77777777" w:rsidR="002E6F40" w:rsidRDefault="002E6F40" w:rsidP="00232386">
      <w:pPr>
        <w:pStyle w:val="BodyAccessibleTextMIRB"/>
        <w:rPr>
          <w:color w:val="244061"/>
        </w:rPr>
      </w:pPr>
    </w:p>
    <w:p w14:paraId="121F725C" w14:textId="77777777" w:rsidR="002E6F40" w:rsidRPr="005163EE" w:rsidRDefault="002E6F40" w:rsidP="00232386">
      <w:pPr>
        <w:pStyle w:val="BodyAccessibleTextMIRB"/>
      </w:pPr>
    </w:p>
    <w:p w14:paraId="13F1CE4A" w14:textId="77777777" w:rsidR="002738BF" w:rsidRPr="002E6F40" w:rsidRDefault="009A1B79" w:rsidP="00232386">
      <w:pPr>
        <w:pStyle w:val="Heading1MIRBMidPage"/>
        <w:rPr>
          <w:color w:val="244061"/>
        </w:rPr>
      </w:pPr>
      <w:bookmarkStart w:id="18" w:name="ModelDiagram4"/>
      <w:bookmarkStart w:id="19" w:name="_Toc196317653"/>
      <w:r w:rsidRPr="002E6F40">
        <w:rPr>
          <w:color w:val="244061"/>
        </w:rPr>
        <w:lastRenderedPageBreak/>
        <w:t xml:space="preserve">4. Model Diagram: </w:t>
      </w:r>
      <w:r w:rsidR="00232386" w:rsidRPr="002E6F40">
        <w:rPr>
          <w:color w:val="244061"/>
        </w:rPr>
        <w:t>ORN Road Net Element</w:t>
      </w:r>
      <w:bookmarkEnd w:id="19"/>
    </w:p>
    <w:bookmarkEnd w:id="18"/>
    <w:p w14:paraId="3E83B710" w14:textId="77777777" w:rsidR="00232386" w:rsidRPr="00374CC5" w:rsidRDefault="00232386" w:rsidP="00374CC5">
      <w:pPr>
        <w:pStyle w:val="BodyAccessibleTextMIRB"/>
      </w:pPr>
      <w:r w:rsidRPr="00374CC5">
        <w:t>Physical Model Diagram for ORN Road Net Element</w:t>
      </w:r>
    </w:p>
    <w:p w14:paraId="5E12B3E8" w14:textId="3FA61809" w:rsidR="00232386" w:rsidRPr="00374CC5" w:rsidRDefault="00232386" w:rsidP="00374CC5">
      <w:pPr>
        <w:pStyle w:val="BodyAccessibleTextMIRB"/>
      </w:pPr>
      <w:r w:rsidRPr="00374CC5">
        <w:t>Model Effective Date: 201</w:t>
      </w:r>
      <w:r w:rsidR="00F51B65">
        <w:t>6</w:t>
      </w:r>
      <w:r w:rsidRPr="00374CC5">
        <w:t>-</w:t>
      </w:r>
      <w:r w:rsidR="00F51B65">
        <w:t>MAY</w:t>
      </w:r>
      <w:r w:rsidRPr="00374CC5">
        <w:t>-</w:t>
      </w:r>
      <w:r w:rsidR="00F51B65">
        <w:t>05</w:t>
      </w:r>
    </w:p>
    <w:p w14:paraId="0E8CB5FC" w14:textId="77777777" w:rsidR="00232386" w:rsidRPr="00374CC5" w:rsidRDefault="00232386" w:rsidP="00374CC5">
      <w:pPr>
        <w:pStyle w:val="BodyAccessibleTextMIRB"/>
      </w:pPr>
      <w:r w:rsidRPr="00374CC5">
        <w:t>Note: Where applicable to this model:</w:t>
      </w:r>
    </w:p>
    <w:p w14:paraId="472E2AD6" w14:textId="77777777" w:rsidR="00232386" w:rsidRDefault="00232386" w:rsidP="00232386">
      <w:pPr>
        <w:pStyle w:val="BulletsMIRB"/>
      </w:pPr>
      <w:r w:rsidRPr="001513BB">
        <w:t>Tables with a “_LIST” extension (shaded yellow) = Lookup Table (LUT)</w:t>
      </w:r>
    </w:p>
    <w:p w14:paraId="512E269D" w14:textId="77777777" w:rsidR="00232386" w:rsidRPr="001513BB" w:rsidRDefault="00232386" w:rsidP="00232386">
      <w:pPr>
        <w:pStyle w:val="BulletsMIRB"/>
      </w:pPr>
      <w:r>
        <w:t>Model includes Non-Spatial Classes: ORN Junction (ORNJUNCT) and ORN Street Name Parsed (ORNNAME)</w:t>
      </w:r>
    </w:p>
    <w:p w14:paraId="728C2AD3" w14:textId="77777777" w:rsidR="009A1B79" w:rsidRPr="00374CC5" w:rsidRDefault="009A1B79" w:rsidP="00374CC5">
      <w:pPr>
        <w:pStyle w:val="BodyAccessibleTextMIRB"/>
      </w:pPr>
    </w:p>
    <w:p w14:paraId="0653E009" w14:textId="77777777" w:rsidR="00232386" w:rsidRPr="009B4D2D" w:rsidRDefault="00232386" w:rsidP="009B4D2D">
      <w:pPr>
        <w:pStyle w:val="BodyAccessibleTextMIRB"/>
        <w:sectPr w:rsidR="00232386" w:rsidRPr="009B4D2D" w:rsidSect="001E404A">
          <w:pgSz w:w="12240" w:h="15840"/>
          <w:pgMar w:top="1440" w:right="1440" w:bottom="1440" w:left="1440" w:header="432" w:footer="720" w:gutter="0"/>
          <w:cols w:space="720"/>
          <w:docGrid w:linePitch="360"/>
        </w:sectPr>
      </w:pPr>
    </w:p>
    <w:p w14:paraId="5AC664A7" w14:textId="77777777" w:rsidR="00232386" w:rsidRDefault="00EE0E4F" w:rsidP="00232386">
      <w:pPr>
        <w:pStyle w:val="BodyAccessibleTextMIRB"/>
      </w:pPr>
      <w:r>
        <w:rPr>
          <w:noProof/>
          <w:lang w:eastAsia="en-CA"/>
        </w:rPr>
        <w:lastRenderedPageBreak/>
        <w:drawing>
          <wp:inline distT="0" distB="0" distL="0" distR="0" wp14:anchorId="7DB5DFA1" wp14:editId="4551106F">
            <wp:extent cx="14630400" cy="8280400"/>
            <wp:effectExtent l="0" t="0" r="0" b="6350"/>
            <wp:docPr id="2" name="Picture 2" descr="The Physical Model Diagram for ORN Road Net Element showing the relationships between the main business table and lookup tables." title="Model Diagram: ORN Road Net Element (ORNE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DM ORN 2016-09-0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30400" cy="8280400"/>
                    </a:xfrm>
                    <a:prstGeom prst="rect">
                      <a:avLst/>
                    </a:prstGeom>
                  </pic:spPr>
                </pic:pic>
              </a:graphicData>
            </a:graphic>
          </wp:inline>
        </w:drawing>
      </w:r>
    </w:p>
    <w:p w14:paraId="08103B08" w14:textId="77777777" w:rsidR="00232386" w:rsidRDefault="00232386" w:rsidP="00232386">
      <w:pPr>
        <w:pStyle w:val="BodyAccessibleTextMIRB"/>
      </w:pPr>
    </w:p>
    <w:p w14:paraId="71B545A5" w14:textId="77777777" w:rsidR="009F3508" w:rsidRDefault="009F3508" w:rsidP="00232386">
      <w:pPr>
        <w:pStyle w:val="BodyAccessibleTextMIRB"/>
        <w:sectPr w:rsidR="009F3508" w:rsidSect="00232386">
          <w:pgSz w:w="24480" w:h="15840" w:orient="landscape" w:code="17"/>
          <w:pgMar w:top="720" w:right="720" w:bottom="720" w:left="720" w:header="432" w:footer="720" w:gutter="0"/>
          <w:cols w:space="720"/>
          <w:docGrid w:linePitch="360"/>
        </w:sectPr>
      </w:pPr>
    </w:p>
    <w:p w14:paraId="523DBD6E" w14:textId="77777777" w:rsidR="009A1B79" w:rsidRPr="002E6F40" w:rsidRDefault="008C1D79" w:rsidP="008C1D79">
      <w:pPr>
        <w:pStyle w:val="Heading1MIRBTopofPage"/>
        <w:rPr>
          <w:color w:val="244061"/>
        </w:rPr>
      </w:pPr>
      <w:bookmarkStart w:id="20" w:name="_Toc196317654"/>
      <w:r w:rsidRPr="002E6F40">
        <w:rPr>
          <w:color w:val="244061"/>
        </w:rPr>
        <w:lastRenderedPageBreak/>
        <w:t>5. Data Description</w:t>
      </w:r>
      <w:bookmarkEnd w:id="20"/>
    </w:p>
    <w:p w14:paraId="259913C8" w14:textId="77777777" w:rsidR="008C1D79" w:rsidRDefault="008C1D79" w:rsidP="008C1D79">
      <w:pPr>
        <w:pStyle w:val="BodyAccessibleTextMIRB"/>
        <w:rPr>
          <w:lang w:eastAsia="en-CA"/>
        </w:rPr>
      </w:pPr>
      <w:r>
        <w:rPr>
          <w:lang w:eastAsia="en-CA"/>
        </w:rPr>
        <w:t>The main business area table(s) for this model can be found below.  Associated lookup tables will be listed in</w:t>
      </w:r>
      <w:r w:rsidRPr="002E6F40">
        <w:rPr>
          <w:color w:val="244061"/>
          <w:lang w:eastAsia="en-CA"/>
        </w:rPr>
        <w:t xml:space="preserve"> </w:t>
      </w:r>
      <w:hyperlink w:anchor="AppendixA" w:history="1">
        <w:r w:rsidRPr="002E6F40">
          <w:rPr>
            <w:rStyle w:val="HyperlinkMIRBChar"/>
            <w:color w:val="244061"/>
            <w:lang w:eastAsia="en-CA"/>
          </w:rPr>
          <w:t>Appendix A</w:t>
        </w:r>
      </w:hyperlink>
      <w:r>
        <w:rPr>
          <w:lang w:eastAsia="en-CA"/>
        </w:rPr>
        <w:t xml:space="preserve"> of this document and are hyperlinked where referenced in this section.</w:t>
      </w:r>
    </w:p>
    <w:p w14:paraId="7C98ABEE" w14:textId="77777777" w:rsidR="00232386" w:rsidRPr="002E6F40" w:rsidRDefault="00820918" w:rsidP="00820918">
      <w:pPr>
        <w:pStyle w:val="Heading2MIRB"/>
        <w:rPr>
          <w:color w:val="244061"/>
        </w:rPr>
      </w:pPr>
      <w:bookmarkStart w:id="21" w:name="_Toc196317655"/>
      <w:r w:rsidRPr="002E6F40">
        <w:rPr>
          <w:color w:val="244061"/>
        </w:rPr>
        <w:t>ORN_ROAD_NET_ELEMENT_FT</w:t>
      </w:r>
      <w:bookmarkEnd w:id="21"/>
    </w:p>
    <w:p w14:paraId="0808C638" w14:textId="77777777" w:rsidR="00820918" w:rsidRPr="00642EC3" w:rsidRDefault="00820918" w:rsidP="00820918">
      <w:pPr>
        <w:pStyle w:val="BodyAccessibleTextMIRB"/>
      </w:pPr>
      <w:r w:rsidRPr="00642EC3">
        <w:t>The basic centreline of road network features, which forms the spatial network of roads, composed of three types of road net elements, road element, ferry connection and virtual road. The ORN is segmented at real-world intersections or junctions on the ground and road net elements are bound by a junction on each end, except for cul-de-sacs where there is only one junction. Where there are grade-separated crossings, the bisecting road elements do not share a junction. If a junction is present at the location of the grade separation, it is either connected to the lower set of road elements or to the higher but never to both. Proposed roads and roads under construction are not represented in the ORN. Turning lanes separated by a median longer than 10 metres in length are represented in the ORN.</w:t>
      </w:r>
    </w:p>
    <w:tbl>
      <w:tblPr>
        <w:tblStyle w:val="TableGrid1"/>
        <w:tblW w:w="18468" w:type="dxa"/>
        <w:tblLayout w:type="fixed"/>
        <w:tblLook w:val="04A0" w:firstRow="1" w:lastRow="0" w:firstColumn="1" w:lastColumn="0" w:noHBand="0" w:noVBand="1"/>
        <w:tblCaption w:val="Table: ORN_ROAD_NET_ELEMENT_FT"/>
        <w:tblDescription w:val="The ORN_ROAD_NET_ELEMENT_FT table and attributes."/>
      </w:tblPr>
      <w:tblGrid>
        <w:gridCol w:w="4158"/>
        <w:gridCol w:w="2250"/>
        <w:gridCol w:w="1440"/>
        <w:gridCol w:w="1980"/>
        <w:gridCol w:w="8640"/>
      </w:tblGrid>
      <w:tr w:rsidR="00820918" w:rsidRPr="00D0285A" w14:paraId="008695A7" w14:textId="77777777" w:rsidTr="004C585E">
        <w:trPr>
          <w:cantSplit/>
          <w:trHeight w:val="432"/>
          <w:tblHeader/>
        </w:trPr>
        <w:tc>
          <w:tcPr>
            <w:tcW w:w="4158" w:type="dxa"/>
            <w:vAlign w:val="center"/>
          </w:tcPr>
          <w:p w14:paraId="53A91674" w14:textId="77777777" w:rsidR="00820918" w:rsidRPr="00D0285A" w:rsidRDefault="00820918" w:rsidP="004C585E">
            <w:pPr>
              <w:pStyle w:val="TableHeaderRowTextMIRB"/>
            </w:pPr>
            <w:r w:rsidRPr="00D0285A">
              <w:t>Column Name</w:t>
            </w:r>
          </w:p>
        </w:tc>
        <w:tc>
          <w:tcPr>
            <w:tcW w:w="2250" w:type="dxa"/>
            <w:vAlign w:val="center"/>
          </w:tcPr>
          <w:p w14:paraId="18CF3E41" w14:textId="77777777" w:rsidR="00820918" w:rsidRPr="00D0285A" w:rsidRDefault="00820918" w:rsidP="004C585E">
            <w:pPr>
              <w:pStyle w:val="TableHeaderRowTextMIRB"/>
            </w:pPr>
            <w:r w:rsidRPr="00D0285A">
              <w:t>Column Type</w:t>
            </w:r>
          </w:p>
        </w:tc>
        <w:tc>
          <w:tcPr>
            <w:tcW w:w="1440" w:type="dxa"/>
            <w:vAlign w:val="center"/>
          </w:tcPr>
          <w:p w14:paraId="6193FC7B" w14:textId="77777777" w:rsidR="00820918" w:rsidRPr="00D0285A" w:rsidRDefault="00820918" w:rsidP="004C585E">
            <w:pPr>
              <w:pStyle w:val="TableHeaderRowTextMIRB"/>
            </w:pPr>
            <w:r w:rsidRPr="00D0285A">
              <w:t>Mandatory</w:t>
            </w:r>
          </w:p>
        </w:tc>
        <w:tc>
          <w:tcPr>
            <w:tcW w:w="1980" w:type="dxa"/>
            <w:vAlign w:val="center"/>
          </w:tcPr>
          <w:p w14:paraId="0549F5B8" w14:textId="77777777" w:rsidR="00820918" w:rsidRPr="00D0285A" w:rsidRDefault="00820918" w:rsidP="004C585E">
            <w:pPr>
              <w:pStyle w:val="TableHeaderRowTextMIRB"/>
            </w:pPr>
            <w:r w:rsidRPr="00D0285A">
              <w:t>Short Name</w:t>
            </w:r>
          </w:p>
        </w:tc>
        <w:tc>
          <w:tcPr>
            <w:tcW w:w="8640" w:type="dxa"/>
            <w:vAlign w:val="center"/>
          </w:tcPr>
          <w:p w14:paraId="01645110" w14:textId="77777777" w:rsidR="00820918" w:rsidRPr="00D0285A" w:rsidRDefault="00820918" w:rsidP="004C585E">
            <w:pPr>
              <w:pStyle w:val="TableHeaderRowTextMIRB"/>
            </w:pPr>
            <w:r>
              <w:t>Description</w:t>
            </w:r>
          </w:p>
        </w:tc>
      </w:tr>
      <w:tr w:rsidR="00820918" w:rsidRPr="00D0285A" w14:paraId="1C27BA81" w14:textId="77777777" w:rsidTr="004C585E">
        <w:trPr>
          <w:cantSplit/>
          <w:trHeight w:val="432"/>
        </w:trPr>
        <w:tc>
          <w:tcPr>
            <w:tcW w:w="4158" w:type="dxa"/>
            <w:vAlign w:val="center"/>
          </w:tcPr>
          <w:p w14:paraId="4627DC0B" w14:textId="77777777" w:rsidR="00820918" w:rsidRPr="00D0285A" w:rsidRDefault="00820918" w:rsidP="004C585E">
            <w:pPr>
              <w:pStyle w:val="TableColumnNameMIRB"/>
            </w:pPr>
            <w:r w:rsidRPr="00D0285A">
              <w:t>OGF_ID</w:t>
            </w:r>
          </w:p>
        </w:tc>
        <w:tc>
          <w:tcPr>
            <w:tcW w:w="2250" w:type="dxa"/>
            <w:vAlign w:val="center"/>
          </w:tcPr>
          <w:p w14:paraId="02317611" w14:textId="77777777" w:rsidR="00820918" w:rsidRPr="00D0285A" w:rsidRDefault="00820918" w:rsidP="004C585E">
            <w:pPr>
              <w:pStyle w:val="TableBodyTextMIRB"/>
            </w:pPr>
            <w:r w:rsidRPr="00D0285A">
              <w:t>NUMBER(13)</w:t>
            </w:r>
          </w:p>
        </w:tc>
        <w:tc>
          <w:tcPr>
            <w:tcW w:w="1440" w:type="dxa"/>
            <w:vAlign w:val="center"/>
          </w:tcPr>
          <w:p w14:paraId="3E8B09CC" w14:textId="77777777" w:rsidR="00820918" w:rsidRPr="00D0285A" w:rsidRDefault="00820918" w:rsidP="004C585E">
            <w:pPr>
              <w:pStyle w:val="TableBodyTextMIRB"/>
            </w:pPr>
            <w:r w:rsidRPr="00D0285A">
              <w:t>Yes</w:t>
            </w:r>
          </w:p>
        </w:tc>
        <w:tc>
          <w:tcPr>
            <w:tcW w:w="1980" w:type="dxa"/>
            <w:vAlign w:val="center"/>
          </w:tcPr>
          <w:p w14:paraId="7703A39C" w14:textId="77777777" w:rsidR="00820918" w:rsidRPr="00D0285A" w:rsidRDefault="00820918" w:rsidP="004C585E">
            <w:pPr>
              <w:pStyle w:val="TableBodyTextMIRB"/>
            </w:pPr>
            <w:r w:rsidRPr="00D0285A">
              <w:t>OGF_ID</w:t>
            </w:r>
          </w:p>
        </w:tc>
        <w:tc>
          <w:tcPr>
            <w:tcW w:w="8640" w:type="dxa"/>
            <w:vAlign w:val="center"/>
          </w:tcPr>
          <w:p w14:paraId="61A899F8" w14:textId="77777777" w:rsidR="00820918" w:rsidRPr="00D0285A" w:rsidRDefault="00820918" w:rsidP="004C585E">
            <w:pPr>
              <w:pStyle w:val="TableBodyTextMIRB"/>
            </w:pPr>
            <w:r w:rsidRPr="00D0285A">
              <w:t>Ontario Geospatial Feature Identifier: A unique numeric provincial identifier assigned to each object.</w:t>
            </w:r>
          </w:p>
        </w:tc>
      </w:tr>
      <w:tr w:rsidR="00820918" w:rsidRPr="00D0285A" w14:paraId="646E6CC8" w14:textId="77777777" w:rsidTr="004C585E">
        <w:trPr>
          <w:cantSplit/>
          <w:trHeight w:val="432"/>
        </w:trPr>
        <w:tc>
          <w:tcPr>
            <w:tcW w:w="4158" w:type="dxa"/>
            <w:vAlign w:val="center"/>
          </w:tcPr>
          <w:p w14:paraId="3B2AA08F" w14:textId="77777777" w:rsidR="00820918" w:rsidRPr="00D0285A" w:rsidRDefault="00820918" w:rsidP="004C585E">
            <w:pPr>
              <w:pStyle w:val="TableColumnNameMIRB"/>
            </w:pPr>
            <w:r w:rsidRPr="00D0285A">
              <w:t>FROM_JUNCTION_ID</w:t>
            </w:r>
          </w:p>
        </w:tc>
        <w:tc>
          <w:tcPr>
            <w:tcW w:w="2250" w:type="dxa"/>
            <w:vAlign w:val="center"/>
          </w:tcPr>
          <w:p w14:paraId="6D5E628A" w14:textId="77777777" w:rsidR="00820918" w:rsidRPr="00D0285A" w:rsidRDefault="00820918" w:rsidP="004C585E">
            <w:pPr>
              <w:pStyle w:val="TableBodyTextMIRB"/>
            </w:pPr>
            <w:r w:rsidRPr="00D0285A">
              <w:t>NUMBER(13)</w:t>
            </w:r>
          </w:p>
        </w:tc>
        <w:tc>
          <w:tcPr>
            <w:tcW w:w="1440" w:type="dxa"/>
            <w:vAlign w:val="center"/>
          </w:tcPr>
          <w:p w14:paraId="58F74B1B" w14:textId="77777777" w:rsidR="00820918" w:rsidRPr="00D0285A" w:rsidRDefault="00820918" w:rsidP="004C585E">
            <w:pPr>
              <w:pStyle w:val="TableBodyTextMIRB"/>
            </w:pPr>
            <w:r w:rsidRPr="00D0285A">
              <w:t>Yes</w:t>
            </w:r>
          </w:p>
        </w:tc>
        <w:tc>
          <w:tcPr>
            <w:tcW w:w="1980" w:type="dxa"/>
            <w:vAlign w:val="center"/>
          </w:tcPr>
          <w:p w14:paraId="22093822" w14:textId="77777777" w:rsidR="00820918" w:rsidRPr="00D0285A" w:rsidRDefault="00820918" w:rsidP="004C585E">
            <w:pPr>
              <w:pStyle w:val="TableBodyTextMIRB"/>
            </w:pPr>
            <w:r w:rsidRPr="00D0285A">
              <w:t>FROM_JUNCT</w:t>
            </w:r>
          </w:p>
        </w:tc>
        <w:tc>
          <w:tcPr>
            <w:tcW w:w="8640" w:type="dxa"/>
            <w:vAlign w:val="center"/>
          </w:tcPr>
          <w:p w14:paraId="56BB245A" w14:textId="77777777" w:rsidR="00820918" w:rsidRPr="00D0285A" w:rsidRDefault="00820918" w:rsidP="004C585E">
            <w:pPr>
              <w:pStyle w:val="TableBodyTextMIRB"/>
            </w:pPr>
            <w:r w:rsidRPr="00D0285A">
              <w:t>The beginning junction for a road element or ferry connection.</w:t>
            </w:r>
          </w:p>
        </w:tc>
      </w:tr>
      <w:tr w:rsidR="00820918" w:rsidRPr="00D0285A" w14:paraId="26129476" w14:textId="77777777" w:rsidTr="004C585E">
        <w:trPr>
          <w:cantSplit/>
          <w:trHeight w:val="432"/>
        </w:trPr>
        <w:tc>
          <w:tcPr>
            <w:tcW w:w="4158" w:type="dxa"/>
            <w:vAlign w:val="center"/>
          </w:tcPr>
          <w:p w14:paraId="7B50178F" w14:textId="77777777" w:rsidR="00820918" w:rsidRPr="00D0285A" w:rsidRDefault="00820918" w:rsidP="004C585E">
            <w:pPr>
              <w:pStyle w:val="TableColumnNameMIRB"/>
            </w:pPr>
            <w:r w:rsidRPr="00D0285A">
              <w:t>TO_JUNCTION_ID</w:t>
            </w:r>
          </w:p>
        </w:tc>
        <w:tc>
          <w:tcPr>
            <w:tcW w:w="2250" w:type="dxa"/>
            <w:vAlign w:val="center"/>
          </w:tcPr>
          <w:p w14:paraId="4AA4C029" w14:textId="77777777" w:rsidR="00820918" w:rsidRPr="00D0285A" w:rsidRDefault="00820918" w:rsidP="004C585E">
            <w:pPr>
              <w:pStyle w:val="TableBodyTextMIRB"/>
            </w:pPr>
            <w:r w:rsidRPr="00D0285A">
              <w:t>NUMBER(13)</w:t>
            </w:r>
          </w:p>
        </w:tc>
        <w:tc>
          <w:tcPr>
            <w:tcW w:w="1440" w:type="dxa"/>
            <w:vAlign w:val="center"/>
          </w:tcPr>
          <w:p w14:paraId="2D6CBE6F" w14:textId="77777777" w:rsidR="00820918" w:rsidRPr="00D0285A" w:rsidRDefault="00820918" w:rsidP="004C585E">
            <w:pPr>
              <w:pStyle w:val="TableBodyTextMIRB"/>
            </w:pPr>
            <w:r w:rsidRPr="00D0285A">
              <w:t>Yes</w:t>
            </w:r>
          </w:p>
        </w:tc>
        <w:tc>
          <w:tcPr>
            <w:tcW w:w="1980" w:type="dxa"/>
            <w:vAlign w:val="center"/>
          </w:tcPr>
          <w:p w14:paraId="3FD2847D" w14:textId="77777777" w:rsidR="00820918" w:rsidRPr="00D0285A" w:rsidRDefault="00820918" w:rsidP="004C585E">
            <w:pPr>
              <w:pStyle w:val="TableBodyTextMIRB"/>
            </w:pPr>
            <w:r w:rsidRPr="00D0285A">
              <w:t>TO_JUNCT</w:t>
            </w:r>
          </w:p>
        </w:tc>
        <w:tc>
          <w:tcPr>
            <w:tcW w:w="8640" w:type="dxa"/>
            <w:vAlign w:val="center"/>
          </w:tcPr>
          <w:p w14:paraId="0A3172ED" w14:textId="77777777" w:rsidR="00820918" w:rsidRPr="00D0285A" w:rsidRDefault="00820918" w:rsidP="004C585E">
            <w:pPr>
              <w:pStyle w:val="TableBodyTextMIRB"/>
            </w:pPr>
            <w:r w:rsidRPr="00D0285A">
              <w:t>The end junction for a road element or ferry connection.</w:t>
            </w:r>
          </w:p>
        </w:tc>
      </w:tr>
      <w:tr w:rsidR="00820918" w:rsidRPr="00D0285A" w14:paraId="791BE4A5" w14:textId="77777777" w:rsidTr="004C585E">
        <w:trPr>
          <w:cantSplit/>
          <w:trHeight w:val="432"/>
        </w:trPr>
        <w:tc>
          <w:tcPr>
            <w:tcW w:w="4158" w:type="dxa"/>
            <w:vAlign w:val="center"/>
          </w:tcPr>
          <w:p w14:paraId="31D64CB5" w14:textId="77777777" w:rsidR="00820918" w:rsidRPr="00D0285A" w:rsidRDefault="00820918" w:rsidP="004C585E">
            <w:pPr>
              <w:pStyle w:val="TableColumnNameMIRB"/>
            </w:pPr>
            <w:r w:rsidRPr="00D0285A">
              <w:t>ROAD_ABSOLUTE_ACCURACY</w:t>
            </w:r>
          </w:p>
        </w:tc>
        <w:tc>
          <w:tcPr>
            <w:tcW w:w="2250" w:type="dxa"/>
            <w:vAlign w:val="center"/>
          </w:tcPr>
          <w:p w14:paraId="05498D6E" w14:textId="77777777" w:rsidR="00820918" w:rsidRPr="00D0285A" w:rsidRDefault="00820918" w:rsidP="004C585E">
            <w:pPr>
              <w:pStyle w:val="TableBodyTextMIRB"/>
            </w:pPr>
            <w:r w:rsidRPr="00D0285A">
              <w:t>NUMBER(7,2)</w:t>
            </w:r>
          </w:p>
        </w:tc>
        <w:tc>
          <w:tcPr>
            <w:tcW w:w="1440" w:type="dxa"/>
            <w:vAlign w:val="center"/>
          </w:tcPr>
          <w:p w14:paraId="71C367FC" w14:textId="77777777" w:rsidR="00820918" w:rsidRPr="00D0285A" w:rsidRDefault="00820918" w:rsidP="004C585E">
            <w:pPr>
              <w:pStyle w:val="TableBodyTextMIRB"/>
            </w:pPr>
            <w:r w:rsidRPr="00D0285A">
              <w:t>Yes</w:t>
            </w:r>
          </w:p>
        </w:tc>
        <w:tc>
          <w:tcPr>
            <w:tcW w:w="1980" w:type="dxa"/>
            <w:vAlign w:val="center"/>
          </w:tcPr>
          <w:p w14:paraId="70792322" w14:textId="77777777" w:rsidR="00820918" w:rsidRPr="00D0285A" w:rsidRDefault="00820918" w:rsidP="004C585E">
            <w:pPr>
              <w:pStyle w:val="TableBodyTextMIRB"/>
            </w:pPr>
            <w:r w:rsidRPr="00D0285A">
              <w:t>ACCURACY</w:t>
            </w:r>
          </w:p>
        </w:tc>
        <w:tc>
          <w:tcPr>
            <w:tcW w:w="8640" w:type="dxa"/>
            <w:vAlign w:val="center"/>
          </w:tcPr>
          <w:p w14:paraId="7245C177" w14:textId="77777777" w:rsidR="00820918" w:rsidRPr="00D0285A" w:rsidRDefault="00820918" w:rsidP="004C585E">
            <w:pPr>
              <w:pStyle w:val="TableBodyTextMIRB"/>
            </w:pPr>
            <w:r w:rsidRPr="00D0285A">
              <w:t>A statement that identifies the positional accuracy of the ORN road geometry, in metres.</w:t>
            </w:r>
          </w:p>
        </w:tc>
      </w:tr>
      <w:tr w:rsidR="00820918" w:rsidRPr="00D0285A" w14:paraId="744FE2F0" w14:textId="77777777" w:rsidTr="004C585E">
        <w:trPr>
          <w:cantSplit/>
          <w:trHeight w:val="432"/>
        </w:trPr>
        <w:tc>
          <w:tcPr>
            <w:tcW w:w="4158" w:type="dxa"/>
            <w:vAlign w:val="center"/>
          </w:tcPr>
          <w:p w14:paraId="3E1F75DE" w14:textId="77777777" w:rsidR="00820918" w:rsidRPr="00D0285A" w:rsidRDefault="00820918" w:rsidP="004C585E">
            <w:pPr>
              <w:pStyle w:val="TableColumnNameMIRB"/>
            </w:pPr>
            <w:r w:rsidRPr="00D0285A">
              <w:t>NATIONAL_UUID</w:t>
            </w:r>
          </w:p>
        </w:tc>
        <w:tc>
          <w:tcPr>
            <w:tcW w:w="2250" w:type="dxa"/>
            <w:vAlign w:val="center"/>
          </w:tcPr>
          <w:p w14:paraId="57F99D17" w14:textId="77777777" w:rsidR="00820918" w:rsidRPr="00D0285A" w:rsidRDefault="00820918" w:rsidP="004C585E">
            <w:pPr>
              <w:pStyle w:val="TableBodyTextMIRB"/>
            </w:pPr>
            <w:r w:rsidRPr="00D0285A">
              <w:t>VARCHAR2(32)</w:t>
            </w:r>
          </w:p>
        </w:tc>
        <w:tc>
          <w:tcPr>
            <w:tcW w:w="1440" w:type="dxa"/>
            <w:vAlign w:val="center"/>
          </w:tcPr>
          <w:p w14:paraId="1E0C5439" w14:textId="77777777" w:rsidR="00820918" w:rsidRPr="00D0285A" w:rsidRDefault="00820918" w:rsidP="004C585E">
            <w:pPr>
              <w:pStyle w:val="TableBodyTextMIRB"/>
            </w:pPr>
            <w:r w:rsidRPr="00D0285A">
              <w:t>Yes</w:t>
            </w:r>
          </w:p>
        </w:tc>
        <w:tc>
          <w:tcPr>
            <w:tcW w:w="1980" w:type="dxa"/>
            <w:vAlign w:val="center"/>
          </w:tcPr>
          <w:p w14:paraId="5A07D284" w14:textId="77777777" w:rsidR="00820918" w:rsidRPr="00D0285A" w:rsidRDefault="00820918" w:rsidP="004C585E">
            <w:pPr>
              <w:pStyle w:val="TableBodyTextMIRB"/>
            </w:pPr>
            <w:r w:rsidRPr="00D0285A">
              <w:t>NID</w:t>
            </w:r>
          </w:p>
        </w:tc>
        <w:tc>
          <w:tcPr>
            <w:tcW w:w="8640" w:type="dxa"/>
            <w:vAlign w:val="center"/>
          </w:tcPr>
          <w:p w14:paraId="7923FA8D" w14:textId="77777777" w:rsidR="00820918" w:rsidRPr="00D0285A" w:rsidRDefault="00820918" w:rsidP="004C585E">
            <w:pPr>
              <w:pStyle w:val="TableBodyTextMIRB"/>
            </w:pPr>
            <w:r w:rsidRPr="00D0285A">
              <w:t>A unique national identifier assigned to a road net element, junction and selected event data such as Toll Point, Blocked Passage and Structure which are required to support the National Road Network (NRN).</w:t>
            </w:r>
          </w:p>
        </w:tc>
      </w:tr>
      <w:tr w:rsidR="00820918" w:rsidRPr="00D0285A" w14:paraId="5A3D562F" w14:textId="77777777" w:rsidTr="004C585E">
        <w:trPr>
          <w:cantSplit/>
          <w:trHeight w:val="432"/>
        </w:trPr>
        <w:tc>
          <w:tcPr>
            <w:tcW w:w="4158" w:type="dxa"/>
            <w:vAlign w:val="center"/>
          </w:tcPr>
          <w:p w14:paraId="37C20ACC" w14:textId="77777777" w:rsidR="00820918" w:rsidRPr="00D0285A" w:rsidRDefault="00820918" w:rsidP="004C585E">
            <w:pPr>
              <w:pStyle w:val="TableColumnNameMIRB"/>
            </w:pPr>
            <w:r w:rsidRPr="00D0285A">
              <w:t>LENGTH</w:t>
            </w:r>
          </w:p>
        </w:tc>
        <w:tc>
          <w:tcPr>
            <w:tcW w:w="2250" w:type="dxa"/>
            <w:vAlign w:val="center"/>
          </w:tcPr>
          <w:p w14:paraId="2A250675" w14:textId="77777777" w:rsidR="00820918" w:rsidRPr="00D0285A" w:rsidRDefault="00820918" w:rsidP="004C585E">
            <w:pPr>
              <w:pStyle w:val="TableBodyTextMIRB"/>
            </w:pPr>
            <w:r w:rsidRPr="00D0285A">
              <w:t>NUMBER(9,3)</w:t>
            </w:r>
          </w:p>
        </w:tc>
        <w:tc>
          <w:tcPr>
            <w:tcW w:w="1440" w:type="dxa"/>
            <w:vAlign w:val="center"/>
          </w:tcPr>
          <w:p w14:paraId="697581E1" w14:textId="77777777" w:rsidR="00820918" w:rsidRPr="00D0285A" w:rsidRDefault="00820918" w:rsidP="004C585E">
            <w:pPr>
              <w:pStyle w:val="TableBodyTextMIRB"/>
            </w:pPr>
            <w:r w:rsidRPr="00D0285A">
              <w:t>Yes</w:t>
            </w:r>
          </w:p>
        </w:tc>
        <w:tc>
          <w:tcPr>
            <w:tcW w:w="1980" w:type="dxa"/>
            <w:vAlign w:val="center"/>
          </w:tcPr>
          <w:p w14:paraId="5C048A99" w14:textId="77777777" w:rsidR="00820918" w:rsidRPr="00D0285A" w:rsidRDefault="00820918" w:rsidP="004C585E">
            <w:pPr>
              <w:pStyle w:val="TableBodyTextMIRB"/>
            </w:pPr>
            <w:r w:rsidRPr="00D0285A">
              <w:t>LENGTH</w:t>
            </w:r>
          </w:p>
        </w:tc>
        <w:tc>
          <w:tcPr>
            <w:tcW w:w="8640" w:type="dxa"/>
            <w:vAlign w:val="center"/>
          </w:tcPr>
          <w:p w14:paraId="35460512" w14:textId="77777777" w:rsidR="00820918" w:rsidRPr="00D0285A" w:rsidRDefault="00820918" w:rsidP="004C585E">
            <w:pPr>
              <w:pStyle w:val="TableBodyTextMIRB"/>
            </w:pPr>
            <w:r w:rsidRPr="00D0285A">
              <w:t>The measured planimetric length of a road net element in metres.</w:t>
            </w:r>
          </w:p>
        </w:tc>
      </w:tr>
      <w:tr w:rsidR="00820918" w:rsidRPr="00D0285A" w14:paraId="4B0CA3FC" w14:textId="77777777" w:rsidTr="004C585E">
        <w:trPr>
          <w:cantSplit/>
          <w:trHeight w:val="432"/>
        </w:trPr>
        <w:tc>
          <w:tcPr>
            <w:tcW w:w="4158" w:type="dxa"/>
            <w:vAlign w:val="center"/>
          </w:tcPr>
          <w:p w14:paraId="7E203052" w14:textId="77777777" w:rsidR="00820918" w:rsidRPr="00D0285A" w:rsidRDefault="00820918" w:rsidP="004C585E">
            <w:pPr>
              <w:pStyle w:val="TableColumnNameMIRB"/>
            </w:pPr>
            <w:r w:rsidRPr="00D0285A">
              <w:t>DIRECTION_OF_TRAFFIC_FLOW</w:t>
            </w:r>
          </w:p>
        </w:tc>
        <w:tc>
          <w:tcPr>
            <w:tcW w:w="2250" w:type="dxa"/>
            <w:vAlign w:val="center"/>
          </w:tcPr>
          <w:p w14:paraId="33EAC588" w14:textId="77777777" w:rsidR="00820918" w:rsidRPr="00D0285A" w:rsidRDefault="00820918" w:rsidP="004C585E">
            <w:pPr>
              <w:pStyle w:val="TableBodyTextMIRB"/>
            </w:pPr>
            <w:r w:rsidRPr="00D0285A">
              <w:t>VARCHAR2(8)</w:t>
            </w:r>
          </w:p>
        </w:tc>
        <w:tc>
          <w:tcPr>
            <w:tcW w:w="1440" w:type="dxa"/>
            <w:vAlign w:val="center"/>
          </w:tcPr>
          <w:p w14:paraId="50A8C31A" w14:textId="77777777" w:rsidR="00820918" w:rsidRPr="00D0285A" w:rsidRDefault="00820918" w:rsidP="004C585E">
            <w:pPr>
              <w:pStyle w:val="TableBodyTextMIRB"/>
            </w:pPr>
            <w:r w:rsidRPr="00D0285A">
              <w:t>Yes</w:t>
            </w:r>
          </w:p>
        </w:tc>
        <w:tc>
          <w:tcPr>
            <w:tcW w:w="1980" w:type="dxa"/>
            <w:vAlign w:val="center"/>
          </w:tcPr>
          <w:p w14:paraId="7551AE55" w14:textId="77777777" w:rsidR="00820918" w:rsidRPr="00D0285A" w:rsidRDefault="00820918" w:rsidP="004C585E">
            <w:pPr>
              <w:pStyle w:val="TableBodyTextMIRB"/>
            </w:pPr>
            <w:r w:rsidRPr="00D0285A">
              <w:t>DIRECTION</w:t>
            </w:r>
          </w:p>
        </w:tc>
        <w:tc>
          <w:tcPr>
            <w:tcW w:w="8640" w:type="dxa"/>
            <w:vAlign w:val="center"/>
          </w:tcPr>
          <w:p w14:paraId="5999F6AD" w14:textId="77777777" w:rsidR="00820918" w:rsidRPr="00D0285A" w:rsidRDefault="00820918" w:rsidP="004C585E">
            <w:pPr>
              <w:pStyle w:val="TableBodyTextMIRB"/>
            </w:pPr>
            <w:r w:rsidRPr="00D0285A">
              <w:t xml:space="preserve">The direction(s) of vehicular or motor traffic flow. All road elements must have a direction of traffic flow assigned. </w:t>
            </w:r>
          </w:p>
          <w:p w14:paraId="0299382C" w14:textId="77777777" w:rsidR="00820918" w:rsidRPr="00D0285A" w:rsidRDefault="00820918" w:rsidP="004C585E">
            <w:pPr>
              <w:pStyle w:val="TableBodyTextMIRB"/>
            </w:pPr>
            <w:r w:rsidRPr="00067415">
              <w:t>Permissible Values:</w:t>
            </w:r>
            <w:r w:rsidRPr="00D0285A">
              <w:t xml:space="preserve"> (See </w:t>
            </w:r>
            <w:hyperlink w:anchor="ORN_DIR_OF_TRAFFIC_FLOW_LIST" w:history="1">
              <w:r w:rsidRPr="002E6F40">
                <w:rPr>
                  <w:rStyle w:val="HyperlinkMIRBChar"/>
                  <w:color w:val="244061"/>
                </w:rPr>
                <w:t>ORN_DIR_OF_TRAFFIC_FLOW_LIST</w:t>
              </w:r>
            </w:hyperlink>
            <w:r w:rsidRPr="00D0285A">
              <w:t xml:space="preserve"> </w:t>
            </w:r>
            <w:r>
              <w:t>lookup table in appendix</w:t>
            </w:r>
            <w:r w:rsidRPr="00D0285A">
              <w:t>)</w:t>
            </w:r>
          </w:p>
        </w:tc>
      </w:tr>
      <w:tr w:rsidR="00820918" w:rsidRPr="00D0285A" w14:paraId="09A06623" w14:textId="77777777" w:rsidTr="004C585E">
        <w:trPr>
          <w:cantSplit/>
          <w:trHeight w:val="432"/>
        </w:trPr>
        <w:tc>
          <w:tcPr>
            <w:tcW w:w="4158" w:type="dxa"/>
            <w:vAlign w:val="center"/>
          </w:tcPr>
          <w:p w14:paraId="3EFBD6A3" w14:textId="77777777" w:rsidR="00820918" w:rsidRPr="00D0285A" w:rsidRDefault="00820918" w:rsidP="004C585E">
            <w:pPr>
              <w:pStyle w:val="TableColumnNameMIRB"/>
            </w:pPr>
            <w:r w:rsidRPr="00D0285A">
              <w:t>EXIT_NUMBER</w:t>
            </w:r>
          </w:p>
        </w:tc>
        <w:tc>
          <w:tcPr>
            <w:tcW w:w="2250" w:type="dxa"/>
            <w:vAlign w:val="center"/>
          </w:tcPr>
          <w:p w14:paraId="5E65FEC2" w14:textId="77777777" w:rsidR="00820918" w:rsidRPr="00D0285A" w:rsidRDefault="00820918" w:rsidP="004C585E">
            <w:pPr>
              <w:pStyle w:val="TableBodyTextMIRB"/>
            </w:pPr>
            <w:r w:rsidRPr="00D0285A">
              <w:t>VARCHAR2(10)</w:t>
            </w:r>
          </w:p>
        </w:tc>
        <w:tc>
          <w:tcPr>
            <w:tcW w:w="1440" w:type="dxa"/>
            <w:vAlign w:val="center"/>
          </w:tcPr>
          <w:p w14:paraId="09EB46A0" w14:textId="77777777" w:rsidR="00820918" w:rsidRPr="00D0285A" w:rsidRDefault="00820918" w:rsidP="004C585E">
            <w:pPr>
              <w:pStyle w:val="TableBodyTextMIRB"/>
            </w:pPr>
            <w:r w:rsidRPr="00D0285A">
              <w:t>No</w:t>
            </w:r>
          </w:p>
        </w:tc>
        <w:tc>
          <w:tcPr>
            <w:tcW w:w="1980" w:type="dxa"/>
            <w:vAlign w:val="center"/>
          </w:tcPr>
          <w:p w14:paraId="22011C0D" w14:textId="77777777" w:rsidR="00820918" w:rsidRPr="00D0285A" w:rsidRDefault="00820918" w:rsidP="004C585E">
            <w:pPr>
              <w:pStyle w:val="TableBodyTextMIRB"/>
            </w:pPr>
            <w:r w:rsidRPr="00D0285A">
              <w:t>EXIT_NUM</w:t>
            </w:r>
          </w:p>
        </w:tc>
        <w:tc>
          <w:tcPr>
            <w:tcW w:w="8640" w:type="dxa"/>
            <w:vAlign w:val="center"/>
          </w:tcPr>
          <w:p w14:paraId="1F9DF3D8" w14:textId="77777777" w:rsidR="00820918" w:rsidRPr="00D0285A" w:rsidRDefault="00820918" w:rsidP="004C585E">
            <w:pPr>
              <w:pStyle w:val="TableBodyTextMIRB"/>
            </w:pPr>
            <w:r w:rsidRPr="00D0285A">
              <w:t>The number of an exit on or off a freeway, expressway or highway, assigned by an administrating body and is represented by a valid number or character.</w:t>
            </w:r>
          </w:p>
        </w:tc>
      </w:tr>
      <w:tr w:rsidR="00820918" w:rsidRPr="00D0285A" w14:paraId="755109B8" w14:textId="77777777" w:rsidTr="004C585E">
        <w:trPr>
          <w:cantSplit/>
          <w:trHeight w:val="432"/>
        </w:trPr>
        <w:tc>
          <w:tcPr>
            <w:tcW w:w="4158" w:type="dxa"/>
            <w:vAlign w:val="center"/>
          </w:tcPr>
          <w:p w14:paraId="697AF6D3" w14:textId="77777777" w:rsidR="00820918" w:rsidRPr="00D0285A" w:rsidRDefault="00820918" w:rsidP="004C585E">
            <w:pPr>
              <w:pStyle w:val="TableColumnNameMIRB"/>
            </w:pPr>
            <w:r w:rsidRPr="00D0285A">
              <w:lastRenderedPageBreak/>
              <w:t>ROAD_ELEMENT_TYPE</w:t>
            </w:r>
          </w:p>
        </w:tc>
        <w:tc>
          <w:tcPr>
            <w:tcW w:w="2250" w:type="dxa"/>
            <w:vAlign w:val="center"/>
          </w:tcPr>
          <w:p w14:paraId="2D5BD9A4" w14:textId="77777777" w:rsidR="00820918" w:rsidRPr="00D0285A" w:rsidRDefault="00820918" w:rsidP="004C585E">
            <w:pPr>
              <w:pStyle w:val="TableBodyTextMIRB"/>
            </w:pPr>
            <w:r w:rsidRPr="00D0285A">
              <w:t>VARCHAR2(20)</w:t>
            </w:r>
          </w:p>
        </w:tc>
        <w:tc>
          <w:tcPr>
            <w:tcW w:w="1440" w:type="dxa"/>
            <w:vAlign w:val="center"/>
          </w:tcPr>
          <w:p w14:paraId="37B92C04" w14:textId="77777777" w:rsidR="00820918" w:rsidRPr="00D0285A" w:rsidRDefault="00820918" w:rsidP="004C585E">
            <w:pPr>
              <w:pStyle w:val="TableBodyTextMIRB"/>
            </w:pPr>
            <w:r w:rsidRPr="00D0285A">
              <w:t>Yes</w:t>
            </w:r>
          </w:p>
        </w:tc>
        <w:tc>
          <w:tcPr>
            <w:tcW w:w="1980" w:type="dxa"/>
            <w:vAlign w:val="center"/>
          </w:tcPr>
          <w:p w14:paraId="55DA5B36" w14:textId="77777777" w:rsidR="00820918" w:rsidRPr="00D0285A" w:rsidRDefault="00820918" w:rsidP="004C585E">
            <w:pPr>
              <w:pStyle w:val="TableBodyTextMIRB"/>
            </w:pPr>
            <w:r w:rsidRPr="00D0285A">
              <w:t>ELEM_TYPE</w:t>
            </w:r>
          </w:p>
        </w:tc>
        <w:tc>
          <w:tcPr>
            <w:tcW w:w="8640" w:type="dxa"/>
            <w:vAlign w:val="center"/>
          </w:tcPr>
          <w:p w14:paraId="34EA0494" w14:textId="77777777" w:rsidR="00820918" w:rsidRPr="00D0285A" w:rsidRDefault="00820918" w:rsidP="004C585E">
            <w:pPr>
              <w:pStyle w:val="TableBodyTextMIRB"/>
            </w:pPr>
            <w:r w:rsidRPr="00D0285A">
              <w:t xml:space="preserve">An attribute describing the type of road net element. </w:t>
            </w:r>
          </w:p>
          <w:p w14:paraId="10BE7311" w14:textId="77777777" w:rsidR="00820918" w:rsidRPr="00D0285A" w:rsidRDefault="00820918" w:rsidP="004C585E">
            <w:pPr>
              <w:pStyle w:val="TableBodyTextMIRB"/>
            </w:pPr>
            <w:r w:rsidRPr="00067415">
              <w:t>Permissible Values:</w:t>
            </w:r>
            <w:r w:rsidRPr="00D0285A">
              <w:t xml:space="preserve"> (See </w:t>
            </w:r>
            <w:hyperlink w:anchor="ORN_ROAD_NET_ELEMENT_TYPE_LIST" w:history="1">
              <w:r w:rsidRPr="002E6F40">
                <w:rPr>
                  <w:rStyle w:val="HyperlinkMIRBChar"/>
                  <w:color w:val="244061"/>
                </w:rPr>
                <w:t>ORN_ROAD_ELEMENT_TYPE_LIST</w:t>
              </w:r>
            </w:hyperlink>
            <w:r w:rsidRPr="00D0285A">
              <w:t xml:space="preserve"> </w:t>
            </w:r>
            <w:r>
              <w:t>lookup table in appendix</w:t>
            </w:r>
            <w:r w:rsidRPr="00D0285A">
              <w:t>)</w:t>
            </w:r>
          </w:p>
        </w:tc>
      </w:tr>
      <w:tr w:rsidR="00820918" w:rsidRPr="00D0285A" w14:paraId="14C4A0EF" w14:textId="77777777" w:rsidTr="004C585E">
        <w:trPr>
          <w:cantSplit/>
          <w:trHeight w:val="432"/>
        </w:trPr>
        <w:tc>
          <w:tcPr>
            <w:tcW w:w="4158" w:type="dxa"/>
            <w:vAlign w:val="center"/>
          </w:tcPr>
          <w:p w14:paraId="40EEE10A" w14:textId="77777777" w:rsidR="00820918" w:rsidRPr="00D0285A" w:rsidRDefault="00820918" w:rsidP="004C585E">
            <w:pPr>
              <w:pStyle w:val="TableColumnNameMIRB"/>
            </w:pPr>
            <w:r w:rsidRPr="00D0285A">
              <w:t>TOLL_ROAD_IND</w:t>
            </w:r>
          </w:p>
        </w:tc>
        <w:tc>
          <w:tcPr>
            <w:tcW w:w="2250" w:type="dxa"/>
            <w:vAlign w:val="center"/>
          </w:tcPr>
          <w:p w14:paraId="273C0697" w14:textId="77777777" w:rsidR="00820918" w:rsidRPr="00D0285A" w:rsidRDefault="00820918" w:rsidP="004C585E">
            <w:pPr>
              <w:pStyle w:val="TableBodyTextMIRB"/>
            </w:pPr>
            <w:r w:rsidRPr="00D0285A">
              <w:t>VARCHAR2(3)</w:t>
            </w:r>
          </w:p>
        </w:tc>
        <w:tc>
          <w:tcPr>
            <w:tcW w:w="1440" w:type="dxa"/>
            <w:vAlign w:val="center"/>
          </w:tcPr>
          <w:p w14:paraId="44D58D0C" w14:textId="77777777" w:rsidR="00820918" w:rsidRPr="00D0285A" w:rsidRDefault="00820918" w:rsidP="004C585E">
            <w:pPr>
              <w:pStyle w:val="TableBodyTextMIRB"/>
            </w:pPr>
            <w:r w:rsidRPr="00D0285A">
              <w:t>Yes</w:t>
            </w:r>
          </w:p>
        </w:tc>
        <w:tc>
          <w:tcPr>
            <w:tcW w:w="1980" w:type="dxa"/>
            <w:vAlign w:val="center"/>
          </w:tcPr>
          <w:p w14:paraId="4F90D60E" w14:textId="77777777" w:rsidR="00820918" w:rsidRPr="00D0285A" w:rsidRDefault="00820918" w:rsidP="004C585E">
            <w:pPr>
              <w:pStyle w:val="TableBodyTextMIRB"/>
            </w:pPr>
            <w:r w:rsidRPr="00D0285A">
              <w:t>TOLL_ROAD</w:t>
            </w:r>
          </w:p>
        </w:tc>
        <w:tc>
          <w:tcPr>
            <w:tcW w:w="8640" w:type="dxa"/>
            <w:vAlign w:val="center"/>
          </w:tcPr>
          <w:p w14:paraId="0270C8FB" w14:textId="77777777" w:rsidR="00820918" w:rsidRPr="00D0285A" w:rsidRDefault="00820918" w:rsidP="004C585E">
            <w:pPr>
              <w:pStyle w:val="TableBodyTextMIRB"/>
            </w:pPr>
            <w:r w:rsidRPr="00D0285A">
              <w:t>Indicates if the road net element is a toll road.</w:t>
            </w:r>
          </w:p>
          <w:p w14:paraId="3BDAFC42" w14:textId="77777777" w:rsidR="00820918" w:rsidRPr="00067415" w:rsidRDefault="00820918" w:rsidP="004C585E">
            <w:pPr>
              <w:pStyle w:val="TableBodyTextMIRB"/>
            </w:pPr>
            <w:r w:rsidRPr="00067415">
              <w:t>Permissible Values:</w:t>
            </w:r>
          </w:p>
          <w:p w14:paraId="5B0C36DC" w14:textId="77777777" w:rsidR="00820918" w:rsidRPr="008C72EC" w:rsidRDefault="00820918" w:rsidP="008C72EC">
            <w:pPr>
              <w:pStyle w:val="BulletsMIRB"/>
            </w:pPr>
            <w:r w:rsidRPr="008C72EC">
              <w:t>Yes</w:t>
            </w:r>
          </w:p>
          <w:p w14:paraId="7EA18051" w14:textId="77777777" w:rsidR="00820918" w:rsidRPr="00D0285A" w:rsidRDefault="00820918" w:rsidP="008C72EC">
            <w:pPr>
              <w:pStyle w:val="BulletsMIRB"/>
            </w:pPr>
            <w:r w:rsidRPr="008C72EC">
              <w:t>No</w:t>
            </w:r>
          </w:p>
        </w:tc>
      </w:tr>
      <w:tr w:rsidR="00820918" w:rsidRPr="00D0285A" w14:paraId="42F0B7B0" w14:textId="77777777" w:rsidTr="004C585E">
        <w:trPr>
          <w:cantSplit/>
          <w:trHeight w:val="432"/>
        </w:trPr>
        <w:tc>
          <w:tcPr>
            <w:tcW w:w="4158" w:type="dxa"/>
            <w:vAlign w:val="center"/>
          </w:tcPr>
          <w:p w14:paraId="565EADE4" w14:textId="77777777" w:rsidR="00820918" w:rsidRPr="00D0285A" w:rsidRDefault="00820918" w:rsidP="004C585E">
            <w:pPr>
              <w:pStyle w:val="TableColumnNameMIRB"/>
            </w:pPr>
            <w:r w:rsidRPr="00D0285A">
              <w:t>ACQUISITION_TECHNIQUE</w:t>
            </w:r>
          </w:p>
        </w:tc>
        <w:tc>
          <w:tcPr>
            <w:tcW w:w="2250" w:type="dxa"/>
            <w:vAlign w:val="center"/>
          </w:tcPr>
          <w:p w14:paraId="0941DF18" w14:textId="77777777" w:rsidR="00820918" w:rsidRPr="00D0285A" w:rsidRDefault="00820918" w:rsidP="004C585E">
            <w:pPr>
              <w:pStyle w:val="TableBodyTextMIRB"/>
            </w:pPr>
            <w:r w:rsidRPr="00D0285A">
              <w:t>VARCHAR2(25)</w:t>
            </w:r>
          </w:p>
        </w:tc>
        <w:tc>
          <w:tcPr>
            <w:tcW w:w="1440" w:type="dxa"/>
            <w:vAlign w:val="center"/>
          </w:tcPr>
          <w:p w14:paraId="3F185856" w14:textId="77777777" w:rsidR="00820918" w:rsidRPr="00D0285A" w:rsidRDefault="00820918" w:rsidP="004C585E">
            <w:pPr>
              <w:pStyle w:val="TableBodyTextMIRB"/>
            </w:pPr>
            <w:r w:rsidRPr="00D0285A">
              <w:t>Yes</w:t>
            </w:r>
          </w:p>
        </w:tc>
        <w:tc>
          <w:tcPr>
            <w:tcW w:w="1980" w:type="dxa"/>
            <w:vAlign w:val="center"/>
          </w:tcPr>
          <w:p w14:paraId="2401B30F" w14:textId="77777777" w:rsidR="00820918" w:rsidRPr="00D0285A" w:rsidRDefault="00820918" w:rsidP="004C585E">
            <w:pPr>
              <w:pStyle w:val="TableBodyTextMIRB"/>
            </w:pPr>
            <w:r w:rsidRPr="00D0285A">
              <w:t>ACQTECH</w:t>
            </w:r>
          </w:p>
        </w:tc>
        <w:tc>
          <w:tcPr>
            <w:tcW w:w="8640" w:type="dxa"/>
            <w:vAlign w:val="center"/>
          </w:tcPr>
          <w:p w14:paraId="703F1BCA" w14:textId="77777777" w:rsidR="00820918" w:rsidRPr="00D0285A" w:rsidRDefault="00820918" w:rsidP="004C585E">
            <w:pPr>
              <w:pStyle w:val="TableBodyTextMIRB"/>
            </w:pPr>
            <w:r w:rsidRPr="00D0285A">
              <w:t>The type of data source or technique used to create or revise the road net element.</w:t>
            </w:r>
          </w:p>
          <w:p w14:paraId="401A1051" w14:textId="77777777" w:rsidR="00820918" w:rsidRPr="00D0285A" w:rsidRDefault="00820918" w:rsidP="004C585E">
            <w:pPr>
              <w:pStyle w:val="TableBodyTextMIRB"/>
            </w:pPr>
            <w:r w:rsidRPr="00067415">
              <w:t>Permissible Values:</w:t>
            </w:r>
            <w:r w:rsidRPr="00D0285A">
              <w:t xml:space="preserve"> (See </w:t>
            </w:r>
            <w:hyperlink w:anchor="ORN_ACQUISITION_TECHNIQUE_LIST" w:history="1">
              <w:r w:rsidRPr="002E6F40">
                <w:rPr>
                  <w:rStyle w:val="HyperlinkMIRBChar"/>
                  <w:color w:val="244061"/>
                </w:rPr>
                <w:t>ORN_ACQUISITION_TECHNIQUE_LIST</w:t>
              </w:r>
            </w:hyperlink>
            <w:r w:rsidRPr="00D0285A">
              <w:t xml:space="preserve"> </w:t>
            </w:r>
            <w:r>
              <w:t>lookup table in appendix</w:t>
            </w:r>
            <w:r w:rsidRPr="00D0285A">
              <w:t>)</w:t>
            </w:r>
          </w:p>
        </w:tc>
      </w:tr>
      <w:tr w:rsidR="00820918" w:rsidRPr="00D0285A" w14:paraId="391D0746" w14:textId="77777777" w:rsidTr="004C585E">
        <w:trPr>
          <w:cantSplit/>
          <w:trHeight w:val="432"/>
        </w:trPr>
        <w:tc>
          <w:tcPr>
            <w:tcW w:w="4158" w:type="dxa"/>
            <w:vAlign w:val="center"/>
          </w:tcPr>
          <w:p w14:paraId="27C3A09F" w14:textId="77777777" w:rsidR="00820918" w:rsidRPr="00D0285A" w:rsidRDefault="00820918" w:rsidP="004C585E">
            <w:pPr>
              <w:pStyle w:val="TableColumnNameMIRB"/>
            </w:pPr>
            <w:r w:rsidRPr="00D0285A">
              <w:t>CREATION_DATE</w:t>
            </w:r>
          </w:p>
        </w:tc>
        <w:tc>
          <w:tcPr>
            <w:tcW w:w="2250" w:type="dxa"/>
            <w:vAlign w:val="center"/>
          </w:tcPr>
          <w:p w14:paraId="16F5CAC2" w14:textId="77777777" w:rsidR="00820918" w:rsidRPr="00D0285A" w:rsidRDefault="00820918" w:rsidP="004C585E">
            <w:pPr>
              <w:pStyle w:val="TableBodyTextMIRB"/>
            </w:pPr>
            <w:r w:rsidRPr="00D0285A">
              <w:t>DATE</w:t>
            </w:r>
          </w:p>
        </w:tc>
        <w:tc>
          <w:tcPr>
            <w:tcW w:w="1440" w:type="dxa"/>
            <w:vAlign w:val="center"/>
          </w:tcPr>
          <w:p w14:paraId="6E702387" w14:textId="77777777" w:rsidR="00820918" w:rsidRPr="00D0285A" w:rsidRDefault="00820918" w:rsidP="004C585E">
            <w:pPr>
              <w:pStyle w:val="TableBodyTextMIRB"/>
            </w:pPr>
            <w:r w:rsidRPr="00D0285A">
              <w:t>Yes</w:t>
            </w:r>
          </w:p>
        </w:tc>
        <w:tc>
          <w:tcPr>
            <w:tcW w:w="1980" w:type="dxa"/>
            <w:vAlign w:val="center"/>
          </w:tcPr>
          <w:p w14:paraId="5F0FF4F1" w14:textId="77777777" w:rsidR="00820918" w:rsidRPr="00D0285A" w:rsidRDefault="00820918" w:rsidP="004C585E">
            <w:pPr>
              <w:pStyle w:val="TableBodyTextMIRB"/>
            </w:pPr>
            <w:r w:rsidRPr="00D0285A">
              <w:t>CREDATE</w:t>
            </w:r>
          </w:p>
        </w:tc>
        <w:tc>
          <w:tcPr>
            <w:tcW w:w="8640" w:type="dxa"/>
            <w:vAlign w:val="center"/>
          </w:tcPr>
          <w:p w14:paraId="0234A7FB" w14:textId="77777777" w:rsidR="00820918" w:rsidRPr="00D0285A" w:rsidRDefault="00820918" w:rsidP="004C585E">
            <w:pPr>
              <w:pStyle w:val="TableBodyTextMIRB"/>
            </w:pPr>
            <w:r w:rsidRPr="00D0285A">
              <w:t>The date the road net element was originally created.</w:t>
            </w:r>
          </w:p>
        </w:tc>
      </w:tr>
      <w:tr w:rsidR="00820918" w:rsidRPr="00D0285A" w14:paraId="2F6369D8" w14:textId="77777777" w:rsidTr="004C585E">
        <w:trPr>
          <w:cantSplit/>
          <w:trHeight w:val="432"/>
        </w:trPr>
        <w:tc>
          <w:tcPr>
            <w:tcW w:w="4158" w:type="dxa"/>
            <w:vAlign w:val="center"/>
          </w:tcPr>
          <w:p w14:paraId="29ACE006" w14:textId="77777777" w:rsidR="00820918" w:rsidRPr="00D0285A" w:rsidRDefault="00820918" w:rsidP="004C585E">
            <w:pPr>
              <w:pStyle w:val="TableColumnNameMIRB"/>
            </w:pPr>
            <w:r w:rsidRPr="00D0285A">
              <w:t>REVISION_DATE</w:t>
            </w:r>
          </w:p>
        </w:tc>
        <w:tc>
          <w:tcPr>
            <w:tcW w:w="2250" w:type="dxa"/>
            <w:vAlign w:val="center"/>
          </w:tcPr>
          <w:p w14:paraId="681B1D9E" w14:textId="77777777" w:rsidR="00820918" w:rsidRPr="00D0285A" w:rsidRDefault="00820918" w:rsidP="004C585E">
            <w:pPr>
              <w:pStyle w:val="TableBodyTextMIRB"/>
            </w:pPr>
            <w:r w:rsidRPr="00D0285A">
              <w:t>DATE</w:t>
            </w:r>
          </w:p>
        </w:tc>
        <w:tc>
          <w:tcPr>
            <w:tcW w:w="1440" w:type="dxa"/>
            <w:vAlign w:val="center"/>
          </w:tcPr>
          <w:p w14:paraId="734C35A0" w14:textId="77777777" w:rsidR="00820918" w:rsidRPr="00D0285A" w:rsidRDefault="00820918" w:rsidP="004C585E">
            <w:pPr>
              <w:pStyle w:val="TableBodyTextMIRB"/>
            </w:pPr>
            <w:r w:rsidRPr="00D0285A">
              <w:t>No</w:t>
            </w:r>
          </w:p>
        </w:tc>
        <w:tc>
          <w:tcPr>
            <w:tcW w:w="1980" w:type="dxa"/>
            <w:vAlign w:val="center"/>
          </w:tcPr>
          <w:p w14:paraId="4DB2254C" w14:textId="77777777" w:rsidR="00820918" w:rsidRPr="00D0285A" w:rsidRDefault="00820918" w:rsidP="004C585E">
            <w:pPr>
              <w:pStyle w:val="TableBodyTextMIRB"/>
            </w:pPr>
            <w:r w:rsidRPr="00D0285A">
              <w:t>REVDATE</w:t>
            </w:r>
          </w:p>
        </w:tc>
        <w:tc>
          <w:tcPr>
            <w:tcW w:w="8640" w:type="dxa"/>
            <w:vAlign w:val="center"/>
          </w:tcPr>
          <w:p w14:paraId="464DBD49" w14:textId="77777777" w:rsidR="00820918" w:rsidRPr="00D0285A" w:rsidRDefault="00820918" w:rsidP="004C585E">
            <w:pPr>
              <w:pStyle w:val="TableBodyTextMIRB"/>
            </w:pPr>
            <w:r w:rsidRPr="00D0285A">
              <w:t>The date the road net element was last revised or updated.</w:t>
            </w:r>
          </w:p>
        </w:tc>
      </w:tr>
      <w:tr w:rsidR="00820918" w:rsidRPr="00D0285A" w14:paraId="49C4B89D" w14:textId="77777777" w:rsidTr="004C585E">
        <w:trPr>
          <w:cantSplit/>
          <w:trHeight w:val="432"/>
        </w:trPr>
        <w:tc>
          <w:tcPr>
            <w:tcW w:w="4158" w:type="dxa"/>
            <w:vAlign w:val="center"/>
          </w:tcPr>
          <w:p w14:paraId="13E05285" w14:textId="77777777" w:rsidR="00820918" w:rsidRPr="00D0285A" w:rsidRDefault="00820918" w:rsidP="004C585E">
            <w:pPr>
              <w:pStyle w:val="TableColumnNameMIRB"/>
            </w:pPr>
            <w:r w:rsidRPr="00D0285A">
              <w:t>GEOMETRY_UPDATE_DATETIME</w:t>
            </w:r>
          </w:p>
        </w:tc>
        <w:tc>
          <w:tcPr>
            <w:tcW w:w="2250" w:type="dxa"/>
            <w:vAlign w:val="center"/>
          </w:tcPr>
          <w:p w14:paraId="1FCA83FF" w14:textId="77777777" w:rsidR="00820918" w:rsidRPr="00D0285A" w:rsidRDefault="00820918" w:rsidP="004C585E">
            <w:pPr>
              <w:pStyle w:val="TableBodyTextMIRB"/>
            </w:pPr>
            <w:r w:rsidRPr="00D0285A">
              <w:t>DATE</w:t>
            </w:r>
          </w:p>
        </w:tc>
        <w:tc>
          <w:tcPr>
            <w:tcW w:w="1440" w:type="dxa"/>
            <w:vAlign w:val="center"/>
          </w:tcPr>
          <w:p w14:paraId="373692A6" w14:textId="77777777" w:rsidR="00820918" w:rsidRPr="00D0285A" w:rsidRDefault="00820918" w:rsidP="004C585E">
            <w:pPr>
              <w:pStyle w:val="TableBodyTextMIRB"/>
            </w:pPr>
            <w:r w:rsidRPr="00D0285A">
              <w:t>No</w:t>
            </w:r>
          </w:p>
        </w:tc>
        <w:tc>
          <w:tcPr>
            <w:tcW w:w="1980" w:type="dxa"/>
            <w:vAlign w:val="center"/>
          </w:tcPr>
          <w:p w14:paraId="43A4A8F2" w14:textId="77777777" w:rsidR="00820918" w:rsidRPr="00D0285A" w:rsidRDefault="00820918" w:rsidP="004C585E">
            <w:pPr>
              <w:pStyle w:val="TableBodyTextMIRB"/>
            </w:pPr>
            <w:r w:rsidRPr="00D0285A">
              <w:t>GEO_UPD_DT</w:t>
            </w:r>
          </w:p>
        </w:tc>
        <w:tc>
          <w:tcPr>
            <w:tcW w:w="8640" w:type="dxa"/>
            <w:vAlign w:val="center"/>
          </w:tcPr>
          <w:p w14:paraId="1EF22010" w14:textId="77777777" w:rsidR="00820918" w:rsidRPr="00D0285A" w:rsidRDefault="00820918" w:rsidP="004C585E">
            <w:pPr>
              <w:pStyle w:val="TableBodyTextMIRB"/>
            </w:pPr>
            <w:r w:rsidRPr="00D0285A">
              <w:t>Date/time the geometry was created or last modified in the source database.</w:t>
            </w:r>
          </w:p>
        </w:tc>
      </w:tr>
      <w:tr w:rsidR="00820918" w:rsidRPr="00D0285A" w14:paraId="1E4C7F16" w14:textId="77777777" w:rsidTr="004C585E">
        <w:trPr>
          <w:cantSplit/>
          <w:trHeight w:val="432"/>
        </w:trPr>
        <w:tc>
          <w:tcPr>
            <w:tcW w:w="4158" w:type="dxa"/>
            <w:vAlign w:val="center"/>
          </w:tcPr>
          <w:p w14:paraId="1AEB3EB9" w14:textId="77777777" w:rsidR="00820918" w:rsidRPr="00D0285A" w:rsidRDefault="00820918" w:rsidP="004C585E">
            <w:pPr>
              <w:pStyle w:val="TableColumnNameMIRB"/>
            </w:pPr>
            <w:r w:rsidRPr="00D0285A">
              <w:t>EFFECTIVE_DATETIME</w:t>
            </w:r>
          </w:p>
        </w:tc>
        <w:tc>
          <w:tcPr>
            <w:tcW w:w="2250" w:type="dxa"/>
            <w:vAlign w:val="center"/>
          </w:tcPr>
          <w:p w14:paraId="4DD1F0F5" w14:textId="77777777" w:rsidR="00820918" w:rsidRPr="00D0285A" w:rsidRDefault="00820918" w:rsidP="004C585E">
            <w:pPr>
              <w:pStyle w:val="TableBodyTextMIRB"/>
            </w:pPr>
            <w:r w:rsidRPr="00D0285A">
              <w:t>DATE</w:t>
            </w:r>
          </w:p>
        </w:tc>
        <w:tc>
          <w:tcPr>
            <w:tcW w:w="1440" w:type="dxa"/>
            <w:vAlign w:val="center"/>
          </w:tcPr>
          <w:p w14:paraId="0A15D839" w14:textId="77777777" w:rsidR="00820918" w:rsidRPr="00D0285A" w:rsidRDefault="00820918" w:rsidP="004C585E">
            <w:pPr>
              <w:pStyle w:val="TableBodyTextMIRB"/>
            </w:pPr>
            <w:r w:rsidRPr="00D0285A">
              <w:t>Yes</w:t>
            </w:r>
          </w:p>
        </w:tc>
        <w:tc>
          <w:tcPr>
            <w:tcW w:w="1980" w:type="dxa"/>
            <w:vAlign w:val="center"/>
          </w:tcPr>
          <w:p w14:paraId="0314C7CC" w14:textId="77777777" w:rsidR="00820918" w:rsidRPr="00D0285A" w:rsidRDefault="00820918" w:rsidP="004C585E">
            <w:pPr>
              <w:pStyle w:val="TableBodyTextMIRB"/>
            </w:pPr>
            <w:r w:rsidRPr="00D0285A">
              <w:t>EFF_DATE</w:t>
            </w:r>
          </w:p>
        </w:tc>
        <w:tc>
          <w:tcPr>
            <w:tcW w:w="8640" w:type="dxa"/>
            <w:vAlign w:val="center"/>
          </w:tcPr>
          <w:p w14:paraId="4F417C5B" w14:textId="77777777" w:rsidR="00820918" w:rsidRPr="00D0285A" w:rsidRDefault="00820918" w:rsidP="004C585E">
            <w:pPr>
              <w:pStyle w:val="TableBodyTextMIRB"/>
            </w:pPr>
            <w:r w:rsidRPr="00D0285A">
              <w:t>Date/time the record was created or last modified in the source database.</w:t>
            </w:r>
          </w:p>
        </w:tc>
      </w:tr>
      <w:tr w:rsidR="00820918" w:rsidRPr="00D0285A" w14:paraId="12557EF5" w14:textId="77777777" w:rsidTr="004C585E">
        <w:trPr>
          <w:cantSplit/>
          <w:trHeight w:val="432"/>
        </w:trPr>
        <w:tc>
          <w:tcPr>
            <w:tcW w:w="4158" w:type="dxa"/>
            <w:vAlign w:val="center"/>
          </w:tcPr>
          <w:p w14:paraId="77B4392B" w14:textId="77777777" w:rsidR="00820918" w:rsidRPr="00D0285A" w:rsidRDefault="00820918" w:rsidP="004C585E">
            <w:pPr>
              <w:pStyle w:val="TableColumnNameMIRB"/>
            </w:pPr>
            <w:r w:rsidRPr="00D0285A">
              <w:t>SHAPE</w:t>
            </w:r>
          </w:p>
        </w:tc>
        <w:tc>
          <w:tcPr>
            <w:tcW w:w="2250" w:type="dxa"/>
            <w:vAlign w:val="center"/>
          </w:tcPr>
          <w:p w14:paraId="58022014" w14:textId="77777777" w:rsidR="00820918" w:rsidRPr="00D0285A" w:rsidRDefault="00820918" w:rsidP="004C585E">
            <w:pPr>
              <w:pStyle w:val="TableBodyTextMIRB"/>
            </w:pPr>
            <w:r w:rsidRPr="00D0285A">
              <w:t>SDO_GEOMETRY</w:t>
            </w:r>
          </w:p>
        </w:tc>
        <w:tc>
          <w:tcPr>
            <w:tcW w:w="1440" w:type="dxa"/>
            <w:vAlign w:val="center"/>
          </w:tcPr>
          <w:p w14:paraId="64958A09" w14:textId="77777777" w:rsidR="00820918" w:rsidRPr="00D0285A" w:rsidRDefault="00820918" w:rsidP="004C585E">
            <w:pPr>
              <w:pStyle w:val="TableBodyTextMIRB"/>
            </w:pPr>
            <w:r w:rsidRPr="00D0285A">
              <w:t>No</w:t>
            </w:r>
          </w:p>
        </w:tc>
        <w:tc>
          <w:tcPr>
            <w:tcW w:w="1980" w:type="dxa"/>
            <w:vAlign w:val="center"/>
          </w:tcPr>
          <w:p w14:paraId="57DD7540" w14:textId="77777777" w:rsidR="00820918" w:rsidRPr="00D0285A" w:rsidRDefault="00820918" w:rsidP="004C585E">
            <w:pPr>
              <w:pStyle w:val="TableBodyTextMIRB"/>
            </w:pPr>
            <w:r w:rsidRPr="00D0285A">
              <w:t>SHAPE</w:t>
            </w:r>
          </w:p>
        </w:tc>
        <w:tc>
          <w:tcPr>
            <w:tcW w:w="8640" w:type="dxa"/>
            <w:vAlign w:val="center"/>
          </w:tcPr>
          <w:p w14:paraId="65E80D5C" w14:textId="77777777" w:rsidR="00820918" w:rsidRPr="00D0285A" w:rsidRDefault="00820918" w:rsidP="004C585E">
            <w:pPr>
              <w:pStyle w:val="TableBodyTextMIRB"/>
            </w:pPr>
            <w:r w:rsidRPr="00D0285A">
              <w:t>Geometry attribute.</w:t>
            </w:r>
          </w:p>
        </w:tc>
      </w:tr>
    </w:tbl>
    <w:p w14:paraId="74F42C22" w14:textId="77777777" w:rsidR="00510E19" w:rsidRPr="00510E19" w:rsidRDefault="00510E19" w:rsidP="00510E19">
      <w:pPr>
        <w:pStyle w:val="BodyAccessibleTextMIRB"/>
      </w:pPr>
      <w:r w:rsidRPr="00510E19">
        <w:br w:type="page"/>
      </w:r>
    </w:p>
    <w:p w14:paraId="564DF7DB" w14:textId="77777777" w:rsidR="00820918" w:rsidRPr="002E6F40" w:rsidRDefault="00820918" w:rsidP="00820918">
      <w:pPr>
        <w:pStyle w:val="Heading2MIRB"/>
        <w:rPr>
          <w:color w:val="244061"/>
        </w:rPr>
      </w:pPr>
      <w:bookmarkStart w:id="22" w:name="_Toc196317656"/>
      <w:r w:rsidRPr="002E6F40">
        <w:rPr>
          <w:color w:val="244061"/>
        </w:rPr>
        <w:lastRenderedPageBreak/>
        <w:t>ORN_ADDRESS_INFO</w:t>
      </w:r>
      <w:bookmarkEnd w:id="22"/>
    </w:p>
    <w:p w14:paraId="082A6ECB" w14:textId="77777777" w:rsidR="00820918" w:rsidRPr="00681AB5" w:rsidRDefault="00820918" w:rsidP="00820918">
      <w:pPr>
        <w:pStyle w:val="BodyAccessibleTextMIRB"/>
      </w:pPr>
      <w:r w:rsidRPr="00681AB5">
        <w:t>The essential components of a street address. Address information is collected and stored relating to left or right side of the street or road element. Addressing is collected and maintained by an authoritative source such as the municipality, county or region for the purposes of assisting in the delivery of "911" services. Addresses are typically directly related to road names, but there are cases where an address does not directly link to a road and the address information is linked to a road net element attribute called road element type - virtual road, i.e. cottage or country roads where access is across water bodies (islands) or along s</w:t>
      </w:r>
      <w:r>
        <w:t>horelines not accessed by road.</w:t>
      </w:r>
    </w:p>
    <w:tbl>
      <w:tblPr>
        <w:tblStyle w:val="TableGrid1"/>
        <w:tblW w:w="18648" w:type="dxa"/>
        <w:tblLayout w:type="fixed"/>
        <w:tblLook w:val="04A0" w:firstRow="1" w:lastRow="0" w:firstColumn="1" w:lastColumn="0" w:noHBand="0" w:noVBand="1"/>
        <w:tblCaption w:val="Table: ORN_ADDRESS_INFO"/>
        <w:tblDescription w:val="The ORN_ADDRESS_INFO table and attributes."/>
      </w:tblPr>
      <w:tblGrid>
        <w:gridCol w:w="3870"/>
        <w:gridCol w:w="2160"/>
        <w:gridCol w:w="1458"/>
        <w:gridCol w:w="1890"/>
        <w:gridCol w:w="9270"/>
      </w:tblGrid>
      <w:tr w:rsidR="00820918" w:rsidRPr="00642EC3" w14:paraId="3F3BF982" w14:textId="77777777" w:rsidTr="004C585E">
        <w:trPr>
          <w:cantSplit/>
          <w:trHeight w:val="432"/>
          <w:tblHeader/>
        </w:trPr>
        <w:tc>
          <w:tcPr>
            <w:tcW w:w="3870" w:type="dxa"/>
            <w:vAlign w:val="center"/>
          </w:tcPr>
          <w:p w14:paraId="5EE91A3E" w14:textId="77777777" w:rsidR="00820918" w:rsidRPr="00642EC3" w:rsidRDefault="00820918" w:rsidP="004C585E">
            <w:pPr>
              <w:pStyle w:val="TableHeaderRowTextMIRB"/>
            </w:pPr>
            <w:r w:rsidRPr="00642EC3">
              <w:t>Column Name</w:t>
            </w:r>
          </w:p>
        </w:tc>
        <w:tc>
          <w:tcPr>
            <w:tcW w:w="2160" w:type="dxa"/>
            <w:vAlign w:val="center"/>
          </w:tcPr>
          <w:p w14:paraId="2FA094B7" w14:textId="77777777" w:rsidR="00820918" w:rsidRPr="00642EC3" w:rsidRDefault="00820918" w:rsidP="004C585E">
            <w:pPr>
              <w:pStyle w:val="TableHeaderRowTextMIRB"/>
            </w:pPr>
            <w:r w:rsidRPr="00642EC3">
              <w:t>Column Type</w:t>
            </w:r>
          </w:p>
        </w:tc>
        <w:tc>
          <w:tcPr>
            <w:tcW w:w="1458" w:type="dxa"/>
            <w:vAlign w:val="center"/>
          </w:tcPr>
          <w:p w14:paraId="3E76024D" w14:textId="77777777" w:rsidR="00820918" w:rsidRPr="00642EC3" w:rsidRDefault="00820918" w:rsidP="004C585E">
            <w:pPr>
              <w:pStyle w:val="TableHeaderRowTextMIRB"/>
            </w:pPr>
            <w:r w:rsidRPr="00642EC3">
              <w:t>Mandatory</w:t>
            </w:r>
          </w:p>
        </w:tc>
        <w:tc>
          <w:tcPr>
            <w:tcW w:w="1890" w:type="dxa"/>
            <w:vAlign w:val="center"/>
          </w:tcPr>
          <w:p w14:paraId="50432B4C" w14:textId="77777777" w:rsidR="00820918" w:rsidRPr="00642EC3" w:rsidRDefault="00820918" w:rsidP="004C585E">
            <w:pPr>
              <w:pStyle w:val="TableHeaderRowTextMIRB"/>
            </w:pPr>
            <w:r w:rsidRPr="00642EC3">
              <w:t>Short Name</w:t>
            </w:r>
          </w:p>
        </w:tc>
        <w:tc>
          <w:tcPr>
            <w:tcW w:w="9270" w:type="dxa"/>
            <w:vAlign w:val="center"/>
          </w:tcPr>
          <w:p w14:paraId="3BE0EEF5" w14:textId="77777777" w:rsidR="00820918" w:rsidRPr="00642EC3" w:rsidRDefault="00820918" w:rsidP="004C585E">
            <w:pPr>
              <w:pStyle w:val="TableHeaderRowTextMIRB"/>
            </w:pPr>
            <w:r>
              <w:t>Description</w:t>
            </w:r>
          </w:p>
        </w:tc>
      </w:tr>
      <w:tr w:rsidR="00820918" w:rsidRPr="00642EC3" w14:paraId="299F31D0" w14:textId="77777777" w:rsidTr="004C585E">
        <w:trPr>
          <w:cantSplit/>
          <w:trHeight w:val="432"/>
        </w:trPr>
        <w:tc>
          <w:tcPr>
            <w:tcW w:w="3870" w:type="dxa"/>
            <w:vAlign w:val="center"/>
          </w:tcPr>
          <w:p w14:paraId="7ADFB528" w14:textId="77777777" w:rsidR="00820918" w:rsidRPr="00D60F1A" w:rsidRDefault="00820918" w:rsidP="004C585E">
            <w:pPr>
              <w:pStyle w:val="TableColumnNameMIRB"/>
            </w:pPr>
            <w:r w:rsidRPr="00D60F1A">
              <w:t>EVENT_ID</w:t>
            </w:r>
          </w:p>
        </w:tc>
        <w:tc>
          <w:tcPr>
            <w:tcW w:w="2160" w:type="dxa"/>
            <w:vAlign w:val="center"/>
          </w:tcPr>
          <w:p w14:paraId="7335C3ED" w14:textId="77777777" w:rsidR="00820918" w:rsidRPr="00D60F1A" w:rsidRDefault="00820918" w:rsidP="004C585E">
            <w:pPr>
              <w:pStyle w:val="TableBodyTextMIRB"/>
            </w:pPr>
            <w:r w:rsidRPr="00D60F1A">
              <w:t>NUMBER(13,0)</w:t>
            </w:r>
          </w:p>
        </w:tc>
        <w:tc>
          <w:tcPr>
            <w:tcW w:w="1458" w:type="dxa"/>
            <w:vAlign w:val="center"/>
          </w:tcPr>
          <w:p w14:paraId="70AA59CC" w14:textId="77777777" w:rsidR="00820918" w:rsidRPr="00D60F1A" w:rsidRDefault="00820918" w:rsidP="004C585E">
            <w:pPr>
              <w:pStyle w:val="TableBodyTextMIRB"/>
            </w:pPr>
            <w:r w:rsidRPr="00D60F1A">
              <w:t>Yes</w:t>
            </w:r>
          </w:p>
        </w:tc>
        <w:tc>
          <w:tcPr>
            <w:tcW w:w="1890" w:type="dxa"/>
            <w:vAlign w:val="center"/>
          </w:tcPr>
          <w:p w14:paraId="5243ED4E" w14:textId="77777777" w:rsidR="00820918" w:rsidRPr="00D60F1A" w:rsidRDefault="00820918" w:rsidP="004C585E">
            <w:pPr>
              <w:pStyle w:val="TableBodyTextMIRB"/>
            </w:pPr>
            <w:r w:rsidRPr="00D60F1A">
              <w:t>EVENT_ID</w:t>
            </w:r>
          </w:p>
        </w:tc>
        <w:tc>
          <w:tcPr>
            <w:tcW w:w="9270" w:type="dxa"/>
            <w:vAlign w:val="center"/>
          </w:tcPr>
          <w:p w14:paraId="12F3AF77" w14:textId="77777777" w:rsidR="00820918" w:rsidRPr="00D60F1A" w:rsidRDefault="00820918" w:rsidP="004C585E">
            <w:pPr>
              <w:pStyle w:val="TableBodyTextMIRB"/>
            </w:pPr>
            <w:r w:rsidRPr="00D60F1A">
              <w:t>System generated identifier, unique at the application level.</w:t>
            </w:r>
          </w:p>
        </w:tc>
      </w:tr>
      <w:tr w:rsidR="00820918" w:rsidRPr="00642EC3" w14:paraId="78D23A7C" w14:textId="77777777" w:rsidTr="004C585E">
        <w:trPr>
          <w:cantSplit/>
          <w:trHeight w:val="432"/>
        </w:trPr>
        <w:tc>
          <w:tcPr>
            <w:tcW w:w="3870" w:type="dxa"/>
            <w:vAlign w:val="center"/>
          </w:tcPr>
          <w:p w14:paraId="5B46BA46" w14:textId="77777777" w:rsidR="00820918" w:rsidRPr="00D60F1A" w:rsidRDefault="00820918" w:rsidP="004C585E">
            <w:pPr>
              <w:pStyle w:val="TableColumnNameMIRB"/>
            </w:pPr>
            <w:r w:rsidRPr="00D60F1A">
              <w:t>ORN_ROAD_NET_ELEMENT_ID</w:t>
            </w:r>
          </w:p>
        </w:tc>
        <w:tc>
          <w:tcPr>
            <w:tcW w:w="2160" w:type="dxa"/>
            <w:vAlign w:val="center"/>
          </w:tcPr>
          <w:p w14:paraId="4364F4BC" w14:textId="77777777" w:rsidR="00820918" w:rsidRPr="00D60F1A" w:rsidRDefault="00820918" w:rsidP="004C585E">
            <w:pPr>
              <w:pStyle w:val="TableBodyTextMIRB"/>
            </w:pPr>
            <w:r w:rsidRPr="00D60F1A">
              <w:t>NUMBER(13,0)</w:t>
            </w:r>
          </w:p>
        </w:tc>
        <w:tc>
          <w:tcPr>
            <w:tcW w:w="1458" w:type="dxa"/>
            <w:vAlign w:val="center"/>
          </w:tcPr>
          <w:p w14:paraId="130D99F4" w14:textId="77777777" w:rsidR="00820918" w:rsidRPr="00D60F1A" w:rsidRDefault="00820918" w:rsidP="004C585E">
            <w:pPr>
              <w:pStyle w:val="TableBodyTextMIRB"/>
            </w:pPr>
            <w:r w:rsidRPr="00D60F1A">
              <w:t>Yes</w:t>
            </w:r>
          </w:p>
        </w:tc>
        <w:tc>
          <w:tcPr>
            <w:tcW w:w="1890" w:type="dxa"/>
            <w:vAlign w:val="center"/>
          </w:tcPr>
          <w:p w14:paraId="0BD7EE53" w14:textId="77777777" w:rsidR="00820918" w:rsidRPr="00D60F1A" w:rsidRDefault="00820918" w:rsidP="004C585E">
            <w:pPr>
              <w:pStyle w:val="TableBodyTextMIRB"/>
            </w:pPr>
            <w:r w:rsidRPr="00D60F1A">
              <w:t>ELEMENT_ID</w:t>
            </w:r>
          </w:p>
        </w:tc>
        <w:tc>
          <w:tcPr>
            <w:tcW w:w="9270" w:type="dxa"/>
            <w:vAlign w:val="center"/>
          </w:tcPr>
          <w:p w14:paraId="75DEA0F8" w14:textId="77777777" w:rsidR="00820918" w:rsidRPr="00D60F1A" w:rsidRDefault="00714627" w:rsidP="004C585E">
            <w:pPr>
              <w:pStyle w:val="TableBodyTextMIRB"/>
            </w:pPr>
            <w:r w:rsidRPr="005D3BBC">
              <w:t>Foreign Key (FK) OGF_ID reference to parent ORN_ROAD_NET_ELEMENT_FT feature table record</w:t>
            </w:r>
            <w:r w:rsidRPr="00D907BB">
              <w:t>.</w:t>
            </w:r>
          </w:p>
        </w:tc>
      </w:tr>
      <w:tr w:rsidR="00820918" w:rsidRPr="00642EC3" w14:paraId="6F49543A" w14:textId="77777777" w:rsidTr="004C585E">
        <w:trPr>
          <w:cantSplit/>
          <w:trHeight w:val="432"/>
        </w:trPr>
        <w:tc>
          <w:tcPr>
            <w:tcW w:w="3870" w:type="dxa"/>
            <w:vAlign w:val="center"/>
          </w:tcPr>
          <w:p w14:paraId="341A9292" w14:textId="77777777" w:rsidR="00820918" w:rsidRPr="00D60F1A" w:rsidRDefault="00820918" w:rsidP="004C585E">
            <w:pPr>
              <w:pStyle w:val="TableColumnNameMIRB"/>
            </w:pPr>
            <w:r w:rsidRPr="00D60F1A">
              <w:t>FROM_MEASURE</w:t>
            </w:r>
          </w:p>
        </w:tc>
        <w:tc>
          <w:tcPr>
            <w:tcW w:w="2160" w:type="dxa"/>
            <w:vAlign w:val="center"/>
          </w:tcPr>
          <w:p w14:paraId="7A75B7B0" w14:textId="77777777" w:rsidR="00820918" w:rsidRPr="00D60F1A" w:rsidRDefault="00820918" w:rsidP="004C585E">
            <w:pPr>
              <w:pStyle w:val="TableBodyTextMIRB"/>
            </w:pPr>
            <w:r w:rsidRPr="00D60F1A">
              <w:t>NUMBER(9,3)</w:t>
            </w:r>
          </w:p>
        </w:tc>
        <w:tc>
          <w:tcPr>
            <w:tcW w:w="1458" w:type="dxa"/>
            <w:vAlign w:val="center"/>
          </w:tcPr>
          <w:p w14:paraId="1114D42D" w14:textId="77777777" w:rsidR="00820918" w:rsidRPr="00D60F1A" w:rsidRDefault="00820918" w:rsidP="004C585E">
            <w:pPr>
              <w:pStyle w:val="TableBodyTextMIRB"/>
            </w:pPr>
            <w:r w:rsidRPr="00D60F1A">
              <w:t>No</w:t>
            </w:r>
          </w:p>
        </w:tc>
        <w:tc>
          <w:tcPr>
            <w:tcW w:w="1890" w:type="dxa"/>
            <w:vAlign w:val="center"/>
          </w:tcPr>
          <w:p w14:paraId="671C71ED" w14:textId="77777777" w:rsidR="00820918" w:rsidRPr="00D60F1A" w:rsidRDefault="00820918" w:rsidP="004C585E">
            <w:pPr>
              <w:pStyle w:val="TableBodyTextMIRB"/>
            </w:pPr>
            <w:r w:rsidRPr="00D60F1A">
              <w:t>FROM_MEAS</w:t>
            </w:r>
          </w:p>
        </w:tc>
        <w:tc>
          <w:tcPr>
            <w:tcW w:w="9270" w:type="dxa"/>
            <w:vAlign w:val="center"/>
          </w:tcPr>
          <w:p w14:paraId="494B780D" w14:textId="77777777" w:rsidR="00820918" w:rsidRPr="00D60F1A" w:rsidRDefault="00820918" w:rsidP="004C585E">
            <w:pPr>
              <w:pStyle w:val="TableBodyTextMIRB"/>
            </w:pPr>
            <w:r w:rsidRPr="00D60F1A">
              <w:t>The location of the beginning of the event measured in metres from the beginning of the road element.</w:t>
            </w:r>
          </w:p>
        </w:tc>
      </w:tr>
      <w:tr w:rsidR="00820918" w:rsidRPr="00642EC3" w14:paraId="5E2388D6" w14:textId="77777777" w:rsidTr="004C585E">
        <w:trPr>
          <w:cantSplit/>
          <w:trHeight w:val="432"/>
        </w:trPr>
        <w:tc>
          <w:tcPr>
            <w:tcW w:w="3870" w:type="dxa"/>
            <w:vAlign w:val="center"/>
          </w:tcPr>
          <w:p w14:paraId="6B31162D" w14:textId="77777777" w:rsidR="00820918" w:rsidRPr="00D60F1A" w:rsidRDefault="00820918" w:rsidP="004C585E">
            <w:pPr>
              <w:pStyle w:val="TableColumnNameMIRB"/>
            </w:pPr>
            <w:r w:rsidRPr="00D60F1A">
              <w:t>TO_MEASURE</w:t>
            </w:r>
          </w:p>
        </w:tc>
        <w:tc>
          <w:tcPr>
            <w:tcW w:w="2160" w:type="dxa"/>
            <w:vAlign w:val="center"/>
          </w:tcPr>
          <w:p w14:paraId="552CA5C5" w14:textId="77777777" w:rsidR="00820918" w:rsidRPr="00D60F1A" w:rsidRDefault="00820918" w:rsidP="004C585E">
            <w:pPr>
              <w:pStyle w:val="TableBodyTextMIRB"/>
            </w:pPr>
            <w:r w:rsidRPr="00D60F1A">
              <w:t>NUMBER(9,3)</w:t>
            </w:r>
          </w:p>
        </w:tc>
        <w:tc>
          <w:tcPr>
            <w:tcW w:w="1458" w:type="dxa"/>
            <w:vAlign w:val="center"/>
          </w:tcPr>
          <w:p w14:paraId="2CE06649" w14:textId="77777777" w:rsidR="00820918" w:rsidRPr="00D60F1A" w:rsidRDefault="00820918" w:rsidP="004C585E">
            <w:pPr>
              <w:pStyle w:val="TableBodyTextMIRB"/>
            </w:pPr>
            <w:r w:rsidRPr="00D60F1A">
              <w:t>Yes</w:t>
            </w:r>
          </w:p>
        </w:tc>
        <w:tc>
          <w:tcPr>
            <w:tcW w:w="1890" w:type="dxa"/>
            <w:vAlign w:val="center"/>
          </w:tcPr>
          <w:p w14:paraId="37C0D1B1" w14:textId="77777777" w:rsidR="00820918" w:rsidRPr="00D60F1A" w:rsidRDefault="00820918" w:rsidP="004C585E">
            <w:pPr>
              <w:pStyle w:val="TableBodyTextMIRB"/>
            </w:pPr>
            <w:r w:rsidRPr="00D60F1A">
              <w:t>TO_MEASURE</w:t>
            </w:r>
          </w:p>
        </w:tc>
        <w:tc>
          <w:tcPr>
            <w:tcW w:w="9270" w:type="dxa"/>
            <w:vAlign w:val="center"/>
          </w:tcPr>
          <w:p w14:paraId="7B393E9A" w14:textId="77777777" w:rsidR="00820918" w:rsidRPr="00D60F1A" w:rsidRDefault="00820918" w:rsidP="004C585E">
            <w:pPr>
              <w:pStyle w:val="TableBodyTextMIRB"/>
            </w:pPr>
            <w:r w:rsidRPr="00D60F1A">
              <w:t>The location of the end of the event measured in metres from the beginning of the road element. This measure is related to planimetric distance, not actual driven distance.</w:t>
            </w:r>
          </w:p>
        </w:tc>
      </w:tr>
      <w:tr w:rsidR="00820918" w:rsidRPr="00642EC3" w14:paraId="18909248" w14:textId="77777777" w:rsidTr="004C585E">
        <w:trPr>
          <w:cantSplit/>
          <w:trHeight w:val="432"/>
        </w:trPr>
        <w:tc>
          <w:tcPr>
            <w:tcW w:w="3870" w:type="dxa"/>
            <w:vAlign w:val="center"/>
          </w:tcPr>
          <w:p w14:paraId="1445735B" w14:textId="77777777" w:rsidR="00820918" w:rsidRPr="00D60F1A" w:rsidRDefault="00820918" w:rsidP="004C585E">
            <w:pPr>
              <w:pStyle w:val="TableColumnNameMIRB"/>
            </w:pPr>
            <w:r w:rsidRPr="00D60F1A">
              <w:t>ELEMENT_ORDER_NUMBER</w:t>
            </w:r>
          </w:p>
        </w:tc>
        <w:tc>
          <w:tcPr>
            <w:tcW w:w="2160" w:type="dxa"/>
            <w:vAlign w:val="center"/>
          </w:tcPr>
          <w:p w14:paraId="476715F7" w14:textId="77777777" w:rsidR="00820918" w:rsidRPr="00D60F1A" w:rsidRDefault="00820918" w:rsidP="004C585E">
            <w:pPr>
              <w:pStyle w:val="TableBodyTextMIRB"/>
            </w:pPr>
            <w:r w:rsidRPr="00D60F1A">
              <w:t>NUMBER(5,0)</w:t>
            </w:r>
          </w:p>
        </w:tc>
        <w:tc>
          <w:tcPr>
            <w:tcW w:w="1458" w:type="dxa"/>
            <w:vAlign w:val="center"/>
          </w:tcPr>
          <w:p w14:paraId="58C28F81" w14:textId="77777777" w:rsidR="00820918" w:rsidRPr="00D60F1A" w:rsidRDefault="00820918" w:rsidP="004C585E">
            <w:pPr>
              <w:pStyle w:val="TableBodyTextMIRB"/>
            </w:pPr>
            <w:r w:rsidRPr="00D60F1A">
              <w:t>Yes</w:t>
            </w:r>
          </w:p>
        </w:tc>
        <w:tc>
          <w:tcPr>
            <w:tcW w:w="1890" w:type="dxa"/>
            <w:vAlign w:val="center"/>
          </w:tcPr>
          <w:p w14:paraId="3B081B7C" w14:textId="77777777" w:rsidR="00820918" w:rsidRPr="00D60F1A" w:rsidRDefault="00820918" w:rsidP="004C585E">
            <w:pPr>
              <w:pStyle w:val="TableBodyTextMIRB"/>
            </w:pPr>
            <w:r w:rsidRPr="00D60F1A">
              <w:t>ORDER_NUM</w:t>
            </w:r>
          </w:p>
        </w:tc>
        <w:tc>
          <w:tcPr>
            <w:tcW w:w="9270" w:type="dxa"/>
            <w:vAlign w:val="center"/>
          </w:tcPr>
          <w:p w14:paraId="411332CC" w14:textId="77777777" w:rsidR="00820918" w:rsidRPr="00D60F1A" w:rsidRDefault="00820918" w:rsidP="004C585E">
            <w:pPr>
              <w:pStyle w:val="TableBodyTextMIRB"/>
            </w:pPr>
            <w:r w:rsidRPr="00D60F1A">
              <w:t>This is a sequential number starting at 1 for each event, which determines the order in which the event records combine to form the address range.</w:t>
            </w:r>
          </w:p>
        </w:tc>
      </w:tr>
      <w:tr w:rsidR="00820918" w:rsidRPr="00642EC3" w14:paraId="080D5569" w14:textId="77777777" w:rsidTr="004C585E">
        <w:trPr>
          <w:cantSplit/>
          <w:trHeight w:val="432"/>
        </w:trPr>
        <w:tc>
          <w:tcPr>
            <w:tcW w:w="3870" w:type="dxa"/>
            <w:vAlign w:val="center"/>
          </w:tcPr>
          <w:p w14:paraId="7D488348" w14:textId="77777777" w:rsidR="00820918" w:rsidRPr="00D60F1A" w:rsidRDefault="00820918" w:rsidP="004C585E">
            <w:pPr>
              <w:pStyle w:val="TableColumnNameMIRB"/>
            </w:pPr>
            <w:r w:rsidRPr="00D60F1A">
              <w:t>FIRST_HOUSE_NUMBER</w:t>
            </w:r>
          </w:p>
        </w:tc>
        <w:tc>
          <w:tcPr>
            <w:tcW w:w="2160" w:type="dxa"/>
            <w:vAlign w:val="center"/>
          </w:tcPr>
          <w:p w14:paraId="61E16B06" w14:textId="77777777" w:rsidR="00820918" w:rsidRPr="00D60F1A" w:rsidRDefault="00820918" w:rsidP="004C585E">
            <w:pPr>
              <w:pStyle w:val="TableBodyTextMIRB"/>
            </w:pPr>
            <w:r w:rsidRPr="00D60F1A">
              <w:t>NUMBER(7,0)</w:t>
            </w:r>
          </w:p>
        </w:tc>
        <w:tc>
          <w:tcPr>
            <w:tcW w:w="1458" w:type="dxa"/>
            <w:vAlign w:val="center"/>
          </w:tcPr>
          <w:p w14:paraId="1FD3A76A" w14:textId="77777777" w:rsidR="00820918" w:rsidRPr="00D60F1A" w:rsidRDefault="00820918" w:rsidP="004C585E">
            <w:pPr>
              <w:pStyle w:val="TableBodyTextMIRB"/>
            </w:pPr>
            <w:r w:rsidRPr="00D60F1A">
              <w:t>Yes</w:t>
            </w:r>
          </w:p>
        </w:tc>
        <w:tc>
          <w:tcPr>
            <w:tcW w:w="1890" w:type="dxa"/>
            <w:vAlign w:val="center"/>
          </w:tcPr>
          <w:p w14:paraId="15CA4602" w14:textId="77777777" w:rsidR="00820918" w:rsidRPr="00D60F1A" w:rsidRDefault="00820918" w:rsidP="004C585E">
            <w:pPr>
              <w:pStyle w:val="TableBodyTextMIRB"/>
            </w:pPr>
            <w:r w:rsidRPr="00D60F1A">
              <w:t>FIRST_NUM</w:t>
            </w:r>
          </w:p>
        </w:tc>
        <w:tc>
          <w:tcPr>
            <w:tcW w:w="9270" w:type="dxa"/>
            <w:vAlign w:val="center"/>
          </w:tcPr>
          <w:p w14:paraId="0BEC6C8F" w14:textId="77777777" w:rsidR="00820918" w:rsidRPr="00D60F1A" w:rsidRDefault="00820918" w:rsidP="004C585E">
            <w:pPr>
              <w:pStyle w:val="TableBodyTextMIRB"/>
            </w:pPr>
            <w:r w:rsidRPr="00D60F1A">
              <w:t>The first house number of the address range.</w:t>
            </w:r>
          </w:p>
        </w:tc>
      </w:tr>
      <w:tr w:rsidR="00820918" w:rsidRPr="00642EC3" w14:paraId="036F63CD" w14:textId="77777777" w:rsidTr="004C585E">
        <w:trPr>
          <w:cantSplit/>
          <w:trHeight w:val="432"/>
        </w:trPr>
        <w:tc>
          <w:tcPr>
            <w:tcW w:w="3870" w:type="dxa"/>
            <w:vAlign w:val="center"/>
          </w:tcPr>
          <w:p w14:paraId="02925E1D" w14:textId="77777777" w:rsidR="00820918" w:rsidRPr="00D60F1A" w:rsidRDefault="00820918" w:rsidP="004C585E">
            <w:pPr>
              <w:pStyle w:val="TableColumnNameMIRB"/>
            </w:pPr>
            <w:r w:rsidRPr="00D60F1A">
              <w:t>LAST_HOUSE_NUMBER</w:t>
            </w:r>
          </w:p>
        </w:tc>
        <w:tc>
          <w:tcPr>
            <w:tcW w:w="2160" w:type="dxa"/>
            <w:vAlign w:val="center"/>
          </w:tcPr>
          <w:p w14:paraId="44311E28" w14:textId="77777777" w:rsidR="00820918" w:rsidRPr="00D60F1A" w:rsidRDefault="00820918" w:rsidP="004C585E">
            <w:pPr>
              <w:pStyle w:val="TableBodyTextMIRB"/>
            </w:pPr>
            <w:r w:rsidRPr="00D60F1A">
              <w:t>NUMBER(7,0)</w:t>
            </w:r>
          </w:p>
        </w:tc>
        <w:tc>
          <w:tcPr>
            <w:tcW w:w="1458" w:type="dxa"/>
            <w:vAlign w:val="center"/>
          </w:tcPr>
          <w:p w14:paraId="2B5EB109" w14:textId="77777777" w:rsidR="00820918" w:rsidRPr="00D60F1A" w:rsidRDefault="00820918" w:rsidP="004C585E">
            <w:pPr>
              <w:pStyle w:val="TableBodyTextMIRB"/>
            </w:pPr>
            <w:r w:rsidRPr="00D60F1A">
              <w:t>No</w:t>
            </w:r>
          </w:p>
        </w:tc>
        <w:tc>
          <w:tcPr>
            <w:tcW w:w="1890" w:type="dxa"/>
            <w:vAlign w:val="center"/>
          </w:tcPr>
          <w:p w14:paraId="6ABA8234" w14:textId="77777777" w:rsidR="00820918" w:rsidRPr="00D60F1A" w:rsidRDefault="00820918" w:rsidP="004C585E">
            <w:pPr>
              <w:pStyle w:val="TableBodyTextMIRB"/>
            </w:pPr>
            <w:r w:rsidRPr="00D60F1A">
              <w:t>LAST_NUM</w:t>
            </w:r>
          </w:p>
        </w:tc>
        <w:tc>
          <w:tcPr>
            <w:tcW w:w="9270" w:type="dxa"/>
            <w:vAlign w:val="center"/>
          </w:tcPr>
          <w:p w14:paraId="1022003A" w14:textId="77777777" w:rsidR="00820918" w:rsidRPr="00D60F1A" w:rsidRDefault="00820918" w:rsidP="004C585E">
            <w:pPr>
              <w:pStyle w:val="TableBodyTextMIRB"/>
            </w:pPr>
            <w:r w:rsidRPr="00D60F1A">
              <w:t>The last house number of the address range.</w:t>
            </w:r>
          </w:p>
        </w:tc>
      </w:tr>
      <w:tr w:rsidR="00820918" w:rsidRPr="00642EC3" w14:paraId="457DDFA9" w14:textId="77777777" w:rsidTr="004C585E">
        <w:trPr>
          <w:cantSplit/>
          <w:trHeight w:val="432"/>
        </w:trPr>
        <w:tc>
          <w:tcPr>
            <w:tcW w:w="3870" w:type="dxa"/>
            <w:vAlign w:val="center"/>
          </w:tcPr>
          <w:p w14:paraId="635461D3" w14:textId="77777777" w:rsidR="00820918" w:rsidRPr="00D60F1A" w:rsidRDefault="00820918" w:rsidP="004C585E">
            <w:pPr>
              <w:pStyle w:val="TableColumnNameMIRB"/>
            </w:pPr>
            <w:r w:rsidRPr="00D60F1A">
              <w:t>HOUSE_NUMBER_STRUCTURE</w:t>
            </w:r>
          </w:p>
        </w:tc>
        <w:tc>
          <w:tcPr>
            <w:tcW w:w="2160" w:type="dxa"/>
            <w:vAlign w:val="center"/>
          </w:tcPr>
          <w:p w14:paraId="3739B7E4" w14:textId="77777777" w:rsidR="00820918" w:rsidRPr="00D60F1A" w:rsidRDefault="00820918" w:rsidP="004C585E">
            <w:pPr>
              <w:pStyle w:val="TableBodyTextMIRB"/>
            </w:pPr>
            <w:r w:rsidRPr="00D60F1A">
              <w:t>VARCHAR2(10)</w:t>
            </w:r>
          </w:p>
        </w:tc>
        <w:tc>
          <w:tcPr>
            <w:tcW w:w="1458" w:type="dxa"/>
            <w:vAlign w:val="center"/>
          </w:tcPr>
          <w:p w14:paraId="3C50704F" w14:textId="77777777" w:rsidR="00820918" w:rsidRPr="00D60F1A" w:rsidRDefault="00820918" w:rsidP="004C585E">
            <w:pPr>
              <w:pStyle w:val="TableBodyTextMIRB"/>
            </w:pPr>
            <w:r w:rsidRPr="00D60F1A">
              <w:t>No</w:t>
            </w:r>
          </w:p>
        </w:tc>
        <w:tc>
          <w:tcPr>
            <w:tcW w:w="1890" w:type="dxa"/>
            <w:vAlign w:val="center"/>
          </w:tcPr>
          <w:p w14:paraId="74F14F4D" w14:textId="77777777" w:rsidR="00820918" w:rsidRPr="00D60F1A" w:rsidRDefault="00820918" w:rsidP="004C585E">
            <w:pPr>
              <w:pStyle w:val="TableBodyTextMIRB"/>
            </w:pPr>
            <w:r w:rsidRPr="00D60F1A">
              <w:t>NUM_STRUCT</w:t>
            </w:r>
          </w:p>
        </w:tc>
        <w:tc>
          <w:tcPr>
            <w:tcW w:w="9270" w:type="dxa"/>
            <w:vAlign w:val="center"/>
          </w:tcPr>
          <w:p w14:paraId="687C3D8C" w14:textId="77777777" w:rsidR="00820918" w:rsidRPr="00D60F1A" w:rsidRDefault="00820918" w:rsidP="004C585E">
            <w:pPr>
              <w:pStyle w:val="TableBodyTextMIRB"/>
            </w:pPr>
            <w:r w:rsidRPr="00D60F1A">
              <w:t xml:space="preserve">The type of house or property numbering system that is applied to the address range. </w:t>
            </w:r>
          </w:p>
          <w:p w14:paraId="01521861" w14:textId="77777777" w:rsidR="00820918" w:rsidRPr="00D60F1A" w:rsidRDefault="00820918" w:rsidP="004C585E">
            <w:pPr>
              <w:pStyle w:val="TableBodyTextMIRB"/>
            </w:pPr>
            <w:r w:rsidRPr="00A31F6F">
              <w:t>Permissible Values:</w:t>
            </w:r>
            <w:r w:rsidRPr="00D60F1A">
              <w:t xml:space="preserve"> (See </w:t>
            </w:r>
            <w:hyperlink w:anchor="ORN_HOUSE_NUM_STRUCTURE_LIST" w:history="1">
              <w:r w:rsidRPr="002E6F40">
                <w:rPr>
                  <w:rStyle w:val="HyperlinkMIRBChar"/>
                  <w:color w:val="244061"/>
                </w:rPr>
                <w:t>ORN_HOUSE_NUMBER STRUCTURE_LIST</w:t>
              </w:r>
            </w:hyperlink>
            <w:r w:rsidRPr="00D60F1A">
              <w:t xml:space="preserve"> </w:t>
            </w:r>
            <w:r>
              <w:t>lookup table in appendix</w:t>
            </w:r>
          </w:p>
        </w:tc>
      </w:tr>
      <w:tr w:rsidR="00820918" w:rsidRPr="00642EC3" w14:paraId="7732E6C8" w14:textId="77777777" w:rsidTr="004C585E">
        <w:trPr>
          <w:cantSplit/>
          <w:trHeight w:val="432"/>
        </w:trPr>
        <w:tc>
          <w:tcPr>
            <w:tcW w:w="3870" w:type="dxa"/>
            <w:vAlign w:val="center"/>
          </w:tcPr>
          <w:p w14:paraId="08FA267F" w14:textId="77777777" w:rsidR="00820918" w:rsidRPr="00D60F1A" w:rsidRDefault="00820918" w:rsidP="004C585E">
            <w:pPr>
              <w:pStyle w:val="TableColumnNameMIRB"/>
            </w:pPr>
            <w:r w:rsidRPr="00D60F1A">
              <w:t>STREET_SIDE</w:t>
            </w:r>
          </w:p>
        </w:tc>
        <w:tc>
          <w:tcPr>
            <w:tcW w:w="2160" w:type="dxa"/>
            <w:vAlign w:val="center"/>
          </w:tcPr>
          <w:p w14:paraId="7FA39BBE" w14:textId="77777777" w:rsidR="00820918" w:rsidRPr="00D60F1A" w:rsidRDefault="00820918" w:rsidP="004C585E">
            <w:pPr>
              <w:pStyle w:val="TableBodyTextMIRB"/>
            </w:pPr>
            <w:r w:rsidRPr="00D60F1A">
              <w:t>VARCHAR2(10)</w:t>
            </w:r>
          </w:p>
        </w:tc>
        <w:tc>
          <w:tcPr>
            <w:tcW w:w="1458" w:type="dxa"/>
            <w:vAlign w:val="center"/>
          </w:tcPr>
          <w:p w14:paraId="429ABE69" w14:textId="77777777" w:rsidR="00820918" w:rsidRPr="00D60F1A" w:rsidRDefault="00820918" w:rsidP="004C585E">
            <w:pPr>
              <w:pStyle w:val="TableBodyTextMIRB"/>
            </w:pPr>
            <w:r w:rsidRPr="00D60F1A">
              <w:t>No</w:t>
            </w:r>
          </w:p>
        </w:tc>
        <w:tc>
          <w:tcPr>
            <w:tcW w:w="1890" w:type="dxa"/>
            <w:vAlign w:val="center"/>
          </w:tcPr>
          <w:p w14:paraId="45879BAF" w14:textId="77777777" w:rsidR="00820918" w:rsidRPr="00D60F1A" w:rsidRDefault="00820918" w:rsidP="004C585E">
            <w:pPr>
              <w:pStyle w:val="TableBodyTextMIRB"/>
            </w:pPr>
            <w:r w:rsidRPr="00D60F1A">
              <w:t>ST_SIDE</w:t>
            </w:r>
          </w:p>
        </w:tc>
        <w:tc>
          <w:tcPr>
            <w:tcW w:w="9270" w:type="dxa"/>
            <w:vAlign w:val="center"/>
          </w:tcPr>
          <w:p w14:paraId="7E6C64BC" w14:textId="77777777" w:rsidR="00820918" w:rsidRPr="00D60F1A" w:rsidRDefault="00820918" w:rsidP="004C585E">
            <w:pPr>
              <w:pStyle w:val="TableBodyTextMIRB"/>
            </w:pPr>
            <w:r w:rsidRPr="00D60F1A">
              <w:t xml:space="preserve">The side of the street for which the addressing applies. The street side is determined by the traversal from the "From Measure" to the "To Measure" of the road element. </w:t>
            </w:r>
          </w:p>
          <w:p w14:paraId="1F616A2C" w14:textId="77777777" w:rsidR="00820918" w:rsidRPr="00D60F1A" w:rsidRDefault="00820918" w:rsidP="004C585E">
            <w:pPr>
              <w:pStyle w:val="TableBodyTextMIRB"/>
            </w:pPr>
            <w:r w:rsidRPr="00A31F6F">
              <w:t>Permissible Values:</w:t>
            </w:r>
            <w:r w:rsidRPr="00D60F1A">
              <w:t xml:space="preserve"> (See table </w:t>
            </w:r>
            <w:hyperlink w:anchor="ORN_STREET_SIDE_LIST" w:history="1">
              <w:r w:rsidRPr="002E6F40">
                <w:rPr>
                  <w:rStyle w:val="HyperlinkMIRBChar"/>
                  <w:color w:val="244061"/>
                </w:rPr>
                <w:t>ORN_STREET_SIDE_LIST</w:t>
              </w:r>
            </w:hyperlink>
            <w:r w:rsidRPr="00D60F1A">
              <w:t xml:space="preserve"> </w:t>
            </w:r>
            <w:r>
              <w:t>lookup table in appendix</w:t>
            </w:r>
            <w:r w:rsidRPr="00D60F1A">
              <w:t>)</w:t>
            </w:r>
          </w:p>
        </w:tc>
      </w:tr>
      <w:tr w:rsidR="00820918" w:rsidRPr="00642EC3" w14:paraId="61B8FD2D" w14:textId="77777777" w:rsidTr="004C585E">
        <w:trPr>
          <w:cantSplit/>
          <w:trHeight w:val="432"/>
        </w:trPr>
        <w:tc>
          <w:tcPr>
            <w:tcW w:w="3870" w:type="dxa"/>
            <w:vAlign w:val="center"/>
          </w:tcPr>
          <w:p w14:paraId="76CC8DD3" w14:textId="77777777" w:rsidR="00820918" w:rsidRPr="00D60F1A" w:rsidRDefault="00820918" w:rsidP="004C585E">
            <w:pPr>
              <w:pStyle w:val="TableColumnNameMIRB"/>
            </w:pPr>
            <w:r w:rsidRPr="00D60F1A">
              <w:t>FULL_STREET_NAME</w:t>
            </w:r>
          </w:p>
        </w:tc>
        <w:tc>
          <w:tcPr>
            <w:tcW w:w="2160" w:type="dxa"/>
            <w:vAlign w:val="center"/>
          </w:tcPr>
          <w:p w14:paraId="2069CB92" w14:textId="77777777" w:rsidR="00820918" w:rsidRPr="00D60F1A" w:rsidRDefault="00820918" w:rsidP="004C585E">
            <w:pPr>
              <w:pStyle w:val="TableBodyTextMIRB"/>
            </w:pPr>
            <w:r w:rsidRPr="00D60F1A">
              <w:t>VARCHAR2(100)</w:t>
            </w:r>
          </w:p>
        </w:tc>
        <w:tc>
          <w:tcPr>
            <w:tcW w:w="1458" w:type="dxa"/>
            <w:vAlign w:val="center"/>
          </w:tcPr>
          <w:p w14:paraId="15B35385" w14:textId="77777777" w:rsidR="00820918" w:rsidRPr="00D60F1A" w:rsidRDefault="00820918" w:rsidP="004C585E">
            <w:pPr>
              <w:pStyle w:val="TableBodyTextMIRB"/>
            </w:pPr>
            <w:r w:rsidRPr="00D60F1A">
              <w:t>Yes</w:t>
            </w:r>
          </w:p>
        </w:tc>
        <w:tc>
          <w:tcPr>
            <w:tcW w:w="1890" w:type="dxa"/>
            <w:vAlign w:val="center"/>
          </w:tcPr>
          <w:p w14:paraId="1B97C0A1" w14:textId="77777777" w:rsidR="00820918" w:rsidRPr="00D60F1A" w:rsidRDefault="00820918" w:rsidP="004C585E">
            <w:pPr>
              <w:pStyle w:val="TableBodyTextMIRB"/>
            </w:pPr>
            <w:r w:rsidRPr="00D60F1A">
              <w:t>FULL_NAME</w:t>
            </w:r>
          </w:p>
        </w:tc>
        <w:tc>
          <w:tcPr>
            <w:tcW w:w="9270" w:type="dxa"/>
            <w:vAlign w:val="center"/>
          </w:tcPr>
          <w:p w14:paraId="27C59384" w14:textId="77777777" w:rsidR="00820918" w:rsidRPr="00D60F1A" w:rsidRDefault="00820918" w:rsidP="004C585E">
            <w:pPr>
              <w:pStyle w:val="TableBodyTextMIRB"/>
            </w:pPr>
            <w:r w:rsidRPr="00D60F1A">
              <w:t>This attribute is derived from the individual street name components where present, namely directional prefix, street type prefix, street name body, street type suffix and directional suffix and is stored in upper case text.</w:t>
            </w:r>
          </w:p>
        </w:tc>
      </w:tr>
      <w:tr w:rsidR="00820918" w:rsidRPr="00642EC3" w14:paraId="4C36E605" w14:textId="77777777" w:rsidTr="004C585E">
        <w:trPr>
          <w:cantSplit/>
          <w:trHeight w:val="432"/>
        </w:trPr>
        <w:tc>
          <w:tcPr>
            <w:tcW w:w="3870" w:type="dxa"/>
            <w:vAlign w:val="center"/>
          </w:tcPr>
          <w:p w14:paraId="10D59977" w14:textId="77777777" w:rsidR="00820918" w:rsidRPr="00D60F1A" w:rsidRDefault="00820918" w:rsidP="004C585E">
            <w:pPr>
              <w:pStyle w:val="TableColumnNameMIRB"/>
            </w:pPr>
            <w:r w:rsidRPr="00D60F1A">
              <w:t>ORIGINAL_STREET_NAME</w:t>
            </w:r>
          </w:p>
        </w:tc>
        <w:tc>
          <w:tcPr>
            <w:tcW w:w="2160" w:type="dxa"/>
            <w:vAlign w:val="center"/>
          </w:tcPr>
          <w:p w14:paraId="6D6D3635" w14:textId="77777777" w:rsidR="00820918" w:rsidRPr="00D60F1A" w:rsidRDefault="00820918" w:rsidP="004C585E">
            <w:pPr>
              <w:pStyle w:val="TableBodyTextMIRB"/>
            </w:pPr>
            <w:r w:rsidRPr="00D60F1A">
              <w:t>VARCHAR2(100)</w:t>
            </w:r>
          </w:p>
        </w:tc>
        <w:tc>
          <w:tcPr>
            <w:tcW w:w="1458" w:type="dxa"/>
            <w:vAlign w:val="center"/>
          </w:tcPr>
          <w:p w14:paraId="11C57024" w14:textId="77777777" w:rsidR="00820918" w:rsidRPr="00D60F1A" w:rsidRDefault="00820918" w:rsidP="004C585E">
            <w:pPr>
              <w:pStyle w:val="TableBodyTextMIRB"/>
            </w:pPr>
            <w:r w:rsidRPr="00D60F1A">
              <w:t>No</w:t>
            </w:r>
          </w:p>
        </w:tc>
        <w:tc>
          <w:tcPr>
            <w:tcW w:w="1890" w:type="dxa"/>
            <w:vAlign w:val="center"/>
          </w:tcPr>
          <w:p w14:paraId="5E6BC34F" w14:textId="77777777" w:rsidR="00820918" w:rsidRPr="00D60F1A" w:rsidRDefault="00820918" w:rsidP="004C585E">
            <w:pPr>
              <w:pStyle w:val="TableBodyTextMIRB"/>
            </w:pPr>
            <w:r w:rsidRPr="00D60F1A">
              <w:t>ORIG_ST</w:t>
            </w:r>
          </w:p>
        </w:tc>
        <w:tc>
          <w:tcPr>
            <w:tcW w:w="9270" w:type="dxa"/>
            <w:vAlign w:val="center"/>
          </w:tcPr>
          <w:p w14:paraId="67308A4F" w14:textId="77777777" w:rsidR="00820918" w:rsidRPr="00D60F1A" w:rsidRDefault="00820918" w:rsidP="004C585E">
            <w:pPr>
              <w:pStyle w:val="TableBodyTextMIRB"/>
            </w:pPr>
            <w:r w:rsidRPr="00D60F1A">
              <w:t>The street name provided by source agencies, which is stored as is regardless of spelling or abbreviations.</w:t>
            </w:r>
          </w:p>
        </w:tc>
      </w:tr>
      <w:tr w:rsidR="00820918" w:rsidRPr="00642EC3" w14:paraId="2BFA0C7E" w14:textId="77777777" w:rsidTr="004C585E">
        <w:trPr>
          <w:cantSplit/>
          <w:trHeight w:val="432"/>
        </w:trPr>
        <w:tc>
          <w:tcPr>
            <w:tcW w:w="3870" w:type="dxa"/>
            <w:vAlign w:val="center"/>
          </w:tcPr>
          <w:p w14:paraId="7123282D" w14:textId="77777777" w:rsidR="00820918" w:rsidRPr="00D60F1A" w:rsidRDefault="00820918" w:rsidP="004C585E">
            <w:pPr>
              <w:pStyle w:val="TableColumnNameMIRB"/>
            </w:pPr>
            <w:r w:rsidRPr="00D60F1A">
              <w:lastRenderedPageBreak/>
              <w:t>STANDARD_MUNICIPALITY</w:t>
            </w:r>
          </w:p>
        </w:tc>
        <w:tc>
          <w:tcPr>
            <w:tcW w:w="2160" w:type="dxa"/>
            <w:vAlign w:val="center"/>
          </w:tcPr>
          <w:p w14:paraId="6CC948CC" w14:textId="77777777" w:rsidR="00820918" w:rsidRPr="00D60F1A" w:rsidRDefault="00820918" w:rsidP="004C585E">
            <w:pPr>
              <w:pStyle w:val="TableBodyTextMIRB"/>
            </w:pPr>
            <w:r w:rsidRPr="00D60F1A">
              <w:t>VARCHAR2(100)</w:t>
            </w:r>
          </w:p>
        </w:tc>
        <w:tc>
          <w:tcPr>
            <w:tcW w:w="1458" w:type="dxa"/>
            <w:vAlign w:val="center"/>
          </w:tcPr>
          <w:p w14:paraId="00FA9D18" w14:textId="77777777" w:rsidR="00820918" w:rsidRPr="00D60F1A" w:rsidRDefault="00820918" w:rsidP="004C585E">
            <w:pPr>
              <w:pStyle w:val="TableBodyTextMIRB"/>
            </w:pPr>
            <w:r w:rsidRPr="00D60F1A">
              <w:t>Yes</w:t>
            </w:r>
          </w:p>
        </w:tc>
        <w:tc>
          <w:tcPr>
            <w:tcW w:w="1890" w:type="dxa"/>
            <w:vAlign w:val="center"/>
          </w:tcPr>
          <w:p w14:paraId="29695340" w14:textId="77777777" w:rsidR="00820918" w:rsidRPr="00D60F1A" w:rsidRDefault="00820918" w:rsidP="004C585E">
            <w:pPr>
              <w:pStyle w:val="TableBodyTextMIRB"/>
            </w:pPr>
            <w:r w:rsidRPr="00D60F1A">
              <w:t>STD_MUNIC</w:t>
            </w:r>
          </w:p>
        </w:tc>
        <w:tc>
          <w:tcPr>
            <w:tcW w:w="9270" w:type="dxa"/>
            <w:vAlign w:val="center"/>
          </w:tcPr>
          <w:p w14:paraId="48AB7433" w14:textId="77777777" w:rsidR="00820918" w:rsidRPr="00D60F1A" w:rsidRDefault="00820918" w:rsidP="004C585E">
            <w:pPr>
              <w:pStyle w:val="TableBodyTextMIRB"/>
            </w:pPr>
            <w:r w:rsidRPr="00D60F1A">
              <w:t>Standardized municipality names as maintained by the Ministry of Municipal Affairs and Housing (MMAH), and Official Indian Reserve Names as maintained by the Federal Government.</w:t>
            </w:r>
          </w:p>
          <w:p w14:paraId="7495A579" w14:textId="77777777" w:rsidR="00820918" w:rsidRPr="00D60F1A" w:rsidRDefault="00820918" w:rsidP="004C585E">
            <w:pPr>
              <w:pStyle w:val="TableBodyTextMIRB"/>
            </w:pPr>
            <w:r w:rsidRPr="00A31F6F">
              <w:t>Permissible Values:</w:t>
            </w:r>
            <w:r w:rsidRPr="00D60F1A">
              <w:t xml:space="preserve"> (See </w:t>
            </w:r>
            <w:hyperlink w:anchor="ORN_STANDARD_MUNICIPALITY_LIST" w:history="1">
              <w:r w:rsidRPr="002E6F40">
                <w:rPr>
                  <w:rStyle w:val="HyperlinkMIRBChar"/>
                  <w:color w:val="244061"/>
                </w:rPr>
                <w:t>ORN_STANDARD_MUNICIPALITY_LIST</w:t>
              </w:r>
            </w:hyperlink>
            <w:r w:rsidRPr="00D60F1A">
              <w:t xml:space="preserve"> </w:t>
            </w:r>
            <w:r>
              <w:t>lookup table in appendix</w:t>
            </w:r>
            <w:r w:rsidRPr="00D60F1A">
              <w:t>)</w:t>
            </w:r>
          </w:p>
        </w:tc>
      </w:tr>
      <w:tr w:rsidR="00820918" w:rsidRPr="00642EC3" w14:paraId="0DB2EF52" w14:textId="77777777" w:rsidTr="004C585E">
        <w:trPr>
          <w:cantSplit/>
          <w:trHeight w:val="432"/>
        </w:trPr>
        <w:tc>
          <w:tcPr>
            <w:tcW w:w="3870" w:type="dxa"/>
            <w:vAlign w:val="center"/>
          </w:tcPr>
          <w:p w14:paraId="32BE093A" w14:textId="77777777" w:rsidR="00820918" w:rsidRPr="00D60F1A" w:rsidRDefault="00820918" w:rsidP="004C585E">
            <w:pPr>
              <w:pStyle w:val="TableColumnNameMIRB"/>
            </w:pPr>
            <w:r w:rsidRPr="00D60F1A">
              <w:t>ORIGINAL_MUNICIPALITY</w:t>
            </w:r>
          </w:p>
        </w:tc>
        <w:tc>
          <w:tcPr>
            <w:tcW w:w="2160" w:type="dxa"/>
            <w:vAlign w:val="center"/>
          </w:tcPr>
          <w:p w14:paraId="3F74CC8A" w14:textId="77777777" w:rsidR="00820918" w:rsidRPr="00D60F1A" w:rsidRDefault="00820918" w:rsidP="004C585E">
            <w:pPr>
              <w:pStyle w:val="TableBodyTextMIRB"/>
            </w:pPr>
            <w:r w:rsidRPr="00D60F1A">
              <w:t>VARCHAR2(100)</w:t>
            </w:r>
          </w:p>
        </w:tc>
        <w:tc>
          <w:tcPr>
            <w:tcW w:w="1458" w:type="dxa"/>
            <w:vAlign w:val="center"/>
          </w:tcPr>
          <w:p w14:paraId="7ED79522" w14:textId="77777777" w:rsidR="00820918" w:rsidRPr="00D60F1A" w:rsidRDefault="00820918" w:rsidP="004C585E">
            <w:pPr>
              <w:pStyle w:val="TableBodyTextMIRB"/>
            </w:pPr>
            <w:r w:rsidRPr="00D60F1A">
              <w:t>Yes</w:t>
            </w:r>
          </w:p>
        </w:tc>
        <w:tc>
          <w:tcPr>
            <w:tcW w:w="1890" w:type="dxa"/>
            <w:vAlign w:val="center"/>
          </w:tcPr>
          <w:p w14:paraId="2F8132BD" w14:textId="77777777" w:rsidR="00820918" w:rsidRPr="00D60F1A" w:rsidRDefault="00820918" w:rsidP="004C585E">
            <w:pPr>
              <w:pStyle w:val="TableBodyTextMIRB"/>
            </w:pPr>
            <w:r w:rsidRPr="00D60F1A">
              <w:t>ORIG_MUNIC</w:t>
            </w:r>
          </w:p>
        </w:tc>
        <w:tc>
          <w:tcPr>
            <w:tcW w:w="9270" w:type="dxa"/>
            <w:vAlign w:val="center"/>
          </w:tcPr>
          <w:p w14:paraId="0A843A08" w14:textId="77777777" w:rsidR="00820918" w:rsidRPr="00D60F1A" w:rsidRDefault="00820918" w:rsidP="004C585E">
            <w:pPr>
              <w:pStyle w:val="TableBodyTextMIRB"/>
            </w:pPr>
            <w:r w:rsidRPr="00D60F1A">
              <w:t>The municipality name provided by source agencies, which is stored as is, regardless of spelling or abbreviations. It may contain former municipality names or may contain local municipal names such towns or village names.</w:t>
            </w:r>
          </w:p>
        </w:tc>
      </w:tr>
      <w:tr w:rsidR="00820918" w:rsidRPr="00642EC3" w14:paraId="1CDC0FC0" w14:textId="77777777" w:rsidTr="004C585E">
        <w:trPr>
          <w:cantSplit/>
          <w:trHeight w:val="432"/>
        </w:trPr>
        <w:tc>
          <w:tcPr>
            <w:tcW w:w="3870" w:type="dxa"/>
            <w:vAlign w:val="center"/>
          </w:tcPr>
          <w:p w14:paraId="2493C8ED" w14:textId="77777777" w:rsidR="00820918" w:rsidRPr="00D60F1A" w:rsidRDefault="00820918" w:rsidP="004C585E">
            <w:pPr>
              <w:pStyle w:val="TableColumnNameMIRB"/>
            </w:pPr>
            <w:r w:rsidRPr="00D60F1A">
              <w:t>AGENCY_NAME</w:t>
            </w:r>
          </w:p>
        </w:tc>
        <w:tc>
          <w:tcPr>
            <w:tcW w:w="2160" w:type="dxa"/>
            <w:vAlign w:val="center"/>
          </w:tcPr>
          <w:p w14:paraId="548FDF0C" w14:textId="77777777" w:rsidR="00820918" w:rsidRPr="00D60F1A" w:rsidRDefault="00820918" w:rsidP="004C585E">
            <w:pPr>
              <w:pStyle w:val="TableBodyTextMIRB"/>
            </w:pPr>
            <w:r w:rsidRPr="00D60F1A">
              <w:t>VARCHAR2(100)</w:t>
            </w:r>
          </w:p>
        </w:tc>
        <w:tc>
          <w:tcPr>
            <w:tcW w:w="1458" w:type="dxa"/>
            <w:vAlign w:val="center"/>
          </w:tcPr>
          <w:p w14:paraId="2E6CBCFB" w14:textId="77777777" w:rsidR="00820918" w:rsidRPr="00D60F1A" w:rsidRDefault="00820918" w:rsidP="004C585E">
            <w:pPr>
              <w:pStyle w:val="TableBodyTextMIRB"/>
            </w:pPr>
            <w:r w:rsidRPr="00D60F1A">
              <w:t>No</w:t>
            </w:r>
          </w:p>
        </w:tc>
        <w:tc>
          <w:tcPr>
            <w:tcW w:w="1890" w:type="dxa"/>
            <w:vAlign w:val="center"/>
          </w:tcPr>
          <w:p w14:paraId="1C9AB90F" w14:textId="77777777" w:rsidR="00820918" w:rsidRPr="00D60F1A" w:rsidRDefault="00820918" w:rsidP="004C585E">
            <w:pPr>
              <w:pStyle w:val="TableBodyTextMIRB"/>
            </w:pPr>
            <w:r w:rsidRPr="00D60F1A">
              <w:t>AGENCY</w:t>
            </w:r>
          </w:p>
        </w:tc>
        <w:tc>
          <w:tcPr>
            <w:tcW w:w="9270" w:type="dxa"/>
            <w:vAlign w:val="center"/>
          </w:tcPr>
          <w:p w14:paraId="76BA400D" w14:textId="77777777" w:rsidR="00820918" w:rsidRPr="00D60F1A" w:rsidRDefault="00820918" w:rsidP="004C585E">
            <w:pPr>
              <w:pStyle w:val="TableBodyTextMIRB"/>
            </w:pPr>
            <w:r w:rsidRPr="00D60F1A">
              <w:t>The name of the agency.</w:t>
            </w:r>
          </w:p>
          <w:p w14:paraId="62381720" w14:textId="77777777" w:rsidR="00820918" w:rsidRPr="00D60F1A" w:rsidRDefault="00820918" w:rsidP="004C585E">
            <w:pPr>
              <w:pStyle w:val="TableBodyTextMIRB"/>
            </w:pPr>
            <w:r w:rsidRPr="00A31F6F">
              <w:t>Permissible Values: (</w:t>
            </w:r>
            <w:r w:rsidRPr="00D60F1A">
              <w:t xml:space="preserve">See </w:t>
            </w:r>
            <w:hyperlink w:anchor="ORN_AGENCY_NAME_LIST" w:history="1">
              <w:r w:rsidRPr="002E6F40">
                <w:rPr>
                  <w:rStyle w:val="HyperlinkMIRBChar"/>
                  <w:color w:val="244061"/>
                </w:rPr>
                <w:t>ORN_AGENCY_NAME_LIST</w:t>
              </w:r>
            </w:hyperlink>
            <w:r w:rsidRPr="00D60F1A">
              <w:t xml:space="preserve"> </w:t>
            </w:r>
            <w:r>
              <w:t>lookup table in appendix</w:t>
            </w:r>
            <w:r w:rsidRPr="00D60F1A">
              <w:t>)</w:t>
            </w:r>
          </w:p>
        </w:tc>
      </w:tr>
      <w:tr w:rsidR="00820918" w:rsidRPr="00642EC3" w14:paraId="640BE386" w14:textId="77777777" w:rsidTr="004C585E">
        <w:trPr>
          <w:cantSplit/>
          <w:trHeight w:val="432"/>
        </w:trPr>
        <w:tc>
          <w:tcPr>
            <w:tcW w:w="3870" w:type="dxa"/>
            <w:vAlign w:val="center"/>
          </w:tcPr>
          <w:p w14:paraId="41550C85" w14:textId="77777777" w:rsidR="00820918" w:rsidRPr="00D60F1A" w:rsidRDefault="00820918" w:rsidP="004C585E">
            <w:pPr>
              <w:pStyle w:val="TableColumnNameMIRB"/>
            </w:pPr>
            <w:r w:rsidRPr="00D60F1A">
              <w:t>EFFECTIVE_DATETIME</w:t>
            </w:r>
          </w:p>
        </w:tc>
        <w:tc>
          <w:tcPr>
            <w:tcW w:w="2160" w:type="dxa"/>
            <w:vAlign w:val="center"/>
          </w:tcPr>
          <w:p w14:paraId="76CE2700" w14:textId="77777777" w:rsidR="00820918" w:rsidRPr="00D60F1A" w:rsidRDefault="00820918" w:rsidP="004C585E">
            <w:pPr>
              <w:pStyle w:val="TableBodyTextMIRB"/>
            </w:pPr>
            <w:r w:rsidRPr="00D60F1A">
              <w:t>DATE</w:t>
            </w:r>
          </w:p>
        </w:tc>
        <w:tc>
          <w:tcPr>
            <w:tcW w:w="1458" w:type="dxa"/>
            <w:vAlign w:val="center"/>
          </w:tcPr>
          <w:p w14:paraId="5DBB1F4A" w14:textId="77777777" w:rsidR="00820918" w:rsidRPr="00D60F1A" w:rsidRDefault="00820918" w:rsidP="004C585E">
            <w:pPr>
              <w:pStyle w:val="TableBodyTextMIRB"/>
            </w:pPr>
            <w:r w:rsidRPr="00D60F1A">
              <w:t>Yes</w:t>
            </w:r>
          </w:p>
        </w:tc>
        <w:tc>
          <w:tcPr>
            <w:tcW w:w="1890" w:type="dxa"/>
            <w:vAlign w:val="center"/>
          </w:tcPr>
          <w:p w14:paraId="6EAC301F" w14:textId="77777777" w:rsidR="00820918" w:rsidRPr="00D60F1A" w:rsidRDefault="00820918" w:rsidP="004C585E">
            <w:pPr>
              <w:pStyle w:val="TableBodyTextMIRB"/>
            </w:pPr>
            <w:r w:rsidRPr="00D60F1A">
              <w:t>EFF_DATE</w:t>
            </w:r>
          </w:p>
        </w:tc>
        <w:tc>
          <w:tcPr>
            <w:tcW w:w="9270" w:type="dxa"/>
            <w:vAlign w:val="center"/>
          </w:tcPr>
          <w:p w14:paraId="5EBF1816" w14:textId="77777777" w:rsidR="00820918" w:rsidRPr="00D60F1A" w:rsidRDefault="00820918" w:rsidP="004C585E">
            <w:pPr>
              <w:pStyle w:val="TableBodyTextMIRB"/>
            </w:pPr>
            <w:r w:rsidRPr="00D60F1A">
              <w:t>Date/time the record was created or last modified in the source database.</w:t>
            </w:r>
          </w:p>
        </w:tc>
      </w:tr>
    </w:tbl>
    <w:p w14:paraId="37247C39" w14:textId="77777777" w:rsidR="00820918" w:rsidRPr="00E67AC6" w:rsidRDefault="00820918" w:rsidP="00820918">
      <w:pPr>
        <w:pStyle w:val="Heading2MIRB"/>
        <w:rPr>
          <w:color w:val="244061"/>
        </w:rPr>
      </w:pPr>
      <w:bookmarkStart w:id="23" w:name="_Toc196317657"/>
      <w:r w:rsidRPr="00E67AC6">
        <w:rPr>
          <w:color w:val="244061"/>
        </w:rPr>
        <w:t>ORN_ALTERNATE_STREET_NAME</w:t>
      </w:r>
      <w:bookmarkEnd w:id="23"/>
    </w:p>
    <w:p w14:paraId="0DBE69CE" w14:textId="77777777" w:rsidR="00820918" w:rsidRPr="00D60F1A" w:rsidRDefault="00820918" w:rsidP="00820918">
      <w:pPr>
        <w:pStyle w:val="BodyAccessibleTextMIRB"/>
      </w:pPr>
      <w:r w:rsidRPr="00D60F1A">
        <w:t>An event identifying an alternate street name and may be associated with a bilingual name. A language code shall be used to specify the applied language which resides i</w:t>
      </w:r>
      <w:r>
        <w:t>n the Street_Name_Parsed Table.</w:t>
      </w:r>
    </w:p>
    <w:tbl>
      <w:tblPr>
        <w:tblStyle w:val="TableGrid1"/>
        <w:tblW w:w="18468" w:type="dxa"/>
        <w:tblLayout w:type="fixed"/>
        <w:tblLook w:val="04A0" w:firstRow="1" w:lastRow="0" w:firstColumn="1" w:lastColumn="0" w:noHBand="0" w:noVBand="1"/>
        <w:tblCaption w:val="Table: ORN_ALTERNATE_STREET_NAME"/>
        <w:tblDescription w:val="The ORN_ALTERNATE_STREET_NAME table and attributes."/>
      </w:tblPr>
      <w:tblGrid>
        <w:gridCol w:w="3960"/>
        <w:gridCol w:w="2160"/>
        <w:gridCol w:w="1548"/>
        <w:gridCol w:w="1890"/>
        <w:gridCol w:w="8910"/>
      </w:tblGrid>
      <w:tr w:rsidR="00820918" w:rsidRPr="0081692D" w14:paraId="024E3805" w14:textId="77777777" w:rsidTr="004C585E">
        <w:trPr>
          <w:cantSplit/>
          <w:trHeight w:val="432"/>
          <w:tblHeader/>
        </w:trPr>
        <w:tc>
          <w:tcPr>
            <w:tcW w:w="3960" w:type="dxa"/>
            <w:vAlign w:val="center"/>
          </w:tcPr>
          <w:p w14:paraId="5CEDC82B" w14:textId="77777777" w:rsidR="00820918" w:rsidRPr="0081692D" w:rsidRDefault="00820918" w:rsidP="004C585E">
            <w:pPr>
              <w:pStyle w:val="TableHeaderRowTextMIRB"/>
            </w:pPr>
            <w:r w:rsidRPr="0081692D">
              <w:t>Column Name</w:t>
            </w:r>
          </w:p>
        </w:tc>
        <w:tc>
          <w:tcPr>
            <w:tcW w:w="2160" w:type="dxa"/>
            <w:vAlign w:val="center"/>
          </w:tcPr>
          <w:p w14:paraId="29250CA3" w14:textId="77777777" w:rsidR="00820918" w:rsidRPr="0081692D" w:rsidRDefault="00820918" w:rsidP="004C585E">
            <w:pPr>
              <w:pStyle w:val="TableHeaderRowTextMIRB"/>
            </w:pPr>
            <w:r w:rsidRPr="0081692D">
              <w:t>Column Type</w:t>
            </w:r>
          </w:p>
        </w:tc>
        <w:tc>
          <w:tcPr>
            <w:tcW w:w="1548" w:type="dxa"/>
            <w:vAlign w:val="center"/>
          </w:tcPr>
          <w:p w14:paraId="0D629C17" w14:textId="77777777" w:rsidR="00820918" w:rsidRPr="0081692D" w:rsidRDefault="00820918" w:rsidP="004C585E">
            <w:pPr>
              <w:pStyle w:val="TableHeaderRowTextMIRB"/>
            </w:pPr>
            <w:r w:rsidRPr="0081692D">
              <w:t>Mandatory</w:t>
            </w:r>
          </w:p>
        </w:tc>
        <w:tc>
          <w:tcPr>
            <w:tcW w:w="1890" w:type="dxa"/>
            <w:vAlign w:val="center"/>
          </w:tcPr>
          <w:p w14:paraId="1B0ACDCA" w14:textId="77777777" w:rsidR="00820918" w:rsidRPr="0081692D" w:rsidRDefault="00820918" w:rsidP="004C585E">
            <w:pPr>
              <w:pStyle w:val="TableHeaderRowTextMIRB"/>
            </w:pPr>
            <w:r w:rsidRPr="0081692D">
              <w:t>Short Name</w:t>
            </w:r>
          </w:p>
        </w:tc>
        <w:tc>
          <w:tcPr>
            <w:tcW w:w="8910" w:type="dxa"/>
            <w:vAlign w:val="center"/>
          </w:tcPr>
          <w:p w14:paraId="0885710A" w14:textId="77777777" w:rsidR="00820918" w:rsidRPr="0081692D" w:rsidRDefault="00820918" w:rsidP="004C585E">
            <w:pPr>
              <w:pStyle w:val="TableHeaderRowTextMIRB"/>
            </w:pPr>
            <w:r w:rsidRPr="0081692D">
              <w:t>Description</w:t>
            </w:r>
          </w:p>
        </w:tc>
      </w:tr>
      <w:tr w:rsidR="00820918" w:rsidRPr="0081692D" w14:paraId="1FDD288D" w14:textId="77777777" w:rsidTr="004C585E">
        <w:trPr>
          <w:cantSplit/>
          <w:trHeight w:val="432"/>
        </w:trPr>
        <w:tc>
          <w:tcPr>
            <w:tcW w:w="3960" w:type="dxa"/>
            <w:vAlign w:val="center"/>
          </w:tcPr>
          <w:p w14:paraId="0DC7D1D0" w14:textId="77777777" w:rsidR="00820918" w:rsidRPr="0081692D" w:rsidRDefault="00820918" w:rsidP="004C585E">
            <w:pPr>
              <w:pStyle w:val="TableColumnNameMIRB"/>
            </w:pPr>
            <w:r w:rsidRPr="0081692D">
              <w:t>EVENT_ID</w:t>
            </w:r>
          </w:p>
        </w:tc>
        <w:tc>
          <w:tcPr>
            <w:tcW w:w="2160" w:type="dxa"/>
            <w:vAlign w:val="center"/>
          </w:tcPr>
          <w:p w14:paraId="45C8E2AB" w14:textId="77777777" w:rsidR="00820918" w:rsidRPr="0081692D" w:rsidRDefault="00820918" w:rsidP="004C585E">
            <w:pPr>
              <w:pStyle w:val="TableBodyTextMIRB"/>
            </w:pPr>
            <w:r w:rsidRPr="0081692D">
              <w:t>NUMBER(13,0)</w:t>
            </w:r>
          </w:p>
        </w:tc>
        <w:tc>
          <w:tcPr>
            <w:tcW w:w="1548" w:type="dxa"/>
            <w:vAlign w:val="center"/>
          </w:tcPr>
          <w:p w14:paraId="46AC9D40" w14:textId="77777777" w:rsidR="00820918" w:rsidRPr="0081692D" w:rsidRDefault="00820918" w:rsidP="004C585E">
            <w:pPr>
              <w:pStyle w:val="TableBodyTextMIRB"/>
            </w:pPr>
            <w:r w:rsidRPr="0081692D">
              <w:t>Yes</w:t>
            </w:r>
          </w:p>
        </w:tc>
        <w:tc>
          <w:tcPr>
            <w:tcW w:w="1890" w:type="dxa"/>
            <w:vAlign w:val="center"/>
          </w:tcPr>
          <w:p w14:paraId="67198600" w14:textId="77777777" w:rsidR="00820918" w:rsidRPr="0081692D" w:rsidRDefault="00820918" w:rsidP="004C585E">
            <w:pPr>
              <w:pStyle w:val="TableBodyTextMIRB"/>
            </w:pPr>
            <w:r w:rsidRPr="0081692D">
              <w:t>EVENT_ID</w:t>
            </w:r>
          </w:p>
        </w:tc>
        <w:tc>
          <w:tcPr>
            <w:tcW w:w="8910" w:type="dxa"/>
            <w:vAlign w:val="center"/>
          </w:tcPr>
          <w:p w14:paraId="5936A177" w14:textId="77777777" w:rsidR="00820918" w:rsidRPr="0081692D" w:rsidRDefault="00820918" w:rsidP="004C585E">
            <w:pPr>
              <w:pStyle w:val="TableBodyTextMIRB"/>
            </w:pPr>
            <w:r w:rsidRPr="0081692D">
              <w:t>System generated identifier, unique at the application level.</w:t>
            </w:r>
          </w:p>
        </w:tc>
      </w:tr>
      <w:tr w:rsidR="00820918" w:rsidRPr="0081692D" w14:paraId="5F36AB2D" w14:textId="77777777" w:rsidTr="004C585E">
        <w:trPr>
          <w:cantSplit/>
          <w:trHeight w:val="432"/>
        </w:trPr>
        <w:tc>
          <w:tcPr>
            <w:tcW w:w="3960" w:type="dxa"/>
            <w:vAlign w:val="center"/>
          </w:tcPr>
          <w:p w14:paraId="0269664B" w14:textId="77777777" w:rsidR="00820918" w:rsidRPr="0081692D" w:rsidRDefault="00820918" w:rsidP="004C585E">
            <w:pPr>
              <w:pStyle w:val="TableColumnNameMIRB"/>
            </w:pPr>
            <w:r w:rsidRPr="0081692D">
              <w:t>ORN_ROAD_NET_ELEMENT_ID</w:t>
            </w:r>
          </w:p>
        </w:tc>
        <w:tc>
          <w:tcPr>
            <w:tcW w:w="2160" w:type="dxa"/>
            <w:vAlign w:val="center"/>
          </w:tcPr>
          <w:p w14:paraId="20860026" w14:textId="77777777" w:rsidR="00820918" w:rsidRPr="0081692D" w:rsidRDefault="00820918" w:rsidP="004C585E">
            <w:pPr>
              <w:pStyle w:val="TableBodyTextMIRB"/>
            </w:pPr>
            <w:r w:rsidRPr="0081692D">
              <w:t>NUMBER(13,0)</w:t>
            </w:r>
          </w:p>
        </w:tc>
        <w:tc>
          <w:tcPr>
            <w:tcW w:w="1548" w:type="dxa"/>
            <w:vAlign w:val="center"/>
          </w:tcPr>
          <w:p w14:paraId="4FC06E6C" w14:textId="77777777" w:rsidR="00820918" w:rsidRPr="0081692D" w:rsidRDefault="00820918" w:rsidP="004C585E">
            <w:pPr>
              <w:pStyle w:val="TableBodyTextMIRB"/>
            </w:pPr>
            <w:r w:rsidRPr="0081692D">
              <w:t>Yes</w:t>
            </w:r>
          </w:p>
        </w:tc>
        <w:tc>
          <w:tcPr>
            <w:tcW w:w="1890" w:type="dxa"/>
            <w:vAlign w:val="center"/>
          </w:tcPr>
          <w:p w14:paraId="2459140E" w14:textId="77777777" w:rsidR="00820918" w:rsidRPr="0081692D" w:rsidRDefault="00820918" w:rsidP="004C585E">
            <w:pPr>
              <w:pStyle w:val="TableBodyTextMIRB"/>
            </w:pPr>
            <w:r w:rsidRPr="0081692D">
              <w:t>ELEMENT_ID</w:t>
            </w:r>
          </w:p>
        </w:tc>
        <w:tc>
          <w:tcPr>
            <w:tcW w:w="8910" w:type="dxa"/>
            <w:vAlign w:val="center"/>
          </w:tcPr>
          <w:p w14:paraId="0863295E" w14:textId="77777777" w:rsidR="00820918" w:rsidRPr="0081692D" w:rsidRDefault="00714627" w:rsidP="004C585E">
            <w:pPr>
              <w:pStyle w:val="TableBodyTextMIRB"/>
            </w:pPr>
            <w:r w:rsidRPr="005D3BBC">
              <w:t>Foreign Key (FK) OGF_ID reference to parent ORN_ROAD_NET_ELEMENT_FT feature table record</w:t>
            </w:r>
            <w:r w:rsidRPr="00D907BB">
              <w:t>.</w:t>
            </w:r>
          </w:p>
        </w:tc>
      </w:tr>
      <w:tr w:rsidR="00820918" w:rsidRPr="0081692D" w14:paraId="01718EC5" w14:textId="77777777" w:rsidTr="004C585E">
        <w:trPr>
          <w:cantSplit/>
          <w:trHeight w:val="432"/>
        </w:trPr>
        <w:tc>
          <w:tcPr>
            <w:tcW w:w="3960" w:type="dxa"/>
            <w:vAlign w:val="center"/>
          </w:tcPr>
          <w:p w14:paraId="4F51C7BF" w14:textId="77777777" w:rsidR="00820918" w:rsidRPr="0081692D" w:rsidRDefault="00820918" w:rsidP="004C585E">
            <w:pPr>
              <w:pStyle w:val="TableColumnNameMIRB"/>
            </w:pPr>
            <w:r w:rsidRPr="0081692D">
              <w:t>FROM_MEASURE</w:t>
            </w:r>
          </w:p>
        </w:tc>
        <w:tc>
          <w:tcPr>
            <w:tcW w:w="2160" w:type="dxa"/>
            <w:vAlign w:val="center"/>
          </w:tcPr>
          <w:p w14:paraId="0F68C188" w14:textId="77777777" w:rsidR="00820918" w:rsidRPr="0081692D" w:rsidRDefault="00820918" w:rsidP="004C585E">
            <w:pPr>
              <w:pStyle w:val="TableBodyTextMIRB"/>
            </w:pPr>
            <w:r w:rsidRPr="0081692D">
              <w:t>NUMBER(9,3)</w:t>
            </w:r>
          </w:p>
        </w:tc>
        <w:tc>
          <w:tcPr>
            <w:tcW w:w="1548" w:type="dxa"/>
            <w:vAlign w:val="center"/>
          </w:tcPr>
          <w:p w14:paraId="40D53B66" w14:textId="77777777" w:rsidR="00820918" w:rsidRPr="0081692D" w:rsidRDefault="00820918" w:rsidP="004C585E">
            <w:pPr>
              <w:pStyle w:val="TableBodyTextMIRB"/>
            </w:pPr>
            <w:r w:rsidRPr="0081692D">
              <w:t>No</w:t>
            </w:r>
          </w:p>
        </w:tc>
        <w:tc>
          <w:tcPr>
            <w:tcW w:w="1890" w:type="dxa"/>
            <w:vAlign w:val="center"/>
          </w:tcPr>
          <w:p w14:paraId="4F548C59" w14:textId="77777777" w:rsidR="00820918" w:rsidRPr="0081692D" w:rsidRDefault="00820918" w:rsidP="004C585E">
            <w:pPr>
              <w:pStyle w:val="TableBodyTextMIRB"/>
            </w:pPr>
            <w:r w:rsidRPr="0081692D">
              <w:t>FROM_MEAS</w:t>
            </w:r>
          </w:p>
        </w:tc>
        <w:tc>
          <w:tcPr>
            <w:tcW w:w="8910" w:type="dxa"/>
            <w:vAlign w:val="center"/>
          </w:tcPr>
          <w:p w14:paraId="7999196E" w14:textId="77777777" w:rsidR="00820918" w:rsidRPr="0081692D" w:rsidRDefault="00820918" w:rsidP="004C585E">
            <w:pPr>
              <w:pStyle w:val="TableBodyTextMIRB"/>
            </w:pPr>
            <w:r w:rsidRPr="0081692D">
              <w:t>The location of the beginning of the event measured in metres from the beginning of the road element. This measure is related to planimetric distance, not actual driven distance.</w:t>
            </w:r>
          </w:p>
        </w:tc>
      </w:tr>
      <w:tr w:rsidR="00820918" w:rsidRPr="0081692D" w14:paraId="5A64D289" w14:textId="77777777" w:rsidTr="004C585E">
        <w:trPr>
          <w:cantSplit/>
          <w:trHeight w:val="432"/>
        </w:trPr>
        <w:tc>
          <w:tcPr>
            <w:tcW w:w="3960" w:type="dxa"/>
            <w:vAlign w:val="center"/>
          </w:tcPr>
          <w:p w14:paraId="7C7ECE24" w14:textId="77777777" w:rsidR="00820918" w:rsidRPr="0081692D" w:rsidRDefault="00820918" w:rsidP="004C585E">
            <w:pPr>
              <w:pStyle w:val="TableColumnNameMIRB"/>
            </w:pPr>
            <w:r w:rsidRPr="0081692D">
              <w:t>TO_MEASURE</w:t>
            </w:r>
          </w:p>
        </w:tc>
        <w:tc>
          <w:tcPr>
            <w:tcW w:w="2160" w:type="dxa"/>
            <w:vAlign w:val="center"/>
          </w:tcPr>
          <w:p w14:paraId="27B72C39" w14:textId="77777777" w:rsidR="00820918" w:rsidRPr="0081692D" w:rsidRDefault="00820918" w:rsidP="004C585E">
            <w:pPr>
              <w:pStyle w:val="TableBodyTextMIRB"/>
            </w:pPr>
            <w:r w:rsidRPr="0081692D">
              <w:t>NUMBER(9,3)</w:t>
            </w:r>
          </w:p>
        </w:tc>
        <w:tc>
          <w:tcPr>
            <w:tcW w:w="1548" w:type="dxa"/>
            <w:vAlign w:val="center"/>
          </w:tcPr>
          <w:p w14:paraId="3928505D" w14:textId="77777777" w:rsidR="00820918" w:rsidRPr="0081692D" w:rsidRDefault="00820918" w:rsidP="004C585E">
            <w:pPr>
              <w:pStyle w:val="TableBodyTextMIRB"/>
            </w:pPr>
            <w:r w:rsidRPr="0081692D">
              <w:t>Yes</w:t>
            </w:r>
          </w:p>
        </w:tc>
        <w:tc>
          <w:tcPr>
            <w:tcW w:w="1890" w:type="dxa"/>
            <w:vAlign w:val="center"/>
          </w:tcPr>
          <w:p w14:paraId="5A9FC877" w14:textId="77777777" w:rsidR="00820918" w:rsidRPr="0081692D" w:rsidRDefault="00820918" w:rsidP="004C585E">
            <w:pPr>
              <w:pStyle w:val="TableBodyTextMIRB"/>
            </w:pPr>
            <w:r w:rsidRPr="0081692D">
              <w:t>TO_MEASURE</w:t>
            </w:r>
          </w:p>
        </w:tc>
        <w:tc>
          <w:tcPr>
            <w:tcW w:w="8910" w:type="dxa"/>
            <w:vAlign w:val="center"/>
          </w:tcPr>
          <w:p w14:paraId="3EDA5E6A" w14:textId="77777777" w:rsidR="00820918" w:rsidRPr="0081692D" w:rsidRDefault="00820918" w:rsidP="004C585E">
            <w:pPr>
              <w:pStyle w:val="TableBodyTextMIRB"/>
            </w:pPr>
            <w:r w:rsidRPr="0081692D">
              <w:t>The location of the end of the event measured in metres from the beginning of the road element. This measure is related to planimetric distance, not actual driven distance.</w:t>
            </w:r>
          </w:p>
        </w:tc>
      </w:tr>
      <w:tr w:rsidR="00820918" w:rsidRPr="0081692D" w14:paraId="09B8125A" w14:textId="77777777" w:rsidTr="004C585E">
        <w:trPr>
          <w:cantSplit/>
          <w:trHeight w:val="432"/>
        </w:trPr>
        <w:tc>
          <w:tcPr>
            <w:tcW w:w="3960" w:type="dxa"/>
            <w:vAlign w:val="center"/>
          </w:tcPr>
          <w:p w14:paraId="68EDBD4A" w14:textId="77777777" w:rsidR="00820918" w:rsidRPr="0081692D" w:rsidRDefault="00820918" w:rsidP="004C585E">
            <w:pPr>
              <w:pStyle w:val="TableColumnNameMIRB"/>
            </w:pPr>
            <w:r w:rsidRPr="0081692D">
              <w:t>FULL_STREET_NAME</w:t>
            </w:r>
          </w:p>
        </w:tc>
        <w:tc>
          <w:tcPr>
            <w:tcW w:w="2160" w:type="dxa"/>
            <w:vAlign w:val="center"/>
          </w:tcPr>
          <w:p w14:paraId="0383B2D4" w14:textId="77777777" w:rsidR="00820918" w:rsidRPr="0081692D" w:rsidRDefault="00820918" w:rsidP="004C585E">
            <w:pPr>
              <w:pStyle w:val="TableBodyTextMIRB"/>
            </w:pPr>
            <w:r w:rsidRPr="0081692D">
              <w:t>VARCHAR2(100)</w:t>
            </w:r>
          </w:p>
        </w:tc>
        <w:tc>
          <w:tcPr>
            <w:tcW w:w="1548" w:type="dxa"/>
            <w:vAlign w:val="center"/>
          </w:tcPr>
          <w:p w14:paraId="6E70148D" w14:textId="77777777" w:rsidR="00820918" w:rsidRPr="0081692D" w:rsidRDefault="00820918" w:rsidP="004C585E">
            <w:pPr>
              <w:pStyle w:val="TableBodyTextMIRB"/>
            </w:pPr>
            <w:r w:rsidRPr="0081692D">
              <w:t>Yes</w:t>
            </w:r>
          </w:p>
        </w:tc>
        <w:tc>
          <w:tcPr>
            <w:tcW w:w="1890" w:type="dxa"/>
            <w:vAlign w:val="center"/>
          </w:tcPr>
          <w:p w14:paraId="5CD16580" w14:textId="77777777" w:rsidR="00820918" w:rsidRPr="0081692D" w:rsidRDefault="00820918" w:rsidP="004C585E">
            <w:pPr>
              <w:pStyle w:val="TableBodyTextMIRB"/>
            </w:pPr>
            <w:r w:rsidRPr="0081692D">
              <w:t>FULL_NAME</w:t>
            </w:r>
          </w:p>
        </w:tc>
        <w:tc>
          <w:tcPr>
            <w:tcW w:w="8910" w:type="dxa"/>
            <w:vAlign w:val="center"/>
          </w:tcPr>
          <w:p w14:paraId="682FB823" w14:textId="77777777" w:rsidR="00820918" w:rsidRPr="0081692D" w:rsidRDefault="00820918" w:rsidP="004C585E">
            <w:pPr>
              <w:pStyle w:val="TableBodyTextMIRB"/>
            </w:pPr>
            <w:r w:rsidRPr="0081692D">
              <w:t>This attribute is derived from the individual street name components where present, namely directional prefix, street type prefix, street name body, street type suffix and directional suffix and is stored in upper case text.</w:t>
            </w:r>
          </w:p>
        </w:tc>
      </w:tr>
      <w:tr w:rsidR="00820918" w:rsidRPr="0081692D" w14:paraId="076D3329" w14:textId="77777777" w:rsidTr="004C585E">
        <w:trPr>
          <w:cantSplit/>
          <w:trHeight w:val="432"/>
        </w:trPr>
        <w:tc>
          <w:tcPr>
            <w:tcW w:w="3960" w:type="dxa"/>
            <w:vAlign w:val="center"/>
          </w:tcPr>
          <w:p w14:paraId="75A4AEEE" w14:textId="77777777" w:rsidR="00820918" w:rsidRPr="0081692D" w:rsidRDefault="00820918" w:rsidP="004C585E">
            <w:pPr>
              <w:pStyle w:val="TableColumnNameMIRB"/>
            </w:pPr>
            <w:r w:rsidRPr="0081692D">
              <w:rPr>
                <w:bCs/>
              </w:rPr>
              <w:t>AGENCY_NAME</w:t>
            </w:r>
          </w:p>
        </w:tc>
        <w:tc>
          <w:tcPr>
            <w:tcW w:w="2160" w:type="dxa"/>
            <w:vAlign w:val="center"/>
          </w:tcPr>
          <w:p w14:paraId="49D7CF0E" w14:textId="77777777" w:rsidR="00820918" w:rsidRPr="0081692D" w:rsidRDefault="00820918" w:rsidP="004C585E">
            <w:pPr>
              <w:pStyle w:val="TableBodyTextMIRB"/>
            </w:pPr>
            <w:r w:rsidRPr="0081692D">
              <w:t>VARCHAR2(100)</w:t>
            </w:r>
          </w:p>
        </w:tc>
        <w:tc>
          <w:tcPr>
            <w:tcW w:w="1548" w:type="dxa"/>
            <w:vAlign w:val="center"/>
          </w:tcPr>
          <w:p w14:paraId="772F29D1" w14:textId="77777777" w:rsidR="00820918" w:rsidRPr="0081692D" w:rsidRDefault="00820918" w:rsidP="004C585E">
            <w:pPr>
              <w:pStyle w:val="TableBodyTextMIRB"/>
            </w:pPr>
            <w:r w:rsidRPr="0081692D">
              <w:t>Yes</w:t>
            </w:r>
          </w:p>
        </w:tc>
        <w:tc>
          <w:tcPr>
            <w:tcW w:w="1890" w:type="dxa"/>
            <w:vAlign w:val="center"/>
          </w:tcPr>
          <w:p w14:paraId="6764400B" w14:textId="77777777" w:rsidR="00820918" w:rsidRPr="0081692D" w:rsidRDefault="00820918" w:rsidP="004C585E">
            <w:pPr>
              <w:pStyle w:val="TableBodyTextMIRB"/>
            </w:pPr>
            <w:r w:rsidRPr="0081692D">
              <w:t>AGENCY</w:t>
            </w:r>
          </w:p>
        </w:tc>
        <w:tc>
          <w:tcPr>
            <w:tcW w:w="8910" w:type="dxa"/>
            <w:vAlign w:val="center"/>
          </w:tcPr>
          <w:p w14:paraId="0BF9CF6C" w14:textId="77777777" w:rsidR="00820918" w:rsidRPr="0081692D" w:rsidRDefault="00820918" w:rsidP="004C585E">
            <w:pPr>
              <w:pStyle w:val="TableBodyTextMIRB"/>
            </w:pPr>
            <w:r w:rsidRPr="0081692D">
              <w:t>The name of the agency.</w:t>
            </w:r>
          </w:p>
          <w:p w14:paraId="09972B85" w14:textId="77777777" w:rsidR="00820918" w:rsidRPr="0081692D" w:rsidRDefault="00820918" w:rsidP="004C585E">
            <w:pPr>
              <w:pStyle w:val="TableBodyTextMIRB"/>
            </w:pPr>
            <w:r w:rsidRPr="0081692D">
              <w:t xml:space="preserve">Permissible Values: (See </w:t>
            </w:r>
            <w:hyperlink w:anchor="ORN_AGENCY_NAME_LIST" w:history="1">
              <w:r w:rsidRPr="00E67AC6">
                <w:rPr>
                  <w:rStyle w:val="HyperlinkMIRBChar"/>
                  <w:color w:val="244061"/>
                </w:rPr>
                <w:t>ORN_AGENCY_NAME_LIST</w:t>
              </w:r>
            </w:hyperlink>
            <w:r w:rsidRPr="0081692D">
              <w:t xml:space="preserve"> lookup table in appendix)</w:t>
            </w:r>
          </w:p>
        </w:tc>
      </w:tr>
      <w:tr w:rsidR="00820918" w:rsidRPr="0081692D" w14:paraId="554AAC77" w14:textId="77777777" w:rsidTr="004C585E">
        <w:trPr>
          <w:cantSplit/>
          <w:trHeight w:val="432"/>
        </w:trPr>
        <w:tc>
          <w:tcPr>
            <w:tcW w:w="3960" w:type="dxa"/>
            <w:vAlign w:val="center"/>
          </w:tcPr>
          <w:p w14:paraId="035054F6" w14:textId="77777777" w:rsidR="00820918" w:rsidRPr="0081692D" w:rsidRDefault="00820918" w:rsidP="004C585E">
            <w:pPr>
              <w:pStyle w:val="TableColumnNameMIRB"/>
            </w:pPr>
            <w:r w:rsidRPr="0081692D">
              <w:lastRenderedPageBreak/>
              <w:t>EFFECTIVE_DATETIME</w:t>
            </w:r>
          </w:p>
        </w:tc>
        <w:tc>
          <w:tcPr>
            <w:tcW w:w="2160" w:type="dxa"/>
            <w:vAlign w:val="center"/>
          </w:tcPr>
          <w:p w14:paraId="3BD80329" w14:textId="77777777" w:rsidR="00820918" w:rsidRPr="0081692D" w:rsidRDefault="00820918" w:rsidP="004C585E">
            <w:pPr>
              <w:pStyle w:val="TableBodyTextMIRB"/>
            </w:pPr>
            <w:r w:rsidRPr="0081692D">
              <w:t>DATE</w:t>
            </w:r>
          </w:p>
        </w:tc>
        <w:tc>
          <w:tcPr>
            <w:tcW w:w="1548" w:type="dxa"/>
            <w:vAlign w:val="center"/>
          </w:tcPr>
          <w:p w14:paraId="68FE12A9" w14:textId="77777777" w:rsidR="00820918" w:rsidRPr="0081692D" w:rsidRDefault="00820918" w:rsidP="004C585E">
            <w:pPr>
              <w:pStyle w:val="TableBodyTextMIRB"/>
            </w:pPr>
            <w:r w:rsidRPr="0081692D">
              <w:t>Yes</w:t>
            </w:r>
          </w:p>
        </w:tc>
        <w:tc>
          <w:tcPr>
            <w:tcW w:w="1890" w:type="dxa"/>
            <w:vAlign w:val="center"/>
          </w:tcPr>
          <w:p w14:paraId="761EDB45" w14:textId="77777777" w:rsidR="00820918" w:rsidRPr="0081692D" w:rsidRDefault="00820918" w:rsidP="004C585E">
            <w:pPr>
              <w:pStyle w:val="TableBodyTextMIRB"/>
            </w:pPr>
            <w:r w:rsidRPr="0081692D">
              <w:t>EFF_DATE</w:t>
            </w:r>
          </w:p>
        </w:tc>
        <w:tc>
          <w:tcPr>
            <w:tcW w:w="8910" w:type="dxa"/>
            <w:vAlign w:val="center"/>
          </w:tcPr>
          <w:p w14:paraId="18CEEC44" w14:textId="77777777" w:rsidR="00820918" w:rsidRPr="0081692D" w:rsidRDefault="00820918" w:rsidP="004C585E">
            <w:pPr>
              <w:pStyle w:val="TableBodyTextMIRB"/>
            </w:pPr>
            <w:r w:rsidRPr="0081692D">
              <w:t>Date/time the record was created or last modified in the source database.</w:t>
            </w:r>
          </w:p>
        </w:tc>
      </w:tr>
    </w:tbl>
    <w:p w14:paraId="2CC7412D" w14:textId="77777777" w:rsidR="00820918" w:rsidRPr="00E67AC6" w:rsidRDefault="004C585E" w:rsidP="004C585E">
      <w:pPr>
        <w:pStyle w:val="Heading2MIRB"/>
        <w:rPr>
          <w:color w:val="244061"/>
        </w:rPr>
      </w:pPr>
      <w:bookmarkStart w:id="24" w:name="_Toc196317658"/>
      <w:r w:rsidRPr="00E67AC6">
        <w:rPr>
          <w:color w:val="244061"/>
        </w:rPr>
        <w:t>ORN_BLOCKED_PASSAGE</w:t>
      </w:r>
      <w:bookmarkEnd w:id="24"/>
    </w:p>
    <w:p w14:paraId="731C1D0F" w14:textId="77777777" w:rsidR="004C585E" w:rsidRPr="00706BC3" w:rsidRDefault="004C585E" w:rsidP="004C585E">
      <w:pPr>
        <w:pStyle w:val="BodyAccessibleTextMIRB"/>
      </w:pPr>
      <w:r w:rsidRPr="00706BC3">
        <w:t>A point event on a road element identifying the existence of an access barrier or an obstruction, either man-made or natural, which controls or limits access to a road element.</w:t>
      </w:r>
    </w:p>
    <w:tbl>
      <w:tblPr>
        <w:tblStyle w:val="TableGrid1"/>
        <w:tblW w:w="18360" w:type="dxa"/>
        <w:tblLayout w:type="fixed"/>
        <w:tblLook w:val="04A0" w:firstRow="1" w:lastRow="0" w:firstColumn="1" w:lastColumn="0" w:noHBand="0" w:noVBand="1"/>
        <w:tblCaption w:val="Table: ORN_BLOCKED_PASSAGE"/>
        <w:tblDescription w:val="The ORN_BLOCKED_PASSAGE table and attributes."/>
      </w:tblPr>
      <w:tblGrid>
        <w:gridCol w:w="3960"/>
        <w:gridCol w:w="2160"/>
        <w:gridCol w:w="1458"/>
        <w:gridCol w:w="1890"/>
        <w:gridCol w:w="8892"/>
      </w:tblGrid>
      <w:tr w:rsidR="004C585E" w:rsidRPr="00642EC3" w14:paraId="432E5BFB" w14:textId="77777777" w:rsidTr="004C585E">
        <w:trPr>
          <w:cantSplit/>
          <w:trHeight w:val="432"/>
          <w:tblHeader/>
        </w:trPr>
        <w:tc>
          <w:tcPr>
            <w:tcW w:w="3960" w:type="dxa"/>
            <w:vAlign w:val="center"/>
          </w:tcPr>
          <w:p w14:paraId="1893ADC1" w14:textId="77777777" w:rsidR="004C585E" w:rsidRPr="00642EC3" w:rsidRDefault="004C585E" w:rsidP="004C585E">
            <w:pPr>
              <w:pStyle w:val="TableHeaderRowTextMIRB"/>
            </w:pPr>
            <w:r w:rsidRPr="00642EC3">
              <w:t>Column Name</w:t>
            </w:r>
          </w:p>
        </w:tc>
        <w:tc>
          <w:tcPr>
            <w:tcW w:w="2160" w:type="dxa"/>
            <w:vAlign w:val="center"/>
          </w:tcPr>
          <w:p w14:paraId="747D8EC4" w14:textId="77777777" w:rsidR="004C585E" w:rsidRPr="00642EC3" w:rsidRDefault="004C585E" w:rsidP="004C585E">
            <w:pPr>
              <w:pStyle w:val="TableHeaderRowTextMIRB"/>
            </w:pPr>
            <w:r w:rsidRPr="00642EC3">
              <w:t>Column Type</w:t>
            </w:r>
          </w:p>
        </w:tc>
        <w:tc>
          <w:tcPr>
            <w:tcW w:w="1458" w:type="dxa"/>
            <w:vAlign w:val="center"/>
          </w:tcPr>
          <w:p w14:paraId="0FDAE440" w14:textId="77777777" w:rsidR="004C585E" w:rsidRPr="00642EC3" w:rsidRDefault="004C585E" w:rsidP="004C585E">
            <w:pPr>
              <w:pStyle w:val="TableHeaderRowTextMIRB"/>
            </w:pPr>
            <w:r w:rsidRPr="00642EC3">
              <w:t>Mandatory</w:t>
            </w:r>
          </w:p>
        </w:tc>
        <w:tc>
          <w:tcPr>
            <w:tcW w:w="1890" w:type="dxa"/>
            <w:vAlign w:val="center"/>
          </w:tcPr>
          <w:p w14:paraId="5B732638" w14:textId="77777777" w:rsidR="004C585E" w:rsidRPr="00642EC3" w:rsidRDefault="004C585E" w:rsidP="004C585E">
            <w:pPr>
              <w:pStyle w:val="TableHeaderRowTextMIRB"/>
            </w:pPr>
            <w:r w:rsidRPr="00642EC3">
              <w:t>Short Name</w:t>
            </w:r>
          </w:p>
        </w:tc>
        <w:tc>
          <w:tcPr>
            <w:tcW w:w="8892" w:type="dxa"/>
            <w:vAlign w:val="center"/>
          </w:tcPr>
          <w:p w14:paraId="6B8E0A4F" w14:textId="77777777" w:rsidR="004C585E" w:rsidRPr="00642EC3" w:rsidRDefault="004C585E" w:rsidP="004C585E">
            <w:pPr>
              <w:pStyle w:val="TableHeaderRowTextMIRB"/>
            </w:pPr>
            <w:r>
              <w:t>Description</w:t>
            </w:r>
          </w:p>
        </w:tc>
      </w:tr>
      <w:tr w:rsidR="004C585E" w:rsidRPr="00642EC3" w14:paraId="14B80E18" w14:textId="77777777" w:rsidTr="004C585E">
        <w:trPr>
          <w:cantSplit/>
          <w:trHeight w:val="432"/>
        </w:trPr>
        <w:tc>
          <w:tcPr>
            <w:tcW w:w="3960" w:type="dxa"/>
            <w:vAlign w:val="center"/>
          </w:tcPr>
          <w:p w14:paraId="648B7995" w14:textId="77777777" w:rsidR="004C585E" w:rsidRPr="00706BC3" w:rsidRDefault="004C585E" w:rsidP="004C585E">
            <w:pPr>
              <w:pStyle w:val="TableColumnNameMIRB"/>
            </w:pPr>
            <w:r w:rsidRPr="00706BC3">
              <w:t>EVENT_ID</w:t>
            </w:r>
          </w:p>
        </w:tc>
        <w:tc>
          <w:tcPr>
            <w:tcW w:w="2160" w:type="dxa"/>
            <w:vAlign w:val="center"/>
          </w:tcPr>
          <w:p w14:paraId="55C43B52" w14:textId="77777777" w:rsidR="004C585E" w:rsidRPr="00706BC3" w:rsidRDefault="004C585E" w:rsidP="004C585E">
            <w:pPr>
              <w:pStyle w:val="TableBodyTextMIRB"/>
            </w:pPr>
            <w:r w:rsidRPr="00706BC3">
              <w:t>NUMBER(13,0)</w:t>
            </w:r>
          </w:p>
        </w:tc>
        <w:tc>
          <w:tcPr>
            <w:tcW w:w="1458" w:type="dxa"/>
            <w:vAlign w:val="center"/>
          </w:tcPr>
          <w:p w14:paraId="64248BBC" w14:textId="77777777" w:rsidR="004C585E" w:rsidRPr="00706BC3" w:rsidRDefault="004C585E" w:rsidP="004C585E">
            <w:pPr>
              <w:pStyle w:val="TableBodyTextMIRB"/>
            </w:pPr>
            <w:r w:rsidRPr="00706BC3">
              <w:t>Yes</w:t>
            </w:r>
          </w:p>
        </w:tc>
        <w:tc>
          <w:tcPr>
            <w:tcW w:w="1890" w:type="dxa"/>
            <w:vAlign w:val="center"/>
          </w:tcPr>
          <w:p w14:paraId="6911880E" w14:textId="77777777" w:rsidR="004C585E" w:rsidRPr="00706BC3" w:rsidRDefault="004C585E" w:rsidP="004C585E">
            <w:pPr>
              <w:pStyle w:val="TableBodyTextMIRB"/>
            </w:pPr>
            <w:r w:rsidRPr="00706BC3">
              <w:t>EVENT_ID</w:t>
            </w:r>
          </w:p>
        </w:tc>
        <w:tc>
          <w:tcPr>
            <w:tcW w:w="8892" w:type="dxa"/>
            <w:vAlign w:val="center"/>
          </w:tcPr>
          <w:p w14:paraId="609D7C57" w14:textId="77777777" w:rsidR="004C585E" w:rsidRPr="00706BC3" w:rsidRDefault="004C585E" w:rsidP="004C585E">
            <w:pPr>
              <w:pStyle w:val="TableBodyTextMIRB"/>
            </w:pPr>
            <w:r w:rsidRPr="00706BC3">
              <w:t>System generated identifier, unique at the application level.</w:t>
            </w:r>
          </w:p>
        </w:tc>
      </w:tr>
      <w:tr w:rsidR="004C585E" w:rsidRPr="00642EC3" w14:paraId="7B9613FE" w14:textId="77777777" w:rsidTr="004C585E">
        <w:trPr>
          <w:cantSplit/>
          <w:trHeight w:val="432"/>
        </w:trPr>
        <w:tc>
          <w:tcPr>
            <w:tcW w:w="3960" w:type="dxa"/>
            <w:vAlign w:val="center"/>
          </w:tcPr>
          <w:p w14:paraId="74016530" w14:textId="77777777" w:rsidR="004C585E" w:rsidRPr="00706BC3" w:rsidRDefault="004C585E" w:rsidP="004C585E">
            <w:pPr>
              <w:pStyle w:val="TableColumnNameMIRB"/>
            </w:pPr>
            <w:r w:rsidRPr="00706BC3">
              <w:t>ORN_ROAD_NET_ELEMENT_ID</w:t>
            </w:r>
          </w:p>
        </w:tc>
        <w:tc>
          <w:tcPr>
            <w:tcW w:w="2160" w:type="dxa"/>
            <w:vAlign w:val="center"/>
          </w:tcPr>
          <w:p w14:paraId="7493E4A9" w14:textId="77777777" w:rsidR="004C585E" w:rsidRPr="00706BC3" w:rsidRDefault="004C585E" w:rsidP="004C585E">
            <w:pPr>
              <w:pStyle w:val="TableBodyTextMIRB"/>
            </w:pPr>
            <w:r w:rsidRPr="00706BC3">
              <w:t>NUMBER(13,0)</w:t>
            </w:r>
          </w:p>
        </w:tc>
        <w:tc>
          <w:tcPr>
            <w:tcW w:w="1458" w:type="dxa"/>
            <w:vAlign w:val="center"/>
          </w:tcPr>
          <w:p w14:paraId="68B81BE8" w14:textId="77777777" w:rsidR="004C585E" w:rsidRPr="00706BC3" w:rsidRDefault="004C585E" w:rsidP="004C585E">
            <w:pPr>
              <w:pStyle w:val="TableBodyTextMIRB"/>
            </w:pPr>
            <w:r w:rsidRPr="00706BC3">
              <w:t>Yes</w:t>
            </w:r>
          </w:p>
        </w:tc>
        <w:tc>
          <w:tcPr>
            <w:tcW w:w="1890" w:type="dxa"/>
            <w:vAlign w:val="center"/>
          </w:tcPr>
          <w:p w14:paraId="7A137E80" w14:textId="77777777" w:rsidR="004C585E" w:rsidRPr="00706BC3" w:rsidRDefault="004C585E" w:rsidP="004C585E">
            <w:pPr>
              <w:pStyle w:val="TableBodyTextMIRB"/>
            </w:pPr>
            <w:r w:rsidRPr="00706BC3">
              <w:t>ELEMENT_ID</w:t>
            </w:r>
          </w:p>
        </w:tc>
        <w:tc>
          <w:tcPr>
            <w:tcW w:w="8892" w:type="dxa"/>
            <w:vAlign w:val="center"/>
          </w:tcPr>
          <w:p w14:paraId="58E8F1EE" w14:textId="77777777" w:rsidR="004C585E" w:rsidRPr="00706BC3" w:rsidRDefault="00714627" w:rsidP="004C585E">
            <w:pPr>
              <w:pStyle w:val="TableBodyTextMIRB"/>
            </w:pPr>
            <w:r w:rsidRPr="005D3BBC">
              <w:t>Foreign Key (FK) OGF_ID reference to parent ORN_ROAD_NET_ELEMENT_FT feature table record</w:t>
            </w:r>
            <w:r w:rsidRPr="00D907BB">
              <w:t>.</w:t>
            </w:r>
          </w:p>
        </w:tc>
      </w:tr>
      <w:tr w:rsidR="004C585E" w:rsidRPr="00642EC3" w14:paraId="60B6FD10" w14:textId="77777777" w:rsidTr="004C585E">
        <w:trPr>
          <w:cantSplit/>
          <w:trHeight w:val="432"/>
        </w:trPr>
        <w:tc>
          <w:tcPr>
            <w:tcW w:w="3960" w:type="dxa"/>
            <w:vAlign w:val="center"/>
          </w:tcPr>
          <w:p w14:paraId="478A03FD" w14:textId="77777777" w:rsidR="004C585E" w:rsidRPr="00706BC3" w:rsidRDefault="004C585E" w:rsidP="004C585E">
            <w:pPr>
              <w:pStyle w:val="TableColumnNameMIRB"/>
            </w:pPr>
            <w:r w:rsidRPr="00706BC3">
              <w:t>AT_MEASURE</w:t>
            </w:r>
          </w:p>
        </w:tc>
        <w:tc>
          <w:tcPr>
            <w:tcW w:w="2160" w:type="dxa"/>
            <w:vAlign w:val="center"/>
          </w:tcPr>
          <w:p w14:paraId="14C7DF8C" w14:textId="77777777" w:rsidR="004C585E" w:rsidRPr="00706BC3" w:rsidRDefault="004C585E" w:rsidP="004C585E">
            <w:pPr>
              <w:pStyle w:val="TableBodyTextMIRB"/>
            </w:pPr>
            <w:r w:rsidRPr="00706BC3">
              <w:t>NUMBER(9,3)</w:t>
            </w:r>
          </w:p>
        </w:tc>
        <w:tc>
          <w:tcPr>
            <w:tcW w:w="1458" w:type="dxa"/>
            <w:vAlign w:val="center"/>
          </w:tcPr>
          <w:p w14:paraId="52D7C125" w14:textId="77777777" w:rsidR="004C585E" w:rsidRPr="00706BC3" w:rsidRDefault="004C585E" w:rsidP="004C585E">
            <w:pPr>
              <w:pStyle w:val="TableBodyTextMIRB"/>
            </w:pPr>
            <w:r w:rsidRPr="00706BC3">
              <w:t>Yes</w:t>
            </w:r>
          </w:p>
        </w:tc>
        <w:tc>
          <w:tcPr>
            <w:tcW w:w="1890" w:type="dxa"/>
            <w:vAlign w:val="center"/>
          </w:tcPr>
          <w:p w14:paraId="3A1986A1" w14:textId="77777777" w:rsidR="004C585E" w:rsidRPr="00706BC3" w:rsidRDefault="004C585E" w:rsidP="004C585E">
            <w:pPr>
              <w:pStyle w:val="TableBodyTextMIRB"/>
            </w:pPr>
            <w:r w:rsidRPr="00706BC3">
              <w:t>AT_MEASURE</w:t>
            </w:r>
          </w:p>
        </w:tc>
        <w:tc>
          <w:tcPr>
            <w:tcW w:w="8892" w:type="dxa"/>
            <w:vAlign w:val="center"/>
          </w:tcPr>
          <w:p w14:paraId="004E8E55" w14:textId="77777777" w:rsidR="004C585E" w:rsidRPr="00706BC3" w:rsidRDefault="004C585E" w:rsidP="004C585E">
            <w:pPr>
              <w:pStyle w:val="TableBodyTextMIRB"/>
            </w:pPr>
            <w:r w:rsidRPr="00706BC3">
              <w:t>At measure represents a location or point of interest along a linear feature. At measure is expressed as a distance in metres from the beginning of the road net element. This measure is related to planimetric distance not actual driven distance.</w:t>
            </w:r>
          </w:p>
        </w:tc>
      </w:tr>
      <w:tr w:rsidR="004C585E" w:rsidRPr="00642EC3" w14:paraId="6F44F434" w14:textId="77777777" w:rsidTr="004C585E">
        <w:trPr>
          <w:cantSplit/>
          <w:trHeight w:val="432"/>
        </w:trPr>
        <w:tc>
          <w:tcPr>
            <w:tcW w:w="3960" w:type="dxa"/>
            <w:vAlign w:val="center"/>
          </w:tcPr>
          <w:p w14:paraId="671732C4" w14:textId="77777777" w:rsidR="004C585E" w:rsidRPr="00706BC3" w:rsidRDefault="004C585E" w:rsidP="004C585E">
            <w:pPr>
              <w:pStyle w:val="TableColumnNameMIRB"/>
            </w:pPr>
            <w:r w:rsidRPr="00706BC3">
              <w:rPr>
                <w:bCs/>
              </w:rPr>
              <w:t>BLOCKED_PASSAGE_TYPE</w:t>
            </w:r>
          </w:p>
        </w:tc>
        <w:tc>
          <w:tcPr>
            <w:tcW w:w="2160" w:type="dxa"/>
            <w:vAlign w:val="center"/>
          </w:tcPr>
          <w:p w14:paraId="00037D45" w14:textId="77777777" w:rsidR="004C585E" w:rsidRPr="00706BC3" w:rsidRDefault="004C585E" w:rsidP="004C585E">
            <w:pPr>
              <w:pStyle w:val="TableBodyTextMIRB"/>
            </w:pPr>
            <w:r w:rsidRPr="00706BC3">
              <w:t>VARCHAR2(10)</w:t>
            </w:r>
          </w:p>
        </w:tc>
        <w:tc>
          <w:tcPr>
            <w:tcW w:w="1458" w:type="dxa"/>
            <w:vAlign w:val="center"/>
          </w:tcPr>
          <w:p w14:paraId="20E98168" w14:textId="77777777" w:rsidR="004C585E" w:rsidRPr="00706BC3" w:rsidRDefault="004C585E" w:rsidP="004C585E">
            <w:pPr>
              <w:pStyle w:val="TableBodyTextMIRB"/>
            </w:pPr>
            <w:r w:rsidRPr="00706BC3">
              <w:t>Yes</w:t>
            </w:r>
          </w:p>
        </w:tc>
        <w:tc>
          <w:tcPr>
            <w:tcW w:w="1890" w:type="dxa"/>
            <w:vAlign w:val="center"/>
          </w:tcPr>
          <w:p w14:paraId="3916353F" w14:textId="77777777" w:rsidR="004C585E" w:rsidRPr="00706BC3" w:rsidRDefault="004C585E" w:rsidP="004C585E">
            <w:pPr>
              <w:pStyle w:val="TableBodyTextMIRB"/>
            </w:pPr>
            <w:r w:rsidRPr="00706BC3">
              <w:t>BLOCKED_T</w:t>
            </w:r>
          </w:p>
        </w:tc>
        <w:tc>
          <w:tcPr>
            <w:tcW w:w="8892" w:type="dxa"/>
            <w:vAlign w:val="center"/>
          </w:tcPr>
          <w:p w14:paraId="2405779C" w14:textId="77777777" w:rsidR="004C585E" w:rsidRPr="00706BC3" w:rsidRDefault="004C585E" w:rsidP="004C585E">
            <w:pPr>
              <w:pStyle w:val="TableBodyTextMIRB"/>
            </w:pPr>
            <w:r w:rsidRPr="00706BC3">
              <w:t xml:space="preserve">A man-made or natural barrier or access restriction placed on a road net element to control or limit access to a road net element. </w:t>
            </w:r>
          </w:p>
          <w:p w14:paraId="00CA6302" w14:textId="77777777" w:rsidR="004C585E" w:rsidRPr="00706BC3" w:rsidRDefault="004C585E" w:rsidP="004C585E">
            <w:pPr>
              <w:pStyle w:val="TableBodyTextMIRB"/>
            </w:pPr>
            <w:r w:rsidRPr="0028008F">
              <w:t>Permissible Values: (</w:t>
            </w:r>
            <w:r w:rsidRPr="00706BC3">
              <w:t xml:space="preserve">See </w:t>
            </w:r>
            <w:hyperlink w:anchor="ORN_BLOCKED_PASSAGE_TYPE_LIST" w:history="1">
              <w:r w:rsidRPr="00E67AC6">
                <w:rPr>
                  <w:rStyle w:val="HyperlinkMIRBChar"/>
                  <w:color w:val="244061"/>
                </w:rPr>
                <w:t>ORN_BLOCKED_PASSAGE_TYPE_LIST</w:t>
              </w:r>
            </w:hyperlink>
            <w:r w:rsidRPr="00706BC3">
              <w:t xml:space="preserve"> </w:t>
            </w:r>
            <w:r>
              <w:t>lookup table in appendix</w:t>
            </w:r>
            <w:r w:rsidRPr="00706BC3">
              <w:t>)</w:t>
            </w:r>
          </w:p>
        </w:tc>
      </w:tr>
      <w:tr w:rsidR="004C585E" w:rsidRPr="00642EC3" w14:paraId="03F2BB6B" w14:textId="77777777" w:rsidTr="004C585E">
        <w:trPr>
          <w:cantSplit/>
          <w:trHeight w:val="432"/>
        </w:trPr>
        <w:tc>
          <w:tcPr>
            <w:tcW w:w="3960" w:type="dxa"/>
            <w:vAlign w:val="center"/>
          </w:tcPr>
          <w:p w14:paraId="43595CBD" w14:textId="77777777" w:rsidR="004C585E" w:rsidRPr="00706BC3" w:rsidRDefault="004C585E" w:rsidP="004C585E">
            <w:pPr>
              <w:pStyle w:val="TableColumnNameMIRB"/>
            </w:pPr>
            <w:r w:rsidRPr="00706BC3">
              <w:rPr>
                <w:bCs/>
              </w:rPr>
              <w:t>AGENCY_NAME</w:t>
            </w:r>
          </w:p>
        </w:tc>
        <w:tc>
          <w:tcPr>
            <w:tcW w:w="2160" w:type="dxa"/>
            <w:vAlign w:val="center"/>
          </w:tcPr>
          <w:p w14:paraId="5647889D" w14:textId="77777777" w:rsidR="004C585E" w:rsidRPr="00706BC3" w:rsidRDefault="004C585E" w:rsidP="004C585E">
            <w:pPr>
              <w:pStyle w:val="TableBodyTextMIRB"/>
            </w:pPr>
            <w:r w:rsidRPr="00706BC3">
              <w:t>VARCHAR2(100)</w:t>
            </w:r>
          </w:p>
        </w:tc>
        <w:tc>
          <w:tcPr>
            <w:tcW w:w="1458" w:type="dxa"/>
            <w:vAlign w:val="center"/>
          </w:tcPr>
          <w:p w14:paraId="1150D398" w14:textId="77777777" w:rsidR="004C585E" w:rsidRPr="00706BC3" w:rsidRDefault="004C585E" w:rsidP="004C585E">
            <w:pPr>
              <w:pStyle w:val="TableBodyTextMIRB"/>
            </w:pPr>
            <w:r w:rsidRPr="00706BC3">
              <w:t>Yes</w:t>
            </w:r>
          </w:p>
        </w:tc>
        <w:tc>
          <w:tcPr>
            <w:tcW w:w="1890" w:type="dxa"/>
            <w:vAlign w:val="center"/>
          </w:tcPr>
          <w:p w14:paraId="64D2188D" w14:textId="77777777" w:rsidR="004C585E" w:rsidRPr="00706BC3" w:rsidRDefault="004C585E" w:rsidP="004C585E">
            <w:pPr>
              <w:pStyle w:val="TableBodyTextMIRB"/>
            </w:pPr>
            <w:r w:rsidRPr="00706BC3">
              <w:t>AGENCY</w:t>
            </w:r>
          </w:p>
        </w:tc>
        <w:tc>
          <w:tcPr>
            <w:tcW w:w="8892" w:type="dxa"/>
            <w:vAlign w:val="center"/>
          </w:tcPr>
          <w:p w14:paraId="6B04CB1D" w14:textId="77777777" w:rsidR="004C585E" w:rsidRPr="00706BC3" w:rsidRDefault="004C585E" w:rsidP="004C585E">
            <w:pPr>
              <w:pStyle w:val="TableBodyTextMIRB"/>
            </w:pPr>
            <w:r w:rsidRPr="00706BC3">
              <w:t>The name of the agency.</w:t>
            </w:r>
          </w:p>
          <w:p w14:paraId="31F0F4F9" w14:textId="77777777" w:rsidR="004C585E" w:rsidRPr="00706BC3" w:rsidRDefault="004C585E" w:rsidP="004C585E">
            <w:pPr>
              <w:pStyle w:val="TableBodyTextMIRB"/>
            </w:pPr>
            <w:r w:rsidRPr="0028008F">
              <w:t>Permissible Values: (</w:t>
            </w:r>
            <w:r w:rsidRPr="00706BC3">
              <w:t xml:space="preserve">See </w:t>
            </w:r>
            <w:hyperlink w:anchor="ORN_AGENCY_NAME_LIST" w:history="1">
              <w:r w:rsidRPr="00E67AC6">
                <w:rPr>
                  <w:rStyle w:val="HyperlinkMIRBChar"/>
                  <w:color w:val="244061"/>
                </w:rPr>
                <w:t>ORN_AGENCY_NAME_LIST</w:t>
              </w:r>
            </w:hyperlink>
            <w:r w:rsidRPr="00706BC3">
              <w:t xml:space="preserve"> </w:t>
            </w:r>
            <w:r>
              <w:t>lookup table in appendix</w:t>
            </w:r>
            <w:r w:rsidRPr="00706BC3">
              <w:t>)</w:t>
            </w:r>
          </w:p>
        </w:tc>
      </w:tr>
      <w:tr w:rsidR="004C585E" w:rsidRPr="00642EC3" w14:paraId="6B38A69D" w14:textId="77777777" w:rsidTr="004C585E">
        <w:trPr>
          <w:cantSplit/>
          <w:trHeight w:val="432"/>
        </w:trPr>
        <w:tc>
          <w:tcPr>
            <w:tcW w:w="3960" w:type="dxa"/>
            <w:vAlign w:val="center"/>
          </w:tcPr>
          <w:p w14:paraId="120CABE0" w14:textId="77777777" w:rsidR="004C585E" w:rsidRPr="00706BC3" w:rsidRDefault="004C585E" w:rsidP="004C585E">
            <w:pPr>
              <w:pStyle w:val="TableColumnNameMIRB"/>
            </w:pPr>
            <w:r w:rsidRPr="00706BC3">
              <w:rPr>
                <w:bCs/>
              </w:rPr>
              <w:t>NATIONAL_UUID</w:t>
            </w:r>
          </w:p>
        </w:tc>
        <w:tc>
          <w:tcPr>
            <w:tcW w:w="2160" w:type="dxa"/>
            <w:vAlign w:val="center"/>
          </w:tcPr>
          <w:p w14:paraId="0B2A661A" w14:textId="77777777" w:rsidR="004C585E" w:rsidRPr="00706BC3" w:rsidRDefault="004C585E" w:rsidP="004C585E">
            <w:pPr>
              <w:pStyle w:val="TableBodyTextMIRB"/>
            </w:pPr>
            <w:r w:rsidRPr="00706BC3">
              <w:t>VARCHAR2(32)</w:t>
            </w:r>
          </w:p>
        </w:tc>
        <w:tc>
          <w:tcPr>
            <w:tcW w:w="1458" w:type="dxa"/>
            <w:vAlign w:val="center"/>
          </w:tcPr>
          <w:p w14:paraId="749BAFFC" w14:textId="77777777" w:rsidR="004C585E" w:rsidRPr="00706BC3" w:rsidRDefault="004C585E" w:rsidP="004C585E">
            <w:pPr>
              <w:pStyle w:val="TableBodyTextMIRB"/>
            </w:pPr>
            <w:r w:rsidRPr="00706BC3">
              <w:t>Yes</w:t>
            </w:r>
          </w:p>
        </w:tc>
        <w:tc>
          <w:tcPr>
            <w:tcW w:w="1890" w:type="dxa"/>
            <w:vAlign w:val="center"/>
          </w:tcPr>
          <w:p w14:paraId="13BB4DC3" w14:textId="77777777" w:rsidR="004C585E" w:rsidRPr="00706BC3" w:rsidRDefault="004C585E" w:rsidP="004C585E">
            <w:pPr>
              <w:pStyle w:val="TableBodyTextMIRB"/>
            </w:pPr>
            <w:r w:rsidRPr="00706BC3">
              <w:t>NID</w:t>
            </w:r>
          </w:p>
        </w:tc>
        <w:tc>
          <w:tcPr>
            <w:tcW w:w="8892" w:type="dxa"/>
            <w:vAlign w:val="center"/>
          </w:tcPr>
          <w:p w14:paraId="13A2E505" w14:textId="77777777" w:rsidR="004C585E" w:rsidRPr="00706BC3" w:rsidRDefault="004C585E" w:rsidP="004C585E">
            <w:pPr>
              <w:pStyle w:val="TableBodyTextMIRB"/>
            </w:pPr>
            <w:r w:rsidRPr="00706BC3">
              <w:t>A unique national identifier assigned to a road net element, junction and selected event data such as Toll Point, Blocked Passage and Structure which are required to support the National Road Network (NRN).</w:t>
            </w:r>
          </w:p>
        </w:tc>
      </w:tr>
      <w:tr w:rsidR="004C585E" w:rsidRPr="00642EC3" w14:paraId="3A3F86EF" w14:textId="77777777" w:rsidTr="004C585E">
        <w:trPr>
          <w:cantSplit/>
          <w:trHeight w:val="432"/>
        </w:trPr>
        <w:tc>
          <w:tcPr>
            <w:tcW w:w="3960" w:type="dxa"/>
            <w:vAlign w:val="center"/>
          </w:tcPr>
          <w:p w14:paraId="775CBEE8" w14:textId="77777777" w:rsidR="004C585E" w:rsidRPr="00706BC3" w:rsidRDefault="004C585E" w:rsidP="004C585E">
            <w:pPr>
              <w:pStyle w:val="TableColumnNameMIRB"/>
            </w:pPr>
            <w:r w:rsidRPr="00706BC3">
              <w:t>EFFECTIVE_DATETIME</w:t>
            </w:r>
          </w:p>
        </w:tc>
        <w:tc>
          <w:tcPr>
            <w:tcW w:w="2160" w:type="dxa"/>
            <w:vAlign w:val="center"/>
          </w:tcPr>
          <w:p w14:paraId="3C14BD72" w14:textId="77777777" w:rsidR="004C585E" w:rsidRPr="00706BC3" w:rsidRDefault="004C585E" w:rsidP="004C585E">
            <w:pPr>
              <w:pStyle w:val="TableBodyTextMIRB"/>
            </w:pPr>
            <w:r w:rsidRPr="00706BC3">
              <w:t>DATE</w:t>
            </w:r>
          </w:p>
        </w:tc>
        <w:tc>
          <w:tcPr>
            <w:tcW w:w="1458" w:type="dxa"/>
            <w:vAlign w:val="center"/>
          </w:tcPr>
          <w:p w14:paraId="02B49F4D" w14:textId="77777777" w:rsidR="004C585E" w:rsidRPr="00706BC3" w:rsidRDefault="004C585E" w:rsidP="004C585E">
            <w:pPr>
              <w:pStyle w:val="TableBodyTextMIRB"/>
            </w:pPr>
            <w:r w:rsidRPr="00706BC3">
              <w:t>Yes</w:t>
            </w:r>
          </w:p>
        </w:tc>
        <w:tc>
          <w:tcPr>
            <w:tcW w:w="1890" w:type="dxa"/>
            <w:vAlign w:val="center"/>
          </w:tcPr>
          <w:p w14:paraId="664FFB20" w14:textId="77777777" w:rsidR="004C585E" w:rsidRPr="00706BC3" w:rsidRDefault="004C585E" w:rsidP="004C585E">
            <w:pPr>
              <w:pStyle w:val="TableBodyTextMIRB"/>
            </w:pPr>
            <w:r w:rsidRPr="00706BC3">
              <w:t>EFF_DATE</w:t>
            </w:r>
          </w:p>
        </w:tc>
        <w:tc>
          <w:tcPr>
            <w:tcW w:w="8892" w:type="dxa"/>
            <w:vAlign w:val="center"/>
          </w:tcPr>
          <w:p w14:paraId="2561F6A3" w14:textId="77777777" w:rsidR="004C585E" w:rsidRPr="00706BC3" w:rsidRDefault="004C585E" w:rsidP="004C585E">
            <w:pPr>
              <w:pStyle w:val="TableBodyTextMIRB"/>
            </w:pPr>
            <w:r w:rsidRPr="00706BC3">
              <w:t>Date/time the record was created or last modified in the source database.</w:t>
            </w:r>
          </w:p>
        </w:tc>
      </w:tr>
    </w:tbl>
    <w:p w14:paraId="32284FBF" w14:textId="77777777" w:rsidR="00510E19" w:rsidRPr="00510E19" w:rsidRDefault="00510E19" w:rsidP="00510E19">
      <w:pPr>
        <w:pStyle w:val="BodyAccessibleTextMIRB"/>
      </w:pPr>
      <w:r w:rsidRPr="00510E19">
        <w:br w:type="page"/>
      </w:r>
    </w:p>
    <w:p w14:paraId="4F8832D2" w14:textId="77777777" w:rsidR="004C585E" w:rsidRPr="00E67AC6" w:rsidRDefault="004C585E" w:rsidP="004C585E">
      <w:pPr>
        <w:pStyle w:val="Heading2MIRB"/>
        <w:rPr>
          <w:color w:val="244061"/>
        </w:rPr>
      </w:pPr>
      <w:bookmarkStart w:id="25" w:name="_Toc196317659"/>
      <w:r w:rsidRPr="00E67AC6">
        <w:rPr>
          <w:color w:val="244061"/>
        </w:rPr>
        <w:lastRenderedPageBreak/>
        <w:t>ORN_JUNCTION</w:t>
      </w:r>
      <w:bookmarkEnd w:id="25"/>
    </w:p>
    <w:p w14:paraId="3712735D" w14:textId="77777777" w:rsidR="004C585E" w:rsidRPr="00C9069F" w:rsidRDefault="004C585E" w:rsidP="004C585E">
      <w:pPr>
        <w:pStyle w:val="BodyAccessibleTextMIRB"/>
      </w:pPr>
      <w:r w:rsidRPr="00C9069F">
        <w:t>A junction identifies the connectivity of road elements. All ORN Road Elements begin and end at a junction. Note: ORN_JUNCTION has been defined as a Non-Spatial class</w:t>
      </w:r>
      <w:r>
        <w:t xml:space="preserve"> to support data loading</w:t>
      </w:r>
      <w:r w:rsidRPr="00C9069F">
        <w:t xml:space="preserve"> for</w:t>
      </w:r>
      <w:r>
        <w:t xml:space="preserve"> the</w:t>
      </w:r>
      <w:r w:rsidRPr="00C9069F">
        <w:t xml:space="preserve"> </w:t>
      </w:r>
      <w:r>
        <w:t>ORN Road Net Element spatial Data Class</w:t>
      </w:r>
      <w:r w:rsidRPr="00C9069F">
        <w:t>.</w:t>
      </w:r>
    </w:p>
    <w:tbl>
      <w:tblPr>
        <w:tblStyle w:val="TableGrid1"/>
        <w:tblW w:w="18360" w:type="dxa"/>
        <w:tblLayout w:type="fixed"/>
        <w:tblLook w:val="04A0" w:firstRow="1" w:lastRow="0" w:firstColumn="1" w:lastColumn="0" w:noHBand="0" w:noVBand="1"/>
        <w:tblCaption w:val="Table: ORN_JUNCTION"/>
        <w:tblDescription w:val="The ORN_JUNCTION table and attributes."/>
      </w:tblPr>
      <w:tblGrid>
        <w:gridCol w:w="4248"/>
        <w:gridCol w:w="1980"/>
        <w:gridCol w:w="1440"/>
        <w:gridCol w:w="1710"/>
        <w:gridCol w:w="8982"/>
      </w:tblGrid>
      <w:tr w:rsidR="004C585E" w:rsidRPr="00642EC3" w14:paraId="1A252566" w14:textId="77777777" w:rsidTr="004C585E">
        <w:trPr>
          <w:cantSplit/>
          <w:trHeight w:val="432"/>
          <w:tblHeader/>
        </w:trPr>
        <w:tc>
          <w:tcPr>
            <w:tcW w:w="4248" w:type="dxa"/>
            <w:vAlign w:val="center"/>
          </w:tcPr>
          <w:p w14:paraId="59E07ECA" w14:textId="77777777" w:rsidR="004C585E" w:rsidRPr="00642EC3" w:rsidRDefault="004C585E" w:rsidP="004C585E">
            <w:pPr>
              <w:pStyle w:val="TableHeaderRowTextMIRB"/>
            </w:pPr>
            <w:r w:rsidRPr="00642EC3">
              <w:t>Column Name</w:t>
            </w:r>
          </w:p>
        </w:tc>
        <w:tc>
          <w:tcPr>
            <w:tcW w:w="1980" w:type="dxa"/>
            <w:vAlign w:val="center"/>
          </w:tcPr>
          <w:p w14:paraId="146CFA94" w14:textId="77777777" w:rsidR="004C585E" w:rsidRPr="00642EC3" w:rsidRDefault="004C585E" w:rsidP="004C585E">
            <w:pPr>
              <w:pStyle w:val="TableHeaderRowTextMIRB"/>
            </w:pPr>
            <w:r w:rsidRPr="00642EC3">
              <w:t>Column Type</w:t>
            </w:r>
          </w:p>
        </w:tc>
        <w:tc>
          <w:tcPr>
            <w:tcW w:w="1440" w:type="dxa"/>
            <w:vAlign w:val="center"/>
          </w:tcPr>
          <w:p w14:paraId="33D5C886" w14:textId="77777777" w:rsidR="004C585E" w:rsidRPr="00642EC3" w:rsidRDefault="004C585E" w:rsidP="004C585E">
            <w:pPr>
              <w:pStyle w:val="TableHeaderRowTextMIRB"/>
            </w:pPr>
            <w:r w:rsidRPr="00642EC3">
              <w:t>Mandatory</w:t>
            </w:r>
          </w:p>
        </w:tc>
        <w:tc>
          <w:tcPr>
            <w:tcW w:w="1710" w:type="dxa"/>
            <w:vAlign w:val="center"/>
          </w:tcPr>
          <w:p w14:paraId="2B7A7E78" w14:textId="77777777" w:rsidR="004C585E" w:rsidRPr="00642EC3" w:rsidRDefault="004C585E" w:rsidP="004C585E">
            <w:pPr>
              <w:pStyle w:val="TableHeaderRowTextMIRB"/>
            </w:pPr>
            <w:r w:rsidRPr="00642EC3">
              <w:t>Short Name</w:t>
            </w:r>
          </w:p>
        </w:tc>
        <w:tc>
          <w:tcPr>
            <w:tcW w:w="8982" w:type="dxa"/>
            <w:vAlign w:val="center"/>
          </w:tcPr>
          <w:p w14:paraId="15528781" w14:textId="77777777" w:rsidR="004C585E" w:rsidRPr="00642EC3" w:rsidRDefault="004C585E" w:rsidP="004C585E">
            <w:pPr>
              <w:pStyle w:val="TableHeaderRowTextMIRB"/>
            </w:pPr>
            <w:r>
              <w:t>Description</w:t>
            </w:r>
          </w:p>
        </w:tc>
      </w:tr>
      <w:tr w:rsidR="004C585E" w:rsidRPr="00642EC3" w14:paraId="17E480F8" w14:textId="77777777" w:rsidTr="004C585E">
        <w:trPr>
          <w:cantSplit/>
          <w:trHeight w:val="432"/>
        </w:trPr>
        <w:tc>
          <w:tcPr>
            <w:tcW w:w="4248" w:type="dxa"/>
            <w:vAlign w:val="center"/>
          </w:tcPr>
          <w:p w14:paraId="1E18831D" w14:textId="77777777" w:rsidR="004C585E" w:rsidRPr="00C9069F" w:rsidRDefault="004C585E" w:rsidP="004C585E">
            <w:pPr>
              <w:pStyle w:val="TableColumnNameMIRB"/>
            </w:pPr>
            <w:r w:rsidRPr="00C9069F">
              <w:t>JUNCTION_ID</w:t>
            </w:r>
          </w:p>
        </w:tc>
        <w:tc>
          <w:tcPr>
            <w:tcW w:w="1980" w:type="dxa"/>
            <w:vAlign w:val="center"/>
          </w:tcPr>
          <w:p w14:paraId="2D6AA6D5" w14:textId="77777777" w:rsidR="004C585E" w:rsidRPr="00C9069F" w:rsidRDefault="004C585E" w:rsidP="004C585E">
            <w:pPr>
              <w:pStyle w:val="TableBodyTextMIRB"/>
            </w:pPr>
            <w:r w:rsidRPr="00C9069F">
              <w:t>NUMBER(13,0)</w:t>
            </w:r>
          </w:p>
        </w:tc>
        <w:tc>
          <w:tcPr>
            <w:tcW w:w="1440" w:type="dxa"/>
            <w:vAlign w:val="center"/>
          </w:tcPr>
          <w:p w14:paraId="6F8F152A" w14:textId="77777777" w:rsidR="004C585E" w:rsidRPr="00C9069F" w:rsidRDefault="004C585E" w:rsidP="004C585E">
            <w:pPr>
              <w:pStyle w:val="TableBodyTextMIRB"/>
            </w:pPr>
            <w:r w:rsidRPr="00C9069F">
              <w:t>Yes</w:t>
            </w:r>
          </w:p>
        </w:tc>
        <w:tc>
          <w:tcPr>
            <w:tcW w:w="1710" w:type="dxa"/>
            <w:vAlign w:val="center"/>
          </w:tcPr>
          <w:p w14:paraId="5F2BD9A7" w14:textId="77777777" w:rsidR="004C585E" w:rsidRPr="00C9069F" w:rsidRDefault="004C585E" w:rsidP="004C585E">
            <w:pPr>
              <w:pStyle w:val="TableBodyTextMIRB"/>
            </w:pPr>
            <w:r w:rsidRPr="00C9069F">
              <w:t>JCT_ID</w:t>
            </w:r>
          </w:p>
        </w:tc>
        <w:tc>
          <w:tcPr>
            <w:tcW w:w="8982" w:type="dxa"/>
            <w:vAlign w:val="center"/>
          </w:tcPr>
          <w:p w14:paraId="3049BD00" w14:textId="77777777" w:rsidR="004C585E" w:rsidRPr="00C9069F" w:rsidRDefault="004C585E" w:rsidP="004C585E">
            <w:pPr>
              <w:pStyle w:val="TableBodyTextMIRB"/>
            </w:pPr>
            <w:r w:rsidRPr="00C9069F">
              <w:t>System generated identifier, unique at the application level.</w:t>
            </w:r>
          </w:p>
        </w:tc>
      </w:tr>
      <w:tr w:rsidR="004C585E" w:rsidRPr="00642EC3" w14:paraId="74247B1E" w14:textId="77777777" w:rsidTr="004C585E">
        <w:trPr>
          <w:cantSplit/>
          <w:trHeight w:val="432"/>
        </w:trPr>
        <w:tc>
          <w:tcPr>
            <w:tcW w:w="4248" w:type="dxa"/>
            <w:vAlign w:val="center"/>
          </w:tcPr>
          <w:p w14:paraId="34346703" w14:textId="77777777" w:rsidR="004C585E" w:rsidRPr="00C9069F" w:rsidRDefault="004C585E" w:rsidP="004C585E">
            <w:pPr>
              <w:pStyle w:val="TableColumnNameMIRB"/>
            </w:pPr>
            <w:r w:rsidRPr="00C9069F">
              <w:t>LATITUDE_DECIMAL_DEGREES</w:t>
            </w:r>
          </w:p>
        </w:tc>
        <w:tc>
          <w:tcPr>
            <w:tcW w:w="1980" w:type="dxa"/>
            <w:vAlign w:val="center"/>
          </w:tcPr>
          <w:p w14:paraId="5960AB6A" w14:textId="77777777" w:rsidR="004C585E" w:rsidRPr="00C9069F" w:rsidRDefault="004C585E" w:rsidP="004C585E">
            <w:pPr>
              <w:pStyle w:val="TableBodyTextMIRB"/>
            </w:pPr>
            <w:r w:rsidRPr="00C9069F">
              <w:t>NUMBER(10,7)</w:t>
            </w:r>
          </w:p>
        </w:tc>
        <w:tc>
          <w:tcPr>
            <w:tcW w:w="1440" w:type="dxa"/>
            <w:vAlign w:val="center"/>
          </w:tcPr>
          <w:p w14:paraId="6C9CECBA" w14:textId="77777777" w:rsidR="004C585E" w:rsidRPr="00C9069F" w:rsidRDefault="004C585E" w:rsidP="004C585E">
            <w:pPr>
              <w:pStyle w:val="TableBodyTextMIRB"/>
            </w:pPr>
            <w:r w:rsidRPr="00C9069F">
              <w:t>Yes</w:t>
            </w:r>
          </w:p>
        </w:tc>
        <w:tc>
          <w:tcPr>
            <w:tcW w:w="1710" w:type="dxa"/>
            <w:vAlign w:val="center"/>
          </w:tcPr>
          <w:p w14:paraId="5B329900" w14:textId="77777777" w:rsidR="004C585E" w:rsidRPr="00C9069F" w:rsidRDefault="004C585E" w:rsidP="004C585E">
            <w:pPr>
              <w:pStyle w:val="TableBodyTextMIRB"/>
            </w:pPr>
            <w:r>
              <w:t>LA</w:t>
            </w:r>
            <w:r w:rsidRPr="00C9069F">
              <w:t>TITUDE</w:t>
            </w:r>
          </w:p>
        </w:tc>
        <w:tc>
          <w:tcPr>
            <w:tcW w:w="8982" w:type="dxa"/>
            <w:vAlign w:val="center"/>
          </w:tcPr>
          <w:p w14:paraId="3F247189" w14:textId="77777777" w:rsidR="004C585E" w:rsidRDefault="004C585E" w:rsidP="004C585E">
            <w:pPr>
              <w:pStyle w:val="TableBodyTextMIRB"/>
            </w:pPr>
            <w:r w:rsidRPr="00C9069F">
              <w:t>The latitude in decimal degrees.</w:t>
            </w:r>
          </w:p>
        </w:tc>
      </w:tr>
      <w:tr w:rsidR="004C585E" w:rsidRPr="00642EC3" w14:paraId="3576C6A5" w14:textId="77777777" w:rsidTr="004C585E">
        <w:trPr>
          <w:cantSplit/>
          <w:trHeight w:val="432"/>
        </w:trPr>
        <w:tc>
          <w:tcPr>
            <w:tcW w:w="4248" w:type="dxa"/>
            <w:vAlign w:val="center"/>
          </w:tcPr>
          <w:p w14:paraId="369432BF" w14:textId="77777777" w:rsidR="004C585E" w:rsidRPr="00C9069F" w:rsidRDefault="004C585E" w:rsidP="004C585E">
            <w:pPr>
              <w:pStyle w:val="TableColumnNameMIRB"/>
            </w:pPr>
            <w:r w:rsidRPr="00C9069F">
              <w:t>LONGITUDE_DECIMAL_DEGREES</w:t>
            </w:r>
          </w:p>
        </w:tc>
        <w:tc>
          <w:tcPr>
            <w:tcW w:w="1980" w:type="dxa"/>
            <w:vAlign w:val="center"/>
          </w:tcPr>
          <w:p w14:paraId="6E6BA52C" w14:textId="77777777" w:rsidR="004C585E" w:rsidRPr="00C9069F" w:rsidRDefault="004C585E" w:rsidP="004C585E">
            <w:pPr>
              <w:pStyle w:val="TableBodyTextMIRB"/>
            </w:pPr>
            <w:r w:rsidRPr="00C9069F">
              <w:t>NUMBER(10,7)</w:t>
            </w:r>
          </w:p>
        </w:tc>
        <w:tc>
          <w:tcPr>
            <w:tcW w:w="1440" w:type="dxa"/>
            <w:vAlign w:val="center"/>
          </w:tcPr>
          <w:p w14:paraId="32AC7661" w14:textId="77777777" w:rsidR="004C585E" w:rsidRPr="00C9069F" w:rsidRDefault="004C585E" w:rsidP="004C585E">
            <w:pPr>
              <w:pStyle w:val="TableBodyTextMIRB"/>
            </w:pPr>
            <w:r w:rsidRPr="00C9069F">
              <w:t>Yes</w:t>
            </w:r>
          </w:p>
        </w:tc>
        <w:tc>
          <w:tcPr>
            <w:tcW w:w="1710" w:type="dxa"/>
            <w:vAlign w:val="center"/>
          </w:tcPr>
          <w:p w14:paraId="1D464893" w14:textId="77777777" w:rsidR="004C585E" w:rsidRPr="00C9069F" w:rsidRDefault="004C585E" w:rsidP="004C585E">
            <w:pPr>
              <w:pStyle w:val="TableBodyTextMIRB"/>
            </w:pPr>
            <w:r w:rsidRPr="00C9069F">
              <w:t>LONGITUDE</w:t>
            </w:r>
          </w:p>
        </w:tc>
        <w:tc>
          <w:tcPr>
            <w:tcW w:w="8982" w:type="dxa"/>
            <w:vAlign w:val="center"/>
          </w:tcPr>
          <w:p w14:paraId="2C5AE102" w14:textId="77777777" w:rsidR="004C585E" w:rsidRPr="00C9069F" w:rsidRDefault="004C585E" w:rsidP="004C585E">
            <w:pPr>
              <w:pStyle w:val="TableBodyTextMIRB"/>
            </w:pPr>
            <w:r w:rsidRPr="00C9069F">
              <w:t>The longitude in negative decimal degrees.</w:t>
            </w:r>
          </w:p>
        </w:tc>
      </w:tr>
      <w:tr w:rsidR="004C585E" w:rsidRPr="00642EC3" w14:paraId="47663B34" w14:textId="77777777" w:rsidTr="004C585E">
        <w:trPr>
          <w:cantSplit/>
          <w:trHeight w:val="432"/>
        </w:trPr>
        <w:tc>
          <w:tcPr>
            <w:tcW w:w="4248" w:type="dxa"/>
            <w:vAlign w:val="center"/>
          </w:tcPr>
          <w:p w14:paraId="28AF7545" w14:textId="77777777" w:rsidR="004C585E" w:rsidRPr="00C9069F" w:rsidRDefault="004C585E" w:rsidP="004C585E">
            <w:pPr>
              <w:pStyle w:val="TableColumnNameMIRB"/>
            </w:pPr>
            <w:r w:rsidRPr="00C9069F">
              <w:t>JUNCTION_TYPE</w:t>
            </w:r>
          </w:p>
        </w:tc>
        <w:tc>
          <w:tcPr>
            <w:tcW w:w="1980" w:type="dxa"/>
            <w:vAlign w:val="center"/>
          </w:tcPr>
          <w:p w14:paraId="6E329CEC" w14:textId="77777777" w:rsidR="004C585E" w:rsidRPr="00C9069F" w:rsidRDefault="004C585E" w:rsidP="004C585E">
            <w:pPr>
              <w:pStyle w:val="TableBodyTextMIRB"/>
            </w:pPr>
            <w:r w:rsidRPr="00C9069F">
              <w:t>VARCHAR2(15)</w:t>
            </w:r>
          </w:p>
        </w:tc>
        <w:tc>
          <w:tcPr>
            <w:tcW w:w="1440" w:type="dxa"/>
            <w:vAlign w:val="center"/>
          </w:tcPr>
          <w:p w14:paraId="26BB072B" w14:textId="77777777" w:rsidR="004C585E" w:rsidRPr="00C9069F" w:rsidRDefault="004C585E" w:rsidP="004C585E">
            <w:pPr>
              <w:pStyle w:val="TableBodyTextMIRB"/>
            </w:pPr>
            <w:r w:rsidRPr="00C9069F">
              <w:t>Yes</w:t>
            </w:r>
          </w:p>
        </w:tc>
        <w:tc>
          <w:tcPr>
            <w:tcW w:w="1710" w:type="dxa"/>
            <w:vAlign w:val="center"/>
          </w:tcPr>
          <w:p w14:paraId="700EB2CB" w14:textId="77777777" w:rsidR="004C585E" w:rsidRPr="00C9069F" w:rsidRDefault="004C585E" w:rsidP="004C585E">
            <w:pPr>
              <w:pStyle w:val="TableBodyTextMIRB"/>
            </w:pPr>
            <w:r w:rsidRPr="00C9069F">
              <w:t>JCT_TYPE</w:t>
            </w:r>
          </w:p>
        </w:tc>
        <w:tc>
          <w:tcPr>
            <w:tcW w:w="8982" w:type="dxa"/>
            <w:vAlign w:val="center"/>
          </w:tcPr>
          <w:p w14:paraId="7EEDFC18" w14:textId="77777777" w:rsidR="004C585E" w:rsidRPr="00C9069F" w:rsidRDefault="004C585E" w:rsidP="004C585E">
            <w:pPr>
              <w:pStyle w:val="TableBodyTextMIRB"/>
            </w:pPr>
            <w:r w:rsidRPr="00C9069F">
              <w:t>The classification of a junction is based on the valency of the junction. The number of road elements or ferry connections joining at a junction is termed the valency of a junction.</w:t>
            </w:r>
          </w:p>
          <w:p w14:paraId="0AED29B8" w14:textId="77777777" w:rsidR="004C585E" w:rsidRPr="00C9069F" w:rsidRDefault="004C585E" w:rsidP="004C585E">
            <w:pPr>
              <w:pStyle w:val="TableBodyTextMIRB"/>
            </w:pPr>
            <w:r w:rsidRPr="00E15089">
              <w:t>Permissible Values:</w:t>
            </w:r>
            <w:r w:rsidRPr="00C9069F">
              <w:t xml:space="preserve"> (See </w:t>
            </w:r>
            <w:hyperlink w:anchor="ORN_JUNCTION_TYPE_LIST" w:history="1">
              <w:r w:rsidRPr="00E67AC6">
                <w:rPr>
                  <w:rStyle w:val="HyperlinkMIRBChar"/>
                  <w:color w:val="244061"/>
                </w:rPr>
                <w:t>ORN_JUNCTION_TYPE_LIS</w:t>
              </w:r>
              <w:r w:rsidRPr="00E67AC6">
                <w:rPr>
                  <w:rFonts w:cs="Arial"/>
                  <w:color w:val="244061"/>
                  <w:sz w:val="22"/>
                </w:rPr>
                <w:t>T</w:t>
              </w:r>
            </w:hyperlink>
            <w:r w:rsidRPr="00C9069F">
              <w:t xml:space="preserve"> </w:t>
            </w:r>
            <w:r>
              <w:t>lookup table in appendix</w:t>
            </w:r>
            <w:r w:rsidRPr="00C9069F">
              <w:t>)</w:t>
            </w:r>
          </w:p>
        </w:tc>
      </w:tr>
      <w:tr w:rsidR="004C585E" w:rsidRPr="00642EC3" w14:paraId="6EC903FF" w14:textId="77777777" w:rsidTr="004C585E">
        <w:trPr>
          <w:cantSplit/>
          <w:trHeight w:val="432"/>
        </w:trPr>
        <w:tc>
          <w:tcPr>
            <w:tcW w:w="4248" w:type="dxa"/>
            <w:vAlign w:val="center"/>
          </w:tcPr>
          <w:p w14:paraId="37FA1F0B" w14:textId="77777777" w:rsidR="004C585E" w:rsidRPr="00C9069F" w:rsidRDefault="004C585E" w:rsidP="004C585E">
            <w:pPr>
              <w:pStyle w:val="TableColumnNameMIRB"/>
            </w:pPr>
            <w:r w:rsidRPr="00C9069F">
              <w:rPr>
                <w:bCs/>
              </w:rPr>
              <w:t>EXIT_NUMBER</w:t>
            </w:r>
          </w:p>
        </w:tc>
        <w:tc>
          <w:tcPr>
            <w:tcW w:w="1980" w:type="dxa"/>
            <w:vAlign w:val="center"/>
          </w:tcPr>
          <w:p w14:paraId="1185CB15" w14:textId="77777777" w:rsidR="004C585E" w:rsidRPr="00C9069F" w:rsidRDefault="004C585E" w:rsidP="004C585E">
            <w:pPr>
              <w:pStyle w:val="TableBodyTextMIRB"/>
            </w:pPr>
            <w:r w:rsidRPr="00C9069F">
              <w:t>VARCHAR2(10)</w:t>
            </w:r>
          </w:p>
        </w:tc>
        <w:tc>
          <w:tcPr>
            <w:tcW w:w="1440" w:type="dxa"/>
            <w:vAlign w:val="center"/>
          </w:tcPr>
          <w:p w14:paraId="54CC8F30" w14:textId="77777777" w:rsidR="004C585E" w:rsidRPr="00C9069F" w:rsidRDefault="004C585E" w:rsidP="004C585E">
            <w:pPr>
              <w:pStyle w:val="TableBodyTextMIRB"/>
            </w:pPr>
            <w:r w:rsidRPr="00C9069F">
              <w:t>No</w:t>
            </w:r>
          </w:p>
        </w:tc>
        <w:tc>
          <w:tcPr>
            <w:tcW w:w="1710" w:type="dxa"/>
            <w:vAlign w:val="center"/>
          </w:tcPr>
          <w:p w14:paraId="469E04DF" w14:textId="77777777" w:rsidR="004C585E" w:rsidRPr="00C9069F" w:rsidRDefault="004C585E" w:rsidP="004C585E">
            <w:pPr>
              <w:pStyle w:val="TableBodyTextMIRB"/>
            </w:pPr>
            <w:r w:rsidRPr="00C9069F">
              <w:t>EXIT_NUM</w:t>
            </w:r>
          </w:p>
        </w:tc>
        <w:tc>
          <w:tcPr>
            <w:tcW w:w="8982" w:type="dxa"/>
            <w:vAlign w:val="center"/>
          </w:tcPr>
          <w:p w14:paraId="372DB016" w14:textId="77777777" w:rsidR="004C585E" w:rsidRPr="00C9069F" w:rsidRDefault="004C585E" w:rsidP="004C585E">
            <w:pPr>
              <w:pStyle w:val="TableBodyTextMIRB"/>
            </w:pPr>
            <w:r w:rsidRPr="00C9069F">
              <w:t>The number of an exit on or off a freeway, expressway or highway, assigned by an administrating body and is represented by a valid number or character.</w:t>
            </w:r>
          </w:p>
        </w:tc>
      </w:tr>
      <w:tr w:rsidR="004C585E" w:rsidRPr="00642EC3" w14:paraId="0591AC5E" w14:textId="77777777" w:rsidTr="004C585E">
        <w:trPr>
          <w:cantSplit/>
          <w:trHeight w:val="432"/>
        </w:trPr>
        <w:tc>
          <w:tcPr>
            <w:tcW w:w="4248" w:type="dxa"/>
            <w:vAlign w:val="center"/>
          </w:tcPr>
          <w:p w14:paraId="30AB3CD5" w14:textId="77777777" w:rsidR="004C585E" w:rsidRPr="00C9069F" w:rsidRDefault="004C585E" w:rsidP="004C585E">
            <w:pPr>
              <w:pStyle w:val="TableColumnNameMIRB"/>
            </w:pPr>
            <w:r w:rsidRPr="00C9069F">
              <w:rPr>
                <w:bCs/>
              </w:rPr>
              <w:t>NATIONAL_UUID</w:t>
            </w:r>
          </w:p>
        </w:tc>
        <w:tc>
          <w:tcPr>
            <w:tcW w:w="1980" w:type="dxa"/>
            <w:vAlign w:val="center"/>
          </w:tcPr>
          <w:p w14:paraId="34498023" w14:textId="77777777" w:rsidR="004C585E" w:rsidRPr="00C9069F" w:rsidRDefault="004C585E" w:rsidP="004C585E">
            <w:pPr>
              <w:pStyle w:val="TableBodyTextMIRB"/>
            </w:pPr>
            <w:r w:rsidRPr="00C9069F">
              <w:t>VARCHAR2(32)</w:t>
            </w:r>
          </w:p>
        </w:tc>
        <w:tc>
          <w:tcPr>
            <w:tcW w:w="1440" w:type="dxa"/>
            <w:vAlign w:val="center"/>
          </w:tcPr>
          <w:p w14:paraId="02C58082" w14:textId="77777777" w:rsidR="004C585E" w:rsidRPr="00C9069F" w:rsidRDefault="004C585E" w:rsidP="004C585E">
            <w:pPr>
              <w:pStyle w:val="TableBodyTextMIRB"/>
            </w:pPr>
            <w:r w:rsidRPr="00C9069F">
              <w:t>Yes</w:t>
            </w:r>
          </w:p>
        </w:tc>
        <w:tc>
          <w:tcPr>
            <w:tcW w:w="1710" w:type="dxa"/>
            <w:vAlign w:val="center"/>
          </w:tcPr>
          <w:p w14:paraId="6DDF9AC5" w14:textId="77777777" w:rsidR="004C585E" w:rsidRPr="00C9069F" w:rsidRDefault="004C585E" w:rsidP="004C585E">
            <w:pPr>
              <w:pStyle w:val="TableBodyTextMIRB"/>
            </w:pPr>
            <w:r w:rsidRPr="00C9069F">
              <w:t>NID</w:t>
            </w:r>
          </w:p>
        </w:tc>
        <w:tc>
          <w:tcPr>
            <w:tcW w:w="8982" w:type="dxa"/>
            <w:vAlign w:val="center"/>
          </w:tcPr>
          <w:p w14:paraId="36416377" w14:textId="77777777" w:rsidR="004C585E" w:rsidRPr="00C9069F" w:rsidRDefault="004C585E" w:rsidP="004C585E">
            <w:pPr>
              <w:pStyle w:val="TableBodyTextMIRB"/>
            </w:pPr>
            <w:r w:rsidRPr="00C9069F">
              <w:t>A unique national identifier assigned to a road net element, junction and selected event data such as Toll Point, Blocked Passage and Structure which are required to support the National Road Network (NRN).</w:t>
            </w:r>
          </w:p>
        </w:tc>
      </w:tr>
      <w:tr w:rsidR="004C585E" w:rsidRPr="00642EC3" w14:paraId="1023ED22" w14:textId="77777777" w:rsidTr="004C585E">
        <w:trPr>
          <w:cantSplit/>
          <w:trHeight w:val="432"/>
        </w:trPr>
        <w:tc>
          <w:tcPr>
            <w:tcW w:w="4248" w:type="dxa"/>
            <w:vAlign w:val="center"/>
          </w:tcPr>
          <w:p w14:paraId="408E4759" w14:textId="77777777" w:rsidR="004C585E" w:rsidRPr="00C9069F" w:rsidRDefault="004C585E" w:rsidP="004C585E">
            <w:pPr>
              <w:pStyle w:val="TableColumnNameMIRB"/>
            </w:pPr>
            <w:r w:rsidRPr="00C9069F">
              <w:t>EFFECTIVE_DATETIME</w:t>
            </w:r>
          </w:p>
        </w:tc>
        <w:tc>
          <w:tcPr>
            <w:tcW w:w="1980" w:type="dxa"/>
            <w:vAlign w:val="center"/>
          </w:tcPr>
          <w:p w14:paraId="2D53F9D3" w14:textId="77777777" w:rsidR="004C585E" w:rsidRPr="00C9069F" w:rsidRDefault="004C585E" w:rsidP="004C585E">
            <w:pPr>
              <w:pStyle w:val="TableBodyTextMIRB"/>
            </w:pPr>
            <w:r w:rsidRPr="00C9069F">
              <w:t>DATE</w:t>
            </w:r>
          </w:p>
        </w:tc>
        <w:tc>
          <w:tcPr>
            <w:tcW w:w="1440" w:type="dxa"/>
            <w:vAlign w:val="center"/>
          </w:tcPr>
          <w:p w14:paraId="09A3DAFD" w14:textId="77777777" w:rsidR="004C585E" w:rsidRPr="00C9069F" w:rsidRDefault="004C585E" w:rsidP="004C585E">
            <w:pPr>
              <w:pStyle w:val="TableBodyTextMIRB"/>
            </w:pPr>
            <w:r w:rsidRPr="00C9069F">
              <w:t>Yes</w:t>
            </w:r>
          </w:p>
        </w:tc>
        <w:tc>
          <w:tcPr>
            <w:tcW w:w="1710" w:type="dxa"/>
            <w:vAlign w:val="center"/>
          </w:tcPr>
          <w:p w14:paraId="6E14CC63" w14:textId="77777777" w:rsidR="004C585E" w:rsidRPr="00C9069F" w:rsidRDefault="004C585E" w:rsidP="004C585E">
            <w:pPr>
              <w:pStyle w:val="TableBodyTextMIRB"/>
            </w:pPr>
            <w:r w:rsidRPr="00C9069F">
              <w:t>EFF_DATE</w:t>
            </w:r>
          </w:p>
        </w:tc>
        <w:tc>
          <w:tcPr>
            <w:tcW w:w="8982" w:type="dxa"/>
            <w:vAlign w:val="center"/>
          </w:tcPr>
          <w:p w14:paraId="2EF1DFD0" w14:textId="77777777" w:rsidR="004C585E" w:rsidRPr="00C9069F" w:rsidRDefault="004C585E" w:rsidP="004C585E">
            <w:pPr>
              <w:pStyle w:val="TableBodyTextMIRB"/>
            </w:pPr>
            <w:r w:rsidRPr="00C9069F">
              <w:t>Date/time the record was created or last modified in the source database.</w:t>
            </w:r>
          </w:p>
        </w:tc>
      </w:tr>
    </w:tbl>
    <w:p w14:paraId="4D4CD82A" w14:textId="77777777" w:rsidR="004C585E" w:rsidRPr="00E67AC6" w:rsidRDefault="004C585E" w:rsidP="004C585E">
      <w:pPr>
        <w:pStyle w:val="Heading2MIRB"/>
        <w:rPr>
          <w:color w:val="244061"/>
        </w:rPr>
      </w:pPr>
      <w:bookmarkStart w:id="26" w:name="_Toc196317660"/>
      <w:r w:rsidRPr="00E67AC6">
        <w:rPr>
          <w:color w:val="244061"/>
        </w:rPr>
        <w:t>ORN_JURISDICTION</w:t>
      </w:r>
      <w:bookmarkEnd w:id="26"/>
    </w:p>
    <w:p w14:paraId="180DA08C" w14:textId="77777777" w:rsidR="004C585E" w:rsidRPr="00C9069F" w:rsidRDefault="004C585E" w:rsidP="004C585E">
      <w:pPr>
        <w:pStyle w:val="BodyAccessibleTextMIRB"/>
      </w:pPr>
      <w:r w:rsidRPr="00C9069F">
        <w:t>Identifies jurisdictional, or custodianship responsibility of the road.</w:t>
      </w:r>
    </w:p>
    <w:tbl>
      <w:tblPr>
        <w:tblStyle w:val="TableGrid1"/>
        <w:tblW w:w="18270" w:type="dxa"/>
        <w:tblLayout w:type="fixed"/>
        <w:tblLook w:val="04A0" w:firstRow="1" w:lastRow="0" w:firstColumn="1" w:lastColumn="0" w:noHBand="0" w:noVBand="1"/>
        <w:tblCaption w:val="Table: ORN_JURISDICTION"/>
        <w:tblDescription w:val="The ORN_JURISDICTION table and attributes."/>
      </w:tblPr>
      <w:tblGrid>
        <w:gridCol w:w="3960"/>
        <w:gridCol w:w="2160"/>
        <w:gridCol w:w="1458"/>
        <w:gridCol w:w="1872"/>
        <w:gridCol w:w="8820"/>
      </w:tblGrid>
      <w:tr w:rsidR="004C585E" w:rsidRPr="00642EC3" w14:paraId="3C8336CB" w14:textId="77777777" w:rsidTr="004C585E">
        <w:trPr>
          <w:cantSplit/>
          <w:trHeight w:val="432"/>
          <w:tblHeader/>
        </w:trPr>
        <w:tc>
          <w:tcPr>
            <w:tcW w:w="3960" w:type="dxa"/>
            <w:vAlign w:val="center"/>
          </w:tcPr>
          <w:p w14:paraId="5DD4D3CE" w14:textId="77777777" w:rsidR="004C585E" w:rsidRPr="00642EC3" w:rsidRDefault="004C585E" w:rsidP="004C585E">
            <w:pPr>
              <w:pStyle w:val="TableHeaderRowTextMIRB"/>
            </w:pPr>
            <w:r w:rsidRPr="00642EC3">
              <w:t>Column Name</w:t>
            </w:r>
          </w:p>
        </w:tc>
        <w:tc>
          <w:tcPr>
            <w:tcW w:w="2160" w:type="dxa"/>
            <w:vAlign w:val="center"/>
          </w:tcPr>
          <w:p w14:paraId="48CE6179" w14:textId="77777777" w:rsidR="004C585E" w:rsidRPr="00642EC3" w:rsidRDefault="004C585E" w:rsidP="004C585E">
            <w:pPr>
              <w:pStyle w:val="TableHeaderRowTextMIRB"/>
            </w:pPr>
            <w:r w:rsidRPr="00642EC3">
              <w:t>Column Type</w:t>
            </w:r>
          </w:p>
        </w:tc>
        <w:tc>
          <w:tcPr>
            <w:tcW w:w="1458" w:type="dxa"/>
            <w:vAlign w:val="center"/>
          </w:tcPr>
          <w:p w14:paraId="307E3E6B" w14:textId="77777777" w:rsidR="004C585E" w:rsidRPr="00642EC3" w:rsidRDefault="004C585E" w:rsidP="004C585E">
            <w:pPr>
              <w:pStyle w:val="TableHeaderRowTextMIRB"/>
            </w:pPr>
            <w:r w:rsidRPr="00642EC3">
              <w:t>Mandatory</w:t>
            </w:r>
          </w:p>
        </w:tc>
        <w:tc>
          <w:tcPr>
            <w:tcW w:w="1872" w:type="dxa"/>
            <w:vAlign w:val="center"/>
          </w:tcPr>
          <w:p w14:paraId="762D5214" w14:textId="77777777" w:rsidR="004C585E" w:rsidRPr="00642EC3" w:rsidRDefault="004C585E" w:rsidP="004C585E">
            <w:pPr>
              <w:pStyle w:val="TableHeaderRowTextMIRB"/>
            </w:pPr>
            <w:r w:rsidRPr="00642EC3">
              <w:t>Short Name</w:t>
            </w:r>
          </w:p>
        </w:tc>
        <w:tc>
          <w:tcPr>
            <w:tcW w:w="8820" w:type="dxa"/>
            <w:vAlign w:val="center"/>
          </w:tcPr>
          <w:p w14:paraId="43B2C6D8" w14:textId="77777777" w:rsidR="004C585E" w:rsidRPr="00642EC3" w:rsidRDefault="004C585E" w:rsidP="004C585E">
            <w:pPr>
              <w:pStyle w:val="TableHeaderRowTextMIRB"/>
            </w:pPr>
            <w:r>
              <w:t>Description</w:t>
            </w:r>
          </w:p>
        </w:tc>
      </w:tr>
      <w:tr w:rsidR="004C585E" w:rsidRPr="00642EC3" w14:paraId="44A217F1" w14:textId="77777777" w:rsidTr="004C585E">
        <w:trPr>
          <w:cantSplit/>
          <w:trHeight w:val="432"/>
        </w:trPr>
        <w:tc>
          <w:tcPr>
            <w:tcW w:w="3960" w:type="dxa"/>
            <w:vAlign w:val="center"/>
          </w:tcPr>
          <w:p w14:paraId="10D9D9EC" w14:textId="77777777" w:rsidR="004C585E" w:rsidRPr="00C9069F" w:rsidRDefault="004C585E" w:rsidP="004C585E">
            <w:pPr>
              <w:pStyle w:val="TableColumnNameMIRB"/>
            </w:pPr>
            <w:r w:rsidRPr="00C9069F">
              <w:t>EVENT_ID</w:t>
            </w:r>
          </w:p>
        </w:tc>
        <w:tc>
          <w:tcPr>
            <w:tcW w:w="2160" w:type="dxa"/>
            <w:vAlign w:val="center"/>
          </w:tcPr>
          <w:p w14:paraId="1089F3DA" w14:textId="77777777" w:rsidR="004C585E" w:rsidRPr="00C9069F" w:rsidRDefault="004C585E" w:rsidP="004C585E">
            <w:pPr>
              <w:pStyle w:val="TableBodyTextMIRB"/>
            </w:pPr>
            <w:r w:rsidRPr="00C9069F">
              <w:t>NUMBER(13,0)</w:t>
            </w:r>
          </w:p>
        </w:tc>
        <w:tc>
          <w:tcPr>
            <w:tcW w:w="1458" w:type="dxa"/>
            <w:vAlign w:val="center"/>
          </w:tcPr>
          <w:p w14:paraId="175C9FC1" w14:textId="77777777" w:rsidR="004C585E" w:rsidRPr="00C9069F" w:rsidRDefault="004C585E" w:rsidP="004C585E">
            <w:pPr>
              <w:pStyle w:val="TableBodyTextMIRB"/>
            </w:pPr>
            <w:r w:rsidRPr="00C9069F">
              <w:t>Yes</w:t>
            </w:r>
          </w:p>
        </w:tc>
        <w:tc>
          <w:tcPr>
            <w:tcW w:w="1872" w:type="dxa"/>
            <w:vAlign w:val="center"/>
          </w:tcPr>
          <w:p w14:paraId="5769735F" w14:textId="77777777" w:rsidR="004C585E" w:rsidRPr="00C9069F" w:rsidRDefault="004C585E" w:rsidP="004C585E">
            <w:pPr>
              <w:pStyle w:val="TableBodyTextMIRB"/>
            </w:pPr>
            <w:r w:rsidRPr="00C9069F">
              <w:t>EVENT_ID</w:t>
            </w:r>
          </w:p>
        </w:tc>
        <w:tc>
          <w:tcPr>
            <w:tcW w:w="8820" w:type="dxa"/>
            <w:vAlign w:val="center"/>
          </w:tcPr>
          <w:p w14:paraId="037BEF90" w14:textId="77777777" w:rsidR="004C585E" w:rsidRPr="00C9069F" w:rsidRDefault="004C585E" w:rsidP="004C585E">
            <w:pPr>
              <w:pStyle w:val="TableBodyTextMIRB"/>
            </w:pPr>
            <w:r w:rsidRPr="00C9069F">
              <w:t>System generated identifier, unique at the application level.</w:t>
            </w:r>
          </w:p>
        </w:tc>
      </w:tr>
      <w:tr w:rsidR="004C585E" w:rsidRPr="00642EC3" w14:paraId="0FD613E3" w14:textId="77777777" w:rsidTr="004C585E">
        <w:trPr>
          <w:cantSplit/>
          <w:trHeight w:val="432"/>
        </w:trPr>
        <w:tc>
          <w:tcPr>
            <w:tcW w:w="3960" w:type="dxa"/>
            <w:vAlign w:val="center"/>
          </w:tcPr>
          <w:p w14:paraId="197D4DF9" w14:textId="77777777" w:rsidR="004C585E" w:rsidRPr="00C9069F" w:rsidRDefault="004C585E" w:rsidP="004C585E">
            <w:pPr>
              <w:pStyle w:val="TableColumnNameMIRB"/>
            </w:pPr>
            <w:r w:rsidRPr="00C9069F">
              <w:t>ORN_ROAD_NET_ELEMENT_ID</w:t>
            </w:r>
          </w:p>
        </w:tc>
        <w:tc>
          <w:tcPr>
            <w:tcW w:w="2160" w:type="dxa"/>
            <w:vAlign w:val="center"/>
          </w:tcPr>
          <w:p w14:paraId="7724FFA1" w14:textId="77777777" w:rsidR="004C585E" w:rsidRPr="00C9069F" w:rsidRDefault="004C585E" w:rsidP="004C585E">
            <w:pPr>
              <w:pStyle w:val="TableBodyTextMIRB"/>
            </w:pPr>
            <w:r w:rsidRPr="00C9069F">
              <w:t>NUMBER(13,0)</w:t>
            </w:r>
          </w:p>
        </w:tc>
        <w:tc>
          <w:tcPr>
            <w:tcW w:w="1458" w:type="dxa"/>
            <w:vAlign w:val="center"/>
          </w:tcPr>
          <w:p w14:paraId="616FA9D7" w14:textId="77777777" w:rsidR="004C585E" w:rsidRPr="00C9069F" w:rsidRDefault="004C585E" w:rsidP="004C585E">
            <w:pPr>
              <w:pStyle w:val="TableBodyTextMIRB"/>
            </w:pPr>
            <w:r w:rsidRPr="00C9069F">
              <w:t>Yes</w:t>
            </w:r>
          </w:p>
        </w:tc>
        <w:tc>
          <w:tcPr>
            <w:tcW w:w="1872" w:type="dxa"/>
            <w:vAlign w:val="center"/>
          </w:tcPr>
          <w:p w14:paraId="13D37BBE" w14:textId="77777777" w:rsidR="004C585E" w:rsidRPr="00C9069F" w:rsidRDefault="004C585E" w:rsidP="004C585E">
            <w:pPr>
              <w:pStyle w:val="TableBodyTextMIRB"/>
            </w:pPr>
            <w:r w:rsidRPr="00C9069F">
              <w:t>ELEMENT_ID</w:t>
            </w:r>
          </w:p>
        </w:tc>
        <w:tc>
          <w:tcPr>
            <w:tcW w:w="8820" w:type="dxa"/>
            <w:vAlign w:val="center"/>
          </w:tcPr>
          <w:p w14:paraId="333EEB4F" w14:textId="77777777" w:rsidR="004C585E" w:rsidRPr="00C9069F" w:rsidRDefault="00714627" w:rsidP="004C585E">
            <w:pPr>
              <w:pStyle w:val="TableBodyTextMIRB"/>
            </w:pPr>
            <w:r w:rsidRPr="005D3BBC">
              <w:t>Foreign Key (FK) OGF_ID reference to parent ORN_ROAD_NET_ELEMENT_FT feature table record</w:t>
            </w:r>
            <w:r w:rsidRPr="00D907BB">
              <w:t>.</w:t>
            </w:r>
          </w:p>
        </w:tc>
      </w:tr>
      <w:tr w:rsidR="004C585E" w:rsidRPr="00642EC3" w14:paraId="11C035AF" w14:textId="77777777" w:rsidTr="004C585E">
        <w:trPr>
          <w:cantSplit/>
          <w:trHeight w:val="432"/>
        </w:trPr>
        <w:tc>
          <w:tcPr>
            <w:tcW w:w="3960" w:type="dxa"/>
            <w:vAlign w:val="center"/>
          </w:tcPr>
          <w:p w14:paraId="22C5AB4E" w14:textId="77777777" w:rsidR="004C585E" w:rsidRPr="00C9069F" w:rsidRDefault="004C585E" w:rsidP="004C585E">
            <w:pPr>
              <w:pStyle w:val="TableColumnNameMIRB"/>
            </w:pPr>
            <w:r w:rsidRPr="00C9069F">
              <w:t>FROM_MEASURE</w:t>
            </w:r>
          </w:p>
        </w:tc>
        <w:tc>
          <w:tcPr>
            <w:tcW w:w="2160" w:type="dxa"/>
            <w:vAlign w:val="center"/>
          </w:tcPr>
          <w:p w14:paraId="14499FE3" w14:textId="77777777" w:rsidR="004C585E" w:rsidRPr="00C9069F" w:rsidRDefault="004C585E" w:rsidP="004C585E">
            <w:pPr>
              <w:pStyle w:val="TableBodyTextMIRB"/>
            </w:pPr>
            <w:r w:rsidRPr="00C9069F">
              <w:t>NUMBER(9,3)</w:t>
            </w:r>
          </w:p>
        </w:tc>
        <w:tc>
          <w:tcPr>
            <w:tcW w:w="1458" w:type="dxa"/>
            <w:vAlign w:val="center"/>
          </w:tcPr>
          <w:p w14:paraId="6787850E" w14:textId="77777777" w:rsidR="004C585E" w:rsidRPr="00C9069F" w:rsidRDefault="004C585E" w:rsidP="004C585E">
            <w:pPr>
              <w:pStyle w:val="TableBodyTextMIRB"/>
            </w:pPr>
            <w:r w:rsidRPr="00C9069F">
              <w:t>No</w:t>
            </w:r>
          </w:p>
        </w:tc>
        <w:tc>
          <w:tcPr>
            <w:tcW w:w="1872" w:type="dxa"/>
            <w:vAlign w:val="center"/>
          </w:tcPr>
          <w:p w14:paraId="55084FC3" w14:textId="77777777" w:rsidR="004C585E" w:rsidRPr="00C9069F" w:rsidRDefault="004C585E" w:rsidP="004C585E">
            <w:pPr>
              <w:pStyle w:val="TableBodyTextMIRB"/>
            </w:pPr>
            <w:r w:rsidRPr="00C9069F">
              <w:t>FROM_MEAS</w:t>
            </w:r>
          </w:p>
        </w:tc>
        <w:tc>
          <w:tcPr>
            <w:tcW w:w="8820" w:type="dxa"/>
            <w:vAlign w:val="center"/>
          </w:tcPr>
          <w:p w14:paraId="3AE8D856" w14:textId="77777777" w:rsidR="004C585E" w:rsidRPr="00C9069F" w:rsidRDefault="004C585E" w:rsidP="004C585E">
            <w:pPr>
              <w:pStyle w:val="TableBodyTextMIRB"/>
            </w:pPr>
            <w:r w:rsidRPr="00C9069F">
              <w:t>The location of the beginning of the event measured in metres from the beginning of the road element. This measure is related to planimetric distance, not actual driven distance.</w:t>
            </w:r>
          </w:p>
        </w:tc>
      </w:tr>
      <w:tr w:rsidR="004C585E" w:rsidRPr="00642EC3" w14:paraId="3B484888" w14:textId="77777777" w:rsidTr="004C585E">
        <w:trPr>
          <w:cantSplit/>
          <w:trHeight w:val="432"/>
        </w:trPr>
        <w:tc>
          <w:tcPr>
            <w:tcW w:w="3960" w:type="dxa"/>
            <w:vAlign w:val="center"/>
          </w:tcPr>
          <w:p w14:paraId="15D83745" w14:textId="77777777" w:rsidR="004C585E" w:rsidRPr="00C9069F" w:rsidRDefault="004C585E" w:rsidP="004C585E">
            <w:pPr>
              <w:pStyle w:val="TableColumnNameMIRB"/>
            </w:pPr>
            <w:r w:rsidRPr="00C9069F">
              <w:lastRenderedPageBreak/>
              <w:t>TO_MEASURE</w:t>
            </w:r>
          </w:p>
        </w:tc>
        <w:tc>
          <w:tcPr>
            <w:tcW w:w="2160" w:type="dxa"/>
            <w:vAlign w:val="center"/>
          </w:tcPr>
          <w:p w14:paraId="22CD0A7D" w14:textId="77777777" w:rsidR="004C585E" w:rsidRPr="00C9069F" w:rsidRDefault="004C585E" w:rsidP="004C585E">
            <w:pPr>
              <w:pStyle w:val="TableBodyTextMIRB"/>
            </w:pPr>
            <w:r w:rsidRPr="00C9069F">
              <w:t>NUMBER(9,3)</w:t>
            </w:r>
          </w:p>
        </w:tc>
        <w:tc>
          <w:tcPr>
            <w:tcW w:w="1458" w:type="dxa"/>
            <w:vAlign w:val="center"/>
          </w:tcPr>
          <w:p w14:paraId="2F182EA2" w14:textId="77777777" w:rsidR="004C585E" w:rsidRPr="00C9069F" w:rsidRDefault="004C585E" w:rsidP="004C585E">
            <w:pPr>
              <w:pStyle w:val="TableBodyTextMIRB"/>
            </w:pPr>
            <w:r w:rsidRPr="00C9069F">
              <w:t>Yes</w:t>
            </w:r>
          </w:p>
        </w:tc>
        <w:tc>
          <w:tcPr>
            <w:tcW w:w="1872" w:type="dxa"/>
            <w:vAlign w:val="center"/>
          </w:tcPr>
          <w:p w14:paraId="4DC1D2CB" w14:textId="77777777" w:rsidR="004C585E" w:rsidRPr="00C9069F" w:rsidRDefault="004C585E" w:rsidP="004C585E">
            <w:pPr>
              <w:pStyle w:val="TableBodyTextMIRB"/>
            </w:pPr>
            <w:r w:rsidRPr="00C9069F">
              <w:t>TO_MEASURE</w:t>
            </w:r>
          </w:p>
        </w:tc>
        <w:tc>
          <w:tcPr>
            <w:tcW w:w="8820" w:type="dxa"/>
            <w:vAlign w:val="center"/>
          </w:tcPr>
          <w:p w14:paraId="1FC09CB3" w14:textId="77777777" w:rsidR="004C585E" w:rsidRPr="00C9069F" w:rsidRDefault="004C585E" w:rsidP="004C585E">
            <w:pPr>
              <w:pStyle w:val="TableBodyTextMIRB"/>
            </w:pPr>
            <w:r w:rsidRPr="00C9069F">
              <w:t>The location of the end of the event measured in metres from the beginning of the road element. This measure is related to planimetric distance, not actual driven distance.</w:t>
            </w:r>
          </w:p>
        </w:tc>
      </w:tr>
      <w:tr w:rsidR="004C585E" w:rsidRPr="00642EC3" w14:paraId="1BF2B875" w14:textId="77777777" w:rsidTr="004C585E">
        <w:trPr>
          <w:cantSplit/>
          <w:trHeight w:val="432"/>
        </w:trPr>
        <w:tc>
          <w:tcPr>
            <w:tcW w:w="3960" w:type="dxa"/>
            <w:vAlign w:val="center"/>
          </w:tcPr>
          <w:p w14:paraId="5F136A83" w14:textId="77777777" w:rsidR="004C585E" w:rsidRPr="00C9069F" w:rsidRDefault="004C585E" w:rsidP="004C585E">
            <w:pPr>
              <w:pStyle w:val="TableColumnNameMIRB"/>
            </w:pPr>
            <w:r w:rsidRPr="00C9069F">
              <w:rPr>
                <w:bCs/>
              </w:rPr>
              <w:t>STREET_SIDE</w:t>
            </w:r>
          </w:p>
        </w:tc>
        <w:tc>
          <w:tcPr>
            <w:tcW w:w="2160" w:type="dxa"/>
            <w:vAlign w:val="center"/>
          </w:tcPr>
          <w:p w14:paraId="06EA0D05" w14:textId="77777777" w:rsidR="004C585E" w:rsidRPr="00C9069F" w:rsidRDefault="004C585E" w:rsidP="004C585E">
            <w:pPr>
              <w:pStyle w:val="TableBodyTextMIRB"/>
            </w:pPr>
            <w:r w:rsidRPr="00C9069F">
              <w:t>VARCHAR2(10)</w:t>
            </w:r>
          </w:p>
        </w:tc>
        <w:tc>
          <w:tcPr>
            <w:tcW w:w="1458" w:type="dxa"/>
            <w:vAlign w:val="center"/>
          </w:tcPr>
          <w:p w14:paraId="5C021BBB" w14:textId="77777777" w:rsidR="004C585E" w:rsidRPr="00C9069F" w:rsidRDefault="004C585E" w:rsidP="004C585E">
            <w:pPr>
              <w:pStyle w:val="TableBodyTextMIRB"/>
            </w:pPr>
            <w:r w:rsidRPr="00C9069F">
              <w:t>Yes</w:t>
            </w:r>
          </w:p>
        </w:tc>
        <w:tc>
          <w:tcPr>
            <w:tcW w:w="1872" w:type="dxa"/>
            <w:vAlign w:val="center"/>
          </w:tcPr>
          <w:p w14:paraId="57EEC77F" w14:textId="77777777" w:rsidR="004C585E" w:rsidRPr="00C9069F" w:rsidRDefault="004C585E" w:rsidP="004C585E">
            <w:pPr>
              <w:pStyle w:val="TableBodyTextMIRB"/>
            </w:pPr>
            <w:r w:rsidRPr="00C9069F">
              <w:t>ST_SIDE</w:t>
            </w:r>
          </w:p>
        </w:tc>
        <w:tc>
          <w:tcPr>
            <w:tcW w:w="8820" w:type="dxa"/>
            <w:vAlign w:val="center"/>
          </w:tcPr>
          <w:p w14:paraId="7E6848EC" w14:textId="77777777" w:rsidR="004C585E" w:rsidRPr="00C9069F" w:rsidRDefault="004C585E" w:rsidP="004C585E">
            <w:pPr>
              <w:pStyle w:val="TableBodyTextMIRB"/>
            </w:pPr>
            <w:r w:rsidRPr="00C9069F">
              <w:t xml:space="preserve">The side of the street for which the addressing applies. The street side is determined by the direction of the traversal from the "From Measure" to the "To Measure" of the road element. </w:t>
            </w:r>
          </w:p>
          <w:p w14:paraId="01C27442" w14:textId="77777777" w:rsidR="004C585E" w:rsidRPr="00C9069F" w:rsidRDefault="004C585E" w:rsidP="004C585E">
            <w:pPr>
              <w:pStyle w:val="TableBodyTextMIRB"/>
            </w:pPr>
            <w:r w:rsidRPr="00E15089">
              <w:t>Permissible Values:</w:t>
            </w:r>
            <w:r w:rsidRPr="00C9069F">
              <w:t xml:space="preserve"> (See </w:t>
            </w:r>
            <w:hyperlink w:anchor="ORN_STREET_SIDE_LIST" w:history="1">
              <w:r w:rsidRPr="00E67AC6">
                <w:rPr>
                  <w:rStyle w:val="HyperlinkMIRBChar"/>
                  <w:color w:val="244061"/>
                </w:rPr>
                <w:t>ORN_STREET_SIDE_LIST</w:t>
              </w:r>
            </w:hyperlink>
            <w:r w:rsidRPr="00C9069F">
              <w:t xml:space="preserve"> </w:t>
            </w:r>
            <w:r>
              <w:t>lookup table in appendix</w:t>
            </w:r>
            <w:r w:rsidRPr="00C9069F">
              <w:t>)</w:t>
            </w:r>
          </w:p>
        </w:tc>
      </w:tr>
      <w:tr w:rsidR="004C585E" w:rsidRPr="00642EC3" w14:paraId="4F6E650F" w14:textId="77777777" w:rsidTr="004C585E">
        <w:trPr>
          <w:cantSplit/>
          <w:trHeight w:val="432"/>
        </w:trPr>
        <w:tc>
          <w:tcPr>
            <w:tcW w:w="3960" w:type="dxa"/>
            <w:vAlign w:val="center"/>
          </w:tcPr>
          <w:p w14:paraId="499B27FD" w14:textId="77777777" w:rsidR="004C585E" w:rsidRPr="00C9069F" w:rsidRDefault="004C585E" w:rsidP="004C585E">
            <w:pPr>
              <w:pStyle w:val="TableColumnNameMIRB"/>
            </w:pPr>
            <w:r w:rsidRPr="00C9069F">
              <w:rPr>
                <w:bCs/>
              </w:rPr>
              <w:t>JURISDICTION</w:t>
            </w:r>
          </w:p>
        </w:tc>
        <w:tc>
          <w:tcPr>
            <w:tcW w:w="2160" w:type="dxa"/>
            <w:vAlign w:val="center"/>
          </w:tcPr>
          <w:p w14:paraId="6059EA54" w14:textId="77777777" w:rsidR="004C585E" w:rsidRPr="00C9069F" w:rsidRDefault="004C585E" w:rsidP="004C585E">
            <w:pPr>
              <w:pStyle w:val="TableBodyTextMIRB"/>
            </w:pPr>
            <w:r w:rsidRPr="00C9069F">
              <w:t>VARCHAR2(80)</w:t>
            </w:r>
          </w:p>
        </w:tc>
        <w:tc>
          <w:tcPr>
            <w:tcW w:w="1458" w:type="dxa"/>
            <w:vAlign w:val="center"/>
          </w:tcPr>
          <w:p w14:paraId="747F750D" w14:textId="77777777" w:rsidR="004C585E" w:rsidRPr="00C9069F" w:rsidRDefault="004C585E" w:rsidP="004C585E">
            <w:pPr>
              <w:pStyle w:val="TableBodyTextMIRB"/>
            </w:pPr>
            <w:r w:rsidRPr="00C9069F">
              <w:t>Yes</w:t>
            </w:r>
          </w:p>
        </w:tc>
        <w:tc>
          <w:tcPr>
            <w:tcW w:w="1872" w:type="dxa"/>
            <w:vAlign w:val="center"/>
          </w:tcPr>
          <w:p w14:paraId="58BA5A13" w14:textId="77777777" w:rsidR="004C585E" w:rsidRPr="00C9069F" w:rsidRDefault="004C585E" w:rsidP="004C585E">
            <w:pPr>
              <w:pStyle w:val="TableBodyTextMIRB"/>
            </w:pPr>
            <w:r w:rsidRPr="00C9069F">
              <w:t>JURIS</w:t>
            </w:r>
          </w:p>
        </w:tc>
        <w:tc>
          <w:tcPr>
            <w:tcW w:w="8820" w:type="dxa"/>
            <w:vAlign w:val="center"/>
          </w:tcPr>
          <w:p w14:paraId="001E698A" w14:textId="77777777" w:rsidR="004C585E" w:rsidRPr="00C9069F" w:rsidRDefault="004C585E" w:rsidP="004C585E">
            <w:pPr>
              <w:pStyle w:val="TableBodyTextMIRB"/>
            </w:pPr>
            <w:r w:rsidRPr="00C9069F">
              <w:t>An indication of who has the jurisdictional, or custodianship responsibility for a road net element. The custodian would have the responsibility to ensure maintenance occurs, but is not necessarily the one who undertakes the maintenance directly.</w:t>
            </w:r>
          </w:p>
          <w:p w14:paraId="29C3966C" w14:textId="77777777" w:rsidR="004C585E" w:rsidRPr="00C9069F" w:rsidRDefault="004C585E" w:rsidP="004C585E">
            <w:pPr>
              <w:pStyle w:val="TableBodyTextMIRB"/>
            </w:pPr>
            <w:r w:rsidRPr="00E15089">
              <w:t>Permissible Values: (</w:t>
            </w:r>
            <w:r w:rsidRPr="00C9069F">
              <w:t>See</w:t>
            </w:r>
            <w:r w:rsidRPr="00E15089">
              <w:t xml:space="preserve"> </w:t>
            </w:r>
            <w:hyperlink w:anchor="ORN_JURISDICTION_LIST" w:history="1">
              <w:r w:rsidRPr="00E67AC6">
                <w:rPr>
                  <w:rStyle w:val="HyperlinkMIRBChar"/>
                  <w:color w:val="244061"/>
                </w:rPr>
                <w:t>ORN_JURISDICTION_LIST</w:t>
              </w:r>
            </w:hyperlink>
            <w:r w:rsidRPr="00C9069F">
              <w:t xml:space="preserve"> </w:t>
            </w:r>
            <w:r>
              <w:t>lookup table in appendix</w:t>
            </w:r>
            <w:r w:rsidRPr="00C9069F">
              <w:t>)</w:t>
            </w:r>
          </w:p>
        </w:tc>
      </w:tr>
      <w:tr w:rsidR="004C585E" w:rsidRPr="00642EC3" w14:paraId="3FF39188" w14:textId="77777777" w:rsidTr="004C585E">
        <w:trPr>
          <w:cantSplit/>
          <w:trHeight w:val="432"/>
        </w:trPr>
        <w:tc>
          <w:tcPr>
            <w:tcW w:w="3960" w:type="dxa"/>
            <w:vAlign w:val="center"/>
          </w:tcPr>
          <w:p w14:paraId="5927BEAC" w14:textId="77777777" w:rsidR="004C585E" w:rsidRPr="00C9069F" w:rsidRDefault="004C585E" w:rsidP="004C585E">
            <w:pPr>
              <w:pStyle w:val="TableColumnNameMIRB"/>
            </w:pPr>
            <w:r w:rsidRPr="00C9069F">
              <w:rPr>
                <w:bCs/>
              </w:rPr>
              <w:t>AGENCY_NAME</w:t>
            </w:r>
          </w:p>
        </w:tc>
        <w:tc>
          <w:tcPr>
            <w:tcW w:w="2160" w:type="dxa"/>
            <w:vAlign w:val="center"/>
          </w:tcPr>
          <w:p w14:paraId="64CABE99" w14:textId="77777777" w:rsidR="004C585E" w:rsidRPr="00C9069F" w:rsidRDefault="004C585E" w:rsidP="004C585E">
            <w:pPr>
              <w:pStyle w:val="TableBodyTextMIRB"/>
            </w:pPr>
            <w:r w:rsidRPr="00C9069F">
              <w:t>VARCHAR2(100)</w:t>
            </w:r>
          </w:p>
        </w:tc>
        <w:tc>
          <w:tcPr>
            <w:tcW w:w="1458" w:type="dxa"/>
            <w:vAlign w:val="center"/>
          </w:tcPr>
          <w:p w14:paraId="50FEE5EC" w14:textId="77777777" w:rsidR="004C585E" w:rsidRPr="00C9069F" w:rsidRDefault="004C585E" w:rsidP="004C585E">
            <w:pPr>
              <w:pStyle w:val="TableBodyTextMIRB"/>
            </w:pPr>
            <w:r w:rsidRPr="00C9069F">
              <w:t>No</w:t>
            </w:r>
          </w:p>
        </w:tc>
        <w:tc>
          <w:tcPr>
            <w:tcW w:w="1872" w:type="dxa"/>
            <w:vAlign w:val="center"/>
          </w:tcPr>
          <w:p w14:paraId="5DC76F9D" w14:textId="77777777" w:rsidR="004C585E" w:rsidRPr="00C9069F" w:rsidRDefault="004C585E" w:rsidP="004C585E">
            <w:pPr>
              <w:pStyle w:val="TableBodyTextMIRB"/>
            </w:pPr>
            <w:r w:rsidRPr="00C9069F">
              <w:t>AGENCY</w:t>
            </w:r>
          </w:p>
        </w:tc>
        <w:tc>
          <w:tcPr>
            <w:tcW w:w="8820" w:type="dxa"/>
            <w:vAlign w:val="center"/>
          </w:tcPr>
          <w:p w14:paraId="4711D4EB" w14:textId="77777777" w:rsidR="004C585E" w:rsidRPr="00C9069F" w:rsidRDefault="004C585E" w:rsidP="004C585E">
            <w:pPr>
              <w:pStyle w:val="TableBodyTextMIRB"/>
            </w:pPr>
            <w:r w:rsidRPr="00C9069F">
              <w:t>The name of the agency.</w:t>
            </w:r>
          </w:p>
          <w:p w14:paraId="12221104" w14:textId="77777777" w:rsidR="004C585E" w:rsidRPr="00C9069F" w:rsidRDefault="004C585E" w:rsidP="004C585E">
            <w:pPr>
              <w:pStyle w:val="TableBodyTextMIRB"/>
            </w:pPr>
            <w:r w:rsidRPr="00E15089">
              <w:t>Permissible Values: (See</w:t>
            </w:r>
            <w:r w:rsidRPr="00C9069F">
              <w:t xml:space="preserve"> </w:t>
            </w:r>
            <w:hyperlink w:anchor="ORN_AGENCY_NAME_LIST" w:history="1">
              <w:r w:rsidRPr="00E67AC6">
                <w:rPr>
                  <w:rStyle w:val="HyperlinkMIRBChar"/>
                  <w:color w:val="244061"/>
                </w:rPr>
                <w:t>ORN_AGENCY_NAME_LIST</w:t>
              </w:r>
            </w:hyperlink>
            <w:r w:rsidRPr="00C9069F">
              <w:t xml:space="preserve"> </w:t>
            </w:r>
            <w:r>
              <w:t>lookup table in appendix</w:t>
            </w:r>
            <w:r w:rsidRPr="00C9069F">
              <w:t>)</w:t>
            </w:r>
          </w:p>
        </w:tc>
      </w:tr>
      <w:tr w:rsidR="004C585E" w:rsidRPr="00642EC3" w14:paraId="30D9D825" w14:textId="77777777" w:rsidTr="004C585E">
        <w:trPr>
          <w:cantSplit/>
          <w:trHeight w:val="432"/>
        </w:trPr>
        <w:tc>
          <w:tcPr>
            <w:tcW w:w="3960" w:type="dxa"/>
            <w:vAlign w:val="center"/>
          </w:tcPr>
          <w:p w14:paraId="7E22E864" w14:textId="77777777" w:rsidR="004C585E" w:rsidRPr="00C9069F" w:rsidRDefault="004C585E" w:rsidP="004C585E">
            <w:pPr>
              <w:pStyle w:val="TableColumnNameMIRB"/>
            </w:pPr>
            <w:r w:rsidRPr="00C9069F">
              <w:t>EFFECTIVE_DATETIME</w:t>
            </w:r>
          </w:p>
        </w:tc>
        <w:tc>
          <w:tcPr>
            <w:tcW w:w="2160" w:type="dxa"/>
            <w:vAlign w:val="center"/>
          </w:tcPr>
          <w:p w14:paraId="1C3A4A4D" w14:textId="77777777" w:rsidR="004C585E" w:rsidRPr="00C9069F" w:rsidRDefault="004C585E" w:rsidP="004C585E">
            <w:pPr>
              <w:pStyle w:val="TableBodyTextMIRB"/>
            </w:pPr>
            <w:r w:rsidRPr="00C9069F">
              <w:t>DATE</w:t>
            </w:r>
          </w:p>
        </w:tc>
        <w:tc>
          <w:tcPr>
            <w:tcW w:w="1458" w:type="dxa"/>
            <w:vAlign w:val="center"/>
          </w:tcPr>
          <w:p w14:paraId="03413D20" w14:textId="77777777" w:rsidR="004C585E" w:rsidRPr="00C9069F" w:rsidRDefault="004C585E" w:rsidP="004C585E">
            <w:pPr>
              <w:pStyle w:val="TableBodyTextMIRB"/>
            </w:pPr>
            <w:r w:rsidRPr="00C9069F">
              <w:t>Yes</w:t>
            </w:r>
          </w:p>
        </w:tc>
        <w:tc>
          <w:tcPr>
            <w:tcW w:w="1872" w:type="dxa"/>
            <w:vAlign w:val="center"/>
          </w:tcPr>
          <w:p w14:paraId="78D29D3C" w14:textId="77777777" w:rsidR="004C585E" w:rsidRPr="00C9069F" w:rsidRDefault="004C585E" w:rsidP="004C585E">
            <w:pPr>
              <w:pStyle w:val="TableBodyTextMIRB"/>
            </w:pPr>
            <w:r w:rsidRPr="00C9069F">
              <w:t>EFF_DATE</w:t>
            </w:r>
          </w:p>
        </w:tc>
        <w:tc>
          <w:tcPr>
            <w:tcW w:w="8820" w:type="dxa"/>
            <w:vAlign w:val="center"/>
          </w:tcPr>
          <w:p w14:paraId="42E6F1DF" w14:textId="77777777" w:rsidR="004C585E" w:rsidRPr="00C9069F" w:rsidRDefault="004C585E" w:rsidP="004C585E">
            <w:pPr>
              <w:pStyle w:val="TableBodyTextMIRB"/>
            </w:pPr>
            <w:r w:rsidRPr="00C9069F">
              <w:t>Date/time the record was created or last modified in the source database.</w:t>
            </w:r>
          </w:p>
        </w:tc>
      </w:tr>
    </w:tbl>
    <w:p w14:paraId="3045DF01" w14:textId="77777777" w:rsidR="004C585E" w:rsidRPr="00E67AC6" w:rsidRDefault="00AB764C" w:rsidP="00AB764C">
      <w:pPr>
        <w:pStyle w:val="Heading2MIRB"/>
        <w:rPr>
          <w:color w:val="244061"/>
        </w:rPr>
      </w:pPr>
      <w:bookmarkStart w:id="27" w:name="_Toc196317661"/>
      <w:r w:rsidRPr="00E67AC6">
        <w:rPr>
          <w:color w:val="244061"/>
        </w:rPr>
        <w:t>ORN_NUMBER_OF_LANES</w:t>
      </w:r>
      <w:bookmarkEnd w:id="27"/>
    </w:p>
    <w:p w14:paraId="038901DC" w14:textId="77777777" w:rsidR="00AB764C" w:rsidRPr="00C9069F" w:rsidRDefault="00AB764C" w:rsidP="00AB764C">
      <w:pPr>
        <w:pStyle w:val="BodyAccessibleTextMIRB"/>
      </w:pPr>
      <w:r w:rsidRPr="00C9069F">
        <w:t>A linear event indicating the number of lanes.</w:t>
      </w:r>
    </w:p>
    <w:tbl>
      <w:tblPr>
        <w:tblStyle w:val="TableGrid1"/>
        <w:tblW w:w="18360" w:type="dxa"/>
        <w:tblLayout w:type="fixed"/>
        <w:tblLook w:val="04A0" w:firstRow="1" w:lastRow="0" w:firstColumn="1" w:lastColumn="0" w:noHBand="0" w:noVBand="1"/>
        <w:tblCaption w:val="Table: ORN_NUMBER_OF_LANES"/>
        <w:tblDescription w:val="The ORN_NUMBER_OF_LANES table and attributes."/>
      </w:tblPr>
      <w:tblGrid>
        <w:gridCol w:w="3978"/>
        <w:gridCol w:w="2142"/>
        <w:gridCol w:w="1458"/>
        <w:gridCol w:w="1890"/>
        <w:gridCol w:w="8892"/>
      </w:tblGrid>
      <w:tr w:rsidR="00AB764C" w:rsidRPr="00642EC3" w14:paraId="495D158B" w14:textId="77777777" w:rsidTr="006D579D">
        <w:trPr>
          <w:cantSplit/>
          <w:trHeight w:val="432"/>
          <w:tblHeader/>
        </w:trPr>
        <w:tc>
          <w:tcPr>
            <w:tcW w:w="3978" w:type="dxa"/>
            <w:vAlign w:val="center"/>
          </w:tcPr>
          <w:p w14:paraId="3A18F5E4" w14:textId="77777777" w:rsidR="00AB764C" w:rsidRPr="00642EC3" w:rsidRDefault="00AB764C" w:rsidP="006D579D">
            <w:pPr>
              <w:pStyle w:val="TableHeaderRowTextMIRB"/>
            </w:pPr>
            <w:r w:rsidRPr="00642EC3">
              <w:t>Column Name</w:t>
            </w:r>
          </w:p>
        </w:tc>
        <w:tc>
          <w:tcPr>
            <w:tcW w:w="2142" w:type="dxa"/>
            <w:vAlign w:val="center"/>
          </w:tcPr>
          <w:p w14:paraId="6A9E02AB" w14:textId="77777777" w:rsidR="00AB764C" w:rsidRPr="00642EC3" w:rsidRDefault="00AB764C" w:rsidP="006D579D">
            <w:pPr>
              <w:pStyle w:val="TableHeaderRowTextMIRB"/>
            </w:pPr>
            <w:r w:rsidRPr="00642EC3">
              <w:t>Column Type</w:t>
            </w:r>
          </w:p>
        </w:tc>
        <w:tc>
          <w:tcPr>
            <w:tcW w:w="1458" w:type="dxa"/>
            <w:vAlign w:val="center"/>
          </w:tcPr>
          <w:p w14:paraId="4AD947F7" w14:textId="77777777" w:rsidR="00AB764C" w:rsidRPr="00642EC3" w:rsidRDefault="00AB764C" w:rsidP="006D579D">
            <w:pPr>
              <w:pStyle w:val="TableHeaderRowTextMIRB"/>
            </w:pPr>
            <w:r w:rsidRPr="00642EC3">
              <w:t>Mandatory</w:t>
            </w:r>
          </w:p>
        </w:tc>
        <w:tc>
          <w:tcPr>
            <w:tcW w:w="1890" w:type="dxa"/>
            <w:vAlign w:val="center"/>
          </w:tcPr>
          <w:p w14:paraId="0CAAB383" w14:textId="77777777" w:rsidR="00AB764C" w:rsidRPr="00642EC3" w:rsidRDefault="00AB764C" w:rsidP="006D579D">
            <w:pPr>
              <w:pStyle w:val="TableHeaderRowTextMIRB"/>
            </w:pPr>
            <w:r w:rsidRPr="00642EC3">
              <w:t>Short Name</w:t>
            </w:r>
          </w:p>
        </w:tc>
        <w:tc>
          <w:tcPr>
            <w:tcW w:w="8892" w:type="dxa"/>
            <w:vAlign w:val="center"/>
          </w:tcPr>
          <w:p w14:paraId="0BB567D5" w14:textId="77777777" w:rsidR="00AB764C" w:rsidRPr="00642EC3" w:rsidRDefault="00AB764C" w:rsidP="006D579D">
            <w:pPr>
              <w:pStyle w:val="TableHeaderRowTextMIRB"/>
            </w:pPr>
            <w:r>
              <w:t>Description</w:t>
            </w:r>
          </w:p>
        </w:tc>
      </w:tr>
      <w:tr w:rsidR="00AB764C" w:rsidRPr="00642EC3" w14:paraId="115706BB" w14:textId="77777777" w:rsidTr="006D579D">
        <w:trPr>
          <w:cantSplit/>
          <w:trHeight w:val="432"/>
        </w:trPr>
        <w:tc>
          <w:tcPr>
            <w:tcW w:w="3978" w:type="dxa"/>
            <w:vAlign w:val="center"/>
          </w:tcPr>
          <w:p w14:paraId="1310540F" w14:textId="77777777" w:rsidR="00AB764C" w:rsidRPr="00C9069F" w:rsidRDefault="00AB764C" w:rsidP="006D579D">
            <w:pPr>
              <w:pStyle w:val="TableColumnNameMIRB"/>
            </w:pPr>
            <w:r w:rsidRPr="00C9069F">
              <w:t>EVENT_ID</w:t>
            </w:r>
          </w:p>
        </w:tc>
        <w:tc>
          <w:tcPr>
            <w:tcW w:w="2142" w:type="dxa"/>
            <w:vAlign w:val="center"/>
          </w:tcPr>
          <w:p w14:paraId="74757FC3" w14:textId="77777777" w:rsidR="00AB764C" w:rsidRPr="00C9069F" w:rsidRDefault="00AB764C" w:rsidP="006D579D">
            <w:pPr>
              <w:pStyle w:val="TableBodyTextMIRB"/>
            </w:pPr>
            <w:r w:rsidRPr="00C9069F">
              <w:t>NUMBER(13,0)</w:t>
            </w:r>
          </w:p>
        </w:tc>
        <w:tc>
          <w:tcPr>
            <w:tcW w:w="1458" w:type="dxa"/>
            <w:vAlign w:val="center"/>
          </w:tcPr>
          <w:p w14:paraId="5AB36482" w14:textId="77777777" w:rsidR="00AB764C" w:rsidRPr="00C9069F" w:rsidRDefault="00AB764C" w:rsidP="006D579D">
            <w:pPr>
              <w:pStyle w:val="TableBodyTextMIRB"/>
            </w:pPr>
            <w:r w:rsidRPr="00C9069F">
              <w:t>Yes</w:t>
            </w:r>
          </w:p>
        </w:tc>
        <w:tc>
          <w:tcPr>
            <w:tcW w:w="1890" w:type="dxa"/>
            <w:vAlign w:val="center"/>
          </w:tcPr>
          <w:p w14:paraId="2F23B50E" w14:textId="77777777" w:rsidR="00AB764C" w:rsidRPr="00C9069F" w:rsidRDefault="00AB764C" w:rsidP="006D579D">
            <w:pPr>
              <w:pStyle w:val="TableBodyTextMIRB"/>
            </w:pPr>
            <w:r w:rsidRPr="00C9069F">
              <w:t>EVENT_ID</w:t>
            </w:r>
          </w:p>
        </w:tc>
        <w:tc>
          <w:tcPr>
            <w:tcW w:w="8892" w:type="dxa"/>
            <w:vAlign w:val="center"/>
          </w:tcPr>
          <w:p w14:paraId="07E5AE29" w14:textId="77777777" w:rsidR="00AB764C" w:rsidRPr="00C9069F" w:rsidRDefault="00AB764C" w:rsidP="006D579D">
            <w:pPr>
              <w:pStyle w:val="TableBodyTextMIRB"/>
            </w:pPr>
            <w:r w:rsidRPr="00C9069F">
              <w:t>System generated identifier, unique at the application level.</w:t>
            </w:r>
          </w:p>
        </w:tc>
      </w:tr>
      <w:tr w:rsidR="00AB764C" w:rsidRPr="00642EC3" w14:paraId="3A170FC5" w14:textId="77777777" w:rsidTr="006D579D">
        <w:trPr>
          <w:cantSplit/>
          <w:trHeight w:val="432"/>
        </w:trPr>
        <w:tc>
          <w:tcPr>
            <w:tcW w:w="3978" w:type="dxa"/>
            <w:vAlign w:val="center"/>
          </w:tcPr>
          <w:p w14:paraId="52A9F160" w14:textId="77777777" w:rsidR="00AB764C" w:rsidRPr="00C9069F" w:rsidRDefault="00AB764C" w:rsidP="006D579D">
            <w:pPr>
              <w:pStyle w:val="TableColumnNameMIRB"/>
            </w:pPr>
            <w:r w:rsidRPr="00C9069F">
              <w:t>ORN_ROAD_NET_ELEMENT_ID</w:t>
            </w:r>
          </w:p>
        </w:tc>
        <w:tc>
          <w:tcPr>
            <w:tcW w:w="2142" w:type="dxa"/>
            <w:vAlign w:val="center"/>
          </w:tcPr>
          <w:p w14:paraId="5C9DC79D" w14:textId="77777777" w:rsidR="00AB764C" w:rsidRPr="00C9069F" w:rsidRDefault="00AB764C" w:rsidP="006D579D">
            <w:pPr>
              <w:pStyle w:val="TableBodyTextMIRB"/>
            </w:pPr>
            <w:r w:rsidRPr="00C9069F">
              <w:t>NUMBER(13,0)</w:t>
            </w:r>
          </w:p>
        </w:tc>
        <w:tc>
          <w:tcPr>
            <w:tcW w:w="1458" w:type="dxa"/>
            <w:vAlign w:val="center"/>
          </w:tcPr>
          <w:p w14:paraId="2BFFC6C6" w14:textId="77777777" w:rsidR="00AB764C" w:rsidRPr="00C9069F" w:rsidRDefault="00AB764C" w:rsidP="006D579D">
            <w:pPr>
              <w:pStyle w:val="TableBodyTextMIRB"/>
            </w:pPr>
            <w:r w:rsidRPr="00C9069F">
              <w:t>Yes</w:t>
            </w:r>
          </w:p>
        </w:tc>
        <w:tc>
          <w:tcPr>
            <w:tcW w:w="1890" w:type="dxa"/>
            <w:vAlign w:val="center"/>
          </w:tcPr>
          <w:p w14:paraId="0E79739F" w14:textId="77777777" w:rsidR="00AB764C" w:rsidRPr="00C9069F" w:rsidRDefault="00AB764C" w:rsidP="006D579D">
            <w:pPr>
              <w:pStyle w:val="TableBodyTextMIRB"/>
            </w:pPr>
            <w:r w:rsidRPr="00C9069F">
              <w:t>ELEMENT_ID</w:t>
            </w:r>
          </w:p>
        </w:tc>
        <w:tc>
          <w:tcPr>
            <w:tcW w:w="8892" w:type="dxa"/>
            <w:vAlign w:val="center"/>
          </w:tcPr>
          <w:p w14:paraId="64555E7F" w14:textId="77777777" w:rsidR="00AB764C" w:rsidRPr="00C9069F" w:rsidRDefault="00714627" w:rsidP="006D579D">
            <w:pPr>
              <w:pStyle w:val="TableBodyTextMIRB"/>
            </w:pPr>
            <w:r w:rsidRPr="005D3BBC">
              <w:t>Foreign Key (FK) OGF_ID reference to parent ORN_ROAD_NET_ELEMENT_FT feature table record</w:t>
            </w:r>
            <w:r w:rsidRPr="00D907BB">
              <w:t>.</w:t>
            </w:r>
          </w:p>
        </w:tc>
      </w:tr>
      <w:tr w:rsidR="00AB764C" w:rsidRPr="00642EC3" w14:paraId="6BDDFFDF" w14:textId="77777777" w:rsidTr="006D579D">
        <w:trPr>
          <w:cantSplit/>
          <w:trHeight w:val="432"/>
        </w:trPr>
        <w:tc>
          <w:tcPr>
            <w:tcW w:w="3978" w:type="dxa"/>
            <w:vAlign w:val="center"/>
          </w:tcPr>
          <w:p w14:paraId="21C4C60B" w14:textId="77777777" w:rsidR="00AB764C" w:rsidRPr="00C9069F" w:rsidRDefault="00AB764C" w:rsidP="006D579D">
            <w:pPr>
              <w:pStyle w:val="TableColumnNameMIRB"/>
            </w:pPr>
            <w:r w:rsidRPr="00C9069F">
              <w:t>FROM_MEASURE</w:t>
            </w:r>
          </w:p>
        </w:tc>
        <w:tc>
          <w:tcPr>
            <w:tcW w:w="2142" w:type="dxa"/>
            <w:vAlign w:val="center"/>
          </w:tcPr>
          <w:p w14:paraId="14EE66CB" w14:textId="77777777" w:rsidR="00AB764C" w:rsidRPr="00C9069F" w:rsidRDefault="00AB764C" w:rsidP="006D579D">
            <w:pPr>
              <w:pStyle w:val="TableBodyTextMIRB"/>
            </w:pPr>
            <w:r w:rsidRPr="00C9069F">
              <w:t>NUMBER(9,3)</w:t>
            </w:r>
          </w:p>
        </w:tc>
        <w:tc>
          <w:tcPr>
            <w:tcW w:w="1458" w:type="dxa"/>
            <w:vAlign w:val="center"/>
          </w:tcPr>
          <w:p w14:paraId="18EA4893" w14:textId="77777777" w:rsidR="00AB764C" w:rsidRPr="00C9069F" w:rsidRDefault="00AB764C" w:rsidP="006D579D">
            <w:pPr>
              <w:pStyle w:val="TableBodyTextMIRB"/>
            </w:pPr>
            <w:r w:rsidRPr="00C9069F">
              <w:t>Yes</w:t>
            </w:r>
          </w:p>
        </w:tc>
        <w:tc>
          <w:tcPr>
            <w:tcW w:w="1890" w:type="dxa"/>
            <w:vAlign w:val="center"/>
          </w:tcPr>
          <w:p w14:paraId="6EEEE62C" w14:textId="77777777" w:rsidR="00AB764C" w:rsidRPr="00C9069F" w:rsidRDefault="00AB764C" w:rsidP="006D579D">
            <w:pPr>
              <w:pStyle w:val="TableBodyTextMIRB"/>
            </w:pPr>
            <w:r w:rsidRPr="00C9069F">
              <w:t>FROM_MEAS</w:t>
            </w:r>
          </w:p>
        </w:tc>
        <w:tc>
          <w:tcPr>
            <w:tcW w:w="8892" w:type="dxa"/>
            <w:vAlign w:val="center"/>
          </w:tcPr>
          <w:p w14:paraId="5E011DB8" w14:textId="77777777" w:rsidR="00AB764C" w:rsidRPr="00C9069F" w:rsidRDefault="00AB764C" w:rsidP="006D579D">
            <w:pPr>
              <w:pStyle w:val="TableBodyTextMIRB"/>
            </w:pPr>
            <w:r w:rsidRPr="00C9069F">
              <w:t>The location of the beginning of the event measured in metres from the beginning of the road element. This measure is related to planimetric distance, not actual driven distance.</w:t>
            </w:r>
          </w:p>
        </w:tc>
      </w:tr>
      <w:tr w:rsidR="00AB764C" w:rsidRPr="00642EC3" w14:paraId="1450FA15" w14:textId="77777777" w:rsidTr="006D579D">
        <w:trPr>
          <w:cantSplit/>
          <w:trHeight w:val="432"/>
        </w:trPr>
        <w:tc>
          <w:tcPr>
            <w:tcW w:w="3978" w:type="dxa"/>
            <w:vAlign w:val="center"/>
          </w:tcPr>
          <w:p w14:paraId="3EADFAA8" w14:textId="77777777" w:rsidR="00AB764C" w:rsidRPr="00C9069F" w:rsidRDefault="00AB764C" w:rsidP="006D579D">
            <w:pPr>
              <w:pStyle w:val="TableColumnNameMIRB"/>
            </w:pPr>
            <w:r w:rsidRPr="00C9069F">
              <w:t>TO_MEASURE</w:t>
            </w:r>
          </w:p>
        </w:tc>
        <w:tc>
          <w:tcPr>
            <w:tcW w:w="2142" w:type="dxa"/>
            <w:vAlign w:val="center"/>
          </w:tcPr>
          <w:p w14:paraId="3375E78F" w14:textId="77777777" w:rsidR="00AB764C" w:rsidRPr="00C9069F" w:rsidRDefault="00AB764C" w:rsidP="006D579D">
            <w:pPr>
              <w:pStyle w:val="TableBodyTextMIRB"/>
            </w:pPr>
            <w:r w:rsidRPr="00C9069F">
              <w:t>NUMBER(9,3)</w:t>
            </w:r>
          </w:p>
        </w:tc>
        <w:tc>
          <w:tcPr>
            <w:tcW w:w="1458" w:type="dxa"/>
            <w:vAlign w:val="center"/>
          </w:tcPr>
          <w:p w14:paraId="4D411B56" w14:textId="77777777" w:rsidR="00AB764C" w:rsidRPr="00C9069F" w:rsidRDefault="00AB764C" w:rsidP="006D579D">
            <w:pPr>
              <w:pStyle w:val="TableBodyTextMIRB"/>
            </w:pPr>
            <w:r w:rsidRPr="00C9069F">
              <w:t>Yes</w:t>
            </w:r>
          </w:p>
        </w:tc>
        <w:tc>
          <w:tcPr>
            <w:tcW w:w="1890" w:type="dxa"/>
            <w:vAlign w:val="center"/>
          </w:tcPr>
          <w:p w14:paraId="55C28988" w14:textId="77777777" w:rsidR="00AB764C" w:rsidRPr="00C9069F" w:rsidRDefault="00AB764C" w:rsidP="006D579D">
            <w:pPr>
              <w:pStyle w:val="TableBodyTextMIRB"/>
            </w:pPr>
            <w:r w:rsidRPr="00C9069F">
              <w:t>TO_MEASURE</w:t>
            </w:r>
          </w:p>
        </w:tc>
        <w:tc>
          <w:tcPr>
            <w:tcW w:w="8892" w:type="dxa"/>
            <w:vAlign w:val="center"/>
          </w:tcPr>
          <w:p w14:paraId="232317B3" w14:textId="77777777" w:rsidR="00AB764C" w:rsidRPr="00C9069F" w:rsidRDefault="00AB764C" w:rsidP="006D579D">
            <w:pPr>
              <w:pStyle w:val="TableBodyTextMIRB"/>
            </w:pPr>
            <w:r w:rsidRPr="00C9069F">
              <w:t>The location of the end of the event measured in metres from the beginning of the road element. This measure is related to planimetric distance, not actual driven distance.</w:t>
            </w:r>
          </w:p>
        </w:tc>
      </w:tr>
      <w:tr w:rsidR="00AB764C" w:rsidRPr="00642EC3" w14:paraId="24C58EB0" w14:textId="77777777" w:rsidTr="006D579D">
        <w:trPr>
          <w:cantSplit/>
          <w:trHeight w:val="432"/>
        </w:trPr>
        <w:tc>
          <w:tcPr>
            <w:tcW w:w="3978" w:type="dxa"/>
            <w:vAlign w:val="center"/>
          </w:tcPr>
          <w:p w14:paraId="0196B91F" w14:textId="77777777" w:rsidR="00AB764C" w:rsidRPr="00C9069F" w:rsidRDefault="00AB764C" w:rsidP="006D579D">
            <w:pPr>
              <w:pStyle w:val="TableColumnNameMIRB"/>
            </w:pPr>
            <w:r w:rsidRPr="00C9069F">
              <w:rPr>
                <w:bCs/>
              </w:rPr>
              <w:t>NUMBER_OF_LANES</w:t>
            </w:r>
          </w:p>
        </w:tc>
        <w:tc>
          <w:tcPr>
            <w:tcW w:w="2142" w:type="dxa"/>
            <w:vAlign w:val="center"/>
          </w:tcPr>
          <w:p w14:paraId="0E48844D" w14:textId="77777777" w:rsidR="00AB764C" w:rsidRPr="00C9069F" w:rsidRDefault="00AB764C" w:rsidP="006D579D">
            <w:pPr>
              <w:pStyle w:val="TableBodyTextMIRB"/>
            </w:pPr>
            <w:r w:rsidRPr="00C9069F">
              <w:t>NUMBER(2,0)</w:t>
            </w:r>
          </w:p>
        </w:tc>
        <w:tc>
          <w:tcPr>
            <w:tcW w:w="1458" w:type="dxa"/>
            <w:vAlign w:val="center"/>
          </w:tcPr>
          <w:p w14:paraId="0F082DA2" w14:textId="77777777" w:rsidR="00AB764C" w:rsidRPr="00C9069F" w:rsidRDefault="00AB764C" w:rsidP="006D579D">
            <w:pPr>
              <w:pStyle w:val="TableBodyTextMIRB"/>
            </w:pPr>
            <w:r w:rsidRPr="00C9069F">
              <w:t>Yes</w:t>
            </w:r>
          </w:p>
        </w:tc>
        <w:tc>
          <w:tcPr>
            <w:tcW w:w="1890" w:type="dxa"/>
            <w:vAlign w:val="center"/>
          </w:tcPr>
          <w:p w14:paraId="47CB4C8C" w14:textId="77777777" w:rsidR="00AB764C" w:rsidRPr="00C9069F" w:rsidRDefault="00AB764C" w:rsidP="006D579D">
            <w:pPr>
              <w:pStyle w:val="TableBodyTextMIRB"/>
            </w:pPr>
            <w:r w:rsidRPr="00C9069F">
              <w:t>NUM_LANES</w:t>
            </w:r>
          </w:p>
        </w:tc>
        <w:tc>
          <w:tcPr>
            <w:tcW w:w="8892" w:type="dxa"/>
            <w:vAlign w:val="center"/>
          </w:tcPr>
          <w:p w14:paraId="5D446AE4" w14:textId="77777777" w:rsidR="00AB764C" w:rsidRPr="00C9069F" w:rsidRDefault="00AB764C" w:rsidP="006D579D">
            <w:pPr>
              <w:pStyle w:val="TableBodyTextMIRB"/>
            </w:pPr>
            <w:r w:rsidRPr="00C9069F">
              <w:t>The number of lanes of a road.</w:t>
            </w:r>
          </w:p>
        </w:tc>
      </w:tr>
      <w:tr w:rsidR="00AB764C" w:rsidRPr="00642EC3" w14:paraId="6E0C9568" w14:textId="77777777" w:rsidTr="006D579D">
        <w:trPr>
          <w:cantSplit/>
          <w:trHeight w:val="432"/>
        </w:trPr>
        <w:tc>
          <w:tcPr>
            <w:tcW w:w="3978" w:type="dxa"/>
            <w:vAlign w:val="center"/>
          </w:tcPr>
          <w:p w14:paraId="49FFB1F4" w14:textId="77777777" w:rsidR="00AB764C" w:rsidRPr="00C9069F" w:rsidRDefault="00AB764C" w:rsidP="006D579D">
            <w:pPr>
              <w:pStyle w:val="TableColumnNameMIRB"/>
            </w:pPr>
            <w:r w:rsidRPr="00C9069F">
              <w:rPr>
                <w:bCs/>
              </w:rPr>
              <w:lastRenderedPageBreak/>
              <w:t>AGENCY_NAME</w:t>
            </w:r>
          </w:p>
        </w:tc>
        <w:tc>
          <w:tcPr>
            <w:tcW w:w="2142" w:type="dxa"/>
            <w:vAlign w:val="center"/>
          </w:tcPr>
          <w:p w14:paraId="715ACA6F" w14:textId="77777777" w:rsidR="00AB764C" w:rsidRPr="00C9069F" w:rsidRDefault="00AB764C" w:rsidP="006D579D">
            <w:pPr>
              <w:pStyle w:val="TableBodyTextMIRB"/>
            </w:pPr>
            <w:r w:rsidRPr="00C9069F">
              <w:t>VARCHAR2(100)</w:t>
            </w:r>
          </w:p>
        </w:tc>
        <w:tc>
          <w:tcPr>
            <w:tcW w:w="1458" w:type="dxa"/>
            <w:vAlign w:val="center"/>
          </w:tcPr>
          <w:p w14:paraId="4314FAA3" w14:textId="77777777" w:rsidR="00AB764C" w:rsidRPr="00C9069F" w:rsidRDefault="00AB764C" w:rsidP="006D579D">
            <w:pPr>
              <w:pStyle w:val="TableBodyTextMIRB"/>
            </w:pPr>
            <w:r w:rsidRPr="00C9069F">
              <w:t>No</w:t>
            </w:r>
          </w:p>
        </w:tc>
        <w:tc>
          <w:tcPr>
            <w:tcW w:w="1890" w:type="dxa"/>
            <w:vAlign w:val="center"/>
          </w:tcPr>
          <w:p w14:paraId="16E011DD" w14:textId="77777777" w:rsidR="00AB764C" w:rsidRPr="00C9069F" w:rsidRDefault="00AB764C" w:rsidP="006D579D">
            <w:pPr>
              <w:pStyle w:val="TableBodyTextMIRB"/>
            </w:pPr>
            <w:r w:rsidRPr="00C9069F">
              <w:t>AGENCY</w:t>
            </w:r>
          </w:p>
        </w:tc>
        <w:tc>
          <w:tcPr>
            <w:tcW w:w="8892" w:type="dxa"/>
            <w:vAlign w:val="center"/>
          </w:tcPr>
          <w:p w14:paraId="2D1A0C2D" w14:textId="77777777" w:rsidR="00AB764C" w:rsidRPr="00C9069F" w:rsidRDefault="00AB764C" w:rsidP="006D579D">
            <w:pPr>
              <w:pStyle w:val="TableBodyTextMIRB"/>
            </w:pPr>
            <w:r w:rsidRPr="00C9069F">
              <w:t>The name of the agency.</w:t>
            </w:r>
          </w:p>
          <w:p w14:paraId="5B51D95C" w14:textId="77777777" w:rsidR="00AB764C" w:rsidRPr="00C9069F" w:rsidRDefault="00AB764C" w:rsidP="006D579D">
            <w:pPr>
              <w:pStyle w:val="TableBodyTextMIRB"/>
            </w:pPr>
            <w:r w:rsidRPr="00336704">
              <w:t>Permissible Values:</w:t>
            </w:r>
            <w:r w:rsidRPr="00C9069F">
              <w:t xml:space="preserve"> (See </w:t>
            </w:r>
            <w:hyperlink w:anchor="ORN_AGENCY_NAME_LIST" w:history="1">
              <w:r w:rsidRPr="006B4F03">
                <w:rPr>
                  <w:rStyle w:val="HyperlinkMIRBChar"/>
                  <w:color w:val="244061"/>
                </w:rPr>
                <w:t>ORN_AGENCY_NAME_LIST</w:t>
              </w:r>
            </w:hyperlink>
            <w:r w:rsidRPr="00C9069F">
              <w:t xml:space="preserve"> </w:t>
            </w:r>
            <w:r>
              <w:t>lookup table in appendix</w:t>
            </w:r>
            <w:r w:rsidRPr="00C9069F">
              <w:t>)</w:t>
            </w:r>
          </w:p>
        </w:tc>
      </w:tr>
      <w:tr w:rsidR="00AB764C" w:rsidRPr="00642EC3" w14:paraId="7C05660E" w14:textId="77777777" w:rsidTr="006D579D">
        <w:trPr>
          <w:cantSplit/>
          <w:trHeight w:val="432"/>
        </w:trPr>
        <w:tc>
          <w:tcPr>
            <w:tcW w:w="3978" w:type="dxa"/>
            <w:vAlign w:val="center"/>
          </w:tcPr>
          <w:p w14:paraId="73CCA1B3" w14:textId="77777777" w:rsidR="00AB764C" w:rsidRPr="00C9069F" w:rsidRDefault="00AB764C" w:rsidP="006D579D">
            <w:pPr>
              <w:pStyle w:val="TableColumnNameMIRB"/>
            </w:pPr>
            <w:r w:rsidRPr="00C9069F">
              <w:t>EFFECTIVE_DATETIME</w:t>
            </w:r>
          </w:p>
        </w:tc>
        <w:tc>
          <w:tcPr>
            <w:tcW w:w="2142" w:type="dxa"/>
            <w:vAlign w:val="center"/>
          </w:tcPr>
          <w:p w14:paraId="0C645807" w14:textId="77777777" w:rsidR="00AB764C" w:rsidRPr="00C9069F" w:rsidRDefault="00AB764C" w:rsidP="006D579D">
            <w:pPr>
              <w:pStyle w:val="TableBodyTextMIRB"/>
            </w:pPr>
            <w:r w:rsidRPr="00C9069F">
              <w:t>DATE</w:t>
            </w:r>
          </w:p>
        </w:tc>
        <w:tc>
          <w:tcPr>
            <w:tcW w:w="1458" w:type="dxa"/>
            <w:vAlign w:val="center"/>
          </w:tcPr>
          <w:p w14:paraId="0091ABBC" w14:textId="77777777" w:rsidR="00AB764C" w:rsidRPr="00C9069F" w:rsidRDefault="00AB764C" w:rsidP="006D579D">
            <w:pPr>
              <w:pStyle w:val="TableBodyTextMIRB"/>
            </w:pPr>
            <w:r w:rsidRPr="00C9069F">
              <w:t>Yes</w:t>
            </w:r>
          </w:p>
        </w:tc>
        <w:tc>
          <w:tcPr>
            <w:tcW w:w="1890" w:type="dxa"/>
            <w:vAlign w:val="center"/>
          </w:tcPr>
          <w:p w14:paraId="6F75FEB2" w14:textId="77777777" w:rsidR="00AB764C" w:rsidRPr="00C9069F" w:rsidRDefault="00AB764C" w:rsidP="006D579D">
            <w:pPr>
              <w:pStyle w:val="TableBodyTextMIRB"/>
            </w:pPr>
            <w:r w:rsidRPr="00C9069F">
              <w:t>EFF_DATE</w:t>
            </w:r>
          </w:p>
        </w:tc>
        <w:tc>
          <w:tcPr>
            <w:tcW w:w="8892" w:type="dxa"/>
            <w:vAlign w:val="center"/>
          </w:tcPr>
          <w:p w14:paraId="1CB8E3BC" w14:textId="77777777" w:rsidR="00AB764C" w:rsidRPr="00C9069F" w:rsidRDefault="00AB764C" w:rsidP="006D579D">
            <w:pPr>
              <w:pStyle w:val="TableBodyTextMIRB"/>
            </w:pPr>
            <w:r w:rsidRPr="00C9069F">
              <w:t>Date/time the record was created or last modified in the source database.</w:t>
            </w:r>
          </w:p>
        </w:tc>
      </w:tr>
    </w:tbl>
    <w:p w14:paraId="76292137" w14:textId="77777777" w:rsidR="00AB764C" w:rsidRPr="006B4F03" w:rsidRDefault="00AB764C" w:rsidP="00AB764C">
      <w:pPr>
        <w:pStyle w:val="Heading2MIRB"/>
        <w:rPr>
          <w:color w:val="244061"/>
        </w:rPr>
      </w:pPr>
      <w:bookmarkStart w:id="28" w:name="_Toc196317662"/>
      <w:r w:rsidRPr="006B4F03">
        <w:rPr>
          <w:color w:val="244061"/>
        </w:rPr>
        <w:t>ORN_OFFICIAL_STREET_NAME</w:t>
      </w:r>
      <w:bookmarkEnd w:id="28"/>
    </w:p>
    <w:p w14:paraId="22EC3E2F" w14:textId="77777777" w:rsidR="00AB764C" w:rsidRPr="00083B3C" w:rsidRDefault="00AB764C" w:rsidP="00AB764C">
      <w:pPr>
        <w:pStyle w:val="BodyAccessibleTextMIRB"/>
      </w:pPr>
      <w:r w:rsidRPr="00083B3C">
        <w:t>An event identifying an official street name and may be associated with a bilingual name. A language code shall be used to specify the applied language which resides i</w:t>
      </w:r>
      <w:r>
        <w:t>n the STREET_NAME_PARSED Table.</w:t>
      </w:r>
    </w:p>
    <w:tbl>
      <w:tblPr>
        <w:tblStyle w:val="TableGrid1"/>
        <w:tblW w:w="18360" w:type="dxa"/>
        <w:tblLayout w:type="fixed"/>
        <w:tblLook w:val="04A0" w:firstRow="1" w:lastRow="0" w:firstColumn="1" w:lastColumn="0" w:noHBand="0" w:noVBand="1"/>
        <w:tblCaption w:val="Table: ORN_OFFICIAL_STREET_NAME"/>
        <w:tblDescription w:val="The ORN_OFFICIAL_STREET_NAME table and attributes."/>
      </w:tblPr>
      <w:tblGrid>
        <w:gridCol w:w="3960"/>
        <w:gridCol w:w="2160"/>
        <w:gridCol w:w="1458"/>
        <w:gridCol w:w="1890"/>
        <w:gridCol w:w="8892"/>
      </w:tblGrid>
      <w:tr w:rsidR="00AB764C" w:rsidRPr="00642EC3" w14:paraId="2A50BE50" w14:textId="77777777" w:rsidTr="006D579D">
        <w:trPr>
          <w:cantSplit/>
          <w:trHeight w:val="432"/>
          <w:tblHeader/>
        </w:trPr>
        <w:tc>
          <w:tcPr>
            <w:tcW w:w="3960" w:type="dxa"/>
            <w:vAlign w:val="center"/>
          </w:tcPr>
          <w:p w14:paraId="5C1A46A6" w14:textId="77777777" w:rsidR="00AB764C" w:rsidRPr="00642EC3" w:rsidRDefault="00AB764C" w:rsidP="006D579D">
            <w:pPr>
              <w:pStyle w:val="TableHeaderRowTextMIRB"/>
            </w:pPr>
            <w:r w:rsidRPr="00642EC3">
              <w:t>Column Name</w:t>
            </w:r>
          </w:p>
        </w:tc>
        <w:tc>
          <w:tcPr>
            <w:tcW w:w="2160" w:type="dxa"/>
            <w:vAlign w:val="center"/>
          </w:tcPr>
          <w:p w14:paraId="77152345" w14:textId="77777777" w:rsidR="00AB764C" w:rsidRPr="00642EC3" w:rsidRDefault="00AB764C" w:rsidP="006D579D">
            <w:pPr>
              <w:pStyle w:val="TableHeaderRowTextMIRB"/>
            </w:pPr>
            <w:r w:rsidRPr="00642EC3">
              <w:t>Column Type</w:t>
            </w:r>
          </w:p>
        </w:tc>
        <w:tc>
          <w:tcPr>
            <w:tcW w:w="1458" w:type="dxa"/>
            <w:vAlign w:val="center"/>
          </w:tcPr>
          <w:p w14:paraId="00F70D86" w14:textId="77777777" w:rsidR="00AB764C" w:rsidRPr="00642EC3" w:rsidRDefault="00AB764C" w:rsidP="006D579D">
            <w:pPr>
              <w:pStyle w:val="TableHeaderRowTextMIRB"/>
            </w:pPr>
            <w:r w:rsidRPr="00642EC3">
              <w:t>Mandatory</w:t>
            </w:r>
          </w:p>
        </w:tc>
        <w:tc>
          <w:tcPr>
            <w:tcW w:w="1890" w:type="dxa"/>
            <w:vAlign w:val="center"/>
          </w:tcPr>
          <w:p w14:paraId="20CE801C" w14:textId="77777777" w:rsidR="00AB764C" w:rsidRPr="00642EC3" w:rsidRDefault="00AB764C" w:rsidP="006D579D">
            <w:pPr>
              <w:pStyle w:val="TableHeaderRowTextMIRB"/>
            </w:pPr>
            <w:r w:rsidRPr="00642EC3">
              <w:t>Short Name</w:t>
            </w:r>
          </w:p>
        </w:tc>
        <w:tc>
          <w:tcPr>
            <w:tcW w:w="8892" w:type="dxa"/>
            <w:vAlign w:val="center"/>
          </w:tcPr>
          <w:p w14:paraId="2D156F04" w14:textId="77777777" w:rsidR="00AB764C" w:rsidRPr="00642EC3" w:rsidRDefault="00AB764C" w:rsidP="006D579D">
            <w:pPr>
              <w:pStyle w:val="TableHeaderRowTextMIRB"/>
            </w:pPr>
            <w:r>
              <w:t>Description</w:t>
            </w:r>
          </w:p>
        </w:tc>
      </w:tr>
      <w:tr w:rsidR="00AB764C" w:rsidRPr="00642EC3" w14:paraId="489ADD6D" w14:textId="77777777" w:rsidTr="006D579D">
        <w:trPr>
          <w:cantSplit/>
          <w:trHeight w:val="432"/>
        </w:trPr>
        <w:tc>
          <w:tcPr>
            <w:tcW w:w="3960" w:type="dxa"/>
            <w:vAlign w:val="center"/>
          </w:tcPr>
          <w:p w14:paraId="76A1DAB0" w14:textId="77777777" w:rsidR="00AB764C" w:rsidRPr="00083B3C" w:rsidRDefault="00AB764C" w:rsidP="006D579D">
            <w:pPr>
              <w:pStyle w:val="TableColumnNameMIRB"/>
            </w:pPr>
            <w:r w:rsidRPr="00083B3C">
              <w:t>EVENT_ID</w:t>
            </w:r>
          </w:p>
        </w:tc>
        <w:tc>
          <w:tcPr>
            <w:tcW w:w="2160" w:type="dxa"/>
            <w:vAlign w:val="center"/>
          </w:tcPr>
          <w:p w14:paraId="3A4F8F68" w14:textId="77777777" w:rsidR="00AB764C" w:rsidRPr="00083B3C" w:rsidRDefault="00AB764C" w:rsidP="006D579D">
            <w:pPr>
              <w:pStyle w:val="TableBodyTextMIRB"/>
            </w:pPr>
            <w:r w:rsidRPr="00083B3C">
              <w:t>NUMBER(13,0)</w:t>
            </w:r>
          </w:p>
        </w:tc>
        <w:tc>
          <w:tcPr>
            <w:tcW w:w="1458" w:type="dxa"/>
            <w:vAlign w:val="center"/>
          </w:tcPr>
          <w:p w14:paraId="193D5596" w14:textId="77777777" w:rsidR="00AB764C" w:rsidRPr="00083B3C" w:rsidRDefault="00AB764C" w:rsidP="006D579D">
            <w:pPr>
              <w:pStyle w:val="TableBodyTextMIRB"/>
            </w:pPr>
            <w:r w:rsidRPr="00083B3C">
              <w:t>Yes</w:t>
            </w:r>
          </w:p>
        </w:tc>
        <w:tc>
          <w:tcPr>
            <w:tcW w:w="1890" w:type="dxa"/>
            <w:vAlign w:val="center"/>
          </w:tcPr>
          <w:p w14:paraId="610915EF" w14:textId="77777777" w:rsidR="00AB764C" w:rsidRPr="00083B3C" w:rsidRDefault="00AB764C" w:rsidP="006D579D">
            <w:pPr>
              <w:pStyle w:val="TableBodyTextMIRB"/>
            </w:pPr>
            <w:r w:rsidRPr="00083B3C">
              <w:t>EVENT_ID</w:t>
            </w:r>
          </w:p>
        </w:tc>
        <w:tc>
          <w:tcPr>
            <w:tcW w:w="8892" w:type="dxa"/>
            <w:vAlign w:val="center"/>
          </w:tcPr>
          <w:p w14:paraId="349B65BD" w14:textId="77777777" w:rsidR="00AB764C" w:rsidRPr="00083B3C" w:rsidRDefault="00AB764C" w:rsidP="006D579D">
            <w:pPr>
              <w:pStyle w:val="TableBodyTextMIRB"/>
            </w:pPr>
            <w:r w:rsidRPr="00083B3C">
              <w:t>System generated identifier, unique at the application level.</w:t>
            </w:r>
          </w:p>
        </w:tc>
      </w:tr>
      <w:tr w:rsidR="00AB764C" w:rsidRPr="00642EC3" w14:paraId="310DB5CE" w14:textId="77777777" w:rsidTr="006D579D">
        <w:trPr>
          <w:cantSplit/>
          <w:trHeight w:val="432"/>
        </w:trPr>
        <w:tc>
          <w:tcPr>
            <w:tcW w:w="3960" w:type="dxa"/>
            <w:vAlign w:val="center"/>
          </w:tcPr>
          <w:p w14:paraId="782D694C" w14:textId="77777777" w:rsidR="00AB764C" w:rsidRPr="00083B3C" w:rsidRDefault="00AB764C" w:rsidP="006D579D">
            <w:pPr>
              <w:pStyle w:val="TableColumnNameMIRB"/>
            </w:pPr>
            <w:r w:rsidRPr="00083B3C">
              <w:t>ORN_ROAD_NET_ELEMENT_ID</w:t>
            </w:r>
          </w:p>
        </w:tc>
        <w:tc>
          <w:tcPr>
            <w:tcW w:w="2160" w:type="dxa"/>
            <w:vAlign w:val="center"/>
          </w:tcPr>
          <w:p w14:paraId="012D8C7D" w14:textId="77777777" w:rsidR="00AB764C" w:rsidRPr="00083B3C" w:rsidRDefault="00AB764C" w:rsidP="006D579D">
            <w:pPr>
              <w:pStyle w:val="TableBodyTextMIRB"/>
            </w:pPr>
            <w:r w:rsidRPr="00083B3C">
              <w:t>NUMBER(13,0)</w:t>
            </w:r>
          </w:p>
        </w:tc>
        <w:tc>
          <w:tcPr>
            <w:tcW w:w="1458" w:type="dxa"/>
            <w:vAlign w:val="center"/>
          </w:tcPr>
          <w:p w14:paraId="4B733EE6" w14:textId="77777777" w:rsidR="00AB764C" w:rsidRPr="00083B3C" w:rsidRDefault="00AB764C" w:rsidP="006D579D">
            <w:pPr>
              <w:pStyle w:val="TableBodyTextMIRB"/>
            </w:pPr>
            <w:r w:rsidRPr="00083B3C">
              <w:t>Yes</w:t>
            </w:r>
          </w:p>
        </w:tc>
        <w:tc>
          <w:tcPr>
            <w:tcW w:w="1890" w:type="dxa"/>
            <w:vAlign w:val="center"/>
          </w:tcPr>
          <w:p w14:paraId="1F40CCD5" w14:textId="77777777" w:rsidR="00AB764C" w:rsidRPr="00083B3C" w:rsidRDefault="00AB764C" w:rsidP="006D579D">
            <w:pPr>
              <w:pStyle w:val="TableBodyTextMIRB"/>
            </w:pPr>
            <w:r w:rsidRPr="00083B3C">
              <w:t>ELEMENT_ID</w:t>
            </w:r>
          </w:p>
        </w:tc>
        <w:tc>
          <w:tcPr>
            <w:tcW w:w="8892" w:type="dxa"/>
            <w:vAlign w:val="center"/>
          </w:tcPr>
          <w:p w14:paraId="13FECD11" w14:textId="77777777" w:rsidR="00AB764C" w:rsidRPr="00083B3C" w:rsidRDefault="00714627" w:rsidP="006D579D">
            <w:pPr>
              <w:pStyle w:val="TableBodyTextMIRB"/>
            </w:pPr>
            <w:r w:rsidRPr="005D3BBC">
              <w:t>Foreign Key (FK) OGF_ID reference to parent ORN_ROAD_NET_ELEMENT_FT feature table record</w:t>
            </w:r>
            <w:r w:rsidRPr="00D907BB">
              <w:t>.</w:t>
            </w:r>
          </w:p>
        </w:tc>
      </w:tr>
      <w:tr w:rsidR="00AB764C" w:rsidRPr="00642EC3" w14:paraId="5D2C8AE3" w14:textId="77777777" w:rsidTr="006D579D">
        <w:trPr>
          <w:cantSplit/>
          <w:trHeight w:val="432"/>
        </w:trPr>
        <w:tc>
          <w:tcPr>
            <w:tcW w:w="3960" w:type="dxa"/>
            <w:vAlign w:val="center"/>
          </w:tcPr>
          <w:p w14:paraId="76047540" w14:textId="77777777" w:rsidR="00AB764C" w:rsidRPr="00083B3C" w:rsidRDefault="00AB764C" w:rsidP="006D579D">
            <w:pPr>
              <w:pStyle w:val="TableColumnNameMIRB"/>
            </w:pPr>
            <w:r w:rsidRPr="00083B3C">
              <w:t>FROM_MEASURE</w:t>
            </w:r>
          </w:p>
        </w:tc>
        <w:tc>
          <w:tcPr>
            <w:tcW w:w="2160" w:type="dxa"/>
            <w:vAlign w:val="center"/>
          </w:tcPr>
          <w:p w14:paraId="24131B27" w14:textId="77777777" w:rsidR="00AB764C" w:rsidRPr="00083B3C" w:rsidRDefault="00AB764C" w:rsidP="006D579D">
            <w:pPr>
              <w:pStyle w:val="TableBodyTextMIRB"/>
            </w:pPr>
            <w:r w:rsidRPr="00083B3C">
              <w:t>NUMBER(9,3)</w:t>
            </w:r>
          </w:p>
        </w:tc>
        <w:tc>
          <w:tcPr>
            <w:tcW w:w="1458" w:type="dxa"/>
            <w:vAlign w:val="center"/>
          </w:tcPr>
          <w:p w14:paraId="0C05673C" w14:textId="77777777" w:rsidR="00AB764C" w:rsidRPr="00083B3C" w:rsidRDefault="00AB764C" w:rsidP="006D579D">
            <w:pPr>
              <w:pStyle w:val="TableBodyTextMIRB"/>
            </w:pPr>
            <w:r w:rsidRPr="00083B3C">
              <w:t>Yes</w:t>
            </w:r>
          </w:p>
        </w:tc>
        <w:tc>
          <w:tcPr>
            <w:tcW w:w="1890" w:type="dxa"/>
            <w:vAlign w:val="center"/>
          </w:tcPr>
          <w:p w14:paraId="465627E3" w14:textId="77777777" w:rsidR="00AB764C" w:rsidRPr="00083B3C" w:rsidRDefault="00AB764C" w:rsidP="006D579D">
            <w:pPr>
              <w:pStyle w:val="TableBodyTextMIRB"/>
            </w:pPr>
            <w:r w:rsidRPr="00083B3C">
              <w:t>FROM_MEAS</w:t>
            </w:r>
          </w:p>
        </w:tc>
        <w:tc>
          <w:tcPr>
            <w:tcW w:w="8892" w:type="dxa"/>
            <w:vAlign w:val="center"/>
          </w:tcPr>
          <w:p w14:paraId="7245070E" w14:textId="77777777" w:rsidR="00AB764C" w:rsidRPr="00083B3C" w:rsidRDefault="00AB764C" w:rsidP="006D579D">
            <w:pPr>
              <w:pStyle w:val="TableBodyTextMIRB"/>
            </w:pPr>
            <w:r w:rsidRPr="00083B3C">
              <w:t>The location of the beginning of the event measured in metres from the beginning of the road element. This measure is related to planimetric distance, not actual driven distance.</w:t>
            </w:r>
          </w:p>
        </w:tc>
      </w:tr>
      <w:tr w:rsidR="00AB764C" w:rsidRPr="00642EC3" w14:paraId="4EE92900" w14:textId="77777777" w:rsidTr="006D579D">
        <w:trPr>
          <w:cantSplit/>
          <w:trHeight w:val="432"/>
        </w:trPr>
        <w:tc>
          <w:tcPr>
            <w:tcW w:w="3960" w:type="dxa"/>
            <w:vAlign w:val="center"/>
          </w:tcPr>
          <w:p w14:paraId="10D90866" w14:textId="77777777" w:rsidR="00AB764C" w:rsidRPr="00083B3C" w:rsidRDefault="00AB764C" w:rsidP="006D579D">
            <w:pPr>
              <w:pStyle w:val="TableColumnNameMIRB"/>
            </w:pPr>
            <w:r w:rsidRPr="00083B3C">
              <w:t>TO_MEASURE</w:t>
            </w:r>
          </w:p>
        </w:tc>
        <w:tc>
          <w:tcPr>
            <w:tcW w:w="2160" w:type="dxa"/>
            <w:vAlign w:val="center"/>
          </w:tcPr>
          <w:p w14:paraId="7123F40A" w14:textId="77777777" w:rsidR="00AB764C" w:rsidRPr="00083B3C" w:rsidRDefault="00AB764C" w:rsidP="006D579D">
            <w:pPr>
              <w:pStyle w:val="TableBodyTextMIRB"/>
            </w:pPr>
            <w:r w:rsidRPr="00083B3C">
              <w:t>NUMBER(9,3)</w:t>
            </w:r>
          </w:p>
        </w:tc>
        <w:tc>
          <w:tcPr>
            <w:tcW w:w="1458" w:type="dxa"/>
            <w:vAlign w:val="center"/>
          </w:tcPr>
          <w:p w14:paraId="0B560C50" w14:textId="77777777" w:rsidR="00AB764C" w:rsidRPr="00083B3C" w:rsidRDefault="00AB764C" w:rsidP="006D579D">
            <w:pPr>
              <w:pStyle w:val="TableBodyTextMIRB"/>
            </w:pPr>
            <w:r w:rsidRPr="00083B3C">
              <w:t>Yes</w:t>
            </w:r>
          </w:p>
        </w:tc>
        <w:tc>
          <w:tcPr>
            <w:tcW w:w="1890" w:type="dxa"/>
            <w:vAlign w:val="center"/>
          </w:tcPr>
          <w:p w14:paraId="7F230318" w14:textId="77777777" w:rsidR="00AB764C" w:rsidRPr="00083B3C" w:rsidRDefault="00AB764C" w:rsidP="006D579D">
            <w:pPr>
              <w:pStyle w:val="TableBodyTextMIRB"/>
            </w:pPr>
            <w:r w:rsidRPr="00083B3C">
              <w:t>TO_MEASURE</w:t>
            </w:r>
          </w:p>
        </w:tc>
        <w:tc>
          <w:tcPr>
            <w:tcW w:w="8892" w:type="dxa"/>
            <w:vAlign w:val="center"/>
          </w:tcPr>
          <w:p w14:paraId="7D3AAC19" w14:textId="77777777" w:rsidR="00AB764C" w:rsidRPr="00083B3C" w:rsidRDefault="00AB764C" w:rsidP="006D579D">
            <w:pPr>
              <w:pStyle w:val="TableBodyTextMIRB"/>
            </w:pPr>
            <w:r w:rsidRPr="00083B3C">
              <w:t>The location of the end of the event measured in metres from the beginning of the road element. This measure is related to planimetric distance, not actual driven distance.</w:t>
            </w:r>
          </w:p>
        </w:tc>
      </w:tr>
      <w:tr w:rsidR="00AB764C" w:rsidRPr="00642EC3" w14:paraId="52513FAB" w14:textId="77777777" w:rsidTr="006D579D">
        <w:trPr>
          <w:cantSplit/>
          <w:trHeight w:val="432"/>
        </w:trPr>
        <w:tc>
          <w:tcPr>
            <w:tcW w:w="3960" w:type="dxa"/>
            <w:vAlign w:val="center"/>
          </w:tcPr>
          <w:p w14:paraId="61D6D0D2" w14:textId="77777777" w:rsidR="00AB764C" w:rsidRPr="00083B3C" w:rsidRDefault="00AB764C" w:rsidP="006D579D">
            <w:pPr>
              <w:pStyle w:val="TableColumnNameMIRB"/>
            </w:pPr>
            <w:r w:rsidRPr="00083B3C">
              <w:t>FULL_STREET_NAME</w:t>
            </w:r>
          </w:p>
        </w:tc>
        <w:tc>
          <w:tcPr>
            <w:tcW w:w="2160" w:type="dxa"/>
            <w:vAlign w:val="center"/>
          </w:tcPr>
          <w:p w14:paraId="0915F0BE" w14:textId="77777777" w:rsidR="00AB764C" w:rsidRPr="00083B3C" w:rsidRDefault="00AB764C" w:rsidP="006D579D">
            <w:pPr>
              <w:pStyle w:val="TableBodyTextMIRB"/>
            </w:pPr>
            <w:r w:rsidRPr="00083B3C">
              <w:t>VARCHAR2(100)</w:t>
            </w:r>
          </w:p>
        </w:tc>
        <w:tc>
          <w:tcPr>
            <w:tcW w:w="1458" w:type="dxa"/>
            <w:vAlign w:val="center"/>
          </w:tcPr>
          <w:p w14:paraId="29C16471" w14:textId="77777777" w:rsidR="00AB764C" w:rsidRPr="00083B3C" w:rsidRDefault="00AB764C" w:rsidP="006D579D">
            <w:pPr>
              <w:pStyle w:val="TableBodyTextMIRB"/>
            </w:pPr>
            <w:r w:rsidRPr="00083B3C">
              <w:t>Yes</w:t>
            </w:r>
          </w:p>
        </w:tc>
        <w:tc>
          <w:tcPr>
            <w:tcW w:w="1890" w:type="dxa"/>
            <w:vAlign w:val="center"/>
          </w:tcPr>
          <w:p w14:paraId="7B371E76" w14:textId="77777777" w:rsidR="00AB764C" w:rsidRPr="00083B3C" w:rsidRDefault="00AB764C" w:rsidP="006D579D">
            <w:pPr>
              <w:pStyle w:val="TableBodyTextMIRB"/>
            </w:pPr>
            <w:r w:rsidRPr="00083B3C">
              <w:t>FULL_NAME</w:t>
            </w:r>
          </w:p>
        </w:tc>
        <w:tc>
          <w:tcPr>
            <w:tcW w:w="8892" w:type="dxa"/>
            <w:vAlign w:val="center"/>
          </w:tcPr>
          <w:p w14:paraId="0C9885CA" w14:textId="77777777" w:rsidR="00AB764C" w:rsidRPr="00083B3C" w:rsidRDefault="00AB764C" w:rsidP="006D579D">
            <w:pPr>
              <w:pStyle w:val="TableBodyTextMIRB"/>
            </w:pPr>
            <w:r w:rsidRPr="00083B3C">
              <w:t>This attribute is derived from the individual street name components where present, namely directional prefix, street type prefix, street name body, street type suffix and directional suffix and is stored in upper case text.</w:t>
            </w:r>
          </w:p>
        </w:tc>
      </w:tr>
      <w:tr w:rsidR="00AB764C" w:rsidRPr="00642EC3" w14:paraId="7A1242E8" w14:textId="77777777" w:rsidTr="006D579D">
        <w:trPr>
          <w:cantSplit/>
          <w:trHeight w:val="432"/>
        </w:trPr>
        <w:tc>
          <w:tcPr>
            <w:tcW w:w="3960" w:type="dxa"/>
            <w:vAlign w:val="center"/>
          </w:tcPr>
          <w:p w14:paraId="1204602F" w14:textId="77777777" w:rsidR="00AB764C" w:rsidRPr="00083B3C" w:rsidRDefault="00AB764C" w:rsidP="006D579D">
            <w:pPr>
              <w:pStyle w:val="TableColumnNameMIRB"/>
            </w:pPr>
            <w:r w:rsidRPr="00083B3C">
              <w:rPr>
                <w:bCs/>
              </w:rPr>
              <w:t>AGENCY_NAME</w:t>
            </w:r>
          </w:p>
        </w:tc>
        <w:tc>
          <w:tcPr>
            <w:tcW w:w="2160" w:type="dxa"/>
            <w:vAlign w:val="center"/>
          </w:tcPr>
          <w:p w14:paraId="4CEAB57A" w14:textId="77777777" w:rsidR="00AB764C" w:rsidRPr="00083B3C" w:rsidRDefault="00AB764C" w:rsidP="006D579D">
            <w:pPr>
              <w:pStyle w:val="TableBodyTextMIRB"/>
            </w:pPr>
            <w:r w:rsidRPr="00083B3C">
              <w:t>VARCHAR2(100)</w:t>
            </w:r>
          </w:p>
        </w:tc>
        <w:tc>
          <w:tcPr>
            <w:tcW w:w="1458" w:type="dxa"/>
            <w:vAlign w:val="center"/>
          </w:tcPr>
          <w:p w14:paraId="6340F152" w14:textId="77777777" w:rsidR="00AB764C" w:rsidRPr="00083B3C" w:rsidRDefault="00AB764C" w:rsidP="006D579D">
            <w:pPr>
              <w:pStyle w:val="TableBodyTextMIRB"/>
            </w:pPr>
            <w:r w:rsidRPr="00083B3C">
              <w:t>Yes</w:t>
            </w:r>
          </w:p>
        </w:tc>
        <w:tc>
          <w:tcPr>
            <w:tcW w:w="1890" w:type="dxa"/>
            <w:vAlign w:val="center"/>
          </w:tcPr>
          <w:p w14:paraId="4D76B520" w14:textId="77777777" w:rsidR="00AB764C" w:rsidRPr="00083B3C" w:rsidRDefault="00AB764C" w:rsidP="006D579D">
            <w:pPr>
              <w:pStyle w:val="TableBodyTextMIRB"/>
            </w:pPr>
            <w:r w:rsidRPr="00083B3C">
              <w:t>AGENCY</w:t>
            </w:r>
          </w:p>
        </w:tc>
        <w:tc>
          <w:tcPr>
            <w:tcW w:w="8892" w:type="dxa"/>
            <w:vAlign w:val="center"/>
          </w:tcPr>
          <w:p w14:paraId="5E0F5A66" w14:textId="77777777" w:rsidR="00AB764C" w:rsidRPr="00083B3C" w:rsidRDefault="00AB764C" w:rsidP="006D579D">
            <w:pPr>
              <w:pStyle w:val="TableBodyTextMIRB"/>
            </w:pPr>
            <w:r w:rsidRPr="00083B3C">
              <w:t>The name of the agency.</w:t>
            </w:r>
          </w:p>
          <w:p w14:paraId="0E0BE9BA" w14:textId="77777777" w:rsidR="00AB764C" w:rsidRPr="00083B3C" w:rsidRDefault="00AB764C" w:rsidP="006D579D">
            <w:pPr>
              <w:pStyle w:val="TableBodyTextMIRB"/>
            </w:pPr>
            <w:r w:rsidRPr="00336704">
              <w:t>Permissible Values: (See</w:t>
            </w:r>
            <w:r w:rsidRPr="00083B3C">
              <w:t xml:space="preserve"> </w:t>
            </w:r>
            <w:hyperlink w:anchor="ORN_AGENCY_NAME_LIST" w:history="1">
              <w:r w:rsidRPr="006B4F03">
                <w:rPr>
                  <w:rStyle w:val="HyperlinkMIRBChar"/>
                  <w:color w:val="244061"/>
                </w:rPr>
                <w:t>ORN_AGENCY_NAME_LIST</w:t>
              </w:r>
            </w:hyperlink>
            <w:r w:rsidRPr="00083B3C">
              <w:t xml:space="preserve"> </w:t>
            </w:r>
            <w:r>
              <w:t>lookup table in appendix</w:t>
            </w:r>
            <w:r w:rsidRPr="00083B3C">
              <w:t>)</w:t>
            </w:r>
          </w:p>
        </w:tc>
      </w:tr>
      <w:tr w:rsidR="00AB764C" w:rsidRPr="00642EC3" w14:paraId="50C1EF2F" w14:textId="77777777" w:rsidTr="006D579D">
        <w:trPr>
          <w:cantSplit/>
          <w:trHeight w:val="432"/>
        </w:trPr>
        <w:tc>
          <w:tcPr>
            <w:tcW w:w="3960" w:type="dxa"/>
            <w:vAlign w:val="center"/>
          </w:tcPr>
          <w:p w14:paraId="299DC348" w14:textId="77777777" w:rsidR="00AB764C" w:rsidRPr="00083B3C" w:rsidRDefault="00AB764C" w:rsidP="006D579D">
            <w:pPr>
              <w:pStyle w:val="TableColumnNameMIRB"/>
            </w:pPr>
            <w:r w:rsidRPr="00083B3C">
              <w:t>EFFECTIVE_DATETIME</w:t>
            </w:r>
          </w:p>
        </w:tc>
        <w:tc>
          <w:tcPr>
            <w:tcW w:w="2160" w:type="dxa"/>
            <w:vAlign w:val="center"/>
          </w:tcPr>
          <w:p w14:paraId="24596485" w14:textId="77777777" w:rsidR="00AB764C" w:rsidRPr="00083B3C" w:rsidRDefault="00AB764C" w:rsidP="006D579D">
            <w:pPr>
              <w:pStyle w:val="TableBodyTextMIRB"/>
            </w:pPr>
            <w:r w:rsidRPr="00083B3C">
              <w:t>DATE</w:t>
            </w:r>
          </w:p>
        </w:tc>
        <w:tc>
          <w:tcPr>
            <w:tcW w:w="1458" w:type="dxa"/>
            <w:vAlign w:val="center"/>
          </w:tcPr>
          <w:p w14:paraId="1472011C" w14:textId="77777777" w:rsidR="00AB764C" w:rsidRPr="00083B3C" w:rsidRDefault="00AB764C" w:rsidP="006D579D">
            <w:pPr>
              <w:pStyle w:val="TableBodyTextMIRB"/>
            </w:pPr>
            <w:r w:rsidRPr="00083B3C">
              <w:t>Yes</w:t>
            </w:r>
          </w:p>
        </w:tc>
        <w:tc>
          <w:tcPr>
            <w:tcW w:w="1890" w:type="dxa"/>
            <w:vAlign w:val="center"/>
          </w:tcPr>
          <w:p w14:paraId="74A14AE3" w14:textId="77777777" w:rsidR="00AB764C" w:rsidRPr="00083B3C" w:rsidRDefault="00AB764C" w:rsidP="006D579D">
            <w:pPr>
              <w:pStyle w:val="TableBodyTextMIRB"/>
            </w:pPr>
            <w:r w:rsidRPr="00083B3C">
              <w:t>EFF_DATE</w:t>
            </w:r>
          </w:p>
        </w:tc>
        <w:tc>
          <w:tcPr>
            <w:tcW w:w="8892" w:type="dxa"/>
            <w:vAlign w:val="center"/>
          </w:tcPr>
          <w:p w14:paraId="6AC2DDC0" w14:textId="77777777" w:rsidR="00AB764C" w:rsidRPr="00083B3C" w:rsidRDefault="00AB764C" w:rsidP="006D579D">
            <w:pPr>
              <w:pStyle w:val="TableBodyTextMIRB"/>
            </w:pPr>
            <w:r w:rsidRPr="00083B3C">
              <w:t>Date/time the record was created or last modified in the source database.</w:t>
            </w:r>
          </w:p>
        </w:tc>
      </w:tr>
    </w:tbl>
    <w:p w14:paraId="3B01AF26" w14:textId="77777777" w:rsidR="009F2AA4" w:rsidRPr="009F2AA4" w:rsidRDefault="009F2AA4" w:rsidP="009F2AA4">
      <w:pPr>
        <w:pStyle w:val="BodyAccessibleTextMIRB"/>
      </w:pPr>
      <w:r w:rsidRPr="009F2AA4">
        <w:br w:type="page"/>
      </w:r>
    </w:p>
    <w:p w14:paraId="4AA90CCF" w14:textId="77777777" w:rsidR="00AB764C" w:rsidRPr="006B4F03" w:rsidRDefault="00AB764C" w:rsidP="00AB764C">
      <w:pPr>
        <w:pStyle w:val="Heading2MIRB"/>
        <w:rPr>
          <w:color w:val="244061"/>
        </w:rPr>
      </w:pPr>
      <w:bookmarkStart w:id="29" w:name="_Toc196317663"/>
      <w:r w:rsidRPr="006B4F03">
        <w:rPr>
          <w:color w:val="244061"/>
        </w:rPr>
        <w:lastRenderedPageBreak/>
        <w:t>ORN_ROAD_CLASS</w:t>
      </w:r>
      <w:bookmarkEnd w:id="29"/>
    </w:p>
    <w:p w14:paraId="525D5064" w14:textId="77777777" w:rsidR="00AB764C" w:rsidRPr="00083B3C" w:rsidRDefault="00AB764C" w:rsidP="00AB764C">
      <w:pPr>
        <w:pStyle w:val="BodyAccessibleTextMIRB"/>
      </w:pPr>
      <w:r w:rsidRPr="00083B3C">
        <w:t>A linear event identifying the class of road based on a func</w:t>
      </w:r>
      <w:r>
        <w:t>tional classification schema.</w:t>
      </w:r>
    </w:p>
    <w:tbl>
      <w:tblPr>
        <w:tblStyle w:val="TableGrid1"/>
        <w:tblW w:w="18360" w:type="dxa"/>
        <w:tblLayout w:type="fixed"/>
        <w:tblLook w:val="04A0" w:firstRow="1" w:lastRow="0" w:firstColumn="1" w:lastColumn="0" w:noHBand="0" w:noVBand="1"/>
        <w:tblCaption w:val="Table: ORN_ROAD_CLASS"/>
        <w:tblDescription w:val="The ORN_ROAD_CLASS table and attributes."/>
      </w:tblPr>
      <w:tblGrid>
        <w:gridCol w:w="3960"/>
        <w:gridCol w:w="2160"/>
        <w:gridCol w:w="1458"/>
        <w:gridCol w:w="1890"/>
        <w:gridCol w:w="8892"/>
      </w:tblGrid>
      <w:tr w:rsidR="00AB764C" w:rsidRPr="00642EC3" w14:paraId="2131D83F" w14:textId="77777777" w:rsidTr="006D579D">
        <w:trPr>
          <w:cantSplit/>
          <w:trHeight w:val="432"/>
          <w:tblHeader/>
        </w:trPr>
        <w:tc>
          <w:tcPr>
            <w:tcW w:w="3960" w:type="dxa"/>
            <w:vAlign w:val="center"/>
          </w:tcPr>
          <w:p w14:paraId="60E1FB72" w14:textId="77777777" w:rsidR="00AB764C" w:rsidRPr="00642EC3" w:rsidRDefault="00AB764C" w:rsidP="006D579D">
            <w:pPr>
              <w:pStyle w:val="TableHeaderRowTextMIRB"/>
            </w:pPr>
            <w:r w:rsidRPr="00642EC3">
              <w:t>Column Name</w:t>
            </w:r>
          </w:p>
        </w:tc>
        <w:tc>
          <w:tcPr>
            <w:tcW w:w="2160" w:type="dxa"/>
            <w:vAlign w:val="center"/>
          </w:tcPr>
          <w:p w14:paraId="58782C90" w14:textId="77777777" w:rsidR="00AB764C" w:rsidRPr="00642EC3" w:rsidRDefault="00AB764C" w:rsidP="006D579D">
            <w:pPr>
              <w:pStyle w:val="TableHeaderRowTextMIRB"/>
            </w:pPr>
            <w:r w:rsidRPr="00642EC3">
              <w:t>Column Type</w:t>
            </w:r>
          </w:p>
        </w:tc>
        <w:tc>
          <w:tcPr>
            <w:tcW w:w="1458" w:type="dxa"/>
            <w:vAlign w:val="center"/>
          </w:tcPr>
          <w:p w14:paraId="15527C96" w14:textId="77777777" w:rsidR="00AB764C" w:rsidRPr="00642EC3" w:rsidRDefault="00AB764C" w:rsidP="006D579D">
            <w:pPr>
              <w:pStyle w:val="TableHeaderRowTextMIRB"/>
            </w:pPr>
            <w:r w:rsidRPr="00642EC3">
              <w:t>Mandatory</w:t>
            </w:r>
          </w:p>
        </w:tc>
        <w:tc>
          <w:tcPr>
            <w:tcW w:w="1890" w:type="dxa"/>
            <w:vAlign w:val="center"/>
          </w:tcPr>
          <w:p w14:paraId="18824C07" w14:textId="77777777" w:rsidR="00AB764C" w:rsidRPr="00642EC3" w:rsidRDefault="00AB764C" w:rsidP="006D579D">
            <w:pPr>
              <w:pStyle w:val="TableHeaderRowTextMIRB"/>
            </w:pPr>
            <w:r w:rsidRPr="00642EC3">
              <w:t>Short Name</w:t>
            </w:r>
          </w:p>
        </w:tc>
        <w:tc>
          <w:tcPr>
            <w:tcW w:w="8892" w:type="dxa"/>
            <w:vAlign w:val="center"/>
          </w:tcPr>
          <w:p w14:paraId="59AB7199" w14:textId="77777777" w:rsidR="00AB764C" w:rsidRPr="00642EC3" w:rsidRDefault="00AB764C" w:rsidP="006D579D">
            <w:pPr>
              <w:pStyle w:val="TableHeaderRowTextMIRB"/>
            </w:pPr>
            <w:r>
              <w:t>Description</w:t>
            </w:r>
          </w:p>
        </w:tc>
      </w:tr>
      <w:tr w:rsidR="00AB764C" w:rsidRPr="00642EC3" w14:paraId="5786CEBE" w14:textId="77777777" w:rsidTr="006D579D">
        <w:trPr>
          <w:cantSplit/>
          <w:trHeight w:val="432"/>
        </w:trPr>
        <w:tc>
          <w:tcPr>
            <w:tcW w:w="3960" w:type="dxa"/>
            <w:vAlign w:val="center"/>
          </w:tcPr>
          <w:p w14:paraId="10419E50" w14:textId="77777777" w:rsidR="00AB764C" w:rsidRPr="00083B3C" w:rsidRDefault="00AB764C" w:rsidP="006D579D">
            <w:pPr>
              <w:pStyle w:val="TableColumnNameMIRB"/>
            </w:pPr>
            <w:r w:rsidRPr="00083B3C">
              <w:t>EVENT_ID</w:t>
            </w:r>
          </w:p>
        </w:tc>
        <w:tc>
          <w:tcPr>
            <w:tcW w:w="2160" w:type="dxa"/>
            <w:vAlign w:val="center"/>
          </w:tcPr>
          <w:p w14:paraId="40632A18" w14:textId="77777777" w:rsidR="00AB764C" w:rsidRPr="00083B3C" w:rsidRDefault="00AB764C" w:rsidP="006D579D">
            <w:pPr>
              <w:pStyle w:val="TableBodyTextMIRB"/>
            </w:pPr>
            <w:r w:rsidRPr="00083B3C">
              <w:t>NUMBER(13,0)</w:t>
            </w:r>
          </w:p>
        </w:tc>
        <w:tc>
          <w:tcPr>
            <w:tcW w:w="1458" w:type="dxa"/>
            <w:vAlign w:val="center"/>
          </w:tcPr>
          <w:p w14:paraId="3752BC0D" w14:textId="77777777" w:rsidR="00AB764C" w:rsidRPr="00083B3C" w:rsidRDefault="00AB764C" w:rsidP="006D579D">
            <w:pPr>
              <w:pStyle w:val="TableBodyTextMIRB"/>
            </w:pPr>
            <w:r w:rsidRPr="00083B3C">
              <w:t>Yes</w:t>
            </w:r>
          </w:p>
        </w:tc>
        <w:tc>
          <w:tcPr>
            <w:tcW w:w="1890" w:type="dxa"/>
            <w:vAlign w:val="center"/>
          </w:tcPr>
          <w:p w14:paraId="7C0516AF" w14:textId="77777777" w:rsidR="00AB764C" w:rsidRPr="00083B3C" w:rsidRDefault="00AB764C" w:rsidP="006D579D">
            <w:pPr>
              <w:pStyle w:val="TableBodyTextMIRB"/>
            </w:pPr>
            <w:r w:rsidRPr="00083B3C">
              <w:t>EVENT_ID</w:t>
            </w:r>
          </w:p>
        </w:tc>
        <w:tc>
          <w:tcPr>
            <w:tcW w:w="8892" w:type="dxa"/>
            <w:vAlign w:val="center"/>
          </w:tcPr>
          <w:p w14:paraId="6A444137" w14:textId="77777777" w:rsidR="00AB764C" w:rsidRPr="00083B3C" w:rsidRDefault="00AB764C" w:rsidP="006D579D">
            <w:pPr>
              <w:pStyle w:val="TableBodyTextMIRB"/>
            </w:pPr>
            <w:r w:rsidRPr="00083B3C">
              <w:t>System generated identifier, unique at the application level.</w:t>
            </w:r>
          </w:p>
        </w:tc>
      </w:tr>
      <w:tr w:rsidR="00AB764C" w:rsidRPr="00642EC3" w14:paraId="4E0B0632" w14:textId="77777777" w:rsidTr="006D579D">
        <w:trPr>
          <w:cantSplit/>
          <w:trHeight w:val="432"/>
        </w:trPr>
        <w:tc>
          <w:tcPr>
            <w:tcW w:w="3960" w:type="dxa"/>
            <w:vAlign w:val="center"/>
          </w:tcPr>
          <w:p w14:paraId="69B64136" w14:textId="77777777" w:rsidR="00AB764C" w:rsidRPr="00083B3C" w:rsidRDefault="00AB764C" w:rsidP="006D579D">
            <w:pPr>
              <w:pStyle w:val="TableColumnNameMIRB"/>
            </w:pPr>
            <w:r w:rsidRPr="00083B3C">
              <w:t>ORN_ROAD_NET_ELEMENT_ID</w:t>
            </w:r>
          </w:p>
        </w:tc>
        <w:tc>
          <w:tcPr>
            <w:tcW w:w="2160" w:type="dxa"/>
            <w:vAlign w:val="center"/>
          </w:tcPr>
          <w:p w14:paraId="0FF0ADEE" w14:textId="77777777" w:rsidR="00AB764C" w:rsidRPr="00083B3C" w:rsidRDefault="00AB764C" w:rsidP="006D579D">
            <w:pPr>
              <w:pStyle w:val="TableBodyTextMIRB"/>
            </w:pPr>
            <w:r w:rsidRPr="00083B3C">
              <w:t>NUMBER(13,0)</w:t>
            </w:r>
          </w:p>
        </w:tc>
        <w:tc>
          <w:tcPr>
            <w:tcW w:w="1458" w:type="dxa"/>
            <w:vAlign w:val="center"/>
          </w:tcPr>
          <w:p w14:paraId="1F4D39DC" w14:textId="77777777" w:rsidR="00AB764C" w:rsidRPr="00083B3C" w:rsidRDefault="00AB764C" w:rsidP="006D579D">
            <w:pPr>
              <w:pStyle w:val="TableBodyTextMIRB"/>
            </w:pPr>
            <w:r w:rsidRPr="00083B3C">
              <w:t>Yes</w:t>
            </w:r>
          </w:p>
        </w:tc>
        <w:tc>
          <w:tcPr>
            <w:tcW w:w="1890" w:type="dxa"/>
            <w:vAlign w:val="center"/>
          </w:tcPr>
          <w:p w14:paraId="70B181D0" w14:textId="77777777" w:rsidR="00AB764C" w:rsidRPr="00083B3C" w:rsidRDefault="00AB764C" w:rsidP="006D579D">
            <w:pPr>
              <w:pStyle w:val="TableBodyTextMIRB"/>
            </w:pPr>
            <w:r w:rsidRPr="00083B3C">
              <w:t>ELEMENT_ID</w:t>
            </w:r>
          </w:p>
        </w:tc>
        <w:tc>
          <w:tcPr>
            <w:tcW w:w="8892" w:type="dxa"/>
            <w:vAlign w:val="center"/>
          </w:tcPr>
          <w:p w14:paraId="64CE010C" w14:textId="77777777" w:rsidR="00AB764C" w:rsidRPr="00083B3C" w:rsidRDefault="00714627" w:rsidP="006D579D">
            <w:pPr>
              <w:pStyle w:val="TableBodyTextMIRB"/>
            </w:pPr>
            <w:r w:rsidRPr="005D3BBC">
              <w:t>Foreign Key (FK) OGF_ID reference to parent ORN_ROAD_NET_ELEMENT_FT feature table record</w:t>
            </w:r>
            <w:r w:rsidRPr="00D907BB">
              <w:t>.</w:t>
            </w:r>
          </w:p>
        </w:tc>
      </w:tr>
      <w:tr w:rsidR="00AB764C" w:rsidRPr="00642EC3" w14:paraId="463CE568" w14:textId="77777777" w:rsidTr="006D579D">
        <w:trPr>
          <w:cantSplit/>
          <w:trHeight w:val="432"/>
        </w:trPr>
        <w:tc>
          <w:tcPr>
            <w:tcW w:w="3960" w:type="dxa"/>
            <w:vAlign w:val="center"/>
          </w:tcPr>
          <w:p w14:paraId="17F98807" w14:textId="77777777" w:rsidR="00AB764C" w:rsidRPr="00083B3C" w:rsidRDefault="00AB764C" w:rsidP="006D579D">
            <w:pPr>
              <w:pStyle w:val="TableColumnNameMIRB"/>
            </w:pPr>
            <w:r w:rsidRPr="00083B3C">
              <w:t>FROM_MEASURE</w:t>
            </w:r>
          </w:p>
        </w:tc>
        <w:tc>
          <w:tcPr>
            <w:tcW w:w="2160" w:type="dxa"/>
            <w:vAlign w:val="center"/>
          </w:tcPr>
          <w:p w14:paraId="5AE4428B" w14:textId="77777777" w:rsidR="00AB764C" w:rsidRPr="00083B3C" w:rsidRDefault="00AB764C" w:rsidP="006D579D">
            <w:pPr>
              <w:pStyle w:val="TableBodyTextMIRB"/>
            </w:pPr>
            <w:r w:rsidRPr="00083B3C">
              <w:t>NUMBER(9,3)</w:t>
            </w:r>
          </w:p>
        </w:tc>
        <w:tc>
          <w:tcPr>
            <w:tcW w:w="1458" w:type="dxa"/>
            <w:vAlign w:val="center"/>
          </w:tcPr>
          <w:p w14:paraId="01D9ABB6" w14:textId="77777777" w:rsidR="00AB764C" w:rsidRPr="00083B3C" w:rsidRDefault="00AB764C" w:rsidP="006D579D">
            <w:pPr>
              <w:pStyle w:val="TableBodyTextMIRB"/>
            </w:pPr>
            <w:r w:rsidRPr="00083B3C">
              <w:t>Yes</w:t>
            </w:r>
          </w:p>
        </w:tc>
        <w:tc>
          <w:tcPr>
            <w:tcW w:w="1890" w:type="dxa"/>
            <w:vAlign w:val="center"/>
          </w:tcPr>
          <w:p w14:paraId="169D1719" w14:textId="77777777" w:rsidR="00AB764C" w:rsidRPr="00083B3C" w:rsidRDefault="00AB764C" w:rsidP="006D579D">
            <w:pPr>
              <w:pStyle w:val="TableBodyTextMIRB"/>
            </w:pPr>
            <w:r w:rsidRPr="00083B3C">
              <w:t>FROM_MEAS</w:t>
            </w:r>
          </w:p>
        </w:tc>
        <w:tc>
          <w:tcPr>
            <w:tcW w:w="8892" w:type="dxa"/>
            <w:vAlign w:val="center"/>
          </w:tcPr>
          <w:p w14:paraId="238BD37B" w14:textId="77777777" w:rsidR="00AB764C" w:rsidRPr="00083B3C" w:rsidRDefault="00AB764C" w:rsidP="006D579D">
            <w:pPr>
              <w:pStyle w:val="TableBodyTextMIRB"/>
            </w:pPr>
            <w:r w:rsidRPr="00083B3C">
              <w:t>The location of the beginning of the event measured in metres from the beginning of the road element. This measure is related to planimetric distance, not actual driven distance.</w:t>
            </w:r>
          </w:p>
        </w:tc>
      </w:tr>
      <w:tr w:rsidR="00AB764C" w:rsidRPr="00642EC3" w14:paraId="5B0FF77A" w14:textId="77777777" w:rsidTr="006D579D">
        <w:trPr>
          <w:cantSplit/>
          <w:trHeight w:val="432"/>
        </w:trPr>
        <w:tc>
          <w:tcPr>
            <w:tcW w:w="3960" w:type="dxa"/>
            <w:vAlign w:val="center"/>
          </w:tcPr>
          <w:p w14:paraId="2939AAD0" w14:textId="77777777" w:rsidR="00AB764C" w:rsidRPr="00083B3C" w:rsidRDefault="00AB764C" w:rsidP="006D579D">
            <w:pPr>
              <w:pStyle w:val="TableColumnNameMIRB"/>
            </w:pPr>
            <w:r w:rsidRPr="00083B3C">
              <w:t>TO_MEASURE</w:t>
            </w:r>
          </w:p>
        </w:tc>
        <w:tc>
          <w:tcPr>
            <w:tcW w:w="2160" w:type="dxa"/>
            <w:vAlign w:val="center"/>
          </w:tcPr>
          <w:p w14:paraId="245AB3D9" w14:textId="77777777" w:rsidR="00AB764C" w:rsidRPr="00083B3C" w:rsidRDefault="00AB764C" w:rsidP="006D579D">
            <w:pPr>
              <w:pStyle w:val="TableBodyTextMIRB"/>
            </w:pPr>
            <w:r w:rsidRPr="00083B3C">
              <w:t>NUMBER(9,3)</w:t>
            </w:r>
          </w:p>
        </w:tc>
        <w:tc>
          <w:tcPr>
            <w:tcW w:w="1458" w:type="dxa"/>
            <w:vAlign w:val="center"/>
          </w:tcPr>
          <w:p w14:paraId="46B24DD8" w14:textId="77777777" w:rsidR="00AB764C" w:rsidRPr="00083B3C" w:rsidRDefault="00AB764C" w:rsidP="006D579D">
            <w:pPr>
              <w:pStyle w:val="TableBodyTextMIRB"/>
            </w:pPr>
            <w:r w:rsidRPr="00083B3C">
              <w:t>Yes</w:t>
            </w:r>
          </w:p>
        </w:tc>
        <w:tc>
          <w:tcPr>
            <w:tcW w:w="1890" w:type="dxa"/>
            <w:vAlign w:val="center"/>
          </w:tcPr>
          <w:p w14:paraId="41613248" w14:textId="77777777" w:rsidR="00AB764C" w:rsidRPr="00083B3C" w:rsidRDefault="00AB764C" w:rsidP="006D579D">
            <w:pPr>
              <w:pStyle w:val="TableBodyTextMIRB"/>
            </w:pPr>
            <w:r w:rsidRPr="00083B3C">
              <w:t>TO_MEASURE</w:t>
            </w:r>
          </w:p>
        </w:tc>
        <w:tc>
          <w:tcPr>
            <w:tcW w:w="8892" w:type="dxa"/>
            <w:vAlign w:val="center"/>
          </w:tcPr>
          <w:p w14:paraId="48D2D3B1" w14:textId="77777777" w:rsidR="00AB764C" w:rsidRPr="00083B3C" w:rsidRDefault="00AB764C" w:rsidP="006D579D">
            <w:pPr>
              <w:pStyle w:val="TableBodyTextMIRB"/>
            </w:pPr>
            <w:r w:rsidRPr="00083B3C">
              <w:t>The location of the end of the event measured in metres from the beginning of the road element. This measure is related to planimetric distance, not actual driven distance.</w:t>
            </w:r>
          </w:p>
        </w:tc>
      </w:tr>
      <w:tr w:rsidR="00AB764C" w:rsidRPr="00642EC3" w14:paraId="52A8B26E" w14:textId="77777777" w:rsidTr="006D579D">
        <w:trPr>
          <w:cantSplit/>
          <w:trHeight w:val="432"/>
        </w:trPr>
        <w:tc>
          <w:tcPr>
            <w:tcW w:w="3960" w:type="dxa"/>
            <w:vAlign w:val="center"/>
          </w:tcPr>
          <w:p w14:paraId="0E95FCC8" w14:textId="77777777" w:rsidR="00AB764C" w:rsidRPr="00083B3C" w:rsidRDefault="00AB764C" w:rsidP="006D579D">
            <w:pPr>
              <w:pStyle w:val="TableColumnNameMIRB"/>
            </w:pPr>
            <w:r w:rsidRPr="00083B3C">
              <w:rPr>
                <w:bCs/>
              </w:rPr>
              <w:t>ROAD_CLASS</w:t>
            </w:r>
          </w:p>
        </w:tc>
        <w:tc>
          <w:tcPr>
            <w:tcW w:w="2160" w:type="dxa"/>
            <w:vAlign w:val="center"/>
          </w:tcPr>
          <w:p w14:paraId="2B0F48FE" w14:textId="77777777" w:rsidR="00AB764C" w:rsidRPr="00083B3C" w:rsidRDefault="00AB764C" w:rsidP="006D579D">
            <w:pPr>
              <w:pStyle w:val="TableBodyTextMIRB"/>
            </w:pPr>
            <w:r w:rsidRPr="00083B3C">
              <w:t>VARCHAR2(25)</w:t>
            </w:r>
          </w:p>
        </w:tc>
        <w:tc>
          <w:tcPr>
            <w:tcW w:w="1458" w:type="dxa"/>
            <w:vAlign w:val="center"/>
          </w:tcPr>
          <w:p w14:paraId="047004EE" w14:textId="77777777" w:rsidR="00AB764C" w:rsidRPr="00083B3C" w:rsidRDefault="00AB764C" w:rsidP="006D579D">
            <w:pPr>
              <w:pStyle w:val="TableBodyTextMIRB"/>
            </w:pPr>
            <w:r w:rsidRPr="00083B3C">
              <w:t>Yes</w:t>
            </w:r>
          </w:p>
        </w:tc>
        <w:tc>
          <w:tcPr>
            <w:tcW w:w="1890" w:type="dxa"/>
            <w:vAlign w:val="center"/>
          </w:tcPr>
          <w:p w14:paraId="5879CAF8" w14:textId="77777777" w:rsidR="00AB764C" w:rsidRPr="00083B3C" w:rsidRDefault="00AB764C" w:rsidP="006D579D">
            <w:pPr>
              <w:pStyle w:val="TableBodyTextMIRB"/>
            </w:pPr>
            <w:r w:rsidRPr="00083B3C">
              <w:t>ROAD_CLASS</w:t>
            </w:r>
          </w:p>
        </w:tc>
        <w:tc>
          <w:tcPr>
            <w:tcW w:w="8892" w:type="dxa"/>
            <w:vAlign w:val="center"/>
          </w:tcPr>
          <w:p w14:paraId="536C61E3" w14:textId="77777777" w:rsidR="00AB764C" w:rsidRPr="00083B3C" w:rsidRDefault="00AB764C" w:rsidP="006D579D">
            <w:pPr>
              <w:pStyle w:val="TableBodyTextMIRB"/>
            </w:pPr>
            <w:r w:rsidRPr="00083B3C">
              <w:t>The classification of a road.</w:t>
            </w:r>
          </w:p>
          <w:p w14:paraId="7FF41A7A" w14:textId="77777777" w:rsidR="00AB764C" w:rsidRPr="00083B3C" w:rsidRDefault="00AB764C" w:rsidP="006D579D">
            <w:pPr>
              <w:pStyle w:val="TableBodyTextMIRB"/>
            </w:pPr>
            <w:r w:rsidRPr="00336704">
              <w:t>Permissible Values: (</w:t>
            </w:r>
            <w:r w:rsidRPr="00083B3C">
              <w:t xml:space="preserve">See </w:t>
            </w:r>
            <w:hyperlink w:anchor="ORN_ROAD_CLASS_LIST" w:history="1">
              <w:r w:rsidRPr="006B4F03">
                <w:rPr>
                  <w:rStyle w:val="HyperlinkMIRBChar"/>
                  <w:color w:val="244061"/>
                </w:rPr>
                <w:t>ORN_ROAD_CLASS_LIST</w:t>
              </w:r>
            </w:hyperlink>
            <w:r w:rsidRPr="00083B3C">
              <w:t xml:space="preserve"> </w:t>
            </w:r>
            <w:r>
              <w:t>lookup table in appendix</w:t>
            </w:r>
            <w:r w:rsidRPr="00083B3C">
              <w:t>)</w:t>
            </w:r>
          </w:p>
        </w:tc>
      </w:tr>
      <w:tr w:rsidR="00AB764C" w:rsidRPr="00642EC3" w14:paraId="3CCEA0DC" w14:textId="77777777" w:rsidTr="006D579D">
        <w:trPr>
          <w:cantSplit/>
          <w:trHeight w:val="432"/>
        </w:trPr>
        <w:tc>
          <w:tcPr>
            <w:tcW w:w="3960" w:type="dxa"/>
            <w:vAlign w:val="center"/>
          </w:tcPr>
          <w:p w14:paraId="2CD20665" w14:textId="77777777" w:rsidR="00AB764C" w:rsidRPr="00083B3C" w:rsidRDefault="00AB764C" w:rsidP="006D579D">
            <w:pPr>
              <w:pStyle w:val="TableColumnNameMIRB"/>
            </w:pPr>
            <w:r w:rsidRPr="00083B3C">
              <w:rPr>
                <w:bCs/>
              </w:rPr>
              <w:t>AGENCY_NAME</w:t>
            </w:r>
          </w:p>
        </w:tc>
        <w:tc>
          <w:tcPr>
            <w:tcW w:w="2160" w:type="dxa"/>
            <w:vAlign w:val="center"/>
          </w:tcPr>
          <w:p w14:paraId="104C21C4" w14:textId="77777777" w:rsidR="00AB764C" w:rsidRPr="00083B3C" w:rsidRDefault="00AB764C" w:rsidP="006D579D">
            <w:pPr>
              <w:pStyle w:val="TableBodyTextMIRB"/>
            </w:pPr>
            <w:r w:rsidRPr="00083B3C">
              <w:t>VARCHAR2(100)</w:t>
            </w:r>
          </w:p>
        </w:tc>
        <w:tc>
          <w:tcPr>
            <w:tcW w:w="1458" w:type="dxa"/>
            <w:vAlign w:val="center"/>
          </w:tcPr>
          <w:p w14:paraId="53B82435" w14:textId="77777777" w:rsidR="00AB764C" w:rsidRPr="00083B3C" w:rsidRDefault="00AB764C" w:rsidP="006D579D">
            <w:pPr>
              <w:pStyle w:val="TableBodyTextMIRB"/>
            </w:pPr>
            <w:r w:rsidRPr="00083B3C">
              <w:t>Yes</w:t>
            </w:r>
          </w:p>
        </w:tc>
        <w:tc>
          <w:tcPr>
            <w:tcW w:w="1890" w:type="dxa"/>
            <w:vAlign w:val="center"/>
          </w:tcPr>
          <w:p w14:paraId="5A51F472" w14:textId="77777777" w:rsidR="00AB764C" w:rsidRPr="00083B3C" w:rsidRDefault="00AB764C" w:rsidP="006D579D">
            <w:pPr>
              <w:pStyle w:val="TableBodyTextMIRB"/>
            </w:pPr>
            <w:r w:rsidRPr="00083B3C">
              <w:t>AGENCY</w:t>
            </w:r>
          </w:p>
        </w:tc>
        <w:tc>
          <w:tcPr>
            <w:tcW w:w="8892" w:type="dxa"/>
            <w:vAlign w:val="center"/>
          </w:tcPr>
          <w:p w14:paraId="151BA889" w14:textId="77777777" w:rsidR="00AB764C" w:rsidRPr="00083B3C" w:rsidRDefault="00AB764C" w:rsidP="006D579D">
            <w:pPr>
              <w:pStyle w:val="TableBodyTextMIRB"/>
            </w:pPr>
            <w:r w:rsidRPr="00083B3C">
              <w:t>The name of the agency.</w:t>
            </w:r>
          </w:p>
          <w:p w14:paraId="611D518E" w14:textId="77777777" w:rsidR="00AB764C" w:rsidRPr="00083B3C" w:rsidRDefault="00AB764C" w:rsidP="006D579D">
            <w:pPr>
              <w:pStyle w:val="TableBodyTextMIRB"/>
            </w:pPr>
            <w:r w:rsidRPr="00336704">
              <w:t>Permissible Values: (</w:t>
            </w:r>
            <w:r w:rsidRPr="00083B3C">
              <w:t>See</w:t>
            </w:r>
            <w:r w:rsidRPr="00336704">
              <w:t xml:space="preserve"> </w:t>
            </w:r>
            <w:hyperlink w:anchor="ORN_AGENCY_NAME_LIST" w:history="1">
              <w:r w:rsidRPr="006B4F03">
                <w:rPr>
                  <w:rStyle w:val="HyperlinkMIRBChar"/>
                  <w:color w:val="244061"/>
                </w:rPr>
                <w:t>ORN_AGENCY_NAME_LIST</w:t>
              </w:r>
            </w:hyperlink>
            <w:r w:rsidRPr="00083B3C">
              <w:t xml:space="preserve"> </w:t>
            </w:r>
            <w:r>
              <w:t>lookup table in appendix</w:t>
            </w:r>
            <w:r w:rsidRPr="00083B3C">
              <w:t>)</w:t>
            </w:r>
          </w:p>
        </w:tc>
      </w:tr>
      <w:tr w:rsidR="00AB764C" w:rsidRPr="00642EC3" w14:paraId="6CD5FAD1" w14:textId="77777777" w:rsidTr="006D579D">
        <w:trPr>
          <w:cantSplit/>
          <w:trHeight w:val="432"/>
        </w:trPr>
        <w:tc>
          <w:tcPr>
            <w:tcW w:w="3960" w:type="dxa"/>
            <w:vAlign w:val="center"/>
          </w:tcPr>
          <w:p w14:paraId="5DFDDD74" w14:textId="77777777" w:rsidR="00AB764C" w:rsidRPr="00083B3C" w:rsidRDefault="00AB764C" w:rsidP="006D579D">
            <w:pPr>
              <w:pStyle w:val="TableColumnNameMIRB"/>
            </w:pPr>
            <w:r w:rsidRPr="00083B3C">
              <w:t>EFFECTIVE_DATETIME</w:t>
            </w:r>
          </w:p>
        </w:tc>
        <w:tc>
          <w:tcPr>
            <w:tcW w:w="2160" w:type="dxa"/>
            <w:vAlign w:val="center"/>
          </w:tcPr>
          <w:p w14:paraId="6F259A8E" w14:textId="77777777" w:rsidR="00AB764C" w:rsidRPr="00083B3C" w:rsidRDefault="00AB764C" w:rsidP="006D579D">
            <w:pPr>
              <w:pStyle w:val="TableBodyTextMIRB"/>
            </w:pPr>
            <w:r w:rsidRPr="00083B3C">
              <w:t>DATE</w:t>
            </w:r>
          </w:p>
        </w:tc>
        <w:tc>
          <w:tcPr>
            <w:tcW w:w="1458" w:type="dxa"/>
            <w:vAlign w:val="center"/>
          </w:tcPr>
          <w:p w14:paraId="10A73D9D" w14:textId="77777777" w:rsidR="00AB764C" w:rsidRPr="00083B3C" w:rsidRDefault="00AB764C" w:rsidP="006D579D">
            <w:pPr>
              <w:pStyle w:val="TableBodyTextMIRB"/>
            </w:pPr>
            <w:r w:rsidRPr="00083B3C">
              <w:t>Yes</w:t>
            </w:r>
          </w:p>
        </w:tc>
        <w:tc>
          <w:tcPr>
            <w:tcW w:w="1890" w:type="dxa"/>
            <w:vAlign w:val="center"/>
          </w:tcPr>
          <w:p w14:paraId="7AF3659B" w14:textId="77777777" w:rsidR="00AB764C" w:rsidRPr="00083B3C" w:rsidRDefault="00AB764C" w:rsidP="006D579D">
            <w:pPr>
              <w:pStyle w:val="TableBodyTextMIRB"/>
            </w:pPr>
            <w:r w:rsidRPr="00083B3C">
              <w:t>EFF_DATE</w:t>
            </w:r>
          </w:p>
        </w:tc>
        <w:tc>
          <w:tcPr>
            <w:tcW w:w="8892" w:type="dxa"/>
            <w:vAlign w:val="center"/>
          </w:tcPr>
          <w:p w14:paraId="668DE6A3" w14:textId="77777777" w:rsidR="00AB764C" w:rsidRPr="00083B3C" w:rsidRDefault="00AB764C" w:rsidP="006D579D">
            <w:pPr>
              <w:pStyle w:val="TableBodyTextMIRB"/>
            </w:pPr>
            <w:r w:rsidRPr="00083B3C">
              <w:t>Date/time the record was created or last modified in the source database.</w:t>
            </w:r>
          </w:p>
        </w:tc>
      </w:tr>
    </w:tbl>
    <w:p w14:paraId="68040A93" w14:textId="77777777" w:rsidR="00AB764C" w:rsidRPr="006B4F03" w:rsidRDefault="00AB764C" w:rsidP="00AB764C">
      <w:pPr>
        <w:pStyle w:val="Heading2MIRB"/>
        <w:rPr>
          <w:color w:val="244061"/>
        </w:rPr>
      </w:pPr>
      <w:bookmarkStart w:id="30" w:name="_Toc196317664"/>
      <w:r w:rsidRPr="006B4F03">
        <w:rPr>
          <w:color w:val="244061"/>
        </w:rPr>
        <w:t>ORN_ROAD_NET_ELEMENT_SOURCE</w:t>
      </w:r>
      <w:bookmarkEnd w:id="30"/>
    </w:p>
    <w:p w14:paraId="7E16A3E8" w14:textId="77777777" w:rsidR="00AB764C" w:rsidRPr="00083B3C" w:rsidRDefault="00AB764C" w:rsidP="00AB764C">
      <w:pPr>
        <w:pStyle w:val="BodyAccessibleTextMIRB"/>
      </w:pPr>
      <w:r w:rsidRPr="00083B3C">
        <w:t>The source agency, Municipality, Provincial Ministry, Federal Agency or other organization that</w:t>
      </w:r>
      <w:r>
        <w:t xml:space="preserve"> provided the road net element.</w:t>
      </w:r>
    </w:p>
    <w:tbl>
      <w:tblPr>
        <w:tblStyle w:val="TableGrid1"/>
        <w:tblW w:w="18468" w:type="dxa"/>
        <w:tblLayout w:type="fixed"/>
        <w:tblLook w:val="04A0" w:firstRow="1" w:lastRow="0" w:firstColumn="1" w:lastColumn="0" w:noHBand="0" w:noVBand="1"/>
        <w:tblCaption w:val="Table: ORN_ROAD_NET_ELEMENT_SOURCE"/>
        <w:tblDescription w:val="The ORN_ROAD_NET_ELEMENT_SOURCE table and attributes."/>
      </w:tblPr>
      <w:tblGrid>
        <w:gridCol w:w="3870"/>
        <w:gridCol w:w="2160"/>
        <w:gridCol w:w="1458"/>
        <w:gridCol w:w="1980"/>
        <w:gridCol w:w="9000"/>
      </w:tblGrid>
      <w:tr w:rsidR="00AB764C" w:rsidRPr="00642EC3" w14:paraId="0A772B63" w14:textId="77777777" w:rsidTr="006D579D">
        <w:trPr>
          <w:cantSplit/>
          <w:trHeight w:val="432"/>
          <w:tblHeader/>
        </w:trPr>
        <w:tc>
          <w:tcPr>
            <w:tcW w:w="3870" w:type="dxa"/>
            <w:vAlign w:val="center"/>
          </w:tcPr>
          <w:p w14:paraId="459AFACF" w14:textId="77777777" w:rsidR="00AB764C" w:rsidRPr="00642EC3" w:rsidRDefault="00AB764C" w:rsidP="006D579D">
            <w:pPr>
              <w:pStyle w:val="TableHeaderRowTextMIRB"/>
            </w:pPr>
            <w:r w:rsidRPr="00642EC3">
              <w:t>Column Name</w:t>
            </w:r>
          </w:p>
        </w:tc>
        <w:tc>
          <w:tcPr>
            <w:tcW w:w="2160" w:type="dxa"/>
            <w:vAlign w:val="center"/>
          </w:tcPr>
          <w:p w14:paraId="6594B708" w14:textId="77777777" w:rsidR="00AB764C" w:rsidRPr="00642EC3" w:rsidRDefault="00AB764C" w:rsidP="006D579D">
            <w:pPr>
              <w:pStyle w:val="TableHeaderRowTextMIRB"/>
            </w:pPr>
            <w:r w:rsidRPr="00642EC3">
              <w:t>Column Type</w:t>
            </w:r>
          </w:p>
        </w:tc>
        <w:tc>
          <w:tcPr>
            <w:tcW w:w="1458" w:type="dxa"/>
            <w:vAlign w:val="center"/>
          </w:tcPr>
          <w:p w14:paraId="153E93F6" w14:textId="77777777" w:rsidR="00AB764C" w:rsidRPr="00642EC3" w:rsidRDefault="00AB764C" w:rsidP="006D579D">
            <w:pPr>
              <w:pStyle w:val="TableHeaderRowTextMIRB"/>
            </w:pPr>
            <w:r w:rsidRPr="00642EC3">
              <w:t>Mandatory</w:t>
            </w:r>
          </w:p>
        </w:tc>
        <w:tc>
          <w:tcPr>
            <w:tcW w:w="1980" w:type="dxa"/>
            <w:vAlign w:val="center"/>
          </w:tcPr>
          <w:p w14:paraId="1CBF06FB" w14:textId="77777777" w:rsidR="00AB764C" w:rsidRPr="00642EC3" w:rsidRDefault="00AB764C" w:rsidP="006D579D">
            <w:pPr>
              <w:pStyle w:val="TableHeaderRowTextMIRB"/>
            </w:pPr>
            <w:r w:rsidRPr="00642EC3">
              <w:t>Short Name</w:t>
            </w:r>
          </w:p>
        </w:tc>
        <w:tc>
          <w:tcPr>
            <w:tcW w:w="9000" w:type="dxa"/>
            <w:vAlign w:val="center"/>
          </w:tcPr>
          <w:p w14:paraId="677B9104" w14:textId="77777777" w:rsidR="00AB764C" w:rsidRPr="00642EC3" w:rsidRDefault="00AB764C" w:rsidP="006D579D">
            <w:pPr>
              <w:pStyle w:val="TableHeaderRowTextMIRB"/>
            </w:pPr>
            <w:r>
              <w:t>Description</w:t>
            </w:r>
          </w:p>
        </w:tc>
      </w:tr>
      <w:tr w:rsidR="00AB764C" w:rsidRPr="00642EC3" w14:paraId="2EA8366E" w14:textId="77777777" w:rsidTr="006D579D">
        <w:trPr>
          <w:cantSplit/>
          <w:trHeight w:val="432"/>
        </w:trPr>
        <w:tc>
          <w:tcPr>
            <w:tcW w:w="3870" w:type="dxa"/>
            <w:vAlign w:val="center"/>
          </w:tcPr>
          <w:p w14:paraId="18C81BC8" w14:textId="77777777" w:rsidR="00AB764C" w:rsidRPr="00083B3C" w:rsidRDefault="00AB764C" w:rsidP="006D579D">
            <w:pPr>
              <w:pStyle w:val="TableColumnNameMIRB"/>
            </w:pPr>
            <w:r w:rsidRPr="00083B3C">
              <w:t>EVENT_ID</w:t>
            </w:r>
          </w:p>
        </w:tc>
        <w:tc>
          <w:tcPr>
            <w:tcW w:w="2160" w:type="dxa"/>
            <w:vAlign w:val="center"/>
          </w:tcPr>
          <w:p w14:paraId="4FDE7E94" w14:textId="77777777" w:rsidR="00AB764C" w:rsidRPr="00083B3C" w:rsidRDefault="00AB764C" w:rsidP="006D579D">
            <w:pPr>
              <w:pStyle w:val="TableBodyTextMIRB"/>
            </w:pPr>
            <w:r w:rsidRPr="00083B3C">
              <w:t>NUMBER(13,0)</w:t>
            </w:r>
          </w:p>
        </w:tc>
        <w:tc>
          <w:tcPr>
            <w:tcW w:w="1458" w:type="dxa"/>
            <w:vAlign w:val="center"/>
          </w:tcPr>
          <w:p w14:paraId="25AAD314" w14:textId="77777777" w:rsidR="00AB764C" w:rsidRPr="00083B3C" w:rsidRDefault="00AB764C" w:rsidP="006D579D">
            <w:pPr>
              <w:pStyle w:val="TableBodyTextMIRB"/>
            </w:pPr>
            <w:r w:rsidRPr="00083B3C">
              <w:t>Yes</w:t>
            </w:r>
          </w:p>
        </w:tc>
        <w:tc>
          <w:tcPr>
            <w:tcW w:w="1980" w:type="dxa"/>
            <w:vAlign w:val="center"/>
          </w:tcPr>
          <w:p w14:paraId="25705B8B" w14:textId="77777777" w:rsidR="00AB764C" w:rsidRPr="00083B3C" w:rsidRDefault="00AB764C" w:rsidP="006D579D">
            <w:pPr>
              <w:pStyle w:val="TableBodyTextMIRB"/>
            </w:pPr>
            <w:r w:rsidRPr="00083B3C">
              <w:t>EVENT_ID</w:t>
            </w:r>
          </w:p>
        </w:tc>
        <w:tc>
          <w:tcPr>
            <w:tcW w:w="9000" w:type="dxa"/>
            <w:vAlign w:val="center"/>
          </w:tcPr>
          <w:p w14:paraId="62749C97" w14:textId="77777777" w:rsidR="00AB764C" w:rsidRPr="00083B3C" w:rsidRDefault="00AB764C" w:rsidP="006D579D">
            <w:pPr>
              <w:pStyle w:val="TableBodyTextMIRB"/>
            </w:pPr>
            <w:r w:rsidRPr="00083B3C">
              <w:t>System generated identifier, unique at the application level.</w:t>
            </w:r>
          </w:p>
        </w:tc>
      </w:tr>
      <w:tr w:rsidR="00AB764C" w:rsidRPr="00642EC3" w14:paraId="1FBBE3D9" w14:textId="77777777" w:rsidTr="006D579D">
        <w:trPr>
          <w:cantSplit/>
          <w:trHeight w:val="432"/>
        </w:trPr>
        <w:tc>
          <w:tcPr>
            <w:tcW w:w="3870" w:type="dxa"/>
            <w:vAlign w:val="center"/>
          </w:tcPr>
          <w:p w14:paraId="063CF12E" w14:textId="77777777" w:rsidR="00AB764C" w:rsidRPr="00083B3C" w:rsidRDefault="00AB764C" w:rsidP="006D579D">
            <w:pPr>
              <w:pStyle w:val="TableColumnNameMIRB"/>
            </w:pPr>
            <w:r w:rsidRPr="00083B3C">
              <w:t>ORN_ROAD_NET_ELEMENT_ID</w:t>
            </w:r>
          </w:p>
        </w:tc>
        <w:tc>
          <w:tcPr>
            <w:tcW w:w="2160" w:type="dxa"/>
            <w:vAlign w:val="center"/>
          </w:tcPr>
          <w:p w14:paraId="6AFD35AB" w14:textId="77777777" w:rsidR="00AB764C" w:rsidRPr="00083B3C" w:rsidRDefault="00AB764C" w:rsidP="006D579D">
            <w:pPr>
              <w:pStyle w:val="TableBodyTextMIRB"/>
            </w:pPr>
            <w:r w:rsidRPr="00083B3C">
              <w:t>NUMBER(13,0)</w:t>
            </w:r>
          </w:p>
        </w:tc>
        <w:tc>
          <w:tcPr>
            <w:tcW w:w="1458" w:type="dxa"/>
            <w:vAlign w:val="center"/>
          </w:tcPr>
          <w:p w14:paraId="0F00D7A9" w14:textId="77777777" w:rsidR="00AB764C" w:rsidRPr="00083B3C" w:rsidRDefault="00AB764C" w:rsidP="006D579D">
            <w:pPr>
              <w:pStyle w:val="TableBodyTextMIRB"/>
            </w:pPr>
            <w:r w:rsidRPr="00083B3C">
              <w:t>Yes</w:t>
            </w:r>
          </w:p>
        </w:tc>
        <w:tc>
          <w:tcPr>
            <w:tcW w:w="1980" w:type="dxa"/>
            <w:vAlign w:val="center"/>
          </w:tcPr>
          <w:p w14:paraId="2E5E2FA9" w14:textId="77777777" w:rsidR="00AB764C" w:rsidRPr="00083B3C" w:rsidRDefault="00AB764C" w:rsidP="006D579D">
            <w:pPr>
              <w:pStyle w:val="TableBodyTextMIRB"/>
            </w:pPr>
            <w:r w:rsidRPr="00083B3C">
              <w:t>ELEMENT_ID</w:t>
            </w:r>
          </w:p>
        </w:tc>
        <w:tc>
          <w:tcPr>
            <w:tcW w:w="9000" w:type="dxa"/>
            <w:vAlign w:val="center"/>
          </w:tcPr>
          <w:p w14:paraId="6E5721E3" w14:textId="77777777" w:rsidR="00AB764C" w:rsidRPr="00083B3C" w:rsidRDefault="00714627" w:rsidP="006D579D">
            <w:pPr>
              <w:pStyle w:val="TableBodyTextMIRB"/>
            </w:pPr>
            <w:r w:rsidRPr="005D3BBC">
              <w:t>Foreign Key (FK) OGF_ID reference to parent ORN_ROAD_NET_ELEMENT_FT feature table record</w:t>
            </w:r>
            <w:r w:rsidRPr="00D907BB">
              <w:t>.</w:t>
            </w:r>
          </w:p>
        </w:tc>
      </w:tr>
      <w:tr w:rsidR="00AB764C" w:rsidRPr="00642EC3" w14:paraId="1684A775" w14:textId="77777777" w:rsidTr="006D579D">
        <w:trPr>
          <w:cantSplit/>
          <w:trHeight w:val="432"/>
        </w:trPr>
        <w:tc>
          <w:tcPr>
            <w:tcW w:w="3870" w:type="dxa"/>
            <w:vAlign w:val="center"/>
          </w:tcPr>
          <w:p w14:paraId="0620C258" w14:textId="77777777" w:rsidR="00AB764C" w:rsidRPr="00083B3C" w:rsidRDefault="00AB764C" w:rsidP="006D579D">
            <w:pPr>
              <w:pStyle w:val="TableColumnNameMIRB"/>
            </w:pPr>
            <w:r w:rsidRPr="00083B3C">
              <w:t>FROM_MEASURE</w:t>
            </w:r>
          </w:p>
        </w:tc>
        <w:tc>
          <w:tcPr>
            <w:tcW w:w="2160" w:type="dxa"/>
            <w:vAlign w:val="center"/>
          </w:tcPr>
          <w:p w14:paraId="31CC5A86" w14:textId="77777777" w:rsidR="00AB764C" w:rsidRPr="00083B3C" w:rsidRDefault="00AB764C" w:rsidP="006D579D">
            <w:pPr>
              <w:pStyle w:val="TableBodyTextMIRB"/>
            </w:pPr>
            <w:r w:rsidRPr="00083B3C">
              <w:t>NUMBER(9,3)</w:t>
            </w:r>
          </w:p>
        </w:tc>
        <w:tc>
          <w:tcPr>
            <w:tcW w:w="1458" w:type="dxa"/>
            <w:vAlign w:val="center"/>
          </w:tcPr>
          <w:p w14:paraId="07B99522" w14:textId="77777777" w:rsidR="00AB764C" w:rsidRPr="00083B3C" w:rsidRDefault="00AB764C" w:rsidP="006D579D">
            <w:pPr>
              <w:pStyle w:val="TableBodyTextMIRB"/>
            </w:pPr>
            <w:r w:rsidRPr="00083B3C">
              <w:t>Yes</w:t>
            </w:r>
          </w:p>
        </w:tc>
        <w:tc>
          <w:tcPr>
            <w:tcW w:w="1980" w:type="dxa"/>
            <w:vAlign w:val="center"/>
          </w:tcPr>
          <w:p w14:paraId="759AF3A5" w14:textId="77777777" w:rsidR="00AB764C" w:rsidRPr="00083B3C" w:rsidRDefault="00AB764C" w:rsidP="006D579D">
            <w:pPr>
              <w:pStyle w:val="TableBodyTextMIRB"/>
            </w:pPr>
            <w:r w:rsidRPr="00083B3C">
              <w:t>FROM_MEAS</w:t>
            </w:r>
          </w:p>
        </w:tc>
        <w:tc>
          <w:tcPr>
            <w:tcW w:w="9000" w:type="dxa"/>
            <w:vAlign w:val="center"/>
          </w:tcPr>
          <w:p w14:paraId="5481E6EB" w14:textId="77777777" w:rsidR="00AB764C" w:rsidRPr="00083B3C" w:rsidRDefault="00AB764C" w:rsidP="006D579D">
            <w:pPr>
              <w:pStyle w:val="TableBodyTextMIRB"/>
            </w:pPr>
            <w:r w:rsidRPr="00083B3C">
              <w:t>The location of the beginning of the event measured in metres from the beginning of the road element. This measure is related to planimetric distance, not actual driven distance.</w:t>
            </w:r>
          </w:p>
        </w:tc>
      </w:tr>
      <w:tr w:rsidR="00AB764C" w:rsidRPr="00642EC3" w14:paraId="456755B6" w14:textId="77777777" w:rsidTr="006D579D">
        <w:trPr>
          <w:cantSplit/>
          <w:trHeight w:val="432"/>
        </w:trPr>
        <w:tc>
          <w:tcPr>
            <w:tcW w:w="3870" w:type="dxa"/>
            <w:vAlign w:val="center"/>
          </w:tcPr>
          <w:p w14:paraId="7A18DE0F" w14:textId="77777777" w:rsidR="00AB764C" w:rsidRPr="00083B3C" w:rsidRDefault="00AB764C" w:rsidP="006D579D">
            <w:pPr>
              <w:pStyle w:val="TableColumnNameMIRB"/>
            </w:pPr>
            <w:r w:rsidRPr="00083B3C">
              <w:lastRenderedPageBreak/>
              <w:t>TO_MEASURE</w:t>
            </w:r>
          </w:p>
        </w:tc>
        <w:tc>
          <w:tcPr>
            <w:tcW w:w="2160" w:type="dxa"/>
            <w:vAlign w:val="center"/>
          </w:tcPr>
          <w:p w14:paraId="270BEC3F" w14:textId="77777777" w:rsidR="00AB764C" w:rsidRPr="00083B3C" w:rsidRDefault="00AB764C" w:rsidP="006D579D">
            <w:pPr>
              <w:pStyle w:val="TableBodyTextMIRB"/>
            </w:pPr>
            <w:r w:rsidRPr="00083B3C">
              <w:t>NUMBER(9,3)</w:t>
            </w:r>
          </w:p>
        </w:tc>
        <w:tc>
          <w:tcPr>
            <w:tcW w:w="1458" w:type="dxa"/>
            <w:vAlign w:val="center"/>
          </w:tcPr>
          <w:p w14:paraId="0F72FE0A" w14:textId="77777777" w:rsidR="00AB764C" w:rsidRPr="00083B3C" w:rsidRDefault="00AB764C" w:rsidP="006D579D">
            <w:pPr>
              <w:pStyle w:val="TableBodyTextMIRB"/>
            </w:pPr>
            <w:r w:rsidRPr="00083B3C">
              <w:t>Yes</w:t>
            </w:r>
          </w:p>
        </w:tc>
        <w:tc>
          <w:tcPr>
            <w:tcW w:w="1980" w:type="dxa"/>
            <w:vAlign w:val="center"/>
          </w:tcPr>
          <w:p w14:paraId="49886E3E" w14:textId="77777777" w:rsidR="00AB764C" w:rsidRPr="00083B3C" w:rsidRDefault="00AB764C" w:rsidP="006D579D">
            <w:pPr>
              <w:pStyle w:val="TableBodyTextMIRB"/>
            </w:pPr>
            <w:r w:rsidRPr="00083B3C">
              <w:t>TO_MEASURE</w:t>
            </w:r>
          </w:p>
        </w:tc>
        <w:tc>
          <w:tcPr>
            <w:tcW w:w="9000" w:type="dxa"/>
            <w:vAlign w:val="center"/>
          </w:tcPr>
          <w:p w14:paraId="11FA2B99" w14:textId="77777777" w:rsidR="00AB764C" w:rsidRPr="00083B3C" w:rsidRDefault="00AB764C" w:rsidP="006D579D">
            <w:pPr>
              <w:pStyle w:val="TableBodyTextMIRB"/>
            </w:pPr>
            <w:r w:rsidRPr="00083B3C">
              <w:t>The location of the end of the event measured in metres from the beginning of the road element. This measure is related to planimetric distance, not actual driven distance.</w:t>
            </w:r>
          </w:p>
        </w:tc>
      </w:tr>
      <w:tr w:rsidR="00AB764C" w:rsidRPr="00642EC3" w14:paraId="135F466B" w14:textId="77777777" w:rsidTr="006D579D">
        <w:trPr>
          <w:cantSplit/>
          <w:trHeight w:val="432"/>
        </w:trPr>
        <w:tc>
          <w:tcPr>
            <w:tcW w:w="3870" w:type="dxa"/>
            <w:vAlign w:val="center"/>
          </w:tcPr>
          <w:p w14:paraId="28500BBF" w14:textId="77777777" w:rsidR="00AB764C" w:rsidRPr="00083B3C" w:rsidRDefault="00AB764C" w:rsidP="006D579D">
            <w:pPr>
              <w:pStyle w:val="TableColumnNameMIRB"/>
            </w:pPr>
            <w:r w:rsidRPr="00083B3C">
              <w:rPr>
                <w:bCs/>
              </w:rPr>
              <w:t>AGENCY_NAME</w:t>
            </w:r>
          </w:p>
        </w:tc>
        <w:tc>
          <w:tcPr>
            <w:tcW w:w="2160" w:type="dxa"/>
            <w:vAlign w:val="center"/>
          </w:tcPr>
          <w:p w14:paraId="21DF760E" w14:textId="77777777" w:rsidR="00AB764C" w:rsidRPr="00083B3C" w:rsidRDefault="00AB764C" w:rsidP="006D579D">
            <w:pPr>
              <w:pStyle w:val="TableBodyTextMIRB"/>
            </w:pPr>
            <w:r w:rsidRPr="00083B3C">
              <w:t>VARCHAR2(100)</w:t>
            </w:r>
          </w:p>
        </w:tc>
        <w:tc>
          <w:tcPr>
            <w:tcW w:w="1458" w:type="dxa"/>
            <w:vAlign w:val="center"/>
          </w:tcPr>
          <w:p w14:paraId="14C0BE7F" w14:textId="77777777" w:rsidR="00AB764C" w:rsidRPr="00083B3C" w:rsidRDefault="00AB764C" w:rsidP="006D579D">
            <w:pPr>
              <w:pStyle w:val="TableBodyTextMIRB"/>
            </w:pPr>
            <w:r w:rsidRPr="00083B3C">
              <w:t>No</w:t>
            </w:r>
          </w:p>
        </w:tc>
        <w:tc>
          <w:tcPr>
            <w:tcW w:w="1980" w:type="dxa"/>
            <w:vAlign w:val="center"/>
          </w:tcPr>
          <w:p w14:paraId="4158C595" w14:textId="77777777" w:rsidR="00AB764C" w:rsidRPr="00083B3C" w:rsidRDefault="00AB764C" w:rsidP="006D579D">
            <w:pPr>
              <w:pStyle w:val="TableBodyTextMIRB"/>
            </w:pPr>
            <w:r w:rsidRPr="00083B3C">
              <w:t>AGENCY</w:t>
            </w:r>
          </w:p>
        </w:tc>
        <w:tc>
          <w:tcPr>
            <w:tcW w:w="9000" w:type="dxa"/>
            <w:vAlign w:val="center"/>
          </w:tcPr>
          <w:p w14:paraId="05A0CEDB" w14:textId="77777777" w:rsidR="00AB764C" w:rsidRPr="00083B3C" w:rsidRDefault="00AB764C" w:rsidP="006D579D">
            <w:pPr>
              <w:pStyle w:val="TableBodyTextMIRB"/>
            </w:pPr>
            <w:r w:rsidRPr="00083B3C">
              <w:t>The name of the agency.</w:t>
            </w:r>
          </w:p>
          <w:p w14:paraId="052C665A" w14:textId="77777777" w:rsidR="00AB764C" w:rsidRPr="00083B3C" w:rsidRDefault="00AB764C" w:rsidP="006D579D">
            <w:pPr>
              <w:pStyle w:val="TableBodyTextMIRB"/>
            </w:pPr>
            <w:r w:rsidRPr="00336704">
              <w:t>Permissible Values: (</w:t>
            </w:r>
            <w:r w:rsidRPr="00083B3C">
              <w:t xml:space="preserve">See </w:t>
            </w:r>
            <w:hyperlink w:anchor="ORN_AGENCY_NAME_LIST" w:history="1">
              <w:r w:rsidRPr="006B4F03">
                <w:rPr>
                  <w:rStyle w:val="HyperlinkMIRBChar"/>
                  <w:color w:val="244061"/>
                </w:rPr>
                <w:t>ORN_AGENCY_NAME_LIST</w:t>
              </w:r>
            </w:hyperlink>
            <w:r w:rsidRPr="00083B3C">
              <w:t xml:space="preserve"> </w:t>
            </w:r>
            <w:r>
              <w:t>lookup table in appendix</w:t>
            </w:r>
            <w:r w:rsidRPr="00083B3C">
              <w:t>)</w:t>
            </w:r>
          </w:p>
        </w:tc>
      </w:tr>
      <w:tr w:rsidR="00AB764C" w:rsidRPr="00642EC3" w14:paraId="0EF73F51" w14:textId="77777777" w:rsidTr="006D579D">
        <w:trPr>
          <w:cantSplit/>
          <w:trHeight w:val="432"/>
        </w:trPr>
        <w:tc>
          <w:tcPr>
            <w:tcW w:w="3870" w:type="dxa"/>
            <w:vAlign w:val="center"/>
          </w:tcPr>
          <w:p w14:paraId="491D216E" w14:textId="77777777" w:rsidR="00AB764C" w:rsidRPr="00083B3C" w:rsidRDefault="00AB764C" w:rsidP="006D579D">
            <w:pPr>
              <w:pStyle w:val="TableColumnNameMIRB"/>
            </w:pPr>
            <w:r w:rsidRPr="00083B3C">
              <w:t>EXTERNAL_IDENT</w:t>
            </w:r>
          </w:p>
        </w:tc>
        <w:tc>
          <w:tcPr>
            <w:tcW w:w="2160" w:type="dxa"/>
            <w:vAlign w:val="center"/>
          </w:tcPr>
          <w:p w14:paraId="7D985964" w14:textId="77777777" w:rsidR="00AB764C" w:rsidRPr="00083B3C" w:rsidRDefault="00AB764C" w:rsidP="006D579D">
            <w:pPr>
              <w:pStyle w:val="TableBodyTextMIRB"/>
            </w:pPr>
            <w:r w:rsidRPr="00083B3C">
              <w:t>VARCHAR2(32)</w:t>
            </w:r>
          </w:p>
        </w:tc>
        <w:tc>
          <w:tcPr>
            <w:tcW w:w="1458" w:type="dxa"/>
            <w:vAlign w:val="center"/>
          </w:tcPr>
          <w:p w14:paraId="58AA48C3" w14:textId="77777777" w:rsidR="00AB764C" w:rsidRPr="00083B3C" w:rsidRDefault="00AB764C" w:rsidP="006D579D">
            <w:pPr>
              <w:pStyle w:val="TableBodyTextMIRB"/>
            </w:pPr>
            <w:r w:rsidRPr="00083B3C">
              <w:t>No</w:t>
            </w:r>
          </w:p>
        </w:tc>
        <w:tc>
          <w:tcPr>
            <w:tcW w:w="1980" w:type="dxa"/>
            <w:vAlign w:val="center"/>
          </w:tcPr>
          <w:p w14:paraId="17B64F5D" w14:textId="77777777" w:rsidR="00AB764C" w:rsidRPr="00083B3C" w:rsidRDefault="00AB764C" w:rsidP="006D579D">
            <w:pPr>
              <w:pStyle w:val="TableBodyTextMIRB"/>
            </w:pPr>
            <w:r w:rsidRPr="00083B3C">
              <w:t>EXT_IDENT</w:t>
            </w:r>
          </w:p>
        </w:tc>
        <w:tc>
          <w:tcPr>
            <w:tcW w:w="9000" w:type="dxa"/>
            <w:vAlign w:val="center"/>
          </w:tcPr>
          <w:p w14:paraId="480F5330" w14:textId="77777777" w:rsidR="00AB764C" w:rsidRPr="00083B3C" w:rsidRDefault="00AB764C" w:rsidP="006D579D">
            <w:pPr>
              <w:pStyle w:val="TableBodyTextMIRB"/>
            </w:pPr>
            <w:r w:rsidRPr="00083B3C">
              <w:t>A unique identifier assigned to the source agency.</w:t>
            </w:r>
          </w:p>
        </w:tc>
      </w:tr>
      <w:tr w:rsidR="00AB764C" w:rsidRPr="00642EC3" w14:paraId="325B0FD6" w14:textId="77777777" w:rsidTr="006D579D">
        <w:trPr>
          <w:cantSplit/>
          <w:trHeight w:val="432"/>
        </w:trPr>
        <w:tc>
          <w:tcPr>
            <w:tcW w:w="3870" w:type="dxa"/>
            <w:vAlign w:val="center"/>
          </w:tcPr>
          <w:p w14:paraId="3E44C8F6" w14:textId="77777777" w:rsidR="00AB764C" w:rsidRPr="00083B3C" w:rsidRDefault="00AB764C" w:rsidP="006D579D">
            <w:pPr>
              <w:pStyle w:val="TableColumnNameMIRB"/>
            </w:pPr>
            <w:r w:rsidRPr="00083B3C">
              <w:t>EFFECTIVE_DATETIME</w:t>
            </w:r>
          </w:p>
        </w:tc>
        <w:tc>
          <w:tcPr>
            <w:tcW w:w="2160" w:type="dxa"/>
            <w:vAlign w:val="center"/>
          </w:tcPr>
          <w:p w14:paraId="6FDE6A98" w14:textId="77777777" w:rsidR="00AB764C" w:rsidRPr="00083B3C" w:rsidRDefault="00AB764C" w:rsidP="006D579D">
            <w:pPr>
              <w:pStyle w:val="TableBodyTextMIRB"/>
            </w:pPr>
            <w:r w:rsidRPr="00083B3C">
              <w:t>DATE</w:t>
            </w:r>
          </w:p>
        </w:tc>
        <w:tc>
          <w:tcPr>
            <w:tcW w:w="1458" w:type="dxa"/>
            <w:vAlign w:val="center"/>
          </w:tcPr>
          <w:p w14:paraId="42AC3245" w14:textId="77777777" w:rsidR="00AB764C" w:rsidRPr="00083B3C" w:rsidRDefault="00AB764C" w:rsidP="006D579D">
            <w:pPr>
              <w:pStyle w:val="TableBodyTextMIRB"/>
            </w:pPr>
            <w:r w:rsidRPr="00083B3C">
              <w:t>Yes</w:t>
            </w:r>
          </w:p>
        </w:tc>
        <w:tc>
          <w:tcPr>
            <w:tcW w:w="1980" w:type="dxa"/>
            <w:vAlign w:val="center"/>
          </w:tcPr>
          <w:p w14:paraId="63114E04" w14:textId="77777777" w:rsidR="00AB764C" w:rsidRPr="00083B3C" w:rsidRDefault="00AB764C" w:rsidP="006D579D">
            <w:pPr>
              <w:pStyle w:val="TableBodyTextMIRB"/>
            </w:pPr>
            <w:r w:rsidRPr="00083B3C">
              <w:t>EFF_DATE</w:t>
            </w:r>
          </w:p>
        </w:tc>
        <w:tc>
          <w:tcPr>
            <w:tcW w:w="9000" w:type="dxa"/>
            <w:vAlign w:val="center"/>
          </w:tcPr>
          <w:p w14:paraId="29EADE33" w14:textId="77777777" w:rsidR="00AB764C" w:rsidRPr="00083B3C" w:rsidRDefault="00AB764C" w:rsidP="006D579D">
            <w:pPr>
              <w:pStyle w:val="TableBodyTextMIRB"/>
            </w:pPr>
            <w:r w:rsidRPr="00083B3C">
              <w:t>Date/time the record was created or last modified in the source database.</w:t>
            </w:r>
          </w:p>
        </w:tc>
      </w:tr>
    </w:tbl>
    <w:p w14:paraId="6A7B5F41" w14:textId="77777777" w:rsidR="00AB764C" w:rsidRPr="006B4F03" w:rsidRDefault="00AB764C" w:rsidP="00AB764C">
      <w:pPr>
        <w:pStyle w:val="Heading2MIRB"/>
        <w:rPr>
          <w:color w:val="244061"/>
        </w:rPr>
      </w:pPr>
      <w:bookmarkStart w:id="31" w:name="_Toc196317665"/>
      <w:r w:rsidRPr="006B4F03">
        <w:rPr>
          <w:color w:val="244061"/>
        </w:rPr>
        <w:t>ORN_ROAD_SURFACE</w:t>
      </w:r>
      <w:bookmarkEnd w:id="31"/>
    </w:p>
    <w:p w14:paraId="1A022AA4" w14:textId="77777777" w:rsidR="00AB764C" w:rsidRPr="005615F2" w:rsidRDefault="00AB764C" w:rsidP="00AB764C">
      <w:pPr>
        <w:pStyle w:val="BodyAccessibleTextMIRB"/>
      </w:pPr>
      <w:r w:rsidRPr="005615F2">
        <w:t xml:space="preserve">The </w:t>
      </w:r>
      <w:r>
        <w:t>surface type of a road element.</w:t>
      </w:r>
    </w:p>
    <w:tbl>
      <w:tblPr>
        <w:tblStyle w:val="TableGrid1"/>
        <w:tblW w:w="18468" w:type="dxa"/>
        <w:tblLayout w:type="fixed"/>
        <w:tblLook w:val="04A0" w:firstRow="1" w:lastRow="0" w:firstColumn="1" w:lastColumn="0" w:noHBand="0" w:noVBand="1"/>
        <w:tblCaption w:val="Table: ORN_ROAD_SURFACE"/>
        <w:tblDescription w:val="The ORN_ROAD_SURFACE table and attributes."/>
      </w:tblPr>
      <w:tblGrid>
        <w:gridCol w:w="3870"/>
        <w:gridCol w:w="2160"/>
        <w:gridCol w:w="1458"/>
        <w:gridCol w:w="1980"/>
        <w:gridCol w:w="9000"/>
      </w:tblGrid>
      <w:tr w:rsidR="00AB764C" w:rsidRPr="00642EC3" w14:paraId="734C15F0" w14:textId="77777777" w:rsidTr="006D579D">
        <w:trPr>
          <w:cantSplit/>
          <w:trHeight w:val="432"/>
          <w:tblHeader/>
        </w:trPr>
        <w:tc>
          <w:tcPr>
            <w:tcW w:w="3870" w:type="dxa"/>
            <w:vAlign w:val="center"/>
          </w:tcPr>
          <w:p w14:paraId="602A89E0" w14:textId="77777777" w:rsidR="00AB764C" w:rsidRPr="00642EC3" w:rsidRDefault="00AB764C" w:rsidP="006D579D">
            <w:pPr>
              <w:pStyle w:val="TableHeaderRowTextMIRB"/>
            </w:pPr>
            <w:r w:rsidRPr="00642EC3">
              <w:t>Column Name</w:t>
            </w:r>
          </w:p>
        </w:tc>
        <w:tc>
          <w:tcPr>
            <w:tcW w:w="2160" w:type="dxa"/>
            <w:vAlign w:val="center"/>
          </w:tcPr>
          <w:p w14:paraId="5AF84E55" w14:textId="77777777" w:rsidR="00AB764C" w:rsidRPr="00642EC3" w:rsidRDefault="00AB764C" w:rsidP="006D579D">
            <w:pPr>
              <w:pStyle w:val="TableHeaderRowTextMIRB"/>
            </w:pPr>
            <w:r w:rsidRPr="00642EC3">
              <w:t>Column Type</w:t>
            </w:r>
          </w:p>
        </w:tc>
        <w:tc>
          <w:tcPr>
            <w:tcW w:w="1458" w:type="dxa"/>
            <w:vAlign w:val="center"/>
          </w:tcPr>
          <w:p w14:paraId="02E20BAB" w14:textId="77777777" w:rsidR="00AB764C" w:rsidRPr="00642EC3" w:rsidRDefault="00AB764C" w:rsidP="006D579D">
            <w:pPr>
              <w:pStyle w:val="TableHeaderRowTextMIRB"/>
            </w:pPr>
            <w:r w:rsidRPr="00642EC3">
              <w:t>Mandatory</w:t>
            </w:r>
          </w:p>
        </w:tc>
        <w:tc>
          <w:tcPr>
            <w:tcW w:w="1980" w:type="dxa"/>
            <w:vAlign w:val="center"/>
          </w:tcPr>
          <w:p w14:paraId="34E64B1B" w14:textId="77777777" w:rsidR="00AB764C" w:rsidRPr="00642EC3" w:rsidRDefault="00AB764C" w:rsidP="006D579D">
            <w:pPr>
              <w:pStyle w:val="TableHeaderRowTextMIRB"/>
            </w:pPr>
            <w:r w:rsidRPr="00642EC3">
              <w:t>Short Name</w:t>
            </w:r>
          </w:p>
        </w:tc>
        <w:tc>
          <w:tcPr>
            <w:tcW w:w="9000" w:type="dxa"/>
            <w:vAlign w:val="center"/>
          </w:tcPr>
          <w:p w14:paraId="01DC1631" w14:textId="77777777" w:rsidR="00AB764C" w:rsidRPr="00642EC3" w:rsidRDefault="00AB764C" w:rsidP="006D579D">
            <w:pPr>
              <w:pStyle w:val="TableHeaderRowTextMIRB"/>
            </w:pPr>
            <w:r>
              <w:t>Description</w:t>
            </w:r>
          </w:p>
        </w:tc>
      </w:tr>
      <w:tr w:rsidR="00AB764C" w:rsidRPr="00642EC3" w14:paraId="4F41C0B7" w14:textId="77777777" w:rsidTr="006D579D">
        <w:trPr>
          <w:cantSplit/>
          <w:trHeight w:val="432"/>
        </w:trPr>
        <w:tc>
          <w:tcPr>
            <w:tcW w:w="3870" w:type="dxa"/>
            <w:vAlign w:val="center"/>
          </w:tcPr>
          <w:p w14:paraId="48F2849C" w14:textId="77777777" w:rsidR="00AB764C" w:rsidRPr="005615F2" w:rsidRDefault="00AB764C" w:rsidP="006D579D">
            <w:pPr>
              <w:pStyle w:val="TableColumnNameMIRB"/>
            </w:pPr>
            <w:r w:rsidRPr="005615F2">
              <w:t>EVENT_ID</w:t>
            </w:r>
          </w:p>
        </w:tc>
        <w:tc>
          <w:tcPr>
            <w:tcW w:w="2160" w:type="dxa"/>
            <w:vAlign w:val="center"/>
          </w:tcPr>
          <w:p w14:paraId="1AD63F26" w14:textId="77777777" w:rsidR="00AB764C" w:rsidRPr="005615F2" w:rsidRDefault="00AB764C" w:rsidP="006D579D">
            <w:pPr>
              <w:pStyle w:val="TableBodyTextMIRB"/>
            </w:pPr>
            <w:r w:rsidRPr="005615F2">
              <w:t>NUMBER(13,0)</w:t>
            </w:r>
          </w:p>
        </w:tc>
        <w:tc>
          <w:tcPr>
            <w:tcW w:w="1458" w:type="dxa"/>
            <w:vAlign w:val="center"/>
          </w:tcPr>
          <w:p w14:paraId="28414C8E" w14:textId="77777777" w:rsidR="00AB764C" w:rsidRPr="005615F2" w:rsidRDefault="00AB764C" w:rsidP="006D579D">
            <w:pPr>
              <w:pStyle w:val="TableBodyTextMIRB"/>
            </w:pPr>
            <w:r w:rsidRPr="005615F2">
              <w:t>Yes</w:t>
            </w:r>
          </w:p>
        </w:tc>
        <w:tc>
          <w:tcPr>
            <w:tcW w:w="1980" w:type="dxa"/>
            <w:vAlign w:val="center"/>
          </w:tcPr>
          <w:p w14:paraId="6C229C74" w14:textId="77777777" w:rsidR="00AB764C" w:rsidRPr="005615F2" w:rsidRDefault="00AB764C" w:rsidP="006D579D">
            <w:pPr>
              <w:pStyle w:val="TableBodyTextMIRB"/>
            </w:pPr>
            <w:r w:rsidRPr="005615F2">
              <w:t>EVENT_ID</w:t>
            </w:r>
          </w:p>
        </w:tc>
        <w:tc>
          <w:tcPr>
            <w:tcW w:w="9000" w:type="dxa"/>
            <w:vAlign w:val="center"/>
          </w:tcPr>
          <w:p w14:paraId="06D9092D" w14:textId="77777777" w:rsidR="00AB764C" w:rsidRPr="005615F2" w:rsidRDefault="00AB764C" w:rsidP="006D579D">
            <w:pPr>
              <w:pStyle w:val="TableBodyTextMIRB"/>
            </w:pPr>
            <w:r w:rsidRPr="005615F2">
              <w:t>System generated identifier, unique at the application level.</w:t>
            </w:r>
          </w:p>
        </w:tc>
      </w:tr>
      <w:tr w:rsidR="00AB764C" w:rsidRPr="00642EC3" w14:paraId="641B72B4" w14:textId="77777777" w:rsidTr="006D579D">
        <w:trPr>
          <w:cantSplit/>
          <w:trHeight w:val="432"/>
        </w:trPr>
        <w:tc>
          <w:tcPr>
            <w:tcW w:w="3870" w:type="dxa"/>
            <w:vAlign w:val="center"/>
          </w:tcPr>
          <w:p w14:paraId="288AFD41" w14:textId="77777777" w:rsidR="00AB764C" w:rsidRPr="005615F2" w:rsidRDefault="00AB764C" w:rsidP="006D579D">
            <w:pPr>
              <w:pStyle w:val="TableColumnNameMIRB"/>
            </w:pPr>
            <w:r w:rsidRPr="005615F2">
              <w:t>ORN_ROAD_NET_ELEMENT_ID</w:t>
            </w:r>
          </w:p>
        </w:tc>
        <w:tc>
          <w:tcPr>
            <w:tcW w:w="2160" w:type="dxa"/>
            <w:vAlign w:val="center"/>
          </w:tcPr>
          <w:p w14:paraId="7722791B" w14:textId="77777777" w:rsidR="00AB764C" w:rsidRPr="005615F2" w:rsidRDefault="00AB764C" w:rsidP="006D579D">
            <w:pPr>
              <w:pStyle w:val="TableBodyTextMIRB"/>
            </w:pPr>
            <w:r w:rsidRPr="005615F2">
              <w:t>NUMBER(13,0)</w:t>
            </w:r>
          </w:p>
        </w:tc>
        <w:tc>
          <w:tcPr>
            <w:tcW w:w="1458" w:type="dxa"/>
            <w:vAlign w:val="center"/>
          </w:tcPr>
          <w:p w14:paraId="008D007E" w14:textId="77777777" w:rsidR="00AB764C" w:rsidRPr="005615F2" w:rsidRDefault="00AB764C" w:rsidP="006D579D">
            <w:pPr>
              <w:pStyle w:val="TableBodyTextMIRB"/>
            </w:pPr>
            <w:r w:rsidRPr="005615F2">
              <w:t>Yes</w:t>
            </w:r>
          </w:p>
        </w:tc>
        <w:tc>
          <w:tcPr>
            <w:tcW w:w="1980" w:type="dxa"/>
            <w:vAlign w:val="center"/>
          </w:tcPr>
          <w:p w14:paraId="3C5882AB" w14:textId="77777777" w:rsidR="00AB764C" w:rsidRPr="005615F2" w:rsidRDefault="00AB764C" w:rsidP="006D579D">
            <w:pPr>
              <w:pStyle w:val="TableBodyTextMIRB"/>
            </w:pPr>
            <w:r w:rsidRPr="005615F2">
              <w:t>ELEMENT_ID</w:t>
            </w:r>
          </w:p>
        </w:tc>
        <w:tc>
          <w:tcPr>
            <w:tcW w:w="9000" w:type="dxa"/>
            <w:vAlign w:val="center"/>
          </w:tcPr>
          <w:p w14:paraId="2A99A9FF" w14:textId="77777777" w:rsidR="00AB764C" w:rsidRPr="005615F2" w:rsidRDefault="00714627" w:rsidP="006D579D">
            <w:pPr>
              <w:pStyle w:val="TableBodyTextMIRB"/>
            </w:pPr>
            <w:r w:rsidRPr="005D3BBC">
              <w:t>Foreign Key (FK) OGF_ID reference to parent ORN_ROAD_NET_ELEMENT_FT feature table record</w:t>
            </w:r>
            <w:r w:rsidRPr="00D907BB">
              <w:t>.</w:t>
            </w:r>
          </w:p>
        </w:tc>
      </w:tr>
      <w:tr w:rsidR="00AB764C" w:rsidRPr="00642EC3" w14:paraId="3856DB72" w14:textId="77777777" w:rsidTr="006D579D">
        <w:trPr>
          <w:cantSplit/>
          <w:trHeight w:val="432"/>
        </w:trPr>
        <w:tc>
          <w:tcPr>
            <w:tcW w:w="3870" w:type="dxa"/>
            <w:vAlign w:val="center"/>
          </w:tcPr>
          <w:p w14:paraId="0C0C3FC8" w14:textId="77777777" w:rsidR="00AB764C" w:rsidRPr="005615F2" w:rsidRDefault="00AB764C" w:rsidP="006D579D">
            <w:pPr>
              <w:pStyle w:val="TableColumnNameMIRB"/>
            </w:pPr>
            <w:r w:rsidRPr="005615F2">
              <w:t>FROM_MEASURE</w:t>
            </w:r>
          </w:p>
        </w:tc>
        <w:tc>
          <w:tcPr>
            <w:tcW w:w="2160" w:type="dxa"/>
            <w:vAlign w:val="center"/>
          </w:tcPr>
          <w:p w14:paraId="4CF78DB5" w14:textId="77777777" w:rsidR="00AB764C" w:rsidRPr="005615F2" w:rsidRDefault="00AB764C" w:rsidP="006D579D">
            <w:pPr>
              <w:pStyle w:val="TableBodyTextMIRB"/>
            </w:pPr>
            <w:r w:rsidRPr="005615F2">
              <w:t>NUMBER(9,3)</w:t>
            </w:r>
          </w:p>
        </w:tc>
        <w:tc>
          <w:tcPr>
            <w:tcW w:w="1458" w:type="dxa"/>
            <w:vAlign w:val="center"/>
          </w:tcPr>
          <w:p w14:paraId="50043F7B" w14:textId="77777777" w:rsidR="00AB764C" w:rsidRPr="005615F2" w:rsidRDefault="00AB764C" w:rsidP="006D579D">
            <w:pPr>
              <w:pStyle w:val="TableBodyTextMIRB"/>
            </w:pPr>
            <w:r w:rsidRPr="005615F2">
              <w:t>Yes</w:t>
            </w:r>
          </w:p>
        </w:tc>
        <w:tc>
          <w:tcPr>
            <w:tcW w:w="1980" w:type="dxa"/>
            <w:vAlign w:val="center"/>
          </w:tcPr>
          <w:p w14:paraId="4E042CA5" w14:textId="77777777" w:rsidR="00AB764C" w:rsidRPr="005615F2" w:rsidRDefault="00AB764C" w:rsidP="006D579D">
            <w:pPr>
              <w:pStyle w:val="TableBodyTextMIRB"/>
            </w:pPr>
            <w:r w:rsidRPr="005615F2">
              <w:t>FROM_MEAS</w:t>
            </w:r>
          </w:p>
        </w:tc>
        <w:tc>
          <w:tcPr>
            <w:tcW w:w="9000" w:type="dxa"/>
            <w:vAlign w:val="center"/>
          </w:tcPr>
          <w:p w14:paraId="1131A36A" w14:textId="77777777" w:rsidR="00AB764C" w:rsidRPr="005615F2" w:rsidRDefault="00AB764C" w:rsidP="006D579D">
            <w:pPr>
              <w:pStyle w:val="TableBodyTextMIRB"/>
            </w:pPr>
            <w:r w:rsidRPr="005615F2">
              <w:t>The location of the beginning of the event measured in metres from the beginning of the road element. This measure is related to planimetric distance, not actual driven distance.</w:t>
            </w:r>
          </w:p>
        </w:tc>
      </w:tr>
      <w:tr w:rsidR="00AB764C" w:rsidRPr="00642EC3" w14:paraId="53035975" w14:textId="77777777" w:rsidTr="006D579D">
        <w:trPr>
          <w:cantSplit/>
          <w:trHeight w:val="432"/>
        </w:trPr>
        <w:tc>
          <w:tcPr>
            <w:tcW w:w="3870" w:type="dxa"/>
            <w:vAlign w:val="center"/>
          </w:tcPr>
          <w:p w14:paraId="772D7841" w14:textId="77777777" w:rsidR="00AB764C" w:rsidRPr="005615F2" w:rsidRDefault="00AB764C" w:rsidP="006D579D">
            <w:pPr>
              <w:pStyle w:val="TableColumnNameMIRB"/>
            </w:pPr>
            <w:r w:rsidRPr="005615F2">
              <w:t>TO_MEASURE</w:t>
            </w:r>
          </w:p>
        </w:tc>
        <w:tc>
          <w:tcPr>
            <w:tcW w:w="2160" w:type="dxa"/>
            <w:vAlign w:val="center"/>
          </w:tcPr>
          <w:p w14:paraId="266B5FA2" w14:textId="77777777" w:rsidR="00AB764C" w:rsidRPr="005615F2" w:rsidRDefault="00AB764C" w:rsidP="006D579D">
            <w:pPr>
              <w:pStyle w:val="TableBodyTextMIRB"/>
            </w:pPr>
            <w:r w:rsidRPr="005615F2">
              <w:t>NUMBER(9,3)</w:t>
            </w:r>
          </w:p>
        </w:tc>
        <w:tc>
          <w:tcPr>
            <w:tcW w:w="1458" w:type="dxa"/>
            <w:vAlign w:val="center"/>
          </w:tcPr>
          <w:p w14:paraId="004093CF" w14:textId="77777777" w:rsidR="00AB764C" w:rsidRPr="005615F2" w:rsidRDefault="00AB764C" w:rsidP="006D579D">
            <w:pPr>
              <w:pStyle w:val="TableBodyTextMIRB"/>
            </w:pPr>
            <w:r w:rsidRPr="005615F2">
              <w:t>Yes</w:t>
            </w:r>
          </w:p>
        </w:tc>
        <w:tc>
          <w:tcPr>
            <w:tcW w:w="1980" w:type="dxa"/>
            <w:vAlign w:val="center"/>
          </w:tcPr>
          <w:p w14:paraId="48732A64" w14:textId="77777777" w:rsidR="00AB764C" w:rsidRPr="005615F2" w:rsidRDefault="00AB764C" w:rsidP="006D579D">
            <w:pPr>
              <w:pStyle w:val="TableBodyTextMIRB"/>
            </w:pPr>
            <w:r w:rsidRPr="005615F2">
              <w:t>TO_MEASURE</w:t>
            </w:r>
          </w:p>
        </w:tc>
        <w:tc>
          <w:tcPr>
            <w:tcW w:w="9000" w:type="dxa"/>
            <w:vAlign w:val="center"/>
          </w:tcPr>
          <w:p w14:paraId="052E0F08" w14:textId="77777777" w:rsidR="00AB764C" w:rsidRPr="005615F2" w:rsidRDefault="00AB764C" w:rsidP="006D579D">
            <w:pPr>
              <w:pStyle w:val="TableBodyTextMIRB"/>
            </w:pPr>
            <w:r w:rsidRPr="005615F2">
              <w:t>The location of the end of the event measured in metres from the beginning of the road element. This measure is related to planimetric distance, not actual driven distance.</w:t>
            </w:r>
          </w:p>
        </w:tc>
      </w:tr>
      <w:tr w:rsidR="00AB764C" w:rsidRPr="00642EC3" w14:paraId="5FDB6D5E" w14:textId="77777777" w:rsidTr="006D579D">
        <w:trPr>
          <w:cantSplit/>
          <w:trHeight w:val="432"/>
        </w:trPr>
        <w:tc>
          <w:tcPr>
            <w:tcW w:w="3870" w:type="dxa"/>
            <w:vAlign w:val="center"/>
          </w:tcPr>
          <w:p w14:paraId="428BB625" w14:textId="77777777" w:rsidR="00AB764C" w:rsidRPr="005615F2" w:rsidRDefault="00AB764C" w:rsidP="006D579D">
            <w:pPr>
              <w:pStyle w:val="TableColumnNameMIRB"/>
            </w:pPr>
            <w:r w:rsidRPr="005615F2">
              <w:rPr>
                <w:bCs/>
              </w:rPr>
              <w:t>PAVEMENT_STATUS</w:t>
            </w:r>
          </w:p>
        </w:tc>
        <w:tc>
          <w:tcPr>
            <w:tcW w:w="2160" w:type="dxa"/>
            <w:vAlign w:val="center"/>
          </w:tcPr>
          <w:p w14:paraId="04D77EB7" w14:textId="77777777" w:rsidR="00AB764C" w:rsidRPr="005615F2" w:rsidRDefault="00AB764C" w:rsidP="006D579D">
            <w:pPr>
              <w:pStyle w:val="TableBodyTextMIRB"/>
            </w:pPr>
            <w:r w:rsidRPr="005615F2">
              <w:t>VARCHAR2(10)</w:t>
            </w:r>
          </w:p>
        </w:tc>
        <w:tc>
          <w:tcPr>
            <w:tcW w:w="1458" w:type="dxa"/>
            <w:vAlign w:val="center"/>
          </w:tcPr>
          <w:p w14:paraId="5A24DAB7" w14:textId="77777777" w:rsidR="00AB764C" w:rsidRPr="005615F2" w:rsidRDefault="00AB764C" w:rsidP="006D579D">
            <w:pPr>
              <w:pStyle w:val="TableBodyTextMIRB"/>
            </w:pPr>
            <w:r w:rsidRPr="005615F2">
              <w:t>Yes</w:t>
            </w:r>
          </w:p>
        </w:tc>
        <w:tc>
          <w:tcPr>
            <w:tcW w:w="1980" w:type="dxa"/>
            <w:vAlign w:val="center"/>
          </w:tcPr>
          <w:p w14:paraId="52E78D13" w14:textId="77777777" w:rsidR="00AB764C" w:rsidRPr="005615F2" w:rsidRDefault="00AB764C" w:rsidP="006D579D">
            <w:pPr>
              <w:pStyle w:val="TableBodyTextMIRB"/>
            </w:pPr>
            <w:r w:rsidRPr="005615F2">
              <w:t>PAVEMENT_S</w:t>
            </w:r>
          </w:p>
        </w:tc>
        <w:tc>
          <w:tcPr>
            <w:tcW w:w="9000" w:type="dxa"/>
            <w:vAlign w:val="center"/>
          </w:tcPr>
          <w:p w14:paraId="181BEFA4" w14:textId="77777777" w:rsidR="00AB764C" w:rsidRPr="005615F2" w:rsidRDefault="00AB764C" w:rsidP="006D579D">
            <w:pPr>
              <w:pStyle w:val="TableBodyTextMIRB"/>
            </w:pPr>
            <w:r w:rsidRPr="005615F2">
              <w:t>The surface type of a road element.</w:t>
            </w:r>
          </w:p>
          <w:p w14:paraId="02C522F9" w14:textId="77777777" w:rsidR="00AB764C" w:rsidRPr="005615F2" w:rsidRDefault="00AB764C" w:rsidP="006D579D">
            <w:pPr>
              <w:pStyle w:val="TableBodyTextMIRB"/>
            </w:pPr>
            <w:r w:rsidRPr="00694FF6">
              <w:t>Permissible Values: (See</w:t>
            </w:r>
            <w:r w:rsidRPr="005615F2">
              <w:t xml:space="preserve"> </w:t>
            </w:r>
            <w:hyperlink w:anchor="ORN_PAVEMENT_STATUS_LIST" w:history="1">
              <w:r w:rsidRPr="006B4F03">
                <w:rPr>
                  <w:rStyle w:val="HyperlinkMIRBChar"/>
                  <w:color w:val="244061"/>
                </w:rPr>
                <w:t>ORN_PAVEMENT_STATUS_LIST</w:t>
              </w:r>
            </w:hyperlink>
            <w:r w:rsidRPr="005615F2">
              <w:t xml:space="preserve"> </w:t>
            </w:r>
            <w:r>
              <w:t>lookup table in appendix)</w:t>
            </w:r>
          </w:p>
        </w:tc>
      </w:tr>
      <w:tr w:rsidR="00AB764C" w:rsidRPr="00642EC3" w14:paraId="6DECB42F" w14:textId="77777777" w:rsidTr="006D579D">
        <w:trPr>
          <w:cantSplit/>
          <w:trHeight w:val="432"/>
        </w:trPr>
        <w:tc>
          <w:tcPr>
            <w:tcW w:w="3870" w:type="dxa"/>
            <w:vAlign w:val="center"/>
          </w:tcPr>
          <w:p w14:paraId="7FFF90DB" w14:textId="77777777" w:rsidR="00AB764C" w:rsidRPr="005615F2" w:rsidRDefault="00AB764C" w:rsidP="006D579D">
            <w:pPr>
              <w:pStyle w:val="TableColumnNameMIRB"/>
            </w:pPr>
            <w:r w:rsidRPr="005615F2">
              <w:rPr>
                <w:bCs/>
              </w:rPr>
              <w:t>SURFACE_TYPE</w:t>
            </w:r>
          </w:p>
        </w:tc>
        <w:tc>
          <w:tcPr>
            <w:tcW w:w="2160" w:type="dxa"/>
            <w:vAlign w:val="center"/>
          </w:tcPr>
          <w:p w14:paraId="0A650D02" w14:textId="77777777" w:rsidR="00AB764C" w:rsidRPr="005615F2" w:rsidRDefault="00AB764C" w:rsidP="006D579D">
            <w:pPr>
              <w:pStyle w:val="TableBodyTextMIRB"/>
            </w:pPr>
            <w:r w:rsidRPr="005615F2">
              <w:t>VARCHAR2(10)</w:t>
            </w:r>
          </w:p>
        </w:tc>
        <w:tc>
          <w:tcPr>
            <w:tcW w:w="1458" w:type="dxa"/>
            <w:vAlign w:val="center"/>
          </w:tcPr>
          <w:p w14:paraId="61B0CB7C" w14:textId="77777777" w:rsidR="00AB764C" w:rsidRPr="005615F2" w:rsidRDefault="00AB764C" w:rsidP="006D579D">
            <w:pPr>
              <w:pStyle w:val="TableBodyTextMIRB"/>
            </w:pPr>
            <w:r w:rsidRPr="005615F2">
              <w:t>Yes</w:t>
            </w:r>
          </w:p>
        </w:tc>
        <w:tc>
          <w:tcPr>
            <w:tcW w:w="1980" w:type="dxa"/>
            <w:vAlign w:val="center"/>
          </w:tcPr>
          <w:p w14:paraId="567B3202" w14:textId="77777777" w:rsidR="00AB764C" w:rsidRPr="005615F2" w:rsidRDefault="00AB764C" w:rsidP="006D579D">
            <w:pPr>
              <w:pStyle w:val="TableBodyTextMIRB"/>
            </w:pPr>
            <w:r w:rsidRPr="005615F2">
              <w:t>SURFACE_T</w:t>
            </w:r>
          </w:p>
        </w:tc>
        <w:tc>
          <w:tcPr>
            <w:tcW w:w="9000" w:type="dxa"/>
            <w:vAlign w:val="center"/>
          </w:tcPr>
          <w:p w14:paraId="4F3A4806" w14:textId="77777777" w:rsidR="00AB764C" w:rsidRPr="005615F2" w:rsidRDefault="00AB764C" w:rsidP="006D579D">
            <w:pPr>
              <w:pStyle w:val="TableBodyTextMIRB"/>
            </w:pPr>
            <w:r w:rsidRPr="005615F2">
              <w:t>A linear event indicating the surface type of a road element.</w:t>
            </w:r>
          </w:p>
          <w:p w14:paraId="09E9EB18" w14:textId="77777777" w:rsidR="00AB764C" w:rsidRPr="005615F2" w:rsidRDefault="00AB764C" w:rsidP="006D579D">
            <w:pPr>
              <w:pStyle w:val="TableBodyTextMIRB"/>
            </w:pPr>
            <w:r w:rsidRPr="00694FF6">
              <w:t>Permissible Values:</w:t>
            </w:r>
            <w:r w:rsidRPr="005615F2">
              <w:t xml:space="preserve"> (See </w:t>
            </w:r>
            <w:hyperlink w:anchor="ORN_SURFACE_TYPE_LIST" w:history="1">
              <w:r w:rsidRPr="006B4F03">
                <w:rPr>
                  <w:rStyle w:val="HyperlinkMIRBChar"/>
                  <w:color w:val="244061"/>
                </w:rPr>
                <w:t>ORN_SURFACE_TYPE_LIST</w:t>
              </w:r>
            </w:hyperlink>
            <w:r w:rsidRPr="005615F2">
              <w:t xml:space="preserve"> </w:t>
            </w:r>
            <w:r>
              <w:t>lookup table in appendix</w:t>
            </w:r>
            <w:r w:rsidRPr="005615F2">
              <w:t>)</w:t>
            </w:r>
          </w:p>
        </w:tc>
      </w:tr>
      <w:tr w:rsidR="00AB764C" w:rsidRPr="00642EC3" w14:paraId="42543B2B" w14:textId="77777777" w:rsidTr="006D579D">
        <w:trPr>
          <w:cantSplit/>
          <w:trHeight w:val="432"/>
        </w:trPr>
        <w:tc>
          <w:tcPr>
            <w:tcW w:w="3870" w:type="dxa"/>
            <w:vAlign w:val="center"/>
          </w:tcPr>
          <w:p w14:paraId="2CC95F51" w14:textId="77777777" w:rsidR="00AB764C" w:rsidRPr="005615F2" w:rsidRDefault="00AB764C" w:rsidP="006D579D">
            <w:pPr>
              <w:pStyle w:val="TableColumnNameMIRB"/>
            </w:pPr>
            <w:r w:rsidRPr="005615F2">
              <w:rPr>
                <w:bCs/>
              </w:rPr>
              <w:t>AGENCY_NAME</w:t>
            </w:r>
          </w:p>
        </w:tc>
        <w:tc>
          <w:tcPr>
            <w:tcW w:w="2160" w:type="dxa"/>
            <w:vAlign w:val="center"/>
          </w:tcPr>
          <w:p w14:paraId="445A8429" w14:textId="77777777" w:rsidR="00AB764C" w:rsidRPr="005615F2" w:rsidRDefault="00AB764C" w:rsidP="006D579D">
            <w:pPr>
              <w:pStyle w:val="TableBodyTextMIRB"/>
            </w:pPr>
            <w:r w:rsidRPr="005615F2">
              <w:t>VARCHAR2(100)</w:t>
            </w:r>
          </w:p>
        </w:tc>
        <w:tc>
          <w:tcPr>
            <w:tcW w:w="1458" w:type="dxa"/>
            <w:vAlign w:val="center"/>
          </w:tcPr>
          <w:p w14:paraId="5F8CFBA6" w14:textId="77777777" w:rsidR="00AB764C" w:rsidRPr="005615F2" w:rsidRDefault="00AB764C" w:rsidP="006D579D">
            <w:pPr>
              <w:pStyle w:val="TableBodyTextMIRB"/>
            </w:pPr>
            <w:r w:rsidRPr="005615F2">
              <w:t>No</w:t>
            </w:r>
          </w:p>
        </w:tc>
        <w:tc>
          <w:tcPr>
            <w:tcW w:w="1980" w:type="dxa"/>
            <w:vAlign w:val="center"/>
          </w:tcPr>
          <w:p w14:paraId="3E9EF894" w14:textId="77777777" w:rsidR="00AB764C" w:rsidRPr="005615F2" w:rsidRDefault="00AB764C" w:rsidP="006D579D">
            <w:pPr>
              <w:pStyle w:val="TableBodyTextMIRB"/>
            </w:pPr>
            <w:r w:rsidRPr="005615F2">
              <w:t>AGENCY</w:t>
            </w:r>
          </w:p>
        </w:tc>
        <w:tc>
          <w:tcPr>
            <w:tcW w:w="9000" w:type="dxa"/>
            <w:vAlign w:val="center"/>
          </w:tcPr>
          <w:p w14:paraId="73B32778" w14:textId="77777777" w:rsidR="00AB764C" w:rsidRPr="005615F2" w:rsidRDefault="00AB764C" w:rsidP="006D579D">
            <w:pPr>
              <w:pStyle w:val="TableBodyTextMIRB"/>
            </w:pPr>
            <w:r w:rsidRPr="005615F2">
              <w:t>The name of the agency.</w:t>
            </w:r>
          </w:p>
          <w:p w14:paraId="3AFE2167" w14:textId="77777777" w:rsidR="00AB764C" w:rsidRPr="005615F2" w:rsidRDefault="00AB764C" w:rsidP="006D579D">
            <w:pPr>
              <w:pStyle w:val="TableBodyTextMIRB"/>
            </w:pPr>
            <w:r w:rsidRPr="00694FF6">
              <w:t>Permissible Values: (</w:t>
            </w:r>
            <w:r w:rsidRPr="005615F2">
              <w:t xml:space="preserve">See </w:t>
            </w:r>
            <w:hyperlink w:anchor="ORN_AGENCY_NAME_LIST" w:history="1">
              <w:r w:rsidRPr="006B4F03">
                <w:rPr>
                  <w:rStyle w:val="HyperlinkMIRBChar"/>
                  <w:color w:val="244061"/>
                </w:rPr>
                <w:t>ORN_AGENCY_NAME_LIST</w:t>
              </w:r>
            </w:hyperlink>
            <w:r w:rsidRPr="005615F2">
              <w:t xml:space="preserve"> </w:t>
            </w:r>
            <w:r>
              <w:t>lookup table in appendix</w:t>
            </w:r>
            <w:r w:rsidRPr="005615F2">
              <w:t>)</w:t>
            </w:r>
          </w:p>
        </w:tc>
      </w:tr>
      <w:tr w:rsidR="00AB764C" w:rsidRPr="00642EC3" w14:paraId="0F6E6DFC" w14:textId="77777777" w:rsidTr="006D579D">
        <w:trPr>
          <w:cantSplit/>
          <w:trHeight w:val="432"/>
        </w:trPr>
        <w:tc>
          <w:tcPr>
            <w:tcW w:w="3870" w:type="dxa"/>
            <w:vAlign w:val="center"/>
          </w:tcPr>
          <w:p w14:paraId="346EB6CA" w14:textId="77777777" w:rsidR="00AB764C" w:rsidRPr="005615F2" w:rsidRDefault="00AB764C" w:rsidP="006D579D">
            <w:pPr>
              <w:pStyle w:val="TableColumnNameMIRB"/>
            </w:pPr>
            <w:r w:rsidRPr="005615F2">
              <w:t>EFFECTIVE_DATETIME</w:t>
            </w:r>
          </w:p>
        </w:tc>
        <w:tc>
          <w:tcPr>
            <w:tcW w:w="2160" w:type="dxa"/>
            <w:vAlign w:val="center"/>
          </w:tcPr>
          <w:p w14:paraId="166738E1" w14:textId="77777777" w:rsidR="00AB764C" w:rsidRPr="005615F2" w:rsidRDefault="00AB764C" w:rsidP="006D579D">
            <w:pPr>
              <w:pStyle w:val="TableBodyTextMIRB"/>
            </w:pPr>
            <w:r w:rsidRPr="005615F2">
              <w:t>DATE</w:t>
            </w:r>
          </w:p>
        </w:tc>
        <w:tc>
          <w:tcPr>
            <w:tcW w:w="1458" w:type="dxa"/>
            <w:vAlign w:val="center"/>
          </w:tcPr>
          <w:p w14:paraId="10FDCCE2" w14:textId="77777777" w:rsidR="00AB764C" w:rsidRPr="005615F2" w:rsidRDefault="00AB764C" w:rsidP="006D579D">
            <w:pPr>
              <w:pStyle w:val="TableBodyTextMIRB"/>
            </w:pPr>
            <w:r w:rsidRPr="005615F2">
              <w:t>Yes</w:t>
            </w:r>
          </w:p>
        </w:tc>
        <w:tc>
          <w:tcPr>
            <w:tcW w:w="1980" w:type="dxa"/>
            <w:vAlign w:val="center"/>
          </w:tcPr>
          <w:p w14:paraId="73A9B5F7" w14:textId="77777777" w:rsidR="00AB764C" w:rsidRPr="005615F2" w:rsidRDefault="00AB764C" w:rsidP="006D579D">
            <w:pPr>
              <w:pStyle w:val="TableBodyTextMIRB"/>
            </w:pPr>
            <w:r w:rsidRPr="005615F2">
              <w:t>EFF_DATE</w:t>
            </w:r>
          </w:p>
        </w:tc>
        <w:tc>
          <w:tcPr>
            <w:tcW w:w="9000" w:type="dxa"/>
            <w:vAlign w:val="center"/>
          </w:tcPr>
          <w:p w14:paraId="50B6C9F4" w14:textId="77777777" w:rsidR="00AB764C" w:rsidRPr="005615F2" w:rsidRDefault="00AB764C" w:rsidP="006D579D">
            <w:pPr>
              <w:pStyle w:val="TableBodyTextMIRB"/>
            </w:pPr>
            <w:r w:rsidRPr="005615F2">
              <w:t>Date/time the record was created or last modified in the source database.</w:t>
            </w:r>
          </w:p>
        </w:tc>
      </w:tr>
    </w:tbl>
    <w:p w14:paraId="1A7E15F2" w14:textId="77777777" w:rsidR="00AB764C" w:rsidRPr="006B4F03" w:rsidRDefault="00AB764C" w:rsidP="00AB764C">
      <w:pPr>
        <w:pStyle w:val="Heading2MIRB"/>
        <w:rPr>
          <w:color w:val="244061"/>
        </w:rPr>
      </w:pPr>
      <w:bookmarkStart w:id="32" w:name="_Toc196317666"/>
      <w:r w:rsidRPr="006B4F03">
        <w:rPr>
          <w:color w:val="244061"/>
        </w:rPr>
        <w:lastRenderedPageBreak/>
        <w:t>ORN_ROUTE_NAME</w:t>
      </w:r>
      <w:bookmarkEnd w:id="32"/>
    </w:p>
    <w:p w14:paraId="721C9DA2" w14:textId="77777777" w:rsidR="00AB764C" w:rsidRPr="00AB764C" w:rsidRDefault="00AB764C" w:rsidP="00AB764C">
      <w:pPr>
        <w:pStyle w:val="BodyAccessibleTextMIRB"/>
      </w:pPr>
      <w:r w:rsidRPr="00547484">
        <w:t>The name attached to a road net element as defined by a Municipality, Provincial Ministry, or Federal Agency and is associated to an estab</w:t>
      </w:r>
      <w:r>
        <w:t>lished and/or maintained route.</w:t>
      </w:r>
    </w:p>
    <w:tbl>
      <w:tblPr>
        <w:tblStyle w:val="TableGrid1"/>
        <w:tblW w:w="18180" w:type="dxa"/>
        <w:tblLayout w:type="fixed"/>
        <w:tblLook w:val="04A0" w:firstRow="1" w:lastRow="0" w:firstColumn="1" w:lastColumn="0" w:noHBand="0" w:noVBand="1"/>
        <w:tblCaption w:val="Table: ORN_ROUTE_NAME"/>
        <w:tblDescription w:val="The ORN_ROUTE_NAME table and attributes."/>
      </w:tblPr>
      <w:tblGrid>
        <w:gridCol w:w="3870"/>
        <w:gridCol w:w="2160"/>
        <w:gridCol w:w="1458"/>
        <w:gridCol w:w="1980"/>
        <w:gridCol w:w="8712"/>
      </w:tblGrid>
      <w:tr w:rsidR="00AB764C" w:rsidRPr="00642EC3" w14:paraId="100FB4D4" w14:textId="77777777" w:rsidTr="006D579D">
        <w:trPr>
          <w:cantSplit/>
          <w:trHeight w:val="432"/>
          <w:tblHeader/>
        </w:trPr>
        <w:tc>
          <w:tcPr>
            <w:tcW w:w="3870" w:type="dxa"/>
            <w:vAlign w:val="center"/>
          </w:tcPr>
          <w:p w14:paraId="4ED83CF2" w14:textId="77777777" w:rsidR="00AB764C" w:rsidRPr="00642EC3" w:rsidRDefault="00AB764C" w:rsidP="006D579D">
            <w:pPr>
              <w:pStyle w:val="TableHeaderRowTextMIRB"/>
            </w:pPr>
            <w:r w:rsidRPr="00642EC3">
              <w:t>Column Name</w:t>
            </w:r>
          </w:p>
        </w:tc>
        <w:tc>
          <w:tcPr>
            <w:tcW w:w="2160" w:type="dxa"/>
            <w:vAlign w:val="center"/>
          </w:tcPr>
          <w:p w14:paraId="58A6FBBC" w14:textId="77777777" w:rsidR="00AB764C" w:rsidRPr="00642EC3" w:rsidRDefault="00AB764C" w:rsidP="006D579D">
            <w:pPr>
              <w:pStyle w:val="TableHeaderRowTextMIRB"/>
            </w:pPr>
            <w:r w:rsidRPr="00642EC3">
              <w:t>Column Type</w:t>
            </w:r>
          </w:p>
        </w:tc>
        <w:tc>
          <w:tcPr>
            <w:tcW w:w="1458" w:type="dxa"/>
            <w:vAlign w:val="center"/>
          </w:tcPr>
          <w:p w14:paraId="191443C0" w14:textId="77777777" w:rsidR="00AB764C" w:rsidRPr="00642EC3" w:rsidRDefault="00AB764C" w:rsidP="006D579D">
            <w:pPr>
              <w:pStyle w:val="TableHeaderRowTextMIRB"/>
            </w:pPr>
            <w:r w:rsidRPr="00642EC3">
              <w:t>Mandatory</w:t>
            </w:r>
          </w:p>
        </w:tc>
        <w:tc>
          <w:tcPr>
            <w:tcW w:w="1980" w:type="dxa"/>
            <w:vAlign w:val="center"/>
          </w:tcPr>
          <w:p w14:paraId="3977D82B" w14:textId="77777777" w:rsidR="00AB764C" w:rsidRPr="00642EC3" w:rsidRDefault="00AB764C" w:rsidP="006D579D">
            <w:pPr>
              <w:pStyle w:val="TableHeaderRowTextMIRB"/>
            </w:pPr>
            <w:r w:rsidRPr="00642EC3">
              <w:t>Short Name</w:t>
            </w:r>
          </w:p>
        </w:tc>
        <w:tc>
          <w:tcPr>
            <w:tcW w:w="8712" w:type="dxa"/>
            <w:vAlign w:val="center"/>
          </w:tcPr>
          <w:p w14:paraId="45ACC509" w14:textId="77777777" w:rsidR="00AB764C" w:rsidRPr="00642EC3" w:rsidRDefault="00AB764C" w:rsidP="006D579D">
            <w:pPr>
              <w:pStyle w:val="TableHeaderRowTextMIRB"/>
            </w:pPr>
            <w:r>
              <w:t>Description</w:t>
            </w:r>
          </w:p>
        </w:tc>
      </w:tr>
      <w:tr w:rsidR="00AB764C" w:rsidRPr="00642EC3" w14:paraId="2AB6CF9F" w14:textId="77777777" w:rsidTr="006D579D">
        <w:trPr>
          <w:cantSplit/>
          <w:trHeight w:val="432"/>
        </w:trPr>
        <w:tc>
          <w:tcPr>
            <w:tcW w:w="3870" w:type="dxa"/>
            <w:vAlign w:val="center"/>
          </w:tcPr>
          <w:p w14:paraId="4598D23A" w14:textId="77777777" w:rsidR="00AB764C" w:rsidRPr="00547484" w:rsidRDefault="00AB764C" w:rsidP="006D579D">
            <w:pPr>
              <w:pStyle w:val="TableColumnNameMIRB"/>
            </w:pPr>
            <w:r w:rsidRPr="00547484">
              <w:t>EVENT_ID</w:t>
            </w:r>
          </w:p>
        </w:tc>
        <w:tc>
          <w:tcPr>
            <w:tcW w:w="2160" w:type="dxa"/>
            <w:vAlign w:val="center"/>
          </w:tcPr>
          <w:p w14:paraId="12C5D12A" w14:textId="77777777" w:rsidR="00AB764C" w:rsidRPr="00547484" w:rsidRDefault="00AB764C" w:rsidP="006D579D">
            <w:pPr>
              <w:pStyle w:val="TableBodyTextMIRB"/>
            </w:pPr>
            <w:r w:rsidRPr="00547484">
              <w:t>NUMBER(13,0)</w:t>
            </w:r>
          </w:p>
        </w:tc>
        <w:tc>
          <w:tcPr>
            <w:tcW w:w="1458" w:type="dxa"/>
            <w:vAlign w:val="center"/>
          </w:tcPr>
          <w:p w14:paraId="49F606C8" w14:textId="77777777" w:rsidR="00AB764C" w:rsidRPr="00547484" w:rsidRDefault="00AB764C" w:rsidP="006D579D">
            <w:pPr>
              <w:pStyle w:val="TableBodyTextMIRB"/>
            </w:pPr>
            <w:r w:rsidRPr="00547484">
              <w:t>Yes</w:t>
            </w:r>
          </w:p>
        </w:tc>
        <w:tc>
          <w:tcPr>
            <w:tcW w:w="1980" w:type="dxa"/>
            <w:vAlign w:val="center"/>
          </w:tcPr>
          <w:p w14:paraId="7E6F0E47" w14:textId="77777777" w:rsidR="00AB764C" w:rsidRPr="00547484" w:rsidRDefault="00AB764C" w:rsidP="006D579D">
            <w:pPr>
              <w:pStyle w:val="TableBodyTextMIRB"/>
            </w:pPr>
            <w:r w:rsidRPr="00547484">
              <w:t>EVENT_ID</w:t>
            </w:r>
          </w:p>
        </w:tc>
        <w:tc>
          <w:tcPr>
            <w:tcW w:w="8712" w:type="dxa"/>
            <w:vAlign w:val="center"/>
          </w:tcPr>
          <w:p w14:paraId="0583C204" w14:textId="77777777" w:rsidR="00AB764C" w:rsidRPr="00547484" w:rsidRDefault="00AB764C" w:rsidP="006D579D">
            <w:pPr>
              <w:pStyle w:val="TableBodyTextMIRB"/>
            </w:pPr>
            <w:r w:rsidRPr="00547484">
              <w:t>System generated identifier, unique at the application level.</w:t>
            </w:r>
          </w:p>
        </w:tc>
      </w:tr>
      <w:tr w:rsidR="00AB764C" w:rsidRPr="00642EC3" w14:paraId="205AE768" w14:textId="77777777" w:rsidTr="006D579D">
        <w:trPr>
          <w:cantSplit/>
          <w:trHeight w:val="432"/>
        </w:trPr>
        <w:tc>
          <w:tcPr>
            <w:tcW w:w="3870" w:type="dxa"/>
            <w:vAlign w:val="center"/>
          </w:tcPr>
          <w:p w14:paraId="4247DB22" w14:textId="77777777" w:rsidR="00AB764C" w:rsidRPr="00547484" w:rsidRDefault="00AB764C" w:rsidP="006D579D">
            <w:pPr>
              <w:pStyle w:val="TableColumnNameMIRB"/>
            </w:pPr>
            <w:r w:rsidRPr="00547484">
              <w:t>ORN_ROAD_NET_ELEMENT_ID</w:t>
            </w:r>
          </w:p>
        </w:tc>
        <w:tc>
          <w:tcPr>
            <w:tcW w:w="2160" w:type="dxa"/>
            <w:vAlign w:val="center"/>
          </w:tcPr>
          <w:p w14:paraId="59AE6F0F" w14:textId="77777777" w:rsidR="00AB764C" w:rsidRPr="00547484" w:rsidRDefault="00AB764C" w:rsidP="006D579D">
            <w:pPr>
              <w:pStyle w:val="TableBodyTextMIRB"/>
            </w:pPr>
            <w:r w:rsidRPr="00547484">
              <w:t>NUMBER(13,0)</w:t>
            </w:r>
          </w:p>
        </w:tc>
        <w:tc>
          <w:tcPr>
            <w:tcW w:w="1458" w:type="dxa"/>
            <w:vAlign w:val="center"/>
          </w:tcPr>
          <w:p w14:paraId="13E765C6" w14:textId="77777777" w:rsidR="00AB764C" w:rsidRPr="00547484" w:rsidRDefault="00AB764C" w:rsidP="006D579D">
            <w:pPr>
              <w:pStyle w:val="TableBodyTextMIRB"/>
            </w:pPr>
            <w:r w:rsidRPr="00547484">
              <w:t>Yes</w:t>
            </w:r>
          </w:p>
        </w:tc>
        <w:tc>
          <w:tcPr>
            <w:tcW w:w="1980" w:type="dxa"/>
            <w:vAlign w:val="center"/>
          </w:tcPr>
          <w:p w14:paraId="2F380FCF" w14:textId="77777777" w:rsidR="00AB764C" w:rsidRPr="00547484" w:rsidRDefault="00AB764C" w:rsidP="006D579D">
            <w:pPr>
              <w:pStyle w:val="TableBodyTextMIRB"/>
            </w:pPr>
            <w:r w:rsidRPr="00547484">
              <w:t>ELEMENT_ID</w:t>
            </w:r>
          </w:p>
        </w:tc>
        <w:tc>
          <w:tcPr>
            <w:tcW w:w="8712" w:type="dxa"/>
            <w:vAlign w:val="center"/>
          </w:tcPr>
          <w:p w14:paraId="14C3387E" w14:textId="77777777" w:rsidR="00AB764C" w:rsidRPr="00547484" w:rsidRDefault="00714627" w:rsidP="006D579D">
            <w:pPr>
              <w:pStyle w:val="TableBodyTextMIRB"/>
            </w:pPr>
            <w:r w:rsidRPr="005D3BBC">
              <w:t>Foreign Key (FK) OGF_ID reference to parent ORN_ROAD_NET_ELEMENT_FT feature table record</w:t>
            </w:r>
            <w:r w:rsidRPr="00D907BB">
              <w:t>.</w:t>
            </w:r>
          </w:p>
        </w:tc>
      </w:tr>
      <w:tr w:rsidR="00AB764C" w:rsidRPr="00642EC3" w14:paraId="7765A772" w14:textId="77777777" w:rsidTr="006D579D">
        <w:trPr>
          <w:cantSplit/>
          <w:trHeight w:val="432"/>
        </w:trPr>
        <w:tc>
          <w:tcPr>
            <w:tcW w:w="3870" w:type="dxa"/>
            <w:vAlign w:val="center"/>
          </w:tcPr>
          <w:p w14:paraId="5A6C4C02" w14:textId="77777777" w:rsidR="00AB764C" w:rsidRPr="00547484" w:rsidRDefault="00AB764C" w:rsidP="006D579D">
            <w:pPr>
              <w:pStyle w:val="TableColumnNameMIRB"/>
            </w:pPr>
            <w:r w:rsidRPr="00547484">
              <w:t>FROM_MEASURE</w:t>
            </w:r>
          </w:p>
        </w:tc>
        <w:tc>
          <w:tcPr>
            <w:tcW w:w="2160" w:type="dxa"/>
            <w:vAlign w:val="center"/>
          </w:tcPr>
          <w:p w14:paraId="07ACD0A8" w14:textId="77777777" w:rsidR="00AB764C" w:rsidRPr="00547484" w:rsidRDefault="00AB764C" w:rsidP="006D579D">
            <w:pPr>
              <w:pStyle w:val="TableBodyTextMIRB"/>
            </w:pPr>
            <w:r w:rsidRPr="00547484">
              <w:t>NUMBER(9,3)</w:t>
            </w:r>
          </w:p>
        </w:tc>
        <w:tc>
          <w:tcPr>
            <w:tcW w:w="1458" w:type="dxa"/>
            <w:vAlign w:val="center"/>
          </w:tcPr>
          <w:p w14:paraId="0BCD6E0A" w14:textId="77777777" w:rsidR="00AB764C" w:rsidRPr="00547484" w:rsidRDefault="00AB764C" w:rsidP="006D579D">
            <w:pPr>
              <w:pStyle w:val="TableBodyTextMIRB"/>
            </w:pPr>
            <w:r w:rsidRPr="00547484">
              <w:t>Yes</w:t>
            </w:r>
          </w:p>
        </w:tc>
        <w:tc>
          <w:tcPr>
            <w:tcW w:w="1980" w:type="dxa"/>
            <w:vAlign w:val="center"/>
          </w:tcPr>
          <w:p w14:paraId="6303212A" w14:textId="77777777" w:rsidR="00AB764C" w:rsidRPr="00547484" w:rsidRDefault="00AB764C" w:rsidP="006D579D">
            <w:pPr>
              <w:pStyle w:val="TableBodyTextMIRB"/>
            </w:pPr>
            <w:r w:rsidRPr="00547484">
              <w:t>FROM_MEAS</w:t>
            </w:r>
          </w:p>
        </w:tc>
        <w:tc>
          <w:tcPr>
            <w:tcW w:w="8712" w:type="dxa"/>
            <w:vAlign w:val="center"/>
          </w:tcPr>
          <w:p w14:paraId="0A1C368E" w14:textId="77777777" w:rsidR="00AB764C" w:rsidRPr="00547484" w:rsidRDefault="00AB764C" w:rsidP="006D579D">
            <w:pPr>
              <w:pStyle w:val="TableBodyTextMIRB"/>
            </w:pPr>
            <w:r w:rsidRPr="00547484">
              <w:t>The location of the beginning of the event measured in metres from the beginning of the road element. This measure is related to planimetric distance, not actual driven distance.</w:t>
            </w:r>
          </w:p>
        </w:tc>
      </w:tr>
      <w:tr w:rsidR="00AB764C" w:rsidRPr="00642EC3" w14:paraId="0340A727" w14:textId="77777777" w:rsidTr="006D579D">
        <w:trPr>
          <w:cantSplit/>
          <w:trHeight w:val="432"/>
        </w:trPr>
        <w:tc>
          <w:tcPr>
            <w:tcW w:w="3870" w:type="dxa"/>
            <w:vAlign w:val="center"/>
          </w:tcPr>
          <w:p w14:paraId="11D5B3A8" w14:textId="77777777" w:rsidR="00AB764C" w:rsidRPr="00547484" w:rsidRDefault="00AB764C" w:rsidP="006D579D">
            <w:pPr>
              <w:pStyle w:val="TableColumnNameMIRB"/>
            </w:pPr>
            <w:r w:rsidRPr="00547484">
              <w:t>TO_MEASURE</w:t>
            </w:r>
          </w:p>
        </w:tc>
        <w:tc>
          <w:tcPr>
            <w:tcW w:w="2160" w:type="dxa"/>
            <w:vAlign w:val="center"/>
          </w:tcPr>
          <w:p w14:paraId="4E59F598" w14:textId="77777777" w:rsidR="00AB764C" w:rsidRPr="00547484" w:rsidRDefault="00AB764C" w:rsidP="006D579D">
            <w:pPr>
              <w:pStyle w:val="TableBodyTextMIRB"/>
            </w:pPr>
            <w:r w:rsidRPr="00547484">
              <w:t>NUMBER(9,3)</w:t>
            </w:r>
          </w:p>
        </w:tc>
        <w:tc>
          <w:tcPr>
            <w:tcW w:w="1458" w:type="dxa"/>
            <w:vAlign w:val="center"/>
          </w:tcPr>
          <w:p w14:paraId="6C2F9F95" w14:textId="77777777" w:rsidR="00AB764C" w:rsidRPr="00547484" w:rsidRDefault="00AB764C" w:rsidP="006D579D">
            <w:pPr>
              <w:pStyle w:val="TableBodyTextMIRB"/>
            </w:pPr>
            <w:r w:rsidRPr="00547484">
              <w:t>Yes</w:t>
            </w:r>
          </w:p>
        </w:tc>
        <w:tc>
          <w:tcPr>
            <w:tcW w:w="1980" w:type="dxa"/>
            <w:vAlign w:val="center"/>
          </w:tcPr>
          <w:p w14:paraId="7A0A0F63" w14:textId="77777777" w:rsidR="00AB764C" w:rsidRPr="00547484" w:rsidRDefault="00AB764C" w:rsidP="006D579D">
            <w:pPr>
              <w:pStyle w:val="TableBodyTextMIRB"/>
            </w:pPr>
            <w:r w:rsidRPr="00547484">
              <w:t>TO_MEASURE</w:t>
            </w:r>
          </w:p>
        </w:tc>
        <w:tc>
          <w:tcPr>
            <w:tcW w:w="8712" w:type="dxa"/>
            <w:vAlign w:val="center"/>
          </w:tcPr>
          <w:p w14:paraId="6EFD3755" w14:textId="77777777" w:rsidR="00AB764C" w:rsidRPr="00547484" w:rsidRDefault="00AB764C" w:rsidP="006D579D">
            <w:pPr>
              <w:pStyle w:val="TableBodyTextMIRB"/>
            </w:pPr>
            <w:r w:rsidRPr="00547484">
              <w:t>The location of the end of the event measured in metres from the beginning of the road element. This measure is related to planimetric distance, not actual driven distance.</w:t>
            </w:r>
          </w:p>
        </w:tc>
      </w:tr>
      <w:tr w:rsidR="00AB764C" w:rsidRPr="00642EC3" w14:paraId="0637E08C" w14:textId="77777777" w:rsidTr="006D579D">
        <w:trPr>
          <w:cantSplit/>
          <w:trHeight w:val="432"/>
        </w:trPr>
        <w:tc>
          <w:tcPr>
            <w:tcW w:w="3870" w:type="dxa"/>
            <w:vAlign w:val="center"/>
          </w:tcPr>
          <w:p w14:paraId="62592C9A" w14:textId="77777777" w:rsidR="00AB764C" w:rsidRPr="00547484" w:rsidRDefault="00AB764C" w:rsidP="006D579D">
            <w:pPr>
              <w:pStyle w:val="TableColumnNameMIRB"/>
            </w:pPr>
            <w:r w:rsidRPr="00547484">
              <w:rPr>
                <w:bCs/>
              </w:rPr>
              <w:t>ROUTE_NAME_ENGLISH</w:t>
            </w:r>
          </w:p>
        </w:tc>
        <w:tc>
          <w:tcPr>
            <w:tcW w:w="2160" w:type="dxa"/>
            <w:vAlign w:val="center"/>
          </w:tcPr>
          <w:p w14:paraId="1210FAF3" w14:textId="77777777" w:rsidR="00AB764C" w:rsidRPr="00547484" w:rsidRDefault="00AB764C" w:rsidP="006D579D">
            <w:pPr>
              <w:pStyle w:val="TableBodyTextMIRB"/>
            </w:pPr>
            <w:r w:rsidRPr="00547484">
              <w:t>VARCHAR2(75)</w:t>
            </w:r>
          </w:p>
        </w:tc>
        <w:tc>
          <w:tcPr>
            <w:tcW w:w="1458" w:type="dxa"/>
            <w:vAlign w:val="center"/>
          </w:tcPr>
          <w:p w14:paraId="3077EF14" w14:textId="77777777" w:rsidR="00AB764C" w:rsidRPr="00547484" w:rsidRDefault="00AB764C" w:rsidP="006D579D">
            <w:pPr>
              <w:pStyle w:val="TableBodyTextMIRB"/>
            </w:pPr>
            <w:r w:rsidRPr="00547484">
              <w:t>No</w:t>
            </w:r>
          </w:p>
        </w:tc>
        <w:tc>
          <w:tcPr>
            <w:tcW w:w="1980" w:type="dxa"/>
            <w:vAlign w:val="center"/>
          </w:tcPr>
          <w:p w14:paraId="041BB1F4" w14:textId="77777777" w:rsidR="00AB764C" w:rsidRPr="00547484" w:rsidRDefault="00AB764C" w:rsidP="006D579D">
            <w:pPr>
              <w:pStyle w:val="TableBodyTextMIRB"/>
            </w:pPr>
            <w:r w:rsidRPr="00547484">
              <w:t>NAME_ENG</w:t>
            </w:r>
          </w:p>
        </w:tc>
        <w:tc>
          <w:tcPr>
            <w:tcW w:w="8712" w:type="dxa"/>
            <w:vAlign w:val="center"/>
          </w:tcPr>
          <w:p w14:paraId="35868F65" w14:textId="77777777" w:rsidR="00AB764C" w:rsidRPr="00547484" w:rsidRDefault="00AB764C" w:rsidP="006D579D">
            <w:pPr>
              <w:pStyle w:val="TableBodyTextMIRB"/>
            </w:pPr>
            <w:r w:rsidRPr="00547484">
              <w:t>The English name that is attached to a road net element as defined by a Municipality, Provincial Ministry, or Federal Agency and is associated to an established and/or maintained route.</w:t>
            </w:r>
          </w:p>
        </w:tc>
      </w:tr>
      <w:tr w:rsidR="00AB764C" w:rsidRPr="00642EC3" w14:paraId="6359CDC9" w14:textId="77777777" w:rsidTr="006D579D">
        <w:trPr>
          <w:cantSplit/>
          <w:trHeight w:val="432"/>
        </w:trPr>
        <w:tc>
          <w:tcPr>
            <w:tcW w:w="3870" w:type="dxa"/>
            <w:vAlign w:val="center"/>
          </w:tcPr>
          <w:p w14:paraId="28AE1FF2" w14:textId="77777777" w:rsidR="00AB764C" w:rsidRPr="00547484" w:rsidRDefault="00AB764C" w:rsidP="006D579D">
            <w:pPr>
              <w:pStyle w:val="TableColumnNameMIRB"/>
            </w:pPr>
            <w:r w:rsidRPr="00547484">
              <w:rPr>
                <w:bCs/>
              </w:rPr>
              <w:t>ROUTE_NAME_FRENCH</w:t>
            </w:r>
          </w:p>
        </w:tc>
        <w:tc>
          <w:tcPr>
            <w:tcW w:w="2160" w:type="dxa"/>
            <w:vAlign w:val="center"/>
          </w:tcPr>
          <w:p w14:paraId="3B0C4C86" w14:textId="77777777" w:rsidR="00AB764C" w:rsidRPr="00547484" w:rsidRDefault="00AB764C" w:rsidP="006D579D">
            <w:pPr>
              <w:pStyle w:val="TableBodyTextMIRB"/>
            </w:pPr>
            <w:r w:rsidRPr="00547484">
              <w:t>VARCHAR2(75)</w:t>
            </w:r>
          </w:p>
        </w:tc>
        <w:tc>
          <w:tcPr>
            <w:tcW w:w="1458" w:type="dxa"/>
            <w:vAlign w:val="center"/>
          </w:tcPr>
          <w:p w14:paraId="61E080B4" w14:textId="77777777" w:rsidR="00AB764C" w:rsidRPr="00547484" w:rsidRDefault="00AB764C" w:rsidP="006D579D">
            <w:pPr>
              <w:pStyle w:val="TableBodyTextMIRB"/>
            </w:pPr>
            <w:r w:rsidRPr="00547484">
              <w:t>No</w:t>
            </w:r>
          </w:p>
        </w:tc>
        <w:tc>
          <w:tcPr>
            <w:tcW w:w="1980" w:type="dxa"/>
            <w:vAlign w:val="center"/>
          </w:tcPr>
          <w:p w14:paraId="7CB652ED" w14:textId="77777777" w:rsidR="00AB764C" w:rsidRPr="00547484" w:rsidRDefault="00AB764C" w:rsidP="006D579D">
            <w:pPr>
              <w:pStyle w:val="TableBodyTextMIRB"/>
            </w:pPr>
            <w:r w:rsidRPr="00547484">
              <w:t>NAME_FRE</w:t>
            </w:r>
          </w:p>
        </w:tc>
        <w:tc>
          <w:tcPr>
            <w:tcW w:w="8712" w:type="dxa"/>
            <w:vAlign w:val="center"/>
          </w:tcPr>
          <w:p w14:paraId="7998509F" w14:textId="77777777" w:rsidR="00AB764C" w:rsidRPr="00547484" w:rsidRDefault="00AB764C" w:rsidP="006D579D">
            <w:pPr>
              <w:pStyle w:val="TableBodyTextMIRB"/>
            </w:pPr>
            <w:r w:rsidRPr="00547484">
              <w:t>The French name that is attached to a road net element as defined by a Municipality, Provincial Ministry, or Federal Agency and is associated to an established and/or maintained route.</w:t>
            </w:r>
          </w:p>
        </w:tc>
      </w:tr>
      <w:tr w:rsidR="00AB764C" w:rsidRPr="00642EC3" w14:paraId="791DE895" w14:textId="77777777" w:rsidTr="006D579D">
        <w:trPr>
          <w:cantSplit/>
          <w:trHeight w:val="432"/>
        </w:trPr>
        <w:tc>
          <w:tcPr>
            <w:tcW w:w="3870" w:type="dxa"/>
            <w:vAlign w:val="center"/>
          </w:tcPr>
          <w:p w14:paraId="073872C3" w14:textId="77777777" w:rsidR="00AB764C" w:rsidRPr="00547484" w:rsidRDefault="00AB764C" w:rsidP="006D579D">
            <w:pPr>
              <w:pStyle w:val="TableColumnNameMIRB"/>
            </w:pPr>
            <w:r w:rsidRPr="00547484">
              <w:rPr>
                <w:bCs/>
              </w:rPr>
              <w:t>AGENCY_NAME</w:t>
            </w:r>
          </w:p>
        </w:tc>
        <w:tc>
          <w:tcPr>
            <w:tcW w:w="2160" w:type="dxa"/>
            <w:vAlign w:val="center"/>
          </w:tcPr>
          <w:p w14:paraId="1B97550B" w14:textId="77777777" w:rsidR="00AB764C" w:rsidRPr="00547484" w:rsidRDefault="00AB764C" w:rsidP="006D579D">
            <w:pPr>
              <w:pStyle w:val="TableBodyTextMIRB"/>
            </w:pPr>
            <w:r w:rsidRPr="00547484">
              <w:t>VARCHAR2(100)</w:t>
            </w:r>
          </w:p>
        </w:tc>
        <w:tc>
          <w:tcPr>
            <w:tcW w:w="1458" w:type="dxa"/>
            <w:vAlign w:val="center"/>
          </w:tcPr>
          <w:p w14:paraId="17A6554D" w14:textId="77777777" w:rsidR="00AB764C" w:rsidRPr="00547484" w:rsidRDefault="00AB764C" w:rsidP="006D579D">
            <w:pPr>
              <w:pStyle w:val="TableBodyTextMIRB"/>
            </w:pPr>
            <w:r w:rsidRPr="00547484">
              <w:t>No</w:t>
            </w:r>
          </w:p>
        </w:tc>
        <w:tc>
          <w:tcPr>
            <w:tcW w:w="1980" w:type="dxa"/>
            <w:vAlign w:val="center"/>
          </w:tcPr>
          <w:p w14:paraId="63231754" w14:textId="77777777" w:rsidR="00AB764C" w:rsidRPr="00547484" w:rsidRDefault="00AB764C" w:rsidP="006D579D">
            <w:pPr>
              <w:pStyle w:val="TableBodyTextMIRB"/>
            </w:pPr>
            <w:r w:rsidRPr="00547484">
              <w:t>AGENCY</w:t>
            </w:r>
          </w:p>
        </w:tc>
        <w:tc>
          <w:tcPr>
            <w:tcW w:w="8712" w:type="dxa"/>
            <w:vAlign w:val="center"/>
          </w:tcPr>
          <w:p w14:paraId="5442DFBC" w14:textId="77777777" w:rsidR="00AB764C" w:rsidRPr="00547484" w:rsidRDefault="00AB764C" w:rsidP="006D579D">
            <w:pPr>
              <w:pStyle w:val="TableBodyTextMIRB"/>
            </w:pPr>
            <w:r w:rsidRPr="00547484">
              <w:t>The name of the agency.</w:t>
            </w:r>
          </w:p>
          <w:p w14:paraId="248E108E" w14:textId="77777777" w:rsidR="00AB764C" w:rsidRPr="00547484" w:rsidRDefault="00AB764C" w:rsidP="006D579D">
            <w:pPr>
              <w:pStyle w:val="TableBodyTextMIRB"/>
            </w:pPr>
            <w:r w:rsidRPr="00840D9F">
              <w:t>Permissible Values:</w:t>
            </w:r>
            <w:r w:rsidRPr="00547484">
              <w:t xml:space="preserve"> (See </w:t>
            </w:r>
            <w:hyperlink w:anchor="ORN_AGENCY_NAME_LIST" w:history="1">
              <w:r w:rsidRPr="006B4F03">
                <w:rPr>
                  <w:rStyle w:val="HyperlinkMIRBChar"/>
                  <w:color w:val="244061"/>
                </w:rPr>
                <w:t>ORN_AGENCY_NAME_LIST</w:t>
              </w:r>
            </w:hyperlink>
            <w:r w:rsidRPr="006B4F03">
              <w:rPr>
                <w:color w:val="244061"/>
              </w:rPr>
              <w:t xml:space="preserve"> </w:t>
            </w:r>
            <w:r>
              <w:t>lookup table in appendix</w:t>
            </w:r>
            <w:r w:rsidRPr="00547484">
              <w:t>)</w:t>
            </w:r>
          </w:p>
        </w:tc>
      </w:tr>
      <w:tr w:rsidR="00AB764C" w:rsidRPr="00642EC3" w14:paraId="3E856D72" w14:textId="77777777" w:rsidTr="006D579D">
        <w:trPr>
          <w:cantSplit/>
          <w:trHeight w:val="432"/>
        </w:trPr>
        <w:tc>
          <w:tcPr>
            <w:tcW w:w="3870" w:type="dxa"/>
            <w:vAlign w:val="center"/>
          </w:tcPr>
          <w:p w14:paraId="0B708389" w14:textId="77777777" w:rsidR="00AB764C" w:rsidRPr="00547484" w:rsidRDefault="00AB764C" w:rsidP="006D579D">
            <w:pPr>
              <w:pStyle w:val="TableColumnNameMIRB"/>
            </w:pPr>
            <w:r w:rsidRPr="00547484">
              <w:t>EFFECTIVE_DATETIME</w:t>
            </w:r>
          </w:p>
        </w:tc>
        <w:tc>
          <w:tcPr>
            <w:tcW w:w="2160" w:type="dxa"/>
            <w:vAlign w:val="center"/>
          </w:tcPr>
          <w:p w14:paraId="7672C55B" w14:textId="77777777" w:rsidR="00AB764C" w:rsidRPr="00547484" w:rsidRDefault="00AB764C" w:rsidP="006D579D">
            <w:pPr>
              <w:pStyle w:val="TableBodyTextMIRB"/>
            </w:pPr>
            <w:r w:rsidRPr="00547484">
              <w:t>DATE</w:t>
            </w:r>
          </w:p>
        </w:tc>
        <w:tc>
          <w:tcPr>
            <w:tcW w:w="1458" w:type="dxa"/>
            <w:vAlign w:val="center"/>
          </w:tcPr>
          <w:p w14:paraId="2C0A22CE" w14:textId="77777777" w:rsidR="00AB764C" w:rsidRPr="00547484" w:rsidRDefault="00AB764C" w:rsidP="006D579D">
            <w:pPr>
              <w:pStyle w:val="TableBodyTextMIRB"/>
            </w:pPr>
            <w:r w:rsidRPr="00547484">
              <w:t>Yes</w:t>
            </w:r>
          </w:p>
        </w:tc>
        <w:tc>
          <w:tcPr>
            <w:tcW w:w="1980" w:type="dxa"/>
            <w:vAlign w:val="center"/>
          </w:tcPr>
          <w:p w14:paraId="1BE5FE4C" w14:textId="77777777" w:rsidR="00AB764C" w:rsidRPr="00547484" w:rsidRDefault="00AB764C" w:rsidP="006D579D">
            <w:pPr>
              <w:pStyle w:val="TableBodyTextMIRB"/>
            </w:pPr>
            <w:r w:rsidRPr="00547484">
              <w:t>EFF_DATE</w:t>
            </w:r>
          </w:p>
        </w:tc>
        <w:tc>
          <w:tcPr>
            <w:tcW w:w="8712" w:type="dxa"/>
            <w:vAlign w:val="center"/>
          </w:tcPr>
          <w:p w14:paraId="61596BB2" w14:textId="77777777" w:rsidR="00AB764C" w:rsidRPr="00547484" w:rsidRDefault="00AB764C" w:rsidP="006D579D">
            <w:pPr>
              <w:pStyle w:val="TableBodyTextMIRB"/>
            </w:pPr>
            <w:r w:rsidRPr="00547484">
              <w:t>Date/time the record was created or last modified in the source database.</w:t>
            </w:r>
          </w:p>
        </w:tc>
      </w:tr>
    </w:tbl>
    <w:p w14:paraId="1FC489D4" w14:textId="77777777" w:rsidR="009F2AA4" w:rsidRPr="009F2AA4" w:rsidRDefault="009F2AA4" w:rsidP="009F2AA4">
      <w:pPr>
        <w:pStyle w:val="BodyAccessibleTextMIRB"/>
      </w:pPr>
      <w:r w:rsidRPr="009F2AA4">
        <w:br w:type="page"/>
      </w:r>
    </w:p>
    <w:p w14:paraId="51E85492" w14:textId="77777777" w:rsidR="00AB764C" w:rsidRPr="006B4F03" w:rsidRDefault="00AB764C" w:rsidP="00AB764C">
      <w:pPr>
        <w:pStyle w:val="Heading2MIRB"/>
        <w:rPr>
          <w:color w:val="244061"/>
        </w:rPr>
      </w:pPr>
      <w:bookmarkStart w:id="33" w:name="_Toc196317667"/>
      <w:r w:rsidRPr="006B4F03">
        <w:rPr>
          <w:color w:val="244061"/>
        </w:rPr>
        <w:lastRenderedPageBreak/>
        <w:t>ORN_ROUTE_NUMBER</w:t>
      </w:r>
      <w:bookmarkEnd w:id="33"/>
    </w:p>
    <w:p w14:paraId="5901349D" w14:textId="77777777" w:rsidR="00AB764C" w:rsidRPr="00547484" w:rsidRDefault="00AB764C" w:rsidP="00AB764C">
      <w:pPr>
        <w:pStyle w:val="BodyAccessibleTextMIRB"/>
      </w:pPr>
      <w:r w:rsidRPr="00547484">
        <w:t>The route number attached to a road net element as defined by a Municipality, Provincial Ministry, or Federal Agency and is typically associated with provincial highways, secondary highways, county roads and r</w:t>
      </w:r>
      <w:r>
        <w:t>egional roads.</w:t>
      </w:r>
    </w:p>
    <w:tbl>
      <w:tblPr>
        <w:tblStyle w:val="TableGrid1"/>
        <w:tblW w:w="18378" w:type="dxa"/>
        <w:tblLayout w:type="fixed"/>
        <w:tblLook w:val="04A0" w:firstRow="1" w:lastRow="0" w:firstColumn="1" w:lastColumn="0" w:noHBand="0" w:noVBand="1"/>
        <w:tblCaption w:val="Table: ORN_ROUTE_NUMBER"/>
        <w:tblDescription w:val="The ORN_ROUTE_NUMBER table and attributes."/>
      </w:tblPr>
      <w:tblGrid>
        <w:gridCol w:w="3870"/>
        <w:gridCol w:w="2160"/>
        <w:gridCol w:w="1458"/>
        <w:gridCol w:w="1980"/>
        <w:gridCol w:w="8910"/>
      </w:tblGrid>
      <w:tr w:rsidR="00AB764C" w:rsidRPr="00642EC3" w14:paraId="671990F2" w14:textId="77777777" w:rsidTr="006D579D">
        <w:trPr>
          <w:cantSplit/>
          <w:trHeight w:val="432"/>
          <w:tblHeader/>
        </w:trPr>
        <w:tc>
          <w:tcPr>
            <w:tcW w:w="3870" w:type="dxa"/>
            <w:vAlign w:val="center"/>
          </w:tcPr>
          <w:p w14:paraId="1E4C4121" w14:textId="77777777" w:rsidR="00AB764C" w:rsidRPr="00642EC3" w:rsidRDefault="00AB764C" w:rsidP="006D579D">
            <w:pPr>
              <w:pStyle w:val="TableHeaderRowTextMIRB"/>
            </w:pPr>
            <w:r w:rsidRPr="00642EC3">
              <w:t>Column Name</w:t>
            </w:r>
          </w:p>
        </w:tc>
        <w:tc>
          <w:tcPr>
            <w:tcW w:w="2160" w:type="dxa"/>
            <w:vAlign w:val="center"/>
          </w:tcPr>
          <w:p w14:paraId="6E6B5D83" w14:textId="77777777" w:rsidR="00AB764C" w:rsidRPr="00642EC3" w:rsidRDefault="00AB764C" w:rsidP="006D579D">
            <w:pPr>
              <w:pStyle w:val="TableHeaderRowTextMIRB"/>
            </w:pPr>
            <w:r w:rsidRPr="00642EC3">
              <w:t>Column Type</w:t>
            </w:r>
          </w:p>
        </w:tc>
        <w:tc>
          <w:tcPr>
            <w:tcW w:w="1458" w:type="dxa"/>
            <w:vAlign w:val="center"/>
          </w:tcPr>
          <w:p w14:paraId="27EF5238" w14:textId="77777777" w:rsidR="00AB764C" w:rsidRPr="00642EC3" w:rsidRDefault="00AB764C" w:rsidP="006D579D">
            <w:pPr>
              <w:pStyle w:val="TableHeaderRowTextMIRB"/>
            </w:pPr>
            <w:r w:rsidRPr="00642EC3">
              <w:t>Mandatory</w:t>
            </w:r>
          </w:p>
        </w:tc>
        <w:tc>
          <w:tcPr>
            <w:tcW w:w="1980" w:type="dxa"/>
            <w:vAlign w:val="center"/>
          </w:tcPr>
          <w:p w14:paraId="2331E9EA" w14:textId="77777777" w:rsidR="00AB764C" w:rsidRPr="00642EC3" w:rsidRDefault="00AB764C" w:rsidP="006D579D">
            <w:pPr>
              <w:pStyle w:val="TableHeaderRowTextMIRB"/>
            </w:pPr>
            <w:r w:rsidRPr="00642EC3">
              <w:t>Short Name</w:t>
            </w:r>
          </w:p>
        </w:tc>
        <w:tc>
          <w:tcPr>
            <w:tcW w:w="8910" w:type="dxa"/>
            <w:vAlign w:val="center"/>
          </w:tcPr>
          <w:p w14:paraId="4CE778FE" w14:textId="77777777" w:rsidR="00AB764C" w:rsidRPr="00642EC3" w:rsidRDefault="00AB764C" w:rsidP="006D579D">
            <w:pPr>
              <w:pStyle w:val="TableHeaderRowTextMIRB"/>
            </w:pPr>
            <w:r>
              <w:t>Description</w:t>
            </w:r>
          </w:p>
        </w:tc>
      </w:tr>
      <w:tr w:rsidR="00AB764C" w:rsidRPr="00642EC3" w14:paraId="5E28CB87" w14:textId="77777777" w:rsidTr="006D579D">
        <w:trPr>
          <w:cantSplit/>
          <w:trHeight w:val="432"/>
        </w:trPr>
        <w:tc>
          <w:tcPr>
            <w:tcW w:w="3870" w:type="dxa"/>
            <w:vAlign w:val="center"/>
          </w:tcPr>
          <w:p w14:paraId="5ADA8A99" w14:textId="77777777" w:rsidR="00AB764C" w:rsidRPr="00F445E2" w:rsidRDefault="00AB764C" w:rsidP="006D579D">
            <w:pPr>
              <w:pStyle w:val="TableColumnNameMIRB"/>
            </w:pPr>
            <w:r w:rsidRPr="00F445E2">
              <w:t>EVENT_ID</w:t>
            </w:r>
          </w:p>
        </w:tc>
        <w:tc>
          <w:tcPr>
            <w:tcW w:w="2160" w:type="dxa"/>
            <w:vAlign w:val="center"/>
          </w:tcPr>
          <w:p w14:paraId="0D040500" w14:textId="77777777" w:rsidR="00AB764C" w:rsidRPr="00F445E2" w:rsidRDefault="00AB764C" w:rsidP="006D579D">
            <w:pPr>
              <w:pStyle w:val="TableBodyTextMIRB"/>
            </w:pPr>
            <w:r w:rsidRPr="00F445E2">
              <w:t>NUMBER(13,0)</w:t>
            </w:r>
          </w:p>
        </w:tc>
        <w:tc>
          <w:tcPr>
            <w:tcW w:w="1458" w:type="dxa"/>
            <w:vAlign w:val="center"/>
          </w:tcPr>
          <w:p w14:paraId="6E407650" w14:textId="77777777" w:rsidR="00AB764C" w:rsidRPr="00F445E2" w:rsidRDefault="00AB764C" w:rsidP="006D579D">
            <w:pPr>
              <w:pStyle w:val="TableBodyTextMIRB"/>
            </w:pPr>
            <w:r w:rsidRPr="00F445E2">
              <w:t>Yes</w:t>
            </w:r>
          </w:p>
        </w:tc>
        <w:tc>
          <w:tcPr>
            <w:tcW w:w="1980" w:type="dxa"/>
            <w:vAlign w:val="center"/>
          </w:tcPr>
          <w:p w14:paraId="3A07C66F" w14:textId="77777777" w:rsidR="00AB764C" w:rsidRPr="00F445E2" w:rsidRDefault="00AB764C" w:rsidP="006D579D">
            <w:pPr>
              <w:pStyle w:val="TableBodyTextMIRB"/>
            </w:pPr>
            <w:r w:rsidRPr="00F445E2">
              <w:t>EVENT_ID</w:t>
            </w:r>
          </w:p>
        </w:tc>
        <w:tc>
          <w:tcPr>
            <w:tcW w:w="8910" w:type="dxa"/>
            <w:vAlign w:val="center"/>
          </w:tcPr>
          <w:p w14:paraId="57547567" w14:textId="77777777" w:rsidR="00AB764C" w:rsidRPr="00F445E2" w:rsidRDefault="00AB764C" w:rsidP="006D579D">
            <w:pPr>
              <w:pStyle w:val="TableBodyTextMIRB"/>
            </w:pPr>
            <w:r w:rsidRPr="00F445E2">
              <w:t>System generated identifier, unique at the application level.</w:t>
            </w:r>
          </w:p>
        </w:tc>
      </w:tr>
      <w:tr w:rsidR="00AB764C" w:rsidRPr="00642EC3" w14:paraId="5ACF2B64" w14:textId="77777777" w:rsidTr="006D579D">
        <w:trPr>
          <w:cantSplit/>
          <w:trHeight w:val="432"/>
        </w:trPr>
        <w:tc>
          <w:tcPr>
            <w:tcW w:w="3870" w:type="dxa"/>
            <w:vAlign w:val="center"/>
          </w:tcPr>
          <w:p w14:paraId="5E14F573" w14:textId="77777777" w:rsidR="00AB764C" w:rsidRPr="00F445E2" w:rsidRDefault="00AB764C" w:rsidP="006D579D">
            <w:pPr>
              <w:pStyle w:val="TableColumnNameMIRB"/>
            </w:pPr>
            <w:r w:rsidRPr="00F445E2">
              <w:t>ORN_ROAD_NET_ELEMENT_ID</w:t>
            </w:r>
          </w:p>
        </w:tc>
        <w:tc>
          <w:tcPr>
            <w:tcW w:w="2160" w:type="dxa"/>
            <w:vAlign w:val="center"/>
          </w:tcPr>
          <w:p w14:paraId="65191CD5" w14:textId="77777777" w:rsidR="00AB764C" w:rsidRPr="00F445E2" w:rsidRDefault="00AB764C" w:rsidP="006D579D">
            <w:pPr>
              <w:pStyle w:val="TableBodyTextMIRB"/>
            </w:pPr>
            <w:r w:rsidRPr="00F445E2">
              <w:t>NUMBER(13,0)</w:t>
            </w:r>
          </w:p>
        </w:tc>
        <w:tc>
          <w:tcPr>
            <w:tcW w:w="1458" w:type="dxa"/>
            <w:vAlign w:val="center"/>
          </w:tcPr>
          <w:p w14:paraId="0F741257" w14:textId="77777777" w:rsidR="00AB764C" w:rsidRPr="00F445E2" w:rsidRDefault="00AB764C" w:rsidP="006D579D">
            <w:pPr>
              <w:pStyle w:val="TableBodyTextMIRB"/>
            </w:pPr>
            <w:r w:rsidRPr="00F445E2">
              <w:t>Yes</w:t>
            </w:r>
          </w:p>
        </w:tc>
        <w:tc>
          <w:tcPr>
            <w:tcW w:w="1980" w:type="dxa"/>
            <w:vAlign w:val="center"/>
          </w:tcPr>
          <w:p w14:paraId="72F049DA" w14:textId="77777777" w:rsidR="00AB764C" w:rsidRPr="00F445E2" w:rsidRDefault="00AB764C" w:rsidP="006D579D">
            <w:pPr>
              <w:pStyle w:val="TableBodyTextMIRB"/>
            </w:pPr>
            <w:r w:rsidRPr="00F445E2">
              <w:t>ELEMENT_ID</w:t>
            </w:r>
          </w:p>
        </w:tc>
        <w:tc>
          <w:tcPr>
            <w:tcW w:w="8910" w:type="dxa"/>
            <w:vAlign w:val="center"/>
          </w:tcPr>
          <w:p w14:paraId="074E1D85" w14:textId="77777777" w:rsidR="00AB764C" w:rsidRPr="00F445E2" w:rsidRDefault="00714627" w:rsidP="006D579D">
            <w:pPr>
              <w:pStyle w:val="TableBodyTextMIRB"/>
            </w:pPr>
            <w:r w:rsidRPr="005D3BBC">
              <w:t>Foreign Key (FK) OGF_ID reference to parent ORN_ROAD_NET_ELEMENT_FT feature table record</w:t>
            </w:r>
            <w:r w:rsidRPr="00D907BB">
              <w:t>.</w:t>
            </w:r>
          </w:p>
        </w:tc>
      </w:tr>
      <w:tr w:rsidR="00AB764C" w:rsidRPr="00642EC3" w14:paraId="34F0274E" w14:textId="77777777" w:rsidTr="006D579D">
        <w:trPr>
          <w:cantSplit/>
          <w:trHeight w:val="432"/>
        </w:trPr>
        <w:tc>
          <w:tcPr>
            <w:tcW w:w="3870" w:type="dxa"/>
            <w:vAlign w:val="center"/>
          </w:tcPr>
          <w:p w14:paraId="58C07E62" w14:textId="77777777" w:rsidR="00AB764C" w:rsidRPr="00F445E2" w:rsidRDefault="00AB764C" w:rsidP="006D579D">
            <w:pPr>
              <w:pStyle w:val="TableColumnNameMIRB"/>
            </w:pPr>
            <w:r w:rsidRPr="00F445E2">
              <w:t>FROM_MEASURE</w:t>
            </w:r>
          </w:p>
        </w:tc>
        <w:tc>
          <w:tcPr>
            <w:tcW w:w="2160" w:type="dxa"/>
            <w:vAlign w:val="center"/>
          </w:tcPr>
          <w:p w14:paraId="6BBD5462" w14:textId="77777777" w:rsidR="00AB764C" w:rsidRPr="00F445E2" w:rsidRDefault="00AB764C" w:rsidP="006D579D">
            <w:pPr>
              <w:pStyle w:val="TableBodyTextMIRB"/>
            </w:pPr>
            <w:r w:rsidRPr="00F445E2">
              <w:t>NUMBER(9,3)</w:t>
            </w:r>
          </w:p>
        </w:tc>
        <w:tc>
          <w:tcPr>
            <w:tcW w:w="1458" w:type="dxa"/>
            <w:vAlign w:val="center"/>
          </w:tcPr>
          <w:p w14:paraId="595B2B30" w14:textId="77777777" w:rsidR="00AB764C" w:rsidRPr="00F445E2" w:rsidRDefault="00AB764C" w:rsidP="006D579D">
            <w:pPr>
              <w:pStyle w:val="TableBodyTextMIRB"/>
            </w:pPr>
            <w:r w:rsidRPr="00F445E2">
              <w:t>Yes</w:t>
            </w:r>
          </w:p>
        </w:tc>
        <w:tc>
          <w:tcPr>
            <w:tcW w:w="1980" w:type="dxa"/>
            <w:vAlign w:val="center"/>
          </w:tcPr>
          <w:p w14:paraId="1994A662" w14:textId="77777777" w:rsidR="00AB764C" w:rsidRPr="00F445E2" w:rsidRDefault="00AB764C" w:rsidP="006D579D">
            <w:pPr>
              <w:pStyle w:val="TableBodyTextMIRB"/>
            </w:pPr>
            <w:r w:rsidRPr="00F445E2">
              <w:t>FROM_MEAS</w:t>
            </w:r>
          </w:p>
        </w:tc>
        <w:tc>
          <w:tcPr>
            <w:tcW w:w="8910" w:type="dxa"/>
            <w:vAlign w:val="center"/>
          </w:tcPr>
          <w:p w14:paraId="76BFBE30" w14:textId="77777777" w:rsidR="00AB764C" w:rsidRPr="00F445E2" w:rsidRDefault="00AB764C" w:rsidP="006D579D">
            <w:pPr>
              <w:pStyle w:val="TableBodyTextMIRB"/>
            </w:pPr>
            <w:r w:rsidRPr="00F445E2">
              <w:t>The location of the beginning of the event measured in metres from the beginning of the road element. This measure is related to planimetric distance, not actual driven distance.</w:t>
            </w:r>
          </w:p>
        </w:tc>
      </w:tr>
      <w:tr w:rsidR="00AB764C" w:rsidRPr="00642EC3" w14:paraId="156C5880" w14:textId="77777777" w:rsidTr="006D579D">
        <w:trPr>
          <w:cantSplit/>
          <w:trHeight w:val="432"/>
        </w:trPr>
        <w:tc>
          <w:tcPr>
            <w:tcW w:w="3870" w:type="dxa"/>
            <w:vAlign w:val="center"/>
          </w:tcPr>
          <w:p w14:paraId="7C20BC84" w14:textId="77777777" w:rsidR="00AB764C" w:rsidRPr="00F445E2" w:rsidRDefault="00AB764C" w:rsidP="006D579D">
            <w:pPr>
              <w:pStyle w:val="TableColumnNameMIRB"/>
            </w:pPr>
            <w:r w:rsidRPr="00F445E2">
              <w:t>TO_MEASURE</w:t>
            </w:r>
          </w:p>
        </w:tc>
        <w:tc>
          <w:tcPr>
            <w:tcW w:w="2160" w:type="dxa"/>
            <w:vAlign w:val="center"/>
          </w:tcPr>
          <w:p w14:paraId="0EED0459" w14:textId="77777777" w:rsidR="00AB764C" w:rsidRPr="00F445E2" w:rsidRDefault="00AB764C" w:rsidP="006D579D">
            <w:pPr>
              <w:pStyle w:val="TableBodyTextMIRB"/>
            </w:pPr>
            <w:r w:rsidRPr="00F445E2">
              <w:t>NUMBER(9,3)</w:t>
            </w:r>
          </w:p>
        </w:tc>
        <w:tc>
          <w:tcPr>
            <w:tcW w:w="1458" w:type="dxa"/>
            <w:vAlign w:val="center"/>
          </w:tcPr>
          <w:p w14:paraId="35CC8F7E" w14:textId="77777777" w:rsidR="00AB764C" w:rsidRPr="00F445E2" w:rsidRDefault="00AB764C" w:rsidP="006D579D">
            <w:pPr>
              <w:pStyle w:val="TableBodyTextMIRB"/>
            </w:pPr>
            <w:r w:rsidRPr="00F445E2">
              <w:t>Yes</w:t>
            </w:r>
          </w:p>
        </w:tc>
        <w:tc>
          <w:tcPr>
            <w:tcW w:w="1980" w:type="dxa"/>
            <w:vAlign w:val="center"/>
          </w:tcPr>
          <w:p w14:paraId="03A9A15B" w14:textId="77777777" w:rsidR="00AB764C" w:rsidRPr="00F445E2" w:rsidRDefault="00AB764C" w:rsidP="006D579D">
            <w:pPr>
              <w:pStyle w:val="TableBodyTextMIRB"/>
            </w:pPr>
            <w:r w:rsidRPr="00F445E2">
              <w:t>TO_MEASURE</w:t>
            </w:r>
          </w:p>
        </w:tc>
        <w:tc>
          <w:tcPr>
            <w:tcW w:w="8910" w:type="dxa"/>
            <w:vAlign w:val="center"/>
          </w:tcPr>
          <w:p w14:paraId="1D9FC59A" w14:textId="77777777" w:rsidR="00AB764C" w:rsidRPr="00F445E2" w:rsidRDefault="00AB764C" w:rsidP="006D579D">
            <w:pPr>
              <w:pStyle w:val="TableBodyTextMIRB"/>
            </w:pPr>
            <w:r w:rsidRPr="00F445E2">
              <w:t>The location of the end of the event measured in metres from the beginning of the road element. This measure is related to planimetric distance, not actual driven distance.</w:t>
            </w:r>
          </w:p>
        </w:tc>
      </w:tr>
      <w:tr w:rsidR="00AB764C" w:rsidRPr="00642EC3" w14:paraId="4D08CB5A" w14:textId="77777777" w:rsidTr="006D579D">
        <w:trPr>
          <w:cantSplit/>
          <w:trHeight w:val="432"/>
        </w:trPr>
        <w:tc>
          <w:tcPr>
            <w:tcW w:w="3870" w:type="dxa"/>
            <w:vAlign w:val="center"/>
          </w:tcPr>
          <w:p w14:paraId="788BD8C6" w14:textId="77777777" w:rsidR="00AB764C" w:rsidRPr="00F445E2" w:rsidRDefault="00AB764C" w:rsidP="006D579D">
            <w:pPr>
              <w:pStyle w:val="TableColumnNameMIRB"/>
            </w:pPr>
            <w:r w:rsidRPr="00F445E2">
              <w:rPr>
                <w:bCs/>
              </w:rPr>
              <w:t>ROUTE_NUMBER</w:t>
            </w:r>
          </w:p>
        </w:tc>
        <w:tc>
          <w:tcPr>
            <w:tcW w:w="2160" w:type="dxa"/>
            <w:vAlign w:val="center"/>
          </w:tcPr>
          <w:p w14:paraId="28081F90" w14:textId="77777777" w:rsidR="00AB764C" w:rsidRPr="00F445E2" w:rsidRDefault="00AB764C" w:rsidP="006D579D">
            <w:pPr>
              <w:pStyle w:val="TableBodyTextMIRB"/>
            </w:pPr>
            <w:r w:rsidRPr="00F445E2">
              <w:t>VARCHAR2(5)</w:t>
            </w:r>
          </w:p>
        </w:tc>
        <w:tc>
          <w:tcPr>
            <w:tcW w:w="1458" w:type="dxa"/>
            <w:vAlign w:val="center"/>
          </w:tcPr>
          <w:p w14:paraId="5AAFA610" w14:textId="77777777" w:rsidR="00AB764C" w:rsidRPr="00F445E2" w:rsidRDefault="00AB764C" w:rsidP="006D579D">
            <w:pPr>
              <w:pStyle w:val="TableBodyTextMIRB"/>
            </w:pPr>
            <w:r w:rsidRPr="00F445E2">
              <w:t>Yes</w:t>
            </w:r>
          </w:p>
        </w:tc>
        <w:tc>
          <w:tcPr>
            <w:tcW w:w="1980" w:type="dxa"/>
            <w:vAlign w:val="center"/>
          </w:tcPr>
          <w:p w14:paraId="1F8289FB" w14:textId="77777777" w:rsidR="00AB764C" w:rsidRPr="00F445E2" w:rsidRDefault="00AB764C" w:rsidP="006D579D">
            <w:pPr>
              <w:pStyle w:val="TableBodyTextMIRB"/>
            </w:pPr>
            <w:r w:rsidRPr="00F445E2">
              <w:t>ROUTE_NUM</w:t>
            </w:r>
          </w:p>
        </w:tc>
        <w:tc>
          <w:tcPr>
            <w:tcW w:w="8910" w:type="dxa"/>
            <w:vAlign w:val="center"/>
          </w:tcPr>
          <w:p w14:paraId="6DF437AD" w14:textId="77777777" w:rsidR="00AB764C" w:rsidRPr="00F445E2" w:rsidRDefault="00AB764C" w:rsidP="006D579D">
            <w:pPr>
              <w:pStyle w:val="TableBodyTextMIRB"/>
            </w:pPr>
            <w:r w:rsidRPr="00F445E2">
              <w:t>The route number assigned to a road typically associated with provincial highways, secondary highways, county roads and regional roads and is represented by a numeric and/or an alpha-numeric character. A road can be assigned multiple route numbers.</w:t>
            </w:r>
          </w:p>
        </w:tc>
      </w:tr>
      <w:tr w:rsidR="00AB764C" w:rsidRPr="00642EC3" w14:paraId="3A5663DF" w14:textId="77777777" w:rsidTr="006D579D">
        <w:trPr>
          <w:cantSplit/>
          <w:trHeight w:val="432"/>
        </w:trPr>
        <w:tc>
          <w:tcPr>
            <w:tcW w:w="3870" w:type="dxa"/>
            <w:vAlign w:val="center"/>
          </w:tcPr>
          <w:p w14:paraId="656E1DED" w14:textId="77777777" w:rsidR="00AB764C" w:rsidRPr="00F445E2" w:rsidRDefault="00AB764C" w:rsidP="006D579D">
            <w:pPr>
              <w:pStyle w:val="TableColumnNameMIRB"/>
            </w:pPr>
            <w:r w:rsidRPr="00F445E2">
              <w:rPr>
                <w:bCs/>
              </w:rPr>
              <w:t>SHIELD_TYPE</w:t>
            </w:r>
          </w:p>
        </w:tc>
        <w:tc>
          <w:tcPr>
            <w:tcW w:w="2160" w:type="dxa"/>
            <w:vAlign w:val="center"/>
          </w:tcPr>
          <w:p w14:paraId="4C7EEBF5" w14:textId="77777777" w:rsidR="00AB764C" w:rsidRPr="00F445E2" w:rsidRDefault="00AB764C" w:rsidP="006D579D">
            <w:pPr>
              <w:pStyle w:val="TableBodyTextMIRB"/>
            </w:pPr>
            <w:r w:rsidRPr="00F445E2">
              <w:t>VARCHAR2(60)</w:t>
            </w:r>
          </w:p>
        </w:tc>
        <w:tc>
          <w:tcPr>
            <w:tcW w:w="1458" w:type="dxa"/>
            <w:vAlign w:val="center"/>
          </w:tcPr>
          <w:p w14:paraId="3C2EEE32" w14:textId="77777777" w:rsidR="00AB764C" w:rsidRPr="00F445E2" w:rsidRDefault="00AB764C" w:rsidP="006D579D">
            <w:pPr>
              <w:pStyle w:val="TableBodyTextMIRB"/>
            </w:pPr>
            <w:r w:rsidRPr="00F445E2">
              <w:t>No</w:t>
            </w:r>
          </w:p>
        </w:tc>
        <w:tc>
          <w:tcPr>
            <w:tcW w:w="1980" w:type="dxa"/>
            <w:vAlign w:val="center"/>
          </w:tcPr>
          <w:p w14:paraId="6F74C5FC" w14:textId="77777777" w:rsidR="00AB764C" w:rsidRPr="00F445E2" w:rsidRDefault="00AB764C" w:rsidP="006D579D">
            <w:pPr>
              <w:pStyle w:val="TableBodyTextMIRB"/>
            </w:pPr>
            <w:r w:rsidRPr="00F445E2">
              <w:t>SHIELD_T</w:t>
            </w:r>
          </w:p>
        </w:tc>
        <w:tc>
          <w:tcPr>
            <w:tcW w:w="8910" w:type="dxa"/>
            <w:vAlign w:val="center"/>
          </w:tcPr>
          <w:p w14:paraId="6DDC3BDF" w14:textId="77777777" w:rsidR="00AB764C" w:rsidRPr="00F445E2" w:rsidRDefault="00AB764C" w:rsidP="006D579D">
            <w:pPr>
              <w:pStyle w:val="TableBodyTextMIRB"/>
            </w:pPr>
            <w:r w:rsidRPr="00F445E2">
              <w:t>The shield type assigned to a route by a road authority.</w:t>
            </w:r>
          </w:p>
          <w:p w14:paraId="34F1C66F" w14:textId="77777777" w:rsidR="00AB764C" w:rsidRPr="00F445E2" w:rsidRDefault="00AB764C" w:rsidP="006D579D">
            <w:pPr>
              <w:pStyle w:val="TableBodyTextMIRB"/>
            </w:pPr>
            <w:r w:rsidRPr="00840D9F">
              <w:t>Permissible Values: (</w:t>
            </w:r>
            <w:r w:rsidRPr="00F445E2">
              <w:t xml:space="preserve">See </w:t>
            </w:r>
            <w:hyperlink w:anchor="ORN_SHIELD_TYPE_LIST" w:history="1">
              <w:r w:rsidRPr="006B4F03">
                <w:rPr>
                  <w:rStyle w:val="HyperlinkMIRBChar"/>
                  <w:color w:val="244061"/>
                </w:rPr>
                <w:t>ORN_SHIELD_TYPE_LIST</w:t>
              </w:r>
            </w:hyperlink>
            <w:r w:rsidRPr="00F445E2">
              <w:t xml:space="preserve"> </w:t>
            </w:r>
            <w:r>
              <w:t>lookup table in appendix</w:t>
            </w:r>
            <w:r w:rsidRPr="00F445E2">
              <w:t>)</w:t>
            </w:r>
          </w:p>
        </w:tc>
      </w:tr>
      <w:tr w:rsidR="00AB764C" w:rsidRPr="00642EC3" w14:paraId="7BA51B4F" w14:textId="77777777" w:rsidTr="006D579D">
        <w:trPr>
          <w:cantSplit/>
          <w:trHeight w:val="432"/>
        </w:trPr>
        <w:tc>
          <w:tcPr>
            <w:tcW w:w="3870" w:type="dxa"/>
            <w:vAlign w:val="center"/>
          </w:tcPr>
          <w:p w14:paraId="1F4229CC" w14:textId="77777777" w:rsidR="00AB764C" w:rsidRPr="00F445E2" w:rsidRDefault="00AB764C" w:rsidP="006D579D">
            <w:pPr>
              <w:pStyle w:val="TableColumnNameMIRB"/>
            </w:pPr>
            <w:r w:rsidRPr="00F445E2">
              <w:rPr>
                <w:bCs/>
              </w:rPr>
              <w:t>AGENCY_NAME</w:t>
            </w:r>
          </w:p>
        </w:tc>
        <w:tc>
          <w:tcPr>
            <w:tcW w:w="2160" w:type="dxa"/>
            <w:vAlign w:val="center"/>
          </w:tcPr>
          <w:p w14:paraId="484A2B09" w14:textId="77777777" w:rsidR="00AB764C" w:rsidRPr="00F445E2" w:rsidRDefault="00AB764C" w:rsidP="006D579D">
            <w:pPr>
              <w:pStyle w:val="TableBodyTextMIRB"/>
            </w:pPr>
            <w:r w:rsidRPr="00F445E2">
              <w:t>VARCHAR2(100)</w:t>
            </w:r>
          </w:p>
        </w:tc>
        <w:tc>
          <w:tcPr>
            <w:tcW w:w="1458" w:type="dxa"/>
            <w:vAlign w:val="center"/>
          </w:tcPr>
          <w:p w14:paraId="6061CD63" w14:textId="77777777" w:rsidR="00AB764C" w:rsidRPr="00F445E2" w:rsidRDefault="00AB764C" w:rsidP="006D579D">
            <w:pPr>
              <w:pStyle w:val="TableBodyTextMIRB"/>
            </w:pPr>
            <w:r w:rsidRPr="00F445E2">
              <w:t>No</w:t>
            </w:r>
          </w:p>
        </w:tc>
        <w:tc>
          <w:tcPr>
            <w:tcW w:w="1980" w:type="dxa"/>
            <w:vAlign w:val="center"/>
          </w:tcPr>
          <w:p w14:paraId="231135FE" w14:textId="77777777" w:rsidR="00AB764C" w:rsidRPr="00F445E2" w:rsidRDefault="00AB764C" w:rsidP="006D579D">
            <w:pPr>
              <w:pStyle w:val="TableBodyTextMIRB"/>
            </w:pPr>
            <w:r w:rsidRPr="00F445E2">
              <w:t>AGENCY</w:t>
            </w:r>
          </w:p>
        </w:tc>
        <w:tc>
          <w:tcPr>
            <w:tcW w:w="8910" w:type="dxa"/>
            <w:vAlign w:val="center"/>
          </w:tcPr>
          <w:p w14:paraId="665121BF" w14:textId="77777777" w:rsidR="00AB764C" w:rsidRPr="00F445E2" w:rsidRDefault="00AB764C" w:rsidP="006D579D">
            <w:pPr>
              <w:pStyle w:val="TableBodyTextMIRB"/>
            </w:pPr>
            <w:r w:rsidRPr="00F445E2">
              <w:t>The name of the agency.</w:t>
            </w:r>
          </w:p>
          <w:p w14:paraId="5188795F" w14:textId="77777777" w:rsidR="00AB764C" w:rsidRPr="00F445E2" w:rsidRDefault="00AB764C" w:rsidP="006D579D">
            <w:pPr>
              <w:pStyle w:val="TableBodyTextMIRB"/>
            </w:pPr>
            <w:r w:rsidRPr="00840D9F">
              <w:t>Permissible Values: (</w:t>
            </w:r>
            <w:r w:rsidRPr="00F445E2">
              <w:t xml:space="preserve">See </w:t>
            </w:r>
            <w:hyperlink w:anchor="ORN_AGENCY_NAME_LIST" w:history="1">
              <w:r w:rsidRPr="006B4F03">
                <w:rPr>
                  <w:rStyle w:val="HyperlinkMIRBChar"/>
                  <w:color w:val="244061"/>
                </w:rPr>
                <w:t>ORN_AGENCY_NAME_LIST</w:t>
              </w:r>
            </w:hyperlink>
            <w:r w:rsidRPr="00F445E2">
              <w:t xml:space="preserve"> </w:t>
            </w:r>
            <w:r>
              <w:t>lookup table in appendix</w:t>
            </w:r>
            <w:r w:rsidRPr="00F445E2">
              <w:t>)</w:t>
            </w:r>
          </w:p>
        </w:tc>
      </w:tr>
      <w:tr w:rsidR="00AB764C" w:rsidRPr="00642EC3" w14:paraId="64D11361" w14:textId="77777777" w:rsidTr="006D579D">
        <w:trPr>
          <w:cantSplit/>
          <w:trHeight w:val="432"/>
        </w:trPr>
        <w:tc>
          <w:tcPr>
            <w:tcW w:w="3870" w:type="dxa"/>
            <w:vAlign w:val="center"/>
          </w:tcPr>
          <w:p w14:paraId="081591D3" w14:textId="77777777" w:rsidR="00AB764C" w:rsidRPr="00F445E2" w:rsidRDefault="00AB764C" w:rsidP="006D579D">
            <w:pPr>
              <w:pStyle w:val="TableColumnNameMIRB"/>
            </w:pPr>
            <w:r w:rsidRPr="00F445E2">
              <w:t>EFFECTIVE_DATETIME</w:t>
            </w:r>
          </w:p>
        </w:tc>
        <w:tc>
          <w:tcPr>
            <w:tcW w:w="2160" w:type="dxa"/>
            <w:vAlign w:val="center"/>
          </w:tcPr>
          <w:p w14:paraId="3E880353" w14:textId="77777777" w:rsidR="00AB764C" w:rsidRPr="00F445E2" w:rsidRDefault="00AB764C" w:rsidP="006D579D">
            <w:pPr>
              <w:pStyle w:val="TableBodyTextMIRB"/>
            </w:pPr>
            <w:r w:rsidRPr="00F445E2">
              <w:t>DATE</w:t>
            </w:r>
          </w:p>
        </w:tc>
        <w:tc>
          <w:tcPr>
            <w:tcW w:w="1458" w:type="dxa"/>
            <w:vAlign w:val="center"/>
          </w:tcPr>
          <w:p w14:paraId="02F45F6C" w14:textId="77777777" w:rsidR="00AB764C" w:rsidRPr="00F445E2" w:rsidRDefault="00AB764C" w:rsidP="006D579D">
            <w:pPr>
              <w:pStyle w:val="TableBodyTextMIRB"/>
            </w:pPr>
            <w:r w:rsidRPr="00F445E2">
              <w:t>Yes</w:t>
            </w:r>
          </w:p>
        </w:tc>
        <w:tc>
          <w:tcPr>
            <w:tcW w:w="1980" w:type="dxa"/>
            <w:vAlign w:val="center"/>
          </w:tcPr>
          <w:p w14:paraId="73FD64A9" w14:textId="77777777" w:rsidR="00AB764C" w:rsidRPr="00F445E2" w:rsidRDefault="00AB764C" w:rsidP="006D579D">
            <w:pPr>
              <w:pStyle w:val="TableBodyTextMIRB"/>
            </w:pPr>
            <w:r w:rsidRPr="00F445E2">
              <w:t>EFF_DATE</w:t>
            </w:r>
          </w:p>
        </w:tc>
        <w:tc>
          <w:tcPr>
            <w:tcW w:w="8910" w:type="dxa"/>
            <w:vAlign w:val="center"/>
          </w:tcPr>
          <w:p w14:paraId="5B0B8A9A" w14:textId="77777777" w:rsidR="00AB764C" w:rsidRPr="00F445E2" w:rsidRDefault="00AB764C" w:rsidP="006D579D">
            <w:pPr>
              <w:pStyle w:val="TableBodyTextMIRB"/>
            </w:pPr>
            <w:r w:rsidRPr="00F445E2">
              <w:t>Date/time the record was created or last modified in the source database.</w:t>
            </w:r>
          </w:p>
        </w:tc>
      </w:tr>
    </w:tbl>
    <w:p w14:paraId="43E15D7C" w14:textId="77777777" w:rsidR="009F2AA4" w:rsidRPr="009F2AA4" w:rsidRDefault="009F2AA4" w:rsidP="009F2AA4">
      <w:pPr>
        <w:pStyle w:val="BodyAccessibleTextMIRB"/>
      </w:pPr>
      <w:r w:rsidRPr="009F2AA4">
        <w:br w:type="page"/>
      </w:r>
    </w:p>
    <w:p w14:paraId="37CC3171" w14:textId="77777777" w:rsidR="00AB764C" w:rsidRPr="006B4F03" w:rsidRDefault="00AB764C" w:rsidP="00AB764C">
      <w:pPr>
        <w:pStyle w:val="Heading2MIRB"/>
        <w:rPr>
          <w:color w:val="244061"/>
        </w:rPr>
      </w:pPr>
      <w:bookmarkStart w:id="34" w:name="_Toc196317668"/>
      <w:r w:rsidRPr="006B4F03">
        <w:rPr>
          <w:color w:val="244061"/>
        </w:rPr>
        <w:lastRenderedPageBreak/>
        <w:t>ORN_SPEED_LIMIT</w:t>
      </w:r>
      <w:bookmarkEnd w:id="34"/>
    </w:p>
    <w:p w14:paraId="2F919C43" w14:textId="77777777" w:rsidR="00AB764C" w:rsidRPr="00F445E2" w:rsidRDefault="00AB764C" w:rsidP="00AB764C">
      <w:pPr>
        <w:pStyle w:val="BodyAccessibleTextMIRB"/>
      </w:pPr>
      <w:r w:rsidRPr="00F445E2">
        <w:t xml:space="preserve">The maximum speed limit assigned to a road element in kilometres per hour in accordance with Municipal By-Laws or Provincial Law. In cases where a road element has more than one speed limit value, the speed limit of the longest portion of the road element is supplied. </w:t>
      </w:r>
    </w:p>
    <w:tbl>
      <w:tblPr>
        <w:tblStyle w:val="TableGrid1"/>
        <w:tblW w:w="18090" w:type="dxa"/>
        <w:tblLayout w:type="fixed"/>
        <w:tblLook w:val="04A0" w:firstRow="1" w:lastRow="0" w:firstColumn="1" w:lastColumn="0" w:noHBand="0" w:noVBand="1"/>
        <w:tblCaption w:val="Table: ORN_SPEED_LIMIT"/>
        <w:tblDescription w:val="The ORN_SPEED_LIMIT table and attributes."/>
      </w:tblPr>
      <w:tblGrid>
        <w:gridCol w:w="3870"/>
        <w:gridCol w:w="2160"/>
        <w:gridCol w:w="1458"/>
        <w:gridCol w:w="1980"/>
        <w:gridCol w:w="8622"/>
      </w:tblGrid>
      <w:tr w:rsidR="00AB764C" w:rsidRPr="00642EC3" w14:paraId="216A4125" w14:textId="77777777" w:rsidTr="006D579D">
        <w:trPr>
          <w:cantSplit/>
          <w:trHeight w:val="432"/>
          <w:tblHeader/>
        </w:trPr>
        <w:tc>
          <w:tcPr>
            <w:tcW w:w="3870" w:type="dxa"/>
            <w:vAlign w:val="center"/>
          </w:tcPr>
          <w:p w14:paraId="00247283" w14:textId="77777777" w:rsidR="00AB764C" w:rsidRPr="00642EC3" w:rsidRDefault="00AB764C" w:rsidP="006D579D">
            <w:pPr>
              <w:pStyle w:val="TableHeaderRowTextMIRB"/>
            </w:pPr>
            <w:r w:rsidRPr="00642EC3">
              <w:t>Column Name</w:t>
            </w:r>
          </w:p>
        </w:tc>
        <w:tc>
          <w:tcPr>
            <w:tcW w:w="2160" w:type="dxa"/>
            <w:vAlign w:val="center"/>
          </w:tcPr>
          <w:p w14:paraId="1149B999" w14:textId="77777777" w:rsidR="00AB764C" w:rsidRPr="00642EC3" w:rsidRDefault="00AB764C" w:rsidP="006D579D">
            <w:pPr>
              <w:pStyle w:val="TableHeaderRowTextMIRB"/>
            </w:pPr>
            <w:r w:rsidRPr="00642EC3">
              <w:t>Column Type</w:t>
            </w:r>
          </w:p>
        </w:tc>
        <w:tc>
          <w:tcPr>
            <w:tcW w:w="1458" w:type="dxa"/>
            <w:vAlign w:val="center"/>
          </w:tcPr>
          <w:p w14:paraId="5461EA4A" w14:textId="77777777" w:rsidR="00AB764C" w:rsidRPr="00642EC3" w:rsidRDefault="00AB764C" w:rsidP="006D579D">
            <w:pPr>
              <w:pStyle w:val="TableHeaderRowTextMIRB"/>
            </w:pPr>
            <w:r w:rsidRPr="00642EC3">
              <w:t>Mandatory</w:t>
            </w:r>
          </w:p>
        </w:tc>
        <w:tc>
          <w:tcPr>
            <w:tcW w:w="1980" w:type="dxa"/>
            <w:vAlign w:val="center"/>
          </w:tcPr>
          <w:p w14:paraId="4B65FA92" w14:textId="77777777" w:rsidR="00AB764C" w:rsidRPr="00642EC3" w:rsidRDefault="00AB764C" w:rsidP="006D579D">
            <w:pPr>
              <w:pStyle w:val="TableHeaderRowTextMIRB"/>
            </w:pPr>
            <w:r w:rsidRPr="00642EC3">
              <w:t>Short Name</w:t>
            </w:r>
          </w:p>
        </w:tc>
        <w:tc>
          <w:tcPr>
            <w:tcW w:w="8622" w:type="dxa"/>
            <w:vAlign w:val="center"/>
          </w:tcPr>
          <w:p w14:paraId="224A8F5A" w14:textId="77777777" w:rsidR="00AB764C" w:rsidRPr="00642EC3" w:rsidRDefault="00AB764C" w:rsidP="006D579D">
            <w:pPr>
              <w:pStyle w:val="TableHeaderRowTextMIRB"/>
            </w:pPr>
            <w:r>
              <w:t>Description</w:t>
            </w:r>
          </w:p>
        </w:tc>
      </w:tr>
      <w:tr w:rsidR="00AB764C" w:rsidRPr="00642EC3" w14:paraId="520C7553" w14:textId="77777777" w:rsidTr="006D579D">
        <w:trPr>
          <w:cantSplit/>
          <w:trHeight w:val="432"/>
        </w:trPr>
        <w:tc>
          <w:tcPr>
            <w:tcW w:w="3870" w:type="dxa"/>
            <w:vAlign w:val="center"/>
          </w:tcPr>
          <w:p w14:paraId="0451ECEE" w14:textId="77777777" w:rsidR="00AB764C" w:rsidRPr="00F445E2" w:rsidRDefault="00AB764C" w:rsidP="006D579D">
            <w:pPr>
              <w:pStyle w:val="TableColumnNameMIRB"/>
            </w:pPr>
            <w:r w:rsidRPr="00F445E2">
              <w:t>EVENT_ID</w:t>
            </w:r>
          </w:p>
        </w:tc>
        <w:tc>
          <w:tcPr>
            <w:tcW w:w="2160" w:type="dxa"/>
            <w:vAlign w:val="center"/>
          </w:tcPr>
          <w:p w14:paraId="55FB1AAF" w14:textId="77777777" w:rsidR="00AB764C" w:rsidRPr="00F445E2" w:rsidRDefault="00AB764C" w:rsidP="006D579D">
            <w:pPr>
              <w:pStyle w:val="TableBodyTextMIRB"/>
            </w:pPr>
            <w:r w:rsidRPr="00F445E2">
              <w:t>NUMBER(13,0)</w:t>
            </w:r>
          </w:p>
        </w:tc>
        <w:tc>
          <w:tcPr>
            <w:tcW w:w="1458" w:type="dxa"/>
            <w:vAlign w:val="center"/>
          </w:tcPr>
          <w:p w14:paraId="1D3B9C92" w14:textId="77777777" w:rsidR="00AB764C" w:rsidRPr="00F445E2" w:rsidRDefault="00AB764C" w:rsidP="006D579D">
            <w:pPr>
              <w:pStyle w:val="TableBodyTextMIRB"/>
            </w:pPr>
            <w:r w:rsidRPr="00F445E2">
              <w:t>Yes</w:t>
            </w:r>
          </w:p>
        </w:tc>
        <w:tc>
          <w:tcPr>
            <w:tcW w:w="1980" w:type="dxa"/>
            <w:vAlign w:val="center"/>
          </w:tcPr>
          <w:p w14:paraId="12F23D39" w14:textId="77777777" w:rsidR="00AB764C" w:rsidRPr="00F445E2" w:rsidRDefault="00AB764C" w:rsidP="006D579D">
            <w:pPr>
              <w:pStyle w:val="TableBodyTextMIRB"/>
            </w:pPr>
            <w:r w:rsidRPr="00F445E2">
              <w:t>EVENT_ID</w:t>
            </w:r>
          </w:p>
        </w:tc>
        <w:tc>
          <w:tcPr>
            <w:tcW w:w="8622" w:type="dxa"/>
            <w:vAlign w:val="center"/>
          </w:tcPr>
          <w:p w14:paraId="72235F50" w14:textId="77777777" w:rsidR="00AB764C" w:rsidRPr="00F445E2" w:rsidRDefault="00AB764C" w:rsidP="006D579D">
            <w:pPr>
              <w:pStyle w:val="TableBodyTextMIRB"/>
            </w:pPr>
            <w:r w:rsidRPr="00F445E2">
              <w:t>System generated identifier, unique at the application level.</w:t>
            </w:r>
          </w:p>
        </w:tc>
      </w:tr>
      <w:tr w:rsidR="00AB764C" w:rsidRPr="00642EC3" w14:paraId="41277B3E" w14:textId="77777777" w:rsidTr="006D579D">
        <w:trPr>
          <w:cantSplit/>
          <w:trHeight w:val="432"/>
        </w:trPr>
        <w:tc>
          <w:tcPr>
            <w:tcW w:w="3870" w:type="dxa"/>
            <w:vAlign w:val="center"/>
          </w:tcPr>
          <w:p w14:paraId="42FDD555" w14:textId="77777777" w:rsidR="00AB764C" w:rsidRPr="00F445E2" w:rsidRDefault="00AB764C" w:rsidP="006D579D">
            <w:pPr>
              <w:pStyle w:val="TableColumnNameMIRB"/>
            </w:pPr>
            <w:r w:rsidRPr="00F445E2">
              <w:t>ORN_ROAD_NET_ELEMENT_ID</w:t>
            </w:r>
          </w:p>
        </w:tc>
        <w:tc>
          <w:tcPr>
            <w:tcW w:w="2160" w:type="dxa"/>
            <w:vAlign w:val="center"/>
          </w:tcPr>
          <w:p w14:paraId="1EEDF21A" w14:textId="77777777" w:rsidR="00AB764C" w:rsidRPr="00F445E2" w:rsidRDefault="00AB764C" w:rsidP="006D579D">
            <w:pPr>
              <w:pStyle w:val="TableBodyTextMIRB"/>
            </w:pPr>
            <w:r w:rsidRPr="00F445E2">
              <w:t>NUMBER(13,0)</w:t>
            </w:r>
          </w:p>
        </w:tc>
        <w:tc>
          <w:tcPr>
            <w:tcW w:w="1458" w:type="dxa"/>
            <w:vAlign w:val="center"/>
          </w:tcPr>
          <w:p w14:paraId="296D8937" w14:textId="77777777" w:rsidR="00AB764C" w:rsidRPr="00F445E2" w:rsidRDefault="00AB764C" w:rsidP="006D579D">
            <w:pPr>
              <w:pStyle w:val="TableBodyTextMIRB"/>
            </w:pPr>
            <w:r w:rsidRPr="00F445E2">
              <w:t>Yes</w:t>
            </w:r>
          </w:p>
        </w:tc>
        <w:tc>
          <w:tcPr>
            <w:tcW w:w="1980" w:type="dxa"/>
            <w:vAlign w:val="center"/>
          </w:tcPr>
          <w:p w14:paraId="6A35DE8A" w14:textId="77777777" w:rsidR="00AB764C" w:rsidRPr="00F445E2" w:rsidRDefault="00AB764C" w:rsidP="006D579D">
            <w:pPr>
              <w:pStyle w:val="TableBodyTextMIRB"/>
            </w:pPr>
            <w:r w:rsidRPr="00F445E2">
              <w:t>ELEMENT_ID</w:t>
            </w:r>
          </w:p>
        </w:tc>
        <w:tc>
          <w:tcPr>
            <w:tcW w:w="8622" w:type="dxa"/>
            <w:vAlign w:val="center"/>
          </w:tcPr>
          <w:p w14:paraId="2FA752FD" w14:textId="77777777" w:rsidR="00AB764C" w:rsidRPr="00F445E2" w:rsidRDefault="00714627" w:rsidP="006D579D">
            <w:pPr>
              <w:pStyle w:val="TableBodyTextMIRB"/>
            </w:pPr>
            <w:r w:rsidRPr="005D3BBC">
              <w:t>Foreign Key (FK) OGF_ID reference to parent ORN_ROAD_NET_ELEMENT_FT feature table record</w:t>
            </w:r>
            <w:r w:rsidRPr="00D907BB">
              <w:t>.</w:t>
            </w:r>
          </w:p>
        </w:tc>
      </w:tr>
      <w:tr w:rsidR="00AB764C" w:rsidRPr="00642EC3" w14:paraId="0F9679EC" w14:textId="77777777" w:rsidTr="006D579D">
        <w:trPr>
          <w:cantSplit/>
          <w:trHeight w:val="432"/>
        </w:trPr>
        <w:tc>
          <w:tcPr>
            <w:tcW w:w="3870" w:type="dxa"/>
            <w:vAlign w:val="center"/>
          </w:tcPr>
          <w:p w14:paraId="22AFD05E" w14:textId="77777777" w:rsidR="00AB764C" w:rsidRPr="00F445E2" w:rsidRDefault="00AB764C" w:rsidP="006D579D">
            <w:pPr>
              <w:pStyle w:val="TableColumnNameMIRB"/>
            </w:pPr>
            <w:r w:rsidRPr="00F445E2">
              <w:t>FROM_MEASURE</w:t>
            </w:r>
          </w:p>
        </w:tc>
        <w:tc>
          <w:tcPr>
            <w:tcW w:w="2160" w:type="dxa"/>
            <w:vAlign w:val="center"/>
          </w:tcPr>
          <w:p w14:paraId="4DD96DA1" w14:textId="77777777" w:rsidR="00AB764C" w:rsidRPr="00F445E2" w:rsidRDefault="00AB764C" w:rsidP="006D579D">
            <w:pPr>
              <w:pStyle w:val="TableBodyTextMIRB"/>
            </w:pPr>
            <w:r w:rsidRPr="00F445E2">
              <w:t>NUMBER(9,3)</w:t>
            </w:r>
          </w:p>
        </w:tc>
        <w:tc>
          <w:tcPr>
            <w:tcW w:w="1458" w:type="dxa"/>
            <w:vAlign w:val="center"/>
          </w:tcPr>
          <w:p w14:paraId="294F9E45" w14:textId="77777777" w:rsidR="00AB764C" w:rsidRPr="00F445E2" w:rsidRDefault="00AB764C" w:rsidP="006D579D">
            <w:pPr>
              <w:pStyle w:val="TableBodyTextMIRB"/>
            </w:pPr>
            <w:r w:rsidRPr="00F445E2">
              <w:t>Yes</w:t>
            </w:r>
          </w:p>
        </w:tc>
        <w:tc>
          <w:tcPr>
            <w:tcW w:w="1980" w:type="dxa"/>
            <w:vAlign w:val="center"/>
          </w:tcPr>
          <w:p w14:paraId="6E777C4E" w14:textId="77777777" w:rsidR="00AB764C" w:rsidRPr="00F445E2" w:rsidRDefault="00AB764C" w:rsidP="006D579D">
            <w:pPr>
              <w:pStyle w:val="TableBodyTextMIRB"/>
            </w:pPr>
            <w:r w:rsidRPr="00F445E2">
              <w:t>FROM_MEAS</w:t>
            </w:r>
          </w:p>
        </w:tc>
        <w:tc>
          <w:tcPr>
            <w:tcW w:w="8622" w:type="dxa"/>
            <w:vAlign w:val="center"/>
          </w:tcPr>
          <w:p w14:paraId="78E8A1DC" w14:textId="77777777" w:rsidR="00AB764C" w:rsidRPr="00F445E2" w:rsidRDefault="00AB764C" w:rsidP="006D579D">
            <w:pPr>
              <w:pStyle w:val="TableBodyTextMIRB"/>
            </w:pPr>
            <w:r w:rsidRPr="00F445E2">
              <w:t>The location of the beginning of the event measured in metres from the beginning of the road element. This measure is related to planimetric distance, not actual driven distance.</w:t>
            </w:r>
          </w:p>
        </w:tc>
      </w:tr>
      <w:tr w:rsidR="00AB764C" w:rsidRPr="00642EC3" w14:paraId="57E4C529" w14:textId="77777777" w:rsidTr="006D579D">
        <w:trPr>
          <w:cantSplit/>
          <w:trHeight w:val="432"/>
        </w:trPr>
        <w:tc>
          <w:tcPr>
            <w:tcW w:w="3870" w:type="dxa"/>
            <w:vAlign w:val="center"/>
          </w:tcPr>
          <w:p w14:paraId="1AD01619" w14:textId="77777777" w:rsidR="00AB764C" w:rsidRPr="00F445E2" w:rsidRDefault="00AB764C" w:rsidP="006D579D">
            <w:pPr>
              <w:pStyle w:val="TableColumnNameMIRB"/>
            </w:pPr>
            <w:r w:rsidRPr="00F445E2">
              <w:t>TO_MEASURE</w:t>
            </w:r>
          </w:p>
        </w:tc>
        <w:tc>
          <w:tcPr>
            <w:tcW w:w="2160" w:type="dxa"/>
            <w:vAlign w:val="center"/>
          </w:tcPr>
          <w:p w14:paraId="3BEC7BDF" w14:textId="77777777" w:rsidR="00AB764C" w:rsidRPr="00F445E2" w:rsidRDefault="00AB764C" w:rsidP="006D579D">
            <w:pPr>
              <w:pStyle w:val="TableBodyTextMIRB"/>
            </w:pPr>
            <w:r w:rsidRPr="00F445E2">
              <w:t>NUMBER(9,3)</w:t>
            </w:r>
          </w:p>
        </w:tc>
        <w:tc>
          <w:tcPr>
            <w:tcW w:w="1458" w:type="dxa"/>
            <w:vAlign w:val="center"/>
          </w:tcPr>
          <w:p w14:paraId="7A58FC17" w14:textId="77777777" w:rsidR="00AB764C" w:rsidRPr="00F445E2" w:rsidRDefault="00AB764C" w:rsidP="006D579D">
            <w:pPr>
              <w:pStyle w:val="TableBodyTextMIRB"/>
            </w:pPr>
            <w:r w:rsidRPr="00F445E2">
              <w:t>Yes</w:t>
            </w:r>
          </w:p>
        </w:tc>
        <w:tc>
          <w:tcPr>
            <w:tcW w:w="1980" w:type="dxa"/>
            <w:vAlign w:val="center"/>
          </w:tcPr>
          <w:p w14:paraId="42CBF5A4" w14:textId="77777777" w:rsidR="00AB764C" w:rsidRPr="00F445E2" w:rsidRDefault="00AB764C" w:rsidP="006D579D">
            <w:pPr>
              <w:pStyle w:val="TableBodyTextMIRB"/>
            </w:pPr>
            <w:r w:rsidRPr="00F445E2">
              <w:t>TO_MEASURE</w:t>
            </w:r>
          </w:p>
        </w:tc>
        <w:tc>
          <w:tcPr>
            <w:tcW w:w="8622" w:type="dxa"/>
            <w:vAlign w:val="center"/>
          </w:tcPr>
          <w:p w14:paraId="259B7503" w14:textId="77777777" w:rsidR="00AB764C" w:rsidRPr="00F445E2" w:rsidRDefault="00AB764C" w:rsidP="006D579D">
            <w:pPr>
              <w:pStyle w:val="TableBodyTextMIRB"/>
            </w:pPr>
            <w:r w:rsidRPr="00F445E2">
              <w:t>The location of the end of the event measured in metres from the beginning of the road element. This measure is related to planimetric distance, not actual driven distance.</w:t>
            </w:r>
          </w:p>
        </w:tc>
      </w:tr>
      <w:tr w:rsidR="00AB764C" w:rsidRPr="00642EC3" w14:paraId="0CA6B27F" w14:textId="77777777" w:rsidTr="006D579D">
        <w:trPr>
          <w:cantSplit/>
          <w:trHeight w:val="432"/>
        </w:trPr>
        <w:tc>
          <w:tcPr>
            <w:tcW w:w="3870" w:type="dxa"/>
            <w:vAlign w:val="center"/>
          </w:tcPr>
          <w:p w14:paraId="7E6CA443" w14:textId="77777777" w:rsidR="00AB764C" w:rsidRPr="00F445E2" w:rsidRDefault="00AB764C" w:rsidP="006D579D">
            <w:pPr>
              <w:pStyle w:val="TableColumnNameMIRB"/>
            </w:pPr>
            <w:r w:rsidRPr="00F445E2">
              <w:rPr>
                <w:bCs/>
              </w:rPr>
              <w:t>SPEED_LIMIT</w:t>
            </w:r>
          </w:p>
        </w:tc>
        <w:tc>
          <w:tcPr>
            <w:tcW w:w="2160" w:type="dxa"/>
            <w:vAlign w:val="center"/>
          </w:tcPr>
          <w:p w14:paraId="28E68D89" w14:textId="77777777" w:rsidR="00AB764C" w:rsidRPr="00F445E2" w:rsidRDefault="00AB764C" w:rsidP="006D579D">
            <w:pPr>
              <w:pStyle w:val="TableBodyTextMIRB"/>
            </w:pPr>
            <w:r w:rsidRPr="00F445E2">
              <w:t>NUMBER(3,0)</w:t>
            </w:r>
          </w:p>
        </w:tc>
        <w:tc>
          <w:tcPr>
            <w:tcW w:w="1458" w:type="dxa"/>
            <w:vAlign w:val="center"/>
          </w:tcPr>
          <w:p w14:paraId="2FD08987" w14:textId="77777777" w:rsidR="00AB764C" w:rsidRPr="00F445E2" w:rsidRDefault="00AB764C" w:rsidP="006D579D">
            <w:pPr>
              <w:pStyle w:val="TableBodyTextMIRB"/>
            </w:pPr>
            <w:r w:rsidRPr="00F445E2">
              <w:t>Yes</w:t>
            </w:r>
          </w:p>
        </w:tc>
        <w:tc>
          <w:tcPr>
            <w:tcW w:w="1980" w:type="dxa"/>
            <w:vAlign w:val="center"/>
          </w:tcPr>
          <w:p w14:paraId="6E38C1D4" w14:textId="77777777" w:rsidR="00AB764C" w:rsidRPr="00F445E2" w:rsidRDefault="00AB764C" w:rsidP="006D579D">
            <w:pPr>
              <w:pStyle w:val="TableBodyTextMIRB"/>
            </w:pPr>
            <w:r w:rsidRPr="00F445E2">
              <w:t>LIMIT</w:t>
            </w:r>
          </w:p>
        </w:tc>
        <w:tc>
          <w:tcPr>
            <w:tcW w:w="8622" w:type="dxa"/>
            <w:vAlign w:val="center"/>
          </w:tcPr>
          <w:p w14:paraId="1270CE4A" w14:textId="77777777" w:rsidR="00AB764C" w:rsidRPr="00F445E2" w:rsidRDefault="00AB764C" w:rsidP="006D579D">
            <w:pPr>
              <w:pStyle w:val="TableBodyTextMIRB"/>
            </w:pPr>
            <w:r w:rsidRPr="00F445E2">
              <w:t>The maximum speed limit assigned to a road element in kilometres per hour in accordance with Municipal By-Laws or Provincial Law.</w:t>
            </w:r>
          </w:p>
        </w:tc>
      </w:tr>
      <w:tr w:rsidR="00AB764C" w:rsidRPr="00642EC3" w14:paraId="37D657EB" w14:textId="77777777" w:rsidTr="006D579D">
        <w:trPr>
          <w:cantSplit/>
          <w:trHeight w:val="432"/>
        </w:trPr>
        <w:tc>
          <w:tcPr>
            <w:tcW w:w="3870" w:type="dxa"/>
            <w:vAlign w:val="center"/>
          </w:tcPr>
          <w:p w14:paraId="721A5BCB" w14:textId="77777777" w:rsidR="00AB764C" w:rsidRPr="00F445E2" w:rsidRDefault="00AB764C" w:rsidP="006D579D">
            <w:pPr>
              <w:pStyle w:val="TableColumnNameMIRB"/>
            </w:pPr>
            <w:r w:rsidRPr="00F445E2">
              <w:rPr>
                <w:bCs/>
              </w:rPr>
              <w:t>AGENCY_NAME</w:t>
            </w:r>
          </w:p>
        </w:tc>
        <w:tc>
          <w:tcPr>
            <w:tcW w:w="2160" w:type="dxa"/>
            <w:vAlign w:val="center"/>
          </w:tcPr>
          <w:p w14:paraId="78407AA5" w14:textId="77777777" w:rsidR="00AB764C" w:rsidRPr="00F445E2" w:rsidRDefault="00AB764C" w:rsidP="006D579D">
            <w:pPr>
              <w:pStyle w:val="TableBodyTextMIRB"/>
            </w:pPr>
            <w:r w:rsidRPr="00F445E2">
              <w:t>VARCHAR2(100)</w:t>
            </w:r>
          </w:p>
        </w:tc>
        <w:tc>
          <w:tcPr>
            <w:tcW w:w="1458" w:type="dxa"/>
            <w:vAlign w:val="center"/>
          </w:tcPr>
          <w:p w14:paraId="5CAE0E8A" w14:textId="77777777" w:rsidR="00AB764C" w:rsidRPr="00F445E2" w:rsidRDefault="00AB764C" w:rsidP="006D579D">
            <w:pPr>
              <w:pStyle w:val="TableBodyTextMIRB"/>
            </w:pPr>
            <w:r w:rsidRPr="00F445E2">
              <w:t>No</w:t>
            </w:r>
          </w:p>
        </w:tc>
        <w:tc>
          <w:tcPr>
            <w:tcW w:w="1980" w:type="dxa"/>
            <w:vAlign w:val="center"/>
          </w:tcPr>
          <w:p w14:paraId="1C70B50D" w14:textId="77777777" w:rsidR="00AB764C" w:rsidRPr="00F445E2" w:rsidRDefault="00AB764C" w:rsidP="006D579D">
            <w:pPr>
              <w:pStyle w:val="TableBodyTextMIRB"/>
            </w:pPr>
            <w:r w:rsidRPr="00F445E2">
              <w:t>AGENCY</w:t>
            </w:r>
          </w:p>
        </w:tc>
        <w:tc>
          <w:tcPr>
            <w:tcW w:w="8622" w:type="dxa"/>
            <w:vAlign w:val="center"/>
          </w:tcPr>
          <w:p w14:paraId="2ADE834C" w14:textId="77777777" w:rsidR="00AB764C" w:rsidRPr="00F445E2" w:rsidRDefault="00AB764C" w:rsidP="006D579D">
            <w:pPr>
              <w:pStyle w:val="TableBodyTextMIRB"/>
            </w:pPr>
            <w:r w:rsidRPr="00F445E2">
              <w:t>The name of the agency.</w:t>
            </w:r>
          </w:p>
          <w:p w14:paraId="355FD0B4" w14:textId="77777777" w:rsidR="00AB764C" w:rsidRPr="00F445E2" w:rsidRDefault="00AB764C" w:rsidP="006D579D">
            <w:pPr>
              <w:pStyle w:val="TableBodyTextMIRB"/>
            </w:pPr>
            <w:r w:rsidRPr="00840D9F">
              <w:t>Permissible Values: (</w:t>
            </w:r>
            <w:r w:rsidRPr="00F445E2">
              <w:t xml:space="preserve">See </w:t>
            </w:r>
            <w:hyperlink w:anchor="ORN_AGENCY_NAME_LIST" w:history="1">
              <w:r w:rsidRPr="006B4F03">
                <w:rPr>
                  <w:rStyle w:val="HyperlinkMIRBChar"/>
                  <w:color w:val="244061"/>
                </w:rPr>
                <w:t>ORN_AGENCY_NAME_LIST</w:t>
              </w:r>
            </w:hyperlink>
            <w:r w:rsidRPr="00F445E2">
              <w:t xml:space="preserve"> </w:t>
            </w:r>
            <w:r>
              <w:t>lookup table in appendix</w:t>
            </w:r>
            <w:r w:rsidRPr="00F445E2">
              <w:t>)</w:t>
            </w:r>
          </w:p>
        </w:tc>
      </w:tr>
      <w:tr w:rsidR="00AB764C" w:rsidRPr="00642EC3" w14:paraId="48CC51AF" w14:textId="77777777" w:rsidTr="006D579D">
        <w:trPr>
          <w:cantSplit/>
          <w:trHeight w:val="432"/>
        </w:trPr>
        <w:tc>
          <w:tcPr>
            <w:tcW w:w="3870" w:type="dxa"/>
            <w:vAlign w:val="center"/>
          </w:tcPr>
          <w:p w14:paraId="34F793A2" w14:textId="77777777" w:rsidR="00AB764C" w:rsidRPr="00F445E2" w:rsidRDefault="00AB764C" w:rsidP="006D579D">
            <w:pPr>
              <w:pStyle w:val="TableColumnNameMIRB"/>
            </w:pPr>
            <w:r w:rsidRPr="00F445E2">
              <w:t>EFFECTIVE_DATETIME</w:t>
            </w:r>
          </w:p>
        </w:tc>
        <w:tc>
          <w:tcPr>
            <w:tcW w:w="2160" w:type="dxa"/>
            <w:vAlign w:val="center"/>
          </w:tcPr>
          <w:p w14:paraId="18E78FB6" w14:textId="77777777" w:rsidR="00AB764C" w:rsidRPr="00F445E2" w:rsidRDefault="00AB764C" w:rsidP="006D579D">
            <w:pPr>
              <w:pStyle w:val="TableBodyTextMIRB"/>
            </w:pPr>
            <w:r w:rsidRPr="00F445E2">
              <w:t>DATE</w:t>
            </w:r>
          </w:p>
        </w:tc>
        <w:tc>
          <w:tcPr>
            <w:tcW w:w="1458" w:type="dxa"/>
            <w:vAlign w:val="center"/>
          </w:tcPr>
          <w:p w14:paraId="0680F523" w14:textId="77777777" w:rsidR="00AB764C" w:rsidRPr="00F445E2" w:rsidRDefault="00AB764C" w:rsidP="006D579D">
            <w:pPr>
              <w:pStyle w:val="TableBodyTextMIRB"/>
            </w:pPr>
            <w:r w:rsidRPr="00F445E2">
              <w:t>Yes</w:t>
            </w:r>
          </w:p>
        </w:tc>
        <w:tc>
          <w:tcPr>
            <w:tcW w:w="1980" w:type="dxa"/>
            <w:vAlign w:val="center"/>
          </w:tcPr>
          <w:p w14:paraId="1C490626" w14:textId="77777777" w:rsidR="00AB764C" w:rsidRPr="00F445E2" w:rsidRDefault="00AB764C" w:rsidP="006D579D">
            <w:pPr>
              <w:pStyle w:val="TableBodyTextMIRB"/>
            </w:pPr>
            <w:r w:rsidRPr="00F445E2">
              <w:t>EFF_DATE</w:t>
            </w:r>
          </w:p>
        </w:tc>
        <w:tc>
          <w:tcPr>
            <w:tcW w:w="8622" w:type="dxa"/>
            <w:vAlign w:val="center"/>
          </w:tcPr>
          <w:p w14:paraId="387DAFC1" w14:textId="77777777" w:rsidR="00AB764C" w:rsidRPr="00F445E2" w:rsidRDefault="00AB764C" w:rsidP="006D579D">
            <w:pPr>
              <w:pStyle w:val="TableBodyTextMIRB"/>
            </w:pPr>
            <w:r w:rsidRPr="00F445E2">
              <w:t>Date/time the record was created or last modified in the source database.</w:t>
            </w:r>
          </w:p>
        </w:tc>
      </w:tr>
    </w:tbl>
    <w:p w14:paraId="616686DB" w14:textId="77777777" w:rsidR="009F2AA4" w:rsidRPr="009F2AA4" w:rsidRDefault="009F2AA4" w:rsidP="009F2AA4">
      <w:pPr>
        <w:pStyle w:val="BodyAccessibleTextMIRB"/>
      </w:pPr>
      <w:r w:rsidRPr="009F2AA4">
        <w:br w:type="page"/>
      </w:r>
    </w:p>
    <w:p w14:paraId="3550690F" w14:textId="77777777" w:rsidR="00AB764C" w:rsidRPr="006B4F03" w:rsidRDefault="00AB764C" w:rsidP="00AB764C">
      <w:pPr>
        <w:pStyle w:val="Heading2MIRB"/>
        <w:rPr>
          <w:color w:val="244061"/>
        </w:rPr>
      </w:pPr>
      <w:bookmarkStart w:id="35" w:name="_Toc196317669"/>
      <w:r w:rsidRPr="006B4F03">
        <w:rPr>
          <w:color w:val="244061"/>
        </w:rPr>
        <w:lastRenderedPageBreak/>
        <w:t>ORN_STREET_NAME_PARSED</w:t>
      </w:r>
      <w:bookmarkEnd w:id="35"/>
    </w:p>
    <w:p w14:paraId="68DB34B2" w14:textId="77777777" w:rsidR="00AB764C" w:rsidRDefault="00AB764C" w:rsidP="00AB764C">
      <w:pPr>
        <w:pStyle w:val="BodyAccessibleTextMIRB"/>
      </w:pPr>
      <w:r w:rsidRPr="00DC46CC">
        <w:t>A lookup table containing standardized and abbreviated official and alternate street names. This table also contains the official and alternate parsed components of the street name and must have a street name body, but may or may not have a directional prefix/suffix or street type prefix/suffix.</w:t>
      </w:r>
      <w:r>
        <w:t xml:space="preserve"> </w:t>
      </w:r>
      <w:r w:rsidRPr="00C9069F">
        <w:t xml:space="preserve">Note: </w:t>
      </w:r>
      <w:r w:rsidRPr="006A5355">
        <w:t>ORN_STREET_NAME_PARSED</w:t>
      </w:r>
      <w:r>
        <w:t xml:space="preserve"> </w:t>
      </w:r>
      <w:r w:rsidRPr="00C9069F">
        <w:t>has been defined as a Non-Spatial class</w:t>
      </w:r>
      <w:r>
        <w:t xml:space="preserve"> to support data loading</w:t>
      </w:r>
      <w:r w:rsidRPr="00C9069F">
        <w:t xml:space="preserve"> for</w:t>
      </w:r>
      <w:r>
        <w:t xml:space="preserve"> the</w:t>
      </w:r>
      <w:r w:rsidRPr="00C9069F">
        <w:t xml:space="preserve"> </w:t>
      </w:r>
      <w:r>
        <w:t>ORN Road Net Element spatial Data Class</w:t>
      </w:r>
      <w:r w:rsidRPr="00C9069F">
        <w:t>.</w:t>
      </w:r>
    </w:p>
    <w:tbl>
      <w:tblPr>
        <w:tblStyle w:val="TableGrid1"/>
        <w:tblW w:w="18000" w:type="dxa"/>
        <w:tblLayout w:type="fixed"/>
        <w:tblLook w:val="04A0" w:firstRow="1" w:lastRow="0" w:firstColumn="1" w:lastColumn="0" w:noHBand="0" w:noVBand="1"/>
        <w:tblCaption w:val="Table: ORN_STREET_NAME_PARSED"/>
        <w:tblDescription w:val="The ORN_STREET_NAME_PARSED table and attributes."/>
      </w:tblPr>
      <w:tblGrid>
        <w:gridCol w:w="3870"/>
        <w:gridCol w:w="2160"/>
        <w:gridCol w:w="1458"/>
        <w:gridCol w:w="1872"/>
        <w:gridCol w:w="8640"/>
      </w:tblGrid>
      <w:tr w:rsidR="00AB764C" w:rsidRPr="00642EC3" w14:paraId="55EA29DA" w14:textId="77777777" w:rsidTr="006D579D">
        <w:trPr>
          <w:cantSplit/>
          <w:trHeight w:val="432"/>
          <w:tblHeader/>
        </w:trPr>
        <w:tc>
          <w:tcPr>
            <w:tcW w:w="3870" w:type="dxa"/>
            <w:vAlign w:val="center"/>
          </w:tcPr>
          <w:p w14:paraId="3C817F1C" w14:textId="77777777" w:rsidR="00AB764C" w:rsidRPr="00642EC3" w:rsidRDefault="00AB764C" w:rsidP="006D579D">
            <w:pPr>
              <w:pStyle w:val="TableHeaderRowTextMIRB"/>
            </w:pPr>
            <w:r w:rsidRPr="00642EC3">
              <w:t>Column Name</w:t>
            </w:r>
          </w:p>
        </w:tc>
        <w:tc>
          <w:tcPr>
            <w:tcW w:w="2160" w:type="dxa"/>
            <w:vAlign w:val="center"/>
          </w:tcPr>
          <w:p w14:paraId="4EF624F8" w14:textId="77777777" w:rsidR="00AB764C" w:rsidRPr="00642EC3" w:rsidRDefault="00AB764C" w:rsidP="006D579D">
            <w:pPr>
              <w:pStyle w:val="TableHeaderRowTextMIRB"/>
            </w:pPr>
            <w:r w:rsidRPr="00642EC3">
              <w:t>Column Type</w:t>
            </w:r>
          </w:p>
        </w:tc>
        <w:tc>
          <w:tcPr>
            <w:tcW w:w="1458" w:type="dxa"/>
            <w:vAlign w:val="center"/>
          </w:tcPr>
          <w:p w14:paraId="53F52917" w14:textId="77777777" w:rsidR="00AB764C" w:rsidRPr="00642EC3" w:rsidRDefault="00AB764C" w:rsidP="006D579D">
            <w:pPr>
              <w:pStyle w:val="TableHeaderRowTextMIRB"/>
            </w:pPr>
            <w:r w:rsidRPr="00642EC3">
              <w:t>Mandatory</w:t>
            </w:r>
          </w:p>
        </w:tc>
        <w:tc>
          <w:tcPr>
            <w:tcW w:w="1872" w:type="dxa"/>
            <w:vAlign w:val="center"/>
          </w:tcPr>
          <w:p w14:paraId="7F363FE0" w14:textId="77777777" w:rsidR="00AB764C" w:rsidRPr="00642EC3" w:rsidRDefault="00AB764C" w:rsidP="006D579D">
            <w:pPr>
              <w:pStyle w:val="TableHeaderRowTextMIRB"/>
            </w:pPr>
            <w:r w:rsidRPr="00642EC3">
              <w:t>Short Name</w:t>
            </w:r>
          </w:p>
        </w:tc>
        <w:tc>
          <w:tcPr>
            <w:tcW w:w="8640" w:type="dxa"/>
            <w:vAlign w:val="center"/>
          </w:tcPr>
          <w:p w14:paraId="5F3D837D" w14:textId="77777777" w:rsidR="00AB764C" w:rsidRPr="00642EC3" w:rsidRDefault="00AB764C" w:rsidP="006D579D">
            <w:pPr>
              <w:pStyle w:val="TableHeaderRowTextMIRB"/>
            </w:pPr>
            <w:r>
              <w:t>Description</w:t>
            </w:r>
          </w:p>
        </w:tc>
      </w:tr>
      <w:tr w:rsidR="00AB764C" w:rsidRPr="00642EC3" w14:paraId="6E4D558D" w14:textId="77777777" w:rsidTr="006D579D">
        <w:trPr>
          <w:cantSplit/>
          <w:trHeight w:val="432"/>
        </w:trPr>
        <w:tc>
          <w:tcPr>
            <w:tcW w:w="3870" w:type="dxa"/>
            <w:vAlign w:val="center"/>
          </w:tcPr>
          <w:p w14:paraId="13546910" w14:textId="77777777" w:rsidR="00AB764C" w:rsidRPr="00D907BB" w:rsidRDefault="00AB764C" w:rsidP="006D579D">
            <w:pPr>
              <w:pStyle w:val="TableColumnNameMIRB"/>
            </w:pPr>
            <w:r w:rsidRPr="00D907BB">
              <w:t>FULL_STREET_NAME</w:t>
            </w:r>
          </w:p>
        </w:tc>
        <w:tc>
          <w:tcPr>
            <w:tcW w:w="2160" w:type="dxa"/>
            <w:vAlign w:val="center"/>
          </w:tcPr>
          <w:p w14:paraId="284F4EA0" w14:textId="77777777" w:rsidR="00AB764C" w:rsidRPr="00D907BB" w:rsidRDefault="00AB764C" w:rsidP="006D579D">
            <w:pPr>
              <w:pStyle w:val="TableBodyTextMIRB"/>
            </w:pPr>
            <w:r w:rsidRPr="00D907BB">
              <w:t>VARCHAR2(100)</w:t>
            </w:r>
          </w:p>
        </w:tc>
        <w:tc>
          <w:tcPr>
            <w:tcW w:w="1458" w:type="dxa"/>
            <w:vAlign w:val="center"/>
          </w:tcPr>
          <w:p w14:paraId="0588125E" w14:textId="77777777" w:rsidR="00AB764C" w:rsidRPr="00D907BB" w:rsidRDefault="00AB764C" w:rsidP="006D579D">
            <w:pPr>
              <w:pStyle w:val="TableBodyTextMIRB"/>
            </w:pPr>
            <w:r w:rsidRPr="00D907BB">
              <w:t>Yes</w:t>
            </w:r>
          </w:p>
        </w:tc>
        <w:tc>
          <w:tcPr>
            <w:tcW w:w="1872" w:type="dxa"/>
            <w:vAlign w:val="center"/>
          </w:tcPr>
          <w:p w14:paraId="50354324" w14:textId="77777777" w:rsidR="00AB764C" w:rsidRPr="00D907BB" w:rsidRDefault="00AB764C" w:rsidP="006D579D">
            <w:pPr>
              <w:pStyle w:val="TableBodyTextMIRB"/>
            </w:pPr>
            <w:r w:rsidRPr="00D907BB">
              <w:t>FULL_NAME</w:t>
            </w:r>
          </w:p>
        </w:tc>
        <w:tc>
          <w:tcPr>
            <w:tcW w:w="8640" w:type="dxa"/>
            <w:vAlign w:val="center"/>
          </w:tcPr>
          <w:p w14:paraId="265D8F40" w14:textId="77777777" w:rsidR="00AB764C" w:rsidRPr="00D907BB" w:rsidRDefault="00AB764C" w:rsidP="006D579D">
            <w:pPr>
              <w:pStyle w:val="TableBodyTextMIRB"/>
            </w:pPr>
            <w:r w:rsidRPr="00D907BB">
              <w:t>This attribute is derived from the individual street name components where present, namely directional prefix, street type prefix, street name body, street type suffix and directional suffix and is stored in upper case text.</w:t>
            </w:r>
          </w:p>
        </w:tc>
      </w:tr>
      <w:tr w:rsidR="00AB764C" w:rsidRPr="00642EC3" w14:paraId="20CB7CAD" w14:textId="77777777" w:rsidTr="006D579D">
        <w:trPr>
          <w:cantSplit/>
          <w:trHeight w:val="432"/>
        </w:trPr>
        <w:tc>
          <w:tcPr>
            <w:tcW w:w="3870" w:type="dxa"/>
            <w:vAlign w:val="center"/>
          </w:tcPr>
          <w:p w14:paraId="27D7F11E" w14:textId="77777777" w:rsidR="00AB764C" w:rsidRPr="00D907BB" w:rsidRDefault="00AB764C" w:rsidP="006D579D">
            <w:pPr>
              <w:pStyle w:val="TableColumnNameMIRB"/>
            </w:pPr>
            <w:r w:rsidRPr="00D907BB">
              <w:t>DIRECTIONAL_PREFIX</w:t>
            </w:r>
          </w:p>
        </w:tc>
        <w:tc>
          <w:tcPr>
            <w:tcW w:w="2160" w:type="dxa"/>
            <w:vAlign w:val="center"/>
          </w:tcPr>
          <w:p w14:paraId="2249DF25" w14:textId="77777777" w:rsidR="00AB764C" w:rsidRPr="00D907BB" w:rsidRDefault="00AB764C" w:rsidP="006D579D">
            <w:pPr>
              <w:pStyle w:val="TableBodyTextMIRB"/>
            </w:pPr>
            <w:r w:rsidRPr="00D907BB">
              <w:t>VARCHAR2(10)</w:t>
            </w:r>
          </w:p>
        </w:tc>
        <w:tc>
          <w:tcPr>
            <w:tcW w:w="1458" w:type="dxa"/>
            <w:vAlign w:val="center"/>
          </w:tcPr>
          <w:p w14:paraId="070260B7" w14:textId="77777777" w:rsidR="00AB764C" w:rsidRPr="00D907BB" w:rsidRDefault="00AB764C" w:rsidP="006D579D">
            <w:pPr>
              <w:pStyle w:val="TableBodyTextMIRB"/>
            </w:pPr>
            <w:r w:rsidRPr="00D907BB">
              <w:t>No</w:t>
            </w:r>
          </w:p>
        </w:tc>
        <w:tc>
          <w:tcPr>
            <w:tcW w:w="1872" w:type="dxa"/>
            <w:vAlign w:val="center"/>
          </w:tcPr>
          <w:p w14:paraId="014510E5" w14:textId="77777777" w:rsidR="00AB764C" w:rsidRPr="00D907BB" w:rsidRDefault="00AB764C" w:rsidP="006D579D">
            <w:pPr>
              <w:pStyle w:val="TableBodyTextMIRB"/>
            </w:pPr>
            <w:r w:rsidRPr="00D907BB">
              <w:t>DIR_PREFIX</w:t>
            </w:r>
          </w:p>
        </w:tc>
        <w:tc>
          <w:tcPr>
            <w:tcW w:w="8640" w:type="dxa"/>
            <w:vAlign w:val="center"/>
          </w:tcPr>
          <w:p w14:paraId="51A5CE73" w14:textId="77777777" w:rsidR="00AB764C" w:rsidRPr="00D907BB" w:rsidRDefault="00AB764C" w:rsidP="006D579D">
            <w:pPr>
              <w:pStyle w:val="TableBodyTextMIRB"/>
            </w:pPr>
            <w:r w:rsidRPr="00D907BB">
              <w:t>A geographic direction, which is part of the official or alternate street name which precedes the street name body and, if appropriate, the street type prefix.</w:t>
            </w:r>
          </w:p>
          <w:p w14:paraId="60EDE087" w14:textId="77777777" w:rsidR="00AB764C" w:rsidRPr="00D907BB" w:rsidRDefault="00AB764C" w:rsidP="006D579D">
            <w:pPr>
              <w:pStyle w:val="TableBodyTextMIRB"/>
            </w:pPr>
            <w:r w:rsidRPr="006F2855">
              <w:t>Permissible Values: (See</w:t>
            </w:r>
            <w:r w:rsidRPr="00D907BB">
              <w:t xml:space="preserve"> </w:t>
            </w:r>
            <w:hyperlink w:anchor="ORN_STREET_DIRECTION_LIST" w:history="1">
              <w:r w:rsidRPr="006B4F03">
                <w:rPr>
                  <w:rStyle w:val="HyperlinkMIRBChar"/>
                  <w:color w:val="244061"/>
                </w:rPr>
                <w:t>ORN_STREET_DIRECTION_LIST</w:t>
              </w:r>
            </w:hyperlink>
            <w:r w:rsidRPr="00D907BB">
              <w:t xml:space="preserve"> </w:t>
            </w:r>
            <w:r>
              <w:t>lookup table in appendix</w:t>
            </w:r>
            <w:r w:rsidRPr="00D907BB">
              <w:t>)</w:t>
            </w:r>
          </w:p>
        </w:tc>
      </w:tr>
      <w:tr w:rsidR="00AB764C" w:rsidRPr="00642EC3" w14:paraId="7510C1F2" w14:textId="77777777" w:rsidTr="006D579D">
        <w:trPr>
          <w:cantSplit/>
          <w:trHeight w:val="432"/>
        </w:trPr>
        <w:tc>
          <w:tcPr>
            <w:tcW w:w="3870" w:type="dxa"/>
            <w:vAlign w:val="center"/>
          </w:tcPr>
          <w:p w14:paraId="397AC653" w14:textId="77777777" w:rsidR="00AB764C" w:rsidRPr="00D907BB" w:rsidRDefault="00AB764C" w:rsidP="006D579D">
            <w:pPr>
              <w:pStyle w:val="TableColumnNameMIRB"/>
            </w:pPr>
            <w:r w:rsidRPr="00D907BB">
              <w:t>STREET_TYPE_PREFIX</w:t>
            </w:r>
          </w:p>
        </w:tc>
        <w:tc>
          <w:tcPr>
            <w:tcW w:w="2160" w:type="dxa"/>
            <w:vAlign w:val="center"/>
          </w:tcPr>
          <w:p w14:paraId="361730F3" w14:textId="77777777" w:rsidR="00AB764C" w:rsidRPr="00D907BB" w:rsidRDefault="00AB764C" w:rsidP="006D579D">
            <w:pPr>
              <w:pStyle w:val="TableBodyTextMIRB"/>
            </w:pPr>
            <w:r w:rsidRPr="00D907BB">
              <w:t>VARCHAR2(20)</w:t>
            </w:r>
          </w:p>
        </w:tc>
        <w:tc>
          <w:tcPr>
            <w:tcW w:w="1458" w:type="dxa"/>
            <w:vAlign w:val="center"/>
          </w:tcPr>
          <w:p w14:paraId="32BDA91A" w14:textId="77777777" w:rsidR="00AB764C" w:rsidRPr="00D907BB" w:rsidRDefault="00AB764C" w:rsidP="006D579D">
            <w:pPr>
              <w:pStyle w:val="TableBodyTextMIRB"/>
            </w:pPr>
            <w:r w:rsidRPr="00D907BB">
              <w:t>No</w:t>
            </w:r>
          </w:p>
        </w:tc>
        <w:tc>
          <w:tcPr>
            <w:tcW w:w="1872" w:type="dxa"/>
            <w:vAlign w:val="center"/>
          </w:tcPr>
          <w:p w14:paraId="310D2795" w14:textId="77777777" w:rsidR="00AB764C" w:rsidRPr="00D907BB" w:rsidRDefault="00AB764C" w:rsidP="006D579D">
            <w:pPr>
              <w:pStyle w:val="TableBodyTextMIRB"/>
            </w:pPr>
            <w:r w:rsidRPr="00D907BB">
              <w:t>ST_TYPE_P</w:t>
            </w:r>
          </w:p>
        </w:tc>
        <w:tc>
          <w:tcPr>
            <w:tcW w:w="8640" w:type="dxa"/>
            <w:vAlign w:val="center"/>
          </w:tcPr>
          <w:p w14:paraId="60B45080" w14:textId="77777777" w:rsidR="00AB764C" w:rsidRPr="00D907BB" w:rsidRDefault="00AB764C" w:rsidP="006D579D">
            <w:pPr>
              <w:pStyle w:val="TableBodyTextMIRB"/>
            </w:pPr>
            <w:r w:rsidRPr="00D907BB">
              <w:t>A geographic direction, which is part of the official or alternate street name which precedes the street name body and, if appropriate, the street type prefix.</w:t>
            </w:r>
          </w:p>
          <w:p w14:paraId="00812262" w14:textId="77777777" w:rsidR="00AB764C" w:rsidRPr="00D907BB" w:rsidRDefault="00AB764C" w:rsidP="006D579D">
            <w:pPr>
              <w:pStyle w:val="TableBodyTextMIRB"/>
            </w:pPr>
            <w:r w:rsidRPr="006F2855">
              <w:t>Permissible Values:</w:t>
            </w:r>
            <w:r w:rsidRPr="00D907BB">
              <w:t xml:space="preserve"> (See </w:t>
            </w:r>
            <w:hyperlink w:anchor="ORN_STREET_TYPE_LIST" w:history="1">
              <w:r w:rsidRPr="006B4F03">
                <w:rPr>
                  <w:rStyle w:val="HyperlinkMIRBChar"/>
                  <w:color w:val="244061"/>
                </w:rPr>
                <w:t>ORN_STREET_TYPE_LIST</w:t>
              </w:r>
            </w:hyperlink>
            <w:r w:rsidRPr="00D907BB">
              <w:t xml:space="preserve"> </w:t>
            </w:r>
            <w:r>
              <w:t>lookup table in appendix</w:t>
            </w:r>
            <w:r w:rsidRPr="00D907BB">
              <w:t>)</w:t>
            </w:r>
          </w:p>
        </w:tc>
      </w:tr>
      <w:tr w:rsidR="00AB764C" w:rsidRPr="00642EC3" w14:paraId="2320EF96" w14:textId="77777777" w:rsidTr="006D579D">
        <w:trPr>
          <w:cantSplit/>
          <w:trHeight w:val="432"/>
        </w:trPr>
        <w:tc>
          <w:tcPr>
            <w:tcW w:w="3870" w:type="dxa"/>
            <w:vAlign w:val="center"/>
          </w:tcPr>
          <w:p w14:paraId="1EED5189" w14:textId="77777777" w:rsidR="00AB764C" w:rsidRPr="00D907BB" w:rsidRDefault="00AB764C" w:rsidP="006D579D">
            <w:pPr>
              <w:pStyle w:val="TableColumnNameMIRB"/>
            </w:pPr>
            <w:r w:rsidRPr="00D907BB">
              <w:t>STREET_NAME_BODY</w:t>
            </w:r>
          </w:p>
        </w:tc>
        <w:tc>
          <w:tcPr>
            <w:tcW w:w="2160" w:type="dxa"/>
            <w:vAlign w:val="center"/>
          </w:tcPr>
          <w:p w14:paraId="115DB416" w14:textId="77777777" w:rsidR="00AB764C" w:rsidRPr="00D907BB" w:rsidRDefault="00AB764C" w:rsidP="006D579D">
            <w:pPr>
              <w:pStyle w:val="TableBodyTextMIRB"/>
            </w:pPr>
            <w:r w:rsidRPr="00D907BB">
              <w:t>VARCHAR2(50)</w:t>
            </w:r>
          </w:p>
        </w:tc>
        <w:tc>
          <w:tcPr>
            <w:tcW w:w="1458" w:type="dxa"/>
            <w:vAlign w:val="center"/>
          </w:tcPr>
          <w:p w14:paraId="52D27620" w14:textId="77777777" w:rsidR="00AB764C" w:rsidRPr="00D907BB" w:rsidRDefault="00AB764C" w:rsidP="006D579D">
            <w:pPr>
              <w:pStyle w:val="TableBodyTextMIRB"/>
            </w:pPr>
            <w:r w:rsidRPr="00D907BB">
              <w:t>Yes</w:t>
            </w:r>
          </w:p>
        </w:tc>
        <w:tc>
          <w:tcPr>
            <w:tcW w:w="1872" w:type="dxa"/>
            <w:vAlign w:val="center"/>
          </w:tcPr>
          <w:p w14:paraId="6F0A8410" w14:textId="77777777" w:rsidR="00AB764C" w:rsidRPr="00D907BB" w:rsidRDefault="00AB764C" w:rsidP="006D579D">
            <w:pPr>
              <w:pStyle w:val="TableBodyTextMIRB"/>
            </w:pPr>
            <w:r w:rsidRPr="00D907BB">
              <w:t>NAME_BODY</w:t>
            </w:r>
          </w:p>
        </w:tc>
        <w:tc>
          <w:tcPr>
            <w:tcW w:w="8640" w:type="dxa"/>
            <w:vAlign w:val="center"/>
          </w:tcPr>
          <w:p w14:paraId="01793CDF" w14:textId="77777777" w:rsidR="00AB764C" w:rsidRPr="00D907BB" w:rsidRDefault="00AB764C" w:rsidP="006D579D">
            <w:pPr>
              <w:pStyle w:val="TableBodyTextMIRB"/>
            </w:pPr>
            <w:r w:rsidRPr="00D907BB">
              <w:t>The identifying named component of an official or alternate street name. A street name must have a street name body and street name body can never be abbreviated.</w:t>
            </w:r>
          </w:p>
        </w:tc>
      </w:tr>
      <w:tr w:rsidR="00AB764C" w:rsidRPr="00642EC3" w14:paraId="044B7542" w14:textId="77777777" w:rsidTr="006D579D">
        <w:trPr>
          <w:cantSplit/>
          <w:trHeight w:val="432"/>
        </w:trPr>
        <w:tc>
          <w:tcPr>
            <w:tcW w:w="3870" w:type="dxa"/>
            <w:vAlign w:val="center"/>
          </w:tcPr>
          <w:p w14:paraId="4194064A" w14:textId="77777777" w:rsidR="00AB764C" w:rsidRPr="00D907BB" w:rsidRDefault="00AB764C" w:rsidP="006D579D">
            <w:pPr>
              <w:pStyle w:val="TableColumnNameMIRB"/>
            </w:pPr>
            <w:r w:rsidRPr="00D907BB">
              <w:t>STREET_TYPE_SUFFIX</w:t>
            </w:r>
          </w:p>
        </w:tc>
        <w:tc>
          <w:tcPr>
            <w:tcW w:w="2160" w:type="dxa"/>
            <w:vAlign w:val="center"/>
          </w:tcPr>
          <w:p w14:paraId="66C21E15" w14:textId="77777777" w:rsidR="00AB764C" w:rsidRPr="00D907BB" w:rsidRDefault="00AB764C" w:rsidP="006D579D">
            <w:pPr>
              <w:pStyle w:val="TableBodyTextMIRB"/>
            </w:pPr>
            <w:r w:rsidRPr="00D907BB">
              <w:t>VARCHAR2(20)</w:t>
            </w:r>
          </w:p>
        </w:tc>
        <w:tc>
          <w:tcPr>
            <w:tcW w:w="1458" w:type="dxa"/>
            <w:vAlign w:val="center"/>
          </w:tcPr>
          <w:p w14:paraId="40090204" w14:textId="77777777" w:rsidR="00AB764C" w:rsidRPr="00D907BB" w:rsidRDefault="00AB764C" w:rsidP="006D579D">
            <w:pPr>
              <w:pStyle w:val="TableBodyTextMIRB"/>
            </w:pPr>
            <w:r w:rsidRPr="00D907BB">
              <w:t>No</w:t>
            </w:r>
          </w:p>
        </w:tc>
        <w:tc>
          <w:tcPr>
            <w:tcW w:w="1872" w:type="dxa"/>
            <w:vAlign w:val="center"/>
          </w:tcPr>
          <w:p w14:paraId="349F2CFE" w14:textId="77777777" w:rsidR="00AB764C" w:rsidRPr="00D907BB" w:rsidRDefault="00AB764C" w:rsidP="006D579D">
            <w:pPr>
              <w:pStyle w:val="TableBodyTextMIRB"/>
            </w:pPr>
            <w:r w:rsidRPr="00D907BB">
              <w:t>ST_TYPE_S</w:t>
            </w:r>
          </w:p>
        </w:tc>
        <w:tc>
          <w:tcPr>
            <w:tcW w:w="8640" w:type="dxa"/>
            <w:vAlign w:val="center"/>
          </w:tcPr>
          <w:p w14:paraId="598DE86F" w14:textId="77777777" w:rsidR="00AB764C" w:rsidRPr="00D907BB" w:rsidRDefault="00AB764C" w:rsidP="006D579D">
            <w:pPr>
              <w:pStyle w:val="TableBodyTextMIRB"/>
            </w:pPr>
            <w:r w:rsidRPr="00D907BB">
              <w:t>A part of the official or alternate street name identifying the street type which follows the street name body.</w:t>
            </w:r>
          </w:p>
          <w:p w14:paraId="341AD433" w14:textId="77777777" w:rsidR="00AB764C" w:rsidRPr="00D907BB" w:rsidRDefault="00AB764C" w:rsidP="006D579D">
            <w:pPr>
              <w:pStyle w:val="TableBodyTextMIRB"/>
            </w:pPr>
            <w:r w:rsidRPr="006F2855">
              <w:t>Permissible Values: (</w:t>
            </w:r>
            <w:r w:rsidRPr="00D907BB">
              <w:t xml:space="preserve">See </w:t>
            </w:r>
            <w:hyperlink w:anchor="ORN_STREET_TYPE_LIST" w:history="1">
              <w:r w:rsidRPr="006B4F03">
                <w:rPr>
                  <w:rStyle w:val="HyperlinkMIRBChar"/>
                  <w:color w:val="244061"/>
                </w:rPr>
                <w:t>ORN_STREET_TYPE_LIST</w:t>
              </w:r>
            </w:hyperlink>
            <w:r w:rsidRPr="00D907BB">
              <w:t xml:space="preserve"> </w:t>
            </w:r>
            <w:r>
              <w:t>lookup table in appendix</w:t>
            </w:r>
            <w:r w:rsidRPr="00D907BB">
              <w:t>)</w:t>
            </w:r>
          </w:p>
        </w:tc>
      </w:tr>
      <w:tr w:rsidR="00AB764C" w:rsidRPr="00642EC3" w14:paraId="6EA5AB92" w14:textId="77777777" w:rsidTr="006D579D">
        <w:trPr>
          <w:cantSplit/>
          <w:trHeight w:val="432"/>
        </w:trPr>
        <w:tc>
          <w:tcPr>
            <w:tcW w:w="3870" w:type="dxa"/>
            <w:vAlign w:val="center"/>
          </w:tcPr>
          <w:p w14:paraId="5DDE1873" w14:textId="77777777" w:rsidR="00AB764C" w:rsidRPr="00D907BB" w:rsidRDefault="00AB764C" w:rsidP="006D579D">
            <w:pPr>
              <w:pStyle w:val="TableColumnNameMIRB"/>
            </w:pPr>
            <w:r w:rsidRPr="00D907BB">
              <w:t>DIRECTIONAL_SUFFIX</w:t>
            </w:r>
          </w:p>
        </w:tc>
        <w:tc>
          <w:tcPr>
            <w:tcW w:w="2160" w:type="dxa"/>
            <w:vAlign w:val="center"/>
          </w:tcPr>
          <w:p w14:paraId="2C5CEBD0" w14:textId="77777777" w:rsidR="00AB764C" w:rsidRPr="00D907BB" w:rsidRDefault="00AB764C" w:rsidP="006D579D">
            <w:pPr>
              <w:pStyle w:val="TableBodyTextMIRB"/>
            </w:pPr>
            <w:r w:rsidRPr="00D907BB">
              <w:t>VARCHAR2(10)</w:t>
            </w:r>
          </w:p>
        </w:tc>
        <w:tc>
          <w:tcPr>
            <w:tcW w:w="1458" w:type="dxa"/>
            <w:vAlign w:val="center"/>
          </w:tcPr>
          <w:p w14:paraId="03CF63F5" w14:textId="77777777" w:rsidR="00AB764C" w:rsidRPr="00D907BB" w:rsidRDefault="00AB764C" w:rsidP="006D579D">
            <w:pPr>
              <w:pStyle w:val="TableBodyTextMIRB"/>
            </w:pPr>
            <w:r w:rsidRPr="00D907BB">
              <w:t>No</w:t>
            </w:r>
          </w:p>
        </w:tc>
        <w:tc>
          <w:tcPr>
            <w:tcW w:w="1872" w:type="dxa"/>
            <w:vAlign w:val="center"/>
          </w:tcPr>
          <w:p w14:paraId="463A55DE" w14:textId="77777777" w:rsidR="00AB764C" w:rsidRPr="00D907BB" w:rsidRDefault="00AB764C" w:rsidP="006D579D">
            <w:pPr>
              <w:pStyle w:val="TableBodyTextMIRB"/>
            </w:pPr>
            <w:r w:rsidRPr="00D907BB">
              <w:t>DIR_SUFFIX</w:t>
            </w:r>
          </w:p>
        </w:tc>
        <w:tc>
          <w:tcPr>
            <w:tcW w:w="8640" w:type="dxa"/>
            <w:vAlign w:val="center"/>
          </w:tcPr>
          <w:p w14:paraId="46FCF167" w14:textId="77777777" w:rsidR="00AB764C" w:rsidRPr="00D907BB" w:rsidRDefault="00AB764C" w:rsidP="006D579D">
            <w:pPr>
              <w:pStyle w:val="TableBodyTextMIRB"/>
            </w:pPr>
            <w:r w:rsidRPr="00D907BB">
              <w:t>A geographic direction, which is part of the official or alternate street name which follows the street name body and, if appropriate, the street type suffix.</w:t>
            </w:r>
          </w:p>
          <w:p w14:paraId="70C5C865" w14:textId="77777777" w:rsidR="00AB764C" w:rsidRPr="00D907BB" w:rsidRDefault="00AB764C" w:rsidP="006D579D">
            <w:pPr>
              <w:pStyle w:val="TableBodyTextMIRB"/>
            </w:pPr>
            <w:r w:rsidRPr="006F2855">
              <w:t>Permissible Values: (</w:t>
            </w:r>
            <w:r w:rsidRPr="00D907BB">
              <w:t xml:space="preserve">See </w:t>
            </w:r>
            <w:hyperlink w:anchor="ORN_STREET_DIRECTION_LIST" w:history="1">
              <w:r w:rsidRPr="006B4F03">
                <w:rPr>
                  <w:rStyle w:val="HyperlinkMIRBChar"/>
                  <w:color w:val="244061"/>
                </w:rPr>
                <w:t>ORN_STREET_DIRECTION_LIST</w:t>
              </w:r>
            </w:hyperlink>
            <w:r w:rsidRPr="00D907BB">
              <w:t xml:space="preserve"> </w:t>
            </w:r>
            <w:r>
              <w:t>lookup table in appendix</w:t>
            </w:r>
            <w:r w:rsidRPr="00D907BB">
              <w:t>)</w:t>
            </w:r>
          </w:p>
        </w:tc>
      </w:tr>
      <w:tr w:rsidR="00AB764C" w:rsidRPr="00642EC3" w14:paraId="6A892678" w14:textId="77777777" w:rsidTr="006D579D">
        <w:trPr>
          <w:cantSplit/>
          <w:trHeight w:val="432"/>
        </w:trPr>
        <w:tc>
          <w:tcPr>
            <w:tcW w:w="3870" w:type="dxa"/>
            <w:vAlign w:val="center"/>
          </w:tcPr>
          <w:p w14:paraId="64B3FAFF" w14:textId="77777777" w:rsidR="00AB764C" w:rsidRPr="00D907BB" w:rsidRDefault="00AB764C" w:rsidP="006D579D">
            <w:pPr>
              <w:pStyle w:val="TableColumnNameMIRB"/>
            </w:pPr>
            <w:r w:rsidRPr="00D907BB">
              <w:t>OFFICIAL_LANGUAGE</w:t>
            </w:r>
          </w:p>
        </w:tc>
        <w:tc>
          <w:tcPr>
            <w:tcW w:w="2160" w:type="dxa"/>
            <w:vAlign w:val="center"/>
          </w:tcPr>
          <w:p w14:paraId="67B0E552" w14:textId="77777777" w:rsidR="00AB764C" w:rsidRPr="00D907BB" w:rsidRDefault="00AB764C" w:rsidP="006D579D">
            <w:pPr>
              <w:pStyle w:val="TableBodyTextMIRB"/>
            </w:pPr>
            <w:r w:rsidRPr="00D907BB">
              <w:t>VARCHAR2(3)</w:t>
            </w:r>
          </w:p>
        </w:tc>
        <w:tc>
          <w:tcPr>
            <w:tcW w:w="1458" w:type="dxa"/>
            <w:vAlign w:val="center"/>
          </w:tcPr>
          <w:p w14:paraId="085A6F15" w14:textId="77777777" w:rsidR="00AB764C" w:rsidRPr="00D907BB" w:rsidRDefault="00AB764C" w:rsidP="006D579D">
            <w:pPr>
              <w:pStyle w:val="TableBodyTextMIRB"/>
            </w:pPr>
            <w:r w:rsidRPr="00D907BB">
              <w:t>Yes</w:t>
            </w:r>
          </w:p>
        </w:tc>
        <w:tc>
          <w:tcPr>
            <w:tcW w:w="1872" w:type="dxa"/>
            <w:vAlign w:val="center"/>
          </w:tcPr>
          <w:p w14:paraId="10642883" w14:textId="77777777" w:rsidR="00AB764C" w:rsidRPr="00D907BB" w:rsidRDefault="00AB764C" w:rsidP="006D579D">
            <w:pPr>
              <w:pStyle w:val="TableBodyTextMIRB"/>
            </w:pPr>
            <w:r w:rsidRPr="00D907BB">
              <w:t>OFF_LANG</w:t>
            </w:r>
          </w:p>
        </w:tc>
        <w:tc>
          <w:tcPr>
            <w:tcW w:w="8640" w:type="dxa"/>
            <w:vAlign w:val="center"/>
          </w:tcPr>
          <w:p w14:paraId="6D72DFB0" w14:textId="77777777" w:rsidR="00AB764C" w:rsidRPr="00D907BB" w:rsidRDefault="00AB764C" w:rsidP="006D579D">
            <w:pPr>
              <w:pStyle w:val="TableBodyTextMIRB"/>
            </w:pPr>
            <w:r w:rsidRPr="00D907BB">
              <w:t>A code identifying the official language.</w:t>
            </w:r>
          </w:p>
          <w:p w14:paraId="6AFC4252" w14:textId="77777777" w:rsidR="00AB764C" w:rsidRPr="00D907BB" w:rsidRDefault="00AB764C" w:rsidP="006D579D">
            <w:pPr>
              <w:pStyle w:val="TableBodyTextMIRB"/>
            </w:pPr>
            <w:r w:rsidRPr="006F2855">
              <w:t>Permissible Values: (</w:t>
            </w:r>
            <w:r w:rsidRPr="00D907BB">
              <w:t xml:space="preserve">See </w:t>
            </w:r>
            <w:hyperlink w:anchor="ORN_OFFICIAL_LANGUAGE_LIST" w:history="1">
              <w:r w:rsidRPr="006B4F03">
                <w:rPr>
                  <w:rStyle w:val="HyperlinkMIRBChar"/>
                  <w:color w:val="244061"/>
                </w:rPr>
                <w:t>ORN_OFFICIAL_LANGUAGE_LIST</w:t>
              </w:r>
            </w:hyperlink>
            <w:r w:rsidRPr="00D907BB">
              <w:t xml:space="preserve"> </w:t>
            </w:r>
            <w:r>
              <w:t>lookup table in appendix</w:t>
            </w:r>
            <w:r w:rsidRPr="00D907BB">
              <w:t>)</w:t>
            </w:r>
          </w:p>
        </w:tc>
      </w:tr>
      <w:tr w:rsidR="00AB764C" w:rsidRPr="00642EC3" w14:paraId="2FEB51EB" w14:textId="77777777" w:rsidTr="006D579D">
        <w:trPr>
          <w:cantSplit/>
          <w:trHeight w:val="432"/>
        </w:trPr>
        <w:tc>
          <w:tcPr>
            <w:tcW w:w="3870" w:type="dxa"/>
            <w:vAlign w:val="center"/>
          </w:tcPr>
          <w:p w14:paraId="2A95ABFA" w14:textId="77777777" w:rsidR="00AB764C" w:rsidRPr="00D907BB" w:rsidRDefault="00AB764C" w:rsidP="006D579D">
            <w:pPr>
              <w:pStyle w:val="TableColumnNameMIRB"/>
            </w:pPr>
            <w:r w:rsidRPr="00D907BB">
              <w:lastRenderedPageBreak/>
              <w:t>ABBREVIATED_STREET_NAME</w:t>
            </w:r>
          </w:p>
        </w:tc>
        <w:tc>
          <w:tcPr>
            <w:tcW w:w="2160" w:type="dxa"/>
            <w:vAlign w:val="center"/>
          </w:tcPr>
          <w:p w14:paraId="4AF35C41" w14:textId="77777777" w:rsidR="00AB764C" w:rsidRPr="00D907BB" w:rsidRDefault="00AB764C" w:rsidP="006D579D">
            <w:pPr>
              <w:pStyle w:val="TableBodyTextMIRB"/>
            </w:pPr>
            <w:r w:rsidRPr="00D907BB">
              <w:t>VARCHAR2(100)</w:t>
            </w:r>
          </w:p>
        </w:tc>
        <w:tc>
          <w:tcPr>
            <w:tcW w:w="1458" w:type="dxa"/>
            <w:vAlign w:val="center"/>
          </w:tcPr>
          <w:p w14:paraId="7526F98F" w14:textId="77777777" w:rsidR="00AB764C" w:rsidRPr="00D907BB" w:rsidRDefault="00AB764C" w:rsidP="006D579D">
            <w:pPr>
              <w:pStyle w:val="TableBodyTextMIRB"/>
            </w:pPr>
            <w:r w:rsidRPr="00D907BB">
              <w:t>Yes</w:t>
            </w:r>
          </w:p>
        </w:tc>
        <w:tc>
          <w:tcPr>
            <w:tcW w:w="1872" w:type="dxa"/>
            <w:vAlign w:val="center"/>
          </w:tcPr>
          <w:p w14:paraId="7340DBE1" w14:textId="77777777" w:rsidR="00AB764C" w:rsidRPr="00D907BB" w:rsidRDefault="00AB764C" w:rsidP="006D579D">
            <w:pPr>
              <w:pStyle w:val="TableBodyTextMIRB"/>
            </w:pPr>
            <w:r w:rsidRPr="00D907BB">
              <w:t>ABBR_NAME</w:t>
            </w:r>
          </w:p>
        </w:tc>
        <w:tc>
          <w:tcPr>
            <w:tcW w:w="8640" w:type="dxa"/>
            <w:vAlign w:val="center"/>
          </w:tcPr>
          <w:p w14:paraId="1A404D89" w14:textId="77777777" w:rsidR="00AB764C" w:rsidRPr="00D907BB" w:rsidRDefault="00AB764C" w:rsidP="006D579D">
            <w:pPr>
              <w:pStyle w:val="TableBodyTextMIRB"/>
            </w:pPr>
            <w:r w:rsidRPr="00D907BB">
              <w:t>This attribute is composed of the individual street name components, where present, including directional prefix, street type prefix, street name body, street type suffix and directional suffix. Street name components are abbreviated with the exception of street name body.</w:t>
            </w:r>
          </w:p>
        </w:tc>
      </w:tr>
      <w:tr w:rsidR="00AB764C" w:rsidRPr="00642EC3" w14:paraId="345EDFC4" w14:textId="77777777" w:rsidTr="006D579D">
        <w:trPr>
          <w:cantSplit/>
          <w:trHeight w:val="432"/>
        </w:trPr>
        <w:tc>
          <w:tcPr>
            <w:tcW w:w="3870" w:type="dxa"/>
            <w:vAlign w:val="center"/>
          </w:tcPr>
          <w:p w14:paraId="71B27358" w14:textId="77777777" w:rsidR="00AB764C" w:rsidRPr="00D907BB" w:rsidRDefault="00AB764C" w:rsidP="006D579D">
            <w:pPr>
              <w:pStyle w:val="TableColumnNameMIRB"/>
            </w:pPr>
            <w:r w:rsidRPr="00D907BB">
              <w:t>EFFECTIVE_DATETIME</w:t>
            </w:r>
          </w:p>
        </w:tc>
        <w:tc>
          <w:tcPr>
            <w:tcW w:w="2160" w:type="dxa"/>
            <w:vAlign w:val="center"/>
          </w:tcPr>
          <w:p w14:paraId="65FFE20A" w14:textId="77777777" w:rsidR="00AB764C" w:rsidRPr="00D907BB" w:rsidRDefault="00AB764C" w:rsidP="006D579D">
            <w:pPr>
              <w:pStyle w:val="TableBodyTextMIRB"/>
            </w:pPr>
            <w:r w:rsidRPr="00D907BB">
              <w:t>DATE</w:t>
            </w:r>
          </w:p>
        </w:tc>
        <w:tc>
          <w:tcPr>
            <w:tcW w:w="1458" w:type="dxa"/>
            <w:vAlign w:val="center"/>
          </w:tcPr>
          <w:p w14:paraId="248F8934" w14:textId="77777777" w:rsidR="00AB764C" w:rsidRPr="00D907BB" w:rsidRDefault="00AB764C" w:rsidP="006D579D">
            <w:pPr>
              <w:pStyle w:val="TableBodyTextMIRB"/>
            </w:pPr>
            <w:r w:rsidRPr="00D907BB">
              <w:t>Yes</w:t>
            </w:r>
          </w:p>
        </w:tc>
        <w:tc>
          <w:tcPr>
            <w:tcW w:w="1872" w:type="dxa"/>
            <w:vAlign w:val="center"/>
          </w:tcPr>
          <w:p w14:paraId="318F5520" w14:textId="77777777" w:rsidR="00AB764C" w:rsidRPr="00D907BB" w:rsidRDefault="00AB764C" w:rsidP="006D579D">
            <w:pPr>
              <w:pStyle w:val="TableBodyTextMIRB"/>
            </w:pPr>
            <w:r w:rsidRPr="00D907BB">
              <w:t>EFF_DATE</w:t>
            </w:r>
          </w:p>
        </w:tc>
        <w:tc>
          <w:tcPr>
            <w:tcW w:w="8640" w:type="dxa"/>
            <w:vAlign w:val="center"/>
          </w:tcPr>
          <w:p w14:paraId="62C1802B" w14:textId="77777777" w:rsidR="00AB764C" w:rsidRPr="00D907BB" w:rsidRDefault="00AB764C" w:rsidP="006D579D">
            <w:pPr>
              <w:pStyle w:val="TableBodyTextMIRB"/>
            </w:pPr>
            <w:r w:rsidRPr="00D907BB">
              <w:t>Date/time the record was created or last modified in the source database.</w:t>
            </w:r>
          </w:p>
        </w:tc>
      </w:tr>
      <w:tr w:rsidR="00AB764C" w:rsidRPr="00642EC3" w14:paraId="55AA30A0" w14:textId="77777777" w:rsidTr="006D579D">
        <w:trPr>
          <w:cantSplit/>
          <w:trHeight w:val="432"/>
        </w:trPr>
        <w:tc>
          <w:tcPr>
            <w:tcW w:w="3870" w:type="dxa"/>
            <w:vAlign w:val="center"/>
          </w:tcPr>
          <w:p w14:paraId="36BB3C7E" w14:textId="77777777" w:rsidR="00AB764C" w:rsidRPr="00D907BB" w:rsidRDefault="00AB764C" w:rsidP="006D579D">
            <w:pPr>
              <w:pStyle w:val="TableColumnNameMIRB"/>
            </w:pPr>
            <w:r w:rsidRPr="00D907BB">
              <w:t>EXPIRY_DATETIME</w:t>
            </w:r>
          </w:p>
        </w:tc>
        <w:tc>
          <w:tcPr>
            <w:tcW w:w="2160" w:type="dxa"/>
            <w:vAlign w:val="center"/>
          </w:tcPr>
          <w:p w14:paraId="480C82E4" w14:textId="77777777" w:rsidR="00AB764C" w:rsidRPr="00D907BB" w:rsidRDefault="00AB764C" w:rsidP="006D579D">
            <w:pPr>
              <w:pStyle w:val="TableBodyTextMIRB"/>
            </w:pPr>
            <w:r w:rsidRPr="00D907BB">
              <w:t>DATE</w:t>
            </w:r>
          </w:p>
        </w:tc>
        <w:tc>
          <w:tcPr>
            <w:tcW w:w="1458" w:type="dxa"/>
            <w:vAlign w:val="center"/>
          </w:tcPr>
          <w:p w14:paraId="23064BDB" w14:textId="77777777" w:rsidR="00AB764C" w:rsidRPr="00D907BB" w:rsidRDefault="00AB764C" w:rsidP="006D579D">
            <w:pPr>
              <w:pStyle w:val="TableBodyTextMIRB"/>
            </w:pPr>
            <w:r w:rsidRPr="00D907BB">
              <w:t>No</w:t>
            </w:r>
          </w:p>
        </w:tc>
        <w:tc>
          <w:tcPr>
            <w:tcW w:w="1872" w:type="dxa"/>
            <w:vAlign w:val="center"/>
          </w:tcPr>
          <w:p w14:paraId="4398E108" w14:textId="77777777" w:rsidR="00AB764C" w:rsidRPr="00D907BB" w:rsidRDefault="00AB764C" w:rsidP="006D579D">
            <w:pPr>
              <w:pStyle w:val="TableBodyTextMIRB"/>
            </w:pPr>
            <w:r w:rsidRPr="00D907BB">
              <w:t>EXP_DATE</w:t>
            </w:r>
          </w:p>
        </w:tc>
        <w:tc>
          <w:tcPr>
            <w:tcW w:w="8640" w:type="dxa"/>
            <w:vAlign w:val="center"/>
          </w:tcPr>
          <w:p w14:paraId="5AFDCCE4" w14:textId="77777777" w:rsidR="00AB764C" w:rsidRPr="00D907BB" w:rsidRDefault="00AB764C" w:rsidP="006D579D">
            <w:pPr>
              <w:pStyle w:val="TableBodyTextMIRB"/>
            </w:pPr>
            <w:r w:rsidRPr="00D907BB">
              <w:t>Date/time that the record was expired from use.</w:t>
            </w:r>
          </w:p>
        </w:tc>
      </w:tr>
    </w:tbl>
    <w:p w14:paraId="7D18563E" w14:textId="77777777" w:rsidR="00AB764C" w:rsidRPr="006B4F03" w:rsidRDefault="00AB764C" w:rsidP="00AB764C">
      <w:pPr>
        <w:pStyle w:val="Heading2MIRB"/>
        <w:rPr>
          <w:color w:val="244061"/>
        </w:rPr>
      </w:pPr>
      <w:bookmarkStart w:id="36" w:name="_Toc196317670"/>
      <w:r w:rsidRPr="006B4F03">
        <w:rPr>
          <w:color w:val="244061"/>
        </w:rPr>
        <w:t>ORN_STRUCTURE</w:t>
      </w:r>
      <w:bookmarkEnd w:id="36"/>
    </w:p>
    <w:p w14:paraId="29B18CD9" w14:textId="77777777" w:rsidR="00AB764C" w:rsidRPr="00D907BB" w:rsidRDefault="00AB764C" w:rsidP="00AB764C">
      <w:pPr>
        <w:pStyle w:val="BodyAccessibleTextMIRB"/>
      </w:pPr>
      <w:r w:rsidRPr="00D907BB">
        <w:t>The classification of a structure, that exists on a road element and is managed as a linear event. Th</w:t>
      </w:r>
      <w:r>
        <w:t>e types are mutually exclusive.</w:t>
      </w:r>
    </w:p>
    <w:tbl>
      <w:tblPr>
        <w:tblStyle w:val="TableGrid1"/>
        <w:tblW w:w="18180" w:type="dxa"/>
        <w:tblLayout w:type="fixed"/>
        <w:tblLook w:val="04A0" w:firstRow="1" w:lastRow="0" w:firstColumn="1" w:lastColumn="0" w:noHBand="0" w:noVBand="1"/>
        <w:tblCaption w:val="Table: ORN_STRUCTURE"/>
        <w:tblDescription w:val="The ORN_STRUCTURE table and attributes."/>
      </w:tblPr>
      <w:tblGrid>
        <w:gridCol w:w="3870"/>
        <w:gridCol w:w="2088"/>
        <w:gridCol w:w="1440"/>
        <w:gridCol w:w="1890"/>
        <w:gridCol w:w="8892"/>
      </w:tblGrid>
      <w:tr w:rsidR="00AB764C" w:rsidRPr="00642EC3" w14:paraId="2E6ABA9C" w14:textId="77777777" w:rsidTr="006D579D">
        <w:trPr>
          <w:cantSplit/>
          <w:trHeight w:val="432"/>
          <w:tblHeader/>
        </w:trPr>
        <w:tc>
          <w:tcPr>
            <w:tcW w:w="3870" w:type="dxa"/>
            <w:vAlign w:val="center"/>
          </w:tcPr>
          <w:p w14:paraId="1B753248" w14:textId="77777777" w:rsidR="00AB764C" w:rsidRPr="00642EC3" w:rsidRDefault="00AB764C" w:rsidP="006D579D">
            <w:pPr>
              <w:pStyle w:val="TableHeaderRowTextMIRB"/>
            </w:pPr>
            <w:r w:rsidRPr="00642EC3">
              <w:t>Column Name</w:t>
            </w:r>
          </w:p>
        </w:tc>
        <w:tc>
          <w:tcPr>
            <w:tcW w:w="2088" w:type="dxa"/>
            <w:vAlign w:val="center"/>
          </w:tcPr>
          <w:p w14:paraId="7A16B8A3" w14:textId="77777777" w:rsidR="00AB764C" w:rsidRPr="00642EC3" w:rsidRDefault="00AB764C" w:rsidP="006D579D">
            <w:pPr>
              <w:pStyle w:val="TableHeaderRowTextMIRB"/>
            </w:pPr>
            <w:r w:rsidRPr="00642EC3">
              <w:t>Column Type</w:t>
            </w:r>
          </w:p>
        </w:tc>
        <w:tc>
          <w:tcPr>
            <w:tcW w:w="1440" w:type="dxa"/>
            <w:vAlign w:val="center"/>
          </w:tcPr>
          <w:p w14:paraId="54B6462A" w14:textId="77777777" w:rsidR="00AB764C" w:rsidRPr="00642EC3" w:rsidRDefault="00AB764C" w:rsidP="006D579D">
            <w:pPr>
              <w:pStyle w:val="TableHeaderRowTextMIRB"/>
            </w:pPr>
            <w:r w:rsidRPr="00642EC3">
              <w:t>Mandatory</w:t>
            </w:r>
          </w:p>
        </w:tc>
        <w:tc>
          <w:tcPr>
            <w:tcW w:w="1890" w:type="dxa"/>
            <w:vAlign w:val="center"/>
          </w:tcPr>
          <w:p w14:paraId="6FAEAA52" w14:textId="77777777" w:rsidR="00AB764C" w:rsidRPr="00642EC3" w:rsidRDefault="00AB764C" w:rsidP="006D579D">
            <w:pPr>
              <w:pStyle w:val="TableHeaderRowTextMIRB"/>
            </w:pPr>
            <w:r w:rsidRPr="00642EC3">
              <w:t>Short Name</w:t>
            </w:r>
          </w:p>
        </w:tc>
        <w:tc>
          <w:tcPr>
            <w:tcW w:w="8892" w:type="dxa"/>
            <w:vAlign w:val="center"/>
          </w:tcPr>
          <w:p w14:paraId="1AC90FAA" w14:textId="77777777" w:rsidR="00AB764C" w:rsidRPr="00642EC3" w:rsidRDefault="00AB764C" w:rsidP="006D579D">
            <w:pPr>
              <w:pStyle w:val="TableHeaderRowTextMIRB"/>
            </w:pPr>
            <w:r>
              <w:t>Description</w:t>
            </w:r>
          </w:p>
        </w:tc>
      </w:tr>
      <w:tr w:rsidR="00AB764C" w:rsidRPr="00642EC3" w14:paraId="22248459" w14:textId="77777777" w:rsidTr="006D579D">
        <w:trPr>
          <w:cantSplit/>
          <w:trHeight w:val="432"/>
        </w:trPr>
        <w:tc>
          <w:tcPr>
            <w:tcW w:w="3870" w:type="dxa"/>
            <w:vAlign w:val="center"/>
          </w:tcPr>
          <w:p w14:paraId="4F85C1F2" w14:textId="77777777" w:rsidR="00AB764C" w:rsidRPr="00D907BB" w:rsidRDefault="00AB764C" w:rsidP="006D579D">
            <w:pPr>
              <w:pStyle w:val="TableColumnNameMIRB"/>
            </w:pPr>
            <w:r w:rsidRPr="00D907BB">
              <w:t>EVENT_ID</w:t>
            </w:r>
          </w:p>
        </w:tc>
        <w:tc>
          <w:tcPr>
            <w:tcW w:w="2088" w:type="dxa"/>
            <w:vAlign w:val="center"/>
          </w:tcPr>
          <w:p w14:paraId="596E417F" w14:textId="77777777" w:rsidR="00AB764C" w:rsidRPr="00D907BB" w:rsidRDefault="00AB764C" w:rsidP="006D579D">
            <w:pPr>
              <w:pStyle w:val="TableBodyTextMIRB"/>
            </w:pPr>
            <w:r w:rsidRPr="00D907BB">
              <w:t>NUMBER(13,0)</w:t>
            </w:r>
          </w:p>
        </w:tc>
        <w:tc>
          <w:tcPr>
            <w:tcW w:w="1440" w:type="dxa"/>
            <w:vAlign w:val="center"/>
          </w:tcPr>
          <w:p w14:paraId="75D38425" w14:textId="77777777" w:rsidR="00AB764C" w:rsidRPr="00D907BB" w:rsidRDefault="00AB764C" w:rsidP="006D579D">
            <w:pPr>
              <w:pStyle w:val="TableBodyTextMIRB"/>
            </w:pPr>
            <w:r w:rsidRPr="00D907BB">
              <w:t>Yes</w:t>
            </w:r>
          </w:p>
        </w:tc>
        <w:tc>
          <w:tcPr>
            <w:tcW w:w="1890" w:type="dxa"/>
            <w:vAlign w:val="center"/>
          </w:tcPr>
          <w:p w14:paraId="4E816591" w14:textId="77777777" w:rsidR="00AB764C" w:rsidRPr="00D907BB" w:rsidRDefault="00AB764C" w:rsidP="006D579D">
            <w:pPr>
              <w:pStyle w:val="TableBodyTextMIRB"/>
            </w:pPr>
            <w:r w:rsidRPr="00D907BB">
              <w:t>EVENT_ID</w:t>
            </w:r>
          </w:p>
        </w:tc>
        <w:tc>
          <w:tcPr>
            <w:tcW w:w="8892" w:type="dxa"/>
            <w:vAlign w:val="center"/>
          </w:tcPr>
          <w:p w14:paraId="55225BB1" w14:textId="77777777" w:rsidR="00AB764C" w:rsidRPr="00D907BB" w:rsidRDefault="00AB764C" w:rsidP="006D579D">
            <w:pPr>
              <w:pStyle w:val="TableBodyTextMIRB"/>
            </w:pPr>
            <w:r w:rsidRPr="00D907BB">
              <w:t>System generated identifier, unique at the application level.</w:t>
            </w:r>
          </w:p>
        </w:tc>
      </w:tr>
      <w:tr w:rsidR="00AB764C" w:rsidRPr="00642EC3" w14:paraId="19538E7A" w14:textId="77777777" w:rsidTr="006D579D">
        <w:trPr>
          <w:cantSplit/>
          <w:trHeight w:val="432"/>
        </w:trPr>
        <w:tc>
          <w:tcPr>
            <w:tcW w:w="3870" w:type="dxa"/>
            <w:vAlign w:val="center"/>
          </w:tcPr>
          <w:p w14:paraId="6DF60526" w14:textId="77777777" w:rsidR="00AB764C" w:rsidRPr="00D907BB" w:rsidRDefault="00AB764C" w:rsidP="006D579D">
            <w:pPr>
              <w:pStyle w:val="TableColumnNameMIRB"/>
            </w:pPr>
            <w:r w:rsidRPr="00D907BB">
              <w:t>ORN_ROAD_NET_ELEMENT_ID</w:t>
            </w:r>
          </w:p>
        </w:tc>
        <w:tc>
          <w:tcPr>
            <w:tcW w:w="2088" w:type="dxa"/>
            <w:vAlign w:val="center"/>
          </w:tcPr>
          <w:p w14:paraId="12307333" w14:textId="77777777" w:rsidR="00AB764C" w:rsidRPr="00D907BB" w:rsidRDefault="00AB764C" w:rsidP="006D579D">
            <w:pPr>
              <w:pStyle w:val="TableBodyTextMIRB"/>
            </w:pPr>
            <w:r w:rsidRPr="00D907BB">
              <w:t>NUMBER(13,0)</w:t>
            </w:r>
          </w:p>
        </w:tc>
        <w:tc>
          <w:tcPr>
            <w:tcW w:w="1440" w:type="dxa"/>
            <w:vAlign w:val="center"/>
          </w:tcPr>
          <w:p w14:paraId="67C030AF" w14:textId="77777777" w:rsidR="00AB764C" w:rsidRPr="00D907BB" w:rsidRDefault="00AB764C" w:rsidP="006D579D">
            <w:pPr>
              <w:pStyle w:val="TableBodyTextMIRB"/>
            </w:pPr>
            <w:r w:rsidRPr="00D907BB">
              <w:t>Yes</w:t>
            </w:r>
          </w:p>
        </w:tc>
        <w:tc>
          <w:tcPr>
            <w:tcW w:w="1890" w:type="dxa"/>
            <w:vAlign w:val="center"/>
          </w:tcPr>
          <w:p w14:paraId="53189C83" w14:textId="77777777" w:rsidR="00AB764C" w:rsidRPr="00D907BB" w:rsidRDefault="00AB764C" w:rsidP="006D579D">
            <w:pPr>
              <w:pStyle w:val="TableBodyTextMIRB"/>
            </w:pPr>
            <w:r w:rsidRPr="00D907BB">
              <w:t>ELEMENT_ID</w:t>
            </w:r>
          </w:p>
        </w:tc>
        <w:tc>
          <w:tcPr>
            <w:tcW w:w="8892" w:type="dxa"/>
            <w:vAlign w:val="center"/>
          </w:tcPr>
          <w:p w14:paraId="72393FDA" w14:textId="77777777" w:rsidR="00AB764C" w:rsidRPr="00D907BB" w:rsidRDefault="00714627" w:rsidP="006D579D">
            <w:pPr>
              <w:pStyle w:val="TableBodyTextMIRB"/>
            </w:pPr>
            <w:r w:rsidRPr="005D3BBC">
              <w:t>Foreign Key (FK) OGF_ID reference to parent ORN_ROAD_NET_ELEMENT_FT feature table record</w:t>
            </w:r>
            <w:r w:rsidRPr="00D907BB">
              <w:t>.</w:t>
            </w:r>
          </w:p>
        </w:tc>
      </w:tr>
      <w:tr w:rsidR="00AB764C" w:rsidRPr="00642EC3" w14:paraId="46C1905D" w14:textId="77777777" w:rsidTr="006D579D">
        <w:trPr>
          <w:cantSplit/>
          <w:trHeight w:val="432"/>
        </w:trPr>
        <w:tc>
          <w:tcPr>
            <w:tcW w:w="3870" w:type="dxa"/>
            <w:vAlign w:val="center"/>
          </w:tcPr>
          <w:p w14:paraId="358D9099" w14:textId="77777777" w:rsidR="00AB764C" w:rsidRPr="00D907BB" w:rsidRDefault="00AB764C" w:rsidP="006D579D">
            <w:pPr>
              <w:pStyle w:val="TableColumnNameMIRB"/>
            </w:pPr>
            <w:r w:rsidRPr="00D907BB">
              <w:t>FROM_MEASURE</w:t>
            </w:r>
          </w:p>
        </w:tc>
        <w:tc>
          <w:tcPr>
            <w:tcW w:w="2088" w:type="dxa"/>
            <w:vAlign w:val="center"/>
          </w:tcPr>
          <w:p w14:paraId="12F112DA" w14:textId="77777777" w:rsidR="00AB764C" w:rsidRPr="00D907BB" w:rsidRDefault="00AB764C" w:rsidP="006D579D">
            <w:pPr>
              <w:pStyle w:val="TableBodyTextMIRB"/>
            </w:pPr>
            <w:r w:rsidRPr="00D907BB">
              <w:t>NUMBER(9,3)</w:t>
            </w:r>
          </w:p>
        </w:tc>
        <w:tc>
          <w:tcPr>
            <w:tcW w:w="1440" w:type="dxa"/>
            <w:vAlign w:val="center"/>
          </w:tcPr>
          <w:p w14:paraId="456D03CC" w14:textId="77777777" w:rsidR="00AB764C" w:rsidRPr="00D907BB" w:rsidRDefault="00AB764C" w:rsidP="006D579D">
            <w:pPr>
              <w:pStyle w:val="TableBodyTextMIRB"/>
            </w:pPr>
            <w:r w:rsidRPr="00D907BB">
              <w:t>Yes</w:t>
            </w:r>
          </w:p>
        </w:tc>
        <w:tc>
          <w:tcPr>
            <w:tcW w:w="1890" w:type="dxa"/>
            <w:vAlign w:val="center"/>
          </w:tcPr>
          <w:p w14:paraId="02377158" w14:textId="77777777" w:rsidR="00AB764C" w:rsidRPr="00D907BB" w:rsidRDefault="00AB764C" w:rsidP="006D579D">
            <w:pPr>
              <w:pStyle w:val="TableBodyTextMIRB"/>
            </w:pPr>
            <w:r w:rsidRPr="00D907BB">
              <w:t>FROM_MEAS</w:t>
            </w:r>
          </w:p>
        </w:tc>
        <w:tc>
          <w:tcPr>
            <w:tcW w:w="8892" w:type="dxa"/>
            <w:vAlign w:val="center"/>
          </w:tcPr>
          <w:p w14:paraId="2403F458" w14:textId="77777777" w:rsidR="00AB764C" w:rsidRPr="00D907BB" w:rsidRDefault="00AB764C" w:rsidP="006D579D">
            <w:pPr>
              <w:pStyle w:val="TableBodyTextMIRB"/>
            </w:pPr>
            <w:r w:rsidRPr="00D907BB">
              <w:t>The location of the beginning of the event measured in metres from the beginning of the road element. This measure is related to planimetric distance, not actual driven distance.</w:t>
            </w:r>
          </w:p>
        </w:tc>
      </w:tr>
      <w:tr w:rsidR="00AB764C" w:rsidRPr="00642EC3" w14:paraId="1247710A" w14:textId="77777777" w:rsidTr="006D579D">
        <w:trPr>
          <w:cantSplit/>
          <w:trHeight w:val="432"/>
        </w:trPr>
        <w:tc>
          <w:tcPr>
            <w:tcW w:w="3870" w:type="dxa"/>
            <w:vAlign w:val="center"/>
          </w:tcPr>
          <w:p w14:paraId="0ACC19B4" w14:textId="77777777" w:rsidR="00AB764C" w:rsidRPr="00D907BB" w:rsidRDefault="00AB764C" w:rsidP="006D579D">
            <w:pPr>
              <w:pStyle w:val="TableColumnNameMIRB"/>
            </w:pPr>
            <w:r w:rsidRPr="00D907BB">
              <w:t>TO_MEASURE</w:t>
            </w:r>
          </w:p>
        </w:tc>
        <w:tc>
          <w:tcPr>
            <w:tcW w:w="2088" w:type="dxa"/>
            <w:vAlign w:val="center"/>
          </w:tcPr>
          <w:p w14:paraId="5302C0AB" w14:textId="77777777" w:rsidR="00AB764C" w:rsidRPr="00D907BB" w:rsidRDefault="00AB764C" w:rsidP="006D579D">
            <w:pPr>
              <w:pStyle w:val="TableBodyTextMIRB"/>
            </w:pPr>
            <w:r w:rsidRPr="00D907BB">
              <w:t>NUMBER(9,3)</w:t>
            </w:r>
          </w:p>
        </w:tc>
        <w:tc>
          <w:tcPr>
            <w:tcW w:w="1440" w:type="dxa"/>
            <w:vAlign w:val="center"/>
          </w:tcPr>
          <w:p w14:paraId="2BA63564" w14:textId="77777777" w:rsidR="00AB764C" w:rsidRPr="00D907BB" w:rsidRDefault="00AB764C" w:rsidP="006D579D">
            <w:pPr>
              <w:pStyle w:val="TableBodyTextMIRB"/>
            </w:pPr>
            <w:r w:rsidRPr="00D907BB">
              <w:t>Yes</w:t>
            </w:r>
          </w:p>
        </w:tc>
        <w:tc>
          <w:tcPr>
            <w:tcW w:w="1890" w:type="dxa"/>
            <w:vAlign w:val="center"/>
          </w:tcPr>
          <w:p w14:paraId="225B0BEE" w14:textId="77777777" w:rsidR="00AB764C" w:rsidRPr="00D907BB" w:rsidRDefault="00AB764C" w:rsidP="006D579D">
            <w:pPr>
              <w:pStyle w:val="TableBodyTextMIRB"/>
            </w:pPr>
            <w:r w:rsidRPr="00D907BB">
              <w:t>TO_MEASURE</w:t>
            </w:r>
          </w:p>
        </w:tc>
        <w:tc>
          <w:tcPr>
            <w:tcW w:w="8892" w:type="dxa"/>
            <w:vAlign w:val="center"/>
          </w:tcPr>
          <w:p w14:paraId="19E571B2" w14:textId="77777777" w:rsidR="00AB764C" w:rsidRPr="00D907BB" w:rsidRDefault="00AB764C" w:rsidP="006D579D">
            <w:pPr>
              <w:pStyle w:val="TableBodyTextMIRB"/>
            </w:pPr>
            <w:r w:rsidRPr="00D907BB">
              <w:t>The location of the end of the event measured in metres from the beginning of the road element. This measure is related to planimetric distance, not actual driven distance.</w:t>
            </w:r>
          </w:p>
        </w:tc>
      </w:tr>
      <w:tr w:rsidR="00AB764C" w:rsidRPr="00642EC3" w14:paraId="79A95D5B" w14:textId="77777777" w:rsidTr="006D579D">
        <w:trPr>
          <w:cantSplit/>
          <w:trHeight w:val="432"/>
        </w:trPr>
        <w:tc>
          <w:tcPr>
            <w:tcW w:w="3870" w:type="dxa"/>
            <w:vAlign w:val="center"/>
          </w:tcPr>
          <w:p w14:paraId="59C84906" w14:textId="77777777" w:rsidR="00AB764C" w:rsidRPr="00D907BB" w:rsidRDefault="00AB764C" w:rsidP="006D579D">
            <w:pPr>
              <w:pStyle w:val="TableColumnNameMIRB"/>
            </w:pPr>
            <w:r w:rsidRPr="00D907BB">
              <w:rPr>
                <w:bCs/>
              </w:rPr>
              <w:t>STRUCTURE_TYPE</w:t>
            </w:r>
          </w:p>
        </w:tc>
        <w:tc>
          <w:tcPr>
            <w:tcW w:w="2088" w:type="dxa"/>
            <w:vAlign w:val="center"/>
          </w:tcPr>
          <w:p w14:paraId="73A65473" w14:textId="77777777" w:rsidR="00AB764C" w:rsidRPr="00D907BB" w:rsidRDefault="00AB764C" w:rsidP="006D579D">
            <w:pPr>
              <w:pStyle w:val="TableBodyTextMIRB"/>
            </w:pPr>
            <w:r w:rsidRPr="00D907BB">
              <w:t>VARCHAR2(30)</w:t>
            </w:r>
          </w:p>
        </w:tc>
        <w:tc>
          <w:tcPr>
            <w:tcW w:w="1440" w:type="dxa"/>
            <w:vAlign w:val="center"/>
          </w:tcPr>
          <w:p w14:paraId="4F02C7D9" w14:textId="77777777" w:rsidR="00AB764C" w:rsidRPr="00D907BB" w:rsidRDefault="00AB764C" w:rsidP="006D579D">
            <w:pPr>
              <w:pStyle w:val="TableBodyTextMIRB"/>
            </w:pPr>
            <w:r w:rsidRPr="00D907BB">
              <w:t>Yes</w:t>
            </w:r>
          </w:p>
        </w:tc>
        <w:tc>
          <w:tcPr>
            <w:tcW w:w="1890" w:type="dxa"/>
            <w:vAlign w:val="center"/>
          </w:tcPr>
          <w:p w14:paraId="38B9A447" w14:textId="77777777" w:rsidR="00AB764C" w:rsidRPr="00D907BB" w:rsidRDefault="00AB764C" w:rsidP="006D579D">
            <w:pPr>
              <w:pStyle w:val="TableBodyTextMIRB"/>
            </w:pPr>
            <w:r w:rsidRPr="00D907BB">
              <w:t>STRUCT_T</w:t>
            </w:r>
          </w:p>
        </w:tc>
        <w:tc>
          <w:tcPr>
            <w:tcW w:w="8892" w:type="dxa"/>
            <w:vAlign w:val="center"/>
          </w:tcPr>
          <w:p w14:paraId="44E00678" w14:textId="77777777" w:rsidR="00AB764C" w:rsidRPr="00D907BB" w:rsidRDefault="00AB764C" w:rsidP="006D579D">
            <w:pPr>
              <w:pStyle w:val="TableBodyTextMIRB"/>
            </w:pPr>
            <w:r w:rsidRPr="00D907BB">
              <w:t>The classification of a structure, that exists on a road element and is managed as a linear event.</w:t>
            </w:r>
          </w:p>
          <w:p w14:paraId="6164F8CB" w14:textId="77777777" w:rsidR="00AB764C" w:rsidRPr="00D907BB" w:rsidRDefault="00AB764C" w:rsidP="006D579D">
            <w:pPr>
              <w:pStyle w:val="TableBodyTextMIRB"/>
            </w:pPr>
            <w:r w:rsidRPr="006614BC">
              <w:t>Permissible Values:</w:t>
            </w:r>
            <w:r w:rsidRPr="00D907BB">
              <w:t xml:space="preserve"> See </w:t>
            </w:r>
            <w:hyperlink w:anchor="ORN_STRUCTURE_TYPE_LIST" w:history="1">
              <w:r w:rsidRPr="006B4F03">
                <w:rPr>
                  <w:rStyle w:val="HyperlinkMIRBChar"/>
                  <w:color w:val="244061"/>
                </w:rPr>
                <w:t>ORN_STRUCTURE_TYPE_LIST</w:t>
              </w:r>
            </w:hyperlink>
            <w:r w:rsidRPr="00D907BB">
              <w:t xml:space="preserve"> </w:t>
            </w:r>
            <w:r>
              <w:t>lookup table in appendix</w:t>
            </w:r>
            <w:r w:rsidRPr="00D907BB">
              <w:t>)</w:t>
            </w:r>
          </w:p>
        </w:tc>
      </w:tr>
      <w:tr w:rsidR="00AB764C" w:rsidRPr="00642EC3" w14:paraId="6903F300" w14:textId="77777777" w:rsidTr="006D579D">
        <w:trPr>
          <w:cantSplit/>
          <w:trHeight w:val="432"/>
        </w:trPr>
        <w:tc>
          <w:tcPr>
            <w:tcW w:w="3870" w:type="dxa"/>
            <w:vAlign w:val="center"/>
          </w:tcPr>
          <w:p w14:paraId="716F758D" w14:textId="77777777" w:rsidR="00AB764C" w:rsidRPr="00D907BB" w:rsidRDefault="00AB764C" w:rsidP="006D579D">
            <w:pPr>
              <w:pStyle w:val="TableColumnNameMIRB"/>
            </w:pPr>
            <w:r w:rsidRPr="00D907BB">
              <w:rPr>
                <w:bCs/>
              </w:rPr>
              <w:t>STRUCTURE_NAME_ENGLISH</w:t>
            </w:r>
          </w:p>
        </w:tc>
        <w:tc>
          <w:tcPr>
            <w:tcW w:w="2088" w:type="dxa"/>
            <w:vAlign w:val="center"/>
          </w:tcPr>
          <w:p w14:paraId="5BFD880D" w14:textId="77777777" w:rsidR="00AB764C" w:rsidRPr="00D907BB" w:rsidRDefault="00AB764C" w:rsidP="006D579D">
            <w:pPr>
              <w:pStyle w:val="TableBodyTextMIRB"/>
            </w:pPr>
            <w:r w:rsidRPr="00D907BB">
              <w:t>VARCHAR2(50)</w:t>
            </w:r>
          </w:p>
        </w:tc>
        <w:tc>
          <w:tcPr>
            <w:tcW w:w="1440" w:type="dxa"/>
            <w:vAlign w:val="center"/>
          </w:tcPr>
          <w:p w14:paraId="28592EDE" w14:textId="77777777" w:rsidR="00AB764C" w:rsidRPr="00D907BB" w:rsidRDefault="00AB764C" w:rsidP="006D579D">
            <w:pPr>
              <w:pStyle w:val="TableBodyTextMIRB"/>
            </w:pPr>
            <w:r w:rsidRPr="00D907BB">
              <w:t>No</w:t>
            </w:r>
          </w:p>
        </w:tc>
        <w:tc>
          <w:tcPr>
            <w:tcW w:w="1890" w:type="dxa"/>
            <w:vAlign w:val="center"/>
          </w:tcPr>
          <w:p w14:paraId="0067D3D1" w14:textId="77777777" w:rsidR="00AB764C" w:rsidRPr="00D907BB" w:rsidRDefault="00AB764C" w:rsidP="006D579D">
            <w:pPr>
              <w:pStyle w:val="TableBodyTextMIRB"/>
            </w:pPr>
            <w:r w:rsidRPr="00D907BB">
              <w:t>NAME_ENG</w:t>
            </w:r>
          </w:p>
        </w:tc>
        <w:tc>
          <w:tcPr>
            <w:tcW w:w="8892" w:type="dxa"/>
            <w:vAlign w:val="center"/>
          </w:tcPr>
          <w:p w14:paraId="2A35B23F" w14:textId="77777777" w:rsidR="00AB764C" w:rsidRPr="00D907BB" w:rsidRDefault="00AB764C" w:rsidP="006D579D">
            <w:pPr>
              <w:pStyle w:val="TableBodyTextMIRB"/>
            </w:pPr>
            <w:r w:rsidRPr="00D907BB">
              <w:t>The English name provided by a Municipality, Provincial Ministry or Federal Agency. A structure has only one English name.</w:t>
            </w:r>
          </w:p>
        </w:tc>
      </w:tr>
      <w:tr w:rsidR="00AB764C" w:rsidRPr="00642EC3" w14:paraId="3E83F8E5" w14:textId="77777777" w:rsidTr="006D579D">
        <w:trPr>
          <w:cantSplit/>
          <w:trHeight w:val="432"/>
        </w:trPr>
        <w:tc>
          <w:tcPr>
            <w:tcW w:w="3870" w:type="dxa"/>
            <w:vAlign w:val="center"/>
          </w:tcPr>
          <w:p w14:paraId="578E469A" w14:textId="77777777" w:rsidR="00AB764C" w:rsidRPr="00D907BB" w:rsidRDefault="00AB764C" w:rsidP="006D579D">
            <w:pPr>
              <w:pStyle w:val="TableColumnNameMIRB"/>
            </w:pPr>
            <w:r w:rsidRPr="00D907BB">
              <w:rPr>
                <w:bCs/>
              </w:rPr>
              <w:t>STRUCTURE_NAME_FRENCH</w:t>
            </w:r>
          </w:p>
        </w:tc>
        <w:tc>
          <w:tcPr>
            <w:tcW w:w="2088" w:type="dxa"/>
            <w:vAlign w:val="center"/>
          </w:tcPr>
          <w:p w14:paraId="0837689A" w14:textId="77777777" w:rsidR="00AB764C" w:rsidRPr="00D907BB" w:rsidRDefault="00AB764C" w:rsidP="006D579D">
            <w:pPr>
              <w:pStyle w:val="TableBodyTextMIRB"/>
            </w:pPr>
            <w:r w:rsidRPr="00D907BB">
              <w:t>VARCHAR2(50)</w:t>
            </w:r>
          </w:p>
        </w:tc>
        <w:tc>
          <w:tcPr>
            <w:tcW w:w="1440" w:type="dxa"/>
            <w:vAlign w:val="center"/>
          </w:tcPr>
          <w:p w14:paraId="50B48993" w14:textId="77777777" w:rsidR="00AB764C" w:rsidRPr="00D907BB" w:rsidRDefault="00AB764C" w:rsidP="006D579D">
            <w:pPr>
              <w:pStyle w:val="TableBodyTextMIRB"/>
            </w:pPr>
            <w:r w:rsidRPr="00D907BB">
              <w:t>No</w:t>
            </w:r>
          </w:p>
        </w:tc>
        <w:tc>
          <w:tcPr>
            <w:tcW w:w="1890" w:type="dxa"/>
            <w:vAlign w:val="center"/>
          </w:tcPr>
          <w:p w14:paraId="390EBDFF" w14:textId="77777777" w:rsidR="00AB764C" w:rsidRPr="00D907BB" w:rsidRDefault="00AB764C" w:rsidP="006D579D">
            <w:pPr>
              <w:pStyle w:val="TableBodyTextMIRB"/>
            </w:pPr>
            <w:r w:rsidRPr="00D907BB">
              <w:t>NAME_FRE</w:t>
            </w:r>
          </w:p>
        </w:tc>
        <w:tc>
          <w:tcPr>
            <w:tcW w:w="8892" w:type="dxa"/>
            <w:vAlign w:val="center"/>
          </w:tcPr>
          <w:p w14:paraId="059BA134" w14:textId="77777777" w:rsidR="00AB764C" w:rsidRPr="00D907BB" w:rsidRDefault="00AB764C" w:rsidP="006D579D">
            <w:pPr>
              <w:pStyle w:val="TableBodyTextMIRB"/>
            </w:pPr>
            <w:r w:rsidRPr="00D907BB">
              <w:t>The French name provided by a Municipality, Provincial Ministry or Federal Agency. A structure has only one French name.</w:t>
            </w:r>
          </w:p>
        </w:tc>
      </w:tr>
      <w:tr w:rsidR="00AB764C" w:rsidRPr="00642EC3" w14:paraId="455083A8" w14:textId="77777777" w:rsidTr="006D579D">
        <w:trPr>
          <w:cantSplit/>
          <w:trHeight w:val="432"/>
        </w:trPr>
        <w:tc>
          <w:tcPr>
            <w:tcW w:w="3870" w:type="dxa"/>
            <w:vAlign w:val="center"/>
          </w:tcPr>
          <w:p w14:paraId="67F03B16" w14:textId="77777777" w:rsidR="00AB764C" w:rsidRPr="00D907BB" w:rsidRDefault="00AB764C" w:rsidP="006D579D">
            <w:pPr>
              <w:pStyle w:val="TableColumnNameMIRB"/>
            </w:pPr>
            <w:r w:rsidRPr="00D907BB">
              <w:rPr>
                <w:bCs/>
              </w:rPr>
              <w:t>AGENCY_NAME</w:t>
            </w:r>
          </w:p>
        </w:tc>
        <w:tc>
          <w:tcPr>
            <w:tcW w:w="2088" w:type="dxa"/>
            <w:vAlign w:val="center"/>
          </w:tcPr>
          <w:p w14:paraId="0617A94A" w14:textId="77777777" w:rsidR="00AB764C" w:rsidRPr="00D907BB" w:rsidRDefault="00AB764C" w:rsidP="006D579D">
            <w:pPr>
              <w:pStyle w:val="TableBodyTextMIRB"/>
            </w:pPr>
            <w:r w:rsidRPr="00D907BB">
              <w:t>VARCHAR2(100)</w:t>
            </w:r>
          </w:p>
        </w:tc>
        <w:tc>
          <w:tcPr>
            <w:tcW w:w="1440" w:type="dxa"/>
            <w:vAlign w:val="center"/>
          </w:tcPr>
          <w:p w14:paraId="54C63DBE" w14:textId="77777777" w:rsidR="00AB764C" w:rsidRPr="00D907BB" w:rsidRDefault="00AB764C" w:rsidP="006D579D">
            <w:pPr>
              <w:pStyle w:val="TableBodyTextMIRB"/>
            </w:pPr>
            <w:r w:rsidRPr="00D907BB">
              <w:t>No</w:t>
            </w:r>
          </w:p>
        </w:tc>
        <w:tc>
          <w:tcPr>
            <w:tcW w:w="1890" w:type="dxa"/>
            <w:vAlign w:val="center"/>
          </w:tcPr>
          <w:p w14:paraId="543B9543" w14:textId="77777777" w:rsidR="00AB764C" w:rsidRPr="00D907BB" w:rsidRDefault="00AB764C" w:rsidP="006D579D">
            <w:pPr>
              <w:pStyle w:val="TableBodyTextMIRB"/>
            </w:pPr>
            <w:r w:rsidRPr="00D907BB">
              <w:t>AGENCY</w:t>
            </w:r>
          </w:p>
        </w:tc>
        <w:tc>
          <w:tcPr>
            <w:tcW w:w="8892" w:type="dxa"/>
            <w:vAlign w:val="center"/>
          </w:tcPr>
          <w:p w14:paraId="0CDA131E" w14:textId="77777777" w:rsidR="00AB764C" w:rsidRPr="00D907BB" w:rsidRDefault="00AB764C" w:rsidP="006D579D">
            <w:pPr>
              <w:pStyle w:val="TableBodyTextMIRB"/>
            </w:pPr>
            <w:r w:rsidRPr="00D907BB">
              <w:t>The name of the agency.</w:t>
            </w:r>
          </w:p>
          <w:p w14:paraId="251C2F55" w14:textId="77777777" w:rsidR="00AB764C" w:rsidRPr="00D907BB" w:rsidRDefault="00AB764C" w:rsidP="006D579D">
            <w:pPr>
              <w:pStyle w:val="TableBodyTextMIRB"/>
            </w:pPr>
            <w:r w:rsidRPr="006614BC">
              <w:t>Permissible Values: (</w:t>
            </w:r>
            <w:r w:rsidRPr="00D907BB">
              <w:t>See</w:t>
            </w:r>
            <w:r w:rsidRPr="006614BC">
              <w:t xml:space="preserve"> </w:t>
            </w:r>
            <w:hyperlink w:anchor="ORN_AGENCY_NAME_LIST" w:history="1">
              <w:r w:rsidRPr="006B4F03">
                <w:rPr>
                  <w:rStyle w:val="HyperlinkMIRBChar"/>
                  <w:color w:val="244061"/>
                </w:rPr>
                <w:t>ORN_AGENCY_NAME_LIST</w:t>
              </w:r>
            </w:hyperlink>
            <w:r w:rsidRPr="00D907BB">
              <w:t xml:space="preserve"> </w:t>
            </w:r>
            <w:r>
              <w:t>lookup table in appendix</w:t>
            </w:r>
            <w:r w:rsidRPr="00D907BB">
              <w:t>)</w:t>
            </w:r>
          </w:p>
        </w:tc>
      </w:tr>
      <w:tr w:rsidR="00AB764C" w:rsidRPr="00642EC3" w14:paraId="0A03CCC1" w14:textId="77777777" w:rsidTr="006D579D">
        <w:trPr>
          <w:cantSplit/>
          <w:trHeight w:val="432"/>
        </w:trPr>
        <w:tc>
          <w:tcPr>
            <w:tcW w:w="3870" w:type="dxa"/>
            <w:vAlign w:val="center"/>
          </w:tcPr>
          <w:p w14:paraId="3CD78B37" w14:textId="77777777" w:rsidR="00AB764C" w:rsidRPr="00D907BB" w:rsidRDefault="00AB764C" w:rsidP="006D579D">
            <w:pPr>
              <w:pStyle w:val="TableColumnNameMIRB"/>
            </w:pPr>
            <w:r w:rsidRPr="00D907BB">
              <w:rPr>
                <w:bCs/>
              </w:rPr>
              <w:lastRenderedPageBreak/>
              <w:t>NATIONAL_UUID</w:t>
            </w:r>
          </w:p>
        </w:tc>
        <w:tc>
          <w:tcPr>
            <w:tcW w:w="2088" w:type="dxa"/>
            <w:vAlign w:val="center"/>
          </w:tcPr>
          <w:p w14:paraId="340485E3" w14:textId="77777777" w:rsidR="00AB764C" w:rsidRPr="00D907BB" w:rsidRDefault="00AB764C" w:rsidP="006D579D">
            <w:pPr>
              <w:pStyle w:val="TableBodyTextMIRB"/>
            </w:pPr>
            <w:r w:rsidRPr="00D907BB">
              <w:t>VARCHAR2(32)</w:t>
            </w:r>
          </w:p>
        </w:tc>
        <w:tc>
          <w:tcPr>
            <w:tcW w:w="1440" w:type="dxa"/>
            <w:vAlign w:val="center"/>
          </w:tcPr>
          <w:p w14:paraId="2C912531" w14:textId="77777777" w:rsidR="00AB764C" w:rsidRPr="00D907BB" w:rsidRDefault="00AB764C" w:rsidP="006D579D">
            <w:pPr>
              <w:pStyle w:val="TableBodyTextMIRB"/>
            </w:pPr>
            <w:r w:rsidRPr="00D907BB">
              <w:t>Yes</w:t>
            </w:r>
          </w:p>
        </w:tc>
        <w:tc>
          <w:tcPr>
            <w:tcW w:w="1890" w:type="dxa"/>
            <w:vAlign w:val="center"/>
          </w:tcPr>
          <w:p w14:paraId="574C8677" w14:textId="77777777" w:rsidR="00AB764C" w:rsidRPr="00D907BB" w:rsidRDefault="00AB764C" w:rsidP="006D579D">
            <w:pPr>
              <w:pStyle w:val="TableBodyTextMIRB"/>
            </w:pPr>
            <w:r w:rsidRPr="00D907BB">
              <w:t>NID</w:t>
            </w:r>
          </w:p>
        </w:tc>
        <w:tc>
          <w:tcPr>
            <w:tcW w:w="8892" w:type="dxa"/>
            <w:vAlign w:val="center"/>
          </w:tcPr>
          <w:p w14:paraId="2DCF6FE1" w14:textId="77777777" w:rsidR="00AB764C" w:rsidRPr="00D907BB" w:rsidRDefault="00AB764C" w:rsidP="006D579D">
            <w:pPr>
              <w:pStyle w:val="TableBodyTextMIRB"/>
            </w:pPr>
            <w:r w:rsidRPr="00D907BB">
              <w:t>A unique national identifier assigned to a road net element, junction and selected event data such as Toll Point, Blocked Passage and Structure which are required to support the National Road Network (NRN).</w:t>
            </w:r>
          </w:p>
        </w:tc>
      </w:tr>
      <w:tr w:rsidR="00AB764C" w:rsidRPr="00642EC3" w14:paraId="1D09E995" w14:textId="77777777" w:rsidTr="006D579D">
        <w:trPr>
          <w:cantSplit/>
          <w:trHeight w:val="432"/>
        </w:trPr>
        <w:tc>
          <w:tcPr>
            <w:tcW w:w="3870" w:type="dxa"/>
            <w:vAlign w:val="center"/>
          </w:tcPr>
          <w:p w14:paraId="4ED2BC90" w14:textId="77777777" w:rsidR="00AB764C" w:rsidRPr="00D907BB" w:rsidRDefault="00AB764C" w:rsidP="006D579D">
            <w:pPr>
              <w:pStyle w:val="TableColumnNameMIRB"/>
            </w:pPr>
            <w:r w:rsidRPr="00D907BB">
              <w:t>EFFECTIVE_DATETIME</w:t>
            </w:r>
          </w:p>
        </w:tc>
        <w:tc>
          <w:tcPr>
            <w:tcW w:w="2088" w:type="dxa"/>
            <w:vAlign w:val="center"/>
          </w:tcPr>
          <w:p w14:paraId="0598BFDA" w14:textId="77777777" w:rsidR="00AB764C" w:rsidRPr="00D907BB" w:rsidRDefault="00AB764C" w:rsidP="006D579D">
            <w:pPr>
              <w:pStyle w:val="TableBodyTextMIRB"/>
            </w:pPr>
            <w:r w:rsidRPr="00D907BB">
              <w:t>DATE</w:t>
            </w:r>
          </w:p>
        </w:tc>
        <w:tc>
          <w:tcPr>
            <w:tcW w:w="1440" w:type="dxa"/>
            <w:vAlign w:val="center"/>
          </w:tcPr>
          <w:p w14:paraId="5004B203" w14:textId="77777777" w:rsidR="00AB764C" w:rsidRPr="00D907BB" w:rsidRDefault="00AB764C" w:rsidP="006D579D">
            <w:pPr>
              <w:pStyle w:val="TableBodyTextMIRB"/>
            </w:pPr>
            <w:r w:rsidRPr="00D907BB">
              <w:t>Yes</w:t>
            </w:r>
          </w:p>
        </w:tc>
        <w:tc>
          <w:tcPr>
            <w:tcW w:w="1890" w:type="dxa"/>
            <w:vAlign w:val="center"/>
          </w:tcPr>
          <w:p w14:paraId="5F2DF02F" w14:textId="77777777" w:rsidR="00AB764C" w:rsidRPr="00D907BB" w:rsidRDefault="00AB764C" w:rsidP="006D579D">
            <w:pPr>
              <w:pStyle w:val="TableBodyTextMIRB"/>
            </w:pPr>
            <w:r w:rsidRPr="00D907BB">
              <w:t>EFF_DATE</w:t>
            </w:r>
          </w:p>
        </w:tc>
        <w:tc>
          <w:tcPr>
            <w:tcW w:w="8892" w:type="dxa"/>
            <w:vAlign w:val="center"/>
          </w:tcPr>
          <w:p w14:paraId="006425C7" w14:textId="77777777" w:rsidR="00AB764C" w:rsidRPr="00D907BB" w:rsidRDefault="00AB764C" w:rsidP="006D579D">
            <w:pPr>
              <w:pStyle w:val="TableBodyTextMIRB"/>
            </w:pPr>
            <w:r w:rsidRPr="00D907BB">
              <w:t>Date/time the record was created or last modified in the source database.</w:t>
            </w:r>
          </w:p>
        </w:tc>
      </w:tr>
    </w:tbl>
    <w:p w14:paraId="2052CC01" w14:textId="77777777" w:rsidR="00AB764C" w:rsidRPr="006B4F03" w:rsidRDefault="00AB764C" w:rsidP="00AB764C">
      <w:pPr>
        <w:pStyle w:val="Heading2MIRB"/>
        <w:rPr>
          <w:color w:val="244061"/>
        </w:rPr>
      </w:pPr>
      <w:bookmarkStart w:id="37" w:name="_Toc196317671"/>
      <w:r w:rsidRPr="006B4F03">
        <w:rPr>
          <w:color w:val="244061"/>
        </w:rPr>
        <w:t>ORN_TOLL_POINT</w:t>
      </w:r>
      <w:bookmarkEnd w:id="37"/>
    </w:p>
    <w:p w14:paraId="2369002E" w14:textId="77777777" w:rsidR="00AB764C" w:rsidRPr="00D907BB" w:rsidRDefault="00AB764C" w:rsidP="00AB764C">
      <w:pPr>
        <w:pStyle w:val="BodyAccessibleTextMIRB"/>
      </w:pPr>
      <w:r w:rsidRPr="00D907BB">
        <w:t>A point event along a road element indicating the presence of a toll point.</w:t>
      </w:r>
    </w:p>
    <w:tbl>
      <w:tblPr>
        <w:tblStyle w:val="TableGrid1"/>
        <w:tblW w:w="18180" w:type="dxa"/>
        <w:tblLayout w:type="fixed"/>
        <w:tblLook w:val="04A0" w:firstRow="1" w:lastRow="0" w:firstColumn="1" w:lastColumn="0" w:noHBand="0" w:noVBand="1"/>
        <w:tblCaption w:val="Table: ORN_TOLL_POINT"/>
        <w:tblDescription w:val="The ORN_TOLL_POINT table and attributes."/>
      </w:tblPr>
      <w:tblGrid>
        <w:gridCol w:w="3870"/>
        <w:gridCol w:w="2088"/>
        <w:gridCol w:w="1440"/>
        <w:gridCol w:w="1890"/>
        <w:gridCol w:w="8892"/>
      </w:tblGrid>
      <w:tr w:rsidR="00AB764C" w:rsidRPr="00642EC3" w14:paraId="4EB4668F" w14:textId="77777777" w:rsidTr="006D579D">
        <w:trPr>
          <w:cantSplit/>
          <w:trHeight w:val="432"/>
          <w:tblHeader/>
        </w:trPr>
        <w:tc>
          <w:tcPr>
            <w:tcW w:w="3870" w:type="dxa"/>
            <w:vAlign w:val="center"/>
          </w:tcPr>
          <w:p w14:paraId="0E38B8EF" w14:textId="77777777" w:rsidR="00AB764C" w:rsidRPr="00642EC3" w:rsidRDefault="00AB764C" w:rsidP="006D579D">
            <w:pPr>
              <w:pStyle w:val="TableHeaderRowTextMIRB"/>
            </w:pPr>
            <w:r w:rsidRPr="00642EC3">
              <w:t>Column Name</w:t>
            </w:r>
          </w:p>
        </w:tc>
        <w:tc>
          <w:tcPr>
            <w:tcW w:w="2088" w:type="dxa"/>
            <w:vAlign w:val="center"/>
          </w:tcPr>
          <w:p w14:paraId="311B6298" w14:textId="77777777" w:rsidR="00AB764C" w:rsidRPr="00642EC3" w:rsidRDefault="00AB764C" w:rsidP="006D579D">
            <w:pPr>
              <w:pStyle w:val="TableHeaderRowTextMIRB"/>
            </w:pPr>
            <w:r w:rsidRPr="00642EC3">
              <w:t>Column Type</w:t>
            </w:r>
          </w:p>
        </w:tc>
        <w:tc>
          <w:tcPr>
            <w:tcW w:w="1440" w:type="dxa"/>
            <w:vAlign w:val="center"/>
          </w:tcPr>
          <w:p w14:paraId="02A23CC9" w14:textId="77777777" w:rsidR="00AB764C" w:rsidRPr="00642EC3" w:rsidRDefault="00AB764C" w:rsidP="006D579D">
            <w:pPr>
              <w:pStyle w:val="TableHeaderRowTextMIRB"/>
            </w:pPr>
            <w:r w:rsidRPr="00642EC3">
              <w:t>Mandatory</w:t>
            </w:r>
          </w:p>
        </w:tc>
        <w:tc>
          <w:tcPr>
            <w:tcW w:w="1890" w:type="dxa"/>
            <w:vAlign w:val="center"/>
          </w:tcPr>
          <w:p w14:paraId="25029D26" w14:textId="77777777" w:rsidR="00AB764C" w:rsidRPr="00642EC3" w:rsidRDefault="00AB764C" w:rsidP="006D579D">
            <w:pPr>
              <w:pStyle w:val="TableHeaderRowTextMIRB"/>
            </w:pPr>
            <w:r w:rsidRPr="00642EC3">
              <w:t>Short Name</w:t>
            </w:r>
          </w:p>
        </w:tc>
        <w:tc>
          <w:tcPr>
            <w:tcW w:w="8892" w:type="dxa"/>
            <w:vAlign w:val="center"/>
          </w:tcPr>
          <w:p w14:paraId="70538223" w14:textId="77777777" w:rsidR="00AB764C" w:rsidRPr="00642EC3" w:rsidRDefault="00AB764C" w:rsidP="006D579D">
            <w:pPr>
              <w:pStyle w:val="TableHeaderRowTextMIRB"/>
            </w:pPr>
            <w:r>
              <w:t>Description</w:t>
            </w:r>
          </w:p>
        </w:tc>
      </w:tr>
      <w:tr w:rsidR="00AB764C" w:rsidRPr="00642EC3" w14:paraId="60520792" w14:textId="77777777" w:rsidTr="006D579D">
        <w:trPr>
          <w:cantSplit/>
          <w:trHeight w:val="432"/>
        </w:trPr>
        <w:tc>
          <w:tcPr>
            <w:tcW w:w="3870" w:type="dxa"/>
            <w:vAlign w:val="center"/>
          </w:tcPr>
          <w:p w14:paraId="79CF60E0" w14:textId="77777777" w:rsidR="00AB764C" w:rsidRPr="00D907BB" w:rsidRDefault="00AB764C" w:rsidP="006D579D">
            <w:pPr>
              <w:pStyle w:val="TableColumnNameMIRB"/>
            </w:pPr>
            <w:r w:rsidRPr="00D907BB">
              <w:t>EVENT_ID</w:t>
            </w:r>
          </w:p>
        </w:tc>
        <w:tc>
          <w:tcPr>
            <w:tcW w:w="2088" w:type="dxa"/>
            <w:vAlign w:val="center"/>
          </w:tcPr>
          <w:p w14:paraId="23C464EB" w14:textId="77777777" w:rsidR="00AB764C" w:rsidRPr="00D907BB" w:rsidRDefault="00AB764C" w:rsidP="006D579D">
            <w:pPr>
              <w:pStyle w:val="TableBodyTextMIRB"/>
            </w:pPr>
            <w:r w:rsidRPr="00D907BB">
              <w:t>NUMBER(13,0)</w:t>
            </w:r>
          </w:p>
        </w:tc>
        <w:tc>
          <w:tcPr>
            <w:tcW w:w="1440" w:type="dxa"/>
            <w:vAlign w:val="center"/>
          </w:tcPr>
          <w:p w14:paraId="40604272" w14:textId="77777777" w:rsidR="00AB764C" w:rsidRPr="00D907BB" w:rsidRDefault="00AB764C" w:rsidP="006D579D">
            <w:pPr>
              <w:pStyle w:val="TableBodyTextMIRB"/>
            </w:pPr>
            <w:r w:rsidRPr="00D907BB">
              <w:t>Yes</w:t>
            </w:r>
          </w:p>
        </w:tc>
        <w:tc>
          <w:tcPr>
            <w:tcW w:w="1890" w:type="dxa"/>
            <w:vAlign w:val="center"/>
          </w:tcPr>
          <w:p w14:paraId="47E1D64C" w14:textId="77777777" w:rsidR="00AB764C" w:rsidRPr="00D907BB" w:rsidRDefault="00AB764C" w:rsidP="006D579D">
            <w:pPr>
              <w:pStyle w:val="TableBodyTextMIRB"/>
            </w:pPr>
            <w:r w:rsidRPr="00D907BB">
              <w:t>EVENT_ID</w:t>
            </w:r>
          </w:p>
        </w:tc>
        <w:tc>
          <w:tcPr>
            <w:tcW w:w="8892" w:type="dxa"/>
            <w:vAlign w:val="center"/>
          </w:tcPr>
          <w:p w14:paraId="3DE6F501" w14:textId="77777777" w:rsidR="00AB764C" w:rsidRPr="00D907BB" w:rsidRDefault="00AB764C" w:rsidP="006D579D">
            <w:pPr>
              <w:pStyle w:val="TableBodyTextMIRB"/>
            </w:pPr>
            <w:r w:rsidRPr="00D907BB">
              <w:t>System generated identifier, unique at the application level.</w:t>
            </w:r>
          </w:p>
        </w:tc>
      </w:tr>
      <w:tr w:rsidR="00AB764C" w:rsidRPr="00642EC3" w14:paraId="22B73374" w14:textId="77777777" w:rsidTr="006D579D">
        <w:trPr>
          <w:cantSplit/>
          <w:trHeight w:val="432"/>
        </w:trPr>
        <w:tc>
          <w:tcPr>
            <w:tcW w:w="3870" w:type="dxa"/>
            <w:vAlign w:val="center"/>
          </w:tcPr>
          <w:p w14:paraId="45F94E92" w14:textId="77777777" w:rsidR="00AB764C" w:rsidRPr="00D907BB" w:rsidRDefault="00AB764C" w:rsidP="006D579D">
            <w:pPr>
              <w:pStyle w:val="TableColumnNameMIRB"/>
            </w:pPr>
            <w:r w:rsidRPr="00D907BB">
              <w:t>ORN_ROAD_NET_ELEMENT_ID</w:t>
            </w:r>
          </w:p>
        </w:tc>
        <w:tc>
          <w:tcPr>
            <w:tcW w:w="2088" w:type="dxa"/>
            <w:vAlign w:val="center"/>
          </w:tcPr>
          <w:p w14:paraId="08480B69" w14:textId="77777777" w:rsidR="00AB764C" w:rsidRPr="00D907BB" w:rsidRDefault="00AB764C" w:rsidP="006D579D">
            <w:pPr>
              <w:pStyle w:val="TableBodyTextMIRB"/>
            </w:pPr>
            <w:r w:rsidRPr="00D907BB">
              <w:t>NUMBER(13,0)</w:t>
            </w:r>
          </w:p>
        </w:tc>
        <w:tc>
          <w:tcPr>
            <w:tcW w:w="1440" w:type="dxa"/>
            <w:vAlign w:val="center"/>
          </w:tcPr>
          <w:p w14:paraId="4EEA82DA" w14:textId="77777777" w:rsidR="00AB764C" w:rsidRPr="00D907BB" w:rsidRDefault="00AB764C" w:rsidP="006D579D">
            <w:pPr>
              <w:pStyle w:val="TableBodyTextMIRB"/>
            </w:pPr>
            <w:r w:rsidRPr="00D907BB">
              <w:t>Yes</w:t>
            </w:r>
          </w:p>
        </w:tc>
        <w:tc>
          <w:tcPr>
            <w:tcW w:w="1890" w:type="dxa"/>
            <w:vAlign w:val="center"/>
          </w:tcPr>
          <w:p w14:paraId="15AAB885" w14:textId="77777777" w:rsidR="00AB764C" w:rsidRPr="00D907BB" w:rsidRDefault="00AB764C" w:rsidP="006D579D">
            <w:pPr>
              <w:pStyle w:val="TableBodyTextMIRB"/>
            </w:pPr>
            <w:r w:rsidRPr="00D907BB">
              <w:t>ELEMENT_ID</w:t>
            </w:r>
          </w:p>
        </w:tc>
        <w:tc>
          <w:tcPr>
            <w:tcW w:w="8892" w:type="dxa"/>
            <w:vAlign w:val="center"/>
          </w:tcPr>
          <w:p w14:paraId="51757931" w14:textId="77777777" w:rsidR="00AB764C" w:rsidRPr="00D907BB" w:rsidRDefault="00714627" w:rsidP="006D579D">
            <w:pPr>
              <w:pStyle w:val="TableBodyTextMIRB"/>
            </w:pPr>
            <w:r w:rsidRPr="005D3BBC">
              <w:t>Foreign Key (FK) OGF_ID reference to parent ORN_ROAD_NET_ELEMENT_FT feature table record</w:t>
            </w:r>
            <w:r w:rsidRPr="00D907BB">
              <w:t>.</w:t>
            </w:r>
          </w:p>
        </w:tc>
      </w:tr>
      <w:tr w:rsidR="00AB764C" w:rsidRPr="00642EC3" w14:paraId="5AE334E3" w14:textId="77777777" w:rsidTr="006D579D">
        <w:trPr>
          <w:cantSplit/>
          <w:trHeight w:val="432"/>
        </w:trPr>
        <w:tc>
          <w:tcPr>
            <w:tcW w:w="3870" w:type="dxa"/>
            <w:vAlign w:val="center"/>
          </w:tcPr>
          <w:p w14:paraId="693DBD22" w14:textId="77777777" w:rsidR="00AB764C" w:rsidRPr="00D907BB" w:rsidRDefault="00AB764C" w:rsidP="006D579D">
            <w:pPr>
              <w:pStyle w:val="TableColumnNameMIRB"/>
            </w:pPr>
            <w:r w:rsidRPr="00D907BB">
              <w:t>AT_MEASURE</w:t>
            </w:r>
          </w:p>
        </w:tc>
        <w:tc>
          <w:tcPr>
            <w:tcW w:w="2088" w:type="dxa"/>
            <w:vAlign w:val="center"/>
          </w:tcPr>
          <w:p w14:paraId="008DB2F2" w14:textId="77777777" w:rsidR="00AB764C" w:rsidRPr="00D907BB" w:rsidRDefault="00AB764C" w:rsidP="006D579D">
            <w:pPr>
              <w:pStyle w:val="TableBodyTextMIRB"/>
            </w:pPr>
            <w:r w:rsidRPr="00D907BB">
              <w:t>NUMBER(9,3)</w:t>
            </w:r>
          </w:p>
        </w:tc>
        <w:tc>
          <w:tcPr>
            <w:tcW w:w="1440" w:type="dxa"/>
            <w:vAlign w:val="center"/>
          </w:tcPr>
          <w:p w14:paraId="5716AF7A" w14:textId="77777777" w:rsidR="00AB764C" w:rsidRPr="00D907BB" w:rsidRDefault="00AB764C" w:rsidP="006D579D">
            <w:pPr>
              <w:pStyle w:val="TableBodyTextMIRB"/>
            </w:pPr>
            <w:r w:rsidRPr="00D907BB">
              <w:t>Yes</w:t>
            </w:r>
          </w:p>
        </w:tc>
        <w:tc>
          <w:tcPr>
            <w:tcW w:w="1890" w:type="dxa"/>
            <w:vAlign w:val="center"/>
          </w:tcPr>
          <w:p w14:paraId="1C56B2B1" w14:textId="77777777" w:rsidR="00AB764C" w:rsidRPr="00D907BB" w:rsidRDefault="00AB764C" w:rsidP="006D579D">
            <w:pPr>
              <w:pStyle w:val="TableBodyTextMIRB"/>
            </w:pPr>
            <w:r w:rsidRPr="00D907BB">
              <w:t>AT_MEASURE</w:t>
            </w:r>
          </w:p>
        </w:tc>
        <w:tc>
          <w:tcPr>
            <w:tcW w:w="8892" w:type="dxa"/>
            <w:vAlign w:val="center"/>
          </w:tcPr>
          <w:p w14:paraId="4511E74C" w14:textId="77777777" w:rsidR="00AB764C" w:rsidRPr="00D907BB" w:rsidRDefault="00AB764C" w:rsidP="006D579D">
            <w:pPr>
              <w:pStyle w:val="TableBodyTextMIRB"/>
            </w:pPr>
            <w:r w:rsidRPr="00D907BB">
              <w:t>At measure represents a location or point of interest along a linear feature. At measure is expressed as a distance in metres from the beginning of the road net element. This measure is related to planimetric distance not actual driven distance.</w:t>
            </w:r>
          </w:p>
        </w:tc>
      </w:tr>
      <w:tr w:rsidR="00AB764C" w:rsidRPr="00642EC3" w14:paraId="26FE86F8" w14:textId="77777777" w:rsidTr="006D579D">
        <w:trPr>
          <w:cantSplit/>
          <w:trHeight w:val="432"/>
        </w:trPr>
        <w:tc>
          <w:tcPr>
            <w:tcW w:w="3870" w:type="dxa"/>
            <w:vAlign w:val="center"/>
          </w:tcPr>
          <w:p w14:paraId="5970BFFB" w14:textId="77777777" w:rsidR="00AB764C" w:rsidRPr="00D907BB" w:rsidRDefault="00AB764C" w:rsidP="006D579D">
            <w:pPr>
              <w:pStyle w:val="TableColumnNameMIRB"/>
            </w:pPr>
            <w:r w:rsidRPr="00D907BB">
              <w:rPr>
                <w:bCs/>
              </w:rPr>
              <w:t>TOLL_POINT_TYPE</w:t>
            </w:r>
          </w:p>
        </w:tc>
        <w:tc>
          <w:tcPr>
            <w:tcW w:w="2088" w:type="dxa"/>
            <w:vAlign w:val="center"/>
          </w:tcPr>
          <w:p w14:paraId="5581E004" w14:textId="77777777" w:rsidR="00AB764C" w:rsidRPr="00D907BB" w:rsidRDefault="00AB764C" w:rsidP="006D579D">
            <w:pPr>
              <w:pStyle w:val="TableBodyTextMIRB"/>
            </w:pPr>
            <w:r w:rsidRPr="00D907BB">
              <w:t>VARCHAR2(10)</w:t>
            </w:r>
          </w:p>
        </w:tc>
        <w:tc>
          <w:tcPr>
            <w:tcW w:w="1440" w:type="dxa"/>
            <w:vAlign w:val="center"/>
          </w:tcPr>
          <w:p w14:paraId="727BDF81" w14:textId="77777777" w:rsidR="00AB764C" w:rsidRPr="00D907BB" w:rsidRDefault="00AB764C" w:rsidP="006D579D">
            <w:pPr>
              <w:pStyle w:val="TableBodyTextMIRB"/>
            </w:pPr>
            <w:r w:rsidRPr="00D907BB">
              <w:t>Yes</w:t>
            </w:r>
          </w:p>
        </w:tc>
        <w:tc>
          <w:tcPr>
            <w:tcW w:w="1890" w:type="dxa"/>
            <w:vAlign w:val="center"/>
          </w:tcPr>
          <w:p w14:paraId="153A40D7" w14:textId="77777777" w:rsidR="00AB764C" w:rsidRPr="00D907BB" w:rsidRDefault="00AB764C" w:rsidP="006D579D">
            <w:pPr>
              <w:pStyle w:val="TableBodyTextMIRB"/>
            </w:pPr>
            <w:r w:rsidRPr="00D907BB">
              <w:t>TOLL_PT_T</w:t>
            </w:r>
          </w:p>
        </w:tc>
        <w:tc>
          <w:tcPr>
            <w:tcW w:w="8892" w:type="dxa"/>
            <w:vAlign w:val="center"/>
          </w:tcPr>
          <w:p w14:paraId="76D63E03" w14:textId="77777777" w:rsidR="00AB764C" w:rsidRPr="00D907BB" w:rsidRDefault="00AB764C" w:rsidP="006D579D">
            <w:pPr>
              <w:pStyle w:val="TableBodyTextMIRB"/>
            </w:pPr>
            <w:r w:rsidRPr="00D907BB">
              <w:t xml:space="preserve">A point event indicating the type of a toll point that may exist along a road element. </w:t>
            </w:r>
          </w:p>
          <w:p w14:paraId="1415E4FD" w14:textId="77777777" w:rsidR="00AB764C" w:rsidRPr="00D907BB" w:rsidRDefault="00AB764C" w:rsidP="006D579D">
            <w:pPr>
              <w:pStyle w:val="TableBodyTextMIRB"/>
            </w:pPr>
            <w:r w:rsidRPr="00860808">
              <w:t>Permissible Values:</w:t>
            </w:r>
            <w:r w:rsidRPr="00D907BB">
              <w:t xml:space="preserve"> (See </w:t>
            </w:r>
            <w:hyperlink w:anchor="ORN_TOLL_POINT_TYPE_LIST" w:history="1">
              <w:r w:rsidRPr="006B4F03">
                <w:rPr>
                  <w:rStyle w:val="HyperlinkMIRBChar"/>
                  <w:color w:val="244061"/>
                </w:rPr>
                <w:t>ORN_TOLL_POINT_TYPE_LIST</w:t>
              </w:r>
            </w:hyperlink>
            <w:r w:rsidRPr="00D907BB">
              <w:t xml:space="preserve"> </w:t>
            </w:r>
            <w:r>
              <w:t>lookup table in appendix</w:t>
            </w:r>
            <w:r w:rsidRPr="00D907BB">
              <w:t>)</w:t>
            </w:r>
          </w:p>
        </w:tc>
      </w:tr>
      <w:tr w:rsidR="00AB764C" w:rsidRPr="00642EC3" w14:paraId="0FF55133" w14:textId="77777777" w:rsidTr="006D579D">
        <w:trPr>
          <w:cantSplit/>
          <w:trHeight w:val="432"/>
        </w:trPr>
        <w:tc>
          <w:tcPr>
            <w:tcW w:w="3870" w:type="dxa"/>
            <w:vAlign w:val="center"/>
          </w:tcPr>
          <w:p w14:paraId="0D8C8F65" w14:textId="77777777" w:rsidR="00AB764C" w:rsidRPr="00D907BB" w:rsidRDefault="00AB764C" w:rsidP="006D579D">
            <w:pPr>
              <w:pStyle w:val="TableColumnNameMIRB"/>
            </w:pPr>
            <w:r w:rsidRPr="00D907BB">
              <w:rPr>
                <w:bCs/>
              </w:rPr>
              <w:t>AGENCY_NAME</w:t>
            </w:r>
          </w:p>
        </w:tc>
        <w:tc>
          <w:tcPr>
            <w:tcW w:w="2088" w:type="dxa"/>
            <w:vAlign w:val="center"/>
          </w:tcPr>
          <w:p w14:paraId="6465CB1D" w14:textId="77777777" w:rsidR="00AB764C" w:rsidRPr="00D907BB" w:rsidRDefault="00AB764C" w:rsidP="006D579D">
            <w:pPr>
              <w:pStyle w:val="TableBodyTextMIRB"/>
            </w:pPr>
            <w:r w:rsidRPr="00D907BB">
              <w:t>VARCHAR2(100)</w:t>
            </w:r>
          </w:p>
        </w:tc>
        <w:tc>
          <w:tcPr>
            <w:tcW w:w="1440" w:type="dxa"/>
            <w:vAlign w:val="center"/>
          </w:tcPr>
          <w:p w14:paraId="302E04EF" w14:textId="77777777" w:rsidR="00AB764C" w:rsidRPr="00D907BB" w:rsidRDefault="00AB764C" w:rsidP="006D579D">
            <w:pPr>
              <w:pStyle w:val="TableBodyTextMIRB"/>
            </w:pPr>
            <w:r w:rsidRPr="00D907BB">
              <w:t>No</w:t>
            </w:r>
          </w:p>
        </w:tc>
        <w:tc>
          <w:tcPr>
            <w:tcW w:w="1890" w:type="dxa"/>
            <w:vAlign w:val="center"/>
          </w:tcPr>
          <w:p w14:paraId="707FFFCA" w14:textId="77777777" w:rsidR="00AB764C" w:rsidRPr="00D907BB" w:rsidRDefault="00AB764C" w:rsidP="006D579D">
            <w:pPr>
              <w:pStyle w:val="TableBodyTextMIRB"/>
            </w:pPr>
            <w:r w:rsidRPr="00D907BB">
              <w:t>AGENCY</w:t>
            </w:r>
          </w:p>
        </w:tc>
        <w:tc>
          <w:tcPr>
            <w:tcW w:w="8892" w:type="dxa"/>
            <w:vAlign w:val="center"/>
          </w:tcPr>
          <w:p w14:paraId="7984E6B5" w14:textId="77777777" w:rsidR="00AB764C" w:rsidRPr="00D907BB" w:rsidRDefault="00AB764C" w:rsidP="006D579D">
            <w:pPr>
              <w:pStyle w:val="TableBodyTextMIRB"/>
            </w:pPr>
            <w:r w:rsidRPr="00D907BB">
              <w:t>The name of the agency.</w:t>
            </w:r>
          </w:p>
          <w:p w14:paraId="7A93B78B" w14:textId="77777777" w:rsidR="00AB764C" w:rsidRPr="00D907BB" w:rsidRDefault="00AB764C" w:rsidP="006D579D">
            <w:pPr>
              <w:pStyle w:val="TableBodyTextMIRB"/>
            </w:pPr>
            <w:r w:rsidRPr="00860808">
              <w:t>Permissible Values: (S</w:t>
            </w:r>
            <w:r w:rsidRPr="00D907BB">
              <w:t xml:space="preserve">ee </w:t>
            </w:r>
            <w:hyperlink w:anchor="ORN_AGENCY_NAME_LIST" w:history="1">
              <w:r w:rsidRPr="006B4F03">
                <w:rPr>
                  <w:rStyle w:val="HyperlinkMIRBChar"/>
                  <w:color w:val="244061"/>
                </w:rPr>
                <w:t>ORN_AGENCY_NAME_LIST</w:t>
              </w:r>
            </w:hyperlink>
            <w:r w:rsidRPr="00D907BB">
              <w:t xml:space="preserve"> </w:t>
            </w:r>
            <w:r>
              <w:t>lookup table in appendix</w:t>
            </w:r>
            <w:r w:rsidRPr="00D907BB">
              <w:t>)</w:t>
            </w:r>
          </w:p>
        </w:tc>
      </w:tr>
      <w:tr w:rsidR="00AB764C" w:rsidRPr="00642EC3" w14:paraId="7D8D86CB" w14:textId="77777777" w:rsidTr="006D579D">
        <w:trPr>
          <w:cantSplit/>
          <w:trHeight w:val="432"/>
        </w:trPr>
        <w:tc>
          <w:tcPr>
            <w:tcW w:w="3870" w:type="dxa"/>
            <w:vAlign w:val="center"/>
          </w:tcPr>
          <w:p w14:paraId="5138D530" w14:textId="77777777" w:rsidR="00AB764C" w:rsidRPr="00D907BB" w:rsidRDefault="00AB764C" w:rsidP="006D579D">
            <w:pPr>
              <w:pStyle w:val="TableColumnNameMIRB"/>
            </w:pPr>
            <w:r w:rsidRPr="00D907BB">
              <w:rPr>
                <w:bCs/>
              </w:rPr>
              <w:t>NATIONAL_UUID</w:t>
            </w:r>
          </w:p>
        </w:tc>
        <w:tc>
          <w:tcPr>
            <w:tcW w:w="2088" w:type="dxa"/>
            <w:vAlign w:val="center"/>
          </w:tcPr>
          <w:p w14:paraId="0C576D1B" w14:textId="77777777" w:rsidR="00AB764C" w:rsidRPr="00D907BB" w:rsidRDefault="00AB764C" w:rsidP="006D579D">
            <w:pPr>
              <w:pStyle w:val="TableBodyTextMIRB"/>
            </w:pPr>
            <w:r w:rsidRPr="00D907BB">
              <w:t>VARCHAR2(32)</w:t>
            </w:r>
          </w:p>
        </w:tc>
        <w:tc>
          <w:tcPr>
            <w:tcW w:w="1440" w:type="dxa"/>
            <w:vAlign w:val="center"/>
          </w:tcPr>
          <w:p w14:paraId="1101500C" w14:textId="77777777" w:rsidR="00AB764C" w:rsidRPr="00D907BB" w:rsidRDefault="00AB764C" w:rsidP="006D579D">
            <w:pPr>
              <w:pStyle w:val="TableBodyTextMIRB"/>
            </w:pPr>
            <w:r w:rsidRPr="00D907BB">
              <w:t>Yes</w:t>
            </w:r>
          </w:p>
        </w:tc>
        <w:tc>
          <w:tcPr>
            <w:tcW w:w="1890" w:type="dxa"/>
            <w:vAlign w:val="center"/>
          </w:tcPr>
          <w:p w14:paraId="7A68886A" w14:textId="77777777" w:rsidR="00AB764C" w:rsidRPr="00D907BB" w:rsidRDefault="00AB764C" w:rsidP="006D579D">
            <w:pPr>
              <w:pStyle w:val="TableBodyTextMIRB"/>
            </w:pPr>
            <w:r w:rsidRPr="00D907BB">
              <w:t>NID</w:t>
            </w:r>
          </w:p>
        </w:tc>
        <w:tc>
          <w:tcPr>
            <w:tcW w:w="8892" w:type="dxa"/>
            <w:vAlign w:val="center"/>
          </w:tcPr>
          <w:p w14:paraId="17464338" w14:textId="77777777" w:rsidR="00AB764C" w:rsidRPr="00D907BB" w:rsidRDefault="00AB764C" w:rsidP="006D579D">
            <w:pPr>
              <w:pStyle w:val="TableBodyTextMIRB"/>
            </w:pPr>
            <w:r w:rsidRPr="00D907BB">
              <w:t>A unique national identifier assigned to a road net element, junction and selected event data such as Toll Point, Blocked Passage and Structure which are required to support the National Road Network (NRN).</w:t>
            </w:r>
          </w:p>
        </w:tc>
      </w:tr>
      <w:tr w:rsidR="00AB764C" w:rsidRPr="00642EC3" w14:paraId="07862EB4" w14:textId="77777777" w:rsidTr="006D579D">
        <w:trPr>
          <w:cantSplit/>
          <w:trHeight w:val="432"/>
        </w:trPr>
        <w:tc>
          <w:tcPr>
            <w:tcW w:w="3870" w:type="dxa"/>
            <w:vAlign w:val="center"/>
          </w:tcPr>
          <w:p w14:paraId="39791694" w14:textId="77777777" w:rsidR="00AB764C" w:rsidRPr="00D907BB" w:rsidRDefault="00AB764C" w:rsidP="006D579D">
            <w:pPr>
              <w:pStyle w:val="TableColumnNameMIRB"/>
            </w:pPr>
            <w:r w:rsidRPr="00D907BB">
              <w:t>EFFECTIVE_DATETIME</w:t>
            </w:r>
          </w:p>
        </w:tc>
        <w:tc>
          <w:tcPr>
            <w:tcW w:w="2088" w:type="dxa"/>
            <w:vAlign w:val="center"/>
          </w:tcPr>
          <w:p w14:paraId="7563F6EA" w14:textId="77777777" w:rsidR="00AB764C" w:rsidRPr="00D907BB" w:rsidRDefault="00AB764C" w:rsidP="006D579D">
            <w:pPr>
              <w:pStyle w:val="TableBodyTextMIRB"/>
            </w:pPr>
            <w:r w:rsidRPr="00D907BB">
              <w:t>DATE</w:t>
            </w:r>
          </w:p>
        </w:tc>
        <w:tc>
          <w:tcPr>
            <w:tcW w:w="1440" w:type="dxa"/>
            <w:vAlign w:val="center"/>
          </w:tcPr>
          <w:p w14:paraId="17047655" w14:textId="77777777" w:rsidR="00AB764C" w:rsidRPr="00D907BB" w:rsidRDefault="00AB764C" w:rsidP="006D579D">
            <w:pPr>
              <w:pStyle w:val="TableBodyTextMIRB"/>
            </w:pPr>
            <w:r w:rsidRPr="00D907BB">
              <w:t>Yes</w:t>
            </w:r>
          </w:p>
        </w:tc>
        <w:tc>
          <w:tcPr>
            <w:tcW w:w="1890" w:type="dxa"/>
            <w:vAlign w:val="center"/>
          </w:tcPr>
          <w:p w14:paraId="213C5028" w14:textId="77777777" w:rsidR="00AB764C" w:rsidRPr="00D907BB" w:rsidRDefault="00AB764C" w:rsidP="006D579D">
            <w:pPr>
              <w:pStyle w:val="TableBodyTextMIRB"/>
            </w:pPr>
            <w:r w:rsidRPr="00D907BB">
              <w:t>EFF_DATE</w:t>
            </w:r>
          </w:p>
        </w:tc>
        <w:tc>
          <w:tcPr>
            <w:tcW w:w="8892" w:type="dxa"/>
            <w:vAlign w:val="center"/>
          </w:tcPr>
          <w:p w14:paraId="21DBC7A1" w14:textId="77777777" w:rsidR="00AB764C" w:rsidRPr="00D907BB" w:rsidRDefault="00AB764C" w:rsidP="006D579D">
            <w:pPr>
              <w:pStyle w:val="TableBodyTextMIRB"/>
            </w:pPr>
            <w:r w:rsidRPr="00D907BB">
              <w:t>Date/time the record was created or last modified in the source database.</w:t>
            </w:r>
          </w:p>
        </w:tc>
      </w:tr>
    </w:tbl>
    <w:p w14:paraId="41BA603E" w14:textId="77777777" w:rsidR="009F2AA4" w:rsidRPr="009F2AA4" w:rsidRDefault="009F2AA4" w:rsidP="009F2AA4">
      <w:pPr>
        <w:pStyle w:val="BodyAccessibleTextMIRB"/>
      </w:pPr>
      <w:r w:rsidRPr="009F2AA4">
        <w:br w:type="page"/>
      </w:r>
    </w:p>
    <w:p w14:paraId="260B14D9" w14:textId="77777777" w:rsidR="00AB764C" w:rsidRPr="006B4F03" w:rsidRDefault="00AB764C" w:rsidP="00AB764C">
      <w:pPr>
        <w:pStyle w:val="Heading2MIRB"/>
        <w:rPr>
          <w:color w:val="244061"/>
        </w:rPr>
      </w:pPr>
      <w:bookmarkStart w:id="38" w:name="_Toc196317672"/>
      <w:r w:rsidRPr="006B4F03">
        <w:rPr>
          <w:color w:val="244061"/>
        </w:rPr>
        <w:lastRenderedPageBreak/>
        <w:t>ORN_UNDERPASS</w:t>
      </w:r>
      <w:bookmarkEnd w:id="38"/>
    </w:p>
    <w:p w14:paraId="122B9902" w14:textId="77777777" w:rsidR="00AB764C" w:rsidRDefault="00AB764C" w:rsidP="00AB764C">
      <w:pPr>
        <w:pStyle w:val="BodyAccessibleTextMIRB"/>
      </w:pPr>
      <w:r>
        <w:t>A point event on a road element identifying the existence of an underpass.  An underpass occurs where the road element runs underneath a passage accommodating the movement of water, a building, road, rail, pedestrian or wildlife.</w:t>
      </w:r>
    </w:p>
    <w:tbl>
      <w:tblPr>
        <w:tblStyle w:val="TableGrid1"/>
        <w:tblW w:w="18180" w:type="dxa"/>
        <w:tblLayout w:type="fixed"/>
        <w:tblLook w:val="04A0" w:firstRow="1" w:lastRow="0" w:firstColumn="1" w:lastColumn="0" w:noHBand="0" w:noVBand="1"/>
        <w:tblCaption w:val="Table: ORN_UNDERPASS"/>
        <w:tblDescription w:val="The ORN_UNDERPASS table and attributes."/>
      </w:tblPr>
      <w:tblGrid>
        <w:gridCol w:w="3870"/>
        <w:gridCol w:w="2088"/>
        <w:gridCol w:w="1440"/>
        <w:gridCol w:w="1890"/>
        <w:gridCol w:w="8892"/>
      </w:tblGrid>
      <w:tr w:rsidR="00AB764C" w:rsidRPr="00642EC3" w14:paraId="626F4128" w14:textId="77777777" w:rsidTr="006D579D">
        <w:trPr>
          <w:cantSplit/>
          <w:trHeight w:val="432"/>
          <w:tblHeader/>
        </w:trPr>
        <w:tc>
          <w:tcPr>
            <w:tcW w:w="3870" w:type="dxa"/>
            <w:vAlign w:val="center"/>
          </w:tcPr>
          <w:p w14:paraId="2D99A2D7" w14:textId="77777777" w:rsidR="00AB764C" w:rsidRPr="00642EC3" w:rsidRDefault="00AB764C" w:rsidP="006D579D">
            <w:pPr>
              <w:pStyle w:val="TableHeaderRowTextMIRB"/>
            </w:pPr>
            <w:r w:rsidRPr="00642EC3">
              <w:t>Column Name</w:t>
            </w:r>
          </w:p>
        </w:tc>
        <w:tc>
          <w:tcPr>
            <w:tcW w:w="2088" w:type="dxa"/>
            <w:vAlign w:val="center"/>
          </w:tcPr>
          <w:p w14:paraId="7A08E606" w14:textId="77777777" w:rsidR="00AB764C" w:rsidRPr="00642EC3" w:rsidRDefault="00AB764C" w:rsidP="006D579D">
            <w:pPr>
              <w:pStyle w:val="TableHeaderRowTextMIRB"/>
            </w:pPr>
            <w:r w:rsidRPr="00642EC3">
              <w:t>Column Type</w:t>
            </w:r>
          </w:p>
        </w:tc>
        <w:tc>
          <w:tcPr>
            <w:tcW w:w="1440" w:type="dxa"/>
            <w:vAlign w:val="center"/>
          </w:tcPr>
          <w:p w14:paraId="426D5ECE" w14:textId="77777777" w:rsidR="00AB764C" w:rsidRPr="00642EC3" w:rsidRDefault="00AB764C" w:rsidP="006D579D">
            <w:pPr>
              <w:pStyle w:val="TableHeaderRowTextMIRB"/>
            </w:pPr>
            <w:r w:rsidRPr="00642EC3">
              <w:t>Mandatory</w:t>
            </w:r>
          </w:p>
        </w:tc>
        <w:tc>
          <w:tcPr>
            <w:tcW w:w="1890" w:type="dxa"/>
            <w:vAlign w:val="center"/>
          </w:tcPr>
          <w:p w14:paraId="78DACA97" w14:textId="77777777" w:rsidR="00AB764C" w:rsidRPr="00642EC3" w:rsidRDefault="00AB764C" w:rsidP="006D579D">
            <w:pPr>
              <w:pStyle w:val="TableHeaderRowTextMIRB"/>
            </w:pPr>
            <w:r w:rsidRPr="00642EC3">
              <w:t>Short Name</w:t>
            </w:r>
          </w:p>
        </w:tc>
        <w:tc>
          <w:tcPr>
            <w:tcW w:w="8892" w:type="dxa"/>
            <w:vAlign w:val="center"/>
          </w:tcPr>
          <w:p w14:paraId="7C9B072D" w14:textId="77777777" w:rsidR="00AB764C" w:rsidRPr="00642EC3" w:rsidRDefault="00AB764C" w:rsidP="006D579D">
            <w:pPr>
              <w:pStyle w:val="TableHeaderRowTextMIRB"/>
            </w:pPr>
            <w:r>
              <w:t>Description</w:t>
            </w:r>
          </w:p>
        </w:tc>
      </w:tr>
      <w:tr w:rsidR="00AB764C" w:rsidRPr="00642EC3" w14:paraId="3606F8A0" w14:textId="77777777" w:rsidTr="006D579D">
        <w:trPr>
          <w:cantSplit/>
          <w:trHeight w:val="432"/>
        </w:trPr>
        <w:tc>
          <w:tcPr>
            <w:tcW w:w="3870" w:type="dxa"/>
            <w:vAlign w:val="center"/>
          </w:tcPr>
          <w:p w14:paraId="61238674" w14:textId="77777777" w:rsidR="00AB764C" w:rsidRPr="00D907BB" w:rsidRDefault="00AB764C" w:rsidP="006D579D">
            <w:pPr>
              <w:pStyle w:val="TableColumnNameMIRB"/>
            </w:pPr>
            <w:r w:rsidRPr="00D907BB">
              <w:t>EVENT_ID</w:t>
            </w:r>
          </w:p>
        </w:tc>
        <w:tc>
          <w:tcPr>
            <w:tcW w:w="2088" w:type="dxa"/>
            <w:vAlign w:val="center"/>
          </w:tcPr>
          <w:p w14:paraId="2AE9F1B3" w14:textId="77777777" w:rsidR="00AB764C" w:rsidRPr="00D907BB" w:rsidRDefault="00AB764C" w:rsidP="006D579D">
            <w:pPr>
              <w:pStyle w:val="TableBodyTextMIRB"/>
            </w:pPr>
            <w:r w:rsidRPr="00D907BB">
              <w:t>NUMBER(13,0)</w:t>
            </w:r>
          </w:p>
        </w:tc>
        <w:tc>
          <w:tcPr>
            <w:tcW w:w="1440" w:type="dxa"/>
            <w:vAlign w:val="center"/>
          </w:tcPr>
          <w:p w14:paraId="6BEA2688" w14:textId="77777777" w:rsidR="00AB764C" w:rsidRPr="00D907BB" w:rsidRDefault="00AB764C" w:rsidP="006D579D">
            <w:pPr>
              <w:pStyle w:val="TableBodyTextMIRB"/>
            </w:pPr>
            <w:r w:rsidRPr="00D907BB">
              <w:t>Yes</w:t>
            </w:r>
          </w:p>
        </w:tc>
        <w:tc>
          <w:tcPr>
            <w:tcW w:w="1890" w:type="dxa"/>
            <w:vAlign w:val="center"/>
          </w:tcPr>
          <w:p w14:paraId="10D52CB1" w14:textId="77777777" w:rsidR="00AB764C" w:rsidRPr="00D907BB" w:rsidRDefault="00AB764C" w:rsidP="006D579D">
            <w:pPr>
              <w:pStyle w:val="TableBodyTextMIRB"/>
            </w:pPr>
            <w:r w:rsidRPr="00D907BB">
              <w:t>EVENT_ID</w:t>
            </w:r>
          </w:p>
        </w:tc>
        <w:tc>
          <w:tcPr>
            <w:tcW w:w="8892" w:type="dxa"/>
            <w:vAlign w:val="center"/>
          </w:tcPr>
          <w:p w14:paraId="5D202A63" w14:textId="77777777" w:rsidR="00AB764C" w:rsidRPr="00D907BB" w:rsidRDefault="00AB764C" w:rsidP="006D579D">
            <w:pPr>
              <w:pStyle w:val="TableBodyTextMIRB"/>
            </w:pPr>
            <w:r w:rsidRPr="00D907BB">
              <w:t>System generated identifier, unique at the application level.</w:t>
            </w:r>
          </w:p>
        </w:tc>
      </w:tr>
      <w:tr w:rsidR="00AB764C" w:rsidRPr="00642EC3" w14:paraId="1F641329" w14:textId="77777777" w:rsidTr="006D579D">
        <w:trPr>
          <w:cantSplit/>
          <w:trHeight w:val="432"/>
        </w:trPr>
        <w:tc>
          <w:tcPr>
            <w:tcW w:w="3870" w:type="dxa"/>
            <w:vAlign w:val="center"/>
          </w:tcPr>
          <w:p w14:paraId="447CD1BD" w14:textId="77777777" w:rsidR="00AB764C" w:rsidRPr="00D907BB" w:rsidRDefault="00AB764C" w:rsidP="006D579D">
            <w:pPr>
              <w:pStyle w:val="TableColumnNameMIRB"/>
            </w:pPr>
            <w:r w:rsidRPr="00D907BB">
              <w:t>ORN_ROAD_NET_ELEMENT_ID</w:t>
            </w:r>
          </w:p>
        </w:tc>
        <w:tc>
          <w:tcPr>
            <w:tcW w:w="2088" w:type="dxa"/>
            <w:vAlign w:val="center"/>
          </w:tcPr>
          <w:p w14:paraId="038721AC" w14:textId="77777777" w:rsidR="00AB764C" w:rsidRPr="00D907BB" w:rsidRDefault="00AB764C" w:rsidP="006D579D">
            <w:pPr>
              <w:pStyle w:val="TableBodyTextMIRB"/>
            </w:pPr>
            <w:r w:rsidRPr="00D907BB">
              <w:t>NUMBER(13,0)</w:t>
            </w:r>
          </w:p>
        </w:tc>
        <w:tc>
          <w:tcPr>
            <w:tcW w:w="1440" w:type="dxa"/>
            <w:vAlign w:val="center"/>
          </w:tcPr>
          <w:p w14:paraId="72236713" w14:textId="77777777" w:rsidR="00AB764C" w:rsidRPr="00D907BB" w:rsidRDefault="00AB764C" w:rsidP="006D579D">
            <w:pPr>
              <w:pStyle w:val="TableBodyTextMIRB"/>
            </w:pPr>
            <w:r w:rsidRPr="00D907BB">
              <w:t>Yes</w:t>
            </w:r>
          </w:p>
        </w:tc>
        <w:tc>
          <w:tcPr>
            <w:tcW w:w="1890" w:type="dxa"/>
            <w:vAlign w:val="center"/>
          </w:tcPr>
          <w:p w14:paraId="53362875" w14:textId="77777777" w:rsidR="00AB764C" w:rsidRPr="00D907BB" w:rsidRDefault="00AB764C" w:rsidP="006D579D">
            <w:pPr>
              <w:pStyle w:val="TableBodyTextMIRB"/>
            </w:pPr>
            <w:r w:rsidRPr="00D907BB">
              <w:t>ELEMENT_ID</w:t>
            </w:r>
          </w:p>
        </w:tc>
        <w:tc>
          <w:tcPr>
            <w:tcW w:w="8892" w:type="dxa"/>
            <w:vAlign w:val="center"/>
          </w:tcPr>
          <w:p w14:paraId="5FBAE15A" w14:textId="77777777" w:rsidR="00AB764C" w:rsidRPr="00D907BB" w:rsidRDefault="00714627" w:rsidP="00714627">
            <w:pPr>
              <w:pStyle w:val="TableBodyTextMIRB"/>
            </w:pPr>
            <w:r w:rsidRPr="005D3BBC">
              <w:t>Foreign Key (FK) OGF_ID reference to parent ORN_ROAD_NET_ELEMENT_FT feature table record</w:t>
            </w:r>
            <w:r w:rsidR="00AB764C" w:rsidRPr="00D907BB">
              <w:t>.</w:t>
            </w:r>
          </w:p>
        </w:tc>
      </w:tr>
      <w:tr w:rsidR="00AB764C" w:rsidRPr="00642EC3" w14:paraId="6583E9E4" w14:textId="77777777" w:rsidTr="006D579D">
        <w:trPr>
          <w:cantSplit/>
          <w:trHeight w:val="432"/>
        </w:trPr>
        <w:tc>
          <w:tcPr>
            <w:tcW w:w="3870" w:type="dxa"/>
            <w:vAlign w:val="center"/>
          </w:tcPr>
          <w:p w14:paraId="5D3FE116" w14:textId="77777777" w:rsidR="00AB764C" w:rsidRPr="00D907BB" w:rsidRDefault="00AB764C" w:rsidP="006D579D">
            <w:pPr>
              <w:pStyle w:val="TableColumnNameMIRB"/>
            </w:pPr>
            <w:r w:rsidRPr="00D907BB">
              <w:t>AT_MEASURE</w:t>
            </w:r>
          </w:p>
        </w:tc>
        <w:tc>
          <w:tcPr>
            <w:tcW w:w="2088" w:type="dxa"/>
            <w:vAlign w:val="center"/>
          </w:tcPr>
          <w:p w14:paraId="76AAF6FC" w14:textId="77777777" w:rsidR="00AB764C" w:rsidRPr="00D907BB" w:rsidRDefault="00AB764C" w:rsidP="006D579D">
            <w:pPr>
              <w:pStyle w:val="TableBodyTextMIRB"/>
            </w:pPr>
            <w:r w:rsidRPr="00D907BB">
              <w:t>NUMBER(9,3)</w:t>
            </w:r>
          </w:p>
        </w:tc>
        <w:tc>
          <w:tcPr>
            <w:tcW w:w="1440" w:type="dxa"/>
            <w:vAlign w:val="center"/>
          </w:tcPr>
          <w:p w14:paraId="17D21444" w14:textId="77777777" w:rsidR="00AB764C" w:rsidRPr="00D907BB" w:rsidRDefault="00AB764C" w:rsidP="006D579D">
            <w:pPr>
              <w:pStyle w:val="TableBodyTextMIRB"/>
            </w:pPr>
            <w:r w:rsidRPr="00D907BB">
              <w:t>Yes</w:t>
            </w:r>
          </w:p>
        </w:tc>
        <w:tc>
          <w:tcPr>
            <w:tcW w:w="1890" w:type="dxa"/>
            <w:vAlign w:val="center"/>
          </w:tcPr>
          <w:p w14:paraId="71602BC6" w14:textId="77777777" w:rsidR="00AB764C" w:rsidRPr="00D907BB" w:rsidRDefault="00AB764C" w:rsidP="006D579D">
            <w:pPr>
              <w:pStyle w:val="TableBodyTextMIRB"/>
            </w:pPr>
            <w:r w:rsidRPr="00D907BB">
              <w:t>AT_MEASURE</w:t>
            </w:r>
          </w:p>
        </w:tc>
        <w:tc>
          <w:tcPr>
            <w:tcW w:w="8892" w:type="dxa"/>
            <w:vAlign w:val="center"/>
          </w:tcPr>
          <w:p w14:paraId="117C382E" w14:textId="77777777" w:rsidR="00AB764C" w:rsidRPr="00D907BB" w:rsidRDefault="00AB764C" w:rsidP="006D579D">
            <w:pPr>
              <w:pStyle w:val="TableBodyTextMIRB"/>
            </w:pPr>
            <w:r w:rsidRPr="00D907BB">
              <w:t>At measure represents a location or point of interest along a linear feature. At measure is expressed as a distance in metres from the beginning of the road net element. This measure is related to planimetric distance not actual driven distance.</w:t>
            </w:r>
          </w:p>
        </w:tc>
      </w:tr>
      <w:tr w:rsidR="00AB764C" w:rsidRPr="00642EC3" w14:paraId="0BBCF3E2" w14:textId="77777777" w:rsidTr="006D579D">
        <w:trPr>
          <w:cantSplit/>
          <w:trHeight w:val="432"/>
        </w:trPr>
        <w:tc>
          <w:tcPr>
            <w:tcW w:w="3870" w:type="dxa"/>
            <w:vAlign w:val="center"/>
          </w:tcPr>
          <w:p w14:paraId="10B0BDFA" w14:textId="77777777" w:rsidR="00AB764C" w:rsidRPr="00D907BB" w:rsidRDefault="00AB764C" w:rsidP="006D579D">
            <w:pPr>
              <w:pStyle w:val="TableColumnNameMIRB"/>
            </w:pPr>
            <w:r>
              <w:rPr>
                <w:bCs/>
              </w:rPr>
              <w:t>UNDERPASS</w:t>
            </w:r>
            <w:r w:rsidRPr="00D907BB">
              <w:rPr>
                <w:bCs/>
              </w:rPr>
              <w:t>_TYPE</w:t>
            </w:r>
          </w:p>
        </w:tc>
        <w:tc>
          <w:tcPr>
            <w:tcW w:w="2088" w:type="dxa"/>
            <w:vAlign w:val="center"/>
          </w:tcPr>
          <w:p w14:paraId="6774D3BE" w14:textId="77777777" w:rsidR="00AB764C" w:rsidRPr="00D907BB" w:rsidRDefault="00AB764C" w:rsidP="006D579D">
            <w:pPr>
              <w:pStyle w:val="TableBodyTextMIRB"/>
            </w:pPr>
            <w:r w:rsidRPr="00D907BB">
              <w:t>VARCHAR2(10)</w:t>
            </w:r>
          </w:p>
        </w:tc>
        <w:tc>
          <w:tcPr>
            <w:tcW w:w="1440" w:type="dxa"/>
            <w:vAlign w:val="center"/>
          </w:tcPr>
          <w:p w14:paraId="07EC1B82" w14:textId="77777777" w:rsidR="00AB764C" w:rsidRPr="00D907BB" w:rsidRDefault="00AB764C" w:rsidP="006D579D">
            <w:pPr>
              <w:pStyle w:val="TableBodyTextMIRB"/>
            </w:pPr>
            <w:r w:rsidRPr="00D907BB">
              <w:t>Yes</w:t>
            </w:r>
          </w:p>
        </w:tc>
        <w:tc>
          <w:tcPr>
            <w:tcW w:w="1890" w:type="dxa"/>
            <w:vAlign w:val="center"/>
          </w:tcPr>
          <w:p w14:paraId="07E80AE5" w14:textId="77777777" w:rsidR="00AB764C" w:rsidRPr="00D907BB" w:rsidRDefault="00AB764C" w:rsidP="006D579D">
            <w:pPr>
              <w:pStyle w:val="TableBodyTextMIRB"/>
            </w:pPr>
            <w:r w:rsidRPr="00D907BB">
              <w:t>TOLL_PT_T</w:t>
            </w:r>
          </w:p>
        </w:tc>
        <w:tc>
          <w:tcPr>
            <w:tcW w:w="8892" w:type="dxa"/>
            <w:vAlign w:val="center"/>
          </w:tcPr>
          <w:p w14:paraId="6BF69D4C" w14:textId="77777777" w:rsidR="00AB764C" w:rsidRPr="008C72EC" w:rsidRDefault="00AB764C" w:rsidP="008C72EC">
            <w:pPr>
              <w:pStyle w:val="TableBodyTextMIRB"/>
              <w:rPr>
                <w:rStyle w:val="BodyAccessibleTextMIRBChar"/>
                <w:rFonts w:eastAsiaTheme="minorHAnsi"/>
              </w:rPr>
            </w:pPr>
            <w:r w:rsidRPr="008C72EC">
              <w:t xml:space="preserve">Identifies the type of underpass present at this road location. </w:t>
            </w:r>
          </w:p>
          <w:p w14:paraId="6EFD6FF5" w14:textId="77777777" w:rsidR="00AB764C" w:rsidRPr="00D907BB" w:rsidRDefault="00AB764C" w:rsidP="008C72EC">
            <w:pPr>
              <w:pStyle w:val="TableBodyTextMIRB"/>
            </w:pPr>
            <w:r w:rsidRPr="008C72EC">
              <w:rPr>
                <w:rStyle w:val="BodyAccessibleTextMIRBChar"/>
                <w:rFonts w:eastAsiaTheme="minorHAnsi"/>
              </w:rPr>
              <w:t xml:space="preserve">Permissible Values: (See </w:t>
            </w:r>
            <w:hyperlink w:anchor="ORN_UNDERPASS_LIST" w:history="1">
              <w:r w:rsidRPr="006B4F03">
                <w:rPr>
                  <w:rStyle w:val="HyperlinkMIRBChar"/>
                  <w:color w:val="244061"/>
                </w:rPr>
                <w:t>ORN_UNDERPASS_LIST</w:t>
              </w:r>
            </w:hyperlink>
            <w:r w:rsidRPr="00374CC5">
              <w:rPr>
                <w:rStyle w:val="BodyAccessibleTextMIRBChar"/>
              </w:rPr>
              <w:t xml:space="preserve"> </w:t>
            </w:r>
            <w:r w:rsidRPr="008C72EC">
              <w:t>lookup table in appendix)</w:t>
            </w:r>
          </w:p>
        </w:tc>
      </w:tr>
      <w:tr w:rsidR="00AB764C" w:rsidRPr="00642EC3" w14:paraId="58EDD3D2" w14:textId="77777777" w:rsidTr="006D579D">
        <w:trPr>
          <w:cantSplit/>
          <w:trHeight w:val="432"/>
        </w:trPr>
        <w:tc>
          <w:tcPr>
            <w:tcW w:w="3870" w:type="dxa"/>
            <w:vAlign w:val="center"/>
          </w:tcPr>
          <w:p w14:paraId="6AE4CB8A" w14:textId="77777777" w:rsidR="00AB764C" w:rsidRPr="00D907BB" w:rsidRDefault="00AB764C" w:rsidP="006D579D">
            <w:pPr>
              <w:pStyle w:val="TableColumnNameMIRB"/>
            </w:pPr>
            <w:r w:rsidRPr="00D907BB">
              <w:rPr>
                <w:bCs/>
              </w:rPr>
              <w:t>AGENCY_NAME</w:t>
            </w:r>
          </w:p>
        </w:tc>
        <w:tc>
          <w:tcPr>
            <w:tcW w:w="2088" w:type="dxa"/>
            <w:vAlign w:val="center"/>
          </w:tcPr>
          <w:p w14:paraId="66614DF0" w14:textId="77777777" w:rsidR="00AB764C" w:rsidRPr="00D907BB" w:rsidRDefault="00AB764C" w:rsidP="006D579D">
            <w:pPr>
              <w:pStyle w:val="TableBodyTextMIRB"/>
            </w:pPr>
            <w:r w:rsidRPr="00D907BB">
              <w:t>VARCHAR2(100)</w:t>
            </w:r>
          </w:p>
        </w:tc>
        <w:tc>
          <w:tcPr>
            <w:tcW w:w="1440" w:type="dxa"/>
            <w:vAlign w:val="center"/>
          </w:tcPr>
          <w:p w14:paraId="3DF7E41A" w14:textId="77777777" w:rsidR="00AB764C" w:rsidRPr="00D907BB" w:rsidRDefault="00AB764C" w:rsidP="006D579D">
            <w:pPr>
              <w:pStyle w:val="TableBodyTextMIRB"/>
            </w:pPr>
            <w:r w:rsidRPr="00D907BB">
              <w:t>No</w:t>
            </w:r>
          </w:p>
        </w:tc>
        <w:tc>
          <w:tcPr>
            <w:tcW w:w="1890" w:type="dxa"/>
            <w:vAlign w:val="center"/>
          </w:tcPr>
          <w:p w14:paraId="69F69335" w14:textId="77777777" w:rsidR="00AB764C" w:rsidRPr="00D907BB" w:rsidRDefault="00AB764C" w:rsidP="006D579D">
            <w:pPr>
              <w:pStyle w:val="TableBodyTextMIRB"/>
            </w:pPr>
            <w:r w:rsidRPr="00D907BB">
              <w:t>AGENCY</w:t>
            </w:r>
          </w:p>
        </w:tc>
        <w:tc>
          <w:tcPr>
            <w:tcW w:w="8892" w:type="dxa"/>
            <w:vAlign w:val="center"/>
          </w:tcPr>
          <w:p w14:paraId="337A4952" w14:textId="77777777" w:rsidR="00AB764C" w:rsidRPr="00D907BB" w:rsidRDefault="00AB764C" w:rsidP="006D579D">
            <w:pPr>
              <w:pStyle w:val="TableBodyTextMIRB"/>
            </w:pPr>
            <w:r w:rsidRPr="00D907BB">
              <w:t>The name of the agency.</w:t>
            </w:r>
          </w:p>
          <w:p w14:paraId="755BAC4C" w14:textId="77777777" w:rsidR="00AB764C" w:rsidRPr="00D907BB" w:rsidRDefault="00AB764C" w:rsidP="006D579D">
            <w:pPr>
              <w:pStyle w:val="TableBodyTextMIRB"/>
            </w:pPr>
            <w:r w:rsidRPr="00860808">
              <w:t>Permissible Values: (S</w:t>
            </w:r>
            <w:r w:rsidRPr="00D907BB">
              <w:t xml:space="preserve">ee </w:t>
            </w:r>
            <w:hyperlink w:anchor="ORN_AGENCY_NAME_LIST" w:history="1">
              <w:r w:rsidRPr="006B4F03">
                <w:rPr>
                  <w:rStyle w:val="HyperlinkMIRBChar"/>
                  <w:color w:val="244061"/>
                </w:rPr>
                <w:t>ORN_AGENCY_NAME_LIST</w:t>
              </w:r>
            </w:hyperlink>
            <w:r w:rsidRPr="00D907BB">
              <w:t xml:space="preserve"> </w:t>
            </w:r>
            <w:r>
              <w:t>lookup table in appendix</w:t>
            </w:r>
            <w:r w:rsidRPr="00D907BB">
              <w:t>)</w:t>
            </w:r>
          </w:p>
        </w:tc>
      </w:tr>
      <w:tr w:rsidR="00AB764C" w:rsidRPr="00642EC3" w14:paraId="03651942" w14:textId="77777777" w:rsidTr="006D579D">
        <w:trPr>
          <w:cantSplit/>
          <w:trHeight w:val="432"/>
        </w:trPr>
        <w:tc>
          <w:tcPr>
            <w:tcW w:w="3870" w:type="dxa"/>
            <w:vAlign w:val="center"/>
          </w:tcPr>
          <w:p w14:paraId="36E41501" w14:textId="77777777" w:rsidR="00AB764C" w:rsidRPr="00D907BB" w:rsidRDefault="00AB764C" w:rsidP="006D579D">
            <w:pPr>
              <w:pStyle w:val="TableColumnNameMIRB"/>
            </w:pPr>
            <w:r w:rsidRPr="00D907BB">
              <w:t>EFFECTIVE_DATETIME</w:t>
            </w:r>
          </w:p>
        </w:tc>
        <w:tc>
          <w:tcPr>
            <w:tcW w:w="2088" w:type="dxa"/>
            <w:vAlign w:val="center"/>
          </w:tcPr>
          <w:p w14:paraId="6706888D" w14:textId="77777777" w:rsidR="00AB764C" w:rsidRPr="00D907BB" w:rsidRDefault="00AB764C" w:rsidP="006D579D">
            <w:pPr>
              <w:pStyle w:val="TableBodyTextMIRB"/>
            </w:pPr>
            <w:r w:rsidRPr="00D907BB">
              <w:t>DATE</w:t>
            </w:r>
          </w:p>
        </w:tc>
        <w:tc>
          <w:tcPr>
            <w:tcW w:w="1440" w:type="dxa"/>
            <w:vAlign w:val="center"/>
          </w:tcPr>
          <w:p w14:paraId="00B1641D" w14:textId="77777777" w:rsidR="00AB764C" w:rsidRPr="00D907BB" w:rsidRDefault="00AB764C" w:rsidP="006D579D">
            <w:pPr>
              <w:pStyle w:val="TableBodyTextMIRB"/>
            </w:pPr>
            <w:r w:rsidRPr="00D907BB">
              <w:t>Yes</w:t>
            </w:r>
          </w:p>
        </w:tc>
        <w:tc>
          <w:tcPr>
            <w:tcW w:w="1890" w:type="dxa"/>
            <w:vAlign w:val="center"/>
          </w:tcPr>
          <w:p w14:paraId="305A6CAD" w14:textId="77777777" w:rsidR="00AB764C" w:rsidRPr="00D907BB" w:rsidRDefault="00AB764C" w:rsidP="006D579D">
            <w:pPr>
              <w:pStyle w:val="TableBodyTextMIRB"/>
            </w:pPr>
            <w:r w:rsidRPr="00D907BB">
              <w:t>EFF_DATE</w:t>
            </w:r>
          </w:p>
        </w:tc>
        <w:tc>
          <w:tcPr>
            <w:tcW w:w="8892" w:type="dxa"/>
            <w:vAlign w:val="center"/>
          </w:tcPr>
          <w:p w14:paraId="1807EEE9" w14:textId="77777777" w:rsidR="00AB764C" w:rsidRPr="00D907BB" w:rsidRDefault="00AB764C" w:rsidP="006D579D">
            <w:pPr>
              <w:pStyle w:val="TableBodyTextMIRB"/>
            </w:pPr>
            <w:r w:rsidRPr="00D907BB">
              <w:t>Date/time the record was created or last modified in the source database.</w:t>
            </w:r>
          </w:p>
        </w:tc>
      </w:tr>
    </w:tbl>
    <w:p w14:paraId="5886A213" w14:textId="77777777" w:rsidR="00681C6C" w:rsidRPr="00681C6C" w:rsidRDefault="00681C6C" w:rsidP="00681C6C">
      <w:pPr>
        <w:pStyle w:val="BodyAccessibleTextMIRB"/>
      </w:pPr>
    </w:p>
    <w:p w14:paraId="400491B9" w14:textId="77777777" w:rsidR="00681C6C" w:rsidRPr="00681C6C" w:rsidRDefault="00681C6C" w:rsidP="00681C6C">
      <w:pPr>
        <w:pStyle w:val="BodyAccessibleTextMIRB"/>
        <w:sectPr w:rsidR="00681C6C" w:rsidRPr="00681C6C" w:rsidSect="00820918">
          <w:pgSz w:w="20160" w:h="12240" w:orient="landscape" w:code="5"/>
          <w:pgMar w:top="720" w:right="720" w:bottom="720" w:left="720" w:header="432" w:footer="720" w:gutter="0"/>
          <w:cols w:space="720"/>
          <w:docGrid w:linePitch="360"/>
        </w:sectPr>
      </w:pPr>
    </w:p>
    <w:p w14:paraId="5919EA02" w14:textId="1F5125A1" w:rsidR="00DA48F2" w:rsidRDefault="00746045" w:rsidP="00DA48F2">
      <w:pPr>
        <w:pStyle w:val="Heading1MIRBTopofPage"/>
        <w:rPr>
          <w:color w:val="244061"/>
        </w:rPr>
      </w:pPr>
      <w:bookmarkStart w:id="39" w:name="Links6"/>
      <w:bookmarkStart w:id="40" w:name="_Toc196317673"/>
      <w:r w:rsidRPr="006B4F03">
        <w:rPr>
          <w:color w:val="244061"/>
        </w:rPr>
        <w:lastRenderedPageBreak/>
        <w:t>6. Links to Additional Information</w:t>
      </w:r>
      <w:bookmarkEnd w:id="39"/>
      <w:bookmarkEnd w:id="40"/>
    </w:p>
    <w:p w14:paraId="725C26B7" w14:textId="77777777" w:rsidR="00DA48F2" w:rsidRDefault="00DA48F2" w:rsidP="00DA48F2">
      <w:pPr>
        <w:pStyle w:val="BulletsMIRB"/>
        <w:numPr>
          <w:ilvl w:val="0"/>
          <w:numId w:val="34"/>
        </w:numPr>
        <w:rPr>
          <w:lang w:val="en"/>
        </w:rPr>
      </w:pPr>
      <w:r w:rsidRPr="00DA48F2">
        <w:rPr>
          <w:lang w:val="en"/>
        </w:rPr>
        <w:t xml:space="preserve">Access the official Metadata Record by searching Ontario GeoHub for Ontario Road Network, ORN </w:t>
      </w:r>
    </w:p>
    <w:p w14:paraId="46E6A391" w14:textId="77777777" w:rsidR="00DA48F2" w:rsidRDefault="00000000" w:rsidP="00DA48F2">
      <w:pPr>
        <w:pStyle w:val="BulletsMIRB"/>
        <w:numPr>
          <w:ilvl w:val="0"/>
          <w:numId w:val="34"/>
        </w:numPr>
        <w:rPr>
          <w:lang w:val="en"/>
        </w:rPr>
      </w:pPr>
      <w:hyperlink r:id="rId19" w:history="1">
        <w:r w:rsidR="00DA48F2" w:rsidRPr="006B4F03">
          <w:rPr>
            <w:rStyle w:val="HyperlinkMIRBChar"/>
            <w:color w:val="244061"/>
          </w:rPr>
          <w:t>ORN Road Net Element</w:t>
        </w:r>
      </w:hyperlink>
      <w:r w:rsidR="00DA48F2" w:rsidRPr="001C3DA0">
        <w:rPr>
          <w:rStyle w:val="BodyAccessibleTextMIRBChar"/>
        </w:rPr>
        <w:t xml:space="preserve"> on Ontario’s GeoHub</w:t>
      </w:r>
      <w:r w:rsidR="00DA48F2" w:rsidRPr="004D2B93">
        <w:rPr>
          <w:rStyle w:val="BodyAccessibleTextMIRBChar"/>
        </w:rPr>
        <w:t xml:space="preserve"> </w:t>
      </w:r>
      <w:r w:rsidR="00DA48F2" w:rsidRPr="001C3DA0">
        <w:rPr>
          <w:rStyle w:val="BodyAccessibleTextMIRBChar"/>
        </w:rPr>
        <w:t>(</w:t>
      </w:r>
      <w:r w:rsidR="00DA48F2" w:rsidRPr="001E4B3A">
        <w:rPr>
          <w:lang w:val="en"/>
        </w:rPr>
        <w:t>https://geohub.lio.gov.on.ca/datasets/2fd52bccdb77479da0133c86545503f8_0</w:t>
      </w:r>
      <w:r w:rsidR="00DA48F2">
        <w:rPr>
          <w:lang w:val="en"/>
        </w:rPr>
        <w:t>)</w:t>
      </w:r>
    </w:p>
    <w:p w14:paraId="1B6EA162" w14:textId="70A98F82" w:rsidR="00DA48F2" w:rsidRDefault="00DA48F2" w:rsidP="00DA48F2">
      <w:pPr>
        <w:pStyle w:val="BulletsMIRB"/>
        <w:numPr>
          <w:ilvl w:val="0"/>
          <w:numId w:val="34"/>
        </w:numPr>
      </w:pPr>
      <w:r w:rsidRPr="006B4F03">
        <w:t>Geospatial Ontario (GEO) (</w:t>
      </w:r>
      <w:hyperlink r:id="rId20" w:history="1">
        <w:r w:rsidRPr="00DA48F2">
          <w:rPr>
            <w:rStyle w:val="Hyperlink"/>
            <w:color w:val="244061"/>
          </w:rPr>
          <w:t>https://www.ontario.ca/page/geospatial-ontario</w:t>
        </w:r>
      </w:hyperlink>
      <w:r w:rsidRPr="006B4F03">
        <w:t>)</w:t>
      </w:r>
    </w:p>
    <w:p w14:paraId="1A6E7145" w14:textId="34966DD4" w:rsidR="00DA48F2" w:rsidRDefault="00DA48F2" w:rsidP="00DA48F2">
      <w:pPr>
        <w:pStyle w:val="BulletsMIRB"/>
        <w:numPr>
          <w:ilvl w:val="0"/>
          <w:numId w:val="34"/>
        </w:numPr>
        <w:rPr>
          <w:lang w:val="en"/>
        </w:rPr>
      </w:pPr>
      <w:r>
        <w:rPr>
          <w:lang w:val="en"/>
        </w:rPr>
        <w:t xml:space="preserve">Canadian Federal Government’s GeoGratis: </w:t>
      </w:r>
      <w:hyperlink r:id="rId21" w:history="1">
        <w:r w:rsidRPr="00DA48F2">
          <w:rPr>
            <w:rStyle w:val="HyperlinkMIRBChar"/>
            <w:color w:val="244061"/>
          </w:rPr>
          <w:t>National Road Network</w:t>
        </w:r>
      </w:hyperlink>
      <w:r w:rsidRPr="00DA48F2">
        <w:rPr>
          <w:color w:val="244061"/>
          <w:lang w:val="en"/>
        </w:rPr>
        <w:t xml:space="preserve"> </w:t>
      </w:r>
      <w:r>
        <w:rPr>
          <w:lang w:val="en"/>
        </w:rPr>
        <w:t>(</w:t>
      </w:r>
      <w:hyperlink r:id="rId22" w:history="1">
        <w:r w:rsidRPr="00DA48F2">
          <w:rPr>
            <w:rStyle w:val="Hyperlink"/>
            <w:color w:val="244061"/>
          </w:rPr>
          <w:t>https://open.canada.ca/data/en/dataset/3d282116-e556-400c-9306-ca1a3cada77f</w:t>
        </w:r>
      </w:hyperlink>
      <w:r>
        <w:rPr>
          <w:lang w:val="en"/>
        </w:rPr>
        <w:t>)</w:t>
      </w:r>
    </w:p>
    <w:p w14:paraId="36ACAE47" w14:textId="77777777" w:rsidR="00DA48F2" w:rsidRDefault="00DA48F2" w:rsidP="00DA48F2">
      <w:pPr>
        <w:pStyle w:val="BulletsMIRB"/>
        <w:numPr>
          <w:ilvl w:val="0"/>
          <w:numId w:val="34"/>
        </w:numPr>
        <w:rPr>
          <w:rStyle w:val="BodyAccessibleTextMIRBChar"/>
        </w:rPr>
      </w:pPr>
      <w:r w:rsidRPr="009F17DB">
        <w:rPr>
          <w:bCs/>
        </w:rPr>
        <w:t>GO-ITS 29</w:t>
      </w:r>
      <w:r w:rsidRPr="003C674F">
        <w:rPr>
          <w:rStyle w:val="BodyAccessibleTextMIRBChar"/>
        </w:rPr>
        <w:t xml:space="preserve"> </w:t>
      </w:r>
      <w:hyperlink r:id="rId23" w:history="1">
        <w:r w:rsidRPr="00DA48F2">
          <w:rPr>
            <w:rStyle w:val="HyperlinkMIRBChar"/>
            <w:color w:val="244061"/>
          </w:rPr>
          <w:t>Ontario Road Network</w:t>
        </w:r>
      </w:hyperlink>
      <w:r w:rsidRPr="00860808">
        <w:rPr>
          <w:rStyle w:val="BodyAccessibleTextMIRBChar"/>
        </w:rPr>
        <w:t xml:space="preserve"> (https://www.ontario.ca/government/go-its-29-ontario-road-network)</w:t>
      </w:r>
    </w:p>
    <w:p w14:paraId="7A08CF90" w14:textId="77777777" w:rsidR="00820918" w:rsidRDefault="00820918" w:rsidP="00820918">
      <w:pPr>
        <w:pStyle w:val="BulletsMIRB"/>
        <w:rPr>
          <w:rStyle w:val="BodyAccessibleTextMIRBChar"/>
        </w:rPr>
        <w:sectPr w:rsidR="00820918" w:rsidSect="00820918">
          <w:pgSz w:w="12240" w:h="15840"/>
          <w:pgMar w:top="1440" w:right="1440" w:bottom="1440" w:left="1440" w:header="432" w:footer="720" w:gutter="0"/>
          <w:cols w:space="720"/>
          <w:docGrid w:linePitch="360"/>
        </w:sectPr>
      </w:pPr>
    </w:p>
    <w:p w14:paraId="3F0FB010" w14:textId="77777777" w:rsidR="00FC3450" w:rsidRPr="00DA48F2" w:rsidRDefault="008C1D79" w:rsidP="00FC3450">
      <w:pPr>
        <w:pStyle w:val="Heading1MIRBTopofPage"/>
        <w:rPr>
          <w:color w:val="244061"/>
        </w:rPr>
      </w:pPr>
      <w:bookmarkStart w:id="41" w:name="AppendixA"/>
      <w:bookmarkStart w:id="42" w:name="_Toc196317674"/>
      <w:r w:rsidRPr="00DA48F2">
        <w:rPr>
          <w:color w:val="244061"/>
        </w:rPr>
        <w:lastRenderedPageBreak/>
        <w:t>APPENDIX A</w:t>
      </w:r>
      <w:bookmarkStart w:id="43" w:name="_Toc416856718"/>
      <w:r w:rsidR="00FC3450" w:rsidRPr="00DA48F2">
        <w:rPr>
          <w:color w:val="244061"/>
        </w:rPr>
        <w:t>: LIO Lookup Tables and Values</w:t>
      </w:r>
      <w:bookmarkEnd w:id="42"/>
      <w:bookmarkEnd w:id="43"/>
    </w:p>
    <w:p w14:paraId="57E22D41" w14:textId="77777777" w:rsidR="00783967" w:rsidRPr="00DA48F2" w:rsidRDefault="00783967" w:rsidP="006D579D">
      <w:pPr>
        <w:pStyle w:val="Heading2MIRB"/>
        <w:rPr>
          <w:color w:val="244061"/>
          <w:lang w:val="fr-CA"/>
        </w:rPr>
      </w:pPr>
      <w:bookmarkStart w:id="44" w:name="ORN_ACQUISITION_TECHNIQUE_LIST"/>
      <w:bookmarkStart w:id="45" w:name="_Toc196317675"/>
      <w:bookmarkEnd w:id="41"/>
      <w:r w:rsidRPr="00DA48F2">
        <w:rPr>
          <w:color w:val="244061"/>
          <w:lang w:val="fr-CA"/>
        </w:rPr>
        <w:t>ORN_ACQUISITION_TECHNIQUE_LIST</w:t>
      </w:r>
      <w:bookmarkEnd w:id="45"/>
    </w:p>
    <w:bookmarkEnd w:id="44"/>
    <w:p w14:paraId="1AEEEF7B" w14:textId="77777777" w:rsidR="00783967" w:rsidRDefault="00783967" w:rsidP="00783967">
      <w:pPr>
        <w:pStyle w:val="BodyAccessibleTextMIRB"/>
        <w:rPr>
          <w:lang w:val="fr-CA"/>
        </w:rPr>
      </w:pPr>
      <w:r w:rsidRPr="00783967">
        <w:rPr>
          <w:lang w:val="fr-CA"/>
        </w:rPr>
        <w:t>List of valid acquisition techniques.</w:t>
      </w:r>
    </w:p>
    <w:tbl>
      <w:tblPr>
        <w:tblStyle w:val="TableGrid1"/>
        <w:tblW w:w="5000" w:type="pct"/>
        <w:tblLayout w:type="fixed"/>
        <w:tblLook w:val="04A0" w:firstRow="1" w:lastRow="0" w:firstColumn="1" w:lastColumn="0" w:noHBand="0" w:noVBand="1"/>
        <w:tblCaption w:val="Table: ORN_ACQUISITION_TECHNIQUE_LIST"/>
        <w:tblDescription w:val="The ORN_ACQUISITION_TECHNIQUE_LIST lookup table and attributes."/>
      </w:tblPr>
      <w:tblGrid>
        <w:gridCol w:w="2486"/>
        <w:gridCol w:w="2115"/>
        <w:gridCol w:w="1411"/>
        <w:gridCol w:w="1675"/>
        <w:gridCol w:w="3103"/>
      </w:tblGrid>
      <w:tr w:rsidR="00783967" w:rsidRPr="009F1E64" w14:paraId="7B064B53" w14:textId="77777777" w:rsidTr="00783967">
        <w:trPr>
          <w:cantSplit/>
          <w:trHeight w:val="432"/>
          <w:tblHeader/>
        </w:trPr>
        <w:tc>
          <w:tcPr>
            <w:tcW w:w="1152" w:type="pct"/>
            <w:vAlign w:val="center"/>
          </w:tcPr>
          <w:p w14:paraId="5B66057E" w14:textId="77777777" w:rsidR="00783967" w:rsidRPr="009F1E64" w:rsidRDefault="00783967" w:rsidP="00783967">
            <w:pPr>
              <w:pStyle w:val="TableHeaderRowTextMIRB"/>
            </w:pPr>
            <w:r w:rsidRPr="009F1E64">
              <w:t>Column Name</w:t>
            </w:r>
          </w:p>
        </w:tc>
        <w:tc>
          <w:tcPr>
            <w:tcW w:w="980" w:type="pct"/>
            <w:vAlign w:val="center"/>
          </w:tcPr>
          <w:p w14:paraId="73ED9B5F" w14:textId="77777777" w:rsidR="00783967" w:rsidRPr="009F1E64" w:rsidRDefault="00783967" w:rsidP="00783967">
            <w:pPr>
              <w:pStyle w:val="TableHeaderRowTextMIRB"/>
            </w:pPr>
            <w:r w:rsidRPr="009F1E64">
              <w:t>Column Type</w:t>
            </w:r>
          </w:p>
        </w:tc>
        <w:tc>
          <w:tcPr>
            <w:tcW w:w="654" w:type="pct"/>
            <w:vAlign w:val="center"/>
          </w:tcPr>
          <w:p w14:paraId="7D6E7B3A" w14:textId="77777777" w:rsidR="00783967" w:rsidRPr="009F1E64" w:rsidRDefault="00783967" w:rsidP="00783967">
            <w:pPr>
              <w:pStyle w:val="TableHeaderRowTextMIRB"/>
            </w:pPr>
            <w:r w:rsidRPr="009F1E64">
              <w:t>Mandatory</w:t>
            </w:r>
          </w:p>
        </w:tc>
        <w:tc>
          <w:tcPr>
            <w:tcW w:w="776" w:type="pct"/>
            <w:vAlign w:val="center"/>
          </w:tcPr>
          <w:p w14:paraId="127A59AF" w14:textId="77777777" w:rsidR="00783967" w:rsidRPr="009F1E64" w:rsidRDefault="00783967" w:rsidP="00783967">
            <w:pPr>
              <w:pStyle w:val="TableHeaderRowTextMIRB"/>
            </w:pPr>
            <w:r w:rsidRPr="009F1E64">
              <w:t>Short Name</w:t>
            </w:r>
          </w:p>
        </w:tc>
        <w:tc>
          <w:tcPr>
            <w:tcW w:w="1438" w:type="pct"/>
            <w:vAlign w:val="center"/>
          </w:tcPr>
          <w:p w14:paraId="7ACF3A8E" w14:textId="77777777" w:rsidR="00783967" w:rsidRPr="009F1E64" w:rsidRDefault="00783967" w:rsidP="00783967">
            <w:pPr>
              <w:pStyle w:val="TableHeaderRowTextMIRB"/>
            </w:pPr>
            <w:r w:rsidRPr="009F1E64">
              <w:t>Description</w:t>
            </w:r>
          </w:p>
        </w:tc>
      </w:tr>
      <w:tr w:rsidR="00783967" w:rsidRPr="00642EC3" w14:paraId="4DE94608" w14:textId="77777777" w:rsidTr="00783967">
        <w:trPr>
          <w:cantSplit/>
          <w:trHeight w:val="432"/>
        </w:trPr>
        <w:tc>
          <w:tcPr>
            <w:tcW w:w="1152" w:type="pct"/>
            <w:vAlign w:val="center"/>
          </w:tcPr>
          <w:p w14:paraId="3B84A52A" w14:textId="77777777" w:rsidR="00783967" w:rsidRDefault="00783967" w:rsidP="00783967">
            <w:pPr>
              <w:pStyle w:val="TableColumnNameMIRB"/>
            </w:pPr>
            <w:r w:rsidRPr="00F82CEC">
              <w:t>ACQUISITION_</w:t>
            </w:r>
          </w:p>
          <w:p w14:paraId="6AC11964" w14:textId="77777777" w:rsidR="00783967" w:rsidRPr="00F82CEC" w:rsidRDefault="00783967" w:rsidP="00783967">
            <w:pPr>
              <w:pStyle w:val="TableColumnNameMIRB"/>
            </w:pPr>
            <w:r w:rsidRPr="00F82CEC">
              <w:t>TECHNIQUE</w:t>
            </w:r>
          </w:p>
        </w:tc>
        <w:tc>
          <w:tcPr>
            <w:tcW w:w="980" w:type="pct"/>
            <w:vAlign w:val="center"/>
          </w:tcPr>
          <w:p w14:paraId="0CF80911" w14:textId="77777777" w:rsidR="00783967" w:rsidRPr="00F82CEC" w:rsidRDefault="00783967" w:rsidP="00783967">
            <w:pPr>
              <w:pStyle w:val="TableBodyTextMIRB"/>
            </w:pPr>
            <w:r w:rsidRPr="00F82CEC">
              <w:t>VARCHAR2(25)</w:t>
            </w:r>
          </w:p>
        </w:tc>
        <w:tc>
          <w:tcPr>
            <w:tcW w:w="654" w:type="pct"/>
            <w:vAlign w:val="center"/>
          </w:tcPr>
          <w:p w14:paraId="22808EB2" w14:textId="77777777" w:rsidR="00783967" w:rsidRPr="00F82CEC" w:rsidRDefault="00783967" w:rsidP="00783967">
            <w:pPr>
              <w:pStyle w:val="TableBodyTextMIRB"/>
            </w:pPr>
            <w:r w:rsidRPr="00F82CEC">
              <w:t>Yes</w:t>
            </w:r>
          </w:p>
        </w:tc>
        <w:tc>
          <w:tcPr>
            <w:tcW w:w="776" w:type="pct"/>
            <w:vAlign w:val="center"/>
          </w:tcPr>
          <w:p w14:paraId="38EEFB03" w14:textId="77777777" w:rsidR="00783967" w:rsidRPr="00F82CEC" w:rsidRDefault="00783967" w:rsidP="00783967">
            <w:pPr>
              <w:pStyle w:val="TableBodyTextMIRB"/>
            </w:pPr>
            <w:r w:rsidRPr="00F82CEC">
              <w:t>ACQTECH</w:t>
            </w:r>
          </w:p>
        </w:tc>
        <w:tc>
          <w:tcPr>
            <w:tcW w:w="1438" w:type="pct"/>
            <w:vAlign w:val="center"/>
          </w:tcPr>
          <w:p w14:paraId="43206C58" w14:textId="77777777" w:rsidR="00783967" w:rsidRPr="00F82CEC" w:rsidRDefault="00783967" w:rsidP="00783967">
            <w:pPr>
              <w:pStyle w:val="TableBodyTextMIRB"/>
            </w:pPr>
            <w:r w:rsidRPr="00F82CEC">
              <w:t>The data source or technique used to create or revise the road net element.</w:t>
            </w:r>
          </w:p>
        </w:tc>
      </w:tr>
      <w:tr w:rsidR="00783967" w:rsidRPr="00642EC3" w14:paraId="5FB40513" w14:textId="77777777" w:rsidTr="00783967">
        <w:trPr>
          <w:cantSplit/>
          <w:trHeight w:val="432"/>
        </w:trPr>
        <w:tc>
          <w:tcPr>
            <w:tcW w:w="1152" w:type="pct"/>
            <w:vAlign w:val="center"/>
          </w:tcPr>
          <w:p w14:paraId="0930877D" w14:textId="77777777" w:rsidR="00783967" w:rsidRDefault="00783967" w:rsidP="00783967">
            <w:pPr>
              <w:pStyle w:val="TableColumnNameMIRB"/>
            </w:pPr>
            <w:r w:rsidRPr="00F82CEC">
              <w:t>ACQUISITION_</w:t>
            </w:r>
          </w:p>
          <w:p w14:paraId="25CA6D13" w14:textId="77777777" w:rsidR="00783967" w:rsidRDefault="00783967" w:rsidP="00783967">
            <w:pPr>
              <w:pStyle w:val="TableColumnNameMIRB"/>
            </w:pPr>
            <w:r w:rsidRPr="00F82CEC">
              <w:t>TECHNIQUE_</w:t>
            </w:r>
          </w:p>
          <w:p w14:paraId="61C74140" w14:textId="77777777" w:rsidR="00783967" w:rsidRPr="00F82CEC" w:rsidRDefault="00783967" w:rsidP="00783967">
            <w:pPr>
              <w:pStyle w:val="TableColumnNameMIRB"/>
            </w:pPr>
            <w:r w:rsidRPr="00F82CEC">
              <w:t>DESCR</w:t>
            </w:r>
          </w:p>
        </w:tc>
        <w:tc>
          <w:tcPr>
            <w:tcW w:w="980" w:type="pct"/>
            <w:vAlign w:val="center"/>
          </w:tcPr>
          <w:p w14:paraId="341F1BCD" w14:textId="77777777" w:rsidR="00783967" w:rsidRPr="00F82CEC" w:rsidRDefault="00783967" w:rsidP="00783967">
            <w:pPr>
              <w:pStyle w:val="TableBodyTextMIRB"/>
            </w:pPr>
            <w:r w:rsidRPr="00F82CEC">
              <w:t>VARCHAR2(100)</w:t>
            </w:r>
          </w:p>
        </w:tc>
        <w:tc>
          <w:tcPr>
            <w:tcW w:w="654" w:type="pct"/>
            <w:vAlign w:val="center"/>
          </w:tcPr>
          <w:p w14:paraId="287A625D" w14:textId="77777777" w:rsidR="00783967" w:rsidRPr="00F82CEC" w:rsidRDefault="00783967" w:rsidP="00783967">
            <w:pPr>
              <w:pStyle w:val="TableBodyTextMIRB"/>
            </w:pPr>
            <w:r w:rsidRPr="00F82CEC">
              <w:t>Yes</w:t>
            </w:r>
          </w:p>
        </w:tc>
        <w:tc>
          <w:tcPr>
            <w:tcW w:w="776" w:type="pct"/>
            <w:vAlign w:val="center"/>
          </w:tcPr>
          <w:p w14:paraId="7A1C49EC" w14:textId="77777777" w:rsidR="00783967" w:rsidRPr="00F82CEC" w:rsidRDefault="00783967" w:rsidP="00783967">
            <w:pPr>
              <w:pStyle w:val="TableBodyTextMIRB"/>
            </w:pPr>
            <w:r w:rsidRPr="00F82CEC">
              <w:t>ACQTECH_D</w:t>
            </w:r>
          </w:p>
        </w:tc>
        <w:tc>
          <w:tcPr>
            <w:tcW w:w="1438" w:type="pct"/>
            <w:vAlign w:val="center"/>
          </w:tcPr>
          <w:p w14:paraId="2A4CCF28" w14:textId="77777777" w:rsidR="00783967" w:rsidRPr="00F82CEC" w:rsidRDefault="00783967" w:rsidP="00783967">
            <w:pPr>
              <w:pStyle w:val="TableBodyTextMIRB"/>
            </w:pPr>
            <w:r w:rsidRPr="00F82CEC">
              <w:t>A description of the acquisition technique.</w:t>
            </w:r>
          </w:p>
        </w:tc>
      </w:tr>
      <w:tr w:rsidR="00783967" w:rsidRPr="00642EC3" w14:paraId="0892AFA9" w14:textId="77777777" w:rsidTr="00783967">
        <w:trPr>
          <w:cantSplit/>
          <w:trHeight w:val="432"/>
        </w:trPr>
        <w:tc>
          <w:tcPr>
            <w:tcW w:w="1152" w:type="pct"/>
            <w:vAlign w:val="center"/>
          </w:tcPr>
          <w:p w14:paraId="1833980D" w14:textId="77777777" w:rsidR="00783967" w:rsidRDefault="00783967" w:rsidP="00783967">
            <w:pPr>
              <w:pStyle w:val="TableColumnNameMIRB"/>
            </w:pPr>
            <w:r w:rsidRPr="00F82CEC">
              <w:t>NRN_ACQUISITION</w:t>
            </w:r>
          </w:p>
          <w:p w14:paraId="0E5CDEA7" w14:textId="77777777" w:rsidR="00783967" w:rsidRPr="00F82CEC" w:rsidRDefault="00783967" w:rsidP="00783967">
            <w:pPr>
              <w:pStyle w:val="TableColumnNameMIRB"/>
            </w:pPr>
            <w:r w:rsidRPr="00F82CEC">
              <w:t>TECHNIQUE</w:t>
            </w:r>
          </w:p>
        </w:tc>
        <w:tc>
          <w:tcPr>
            <w:tcW w:w="980" w:type="pct"/>
            <w:vAlign w:val="center"/>
          </w:tcPr>
          <w:p w14:paraId="1BD65B6D" w14:textId="77777777" w:rsidR="00783967" w:rsidRPr="00F82CEC" w:rsidRDefault="00783967" w:rsidP="00783967">
            <w:pPr>
              <w:pStyle w:val="TableBodyTextMIRB"/>
            </w:pPr>
            <w:r w:rsidRPr="00F82CEC">
              <w:t>NUMBER(3,0)</w:t>
            </w:r>
          </w:p>
        </w:tc>
        <w:tc>
          <w:tcPr>
            <w:tcW w:w="654" w:type="pct"/>
            <w:vAlign w:val="center"/>
          </w:tcPr>
          <w:p w14:paraId="097E2544" w14:textId="77777777" w:rsidR="00783967" w:rsidRPr="00F82CEC" w:rsidRDefault="00783967" w:rsidP="00783967">
            <w:pPr>
              <w:pStyle w:val="TableBodyTextMIRB"/>
            </w:pPr>
            <w:r w:rsidRPr="00F82CEC">
              <w:t>No</w:t>
            </w:r>
          </w:p>
        </w:tc>
        <w:tc>
          <w:tcPr>
            <w:tcW w:w="776" w:type="pct"/>
            <w:vAlign w:val="center"/>
          </w:tcPr>
          <w:p w14:paraId="47684BD0" w14:textId="77777777" w:rsidR="00783967" w:rsidRPr="00F82CEC" w:rsidRDefault="00783967" w:rsidP="00783967">
            <w:pPr>
              <w:pStyle w:val="TableBodyTextMIRB"/>
            </w:pPr>
            <w:r w:rsidRPr="00F82CEC">
              <w:t>NRN_CODE</w:t>
            </w:r>
          </w:p>
        </w:tc>
        <w:tc>
          <w:tcPr>
            <w:tcW w:w="1438" w:type="pct"/>
            <w:vAlign w:val="center"/>
          </w:tcPr>
          <w:p w14:paraId="0731478D" w14:textId="77777777" w:rsidR="00783967" w:rsidRPr="00F82CEC" w:rsidRDefault="00783967" w:rsidP="00783967">
            <w:pPr>
              <w:pStyle w:val="TableBodyTextMIRB"/>
              <w:tabs>
                <w:tab w:val="left" w:pos="3312"/>
              </w:tabs>
            </w:pPr>
            <w:r w:rsidRPr="00F82CEC">
              <w:t>Acquisition technique assigned to support the National Road Network (NRN).</w:t>
            </w:r>
          </w:p>
        </w:tc>
      </w:tr>
      <w:tr w:rsidR="00783967" w:rsidRPr="00642EC3" w14:paraId="530C1373" w14:textId="77777777" w:rsidTr="00783967">
        <w:trPr>
          <w:cantSplit/>
          <w:trHeight w:val="432"/>
        </w:trPr>
        <w:tc>
          <w:tcPr>
            <w:tcW w:w="1152" w:type="pct"/>
            <w:vAlign w:val="center"/>
          </w:tcPr>
          <w:p w14:paraId="7E69AC26" w14:textId="77777777" w:rsidR="00783967" w:rsidRDefault="00783967" w:rsidP="00783967">
            <w:pPr>
              <w:pStyle w:val="TableColumnNameMIRB"/>
            </w:pPr>
            <w:r w:rsidRPr="00F82CEC">
              <w:t>EFFECTIVE_</w:t>
            </w:r>
          </w:p>
          <w:p w14:paraId="36FE3221" w14:textId="77777777" w:rsidR="00783967" w:rsidRPr="00F82CEC" w:rsidRDefault="00783967" w:rsidP="00783967">
            <w:pPr>
              <w:pStyle w:val="TableColumnNameMIRB"/>
            </w:pPr>
            <w:r w:rsidRPr="00F82CEC">
              <w:t>DATETIME</w:t>
            </w:r>
          </w:p>
        </w:tc>
        <w:tc>
          <w:tcPr>
            <w:tcW w:w="980" w:type="pct"/>
            <w:vAlign w:val="center"/>
          </w:tcPr>
          <w:p w14:paraId="50D5ED6F" w14:textId="77777777" w:rsidR="00783967" w:rsidRPr="00F82CEC" w:rsidRDefault="00783967" w:rsidP="00783967">
            <w:pPr>
              <w:pStyle w:val="TableBodyTextMIRB"/>
            </w:pPr>
            <w:r w:rsidRPr="00F82CEC">
              <w:t>DATE</w:t>
            </w:r>
          </w:p>
        </w:tc>
        <w:tc>
          <w:tcPr>
            <w:tcW w:w="654" w:type="pct"/>
            <w:vAlign w:val="center"/>
          </w:tcPr>
          <w:p w14:paraId="3A02A62C" w14:textId="77777777" w:rsidR="00783967" w:rsidRPr="00F82CEC" w:rsidRDefault="00783967" w:rsidP="00783967">
            <w:pPr>
              <w:pStyle w:val="TableBodyTextMIRB"/>
            </w:pPr>
            <w:r w:rsidRPr="00F82CEC">
              <w:t>Yes</w:t>
            </w:r>
          </w:p>
        </w:tc>
        <w:tc>
          <w:tcPr>
            <w:tcW w:w="776" w:type="pct"/>
            <w:vAlign w:val="center"/>
          </w:tcPr>
          <w:p w14:paraId="12ADC093" w14:textId="77777777" w:rsidR="00783967" w:rsidRPr="00F82CEC" w:rsidRDefault="00783967" w:rsidP="00783967">
            <w:pPr>
              <w:pStyle w:val="TableBodyTextMIRB"/>
            </w:pPr>
            <w:r w:rsidRPr="00F82CEC">
              <w:t>EFF_DATE</w:t>
            </w:r>
          </w:p>
        </w:tc>
        <w:tc>
          <w:tcPr>
            <w:tcW w:w="1438" w:type="pct"/>
            <w:vAlign w:val="center"/>
          </w:tcPr>
          <w:p w14:paraId="2EC19208" w14:textId="77777777" w:rsidR="00783967" w:rsidRPr="00F82CEC" w:rsidRDefault="00783967" w:rsidP="00783967">
            <w:pPr>
              <w:pStyle w:val="TableBodyTextMIRB"/>
            </w:pPr>
            <w:r w:rsidRPr="00F82CEC">
              <w:t>Date/time the record was created or last modified in the source database.</w:t>
            </w:r>
          </w:p>
        </w:tc>
      </w:tr>
      <w:tr w:rsidR="00783967" w:rsidRPr="00642EC3" w14:paraId="78266A19" w14:textId="77777777" w:rsidTr="00783967">
        <w:trPr>
          <w:cantSplit/>
          <w:trHeight w:val="432"/>
        </w:trPr>
        <w:tc>
          <w:tcPr>
            <w:tcW w:w="1152" w:type="pct"/>
            <w:vAlign w:val="center"/>
          </w:tcPr>
          <w:p w14:paraId="1152F4C1" w14:textId="77777777" w:rsidR="00783967" w:rsidRPr="00F82CEC" w:rsidRDefault="00783967" w:rsidP="00783967">
            <w:pPr>
              <w:pStyle w:val="TableColumnNameMIRB"/>
            </w:pPr>
            <w:r w:rsidRPr="00F82CEC">
              <w:t>EXPIRY_DATETIME</w:t>
            </w:r>
          </w:p>
        </w:tc>
        <w:tc>
          <w:tcPr>
            <w:tcW w:w="980" w:type="pct"/>
            <w:vAlign w:val="center"/>
          </w:tcPr>
          <w:p w14:paraId="368438A7" w14:textId="77777777" w:rsidR="00783967" w:rsidRPr="00F82CEC" w:rsidRDefault="00783967" w:rsidP="00783967">
            <w:pPr>
              <w:pStyle w:val="TableBodyTextMIRB"/>
            </w:pPr>
            <w:r w:rsidRPr="00F82CEC">
              <w:t>DATE</w:t>
            </w:r>
          </w:p>
        </w:tc>
        <w:tc>
          <w:tcPr>
            <w:tcW w:w="654" w:type="pct"/>
            <w:vAlign w:val="center"/>
          </w:tcPr>
          <w:p w14:paraId="097E1C6A" w14:textId="77777777" w:rsidR="00783967" w:rsidRPr="00F82CEC" w:rsidRDefault="00783967" w:rsidP="00783967">
            <w:pPr>
              <w:pStyle w:val="TableBodyTextMIRB"/>
            </w:pPr>
            <w:r w:rsidRPr="00F82CEC">
              <w:t>No</w:t>
            </w:r>
          </w:p>
        </w:tc>
        <w:tc>
          <w:tcPr>
            <w:tcW w:w="776" w:type="pct"/>
            <w:vAlign w:val="center"/>
          </w:tcPr>
          <w:p w14:paraId="4614B565" w14:textId="77777777" w:rsidR="00783967" w:rsidRPr="00F82CEC" w:rsidRDefault="00783967" w:rsidP="00783967">
            <w:pPr>
              <w:pStyle w:val="TableBodyTextMIRB"/>
            </w:pPr>
            <w:r w:rsidRPr="00F82CEC">
              <w:t>EXP_DATE</w:t>
            </w:r>
          </w:p>
        </w:tc>
        <w:tc>
          <w:tcPr>
            <w:tcW w:w="1438" w:type="pct"/>
            <w:vAlign w:val="center"/>
          </w:tcPr>
          <w:p w14:paraId="237FC7F3" w14:textId="77777777" w:rsidR="00783967" w:rsidRPr="00F82CEC" w:rsidRDefault="00783967" w:rsidP="00783967">
            <w:pPr>
              <w:pStyle w:val="TableBodyTextMIRB"/>
            </w:pPr>
            <w:r w:rsidRPr="00F82CEC">
              <w:t>Date/time that the record was expired from use.</w:t>
            </w:r>
          </w:p>
        </w:tc>
      </w:tr>
    </w:tbl>
    <w:p w14:paraId="74C14374" w14:textId="77777777" w:rsidR="00783967" w:rsidRPr="009F1E64" w:rsidRDefault="00783967" w:rsidP="00783967">
      <w:pPr>
        <w:pStyle w:val="BodyAccessibleTextMIRB"/>
        <w:spacing w:before="240"/>
        <w:jc w:val="center"/>
        <w:rPr>
          <w:b/>
          <w:lang w:val="fr-CA"/>
        </w:rPr>
      </w:pPr>
      <w:r w:rsidRPr="009F1E64">
        <w:rPr>
          <w:b/>
          <w:lang w:val="fr-CA"/>
        </w:rPr>
        <w:t>ORN_ACQUISITION_TECHNIQUE_LIST Permissible Values</w:t>
      </w:r>
    </w:p>
    <w:tbl>
      <w:tblPr>
        <w:tblStyle w:val="TableGrid1"/>
        <w:tblW w:w="5000" w:type="pct"/>
        <w:jc w:val="center"/>
        <w:tblLook w:val="04A0" w:firstRow="1" w:lastRow="0" w:firstColumn="1" w:lastColumn="0" w:noHBand="0" w:noVBand="1"/>
        <w:tblCaption w:val="Permissible Values: ORN_ACQUISITION_TECHNIQUE_LIST"/>
        <w:tblDescription w:val="The table lists all allowed values for ORN_ACQUISITION_TECHNIQUE_LIST."/>
      </w:tblPr>
      <w:tblGrid>
        <w:gridCol w:w="2037"/>
        <w:gridCol w:w="5192"/>
        <w:gridCol w:w="1790"/>
        <w:gridCol w:w="1771"/>
      </w:tblGrid>
      <w:tr w:rsidR="00783967" w:rsidRPr="00642EC3" w14:paraId="26A55439" w14:textId="77777777" w:rsidTr="00783967">
        <w:trPr>
          <w:cantSplit/>
          <w:trHeight w:val="302"/>
          <w:tblHeader/>
          <w:jc w:val="center"/>
        </w:trPr>
        <w:tc>
          <w:tcPr>
            <w:tcW w:w="948" w:type="pct"/>
            <w:vAlign w:val="center"/>
          </w:tcPr>
          <w:p w14:paraId="3545BB71" w14:textId="77777777" w:rsidR="00783967" w:rsidRPr="00642EC3" w:rsidRDefault="00783967" w:rsidP="00783967">
            <w:pPr>
              <w:pStyle w:val="TableHeaderRowTextMIRB"/>
            </w:pPr>
            <w:r w:rsidRPr="00642EC3">
              <w:t>ACQUISITION TECHNIQUE</w:t>
            </w:r>
          </w:p>
        </w:tc>
        <w:tc>
          <w:tcPr>
            <w:tcW w:w="2410" w:type="pct"/>
            <w:vAlign w:val="center"/>
          </w:tcPr>
          <w:p w14:paraId="4F34B318" w14:textId="77777777" w:rsidR="00783967" w:rsidRPr="00642EC3" w:rsidRDefault="00783967" w:rsidP="00783967">
            <w:pPr>
              <w:pStyle w:val="TableHeaderRowTextMIRB"/>
            </w:pPr>
            <w:r w:rsidRPr="00642EC3">
              <w:t>ACQUISITION TECHNIQUE DESCR</w:t>
            </w:r>
          </w:p>
        </w:tc>
        <w:tc>
          <w:tcPr>
            <w:tcW w:w="817" w:type="pct"/>
            <w:vAlign w:val="center"/>
          </w:tcPr>
          <w:p w14:paraId="33C77FC7" w14:textId="77777777" w:rsidR="00783967" w:rsidRPr="00642EC3" w:rsidRDefault="00783967" w:rsidP="00783967">
            <w:pPr>
              <w:pStyle w:val="TableHeaderRowTextMIRB"/>
            </w:pPr>
            <w:r w:rsidRPr="00642EC3">
              <w:t>NRN ACQUISITION TECHNIQUE</w:t>
            </w:r>
          </w:p>
        </w:tc>
        <w:tc>
          <w:tcPr>
            <w:tcW w:w="825" w:type="pct"/>
            <w:vAlign w:val="center"/>
          </w:tcPr>
          <w:p w14:paraId="077DC9E4" w14:textId="77777777" w:rsidR="00783967" w:rsidRPr="00642EC3" w:rsidRDefault="00783967" w:rsidP="00783967">
            <w:pPr>
              <w:pStyle w:val="TableHeaderRowTextMIRB"/>
            </w:pPr>
            <w:r w:rsidRPr="00642EC3">
              <w:t>EXPIRY</w:t>
            </w:r>
          </w:p>
          <w:p w14:paraId="7FB6E613" w14:textId="77777777" w:rsidR="00783967" w:rsidRPr="00642EC3" w:rsidRDefault="00783967" w:rsidP="00783967">
            <w:pPr>
              <w:pStyle w:val="TableHeaderRowTextMIRB"/>
            </w:pPr>
            <w:r w:rsidRPr="00642EC3">
              <w:t>DATETIME</w:t>
            </w:r>
          </w:p>
        </w:tc>
      </w:tr>
      <w:tr w:rsidR="00783967" w:rsidRPr="00642EC3" w14:paraId="4D8537F2" w14:textId="77777777" w:rsidTr="00783967">
        <w:trPr>
          <w:cantSplit/>
          <w:trHeight w:val="302"/>
          <w:jc w:val="center"/>
        </w:trPr>
        <w:tc>
          <w:tcPr>
            <w:tcW w:w="948" w:type="pct"/>
            <w:vAlign w:val="center"/>
          </w:tcPr>
          <w:p w14:paraId="2F9CE926" w14:textId="77777777" w:rsidR="00783967" w:rsidRPr="00642EC3" w:rsidRDefault="00783967" w:rsidP="00783967">
            <w:pPr>
              <w:pStyle w:val="TableBodyTextMIRB"/>
            </w:pPr>
            <w:r w:rsidRPr="00642EC3">
              <w:t>AERIAL PHOTO</w:t>
            </w:r>
          </w:p>
        </w:tc>
        <w:tc>
          <w:tcPr>
            <w:tcW w:w="2410" w:type="pct"/>
            <w:vAlign w:val="center"/>
          </w:tcPr>
          <w:p w14:paraId="31A9137F" w14:textId="77777777" w:rsidR="00783967" w:rsidRPr="00642EC3" w:rsidRDefault="00783967" w:rsidP="00783967">
            <w:pPr>
              <w:pStyle w:val="TableBodyTextMIRB"/>
            </w:pPr>
            <w:r w:rsidRPr="00642EC3">
              <w:t>Aerial photography not ortho-rectified</w:t>
            </w:r>
          </w:p>
        </w:tc>
        <w:tc>
          <w:tcPr>
            <w:tcW w:w="817" w:type="pct"/>
            <w:vAlign w:val="center"/>
          </w:tcPr>
          <w:p w14:paraId="3E5DCDEC" w14:textId="77777777" w:rsidR="00783967" w:rsidRPr="00642EC3" w:rsidRDefault="00783967" w:rsidP="00783967">
            <w:pPr>
              <w:pStyle w:val="TableBodyTextMIRB"/>
            </w:pPr>
            <w:r w:rsidRPr="00642EC3">
              <w:t>10</w:t>
            </w:r>
          </w:p>
        </w:tc>
        <w:tc>
          <w:tcPr>
            <w:tcW w:w="825" w:type="pct"/>
            <w:vAlign w:val="center"/>
          </w:tcPr>
          <w:p w14:paraId="2FB1A7F5" w14:textId="77777777" w:rsidR="00783967" w:rsidRPr="00642EC3" w:rsidRDefault="00783967" w:rsidP="00783967">
            <w:pPr>
              <w:pStyle w:val="TableBodyTextMIRB"/>
            </w:pPr>
            <w:r>
              <w:t>Not applicable</w:t>
            </w:r>
          </w:p>
        </w:tc>
      </w:tr>
      <w:tr w:rsidR="00783967" w:rsidRPr="00642EC3" w14:paraId="49B164D7" w14:textId="77777777" w:rsidTr="00783967">
        <w:trPr>
          <w:cantSplit/>
          <w:trHeight w:val="302"/>
          <w:jc w:val="center"/>
        </w:trPr>
        <w:tc>
          <w:tcPr>
            <w:tcW w:w="948" w:type="pct"/>
            <w:vAlign w:val="center"/>
          </w:tcPr>
          <w:p w14:paraId="0AC025DE" w14:textId="77777777" w:rsidR="00783967" w:rsidRPr="00642EC3" w:rsidRDefault="00783967" w:rsidP="00783967">
            <w:pPr>
              <w:pStyle w:val="TableBodyTextMIRB"/>
            </w:pPr>
            <w:r w:rsidRPr="00642EC3">
              <w:t>COMPUTED</w:t>
            </w:r>
          </w:p>
        </w:tc>
        <w:tc>
          <w:tcPr>
            <w:tcW w:w="2410" w:type="pct"/>
            <w:vAlign w:val="center"/>
          </w:tcPr>
          <w:p w14:paraId="08797F28" w14:textId="77777777" w:rsidR="00783967" w:rsidRPr="00642EC3" w:rsidRDefault="00783967" w:rsidP="00783967">
            <w:pPr>
              <w:pStyle w:val="TableBodyTextMIRB"/>
            </w:pPr>
            <w:r w:rsidRPr="00642EC3">
              <w:t>Geometric information that has been computed (not captured</w:t>
            </w:r>
            <w:r>
              <w:t>)</w:t>
            </w:r>
          </w:p>
        </w:tc>
        <w:tc>
          <w:tcPr>
            <w:tcW w:w="817" w:type="pct"/>
            <w:vAlign w:val="center"/>
          </w:tcPr>
          <w:p w14:paraId="380FDC47" w14:textId="77777777" w:rsidR="00783967" w:rsidRPr="00642EC3" w:rsidRDefault="00783967" w:rsidP="00783967">
            <w:pPr>
              <w:pStyle w:val="TableBodyTextMIRB"/>
            </w:pPr>
            <w:r w:rsidRPr="00642EC3">
              <w:t>12</w:t>
            </w:r>
          </w:p>
        </w:tc>
        <w:tc>
          <w:tcPr>
            <w:tcW w:w="825" w:type="pct"/>
            <w:vAlign w:val="center"/>
          </w:tcPr>
          <w:p w14:paraId="538252DA" w14:textId="77777777" w:rsidR="00783967" w:rsidRPr="00642EC3" w:rsidRDefault="00783967" w:rsidP="00783967">
            <w:pPr>
              <w:pStyle w:val="TableBodyTextMIRB"/>
            </w:pPr>
            <w:r>
              <w:t>Not applicable</w:t>
            </w:r>
          </w:p>
        </w:tc>
      </w:tr>
      <w:tr w:rsidR="00783967" w:rsidRPr="00642EC3" w14:paraId="19E8CA1D" w14:textId="77777777" w:rsidTr="00783967">
        <w:trPr>
          <w:cantSplit/>
          <w:trHeight w:val="302"/>
          <w:jc w:val="center"/>
        </w:trPr>
        <w:tc>
          <w:tcPr>
            <w:tcW w:w="948" w:type="pct"/>
            <w:vAlign w:val="center"/>
          </w:tcPr>
          <w:p w14:paraId="3576584F" w14:textId="77777777" w:rsidR="00783967" w:rsidRPr="00642EC3" w:rsidRDefault="00783967" w:rsidP="00783967">
            <w:pPr>
              <w:pStyle w:val="TableBodyTextMIRB"/>
            </w:pPr>
            <w:r w:rsidRPr="00642EC3">
              <w:t>DIGITAL ELEVATION MODEL</w:t>
            </w:r>
          </w:p>
        </w:tc>
        <w:tc>
          <w:tcPr>
            <w:tcW w:w="2410" w:type="pct"/>
            <w:vAlign w:val="center"/>
          </w:tcPr>
          <w:p w14:paraId="18269E20" w14:textId="77777777" w:rsidR="00783967" w:rsidRPr="00642EC3" w:rsidRDefault="00783967" w:rsidP="00783967">
            <w:pPr>
              <w:pStyle w:val="TableBodyTextMIRB"/>
            </w:pPr>
            <w:r w:rsidRPr="00642EC3">
              <w:t>Data coming from a</w:t>
            </w:r>
            <w:r>
              <w:t xml:space="preserve"> Digital Elevation Model (DEM)</w:t>
            </w:r>
          </w:p>
        </w:tc>
        <w:tc>
          <w:tcPr>
            <w:tcW w:w="817" w:type="pct"/>
            <w:vAlign w:val="center"/>
          </w:tcPr>
          <w:p w14:paraId="1C8CF9C9" w14:textId="77777777" w:rsidR="00783967" w:rsidRPr="00642EC3" w:rsidRDefault="00783967" w:rsidP="00783967">
            <w:pPr>
              <w:pStyle w:val="TableBodyTextMIRB"/>
            </w:pPr>
            <w:r w:rsidRPr="00642EC3">
              <w:t>9</w:t>
            </w:r>
          </w:p>
        </w:tc>
        <w:tc>
          <w:tcPr>
            <w:tcW w:w="825" w:type="pct"/>
            <w:vAlign w:val="center"/>
          </w:tcPr>
          <w:p w14:paraId="6757446C" w14:textId="77777777" w:rsidR="00783967" w:rsidRPr="00642EC3" w:rsidRDefault="00783967" w:rsidP="00783967">
            <w:pPr>
              <w:pStyle w:val="TableBodyTextMIRB"/>
            </w:pPr>
            <w:r>
              <w:t>Not applicable</w:t>
            </w:r>
          </w:p>
        </w:tc>
      </w:tr>
      <w:tr w:rsidR="00783967" w:rsidRPr="00642EC3" w14:paraId="50186D51" w14:textId="77777777" w:rsidTr="00783967">
        <w:trPr>
          <w:cantSplit/>
          <w:trHeight w:val="302"/>
          <w:jc w:val="center"/>
        </w:trPr>
        <w:tc>
          <w:tcPr>
            <w:tcW w:w="948" w:type="pct"/>
            <w:vAlign w:val="center"/>
          </w:tcPr>
          <w:p w14:paraId="129E7D13" w14:textId="77777777" w:rsidR="00783967" w:rsidRPr="00642EC3" w:rsidRDefault="00783967" w:rsidP="00783967">
            <w:pPr>
              <w:pStyle w:val="TableBodyTextMIRB"/>
            </w:pPr>
            <w:r w:rsidRPr="00642EC3">
              <w:t>FIELD COMPLETION</w:t>
            </w:r>
          </w:p>
        </w:tc>
        <w:tc>
          <w:tcPr>
            <w:tcW w:w="2410" w:type="pct"/>
            <w:vAlign w:val="center"/>
          </w:tcPr>
          <w:p w14:paraId="653100C4" w14:textId="77777777" w:rsidR="00783967" w:rsidRPr="00642EC3" w:rsidRDefault="00783967" w:rsidP="00783967">
            <w:pPr>
              <w:pStyle w:val="TableBodyTextMIRB"/>
            </w:pPr>
            <w:r w:rsidRPr="00642EC3">
              <w:t>Information gathered from people directly in the field</w:t>
            </w:r>
          </w:p>
        </w:tc>
        <w:tc>
          <w:tcPr>
            <w:tcW w:w="817" w:type="pct"/>
            <w:vAlign w:val="center"/>
          </w:tcPr>
          <w:p w14:paraId="23F74841" w14:textId="77777777" w:rsidR="00783967" w:rsidRPr="00642EC3" w:rsidRDefault="00783967" w:rsidP="00783967">
            <w:pPr>
              <w:pStyle w:val="TableBodyTextMIRB"/>
            </w:pPr>
            <w:r w:rsidRPr="00642EC3">
              <w:t>7</w:t>
            </w:r>
          </w:p>
        </w:tc>
        <w:tc>
          <w:tcPr>
            <w:tcW w:w="825" w:type="pct"/>
            <w:vAlign w:val="center"/>
          </w:tcPr>
          <w:p w14:paraId="609BB26A" w14:textId="77777777" w:rsidR="00783967" w:rsidRPr="00642EC3" w:rsidRDefault="00783967" w:rsidP="00783967">
            <w:pPr>
              <w:pStyle w:val="TableBodyTextMIRB"/>
            </w:pPr>
            <w:r>
              <w:t>Not applicable</w:t>
            </w:r>
          </w:p>
        </w:tc>
      </w:tr>
      <w:tr w:rsidR="00783967" w:rsidRPr="00642EC3" w14:paraId="65C05FB2" w14:textId="77777777" w:rsidTr="00783967">
        <w:trPr>
          <w:cantSplit/>
          <w:trHeight w:val="302"/>
          <w:jc w:val="center"/>
        </w:trPr>
        <w:tc>
          <w:tcPr>
            <w:tcW w:w="948" w:type="pct"/>
            <w:vAlign w:val="center"/>
          </w:tcPr>
          <w:p w14:paraId="542689FA" w14:textId="77777777" w:rsidR="00783967" w:rsidRPr="00642EC3" w:rsidRDefault="00783967" w:rsidP="00783967">
            <w:pPr>
              <w:pStyle w:val="TableBodyTextMIRB"/>
            </w:pPr>
            <w:r w:rsidRPr="00642EC3">
              <w:t>GPS</w:t>
            </w:r>
          </w:p>
        </w:tc>
        <w:tc>
          <w:tcPr>
            <w:tcW w:w="2410" w:type="pct"/>
            <w:vAlign w:val="center"/>
          </w:tcPr>
          <w:p w14:paraId="65881595" w14:textId="77777777" w:rsidR="00783967" w:rsidRPr="00642EC3" w:rsidRDefault="00783967" w:rsidP="00783967">
            <w:pPr>
              <w:pStyle w:val="TableBodyTextMIRB"/>
            </w:pPr>
            <w:r w:rsidRPr="00642EC3">
              <w:t>Data collected using a GPS device</w:t>
            </w:r>
          </w:p>
        </w:tc>
        <w:tc>
          <w:tcPr>
            <w:tcW w:w="817" w:type="pct"/>
            <w:vAlign w:val="center"/>
          </w:tcPr>
          <w:p w14:paraId="30B0E632" w14:textId="77777777" w:rsidR="00783967" w:rsidRPr="00642EC3" w:rsidRDefault="00783967" w:rsidP="00783967">
            <w:pPr>
              <w:pStyle w:val="TableBodyTextMIRB"/>
            </w:pPr>
            <w:r w:rsidRPr="00642EC3">
              <w:t>2</w:t>
            </w:r>
          </w:p>
        </w:tc>
        <w:tc>
          <w:tcPr>
            <w:tcW w:w="825" w:type="pct"/>
            <w:vAlign w:val="center"/>
          </w:tcPr>
          <w:p w14:paraId="0D7BE9AE" w14:textId="77777777" w:rsidR="00783967" w:rsidRPr="00642EC3" w:rsidRDefault="00783967" w:rsidP="00783967">
            <w:pPr>
              <w:pStyle w:val="TableBodyTextMIRB"/>
            </w:pPr>
            <w:r>
              <w:t>Not applicable</w:t>
            </w:r>
          </w:p>
        </w:tc>
      </w:tr>
      <w:tr w:rsidR="00783967" w:rsidRPr="00642EC3" w14:paraId="014B15EA" w14:textId="77777777" w:rsidTr="00783967">
        <w:trPr>
          <w:cantSplit/>
          <w:trHeight w:val="302"/>
          <w:jc w:val="center"/>
        </w:trPr>
        <w:tc>
          <w:tcPr>
            <w:tcW w:w="948" w:type="pct"/>
            <w:vAlign w:val="center"/>
          </w:tcPr>
          <w:p w14:paraId="2024254E" w14:textId="77777777" w:rsidR="00783967" w:rsidRPr="00642EC3" w:rsidRDefault="00783967" w:rsidP="00783967">
            <w:pPr>
              <w:pStyle w:val="TableBodyTextMIRB"/>
            </w:pPr>
            <w:r w:rsidRPr="00642EC3">
              <w:t>NONE</w:t>
            </w:r>
          </w:p>
        </w:tc>
        <w:tc>
          <w:tcPr>
            <w:tcW w:w="2410" w:type="pct"/>
            <w:vAlign w:val="center"/>
          </w:tcPr>
          <w:p w14:paraId="25B7DB8F" w14:textId="77777777" w:rsidR="00783967" w:rsidRPr="00642EC3" w:rsidRDefault="00783967" w:rsidP="00783967">
            <w:pPr>
              <w:pStyle w:val="TableBodyTextMIRB"/>
            </w:pPr>
            <w:r w:rsidRPr="00642EC3">
              <w:t>No value applies</w:t>
            </w:r>
          </w:p>
        </w:tc>
        <w:tc>
          <w:tcPr>
            <w:tcW w:w="817" w:type="pct"/>
            <w:vAlign w:val="center"/>
          </w:tcPr>
          <w:p w14:paraId="196EB599" w14:textId="77777777" w:rsidR="00783967" w:rsidRPr="00642EC3" w:rsidRDefault="00783967" w:rsidP="00783967">
            <w:pPr>
              <w:pStyle w:val="TableBodyTextMIRB"/>
            </w:pPr>
            <w:r w:rsidRPr="00642EC3">
              <w:t>0</w:t>
            </w:r>
          </w:p>
        </w:tc>
        <w:tc>
          <w:tcPr>
            <w:tcW w:w="825" w:type="pct"/>
            <w:vAlign w:val="center"/>
          </w:tcPr>
          <w:p w14:paraId="47396E59" w14:textId="77777777" w:rsidR="00783967" w:rsidRPr="00642EC3" w:rsidRDefault="00783967" w:rsidP="00783967">
            <w:pPr>
              <w:pStyle w:val="TableBodyTextMIRB"/>
            </w:pPr>
            <w:r>
              <w:t>Not applicable</w:t>
            </w:r>
          </w:p>
        </w:tc>
      </w:tr>
      <w:tr w:rsidR="00783967" w:rsidRPr="00642EC3" w14:paraId="67452E50" w14:textId="77777777" w:rsidTr="00783967">
        <w:trPr>
          <w:cantSplit/>
          <w:trHeight w:val="302"/>
          <w:jc w:val="center"/>
        </w:trPr>
        <w:tc>
          <w:tcPr>
            <w:tcW w:w="948" w:type="pct"/>
            <w:vAlign w:val="center"/>
          </w:tcPr>
          <w:p w14:paraId="389473B9" w14:textId="77777777" w:rsidR="00783967" w:rsidRPr="00642EC3" w:rsidRDefault="00783967" w:rsidP="00783967">
            <w:pPr>
              <w:pStyle w:val="TableBodyTextMIRB"/>
            </w:pPr>
            <w:r w:rsidRPr="00642EC3">
              <w:t>ORTHOIMAGE</w:t>
            </w:r>
          </w:p>
        </w:tc>
        <w:tc>
          <w:tcPr>
            <w:tcW w:w="2410" w:type="pct"/>
            <w:vAlign w:val="center"/>
          </w:tcPr>
          <w:p w14:paraId="32283F26" w14:textId="77777777" w:rsidR="00783967" w:rsidRPr="00642EC3" w:rsidRDefault="00783967" w:rsidP="00783967">
            <w:pPr>
              <w:pStyle w:val="TableBodyTextMIRB"/>
            </w:pPr>
            <w:r w:rsidRPr="00642EC3">
              <w:t>Satellite imagery ortho-rectified</w:t>
            </w:r>
          </w:p>
        </w:tc>
        <w:tc>
          <w:tcPr>
            <w:tcW w:w="817" w:type="pct"/>
            <w:vAlign w:val="center"/>
          </w:tcPr>
          <w:p w14:paraId="4D0B69EC" w14:textId="77777777" w:rsidR="00783967" w:rsidRPr="00642EC3" w:rsidRDefault="00783967" w:rsidP="00783967">
            <w:pPr>
              <w:pStyle w:val="TableBodyTextMIRB"/>
            </w:pPr>
            <w:r w:rsidRPr="00642EC3">
              <w:t>3</w:t>
            </w:r>
          </w:p>
        </w:tc>
        <w:tc>
          <w:tcPr>
            <w:tcW w:w="825" w:type="pct"/>
            <w:vAlign w:val="center"/>
          </w:tcPr>
          <w:p w14:paraId="49EB69C3" w14:textId="77777777" w:rsidR="00783967" w:rsidRPr="00642EC3" w:rsidRDefault="00783967" w:rsidP="00783967">
            <w:pPr>
              <w:pStyle w:val="TableBodyTextMIRB"/>
            </w:pPr>
            <w:r>
              <w:t>Not applicable</w:t>
            </w:r>
          </w:p>
        </w:tc>
      </w:tr>
      <w:tr w:rsidR="00783967" w:rsidRPr="00642EC3" w14:paraId="79A99DC8" w14:textId="77777777" w:rsidTr="00783967">
        <w:trPr>
          <w:cantSplit/>
          <w:trHeight w:val="302"/>
          <w:jc w:val="center"/>
        </w:trPr>
        <w:tc>
          <w:tcPr>
            <w:tcW w:w="948" w:type="pct"/>
            <w:vAlign w:val="center"/>
          </w:tcPr>
          <w:p w14:paraId="640E900C" w14:textId="77777777" w:rsidR="00783967" w:rsidRPr="00642EC3" w:rsidRDefault="00783967" w:rsidP="00783967">
            <w:pPr>
              <w:pStyle w:val="TableBodyTextMIRB"/>
            </w:pPr>
            <w:r w:rsidRPr="00642EC3">
              <w:t>ORTHOPHOTO</w:t>
            </w:r>
          </w:p>
        </w:tc>
        <w:tc>
          <w:tcPr>
            <w:tcW w:w="2410" w:type="pct"/>
            <w:vAlign w:val="center"/>
          </w:tcPr>
          <w:p w14:paraId="1DB90629" w14:textId="77777777" w:rsidR="00783967" w:rsidRPr="00642EC3" w:rsidRDefault="00783967" w:rsidP="00783967">
            <w:pPr>
              <w:pStyle w:val="TableBodyTextMIRB"/>
            </w:pPr>
            <w:r w:rsidRPr="00642EC3">
              <w:t>Aerial photo ortho-rectified</w:t>
            </w:r>
          </w:p>
        </w:tc>
        <w:tc>
          <w:tcPr>
            <w:tcW w:w="817" w:type="pct"/>
            <w:vAlign w:val="center"/>
          </w:tcPr>
          <w:p w14:paraId="5E2E18A7" w14:textId="77777777" w:rsidR="00783967" w:rsidRPr="00642EC3" w:rsidRDefault="00783967" w:rsidP="00783967">
            <w:pPr>
              <w:pStyle w:val="TableBodyTextMIRB"/>
            </w:pPr>
            <w:r w:rsidRPr="00642EC3">
              <w:t>4</w:t>
            </w:r>
          </w:p>
        </w:tc>
        <w:tc>
          <w:tcPr>
            <w:tcW w:w="825" w:type="pct"/>
            <w:vAlign w:val="center"/>
          </w:tcPr>
          <w:p w14:paraId="29749CA1" w14:textId="77777777" w:rsidR="00783967" w:rsidRPr="00642EC3" w:rsidRDefault="00783967" w:rsidP="00783967">
            <w:pPr>
              <w:pStyle w:val="TableBodyTextMIRB"/>
            </w:pPr>
            <w:r>
              <w:t>Not applicable</w:t>
            </w:r>
          </w:p>
        </w:tc>
      </w:tr>
      <w:tr w:rsidR="00783967" w:rsidRPr="00642EC3" w14:paraId="27653F54" w14:textId="77777777" w:rsidTr="00783967">
        <w:trPr>
          <w:cantSplit/>
          <w:trHeight w:val="302"/>
          <w:jc w:val="center"/>
        </w:trPr>
        <w:tc>
          <w:tcPr>
            <w:tcW w:w="948" w:type="pct"/>
            <w:vAlign w:val="center"/>
          </w:tcPr>
          <w:p w14:paraId="7B1704ED" w14:textId="77777777" w:rsidR="00783967" w:rsidRPr="00642EC3" w:rsidRDefault="00783967" w:rsidP="00783967">
            <w:pPr>
              <w:pStyle w:val="TableBodyTextMIRB"/>
            </w:pPr>
            <w:r w:rsidRPr="00642EC3">
              <w:t>OTHER</w:t>
            </w:r>
          </w:p>
        </w:tc>
        <w:tc>
          <w:tcPr>
            <w:tcW w:w="2410" w:type="pct"/>
            <w:vAlign w:val="center"/>
          </w:tcPr>
          <w:p w14:paraId="3D25014B" w14:textId="77777777" w:rsidR="00783967" w:rsidRPr="00642EC3" w:rsidRDefault="00783967" w:rsidP="00783967">
            <w:pPr>
              <w:pStyle w:val="TableBodyTextMIRB"/>
            </w:pPr>
            <w:r w:rsidRPr="00642EC3">
              <w:t>All possible values not explicitly mentioned in the domain</w:t>
            </w:r>
          </w:p>
        </w:tc>
        <w:tc>
          <w:tcPr>
            <w:tcW w:w="817" w:type="pct"/>
            <w:vAlign w:val="center"/>
          </w:tcPr>
          <w:p w14:paraId="4FAF6433" w14:textId="77777777" w:rsidR="00783967" w:rsidRPr="00642EC3" w:rsidRDefault="00783967" w:rsidP="00783967">
            <w:pPr>
              <w:pStyle w:val="TableBodyTextMIRB"/>
            </w:pPr>
            <w:r w:rsidRPr="00642EC3">
              <w:t>1</w:t>
            </w:r>
          </w:p>
        </w:tc>
        <w:tc>
          <w:tcPr>
            <w:tcW w:w="825" w:type="pct"/>
            <w:vAlign w:val="center"/>
          </w:tcPr>
          <w:p w14:paraId="16A3DD15" w14:textId="77777777" w:rsidR="00783967" w:rsidRPr="00642EC3" w:rsidRDefault="00783967" w:rsidP="00783967">
            <w:pPr>
              <w:pStyle w:val="TableBodyTextMIRB"/>
            </w:pPr>
            <w:r>
              <w:t>Not applicable</w:t>
            </w:r>
          </w:p>
        </w:tc>
      </w:tr>
      <w:tr w:rsidR="00783967" w:rsidRPr="00642EC3" w14:paraId="5E72B367" w14:textId="77777777" w:rsidTr="00783967">
        <w:trPr>
          <w:cantSplit/>
          <w:trHeight w:val="302"/>
          <w:jc w:val="center"/>
        </w:trPr>
        <w:tc>
          <w:tcPr>
            <w:tcW w:w="948" w:type="pct"/>
            <w:vAlign w:val="center"/>
          </w:tcPr>
          <w:p w14:paraId="723B450A" w14:textId="77777777" w:rsidR="00783967" w:rsidRPr="00642EC3" w:rsidRDefault="00783967" w:rsidP="00783967">
            <w:pPr>
              <w:pStyle w:val="TableBodyTextMIRB"/>
            </w:pPr>
            <w:r w:rsidRPr="00642EC3">
              <w:t>PAPER MAP</w:t>
            </w:r>
          </w:p>
        </w:tc>
        <w:tc>
          <w:tcPr>
            <w:tcW w:w="2410" w:type="pct"/>
            <w:vAlign w:val="center"/>
          </w:tcPr>
          <w:p w14:paraId="66D4946E" w14:textId="77777777" w:rsidR="00783967" w:rsidRPr="00642EC3" w:rsidRDefault="00783967" w:rsidP="00783967">
            <w:pPr>
              <w:pStyle w:val="TableBodyTextMIRB"/>
            </w:pPr>
            <w:r w:rsidRPr="00642EC3">
              <w:t>Conventional sources of information like maps or plans</w:t>
            </w:r>
          </w:p>
        </w:tc>
        <w:tc>
          <w:tcPr>
            <w:tcW w:w="817" w:type="pct"/>
            <w:vAlign w:val="center"/>
          </w:tcPr>
          <w:p w14:paraId="044F2D49" w14:textId="77777777" w:rsidR="00783967" w:rsidRPr="00642EC3" w:rsidRDefault="00783967" w:rsidP="00783967">
            <w:pPr>
              <w:pStyle w:val="TableBodyTextMIRB"/>
            </w:pPr>
            <w:r w:rsidRPr="00642EC3">
              <w:t>6</w:t>
            </w:r>
          </w:p>
        </w:tc>
        <w:tc>
          <w:tcPr>
            <w:tcW w:w="825" w:type="pct"/>
            <w:vAlign w:val="center"/>
          </w:tcPr>
          <w:p w14:paraId="6C88FD84" w14:textId="77777777" w:rsidR="00783967" w:rsidRPr="00642EC3" w:rsidRDefault="00783967" w:rsidP="00783967">
            <w:pPr>
              <w:pStyle w:val="TableBodyTextMIRB"/>
            </w:pPr>
            <w:r>
              <w:t>Not applicable</w:t>
            </w:r>
          </w:p>
        </w:tc>
      </w:tr>
      <w:tr w:rsidR="00783967" w:rsidRPr="00642EC3" w14:paraId="1B7005C0" w14:textId="77777777" w:rsidTr="00783967">
        <w:trPr>
          <w:cantSplit/>
          <w:trHeight w:val="302"/>
          <w:jc w:val="center"/>
        </w:trPr>
        <w:tc>
          <w:tcPr>
            <w:tcW w:w="948" w:type="pct"/>
            <w:vAlign w:val="center"/>
          </w:tcPr>
          <w:p w14:paraId="71595965" w14:textId="77777777" w:rsidR="00783967" w:rsidRPr="00642EC3" w:rsidRDefault="00783967" w:rsidP="00783967">
            <w:pPr>
              <w:pStyle w:val="TableBodyTextMIRB"/>
            </w:pPr>
            <w:r w:rsidRPr="00642EC3">
              <w:t>RASTER DATA</w:t>
            </w:r>
          </w:p>
        </w:tc>
        <w:tc>
          <w:tcPr>
            <w:tcW w:w="2410" w:type="pct"/>
            <w:vAlign w:val="center"/>
          </w:tcPr>
          <w:p w14:paraId="0BC775E0" w14:textId="77777777" w:rsidR="00783967" w:rsidRPr="00642EC3" w:rsidRDefault="00783967" w:rsidP="00783967">
            <w:pPr>
              <w:pStyle w:val="TableBodyTextMIRB"/>
            </w:pPr>
            <w:r w:rsidRPr="00642EC3">
              <w:t>Data resulting from a scanning process</w:t>
            </w:r>
          </w:p>
        </w:tc>
        <w:tc>
          <w:tcPr>
            <w:tcW w:w="817" w:type="pct"/>
            <w:vAlign w:val="center"/>
          </w:tcPr>
          <w:p w14:paraId="7E01C15A" w14:textId="77777777" w:rsidR="00783967" w:rsidRPr="00642EC3" w:rsidRDefault="00783967" w:rsidP="00783967">
            <w:pPr>
              <w:pStyle w:val="TableBodyTextMIRB"/>
            </w:pPr>
            <w:r w:rsidRPr="00642EC3">
              <w:t>8</w:t>
            </w:r>
          </w:p>
        </w:tc>
        <w:tc>
          <w:tcPr>
            <w:tcW w:w="825" w:type="pct"/>
            <w:vAlign w:val="center"/>
          </w:tcPr>
          <w:p w14:paraId="246395A1" w14:textId="77777777" w:rsidR="00783967" w:rsidRPr="00642EC3" w:rsidRDefault="00783967" w:rsidP="00783967">
            <w:pPr>
              <w:pStyle w:val="TableBodyTextMIRB"/>
            </w:pPr>
            <w:r>
              <w:t>Not applicable</w:t>
            </w:r>
          </w:p>
        </w:tc>
      </w:tr>
      <w:tr w:rsidR="00783967" w:rsidRPr="00642EC3" w14:paraId="0C43ACB8" w14:textId="77777777" w:rsidTr="00783967">
        <w:trPr>
          <w:cantSplit/>
          <w:trHeight w:val="302"/>
          <w:jc w:val="center"/>
        </w:trPr>
        <w:tc>
          <w:tcPr>
            <w:tcW w:w="948" w:type="pct"/>
            <w:vAlign w:val="center"/>
          </w:tcPr>
          <w:p w14:paraId="33995C6F" w14:textId="77777777" w:rsidR="00783967" w:rsidRPr="00642EC3" w:rsidRDefault="00783967" w:rsidP="00783967">
            <w:pPr>
              <w:pStyle w:val="TableBodyTextMIRB"/>
            </w:pPr>
            <w:r w:rsidRPr="00642EC3">
              <w:lastRenderedPageBreak/>
              <w:t>RAW IMAGERY DATA</w:t>
            </w:r>
          </w:p>
        </w:tc>
        <w:tc>
          <w:tcPr>
            <w:tcW w:w="2410" w:type="pct"/>
            <w:vAlign w:val="center"/>
          </w:tcPr>
          <w:p w14:paraId="1D7BE552" w14:textId="77777777" w:rsidR="00783967" w:rsidRPr="00642EC3" w:rsidRDefault="00783967" w:rsidP="00783967">
            <w:pPr>
              <w:pStyle w:val="TableBodyTextMIRB"/>
            </w:pPr>
            <w:r w:rsidRPr="00642EC3">
              <w:t>Satellite imagery not ortho-rectified</w:t>
            </w:r>
          </w:p>
        </w:tc>
        <w:tc>
          <w:tcPr>
            <w:tcW w:w="817" w:type="pct"/>
            <w:vAlign w:val="center"/>
          </w:tcPr>
          <w:p w14:paraId="351929D8" w14:textId="77777777" w:rsidR="00783967" w:rsidRPr="00642EC3" w:rsidRDefault="00783967" w:rsidP="00783967">
            <w:pPr>
              <w:pStyle w:val="TableBodyTextMIRB"/>
            </w:pPr>
            <w:r w:rsidRPr="00642EC3">
              <w:t>11</w:t>
            </w:r>
          </w:p>
        </w:tc>
        <w:tc>
          <w:tcPr>
            <w:tcW w:w="825" w:type="pct"/>
            <w:vAlign w:val="center"/>
          </w:tcPr>
          <w:p w14:paraId="21672002" w14:textId="77777777" w:rsidR="00783967" w:rsidRPr="00642EC3" w:rsidRDefault="00783967" w:rsidP="00783967">
            <w:pPr>
              <w:pStyle w:val="TableBodyTextMIRB"/>
            </w:pPr>
            <w:r>
              <w:t>Not applicable</w:t>
            </w:r>
          </w:p>
        </w:tc>
      </w:tr>
      <w:tr w:rsidR="00783967" w:rsidRPr="00642EC3" w14:paraId="33AB1A86" w14:textId="77777777" w:rsidTr="00783967">
        <w:trPr>
          <w:cantSplit/>
          <w:trHeight w:val="302"/>
          <w:jc w:val="center"/>
        </w:trPr>
        <w:tc>
          <w:tcPr>
            <w:tcW w:w="948" w:type="pct"/>
            <w:vAlign w:val="center"/>
          </w:tcPr>
          <w:p w14:paraId="1B45C6F8" w14:textId="77777777" w:rsidR="00783967" w:rsidRPr="00642EC3" w:rsidRDefault="00783967" w:rsidP="00783967">
            <w:pPr>
              <w:pStyle w:val="TableBodyTextMIRB"/>
            </w:pPr>
            <w:r w:rsidRPr="00642EC3">
              <w:t>UNKNOWN</w:t>
            </w:r>
          </w:p>
        </w:tc>
        <w:tc>
          <w:tcPr>
            <w:tcW w:w="2410" w:type="pct"/>
            <w:vAlign w:val="center"/>
          </w:tcPr>
          <w:p w14:paraId="5EEECD71" w14:textId="77777777" w:rsidR="00783967" w:rsidRPr="00642EC3" w:rsidRDefault="00783967" w:rsidP="00783967">
            <w:pPr>
              <w:pStyle w:val="TableBodyTextMIRB"/>
            </w:pPr>
            <w:r w:rsidRPr="00642EC3">
              <w:t>Impossible to determine</w:t>
            </w:r>
          </w:p>
        </w:tc>
        <w:tc>
          <w:tcPr>
            <w:tcW w:w="817" w:type="pct"/>
            <w:vAlign w:val="center"/>
          </w:tcPr>
          <w:p w14:paraId="0A4C4E7B" w14:textId="77777777" w:rsidR="00783967" w:rsidRPr="00642EC3" w:rsidRDefault="00783967" w:rsidP="00783967">
            <w:pPr>
              <w:pStyle w:val="TableBodyTextMIRB"/>
            </w:pPr>
            <w:r w:rsidRPr="00642EC3">
              <w:t>-1</w:t>
            </w:r>
          </w:p>
        </w:tc>
        <w:tc>
          <w:tcPr>
            <w:tcW w:w="825" w:type="pct"/>
            <w:vAlign w:val="center"/>
          </w:tcPr>
          <w:p w14:paraId="2C6B83C6" w14:textId="77777777" w:rsidR="00783967" w:rsidRPr="00642EC3" w:rsidRDefault="00783967" w:rsidP="00783967">
            <w:pPr>
              <w:pStyle w:val="TableBodyTextMIRB"/>
            </w:pPr>
            <w:r>
              <w:t>Not applicable</w:t>
            </w:r>
          </w:p>
        </w:tc>
      </w:tr>
      <w:tr w:rsidR="00783967" w:rsidRPr="00642EC3" w14:paraId="72D06C30" w14:textId="77777777" w:rsidTr="00783967">
        <w:trPr>
          <w:cantSplit/>
          <w:trHeight w:val="302"/>
          <w:jc w:val="center"/>
        </w:trPr>
        <w:tc>
          <w:tcPr>
            <w:tcW w:w="948" w:type="pct"/>
            <w:vAlign w:val="center"/>
          </w:tcPr>
          <w:p w14:paraId="4625471E" w14:textId="77777777" w:rsidR="00783967" w:rsidRPr="00642EC3" w:rsidRDefault="00783967" w:rsidP="00783967">
            <w:pPr>
              <w:pStyle w:val="TableBodyTextMIRB"/>
            </w:pPr>
            <w:r w:rsidRPr="00642EC3">
              <w:t>VECTOR DATA</w:t>
            </w:r>
          </w:p>
        </w:tc>
        <w:tc>
          <w:tcPr>
            <w:tcW w:w="2410" w:type="pct"/>
            <w:vAlign w:val="center"/>
          </w:tcPr>
          <w:p w14:paraId="1F262BD5" w14:textId="77777777" w:rsidR="00783967" w:rsidRPr="00642EC3" w:rsidRDefault="00783967" w:rsidP="00783967">
            <w:pPr>
              <w:pStyle w:val="TableBodyTextMIRB"/>
            </w:pPr>
            <w:r w:rsidRPr="00642EC3">
              <w:t>Vector digital data</w:t>
            </w:r>
          </w:p>
        </w:tc>
        <w:tc>
          <w:tcPr>
            <w:tcW w:w="817" w:type="pct"/>
            <w:vAlign w:val="center"/>
          </w:tcPr>
          <w:p w14:paraId="166C4D5E" w14:textId="77777777" w:rsidR="00783967" w:rsidRPr="00642EC3" w:rsidRDefault="00783967" w:rsidP="00783967">
            <w:pPr>
              <w:pStyle w:val="TableBodyTextMIRB"/>
            </w:pPr>
            <w:r w:rsidRPr="00642EC3">
              <w:t>5</w:t>
            </w:r>
          </w:p>
        </w:tc>
        <w:tc>
          <w:tcPr>
            <w:tcW w:w="825" w:type="pct"/>
            <w:vAlign w:val="center"/>
          </w:tcPr>
          <w:p w14:paraId="53E0D176" w14:textId="77777777" w:rsidR="00783967" w:rsidRPr="00642EC3" w:rsidRDefault="00783967" w:rsidP="00783967">
            <w:pPr>
              <w:pStyle w:val="TableBodyTextMIRB"/>
            </w:pPr>
            <w:r>
              <w:t>Not applicable</w:t>
            </w:r>
          </w:p>
        </w:tc>
      </w:tr>
    </w:tbl>
    <w:p w14:paraId="1F447F59" w14:textId="77777777" w:rsidR="00110ED8" w:rsidRDefault="00110ED8" w:rsidP="00110ED8">
      <w:pPr>
        <w:pStyle w:val="BodyAccessibleTextMIRB"/>
      </w:pPr>
    </w:p>
    <w:p w14:paraId="35501B85" w14:textId="77777777" w:rsidR="00110ED8" w:rsidRDefault="00110ED8" w:rsidP="00110ED8">
      <w:pPr>
        <w:pStyle w:val="BodyAccessibleTextMIRB"/>
      </w:pPr>
    </w:p>
    <w:p w14:paraId="7890EA6D" w14:textId="77777777" w:rsidR="00110ED8" w:rsidRDefault="00110ED8" w:rsidP="00110ED8">
      <w:pPr>
        <w:pStyle w:val="BodyAccessibleTextMIRB"/>
      </w:pPr>
    </w:p>
    <w:p w14:paraId="083550AD" w14:textId="77777777" w:rsidR="00110ED8" w:rsidRDefault="00110ED8" w:rsidP="00110ED8">
      <w:pPr>
        <w:pStyle w:val="BodyAccessibleTextMIRB"/>
      </w:pPr>
    </w:p>
    <w:p w14:paraId="3351405E" w14:textId="77777777" w:rsidR="00110ED8" w:rsidRDefault="00110ED8" w:rsidP="00110ED8">
      <w:pPr>
        <w:pStyle w:val="BodyAccessibleTextMIRB"/>
      </w:pPr>
    </w:p>
    <w:p w14:paraId="778CDEFA" w14:textId="77777777" w:rsidR="00110ED8" w:rsidRDefault="00110ED8" w:rsidP="00110ED8">
      <w:pPr>
        <w:pStyle w:val="BodyAccessibleTextMIRB"/>
      </w:pPr>
    </w:p>
    <w:p w14:paraId="7A36D95E" w14:textId="77777777" w:rsidR="00110ED8" w:rsidRDefault="00110ED8" w:rsidP="00110ED8">
      <w:pPr>
        <w:pStyle w:val="BodyAccessibleTextMIRB"/>
      </w:pPr>
    </w:p>
    <w:p w14:paraId="5391AC68" w14:textId="77777777" w:rsidR="00110ED8" w:rsidRDefault="00110ED8" w:rsidP="00110ED8">
      <w:pPr>
        <w:pStyle w:val="BodyAccessibleTextMIRB"/>
      </w:pPr>
    </w:p>
    <w:p w14:paraId="2C180FDF" w14:textId="77777777" w:rsidR="00110ED8" w:rsidRDefault="00110ED8" w:rsidP="00110ED8">
      <w:pPr>
        <w:pStyle w:val="BodyAccessibleTextMIRB"/>
      </w:pPr>
    </w:p>
    <w:p w14:paraId="6B83DDF1" w14:textId="77777777" w:rsidR="00110ED8" w:rsidRDefault="00110ED8" w:rsidP="00110ED8">
      <w:pPr>
        <w:pStyle w:val="BodyAccessibleTextMIRB"/>
      </w:pPr>
    </w:p>
    <w:p w14:paraId="6E37697A" w14:textId="77777777" w:rsidR="00110ED8" w:rsidRDefault="00110ED8" w:rsidP="00110ED8">
      <w:pPr>
        <w:pStyle w:val="BodyAccessibleTextMIRB"/>
      </w:pPr>
    </w:p>
    <w:p w14:paraId="5F3DCD27" w14:textId="77777777" w:rsidR="00110ED8" w:rsidRDefault="00110ED8" w:rsidP="00110ED8">
      <w:pPr>
        <w:pStyle w:val="BodyAccessibleTextMIRB"/>
      </w:pPr>
    </w:p>
    <w:p w14:paraId="13B24B6D" w14:textId="77777777" w:rsidR="00110ED8" w:rsidRDefault="00110ED8" w:rsidP="00110ED8">
      <w:pPr>
        <w:pStyle w:val="BodyAccessibleTextMIRB"/>
      </w:pPr>
    </w:p>
    <w:p w14:paraId="51A12ED3" w14:textId="77777777" w:rsidR="00110ED8" w:rsidRDefault="00110ED8" w:rsidP="00110ED8">
      <w:pPr>
        <w:pStyle w:val="BodyAccessibleTextMIRB"/>
      </w:pPr>
    </w:p>
    <w:p w14:paraId="7BDF91D9" w14:textId="77777777" w:rsidR="00110ED8" w:rsidRDefault="00110ED8" w:rsidP="00110ED8">
      <w:pPr>
        <w:pStyle w:val="BodyAccessibleTextMIRB"/>
      </w:pPr>
    </w:p>
    <w:p w14:paraId="3BC036E2" w14:textId="77777777" w:rsidR="00110ED8" w:rsidRDefault="00110ED8" w:rsidP="00110ED8">
      <w:pPr>
        <w:pStyle w:val="BodyAccessibleTextMIRB"/>
      </w:pPr>
    </w:p>
    <w:p w14:paraId="03CE8ABD" w14:textId="77777777" w:rsidR="00110ED8" w:rsidRDefault="00110ED8" w:rsidP="00110ED8">
      <w:pPr>
        <w:pStyle w:val="BodyAccessibleTextMIRB"/>
      </w:pPr>
    </w:p>
    <w:p w14:paraId="7EF7F7BD" w14:textId="77777777" w:rsidR="00110ED8" w:rsidRDefault="00110ED8" w:rsidP="00110ED8">
      <w:pPr>
        <w:pStyle w:val="BodyAccessibleTextMIRB"/>
      </w:pPr>
    </w:p>
    <w:p w14:paraId="2340ED73" w14:textId="77777777" w:rsidR="00110ED8" w:rsidRDefault="00110ED8" w:rsidP="00110ED8">
      <w:pPr>
        <w:pStyle w:val="BodyAccessibleTextMIRB"/>
      </w:pPr>
    </w:p>
    <w:p w14:paraId="40D362DA" w14:textId="09E7F8D0" w:rsidR="00783967" w:rsidRPr="00DA48F2" w:rsidRDefault="00783967" w:rsidP="00783967">
      <w:pPr>
        <w:pStyle w:val="Heading2MIRB"/>
        <w:rPr>
          <w:color w:val="244061"/>
        </w:rPr>
      </w:pPr>
      <w:bookmarkStart w:id="46" w:name="ORN_AGENCY_NAME_LIST"/>
      <w:bookmarkStart w:id="47" w:name="_Toc196317676"/>
      <w:r w:rsidRPr="00DA48F2">
        <w:rPr>
          <w:color w:val="244061"/>
        </w:rPr>
        <w:lastRenderedPageBreak/>
        <w:t>ORN_AGENCY_NAME_LIST</w:t>
      </w:r>
      <w:bookmarkEnd w:id="47"/>
    </w:p>
    <w:bookmarkEnd w:id="46"/>
    <w:p w14:paraId="088410F4" w14:textId="4C77C32A" w:rsidR="00783967" w:rsidRPr="00A959FD" w:rsidRDefault="00783967" w:rsidP="00783967">
      <w:pPr>
        <w:pStyle w:val="BodyAccessibleTextMIRB"/>
      </w:pPr>
      <w:r w:rsidRPr="00A959FD">
        <w:t xml:space="preserve">The name of the source agency providing geometry or attribute information. This is represented by either a Municipal Name, a Provincial Ministry (i.e. Ministry of Health, Ministry of Transport or the </w:t>
      </w:r>
      <w:r w:rsidR="00843CE3">
        <w:t>Ministry of Natural Resources and Forestry</w:t>
      </w:r>
      <w:r w:rsidRPr="00A959FD">
        <w:t>) or a Federal Agency (i.e. Natural Resources Canada or Statistics and Elections Canada) and is subject to change.</w:t>
      </w:r>
    </w:p>
    <w:tbl>
      <w:tblPr>
        <w:tblStyle w:val="TableGrid1"/>
        <w:tblW w:w="5000" w:type="pct"/>
        <w:tblLayout w:type="fixed"/>
        <w:tblLook w:val="04A0" w:firstRow="1" w:lastRow="0" w:firstColumn="1" w:lastColumn="0" w:noHBand="0" w:noVBand="1"/>
        <w:tblCaption w:val="Table: ORN_AGENCY_NAME_LIST"/>
        <w:tblDescription w:val="The ORN_AGENCY_NAME_LIST lookup table and attributes."/>
      </w:tblPr>
      <w:tblGrid>
        <w:gridCol w:w="2309"/>
        <w:gridCol w:w="2117"/>
        <w:gridCol w:w="1409"/>
        <w:gridCol w:w="1677"/>
        <w:gridCol w:w="3278"/>
      </w:tblGrid>
      <w:tr w:rsidR="00783967" w:rsidRPr="00642EC3" w14:paraId="42614316" w14:textId="77777777" w:rsidTr="00783967">
        <w:trPr>
          <w:cantSplit/>
          <w:trHeight w:val="432"/>
          <w:tblHeader/>
        </w:trPr>
        <w:tc>
          <w:tcPr>
            <w:tcW w:w="1070" w:type="pct"/>
            <w:vAlign w:val="center"/>
          </w:tcPr>
          <w:p w14:paraId="4D8B0641" w14:textId="77777777" w:rsidR="00783967" w:rsidRPr="00642EC3" w:rsidRDefault="00783967" w:rsidP="00783967">
            <w:pPr>
              <w:pStyle w:val="TableHeaderRowTextMIRB"/>
            </w:pPr>
            <w:r w:rsidRPr="00642EC3">
              <w:t>Column Name</w:t>
            </w:r>
          </w:p>
        </w:tc>
        <w:tc>
          <w:tcPr>
            <w:tcW w:w="981" w:type="pct"/>
            <w:vAlign w:val="center"/>
          </w:tcPr>
          <w:p w14:paraId="697BCC7E" w14:textId="77777777" w:rsidR="00783967" w:rsidRPr="00642EC3" w:rsidRDefault="00783967" w:rsidP="00783967">
            <w:pPr>
              <w:pStyle w:val="TableHeaderRowTextMIRB"/>
            </w:pPr>
            <w:r w:rsidRPr="00642EC3">
              <w:t>Column Type</w:t>
            </w:r>
          </w:p>
        </w:tc>
        <w:tc>
          <w:tcPr>
            <w:tcW w:w="653" w:type="pct"/>
            <w:vAlign w:val="center"/>
          </w:tcPr>
          <w:p w14:paraId="4D60F8A8" w14:textId="77777777" w:rsidR="00783967" w:rsidRPr="00642EC3" w:rsidRDefault="00783967" w:rsidP="00783967">
            <w:pPr>
              <w:pStyle w:val="TableHeaderRowTextMIRB"/>
            </w:pPr>
            <w:r w:rsidRPr="00642EC3">
              <w:t>Mandatory</w:t>
            </w:r>
          </w:p>
        </w:tc>
        <w:tc>
          <w:tcPr>
            <w:tcW w:w="777" w:type="pct"/>
            <w:vAlign w:val="center"/>
          </w:tcPr>
          <w:p w14:paraId="1C301AAD" w14:textId="77777777" w:rsidR="00783967" w:rsidRPr="00642EC3" w:rsidRDefault="00783967" w:rsidP="00783967">
            <w:pPr>
              <w:pStyle w:val="TableHeaderRowTextMIRB"/>
            </w:pPr>
            <w:r w:rsidRPr="00642EC3">
              <w:t>Short Name</w:t>
            </w:r>
          </w:p>
        </w:tc>
        <w:tc>
          <w:tcPr>
            <w:tcW w:w="1519" w:type="pct"/>
            <w:vAlign w:val="center"/>
          </w:tcPr>
          <w:p w14:paraId="7C7C29EC" w14:textId="77777777" w:rsidR="00783967" w:rsidRPr="00642EC3" w:rsidRDefault="00783967" w:rsidP="00783967">
            <w:pPr>
              <w:pStyle w:val="TableHeaderRowTextMIRB"/>
            </w:pPr>
            <w:r>
              <w:t>Description</w:t>
            </w:r>
          </w:p>
        </w:tc>
      </w:tr>
      <w:tr w:rsidR="00783967" w:rsidRPr="00642EC3" w14:paraId="72FB14A3" w14:textId="77777777" w:rsidTr="00783967">
        <w:trPr>
          <w:cantSplit/>
          <w:trHeight w:val="432"/>
        </w:trPr>
        <w:tc>
          <w:tcPr>
            <w:tcW w:w="1070" w:type="pct"/>
            <w:vAlign w:val="center"/>
          </w:tcPr>
          <w:p w14:paraId="285782AD" w14:textId="77777777" w:rsidR="00783967" w:rsidRPr="00A959FD" w:rsidRDefault="00783967" w:rsidP="00783967">
            <w:pPr>
              <w:pStyle w:val="TableColumnNameMIRB"/>
            </w:pPr>
            <w:r w:rsidRPr="00A959FD">
              <w:t>AGENCY_NAME</w:t>
            </w:r>
          </w:p>
        </w:tc>
        <w:tc>
          <w:tcPr>
            <w:tcW w:w="981" w:type="pct"/>
            <w:vAlign w:val="center"/>
          </w:tcPr>
          <w:p w14:paraId="403CFEF7" w14:textId="77777777" w:rsidR="00783967" w:rsidRPr="00A959FD" w:rsidRDefault="00783967" w:rsidP="00783967">
            <w:pPr>
              <w:pStyle w:val="TableBodyTextMIRB"/>
            </w:pPr>
            <w:r w:rsidRPr="00A959FD">
              <w:t>VARCHAR2(100)</w:t>
            </w:r>
          </w:p>
        </w:tc>
        <w:tc>
          <w:tcPr>
            <w:tcW w:w="653" w:type="pct"/>
            <w:vAlign w:val="center"/>
          </w:tcPr>
          <w:p w14:paraId="7F0E1495" w14:textId="77777777" w:rsidR="00783967" w:rsidRPr="00A959FD" w:rsidRDefault="00783967" w:rsidP="00783967">
            <w:pPr>
              <w:pStyle w:val="TableBodyTextMIRB"/>
            </w:pPr>
            <w:r w:rsidRPr="00A959FD">
              <w:t>Yes</w:t>
            </w:r>
          </w:p>
        </w:tc>
        <w:tc>
          <w:tcPr>
            <w:tcW w:w="777" w:type="pct"/>
            <w:vAlign w:val="center"/>
          </w:tcPr>
          <w:p w14:paraId="5A388393" w14:textId="77777777" w:rsidR="00783967" w:rsidRPr="00A959FD" w:rsidRDefault="00783967" w:rsidP="00783967">
            <w:pPr>
              <w:pStyle w:val="TableBodyTextMIRB"/>
            </w:pPr>
            <w:r w:rsidRPr="00A959FD">
              <w:t>AGENCY</w:t>
            </w:r>
          </w:p>
        </w:tc>
        <w:tc>
          <w:tcPr>
            <w:tcW w:w="1519" w:type="pct"/>
            <w:vAlign w:val="center"/>
          </w:tcPr>
          <w:p w14:paraId="451C8A86" w14:textId="77777777" w:rsidR="00783967" w:rsidRPr="00A959FD" w:rsidRDefault="00783967" w:rsidP="00783967">
            <w:pPr>
              <w:pStyle w:val="TableBodyTextMIRB"/>
            </w:pPr>
            <w:r w:rsidRPr="00A959FD">
              <w:t>The name of the agency.</w:t>
            </w:r>
          </w:p>
        </w:tc>
      </w:tr>
      <w:tr w:rsidR="00783967" w:rsidRPr="00642EC3" w14:paraId="6CF2D518" w14:textId="77777777" w:rsidTr="00783967">
        <w:trPr>
          <w:cantSplit/>
          <w:trHeight w:val="432"/>
        </w:trPr>
        <w:tc>
          <w:tcPr>
            <w:tcW w:w="1070" w:type="pct"/>
            <w:vAlign w:val="center"/>
          </w:tcPr>
          <w:p w14:paraId="2553A8E1" w14:textId="77777777" w:rsidR="00783967" w:rsidRPr="00A959FD" w:rsidRDefault="00783967" w:rsidP="00783967">
            <w:pPr>
              <w:pStyle w:val="TableColumnNameMIRB"/>
            </w:pPr>
            <w:r w:rsidRPr="00A959FD">
              <w:t>AGENCY_TYPE</w:t>
            </w:r>
          </w:p>
        </w:tc>
        <w:tc>
          <w:tcPr>
            <w:tcW w:w="981" w:type="pct"/>
            <w:vAlign w:val="center"/>
          </w:tcPr>
          <w:p w14:paraId="1582765D" w14:textId="77777777" w:rsidR="00783967" w:rsidRPr="00A959FD" w:rsidRDefault="00783967" w:rsidP="00783967">
            <w:pPr>
              <w:pStyle w:val="TableBodyTextMIRB"/>
            </w:pPr>
            <w:r w:rsidRPr="00A959FD">
              <w:t>VARCHAR2(10)</w:t>
            </w:r>
          </w:p>
        </w:tc>
        <w:tc>
          <w:tcPr>
            <w:tcW w:w="653" w:type="pct"/>
            <w:vAlign w:val="center"/>
          </w:tcPr>
          <w:p w14:paraId="49039138" w14:textId="77777777" w:rsidR="00783967" w:rsidRPr="00A959FD" w:rsidRDefault="00783967" w:rsidP="00783967">
            <w:pPr>
              <w:pStyle w:val="TableBodyTextMIRB"/>
            </w:pPr>
            <w:r w:rsidRPr="00A959FD">
              <w:t>Yes</w:t>
            </w:r>
          </w:p>
        </w:tc>
        <w:tc>
          <w:tcPr>
            <w:tcW w:w="777" w:type="pct"/>
            <w:vAlign w:val="center"/>
          </w:tcPr>
          <w:p w14:paraId="28E6FD78" w14:textId="77777777" w:rsidR="00783967" w:rsidRPr="00A959FD" w:rsidRDefault="00783967" w:rsidP="00783967">
            <w:pPr>
              <w:pStyle w:val="TableBodyTextMIRB"/>
            </w:pPr>
            <w:r w:rsidRPr="00A959FD">
              <w:t>AGENCY_T</w:t>
            </w:r>
          </w:p>
        </w:tc>
        <w:tc>
          <w:tcPr>
            <w:tcW w:w="1519" w:type="pct"/>
            <w:vAlign w:val="center"/>
          </w:tcPr>
          <w:p w14:paraId="40969C31" w14:textId="77777777" w:rsidR="00783967" w:rsidRPr="00A959FD" w:rsidRDefault="00783967" w:rsidP="00783967">
            <w:pPr>
              <w:pStyle w:val="TableBodyTextMIRB"/>
            </w:pPr>
            <w:r w:rsidRPr="00A959FD">
              <w:t xml:space="preserve">The type of agency. Valid value: See table </w:t>
            </w:r>
            <w:hyperlink w:anchor="ORN_AGENCY_TYPE_LIST" w:history="1">
              <w:r w:rsidRPr="00DA48F2">
                <w:rPr>
                  <w:rStyle w:val="HyperlinkMIRBChar"/>
                  <w:color w:val="244061"/>
                </w:rPr>
                <w:t>ORN_AGENCY_TYPE_LIST</w:t>
              </w:r>
            </w:hyperlink>
            <w:r w:rsidRPr="00A959FD">
              <w:t xml:space="preserve"> in Appendix for list of valid values.</w:t>
            </w:r>
          </w:p>
        </w:tc>
      </w:tr>
      <w:tr w:rsidR="00783967" w:rsidRPr="00642EC3" w14:paraId="2A965BA8" w14:textId="77777777" w:rsidTr="00783967">
        <w:trPr>
          <w:cantSplit/>
          <w:trHeight w:val="432"/>
        </w:trPr>
        <w:tc>
          <w:tcPr>
            <w:tcW w:w="1070" w:type="pct"/>
            <w:vAlign w:val="center"/>
          </w:tcPr>
          <w:p w14:paraId="3AE5FCFE" w14:textId="77777777" w:rsidR="00783967" w:rsidRPr="00A959FD" w:rsidRDefault="00783967" w:rsidP="00783967">
            <w:pPr>
              <w:pStyle w:val="TableColumnNameMIRB"/>
            </w:pPr>
            <w:r w:rsidRPr="00A959FD">
              <w:t>AGENCY_DESCR</w:t>
            </w:r>
          </w:p>
        </w:tc>
        <w:tc>
          <w:tcPr>
            <w:tcW w:w="981" w:type="pct"/>
            <w:vAlign w:val="center"/>
          </w:tcPr>
          <w:p w14:paraId="24277F1B" w14:textId="77777777" w:rsidR="00783967" w:rsidRPr="00A959FD" w:rsidRDefault="00783967" w:rsidP="00783967">
            <w:pPr>
              <w:pStyle w:val="TableBodyTextMIRB"/>
            </w:pPr>
            <w:r w:rsidRPr="00A959FD">
              <w:t>VARCHAR2(250)</w:t>
            </w:r>
          </w:p>
        </w:tc>
        <w:tc>
          <w:tcPr>
            <w:tcW w:w="653" w:type="pct"/>
            <w:vAlign w:val="center"/>
          </w:tcPr>
          <w:p w14:paraId="1A43F8B1" w14:textId="77777777" w:rsidR="00783967" w:rsidRPr="00A959FD" w:rsidRDefault="00783967" w:rsidP="00783967">
            <w:pPr>
              <w:pStyle w:val="TableBodyTextMIRB"/>
            </w:pPr>
            <w:r w:rsidRPr="00A959FD">
              <w:t>Yes</w:t>
            </w:r>
          </w:p>
        </w:tc>
        <w:tc>
          <w:tcPr>
            <w:tcW w:w="777" w:type="pct"/>
            <w:vAlign w:val="center"/>
          </w:tcPr>
          <w:p w14:paraId="3CA85586" w14:textId="77777777" w:rsidR="00783967" w:rsidRPr="00A959FD" w:rsidRDefault="00783967" w:rsidP="00783967">
            <w:pPr>
              <w:pStyle w:val="TableBodyTextMIRB"/>
            </w:pPr>
            <w:r w:rsidRPr="00A959FD">
              <w:t>AGENCY_D</w:t>
            </w:r>
          </w:p>
        </w:tc>
        <w:tc>
          <w:tcPr>
            <w:tcW w:w="1519" w:type="pct"/>
            <w:vAlign w:val="center"/>
          </w:tcPr>
          <w:p w14:paraId="20E5CA80" w14:textId="77777777" w:rsidR="00783967" w:rsidRPr="00A959FD" w:rsidRDefault="00783967" w:rsidP="00783967">
            <w:pPr>
              <w:pStyle w:val="TableBodyTextMIRB"/>
            </w:pPr>
            <w:r w:rsidRPr="00A959FD">
              <w:t>A description of the type of agency.</w:t>
            </w:r>
          </w:p>
        </w:tc>
      </w:tr>
      <w:tr w:rsidR="00783967" w:rsidRPr="00642EC3" w14:paraId="659D1A5B" w14:textId="77777777" w:rsidTr="00783967">
        <w:trPr>
          <w:cantSplit/>
          <w:trHeight w:val="432"/>
        </w:trPr>
        <w:tc>
          <w:tcPr>
            <w:tcW w:w="1070" w:type="pct"/>
            <w:vAlign w:val="center"/>
          </w:tcPr>
          <w:p w14:paraId="6546F6A0" w14:textId="77777777" w:rsidR="00783967" w:rsidRDefault="00783967" w:rsidP="00783967">
            <w:pPr>
              <w:pStyle w:val="TableColumnNameMIRB"/>
            </w:pPr>
            <w:r w:rsidRPr="00A959FD">
              <w:t>EFFECTIVE_</w:t>
            </w:r>
          </w:p>
          <w:p w14:paraId="6E70339C" w14:textId="77777777" w:rsidR="00783967" w:rsidRPr="00A959FD" w:rsidRDefault="00783967" w:rsidP="00783967">
            <w:pPr>
              <w:pStyle w:val="TableColumnNameMIRB"/>
            </w:pPr>
            <w:r w:rsidRPr="00A959FD">
              <w:t>DATETIME</w:t>
            </w:r>
          </w:p>
        </w:tc>
        <w:tc>
          <w:tcPr>
            <w:tcW w:w="981" w:type="pct"/>
            <w:vAlign w:val="center"/>
          </w:tcPr>
          <w:p w14:paraId="6178DF8E" w14:textId="77777777" w:rsidR="00783967" w:rsidRPr="00A959FD" w:rsidRDefault="00783967" w:rsidP="00783967">
            <w:pPr>
              <w:pStyle w:val="TableBodyTextMIRB"/>
            </w:pPr>
            <w:r w:rsidRPr="00A959FD">
              <w:t>DATE</w:t>
            </w:r>
          </w:p>
        </w:tc>
        <w:tc>
          <w:tcPr>
            <w:tcW w:w="653" w:type="pct"/>
            <w:vAlign w:val="center"/>
          </w:tcPr>
          <w:p w14:paraId="75253C66" w14:textId="77777777" w:rsidR="00783967" w:rsidRPr="00A959FD" w:rsidRDefault="00783967" w:rsidP="00783967">
            <w:pPr>
              <w:pStyle w:val="TableBodyTextMIRB"/>
            </w:pPr>
            <w:r w:rsidRPr="00A959FD">
              <w:t>Yes</w:t>
            </w:r>
          </w:p>
        </w:tc>
        <w:tc>
          <w:tcPr>
            <w:tcW w:w="777" w:type="pct"/>
            <w:vAlign w:val="center"/>
          </w:tcPr>
          <w:p w14:paraId="308B11E3" w14:textId="77777777" w:rsidR="00783967" w:rsidRPr="00A959FD" w:rsidRDefault="00783967" w:rsidP="00783967">
            <w:pPr>
              <w:pStyle w:val="TableBodyTextMIRB"/>
            </w:pPr>
            <w:r w:rsidRPr="00A959FD">
              <w:t>EFF_DATE</w:t>
            </w:r>
          </w:p>
        </w:tc>
        <w:tc>
          <w:tcPr>
            <w:tcW w:w="1519" w:type="pct"/>
            <w:vAlign w:val="center"/>
          </w:tcPr>
          <w:p w14:paraId="6239FC9E" w14:textId="77777777" w:rsidR="00783967" w:rsidRPr="00A959FD" w:rsidRDefault="00783967" w:rsidP="00783967">
            <w:pPr>
              <w:pStyle w:val="TableBodyTextMIRB"/>
            </w:pPr>
            <w:r w:rsidRPr="00A959FD">
              <w:t>Date/time the record was created or last modified in the source database.</w:t>
            </w:r>
          </w:p>
        </w:tc>
      </w:tr>
      <w:tr w:rsidR="00783967" w:rsidRPr="00642EC3" w14:paraId="43A373C2" w14:textId="77777777" w:rsidTr="00783967">
        <w:trPr>
          <w:cantSplit/>
          <w:trHeight w:val="432"/>
        </w:trPr>
        <w:tc>
          <w:tcPr>
            <w:tcW w:w="1070" w:type="pct"/>
            <w:vAlign w:val="center"/>
          </w:tcPr>
          <w:p w14:paraId="5708F08C" w14:textId="77777777" w:rsidR="00783967" w:rsidRDefault="00783967" w:rsidP="00783967">
            <w:pPr>
              <w:pStyle w:val="TableColumnNameMIRB"/>
            </w:pPr>
            <w:r w:rsidRPr="00A959FD">
              <w:t>EXPIRY_</w:t>
            </w:r>
          </w:p>
          <w:p w14:paraId="0D00FC63" w14:textId="77777777" w:rsidR="00783967" w:rsidRPr="00A959FD" w:rsidRDefault="00783967" w:rsidP="00783967">
            <w:pPr>
              <w:pStyle w:val="TableColumnNameMIRB"/>
            </w:pPr>
            <w:r w:rsidRPr="00A959FD">
              <w:t>DATETIME</w:t>
            </w:r>
          </w:p>
        </w:tc>
        <w:tc>
          <w:tcPr>
            <w:tcW w:w="981" w:type="pct"/>
            <w:vAlign w:val="center"/>
          </w:tcPr>
          <w:p w14:paraId="79DF070D" w14:textId="77777777" w:rsidR="00783967" w:rsidRPr="00A959FD" w:rsidRDefault="00783967" w:rsidP="00783967">
            <w:pPr>
              <w:pStyle w:val="TableBodyTextMIRB"/>
            </w:pPr>
            <w:r w:rsidRPr="00A959FD">
              <w:t>DATE</w:t>
            </w:r>
          </w:p>
        </w:tc>
        <w:tc>
          <w:tcPr>
            <w:tcW w:w="653" w:type="pct"/>
            <w:vAlign w:val="center"/>
          </w:tcPr>
          <w:p w14:paraId="7C1E7A8D" w14:textId="77777777" w:rsidR="00783967" w:rsidRPr="00A959FD" w:rsidRDefault="00783967" w:rsidP="00783967">
            <w:pPr>
              <w:pStyle w:val="TableBodyTextMIRB"/>
            </w:pPr>
            <w:r w:rsidRPr="00A959FD">
              <w:t>No</w:t>
            </w:r>
          </w:p>
        </w:tc>
        <w:tc>
          <w:tcPr>
            <w:tcW w:w="777" w:type="pct"/>
            <w:vAlign w:val="center"/>
          </w:tcPr>
          <w:p w14:paraId="385064BD" w14:textId="77777777" w:rsidR="00783967" w:rsidRPr="00A959FD" w:rsidRDefault="00783967" w:rsidP="00783967">
            <w:pPr>
              <w:pStyle w:val="TableBodyTextMIRB"/>
            </w:pPr>
            <w:r w:rsidRPr="00A959FD">
              <w:t>EXP_DATE</w:t>
            </w:r>
          </w:p>
        </w:tc>
        <w:tc>
          <w:tcPr>
            <w:tcW w:w="1519" w:type="pct"/>
            <w:vAlign w:val="center"/>
          </w:tcPr>
          <w:p w14:paraId="7F3587B0" w14:textId="77777777" w:rsidR="00783967" w:rsidRPr="00A959FD" w:rsidRDefault="00783967" w:rsidP="00783967">
            <w:pPr>
              <w:pStyle w:val="TableBodyTextMIRB"/>
            </w:pPr>
            <w:r w:rsidRPr="00A959FD">
              <w:t>Date/time that the record was expired from use.</w:t>
            </w:r>
          </w:p>
        </w:tc>
      </w:tr>
    </w:tbl>
    <w:p w14:paraId="709CA706" w14:textId="77777777" w:rsidR="00783967" w:rsidRDefault="00783967" w:rsidP="00783967">
      <w:pPr>
        <w:pStyle w:val="BodyAccessibleTextMIRB"/>
        <w:spacing w:before="240"/>
        <w:jc w:val="center"/>
        <w:rPr>
          <w:b/>
        </w:rPr>
      </w:pPr>
      <w:r w:rsidRPr="00B55FA5">
        <w:rPr>
          <w:b/>
        </w:rPr>
        <w:t>ORN_AGENCY_NAME_LIST Permissible Values</w:t>
      </w:r>
    </w:p>
    <w:tbl>
      <w:tblPr>
        <w:tblStyle w:val="TableGrid1"/>
        <w:tblW w:w="5000" w:type="pct"/>
        <w:tblLayout w:type="fixed"/>
        <w:tblLook w:val="04A0" w:firstRow="1" w:lastRow="0" w:firstColumn="1" w:lastColumn="0" w:noHBand="0" w:noVBand="1"/>
        <w:tblCaption w:val="Valeurs admissables: ORN_AGENCY_NAME_LIST"/>
        <w:tblDescription w:val="La table répertorie toutes les valeurs autorisées pour ORN_AGENCY_NAME_LIST."/>
      </w:tblPr>
      <w:tblGrid>
        <w:gridCol w:w="3809"/>
        <w:gridCol w:w="1675"/>
        <w:gridCol w:w="3526"/>
        <w:gridCol w:w="1780"/>
      </w:tblGrid>
      <w:tr w:rsidR="00110ED8" w:rsidRPr="00BF2504" w14:paraId="4B86B247" w14:textId="77777777" w:rsidTr="00110ED8">
        <w:tc>
          <w:tcPr>
            <w:tcW w:w="1765" w:type="pct"/>
            <w:hideMark/>
          </w:tcPr>
          <w:p w14:paraId="4B33FF8F" w14:textId="77777777" w:rsidR="00110ED8" w:rsidRPr="00BF2504" w:rsidRDefault="00110ED8" w:rsidP="00B65D83">
            <w:pPr>
              <w:pStyle w:val="TableHeaderRowTextMIRB"/>
            </w:pPr>
            <w:r w:rsidRPr="00BF2504">
              <w:t>AGENCY NAME</w:t>
            </w:r>
          </w:p>
        </w:tc>
        <w:tc>
          <w:tcPr>
            <w:tcW w:w="776" w:type="pct"/>
            <w:noWrap/>
            <w:hideMark/>
          </w:tcPr>
          <w:p w14:paraId="24DFFCFF" w14:textId="77777777" w:rsidR="00110ED8" w:rsidRPr="00BF2504" w:rsidRDefault="00110ED8" w:rsidP="00B65D83">
            <w:pPr>
              <w:pStyle w:val="TableHeaderRowTextMIRB"/>
            </w:pPr>
            <w:r w:rsidRPr="00BF2504">
              <w:t>AGENCY TYPE</w:t>
            </w:r>
          </w:p>
        </w:tc>
        <w:tc>
          <w:tcPr>
            <w:tcW w:w="1634" w:type="pct"/>
            <w:noWrap/>
            <w:hideMark/>
          </w:tcPr>
          <w:p w14:paraId="3FF999A1" w14:textId="77777777" w:rsidR="00110ED8" w:rsidRPr="00BF2504" w:rsidRDefault="00110ED8" w:rsidP="00B65D83">
            <w:pPr>
              <w:pStyle w:val="TableHeaderRowTextMIRB"/>
            </w:pPr>
            <w:r w:rsidRPr="00BF2504">
              <w:t>AGENCY DESCR</w:t>
            </w:r>
          </w:p>
        </w:tc>
        <w:tc>
          <w:tcPr>
            <w:tcW w:w="825" w:type="pct"/>
            <w:noWrap/>
            <w:hideMark/>
          </w:tcPr>
          <w:p w14:paraId="65878AE8" w14:textId="77777777" w:rsidR="00110ED8" w:rsidRPr="00BF2504" w:rsidRDefault="00110ED8" w:rsidP="00B65D83">
            <w:pPr>
              <w:pStyle w:val="TableHeaderRowTextMIRB"/>
            </w:pPr>
            <w:r w:rsidRPr="00BF2504">
              <w:t>EXPIRY</w:t>
            </w:r>
          </w:p>
          <w:p w14:paraId="1BE8C2D2" w14:textId="77777777" w:rsidR="00110ED8" w:rsidRPr="00BF2504" w:rsidRDefault="00110ED8" w:rsidP="00B65D83">
            <w:pPr>
              <w:pStyle w:val="TableHeaderRowTextMIRB"/>
            </w:pPr>
            <w:r w:rsidRPr="00BF2504">
              <w:t>DATETIME</w:t>
            </w:r>
          </w:p>
        </w:tc>
      </w:tr>
      <w:tr w:rsidR="00110ED8" w:rsidRPr="00BF2504" w14:paraId="54AFE0C7" w14:textId="77777777" w:rsidTr="00110ED8">
        <w:trPr>
          <w:trHeight w:val="300"/>
        </w:trPr>
        <w:tc>
          <w:tcPr>
            <w:tcW w:w="1765" w:type="pct"/>
            <w:hideMark/>
          </w:tcPr>
          <w:p w14:paraId="09722C48" w14:textId="77777777" w:rsidR="00110ED8" w:rsidRPr="00BF2504" w:rsidRDefault="00110ED8" w:rsidP="00B65D83">
            <w:pPr>
              <w:pStyle w:val="TableBodyTextMIRB"/>
              <w:rPr>
                <w:rFonts w:eastAsia="Times New Roman"/>
                <w:lang w:eastAsia="en-CA"/>
              </w:rPr>
            </w:pPr>
            <w:r w:rsidRPr="00BF2504">
              <w:t>ELECTIONS AND STATISTICS CANADA</w:t>
            </w:r>
          </w:p>
        </w:tc>
        <w:tc>
          <w:tcPr>
            <w:tcW w:w="776" w:type="pct"/>
            <w:hideMark/>
          </w:tcPr>
          <w:p w14:paraId="7C197B80" w14:textId="77777777" w:rsidR="00110ED8" w:rsidRPr="00BF2504" w:rsidRDefault="00110ED8" w:rsidP="00B65D83">
            <w:pPr>
              <w:pStyle w:val="TableBodyTextMIRB"/>
              <w:rPr>
                <w:rFonts w:eastAsia="Times New Roman"/>
                <w:lang w:eastAsia="en-CA"/>
              </w:rPr>
            </w:pPr>
            <w:r w:rsidRPr="00BF2504">
              <w:t>FEDERAL</w:t>
            </w:r>
          </w:p>
        </w:tc>
        <w:tc>
          <w:tcPr>
            <w:tcW w:w="1634" w:type="pct"/>
            <w:hideMark/>
          </w:tcPr>
          <w:p w14:paraId="78A3EA4A" w14:textId="77777777" w:rsidR="00110ED8" w:rsidRPr="00BF2504" w:rsidRDefault="00110ED8" w:rsidP="00B65D83">
            <w:pPr>
              <w:pStyle w:val="TableBodyTextMIRB"/>
              <w:rPr>
                <w:rFonts w:eastAsia="Times New Roman"/>
                <w:lang w:eastAsia="en-CA"/>
              </w:rPr>
            </w:pPr>
            <w:r w:rsidRPr="00BF2504">
              <w:t>NGD</w:t>
            </w:r>
          </w:p>
        </w:tc>
        <w:tc>
          <w:tcPr>
            <w:tcW w:w="825" w:type="pct"/>
            <w:noWrap/>
            <w:hideMark/>
          </w:tcPr>
          <w:p w14:paraId="435FFE69" w14:textId="0994FFE8"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2D6D134" w14:textId="77777777" w:rsidTr="00110ED8">
        <w:trPr>
          <w:trHeight w:val="300"/>
        </w:trPr>
        <w:tc>
          <w:tcPr>
            <w:tcW w:w="1765" w:type="pct"/>
            <w:hideMark/>
          </w:tcPr>
          <w:p w14:paraId="7A4F1BF0" w14:textId="77777777" w:rsidR="00110ED8" w:rsidRPr="00BF2504" w:rsidRDefault="00110ED8" w:rsidP="00B65D83">
            <w:pPr>
              <w:pStyle w:val="TableBodyTextMIRB"/>
              <w:rPr>
                <w:rFonts w:eastAsia="Times New Roman"/>
                <w:lang w:eastAsia="en-CA"/>
              </w:rPr>
            </w:pPr>
            <w:r w:rsidRPr="00BF2504">
              <w:t>NRCAN</w:t>
            </w:r>
          </w:p>
        </w:tc>
        <w:tc>
          <w:tcPr>
            <w:tcW w:w="776" w:type="pct"/>
            <w:hideMark/>
          </w:tcPr>
          <w:p w14:paraId="47EFCABC" w14:textId="77777777" w:rsidR="00110ED8" w:rsidRPr="00BF2504" w:rsidRDefault="00110ED8" w:rsidP="00B65D83">
            <w:pPr>
              <w:pStyle w:val="TableBodyTextMIRB"/>
              <w:rPr>
                <w:rFonts w:eastAsia="Times New Roman"/>
                <w:lang w:eastAsia="en-CA"/>
              </w:rPr>
            </w:pPr>
            <w:r w:rsidRPr="00BF2504">
              <w:t>FEDERAL</w:t>
            </w:r>
          </w:p>
        </w:tc>
        <w:tc>
          <w:tcPr>
            <w:tcW w:w="1634" w:type="pct"/>
            <w:hideMark/>
          </w:tcPr>
          <w:p w14:paraId="55417493" w14:textId="77777777" w:rsidR="00110ED8" w:rsidRPr="00BF2504" w:rsidRDefault="00110ED8" w:rsidP="00B65D83">
            <w:pPr>
              <w:pStyle w:val="TableBodyTextMIRB"/>
              <w:rPr>
                <w:rFonts w:eastAsia="Times New Roman"/>
                <w:lang w:eastAsia="en-CA"/>
              </w:rPr>
            </w:pPr>
            <w:r w:rsidRPr="00BF2504">
              <w:t>Natural Resources Canada</w:t>
            </w:r>
          </w:p>
        </w:tc>
        <w:tc>
          <w:tcPr>
            <w:tcW w:w="825" w:type="pct"/>
            <w:noWrap/>
            <w:hideMark/>
          </w:tcPr>
          <w:p w14:paraId="4B2202EB" w14:textId="50E67867" w:rsidR="00110ED8" w:rsidRPr="00BF2504" w:rsidRDefault="00110ED8" w:rsidP="00B65D83">
            <w:r>
              <w:rPr>
                <w:rFonts w:eastAsia="Times New Roman"/>
                <w:lang w:eastAsia="en-CA"/>
              </w:rPr>
              <w:t>Not applicable</w:t>
            </w:r>
          </w:p>
        </w:tc>
      </w:tr>
      <w:tr w:rsidR="00110ED8" w:rsidRPr="00BF2504" w14:paraId="66B346FE" w14:textId="77777777" w:rsidTr="00110ED8">
        <w:trPr>
          <w:trHeight w:val="300"/>
        </w:trPr>
        <w:tc>
          <w:tcPr>
            <w:tcW w:w="1765" w:type="pct"/>
            <w:hideMark/>
          </w:tcPr>
          <w:p w14:paraId="36249DF2" w14:textId="77777777" w:rsidR="00110ED8" w:rsidRPr="00BF2504" w:rsidRDefault="00110ED8" w:rsidP="00B65D83">
            <w:pPr>
              <w:pStyle w:val="TableBodyTextMIRB"/>
              <w:rPr>
                <w:rFonts w:eastAsia="Times New Roman"/>
                <w:lang w:eastAsia="en-CA"/>
              </w:rPr>
            </w:pPr>
            <w:r w:rsidRPr="00BF2504">
              <w:t>CITY OF BARRIE</w:t>
            </w:r>
          </w:p>
        </w:tc>
        <w:tc>
          <w:tcPr>
            <w:tcW w:w="776" w:type="pct"/>
            <w:hideMark/>
          </w:tcPr>
          <w:p w14:paraId="35CC0FA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082339D" w14:textId="77777777" w:rsidR="00110ED8" w:rsidRPr="00BF2504" w:rsidRDefault="00110ED8" w:rsidP="00B65D83">
            <w:pPr>
              <w:pStyle w:val="TableBodyTextMIRB"/>
              <w:rPr>
                <w:rFonts w:eastAsia="Times New Roman"/>
                <w:lang w:eastAsia="en-CA"/>
              </w:rPr>
            </w:pPr>
            <w:r w:rsidRPr="00BF2504">
              <w:t>BARRIE</w:t>
            </w:r>
          </w:p>
        </w:tc>
        <w:tc>
          <w:tcPr>
            <w:tcW w:w="825" w:type="pct"/>
            <w:noWrap/>
            <w:hideMark/>
          </w:tcPr>
          <w:p w14:paraId="4E031116" w14:textId="5C5D6006" w:rsidR="00110ED8" w:rsidRPr="00BF2504" w:rsidRDefault="00110ED8" w:rsidP="00B65D83">
            <w:r>
              <w:rPr>
                <w:rFonts w:eastAsia="Times New Roman"/>
                <w:lang w:eastAsia="en-CA"/>
              </w:rPr>
              <w:t>Not applicable</w:t>
            </w:r>
          </w:p>
        </w:tc>
      </w:tr>
      <w:tr w:rsidR="00110ED8" w:rsidRPr="00BF2504" w14:paraId="54DCC4FA" w14:textId="77777777" w:rsidTr="00110ED8">
        <w:trPr>
          <w:trHeight w:val="300"/>
        </w:trPr>
        <w:tc>
          <w:tcPr>
            <w:tcW w:w="1765" w:type="pct"/>
            <w:hideMark/>
          </w:tcPr>
          <w:p w14:paraId="06B75B7D" w14:textId="77777777" w:rsidR="00110ED8" w:rsidRPr="00BF2504" w:rsidRDefault="00110ED8" w:rsidP="00B65D83">
            <w:pPr>
              <w:pStyle w:val="TableBodyTextMIRB"/>
              <w:rPr>
                <w:rFonts w:eastAsia="Times New Roman"/>
                <w:lang w:eastAsia="en-CA"/>
              </w:rPr>
            </w:pPr>
            <w:r w:rsidRPr="00BF2504">
              <w:t>CITY OF BELLEVILLE</w:t>
            </w:r>
          </w:p>
        </w:tc>
        <w:tc>
          <w:tcPr>
            <w:tcW w:w="776" w:type="pct"/>
            <w:hideMark/>
          </w:tcPr>
          <w:p w14:paraId="433D7C6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8D9C1BA" w14:textId="77777777" w:rsidR="00110ED8" w:rsidRPr="00BF2504" w:rsidRDefault="00110ED8" w:rsidP="00B65D83">
            <w:pPr>
              <w:pStyle w:val="TableBodyTextMIRB"/>
              <w:rPr>
                <w:rFonts w:eastAsia="Times New Roman"/>
                <w:lang w:eastAsia="en-CA"/>
              </w:rPr>
            </w:pPr>
            <w:r w:rsidRPr="00BF2504">
              <w:t>BELLEVILLE</w:t>
            </w:r>
          </w:p>
        </w:tc>
        <w:tc>
          <w:tcPr>
            <w:tcW w:w="825" w:type="pct"/>
            <w:noWrap/>
            <w:hideMark/>
          </w:tcPr>
          <w:p w14:paraId="44E9B54B" w14:textId="11B94F17" w:rsidR="00110ED8" w:rsidRPr="00BF2504" w:rsidRDefault="00110ED8" w:rsidP="00B65D83">
            <w:r>
              <w:rPr>
                <w:rFonts w:eastAsia="Times New Roman"/>
                <w:lang w:eastAsia="en-CA"/>
              </w:rPr>
              <w:t>Not applicable</w:t>
            </w:r>
          </w:p>
        </w:tc>
      </w:tr>
      <w:tr w:rsidR="00110ED8" w:rsidRPr="00BF2504" w14:paraId="7397843A" w14:textId="77777777" w:rsidTr="00110ED8">
        <w:trPr>
          <w:trHeight w:val="300"/>
        </w:trPr>
        <w:tc>
          <w:tcPr>
            <w:tcW w:w="1765" w:type="pct"/>
            <w:hideMark/>
          </w:tcPr>
          <w:p w14:paraId="347D96A5" w14:textId="77777777" w:rsidR="00110ED8" w:rsidRPr="00BF2504" w:rsidRDefault="00110ED8" w:rsidP="00B65D83">
            <w:pPr>
              <w:pStyle w:val="TableBodyTextMIRB"/>
              <w:rPr>
                <w:rFonts w:eastAsia="Times New Roman"/>
                <w:lang w:eastAsia="en-CA"/>
              </w:rPr>
            </w:pPr>
            <w:r w:rsidRPr="00BF2504">
              <w:t>CITY OF BRAMPTON</w:t>
            </w:r>
          </w:p>
        </w:tc>
        <w:tc>
          <w:tcPr>
            <w:tcW w:w="776" w:type="pct"/>
            <w:hideMark/>
          </w:tcPr>
          <w:p w14:paraId="5108FA0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06CC053" w14:textId="77777777" w:rsidR="00110ED8" w:rsidRPr="00BF2504" w:rsidRDefault="00110ED8" w:rsidP="00B65D83">
            <w:pPr>
              <w:pStyle w:val="TableBodyTextMIRB"/>
              <w:rPr>
                <w:rFonts w:eastAsia="Times New Roman"/>
                <w:lang w:eastAsia="en-CA"/>
              </w:rPr>
            </w:pPr>
            <w:r w:rsidRPr="00BF2504">
              <w:t>BRAMPTON</w:t>
            </w:r>
          </w:p>
        </w:tc>
        <w:tc>
          <w:tcPr>
            <w:tcW w:w="825" w:type="pct"/>
            <w:noWrap/>
            <w:hideMark/>
          </w:tcPr>
          <w:p w14:paraId="471B0B91" w14:textId="02BB99A3" w:rsidR="00110ED8" w:rsidRPr="00BF2504" w:rsidRDefault="00110ED8" w:rsidP="00B65D83">
            <w:r>
              <w:rPr>
                <w:rFonts w:eastAsia="Times New Roman"/>
                <w:lang w:eastAsia="en-CA"/>
              </w:rPr>
              <w:t>Not applicable</w:t>
            </w:r>
          </w:p>
        </w:tc>
      </w:tr>
      <w:tr w:rsidR="00110ED8" w:rsidRPr="00BF2504" w14:paraId="4DD7C5B3" w14:textId="77777777" w:rsidTr="00110ED8">
        <w:trPr>
          <w:trHeight w:val="300"/>
        </w:trPr>
        <w:tc>
          <w:tcPr>
            <w:tcW w:w="1765" w:type="pct"/>
            <w:hideMark/>
          </w:tcPr>
          <w:p w14:paraId="16B89B03" w14:textId="77777777" w:rsidR="00110ED8" w:rsidRPr="00BF2504" w:rsidRDefault="00110ED8" w:rsidP="00B65D83">
            <w:pPr>
              <w:pStyle w:val="TableBodyTextMIRB"/>
              <w:rPr>
                <w:rFonts w:eastAsia="Times New Roman"/>
                <w:lang w:eastAsia="en-CA"/>
              </w:rPr>
            </w:pPr>
            <w:r w:rsidRPr="00BF2504">
              <w:t>CITY OF BRANTFORD</w:t>
            </w:r>
          </w:p>
        </w:tc>
        <w:tc>
          <w:tcPr>
            <w:tcW w:w="776" w:type="pct"/>
            <w:hideMark/>
          </w:tcPr>
          <w:p w14:paraId="431F71F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864138F" w14:textId="77777777" w:rsidR="00110ED8" w:rsidRPr="00BF2504" w:rsidRDefault="00110ED8" w:rsidP="00B65D83">
            <w:pPr>
              <w:pStyle w:val="TableBodyTextMIRB"/>
              <w:rPr>
                <w:rFonts w:eastAsia="Times New Roman"/>
                <w:lang w:eastAsia="en-CA"/>
              </w:rPr>
            </w:pPr>
            <w:r w:rsidRPr="00BF2504">
              <w:t>BRANTFORD</w:t>
            </w:r>
          </w:p>
        </w:tc>
        <w:tc>
          <w:tcPr>
            <w:tcW w:w="825" w:type="pct"/>
            <w:noWrap/>
            <w:hideMark/>
          </w:tcPr>
          <w:p w14:paraId="224F0DF9" w14:textId="47E04AC0" w:rsidR="00110ED8" w:rsidRPr="00BF2504" w:rsidRDefault="00110ED8" w:rsidP="00B65D83">
            <w:r>
              <w:rPr>
                <w:rFonts w:eastAsia="Times New Roman"/>
                <w:lang w:eastAsia="en-CA"/>
              </w:rPr>
              <w:t>Not applicable</w:t>
            </w:r>
          </w:p>
        </w:tc>
      </w:tr>
      <w:tr w:rsidR="00110ED8" w:rsidRPr="00BF2504" w14:paraId="0D03F653" w14:textId="77777777" w:rsidTr="00110ED8">
        <w:trPr>
          <w:trHeight w:val="300"/>
        </w:trPr>
        <w:tc>
          <w:tcPr>
            <w:tcW w:w="1765" w:type="pct"/>
            <w:hideMark/>
          </w:tcPr>
          <w:p w14:paraId="69C83F5D" w14:textId="77777777" w:rsidR="00110ED8" w:rsidRPr="00BF2504" w:rsidRDefault="00110ED8" w:rsidP="00B65D83">
            <w:pPr>
              <w:pStyle w:val="TableBodyTextMIRB"/>
              <w:rPr>
                <w:rFonts w:eastAsia="Times New Roman"/>
                <w:lang w:eastAsia="en-CA"/>
              </w:rPr>
            </w:pPr>
            <w:r w:rsidRPr="00BF2504">
              <w:t>CITY OF BROCKVILLE</w:t>
            </w:r>
          </w:p>
        </w:tc>
        <w:tc>
          <w:tcPr>
            <w:tcW w:w="776" w:type="pct"/>
            <w:hideMark/>
          </w:tcPr>
          <w:p w14:paraId="4233BCB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5DC4BFE" w14:textId="77777777" w:rsidR="00110ED8" w:rsidRPr="00BF2504" w:rsidRDefault="00110ED8" w:rsidP="00B65D83">
            <w:pPr>
              <w:pStyle w:val="TableBodyTextMIRB"/>
              <w:rPr>
                <w:rFonts w:eastAsia="Times New Roman"/>
                <w:lang w:eastAsia="en-CA"/>
              </w:rPr>
            </w:pPr>
            <w:r w:rsidRPr="00BF2504">
              <w:t>BROCKVILLE</w:t>
            </w:r>
          </w:p>
        </w:tc>
        <w:tc>
          <w:tcPr>
            <w:tcW w:w="825" w:type="pct"/>
            <w:noWrap/>
            <w:hideMark/>
          </w:tcPr>
          <w:p w14:paraId="7F5C24FD" w14:textId="614ADE87" w:rsidR="00110ED8" w:rsidRPr="00BF2504" w:rsidRDefault="00110ED8" w:rsidP="00B65D83">
            <w:r>
              <w:rPr>
                <w:rFonts w:eastAsia="Times New Roman"/>
                <w:lang w:eastAsia="en-CA"/>
              </w:rPr>
              <w:t>Not applicable</w:t>
            </w:r>
          </w:p>
        </w:tc>
      </w:tr>
      <w:tr w:rsidR="00110ED8" w:rsidRPr="00BF2504" w14:paraId="6703FEBB" w14:textId="77777777" w:rsidTr="00110ED8">
        <w:trPr>
          <w:trHeight w:val="300"/>
        </w:trPr>
        <w:tc>
          <w:tcPr>
            <w:tcW w:w="1765" w:type="pct"/>
            <w:hideMark/>
          </w:tcPr>
          <w:p w14:paraId="6C0D7DBB" w14:textId="77777777" w:rsidR="00110ED8" w:rsidRPr="00BF2504" w:rsidRDefault="00110ED8" w:rsidP="00B65D83">
            <w:pPr>
              <w:pStyle w:val="TableBodyTextMIRB"/>
              <w:rPr>
                <w:rFonts w:eastAsia="Times New Roman"/>
                <w:lang w:eastAsia="en-CA"/>
              </w:rPr>
            </w:pPr>
            <w:r w:rsidRPr="00BF2504">
              <w:t>CITY OF BURLINGTON</w:t>
            </w:r>
          </w:p>
        </w:tc>
        <w:tc>
          <w:tcPr>
            <w:tcW w:w="776" w:type="pct"/>
            <w:hideMark/>
          </w:tcPr>
          <w:p w14:paraId="5C9D55E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AF4AF1F" w14:textId="77777777" w:rsidR="00110ED8" w:rsidRPr="00BF2504" w:rsidRDefault="00110ED8" w:rsidP="00B65D83">
            <w:pPr>
              <w:pStyle w:val="TableBodyTextMIRB"/>
              <w:rPr>
                <w:rFonts w:eastAsia="Times New Roman"/>
                <w:lang w:eastAsia="en-CA"/>
              </w:rPr>
            </w:pPr>
            <w:r w:rsidRPr="00BF2504">
              <w:t>BURLINGTON</w:t>
            </w:r>
          </w:p>
        </w:tc>
        <w:tc>
          <w:tcPr>
            <w:tcW w:w="825" w:type="pct"/>
            <w:noWrap/>
            <w:hideMark/>
          </w:tcPr>
          <w:p w14:paraId="37EF00F1" w14:textId="2D6E7B08" w:rsidR="00110ED8" w:rsidRPr="00BF2504" w:rsidRDefault="00110ED8" w:rsidP="00B65D83">
            <w:r>
              <w:rPr>
                <w:rFonts w:eastAsia="Times New Roman"/>
                <w:lang w:eastAsia="en-CA"/>
              </w:rPr>
              <w:t>Not applicable</w:t>
            </w:r>
          </w:p>
        </w:tc>
      </w:tr>
      <w:tr w:rsidR="00110ED8" w:rsidRPr="00BF2504" w14:paraId="66D30969" w14:textId="77777777" w:rsidTr="00110ED8">
        <w:trPr>
          <w:trHeight w:val="300"/>
        </w:trPr>
        <w:tc>
          <w:tcPr>
            <w:tcW w:w="1765" w:type="pct"/>
            <w:hideMark/>
          </w:tcPr>
          <w:p w14:paraId="1F503C54" w14:textId="77777777" w:rsidR="00110ED8" w:rsidRPr="00BF2504" w:rsidRDefault="00110ED8" w:rsidP="00B65D83">
            <w:pPr>
              <w:pStyle w:val="TableBodyTextMIRB"/>
              <w:rPr>
                <w:rFonts w:eastAsia="Times New Roman"/>
                <w:lang w:eastAsia="en-CA"/>
              </w:rPr>
            </w:pPr>
            <w:r w:rsidRPr="00BF2504">
              <w:t>CITY OF CAMBRIDGE</w:t>
            </w:r>
          </w:p>
        </w:tc>
        <w:tc>
          <w:tcPr>
            <w:tcW w:w="776" w:type="pct"/>
            <w:hideMark/>
          </w:tcPr>
          <w:p w14:paraId="642727A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D29E46D" w14:textId="77777777" w:rsidR="00110ED8" w:rsidRPr="00BF2504" w:rsidRDefault="00110ED8" w:rsidP="00B65D83">
            <w:pPr>
              <w:pStyle w:val="TableBodyTextMIRB"/>
              <w:rPr>
                <w:rFonts w:eastAsia="Times New Roman"/>
                <w:lang w:eastAsia="en-CA"/>
              </w:rPr>
            </w:pPr>
            <w:r w:rsidRPr="00BF2504">
              <w:t>CAMBRIDGE</w:t>
            </w:r>
          </w:p>
        </w:tc>
        <w:tc>
          <w:tcPr>
            <w:tcW w:w="825" w:type="pct"/>
            <w:noWrap/>
            <w:hideMark/>
          </w:tcPr>
          <w:p w14:paraId="5B2CF580" w14:textId="06DB7D16" w:rsidR="00110ED8" w:rsidRPr="00BF2504" w:rsidRDefault="00110ED8" w:rsidP="00B65D83">
            <w:r>
              <w:rPr>
                <w:rFonts w:eastAsia="Times New Roman"/>
                <w:lang w:eastAsia="en-CA"/>
              </w:rPr>
              <w:t>Not applicable</w:t>
            </w:r>
          </w:p>
        </w:tc>
      </w:tr>
      <w:tr w:rsidR="00110ED8" w:rsidRPr="00BF2504" w14:paraId="4222A153" w14:textId="77777777" w:rsidTr="00110ED8">
        <w:trPr>
          <w:trHeight w:val="300"/>
        </w:trPr>
        <w:tc>
          <w:tcPr>
            <w:tcW w:w="1765" w:type="pct"/>
            <w:hideMark/>
          </w:tcPr>
          <w:p w14:paraId="491D0026" w14:textId="77777777" w:rsidR="00110ED8" w:rsidRPr="00BF2504" w:rsidRDefault="00110ED8" w:rsidP="00B65D83">
            <w:pPr>
              <w:pStyle w:val="TableBodyTextMIRB"/>
              <w:rPr>
                <w:rFonts w:eastAsia="Times New Roman"/>
                <w:lang w:eastAsia="en-CA"/>
              </w:rPr>
            </w:pPr>
            <w:r w:rsidRPr="00BF2504">
              <w:t>CITY OF CLARENCE-ROCKLAND</w:t>
            </w:r>
          </w:p>
        </w:tc>
        <w:tc>
          <w:tcPr>
            <w:tcW w:w="776" w:type="pct"/>
            <w:hideMark/>
          </w:tcPr>
          <w:p w14:paraId="789B871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199B282" w14:textId="77777777" w:rsidR="00110ED8" w:rsidRPr="00BF2504" w:rsidRDefault="00110ED8" w:rsidP="00B65D83">
            <w:pPr>
              <w:pStyle w:val="TableBodyTextMIRB"/>
              <w:rPr>
                <w:rFonts w:eastAsia="Times New Roman"/>
                <w:lang w:eastAsia="en-CA"/>
              </w:rPr>
            </w:pPr>
            <w:r w:rsidRPr="00BF2504">
              <w:t>CLARENCE-ROCKLAND</w:t>
            </w:r>
          </w:p>
        </w:tc>
        <w:tc>
          <w:tcPr>
            <w:tcW w:w="825" w:type="pct"/>
            <w:noWrap/>
            <w:hideMark/>
          </w:tcPr>
          <w:p w14:paraId="0061C72C" w14:textId="036069FE" w:rsidR="00110ED8" w:rsidRPr="00BF2504" w:rsidRDefault="00110ED8" w:rsidP="00B65D83">
            <w:r>
              <w:rPr>
                <w:rFonts w:eastAsia="Times New Roman"/>
                <w:lang w:eastAsia="en-CA"/>
              </w:rPr>
              <w:t>Not applicable</w:t>
            </w:r>
          </w:p>
        </w:tc>
      </w:tr>
      <w:tr w:rsidR="00110ED8" w:rsidRPr="00BF2504" w14:paraId="7DE6D260" w14:textId="77777777" w:rsidTr="00110ED8">
        <w:trPr>
          <w:trHeight w:val="300"/>
        </w:trPr>
        <w:tc>
          <w:tcPr>
            <w:tcW w:w="1765" w:type="pct"/>
            <w:hideMark/>
          </w:tcPr>
          <w:p w14:paraId="4593D749" w14:textId="77777777" w:rsidR="00110ED8" w:rsidRPr="00BF2504" w:rsidRDefault="00110ED8" w:rsidP="00B65D83">
            <w:pPr>
              <w:pStyle w:val="TableBodyTextMIRB"/>
              <w:rPr>
                <w:rFonts w:eastAsia="Times New Roman"/>
                <w:lang w:eastAsia="en-CA"/>
              </w:rPr>
            </w:pPr>
            <w:r w:rsidRPr="00BF2504">
              <w:t>CITY OF CORNWALL</w:t>
            </w:r>
          </w:p>
        </w:tc>
        <w:tc>
          <w:tcPr>
            <w:tcW w:w="776" w:type="pct"/>
            <w:hideMark/>
          </w:tcPr>
          <w:p w14:paraId="53B6EFB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C167A40" w14:textId="77777777" w:rsidR="00110ED8" w:rsidRPr="00BF2504" w:rsidRDefault="00110ED8" w:rsidP="00B65D83">
            <w:pPr>
              <w:pStyle w:val="TableBodyTextMIRB"/>
              <w:rPr>
                <w:rFonts w:eastAsia="Times New Roman"/>
                <w:lang w:eastAsia="en-CA"/>
              </w:rPr>
            </w:pPr>
            <w:r w:rsidRPr="00BF2504">
              <w:t>CORNWALL</w:t>
            </w:r>
          </w:p>
        </w:tc>
        <w:tc>
          <w:tcPr>
            <w:tcW w:w="825" w:type="pct"/>
            <w:noWrap/>
            <w:hideMark/>
          </w:tcPr>
          <w:p w14:paraId="755CA304" w14:textId="301E96DC" w:rsidR="00110ED8" w:rsidRPr="00BF2504" w:rsidRDefault="00110ED8" w:rsidP="00B65D83">
            <w:r>
              <w:rPr>
                <w:rFonts w:eastAsia="Times New Roman"/>
                <w:lang w:eastAsia="en-CA"/>
              </w:rPr>
              <w:t>Not applicable</w:t>
            </w:r>
          </w:p>
        </w:tc>
      </w:tr>
      <w:tr w:rsidR="00110ED8" w:rsidRPr="00BF2504" w14:paraId="793A4210" w14:textId="77777777" w:rsidTr="00110ED8">
        <w:trPr>
          <w:trHeight w:val="300"/>
        </w:trPr>
        <w:tc>
          <w:tcPr>
            <w:tcW w:w="1765" w:type="pct"/>
            <w:hideMark/>
          </w:tcPr>
          <w:p w14:paraId="1B21ABE2" w14:textId="77777777" w:rsidR="00110ED8" w:rsidRPr="00BF2504" w:rsidRDefault="00110ED8" w:rsidP="00B65D83">
            <w:pPr>
              <w:pStyle w:val="TableBodyTextMIRB"/>
              <w:rPr>
                <w:rFonts w:eastAsia="Times New Roman"/>
                <w:lang w:eastAsia="en-CA"/>
              </w:rPr>
            </w:pPr>
            <w:r w:rsidRPr="00BF2504">
              <w:t>CITY OF DRYDEN</w:t>
            </w:r>
          </w:p>
        </w:tc>
        <w:tc>
          <w:tcPr>
            <w:tcW w:w="776" w:type="pct"/>
            <w:hideMark/>
          </w:tcPr>
          <w:p w14:paraId="75CBAC1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1957733" w14:textId="77777777" w:rsidR="00110ED8" w:rsidRPr="00BF2504" w:rsidRDefault="00110ED8" w:rsidP="00B65D83">
            <w:pPr>
              <w:pStyle w:val="TableBodyTextMIRB"/>
              <w:rPr>
                <w:rFonts w:eastAsia="Times New Roman"/>
                <w:lang w:eastAsia="en-CA"/>
              </w:rPr>
            </w:pPr>
            <w:r w:rsidRPr="00BF2504">
              <w:t>DRYDEN</w:t>
            </w:r>
          </w:p>
        </w:tc>
        <w:tc>
          <w:tcPr>
            <w:tcW w:w="825" w:type="pct"/>
            <w:noWrap/>
            <w:hideMark/>
          </w:tcPr>
          <w:p w14:paraId="7E0AA3C9" w14:textId="0CA9C3B2" w:rsidR="00110ED8" w:rsidRPr="00BF2504" w:rsidRDefault="00110ED8" w:rsidP="00B65D83">
            <w:r>
              <w:rPr>
                <w:rFonts w:eastAsia="Times New Roman"/>
                <w:lang w:eastAsia="en-CA"/>
              </w:rPr>
              <w:t>Not applicable</w:t>
            </w:r>
          </w:p>
        </w:tc>
      </w:tr>
      <w:tr w:rsidR="00110ED8" w:rsidRPr="00BF2504" w14:paraId="008754E3" w14:textId="77777777" w:rsidTr="00110ED8">
        <w:trPr>
          <w:trHeight w:val="300"/>
        </w:trPr>
        <w:tc>
          <w:tcPr>
            <w:tcW w:w="1765" w:type="pct"/>
            <w:hideMark/>
          </w:tcPr>
          <w:p w14:paraId="4B055D51" w14:textId="77777777" w:rsidR="00110ED8" w:rsidRPr="00BF2504" w:rsidRDefault="00110ED8" w:rsidP="00B65D83">
            <w:pPr>
              <w:pStyle w:val="TableBodyTextMIRB"/>
              <w:rPr>
                <w:rFonts w:eastAsia="Times New Roman"/>
                <w:lang w:eastAsia="en-CA"/>
              </w:rPr>
            </w:pPr>
            <w:r w:rsidRPr="00BF2504">
              <w:t>CITY OF ELLIOT LAKE</w:t>
            </w:r>
          </w:p>
        </w:tc>
        <w:tc>
          <w:tcPr>
            <w:tcW w:w="776" w:type="pct"/>
            <w:hideMark/>
          </w:tcPr>
          <w:p w14:paraId="27D9CFD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A07DFD2" w14:textId="77777777" w:rsidR="00110ED8" w:rsidRPr="00BF2504" w:rsidRDefault="00110ED8" w:rsidP="00B65D83">
            <w:pPr>
              <w:pStyle w:val="TableBodyTextMIRB"/>
              <w:rPr>
                <w:rFonts w:eastAsia="Times New Roman"/>
                <w:lang w:eastAsia="en-CA"/>
              </w:rPr>
            </w:pPr>
            <w:r w:rsidRPr="00BF2504">
              <w:t>ELLIOT LAKE</w:t>
            </w:r>
          </w:p>
        </w:tc>
        <w:tc>
          <w:tcPr>
            <w:tcW w:w="825" w:type="pct"/>
            <w:noWrap/>
            <w:hideMark/>
          </w:tcPr>
          <w:p w14:paraId="4B225E45" w14:textId="135E67A3" w:rsidR="00110ED8" w:rsidRPr="00BF2504" w:rsidRDefault="00110ED8" w:rsidP="00B65D83">
            <w:r>
              <w:rPr>
                <w:rFonts w:eastAsia="Times New Roman"/>
                <w:lang w:eastAsia="en-CA"/>
              </w:rPr>
              <w:t>Not applicable</w:t>
            </w:r>
          </w:p>
        </w:tc>
      </w:tr>
      <w:tr w:rsidR="00110ED8" w:rsidRPr="00BF2504" w14:paraId="7D760494" w14:textId="77777777" w:rsidTr="00110ED8">
        <w:trPr>
          <w:trHeight w:val="300"/>
        </w:trPr>
        <w:tc>
          <w:tcPr>
            <w:tcW w:w="1765" w:type="pct"/>
            <w:hideMark/>
          </w:tcPr>
          <w:p w14:paraId="62D03771" w14:textId="77777777" w:rsidR="00110ED8" w:rsidRPr="00BF2504" w:rsidRDefault="00110ED8" w:rsidP="00B65D83">
            <w:pPr>
              <w:pStyle w:val="TableBodyTextMIRB"/>
              <w:rPr>
                <w:rFonts w:eastAsia="Times New Roman"/>
                <w:lang w:eastAsia="en-CA"/>
              </w:rPr>
            </w:pPr>
            <w:r w:rsidRPr="00BF2504">
              <w:t>CITY OF GREATER SUDBURY</w:t>
            </w:r>
          </w:p>
        </w:tc>
        <w:tc>
          <w:tcPr>
            <w:tcW w:w="776" w:type="pct"/>
            <w:hideMark/>
          </w:tcPr>
          <w:p w14:paraId="68EBE5F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CE2C41F" w14:textId="77777777" w:rsidR="00110ED8" w:rsidRPr="00BF2504" w:rsidRDefault="00110ED8" w:rsidP="00B65D83">
            <w:pPr>
              <w:pStyle w:val="TableBodyTextMIRB"/>
              <w:rPr>
                <w:rFonts w:eastAsia="Times New Roman"/>
                <w:lang w:eastAsia="en-CA"/>
              </w:rPr>
            </w:pPr>
            <w:r w:rsidRPr="00BF2504">
              <w:t>GREATER SUDBURY</w:t>
            </w:r>
          </w:p>
        </w:tc>
        <w:tc>
          <w:tcPr>
            <w:tcW w:w="825" w:type="pct"/>
            <w:noWrap/>
            <w:hideMark/>
          </w:tcPr>
          <w:p w14:paraId="628AAF5A" w14:textId="3CB89E03" w:rsidR="00110ED8" w:rsidRPr="00BF2504" w:rsidRDefault="00110ED8" w:rsidP="00B65D83">
            <w:r>
              <w:rPr>
                <w:rFonts w:eastAsia="Times New Roman"/>
                <w:lang w:eastAsia="en-CA"/>
              </w:rPr>
              <w:t>Not applicable</w:t>
            </w:r>
          </w:p>
        </w:tc>
      </w:tr>
      <w:tr w:rsidR="00110ED8" w:rsidRPr="00BF2504" w14:paraId="3AA46E57" w14:textId="77777777" w:rsidTr="00110ED8">
        <w:trPr>
          <w:trHeight w:val="300"/>
        </w:trPr>
        <w:tc>
          <w:tcPr>
            <w:tcW w:w="1765" w:type="pct"/>
            <w:hideMark/>
          </w:tcPr>
          <w:p w14:paraId="339AAFC1" w14:textId="77777777" w:rsidR="00110ED8" w:rsidRPr="00BF2504" w:rsidRDefault="00110ED8" w:rsidP="00B65D83">
            <w:pPr>
              <w:pStyle w:val="TableBodyTextMIRB"/>
              <w:rPr>
                <w:rFonts w:eastAsia="Times New Roman"/>
                <w:lang w:eastAsia="en-CA"/>
              </w:rPr>
            </w:pPr>
            <w:r w:rsidRPr="00BF2504">
              <w:t>CITY OF GUELPH</w:t>
            </w:r>
          </w:p>
        </w:tc>
        <w:tc>
          <w:tcPr>
            <w:tcW w:w="776" w:type="pct"/>
            <w:hideMark/>
          </w:tcPr>
          <w:p w14:paraId="5055610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678CC58" w14:textId="77777777" w:rsidR="00110ED8" w:rsidRPr="00BF2504" w:rsidRDefault="00110ED8" w:rsidP="00B65D83">
            <w:pPr>
              <w:pStyle w:val="TableBodyTextMIRB"/>
              <w:rPr>
                <w:rFonts w:eastAsia="Times New Roman"/>
                <w:lang w:eastAsia="en-CA"/>
              </w:rPr>
            </w:pPr>
            <w:r w:rsidRPr="00BF2504">
              <w:t>GUELPH</w:t>
            </w:r>
          </w:p>
        </w:tc>
        <w:tc>
          <w:tcPr>
            <w:tcW w:w="825" w:type="pct"/>
            <w:noWrap/>
            <w:hideMark/>
          </w:tcPr>
          <w:p w14:paraId="134434A6" w14:textId="455FB531" w:rsidR="00110ED8" w:rsidRPr="00BF2504" w:rsidRDefault="00110ED8" w:rsidP="00B65D83">
            <w:r>
              <w:rPr>
                <w:rFonts w:eastAsia="Times New Roman"/>
                <w:lang w:eastAsia="en-CA"/>
              </w:rPr>
              <w:t>Not applicable</w:t>
            </w:r>
          </w:p>
        </w:tc>
      </w:tr>
      <w:tr w:rsidR="00110ED8" w:rsidRPr="00BF2504" w14:paraId="7F30CB05" w14:textId="77777777" w:rsidTr="00110ED8">
        <w:trPr>
          <w:trHeight w:val="300"/>
        </w:trPr>
        <w:tc>
          <w:tcPr>
            <w:tcW w:w="1765" w:type="pct"/>
            <w:hideMark/>
          </w:tcPr>
          <w:p w14:paraId="5129D59F" w14:textId="77777777" w:rsidR="00110ED8" w:rsidRPr="00BF2504" w:rsidRDefault="00110ED8" w:rsidP="00B65D83">
            <w:pPr>
              <w:pStyle w:val="TableBodyTextMIRB"/>
              <w:rPr>
                <w:rFonts w:eastAsia="Times New Roman"/>
                <w:lang w:eastAsia="en-CA"/>
              </w:rPr>
            </w:pPr>
            <w:r w:rsidRPr="00BF2504">
              <w:t>CITY OF HAMILTON</w:t>
            </w:r>
          </w:p>
        </w:tc>
        <w:tc>
          <w:tcPr>
            <w:tcW w:w="776" w:type="pct"/>
            <w:hideMark/>
          </w:tcPr>
          <w:p w14:paraId="4CF522A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34058F4" w14:textId="77777777" w:rsidR="00110ED8" w:rsidRPr="00BF2504" w:rsidRDefault="00110ED8" w:rsidP="00B65D83">
            <w:pPr>
              <w:pStyle w:val="TableBodyTextMIRB"/>
              <w:rPr>
                <w:rFonts w:eastAsia="Times New Roman"/>
                <w:lang w:eastAsia="en-CA"/>
              </w:rPr>
            </w:pPr>
            <w:r w:rsidRPr="00BF2504">
              <w:t>HAMILTON</w:t>
            </w:r>
          </w:p>
        </w:tc>
        <w:tc>
          <w:tcPr>
            <w:tcW w:w="825" w:type="pct"/>
            <w:noWrap/>
            <w:hideMark/>
          </w:tcPr>
          <w:p w14:paraId="06A1907D" w14:textId="1C0BB4D0" w:rsidR="00110ED8" w:rsidRPr="00BF2504" w:rsidRDefault="00110ED8" w:rsidP="00B65D83">
            <w:r>
              <w:rPr>
                <w:rFonts w:eastAsia="Times New Roman"/>
                <w:lang w:eastAsia="en-CA"/>
              </w:rPr>
              <w:t>Not applicable</w:t>
            </w:r>
          </w:p>
        </w:tc>
      </w:tr>
      <w:tr w:rsidR="00110ED8" w:rsidRPr="00BF2504" w14:paraId="1BABB814" w14:textId="77777777" w:rsidTr="00110ED8">
        <w:trPr>
          <w:trHeight w:val="300"/>
        </w:trPr>
        <w:tc>
          <w:tcPr>
            <w:tcW w:w="1765" w:type="pct"/>
            <w:hideMark/>
          </w:tcPr>
          <w:p w14:paraId="0DE98730" w14:textId="77777777" w:rsidR="00110ED8" w:rsidRPr="00BF2504" w:rsidRDefault="00110ED8" w:rsidP="00B65D83">
            <w:pPr>
              <w:pStyle w:val="TableBodyTextMIRB"/>
              <w:rPr>
                <w:rFonts w:eastAsia="Times New Roman"/>
                <w:lang w:eastAsia="en-CA"/>
              </w:rPr>
            </w:pPr>
            <w:r w:rsidRPr="00BF2504">
              <w:lastRenderedPageBreak/>
              <w:t>CITY OF KAWARTHA LAKES</w:t>
            </w:r>
          </w:p>
        </w:tc>
        <w:tc>
          <w:tcPr>
            <w:tcW w:w="776" w:type="pct"/>
            <w:hideMark/>
          </w:tcPr>
          <w:p w14:paraId="52F4066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6A60EE1" w14:textId="77777777" w:rsidR="00110ED8" w:rsidRPr="00BF2504" w:rsidRDefault="00110ED8" w:rsidP="00B65D83">
            <w:pPr>
              <w:pStyle w:val="TableBodyTextMIRB"/>
              <w:rPr>
                <w:rFonts w:eastAsia="Times New Roman"/>
                <w:lang w:eastAsia="en-CA"/>
              </w:rPr>
            </w:pPr>
            <w:r w:rsidRPr="00BF2504">
              <w:t>KAWARTHA LAKES</w:t>
            </w:r>
          </w:p>
        </w:tc>
        <w:tc>
          <w:tcPr>
            <w:tcW w:w="825" w:type="pct"/>
            <w:noWrap/>
            <w:hideMark/>
          </w:tcPr>
          <w:p w14:paraId="5B95C4CC" w14:textId="75AAA015" w:rsidR="00110ED8" w:rsidRPr="00BF2504" w:rsidRDefault="00110ED8" w:rsidP="00B65D83">
            <w:r>
              <w:rPr>
                <w:rFonts w:eastAsia="Times New Roman"/>
                <w:lang w:eastAsia="en-CA"/>
              </w:rPr>
              <w:t>Not applicable</w:t>
            </w:r>
          </w:p>
        </w:tc>
      </w:tr>
      <w:tr w:rsidR="00110ED8" w:rsidRPr="00BF2504" w14:paraId="7F7FA4D7" w14:textId="77777777" w:rsidTr="00110ED8">
        <w:trPr>
          <w:trHeight w:val="300"/>
        </w:trPr>
        <w:tc>
          <w:tcPr>
            <w:tcW w:w="1765" w:type="pct"/>
            <w:hideMark/>
          </w:tcPr>
          <w:p w14:paraId="25C1954F" w14:textId="77777777" w:rsidR="00110ED8" w:rsidRPr="00BF2504" w:rsidRDefault="00110ED8" w:rsidP="00B65D83">
            <w:pPr>
              <w:pStyle w:val="TableBodyTextMIRB"/>
              <w:rPr>
                <w:rFonts w:eastAsia="Times New Roman"/>
                <w:lang w:eastAsia="en-CA"/>
              </w:rPr>
            </w:pPr>
            <w:r w:rsidRPr="00BF2504">
              <w:t>CITY OF KENORA</w:t>
            </w:r>
          </w:p>
        </w:tc>
        <w:tc>
          <w:tcPr>
            <w:tcW w:w="776" w:type="pct"/>
            <w:hideMark/>
          </w:tcPr>
          <w:p w14:paraId="0E89BA7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4C314A3" w14:textId="77777777" w:rsidR="00110ED8" w:rsidRPr="00BF2504" w:rsidRDefault="00110ED8" w:rsidP="00B65D83">
            <w:pPr>
              <w:pStyle w:val="TableBodyTextMIRB"/>
              <w:rPr>
                <w:rFonts w:eastAsia="Times New Roman"/>
                <w:lang w:eastAsia="en-CA"/>
              </w:rPr>
            </w:pPr>
            <w:r w:rsidRPr="00BF2504">
              <w:t>KENORA</w:t>
            </w:r>
          </w:p>
        </w:tc>
        <w:tc>
          <w:tcPr>
            <w:tcW w:w="825" w:type="pct"/>
            <w:noWrap/>
            <w:hideMark/>
          </w:tcPr>
          <w:p w14:paraId="5AFB8DE6" w14:textId="0E35C9DC" w:rsidR="00110ED8" w:rsidRPr="00BF2504" w:rsidRDefault="00110ED8" w:rsidP="00B65D83">
            <w:r>
              <w:rPr>
                <w:rFonts w:eastAsia="Times New Roman"/>
                <w:lang w:eastAsia="en-CA"/>
              </w:rPr>
              <w:t>Not applicable</w:t>
            </w:r>
          </w:p>
        </w:tc>
      </w:tr>
      <w:tr w:rsidR="00110ED8" w:rsidRPr="00BF2504" w14:paraId="1E05D2B0" w14:textId="77777777" w:rsidTr="00110ED8">
        <w:trPr>
          <w:trHeight w:val="300"/>
        </w:trPr>
        <w:tc>
          <w:tcPr>
            <w:tcW w:w="1765" w:type="pct"/>
            <w:hideMark/>
          </w:tcPr>
          <w:p w14:paraId="5EE3C8B6" w14:textId="77777777" w:rsidR="00110ED8" w:rsidRPr="00BF2504" w:rsidRDefault="00110ED8" w:rsidP="00B65D83">
            <w:pPr>
              <w:pStyle w:val="TableBodyTextMIRB"/>
              <w:rPr>
                <w:rFonts w:eastAsia="Times New Roman"/>
                <w:lang w:eastAsia="en-CA"/>
              </w:rPr>
            </w:pPr>
            <w:r w:rsidRPr="00BF2504">
              <w:t>CITY OF KINGSTON</w:t>
            </w:r>
          </w:p>
        </w:tc>
        <w:tc>
          <w:tcPr>
            <w:tcW w:w="776" w:type="pct"/>
            <w:hideMark/>
          </w:tcPr>
          <w:p w14:paraId="6397CAA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1464F05" w14:textId="77777777" w:rsidR="00110ED8" w:rsidRPr="00BF2504" w:rsidRDefault="00110ED8" w:rsidP="00B65D83">
            <w:pPr>
              <w:pStyle w:val="TableBodyTextMIRB"/>
              <w:rPr>
                <w:rFonts w:eastAsia="Times New Roman"/>
                <w:lang w:eastAsia="en-CA"/>
              </w:rPr>
            </w:pPr>
            <w:r w:rsidRPr="00BF2504">
              <w:t>KINGSTON</w:t>
            </w:r>
          </w:p>
        </w:tc>
        <w:tc>
          <w:tcPr>
            <w:tcW w:w="825" w:type="pct"/>
            <w:noWrap/>
            <w:hideMark/>
          </w:tcPr>
          <w:p w14:paraId="1152514E" w14:textId="1730A52B" w:rsidR="00110ED8" w:rsidRPr="00BF2504" w:rsidRDefault="00110ED8" w:rsidP="00B65D83">
            <w:r>
              <w:rPr>
                <w:rFonts w:eastAsia="Times New Roman"/>
                <w:lang w:eastAsia="en-CA"/>
              </w:rPr>
              <w:t>Not applicable</w:t>
            </w:r>
          </w:p>
        </w:tc>
      </w:tr>
      <w:tr w:rsidR="00110ED8" w:rsidRPr="00BF2504" w14:paraId="3D738E3B" w14:textId="77777777" w:rsidTr="00110ED8">
        <w:trPr>
          <w:trHeight w:val="300"/>
        </w:trPr>
        <w:tc>
          <w:tcPr>
            <w:tcW w:w="1765" w:type="pct"/>
            <w:hideMark/>
          </w:tcPr>
          <w:p w14:paraId="60706A00" w14:textId="77777777" w:rsidR="00110ED8" w:rsidRPr="00BF2504" w:rsidRDefault="00110ED8" w:rsidP="00B65D83">
            <w:pPr>
              <w:pStyle w:val="TableBodyTextMIRB"/>
              <w:rPr>
                <w:rFonts w:eastAsia="Times New Roman"/>
                <w:lang w:eastAsia="en-CA"/>
              </w:rPr>
            </w:pPr>
            <w:r w:rsidRPr="00BF2504">
              <w:t>CITY OF KITCHENER</w:t>
            </w:r>
          </w:p>
        </w:tc>
        <w:tc>
          <w:tcPr>
            <w:tcW w:w="776" w:type="pct"/>
            <w:hideMark/>
          </w:tcPr>
          <w:p w14:paraId="539F677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550A4BC" w14:textId="77777777" w:rsidR="00110ED8" w:rsidRPr="00BF2504" w:rsidRDefault="00110ED8" w:rsidP="00B65D83">
            <w:pPr>
              <w:pStyle w:val="TableBodyTextMIRB"/>
              <w:rPr>
                <w:rFonts w:eastAsia="Times New Roman"/>
                <w:lang w:eastAsia="en-CA"/>
              </w:rPr>
            </w:pPr>
            <w:r w:rsidRPr="00BF2504">
              <w:t>KITCHENER</w:t>
            </w:r>
          </w:p>
        </w:tc>
        <w:tc>
          <w:tcPr>
            <w:tcW w:w="825" w:type="pct"/>
            <w:noWrap/>
            <w:hideMark/>
          </w:tcPr>
          <w:p w14:paraId="21CC80BD" w14:textId="04A4D651" w:rsidR="00110ED8" w:rsidRPr="00BF2504" w:rsidRDefault="00110ED8" w:rsidP="00B65D83">
            <w:r>
              <w:rPr>
                <w:rFonts w:eastAsia="Times New Roman"/>
                <w:lang w:eastAsia="en-CA"/>
              </w:rPr>
              <w:t>Not applicable</w:t>
            </w:r>
          </w:p>
        </w:tc>
      </w:tr>
      <w:tr w:rsidR="00110ED8" w:rsidRPr="00BF2504" w14:paraId="31BF114E" w14:textId="77777777" w:rsidTr="00110ED8">
        <w:trPr>
          <w:trHeight w:val="300"/>
        </w:trPr>
        <w:tc>
          <w:tcPr>
            <w:tcW w:w="1765" w:type="pct"/>
            <w:hideMark/>
          </w:tcPr>
          <w:p w14:paraId="1524306C" w14:textId="77777777" w:rsidR="00110ED8" w:rsidRPr="00BF2504" w:rsidRDefault="00110ED8" w:rsidP="00B65D83">
            <w:pPr>
              <w:pStyle w:val="TableBodyTextMIRB"/>
              <w:rPr>
                <w:rFonts w:eastAsia="Times New Roman"/>
                <w:lang w:eastAsia="en-CA"/>
              </w:rPr>
            </w:pPr>
            <w:r w:rsidRPr="00BF2504">
              <w:t>CITY OF LONDON</w:t>
            </w:r>
          </w:p>
        </w:tc>
        <w:tc>
          <w:tcPr>
            <w:tcW w:w="776" w:type="pct"/>
            <w:hideMark/>
          </w:tcPr>
          <w:p w14:paraId="2862618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145082E" w14:textId="77777777" w:rsidR="00110ED8" w:rsidRPr="00BF2504" w:rsidRDefault="00110ED8" w:rsidP="00B65D83">
            <w:pPr>
              <w:pStyle w:val="TableBodyTextMIRB"/>
              <w:rPr>
                <w:rFonts w:eastAsia="Times New Roman"/>
                <w:lang w:eastAsia="en-CA"/>
              </w:rPr>
            </w:pPr>
            <w:r w:rsidRPr="00BF2504">
              <w:t>LONDON</w:t>
            </w:r>
          </w:p>
        </w:tc>
        <w:tc>
          <w:tcPr>
            <w:tcW w:w="825" w:type="pct"/>
            <w:noWrap/>
            <w:hideMark/>
          </w:tcPr>
          <w:p w14:paraId="3057C220" w14:textId="2294686A" w:rsidR="00110ED8" w:rsidRPr="00BF2504" w:rsidRDefault="00110ED8" w:rsidP="00B65D83">
            <w:r>
              <w:rPr>
                <w:rFonts w:eastAsia="Times New Roman"/>
                <w:lang w:eastAsia="en-CA"/>
              </w:rPr>
              <w:t>Not applicable</w:t>
            </w:r>
          </w:p>
        </w:tc>
      </w:tr>
      <w:tr w:rsidR="00110ED8" w:rsidRPr="00BF2504" w14:paraId="6CCA14DA" w14:textId="77777777" w:rsidTr="00110ED8">
        <w:trPr>
          <w:trHeight w:val="300"/>
        </w:trPr>
        <w:tc>
          <w:tcPr>
            <w:tcW w:w="1765" w:type="pct"/>
            <w:hideMark/>
          </w:tcPr>
          <w:p w14:paraId="0A07A259" w14:textId="77777777" w:rsidR="00110ED8" w:rsidRPr="00BF2504" w:rsidRDefault="00110ED8" w:rsidP="00B65D83">
            <w:pPr>
              <w:pStyle w:val="TableBodyTextMIRB"/>
              <w:rPr>
                <w:rFonts w:eastAsia="Times New Roman"/>
                <w:lang w:eastAsia="en-CA"/>
              </w:rPr>
            </w:pPr>
            <w:r w:rsidRPr="00BF2504">
              <w:t>CITY OF MARKHAM</w:t>
            </w:r>
          </w:p>
        </w:tc>
        <w:tc>
          <w:tcPr>
            <w:tcW w:w="776" w:type="pct"/>
            <w:hideMark/>
          </w:tcPr>
          <w:p w14:paraId="61EBEEF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33B9A9A" w14:textId="77777777" w:rsidR="00110ED8" w:rsidRPr="00BF2504" w:rsidRDefault="00110ED8" w:rsidP="00B65D83">
            <w:pPr>
              <w:pStyle w:val="TableBodyTextMIRB"/>
              <w:rPr>
                <w:rFonts w:eastAsia="Times New Roman"/>
                <w:lang w:eastAsia="en-CA"/>
              </w:rPr>
            </w:pPr>
            <w:r w:rsidRPr="00BF2504">
              <w:t>MARKHAM</w:t>
            </w:r>
          </w:p>
        </w:tc>
        <w:tc>
          <w:tcPr>
            <w:tcW w:w="825" w:type="pct"/>
            <w:noWrap/>
            <w:hideMark/>
          </w:tcPr>
          <w:p w14:paraId="10A6DF1D" w14:textId="03A12B78" w:rsidR="00110ED8" w:rsidRPr="00BF2504" w:rsidRDefault="00110ED8" w:rsidP="00B65D83">
            <w:r>
              <w:rPr>
                <w:rFonts w:eastAsia="Times New Roman"/>
                <w:lang w:eastAsia="en-CA"/>
              </w:rPr>
              <w:t>Not applicable</w:t>
            </w:r>
          </w:p>
        </w:tc>
      </w:tr>
      <w:tr w:rsidR="00110ED8" w:rsidRPr="00BF2504" w14:paraId="7DA4717B" w14:textId="77777777" w:rsidTr="00110ED8">
        <w:trPr>
          <w:trHeight w:val="300"/>
        </w:trPr>
        <w:tc>
          <w:tcPr>
            <w:tcW w:w="1765" w:type="pct"/>
            <w:hideMark/>
          </w:tcPr>
          <w:p w14:paraId="1F8EEDAD" w14:textId="77777777" w:rsidR="00110ED8" w:rsidRPr="00BF2504" w:rsidRDefault="00110ED8" w:rsidP="00B65D83">
            <w:pPr>
              <w:pStyle w:val="TableBodyTextMIRB"/>
              <w:rPr>
                <w:rFonts w:eastAsia="Times New Roman"/>
                <w:lang w:eastAsia="en-CA"/>
              </w:rPr>
            </w:pPr>
            <w:r w:rsidRPr="00BF2504">
              <w:t>CITY OF MISSISSAUGA</w:t>
            </w:r>
          </w:p>
        </w:tc>
        <w:tc>
          <w:tcPr>
            <w:tcW w:w="776" w:type="pct"/>
            <w:hideMark/>
          </w:tcPr>
          <w:p w14:paraId="4940D0B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6934E79" w14:textId="77777777" w:rsidR="00110ED8" w:rsidRPr="00BF2504" w:rsidRDefault="00110ED8" w:rsidP="00B65D83">
            <w:pPr>
              <w:pStyle w:val="TableBodyTextMIRB"/>
              <w:rPr>
                <w:rFonts w:eastAsia="Times New Roman"/>
                <w:lang w:eastAsia="en-CA"/>
              </w:rPr>
            </w:pPr>
            <w:r w:rsidRPr="00BF2504">
              <w:t>MISSISSAUGA</w:t>
            </w:r>
          </w:p>
        </w:tc>
        <w:tc>
          <w:tcPr>
            <w:tcW w:w="825" w:type="pct"/>
            <w:noWrap/>
            <w:hideMark/>
          </w:tcPr>
          <w:p w14:paraId="6C3663ED" w14:textId="70D75EEC" w:rsidR="00110ED8" w:rsidRPr="00BF2504" w:rsidRDefault="00110ED8" w:rsidP="00B65D83">
            <w:r>
              <w:rPr>
                <w:rFonts w:eastAsia="Times New Roman"/>
                <w:lang w:eastAsia="en-CA"/>
              </w:rPr>
              <w:t>Not applicable</w:t>
            </w:r>
          </w:p>
        </w:tc>
      </w:tr>
      <w:tr w:rsidR="00110ED8" w:rsidRPr="00BF2504" w14:paraId="4B827A7D" w14:textId="77777777" w:rsidTr="00110ED8">
        <w:trPr>
          <w:trHeight w:val="300"/>
        </w:trPr>
        <w:tc>
          <w:tcPr>
            <w:tcW w:w="1765" w:type="pct"/>
            <w:hideMark/>
          </w:tcPr>
          <w:p w14:paraId="28A27B97" w14:textId="77777777" w:rsidR="00110ED8" w:rsidRPr="00BF2504" w:rsidRDefault="00110ED8" w:rsidP="00B65D83">
            <w:pPr>
              <w:pStyle w:val="TableBodyTextMIRB"/>
              <w:rPr>
                <w:rFonts w:eastAsia="Times New Roman"/>
                <w:lang w:eastAsia="en-CA"/>
              </w:rPr>
            </w:pPr>
            <w:r w:rsidRPr="00BF2504">
              <w:t>CITY OF NIAGARA FALLS</w:t>
            </w:r>
          </w:p>
        </w:tc>
        <w:tc>
          <w:tcPr>
            <w:tcW w:w="776" w:type="pct"/>
            <w:hideMark/>
          </w:tcPr>
          <w:p w14:paraId="7C6C05B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724A169" w14:textId="77777777" w:rsidR="00110ED8" w:rsidRPr="00BF2504" w:rsidRDefault="00110ED8" w:rsidP="00B65D83">
            <w:pPr>
              <w:pStyle w:val="TableBodyTextMIRB"/>
              <w:rPr>
                <w:rFonts w:eastAsia="Times New Roman"/>
                <w:lang w:eastAsia="en-CA"/>
              </w:rPr>
            </w:pPr>
            <w:r w:rsidRPr="00BF2504">
              <w:t>NIAGARA FALLS</w:t>
            </w:r>
          </w:p>
        </w:tc>
        <w:tc>
          <w:tcPr>
            <w:tcW w:w="825" w:type="pct"/>
            <w:noWrap/>
            <w:hideMark/>
          </w:tcPr>
          <w:p w14:paraId="33512844" w14:textId="6129ECBC" w:rsidR="00110ED8" w:rsidRPr="00BF2504" w:rsidRDefault="00110ED8" w:rsidP="00B65D83">
            <w:r>
              <w:rPr>
                <w:rFonts w:eastAsia="Times New Roman"/>
                <w:lang w:eastAsia="en-CA"/>
              </w:rPr>
              <w:t>Not applicable</w:t>
            </w:r>
          </w:p>
        </w:tc>
      </w:tr>
      <w:tr w:rsidR="00110ED8" w:rsidRPr="00BF2504" w14:paraId="461BCEDF" w14:textId="77777777" w:rsidTr="00110ED8">
        <w:trPr>
          <w:trHeight w:val="300"/>
        </w:trPr>
        <w:tc>
          <w:tcPr>
            <w:tcW w:w="1765" w:type="pct"/>
            <w:hideMark/>
          </w:tcPr>
          <w:p w14:paraId="67A1F9AE" w14:textId="77777777" w:rsidR="00110ED8" w:rsidRPr="00BF2504" w:rsidRDefault="00110ED8" w:rsidP="00B65D83">
            <w:pPr>
              <w:pStyle w:val="TableBodyTextMIRB"/>
              <w:rPr>
                <w:rFonts w:eastAsia="Times New Roman"/>
                <w:lang w:eastAsia="en-CA"/>
              </w:rPr>
            </w:pPr>
            <w:r w:rsidRPr="00BF2504">
              <w:t>CITY OF NORTH BAY</w:t>
            </w:r>
          </w:p>
        </w:tc>
        <w:tc>
          <w:tcPr>
            <w:tcW w:w="776" w:type="pct"/>
            <w:hideMark/>
          </w:tcPr>
          <w:p w14:paraId="4BF4741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C171F39" w14:textId="77777777" w:rsidR="00110ED8" w:rsidRPr="00BF2504" w:rsidRDefault="00110ED8" w:rsidP="00B65D83">
            <w:pPr>
              <w:pStyle w:val="TableBodyTextMIRB"/>
              <w:rPr>
                <w:rFonts w:eastAsia="Times New Roman"/>
                <w:lang w:eastAsia="en-CA"/>
              </w:rPr>
            </w:pPr>
            <w:r w:rsidRPr="00BF2504">
              <w:t>NORTH BAY</w:t>
            </w:r>
          </w:p>
        </w:tc>
        <w:tc>
          <w:tcPr>
            <w:tcW w:w="825" w:type="pct"/>
            <w:noWrap/>
            <w:hideMark/>
          </w:tcPr>
          <w:p w14:paraId="1E15D1BC" w14:textId="628798ED" w:rsidR="00110ED8" w:rsidRPr="00BF2504" w:rsidRDefault="00110ED8" w:rsidP="00B65D83">
            <w:r>
              <w:rPr>
                <w:rFonts w:eastAsia="Times New Roman"/>
                <w:lang w:eastAsia="en-CA"/>
              </w:rPr>
              <w:t>Not applicable</w:t>
            </w:r>
          </w:p>
        </w:tc>
      </w:tr>
      <w:tr w:rsidR="00110ED8" w:rsidRPr="00BF2504" w14:paraId="0F3D41B1" w14:textId="77777777" w:rsidTr="00110ED8">
        <w:trPr>
          <w:trHeight w:val="300"/>
        </w:trPr>
        <w:tc>
          <w:tcPr>
            <w:tcW w:w="1765" w:type="pct"/>
            <w:hideMark/>
          </w:tcPr>
          <w:p w14:paraId="33DC15FB" w14:textId="77777777" w:rsidR="00110ED8" w:rsidRPr="00BF2504" w:rsidRDefault="00110ED8" w:rsidP="00B65D83">
            <w:pPr>
              <w:pStyle w:val="TableBodyTextMIRB"/>
              <w:rPr>
                <w:rFonts w:eastAsia="Times New Roman"/>
                <w:lang w:eastAsia="en-CA"/>
              </w:rPr>
            </w:pPr>
            <w:r w:rsidRPr="00BF2504">
              <w:t>CITY OF ORILLIA</w:t>
            </w:r>
          </w:p>
        </w:tc>
        <w:tc>
          <w:tcPr>
            <w:tcW w:w="776" w:type="pct"/>
            <w:hideMark/>
          </w:tcPr>
          <w:p w14:paraId="1D44174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3DB125" w14:textId="77777777" w:rsidR="00110ED8" w:rsidRPr="00BF2504" w:rsidRDefault="00110ED8" w:rsidP="00B65D83">
            <w:pPr>
              <w:pStyle w:val="TableBodyTextMIRB"/>
              <w:rPr>
                <w:rFonts w:eastAsia="Times New Roman"/>
                <w:lang w:eastAsia="en-CA"/>
              </w:rPr>
            </w:pPr>
            <w:r w:rsidRPr="00BF2504">
              <w:t>ORILLIA</w:t>
            </w:r>
          </w:p>
        </w:tc>
        <w:tc>
          <w:tcPr>
            <w:tcW w:w="825" w:type="pct"/>
            <w:noWrap/>
            <w:hideMark/>
          </w:tcPr>
          <w:p w14:paraId="51C1B4AD" w14:textId="0C0AA9A9" w:rsidR="00110ED8" w:rsidRPr="00BF2504" w:rsidRDefault="00110ED8" w:rsidP="00B65D83">
            <w:r>
              <w:rPr>
                <w:rFonts w:eastAsia="Times New Roman"/>
                <w:lang w:eastAsia="en-CA"/>
              </w:rPr>
              <w:t>Not applicable</w:t>
            </w:r>
          </w:p>
        </w:tc>
      </w:tr>
      <w:tr w:rsidR="00110ED8" w:rsidRPr="00BF2504" w14:paraId="6A9AD616" w14:textId="77777777" w:rsidTr="00110ED8">
        <w:trPr>
          <w:trHeight w:val="300"/>
        </w:trPr>
        <w:tc>
          <w:tcPr>
            <w:tcW w:w="1765" w:type="pct"/>
            <w:hideMark/>
          </w:tcPr>
          <w:p w14:paraId="3C0DEBE8" w14:textId="77777777" w:rsidR="00110ED8" w:rsidRPr="00BF2504" w:rsidRDefault="00110ED8" w:rsidP="00B65D83">
            <w:pPr>
              <w:pStyle w:val="TableBodyTextMIRB"/>
              <w:rPr>
                <w:rFonts w:eastAsia="Times New Roman"/>
                <w:lang w:eastAsia="en-CA"/>
              </w:rPr>
            </w:pPr>
            <w:r w:rsidRPr="00BF2504">
              <w:t>CITY OF OSHAWA</w:t>
            </w:r>
          </w:p>
        </w:tc>
        <w:tc>
          <w:tcPr>
            <w:tcW w:w="776" w:type="pct"/>
            <w:hideMark/>
          </w:tcPr>
          <w:p w14:paraId="7D1FFD7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F4CBF49" w14:textId="77777777" w:rsidR="00110ED8" w:rsidRPr="00BF2504" w:rsidRDefault="00110ED8" w:rsidP="00B65D83">
            <w:pPr>
              <w:pStyle w:val="TableBodyTextMIRB"/>
              <w:rPr>
                <w:rFonts w:eastAsia="Times New Roman"/>
                <w:lang w:eastAsia="en-CA"/>
              </w:rPr>
            </w:pPr>
            <w:r w:rsidRPr="00BF2504">
              <w:t>OSHAWA</w:t>
            </w:r>
          </w:p>
        </w:tc>
        <w:tc>
          <w:tcPr>
            <w:tcW w:w="825" w:type="pct"/>
            <w:noWrap/>
            <w:hideMark/>
          </w:tcPr>
          <w:p w14:paraId="4E533EBE" w14:textId="0867ABC8" w:rsidR="00110ED8" w:rsidRPr="00BF2504" w:rsidRDefault="00110ED8" w:rsidP="00B65D83">
            <w:r>
              <w:rPr>
                <w:rFonts w:eastAsia="Times New Roman"/>
                <w:lang w:eastAsia="en-CA"/>
              </w:rPr>
              <w:t>Not applicable</w:t>
            </w:r>
          </w:p>
        </w:tc>
      </w:tr>
      <w:tr w:rsidR="00110ED8" w:rsidRPr="00BF2504" w14:paraId="52675A10" w14:textId="77777777" w:rsidTr="00110ED8">
        <w:trPr>
          <w:trHeight w:val="300"/>
        </w:trPr>
        <w:tc>
          <w:tcPr>
            <w:tcW w:w="1765" w:type="pct"/>
            <w:hideMark/>
          </w:tcPr>
          <w:p w14:paraId="51140CBE" w14:textId="77777777" w:rsidR="00110ED8" w:rsidRPr="00BF2504" w:rsidRDefault="00110ED8" w:rsidP="00B65D83">
            <w:pPr>
              <w:pStyle w:val="TableBodyTextMIRB"/>
              <w:rPr>
                <w:rFonts w:eastAsia="Times New Roman"/>
                <w:lang w:eastAsia="en-CA"/>
              </w:rPr>
            </w:pPr>
            <w:r w:rsidRPr="00BF2504">
              <w:t>CITY OF OTTAWA</w:t>
            </w:r>
          </w:p>
        </w:tc>
        <w:tc>
          <w:tcPr>
            <w:tcW w:w="776" w:type="pct"/>
            <w:hideMark/>
          </w:tcPr>
          <w:p w14:paraId="0939AD7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4BF886B" w14:textId="77777777" w:rsidR="00110ED8" w:rsidRPr="00BF2504" w:rsidRDefault="00110ED8" w:rsidP="00B65D83">
            <w:pPr>
              <w:pStyle w:val="TableBodyTextMIRB"/>
              <w:rPr>
                <w:rFonts w:eastAsia="Times New Roman"/>
                <w:lang w:eastAsia="en-CA"/>
              </w:rPr>
            </w:pPr>
            <w:r w:rsidRPr="00BF2504">
              <w:t>OTTAWA</w:t>
            </w:r>
          </w:p>
        </w:tc>
        <w:tc>
          <w:tcPr>
            <w:tcW w:w="825" w:type="pct"/>
            <w:noWrap/>
            <w:hideMark/>
          </w:tcPr>
          <w:p w14:paraId="42E12579" w14:textId="057417E6" w:rsidR="00110ED8" w:rsidRPr="00BF2504" w:rsidRDefault="00110ED8" w:rsidP="00B65D83">
            <w:r>
              <w:rPr>
                <w:rFonts w:eastAsia="Times New Roman"/>
                <w:lang w:eastAsia="en-CA"/>
              </w:rPr>
              <w:t>Not applicable</w:t>
            </w:r>
          </w:p>
        </w:tc>
      </w:tr>
      <w:tr w:rsidR="00110ED8" w:rsidRPr="00BF2504" w14:paraId="25CC2741" w14:textId="77777777" w:rsidTr="00110ED8">
        <w:trPr>
          <w:trHeight w:val="300"/>
        </w:trPr>
        <w:tc>
          <w:tcPr>
            <w:tcW w:w="1765" w:type="pct"/>
            <w:hideMark/>
          </w:tcPr>
          <w:p w14:paraId="61F7001C" w14:textId="77777777" w:rsidR="00110ED8" w:rsidRPr="00BF2504" w:rsidRDefault="00110ED8" w:rsidP="00B65D83">
            <w:pPr>
              <w:pStyle w:val="TableBodyTextMIRB"/>
              <w:rPr>
                <w:rFonts w:eastAsia="Times New Roman"/>
                <w:lang w:eastAsia="en-CA"/>
              </w:rPr>
            </w:pPr>
            <w:r w:rsidRPr="00BF2504">
              <w:t>CITY OF OWEN SOUND</w:t>
            </w:r>
          </w:p>
        </w:tc>
        <w:tc>
          <w:tcPr>
            <w:tcW w:w="776" w:type="pct"/>
            <w:hideMark/>
          </w:tcPr>
          <w:p w14:paraId="5BCC2C6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2CF68E5" w14:textId="77777777" w:rsidR="00110ED8" w:rsidRPr="00BF2504" w:rsidRDefault="00110ED8" w:rsidP="00B65D83">
            <w:pPr>
              <w:pStyle w:val="TableBodyTextMIRB"/>
              <w:rPr>
                <w:rFonts w:eastAsia="Times New Roman"/>
                <w:lang w:eastAsia="en-CA"/>
              </w:rPr>
            </w:pPr>
            <w:r w:rsidRPr="00BF2504">
              <w:t>OWEN SOUND</w:t>
            </w:r>
          </w:p>
        </w:tc>
        <w:tc>
          <w:tcPr>
            <w:tcW w:w="825" w:type="pct"/>
            <w:noWrap/>
            <w:hideMark/>
          </w:tcPr>
          <w:p w14:paraId="29F7E2FF" w14:textId="23AABBF3" w:rsidR="00110ED8" w:rsidRPr="00BF2504" w:rsidRDefault="00110ED8" w:rsidP="00B65D83">
            <w:r>
              <w:rPr>
                <w:rFonts w:eastAsia="Times New Roman"/>
                <w:lang w:eastAsia="en-CA"/>
              </w:rPr>
              <w:t>Not applicable</w:t>
            </w:r>
          </w:p>
        </w:tc>
      </w:tr>
      <w:tr w:rsidR="00110ED8" w:rsidRPr="00BF2504" w14:paraId="7A4FA2F8" w14:textId="77777777" w:rsidTr="00110ED8">
        <w:trPr>
          <w:trHeight w:val="300"/>
        </w:trPr>
        <w:tc>
          <w:tcPr>
            <w:tcW w:w="1765" w:type="pct"/>
            <w:hideMark/>
          </w:tcPr>
          <w:p w14:paraId="240AC18E" w14:textId="77777777" w:rsidR="00110ED8" w:rsidRPr="00BF2504" w:rsidRDefault="00110ED8" w:rsidP="00B65D83">
            <w:pPr>
              <w:pStyle w:val="TableBodyTextMIRB"/>
              <w:rPr>
                <w:rFonts w:eastAsia="Times New Roman"/>
                <w:lang w:eastAsia="en-CA"/>
              </w:rPr>
            </w:pPr>
            <w:r w:rsidRPr="00BF2504">
              <w:t>CITY OF PEMBROKE</w:t>
            </w:r>
          </w:p>
        </w:tc>
        <w:tc>
          <w:tcPr>
            <w:tcW w:w="776" w:type="pct"/>
            <w:hideMark/>
          </w:tcPr>
          <w:p w14:paraId="4BB02F5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115E744" w14:textId="77777777" w:rsidR="00110ED8" w:rsidRPr="00BF2504" w:rsidRDefault="00110ED8" w:rsidP="00B65D83">
            <w:pPr>
              <w:pStyle w:val="TableBodyTextMIRB"/>
              <w:rPr>
                <w:rFonts w:eastAsia="Times New Roman"/>
                <w:lang w:eastAsia="en-CA"/>
              </w:rPr>
            </w:pPr>
            <w:r w:rsidRPr="00BF2504">
              <w:t>PEMBROKE</w:t>
            </w:r>
          </w:p>
        </w:tc>
        <w:tc>
          <w:tcPr>
            <w:tcW w:w="825" w:type="pct"/>
            <w:noWrap/>
            <w:hideMark/>
          </w:tcPr>
          <w:p w14:paraId="0055E570" w14:textId="5981ED3D" w:rsidR="00110ED8" w:rsidRPr="00BF2504" w:rsidRDefault="00110ED8" w:rsidP="00B65D83">
            <w:r>
              <w:rPr>
                <w:rFonts w:eastAsia="Times New Roman"/>
                <w:lang w:eastAsia="en-CA"/>
              </w:rPr>
              <w:t>Not applicable</w:t>
            </w:r>
          </w:p>
        </w:tc>
      </w:tr>
      <w:tr w:rsidR="00110ED8" w:rsidRPr="00BF2504" w14:paraId="7BBEB89D" w14:textId="77777777" w:rsidTr="00110ED8">
        <w:trPr>
          <w:trHeight w:val="300"/>
        </w:trPr>
        <w:tc>
          <w:tcPr>
            <w:tcW w:w="1765" w:type="pct"/>
            <w:hideMark/>
          </w:tcPr>
          <w:p w14:paraId="5C2C0785" w14:textId="77777777" w:rsidR="00110ED8" w:rsidRPr="00BF2504" w:rsidRDefault="00110ED8" w:rsidP="00B65D83">
            <w:pPr>
              <w:pStyle w:val="TableBodyTextMIRB"/>
              <w:rPr>
                <w:rFonts w:eastAsia="Times New Roman"/>
                <w:lang w:eastAsia="en-CA"/>
              </w:rPr>
            </w:pPr>
            <w:r w:rsidRPr="00BF2504">
              <w:t>CITY OF PETERBOROUGH</w:t>
            </w:r>
          </w:p>
        </w:tc>
        <w:tc>
          <w:tcPr>
            <w:tcW w:w="776" w:type="pct"/>
            <w:hideMark/>
          </w:tcPr>
          <w:p w14:paraId="2029521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C3FB903" w14:textId="77777777" w:rsidR="00110ED8" w:rsidRPr="00BF2504" w:rsidRDefault="00110ED8" w:rsidP="00B65D83">
            <w:pPr>
              <w:pStyle w:val="TableBodyTextMIRB"/>
              <w:rPr>
                <w:rFonts w:eastAsia="Times New Roman"/>
                <w:lang w:eastAsia="en-CA"/>
              </w:rPr>
            </w:pPr>
            <w:r w:rsidRPr="00BF2504">
              <w:t>PETERBOROUGH</w:t>
            </w:r>
          </w:p>
        </w:tc>
        <w:tc>
          <w:tcPr>
            <w:tcW w:w="825" w:type="pct"/>
            <w:noWrap/>
            <w:hideMark/>
          </w:tcPr>
          <w:p w14:paraId="63A994CF" w14:textId="3EFEA70A" w:rsidR="00110ED8" w:rsidRPr="00BF2504" w:rsidRDefault="00110ED8" w:rsidP="00B65D83">
            <w:r>
              <w:rPr>
                <w:rFonts w:eastAsia="Times New Roman"/>
                <w:lang w:eastAsia="en-CA"/>
              </w:rPr>
              <w:t>Not applicable</w:t>
            </w:r>
          </w:p>
        </w:tc>
      </w:tr>
      <w:tr w:rsidR="00110ED8" w:rsidRPr="00BF2504" w14:paraId="410422B9" w14:textId="77777777" w:rsidTr="00110ED8">
        <w:trPr>
          <w:trHeight w:val="300"/>
        </w:trPr>
        <w:tc>
          <w:tcPr>
            <w:tcW w:w="1765" w:type="pct"/>
            <w:hideMark/>
          </w:tcPr>
          <w:p w14:paraId="5EBD630F" w14:textId="77777777" w:rsidR="00110ED8" w:rsidRPr="00BF2504" w:rsidRDefault="00110ED8" w:rsidP="00B65D83">
            <w:pPr>
              <w:pStyle w:val="TableBodyTextMIRB"/>
              <w:rPr>
                <w:rFonts w:eastAsia="Times New Roman"/>
                <w:lang w:eastAsia="en-CA"/>
              </w:rPr>
            </w:pPr>
            <w:r w:rsidRPr="00BF2504">
              <w:t>CITY OF PICKERING</w:t>
            </w:r>
          </w:p>
        </w:tc>
        <w:tc>
          <w:tcPr>
            <w:tcW w:w="776" w:type="pct"/>
            <w:hideMark/>
          </w:tcPr>
          <w:p w14:paraId="228E126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F6434EF" w14:textId="77777777" w:rsidR="00110ED8" w:rsidRPr="00BF2504" w:rsidRDefault="00110ED8" w:rsidP="00B65D83">
            <w:pPr>
              <w:pStyle w:val="TableBodyTextMIRB"/>
              <w:rPr>
                <w:rFonts w:eastAsia="Times New Roman"/>
                <w:lang w:eastAsia="en-CA"/>
              </w:rPr>
            </w:pPr>
            <w:r w:rsidRPr="00BF2504">
              <w:t>PICKERING</w:t>
            </w:r>
          </w:p>
        </w:tc>
        <w:tc>
          <w:tcPr>
            <w:tcW w:w="825" w:type="pct"/>
            <w:noWrap/>
            <w:hideMark/>
          </w:tcPr>
          <w:p w14:paraId="024F8DEB" w14:textId="1F37D99C" w:rsidR="00110ED8" w:rsidRPr="00BF2504" w:rsidRDefault="00110ED8" w:rsidP="00B65D83">
            <w:r>
              <w:rPr>
                <w:rFonts w:eastAsia="Times New Roman"/>
                <w:lang w:eastAsia="en-CA"/>
              </w:rPr>
              <w:t>Not applicable</w:t>
            </w:r>
          </w:p>
        </w:tc>
      </w:tr>
      <w:tr w:rsidR="00110ED8" w:rsidRPr="00BF2504" w14:paraId="4588C38D" w14:textId="77777777" w:rsidTr="00110ED8">
        <w:trPr>
          <w:trHeight w:val="300"/>
        </w:trPr>
        <w:tc>
          <w:tcPr>
            <w:tcW w:w="1765" w:type="pct"/>
            <w:hideMark/>
          </w:tcPr>
          <w:p w14:paraId="56B4EF72" w14:textId="77777777" w:rsidR="00110ED8" w:rsidRPr="00BF2504" w:rsidRDefault="00110ED8" w:rsidP="00B65D83">
            <w:pPr>
              <w:pStyle w:val="TableBodyTextMIRB"/>
              <w:rPr>
                <w:rFonts w:eastAsia="Times New Roman"/>
                <w:lang w:eastAsia="en-CA"/>
              </w:rPr>
            </w:pPr>
            <w:r w:rsidRPr="00BF2504">
              <w:t>CITY OF PORT COLBORNE</w:t>
            </w:r>
          </w:p>
        </w:tc>
        <w:tc>
          <w:tcPr>
            <w:tcW w:w="776" w:type="pct"/>
            <w:hideMark/>
          </w:tcPr>
          <w:p w14:paraId="7652C9E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1183C18" w14:textId="77777777" w:rsidR="00110ED8" w:rsidRPr="00BF2504" w:rsidRDefault="00110ED8" w:rsidP="00B65D83">
            <w:pPr>
              <w:pStyle w:val="TableBodyTextMIRB"/>
              <w:rPr>
                <w:rFonts w:eastAsia="Times New Roman"/>
                <w:lang w:eastAsia="en-CA"/>
              </w:rPr>
            </w:pPr>
            <w:r w:rsidRPr="00BF2504">
              <w:t>PORT COLBORNE</w:t>
            </w:r>
          </w:p>
        </w:tc>
        <w:tc>
          <w:tcPr>
            <w:tcW w:w="825" w:type="pct"/>
            <w:noWrap/>
            <w:hideMark/>
          </w:tcPr>
          <w:p w14:paraId="79C63FC1" w14:textId="76BE4DC7" w:rsidR="00110ED8" w:rsidRPr="00BF2504" w:rsidRDefault="00110ED8" w:rsidP="00B65D83">
            <w:r>
              <w:rPr>
                <w:rFonts w:eastAsia="Times New Roman"/>
                <w:lang w:eastAsia="en-CA"/>
              </w:rPr>
              <w:t>Not applicable</w:t>
            </w:r>
          </w:p>
        </w:tc>
      </w:tr>
      <w:tr w:rsidR="00110ED8" w:rsidRPr="00BF2504" w14:paraId="55DC056B" w14:textId="77777777" w:rsidTr="00110ED8">
        <w:trPr>
          <w:trHeight w:val="300"/>
        </w:trPr>
        <w:tc>
          <w:tcPr>
            <w:tcW w:w="1765" w:type="pct"/>
            <w:hideMark/>
          </w:tcPr>
          <w:p w14:paraId="2AC2DC8E" w14:textId="77777777" w:rsidR="00110ED8" w:rsidRPr="00BF2504" w:rsidRDefault="00110ED8" w:rsidP="00B65D83">
            <w:pPr>
              <w:pStyle w:val="TableBodyTextMIRB"/>
              <w:rPr>
                <w:rFonts w:eastAsia="Times New Roman"/>
                <w:lang w:eastAsia="en-CA"/>
              </w:rPr>
            </w:pPr>
            <w:r w:rsidRPr="00BF2504">
              <w:t>CITY OF QUINTE WEST</w:t>
            </w:r>
          </w:p>
        </w:tc>
        <w:tc>
          <w:tcPr>
            <w:tcW w:w="776" w:type="pct"/>
            <w:hideMark/>
          </w:tcPr>
          <w:p w14:paraId="1093EF6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6533422" w14:textId="77777777" w:rsidR="00110ED8" w:rsidRPr="00BF2504" w:rsidRDefault="00110ED8" w:rsidP="00B65D83">
            <w:pPr>
              <w:pStyle w:val="TableBodyTextMIRB"/>
              <w:rPr>
                <w:rFonts w:eastAsia="Times New Roman"/>
                <w:lang w:eastAsia="en-CA"/>
              </w:rPr>
            </w:pPr>
            <w:r w:rsidRPr="00BF2504">
              <w:t>QUINTE WEST</w:t>
            </w:r>
          </w:p>
        </w:tc>
        <w:tc>
          <w:tcPr>
            <w:tcW w:w="825" w:type="pct"/>
            <w:noWrap/>
            <w:hideMark/>
          </w:tcPr>
          <w:p w14:paraId="1103B24E" w14:textId="7E9FA107" w:rsidR="00110ED8" w:rsidRPr="00BF2504" w:rsidRDefault="00110ED8" w:rsidP="00B65D83">
            <w:r>
              <w:rPr>
                <w:rFonts w:eastAsia="Times New Roman"/>
                <w:lang w:eastAsia="en-CA"/>
              </w:rPr>
              <w:t>Not applicable</w:t>
            </w:r>
          </w:p>
        </w:tc>
      </w:tr>
      <w:tr w:rsidR="00110ED8" w:rsidRPr="00BF2504" w14:paraId="6922A2EF" w14:textId="77777777" w:rsidTr="00110ED8">
        <w:trPr>
          <w:trHeight w:val="300"/>
        </w:trPr>
        <w:tc>
          <w:tcPr>
            <w:tcW w:w="1765" w:type="pct"/>
            <w:hideMark/>
          </w:tcPr>
          <w:p w14:paraId="74C8C4B7" w14:textId="77777777" w:rsidR="00110ED8" w:rsidRPr="00BF2504" w:rsidRDefault="00110ED8" w:rsidP="00B65D83">
            <w:pPr>
              <w:pStyle w:val="TableBodyTextMIRB"/>
              <w:rPr>
                <w:rFonts w:eastAsia="Times New Roman"/>
                <w:lang w:eastAsia="en-CA"/>
              </w:rPr>
            </w:pPr>
            <w:r w:rsidRPr="00BF2504">
              <w:t>CITY OF SARNIA</w:t>
            </w:r>
          </w:p>
        </w:tc>
        <w:tc>
          <w:tcPr>
            <w:tcW w:w="776" w:type="pct"/>
            <w:hideMark/>
          </w:tcPr>
          <w:p w14:paraId="552FA16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50EA08" w14:textId="77777777" w:rsidR="00110ED8" w:rsidRPr="00BF2504" w:rsidRDefault="00110ED8" w:rsidP="00B65D83">
            <w:pPr>
              <w:pStyle w:val="TableBodyTextMIRB"/>
              <w:rPr>
                <w:rFonts w:eastAsia="Times New Roman"/>
                <w:lang w:eastAsia="en-CA"/>
              </w:rPr>
            </w:pPr>
            <w:r w:rsidRPr="00BF2504">
              <w:t>SARNIA</w:t>
            </w:r>
          </w:p>
        </w:tc>
        <w:tc>
          <w:tcPr>
            <w:tcW w:w="825" w:type="pct"/>
            <w:noWrap/>
            <w:hideMark/>
          </w:tcPr>
          <w:p w14:paraId="7E2EEC0D" w14:textId="65C8DDF7" w:rsidR="00110ED8" w:rsidRPr="00BF2504" w:rsidRDefault="00110ED8" w:rsidP="00B65D83">
            <w:r>
              <w:rPr>
                <w:rFonts w:eastAsia="Times New Roman"/>
                <w:lang w:eastAsia="en-CA"/>
              </w:rPr>
              <w:t>Not applicable</w:t>
            </w:r>
          </w:p>
        </w:tc>
      </w:tr>
      <w:tr w:rsidR="00110ED8" w:rsidRPr="00BF2504" w14:paraId="6047CC88" w14:textId="77777777" w:rsidTr="00110ED8">
        <w:trPr>
          <w:trHeight w:val="300"/>
        </w:trPr>
        <w:tc>
          <w:tcPr>
            <w:tcW w:w="1765" w:type="pct"/>
            <w:hideMark/>
          </w:tcPr>
          <w:p w14:paraId="70D1A089" w14:textId="77777777" w:rsidR="00110ED8" w:rsidRPr="00BF2504" w:rsidRDefault="00110ED8" w:rsidP="00B65D83">
            <w:pPr>
              <w:pStyle w:val="TableBodyTextMIRB"/>
              <w:rPr>
                <w:rFonts w:eastAsia="Times New Roman"/>
                <w:lang w:eastAsia="en-CA"/>
              </w:rPr>
            </w:pPr>
            <w:r w:rsidRPr="00BF2504">
              <w:t>CITY OF SAULT STE. MARIE</w:t>
            </w:r>
          </w:p>
        </w:tc>
        <w:tc>
          <w:tcPr>
            <w:tcW w:w="776" w:type="pct"/>
            <w:hideMark/>
          </w:tcPr>
          <w:p w14:paraId="35088F5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46F17D4" w14:textId="77777777" w:rsidR="00110ED8" w:rsidRPr="00BF2504" w:rsidRDefault="00110ED8" w:rsidP="00B65D83">
            <w:pPr>
              <w:pStyle w:val="TableBodyTextMIRB"/>
              <w:rPr>
                <w:rFonts w:eastAsia="Times New Roman"/>
                <w:lang w:eastAsia="en-CA"/>
              </w:rPr>
            </w:pPr>
            <w:r w:rsidRPr="00BF2504">
              <w:t>SAULT STE. MARIE</w:t>
            </w:r>
          </w:p>
        </w:tc>
        <w:tc>
          <w:tcPr>
            <w:tcW w:w="825" w:type="pct"/>
            <w:noWrap/>
            <w:hideMark/>
          </w:tcPr>
          <w:p w14:paraId="54F1EE17" w14:textId="7D650FC4" w:rsidR="00110ED8" w:rsidRPr="00BF2504" w:rsidRDefault="00110ED8" w:rsidP="00B65D83">
            <w:r>
              <w:rPr>
                <w:rFonts w:eastAsia="Times New Roman"/>
                <w:lang w:eastAsia="en-CA"/>
              </w:rPr>
              <w:t>Not applicable</w:t>
            </w:r>
          </w:p>
        </w:tc>
      </w:tr>
      <w:tr w:rsidR="00110ED8" w:rsidRPr="00BF2504" w14:paraId="69838675" w14:textId="77777777" w:rsidTr="00110ED8">
        <w:trPr>
          <w:trHeight w:val="300"/>
        </w:trPr>
        <w:tc>
          <w:tcPr>
            <w:tcW w:w="1765" w:type="pct"/>
            <w:hideMark/>
          </w:tcPr>
          <w:p w14:paraId="3D7E77FD" w14:textId="77777777" w:rsidR="00110ED8" w:rsidRPr="00BF2504" w:rsidRDefault="00110ED8" w:rsidP="00B65D83">
            <w:pPr>
              <w:pStyle w:val="TableBodyTextMIRB"/>
              <w:rPr>
                <w:rFonts w:eastAsia="Times New Roman"/>
                <w:lang w:eastAsia="en-CA"/>
              </w:rPr>
            </w:pPr>
            <w:r w:rsidRPr="00BF2504">
              <w:t>CITY OF ST. CATHARINES</w:t>
            </w:r>
          </w:p>
        </w:tc>
        <w:tc>
          <w:tcPr>
            <w:tcW w:w="776" w:type="pct"/>
            <w:hideMark/>
          </w:tcPr>
          <w:p w14:paraId="37CE050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5A4528E" w14:textId="77777777" w:rsidR="00110ED8" w:rsidRPr="00BF2504" w:rsidRDefault="00110ED8" w:rsidP="00B65D83">
            <w:pPr>
              <w:pStyle w:val="TableBodyTextMIRB"/>
              <w:rPr>
                <w:rFonts w:eastAsia="Times New Roman"/>
                <w:lang w:eastAsia="en-CA"/>
              </w:rPr>
            </w:pPr>
            <w:r w:rsidRPr="00BF2504">
              <w:t>ST. CATHARINES</w:t>
            </w:r>
          </w:p>
        </w:tc>
        <w:tc>
          <w:tcPr>
            <w:tcW w:w="825" w:type="pct"/>
            <w:noWrap/>
            <w:hideMark/>
          </w:tcPr>
          <w:p w14:paraId="3C001071" w14:textId="048B1705" w:rsidR="00110ED8" w:rsidRPr="00BF2504" w:rsidRDefault="00110ED8" w:rsidP="00B65D83">
            <w:r>
              <w:rPr>
                <w:rFonts w:eastAsia="Times New Roman"/>
                <w:lang w:eastAsia="en-CA"/>
              </w:rPr>
              <w:t>Not applicable</w:t>
            </w:r>
          </w:p>
        </w:tc>
      </w:tr>
      <w:tr w:rsidR="00110ED8" w:rsidRPr="00BF2504" w14:paraId="5B720EFD" w14:textId="77777777" w:rsidTr="00110ED8">
        <w:trPr>
          <w:trHeight w:val="300"/>
        </w:trPr>
        <w:tc>
          <w:tcPr>
            <w:tcW w:w="1765" w:type="pct"/>
            <w:hideMark/>
          </w:tcPr>
          <w:p w14:paraId="75CA1450" w14:textId="77777777" w:rsidR="00110ED8" w:rsidRPr="00BF2504" w:rsidRDefault="00110ED8" w:rsidP="00B65D83">
            <w:pPr>
              <w:pStyle w:val="TableBodyTextMIRB"/>
              <w:rPr>
                <w:rFonts w:eastAsia="Times New Roman"/>
                <w:lang w:eastAsia="en-CA"/>
              </w:rPr>
            </w:pPr>
            <w:r w:rsidRPr="00BF2504">
              <w:t>CITY OF ST. THOMAS</w:t>
            </w:r>
          </w:p>
        </w:tc>
        <w:tc>
          <w:tcPr>
            <w:tcW w:w="776" w:type="pct"/>
            <w:hideMark/>
          </w:tcPr>
          <w:p w14:paraId="647A2AC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C84640" w14:textId="77777777" w:rsidR="00110ED8" w:rsidRPr="00BF2504" w:rsidRDefault="00110ED8" w:rsidP="00B65D83">
            <w:pPr>
              <w:pStyle w:val="TableBodyTextMIRB"/>
              <w:rPr>
                <w:rFonts w:eastAsia="Times New Roman"/>
                <w:lang w:eastAsia="en-CA"/>
              </w:rPr>
            </w:pPr>
            <w:r w:rsidRPr="00BF2504">
              <w:t>ST. THOMAS</w:t>
            </w:r>
          </w:p>
        </w:tc>
        <w:tc>
          <w:tcPr>
            <w:tcW w:w="825" w:type="pct"/>
            <w:noWrap/>
            <w:hideMark/>
          </w:tcPr>
          <w:p w14:paraId="473BC7F0" w14:textId="55FB1EE9" w:rsidR="00110ED8" w:rsidRPr="00BF2504" w:rsidRDefault="00110ED8" w:rsidP="00B65D83">
            <w:r>
              <w:rPr>
                <w:rFonts w:eastAsia="Times New Roman"/>
                <w:lang w:eastAsia="en-CA"/>
              </w:rPr>
              <w:t>Not applicable</w:t>
            </w:r>
          </w:p>
        </w:tc>
      </w:tr>
      <w:tr w:rsidR="00110ED8" w:rsidRPr="00BF2504" w14:paraId="70DB5194" w14:textId="77777777" w:rsidTr="00110ED8">
        <w:trPr>
          <w:trHeight w:val="300"/>
        </w:trPr>
        <w:tc>
          <w:tcPr>
            <w:tcW w:w="1765" w:type="pct"/>
            <w:hideMark/>
          </w:tcPr>
          <w:p w14:paraId="41B5E0B8" w14:textId="77777777" w:rsidR="00110ED8" w:rsidRPr="00BF2504" w:rsidRDefault="00110ED8" w:rsidP="00B65D83">
            <w:pPr>
              <w:pStyle w:val="TableBodyTextMIRB"/>
              <w:rPr>
                <w:rFonts w:eastAsia="Times New Roman"/>
                <w:lang w:eastAsia="en-CA"/>
              </w:rPr>
            </w:pPr>
            <w:r w:rsidRPr="00BF2504">
              <w:t>CITY OF STRATFORD</w:t>
            </w:r>
          </w:p>
        </w:tc>
        <w:tc>
          <w:tcPr>
            <w:tcW w:w="776" w:type="pct"/>
            <w:hideMark/>
          </w:tcPr>
          <w:p w14:paraId="797AC06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533BC74" w14:textId="77777777" w:rsidR="00110ED8" w:rsidRPr="00BF2504" w:rsidRDefault="00110ED8" w:rsidP="00B65D83">
            <w:pPr>
              <w:pStyle w:val="TableBodyTextMIRB"/>
              <w:rPr>
                <w:rFonts w:eastAsia="Times New Roman"/>
                <w:lang w:eastAsia="en-CA"/>
              </w:rPr>
            </w:pPr>
            <w:r w:rsidRPr="00BF2504">
              <w:t>STRATFORD</w:t>
            </w:r>
          </w:p>
        </w:tc>
        <w:tc>
          <w:tcPr>
            <w:tcW w:w="825" w:type="pct"/>
            <w:noWrap/>
            <w:hideMark/>
          </w:tcPr>
          <w:p w14:paraId="5CD19F5B" w14:textId="5F37E24F" w:rsidR="00110ED8" w:rsidRPr="00BF2504" w:rsidRDefault="00110ED8" w:rsidP="00B65D83">
            <w:r>
              <w:rPr>
                <w:rFonts w:eastAsia="Times New Roman"/>
                <w:lang w:eastAsia="en-CA"/>
              </w:rPr>
              <w:t>Not applicable</w:t>
            </w:r>
          </w:p>
        </w:tc>
      </w:tr>
      <w:tr w:rsidR="00110ED8" w:rsidRPr="00BF2504" w14:paraId="74755342" w14:textId="77777777" w:rsidTr="00110ED8">
        <w:trPr>
          <w:trHeight w:val="300"/>
        </w:trPr>
        <w:tc>
          <w:tcPr>
            <w:tcW w:w="1765" w:type="pct"/>
            <w:hideMark/>
          </w:tcPr>
          <w:p w14:paraId="28D58DB5" w14:textId="77777777" w:rsidR="00110ED8" w:rsidRPr="00BF2504" w:rsidRDefault="00110ED8" w:rsidP="00B65D83">
            <w:pPr>
              <w:pStyle w:val="TableBodyTextMIRB"/>
              <w:rPr>
                <w:rFonts w:eastAsia="Times New Roman"/>
                <w:lang w:eastAsia="en-CA"/>
              </w:rPr>
            </w:pPr>
            <w:r w:rsidRPr="00BF2504">
              <w:t>CITY OF TEMISKAMING SHORES</w:t>
            </w:r>
          </w:p>
        </w:tc>
        <w:tc>
          <w:tcPr>
            <w:tcW w:w="776" w:type="pct"/>
            <w:hideMark/>
          </w:tcPr>
          <w:p w14:paraId="23AA24C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152DAB0" w14:textId="77777777" w:rsidR="00110ED8" w:rsidRPr="00BF2504" w:rsidRDefault="00110ED8" w:rsidP="00B65D83">
            <w:pPr>
              <w:pStyle w:val="TableBodyTextMIRB"/>
              <w:rPr>
                <w:rFonts w:eastAsia="Times New Roman"/>
                <w:lang w:eastAsia="en-CA"/>
              </w:rPr>
            </w:pPr>
            <w:r w:rsidRPr="00BF2504">
              <w:t>TEMISKAMING SHORES</w:t>
            </w:r>
          </w:p>
        </w:tc>
        <w:tc>
          <w:tcPr>
            <w:tcW w:w="825" w:type="pct"/>
            <w:noWrap/>
            <w:hideMark/>
          </w:tcPr>
          <w:p w14:paraId="729C6255" w14:textId="406F7C3E" w:rsidR="00110ED8" w:rsidRPr="00BF2504" w:rsidRDefault="00110ED8" w:rsidP="00B65D83">
            <w:r>
              <w:rPr>
                <w:rFonts w:eastAsia="Times New Roman"/>
                <w:lang w:eastAsia="en-CA"/>
              </w:rPr>
              <w:t>Not applicable</w:t>
            </w:r>
          </w:p>
        </w:tc>
      </w:tr>
      <w:tr w:rsidR="00110ED8" w:rsidRPr="00BF2504" w14:paraId="7623FB6B" w14:textId="77777777" w:rsidTr="00110ED8">
        <w:trPr>
          <w:trHeight w:val="300"/>
        </w:trPr>
        <w:tc>
          <w:tcPr>
            <w:tcW w:w="1765" w:type="pct"/>
            <w:hideMark/>
          </w:tcPr>
          <w:p w14:paraId="5407F8E5" w14:textId="77777777" w:rsidR="00110ED8" w:rsidRPr="00BF2504" w:rsidRDefault="00110ED8" w:rsidP="00B65D83">
            <w:pPr>
              <w:pStyle w:val="TableBodyTextMIRB"/>
              <w:rPr>
                <w:rFonts w:eastAsia="Times New Roman"/>
                <w:lang w:eastAsia="en-CA"/>
              </w:rPr>
            </w:pPr>
            <w:r w:rsidRPr="00BF2504">
              <w:t>CITY OF THOROLD</w:t>
            </w:r>
          </w:p>
        </w:tc>
        <w:tc>
          <w:tcPr>
            <w:tcW w:w="776" w:type="pct"/>
            <w:hideMark/>
          </w:tcPr>
          <w:p w14:paraId="50E4550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29E3C8A" w14:textId="77777777" w:rsidR="00110ED8" w:rsidRPr="00BF2504" w:rsidRDefault="00110ED8" w:rsidP="00B65D83">
            <w:pPr>
              <w:pStyle w:val="TableBodyTextMIRB"/>
              <w:rPr>
                <w:rFonts w:eastAsia="Times New Roman"/>
                <w:lang w:eastAsia="en-CA"/>
              </w:rPr>
            </w:pPr>
            <w:r w:rsidRPr="00BF2504">
              <w:t>THOROLD</w:t>
            </w:r>
          </w:p>
        </w:tc>
        <w:tc>
          <w:tcPr>
            <w:tcW w:w="825" w:type="pct"/>
            <w:noWrap/>
            <w:hideMark/>
          </w:tcPr>
          <w:p w14:paraId="6B855BE9" w14:textId="27B458E3" w:rsidR="00110ED8" w:rsidRPr="00BF2504" w:rsidRDefault="00110ED8" w:rsidP="00B65D83">
            <w:r>
              <w:rPr>
                <w:rFonts w:eastAsia="Times New Roman"/>
                <w:lang w:eastAsia="en-CA"/>
              </w:rPr>
              <w:t>Not applicable</w:t>
            </w:r>
          </w:p>
        </w:tc>
      </w:tr>
      <w:tr w:rsidR="00110ED8" w:rsidRPr="00BF2504" w14:paraId="06536C24" w14:textId="77777777" w:rsidTr="00110ED8">
        <w:trPr>
          <w:trHeight w:val="300"/>
        </w:trPr>
        <w:tc>
          <w:tcPr>
            <w:tcW w:w="1765" w:type="pct"/>
            <w:hideMark/>
          </w:tcPr>
          <w:p w14:paraId="5D7128C9" w14:textId="77777777" w:rsidR="00110ED8" w:rsidRPr="00BF2504" w:rsidRDefault="00110ED8" w:rsidP="00B65D83">
            <w:pPr>
              <w:pStyle w:val="TableBodyTextMIRB"/>
              <w:rPr>
                <w:rFonts w:eastAsia="Times New Roman"/>
                <w:lang w:eastAsia="en-CA"/>
              </w:rPr>
            </w:pPr>
            <w:r w:rsidRPr="00BF2504">
              <w:t>CITY OF THUNDER BAY</w:t>
            </w:r>
          </w:p>
        </w:tc>
        <w:tc>
          <w:tcPr>
            <w:tcW w:w="776" w:type="pct"/>
            <w:hideMark/>
          </w:tcPr>
          <w:p w14:paraId="59369D0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3318F8" w14:textId="77777777" w:rsidR="00110ED8" w:rsidRPr="00BF2504" w:rsidRDefault="00110ED8" w:rsidP="00B65D83">
            <w:pPr>
              <w:pStyle w:val="TableBodyTextMIRB"/>
              <w:rPr>
                <w:rFonts w:eastAsia="Times New Roman"/>
                <w:lang w:eastAsia="en-CA"/>
              </w:rPr>
            </w:pPr>
            <w:r w:rsidRPr="00BF2504">
              <w:t>THUNDER BAY</w:t>
            </w:r>
          </w:p>
        </w:tc>
        <w:tc>
          <w:tcPr>
            <w:tcW w:w="825" w:type="pct"/>
            <w:noWrap/>
            <w:hideMark/>
          </w:tcPr>
          <w:p w14:paraId="0651AC80" w14:textId="67375BF1" w:rsidR="00110ED8" w:rsidRPr="00BF2504" w:rsidRDefault="00110ED8" w:rsidP="00B65D83">
            <w:r>
              <w:rPr>
                <w:rFonts w:eastAsia="Times New Roman"/>
                <w:lang w:eastAsia="en-CA"/>
              </w:rPr>
              <w:t>Not applicable</w:t>
            </w:r>
          </w:p>
        </w:tc>
      </w:tr>
      <w:tr w:rsidR="00110ED8" w:rsidRPr="00BF2504" w14:paraId="3EF8F2C5" w14:textId="77777777" w:rsidTr="00110ED8">
        <w:trPr>
          <w:trHeight w:val="300"/>
        </w:trPr>
        <w:tc>
          <w:tcPr>
            <w:tcW w:w="1765" w:type="pct"/>
            <w:hideMark/>
          </w:tcPr>
          <w:p w14:paraId="4968590D" w14:textId="77777777" w:rsidR="00110ED8" w:rsidRPr="00BF2504" w:rsidRDefault="00110ED8" w:rsidP="00B65D83">
            <w:pPr>
              <w:pStyle w:val="TableBodyTextMIRB"/>
              <w:rPr>
                <w:rFonts w:eastAsia="Times New Roman"/>
                <w:lang w:eastAsia="en-CA"/>
              </w:rPr>
            </w:pPr>
            <w:r w:rsidRPr="00BF2504">
              <w:t>CITY OF TIMMINS</w:t>
            </w:r>
          </w:p>
        </w:tc>
        <w:tc>
          <w:tcPr>
            <w:tcW w:w="776" w:type="pct"/>
            <w:hideMark/>
          </w:tcPr>
          <w:p w14:paraId="432D158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39E97CF" w14:textId="77777777" w:rsidR="00110ED8" w:rsidRPr="00BF2504" w:rsidRDefault="00110ED8" w:rsidP="00B65D83">
            <w:pPr>
              <w:pStyle w:val="TableBodyTextMIRB"/>
              <w:rPr>
                <w:rFonts w:eastAsia="Times New Roman"/>
                <w:lang w:eastAsia="en-CA"/>
              </w:rPr>
            </w:pPr>
            <w:r w:rsidRPr="00BF2504">
              <w:t>TIMMINS</w:t>
            </w:r>
          </w:p>
        </w:tc>
        <w:tc>
          <w:tcPr>
            <w:tcW w:w="825" w:type="pct"/>
            <w:noWrap/>
            <w:hideMark/>
          </w:tcPr>
          <w:p w14:paraId="66329E8A" w14:textId="0F4EAF54" w:rsidR="00110ED8" w:rsidRPr="00BF2504" w:rsidRDefault="00110ED8" w:rsidP="00B65D83">
            <w:r>
              <w:rPr>
                <w:rFonts w:eastAsia="Times New Roman"/>
                <w:lang w:eastAsia="en-CA"/>
              </w:rPr>
              <w:t>Not applicable</w:t>
            </w:r>
          </w:p>
        </w:tc>
      </w:tr>
      <w:tr w:rsidR="00110ED8" w:rsidRPr="00BF2504" w14:paraId="78A8446D" w14:textId="77777777" w:rsidTr="00110ED8">
        <w:trPr>
          <w:trHeight w:val="300"/>
        </w:trPr>
        <w:tc>
          <w:tcPr>
            <w:tcW w:w="1765" w:type="pct"/>
            <w:hideMark/>
          </w:tcPr>
          <w:p w14:paraId="6F8632D9" w14:textId="77777777" w:rsidR="00110ED8" w:rsidRPr="00BF2504" w:rsidRDefault="00110ED8" w:rsidP="00B65D83">
            <w:pPr>
              <w:pStyle w:val="TableBodyTextMIRB"/>
              <w:rPr>
                <w:rFonts w:eastAsia="Times New Roman"/>
                <w:lang w:eastAsia="en-CA"/>
              </w:rPr>
            </w:pPr>
            <w:r w:rsidRPr="00BF2504">
              <w:t>CITY OF TORONTO</w:t>
            </w:r>
          </w:p>
        </w:tc>
        <w:tc>
          <w:tcPr>
            <w:tcW w:w="776" w:type="pct"/>
            <w:hideMark/>
          </w:tcPr>
          <w:p w14:paraId="0A59B36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E437684" w14:textId="77777777" w:rsidR="00110ED8" w:rsidRPr="00BF2504" w:rsidRDefault="00110ED8" w:rsidP="00B65D83">
            <w:pPr>
              <w:pStyle w:val="TableBodyTextMIRB"/>
              <w:rPr>
                <w:rFonts w:eastAsia="Times New Roman"/>
                <w:lang w:eastAsia="en-CA"/>
              </w:rPr>
            </w:pPr>
            <w:r w:rsidRPr="00BF2504">
              <w:t>TORONTO</w:t>
            </w:r>
          </w:p>
        </w:tc>
        <w:tc>
          <w:tcPr>
            <w:tcW w:w="825" w:type="pct"/>
            <w:noWrap/>
            <w:hideMark/>
          </w:tcPr>
          <w:p w14:paraId="6D267D78" w14:textId="63D92F6C" w:rsidR="00110ED8" w:rsidRPr="00BF2504" w:rsidRDefault="00110ED8" w:rsidP="00B65D83">
            <w:r>
              <w:rPr>
                <w:rFonts w:eastAsia="Times New Roman"/>
                <w:lang w:eastAsia="en-CA"/>
              </w:rPr>
              <w:t>Not applicable</w:t>
            </w:r>
          </w:p>
        </w:tc>
      </w:tr>
      <w:tr w:rsidR="00110ED8" w:rsidRPr="00BF2504" w14:paraId="67511598" w14:textId="77777777" w:rsidTr="00110ED8">
        <w:trPr>
          <w:trHeight w:val="300"/>
        </w:trPr>
        <w:tc>
          <w:tcPr>
            <w:tcW w:w="1765" w:type="pct"/>
            <w:hideMark/>
          </w:tcPr>
          <w:p w14:paraId="6A55EFB9" w14:textId="77777777" w:rsidR="00110ED8" w:rsidRPr="00BF2504" w:rsidRDefault="00110ED8" w:rsidP="00B65D83">
            <w:pPr>
              <w:pStyle w:val="TableBodyTextMIRB"/>
              <w:rPr>
                <w:rFonts w:eastAsia="Times New Roman"/>
                <w:lang w:eastAsia="en-CA"/>
              </w:rPr>
            </w:pPr>
            <w:r w:rsidRPr="00BF2504">
              <w:t>CITY OF VAUGHAN</w:t>
            </w:r>
          </w:p>
        </w:tc>
        <w:tc>
          <w:tcPr>
            <w:tcW w:w="776" w:type="pct"/>
            <w:hideMark/>
          </w:tcPr>
          <w:p w14:paraId="7DDA7C3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1DC85C0" w14:textId="77777777" w:rsidR="00110ED8" w:rsidRPr="00BF2504" w:rsidRDefault="00110ED8" w:rsidP="00B65D83">
            <w:pPr>
              <w:pStyle w:val="TableBodyTextMIRB"/>
              <w:rPr>
                <w:rFonts w:eastAsia="Times New Roman"/>
                <w:lang w:eastAsia="en-CA"/>
              </w:rPr>
            </w:pPr>
            <w:r w:rsidRPr="00BF2504">
              <w:t>VAUGHAN</w:t>
            </w:r>
          </w:p>
        </w:tc>
        <w:tc>
          <w:tcPr>
            <w:tcW w:w="825" w:type="pct"/>
            <w:noWrap/>
            <w:hideMark/>
          </w:tcPr>
          <w:p w14:paraId="4403F815" w14:textId="15D3EC6B" w:rsidR="00110ED8" w:rsidRPr="00BF2504" w:rsidRDefault="00110ED8" w:rsidP="00B65D83">
            <w:r>
              <w:rPr>
                <w:rFonts w:eastAsia="Times New Roman"/>
                <w:lang w:eastAsia="en-CA"/>
              </w:rPr>
              <w:t>Not applicable</w:t>
            </w:r>
          </w:p>
        </w:tc>
      </w:tr>
      <w:tr w:rsidR="00110ED8" w:rsidRPr="00BF2504" w14:paraId="6A3E466F" w14:textId="77777777" w:rsidTr="00110ED8">
        <w:trPr>
          <w:trHeight w:val="300"/>
        </w:trPr>
        <w:tc>
          <w:tcPr>
            <w:tcW w:w="1765" w:type="pct"/>
            <w:hideMark/>
          </w:tcPr>
          <w:p w14:paraId="2CB64B80" w14:textId="77777777" w:rsidR="00110ED8" w:rsidRPr="00BF2504" w:rsidRDefault="00110ED8" w:rsidP="00B65D83">
            <w:pPr>
              <w:pStyle w:val="TableBodyTextMIRB"/>
              <w:rPr>
                <w:rFonts w:eastAsia="Times New Roman"/>
                <w:lang w:eastAsia="en-CA"/>
              </w:rPr>
            </w:pPr>
            <w:r w:rsidRPr="00BF2504">
              <w:t>CITY OF WATERLOO</w:t>
            </w:r>
          </w:p>
        </w:tc>
        <w:tc>
          <w:tcPr>
            <w:tcW w:w="776" w:type="pct"/>
            <w:hideMark/>
          </w:tcPr>
          <w:p w14:paraId="687B3AD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A8C9BE0" w14:textId="77777777" w:rsidR="00110ED8" w:rsidRPr="00BF2504" w:rsidRDefault="00110ED8" w:rsidP="00B65D83">
            <w:pPr>
              <w:pStyle w:val="TableBodyTextMIRB"/>
              <w:rPr>
                <w:rFonts w:eastAsia="Times New Roman"/>
                <w:lang w:eastAsia="en-CA"/>
              </w:rPr>
            </w:pPr>
            <w:r w:rsidRPr="00BF2504">
              <w:t>WATERLOO</w:t>
            </w:r>
          </w:p>
        </w:tc>
        <w:tc>
          <w:tcPr>
            <w:tcW w:w="825" w:type="pct"/>
            <w:noWrap/>
            <w:hideMark/>
          </w:tcPr>
          <w:p w14:paraId="5F44B771" w14:textId="64E4C212" w:rsidR="00110ED8" w:rsidRPr="00BF2504" w:rsidRDefault="00110ED8" w:rsidP="00B65D83">
            <w:r>
              <w:rPr>
                <w:rFonts w:eastAsia="Times New Roman"/>
                <w:lang w:eastAsia="en-CA"/>
              </w:rPr>
              <w:t>Not applicable</w:t>
            </w:r>
          </w:p>
        </w:tc>
      </w:tr>
      <w:tr w:rsidR="00110ED8" w:rsidRPr="00BF2504" w14:paraId="07B26BAB" w14:textId="77777777" w:rsidTr="00110ED8">
        <w:trPr>
          <w:trHeight w:val="300"/>
        </w:trPr>
        <w:tc>
          <w:tcPr>
            <w:tcW w:w="1765" w:type="pct"/>
            <w:hideMark/>
          </w:tcPr>
          <w:p w14:paraId="72210F1A" w14:textId="77777777" w:rsidR="00110ED8" w:rsidRPr="00BF2504" w:rsidRDefault="00110ED8" w:rsidP="00B65D83">
            <w:pPr>
              <w:pStyle w:val="TableBodyTextMIRB"/>
              <w:rPr>
                <w:rFonts w:eastAsia="Times New Roman"/>
                <w:lang w:eastAsia="en-CA"/>
              </w:rPr>
            </w:pPr>
            <w:r w:rsidRPr="00BF2504">
              <w:t>CITY OF WELLAND</w:t>
            </w:r>
          </w:p>
        </w:tc>
        <w:tc>
          <w:tcPr>
            <w:tcW w:w="776" w:type="pct"/>
            <w:hideMark/>
          </w:tcPr>
          <w:p w14:paraId="794D3F2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37D5606" w14:textId="77777777" w:rsidR="00110ED8" w:rsidRPr="00BF2504" w:rsidRDefault="00110ED8" w:rsidP="00B65D83">
            <w:pPr>
              <w:pStyle w:val="TableBodyTextMIRB"/>
              <w:rPr>
                <w:rFonts w:eastAsia="Times New Roman"/>
                <w:lang w:eastAsia="en-CA"/>
              </w:rPr>
            </w:pPr>
            <w:r w:rsidRPr="00BF2504">
              <w:t>WELLAND</w:t>
            </w:r>
          </w:p>
        </w:tc>
        <w:tc>
          <w:tcPr>
            <w:tcW w:w="825" w:type="pct"/>
            <w:noWrap/>
            <w:hideMark/>
          </w:tcPr>
          <w:p w14:paraId="1A59F255" w14:textId="1B75D9D7" w:rsidR="00110ED8" w:rsidRPr="00BF2504" w:rsidRDefault="00110ED8" w:rsidP="00B65D83">
            <w:r>
              <w:rPr>
                <w:rFonts w:eastAsia="Times New Roman"/>
                <w:lang w:eastAsia="en-CA"/>
              </w:rPr>
              <w:t>Not applicable</w:t>
            </w:r>
          </w:p>
        </w:tc>
      </w:tr>
      <w:tr w:rsidR="00110ED8" w:rsidRPr="00BF2504" w14:paraId="50F4CEA3" w14:textId="77777777" w:rsidTr="00110ED8">
        <w:trPr>
          <w:trHeight w:val="300"/>
        </w:trPr>
        <w:tc>
          <w:tcPr>
            <w:tcW w:w="1765" w:type="pct"/>
            <w:hideMark/>
          </w:tcPr>
          <w:p w14:paraId="62D928DB" w14:textId="77777777" w:rsidR="00110ED8" w:rsidRPr="00BF2504" w:rsidRDefault="00110ED8" w:rsidP="00B65D83">
            <w:pPr>
              <w:pStyle w:val="TableBodyTextMIRB"/>
              <w:rPr>
                <w:rFonts w:eastAsia="Times New Roman"/>
                <w:lang w:eastAsia="en-CA"/>
              </w:rPr>
            </w:pPr>
            <w:r w:rsidRPr="00BF2504">
              <w:t>CITY OF WINDSOR</w:t>
            </w:r>
          </w:p>
        </w:tc>
        <w:tc>
          <w:tcPr>
            <w:tcW w:w="776" w:type="pct"/>
            <w:hideMark/>
          </w:tcPr>
          <w:p w14:paraId="40013A1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A1D7638" w14:textId="77777777" w:rsidR="00110ED8" w:rsidRPr="00BF2504" w:rsidRDefault="00110ED8" w:rsidP="00B65D83">
            <w:pPr>
              <w:pStyle w:val="TableBodyTextMIRB"/>
              <w:rPr>
                <w:rFonts w:eastAsia="Times New Roman"/>
                <w:lang w:eastAsia="en-CA"/>
              </w:rPr>
            </w:pPr>
            <w:r w:rsidRPr="00BF2504">
              <w:t>WINDSOR</w:t>
            </w:r>
          </w:p>
        </w:tc>
        <w:tc>
          <w:tcPr>
            <w:tcW w:w="825" w:type="pct"/>
            <w:noWrap/>
            <w:hideMark/>
          </w:tcPr>
          <w:p w14:paraId="274D063B" w14:textId="1C6C2D4E" w:rsidR="00110ED8" w:rsidRPr="00BF2504" w:rsidRDefault="00110ED8" w:rsidP="00B65D83">
            <w:r>
              <w:rPr>
                <w:rFonts w:eastAsia="Times New Roman"/>
                <w:lang w:eastAsia="en-CA"/>
              </w:rPr>
              <w:t>Not applicable</w:t>
            </w:r>
          </w:p>
        </w:tc>
      </w:tr>
      <w:tr w:rsidR="00110ED8" w:rsidRPr="00BF2504" w14:paraId="62EC1714" w14:textId="77777777" w:rsidTr="00110ED8">
        <w:trPr>
          <w:trHeight w:val="300"/>
        </w:trPr>
        <w:tc>
          <w:tcPr>
            <w:tcW w:w="1765" w:type="pct"/>
            <w:hideMark/>
          </w:tcPr>
          <w:p w14:paraId="5AA82ED0" w14:textId="77777777" w:rsidR="00110ED8" w:rsidRPr="00BF2504" w:rsidRDefault="00110ED8" w:rsidP="00B65D83">
            <w:pPr>
              <w:pStyle w:val="TableBodyTextMIRB"/>
              <w:rPr>
                <w:rFonts w:eastAsia="Times New Roman"/>
                <w:lang w:eastAsia="en-CA"/>
              </w:rPr>
            </w:pPr>
            <w:r w:rsidRPr="00BF2504">
              <w:t>CITY OF WOODSTOCK</w:t>
            </w:r>
          </w:p>
        </w:tc>
        <w:tc>
          <w:tcPr>
            <w:tcW w:w="776" w:type="pct"/>
            <w:hideMark/>
          </w:tcPr>
          <w:p w14:paraId="0118B51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BE8BAF4" w14:textId="77777777" w:rsidR="00110ED8" w:rsidRPr="00BF2504" w:rsidRDefault="00110ED8" w:rsidP="00B65D83">
            <w:pPr>
              <w:pStyle w:val="TableBodyTextMIRB"/>
              <w:rPr>
                <w:rFonts w:eastAsia="Times New Roman"/>
                <w:lang w:eastAsia="en-CA"/>
              </w:rPr>
            </w:pPr>
            <w:r w:rsidRPr="00BF2504">
              <w:t>WOODSTOCK</w:t>
            </w:r>
          </w:p>
        </w:tc>
        <w:tc>
          <w:tcPr>
            <w:tcW w:w="825" w:type="pct"/>
            <w:noWrap/>
            <w:hideMark/>
          </w:tcPr>
          <w:p w14:paraId="1A58FCEF" w14:textId="54243AC0" w:rsidR="00110ED8" w:rsidRPr="00BF2504" w:rsidRDefault="00110ED8" w:rsidP="00B65D83">
            <w:r>
              <w:rPr>
                <w:rFonts w:eastAsia="Times New Roman"/>
                <w:lang w:eastAsia="en-CA"/>
              </w:rPr>
              <w:t>Not applicable</w:t>
            </w:r>
          </w:p>
        </w:tc>
      </w:tr>
      <w:tr w:rsidR="00110ED8" w:rsidRPr="00BF2504" w14:paraId="4905474B" w14:textId="77777777" w:rsidTr="00110ED8">
        <w:trPr>
          <w:trHeight w:val="300"/>
        </w:trPr>
        <w:tc>
          <w:tcPr>
            <w:tcW w:w="1765" w:type="pct"/>
            <w:hideMark/>
          </w:tcPr>
          <w:p w14:paraId="163E4FF2" w14:textId="77777777" w:rsidR="00110ED8" w:rsidRPr="00BF2504" w:rsidRDefault="00110ED8" w:rsidP="00B65D83">
            <w:pPr>
              <w:pStyle w:val="TableBodyTextMIRB"/>
              <w:rPr>
                <w:rFonts w:eastAsia="Times New Roman"/>
                <w:lang w:eastAsia="en-CA"/>
              </w:rPr>
            </w:pPr>
            <w:r w:rsidRPr="00BF2504">
              <w:t>COUNTY OF BRANT</w:t>
            </w:r>
          </w:p>
        </w:tc>
        <w:tc>
          <w:tcPr>
            <w:tcW w:w="776" w:type="pct"/>
            <w:hideMark/>
          </w:tcPr>
          <w:p w14:paraId="6F8DA17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7787F64" w14:textId="77777777" w:rsidR="00110ED8" w:rsidRPr="00BF2504" w:rsidRDefault="00110ED8" w:rsidP="00B65D83">
            <w:pPr>
              <w:pStyle w:val="TableBodyTextMIRB"/>
              <w:rPr>
                <w:rFonts w:eastAsia="Times New Roman"/>
                <w:lang w:eastAsia="en-CA"/>
              </w:rPr>
            </w:pPr>
            <w:r w:rsidRPr="00BF2504">
              <w:t>BRANT</w:t>
            </w:r>
          </w:p>
        </w:tc>
        <w:tc>
          <w:tcPr>
            <w:tcW w:w="825" w:type="pct"/>
            <w:noWrap/>
            <w:hideMark/>
          </w:tcPr>
          <w:p w14:paraId="54BBF079" w14:textId="3BE6421D" w:rsidR="00110ED8" w:rsidRPr="00BF2504" w:rsidRDefault="00110ED8" w:rsidP="00B65D83">
            <w:r>
              <w:rPr>
                <w:rFonts w:eastAsia="Times New Roman"/>
                <w:lang w:eastAsia="en-CA"/>
              </w:rPr>
              <w:t>Not applicable</w:t>
            </w:r>
          </w:p>
        </w:tc>
      </w:tr>
      <w:tr w:rsidR="00110ED8" w:rsidRPr="00BF2504" w14:paraId="1E913B88" w14:textId="77777777" w:rsidTr="00110ED8">
        <w:trPr>
          <w:trHeight w:val="300"/>
        </w:trPr>
        <w:tc>
          <w:tcPr>
            <w:tcW w:w="1765" w:type="pct"/>
            <w:hideMark/>
          </w:tcPr>
          <w:p w14:paraId="6A8CF351" w14:textId="77777777" w:rsidR="00110ED8" w:rsidRPr="00BF2504" w:rsidRDefault="00110ED8" w:rsidP="00B65D83">
            <w:pPr>
              <w:pStyle w:val="TableBodyTextMIRB"/>
              <w:rPr>
                <w:rFonts w:eastAsia="Times New Roman"/>
                <w:lang w:eastAsia="en-CA"/>
              </w:rPr>
            </w:pPr>
            <w:r w:rsidRPr="00BF2504">
              <w:t>COUNTY OF BRUCE</w:t>
            </w:r>
          </w:p>
        </w:tc>
        <w:tc>
          <w:tcPr>
            <w:tcW w:w="776" w:type="pct"/>
            <w:hideMark/>
          </w:tcPr>
          <w:p w14:paraId="3C5F59E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1097100" w14:textId="77777777" w:rsidR="00110ED8" w:rsidRPr="00BF2504" w:rsidRDefault="00110ED8" w:rsidP="00B65D83">
            <w:pPr>
              <w:pStyle w:val="TableBodyTextMIRB"/>
              <w:rPr>
                <w:rFonts w:eastAsia="Times New Roman"/>
                <w:lang w:eastAsia="en-CA"/>
              </w:rPr>
            </w:pPr>
            <w:r w:rsidRPr="00BF2504">
              <w:t>BRUCE</w:t>
            </w:r>
          </w:p>
        </w:tc>
        <w:tc>
          <w:tcPr>
            <w:tcW w:w="825" w:type="pct"/>
            <w:noWrap/>
            <w:hideMark/>
          </w:tcPr>
          <w:p w14:paraId="5240E4AA" w14:textId="4313677F" w:rsidR="00110ED8" w:rsidRPr="00BF2504" w:rsidRDefault="00110ED8" w:rsidP="00B65D83">
            <w:r>
              <w:rPr>
                <w:rFonts w:eastAsia="Times New Roman"/>
                <w:lang w:eastAsia="en-CA"/>
              </w:rPr>
              <w:t>Not applicable</w:t>
            </w:r>
          </w:p>
        </w:tc>
      </w:tr>
      <w:tr w:rsidR="00110ED8" w:rsidRPr="00BF2504" w14:paraId="40117EC3" w14:textId="77777777" w:rsidTr="00110ED8">
        <w:trPr>
          <w:trHeight w:val="300"/>
        </w:trPr>
        <w:tc>
          <w:tcPr>
            <w:tcW w:w="1765" w:type="pct"/>
            <w:hideMark/>
          </w:tcPr>
          <w:p w14:paraId="44A587DA" w14:textId="77777777" w:rsidR="00110ED8" w:rsidRPr="00BF2504" w:rsidRDefault="00110ED8" w:rsidP="00B65D83">
            <w:pPr>
              <w:pStyle w:val="TableBodyTextMIRB"/>
              <w:rPr>
                <w:rFonts w:eastAsia="Times New Roman"/>
                <w:lang w:eastAsia="en-CA"/>
              </w:rPr>
            </w:pPr>
            <w:r w:rsidRPr="00BF2504">
              <w:t>COUNTY OF DUFFERIN</w:t>
            </w:r>
          </w:p>
        </w:tc>
        <w:tc>
          <w:tcPr>
            <w:tcW w:w="776" w:type="pct"/>
            <w:hideMark/>
          </w:tcPr>
          <w:p w14:paraId="1D599FE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258DF87" w14:textId="77777777" w:rsidR="00110ED8" w:rsidRPr="00BF2504" w:rsidRDefault="00110ED8" w:rsidP="00B65D83">
            <w:pPr>
              <w:pStyle w:val="TableBodyTextMIRB"/>
              <w:rPr>
                <w:rFonts w:eastAsia="Times New Roman"/>
                <w:lang w:eastAsia="en-CA"/>
              </w:rPr>
            </w:pPr>
            <w:r w:rsidRPr="00BF2504">
              <w:t>DUFFERIN</w:t>
            </w:r>
          </w:p>
        </w:tc>
        <w:tc>
          <w:tcPr>
            <w:tcW w:w="825" w:type="pct"/>
            <w:noWrap/>
            <w:hideMark/>
          </w:tcPr>
          <w:p w14:paraId="7683F9C2" w14:textId="046607AC" w:rsidR="00110ED8" w:rsidRPr="00BF2504" w:rsidRDefault="00110ED8" w:rsidP="00B65D83">
            <w:r>
              <w:rPr>
                <w:rFonts w:eastAsia="Times New Roman"/>
                <w:lang w:eastAsia="en-CA"/>
              </w:rPr>
              <w:t>Not applicable</w:t>
            </w:r>
          </w:p>
        </w:tc>
      </w:tr>
      <w:tr w:rsidR="00110ED8" w:rsidRPr="00BF2504" w14:paraId="2884F2E1" w14:textId="77777777" w:rsidTr="00110ED8">
        <w:trPr>
          <w:trHeight w:val="300"/>
        </w:trPr>
        <w:tc>
          <w:tcPr>
            <w:tcW w:w="1765" w:type="pct"/>
            <w:hideMark/>
          </w:tcPr>
          <w:p w14:paraId="7A38DF45" w14:textId="77777777" w:rsidR="00110ED8" w:rsidRPr="00BF2504" w:rsidRDefault="00110ED8" w:rsidP="00B65D83">
            <w:pPr>
              <w:pStyle w:val="TableBodyTextMIRB"/>
              <w:rPr>
                <w:rFonts w:eastAsia="Times New Roman"/>
                <w:lang w:eastAsia="en-CA"/>
              </w:rPr>
            </w:pPr>
            <w:r w:rsidRPr="00BF2504">
              <w:t>COUNTY OF ELGIN</w:t>
            </w:r>
          </w:p>
        </w:tc>
        <w:tc>
          <w:tcPr>
            <w:tcW w:w="776" w:type="pct"/>
            <w:hideMark/>
          </w:tcPr>
          <w:p w14:paraId="72DA518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C758A05" w14:textId="77777777" w:rsidR="00110ED8" w:rsidRPr="00BF2504" w:rsidRDefault="00110ED8" w:rsidP="00B65D83">
            <w:pPr>
              <w:pStyle w:val="TableBodyTextMIRB"/>
              <w:rPr>
                <w:rFonts w:eastAsia="Times New Roman"/>
                <w:lang w:eastAsia="en-CA"/>
              </w:rPr>
            </w:pPr>
            <w:r w:rsidRPr="00BF2504">
              <w:t>ELGIN</w:t>
            </w:r>
          </w:p>
        </w:tc>
        <w:tc>
          <w:tcPr>
            <w:tcW w:w="825" w:type="pct"/>
            <w:noWrap/>
            <w:hideMark/>
          </w:tcPr>
          <w:p w14:paraId="043CB8AA" w14:textId="2F98D555" w:rsidR="00110ED8" w:rsidRPr="00BF2504" w:rsidRDefault="00110ED8" w:rsidP="00B65D83">
            <w:r>
              <w:rPr>
                <w:rFonts w:eastAsia="Times New Roman"/>
                <w:lang w:eastAsia="en-CA"/>
              </w:rPr>
              <w:t>Not applicable</w:t>
            </w:r>
          </w:p>
        </w:tc>
      </w:tr>
      <w:tr w:rsidR="00110ED8" w:rsidRPr="00BF2504" w14:paraId="1143D57A" w14:textId="77777777" w:rsidTr="00110ED8">
        <w:trPr>
          <w:trHeight w:val="300"/>
        </w:trPr>
        <w:tc>
          <w:tcPr>
            <w:tcW w:w="1765" w:type="pct"/>
            <w:hideMark/>
          </w:tcPr>
          <w:p w14:paraId="0F666028" w14:textId="77777777" w:rsidR="00110ED8" w:rsidRPr="00BF2504" w:rsidRDefault="00110ED8" w:rsidP="00B65D83">
            <w:pPr>
              <w:pStyle w:val="TableBodyTextMIRB"/>
              <w:rPr>
                <w:rFonts w:eastAsia="Times New Roman"/>
                <w:lang w:eastAsia="en-CA"/>
              </w:rPr>
            </w:pPr>
            <w:r w:rsidRPr="00BF2504">
              <w:t>COUNTY OF ESSEX</w:t>
            </w:r>
          </w:p>
        </w:tc>
        <w:tc>
          <w:tcPr>
            <w:tcW w:w="776" w:type="pct"/>
            <w:hideMark/>
          </w:tcPr>
          <w:p w14:paraId="65839DC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5487419" w14:textId="77777777" w:rsidR="00110ED8" w:rsidRPr="00BF2504" w:rsidRDefault="00110ED8" w:rsidP="00B65D83">
            <w:pPr>
              <w:pStyle w:val="TableBodyTextMIRB"/>
              <w:rPr>
                <w:rFonts w:eastAsia="Times New Roman"/>
                <w:lang w:eastAsia="en-CA"/>
              </w:rPr>
            </w:pPr>
            <w:r w:rsidRPr="00BF2504">
              <w:t>ESSEX</w:t>
            </w:r>
          </w:p>
        </w:tc>
        <w:tc>
          <w:tcPr>
            <w:tcW w:w="825" w:type="pct"/>
            <w:noWrap/>
            <w:hideMark/>
          </w:tcPr>
          <w:p w14:paraId="479A9B47" w14:textId="5CADB9E6" w:rsidR="00110ED8" w:rsidRPr="00BF2504" w:rsidRDefault="00110ED8" w:rsidP="00B65D83">
            <w:r>
              <w:rPr>
                <w:rFonts w:eastAsia="Times New Roman"/>
                <w:lang w:eastAsia="en-CA"/>
              </w:rPr>
              <w:t>Not applicable</w:t>
            </w:r>
          </w:p>
        </w:tc>
      </w:tr>
      <w:tr w:rsidR="00110ED8" w:rsidRPr="00BF2504" w14:paraId="28EC9FFC" w14:textId="77777777" w:rsidTr="00110ED8">
        <w:trPr>
          <w:trHeight w:val="300"/>
        </w:trPr>
        <w:tc>
          <w:tcPr>
            <w:tcW w:w="1765" w:type="pct"/>
            <w:hideMark/>
          </w:tcPr>
          <w:p w14:paraId="72616543" w14:textId="77777777" w:rsidR="00110ED8" w:rsidRPr="00BF2504" w:rsidRDefault="00110ED8" w:rsidP="00B65D83">
            <w:pPr>
              <w:pStyle w:val="TableBodyTextMIRB"/>
              <w:rPr>
                <w:rFonts w:eastAsia="Times New Roman"/>
                <w:lang w:eastAsia="en-CA"/>
              </w:rPr>
            </w:pPr>
            <w:r w:rsidRPr="00BF2504">
              <w:t>COUNTY OF FRONTENAC</w:t>
            </w:r>
          </w:p>
        </w:tc>
        <w:tc>
          <w:tcPr>
            <w:tcW w:w="776" w:type="pct"/>
            <w:hideMark/>
          </w:tcPr>
          <w:p w14:paraId="1D76A12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B11C2C3" w14:textId="77777777" w:rsidR="00110ED8" w:rsidRPr="00BF2504" w:rsidRDefault="00110ED8" w:rsidP="00B65D83">
            <w:pPr>
              <w:pStyle w:val="TableBodyTextMIRB"/>
              <w:rPr>
                <w:rFonts w:eastAsia="Times New Roman"/>
                <w:lang w:eastAsia="en-CA"/>
              </w:rPr>
            </w:pPr>
            <w:r w:rsidRPr="00BF2504">
              <w:t>FRONTENAC</w:t>
            </w:r>
          </w:p>
        </w:tc>
        <w:tc>
          <w:tcPr>
            <w:tcW w:w="825" w:type="pct"/>
            <w:noWrap/>
            <w:hideMark/>
          </w:tcPr>
          <w:p w14:paraId="2369B25F" w14:textId="0DBDE8D5" w:rsidR="00110ED8" w:rsidRPr="00BF2504" w:rsidRDefault="00110ED8" w:rsidP="00B65D83">
            <w:r>
              <w:rPr>
                <w:rFonts w:eastAsia="Times New Roman"/>
                <w:lang w:eastAsia="en-CA"/>
              </w:rPr>
              <w:t>Not applicable</w:t>
            </w:r>
          </w:p>
        </w:tc>
      </w:tr>
      <w:tr w:rsidR="00110ED8" w:rsidRPr="00BF2504" w14:paraId="086738BF" w14:textId="77777777" w:rsidTr="00110ED8">
        <w:trPr>
          <w:trHeight w:val="300"/>
        </w:trPr>
        <w:tc>
          <w:tcPr>
            <w:tcW w:w="1765" w:type="pct"/>
            <w:hideMark/>
          </w:tcPr>
          <w:p w14:paraId="18C2463D" w14:textId="77777777" w:rsidR="00110ED8" w:rsidRPr="00BF2504" w:rsidRDefault="00110ED8" w:rsidP="00B65D83">
            <w:pPr>
              <w:pStyle w:val="TableBodyTextMIRB"/>
              <w:rPr>
                <w:rFonts w:eastAsia="Times New Roman"/>
                <w:lang w:eastAsia="en-CA"/>
              </w:rPr>
            </w:pPr>
            <w:r w:rsidRPr="00BF2504">
              <w:t>COUNTY OF GREY</w:t>
            </w:r>
          </w:p>
        </w:tc>
        <w:tc>
          <w:tcPr>
            <w:tcW w:w="776" w:type="pct"/>
            <w:hideMark/>
          </w:tcPr>
          <w:p w14:paraId="700D54C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A79F5C3" w14:textId="77777777" w:rsidR="00110ED8" w:rsidRPr="00BF2504" w:rsidRDefault="00110ED8" w:rsidP="00B65D83">
            <w:pPr>
              <w:pStyle w:val="TableBodyTextMIRB"/>
              <w:rPr>
                <w:rFonts w:eastAsia="Times New Roman"/>
                <w:lang w:eastAsia="en-CA"/>
              </w:rPr>
            </w:pPr>
            <w:r w:rsidRPr="00BF2504">
              <w:t>GREY</w:t>
            </w:r>
          </w:p>
        </w:tc>
        <w:tc>
          <w:tcPr>
            <w:tcW w:w="825" w:type="pct"/>
            <w:noWrap/>
            <w:hideMark/>
          </w:tcPr>
          <w:p w14:paraId="43D61EC5" w14:textId="324B1970" w:rsidR="00110ED8" w:rsidRPr="00BF2504" w:rsidRDefault="00110ED8" w:rsidP="00B65D83">
            <w:r>
              <w:rPr>
                <w:rFonts w:eastAsia="Times New Roman"/>
                <w:lang w:eastAsia="en-CA"/>
              </w:rPr>
              <w:t>Not applicable</w:t>
            </w:r>
          </w:p>
        </w:tc>
      </w:tr>
      <w:tr w:rsidR="00110ED8" w:rsidRPr="00BF2504" w14:paraId="451D6B19" w14:textId="77777777" w:rsidTr="00110ED8">
        <w:trPr>
          <w:trHeight w:val="300"/>
        </w:trPr>
        <w:tc>
          <w:tcPr>
            <w:tcW w:w="1765" w:type="pct"/>
            <w:hideMark/>
          </w:tcPr>
          <w:p w14:paraId="7AF8AE4E" w14:textId="77777777" w:rsidR="00110ED8" w:rsidRPr="00BF2504" w:rsidRDefault="00110ED8" w:rsidP="00B65D83">
            <w:pPr>
              <w:pStyle w:val="TableBodyTextMIRB"/>
              <w:rPr>
                <w:rFonts w:eastAsia="Times New Roman"/>
                <w:lang w:eastAsia="en-CA"/>
              </w:rPr>
            </w:pPr>
            <w:r w:rsidRPr="00BF2504">
              <w:t>COUNTY OF HALIBURTON</w:t>
            </w:r>
          </w:p>
        </w:tc>
        <w:tc>
          <w:tcPr>
            <w:tcW w:w="776" w:type="pct"/>
            <w:hideMark/>
          </w:tcPr>
          <w:p w14:paraId="3143EC0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5C1E45E" w14:textId="77777777" w:rsidR="00110ED8" w:rsidRPr="00BF2504" w:rsidRDefault="00110ED8" w:rsidP="00B65D83">
            <w:pPr>
              <w:pStyle w:val="TableBodyTextMIRB"/>
              <w:rPr>
                <w:rFonts w:eastAsia="Times New Roman"/>
                <w:lang w:eastAsia="en-CA"/>
              </w:rPr>
            </w:pPr>
            <w:r w:rsidRPr="00BF2504">
              <w:t>HALIBURTON</w:t>
            </w:r>
          </w:p>
        </w:tc>
        <w:tc>
          <w:tcPr>
            <w:tcW w:w="825" w:type="pct"/>
            <w:noWrap/>
            <w:hideMark/>
          </w:tcPr>
          <w:p w14:paraId="4A62A33E" w14:textId="6BE47B2F" w:rsidR="00110ED8" w:rsidRPr="00BF2504" w:rsidRDefault="00110ED8" w:rsidP="00B65D83">
            <w:r>
              <w:rPr>
                <w:rFonts w:eastAsia="Times New Roman"/>
                <w:lang w:eastAsia="en-CA"/>
              </w:rPr>
              <w:t>Not applicable</w:t>
            </w:r>
          </w:p>
        </w:tc>
      </w:tr>
      <w:tr w:rsidR="00110ED8" w:rsidRPr="00BF2504" w14:paraId="02BAB889" w14:textId="77777777" w:rsidTr="00110ED8">
        <w:trPr>
          <w:trHeight w:val="300"/>
        </w:trPr>
        <w:tc>
          <w:tcPr>
            <w:tcW w:w="1765" w:type="pct"/>
            <w:hideMark/>
          </w:tcPr>
          <w:p w14:paraId="14A2754D" w14:textId="77777777" w:rsidR="00110ED8" w:rsidRPr="00BF2504" w:rsidRDefault="00110ED8" w:rsidP="00B65D83">
            <w:pPr>
              <w:pStyle w:val="TableBodyTextMIRB"/>
              <w:rPr>
                <w:rFonts w:eastAsia="Times New Roman"/>
                <w:lang w:eastAsia="en-CA"/>
              </w:rPr>
            </w:pPr>
            <w:r w:rsidRPr="00BF2504">
              <w:t>COUNTY OF HASTINGS</w:t>
            </w:r>
          </w:p>
        </w:tc>
        <w:tc>
          <w:tcPr>
            <w:tcW w:w="776" w:type="pct"/>
            <w:hideMark/>
          </w:tcPr>
          <w:p w14:paraId="377ACEE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D6176FE" w14:textId="77777777" w:rsidR="00110ED8" w:rsidRPr="00BF2504" w:rsidRDefault="00110ED8" w:rsidP="00B65D83">
            <w:pPr>
              <w:pStyle w:val="TableBodyTextMIRB"/>
              <w:rPr>
                <w:rFonts w:eastAsia="Times New Roman"/>
                <w:lang w:eastAsia="en-CA"/>
              </w:rPr>
            </w:pPr>
            <w:r w:rsidRPr="00BF2504">
              <w:t>HASTINGS</w:t>
            </w:r>
          </w:p>
        </w:tc>
        <w:tc>
          <w:tcPr>
            <w:tcW w:w="825" w:type="pct"/>
            <w:noWrap/>
            <w:hideMark/>
          </w:tcPr>
          <w:p w14:paraId="1F1EFC1D" w14:textId="13B9989D" w:rsidR="00110ED8" w:rsidRPr="00BF2504" w:rsidRDefault="00110ED8" w:rsidP="00B65D83">
            <w:r>
              <w:rPr>
                <w:rFonts w:eastAsia="Times New Roman"/>
                <w:lang w:eastAsia="en-CA"/>
              </w:rPr>
              <w:t>Not applicable</w:t>
            </w:r>
          </w:p>
        </w:tc>
      </w:tr>
      <w:tr w:rsidR="00110ED8" w:rsidRPr="00BF2504" w14:paraId="7C954D9C" w14:textId="77777777" w:rsidTr="00110ED8">
        <w:trPr>
          <w:trHeight w:val="300"/>
        </w:trPr>
        <w:tc>
          <w:tcPr>
            <w:tcW w:w="1765" w:type="pct"/>
            <w:hideMark/>
          </w:tcPr>
          <w:p w14:paraId="504604A2" w14:textId="77777777" w:rsidR="00110ED8" w:rsidRPr="00BF2504" w:rsidRDefault="00110ED8" w:rsidP="00B65D83">
            <w:pPr>
              <w:pStyle w:val="TableBodyTextMIRB"/>
              <w:rPr>
                <w:rFonts w:eastAsia="Times New Roman"/>
                <w:lang w:eastAsia="en-CA"/>
              </w:rPr>
            </w:pPr>
            <w:r w:rsidRPr="00BF2504">
              <w:t>COUNTY OF HURON</w:t>
            </w:r>
          </w:p>
        </w:tc>
        <w:tc>
          <w:tcPr>
            <w:tcW w:w="776" w:type="pct"/>
            <w:hideMark/>
          </w:tcPr>
          <w:p w14:paraId="292CA2C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06D9AAA" w14:textId="77777777" w:rsidR="00110ED8" w:rsidRPr="00BF2504" w:rsidRDefault="00110ED8" w:rsidP="00B65D83">
            <w:pPr>
              <w:pStyle w:val="TableBodyTextMIRB"/>
              <w:rPr>
                <w:rFonts w:eastAsia="Times New Roman"/>
                <w:lang w:eastAsia="en-CA"/>
              </w:rPr>
            </w:pPr>
            <w:r w:rsidRPr="00BF2504">
              <w:t>HURON</w:t>
            </w:r>
          </w:p>
        </w:tc>
        <w:tc>
          <w:tcPr>
            <w:tcW w:w="825" w:type="pct"/>
            <w:noWrap/>
            <w:hideMark/>
          </w:tcPr>
          <w:p w14:paraId="77D33496" w14:textId="43D8661D" w:rsidR="00110ED8" w:rsidRPr="00BF2504" w:rsidRDefault="00110ED8" w:rsidP="00B65D83">
            <w:r>
              <w:rPr>
                <w:rFonts w:eastAsia="Times New Roman"/>
                <w:lang w:eastAsia="en-CA"/>
              </w:rPr>
              <w:t>Not applicable</w:t>
            </w:r>
          </w:p>
        </w:tc>
      </w:tr>
      <w:tr w:rsidR="00110ED8" w:rsidRPr="00BF2504" w14:paraId="0304E8B3" w14:textId="77777777" w:rsidTr="00110ED8">
        <w:trPr>
          <w:trHeight w:val="300"/>
        </w:trPr>
        <w:tc>
          <w:tcPr>
            <w:tcW w:w="1765" w:type="pct"/>
            <w:hideMark/>
          </w:tcPr>
          <w:p w14:paraId="06CF41E7" w14:textId="77777777" w:rsidR="00110ED8" w:rsidRPr="00BF2504" w:rsidRDefault="00110ED8" w:rsidP="00B65D83">
            <w:pPr>
              <w:pStyle w:val="TableBodyTextMIRB"/>
              <w:rPr>
                <w:rFonts w:eastAsia="Times New Roman"/>
                <w:lang w:eastAsia="en-CA"/>
              </w:rPr>
            </w:pPr>
            <w:r w:rsidRPr="00BF2504">
              <w:lastRenderedPageBreak/>
              <w:t>COUNTY OF LAMBTON</w:t>
            </w:r>
          </w:p>
        </w:tc>
        <w:tc>
          <w:tcPr>
            <w:tcW w:w="776" w:type="pct"/>
            <w:hideMark/>
          </w:tcPr>
          <w:p w14:paraId="581FE18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A1B009B" w14:textId="77777777" w:rsidR="00110ED8" w:rsidRPr="00BF2504" w:rsidRDefault="00110ED8" w:rsidP="00B65D83">
            <w:pPr>
              <w:pStyle w:val="TableBodyTextMIRB"/>
              <w:rPr>
                <w:rFonts w:eastAsia="Times New Roman"/>
                <w:lang w:eastAsia="en-CA"/>
              </w:rPr>
            </w:pPr>
            <w:r w:rsidRPr="00BF2504">
              <w:t>LAMBTON</w:t>
            </w:r>
          </w:p>
        </w:tc>
        <w:tc>
          <w:tcPr>
            <w:tcW w:w="825" w:type="pct"/>
            <w:noWrap/>
            <w:hideMark/>
          </w:tcPr>
          <w:p w14:paraId="58F325FB" w14:textId="1E9AE475" w:rsidR="00110ED8" w:rsidRPr="00BF2504" w:rsidRDefault="00110ED8" w:rsidP="00B65D83">
            <w:r>
              <w:rPr>
                <w:rFonts w:eastAsia="Times New Roman"/>
                <w:lang w:eastAsia="en-CA"/>
              </w:rPr>
              <w:t>Not applicable</w:t>
            </w:r>
          </w:p>
        </w:tc>
      </w:tr>
      <w:tr w:rsidR="00110ED8" w:rsidRPr="00BF2504" w14:paraId="35B1CAEA" w14:textId="77777777" w:rsidTr="00110ED8">
        <w:trPr>
          <w:trHeight w:val="300"/>
        </w:trPr>
        <w:tc>
          <w:tcPr>
            <w:tcW w:w="1765" w:type="pct"/>
            <w:hideMark/>
          </w:tcPr>
          <w:p w14:paraId="6E5FDEAF" w14:textId="77777777" w:rsidR="00110ED8" w:rsidRPr="00BF2504" w:rsidRDefault="00110ED8" w:rsidP="00B65D83">
            <w:pPr>
              <w:pStyle w:val="TableBodyTextMIRB"/>
              <w:rPr>
                <w:rFonts w:eastAsia="Times New Roman"/>
                <w:lang w:eastAsia="en-CA"/>
              </w:rPr>
            </w:pPr>
            <w:r w:rsidRPr="00BF2504">
              <w:t>COUNTY OF LANARK</w:t>
            </w:r>
          </w:p>
        </w:tc>
        <w:tc>
          <w:tcPr>
            <w:tcW w:w="776" w:type="pct"/>
            <w:hideMark/>
          </w:tcPr>
          <w:p w14:paraId="6EEEE09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D2B5C9E" w14:textId="77777777" w:rsidR="00110ED8" w:rsidRPr="00BF2504" w:rsidRDefault="00110ED8" w:rsidP="00B65D83">
            <w:pPr>
              <w:pStyle w:val="TableBodyTextMIRB"/>
              <w:rPr>
                <w:rFonts w:eastAsia="Times New Roman"/>
                <w:lang w:eastAsia="en-CA"/>
              </w:rPr>
            </w:pPr>
            <w:r w:rsidRPr="00BF2504">
              <w:t>LANARK</w:t>
            </w:r>
          </w:p>
        </w:tc>
        <w:tc>
          <w:tcPr>
            <w:tcW w:w="825" w:type="pct"/>
            <w:noWrap/>
            <w:hideMark/>
          </w:tcPr>
          <w:p w14:paraId="638D1028" w14:textId="7108F488" w:rsidR="00110ED8" w:rsidRPr="00BF2504" w:rsidRDefault="00110ED8" w:rsidP="00B65D83">
            <w:r>
              <w:rPr>
                <w:rFonts w:eastAsia="Times New Roman"/>
                <w:lang w:eastAsia="en-CA"/>
              </w:rPr>
              <w:t>Not applicable</w:t>
            </w:r>
          </w:p>
        </w:tc>
      </w:tr>
      <w:tr w:rsidR="00110ED8" w:rsidRPr="00BF2504" w14:paraId="7BEAE108" w14:textId="77777777" w:rsidTr="00110ED8">
        <w:trPr>
          <w:trHeight w:val="300"/>
        </w:trPr>
        <w:tc>
          <w:tcPr>
            <w:tcW w:w="1765" w:type="pct"/>
            <w:hideMark/>
          </w:tcPr>
          <w:p w14:paraId="00C23A92" w14:textId="77777777" w:rsidR="00110ED8" w:rsidRPr="00BF2504" w:rsidRDefault="00110ED8" w:rsidP="00B65D83">
            <w:pPr>
              <w:pStyle w:val="TableBodyTextMIRB"/>
              <w:rPr>
                <w:rFonts w:eastAsia="Times New Roman"/>
                <w:lang w:eastAsia="en-CA"/>
              </w:rPr>
            </w:pPr>
            <w:r w:rsidRPr="00BF2504">
              <w:t>COUNTY OF LENNOX AND ADDINGTON</w:t>
            </w:r>
          </w:p>
        </w:tc>
        <w:tc>
          <w:tcPr>
            <w:tcW w:w="776" w:type="pct"/>
            <w:hideMark/>
          </w:tcPr>
          <w:p w14:paraId="364D920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E92AEE" w14:textId="77777777" w:rsidR="00110ED8" w:rsidRPr="00BF2504" w:rsidRDefault="00110ED8" w:rsidP="00B65D83">
            <w:pPr>
              <w:pStyle w:val="TableBodyTextMIRB"/>
              <w:rPr>
                <w:rFonts w:eastAsia="Times New Roman"/>
                <w:lang w:eastAsia="en-CA"/>
              </w:rPr>
            </w:pPr>
            <w:r w:rsidRPr="00BF2504">
              <w:t>LENNOX AND ADDINGTON</w:t>
            </w:r>
          </w:p>
        </w:tc>
        <w:tc>
          <w:tcPr>
            <w:tcW w:w="825" w:type="pct"/>
            <w:noWrap/>
            <w:hideMark/>
          </w:tcPr>
          <w:p w14:paraId="0420DDD5" w14:textId="5265E863" w:rsidR="00110ED8" w:rsidRPr="00BF2504" w:rsidRDefault="00110ED8" w:rsidP="00B65D83">
            <w:r>
              <w:rPr>
                <w:rFonts w:eastAsia="Times New Roman"/>
                <w:lang w:eastAsia="en-CA"/>
              </w:rPr>
              <w:t>Not applicable</w:t>
            </w:r>
          </w:p>
        </w:tc>
      </w:tr>
      <w:tr w:rsidR="00110ED8" w:rsidRPr="00BF2504" w14:paraId="7F2C6081" w14:textId="77777777" w:rsidTr="00110ED8">
        <w:trPr>
          <w:trHeight w:val="300"/>
        </w:trPr>
        <w:tc>
          <w:tcPr>
            <w:tcW w:w="1765" w:type="pct"/>
            <w:hideMark/>
          </w:tcPr>
          <w:p w14:paraId="7CC7F9FF" w14:textId="77777777" w:rsidR="00110ED8" w:rsidRPr="00BF2504" w:rsidRDefault="00110ED8" w:rsidP="00B65D83">
            <w:pPr>
              <w:pStyle w:val="TableBodyTextMIRB"/>
              <w:rPr>
                <w:rFonts w:eastAsia="Times New Roman"/>
                <w:lang w:eastAsia="en-CA"/>
              </w:rPr>
            </w:pPr>
            <w:r w:rsidRPr="00BF2504">
              <w:t>COUNTY OF MIDDLESEX</w:t>
            </w:r>
          </w:p>
        </w:tc>
        <w:tc>
          <w:tcPr>
            <w:tcW w:w="776" w:type="pct"/>
            <w:hideMark/>
          </w:tcPr>
          <w:p w14:paraId="1ECEA2D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84A385E" w14:textId="77777777" w:rsidR="00110ED8" w:rsidRPr="00BF2504" w:rsidRDefault="00110ED8" w:rsidP="00B65D83">
            <w:pPr>
              <w:pStyle w:val="TableBodyTextMIRB"/>
              <w:rPr>
                <w:rFonts w:eastAsia="Times New Roman"/>
                <w:lang w:eastAsia="en-CA"/>
              </w:rPr>
            </w:pPr>
            <w:r w:rsidRPr="00BF2504">
              <w:t>MIDDLESEX</w:t>
            </w:r>
          </w:p>
        </w:tc>
        <w:tc>
          <w:tcPr>
            <w:tcW w:w="825" w:type="pct"/>
            <w:noWrap/>
            <w:hideMark/>
          </w:tcPr>
          <w:p w14:paraId="526170AC" w14:textId="1787DF9D" w:rsidR="00110ED8" w:rsidRPr="00BF2504" w:rsidRDefault="00110ED8" w:rsidP="00B65D83">
            <w:r>
              <w:rPr>
                <w:rFonts w:eastAsia="Times New Roman"/>
                <w:lang w:eastAsia="en-CA"/>
              </w:rPr>
              <w:t>Not applicable</w:t>
            </w:r>
          </w:p>
        </w:tc>
      </w:tr>
      <w:tr w:rsidR="00110ED8" w:rsidRPr="00BF2504" w14:paraId="6CB019C8" w14:textId="77777777" w:rsidTr="00110ED8">
        <w:trPr>
          <w:trHeight w:val="300"/>
        </w:trPr>
        <w:tc>
          <w:tcPr>
            <w:tcW w:w="1765" w:type="pct"/>
            <w:hideMark/>
          </w:tcPr>
          <w:p w14:paraId="647F35E3" w14:textId="77777777" w:rsidR="00110ED8" w:rsidRPr="00BF2504" w:rsidRDefault="00110ED8" w:rsidP="00B65D83">
            <w:pPr>
              <w:pStyle w:val="TableBodyTextMIRB"/>
              <w:rPr>
                <w:rFonts w:eastAsia="Times New Roman"/>
                <w:lang w:eastAsia="en-CA"/>
              </w:rPr>
            </w:pPr>
            <w:r w:rsidRPr="00BF2504">
              <w:t>COUNTY OF NORTHUMBERLAND</w:t>
            </w:r>
          </w:p>
        </w:tc>
        <w:tc>
          <w:tcPr>
            <w:tcW w:w="776" w:type="pct"/>
            <w:hideMark/>
          </w:tcPr>
          <w:p w14:paraId="7F433D9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19E10C2" w14:textId="77777777" w:rsidR="00110ED8" w:rsidRPr="00BF2504" w:rsidRDefault="00110ED8" w:rsidP="00B65D83">
            <w:pPr>
              <w:pStyle w:val="TableBodyTextMIRB"/>
              <w:rPr>
                <w:rFonts w:eastAsia="Times New Roman"/>
                <w:lang w:eastAsia="en-CA"/>
              </w:rPr>
            </w:pPr>
            <w:r w:rsidRPr="00BF2504">
              <w:t>NORTHUMBERLAND</w:t>
            </w:r>
          </w:p>
        </w:tc>
        <w:tc>
          <w:tcPr>
            <w:tcW w:w="825" w:type="pct"/>
            <w:noWrap/>
            <w:hideMark/>
          </w:tcPr>
          <w:p w14:paraId="37F5D318" w14:textId="02D1D548" w:rsidR="00110ED8" w:rsidRPr="00BF2504" w:rsidRDefault="00110ED8" w:rsidP="00B65D83">
            <w:r>
              <w:rPr>
                <w:rFonts w:eastAsia="Times New Roman"/>
                <w:lang w:eastAsia="en-CA"/>
              </w:rPr>
              <w:t>Not applicable</w:t>
            </w:r>
          </w:p>
        </w:tc>
      </w:tr>
      <w:tr w:rsidR="00110ED8" w:rsidRPr="00BF2504" w14:paraId="59D9BB50" w14:textId="77777777" w:rsidTr="00110ED8">
        <w:trPr>
          <w:trHeight w:val="300"/>
        </w:trPr>
        <w:tc>
          <w:tcPr>
            <w:tcW w:w="1765" w:type="pct"/>
            <w:hideMark/>
          </w:tcPr>
          <w:p w14:paraId="3AD9F43C" w14:textId="77777777" w:rsidR="00110ED8" w:rsidRPr="00BF2504" w:rsidRDefault="00110ED8" w:rsidP="00B65D83">
            <w:pPr>
              <w:pStyle w:val="TableBodyTextMIRB"/>
              <w:rPr>
                <w:rFonts w:eastAsia="Times New Roman"/>
                <w:lang w:eastAsia="en-CA"/>
              </w:rPr>
            </w:pPr>
            <w:r w:rsidRPr="00BF2504">
              <w:t>COUNTY OF OXFORD</w:t>
            </w:r>
          </w:p>
        </w:tc>
        <w:tc>
          <w:tcPr>
            <w:tcW w:w="776" w:type="pct"/>
            <w:hideMark/>
          </w:tcPr>
          <w:p w14:paraId="567B6EE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5A43DF" w14:textId="77777777" w:rsidR="00110ED8" w:rsidRPr="00BF2504" w:rsidRDefault="00110ED8" w:rsidP="00B65D83">
            <w:pPr>
              <w:pStyle w:val="TableBodyTextMIRB"/>
              <w:rPr>
                <w:rFonts w:eastAsia="Times New Roman"/>
                <w:lang w:eastAsia="en-CA"/>
              </w:rPr>
            </w:pPr>
            <w:r w:rsidRPr="00BF2504">
              <w:t>OXFORD</w:t>
            </w:r>
          </w:p>
        </w:tc>
        <w:tc>
          <w:tcPr>
            <w:tcW w:w="825" w:type="pct"/>
            <w:noWrap/>
            <w:hideMark/>
          </w:tcPr>
          <w:p w14:paraId="19EAA572" w14:textId="7C50B21B" w:rsidR="00110ED8" w:rsidRPr="00BF2504" w:rsidRDefault="00110ED8" w:rsidP="00B65D83">
            <w:r>
              <w:rPr>
                <w:rFonts w:eastAsia="Times New Roman"/>
                <w:lang w:eastAsia="en-CA"/>
              </w:rPr>
              <w:t>Not applicable</w:t>
            </w:r>
          </w:p>
        </w:tc>
      </w:tr>
      <w:tr w:rsidR="00110ED8" w:rsidRPr="00BF2504" w14:paraId="0D02542E" w14:textId="77777777" w:rsidTr="00110ED8">
        <w:trPr>
          <w:trHeight w:val="300"/>
        </w:trPr>
        <w:tc>
          <w:tcPr>
            <w:tcW w:w="1765" w:type="pct"/>
            <w:hideMark/>
          </w:tcPr>
          <w:p w14:paraId="10F3CF0C" w14:textId="77777777" w:rsidR="00110ED8" w:rsidRPr="00BF2504" w:rsidRDefault="00110ED8" w:rsidP="00B65D83">
            <w:pPr>
              <w:pStyle w:val="TableBodyTextMIRB"/>
              <w:rPr>
                <w:rFonts w:eastAsia="Times New Roman"/>
                <w:lang w:eastAsia="en-CA"/>
              </w:rPr>
            </w:pPr>
            <w:r w:rsidRPr="00BF2504">
              <w:t>COUNTY OF PERTH</w:t>
            </w:r>
          </w:p>
        </w:tc>
        <w:tc>
          <w:tcPr>
            <w:tcW w:w="776" w:type="pct"/>
            <w:hideMark/>
          </w:tcPr>
          <w:p w14:paraId="745AB0C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63DF0E8" w14:textId="77777777" w:rsidR="00110ED8" w:rsidRPr="00BF2504" w:rsidRDefault="00110ED8" w:rsidP="00B65D83">
            <w:pPr>
              <w:pStyle w:val="TableBodyTextMIRB"/>
              <w:rPr>
                <w:rFonts w:eastAsia="Times New Roman"/>
                <w:lang w:eastAsia="en-CA"/>
              </w:rPr>
            </w:pPr>
            <w:r w:rsidRPr="00BF2504">
              <w:t>PERTH</w:t>
            </w:r>
          </w:p>
        </w:tc>
        <w:tc>
          <w:tcPr>
            <w:tcW w:w="825" w:type="pct"/>
            <w:noWrap/>
            <w:hideMark/>
          </w:tcPr>
          <w:p w14:paraId="214FC9ED" w14:textId="7661B086" w:rsidR="00110ED8" w:rsidRPr="00BF2504" w:rsidRDefault="00110ED8" w:rsidP="00B65D83">
            <w:r>
              <w:rPr>
                <w:rFonts w:eastAsia="Times New Roman"/>
                <w:lang w:eastAsia="en-CA"/>
              </w:rPr>
              <w:t>Not applicable</w:t>
            </w:r>
          </w:p>
        </w:tc>
      </w:tr>
      <w:tr w:rsidR="00110ED8" w:rsidRPr="00BF2504" w14:paraId="21AB307F" w14:textId="77777777" w:rsidTr="00110ED8">
        <w:trPr>
          <w:trHeight w:val="300"/>
        </w:trPr>
        <w:tc>
          <w:tcPr>
            <w:tcW w:w="1765" w:type="pct"/>
            <w:hideMark/>
          </w:tcPr>
          <w:p w14:paraId="2D641C57" w14:textId="77777777" w:rsidR="00110ED8" w:rsidRPr="00BF2504" w:rsidRDefault="00110ED8" w:rsidP="00B65D83">
            <w:pPr>
              <w:pStyle w:val="TableBodyTextMIRB"/>
              <w:rPr>
                <w:rFonts w:eastAsia="Times New Roman"/>
                <w:lang w:eastAsia="en-CA"/>
              </w:rPr>
            </w:pPr>
            <w:r w:rsidRPr="00BF2504">
              <w:t>COUNTY OF PETERBOROUGH</w:t>
            </w:r>
          </w:p>
        </w:tc>
        <w:tc>
          <w:tcPr>
            <w:tcW w:w="776" w:type="pct"/>
            <w:hideMark/>
          </w:tcPr>
          <w:p w14:paraId="749FEED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69AF258" w14:textId="77777777" w:rsidR="00110ED8" w:rsidRPr="00BF2504" w:rsidRDefault="00110ED8" w:rsidP="00B65D83">
            <w:pPr>
              <w:pStyle w:val="TableBodyTextMIRB"/>
              <w:rPr>
                <w:rFonts w:eastAsia="Times New Roman"/>
                <w:lang w:eastAsia="en-CA"/>
              </w:rPr>
            </w:pPr>
            <w:r w:rsidRPr="00BF2504">
              <w:t>PETERBOROUGH</w:t>
            </w:r>
          </w:p>
        </w:tc>
        <w:tc>
          <w:tcPr>
            <w:tcW w:w="825" w:type="pct"/>
            <w:noWrap/>
            <w:hideMark/>
          </w:tcPr>
          <w:p w14:paraId="714FE904" w14:textId="3FE54E66" w:rsidR="00110ED8" w:rsidRPr="00BF2504" w:rsidRDefault="00110ED8" w:rsidP="00B65D83">
            <w:r>
              <w:rPr>
                <w:rFonts w:eastAsia="Times New Roman"/>
                <w:lang w:eastAsia="en-CA"/>
              </w:rPr>
              <w:t>Not applicable</w:t>
            </w:r>
          </w:p>
        </w:tc>
      </w:tr>
      <w:tr w:rsidR="00110ED8" w:rsidRPr="00BF2504" w14:paraId="22DA9FF5" w14:textId="77777777" w:rsidTr="00110ED8">
        <w:trPr>
          <w:trHeight w:val="300"/>
        </w:trPr>
        <w:tc>
          <w:tcPr>
            <w:tcW w:w="1765" w:type="pct"/>
            <w:hideMark/>
          </w:tcPr>
          <w:p w14:paraId="3F703D4C" w14:textId="77777777" w:rsidR="00110ED8" w:rsidRPr="00BF2504" w:rsidRDefault="00110ED8" w:rsidP="00B65D83">
            <w:pPr>
              <w:pStyle w:val="TableBodyTextMIRB"/>
              <w:rPr>
                <w:rFonts w:eastAsia="Times New Roman"/>
                <w:lang w:eastAsia="en-CA"/>
              </w:rPr>
            </w:pPr>
            <w:r w:rsidRPr="00BF2504">
              <w:t>COUNTY OF PRINCE EDWARD</w:t>
            </w:r>
          </w:p>
        </w:tc>
        <w:tc>
          <w:tcPr>
            <w:tcW w:w="776" w:type="pct"/>
            <w:hideMark/>
          </w:tcPr>
          <w:p w14:paraId="4FEC592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9265257" w14:textId="77777777" w:rsidR="00110ED8" w:rsidRPr="00BF2504" w:rsidRDefault="00110ED8" w:rsidP="00B65D83">
            <w:pPr>
              <w:pStyle w:val="TableBodyTextMIRB"/>
              <w:rPr>
                <w:rFonts w:eastAsia="Times New Roman"/>
                <w:lang w:eastAsia="en-CA"/>
              </w:rPr>
            </w:pPr>
            <w:r w:rsidRPr="00BF2504">
              <w:t>PRINCE EDWARD COUNTY</w:t>
            </w:r>
          </w:p>
        </w:tc>
        <w:tc>
          <w:tcPr>
            <w:tcW w:w="825" w:type="pct"/>
            <w:noWrap/>
            <w:hideMark/>
          </w:tcPr>
          <w:p w14:paraId="0E31AD86" w14:textId="4961575F" w:rsidR="00110ED8" w:rsidRPr="00BF2504" w:rsidRDefault="00110ED8" w:rsidP="00B65D83">
            <w:r>
              <w:rPr>
                <w:rFonts w:eastAsia="Times New Roman"/>
                <w:lang w:eastAsia="en-CA"/>
              </w:rPr>
              <w:t>Not applicable</w:t>
            </w:r>
          </w:p>
        </w:tc>
      </w:tr>
      <w:tr w:rsidR="00110ED8" w:rsidRPr="00BF2504" w14:paraId="5AE85888" w14:textId="77777777" w:rsidTr="00110ED8">
        <w:trPr>
          <w:trHeight w:val="300"/>
        </w:trPr>
        <w:tc>
          <w:tcPr>
            <w:tcW w:w="1765" w:type="pct"/>
            <w:hideMark/>
          </w:tcPr>
          <w:p w14:paraId="38374F46" w14:textId="77777777" w:rsidR="00110ED8" w:rsidRPr="00BF2504" w:rsidRDefault="00110ED8" w:rsidP="00B65D83">
            <w:pPr>
              <w:pStyle w:val="TableBodyTextMIRB"/>
              <w:rPr>
                <w:rFonts w:eastAsia="Times New Roman"/>
                <w:lang w:eastAsia="en-CA"/>
              </w:rPr>
            </w:pPr>
            <w:r w:rsidRPr="00BF2504">
              <w:t>COUNTY OF RENFREW</w:t>
            </w:r>
          </w:p>
        </w:tc>
        <w:tc>
          <w:tcPr>
            <w:tcW w:w="776" w:type="pct"/>
            <w:hideMark/>
          </w:tcPr>
          <w:p w14:paraId="3CE8FF0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18C9E23" w14:textId="77777777" w:rsidR="00110ED8" w:rsidRPr="00BF2504" w:rsidRDefault="00110ED8" w:rsidP="00B65D83">
            <w:pPr>
              <w:pStyle w:val="TableBodyTextMIRB"/>
              <w:rPr>
                <w:rFonts w:eastAsia="Times New Roman"/>
                <w:lang w:eastAsia="en-CA"/>
              </w:rPr>
            </w:pPr>
            <w:r w:rsidRPr="00BF2504">
              <w:t>RENFREW</w:t>
            </w:r>
          </w:p>
        </w:tc>
        <w:tc>
          <w:tcPr>
            <w:tcW w:w="825" w:type="pct"/>
            <w:noWrap/>
            <w:hideMark/>
          </w:tcPr>
          <w:p w14:paraId="1A9B8274" w14:textId="5D5EF58C" w:rsidR="00110ED8" w:rsidRPr="00BF2504" w:rsidRDefault="00110ED8" w:rsidP="00B65D83">
            <w:r>
              <w:rPr>
                <w:rFonts w:eastAsia="Times New Roman"/>
                <w:lang w:eastAsia="en-CA"/>
              </w:rPr>
              <w:t>Not applicable</w:t>
            </w:r>
          </w:p>
        </w:tc>
      </w:tr>
      <w:tr w:rsidR="00110ED8" w:rsidRPr="00BF2504" w14:paraId="03D5AC05" w14:textId="77777777" w:rsidTr="00110ED8">
        <w:trPr>
          <w:trHeight w:val="300"/>
        </w:trPr>
        <w:tc>
          <w:tcPr>
            <w:tcW w:w="1765" w:type="pct"/>
            <w:hideMark/>
          </w:tcPr>
          <w:p w14:paraId="1E9942AF" w14:textId="77777777" w:rsidR="00110ED8" w:rsidRPr="00BF2504" w:rsidRDefault="00110ED8" w:rsidP="00B65D83">
            <w:pPr>
              <w:pStyle w:val="TableBodyTextMIRB"/>
              <w:rPr>
                <w:rFonts w:eastAsia="Times New Roman"/>
                <w:lang w:eastAsia="en-CA"/>
              </w:rPr>
            </w:pPr>
            <w:r w:rsidRPr="00BF2504">
              <w:t>COUNTY OF SIMCOE</w:t>
            </w:r>
          </w:p>
        </w:tc>
        <w:tc>
          <w:tcPr>
            <w:tcW w:w="776" w:type="pct"/>
            <w:hideMark/>
          </w:tcPr>
          <w:p w14:paraId="789FEEE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A9D81D1" w14:textId="77777777" w:rsidR="00110ED8" w:rsidRPr="00BF2504" w:rsidRDefault="00110ED8" w:rsidP="00B65D83">
            <w:pPr>
              <w:pStyle w:val="TableBodyTextMIRB"/>
              <w:rPr>
                <w:rFonts w:eastAsia="Times New Roman"/>
                <w:lang w:eastAsia="en-CA"/>
              </w:rPr>
            </w:pPr>
            <w:r w:rsidRPr="00BF2504">
              <w:t>SIMCOE</w:t>
            </w:r>
          </w:p>
        </w:tc>
        <w:tc>
          <w:tcPr>
            <w:tcW w:w="825" w:type="pct"/>
            <w:noWrap/>
            <w:hideMark/>
          </w:tcPr>
          <w:p w14:paraId="7789FDAC" w14:textId="323C1B7C" w:rsidR="00110ED8" w:rsidRPr="00BF2504" w:rsidRDefault="00110ED8" w:rsidP="00B65D83">
            <w:r>
              <w:rPr>
                <w:rFonts w:eastAsia="Times New Roman"/>
                <w:lang w:eastAsia="en-CA"/>
              </w:rPr>
              <w:t>Not applicable</w:t>
            </w:r>
          </w:p>
        </w:tc>
      </w:tr>
      <w:tr w:rsidR="00110ED8" w:rsidRPr="00BF2504" w14:paraId="2283BB44" w14:textId="77777777" w:rsidTr="00110ED8">
        <w:trPr>
          <w:trHeight w:val="300"/>
        </w:trPr>
        <w:tc>
          <w:tcPr>
            <w:tcW w:w="1765" w:type="pct"/>
            <w:hideMark/>
          </w:tcPr>
          <w:p w14:paraId="3734EB19" w14:textId="77777777" w:rsidR="00110ED8" w:rsidRPr="00BF2504" w:rsidRDefault="00110ED8" w:rsidP="00B65D83">
            <w:pPr>
              <w:pStyle w:val="TableBodyTextMIRB"/>
              <w:rPr>
                <w:rFonts w:eastAsia="Times New Roman"/>
                <w:lang w:eastAsia="en-CA"/>
              </w:rPr>
            </w:pPr>
            <w:r w:rsidRPr="00BF2504">
              <w:t>COUNTY OF WELLINGTON</w:t>
            </w:r>
          </w:p>
        </w:tc>
        <w:tc>
          <w:tcPr>
            <w:tcW w:w="776" w:type="pct"/>
            <w:hideMark/>
          </w:tcPr>
          <w:p w14:paraId="042BE92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39CA3E3" w14:textId="77777777" w:rsidR="00110ED8" w:rsidRPr="00BF2504" w:rsidRDefault="00110ED8" w:rsidP="00B65D83">
            <w:pPr>
              <w:pStyle w:val="TableBodyTextMIRB"/>
              <w:rPr>
                <w:rFonts w:eastAsia="Times New Roman"/>
                <w:lang w:eastAsia="en-CA"/>
              </w:rPr>
            </w:pPr>
            <w:r w:rsidRPr="00BF2504">
              <w:t>WELLINGTON</w:t>
            </w:r>
          </w:p>
        </w:tc>
        <w:tc>
          <w:tcPr>
            <w:tcW w:w="825" w:type="pct"/>
            <w:noWrap/>
            <w:hideMark/>
          </w:tcPr>
          <w:p w14:paraId="4B47F4B6" w14:textId="1331001E" w:rsidR="00110ED8" w:rsidRPr="00BF2504" w:rsidRDefault="00110ED8" w:rsidP="00B65D83">
            <w:r>
              <w:rPr>
                <w:rFonts w:eastAsia="Times New Roman"/>
                <w:lang w:eastAsia="en-CA"/>
              </w:rPr>
              <w:t>Not applicable</w:t>
            </w:r>
          </w:p>
        </w:tc>
      </w:tr>
      <w:tr w:rsidR="00110ED8" w:rsidRPr="00BF2504" w14:paraId="2C6FF9C0" w14:textId="77777777" w:rsidTr="00110ED8">
        <w:trPr>
          <w:trHeight w:val="300"/>
        </w:trPr>
        <w:tc>
          <w:tcPr>
            <w:tcW w:w="1765" w:type="pct"/>
            <w:hideMark/>
          </w:tcPr>
          <w:p w14:paraId="32B3EEAE" w14:textId="77777777" w:rsidR="00110ED8" w:rsidRPr="00BF2504" w:rsidRDefault="00110ED8" w:rsidP="00B65D83">
            <w:pPr>
              <w:pStyle w:val="TableBodyTextMIRB"/>
              <w:rPr>
                <w:rFonts w:eastAsia="Times New Roman"/>
                <w:lang w:eastAsia="en-CA"/>
              </w:rPr>
            </w:pPr>
            <w:r w:rsidRPr="00BF2504">
              <w:t>DISTRICT MUNICIPALITY OF MUSKOKA</w:t>
            </w:r>
          </w:p>
        </w:tc>
        <w:tc>
          <w:tcPr>
            <w:tcW w:w="776" w:type="pct"/>
            <w:hideMark/>
          </w:tcPr>
          <w:p w14:paraId="3BD84DE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4321FDD" w14:textId="77777777" w:rsidR="00110ED8" w:rsidRPr="00BF2504" w:rsidRDefault="00110ED8" w:rsidP="00B65D83">
            <w:pPr>
              <w:pStyle w:val="TableBodyTextMIRB"/>
              <w:rPr>
                <w:rFonts w:eastAsia="Times New Roman"/>
                <w:lang w:eastAsia="en-CA"/>
              </w:rPr>
            </w:pPr>
            <w:r w:rsidRPr="00BF2504">
              <w:t>MUSKOKA</w:t>
            </w:r>
          </w:p>
        </w:tc>
        <w:tc>
          <w:tcPr>
            <w:tcW w:w="825" w:type="pct"/>
            <w:noWrap/>
            <w:hideMark/>
          </w:tcPr>
          <w:p w14:paraId="41FD45EA" w14:textId="3E6FE554" w:rsidR="00110ED8" w:rsidRPr="00BF2504" w:rsidRDefault="00110ED8" w:rsidP="00B65D83">
            <w:r>
              <w:rPr>
                <w:rFonts w:eastAsia="Times New Roman"/>
                <w:lang w:eastAsia="en-CA"/>
              </w:rPr>
              <w:t>Not applicable</w:t>
            </w:r>
          </w:p>
        </w:tc>
      </w:tr>
      <w:tr w:rsidR="00110ED8" w:rsidRPr="00BF2504" w14:paraId="194A2786" w14:textId="77777777" w:rsidTr="00110ED8">
        <w:trPr>
          <w:trHeight w:val="300"/>
        </w:trPr>
        <w:tc>
          <w:tcPr>
            <w:tcW w:w="1765" w:type="pct"/>
          </w:tcPr>
          <w:p w14:paraId="5ECD0920" w14:textId="77777777" w:rsidR="00110ED8" w:rsidRPr="00BF2504" w:rsidRDefault="00110ED8" w:rsidP="00B65D83">
            <w:pPr>
              <w:pStyle w:val="TableBodyTextMIRB"/>
            </w:pPr>
            <w:r w:rsidRPr="00BF2504">
              <w:t>DISTRICT OF NIPISSING</w:t>
            </w:r>
          </w:p>
        </w:tc>
        <w:tc>
          <w:tcPr>
            <w:tcW w:w="776" w:type="pct"/>
          </w:tcPr>
          <w:p w14:paraId="7AE3EA50" w14:textId="77777777" w:rsidR="00110ED8" w:rsidRPr="00BF2504" w:rsidRDefault="00110ED8" w:rsidP="00B65D83">
            <w:pPr>
              <w:pStyle w:val="TableBodyTextMIRB"/>
            </w:pPr>
            <w:r w:rsidRPr="00BF2504">
              <w:t>MUNICIPAL</w:t>
            </w:r>
          </w:p>
        </w:tc>
        <w:tc>
          <w:tcPr>
            <w:tcW w:w="1634" w:type="pct"/>
          </w:tcPr>
          <w:p w14:paraId="14A0E92A" w14:textId="77777777" w:rsidR="00110ED8" w:rsidRPr="00BF2504" w:rsidRDefault="00110ED8" w:rsidP="00B65D83">
            <w:pPr>
              <w:pStyle w:val="TableBodyTextMIRB"/>
            </w:pPr>
            <w:r w:rsidRPr="00BF2504">
              <w:t>NIPISSING</w:t>
            </w:r>
          </w:p>
        </w:tc>
        <w:tc>
          <w:tcPr>
            <w:tcW w:w="825" w:type="pct"/>
            <w:noWrap/>
          </w:tcPr>
          <w:p w14:paraId="7C1DAB86" w14:textId="37204F04" w:rsidR="00110ED8" w:rsidRPr="00BF2504" w:rsidRDefault="00110ED8" w:rsidP="00B65D83">
            <w:r>
              <w:rPr>
                <w:rFonts w:eastAsia="Times New Roman"/>
                <w:lang w:eastAsia="en-CA"/>
              </w:rPr>
              <w:t>Not applicable</w:t>
            </w:r>
          </w:p>
        </w:tc>
      </w:tr>
      <w:tr w:rsidR="00110ED8" w:rsidRPr="00BF2504" w14:paraId="4E1C8468" w14:textId="77777777" w:rsidTr="00110ED8">
        <w:trPr>
          <w:trHeight w:val="300"/>
        </w:trPr>
        <w:tc>
          <w:tcPr>
            <w:tcW w:w="1765" w:type="pct"/>
          </w:tcPr>
          <w:p w14:paraId="4CDAEC43" w14:textId="77777777" w:rsidR="00110ED8" w:rsidRPr="00BF2504" w:rsidRDefault="00110ED8" w:rsidP="00B65D83">
            <w:pPr>
              <w:pStyle w:val="TableBodyTextMIRB"/>
            </w:pPr>
            <w:r w:rsidRPr="00BF2504">
              <w:t>DISTRICT OF PARRY SOUND</w:t>
            </w:r>
          </w:p>
        </w:tc>
        <w:tc>
          <w:tcPr>
            <w:tcW w:w="776" w:type="pct"/>
          </w:tcPr>
          <w:p w14:paraId="05A6A31B" w14:textId="77777777" w:rsidR="00110ED8" w:rsidRPr="00BF2504" w:rsidRDefault="00110ED8" w:rsidP="00B65D83">
            <w:pPr>
              <w:pStyle w:val="TableBodyTextMIRB"/>
            </w:pPr>
            <w:r w:rsidRPr="00BF2504">
              <w:t>MUNICIPAL</w:t>
            </w:r>
          </w:p>
        </w:tc>
        <w:tc>
          <w:tcPr>
            <w:tcW w:w="1634" w:type="pct"/>
          </w:tcPr>
          <w:p w14:paraId="64CBF156" w14:textId="77777777" w:rsidR="00110ED8" w:rsidRPr="00BF2504" w:rsidRDefault="00110ED8" w:rsidP="00B65D83">
            <w:pPr>
              <w:pStyle w:val="TableBodyTextMIRB"/>
            </w:pPr>
            <w:r w:rsidRPr="00BF2504">
              <w:t>PARRY SOUND</w:t>
            </w:r>
          </w:p>
        </w:tc>
        <w:tc>
          <w:tcPr>
            <w:tcW w:w="825" w:type="pct"/>
            <w:noWrap/>
          </w:tcPr>
          <w:p w14:paraId="7EF668B9" w14:textId="00340EA4" w:rsidR="00110ED8" w:rsidRPr="00BF2504" w:rsidRDefault="00110ED8" w:rsidP="00B65D83">
            <w:r>
              <w:t>Not applicable</w:t>
            </w:r>
          </w:p>
        </w:tc>
      </w:tr>
      <w:tr w:rsidR="00110ED8" w:rsidRPr="00BF2504" w14:paraId="11C22AD7" w14:textId="77777777" w:rsidTr="00110ED8">
        <w:trPr>
          <w:trHeight w:val="300"/>
        </w:trPr>
        <w:tc>
          <w:tcPr>
            <w:tcW w:w="1765" w:type="pct"/>
          </w:tcPr>
          <w:p w14:paraId="371065B8" w14:textId="77777777" w:rsidR="00110ED8" w:rsidRPr="00BF2504" w:rsidRDefault="00110ED8" w:rsidP="00B65D83">
            <w:pPr>
              <w:pStyle w:val="TableBodyTextMIRB"/>
            </w:pPr>
            <w:r w:rsidRPr="00BF2504">
              <w:t>DISTRICT OF SUDBURY</w:t>
            </w:r>
          </w:p>
        </w:tc>
        <w:tc>
          <w:tcPr>
            <w:tcW w:w="776" w:type="pct"/>
          </w:tcPr>
          <w:p w14:paraId="0B1B18D1" w14:textId="77777777" w:rsidR="00110ED8" w:rsidRPr="00BF2504" w:rsidRDefault="00110ED8" w:rsidP="00B65D83">
            <w:pPr>
              <w:pStyle w:val="TableBodyTextMIRB"/>
            </w:pPr>
            <w:r w:rsidRPr="00BF2504">
              <w:t>MUNICIPAL</w:t>
            </w:r>
          </w:p>
        </w:tc>
        <w:tc>
          <w:tcPr>
            <w:tcW w:w="1634" w:type="pct"/>
          </w:tcPr>
          <w:p w14:paraId="2993BCA7" w14:textId="77777777" w:rsidR="00110ED8" w:rsidRPr="00BF2504" w:rsidRDefault="00110ED8" w:rsidP="00B65D83">
            <w:pPr>
              <w:pStyle w:val="TableBodyTextMIRB"/>
            </w:pPr>
            <w:r w:rsidRPr="00BF2504">
              <w:t>SUDBURY</w:t>
            </w:r>
          </w:p>
        </w:tc>
        <w:tc>
          <w:tcPr>
            <w:tcW w:w="825" w:type="pct"/>
            <w:noWrap/>
          </w:tcPr>
          <w:p w14:paraId="23B92B63" w14:textId="07A98729" w:rsidR="00110ED8" w:rsidRPr="00BF2504" w:rsidRDefault="00110ED8" w:rsidP="00B65D83">
            <w:r>
              <w:t>Not applicable</w:t>
            </w:r>
          </w:p>
        </w:tc>
      </w:tr>
      <w:tr w:rsidR="00110ED8" w:rsidRPr="00BF2504" w14:paraId="1E64BEA0" w14:textId="77777777" w:rsidTr="00110ED8">
        <w:trPr>
          <w:trHeight w:val="300"/>
        </w:trPr>
        <w:tc>
          <w:tcPr>
            <w:tcW w:w="1765" w:type="pct"/>
            <w:hideMark/>
          </w:tcPr>
          <w:p w14:paraId="60F24495" w14:textId="77777777" w:rsidR="00110ED8" w:rsidRPr="00BF2504" w:rsidRDefault="00110ED8" w:rsidP="00B65D83">
            <w:pPr>
              <w:pStyle w:val="TableBodyTextMIRB"/>
              <w:rPr>
                <w:rFonts w:eastAsia="Times New Roman"/>
                <w:lang w:eastAsia="en-CA"/>
              </w:rPr>
            </w:pPr>
            <w:r w:rsidRPr="00BF2504">
              <w:t>HALDIMAND COUNTY</w:t>
            </w:r>
          </w:p>
        </w:tc>
        <w:tc>
          <w:tcPr>
            <w:tcW w:w="776" w:type="pct"/>
            <w:hideMark/>
          </w:tcPr>
          <w:p w14:paraId="493DF7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93D544B" w14:textId="77777777" w:rsidR="00110ED8" w:rsidRPr="00BF2504" w:rsidRDefault="00110ED8" w:rsidP="00B65D83">
            <w:pPr>
              <w:pStyle w:val="TableBodyTextMIRB"/>
              <w:rPr>
                <w:rFonts w:eastAsia="Times New Roman"/>
                <w:lang w:eastAsia="en-CA"/>
              </w:rPr>
            </w:pPr>
            <w:r w:rsidRPr="00BF2504">
              <w:t>HALDIMAND</w:t>
            </w:r>
          </w:p>
        </w:tc>
        <w:tc>
          <w:tcPr>
            <w:tcW w:w="825" w:type="pct"/>
            <w:noWrap/>
            <w:hideMark/>
          </w:tcPr>
          <w:p w14:paraId="70D7B5C2" w14:textId="2586E5A1" w:rsidR="00110ED8" w:rsidRPr="00BF2504" w:rsidRDefault="00110ED8" w:rsidP="00B65D83">
            <w:r>
              <w:rPr>
                <w:rFonts w:eastAsia="Times New Roman"/>
                <w:lang w:eastAsia="en-CA"/>
              </w:rPr>
              <w:t>Not applicable</w:t>
            </w:r>
          </w:p>
        </w:tc>
      </w:tr>
      <w:tr w:rsidR="00110ED8" w:rsidRPr="00BF2504" w14:paraId="2F70D2FE" w14:textId="77777777" w:rsidTr="00110ED8">
        <w:trPr>
          <w:trHeight w:val="300"/>
        </w:trPr>
        <w:tc>
          <w:tcPr>
            <w:tcW w:w="1765" w:type="pct"/>
            <w:hideMark/>
          </w:tcPr>
          <w:p w14:paraId="19F1D060" w14:textId="77777777" w:rsidR="00110ED8" w:rsidRPr="00BF2504" w:rsidRDefault="00110ED8" w:rsidP="00B65D83">
            <w:pPr>
              <w:pStyle w:val="TableBodyTextMIRB"/>
              <w:rPr>
                <w:rFonts w:eastAsia="Times New Roman"/>
                <w:lang w:eastAsia="en-CA"/>
              </w:rPr>
            </w:pPr>
            <w:r w:rsidRPr="00BF2504">
              <w:t>MUNICIPALITY OF ARRAN-ELDERSLIE</w:t>
            </w:r>
          </w:p>
        </w:tc>
        <w:tc>
          <w:tcPr>
            <w:tcW w:w="776" w:type="pct"/>
            <w:hideMark/>
          </w:tcPr>
          <w:p w14:paraId="6CD3BAF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1B818CE" w14:textId="77777777" w:rsidR="00110ED8" w:rsidRPr="00BF2504" w:rsidRDefault="00110ED8" w:rsidP="00B65D83">
            <w:pPr>
              <w:pStyle w:val="TableBodyTextMIRB"/>
              <w:rPr>
                <w:rFonts w:eastAsia="Times New Roman"/>
                <w:lang w:eastAsia="en-CA"/>
              </w:rPr>
            </w:pPr>
            <w:r w:rsidRPr="00BF2504">
              <w:t>ARRAN-ELDERSLIE</w:t>
            </w:r>
          </w:p>
        </w:tc>
        <w:tc>
          <w:tcPr>
            <w:tcW w:w="825" w:type="pct"/>
            <w:noWrap/>
            <w:hideMark/>
          </w:tcPr>
          <w:p w14:paraId="5E9C5B8B" w14:textId="5C5755EE" w:rsidR="00110ED8" w:rsidRPr="00BF2504" w:rsidRDefault="00110ED8" w:rsidP="00B65D83">
            <w:r>
              <w:rPr>
                <w:rFonts w:eastAsia="Times New Roman"/>
                <w:lang w:eastAsia="en-CA"/>
              </w:rPr>
              <w:t>Not applicable</w:t>
            </w:r>
          </w:p>
        </w:tc>
      </w:tr>
      <w:tr w:rsidR="00110ED8" w:rsidRPr="00BF2504" w14:paraId="55ABED95" w14:textId="77777777" w:rsidTr="00110ED8">
        <w:trPr>
          <w:trHeight w:val="300"/>
        </w:trPr>
        <w:tc>
          <w:tcPr>
            <w:tcW w:w="1765" w:type="pct"/>
            <w:hideMark/>
          </w:tcPr>
          <w:p w14:paraId="165B188B" w14:textId="77777777" w:rsidR="00110ED8" w:rsidRPr="00BF2504" w:rsidRDefault="00110ED8" w:rsidP="00B65D83">
            <w:pPr>
              <w:pStyle w:val="TableBodyTextMIRB"/>
              <w:rPr>
                <w:rFonts w:eastAsia="Times New Roman"/>
                <w:lang w:eastAsia="en-CA"/>
              </w:rPr>
            </w:pPr>
            <w:r w:rsidRPr="00BF2504">
              <w:t>MUNICIPALITY OF BAYHAM</w:t>
            </w:r>
          </w:p>
        </w:tc>
        <w:tc>
          <w:tcPr>
            <w:tcW w:w="776" w:type="pct"/>
            <w:hideMark/>
          </w:tcPr>
          <w:p w14:paraId="3FC93DC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654A8E2" w14:textId="77777777" w:rsidR="00110ED8" w:rsidRPr="00BF2504" w:rsidRDefault="00110ED8" w:rsidP="00B65D83">
            <w:pPr>
              <w:pStyle w:val="TableBodyTextMIRB"/>
              <w:rPr>
                <w:rFonts w:eastAsia="Times New Roman"/>
                <w:lang w:eastAsia="en-CA"/>
              </w:rPr>
            </w:pPr>
            <w:r w:rsidRPr="00BF2504">
              <w:t>BAYHAM</w:t>
            </w:r>
          </w:p>
        </w:tc>
        <w:tc>
          <w:tcPr>
            <w:tcW w:w="825" w:type="pct"/>
            <w:noWrap/>
            <w:hideMark/>
          </w:tcPr>
          <w:p w14:paraId="18DF9D8D" w14:textId="15FBFD21" w:rsidR="00110ED8" w:rsidRPr="00BF2504" w:rsidRDefault="00110ED8" w:rsidP="00B65D83">
            <w:r>
              <w:rPr>
                <w:rFonts w:eastAsia="Times New Roman"/>
                <w:lang w:eastAsia="en-CA"/>
              </w:rPr>
              <w:t>Not applicable</w:t>
            </w:r>
          </w:p>
        </w:tc>
      </w:tr>
      <w:tr w:rsidR="00110ED8" w:rsidRPr="00BF2504" w14:paraId="7BA10FE2" w14:textId="77777777" w:rsidTr="00110ED8">
        <w:trPr>
          <w:trHeight w:val="300"/>
        </w:trPr>
        <w:tc>
          <w:tcPr>
            <w:tcW w:w="1765" w:type="pct"/>
            <w:hideMark/>
          </w:tcPr>
          <w:p w14:paraId="3FC65248" w14:textId="77777777" w:rsidR="00110ED8" w:rsidRPr="00BF2504" w:rsidRDefault="00110ED8" w:rsidP="00B65D83">
            <w:pPr>
              <w:pStyle w:val="TableBodyTextMIRB"/>
              <w:rPr>
                <w:rFonts w:eastAsia="Times New Roman"/>
                <w:lang w:eastAsia="en-CA"/>
              </w:rPr>
            </w:pPr>
            <w:r w:rsidRPr="00BF2504">
              <w:t>MUNICIPALITY OF BLUEWATER</w:t>
            </w:r>
          </w:p>
        </w:tc>
        <w:tc>
          <w:tcPr>
            <w:tcW w:w="776" w:type="pct"/>
            <w:hideMark/>
          </w:tcPr>
          <w:p w14:paraId="364F763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177D316" w14:textId="77777777" w:rsidR="00110ED8" w:rsidRPr="00BF2504" w:rsidRDefault="00110ED8" w:rsidP="00B65D83">
            <w:pPr>
              <w:pStyle w:val="TableBodyTextMIRB"/>
              <w:rPr>
                <w:rFonts w:eastAsia="Times New Roman"/>
                <w:lang w:eastAsia="en-CA"/>
              </w:rPr>
            </w:pPr>
            <w:r w:rsidRPr="00BF2504">
              <w:t>BLUEWATER</w:t>
            </w:r>
          </w:p>
        </w:tc>
        <w:tc>
          <w:tcPr>
            <w:tcW w:w="825" w:type="pct"/>
            <w:noWrap/>
            <w:hideMark/>
          </w:tcPr>
          <w:p w14:paraId="0CE9AD11" w14:textId="1F37F670" w:rsidR="00110ED8" w:rsidRPr="00BF2504" w:rsidRDefault="00110ED8" w:rsidP="00B65D83">
            <w:r>
              <w:rPr>
                <w:rFonts w:eastAsia="Times New Roman"/>
                <w:lang w:eastAsia="en-CA"/>
              </w:rPr>
              <w:t>Not applicable</w:t>
            </w:r>
          </w:p>
        </w:tc>
      </w:tr>
      <w:tr w:rsidR="00110ED8" w:rsidRPr="00BF2504" w14:paraId="22F291A7" w14:textId="77777777" w:rsidTr="00110ED8">
        <w:trPr>
          <w:trHeight w:val="300"/>
        </w:trPr>
        <w:tc>
          <w:tcPr>
            <w:tcW w:w="1765" w:type="pct"/>
            <w:hideMark/>
          </w:tcPr>
          <w:p w14:paraId="6CEB3F78" w14:textId="77777777" w:rsidR="00110ED8" w:rsidRPr="00BF2504" w:rsidRDefault="00110ED8" w:rsidP="00B65D83">
            <w:pPr>
              <w:pStyle w:val="TableBodyTextMIRB"/>
              <w:rPr>
                <w:rFonts w:eastAsia="Times New Roman"/>
                <w:lang w:eastAsia="en-CA"/>
              </w:rPr>
            </w:pPr>
            <w:r w:rsidRPr="00BF2504">
              <w:t>MUNICIPALITY OF BRIGHTON</w:t>
            </w:r>
          </w:p>
        </w:tc>
        <w:tc>
          <w:tcPr>
            <w:tcW w:w="776" w:type="pct"/>
            <w:hideMark/>
          </w:tcPr>
          <w:p w14:paraId="17EECDD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F5C6716" w14:textId="77777777" w:rsidR="00110ED8" w:rsidRPr="00BF2504" w:rsidRDefault="00110ED8" w:rsidP="00B65D83">
            <w:pPr>
              <w:pStyle w:val="TableBodyTextMIRB"/>
              <w:rPr>
                <w:rFonts w:eastAsia="Times New Roman"/>
                <w:lang w:eastAsia="en-CA"/>
              </w:rPr>
            </w:pPr>
            <w:r w:rsidRPr="00BF2504">
              <w:t>BRIGHTON</w:t>
            </w:r>
          </w:p>
        </w:tc>
        <w:tc>
          <w:tcPr>
            <w:tcW w:w="825" w:type="pct"/>
            <w:noWrap/>
            <w:hideMark/>
          </w:tcPr>
          <w:p w14:paraId="56EB7BA0" w14:textId="364BA610" w:rsidR="00110ED8" w:rsidRPr="00BF2504" w:rsidRDefault="00110ED8" w:rsidP="00B65D83">
            <w:r>
              <w:rPr>
                <w:rFonts w:eastAsia="Times New Roman"/>
                <w:lang w:eastAsia="en-CA"/>
              </w:rPr>
              <w:t>Not applicable</w:t>
            </w:r>
          </w:p>
        </w:tc>
      </w:tr>
      <w:tr w:rsidR="00110ED8" w:rsidRPr="00BF2504" w14:paraId="7939D155" w14:textId="77777777" w:rsidTr="00110ED8">
        <w:trPr>
          <w:trHeight w:val="300"/>
        </w:trPr>
        <w:tc>
          <w:tcPr>
            <w:tcW w:w="1765" w:type="pct"/>
            <w:hideMark/>
          </w:tcPr>
          <w:p w14:paraId="4ECA760E" w14:textId="77777777" w:rsidR="00110ED8" w:rsidRPr="00BF2504" w:rsidRDefault="00110ED8" w:rsidP="00B65D83">
            <w:pPr>
              <w:pStyle w:val="TableBodyTextMIRB"/>
              <w:rPr>
                <w:rFonts w:eastAsia="Times New Roman"/>
                <w:lang w:eastAsia="en-CA"/>
              </w:rPr>
            </w:pPr>
            <w:r w:rsidRPr="00BF2504">
              <w:t>MUNICIPALITY OF BROCKTON</w:t>
            </w:r>
          </w:p>
        </w:tc>
        <w:tc>
          <w:tcPr>
            <w:tcW w:w="776" w:type="pct"/>
            <w:hideMark/>
          </w:tcPr>
          <w:p w14:paraId="481FCE6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73D2A2C" w14:textId="77777777" w:rsidR="00110ED8" w:rsidRPr="00BF2504" w:rsidRDefault="00110ED8" w:rsidP="00B65D83">
            <w:pPr>
              <w:pStyle w:val="TableBodyTextMIRB"/>
              <w:rPr>
                <w:rFonts w:eastAsia="Times New Roman"/>
                <w:lang w:eastAsia="en-CA"/>
              </w:rPr>
            </w:pPr>
            <w:r w:rsidRPr="00BF2504">
              <w:t>BROCKTON</w:t>
            </w:r>
          </w:p>
        </w:tc>
        <w:tc>
          <w:tcPr>
            <w:tcW w:w="825" w:type="pct"/>
            <w:noWrap/>
            <w:hideMark/>
          </w:tcPr>
          <w:p w14:paraId="50877FAC" w14:textId="083C4E80" w:rsidR="00110ED8" w:rsidRPr="00BF2504" w:rsidRDefault="00110ED8" w:rsidP="00B65D83">
            <w:r>
              <w:rPr>
                <w:rFonts w:eastAsia="Times New Roman"/>
                <w:lang w:eastAsia="en-CA"/>
              </w:rPr>
              <w:t>Not applicable</w:t>
            </w:r>
          </w:p>
        </w:tc>
      </w:tr>
      <w:tr w:rsidR="00110ED8" w:rsidRPr="00BF2504" w14:paraId="3EAFEC8D" w14:textId="77777777" w:rsidTr="00110ED8">
        <w:trPr>
          <w:trHeight w:val="300"/>
        </w:trPr>
        <w:tc>
          <w:tcPr>
            <w:tcW w:w="1765" w:type="pct"/>
            <w:hideMark/>
          </w:tcPr>
          <w:p w14:paraId="3A20A0A4" w14:textId="77777777" w:rsidR="00110ED8" w:rsidRPr="00BF2504" w:rsidRDefault="00110ED8" w:rsidP="00B65D83">
            <w:pPr>
              <w:pStyle w:val="TableBodyTextMIRB"/>
              <w:rPr>
                <w:rFonts w:eastAsia="Times New Roman"/>
                <w:lang w:eastAsia="en-CA"/>
              </w:rPr>
            </w:pPr>
            <w:r w:rsidRPr="00BF2504">
              <w:t>MUNICIPALITY OF BROOKE-ALVINSTON</w:t>
            </w:r>
          </w:p>
        </w:tc>
        <w:tc>
          <w:tcPr>
            <w:tcW w:w="776" w:type="pct"/>
            <w:hideMark/>
          </w:tcPr>
          <w:p w14:paraId="10BF89A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115A03" w14:textId="77777777" w:rsidR="00110ED8" w:rsidRPr="00BF2504" w:rsidRDefault="00110ED8" w:rsidP="00B65D83">
            <w:pPr>
              <w:pStyle w:val="TableBodyTextMIRB"/>
              <w:rPr>
                <w:rFonts w:eastAsia="Times New Roman"/>
                <w:lang w:eastAsia="en-CA"/>
              </w:rPr>
            </w:pPr>
            <w:r w:rsidRPr="00BF2504">
              <w:t>BROOKE-ALVINSTON</w:t>
            </w:r>
          </w:p>
        </w:tc>
        <w:tc>
          <w:tcPr>
            <w:tcW w:w="825" w:type="pct"/>
            <w:noWrap/>
            <w:hideMark/>
          </w:tcPr>
          <w:p w14:paraId="77B6E659" w14:textId="5DF45C52" w:rsidR="00110ED8" w:rsidRPr="00BF2504" w:rsidRDefault="00110ED8" w:rsidP="00B65D83">
            <w:r>
              <w:rPr>
                <w:rFonts w:eastAsia="Times New Roman"/>
                <w:lang w:eastAsia="en-CA"/>
              </w:rPr>
              <w:t>Not applicable</w:t>
            </w:r>
          </w:p>
        </w:tc>
      </w:tr>
      <w:tr w:rsidR="00110ED8" w:rsidRPr="00BF2504" w14:paraId="5CB19D58" w14:textId="77777777" w:rsidTr="00110ED8">
        <w:trPr>
          <w:trHeight w:val="300"/>
        </w:trPr>
        <w:tc>
          <w:tcPr>
            <w:tcW w:w="1765" w:type="pct"/>
            <w:hideMark/>
          </w:tcPr>
          <w:p w14:paraId="7E12BFC0" w14:textId="77777777" w:rsidR="00110ED8" w:rsidRPr="00BF2504" w:rsidRDefault="00110ED8" w:rsidP="00B65D83">
            <w:pPr>
              <w:pStyle w:val="TableBodyTextMIRB"/>
              <w:rPr>
                <w:rFonts w:eastAsia="Times New Roman"/>
                <w:lang w:eastAsia="en-CA"/>
              </w:rPr>
            </w:pPr>
            <w:r w:rsidRPr="00BF2504">
              <w:t>MUNICIPALITY OF CALLANDER</w:t>
            </w:r>
          </w:p>
        </w:tc>
        <w:tc>
          <w:tcPr>
            <w:tcW w:w="776" w:type="pct"/>
            <w:hideMark/>
          </w:tcPr>
          <w:p w14:paraId="3053237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08513E8" w14:textId="77777777" w:rsidR="00110ED8" w:rsidRPr="00BF2504" w:rsidRDefault="00110ED8" w:rsidP="00B65D83">
            <w:pPr>
              <w:pStyle w:val="TableBodyTextMIRB"/>
              <w:rPr>
                <w:rFonts w:eastAsia="Times New Roman"/>
                <w:lang w:eastAsia="en-CA"/>
              </w:rPr>
            </w:pPr>
            <w:r w:rsidRPr="00BF2504">
              <w:t>CALLANDER</w:t>
            </w:r>
          </w:p>
        </w:tc>
        <w:tc>
          <w:tcPr>
            <w:tcW w:w="825" w:type="pct"/>
            <w:noWrap/>
            <w:hideMark/>
          </w:tcPr>
          <w:p w14:paraId="0C59662E" w14:textId="02C77C8E" w:rsidR="00110ED8" w:rsidRPr="00BF2504" w:rsidRDefault="00110ED8" w:rsidP="00B65D83">
            <w:r>
              <w:rPr>
                <w:rFonts w:eastAsia="Times New Roman"/>
                <w:lang w:eastAsia="en-CA"/>
              </w:rPr>
              <w:t>Not applicable</w:t>
            </w:r>
          </w:p>
        </w:tc>
      </w:tr>
      <w:tr w:rsidR="00110ED8" w:rsidRPr="00BF2504" w14:paraId="21263386" w14:textId="77777777" w:rsidTr="00110ED8">
        <w:trPr>
          <w:trHeight w:val="300"/>
        </w:trPr>
        <w:tc>
          <w:tcPr>
            <w:tcW w:w="1765" w:type="pct"/>
          </w:tcPr>
          <w:p w14:paraId="24EE2BE0" w14:textId="77777777" w:rsidR="00110ED8" w:rsidRPr="00BF2504" w:rsidRDefault="00110ED8" w:rsidP="00B65D83">
            <w:pPr>
              <w:pStyle w:val="TableBodyTextMIRB"/>
            </w:pPr>
            <w:r w:rsidRPr="00374165">
              <w:t>MUNICIPALITY OF CALVIN</w:t>
            </w:r>
          </w:p>
        </w:tc>
        <w:tc>
          <w:tcPr>
            <w:tcW w:w="776" w:type="pct"/>
          </w:tcPr>
          <w:p w14:paraId="6015E593" w14:textId="77777777" w:rsidR="00110ED8" w:rsidRPr="00BF2504" w:rsidRDefault="00110ED8" w:rsidP="00B65D83">
            <w:pPr>
              <w:pStyle w:val="TableBodyTextMIRB"/>
            </w:pPr>
            <w:r w:rsidRPr="00374165">
              <w:t>MUNICIPAL</w:t>
            </w:r>
          </w:p>
        </w:tc>
        <w:tc>
          <w:tcPr>
            <w:tcW w:w="1634" w:type="pct"/>
          </w:tcPr>
          <w:p w14:paraId="431510E5" w14:textId="77777777" w:rsidR="00110ED8" w:rsidRPr="00BF2504" w:rsidRDefault="00110ED8" w:rsidP="00B65D83">
            <w:pPr>
              <w:pStyle w:val="TableBodyTextMIRB"/>
            </w:pPr>
            <w:r>
              <w:t>CALVIN</w:t>
            </w:r>
          </w:p>
        </w:tc>
        <w:tc>
          <w:tcPr>
            <w:tcW w:w="825" w:type="pct"/>
            <w:noWrap/>
          </w:tcPr>
          <w:p w14:paraId="1A35E887" w14:textId="7C514869" w:rsidR="00110ED8" w:rsidRPr="00BF2504" w:rsidRDefault="00110ED8" w:rsidP="00B65D83">
            <w:r>
              <w:t>Not applicable</w:t>
            </w:r>
          </w:p>
        </w:tc>
      </w:tr>
      <w:tr w:rsidR="00110ED8" w:rsidRPr="00BF2504" w14:paraId="2131A5F4" w14:textId="77777777" w:rsidTr="00110ED8">
        <w:trPr>
          <w:trHeight w:val="300"/>
        </w:trPr>
        <w:tc>
          <w:tcPr>
            <w:tcW w:w="1765" w:type="pct"/>
            <w:hideMark/>
          </w:tcPr>
          <w:p w14:paraId="51936329" w14:textId="77777777" w:rsidR="00110ED8" w:rsidRPr="00BF2504" w:rsidRDefault="00110ED8" w:rsidP="00B65D83">
            <w:pPr>
              <w:pStyle w:val="TableBodyTextMIRB"/>
              <w:rPr>
                <w:rFonts w:eastAsia="Times New Roman"/>
                <w:lang w:eastAsia="en-CA"/>
              </w:rPr>
            </w:pPr>
            <w:r w:rsidRPr="00BF2504">
              <w:t>MUNICIPALITY OF CENTRAL ELGIN</w:t>
            </w:r>
          </w:p>
        </w:tc>
        <w:tc>
          <w:tcPr>
            <w:tcW w:w="776" w:type="pct"/>
            <w:hideMark/>
          </w:tcPr>
          <w:p w14:paraId="1E5000A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E36AC15" w14:textId="77777777" w:rsidR="00110ED8" w:rsidRPr="00BF2504" w:rsidRDefault="00110ED8" w:rsidP="00B65D83">
            <w:pPr>
              <w:pStyle w:val="TableBodyTextMIRB"/>
              <w:rPr>
                <w:rFonts w:eastAsia="Times New Roman"/>
                <w:lang w:eastAsia="en-CA"/>
              </w:rPr>
            </w:pPr>
            <w:r w:rsidRPr="00BF2504">
              <w:t>CENTRAL ELGIN</w:t>
            </w:r>
          </w:p>
        </w:tc>
        <w:tc>
          <w:tcPr>
            <w:tcW w:w="825" w:type="pct"/>
            <w:noWrap/>
            <w:hideMark/>
          </w:tcPr>
          <w:p w14:paraId="1274AD86" w14:textId="0AD145AC" w:rsidR="00110ED8" w:rsidRPr="00BF2504" w:rsidRDefault="00110ED8" w:rsidP="00B65D83">
            <w:r>
              <w:rPr>
                <w:rFonts w:eastAsia="Times New Roman"/>
                <w:lang w:eastAsia="en-CA"/>
              </w:rPr>
              <w:t>Not applicable</w:t>
            </w:r>
          </w:p>
        </w:tc>
      </w:tr>
      <w:tr w:rsidR="00110ED8" w:rsidRPr="00BF2504" w14:paraId="5568410C" w14:textId="77777777" w:rsidTr="00110ED8">
        <w:trPr>
          <w:trHeight w:val="300"/>
        </w:trPr>
        <w:tc>
          <w:tcPr>
            <w:tcW w:w="1765" w:type="pct"/>
            <w:hideMark/>
          </w:tcPr>
          <w:p w14:paraId="08B844EE" w14:textId="77777777" w:rsidR="00110ED8" w:rsidRPr="00BF2504" w:rsidRDefault="00110ED8" w:rsidP="00B65D83">
            <w:pPr>
              <w:pStyle w:val="TableBodyTextMIRB"/>
              <w:rPr>
                <w:rFonts w:eastAsia="Times New Roman"/>
                <w:lang w:eastAsia="en-CA"/>
              </w:rPr>
            </w:pPr>
            <w:r w:rsidRPr="00BF2504">
              <w:t>MUNICIPALITY OF CENTRAL HURON</w:t>
            </w:r>
          </w:p>
        </w:tc>
        <w:tc>
          <w:tcPr>
            <w:tcW w:w="776" w:type="pct"/>
            <w:hideMark/>
          </w:tcPr>
          <w:p w14:paraId="2039164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918AE5C" w14:textId="77777777" w:rsidR="00110ED8" w:rsidRPr="00BF2504" w:rsidRDefault="00110ED8" w:rsidP="00B65D83">
            <w:pPr>
              <w:pStyle w:val="TableBodyTextMIRB"/>
              <w:rPr>
                <w:rFonts w:eastAsia="Times New Roman"/>
                <w:lang w:eastAsia="en-CA"/>
              </w:rPr>
            </w:pPr>
            <w:r w:rsidRPr="00BF2504">
              <w:t>CENTRAL HURON</w:t>
            </w:r>
          </w:p>
        </w:tc>
        <w:tc>
          <w:tcPr>
            <w:tcW w:w="825" w:type="pct"/>
            <w:noWrap/>
            <w:hideMark/>
          </w:tcPr>
          <w:p w14:paraId="52E5CFF8" w14:textId="266D7C09" w:rsidR="00110ED8" w:rsidRPr="00BF2504" w:rsidRDefault="00110ED8" w:rsidP="00B65D83">
            <w:r>
              <w:rPr>
                <w:rFonts w:eastAsia="Times New Roman"/>
                <w:lang w:eastAsia="en-CA"/>
              </w:rPr>
              <w:t>Not applicable</w:t>
            </w:r>
          </w:p>
        </w:tc>
      </w:tr>
      <w:tr w:rsidR="00110ED8" w:rsidRPr="00BF2504" w14:paraId="2A8D9CA3" w14:textId="77777777" w:rsidTr="00110ED8">
        <w:trPr>
          <w:trHeight w:val="300"/>
        </w:trPr>
        <w:tc>
          <w:tcPr>
            <w:tcW w:w="1765" w:type="pct"/>
          </w:tcPr>
          <w:p w14:paraId="1B944F0A" w14:textId="77777777" w:rsidR="00110ED8" w:rsidRPr="00BF2504" w:rsidRDefault="00110ED8" w:rsidP="00B65D83">
            <w:pPr>
              <w:pStyle w:val="TableBodyTextMIRB"/>
            </w:pPr>
            <w:r w:rsidRPr="00873FFF">
              <w:t>MUNICIPALITY OF CENTRAL MANITOULIN</w:t>
            </w:r>
          </w:p>
        </w:tc>
        <w:tc>
          <w:tcPr>
            <w:tcW w:w="776" w:type="pct"/>
          </w:tcPr>
          <w:p w14:paraId="23A8F8C5" w14:textId="77777777" w:rsidR="00110ED8" w:rsidRPr="00BF2504" w:rsidRDefault="00110ED8" w:rsidP="00B65D83">
            <w:pPr>
              <w:pStyle w:val="TableBodyTextMIRB"/>
            </w:pPr>
            <w:r>
              <w:t>MUNICIPAL</w:t>
            </w:r>
          </w:p>
        </w:tc>
        <w:tc>
          <w:tcPr>
            <w:tcW w:w="1634" w:type="pct"/>
          </w:tcPr>
          <w:p w14:paraId="245C51A5" w14:textId="77777777" w:rsidR="00110ED8" w:rsidRPr="00BF2504" w:rsidRDefault="00110ED8" w:rsidP="00B65D83">
            <w:pPr>
              <w:pStyle w:val="TableBodyTextMIRB"/>
            </w:pPr>
            <w:r>
              <w:t>CENTRAL MANITOULIN</w:t>
            </w:r>
          </w:p>
        </w:tc>
        <w:tc>
          <w:tcPr>
            <w:tcW w:w="825" w:type="pct"/>
            <w:noWrap/>
          </w:tcPr>
          <w:p w14:paraId="04B4E3A3" w14:textId="0A3D812C" w:rsidR="00110ED8" w:rsidRPr="00BF2504" w:rsidRDefault="00110ED8" w:rsidP="00B65D83">
            <w:r>
              <w:t>Not applicable</w:t>
            </w:r>
          </w:p>
        </w:tc>
      </w:tr>
      <w:tr w:rsidR="00110ED8" w:rsidRPr="00BF2504" w14:paraId="73829FC4" w14:textId="77777777" w:rsidTr="00110ED8">
        <w:trPr>
          <w:trHeight w:val="300"/>
        </w:trPr>
        <w:tc>
          <w:tcPr>
            <w:tcW w:w="1765" w:type="pct"/>
            <w:hideMark/>
          </w:tcPr>
          <w:p w14:paraId="15BEEA71" w14:textId="77777777" w:rsidR="00110ED8" w:rsidRPr="00BF2504" w:rsidRDefault="00110ED8" w:rsidP="00B65D83">
            <w:pPr>
              <w:pStyle w:val="TableBodyTextMIRB"/>
              <w:rPr>
                <w:rFonts w:eastAsia="Times New Roman"/>
                <w:lang w:eastAsia="en-CA"/>
              </w:rPr>
            </w:pPr>
            <w:r w:rsidRPr="00BF2504">
              <w:t>MUNICIPALITY OF CENTRE HASTINGS</w:t>
            </w:r>
          </w:p>
        </w:tc>
        <w:tc>
          <w:tcPr>
            <w:tcW w:w="776" w:type="pct"/>
            <w:hideMark/>
          </w:tcPr>
          <w:p w14:paraId="5834A0A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6032770" w14:textId="77777777" w:rsidR="00110ED8" w:rsidRPr="00BF2504" w:rsidRDefault="00110ED8" w:rsidP="00B65D83">
            <w:pPr>
              <w:pStyle w:val="TableBodyTextMIRB"/>
              <w:rPr>
                <w:rFonts w:eastAsia="Times New Roman"/>
                <w:lang w:eastAsia="en-CA"/>
              </w:rPr>
            </w:pPr>
            <w:r w:rsidRPr="00BF2504">
              <w:t>CENTRE HASTINGS</w:t>
            </w:r>
          </w:p>
        </w:tc>
        <w:tc>
          <w:tcPr>
            <w:tcW w:w="825" w:type="pct"/>
            <w:noWrap/>
            <w:hideMark/>
          </w:tcPr>
          <w:p w14:paraId="720CE38D" w14:textId="024B0BB4" w:rsidR="00110ED8" w:rsidRPr="00BF2504" w:rsidRDefault="00110ED8" w:rsidP="00B65D83">
            <w:r>
              <w:rPr>
                <w:rFonts w:eastAsia="Times New Roman"/>
                <w:lang w:eastAsia="en-CA"/>
              </w:rPr>
              <w:t>Not applicable</w:t>
            </w:r>
          </w:p>
        </w:tc>
      </w:tr>
      <w:tr w:rsidR="00110ED8" w:rsidRPr="00BF2504" w14:paraId="2BA26337" w14:textId="77777777" w:rsidTr="00110ED8">
        <w:trPr>
          <w:trHeight w:val="300"/>
        </w:trPr>
        <w:tc>
          <w:tcPr>
            <w:tcW w:w="1765" w:type="pct"/>
            <w:hideMark/>
          </w:tcPr>
          <w:p w14:paraId="753812AB" w14:textId="77777777" w:rsidR="00110ED8" w:rsidRPr="00BF2504" w:rsidRDefault="00110ED8" w:rsidP="00B65D83">
            <w:pPr>
              <w:pStyle w:val="TableBodyTextMIRB"/>
              <w:rPr>
                <w:rFonts w:eastAsia="Times New Roman"/>
                <w:lang w:eastAsia="en-CA"/>
              </w:rPr>
            </w:pPr>
            <w:r w:rsidRPr="00BF2504">
              <w:t>MUNICIPALITY OF CHARLTON AND DACK</w:t>
            </w:r>
          </w:p>
        </w:tc>
        <w:tc>
          <w:tcPr>
            <w:tcW w:w="776" w:type="pct"/>
            <w:hideMark/>
          </w:tcPr>
          <w:p w14:paraId="03311CB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E265B71" w14:textId="77777777" w:rsidR="00110ED8" w:rsidRPr="00BF2504" w:rsidRDefault="00110ED8" w:rsidP="00B65D83">
            <w:pPr>
              <w:pStyle w:val="TableBodyTextMIRB"/>
              <w:rPr>
                <w:rFonts w:eastAsia="Times New Roman"/>
                <w:lang w:eastAsia="en-CA"/>
              </w:rPr>
            </w:pPr>
            <w:r w:rsidRPr="00BF2504">
              <w:t>CHARLTON AND DACK</w:t>
            </w:r>
          </w:p>
        </w:tc>
        <w:tc>
          <w:tcPr>
            <w:tcW w:w="825" w:type="pct"/>
            <w:noWrap/>
            <w:hideMark/>
          </w:tcPr>
          <w:p w14:paraId="708EA6D0" w14:textId="455DF2FF" w:rsidR="00110ED8" w:rsidRPr="00BF2504" w:rsidRDefault="00110ED8" w:rsidP="00B65D83">
            <w:r>
              <w:rPr>
                <w:rFonts w:eastAsia="Times New Roman"/>
                <w:lang w:eastAsia="en-CA"/>
              </w:rPr>
              <w:t>Not applicable</w:t>
            </w:r>
          </w:p>
        </w:tc>
      </w:tr>
      <w:tr w:rsidR="00110ED8" w:rsidRPr="00BF2504" w14:paraId="086FA35C" w14:textId="77777777" w:rsidTr="00110ED8">
        <w:trPr>
          <w:trHeight w:val="300"/>
        </w:trPr>
        <w:tc>
          <w:tcPr>
            <w:tcW w:w="1765" w:type="pct"/>
            <w:hideMark/>
          </w:tcPr>
          <w:p w14:paraId="0FC4ECF5" w14:textId="77777777" w:rsidR="00110ED8" w:rsidRPr="00BF2504" w:rsidRDefault="00110ED8" w:rsidP="00B65D83">
            <w:pPr>
              <w:pStyle w:val="TableBodyTextMIRB"/>
              <w:rPr>
                <w:rFonts w:eastAsia="Times New Roman"/>
                <w:lang w:eastAsia="en-CA"/>
              </w:rPr>
            </w:pPr>
            <w:r w:rsidRPr="00BF2504">
              <w:t>MUNICIPALITY OF CHATHAM-KENT</w:t>
            </w:r>
          </w:p>
        </w:tc>
        <w:tc>
          <w:tcPr>
            <w:tcW w:w="776" w:type="pct"/>
            <w:hideMark/>
          </w:tcPr>
          <w:p w14:paraId="10C31A6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7D9432E" w14:textId="77777777" w:rsidR="00110ED8" w:rsidRPr="00BF2504" w:rsidRDefault="00110ED8" w:rsidP="00B65D83">
            <w:pPr>
              <w:pStyle w:val="TableBodyTextMIRB"/>
              <w:rPr>
                <w:rFonts w:eastAsia="Times New Roman"/>
                <w:lang w:eastAsia="en-CA"/>
              </w:rPr>
            </w:pPr>
            <w:r w:rsidRPr="00BF2504">
              <w:t>CHATHAM-KENT</w:t>
            </w:r>
          </w:p>
        </w:tc>
        <w:tc>
          <w:tcPr>
            <w:tcW w:w="825" w:type="pct"/>
            <w:noWrap/>
            <w:hideMark/>
          </w:tcPr>
          <w:p w14:paraId="54F2FA0D" w14:textId="6F7C22E1" w:rsidR="00110ED8" w:rsidRPr="00BF2504" w:rsidRDefault="00110ED8" w:rsidP="00B65D83">
            <w:r>
              <w:rPr>
                <w:rFonts w:eastAsia="Times New Roman"/>
                <w:lang w:eastAsia="en-CA"/>
              </w:rPr>
              <w:t>Not applicable</w:t>
            </w:r>
          </w:p>
        </w:tc>
      </w:tr>
      <w:tr w:rsidR="00110ED8" w:rsidRPr="00BF2504" w14:paraId="14943A68" w14:textId="77777777" w:rsidTr="00110ED8">
        <w:trPr>
          <w:trHeight w:val="300"/>
        </w:trPr>
        <w:tc>
          <w:tcPr>
            <w:tcW w:w="1765" w:type="pct"/>
            <w:hideMark/>
          </w:tcPr>
          <w:p w14:paraId="3DDAC3B5" w14:textId="77777777" w:rsidR="00110ED8" w:rsidRPr="00BF2504" w:rsidRDefault="00110ED8" w:rsidP="00B65D83">
            <w:pPr>
              <w:pStyle w:val="TableBodyTextMIRB"/>
              <w:rPr>
                <w:rFonts w:eastAsia="Times New Roman"/>
                <w:lang w:eastAsia="en-CA"/>
              </w:rPr>
            </w:pPr>
            <w:r w:rsidRPr="00BF2504">
              <w:t>MUNICIPALITY OF CLARINGTON</w:t>
            </w:r>
          </w:p>
        </w:tc>
        <w:tc>
          <w:tcPr>
            <w:tcW w:w="776" w:type="pct"/>
            <w:hideMark/>
          </w:tcPr>
          <w:p w14:paraId="0C92D4F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7FFE163" w14:textId="77777777" w:rsidR="00110ED8" w:rsidRPr="00BF2504" w:rsidRDefault="00110ED8" w:rsidP="00B65D83">
            <w:pPr>
              <w:pStyle w:val="TableBodyTextMIRB"/>
              <w:rPr>
                <w:rFonts w:eastAsia="Times New Roman"/>
                <w:lang w:eastAsia="en-CA"/>
              </w:rPr>
            </w:pPr>
            <w:r w:rsidRPr="00BF2504">
              <w:t>CLARINGTON</w:t>
            </w:r>
          </w:p>
        </w:tc>
        <w:tc>
          <w:tcPr>
            <w:tcW w:w="825" w:type="pct"/>
            <w:noWrap/>
            <w:hideMark/>
          </w:tcPr>
          <w:p w14:paraId="2E7689E1" w14:textId="75E6FC17" w:rsidR="00110ED8" w:rsidRPr="00BF2504" w:rsidRDefault="00110ED8" w:rsidP="00B65D83">
            <w:r>
              <w:rPr>
                <w:rFonts w:eastAsia="Times New Roman"/>
                <w:lang w:eastAsia="en-CA"/>
              </w:rPr>
              <w:t>Not applicable</w:t>
            </w:r>
          </w:p>
        </w:tc>
      </w:tr>
      <w:tr w:rsidR="00110ED8" w:rsidRPr="00BF2504" w14:paraId="70AA8732" w14:textId="77777777" w:rsidTr="00110ED8">
        <w:trPr>
          <w:trHeight w:val="300"/>
        </w:trPr>
        <w:tc>
          <w:tcPr>
            <w:tcW w:w="1765" w:type="pct"/>
            <w:hideMark/>
          </w:tcPr>
          <w:p w14:paraId="15916E11" w14:textId="77777777" w:rsidR="00110ED8" w:rsidRPr="00BF2504" w:rsidRDefault="00110ED8" w:rsidP="00B65D83">
            <w:pPr>
              <w:pStyle w:val="TableBodyTextMIRB"/>
              <w:rPr>
                <w:rFonts w:eastAsia="Times New Roman"/>
                <w:lang w:eastAsia="en-CA"/>
              </w:rPr>
            </w:pPr>
            <w:r w:rsidRPr="00BF2504">
              <w:t>MUNICIPALITY OF DUTTON/DUNWICH</w:t>
            </w:r>
          </w:p>
        </w:tc>
        <w:tc>
          <w:tcPr>
            <w:tcW w:w="776" w:type="pct"/>
            <w:hideMark/>
          </w:tcPr>
          <w:p w14:paraId="0738443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49CC041" w14:textId="77777777" w:rsidR="00110ED8" w:rsidRPr="00BF2504" w:rsidRDefault="00110ED8" w:rsidP="00B65D83">
            <w:pPr>
              <w:pStyle w:val="TableBodyTextMIRB"/>
              <w:rPr>
                <w:rFonts w:eastAsia="Times New Roman"/>
                <w:lang w:eastAsia="en-CA"/>
              </w:rPr>
            </w:pPr>
            <w:r w:rsidRPr="00BF2504">
              <w:t>DUTTON-DUNWICH</w:t>
            </w:r>
          </w:p>
        </w:tc>
        <w:tc>
          <w:tcPr>
            <w:tcW w:w="825" w:type="pct"/>
            <w:noWrap/>
            <w:hideMark/>
          </w:tcPr>
          <w:p w14:paraId="5C8836C8" w14:textId="7EC02DA8" w:rsidR="00110ED8" w:rsidRPr="00BF2504" w:rsidRDefault="00110ED8" w:rsidP="00B65D83">
            <w:r>
              <w:rPr>
                <w:rFonts w:eastAsia="Times New Roman"/>
                <w:lang w:eastAsia="en-CA"/>
              </w:rPr>
              <w:t>Not applicable</w:t>
            </w:r>
          </w:p>
        </w:tc>
      </w:tr>
      <w:tr w:rsidR="00110ED8" w:rsidRPr="00BF2504" w14:paraId="3F6ADF6F" w14:textId="77777777" w:rsidTr="00110ED8">
        <w:trPr>
          <w:trHeight w:val="300"/>
        </w:trPr>
        <w:tc>
          <w:tcPr>
            <w:tcW w:w="1765" w:type="pct"/>
          </w:tcPr>
          <w:p w14:paraId="5911829F" w14:textId="77777777" w:rsidR="00110ED8" w:rsidRPr="00BF2504" w:rsidRDefault="00110ED8" w:rsidP="00B65D83">
            <w:pPr>
              <w:pStyle w:val="TableBodyTextMIRB"/>
            </w:pPr>
            <w:r w:rsidRPr="00873FFF">
              <w:lastRenderedPageBreak/>
              <w:t>MUNICIPALITY OF DYSART ET AL</w:t>
            </w:r>
          </w:p>
        </w:tc>
        <w:tc>
          <w:tcPr>
            <w:tcW w:w="776" w:type="pct"/>
          </w:tcPr>
          <w:p w14:paraId="0FCCF88A" w14:textId="77777777" w:rsidR="00110ED8" w:rsidRPr="00BF2504" w:rsidRDefault="00110ED8" w:rsidP="00B65D83">
            <w:pPr>
              <w:pStyle w:val="TableBodyTextMIRB"/>
            </w:pPr>
            <w:r>
              <w:t>MUNICIPAL</w:t>
            </w:r>
          </w:p>
        </w:tc>
        <w:tc>
          <w:tcPr>
            <w:tcW w:w="1634" w:type="pct"/>
          </w:tcPr>
          <w:p w14:paraId="45677364" w14:textId="77777777" w:rsidR="00110ED8" w:rsidRPr="00BF2504" w:rsidRDefault="00110ED8" w:rsidP="00B65D83">
            <w:pPr>
              <w:pStyle w:val="TableBodyTextMIRB"/>
            </w:pPr>
            <w:r w:rsidRPr="00873FFF">
              <w:t>DYSART ET AL</w:t>
            </w:r>
          </w:p>
        </w:tc>
        <w:tc>
          <w:tcPr>
            <w:tcW w:w="825" w:type="pct"/>
            <w:noWrap/>
          </w:tcPr>
          <w:p w14:paraId="2CC29214" w14:textId="1B31A3F5" w:rsidR="00110ED8" w:rsidRPr="00BF2504" w:rsidRDefault="00110ED8" w:rsidP="00B65D83">
            <w:r>
              <w:t>Not applicable</w:t>
            </w:r>
          </w:p>
        </w:tc>
      </w:tr>
      <w:tr w:rsidR="00110ED8" w:rsidRPr="00BF2504" w14:paraId="7151B2E1" w14:textId="77777777" w:rsidTr="00110ED8">
        <w:trPr>
          <w:trHeight w:val="300"/>
        </w:trPr>
        <w:tc>
          <w:tcPr>
            <w:tcW w:w="1765" w:type="pct"/>
            <w:hideMark/>
          </w:tcPr>
          <w:p w14:paraId="020A7AD2" w14:textId="77777777" w:rsidR="00110ED8" w:rsidRPr="00BF2504" w:rsidRDefault="00110ED8" w:rsidP="00B65D83">
            <w:pPr>
              <w:pStyle w:val="TableBodyTextMIRB"/>
              <w:rPr>
                <w:rFonts w:eastAsia="Times New Roman"/>
                <w:lang w:eastAsia="en-CA"/>
              </w:rPr>
            </w:pPr>
            <w:r w:rsidRPr="00BF2504">
              <w:t>MUNICIPALITY OF FRENCH RIVER</w:t>
            </w:r>
          </w:p>
        </w:tc>
        <w:tc>
          <w:tcPr>
            <w:tcW w:w="776" w:type="pct"/>
            <w:hideMark/>
          </w:tcPr>
          <w:p w14:paraId="6716876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566931" w14:textId="77777777" w:rsidR="00110ED8" w:rsidRPr="00BF2504" w:rsidRDefault="00110ED8" w:rsidP="00B65D83">
            <w:pPr>
              <w:pStyle w:val="TableBodyTextMIRB"/>
              <w:rPr>
                <w:rFonts w:eastAsia="Times New Roman"/>
                <w:lang w:eastAsia="en-CA"/>
              </w:rPr>
            </w:pPr>
            <w:r w:rsidRPr="00BF2504">
              <w:t>FRENCH RIVER</w:t>
            </w:r>
          </w:p>
        </w:tc>
        <w:tc>
          <w:tcPr>
            <w:tcW w:w="825" w:type="pct"/>
            <w:noWrap/>
            <w:hideMark/>
          </w:tcPr>
          <w:p w14:paraId="1C0E72AA" w14:textId="71A8349D" w:rsidR="00110ED8" w:rsidRPr="00BF2504" w:rsidRDefault="00110ED8" w:rsidP="00B65D83">
            <w:r>
              <w:rPr>
                <w:rFonts w:eastAsia="Times New Roman"/>
                <w:lang w:eastAsia="en-CA"/>
              </w:rPr>
              <w:t>Not applicable</w:t>
            </w:r>
          </w:p>
        </w:tc>
      </w:tr>
      <w:tr w:rsidR="00110ED8" w:rsidRPr="00BF2504" w14:paraId="166FD3BC" w14:textId="77777777" w:rsidTr="00110ED8">
        <w:trPr>
          <w:trHeight w:val="300"/>
        </w:trPr>
        <w:tc>
          <w:tcPr>
            <w:tcW w:w="1765" w:type="pct"/>
            <w:hideMark/>
          </w:tcPr>
          <w:p w14:paraId="66485ABF" w14:textId="77777777" w:rsidR="00110ED8" w:rsidRPr="00BF2504" w:rsidRDefault="00110ED8" w:rsidP="00B65D83">
            <w:pPr>
              <w:pStyle w:val="TableBodyTextMIRB"/>
              <w:rPr>
                <w:rFonts w:eastAsia="Times New Roman"/>
                <w:lang w:eastAsia="en-CA"/>
              </w:rPr>
            </w:pPr>
            <w:r w:rsidRPr="00BF2504">
              <w:t>MUNICIPALITY OF GORDON / BARRIE ISLAND</w:t>
            </w:r>
          </w:p>
        </w:tc>
        <w:tc>
          <w:tcPr>
            <w:tcW w:w="776" w:type="pct"/>
            <w:hideMark/>
          </w:tcPr>
          <w:p w14:paraId="00CE38B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2628A78" w14:textId="77777777" w:rsidR="00110ED8" w:rsidRPr="00BF2504" w:rsidRDefault="00110ED8" w:rsidP="00B65D83">
            <w:pPr>
              <w:pStyle w:val="TableBodyTextMIRB"/>
              <w:rPr>
                <w:rFonts w:eastAsia="Times New Roman"/>
                <w:lang w:eastAsia="en-CA"/>
              </w:rPr>
            </w:pPr>
            <w:r w:rsidRPr="00BF2504">
              <w:t>GORDON</w:t>
            </w:r>
          </w:p>
        </w:tc>
        <w:tc>
          <w:tcPr>
            <w:tcW w:w="825" w:type="pct"/>
            <w:noWrap/>
            <w:hideMark/>
          </w:tcPr>
          <w:p w14:paraId="1966C3BC" w14:textId="1BB72AE0" w:rsidR="00110ED8" w:rsidRPr="00BF2504" w:rsidRDefault="00110ED8" w:rsidP="00B65D83">
            <w:r>
              <w:rPr>
                <w:rFonts w:eastAsia="Times New Roman"/>
                <w:lang w:eastAsia="en-CA"/>
              </w:rPr>
              <w:t>Not applicable</w:t>
            </w:r>
          </w:p>
        </w:tc>
      </w:tr>
      <w:tr w:rsidR="00110ED8" w:rsidRPr="00BF2504" w14:paraId="403A8463" w14:textId="77777777" w:rsidTr="00110ED8">
        <w:trPr>
          <w:trHeight w:val="300"/>
        </w:trPr>
        <w:tc>
          <w:tcPr>
            <w:tcW w:w="1765" w:type="pct"/>
            <w:hideMark/>
          </w:tcPr>
          <w:p w14:paraId="5B1A829D" w14:textId="77777777" w:rsidR="00110ED8" w:rsidRPr="00BF2504" w:rsidRDefault="00110ED8" w:rsidP="00B65D83">
            <w:pPr>
              <w:pStyle w:val="TableBodyTextMIRB"/>
              <w:rPr>
                <w:rFonts w:eastAsia="Times New Roman"/>
                <w:lang w:eastAsia="en-CA"/>
              </w:rPr>
            </w:pPr>
            <w:r w:rsidRPr="00BF2504">
              <w:t>MUNICIPALITY OF GREENSTONE</w:t>
            </w:r>
          </w:p>
        </w:tc>
        <w:tc>
          <w:tcPr>
            <w:tcW w:w="776" w:type="pct"/>
            <w:hideMark/>
          </w:tcPr>
          <w:p w14:paraId="2311A2C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69E9770" w14:textId="77777777" w:rsidR="00110ED8" w:rsidRPr="00BF2504" w:rsidRDefault="00110ED8" w:rsidP="00B65D83">
            <w:pPr>
              <w:pStyle w:val="TableBodyTextMIRB"/>
              <w:rPr>
                <w:rFonts w:eastAsia="Times New Roman"/>
                <w:lang w:eastAsia="en-CA"/>
              </w:rPr>
            </w:pPr>
            <w:r w:rsidRPr="00BF2504">
              <w:t>GREENSTONE</w:t>
            </w:r>
          </w:p>
        </w:tc>
        <w:tc>
          <w:tcPr>
            <w:tcW w:w="825" w:type="pct"/>
            <w:noWrap/>
            <w:hideMark/>
          </w:tcPr>
          <w:p w14:paraId="3D249A26" w14:textId="30051B68" w:rsidR="00110ED8" w:rsidRPr="00BF2504" w:rsidRDefault="00110ED8" w:rsidP="00B65D83">
            <w:r>
              <w:rPr>
                <w:rFonts w:eastAsia="Times New Roman"/>
                <w:lang w:eastAsia="en-CA"/>
              </w:rPr>
              <w:t>Not applicable</w:t>
            </w:r>
          </w:p>
        </w:tc>
      </w:tr>
      <w:tr w:rsidR="00110ED8" w:rsidRPr="00BF2504" w14:paraId="06E0F858" w14:textId="77777777" w:rsidTr="00110ED8">
        <w:trPr>
          <w:trHeight w:val="300"/>
        </w:trPr>
        <w:tc>
          <w:tcPr>
            <w:tcW w:w="1765" w:type="pct"/>
            <w:hideMark/>
          </w:tcPr>
          <w:p w14:paraId="1FF5A8FA" w14:textId="77777777" w:rsidR="00110ED8" w:rsidRPr="00BF2504" w:rsidRDefault="00110ED8" w:rsidP="00B65D83">
            <w:pPr>
              <w:pStyle w:val="TableBodyTextMIRB"/>
              <w:rPr>
                <w:rFonts w:eastAsia="Times New Roman"/>
                <w:lang w:eastAsia="en-CA"/>
              </w:rPr>
            </w:pPr>
            <w:r w:rsidRPr="00BF2504">
              <w:t>MUNICIPALITY OF GREY HIGHLANDS</w:t>
            </w:r>
          </w:p>
        </w:tc>
        <w:tc>
          <w:tcPr>
            <w:tcW w:w="776" w:type="pct"/>
            <w:hideMark/>
          </w:tcPr>
          <w:p w14:paraId="2E603E9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4DCA12" w14:textId="77777777" w:rsidR="00110ED8" w:rsidRPr="00BF2504" w:rsidRDefault="00110ED8" w:rsidP="00B65D83">
            <w:pPr>
              <w:pStyle w:val="TableBodyTextMIRB"/>
              <w:rPr>
                <w:rFonts w:eastAsia="Times New Roman"/>
                <w:lang w:eastAsia="en-CA"/>
              </w:rPr>
            </w:pPr>
            <w:r w:rsidRPr="00BF2504">
              <w:t>GREY HIGHLANDS</w:t>
            </w:r>
          </w:p>
        </w:tc>
        <w:tc>
          <w:tcPr>
            <w:tcW w:w="825" w:type="pct"/>
            <w:noWrap/>
            <w:hideMark/>
          </w:tcPr>
          <w:p w14:paraId="6C4DFC9D" w14:textId="48632846" w:rsidR="00110ED8" w:rsidRPr="00BF2504" w:rsidRDefault="00110ED8" w:rsidP="00B65D83">
            <w:r>
              <w:rPr>
                <w:rFonts w:eastAsia="Times New Roman"/>
                <w:lang w:eastAsia="en-CA"/>
              </w:rPr>
              <w:t>Not applicable</w:t>
            </w:r>
          </w:p>
        </w:tc>
      </w:tr>
      <w:tr w:rsidR="00110ED8" w:rsidRPr="00BF2504" w14:paraId="6B7690D8" w14:textId="77777777" w:rsidTr="00110ED8">
        <w:trPr>
          <w:trHeight w:val="300"/>
        </w:trPr>
        <w:tc>
          <w:tcPr>
            <w:tcW w:w="1765" w:type="pct"/>
            <w:hideMark/>
          </w:tcPr>
          <w:p w14:paraId="7FA3EB42" w14:textId="77777777" w:rsidR="00110ED8" w:rsidRPr="00BF2504" w:rsidRDefault="00110ED8" w:rsidP="00B65D83">
            <w:pPr>
              <w:pStyle w:val="TableBodyTextMIRB"/>
              <w:rPr>
                <w:rFonts w:eastAsia="Times New Roman"/>
                <w:lang w:eastAsia="en-CA"/>
              </w:rPr>
            </w:pPr>
            <w:r w:rsidRPr="00BF2504">
              <w:t>MUNICIPALITY OF HASTINGS HIGHLANDS</w:t>
            </w:r>
          </w:p>
        </w:tc>
        <w:tc>
          <w:tcPr>
            <w:tcW w:w="776" w:type="pct"/>
            <w:hideMark/>
          </w:tcPr>
          <w:p w14:paraId="4E85320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DCCB25" w14:textId="77777777" w:rsidR="00110ED8" w:rsidRPr="00BF2504" w:rsidRDefault="00110ED8" w:rsidP="00B65D83">
            <w:pPr>
              <w:pStyle w:val="TableBodyTextMIRB"/>
              <w:rPr>
                <w:rFonts w:eastAsia="Times New Roman"/>
                <w:lang w:eastAsia="en-CA"/>
              </w:rPr>
            </w:pPr>
            <w:r w:rsidRPr="00BF2504">
              <w:t>HASTINGS HIGHLANDS</w:t>
            </w:r>
          </w:p>
        </w:tc>
        <w:tc>
          <w:tcPr>
            <w:tcW w:w="825" w:type="pct"/>
            <w:noWrap/>
            <w:hideMark/>
          </w:tcPr>
          <w:p w14:paraId="3F6A48C5" w14:textId="4B8ACF7D" w:rsidR="00110ED8" w:rsidRPr="00BF2504" w:rsidRDefault="00110ED8" w:rsidP="00B65D83">
            <w:r>
              <w:rPr>
                <w:rFonts w:eastAsia="Times New Roman"/>
                <w:lang w:eastAsia="en-CA"/>
              </w:rPr>
              <w:t>Not applicable</w:t>
            </w:r>
          </w:p>
        </w:tc>
      </w:tr>
      <w:tr w:rsidR="00110ED8" w:rsidRPr="00BF2504" w14:paraId="788C9E7F" w14:textId="77777777" w:rsidTr="00110ED8">
        <w:trPr>
          <w:trHeight w:val="300"/>
        </w:trPr>
        <w:tc>
          <w:tcPr>
            <w:tcW w:w="1765" w:type="pct"/>
            <w:hideMark/>
          </w:tcPr>
          <w:p w14:paraId="3E9FA229" w14:textId="77777777" w:rsidR="00110ED8" w:rsidRPr="00BF2504" w:rsidRDefault="00110ED8" w:rsidP="00B65D83">
            <w:pPr>
              <w:pStyle w:val="TableBodyTextMIRB"/>
              <w:rPr>
                <w:rFonts w:eastAsia="Times New Roman"/>
                <w:lang w:eastAsia="en-CA"/>
              </w:rPr>
            </w:pPr>
            <w:r w:rsidRPr="00BF2504">
              <w:t>MUNICIPALITY OF HIGHLANDS EAST</w:t>
            </w:r>
          </w:p>
        </w:tc>
        <w:tc>
          <w:tcPr>
            <w:tcW w:w="776" w:type="pct"/>
            <w:hideMark/>
          </w:tcPr>
          <w:p w14:paraId="0D1CC3C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38E9A2F" w14:textId="77777777" w:rsidR="00110ED8" w:rsidRPr="00BF2504" w:rsidRDefault="00110ED8" w:rsidP="00B65D83">
            <w:pPr>
              <w:pStyle w:val="TableBodyTextMIRB"/>
              <w:rPr>
                <w:rFonts w:eastAsia="Times New Roman"/>
                <w:lang w:eastAsia="en-CA"/>
              </w:rPr>
            </w:pPr>
            <w:r w:rsidRPr="00BF2504">
              <w:t>HIGHLANDS EAST</w:t>
            </w:r>
          </w:p>
        </w:tc>
        <w:tc>
          <w:tcPr>
            <w:tcW w:w="825" w:type="pct"/>
            <w:noWrap/>
            <w:hideMark/>
          </w:tcPr>
          <w:p w14:paraId="30BDB319" w14:textId="62156A11" w:rsidR="00110ED8" w:rsidRPr="00BF2504" w:rsidRDefault="00110ED8" w:rsidP="00B65D83">
            <w:r>
              <w:rPr>
                <w:rFonts w:eastAsia="Times New Roman"/>
                <w:lang w:eastAsia="en-CA"/>
              </w:rPr>
              <w:t>Not applicable</w:t>
            </w:r>
          </w:p>
        </w:tc>
      </w:tr>
      <w:tr w:rsidR="00110ED8" w:rsidRPr="00BF2504" w14:paraId="7F1AAB77" w14:textId="77777777" w:rsidTr="00110ED8">
        <w:trPr>
          <w:trHeight w:val="300"/>
        </w:trPr>
        <w:tc>
          <w:tcPr>
            <w:tcW w:w="1765" w:type="pct"/>
            <w:hideMark/>
          </w:tcPr>
          <w:p w14:paraId="45A954DD" w14:textId="77777777" w:rsidR="00110ED8" w:rsidRPr="00BF2504" w:rsidRDefault="00110ED8" w:rsidP="00B65D83">
            <w:pPr>
              <w:pStyle w:val="TableBodyTextMIRB"/>
              <w:rPr>
                <w:rFonts w:eastAsia="Times New Roman"/>
                <w:lang w:eastAsia="en-CA"/>
              </w:rPr>
            </w:pPr>
            <w:r w:rsidRPr="00BF2504">
              <w:t>MUNICIPALITY OF HURON EAST</w:t>
            </w:r>
          </w:p>
        </w:tc>
        <w:tc>
          <w:tcPr>
            <w:tcW w:w="776" w:type="pct"/>
            <w:hideMark/>
          </w:tcPr>
          <w:p w14:paraId="0C297D5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EB9A73B" w14:textId="77777777" w:rsidR="00110ED8" w:rsidRPr="00BF2504" w:rsidRDefault="00110ED8" w:rsidP="00B65D83">
            <w:pPr>
              <w:pStyle w:val="TableBodyTextMIRB"/>
              <w:rPr>
                <w:rFonts w:eastAsia="Times New Roman"/>
                <w:lang w:eastAsia="en-CA"/>
              </w:rPr>
            </w:pPr>
            <w:r w:rsidRPr="00BF2504">
              <w:t>HURON EAST</w:t>
            </w:r>
          </w:p>
        </w:tc>
        <w:tc>
          <w:tcPr>
            <w:tcW w:w="825" w:type="pct"/>
            <w:noWrap/>
            <w:hideMark/>
          </w:tcPr>
          <w:p w14:paraId="23514040" w14:textId="228DBF99" w:rsidR="00110ED8" w:rsidRPr="00BF2504" w:rsidRDefault="00110ED8" w:rsidP="00B65D83">
            <w:r>
              <w:rPr>
                <w:rFonts w:eastAsia="Times New Roman"/>
                <w:lang w:eastAsia="en-CA"/>
              </w:rPr>
              <w:t>Not applicable</w:t>
            </w:r>
          </w:p>
        </w:tc>
      </w:tr>
      <w:tr w:rsidR="00110ED8" w:rsidRPr="00BF2504" w14:paraId="25178185" w14:textId="77777777" w:rsidTr="00110ED8">
        <w:trPr>
          <w:trHeight w:val="300"/>
        </w:trPr>
        <w:tc>
          <w:tcPr>
            <w:tcW w:w="1765" w:type="pct"/>
            <w:hideMark/>
          </w:tcPr>
          <w:p w14:paraId="3D30FABA" w14:textId="77777777" w:rsidR="00110ED8" w:rsidRPr="00BF2504" w:rsidRDefault="00110ED8" w:rsidP="00B65D83">
            <w:pPr>
              <w:pStyle w:val="TableBodyTextMIRB"/>
              <w:rPr>
                <w:rFonts w:eastAsia="Times New Roman"/>
                <w:lang w:eastAsia="en-CA"/>
              </w:rPr>
            </w:pPr>
            <w:r w:rsidRPr="00BF2504">
              <w:t>MUNICIPALITY OF HURON SHORES</w:t>
            </w:r>
          </w:p>
        </w:tc>
        <w:tc>
          <w:tcPr>
            <w:tcW w:w="776" w:type="pct"/>
            <w:hideMark/>
          </w:tcPr>
          <w:p w14:paraId="1B0F8D3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EA909B7" w14:textId="77777777" w:rsidR="00110ED8" w:rsidRPr="00BF2504" w:rsidRDefault="00110ED8" w:rsidP="00B65D83">
            <w:pPr>
              <w:pStyle w:val="TableBodyTextMIRB"/>
              <w:rPr>
                <w:rFonts w:eastAsia="Times New Roman"/>
                <w:lang w:eastAsia="en-CA"/>
              </w:rPr>
            </w:pPr>
            <w:r w:rsidRPr="00BF2504">
              <w:t>HURON SHORES</w:t>
            </w:r>
          </w:p>
        </w:tc>
        <w:tc>
          <w:tcPr>
            <w:tcW w:w="825" w:type="pct"/>
            <w:noWrap/>
            <w:hideMark/>
          </w:tcPr>
          <w:p w14:paraId="75E674B0" w14:textId="0D9E324D" w:rsidR="00110ED8" w:rsidRPr="00BF2504" w:rsidRDefault="00110ED8" w:rsidP="00B65D83">
            <w:r>
              <w:rPr>
                <w:rFonts w:eastAsia="Times New Roman"/>
                <w:lang w:eastAsia="en-CA"/>
              </w:rPr>
              <w:t>Not applicable</w:t>
            </w:r>
          </w:p>
        </w:tc>
      </w:tr>
      <w:tr w:rsidR="00110ED8" w:rsidRPr="00BF2504" w14:paraId="07A8949C" w14:textId="77777777" w:rsidTr="00110ED8">
        <w:trPr>
          <w:trHeight w:val="300"/>
        </w:trPr>
        <w:tc>
          <w:tcPr>
            <w:tcW w:w="1765" w:type="pct"/>
            <w:hideMark/>
          </w:tcPr>
          <w:p w14:paraId="11D08F48" w14:textId="77777777" w:rsidR="00110ED8" w:rsidRPr="00BF2504" w:rsidRDefault="00110ED8" w:rsidP="00B65D83">
            <w:pPr>
              <w:pStyle w:val="TableBodyTextMIRB"/>
              <w:rPr>
                <w:rFonts w:eastAsia="Times New Roman"/>
                <w:lang w:eastAsia="en-CA"/>
              </w:rPr>
            </w:pPr>
            <w:r w:rsidRPr="00BF2504">
              <w:t>MUNICIPALITY OF KILLARNEY</w:t>
            </w:r>
          </w:p>
        </w:tc>
        <w:tc>
          <w:tcPr>
            <w:tcW w:w="776" w:type="pct"/>
            <w:hideMark/>
          </w:tcPr>
          <w:p w14:paraId="091566F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51BF936" w14:textId="77777777" w:rsidR="00110ED8" w:rsidRPr="00BF2504" w:rsidRDefault="00110ED8" w:rsidP="00B65D83">
            <w:pPr>
              <w:pStyle w:val="TableBodyTextMIRB"/>
              <w:rPr>
                <w:rFonts w:eastAsia="Times New Roman"/>
                <w:lang w:eastAsia="en-CA"/>
              </w:rPr>
            </w:pPr>
            <w:r w:rsidRPr="00BF2504">
              <w:t>KILLARNEY</w:t>
            </w:r>
          </w:p>
        </w:tc>
        <w:tc>
          <w:tcPr>
            <w:tcW w:w="825" w:type="pct"/>
            <w:noWrap/>
            <w:hideMark/>
          </w:tcPr>
          <w:p w14:paraId="6D343A2C" w14:textId="54C92794" w:rsidR="00110ED8" w:rsidRPr="00BF2504" w:rsidRDefault="00110ED8" w:rsidP="00B65D83">
            <w:r>
              <w:rPr>
                <w:rFonts w:eastAsia="Times New Roman"/>
                <w:lang w:eastAsia="en-CA"/>
              </w:rPr>
              <w:t>Not applicable</w:t>
            </w:r>
          </w:p>
        </w:tc>
      </w:tr>
      <w:tr w:rsidR="00110ED8" w:rsidRPr="00BF2504" w14:paraId="41B255C2" w14:textId="77777777" w:rsidTr="00110ED8">
        <w:trPr>
          <w:trHeight w:val="300"/>
        </w:trPr>
        <w:tc>
          <w:tcPr>
            <w:tcW w:w="1765" w:type="pct"/>
            <w:hideMark/>
          </w:tcPr>
          <w:p w14:paraId="6959EA6E" w14:textId="77777777" w:rsidR="00110ED8" w:rsidRPr="00BF2504" w:rsidRDefault="00110ED8" w:rsidP="00B65D83">
            <w:pPr>
              <w:pStyle w:val="TableBodyTextMIRB"/>
              <w:rPr>
                <w:rFonts w:eastAsia="Times New Roman"/>
                <w:lang w:eastAsia="en-CA"/>
              </w:rPr>
            </w:pPr>
            <w:r w:rsidRPr="00BF2504">
              <w:t>MUNICIPALITY OF KINCARDINE</w:t>
            </w:r>
          </w:p>
        </w:tc>
        <w:tc>
          <w:tcPr>
            <w:tcW w:w="776" w:type="pct"/>
            <w:hideMark/>
          </w:tcPr>
          <w:p w14:paraId="39835BE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F6A3E07" w14:textId="77777777" w:rsidR="00110ED8" w:rsidRPr="00BF2504" w:rsidRDefault="00110ED8" w:rsidP="00B65D83">
            <w:pPr>
              <w:pStyle w:val="TableBodyTextMIRB"/>
              <w:rPr>
                <w:rFonts w:eastAsia="Times New Roman"/>
                <w:lang w:eastAsia="en-CA"/>
              </w:rPr>
            </w:pPr>
            <w:r w:rsidRPr="00BF2504">
              <w:t>KINCARDINE</w:t>
            </w:r>
          </w:p>
        </w:tc>
        <w:tc>
          <w:tcPr>
            <w:tcW w:w="825" w:type="pct"/>
            <w:noWrap/>
            <w:hideMark/>
          </w:tcPr>
          <w:p w14:paraId="29DA95D2" w14:textId="59D5711F" w:rsidR="00110ED8" w:rsidRPr="00BF2504" w:rsidRDefault="00110ED8" w:rsidP="00B65D83">
            <w:r>
              <w:rPr>
                <w:rFonts w:eastAsia="Times New Roman"/>
                <w:lang w:eastAsia="en-CA"/>
              </w:rPr>
              <w:t>Not applicable</w:t>
            </w:r>
          </w:p>
        </w:tc>
      </w:tr>
      <w:tr w:rsidR="00110ED8" w:rsidRPr="00BF2504" w14:paraId="6F3ABD1E" w14:textId="77777777" w:rsidTr="00110ED8">
        <w:trPr>
          <w:trHeight w:val="300"/>
        </w:trPr>
        <w:tc>
          <w:tcPr>
            <w:tcW w:w="1765" w:type="pct"/>
            <w:hideMark/>
          </w:tcPr>
          <w:p w14:paraId="7190BD5A" w14:textId="77777777" w:rsidR="00110ED8" w:rsidRPr="00BF2504" w:rsidRDefault="00110ED8" w:rsidP="00B65D83">
            <w:pPr>
              <w:pStyle w:val="TableBodyTextMIRB"/>
              <w:rPr>
                <w:rFonts w:eastAsia="Times New Roman"/>
                <w:lang w:eastAsia="en-CA"/>
              </w:rPr>
            </w:pPr>
            <w:r w:rsidRPr="00BF2504">
              <w:t>MUNICIPALITY OF LAMBTON SHORES</w:t>
            </w:r>
          </w:p>
        </w:tc>
        <w:tc>
          <w:tcPr>
            <w:tcW w:w="776" w:type="pct"/>
            <w:hideMark/>
          </w:tcPr>
          <w:p w14:paraId="58BD29A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BF373D5" w14:textId="77777777" w:rsidR="00110ED8" w:rsidRPr="00BF2504" w:rsidRDefault="00110ED8" w:rsidP="00B65D83">
            <w:pPr>
              <w:pStyle w:val="TableBodyTextMIRB"/>
              <w:rPr>
                <w:rFonts w:eastAsia="Times New Roman"/>
                <w:lang w:eastAsia="en-CA"/>
              </w:rPr>
            </w:pPr>
            <w:r w:rsidRPr="00BF2504">
              <w:t>LAMBTON SHORES</w:t>
            </w:r>
          </w:p>
        </w:tc>
        <w:tc>
          <w:tcPr>
            <w:tcW w:w="825" w:type="pct"/>
            <w:noWrap/>
            <w:hideMark/>
          </w:tcPr>
          <w:p w14:paraId="75AFAADC" w14:textId="776D9A6A" w:rsidR="00110ED8" w:rsidRPr="00BF2504" w:rsidRDefault="00110ED8" w:rsidP="00B65D83">
            <w:r>
              <w:rPr>
                <w:rFonts w:eastAsia="Times New Roman"/>
                <w:lang w:eastAsia="en-CA"/>
              </w:rPr>
              <w:t>Not applicable</w:t>
            </w:r>
          </w:p>
        </w:tc>
      </w:tr>
      <w:tr w:rsidR="00110ED8" w:rsidRPr="00BF2504" w14:paraId="73116075" w14:textId="77777777" w:rsidTr="00110ED8">
        <w:trPr>
          <w:trHeight w:val="300"/>
        </w:trPr>
        <w:tc>
          <w:tcPr>
            <w:tcW w:w="1765" w:type="pct"/>
            <w:hideMark/>
          </w:tcPr>
          <w:p w14:paraId="3B762A33" w14:textId="77777777" w:rsidR="00110ED8" w:rsidRPr="00BF2504" w:rsidRDefault="00110ED8" w:rsidP="00B65D83">
            <w:pPr>
              <w:pStyle w:val="TableBodyTextMIRB"/>
              <w:rPr>
                <w:rFonts w:eastAsia="Times New Roman"/>
                <w:lang w:eastAsia="en-CA"/>
              </w:rPr>
            </w:pPr>
            <w:r w:rsidRPr="00BF2504">
              <w:t>MUNICIPALITY OF LEAMINGTON</w:t>
            </w:r>
          </w:p>
        </w:tc>
        <w:tc>
          <w:tcPr>
            <w:tcW w:w="776" w:type="pct"/>
            <w:hideMark/>
          </w:tcPr>
          <w:p w14:paraId="3F3DBB9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E51B019" w14:textId="77777777" w:rsidR="00110ED8" w:rsidRPr="00BF2504" w:rsidRDefault="00110ED8" w:rsidP="00B65D83">
            <w:pPr>
              <w:pStyle w:val="TableBodyTextMIRB"/>
              <w:rPr>
                <w:rFonts w:eastAsia="Times New Roman"/>
                <w:lang w:eastAsia="en-CA"/>
              </w:rPr>
            </w:pPr>
            <w:r w:rsidRPr="00BF2504">
              <w:t>LEAMINGTON</w:t>
            </w:r>
          </w:p>
        </w:tc>
        <w:tc>
          <w:tcPr>
            <w:tcW w:w="825" w:type="pct"/>
            <w:noWrap/>
            <w:hideMark/>
          </w:tcPr>
          <w:p w14:paraId="5EDD83AD" w14:textId="50E9FEC8" w:rsidR="00110ED8" w:rsidRPr="00BF2504" w:rsidRDefault="00110ED8" w:rsidP="00B65D83">
            <w:r>
              <w:rPr>
                <w:rFonts w:eastAsia="Times New Roman"/>
                <w:lang w:eastAsia="en-CA"/>
              </w:rPr>
              <w:t>Not applicable</w:t>
            </w:r>
          </w:p>
        </w:tc>
      </w:tr>
      <w:tr w:rsidR="00110ED8" w:rsidRPr="00BF2504" w14:paraId="6B375692" w14:textId="77777777" w:rsidTr="00110ED8">
        <w:trPr>
          <w:trHeight w:val="300"/>
        </w:trPr>
        <w:tc>
          <w:tcPr>
            <w:tcW w:w="1765" w:type="pct"/>
            <w:hideMark/>
          </w:tcPr>
          <w:p w14:paraId="7CAE55D2" w14:textId="77777777" w:rsidR="00110ED8" w:rsidRPr="00BF2504" w:rsidRDefault="00110ED8" w:rsidP="00B65D83">
            <w:pPr>
              <w:pStyle w:val="TableBodyTextMIRB"/>
              <w:rPr>
                <w:rFonts w:eastAsia="Times New Roman"/>
                <w:lang w:eastAsia="en-CA"/>
              </w:rPr>
            </w:pPr>
            <w:r w:rsidRPr="00BF2504">
              <w:t>MUNICIPALITY OF MAGNETAWAN</w:t>
            </w:r>
          </w:p>
        </w:tc>
        <w:tc>
          <w:tcPr>
            <w:tcW w:w="776" w:type="pct"/>
            <w:hideMark/>
          </w:tcPr>
          <w:p w14:paraId="471F5A1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8D0077D" w14:textId="77777777" w:rsidR="00110ED8" w:rsidRPr="00BF2504" w:rsidRDefault="00110ED8" w:rsidP="00B65D83">
            <w:pPr>
              <w:pStyle w:val="TableBodyTextMIRB"/>
              <w:rPr>
                <w:rFonts w:eastAsia="Times New Roman"/>
                <w:lang w:eastAsia="en-CA"/>
              </w:rPr>
            </w:pPr>
            <w:r w:rsidRPr="00BF2504">
              <w:t>MAGNETAWAN</w:t>
            </w:r>
          </w:p>
        </w:tc>
        <w:tc>
          <w:tcPr>
            <w:tcW w:w="825" w:type="pct"/>
            <w:noWrap/>
            <w:hideMark/>
          </w:tcPr>
          <w:p w14:paraId="7FBC05CC" w14:textId="2018664D" w:rsidR="00110ED8" w:rsidRPr="00BF2504" w:rsidRDefault="00110ED8" w:rsidP="00B65D83">
            <w:r>
              <w:rPr>
                <w:rFonts w:eastAsia="Times New Roman"/>
                <w:lang w:eastAsia="en-CA"/>
              </w:rPr>
              <w:t>Not applicable</w:t>
            </w:r>
          </w:p>
        </w:tc>
      </w:tr>
      <w:tr w:rsidR="00110ED8" w:rsidRPr="00BF2504" w14:paraId="12F65F8C" w14:textId="77777777" w:rsidTr="00110ED8">
        <w:trPr>
          <w:trHeight w:val="300"/>
        </w:trPr>
        <w:tc>
          <w:tcPr>
            <w:tcW w:w="1765" w:type="pct"/>
            <w:hideMark/>
          </w:tcPr>
          <w:p w14:paraId="45011BCB" w14:textId="77777777" w:rsidR="00110ED8" w:rsidRPr="00BF2504" w:rsidRDefault="00110ED8" w:rsidP="00B65D83">
            <w:pPr>
              <w:pStyle w:val="TableBodyTextMIRB"/>
              <w:rPr>
                <w:rFonts w:eastAsia="Times New Roman"/>
                <w:lang w:eastAsia="en-CA"/>
              </w:rPr>
            </w:pPr>
            <w:r w:rsidRPr="00BF2504">
              <w:t>MUNICIPALITY OF MARKSTAY-WARREN</w:t>
            </w:r>
          </w:p>
        </w:tc>
        <w:tc>
          <w:tcPr>
            <w:tcW w:w="776" w:type="pct"/>
            <w:hideMark/>
          </w:tcPr>
          <w:p w14:paraId="5694253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C64B375" w14:textId="77777777" w:rsidR="00110ED8" w:rsidRPr="00BF2504" w:rsidRDefault="00110ED8" w:rsidP="00B65D83">
            <w:pPr>
              <w:pStyle w:val="TableBodyTextMIRB"/>
              <w:rPr>
                <w:rFonts w:eastAsia="Times New Roman"/>
                <w:lang w:eastAsia="en-CA"/>
              </w:rPr>
            </w:pPr>
            <w:r w:rsidRPr="00BF2504">
              <w:t>MARKSTAY-WARREN</w:t>
            </w:r>
          </w:p>
        </w:tc>
        <w:tc>
          <w:tcPr>
            <w:tcW w:w="825" w:type="pct"/>
            <w:noWrap/>
            <w:hideMark/>
          </w:tcPr>
          <w:p w14:paraId="0E454861" w14:textId="5EE5D020" w:rsidR="00110ED8" w:rsidRPr="00BF2504" w:rsidRDefault="00110ED8" w:rsidP="00B65D83">
            <w:r>
              <w:rPr>
                <w:rFonts w:eastAsia="Times New Roman"/>
                <w:lang w:eastAsia="en-CA"/>
              </w:rPr>
              <w:t>Not applicable</w:t>
            </w:r>
          </w:p>
        </w:tc>
      </w:tr>
      <w:tr w:rsidR="00110ED8" w:rsidRPr="00BF2504" w14:paraId="453F8DE1" w14:textId="77777777" w:rsidTr="00110ED8">
        <w:trPr>
          <w:trHeight w:val="300"/>
        </w:trPr>
        <w:tc>
          <w:tcPr>
            <w:tcW w:w="1765" w:type="pct"/>
            <w:hideMark/>
          </w:tcPr>
          <w:p w14:paraId="10BC3B14" w14:textId="77777777" w:rsidR="00110ED8" w:rsidRPr="00BF2504" w:rsidRDefault="00110ED8" w:rsidP="00B65D83">
            <w:pPr>
              <w:pStyle w:val="TableBodyTextMIRB"/>
              <w:rPr>
                <w:rFonts w:eastAsia="Times New Roman"/>
                <w:lang w:eastAsia="en-CA"/>
              </w:rPr>
            </w:pPr>
            <w:r w:rsidRPr="00BF2504">
              <w:t>MUNICIPALITY OF MARMORA AND LAKE</w:t>
            </w:r>
          </w:p>
        </w:tc>
        <w:tc>
          <w:tcPr>
            <w:tcW w:w="776" w:type="pct"/>
            <w:hideMark/>
          </w:tcPr>
          <w:p w14:paraId="2033311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EF8D2E" w14:textId="77777777" w:rsidR="00110ED8" w:rsidRPr="00BF2504" w:rsidRDefault="00110ED8" w:rsidP="00B65D83">
            <w:pPr>
              <w:pStyle w:val="TableBodyTextMIRB"/>
              <w:rPr>
                <w:rFonts w:eastAsia="Times New Roman"/>
                <w:lang w:eastAsia="en-CA"/>
              </w:rPr>
            </w:pPr>
            <w:r w:rsidRPr="00BF2504">
              <w:t>MARMORA AND LAKE</w:t>
            </w:r>
          </w:p>
        </w:tc>
        <w:tc>
          <w:tcPr>
            <w:tcW w:w="825" w:type="pct"/>
            <w:noWrap/>
            <w:hideMark/>
          </w:tcPr>
          <w:p w14:paraId="0F081CA5" w14:textId="6EAF2940" w:rsidR="00110ED8" w:rsidRPr="00BF2504" w:rsidRDefault="00110ED8" w:rsidP="00B65D83">
            <w:r>
              <w:rPr>
                <w:rFonts w:eastAsia="Times New Roman"/>
                <w:lang w:eastAsia="en-CA"/>
              </w:rPr>
              <w:t>Not applicable</w:t>
            </w:r>
          </w:p>
        </w:tc>
      </w:tr>
      <w:tr w:rsidR="00110ED8" w:rsidRPr="00BF2504" w14:paraId="121D5179" w14:textId="77777777" w:rsidTr="00110ED8">
        <w:trPr>
          <w:trHeight w:val="300"/>
        </w:trPr>
        <w:tc>
          <w:tcPr>
            <w:tcW w:w="1765" w:type="pct"/>
          </w:tcPr>
          <w:p w14:paraId="3232C376" w14:textId="77777777" w:rsidR="00110ED8" w:rsidRPr="00BF2504" w:rsidRDefault="00110ED8" w:rsidP="00B65D83">
            <w:pPr>
              <w:pStyle w:val="TableBodyTextMIRB"/>
            </w:pPr>
            <w:r w:rsidRPr="00374165">
              <w:t>MUNICIPALITY OF MATTAWAN</w:t>
            </w:r>
          </w:p>
        </w:tc>
        <w:tc>
          <w:tcPr>
            <w:tcW w:w="776" w:type="pct"/>
          </w:tcPr>
          <w:p w14:paraId="60814DB9" w14:textId="77777777" w:rsidR="00110ED8" w:rsidRPr="00BF2504" w:rsidRDefault="00110ED8" w:rsidP="00B65D83">
            <w:pPr>
              <w:pStyle w:val="TableBodyTextMIRB"/>
            </w:pPr>
            <w:r>
              <w:t>MUNICIPAL</w:t>
            </w:r>
          </w:p>
        </w:tc>
        <w:tc>
          <w:tcPr>
            <w:tcW w:w="1634" w:type="pct"/>
          </w:tcPr>
          <w:p w14:paraId="5B8F9376" w14:textId="77777777" w:rsidR="00110ED8" w:rsidRPr="00BF2504" w:rsidRDefault="00110ED8" w:rsidP="00B65D83">
            <w:pPr>
              <w:pStyle w:val="TableBodyTextMIRB"/>
            </w:pPr>
            <w:r>
              <w:t>MATTAWAN</w:t>
            </w:r>
          </w:p>
        </w:tc>
        <w:tc>
          <w:tcPr>
            <w:tcW w:w="825" w:type="pct"/>
            <w:noWrap/>
          </w:tcPr>
          <w:p w14:paraId="2E190D3B" w14:textId="19D47F22" w:rsidR="00110ED8" w:rsidRPr="00BF2504" w:rsidRDefault="00110ED8" w:rsidP="00B65D83">
            <w:r>
              <w:t>Not applicable</w:t>
            </w:r>
          </w:p>
        </w:tc>
      </w:tr>
      <w:tr w:rsidR="00110ED8" w:rsidRPr="00BF2504" w14:paraId="21FE3DC8" w14:textId="77777777" w:rsidTr="00110ED8">
        <w:trPr>
          <w:trHeight w:val="300"/>
        </w:trPr>
        <w:tc>
          <w:tcPr>
            <w:tcW w:w="1765" w:type="pct"/>
            <w:hideMark/>
          </w:tcPr>
          <w:p w14:paraId="09CB5BE9" w14:textId="77777777" w:rsidR="00110ED8" w:rsidRPr="00BF2504" w:rsidRDefault="00110ED8" w:rsidP="00B65D83">
            <w:pPr>
              <w:pStyle w:val="TableBodyTextMIRB"/>
              <w:rPr>
                <w:rFonts w:eastAsia="Times New Roman"/>
                <w:lang w:eastAsia="en-CA"/>
              </w:rPr>
            </w:pPr>
            <w:r w:rsidRPr="00BF2504">
              <w:t>MUNICIPALITY OF MEAFORD</w:t>
            </w:r>
          </w:p>
        </w:tc>
        <w:tc>
          <w:tcPr>
            <w:tcW w:w="776" w:type="pct"/>
            <w:hideMark/>
          </w:tcPr>
          <w:p w14:paraId="5991C20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7CD4BDA" w14:textId="77777777" w:rsidR="00110ED8" w:rsidRPr="00BF2504" w:rsidRDefault="00110ED8" w:rsidP="00B65D83">
            <w:pPr>
              <w:pStyle w:val="TableBodyTextMIRB"/>
              <w:rPr>
                <w:rFonts w:eastAsia="Times New Roman"/>
                <w:lang w:eastAsia="en-CA"/>
              </w:rPr>
            </w:pPr>
            <w:r w:rsidRPr="00BF2504">
              <w:t>MEAFORD</w:t>
            </w:r>
          </w:p>
        </w:tc>
        <w:tc>
          <w:tcPr>
            <w:tcW w:w="825" w:type="pct"/>
            <w:noWrap/>
            <w:hideMark/>
          </w:tcPr>
          <w:p w14:paraId="29E3C4B6" w14:textId="00C19CC9" w:rsidR="00110ED8" w:rsidRPr="00BF2504" w:rsidRDefault="00110ED8" w:rsidP="00B65D83">
            <w:r>
              <w:rPr>
                <w:rFonts w:eastAsia="Times New Roman"/>
                <w:lang w:eastAsia="en-CA"/>
              </w:rPr>
              <w:t>Not applicable</w:t>
            </w:r>
          </w:p>
        </w:tc>
      </w:tr>
      <w:tr w:rsidR="00110ED8" w:rsidRPr="00BF2504" w14:paraId="2AC03E84" w14:textId="77777777" w:rsidTr="00110ED8">
        <w:trPr>
          <w:trHeight w:val="300"/>
        </w:trPr>
        <w:tc>
          <w:tcPr>
            <w:tcW w:w="1765" w:type="pct"/>
            <w:hideMark/>
          </w:tcPr>
          <w:p w14:paraId="3194D5F5" w14:textId="77777777" w:rsidR="00110ED8" w:rsidRPr="00BF2504" w:rsidRDefault="00110ED8" w:rsidP="00B65D83">
            <w:pPr>
              <w:pStyle w:val="TableBodyTextMIRB"/>
              <w:rPr>
                <w:rFonts w:eastAsia="Times New Roman"/>
                <w:lang w:eastAsia="en-CA"/>
              </w:rPr>
            </w:pPr>
            <w:r w:rsidRPr="00BF2504">
              <w:t>MUNICIPALITY OF MIDDLESEX CENTRE</w:t>
            </w:r>
          </w:p>
        </w:tc>
        <w:tc>
          <w:tcPr>
            <w:tcW w:w="776" w:type="pct"/>
            <w:hideMark/>
          </w:tcPr>
          <w:p w14:paraId="35E0E99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06E8B5F" w14:textId="77777777" w:rsidR="00110ED8" w:rsidRPr="00BF2504" w:rsidRDefault="00110ED8" w:rsidP="00B65D83">
            <w:pPr>
              <w:pStyle w:val="TableBodyTextMIRB"/>
              <w:rPr>
                <w:rFonts w:eastAsia="Times New Roman"/>
                <w:lang w:eastAsia="en-CA"/>
              </w:rPr>
            </w:pPr>
            <w:r w:rsidRPr="00BF2504">
              <w:t>MIDDLESEX CENTRE</w:t>
            </w:r>
          </w:p>
        </w:tc>
        <w:tc>
          <w:tcPr>
            <w:tcW w:w="825" w:type="pct"/>
            <w:noWrap/>
            <w:hideMark/>
          </w:tcPr>
          <w:p w14:paraId="7BE5677E" w14:textId="3FBF0EAF" w:rsidR="00110ED8" w:rsidRPr="00BF2504" w:rsidRDefault="00110ED8" w:rsidP="00B65D83">
            <w:r>
              <w:rPr>
                <w:rFonts w:eastAsia="Times New Roman"/>
                <w:lang w:eastAsia="en-CA"/>
              </w:rPr>
              <w:t>Not applicable</w:t>
            </w:r>
          </w:p>
        </w:tc>
      </w:tr>
      <w:tr w:rsidR="00110ED8" w:rsidRPr="00BF2504" w14:paraId="6E000E3E" w14:textId="77777777" w:rsidTr="00110ED8">
        <w:trPr>
          <w:trHeight w:val="300"/>
        </w:trPr>
        <w:tc>
          <w:tcPr>
            <w:tcW w:w="1765" w:type="pct"/>
          </w:tcPr>
          <w:p w14:paraId="2C2B1D9A" w14:textId="77777777" w:rsidR="00110ED8" w:rsidRPr="00BF2504" w:rsidRDefault="00110ED8" w:rsidP="00B65D83">
            <w:pPr>
              <w:pStyle w:val="TableBodyTextMIRB"/>
            </w:pPr>
            <w:r w:rsidRPr="00873FFF">
              <w:t>MUNICIPALITY OF MISSISSIPPI MILLS</w:t>
            </w:r>
          </w:p>
        </w:tc>
        <w:tc>
          <w:tcPr>
            <w:tcW w:w="776" w:type="pct"/>
          </w:tcPr>
          <w:p w14:paraId="0D1B7A02" w14:textId="77777777" w:rsidR="00110ED8" w:rsidRPr="00BF2504" w:rsidRDefault="00110ED8" w:rsidP="00B65D83">
            <w:pPr>
              <w:pStyle w:val="TableBodyTextMIRB"/>
            </w:pPr>
            <w:r>
              <w:t>MUNICIPAL</w:t>
            </w:r>
          </w:p>
        </w:tc>
        <w:tc>
          <w:tcPr>
            <w:tcW w:w="1634" w:type="pct"/>
          </w:tcPr>
          <w:p w14:paraId="72246921" w14:textId="77777777" w:rsidR="00110ED8" w:rsidRPr="00BF2504" w:rsidRDefault="00110ED8" w:rsidP="00B65D83">
            <w:pPr>
              <w:pStyle w:val="TableBodyTextMIRB"/>
            </w:pPr>
            <w:r>
              <w:t>MISSISSIPPI MILLS</w:t>
            </w:r>
          </w:p>
        </w:tc>
        <w:tc>
          <w:tcPr>
            <w:tcW w:w="825" w:type="pct"/>
            <w:noWrap/>
          </w:tcPr>
          <w:p w14:paraId="79E1FEFC" w14:textId="4F6920DF" w:rsidR="00110ED8" w:rsidRPr="00BF2504" w:rsidRDefault="00110ED8" w:rsidP="00B65D83">
            <w:r>
              <w:t>Not applicable</w:t>
            </w:r>
          </w:p>
        </w:tc>
      </w:tr>
      <w:tr w:rsidR="00110ED8" w:rsidRPr="00BF2504" w14:paraId="1CF2D1B7" w14:textId="77777777" w:rsidTr="00110ED8">
        <w:trPr>
          <w:trHeight w:val="300"/>
        </w:trPr>
        <w:tc>
          <w:tcPr>
            <w:tcW w:w="1765" w:type="pct"/>
            <w:hideMark/>
          </w:tcPr>
          <w:p w14:paraId="132F54BE" w14:textId="77777777" w:rsidR="00110ED8" w:rsidRPr="00BF2504" w:rsidRDefault="00110ED8" w:rsidP="00B65D83">
            <w:pPr>
              <w:pStyle w:val="TableBodyTextMIRB"/>
              <w:rPr>
                <w:rFonts w:eastAsia="Times New Roman"/>
                <w:lang w:eastAsia="en-CA"/>
              </w:rPr>
            </w:pPr>
            <w:r w:rsidRPr="00BF2504">
              <w:t>MUNICIPALITY OF MORRIS-TURNBERRY</w:t>
            </w:r>
          </w:p>
        </w:tc>
        <w:tc>
          <w:tcPr>
            <w:tcW w:w="776" w:type="pct"/>
            <w:hideMark/>
          </w:tcPr>
          <w:p w14:paraId="19D2A60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1378247" w14:textId="77777777" w:rsidR="00110ED8" w:rsidRPr="00BF2504" w:rsidRDefault="00110ED8" w:rsidP="00B65D83">
            <w:pPr>
              <w:pStyle w:val="TableBodyTextMIRB"/>
              <w:rPr>
                <w:rFonts w:eastAsia="Times New Roman"/>
                <w:lang w:eastAsia="en-CA"/>
              </w:rPr>
            </w:pPr>
            <w:r w:rsidRPr="00BF2504">
              <w:t>MORRIS-TURNBERRY</w:t>
            </w:r>
          </w:p>
        </w:tc>
        <w:tc>
          <w:tcPr>
            <w:tcW w:w="825" w:type="pct"/>
            <w:noWrap/>
            <w:hideMark/>
          </w:tcPr>
          <w:p w14:paraId="098DB8AF" w14:textId="32BF2885" w:rsidR="00110ED8" w:rsidRPr="00BF2504" w:rsidRDefault="00110ED8" w:rsidP="00B65D83">
            <w:r>
              <w:rPr>
                <w:rFonts w:eastAsia="Times New Roman"/>
                <w:lang w:eastAsia="en-CA"/>
              </w:rPr>
              <w:t>Not applicable</w:t>
            </w:r>
          </w:p>
        </w:tc>
      </w:tr>
      <w:tr w:rsidR="00110ED8" w:rsidRPr="00BF2504" w14:paraId="7A2A193A" w14:textId="77777777" w:rsidTr="00110ED8">
        <w:trPr>
          <w:trHeight w:val="300"/>
        </w:trPr>
        <w:tc>
          <w:tcPr>
            <w:tcW w:w="1765" w:type="pct"/>
            <w:hideMark/>
          </w:tcPr>
          <w:p w14:paraId="2A641F8A" w14:textId="77777777" w:rsidR="00110ED8" w:rsidRPr="00BF2504" w:rsidRDefault="00110ED8" w:rsidP="00B65D83">
            <w:pPr>
              <w:pStyle w:val="TableBodyTextMIRB"/>
              <w:rPr>
                <w:rFonts w:eastAsia="Times New Roman"/>
                <w:lang w:eastAsia="en-CA"/>
              </w:rPr>
            </w:pPr>
            <w:r w:rsidRPr="00BF2504">
              <w:t>MUNICIPALITY OF NEEBING</w:t>
            </w:r>
          </w:p>
        </w:tc>
        <w:tc>
          <w:tcPr>
            <w:tcW w:w="776" w:type="pct"/>
            <w:hideMark/>
          </w:tcPr>
          <w:p w14:paraId="5E1AC49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3F52F1F" w14:textId="77777777" w:rsidR="00110ED8" w:rsidRPr="00BF2504" w:rsidRDefault="00110ED8" w:rsidP="00B65D83">
            <w:pPr>
              <w:pStyle w:val="TableBodyTextMIRB"/>
              <w:rPr>
                <w:rFonts w:eastAsia="Times New Roman"/>
                <w:lang w:eastAsia="en-CA"/>
              </w:rPr>
            </w:pPr>
            <w:r w:rsidRPr="00BF2504">
              <w:t>NEEBING</w:t>
            </w:r>
          </w:p>
        </w:tc>
        <w:tc>
          <w:tcPr>
            <w:tcW w:w="825" w:type="pct"/>
            <w:noWrap/>
            <w:hideMark/>
          </w:tcPr>
          <w:p w14:paraId="301D96AC" w14:textId="2141C320" w:rsidR="00110ED8" w:rsidRPr="00BF2504" w:rsidRDefault="00110ED8" w:rsidP="00B65D83">
            <w:r>
              <w:rPr>
                <w:rFonts w:eastAsia="Times New Roman"/>
                <w:lang w:eastAsia="en-CA"/>
              </w:rPr>
              <w:t>Not applicable</w:t>
            </w:r>
          </w:p>
        </w:tc>
      </w:tr>
      <w:tr w:rsidR="00110ED8" w:rsidRPr="00BF2504" w14:paraId="5F77D69C" w14:textId="77777777" w:rsidTr="00110ED8">
        <w:trPr>
          <w:trHeight w:val="300"/>
        </w:trPr>
        <w:tc>
          <w:tcPr>
            <w:tcW w:w="1765" w:type="pct"/>
            <w:hideMark/>
          </w:tcPr>
          <w:p w14:paraId="3C16B09E" w14:textId="77777777" w:rsidR="00110ED8" w:rsidRPr="00BF2504" w:rsidRDefault="00110ED8" w:rsidP="00B65D83">
            <w:pPr>
              <w:pStyle w:val="TableBodyTextMIRB"/>
              <w:rPr>
                <w:rFonts w:eastAsia="Times New Roman"/>
                <w:lang w:eastAsia="en-CA"/>
              </w:rPr>
            </w:pPr>
            <w:r w:rsidRPr="00BF2504">
              <w:t>MUNICIPALITY OF NORTH GRENVILLE</w:t>
            </w:r>
          </w:p>
        </w:tc>
        <w:tc>
          <w:tcPr>
            <w:tcW w:w="776" w:type="pct"/>
            <w:hideMark/>
          </w:tcPr>
          <w:p w14:paraId="4D8282A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2DA1D2D" w14:textId="77777777" w:rsidR="00110ED8" w:rsidRPr="00BF2504" w:rsidRDefault="00110ED8" w:rsidP="00B65D83">
            <w:pPr>
              <w:pStyle w:val="TableBodyTextMIRB"/>
              <w:rPr>
                <w:rFonts w:eastAsia="Times New Roman"/>
                <w:lang w:eastAsia="en-CA"/>
              </w:rPr>
            </w:pPr>
            <w:r w:rsidRPr="00BF2504">
              <w:t>NORTH GRENVILLE</w:t>
            </w:r>
          </w:p>
        </w:tc>
        <w:tc>
          <w:tcPr>
            <w:tcW w:w="825" w:type="pct"/>
            <w:noWrap/>
            <w:hideMark/>
          </w:tcPr>
          <w:p w14:paraId="249E1427" w14:textId="2FD375A3" w:rsidR="00110ED8" w:rsidRPr="00BF2504" w:rsidRDefault="00110ED8" w:rsidP="00B65D83">
            <w:r>
              <w:rPr>
                <w:rFonts w:eastAsia="Times New Roman"/>
                <w:lang w:eastAsia="en-CA"/>
              </w:rPr>
              <w:t>Not applicable</w:t>
            </w:r>
          </w:p>
        </w:tc>
      </w:tr>
      <w:tr w:rsidR="00110ED8" w:rsidRPr="00BF2504" w14:paraId="10138AEE" w14:textId="77777777" w:rsidTr="00110ED8">
        <w:trPr>
          <w:trHeight w:val="300"/>
        </w:trPr>
        <w:tc>
          <w:tcPr>
            <w:tcW w:w="1765" w:type="pct"/>
            <w:hideMark/>
          </w:tcPr>
          <w:p w14:paraId="13711297" w14:textId="77777777" w:rsidR="00110ED8" w:rsidRPr="00BF2504" w:rsidRDefault="00110ED8" w:rsidP="00B65D83">
            <w:pPr>
              <w:pStyle w:val="TableBodyTextMIRB"/>
              <w:rPr>
                <w:rFonts w:eastAsia="Times New Roman"/>
                <w:lang w:eastAsia="en-CA"/>
              </w:rPr>
            </w:pPr>
            <w:r w:rsidRPr="00BF2504">
              <w:t>MUNICIPALITY OF NORTH MIDDLESEX</w:t>
            </w:r>
          </w:p>
        </w:tc>
        <w:tc>
          <w:tcPr>
            <w:tcW w:w="776" w:type="pct"/>
            <w:hideMark/>
          </w:tcPr>
          <w:p w14:paraId="73E2DE4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17554AE" w14:textId="77777777" w:rsidR="00110ED8" w:rsidRPr="00BF2504" w:rsidRDefault="00110ED8" w:rsidP="00B65D83">
            <w:pPr>
              <w:pStyle w:val="TableBodyTextMIRB"/>
              <w:rPr>
                <w:rFonts w:eastAsia="Times New Roman"/>
                <w:lang w:eastAsia="en-CA"/>
              </w:rPr>
            </w:pPr>
            <w:r w:rsidRPr="00BF2504">
              <w:t>NORTH MIDDLESEX</w:t>
            </w:r>
          </w:p>
        </w:tc>
        <w:tc>
          <w:tcPr>
            <w:tcW w:w="825" w:type="pct"/>
            <w:noWrap/>
            <w:hideMark/>
          </w:tcPr>
          <w:p w14:paraId="6D3E74CB" w14:textId="7238B909" w:rsidR="00110ED8" w:rsidRPr="00BF2504" w:rsidRDefault="00110ED8" w:rsidP="00B65D83">
            <w:r>
              <w:rPr>
                <w:rFonts w:eastAsia="Times New Roman"/>
                <w:lang w:eastAsia="en-CA"/>
              </w:rPr>
              <w:t>Not applicable</w:t>
            </w:r>
          </w:p>
        </w:tc>
      </w:tr>
      <w:tr w:rsidR="00110ED8" w:rsidRPr="00BF2504" w14:paraId="34952A3D" w14:textId="77777777" w:rsidTr="00110ED8">
        <w:trPr>
          <w:trHeight w:val="300"/>
        </w:trPr>
        <w:tc>
          <w:tcPr>
            <w:tcW w:w="1765" w:type="pct"/>
            <w:hideMark/>
          </w:tcPr>
          <w:p w14:paraId="58C5979D" w14:textId="77777777" w:rsidR="00110ED8" w:rsidRPr="00BF2504" w:rsidRDefault="00110ED8" w:rsidP="00B65D83">
            <w:pPr>
              <w:pStyle w:val="TableBodyTextMIRB"/>
              <w:rPr>
                <w:rFonts w:eastAsia="Times New Roman"/>
                <w:lang w:eastAsia="en-CA"/>
              </w:rPr>
            </w:pPr>
            <w:r w:rsidRPr="00BF2504">
              <w:t>MUNICIPALITY OF NORTH PERTH</w:t>
            </w:r>
          </w:p>
        </w:tc>
        <w:tc>
          <w:tcPr>
            <w:tcW w:w="776" w:type="pct"/>
            <w:hideMark/>
          </w:tcPr>
          <w:p w14:paraId="2F5642F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54E5C3" w14:textId="77777777" w:rsidR="00110ED8" w:rsidRPr="00BF2504" w:rsidRDefault="00110ED8" w:rsidP="00B65D83">
            <w:pPr>
              <w:pStyle w:val="TableBodyTextMIRB"/>
              <w:rPr>
                <w:rFonts w:eastAsia="Times New Roman"/>
                <w:lang w:eastAsia="en-CA"/>
              </w:rPr>
            </w:pPr>
            <w:r w:rsidRPr="00BF2504">
              <w:t>NORTH PERTH</w:t>
            </w:r>
          </w:p>
        </w:tc>
        <w:tc>
          <w:tcPr>
            <w:tcW w:w="825" w:type="pct"/>
            <w:noWrap/>
            <w:hideMark/>
          </w:tcPr>
          <w:p w14:paraId="22FF3B5D" w14:textId="256D57EE" w:rsidR="00110ED8" w:rsidRPr="00BF2504" w:rsidRDefault="00110ED8" w:rsidP="00B65D83">
            <w:r>
              <w:rPr>
                <w:rFonts w:eastAsia="Times New Roman"/>
                <w:lang w:eastAsia="en-CA"/>
              </w:rPr>
              <w:t>Not applicable</w:t>
            </w:r>
          </w:p>
        </w:tc>
      </w:tr>
      <w:tr w:rsidR="00110ED8" w:rsidRPr="00BF2504" w14:paraId="7124B317" w14:textId="77777777" w:rsidTr="00110ED8">
        <w:trPr>
          <w:trHeight w:val="300"/>
        </w:trPr>
        <w:tc>
          <w:tcPr>
            <w:tcW w:w="1765" w:type="pct"/>
            <w:hideMark/>
          </w:tcPr>
          <w:p w14:paraId="59823CA0" w14:textId="77777777" w:rsidR="00110ED8" w:rsidRPr="00BF2504" w:rsidRDefault="00110ED8" w:rsidP="00B65D83">
            <w:pPr>
              <w:pStyle w:val="TableBodyTextMIRB"/>
              <w:rPr>
                <w:rFonts w:eastAsia="Times New Roman"/>
                <w:lang w:eastAsia="en-CA"/>
              </w:rPr>
            </w:pPr>
            <w:r w:rsidRPr="00BF2504">
              <w:t>MUNICIPALITY OF NORTHERN BRUCE PENINSULA</w:t>
            </w:r>
          </w:p>
        </w:tc>
        <w:tc>
          <w:tcPr>
            <w:tcW w:w="776" w:type="pct"/>
            <w:hideMark/>
          </w:tcPr>
          <w:p w14:paraId="745CB77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3F82FCC" w14:textId="77777777" w:rsidR="00110ED8" w:rsidRPr="00BF2504" w:rsidRDefault="00110ED8" w:rsidP="00B65D83">
            <w:pPr>
              <w:pStyle w:val="TableBodyTextMIRB"/>
              <w:rPr>
                <w:rFonts w:eastAsia="Times New Roman"/>
                <w:lang w:eastAsia="en-CA"/>
              </w:rPr>
            </w:pPr>
            <w:r w:rsidRPr="00BF2504">
              <w:t>NORTHERN BRUCE PENINSULA</w:t>
            </w:r>
          </w:p>
        </w:tc>
        <w:tc>
          <w:tcPr>
            <w:tcW w:w="825" w:type="pct"/>
            <w:noWrap/>
            <w:hideMark/>
          </w:tcPr>
          <w:p w14:paraId="034E627B" w14:textId="34507F8D" w:rsidR="00110ED8" w:rsidRPr="00BF2504" w:rsidRDefault="00110ED8" w:rsidP="00B65D83">
            <w:r>
              <w:rPr>
                <w:rFonts w:eastAsia="Times New Roman"/>
                <w:lang w:eastAsia="en-CA"/>
              </w:rPr>
              <w:t>Not applicable</w:t>
            </w:r>
          </w:p>
        </w:tc>
      </w:tr>
      <w:tr w:rsidR="00110ED8" w:rsidRPr="00BF2504" w14:paraId="1F98D189" w14:textId="77777777" w:rsidTr="00110ED8">
        <w:trPr>
          <w:trHeight w:val="300"/>
        </w:trPr>
        <w:tc>
          <w:tcPr>
            <w:tcW w:w="1765" w:type="pct"/>
            <w:hideMark/>
          </w:tcPr>
          <w:p w14:paraId="27F77238" w14:textId="77777777" w:rsidR="00110ED8" w:rsidRPr="00BF2504" w:rsidRDefault="00110ED8" w:rsidP="00B65D83">
            <w:pPr>
              <w:pStyle w:val="TableBodyTextMIRB"/>
              <w:rPr>
                <w:rFonts w:eastAsia="Times New Roman"/>
                <w:lang w:eastAsia="en-CA"/>
              </w:rPr>
            </w:pPr>
            <w:r w:rsidRPr="00BF2504">
              <w:lastRenderedPageBreak/>
              <w:t>MUNICIPALITY OF OLIVER PAIPOONGE</w:t>
            </w:r>
          </w:p>
        </w:tc>
        <w:tc>
          <w:tcPr>
            <w:tcW w:w="776" w:type="pct"/>
            <w:hideMark/>
          </w:tcPr>
          <w:p w14:paraId="5AE5984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510802A" w14:textId="77777777" w:rsidR="00110ED8" w:rsidRPr="00BF2504" w:rsidRDefault="00110ED8" w:rsidP="00B65D83">
            <w:pPr>
              <w:pStyle w:val="TableBodyTextMIRB"/>
              <w:rPr>
                <w:rFonts w:eastAsia="Times New Roman"/>
                <w:lang w:eastAsia="en-CA"/>
              </w:rPr>
            </w:pPr>
            <w:r w:rsidRPr="00BF2504">
              <w:t>OLIVER PAIPOONGE</w:t>
            </w:r>
          </w:p>
        </w:tc>
        <w:tc>
          <w:tcPr>
            <w:tcW w:w="825" w:type="pct"/>
            <w:noWrap/>
            <w:hideMark/>
          </w:tcPr>
          <w:p w14:paraId="55119BF4" w14:textId="4224AE8E" w:rsidR="00110ED8" w:rsidRPr="00BF2504" w:rsidRDefault="00110ED8" w:rsidP="00B65D83">
            <w:r>
              <w:rPr>
                <w:rFonts w:eastAsia="Times New Roman"/>
                <w:lang w:eastAsia="en-CA"/>
              </w:rPr>
              <w:t>Not applicable</w:t>
            </w:r>
          </w:p>
        </w:tc>
      </w:tr>
      <w:tr w:rsidR="00110ED8" w:rsidRPr="00BF2504" w14:paraId="5ACCC4B6" w14:textId="77777777" w:rsidTr="00110ED8">
        <w:trPr>
          <w:trHeight w:val="300"/>
        </w:trPr>
        <w:tc>
          <w:tcPr>
            <w:tcW w:w="1765" w:type="pct"/>
            <w:hideMark/>
          </w:tcPr>
          <w:p w14:paraId="44AB2BD8" w14:textId="77777777" w:rsidR="00110ED8" w:rsidRPr="00BF2504" w:rsidRDefault="00110ED8" w:rsidP="00B65D83">
            <w:pPr>
              <w:pStyle w:val="TableBodyTextMIRB"/>
              <w:rPr>
                <w:rFonts w:eastAsia="Times New Roman"/>
                <w:lang w:eastAsia="en-CA"/>
              </w:rPr>
            </w:pPr>
            <w:r w:rsidRPr="00BF2504">
              <w:t>MUNICIPALITY OF PORT HOPE</w:t>
            </w:r>
          </w:p>
        </w:tc>
        <w:tc>
          <w:tcPr>
            <w:tcW w:w="776" w:type="pct"/>
            <w:hideMark/>
          </w:tcPr>
          <w:p w14:paraId="75BDC45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C228418" w14:textId="77777777" w:rsidR="00110ED8" w:rsidRPr="00BF2504" w:rsidRDefault="00110ED8" w:rsidP="00B65D83">
            <w:pPr>
              <w:pStyle w:val="TableBodyTextMIRB"/>
              <w:rPr>
                <w:rFonts w:eastAsia="Times New Roman"/>
                <w:lang w:eastAsia="en-CA"/>
              </w:rPr>
            </w:pPr>
            <w:r w:rsidRPr="00BF2504">
              <w:t>PORT HOPE</w:t>
            </w:r>
          </w:p>
        </w:tc>
        <w:tc>
          <w:tcPr>
            <w:tcW w:w="825" w:type="pct"/>
            <w:noWrap/>
            <w:hideMark/>
          </w:tcPr>
          <w:p w14:paraId="233246A4" w14:textId="5DA2F725" w:rsidR="00110ED8" w:rsidRPr="00BF2504" w:rsidRDefault="00110ED8" w:rsidP="00B65D83">
            <w:r>
              <w:rPr>
                <w:rFonts w:eastAsia="Times New Roman"/>
                <w:lang w:eastAsia="en-CA"/>
              </w:rPr>
              <w:t>Not applicable</w:t>
            </w:r>
          </w:p>
        </w:tc>
      </w:tr>
      <w:tr w:rsidR="00110ED8" w:rsidRPr="00BF2504" w14:paraId="57634E31" w14:textId="77777777" w:rsidTr="00110ED8">
        <w:trPr>
          <w:trHeight w:val="300"/>
        </w:trPr>
        <w:tc>
          <w:tcPr>
            <w:tcW w:w="1765" w:type="pct"/>
            <w:hideMark/>
          </w:tcPr>
          <w:p w14:paraId="7CA370BA" w14:textId="77777777" w:rsidR="00110ED8" w:rsidRPr="00BF2504" w:rsidRDefault="00110ED8" w:rsidP="00B65D83">
            <w:pPr>
              <w:pStyle w:val="TableBodyTextMIRB"/>
              <w:rPr>
                <w:rFonts w:eastAsia="Times New Roman"/>
                <w:lang w:eastAsia="en-CA"/>
              </w:rPr>
            </w:pPr>
            <w:r w:rsidRPr="00BF2504">
              <w:t>MUNICIPALITY OF POWASSAN</w:t>
            </w:r>
          </w:p>
        </w:tc>
        <w:tc>
          <w:tcPr>
            <w:tcW w:w="776" w:type="pct"/>
            <w:hideMark/>
          </w:tcPr>
          <w:p w14:paraId="25287E0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D772F67" w14:textId="77777777" w:rsidR="00110ED8" w:rsidRPr="00BF2504" w:rsidRDefault="00110ED8" w:rsidP="00B65D83">
            <w:pPr>
              <w:pStyle w:val="TableBodyTextMIRB"/>
              <w:rPr>
                <w:rFonts w:eastAsia="Times New Roman"/>
                <w:lang w:eastAsia="en-CA"/>
              </w:rPr>
            </w:pPr>
            <w:r w:rsidRPr="00BF2504">
              <w:t>POWASSAN</w:t>
            </w:r>
          </w:p>
        </w:tc>
        <w:tc>
          <w:tcPr>
            <w:tcW w:w="825" w:type="pct"/>
            <w:noWrap/>
            <w:hideMark/>
          </w:tcPr>
          <w:p w14:paraId="006254FE" w14:textId="4E630A2B" w:rsidR="00110ED8" w:rsidRPr="00BF2504" w:rsidRDefault="00110ED8" w:rsidP="00B65D83">
            <w:r>
              <w:rPr>
                <w:rFonts w:eastAsia="Times New Roman"/>
                <w:lang w:eastAsia="en-CA"/>
              </w:rPr>
              <w:t>Not applicable</w:t>
            </w:r>
          </w:p>
        </w:tc>
      </w:tr>
      <w:tr w:rsidR="00110ED8" w:rsidRPr="00BF2504" w14:paraId="7D0D02A3" w14:textId="77777777" w:rsidTr="00110ED8">
        <w:trPr>
          <w:trHeight w:val="300"/>
        </w:trPr>
        <w:tc>
          <w:tcPr>
            <w:tcW w:w="1765" w:type="pct"/>
            <w:hideMark/>
          </w:tcPr>
          <w:p w14:paraId="17BB974E" w14:textId="77777777" w:rsidR="00110ED8" w:rsidRPr="00BF2504" w:rsidRDefault="00110ED8" w:rsidP="00B65D83">
            <w:pPr>
              <w:pStyle w:val="TableBodyTextMIRB"/>
              <w:rPr>
                <w:rFonts w:eastAsia="Times New Roman"/>
                <w:lang w:eastAsia="en-CA"/>
              </w:rPr>
            </w:pPr>
            <w:r w:rsidRPr="00BF2504">
              <w:t>MUNICIPALITY OF RED LAKE</w:t>
            </w:r>
          </w:p>
        </w:tc>
        <w:tc>
          <w:tcPr>
            <w:tcW w:w="776" w:type="pct"/>
            <w:hideMark/>
          </w:tcPr>
          <w:p w14:paraId="12A8439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C367AF5" w14:textId="77777777" w:rsidR="00110ED8" w:rsidRPr="00BF2504" w:rsidRDefault="00110ED8" w:rsidP="00B65D83">
            <w:pPr>
              <w:pStyle w:val="TableBodyTextMIRB"/>
              <w:rPr>
                <w:rFonts w:eastAsia="Times New Roman"/>
                <w:lang w:eastAsia="en-CA"/>
              </w:rPr>
            </w:pPr>
            <w:r w:rsidRPr="00BF2504">
              <w:t>RED LAKE</w:t>
            </w:r>
          </w:p>
        </w:tc>
        <w:tc>
          <w:tcPr>
            <w:tcW w:w="825" w:type="pct"/>
            <w:noWrap/>
            <w:hideMark/>
          </w:tcPr>
          <w:p w14:paraId="3117E731" w14:textId="6CE66ADE" w:rsidR="00110ED8" w:rsidRPr="00BF2504" w:rsidRDefault="00110ED8" w:rsidP="00B65D83">
            <w:r>
              <w:rPr>
                <w:rFonts w:eastAsia="Times New Roman"/>
                <w:lang w:eastAsia="en-CA"/>
              </w:rPr>
              <w:t>Not applicable</w:t>
            </w:r>
          </w:p>
        </w:tc>
      </w:tr>
      <w:tr w:rsidR="00110ED8" w:rsidRPr="00BF2504" w14:paraId="2DF5F265" w14:textId="77777777" w:rsidTr="00110ED8">
        <w:trPr>
          <w:trHeight w:val="300"/>
        </w:trPr>
        <w:tc>
          <w:tcPr>
            <w:tcW w:w="1765" w:type="pct"/>
            <w:hideMark/>
          </w:tcPr>
          <w:p w14:paraId="772B1E1F" w14:textId="77777777" w:rsidR="00110ED8" w:rsidRPr="00BF2504" w:rsidRDefault="00110ED8" w:rsidP="00B65D83">
            <w:pPr>
              <w:pStyle w:val="TableBodyTextMIRB"/>
              <w:rPr>
                <w:rFonts w:eastAsia="Times New Roman"/>
                <w:lang w:eastAsia="en-CA"/>
              </w:rPr>
            </w:pPr>
            <w:r w:rsidRPr="00BF2504">
              <w:t>MUNICIPALITY OF SHUNIAH</w:t>
            </w:r>
          </w:p>
        </w:tc>
        <w:tc>
          <w:tcPr>
            <w:tcW w:w="776" w:type="pct"/>
            <w:hideMark/>
          </w:tcPr>
          <w:p w14:paraId="4C2F95A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8D1463" w14:textId="77777777" w:rsidR="00110ED8" w:rsidRPr="00BF2504" w:rsidRDefault="00110ED8" w:rsidP="00B65D83">
            <w:pPr>
              <w:pStyle w:val="TableBodyTextMIRB"/>
              <w:rPr>
                <w:rFonts w:eastAsia="Times New Roman"/>
                <w:lang w:eastAsia="en-CA"/>
              </w:rPr>
            </w:pPr>
            <w:r w:rsidRPr="00BF2504">
              <w:t>SHUNIAH</w:t>
            </w:r>
          </w:p>
        </w:tc>
        <w:tc>
          <w:tcPr>
            <w:tcW w:w="825" w:type="pct"/>
            <w:noWrap/>
            <w:hideMark/>
          </w:tcPr>
          <w:p w14:paraId="3754094F" w14:textId="08B313D0" w:rsidR="00110ED8" w:rsidRPr="00BF2504" w:rsidRDefault="00110ED8" w:rsidP="00B65D83">
            <w:r>
              <w:rPr>
                <w:rFonts w:eastAsia="Times New Roman"/>
                <w:lang w:eastAsia="en-CA"/>
              </w:rPr>
              <w:t>Not applicable</w:t>
            </w:r>
          </w:p>
        </w:tc>
      </w:tr>
      <w:tr w:rsidR="00110ED8" w:rsidRPr="00BF2504" w14:paraId="1766A3B2" w14:textId="77777777" w:rsidTr="00110ED8">
        <w:trPr>
          <w:trHeight w:val="300"/>
        </w:trPr>
        <w:tc>
          <w:tcPr>
            <w:tcW w:w="1765" w:type="pct"/>
            <w:hideMark/>
          </w:tcPr>
          <w:p w14:paraId="4F60C63C" w14:textId="77777777" w:rsidR="00110ED8" w:rsidRPr="00BF2504" w:rsidRDefault="00110ED8" w:rsidP="00B65D83">
            <w:pPr>
              <w:pStyle w:val="TableBodyTextMIRB"/>
              <w:rPr>
                <w:rFonts w:eastAsia="Times New Roman"/>
                <w:lang w:eastAsia="en-CA"/>
              </w:rPr>
            </w:pPr>
            <w:r w:rsidRPr="00BF2504">
              <w:t>MUNICIPALITY OF SIOUX LOOKOUT</w:t>
            </w:r>
          </w:p>
        </w:tc>
        <w:tc>
          <w:tcPr>
            <w:tcW w:w="776" w:type="pct"/>
            <w:hideMark/>
          </w:tcPr>
          <w:p w14:paraId="4EA1D8D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207AEC8" w14:textId="77777777" w:rsidR="00110ED8" w:rsidRPr="00BF2504" w:rsidRDefault="00110ED8" w:rsidP="00B65D83">
            <w:pPr>
              <w:pStyle w:val="TableBodyTextMIRB"/>
              <w:rPr>
                <w:rFonts w:eastAsia="Times New Roman"/>
                <w:lang w:eastAsia="en-CA"/>
              </w:rPr>
            </w:pPr>
            <w:r w:rsidRPr="00BF2504">
              <w:t>SIOUX LOOKOUT</w:t>
            </w:r>
          </w:p>
        </w:tc>
        <w:tc>
          <w:tcPr>
            <w:tcW w:w="825" w:type="pct"/>
            <w:noWrap/>
            <w:hideMark/>
          </w:tcPr>
          <w:p w14:paraId="6BC8F4DD" w14:textId="3462D7AD" w:rsidR="00110ED8" w:rsidRPr="00BF2504" w:rsidRDefault="00110ED8" w:rsidP="00B65D83">
            <w:r>
              <w:rPr>
                <w:rFonts w:eastAsia="Times New Roman"/>
                <w:lang w:eastAsia="en-CA"/>
              </w:rPr>
              <w:t>Not applicable</w:t>
            </w:r>
          </w:p>
        </w:tc>
      </w:tr>
      <w:tr w:rsidR="00110ED8" w:rsidRPr="00BF2504" w14:paraId="301A642E" w14:textId="77777777" w:rsidTr="00110ED8">
        <w:trPr>
          <w:trHeight w:val="300"/>
        </w:trPr>
        <w:tc>
          <w:tcPr>
            <w:tcW w:w="1765" w:type="pct"/>
            <w:hideMark/>
          </w:tcPr>
          <w:p w14:paraId="57A29C3C" w14:textId="77777777" w:rsidR="00110ED8" w:rsidRPr="00BF2504" w:rsidRDefault="00110ED8" w:rsidP="00B65D83">
            <w:pPr>
              <w:pStyle w:val="TableBodyTextMIRB"/>
              <w:rPr>
                <w:rFonts w:eastAsia="Times New Roman"/>
                <w:lang w:eastAsia="en-CA"/>
              </w:rPr>
            </w:pPr>
            <w:r w:rsidRPr="00BF2504">
              <w:t>MUNICIPALITY OF SOUTH BRUCE</w:t>
            </w:r>
          </w:p>
        </w:tc>
        <w:tc>
          <w:tcPr>
            <w:tcW w:w="776" w:type="pct"/>
            <w:hideMark/>
          </w:tcPr>
          <w:p w14:paraId="145088F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0A2ECB4" w14:textId="77777777" w:rsidR="00110ED8" w:rsidRPr="00BF2504" w:rsidRDefault="00110ED8" w:rsidP="00B65D83">
            <w:pPr>
              <w:pStyle w:val="TableBodyTextMIRB"/>
              <w:rPr>
                <w:rFonts w:eastAsia="Times New Roman"/>
                <w:lang w:eastAsia="en-CA"/>
              </w:rPr>
            </w:pPr>
            <w:r w:rsidRPr="00BF2504">
              <w:t>SOUTH BRUCE</w:t>
            </w:r>
          </w:p>
        </w:tc>
        <w:tc>
          <w:tcPr>
            <w:tcW w:w="825" w:type="pct"/>
            <w:noWrap/>
            <w:hideMark/>
          </w:tcPr>
          <w:p w14:paraId="355F9D18" w14:textId="3AF465C2" w:rsidR="00110ED8" w:rsidRPr="00BF2504" w:rsidRDefault="00110ED8" w:rsidP="00B65D83">
            <w:r>
              <w:rPr>
                <w:rFonts w:eastAsia="Times New Roman"/>
                <w:lang w:eastAsia="en-CA"/>
              </w:rPr>
              <w:t>Not applicable</w:t>
            </w:r>
          </w:p>
        </w:tc>
      </w:tr>
      <w:tr w:rsidR="00110ED8" w:rsidRPr="00BF2504" w14:paraId="54743B79" w14:textId="77777777" w:rsidTr="00110ED8">
        <w:trPr>
          <w:trHeight w:val="300"/>
        </w:trPr>
        <w:tc>
          <w:tcPr>
            <w:tcW w:w="1765" w:type="pct"/>
            <w:hideMark/>
          </w:tcPr>
          <w:p w14:paraId="7F8216F8" w14:textId="77777777" w:rsidR="00110ED8" w:rsidRPr="00BF2504" w:rsidRDefault="00110ED8" w:rsidP="00B65D83">
            <w:pPr>
              <w:pStyle w:val="TableBodyTextMIRB"/>
              <w:rPr>
                <w:rFonts w:eastAsia="Times New Roman"/>
                <w:lang w:eastAsia="en-CA"/>
              </w:rPr>
            </w:pPr>
            <w:r w:rsidRPr="00BF2504">
              <w:t>MUNICIPALITY OF SOUTH DUNDAS</w:t>
            </w:r>
          </w:p>
        </w:tc>
        <w:tc>
          <w:tcPr>
            <w:tcW w:w="776" w:type="pct"/>
            <w:hideMark/>
          </w:tcPr>
          <w:p w14:paraId="3CB8154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D149E34" w14:textId="77777777" w:rsidR="00110ED8" w:rsidRPr="00BF2504" w:rsidRDefault="00110ED8" w:rsidP="00B65D83">
            <w:pPr>
              <w:pStyle w:val="TableBodyTextMIRB"/>
              <w:rPr>
                <w:rFonts w:eastAsia="Times New Roman"/>
                <w:lang w:eastAsia="en-CA"/>
              </w:rPr>
            </w:pPr>
            <w:r w:rsidRPr="00BF2504">
              <w:t>SOUTH DUNDAS</w:t>
            </w:r>
          </w:p>
        </w:tc>
        <w:tc>
          <w:tcPr>
            <w:tcW w:w="825" w:type="pct"/>
            <w:noWrap/>
            <w:hideMark/>
          </w:tcPr>
          <w:p w14:paraId="1B061C31" w14:textId="470F0FBE" w:rsidR="00110ED8" w:rsidRPr="00BF2504" w:rsidRDefault="00110ED8" w:rsidP="00B65D83">
            <w:r>
              <w:rPr>
                <w:rFonts w:eastAsia="Times New Roman"/>
                <w:lang w:eastAsia="en-CA"/>
              </w:rPr>
              <w:t>Not applicable</w:t>
            </w:r>
          </w:p>
        </w:tc>
      </w:tr>
      <w:tr w:rsidR="00110ED8" w:rsidRPr="00BF2504" w14:paraId="552BE87F" w14:textId="77777777" w:rsidTr="00110ED8">
        <w:trPr>
          <w:trHeight w:val="300"/>
        </w:trPr>
        <w:tc>
          <w:tcPr>
            <w:tcW w:w="1765" w:type="pct"/>
            <w:hideMark/>
          </w:tcPr>
          <w:p w14:paraId="0A1A693A" w14:textId="77777777" w:rsidR="00110ED8" w:rsidRPr="00BF2504" w:rsidRDefault="00110ED8" w:rsidP="00B65D83">
            <w:pPr>
              <w:pStyle w:val="TableBodyTextMIRB"/>
              <w:rPr>
                <w:rFonts w:eastAsia="Times New Roman"/>
                <w:lang w:eastAsia="en-CA"/>
              </w:rPr>
            </w:pPr>
            <w:r w:rsidRPr="00BF2504">
              <w:t>MUNICIPALITY OF SOUTH HURON</w:t>
            </w:r>
          </w:p>
        </w:tc>
        <w:tc>
          <w:tcPr>
            <w:tcW w:w="776" w:type="pct"/>
            <w:hideMark/>
          </w:tcPr>
          <w:p w14:paraId="3243888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3D85357" w14:textId="77777777" w:rsidR="00110ED8" w:rsidRPr="00BF2504" w:rsidRDefault="00110ED8" w:rsidP="00B65D83">
            <w:pPr>
              <w:pStyle w:val="TableBodyTextMIRB"/>
              <w:rPr>
                <w:rFonts w:eastAsia="Times New Roman"/>
                <w:lang w:eastAsia="en-CA"/>
              </w:rPr>
            </w:pPr>
            <w:r w:rsidRPr="00BF2504">
              <w:t>SOUTH HURON</w:t>
            </w:r>
          </w:p>
        </w:tc>
        <w:tc>
          <w:tcPr>
            <w:tcW w:w="825" w:type="pct"/>
            <w:noWrap/>
            <w:hideMark/>
          </w:tcPr>
          <w:p w14:paraId="7D021D53" w14:textId="35A15CB1" w:rsidR="00110ED8" w:rsidRPr="00BF2504" w:rsidRDefault="00110ED8" w:rsidP="00B65D83">
            <w:r>
              <w:rPr>
                <w:rFonts w:eastAsia="Times New Roman"/>
                <w:lang w:eastAsia="en-CA"/>
              </w:rPr>
              <w:t>Not applicable</w:t>
            </w:r>
          </w:p>
        </w:tc>
      </w:tr>
      <w:tr w:rsidR="00110ED8" w:rsidRPr="00BF2504" w14:paraId="046B830B" w14:textId="77777777" w:rsidTr="00110ED8">
        <w:trPr>
          <w:trHeight w:val="300"/>
        </w:trPr>
        <w:tc>
          <w:tcPr>
            <w:tcW w:w="1765" w:type="pct"/>
            <w:hideMark/>
          </w:tcPr>
          <w:p w14:paraId="108326FB" w14:textId="77777777" w:rsidR="00110ED8" w:rsidRPr="00BF2504" w:rsidRDefault="00110ED8" w:rsidP="00B65D83">
            <w:pPr>
              <w:pStyle w:val="TableBodyTextMIRB"/>
              <w:rPr>
                <w:rFonts w:eastAsia="Times New Roman"/>
                <w:lang w:eastAsia="en-CA"/>
              </w:rPr>
            </w:pPr>
            <w:r w:rsidRPr="00BF2504">
              <w:t>MUNICIPALITY OF SOUTHWEST MIDDLESEX</w:t>
            </w:r>
          </w:p>
        </w:tc>
        <w:tc>
          <w:tcPr>
            <w:tcW w:w="776" w:type="pct"/>
            <w:hideMark/>
          </w:tcPr>
          <w:p w14:paraId="127B32A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53888A" w14:textId="77777777" w:rsidR="00110ED8" w:rsidRPr="00BF2504" w:rsidRDefault="00110ED8" w:rsidP="00B65D83">
            <w:pPr>
              <w:pStyle w:val="TableBodyTextMIRB"/>
              <w:rPr>
                <w:rFonts w:eastAsia="Times New Roman"/>
                <w:lang w:eastAsia="en-CA"/>
              </w:rPr>
            </w:pPr>
            <w:r w:rsidRPr="00BF2504">
              <w:t>SOUTHWEST MIDDLESEX</w:t>
            </w:r>
          </w:p>
        </w:tc>
        <w:tc>
          <w:tcPr>
            <w:tcW w:w="825" w:type="pct"/>
            <w:noWrap/>
            <w:hideMark/>
          </w:tcPr>
          <w:p w14:paraId="6EA9D55F" w14:textId="2E0A179C" w:rsidR="00110ED8" w:rsidRPr="00BF2504" w:rsidRDefault="00110ED8" w:rsidP="00B65D83">
            <w:r>
              <w:rPr>
                <w:rFonts w:eastAsia="Times New Roman"/>
                <w:lang w:eastAsia="en-CA"/>
              </w:rPr>
              <w:t>Not applicable</w:t>
            </w:r>
          </w:p>
        </w:tc>
      </w:tr>
      <w:tr w:rsidR="00110ED8" w:rsidRPr="00BF2504" w14:paraId="7E9D2818" w14:textId="77777777" w:rsidTr="00110ED8">
        <w:trPr>
          <w:trHeight w:val="300"/>
        </w:trPr>
        <w:tc>
          <w:tcPr>
            <w:tcW w:w="1765" w:type="pct"/>
          </w:tcPr>
          <w:p w14:paraId="2B8EF545" w14:textId="77777777" w:rsidR="00110ED8" w:rsidRPr="00BF2504" w:rsidRDefault="00110ED8" w:rsidP="00B65D83">
            <w:pPr>
              <w:pStyle w:val="TableBodyTextMIRB"/>
            </w:pPr>
            <w:r w:rsidRPr="00873FFF">
              <w:t>MUNICIPALITY OF STRATHROY-CARADOC</w:t>
            </w:r>
          </w:p>
        </w:tc>
        <w:tc>
          <w:tcPr>
            <w:tcW w:w="776" w:type="pct"/>
          </w:tcPr>
          <w:p w14:paraId="26641B5B" w14:textId="77777777" w:rsidR="00110ED8" w:rsidRPr="00BF2504" w:rsidRDefault="00110ED8" w:rsidP="00B65D83">
            <w:pPr>
              <w:pStyle w:val="TableBodyTextMIRB"/>
            </w:pPr>
            <w:r>
              <w:t>MUNICIPAL</w:t>
            </w:r>
          </w:p>
        </w:tc>
        <w:tc>
          <w:tcPr>
            <w:tcW w:w="1634" w:type="pct"/>
          </w:tcPr>
          <w:p w14:paraId="697A29E1" w14:textId="77777777" w:rsidR="00110ED8" w:rsidRPr="00BF2504" w:rsidRDefault="00110ED8" w:rsidP="00B65D83">
            <w:pPr>
              <w:pStyle w:val="TableBodyTextMIRB"/>
            </w:pPr>
            <w:r w:rsidRPr="00873FFF">
              <w:t>STRATHROY-CARADOC</w:t>
            </w:r>
          </w:p>
        </w:tc>
        <w:tc>
          <w:tcPr>
            <w:tcW w:w="825" w:type="pct"/>
            <w:noWrap/>
          </w:tcPr>
          <w:p w14:paraId="0EA582F2" w14:textId="17850E85" w:rsidR="00110ED8" w:rsidRPr="00BF2504" w:rsidRDefault="00110ED8" w:rsidP="00B65D83">
            <w:r>
              <w:t>Not applicable</w:t>
            </w:r>
          </w:p>
        </w:tc>
      </w:tr>
      <w:tr w:rsidR="00110ED8" w:rsidRPr="00BF2504" w14:paraId="5E76C07B" w14:textId="77777777" w:rsidTr="00110ED8">
        <w:trPr>
          <w:trHeight w:val="300"/>
        </w:trPr>
        <w:tc>
          <w:tcPr>
            <w:tcW w:w="1765" w:type="pct"/>
            <w:hideMark/>
          </w:tcPr>
          <w:p w14:paraId="6E182B09" w14:textId="77777777" w:rsidR="00110ED8" w:rsidRPr="00BF2504" w:rsidRDefault="00110ED8" w:rsidP="00B65D83">
            <w:pPr>
              <w:pStyle w:val="TableBodyTextMIRB"/>
              <w:rPr>
                <w:rFonts w:eastAsia="Times New Roman"/>
                <w:lang w:eastAsia="en-CA"/>
              </w:rPr>
            </w:pPr>
            <w:r w:rsidRPr="00BF2504">
              <w:t>MUNICIPALITY OF ST.-CHARLES</w:t>
            </w:r>
          </w:p>
        </w:tc>
        <w:tc>
          <w:tcPr>
            <w:tcW w:w="776" w:type="pct"/>
            <w:hideMark/>
          </w:tcPr>
          <w:p w14:paraId="3037DE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A503939" w14:textId="77777777" w:rsidR="00110ED8" w:rsidRPr="00BF2504" w:rsidRDefault="00110ED8" w:rsidP="00B65D83">
            <w:pPr>
              <w:pStyle w:val="TableBodyTextMIRB"/>
              <w:rPr>
                <w:rFonts w:eastAsia="Times New Roman"/>
                <w:lang w:eastAsia="en-CA"/>
              </w:rPr>
            </w:pPr>
            <w:r w:rsidRPr="00BF2504">
              <w:t>ST.-CHARLES</w:t>
            </w:r>
          </w:p>
        </w:tc>
        <w:tc>
          <w:tcPr>
            <w:tcW w:w="825" w:type="pct"/>
            <w:noWrap/>
            <w:hideMark/>
          </w:tcPr>
          <w:p w14:paraId="22B03F3D" w14:textId="718BE5FF" w:rsidR="00110ED8" w:rsidRPr="00BF2504" w:rsidRDefault="00110ED8" w:rsidP="00B65D83">
            <w:r>
              <w:rPr>
                <w:rFonts w:eastAsia="Times New Roman"/>
                <w:lang w:eastAsia="en-CA"/>
              </w:rPr>
              <w:t>Not applicable</w:t>
            </w:r>
          </w:p>
        </w:tc>
      </w:tr>
      <w:tr w:rsidR="00110ED8" w:rsidRPr="00BF2504" w14:paraId="4F48D49C" w14:textId="77777777" w:rsidTr="00110ED8">
        <w:trPr>
          <w:trHeight w:val="300"/>
        </w:trPr>
        <w:tc>
          <w:tcPr>
            <w:tcW w:w="1765" w:type="pct"/>
            <w:hideMark/>
          </w:tcPr>
          <w:p w14:paraId="0CC306CD" w14:textId="77777777" w:rsidR="00110ED8" w:rsidRPr="00BF2504" w:rsidRDefault="00110ED8" w:rsidP="00B65D83">
            <w:pPr>
              <w:pStyle w:val="TableBodyTextMIRB"/>
              <w:rPr>
                <w:rFonts w:eastAsia="Times New Roman"/>
                <w:lang w:eastAsia="en-CA"/>
              </w:rPr>
            </w:pPr>
            <w:r w:rsidRPr="00BF2504">
              <w:t>MUNICIPALITY OF TEMAGAMI</w:t>
            </w:r>
          </w:p>
        </w:tc>
        <w:tc>
          <w:tcPr>
            <w:tcW w:w="776" w:type="pct"/>
            <w:hideMark/>
          </w:tcPr>
          <w:p w14:paraId="30E8B15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9E7A899" w14:textId="77777777" w:rsidR="00110ED8" w:rsidRPr="00BF2504" w:rsidRDefault="00110ED8" w:rsidP="00B65D83">
            <w:pPr>
              <w:pStyle w:val="TableBodyTextMIRB"/>
              <w:rPr>
                <w:rFonts w:eastAsia="Times New Roman"/>
                <w:lang w:eastAsia="en-CA"/>
              </w:rPr>
            </w:pPr>
            <w:r w:rsidRPr="00BF2504">
              <w:t>TEMAGAMI</w:t>
            </w:r>
          </w:p>
        </w:tc>
        <w:tc>
          <w:tcPr>
            <w:tcW w:w="825" w:type="pct"/>
            <w:noWrap/>
            <w:hideMark/>
          </w:tcPr>
          <w:p w14:paraId="773BE18D" w14:textId="5C7D8546" w:rsidR="00110ED8" w:rsidRPr="00BF2504" w:rsidRDefault="00110ED8" w:rsidP="00B65D83">
            <w:r>
              <w:rPr>
                <w:rFonts w:eastAsia="Times New Roman"/>
                <w:lang w:eastAsia="en-CA"/>
              </w:rPr>
              <w:t>Not applicable</w:t>
            </w:r>
          </w:p>
        </w:tc>
      </w:tr>
      <w:tr w:rsidR="00110ED8" w:rsidRPr="00BF2504" w14:paraId="15EBAF2D" w14:textId="77777777" w:rsidTr="00110ED8">
        <w:trPr>
          <w:trHeight w:val="300"/>
        </w:trPr>
        <w:tc>
          <w:tcPr>
            <w:tcW w:w="1765" w:type="pct"/>
            <w:hideMark/>
          </w:tcPr>
          <w:p w14:paraId="38113E36" w14:textId="77777777" w:rsidR="00110ED8" w:rsidRPr="00BF2504" w:rsidRDefault="00110ED8" w:rsidP="00B65D83">
            <w:pPr>
              <w:pStyle w:val="TableBodyTextMIRB"/>
              <w:rPr>
                <w:rFonts w:eastAsia="Times New Roman"/>
                <w:lang w:eastAsia="en-CA"/>
              </w:rPr>
            </w:pPr>
            <w:r w:rsidRPr="00BF2504">
              <w:t>MUNICIPALITY OF THAMES CENTRE</w:t>
            </w:r>
          </w:p>
        </w:tc>
        <w:tc>
          <w:tcPr>
            <w:tcW w:w="776" w:type="pct"/>
            <w:hideMark/>
          </w:tcPr>
          <w:p w14:paraId="088C79C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028B12B" w14:textId="77777777" w:rsidR="00110ED8" w:rsidRPr="00BF2504" w:rsidRDefault="00110ED8" w:rsidP="00B65D83">
            <w:pPr>
              <w:pStyle w:val="TableBodyTextMIRB"/>
              <w:rPr>
                <w:rFonts w:eastAsia="Times New Roman"/>
                <w:lang w:eastAsia="en-CA"/>
              </w:rPr>
            </w:pPr>
            <w:r w:rsidRPr="00BF2504">
              <w:t>THAMES CENTRE</w:t>
            </w:r>
          </w:p>
        </w:tc>
        <w:tc>
          <w:tcPr>
            <w:tcW w:w="825" w:type="pct"/>
            <w:noWrap/>
            <w:hideMark/>
          </w:tcPr>
          <w:p w14:paraId="04218B5A" w14:textId="6FC9BEC2" w:rsidR="00110ED8" w:rsidRPr="00BF2504" w:rsidRDefault="00110ED8" w:rsidP="00B65D83">
            <w:r>
              <w:rPr>
                <w:rFonts w:eastAsia="Times New Roman"/>
                <w:lang w:eastAsia="en-CA"/>
              </w:rPr>
              <w:t>Not applicable</w:t>
            </w:r>
          </w:p>
        </w:tc>
      </w:tr>
      <w:tr w:rsidR="00110ED8" w:rsidRPr="00BF2504" w14:paraId="791970BC" w14:textId="77777777" w:rsidTr="00110ED8">
        <w:trPr>
          <w:trHeight w:val="300"/>
        </w:trPr>
        <w:tc>
          <w:tcPr>
            <w:tcW w:w="1765" w:type="pct"/>
            <w:hideMark/>
          </w:tcPr>
          <w:p w14:paraId="0DABFCA9" w14:textId="77777777" w:rsidR="00110ED8" w:rsidRPr="00BF2504" w:rsidRDefault="00110ED8" w:rsidP="00B65D83">
            <w:pPr>
              <w:pStyle w:val="TableBodyTextMIRB"/>
              <w:rPr>
                <w:rFonts w:eastAsia="Times New Roman"/>
                <w:lang w:eastAsia="en-CA"/>
              </w:rPr>
            </w:pPr>
            <w:r w:rsidRPr="00BF2504">
              <w:t>MUNICIPALITY OF TRENT HILLS</w:t>
            </w:r>
          </w:p>
        </w:tc>
        <w:tc>
          <w:tcPr>
            <w:tcW w:w="776" w:type="pct"/>
            <w:hideMark/>
          </w:tcPr>
          <w:p w14:paraId="1A08926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5E60775" w14:textId="77777777" w:rsidR="00110ED8" w:rsidRPr="00BF2504" w:rsidRDefault="00110ED8" w:rsidP="00B65D83">
            <w:pPr>
              <w:pStyle w:val="TableBodyTextMIRB"/>
              <w:rPr>
                <w:rFonts w:eastAsia="Times New Roman"/>
                <w:lang w:eastAsia="en-CA"/>
              </w:rPr>
            </w:pPr>
            <w:r w:rsidRPr="00BF2504">
              <w:t>TRENT HILLS</w:t>
            </w:r>
          </w:p>
        </w:tc>
        <w:tc>
          <w:tcPr>
            <w:tcW w:w="825" w:type="pct"/>
            <w:noWrap/>
            <w:hideMark/>
          </w:tcPr>
          <w:p w14:paraId="74B9059E" w14:textId="311AF922" w:rsidR="00110ED8" w:rsidRPr="00BF2504" w:rsidRDefault="00110ED8" w:rsidP="00B65D83">
            <w:r>
              <w:rPr>
                <w:rFonts w:eastAsia="Times New Roman"/>
                <w:lang w:eastAsia="en-CA"/>
              </w:rPr>
              <w:t>Not applicable</w:t>
            </w:r>
          </w:p>
        </w:tc>
      </w:tr>
      <w:tr w:rsidR="00110ED8" w:rsidRPr="00BF2504" w14:paraId="1842E6D4" w14:textId="77777777" w:rsidTr="00110ED8">
        <w:trPr>
          <w:trHeight w:val="300"/>
        </w:trPr>
        <w:tc>
          <w:tcPr>
            <w:tcW w:w="1765" w:type="pct"/>
            <w:hideMark/>
          </w:tcPr>
          <w:p w14:paraId="6006E3B1" w14:textId="77777777" w:rsidR="00110ED8" w:rsidRPr="00BF2504" w:rsidRDefault="00110ED8" w:rsidP="00B65D83">
            <w:pPr>
              <w:pStyle w:val="TableBodyTextMIRB"/>
              <w:rPr>
                <w:rFonts w:eastAsia="Times New Roman"/>
                <w:lang w:eastAsia="en-CA"/>
              </w:rPr>
            </w:pPr>
            <w:r w:rsidRPr="00BF2504">
              <w:t>MUNICIPALITY OF TRENT LAKES</w:t>
            </w:r>
          </w:p>
        </w:tc>
        <w:tc>
          <w:tcPr>
            <w:tcW w:w="776" w:type="pct"/>
            <w:hideMark/>
          </w:tcPr>
          <w:p w14:paraId="0359DFD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9ECC2C0" w14:textId="77777777" w:rsidR="00110ED8" w:rsidRPr="00BF2504" w:rsidRDefault="00110ED8" w:rsidP="00B65D83">
            <w:pPr>
              <w:pStyle w:val="TableBodyTextMIRB"/>
              <w:rPr>
                <w:rFonts w:eastAsia="Times New Roman"/>
                <w:lang w:eastAsia="en-CA"/>
              </w:rPr>
            </w:pPr>
            <w:r w:rsidRPr="00BF2504">
              <w:t>GALWAY-CAVENDISH AND HARVEY</w:t>
            </w:r>
          </w:p>
        </w:tc>
        <w:tc>
          <w:tcPr>
            <w:tcW w:w="825" w:type="pct"/>
            <w:noWrap/>
            <w:hideMark/>
          </w:tcPr>
          <w:p w14:paraId="7AF80774" w14:textId="58CCBCE1" w:rsidR="00110ED8" w:rsidRPr="00BF2504" w:rsidRDefault="00110ED8" w:rsidP="00B65D83">
            <w:r>
              <w:rPr>
                <w:rFonts w:eastAsia="Times New Roman"/>
                <w:lang w:eastAsia="en-CA"/>
              </w:rPr>
              <w:t>Not applicable</w:t>
            </w:r>
          </w:p>
        </w:tc>
      </w:tr>
      <w:tr w:rsidR="00110ED8" w:rsidRPr="00BF2504" w14:paraId="08AD929E" w14:textId="77777777" w:rsidTr="00110ED8">
        <w:trPr>
          <w:trHeight w:val="300"/>
        </w:trPr>
        <w:tc>
          <w:tcPr>
            <w:tcW w:w="1765" w:type="pct"/>
            <w:hideMark/>
          </w:tcPr>
          <w:p w14:paraId="599E05E4" w14:textId="77777777" w:rsidR="00110ED8" w:rsidRPr="00BF2504" w:rsidRDefault="00110ED8" w:rsidP="00B65D83">
            <w:pPr>
              <w:pStyle w:val="TableBodyTextMIRB"/>
              <w:rPr>
                <w:rFonts w:eastAsia="Times New Roman"/>
                <w:lang w:eastAsia="en-CA"/>
              </w:rPr>
            </w:pPr>
            <w:r w:rsidRPr="00BF2504">
              <w:t>MUNICIPALITY OF TWEED</w:t>
            </w:r>
          </w:p>
        </w:tc>
        <w:tc>
          <w:tcPr>
            <w:tcW w:w="776" w:type="pct"/>
            <w:hideMark/>
          </w:tcPr>
          <w:p w14:paraId="1E54E27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9815CAE" w14:textId="77777777" w:rsidR="00110ED8" w:rsidRPr="00BF2504" w:rsidRDefault="00110ED8" w:rsidP="00B65D83">
            <w:pPr>
              <w:pStyle w:val="TableBodyTextMIRB"/>
              <w:rPr>
                <w:rFonts w:eastAsia="Times New Roman"/>
                <w:lang w:eastAsia="en-CA"/>
              </w:rPr>
            </w:pPr>
            <w:r w:rsidRPr="00BF2504">
              <w:t>TWEED</w:t>
            </w:r>
          </w:p>
        </w:tc>
        <w:tc>
          <w:tcPr>
            <w:tcW w:w="825" w:type="pct"/>
            <w:noWrap/>
            <w:hideMark/>
          </w:tcPr>
          <w:p w14:paraId="32CD4A71" w14:textId="07F70A40" w:rsidR="00110ED8" w:rsidRPr="00BF2504" w:rsidRDefault="00110ED8" w:rsidP="00B65D83">
            <w:r>
              <w:rPr>
                <w:rFonts w:eastAsia="Times New Roman"/>
                <w:lang w:eastAsia="en-CA"/>
              </w:rPr>
              <w:t>Not applicable</w:t>
            </w:r>
          </w:p>
        </w:tc>
      </w:tr>
      <w:tr w:rsidR="00110ED8" w:rsidRPr="00BF2504" w14:paraId="592DEC65" w14:textId="77777777" w:rsidTr="00110ED8">
        <w:trPr>
          <w:trHeight w:val="300"/>
        </w:trPr>
        <w:tc>
          <w:tcPr>
            <w:tcW w:w="1765" w:type="pct"/>
            <w:hideMark/>
          </w:tcPr>
          <w:p w14:paraId="05DE6868" w14:textId="77777777" w:rsidR="00110ED8" w:rsidRPr="00BF2504" w:rsidRDefault="00110ED8" w:rsidP="00B65D83">
            <w:pPr>
              <w:pStyle w:val="TableBodyTextMIRB"/>
              <w:rPr>
                <w:rFonts w:eastAsia="Times New Roman"/>
                <w:lang w:eastAsia="en-CA"/>
              </w:rPr>
            </w:pPr>
            <w:r w:rsidRPr="00BF2504">
              <w:t>MUNICIPALITY OF WAWA</w:t>
            </w:r>
          </w:p>
        </w:tc>
        <w:tc>
          <w:tcPr>
            <w:tcW w:w="776" w:type="pct"/>
            <w:hideMark/>
          </w:tcPr>
          <w:p w14:paraId="4058095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C6A305C" w14:textId="77777777" w:rsidR="00110ED8" w:rsidRPr="00BF2504" w:rsidRDefault="00110ED8" w:rsidP="00B65D83">
            <w:pPr>
              <w:pStyle w:val="TableBodyTextMIRB"/>
              <w:rPr>
                <w:rFonts w:eastAsia="Times New Roman"/>
                <w:lang w:eastAsia="en-CA"/>
              </w:rPr>
            </w:pPr>
            <w:r w:rsidRPr="00BF2504">
              <w:t>MICHIPICOTEN</w:t>
            </w:r>
          </w:p>
        </w:tc>
        <w:tc>
          <w:tcPr>
            <w:tcW w:w="825" w:type="pct"/>
            <w:noWrap/>
            <w:hideMark/>
          </w:tcPr>
          <w:p w14:paraId="60CDFB48" w14:textId="5D6ACCA7" w:rsidR="00110ED8" w:rsidRPr="00BF2504" w:rsidRDefault="00110ED8" w:rsidP="00B65D83">
            <w:r>
              <w:rPr>
                <w:rFonts w:eastAsia="Times New Roman"/>
                <w:lang w:eastAsia="en-CA"/>
              </w:rPr>
              <w:t>Not applicable</w:t>
            </w:r>
          </w:p>
        </w:tc>
      </w:tr>
      <w:tr w:rsidR="00110ED8" w:rsidRPr="00BF2504" w14:paraId="1B78285D" w14:textId="77777777" w:rsidTr="00110ED8">
        <w:trPr>
          <w:trHeight w:val="300"/>
        </w:trPr>
        <w:tc>
          <w:tcPr>
            <w:tcW w:w="1765" w:type="pct"/>
            <w:hideMark/>
          </w:tcPr>
          <w:p w14:paraId="51D2C677" w14:textId="77777777" w:rsidR="00110ED8" w:rsidRPr="00BF2504" w:rsidRDefault="00110ED8" w:rsidP="00B65D83">
            <w:pPr>
              <w:pStyle w:val="TableBodyTextMIRB"/>
              <w:rPr>
                <w:rFonts w:eastAsia="Times New Roman"/>
                <w:lang w:eastAsia="en-CA"/>
              </w:rPr>
            </w:pPr>
            <w:r w:rsidRPr="00BF2504">
              <w:t>MUNICIPALITY OF WEST ELGIN</w:t>
            </w:r>
          </w:p>
        </w:tc>
        <w:tc>
          <w:tcPr>
            <w:tcW w:w="776" w:type="pct"/>
            <w:hideMark/>
          </w:tcPr>
          <w:p w14:paraId="1E14B30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24C752" w14:textId="77777777" w:rsidR="00110ED8" w:rsidRPr="00BF2504" w:rsidRDefault="00110ED8" w:rsidP="00B65D83">
            <w:pPr>
              <w:pStyle w:val="TableBodyTextMIRB"/>
              <w:rPr>
                <w:rFonts w:eastAsia="Times New Roman"/>
                <w:lang w:eastAsia="en-CA"/>
              </w:rPr>
            </w:pPr>
            <w:r w:rsidRPr="00BF2504">
              <w:t>WEST ELGIN</w:t>
            </w:r>
          </w:p>
        </w:tc>
        <w:tc>
          <w:tcPr>
            <w:tcW w:w="825" w:type="pct"/>
            <w:noWrap/>
            <w:hideMark/>
          </w:tcPr>
          <w:p w14:paraId="6CFF5BF8" w14:textId="7C201E54" w:rsidR="00110ED8" w:rsidRPr="00BF2504" w:rsidRDefault="00110ED8" w:rsidP="00B65D83">
            <w:r>
              <w:rPr>
                <w:rFonts w:eastAsia="Times New Roman"/>
                <w:lang w:eastAsia="en-CA"/>
              </w:rPr>
              <w:t>Not applicable</w:t>
            </w:r>
          </w:p>
        </w:tc>
      </w:tr>
      <w:tr w:rsidR="00110ED8" w:rsidRPr="00BF2504" w14:paraId="6FBE96E0" w14:textId="77777777" w:rsidTr="00110ED8">
        <w:trPr>
          <w:trHeight w:val="300"/>
        </w:trPr>
        <w:tc>
          <w:tcPr>
            <w:tcW w:w="1765" w:type="pct"/>
            <w:hideMark/>
          </w:tcPr>
          <w:p w14:paraId="6BB14795" w14:textId="77777777" w:rsidR="00110ED8" w:rsidRPr="00BF2504" w:rsidRDefault="00110ED8" w:rsidP="00B65D83">
            <w:pPr>
              <w:pStyle w:val="TableBodyTextMIRB"/>
              <w:rPr>
                <w:rFonts w:eastAsia="Times New Roman"/>
                <w:lang w:eastAsia="en-CA"/>
              </w:rPr>
            </w:pPr>
            <w:r w:rsidRPr="00BF2504">
              <w:t>MUNICIPALITY OF WEST GREY</w:t>
            </w:r>
          </w:p>
        </w:tc>
        <w:tc>
          <w:tcPr>
            <w:tcW w:w="776" w:type="pct"/>
            <w:hideMark/>
          </w:tcPr>
          <w:p w14:paraId="0B140A2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AD55627" w14:textId="77777777" w:rsidR="00110ED8" w:rsidRPr="00BF2504" w:rsidRDefault="00110ED8" w:rsidP="00B65D83">
            <w:pPr>
              <w:pStyle w:val="TableBodyTextMIRB"/>
              <w:rPr>
                <w:rFonts w:eastAsia="Times New Roman"/>
                <w:lang w:eastAsia="en-CA"/>
              </w:rPr>
            </w:pPr>
            <w:r w:rsidRPr="00BF2504">
              <w:t>WEST GREY</w:t>
            </w:r>
          </w:p>
        </w:tc>
        <w:tc>
          <w:tcPr>
            <w:tcW w:w="825" w:type="pct"/>
            <w:noWrap/>
            <w:hideMark/>
          </w:tcPr>
          <w:p w14:paraId="0556D88F" w14:textId="4A3591B3" w:rsidR="00110ED8" w:rsidRPr="00BF2504" w:rsidRDefault="00110ED8" w:rsidP="00B65D83">
            <w:r>
              <w:rPr>
                <w:rFonts w:eastAsia="Times New Roman"/>
                <w:lang w:eastAsia="en-CA"/>
              </w:rPr>
              <w:t>Not applicable</w:t>
            </w:r>
          </w:p>
        </w:tc>
      </w:tr>
      <w:tr w:rsidR="00110ED8" w:rsidRPr="00BF2504" w14:paraId="0F4391FD" w14:textId="77777777" w:rsidTr="00110ED8">
        <w:trPr>
          <w:trHeight w:val="300"/>
        </w:trPr>
        <w:tc>
          <w:tcPr>
            <w:tcW w:w="1765" w:type="pct"/>
            <w:hideMark/>
          </w:tcPr>
          <w:p w14:paraId="7DAF00AA" w14:textId="77777777" w:rsidR="00110ED8" w:rsidRPr="00BF2504" w:rsidRDefault="00110ED8" w:rsidP="00B65D83">
            <w:pPr>
              <w:pStyle w:val="TableBodyTextMIRB"/>
              <w:rPr>
                <w:rFonts w:eastAsia="Times New Roman"/>
                <w:lang w:eastAsia="en-CA"/>
              </w:rPr>
            </w:pPr>
            <w:r w:rsidRPr="00BF2504">
              <w:t>MUNICIPALITY OF WEST NIPISSING</w:t>
            </w:r>
          </w:p>
        </w:tc>
        <w:tc>
          <w:tcPr>
            <w:tcW w:w="776" w:type="pct"/>
            <w:hideMark/>
          </w:tcPr>
          <w:p w14:paraId="3DB96C2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D77BBEA" w14:textId="77777777" w:rsidR="00110ED8" w:rsidRPr="00BF2504" w:rsidRDefault="00110ED8" w:rsidP="00B65D83">
            <w:pPr>
              <w:pStyle w:val="TableBodyTextMIRB"/>
              <w:rPr>
                <w:rFonts w:eastAsia="Times New Roman"/>
                <w:lang w:eastAsia="en-CA"/>
              </w:rPr>
            </w:pPr>
            <w:r w:rsidRPr="00BF2504">
              <w:t>WEST NIPISSING</w:t>
            </w:r>
          </w:p>
        </w:tc>
        <w:tc>
          <w:tcPr>
            <w:tcW w:w="825" w:type="pct"/>
            <w:noWrap/>
            <w:hideMark/>
          </w:tcPr>
          <w:p w14:paraId="4570B103" w14:textId="5958810C" w:rsidR="00110ED8" w:rsidRPr="00BF2504" w:rsidRDefault="00110ED8" w:rsidP="00B65D83">
            <w:r>
              <w:rPr>
                <w:rFonts w:eastAsia="Times New Roman"/>
                <w:lang w:eastAsia="en-CA"/>
              </w:rPr>
              <w:t>Not applicable</w:t>
            </w:r>
          </w:p>
        </w:tc>
      </w:tr>
      <w:tr w:rsidR="00110ED8" w:rsidRPr="00BF2504" w14:paraId="37688A42" w14:textId="77777777" w:rsidTr="00110ED8">
        <w:trPr>
          <w:trHeight w:val="300"/>
        </w:trPr>
        <w:tc>
          <w:tcPr>
            <w:tcW w:w="1765" w:type="pct"/>
            <w:hideMark/>
          </w:tcPr>
          <w:p w14:paraId="2E445ED8" w14:textId="77777777" w:rsidR="00110ED8" w:rsidRPr="00BF2504" w:rsidRDefault="00110ED8" w:rsidP="00B65D83">
            <w:pPr>
              <w:pStyle w:val="TableBodyTextMIRB"/>
              <w:rPr>
                <w:rFonts w:eastAsia="Times New Roman"/>
                <w:lang w:eastAsia="en-CA"/>
              </w:rPr>
            </w:pPr>
            <w:r w:rsidRPr="00BF2504">
              <w:t>MUNICIPALITY OF WEST PERTH</w:t>
            </w:r>
          </w:p>
        </w:tc>
        <w:tc>
          <w:tcPr>
            <w:tcW w:w="776" w:type="pct"/>
            <w:hideMark/>
          </w:tcPr>
          <w:p w14:paraId="0FF7465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C51F7C2" w14:textId="77777777" w:rsidR="00110ED8" w:rsidRPr="00BF2504" w:rsidRDefault="00110ED8" w:rsidP="00B65D83">
            <w:pPr>
              <w:pStyle w:val="TableBodyTextMIRB"/>
              <w:rPr>
                <w:rFonts w:eastAsia="Times New Roman"/>
                <w:lang w:eastAsia="en-CA"/>
              </w:rPr>
            </w:pPr>
            <w:r w:rsidRPr="00BF2504">
              <w:t>WEST PERTH</w:t>
            </w:r>
          </w:p>
        </w:tc>
        <w:tc>
          <w:tcPr>
            <w:tcW w:w="825" w:type="pct"/>
            <w:noWrap/>
            <w:hideMark/>
          </w:tcPr>
          <w:p w14:paraId="0F9A8EE4" w14:textId="58F8CADF" w:rsidR="00110ED8" w:rsidRPr="00BF2504" w:rsidRDefault="00110ED8" w:rsidP="00B65D83">
            <w:r>
              <w:rPr>
                <w:rFonts w:eastAsia="Times New Roman"/>
                <w:lang w:eastAsia="en-CA"/>
              </w:rPr>
              <w:t>Not applicable</w:t>
            </w:r>
          </w:p>
        </w:tc>
      </w:tr>
      <w:tr w:rsidR="00110ED8" w:rsidRPr="00BF2504" w14:paraId="168A5CAD" w14:textId="77777777" w:rsidTr="00110ED8">
        <w:trPr>
          <w:trHeight w:val="300"/>
        </w:trPr>
        <w:tc>
          <w:tcPr>
            <w:tcW w:w="1765" w:type="pct"/>
            <w:hideMark/>
          </w:tcPr>
          <w:p w14:paraId="408CE01E" w14:textId="77777777" w:rsidR="00110ED8" w:rsidRPr="00BF2504" w:rsidRDefault="00110ED8" w:rsidP="00B65D83">
            <w:pPr>
              <w:pStyle w:val="TableBodyTextMIRB"/>
              <w:rPr>
                <w:rFonts w:eastAsia="Times New Roman"/>
                <w:lang w:eastAsia="en-CA"/>
              </w:rPr>
            </w:pPr>
            <w:r w:rsidRPr="00BF2504">
              <w:t>MUNICIPALITY OF WHITESTONE</w:t>
            </w:r>
          </w:p>
        </w:tc>
        <w:tc>
          <w:tcPr>
            <w:tcW w:w="776" w:type="pct"/>
            <w:hideMark/>
          </w:tcPr>
          <w:p w14:paraId="777EA61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0B63C89" w14:textId="77777777" w:rsidR="00110ED8" w:rsidRPr="00BF2504" w:rsidRDefault="00110ED8" w:rsidP="00B65D83">
            <w:pPr>
              <w:pStyle w:val="TableBodyTextMIRB"/>
              <w:rPr>
                <w:rFonts w:eastAsia="Times New Roman"/>
                <w:lang w:eastAsia="en-CA"/>
              </w:rPr>
            </w:pPr>
            <w:r w:rsidRPr="00BF2504">
              <w:t>WHITESTONE</w:t>
            </w:r>
          </w:p>
        </w:tc>
        <w:tc>
          <w:tcPr>
            <w:tcW w:w="825" w:type="pct"/>
            <w:noWrap/>
            <w:hideMark/>
          </w:tcPr>
          <w:p w14:paraId="7A3D2391" w14:textId="17DD4740" w:rsidR="00110ED8" w:rsidRPr="00BF2504" w:rsidRDefault="00110ED8" w:rsidP="00B65D83">
            <w:r>
              <w:rPr>
                <w:rFonts w:eastAsia="Times New Roman"/>
                <w:lang w:eastAsia="en-CA"/>
              </w:rPr>
              <w:t>Not applicable</w:t>
            </w:r>
          </w:p>
        </w:tc>
      </w:tr>
      <w:tr w:rsidR="00110ED8" w:rsidRPr="00BF2504" w14:paraId="660AA7C8" w14:textId="77777777" w:rsidTr="00110ED8">
        <w:trPr>
          <w:trHeight w:val="300"/>
        </w:trPr>
        <w:tc>
          <w:tcPr>
            <w:tcW w:w="1765" w:type="pct"/>
            <w:hideMark/>
          </w:tcPr>
          <w:p w14:paraId="55121B02" w14:textId="77777777" w:rsidR="00110ED8" w:rsidRPr="00BF2504" w:rsidRDefault="00110ED8" w:rsidP="00B65D83">
            <w:pPr>
              <w:pStyle w:val="TableBodyTextMIRB"/>
              <w:rPr>
                <w:rFonts w:eastAsia="Times New Roman"/>
                <w:lang w:eastAsia="en-CA"/>
              </w:rPr>
            </w:pPr>
            <w:r w:rsidRPr="00BF2504">
              <w:t>NORFOLK COUNTY</w:t>
            </w:r>
          </w:p>
        </w:tc>
        <w:tc>
          <w:tcPr>
            <w:tcW w:w="776" w:type="pct"/>
            <w:hideMark/>
          </w:tcPr>
          <w:p w14:paraId="32A3047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2EF939D" w14:textId="77777777" w:rsidR="00110ED8" w:rsidRPr="00BF2504" w:rsidRDefault="00110ED8" w:rsidP="00B65D83">
            <w:pPr>
              <w:pStyle w:val="TableBodyTextMIRB"/>
              <w:rPr>
                <w:rFonts w:eastAsia="Times New Roman"/>
                <w:lang w:eastAsia="en-CA"/>
              </w:rPr>
            </w:pPr>
            <w:r w:rsidRPr="00BF2504">
              <w:t>NORFOLK</w:t>
            </w:r>
          </w:p>
        </w:tc>
        <w:tc>
          <w:tcPr>
            <w:tcW w:w="825" w:type="pct"/>
            <w:noWrap/>
            <w:hideMark/>
          </w:tcPr>
          <w:p w14:paraId="2BFEB8F7" w14:textId="54489389" w:rsidR="00110ED8" w:rsidRPr="00BF2504" w:rsidRDefault="00110ED8" w:rsidP="00B65D83">
            <w:r>
              <w:rPr>
                <w:rFonts w:eastAsia="Times New Roman"/>
                <w:lang w:eastAsia="en-CA"/>
              </w:rPr>
              <w:t>Not applicable</w:t>
            </w:r>
          </w:p>
        </w:tc>
      </w:tr>
      <w:tr w:rsidR="00110ED8" w:rsidRPr="00BF2504" w14:paraId="24592E63" w14:textId="77777777" w:rsidTr="00110ED8">
        <w:trPr>
          <w:trHeight w:val="300"/>
        </w:trPr>
        <w:tc>
          <w:tcPr>
            <w:tcW w:w="1765" w:type="pct"/>
            <w:hideMark/>
          </w:tcPr>
          <w:p w14:paraId="41D38B82" w14:textId="77777777" w:rsidR="00110ED8" w:rsidRPr="00BF2504" w:rsidRDefault="00110ED8" w:rsidP="00B65D83">
            <w:pPr>
              <w:pStyle w:val="TableBodyTextMIRB"/>
              <w:rPr>
                <w:rFonts w:eastAsia="Times New Roman"/>
                <w:lang w:eastAsia="en-CA"/>
              </w:rPr>
            </w:pPr>
            <w:r w:rsidRPr="00BF2504">
              <w:t>REGIONAL MUNICIPALITY OF DURHAM</w:t>
            </w:r>
          </w:p>
        </w:tc>
        <w:tc>
          <w:tcPr>
            <w:tcW w:w="776" w:type="pct"/>
            <w:hideMark/>
          </w:tcPr>
          <w:p w14:paraId="6B9BCA9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2B93224" w14:textId="77777777" w:rsidR="00110ED8" w:rsidRPr="00BF2504" w:rsidRDefault="00110ED8" w:rsidP="00B65D83">
            <w:pPr>
              <w:pStyle w:val="TableBodyTextMIRB"/>
              <w:rPr>
                <w:rFonts w:eastAsia="Times New Roman"/>
                <w:lang w:eastAsia="en-CA"/>
              </w:rPr>
            </w:pPr>
            <w:r w:rsidRPr="00BF2504">
              <w:t>DURHAM</w:t>
            </w:r>
          </w:p>
        </w:tc>
        <w:tc>
          <w:tcPr>
            <w:tcW w:w="825" w:type="pct"/>
            <w:noWrap/>
            <w:hideMark/>
          </w:tcPr>
          <w:p w14:paraId="25C57D00" w14:textId="5988D634" w:rsidR="00110ED8" w:rsidRPr="00BF2504" w:rsidRDefault="00110ED8" w:rsidP="00B65D83">
            <w:r>
              <w:rPr>
                <w:rFonts w:eastAsia="Times New Roman"/>
                <w:lang w:eastAsia="en-CA"/>
              </w:rPr>
              <w:t>Not applicable</w:t>
            </w:r>
          </w:p>
        </w:tc>
      </w:tr>
      <w:tr w:rsidR="00110ED8" w:rsidRPr="00BF2504" w14:paraId="612960BD" w14:textId="77777777" w:rsidTr="00110ED8">
        <w:trPr>
          <w:trHeight w:val="300"/>
        </w:trPr>
        <w:tc>
          <w:tcPr>
            <w:tcW w:w="1765" w:type="pct"/>
            <w:hideMark/>
          </w:tcPr>
          <w:p w14:paraId="0C554716" w14:textId="77777777" w:rsidR="00110ED8" w:rsidRPr="00BF2504" w:rsidRDefault="00110ED8" w:rsidP="00B65D83">
            <w:pPr>
              <w:pStyle w:val="TableBodyTextMIRB"/>
              <w:rPr>
                <w:rFonts w:eastAsia="Times New Roman"/>
                <w:lang w:eastAsia="en-CA"/>
              </w:rPr>
            </w:pPr>
            <w:r w:rsidRPr="00BF2504">
              <w:t>REGIONAL MUNICIPALITY OF HALTON</w:t>
            </w:r>
          </w:p>
        </w:tc>
        <w:tc>
          <w:tcPr>
            <w:tcW w:w="776" w:type="pct"/>
            <w:hideMark/>
          </w:tcPr>
          <w:p w14:paraId="3E94D68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EF6FA71" w14:textId="77777777" w:rsidR="00110ED8" w:rsidRPr="00BF2504" w:rsidRDefault="00110ED8" w:rsidP="00B65D83">
            <w:pPr>
              <w:pStyle w:val="TableBodyTextMIRB"/>
              <w:rPr>
                <w:rFonts w:eastAsia="Times New Roman"/>
                <w:lang w:eastAsia="en-CA"/>
              </w:rPr>
            </w:pPr>
            <w:r w:rsidRPr="00BF2504">
              <w:t>HALTON</w:t>
            </w:r>
          </w:p>
        </w:tc>
        <w:tc>
          <w:tcPr>
            <w:tcW w:w="825" w:type="pct"/>
            <w:noWrap/>
            <w:hideMark/>
          </w:tcPr>
          <w:p w14:paraId="13F2B57E" w14:textId="019ECCE2" w:rsidR="00110ED8" w:rsidRPr="00BF2504" w:rsidRDefault="00110ED8" w:rsidP="00B65D83">
            <w:r>
              <w:rPr>
                <w:rFonts w:eastAsia="Times New Roman"/>
                <w:lang w:eastAsia="en-CA"/>
              </w:rPr>
              <w:t>Not applicable</w:t>
            </w:r>
          </w:p>
        </w:tc>
      </w:tr>
      <w:tr w:rsidR="00110ED8" w:rsidRPr="00BF2504" w14:paraId="2364653C" w14:textId="77777777" w:rsidTr="00110ED8">
        <w:trPr>
          <w:trHeight w:val="300"/>
        </w:trPr>
        <w:tc>
          <w:tcPr>
            <w:tcW w:w="1765" w:type="pct"/>
            <w:hideMark/>
          </w:tcPr>
          <w:p w14:paraId="0B7114D2" w14:textId="77777777" w:rsidR="00110ED8" w:rsidRPr="00BF2504" w:rsidRDefault="00110ED8" w:rsidP="00B65D83">
            <w:pPr>
              <w:pStyle w:val="TableBodyTextMIRB"/>
              <w:rPr>
                <w:rFonts w:eastAsia="Times New Roman"/>
                <w:lang w:eastAsia="en-CA"/>
              </w:rPr>
            </w:pPr>
            <w:r w:rsidRPr="00BF2504">
              <w:t>REGIONAL MUNICIPALITY OF NIAGARA</w:t>
            </w:r>
          </w:p>
        </w:tc>
        <w:tc>
          <w:tcPr>
            <w:tcW w:w="776" w:type="pct"/>
            <w:hideMark/>
          </w:tcPr>
          <w:p w14:paraId="0C386DD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BD9C73C" w14:textId="77777777" w:rsidR="00110ED8" w:rsidRPr="00BF2504" w:rsidRDefault="00110ED8" w:rsidP="00B65D83">
            <w:pPr>
              <w:pStyle w:val="TableBodyTextMIRB"/>
              <w:rPr>
                <w:rFonts w:eastAsia="Times New Roman"/>
                <w:lang w:eastAsia="en-CA"/>
              </w:rPr>
            </w:pPr>
            <w:r w:rsidRPr="00BF2504">
              <w:t>NIAGARA</w:t>
            </w:r>
          </w:p>
        </w:tc>
        <w:tc>
          <w:tcPr>
            <w:tcW w:w="825" w:type="pct"/>
            <w:noWrap/>
            <w:hideMark/>
          </w:tcPr>
          <w:p w14:paraId="1CBD409C" w14:textId="17E6FA95" w:rsidR="00110ED8" w:rsidRPr="00BF2504" w:rsidRDefault="00110ED8" w:rsidP="00B65D83">
            <w:r>
              <w:rPr>
                <w:rFonts w:eastAsia="Times New Roman"/>
                <w:lang w:eastAsia="en-CA"/>
              </w:rPr>
              <w:t>Not applicable</w:t>
            </w:r>
          </w:p>
        </w:tc>
      </w:tr>
      <w:tr w:rsidR="00110ED8" w:rsidRPr="00BF2504" w14:paraId="21F15AEE" w14:textId="77777777" w:rsidTr="00110ED8">
        <w:trPr>
          <w:trHeight w:val="300"/>
        </w:trPr>
        <w:tc>
          <w:tcPr>
            <w:tcW w:w="1765" w:type="pct"/>
            <w:hideMark/>
          </w:tcPr>
          <w:p w14:paraId="5D8C69FD" w14:textId="77777777" w:rsidR="00110ED8" w:rsidRPr="00BF2504" w:rsidRDefault="00110ED8" w:rsidP="00B65D83">
            <w:pPr>
              <w:pStyle w:val="TableBodyTextMIRB"/>
              <w:rPr>
                <w:rFonts w:eastAsia="Times New Roman"/>
                <w:lang w:eastAsia="en-CA"/>
              </w:rPr>
            </w:pPr>
            <w:r w:rsidRPr="00BF2504">
              <w:t>REGIONAL MUNICIPALITY OF PEEL</w:t>
            </w:r>
          </w:p>
        </w:tc>
        <w:tc>
          <w:tcPr>
            <w:tcW w:w="776" w:type="pct"/>
            <w:hideMark/>
          </w:tcPr>
          <w:p w14:paraId="6ECAFBC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C29FE92" w14:textId="77777777" w:rsidR="00110ED8" w:rsidRPr="00BF2504" w:rsidRDefault="00110ED8" w:rsidP="00B65D83">
            <w:pPr>
              <w:pStyle w:val="TableBodyTextMIRB"/>
              <w:rPr>
                <w:rFonts w:eastAsia="Times New Roman"/>
                <w:lang w:eastAsia="en-CA"/>
              </w:rPr>
            </w:pPr>
            <w:r w:rsidRPr="00BF2504">
              <w:t>PEEL</w:t>
            </w:r>
          </w:p>
        </w:tc>
        <w:tc>
          <w:tcPr>
            <w:tcW w:w="825" w:type="pct"/>
            <w:noWrap/>
            <w:hideMark/>
          </w:tcPr>
          <w:p w14:paraId="72181BD9" w14:textId="7E8B562C" w:rsidR="00110ED8" w:rsidRPr="00BF2504" w:rsidRDefault="00110ED8" w:rsidP="00B65D83">
            <w:r>
              <w:rPr>
                <w:rFonts w:eastAsia="Times New Roman"/>
                <w:lang w:eastAsia="en-CA"/>
              </w:rPr>
              <w:t>Not applicable</w:t>
            </w:r>
          </w:p>
        </w:tc>
      </w:tr>
      <w:tr w:rsidR="00110ED8" w:rsidRPr="00BF2504" w14:paraId="75FC4018" w14:textId="77777777" w:rsidTr="00110ED8">
        <w:trPr>
          <w:trHeight w:val="300"/>
        </w:trPr>
        <w:tc>
          <w:tcPr>
            <w:tcW w:w="1765" w:type="pct"/>
            <w:hideMark/>
          </w:tcPr>
          <w:p w14:paraId="433A231E" w14:textId="77777777" w:rsidR="00110ED8" w:rsidRPr="00BF2504" w:rsidRDefault="00110ED8" w:rsidP="00B65D83">
            <w:pPr>
              <w:pStyle w:val="TableBodyTextMIRB"/>
              <w:rPr>
                <w:rFonts w:eastAsia="Times New Roman"/>
                <w:lang w:eastAsia="en-CA"/>
              </w:rPr>
            </w:pPr>
            <w:r w:rsidRPr="00BF2504">
              <w:t xml:space="preserve">REGIONAL MUNICIPALITY OF </w:t>
            </w:r>
            <w:r w:rsidRPr="00BF2504">
              <w:lastRenderedPageBreak/>
              <w:t>WATERLOO</w:t>
            </w:r>
          </w:p>
        </w:tc>
        <w:tc>
          <w:tcPr>
            <w:tcW w:w="776" w:type="pct"/>
            <w:hideMark/>
          </w:tcPr>
          <w:p w14:paraId="28621AC1" w14:textId="77777777" w:rsidR="00110ED8" w:rsidRPr="00BF2504" w:rsidRDefault="00110ED8" w:rsidP="00B65D83">
            <w:pPr>
              <w:pStyle w:val="TableBodyTextMIRB"/>
              <w:rPr>
                <w:rFonts w:eastAsia="Times New Roman"/>
                <w:lang w:eastAsia="en-CA"/>
              </w:rPr>
            </w:pPr>
            <w:r w:rsidRPr="00BF2504">
              <w:lastRenderedPageBreak/>
              <w:t>MUNICIPAL</w:t>
            </w:r>
          </w:p>
        </w:tc>
        <w:tc>
          <w:tcPr>
            <w:tcW w:w="1634" w:type="pct"/>
            <w:hideMark/>
          </w:tcPr>
          <w:p w14:paraId="56A92452" w14:textId="77777777" w:rsidR="00110ED8" w:rsidRPr="00BF2504" w:rsidRDefault="00110ED8" w:rsidP="00B65D83">
            <w:pPr>
              <w:pStyle w:val="TableBodyTextMIRB"/>
              <w:rPr>
                <w:rFonts w:eastAsia="Times New Roman"/>
                <w:lang w:eastAsia="en-CA"/>
              </w:rPr>
            </w:pPr>
            <w:r w:rsidRPr="00BF2504">
              <w:t>WATERLOO</w:t>
            </w:r>
          </w:p>
        </w:tc>
        <w:tc>
          <w:tcPr>
            <w:tcW w:w="825" w:type="pct"/>
            <w:noWrap/>
            <w:hideMark/>
          </w:tcPr>
          <w:p w14:paraId="31E33F32" w14:textId="3A6246BE" w:rsidR="00110ED8" w:rsidRPr="00BF2504" w:rsidRDefault="00110ED8" w:rsidP="00B65D83">
            <w:r>
              <w:rPr>
                <w:rFonts w:eastAsia="Times New Roman"/>
                <w:lang w:eastAsia="en-CA"/>
              </w:rPr>
              <w:t>Not applicable</w:t>
            </w:r>
          </w:p>
        </w:tc>
      </w:tr>
      <w:tr w:rsidR="00110ED8" w:rsidRPr="00BF2504" w14:paraId="70A3B6F9" w14:textId="77777777" w:rsidTr="00110ED8">
        <w:trPr>
          <w:trHeight w:val="300"/>
        </w:trPr>
        <w:tc>
          <w:tcPr>
            <w:tcW w:w="1765" w:type="pct"/>
            <w:hideMark/>
          </w:tcPr>
          <w:p w14:paraId="6933DE3D" w14:textId="77777777" w:rsidR="00110ED8" w:rsidRPr="00BF2504" w:rsidRDefault="00110ED8" w:rsidP="00B65D83">
            <w:pPr>
              <w:pStyle w:val="TableBodyTextMIRB"/>
              <w:rPr>
                <w:rFonts w:eastAsia="Times New Roman"/>
                <w:lang w:eastAsia="en-CA"/>
              </w:rPr>
            </w:pPr>
            <w:r w:rsidRPr="00BF2504">
              <w:t>REGIONAL MUNICIPALITY OF YORK</w:t>
            </w:r>
          </w:p>
        </w:tc>
        <w:tc>
          <w:tcPr>
            <w:tcW w:w="776" w:type="pct"/>
            <w:hideMark/>
          </w:tcPr>
          <w:p w14:paraId="05E1BE6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0513826" w14:textId="77777777" w:rsidR="00110ED8" w:rsidRPr="00BF2504" w:rsidRDefault="00110ED8" w:rsidP="00B65D83">
            <w:pPr>
              <w:pStyle w:val="TableBodyTextMIRB"/>
              <w:rPr>
                <w:rFonts w:eastAsia="Times New Roman"/>
                <w:lang w:eastAsia="en-CA"/>
              </w:rPr>
            </w:pPr>
            <w:r w:rsidRPr="00BF2504">
              <w:t>YORK</w:t>
            </w:r>
          </w:p>
        </w:tc>
        <w:tc>
          <w:tcPr>
            <w:tcW w:w="825" w:type="pct"/>
            <w:noWrap/>
            <w:hideMark/>
          </w:tcPr>
          <w:p w14:paraId="06E3EA64" w14:textId="3BA0BF88" w:rsidR="00110ED8" w:rsidRPr="00BF2504" w:rsidRDefault="00110ED8" w:rsidP="00B65D83">
            <w:r>
              <w:rPr>
                <w:rFonts w:eastAsia="Times New Roman"/>
                <w:lang w:eastAsia="en-CA"/>
              </w:rPr>
              <w:t>Not applicable</w:t>
            </w:r>
          </w:p>
        </w:tc>
      </w:tr>
      <w:tr w:rsidR="00110ED8" w:rsidRPr="00BF2504" w14:paraId="0A5B3177" w14:textId="77777777" w:rsidTr="00110ED8">
        <w:trPr>
          <w:trHeight w:val="300"/>
        </w:trPr>
        <w:tc>
          <w:tcPr>
            <w:tcW w:w="1765" w:type="pct"/>
          </w:tcPr>
          <w:p w14:paraId="53AF5495" w14:textId="77777777" w:rsidR="00110ED8" w:rsidRPr="00BF2504" w:rsidRDefault="00110ED8" w:rsidP="00B65D83">
            <w:pPr>
              <w:pStyle w:val="TableBodyTextMIRB"/>
            </w:pPr>
            <w:r w:rsidRPr="00873FFF">
              <w:t>THE NATION MUNICIPALITY</w:t>
            </w:r>
          </w:p>
        </w:tc>
        <w:tc>
          <w:tcPr>
            <w:tcW w:w="776" w:type="pct"/>
          </w:tcPr>
          <w:p w14:paraId="084CC827" w14:textId="77777777" w:rsidR="00110ED8" w:rsidRPr="00BF2504" w:rsidRDefault="00110ED8" w:rsidP="00B65D83">
            <w:pPr>
              <w:pStyle w:val="TableBodyTextMIRB"/>
            </w:pPr>
            <w:r>
              <w:t>MUNICIPAL</w:t>
            </w:r>
          </w:p>
        </w:tc>
        <w:tc>
          <w:tcPr>
            <w:tcW w:w="1634" w:type="pct"/>
          </w:tcPr>
          <w:p w14:paraId="04A7227D" w14:textId="77777777" w:rsidR="00110ED8" w:rsidRPr="00BF2504" w:rsidRDefault="00110ED8" w:rsidP="00B65D83">
            <w:pPr>
              <w:pStyle w:val="TableBodyTextMIRB"/>
            </w:pPr>
            <w:r>
              <w:t>THE NATION</w:t>
            </w:r>
          </w:p>
        </w:tc>
        <w:tc>
          <w:tcPr>
            <w:tcW w:w="825" w:type="pct"/>
            <w:noWrap/>
          </w:tcPr>
          <w:p w14:paraId="1AE2D03B" w14:textId="662071AA" w:rsidR="00110ED8" w:rsidRPr="00BF2504" w:rsidRDefault="00110ED8" w:rsidP="00B65D83">
            <w:r>
              <w:t>Not applicable</w:t>
            </w:r>
          </w:p>
        </w:tc>
      </w:tr>
      <w:tr w:rsidR="00110ED8" w:rsidRPr="00BF2504" w14:paraId="6F11A58C" w14:textId="77777777" w:rsidTr="00110ED8">
        <w:trPr>
          <w:trHeight w:val="300"/>
        </w:trPr>
        <w:tc>
          <w:tcPr>
            <w:tcW w:w="1765" w:type="pct"/>
            <w:hideMark/>
          </w:tcPr>
          <w:p w14:paraId="67856763" w14:textId="77777777" w:rsidR="00110ED8" w:rsidRPr="00BF2504" w:rsidRDefault="00110ED8" w:rsidP="00B65D83">
            <w:pPr>
              <w:pStyle w:val="TableBodyTextMIRB"/>
              <w:rPr>
                <w:rFonts w:eastAsia="Times New Roman"/>
                <w:lang w:eastAsia="en-CA"/>
              </w:rPr>
            </w:pPr>
            <w:r w:rsidRPr="00BF2504">
              <w:t>TOWN OF AJAX</w:t>
            </w:r>
          </w:p>
        </w:tc>
        <w:tc>
          <w:tcPr>
            <w:tcW w:w="776" w:type="pct"/>
            <w:hideMark/>
          </w:tcPr>
          <w:p w14:paraId="03DC33E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1C0172F" w14:textId="77777777" w:rsidR="00110ED8" w:rsidRPr="00BF2504" w:rsidRDefault="00110ED8" w:rsidP="00B65D83">
            <w:pPr>
              <w:pStyle w:val="TableBodyTextMIRB"/>
              <w:rPr>
                <w:rFonts w:eastAsia="Times New Roman"/>
                <w:lang w:eastAsia="en-CA"/>
              </w:rPr>
            </w:pPr>
            <w:r w:rsidRPr="00BF2504">
              <w:t>AJAX</w:t>
            </w:r>
          </w:p>
        </w:tc>
        <w:tc>
          <w:tcPr>
            <w:tcW w:w="825" w:type="pct"/>
            <w:noWrap/>
            <w:hideMark/>
          </w:tcPr>
          <w:p w14:paraId="31463FFD" w14:textId="1FE1FEB9" w:rsidR="00110ED8" w:rsidRPr="00BF2504" w:rsidRDefault="00110ED8" w:rsidP="00B65D83">
            <w:r>
              <w:rPr>
                <w:rFonts w:eastAsia="Times New Roman"/>
                <w:lang w:eastAsia="en-CA"/>
              </w:rPr>
              <w:t>Not applicable</w:t>
            </w:r>
          </w:p>
        </w:tc>
      </w:tr>
      <w:tr w:rsidR="00110ED8" w:rsidRPr="00BF2504" w14:paraId="3DDCC6A8" w14:textId="77777777" w:rsidTr="00110ED8">
        <w:trPr>
          <w:trHeight w:val="300"/>
        </w:trPr>
        <w:tc>
          <w:tcPr>
            <w:tcW w:w="1765" w:type="pct"/>
            <w:hideMark/>
          </w:tcPr>
          <w:p w14:paraId="1308E77E" w14:textId="77777777" w:rsidR="00110ED8" w:rsidRPr="00BF2504" w:rsidRDefault="00110ED8" w:rsidP="00B65D83">
            <w:pPr>
              <w:pStyle w:val="TableBodyTextMIRB"/>
              <w:rPr>
                <w:rFonts w:eastAsia="Times New Roman"/>
                <w:lang w:eastAsia="en-CA"/>
              </w:rPr>
            </w:pPr>
            <w:r w:rsidRPr="00BF2504">
              <w:t>TOWN OF AMHERSTBURG</w:t>
            </w:r>
          </w:p>
        </w:tc>
        <w:tc>
          <w:tcPr>
            <w:tcW w:w="776" w:type="pct"/>
            <w:hideMark/>
          </w:tcPr>
          <w:p w14:paraId="57A59B8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74C39DA" w14:textId="77777777" w:rsidR="00110ED8" w:rsidRPr="00BF2504" w:rsidRDefault="00110ED8" w:rsidP="00B65D83">
            <w:pPr>
              <w:pStyle w:val="TableBodyTextMIRB"/>
              <w:rPr>
                <w:rFonts w:eastAsia="Times New Roman"/>
                <w:lang w:eastAsia="en-CA"/>
              </w:rPr>
            </w:pPr>
            <w:r w:rsidRPr="00BF2504">
              <w:t>AMHERSTBURG</w:t>
            </w:r>
          </w:p>
        </w:tc>
        <w:tc>
          <w:tcPr>
            <w:tcW w:w="825" w:type="pct"/>
            <w:noWrap/>
            <w:hideMark/>
          </w:tcPr>
          <w:p w14:paraId="12540F54" w14:textId="5E0AFBC4" w:rsidR="00110ED8" w:rsidRPr="00BF2504" w:rsidRDefault="00110ED8" w:rsidP="00B65D83">
            <w:r>
              <w:rPr>
                <w:rFonts w:eastAsia="Times New Roman"/>
                <w:lang w:eastAsia="en-CA"/>
              </w:rPr>
              <w:t>Not applicable</w:t>
            </w:r>
          </w:p>
        </w:tc>
      </w:tr>
      <w:tr w:rsidR="00110ED8" w:rsidRPr="00BF2504" w14:paraId="2BAD2B16" w14:textId="77777777" w:rsidTr="00110ED8">
        <w:trPr>
          <w:trHeight w:val="300"/>
        </w:trPr>
        <w:tc>
          <w:tcPr>
            <w:tcW w:w="1765" w:type="pct"/>
            <w:hideMark/>
          </w:tcPr>
          <w:p w14:paraId="59BDFD43" w14:textId="77777777" w:rsidR="00110ED8" w:rsidRPr="00BF2504" w:rsidRDefault="00110ED8" w:rsidP="00B65D83">
            <w:pPr>
              <w:pStyle w:val="TableBodyTextMIRB"/>
              <w:rPr>
                <w:rFonts w:eastAsia="Times New Roman"/>
                <w:lang w:eastAsia="en-CA"/>
              </w:rPr>
            </w:pPr>
            <w:r w:rsidRPr="00BF2504">
              <w:t>TOWN OF ARNPRIOR</w:t>
            </w:r>
          </w:p>
        </w:tc>
        <w:tc>
          <w:tcPr>
            <w:tcW w:w="776" w:type="pct"/>
            <w:hideMark/>
          </w:tcPr>
          <w:p w14:paraId="68A9D23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5F1C6B8" w14:textId="77777777" w:rsidR="00110ED8" w:rsidRPr="00BF2504" w:rsidRDefault="00110ED8" w:rsidP="00B65D83">
            <w:pPr>
              <w:pStyle w:val="TableBodyTextMIRB"/>
              <w:rPr>
                <w:rFonts w:eastAsia="Times New Roman"/>
                <w:lang w:eastAsia="en-CA"/>
              </w:rPr>
            </w:pPr>
            <w:r w:rsidRPr="00BF2504">
              <w:t>ARNPRIOR</w:t>
            </w:r>
          </w:p>
        </w:tc>
        <w:tc>
          <w:tcPr>
            <w:tcW w:w="825" w:type="pct"/>
            <w:noWrap/>
            <w:hideMark/>
          </w:tcPr>
          <w:p w14:paraId="376152AB" w14:textId="798928F6" w:rsidR="00110ED8" w:rsidRPr="00BF2504" w:rsidRDefault="00110ED8" w:rsidP="00B65D83">
            <w:r>
              <w:rPr>
                <w:rFonts w:eastAsia="Times New Roman"/>
                <w:lang w:eastAsia="en-CA"/>
              </w:rPr>
              <w:t>Not applicable</w:t>
            </w:r>
          </w:p>
        </w:tc>
      </w:tr>
      <w:tr w:rsidR="00110ED8" w:rsidRPr="00BF2504" w14:paraId="4D41C2CF" w14:textId="77777777" w:rsidTr="00110ED8">
        <w:trPr>
          <w:trHeight w:val="300"/>
        </w:trPr>
        <w:tc>
          <w:tcPr>
            <w:tcW w:w="1765" w:type="pct"/>
          </w:tcPr>
          <w:p w14:paraId="2D5AB0FA" w14:textId="77777777" w:rsidR="00110ED8" w:rsidRPr="00BF2504" w:rsidRDefault="00110ED8" w:rsidP="00B65D83">
            <w:pPr>
              <w:pStyle w:val="TableBodyTextMIRB"/>
            </w:pPr>
            <w:r w:rsidRPr="00BF2504">
              <w:t>TOWN OF ATIKOKAN</w:t>
            </w:r>
          </w:p>
        </w:tc>
        <w:tc>
          <w:tcPr>
            <w:tcW w:w="776" w:type="pct"/>
          </w:tcPr>
          <w:p w14:paraId="0B443353" w14:textId="77777777" w:rsidR="00110ED8" w:rsidRPr="00BF2504" w:rsidRDefault="00110ED8" w:rsidP="00B65D83">
            <w:pPr>
              <w:pStyle w:val="TableBodyTextMIRB"/>
            </w:pPr>
            <w:r w:rsidRPr="00BF2504">
              <w:t>MUNICIPAL</w:t>
            </w:r>
          </w:p>
        </w:tc>
        <w:tc>
          <w:tcPr>
            <w:tcW w:w="1634" w:type="pct"/>
          </w:tcPr>
          <w:p w14:paraId="5271BC16" w14:textId="77777777" w:rsidR="00110ED8" w:rsidRPr="00BF2504" w:rsidRDefault="00110ED8" w:rsidP="00B65D83">
            <w:pPr>
              <w:pStyle w:val="TableBodyTextMIRB"/>
            </w:pPr>
            <w:r w:rsidRPr="00BF2504">
              <w:t>ATIKOKAN</w:t>
            </w:r>
          </w:p>
        </w:tc>
        <w:tc>
          <w:tcPr>
            <w:tcW w:w="825" w:type="pct"/>
            <w:noWrap/>
          </w:tcPr>
          <w:p w14:paraId="70497606" w14:textId="67AE6195" w:rsidR="00110ED8" w:rsidRPr="00BF2504" w:rsidRDefault="00110ED8" w:rsidP="00B65D83">
            <w:r>
              <w:rPr>
                <w:rFonts w:eastAsia="Times New Roman"/>
                <w:lang w:eastAsia="en-CA"/>
              </w:rPr>
              <w:t>Not applicable</w:t>
            </w:r>
          </w:p>
        </w:tc>
      </w:tr>
      <w:tr w:rsidR="00110ED8" w:rsidRPr="00BF2504" w14:paraId="0580A117" w14:textId="77777777" w:rsidTr="00110ED8">
        <w:trPr>
          <w:trHeight w:val="300"/>
        </w:trPr>
        <w:tc>
          <w:tcPr>
            <w:tcW w:w="1765" w:type="pct"/>
            <w:hideMark/>
          </w:tcPr>
          <w:p w14:paraId="6EDB5823" w14:textId="77777777" w:rsidR="00110ED8" w:rsidRPr="00BF2504" w:rsidRDefault="00110ED8" w:rsidP="00B65D83">
            <w:pPr>
              <w:pStyle w:val="TableBodyTextMIRB"/>
              <w:rPr>
                <w:rFonts w:eastAsia="Times New Roman"/>
                <w:lang w:eastAsia="en-CA"/>
              </w:rPr>
            </w:pPr>
            <w:r w:rsidRPr="00BF2504">
              <w:t>TOWN OF AURORA</w:t>
            </w:r>
          </w:p>
        </w:tc>
        <w:tc>
          <w:tcPr>
            <w:tcW w:w="776" w:type="pct"/>
            <w:hideMark/>
          </w:tcPr>
          <w:p w14:paraId="6FD127D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5F2E130" w14:textId="77777777" w:rsidR="00110ED8" w:rsidRPr="00BF2504" w:rsidRDefault="00110ED8" w:rsidP="00B65D83">
            <w:pPr>
              <w:pStyle w:val="TableBodyTextMIRB"/>
              <w:rPr>
                <w:rFonts w:eastAsia="Times New Roman"/>
                <w:lang w:eastAsia="en-CA"/>
              </w:rPr>
            </w:pPr>
            <w:r w:rsidRPr="00BF2504">
              <w:t>AURORA</w:t>
            </w:r>
          </w:p>
        </w:tc>
        <w:tc>
          <w:tcPr>
            <w:tcW w:w="825" w:type="pct"/>
            <w:noWrap/>
            <w:hideMark/>
          </w:tcPr>
          <w:p w14:paraId="11B5C62F" w14:textId="38CBE89D" w:rsidR="00110ED8" w:rsidRPr="00BF2504" w:rsidRDefault="00110ED8" w:rsidP="00B65D83">
            <w:r>
              <w:rPr>
                <w:rFonts w:eastAsia="Times New Roman"/>
                <w:lang w:eastAsia="en-CA"/>
              </w:rPr>
              <w:t>Not applicable</w:t>
            </w:r>
          </w:p>
        </w:tc>
      </w:tr>
      <w:tr w:rsidR="00110ED8" w:rsidRPr="00BF2504" w14:paraId="43EB42DB" w14:textId="77777777" w:rsidTr="00110ED8">
        <w:trPr>
          <w:trHeight w:val="300"/>
        </w:trPr>
        <w:tc>
          <w:tcPr>
            <w:tcW w:w="1765" w:type="pct"/>
            <w:hideMark/>
          </w:tcPr>
          <w:p w14:paraId="32B0A2AF" w14:textId="77777777" w:rsidR="00110ED8" w:rsidRPr="00BF2504" w:rsidRDefault="00110ED8" w:rsidP="00B65D83">
            <w:pPr>
              <w:pStyle w:val="TableBodyTextMIRB"/>
              <w:rPr>
                <w:rFonts w:eastAsia="Times New Roman"/>
                <w:lang w:eastAsia="en-CA"/>
              </w:rPr>
            </w:pPr>
            <w:r w:rsidRPr="00BF2504">
              <w:t>TOWN OF AYLMER</w:t>
            </w:r>
          </w:p>
        </w:tc>
        <w:tc>
          <w:tcPr>
            <w:tcW w:w="776" w:type="pct"/>
            <w:hideMark/>
          </w:tcPr>
          <w:p w14:paraId="3D5DD74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419D354" w14:textId="77777777" w:rsidR="00110ED8" w:rsidRPr="00BF2504" w:rsidRDefault="00110ED8" w:rsidP="00B65D83">
            <w:pPr>
              <w:pStyle w:val="TableBodyTextMIRB"/>
              <w:rPr>
                <w:rFonts w:eastAsia="Times New Roman"/>
                <w:lang w:eastAsia="en-CA"/>
              </w:rPr>
            </w:pPr>
            <w:r w:rsidRPr="00BF2504">
              <w:t>AYLMER</w:t>
            </w:r>
          </w:p>
        </w:tc>
        <w:tc>
          <w:tcPr>
            <w:tcW w:w="825" w:type="pct"/>
            <w:noWrap/>
            <w:hideMark/>
          </w:tcPr>
          <w:p w14:paraId="7DCD315A" w14:textId="1717D5C9" w:rsidR="00110ED8" w:rsidRPr="00BF2504" w:rsidRDefault="00110ED8" w:rsidP="00B65D83">
            <w:r>
              <w:rPr>
                <w:rFonts w:eastAsia="Times New Roman"/>
                <w:lang w:eastAsia="en-CA"/>
              </w:rPr>
              <w:t>Not applicable</w:t>
            </w:r>
          </w:p>
        </w:tc>
      </w:tr>
      <w:tr w:rsidR="00110ED8" w:rsidRPr="00BF2504" w14:paraId="19DCA41B" w14:textId="77777777" w:rsidTr="00110ED8">
        <w:trPr>
          <w:trHeight w:val="300"/>
        </w:trPr>
        <w:tc>
          <w:tcPr>
            <w:tcW w:w="1765" w:type="pct"/>
            <w:hideMark/>
          </w:tcPr>
          <w:p w14:paraId="33709A76" w14:textId="77777777" w:rsidR="00110ED8" w:rsidRPr="00BF2504" w:rsidRDefault="00110ED8" w:rsidP="00B65D83">
            <w:pPr>
              <w:pStyle w:val="TableBodyTextMIRB"/>
              <w:rPr>
                <w:rFonts w:eastAsia="Times New Roman"/>
                <w:lang w:eastAsia="en-CA"/>
              </w:rPr>
            </w:pPr>
            <w:r w:rsidRPr="00BF2504">
              <w:t>TOWN OF BANCROFT</w:t>
            </w:r>
          </w:p>
        </w:tc>
        <w:tc>
          <w:tcPr>
            <w:tcW w:w="776" w:type="pct"/>
            <w:hideMark/>
          </w:tcPr>
          <w:p w14:paraId="01E25E9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45453EC" w14:textId="77777777" w:rsidR="00110ED8" w:rsidRPr="00BF2504" w:rsidRDefault="00110ED8" w:rsidP="00B65D83">
            <w:pPr>
              <w:pStyle w:val="TableBodyTextMIRB"/>
              <w:rPr>
                <w:rFonts w:eastAsia="Times New Roman"/>
                <w:lang w:eastAsia="en-CA"/>
              </w:rPr>
            </w:pPr>
            <w:r w:rsidRPr="00BF2504">
              <w:t>BANCROFT</w:t>
            </w:r>
          </w:p>
        </w:tc>
        <w:tc>
          <w:tcPr>
            <w:tcW w:w="825" w:type="pct"/>
            <w:noWrap/>
            <w:hideMark/>
          </w:tcPr>
          <w:p w14:paraId="122468FE" w14:textId="794492A5" w:rsidR="00110ED8" w:rsidRPr="00BF2504" w:rsidRDefault="00110ED8" w:rsidP="00B65D83">
            <w:r>
              <w:rPr>
                <w:rFonts w:eastAsia="Times New Roman"/>
                <w:lang w:eastAsia="en-CA"/>
              </w:rPr>
              <w:t>Not applicable</w:t>
            </w:r>
          </w:p>
        </w:tc>
      </w:tr>
      <w:tr w:rsidR="00110ED8" w:rsidRPr="00BF2504" w14:paraId="6B802637" w14:textId="77777777" w:rsidTr="00110ED8">
        <w:trPr>
          <w:trHeight w:val="300"/>
        </w:trPr>
        <w:tc>
          <w:tcPr>
            <w:tcW w:w="1765" w:type="pct"/>
            <w:hideMark/>
          </w:tcPr>
          <w:p w14:paraId="40904C64" w14:textId="77777777" w:rsidR="00110ED8" w:rsidRPr="00BF2504" w:rsidRDefault="00110ED8" w:rsidP="00B65D83">
            <w:pPr>
              <w:pStyle w:val="TableBodyTextMIRB"/>
              <w:rPr>
                <w:rFonts w:eastAsia="Times New Roman"/>
                <w:lang w:eastAsia="en-CA"/>
              </w:rPr>
            </w:pPr>
            <w:r w:rsidRPr="00BF2504">
              <w:t>TOWN OF BLIND RIVER</w:t>
            </w:r>
          </w:p>
        </w:tc>
        <w:tc>
          <w:tcPr>
            <w:tcW w:w="776" w:type="pct"/>
            <w:hideMark/>
          </w:tcPr>
          <w:p w14:paraId="7ACF751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3CBC841" w14:textId="77777777" w:rsidR="00110ED8" w:rsidRPr="00BF2504" w:rsidRDefault="00110ED8" w:rsidP="00B65D83">
            <w:pPr>
              <w:pStyle w:val="TableBodyTextMIRB"/>
              <w:rPr>
                <w:rFonts w:eastAsia="Times New Roman"/>
                <w:lang w:eastAsia="en-CA"/>
              </w:rPr>
            </w:pPr>
            <w:r w:rsidRPr="00BF2504">
              <w:t>BLIND RIVER</w:t>
            </w:r>
          </w:p>
        </w:tc>
        <w:tc>
          <w:tcPr>
            <w:tcW w:w="825" w:type="pct"/>
            <w:noWrap/>
            <w:hideMark/>
          </w:tcPr>
          <w:p w14:paraId="3BCE1172" w14:textId="53E89966" w:rsidR="00110ED8" w:rsidRPr="00BF2504" w:rsidRDefault="00110ED8" w:rsidP="00B65D83">
            <w:r>
              <w:rPr>
                <w:rFonts w:eastAsia="Times New Roman"/>
                <w:lang w:eastAsia="en-CA"/>
              </w:rPr>
              <w:t>Not applicable</w:t>
            </w:r>
          </w:p>
        </w:tc>
      </w:tr>
      <w:tr w:rsidR="00110ED8" w:rsidRPr="00BF2504" w14:paraId="4D56ABAE" w14:textId="77777777" w:rsidTr="00110ED8">
        <w:trPr>
          <w:trHeight w:val="300"/>
        </w:trPr>
        <w:tc>
          <w:tcPr>
            <w:tcW w:w="1765" w:type="pct"/>
            <w:hideMark/>
          </w:tcPr>
          <w:p w14:paraId="2E470A16" w14:textId="77777777" w:rsidR="00110ED8" w:rsidRPr="00BF2504" w:rsidRDefault="00110ED8" w:rsidP="00B65D83">
            <w:pPr>
              <w:pStyle w:val="TableBodyTextMIRB"/>
              <w:rPr>
                <w:rFonts w:eastAsia="Times New Roman"/>
                <w:lang w:eastAsia="en-CA"/>
              </w:rPr>
            </w:pPr>
            <w:r w:rsidRPr="00BF2504">
              <w:t>TOWN OF BRACEBRIDGE</w:t>
            </w:r>
          </w:p>
        </w:tc>
        <w:tc>
          <w:tcPr>
            <w:tcW w:w="776" w:type="pct"/>
            <w:hideMark/>
          </w:tcPr>
          <w:p w14:paraId="765ABC7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1FC1BB6" w14:textId="77777777" w:rsidR="00110ED8" w:rsidRPr="00BF2504" w:rsidRDefault="00110ED8" w:rsidP="00B65D83">
            <w:pPr>
              <w:pStyle w:val="TableBodyTextMIRB"/>
              <w:rPr>
                <w:rFonts w:eastAsia="Times New Roman"/>
                <w:lang w:eastAsia="en-CA"/>
              </w:rPr>
            </w:pPr>
            <w:r w:rsidRPr="00BF2504">
              <w:t>BRACEBRIDGE</w:t>
            </w:r>
          </w:p>
        </w:tc>
        <w:tc>
          <w:tcPr>
            <w:tcW w:w="825" w:type="pct"/>
            <w:noWrap/>
            <w:hideMark/>
          </w:tcPr>
          <w:p w14:paraId="0FBFD4E2" w14:textId="644D6F3F" w:rsidR="00110ED8" w:rsidRPr="00BF2504" w:rsidRDefault="00110ED8" w:rsidP="00B65D83">
            <w:r>
              <w:rPr>
                <w:rFonts w:eastAsia="Times New Roman"/>
                <w:lang w:eastAsia="en-CA"/>
              </w:rPr>
              <w:t>Not applicable</w:t>
            </w:r>
          </w:p>
        </w:tc>
      </w:tr>
      <w:tr w:rsidR="00110ED8" w:rsidRPr="00BF2504" w14:paraId="38CC386C" w14:textId="77777777" w:rsidTr="00110ED8">
        <w:trPr>
          <w:trHeight w:val="300"/>
        </w:trPr>
        <w:tc>
          <w:tcPr>
            <w:tcW w:w="1765" w:type="pct"/>
            <w:hideMark/>
          </w:tcPr>
          <w:p w14:paraId="11051A4A" w14:textId="77777777" w:rsidR="00110ED8" w:rsidRPr="00BF2504" w:rsidRDefault="00110ED8" w:rsidP="00B65D83">
            <w:pPr>
              <w:pStyle w:val="TableBodyTextMIRB"/>
              <w:rPr>
                <w:rFonts w:eastAsia="Times New Roman"/>
                <w:lang w:eastAsia="en-CA"/>
              </w:rPr>
            </w:pPr>
            <w:r w:rsidRPr="00BF2504">
              <w:t>TOWN OF BRADFORD WEST GWILLIMBURY</w:t>
            </w:r>
          </w:p>
        </w:tc>
        <w:tc>
          <w:tcPr>
            <w:tcW w:w="776" w:type="pct"/>
            <w:hideMark/>
          </w:tcPr>
          <w:p w14:paraId="0BCE47D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3A63350" w14:textId="77777777" w:rsidR="00110ED8" w:rsidRPr="00BF2504" w:rsidRDefault="00110ED8" w:rsidP="00B65D83">
            <w:pPr>
              <w:pStyle w:val="TableBodyTextMIRB"/>
              <w:rPr>
                <w:rFonts w:eastAsia="Times New Roman"/>
                <w:lang w:eastAsia="en-CA"/>
              </w:rPr>
            </w:pPr>
            <w:r w:rsidRPr="00BF2504">
              <w:t>BRADFORD-WEST GWILLIMBURY</w:t>
            </w:r>
          </w:p>
        </w:tc>
        <w:tc>
          <w:tcPr>
            <w:tcW w:w="825" w:type="pct"/>
            <w:noWrap/>
            <w:hideMark/>
          </w:tcPr>
          <w:p w14:paraId="1A0B2662" w14:textId="02DF21FD" w:rsidR="00110ED8" w:rsidRPr="00BF2504" w:rsidRDefault="00110ED8" w:rsidP="00B65D83">
            <w:r>
              <w:rPr>
                <w:rFonts w:eastAsia="Times New Roman"/>
                <w:lang w:eastAsia="en-CA"/>
              </w:rPr>
              <w:t>Not applicable</w:t>
            </w:r>
          </w:p>
        </w:tc>
      </w:tr>
      <w:tr w:rsidR="00110ED8" w:rsidRPr="00BF2504" w14:paraId="0D2DB15B" w14:textId="77777777" w:rsidTr="00110ED8">
        <w:trPr>
          <w:trHeight w:val="300"/>
        </w:trPr>
        <w:tc>
          <w:tcPr>
            <w:tcW w:w="1765" w:type="pct"/>
            <w:hideMark/>
          </w:tcPr>
          <w:p w14:paraId="0D9D5144" w14:textId="77777777" w:rsidR="00110ED8" w:rsidRPr="00BF2504" w:rsidRDefault="00110ED8" w:rsidP="00B65D83">
            <w:pPr>
              <w:pStyle w:val="TableBodyTextMIRB"/>
              <w:rPr>
                <w:rFonts w:eastAsia="Times New Roman"/>
                <w:lang w:eastAsia="en-CA"/>
              </w:rPr>
            </w:pPr>
            <w:r w:rsidRPr="00BF2504">
              <w:t>TOWN OF BRUCE MINES</w:t>
            </w:r>
          </w:p>
        </w:tc>
        <w:tc>
          <w:tcPr>
            <w:tcW w:w="776" w:type="pct"/>
            <w:hideMark/>
          </w:tcPr>
          <w:p w14:paraId="674362D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3484DD" w14:textId="77777777" w:rsidR="00110ED8" w:rsidRPr="00BF2504" w:rsidRDefault="00110ED8" w:rsidP="00B65D83">
            <w:pPr>
              <w:pStyle w:val="TableBodyTextMIRB"/>
              <w:rPr>
                <w:rFonts w:eastAsia="Times New Roman"/>
                <w:lang w:eastAsia="en-CA"/>
              </w:rPr>
            </w:pPr>
            <w:r w:rsidRPr="00BF2504">
              <w:t>BRUCE MINES</w:t>
            </w:r>
          </w:p>
        </w:tc>
        <w:tc>
          <w:tcPr>
            <w:tcW w:w="825" w:type="pct"/>
            <w:noWrap/>
            <w:hideMark/>
          </w:tcPr>
          <w:p w14:paraId="3CD9DE30" w14:textId="1CD8E871" w:rsidR="00110ED8" w:rsidRPr="00BF2504" w:rsidRDefault="00110ED8" w:rsidP="00B65D83">
            <w:r>
              <w:rPr>
                <w:rFonts w:eastAsia="Times New Roman"/>
                <w:lang w:eastAsia="en-CA"/>
              </w:rPr>
              <w:t>Not applicable</w:t>
            </w:r>
          </w:p>
        </w:tc>
      </w:tr>
      <w:tr w:rsidR="00110ED8" w:rsidRPr="00BF2504" w14:paraId="6C845A83" w14:textId="77777777" w:rsidTr="00110ED8">
        <w:trPr>
          <w:trHeight w:val="300"/>
        </w:trPr>
        <w:tc>
          <w:tcPr>
            <w:tcW w:w="1765" w:type="pct"/>
            <w:hideMark/>
          </w:tcPr>
          <w:p w14:paraId="2CF9A256" w14:textId="77777777" w:rsidR="00110ED8" w:rsidRPr="00BF2504" w:rsidRDefault="00110ED8" w:rsidP="00B65D83">
            <w:pPr>
              <w:pStyle w:val="TableBodyTextMIRB"/>
              <w:rPr>
                <w:rFonts w:eastAsia="Times New Roman"/>
                <w:lang w:eastAsia="en-CA"/>
              </w:rPr>
            </w:pPr>
            <w:r w:rsidRPr="00BF2504">
              <w:t>TOWN OF CALEDON</w:t>
            </w:r>
          </w:p>
        </w:tc>
        <w:tc>
          <w:tcPr>
            <w:tcW w:w="776" w:type="pct"/>
            <w:hideMark/>
          </w:tcPr>
          <w:p w14:paraId="7FD5928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F627A31" w14:textId="77777777" w:rsidR="00110ED8" w:rsidRPr="00BF2504" w:rsidRDefault="00110ED8" w:rsidP="00B65D83">
            <w:pPr>
              <w:pStyle w:val="TableBodyTextMIRB"/>
              <w:rPr>
                <w:rFonts w:eastAsia="Times New Roman"/>
                <w:lang w:eastAsia="en-CA"/>
              </w:rPr>
            </w:pPr>
            <w:r w:rsidRPr="00BF2504">
              <w:t>CALEDON</w:t>
            </w:r>
          </w:p>
        </w:tc>
        <w:tc>
          <w:tcPr>
            <w:tcW w:w="825" w:type="pct"/>
            <w:noWrap/>
            <w:hideMark/>
          </w:tcPr>
          <w:p w14:paraId="3FF6721B" w14:textId="3E41BACD" w:rsidR="00110ED8" w:rsidRPr="00BF2504" w:rsidRDefault="00110ED8" w:rsidP="00B65D83">
            <w:r>
              <w:rPr>
                <w:rFonts w:eastAsia="Times New Roman"/>
                <w:lang w:eastAsia="en-CA"/>
              </w:rPr>
              <w:t>Not applicable</w:t>
            </w:r>
          </w:p>
        </w:tc>
      </w:tr>
      <w:tr w:rsidR="00110ED8" w:rsidRPr="00BF2504" w14:paraId="4C63CF52" w14:textId="77777777" w:rsidTr="00110ED8">
        <w:trPr>
          <w:trHeight w:val="300"/>
        </w:trPr>
        <w:tc>
          <w:tcPr>
            <w:tcW w:w="1765" w:type="pct"/>
            <w:hideMark/>
          </w:tcPr>
          <w:p w14:paraId="2C91323A" w14:textId="77777777" w:rsidR="00110ED8" w:rsidRPr="00BF2504" w:rsidRDefault="00110ED8" w:rsidP="00B65D83">
            <w:pPr>
              <w:pStyle w:val="TableBodyTextMIRB"/>
              <w:rPr>
                <w:rFonts w:eastAsia="Times New Roman"/>
                <w:lang w:eastAsia="en-CA"/>
              </w:rPr>
            </w:pPr>
            <w:r w:rsidRPr="00BF2504">
              <w:t>TOWN OF CARLETON PLACE</w:t>
            </w:r>
          </w:p>
        </w:tc>
        <w:tc>
          <w:tcPr>
            <w:tcW w:w="776" w:type="pct"/>
            <w:hideMark/>
          </w:tcPr>
          <w:p w14:paraId="59409E6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0AC71E" w14:textId="77777777" w:rsidR="00110ED8" w:rsidRPr="00BF2504" w:rsidRDefault="00110ED8" w:rsidP="00B65D83">
            <w:pPr>
              <w:pStyle w:val="TableBodyTextMIRB"/>
              <w:rPr>
                <w:rFonts w:eastAsia="Times New Roman"/>
                <w:lang w:eastAsia="en-CA"/>
              </w:rPr>
            </w:pPr>
            <w:r w:rsidRPr="00BF2504">
              <w:t>CARLETON PLACE</w:t>
            </w:r>
          </w:p>
        </w:tc>
        <w:tc>
          <w:tcPr>
            <w:tcW w:w="825" w:type="pct"/>
            <w:noWrap/>
            <w:hideMark/>
          </w:tcPr>
          <w:p w14:paraId="7B85859D" w14:textId="1C558777" w:rsidR="00110ED8" w:rsidRPr="00BF2504" w:rsidRDefault="00110ED8" w:rsidP="00B65D83">
            <w:r>
              <w:rPr>
                <w:rFonts w:eastAsia="Times New Roman"/>
                <w:lang w:eastAsia="en-CA"/>
              </w:rPr>
              <w:t>Not applicable</w:t>
            </w:r>
          </w:p>
        </w:tc>
      </w:tr>
      <w:tr w:rsidR="00110ED8" w:rsidRPr="00BF2504" w14:paraId="3784D79D" w14:textId="77777777" w:rsidTr="00110ED8">
        <w:trPr>
          <w:trHeight w:val="300"/>
        </w:trPr>
        <w:tc>
          <w:tcPr>
            <w:tcW w:w="1765" w:type="pct"/>
            <w:hideMark/>
          </w:tcPr>
          <w:p w14:paraId="2C155D39" w14:textId="77777777" w:rsidR="00110ED8" w:rsidRPr="00BF2504" w:rsidRDefault="00110ED8" w:rsidP="00B65D83">
            <w:pPr>
              <w:pStyle w:val="TableBodyTextMIRB"/>
              <w:rPr>
                <w:rFonts w:eastAsia="Times New Roman"/>
                <w:lang w:eastAsia="en-CA"/>
              </w:rPr>
            </w:pPr>
            <w:r w:rsidRPr="00BF2504">
              <w:t>TOWN OF COBALT</w:t>
            </w:r>
          </w:p>
        </w:tc>
        <w:tc>
          <w:tcPr>
            <w:tcW w:w="776" w:type="pct"/>
            <w:hideMark/>
          </w:tcPr>
          <w:p w14:paraId="4AA624C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2DDD4A9" w14:textId="77777777" w:rsidR="00110ED8" w:rsidRPr="00BF2504" w:rsidRDefault="00110ED8" w:rsidP="00B65D83">
            <w:pPr>
              <w:pStyle w:val="TableBodyTextMIRB"/>
              <w:rPr>
                <w:rFonts w:eastAsia="Times New Roman"/>
                <w:lang w:eastAsia="en-CA"/>
              </w:rPr>
            </w:pPr>
            <w:r w:rsidRPr="00BF2504">
              <w:t>COBALT</w:t>
            </w:r>
          </w:p>
        </w:tc>
        <w:tc>
          <w:tcPr>
            <w:tcW w:w="825" w:type="pct"/>
            <w:noWrap/>
            <w:hideMark/>
          </w:tcPr>
          <w:p w14:paraId="73344696" w14:textId="1D213752" w:rsidR="00110ED8" w:rsidRPr="00BF2504" w:rsidRDefault="00110ED8" w:rsidP="00B65D83">
            <w:r>
              <w:rPr>
                <w:rFonts w:eastAsia="Times New Roman"/>
                <w:lang w:eastAsia="en-CA"/>
              </w:rPr>
              <w:t>Not applicable</w:t>
            </w:r>
          </w:p>
        </w:tc>
      </w:tr>
      <w:tr w:rsidR="00110ED8" w:rsidRPr="00BF2504" w14:paraId="21630E26" w14:textId="77777777" w:rsidTr="00110ED8">
        <w:trPr>
          <w:trHeight w:val="300"/>
        </w:trPr>
        <w:tc>
          <w:tcPr>
            <w:tcW w:w="1765" w:type="pct"/>
            <w:hideMark/>
          </w:tcPr>
          <w:p w14:paraId="7E5063E5" w14:textId="77777777" w:rsidR="00110ED8" w:rsidRPr="00BF2504" w:rsidRDefault="00110ED8" w:rsidP="00B65D83">
            <w:pPr>
              <w:pStyle w:val="TableBodyTextMIRB"/>
              <w:rPr>
                <w:rFonts w:eastAsia="Times New Roman"/>
                <w:lang w:eastAsia="en-CA"/>
              </w:rPr>
            </w:pPr>
            <w:r w:rsidRPr="00BF2504">
              <w:t>TOWN OF COBOURG</w:t>
            </w:r>
          </w:p>
        </w:tc>
        <w:tc>
          <w:tcPr>
            <w:tcW w:w="776" w:type="pct"/>
            <w:hideMark/>
          </w:tcPr>
          <w:p w14:paraId="6D153B6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295D2E2" w14:textId="77777777" w:rsidR="00110ED8" w:rsidRPr="00BF2504" w:rsidRDefault="00110ED8" w:rsidP="00B65D83">
            <w:pPr>
              <w:pStyle w:val="TableBodyTextMIRB"/>
              <w:rPr>
                <w:rFonts w:eastAsia="Times New Roman"/>
                <w:lang w:eastAsia="en-CA"/>
              </w:rPr>
            </w:pPr>
            <w:r w:rsidRPr="00BF2504">
              <w:t>COBOURG</w:t>
            </w:r>
          </w:p>
        </w:tc>
        <w:tc>
          <w:tcPr>
            <w:tcW w:w="825" w:type="pct"/>
            <w:noWrap/>
            <w:hideMark/>
          </w:tcPr>
          <w:p w14:paraId="28C825E8" w14:textId="1936BA0C" w:rsidR="00110ED8" w:rsidRPr="00BF2504" w:rsidRDefault="00110ED8" w:rsidP="00B65D83">
            <w:r>
              <w:rPr>
                <w:rFonts w:eastAsia="Times New Roman"/>
                <w:lang w:eastAsia="en-CA"/>
              </w:rPr>
              <w:t>Not applicable</w:t>
            </w:r>
          </w:p>
        </w:tc>
      </w:tr>
      <w:tr w:rsidR="00110ED8" w:rsidRPr="00BF2504" w14:paraId="7E0F32CA" w14:textId="77777777" w:rsidTr="00110ED8">
        <w:trPr>
          <w:trHeight w:val="300"/>
        </w:trPr>
        <w:tc>
          <w:tcPr>
            <w:tcW w:w="1765" w:type="pct"/>
            <w:hideMark/>
          </w:tcPr>
          <w:p w14:paraId="70228B9D" w14:textId="77777777" w:rsidR="00110ED8" w:rsidRPr="00BF2504" w:rsidRDefault="00110ED8" w:rsidP="00B65D83">
            <w:pPr>
              <w:pStyle w:val="TableBodyTextMIRB"/>
              <w:rPr>
                <w:rFonts w:eastAsia="Times New Roman"/>
                <w:lang w:eastAsia="en-CA"/>
              </w:rPr>
            </w:pPr>
            <w:r w:rsidRPr="00BF2504">
              <w:t>TOWN OF COCHRANE</w:t>
            </w:r>
          </w:p>
        </w:tc>
        <w:tc>
          <w:tcPr>
            <w:tcW w:w="776" w:type="pct"/>
            <w:hideMark/>
          </w:tcPr>
          <w:p w14:paraId="7852EEA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099AC92" w14:textId="77777777" w:rsidR="00110ED8" w:rsidRPr="00BF2504" w:rsidRDefault="00110ED8" w:rsidP="00B65D83">
            <w:pPr>
              <w:pStyle w:val="TableBodyTextMIRB"/>
              <w:rPr>
                <w:rFonts w:eastAsia="Times New Roman"/>
                <w:lang w:eastAsia="en-CA"/>
              </w:rPr>
            </w:pPr>
            <w:r w:rsidRPr="00BF2504">
              <w:t>COCHRANE</w:t>
            </w:r>
          </w:p>
        </w:tc>
        <w:tc>
          <w:tcPr>
            <w:tcW w:w="825" w:type="pct"/>
            <w:noWrap/>
            <w:hideMark/>
          </w:tcPr>
          <w:p w14:paraId="427E3049" w14:textId="105887A0" w:rsidR="00110ED8" w:rsidRPr="00BF2504" w:rsidRDefault="00110ED8" w:rsidP="00B65D83">
            <w:r>
              <w:rPr>
                <w:rFonts w:eastAsia="Times New Roman"/>
                <w:lang w:eastAsia="en-CA"/>
              </w:rPr>
              <w:t>Not applicable</w:t>
            </w:r>
          </w:p>
        </w:tc>
      </w:tr>
      <w:tr w:rsidR="00110ED8" w:rsidRPr="00BF2504" w14:paraId="39CC76D4" w14:textId="77777777" w:rsidTr="00110ED8">
        <w:trPr>
          <w:trHeight w:val="300"/>
        </w:trPr>
        <w:tc>
          <w:tcPr>
            <w:tcW w:w="1765" w:type="pct"/>
            <w:hideMark/>
          </w:tcPr>
          <w:p w14:paraId="281C5A28" w14:textId="77777777" w:rsidR="00110ED8" w:rsidRPr="00BF2504" w:rsidRDefault="00110ED8" w:rsidP="00B65D83">
            <w:pPr>
              <w:pStyle w:val="TableBodyTextMIRB"/>
              <w:rPr>
                <w:rFonts w:eastAsia="Times New Roman"/>
                <w:lang w:eastAsia="en-CA"/>
              </w:rPr>
            </w:pPr>
            <w:r w:rsidRPr="00BF2504">
              <w:t>TOWN OF COLLINGWOOD</w:t>
            </w:r>
          </w:p>
        </w:tc>
        <w:tc>
          <w:tcPr>
            <w:tcW w:w="776" w:type="pct"/>
            <w:hideMark/>
          </w:tcPr>
          <w:p w14:paraId="62BB843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CC7ACA" w14:textId="77777777" w:rsidR="00110ED8" w:rsidRPr="00BF2504" w:rsidRDefault="00110ED8" w:rsidP="00B65D83">
            <w:pPr>
              <w:pStyle w:val="TableBodyTextMIRB"/>
              <w:rPr>
                <w:rFonts w:eastAsia="Times New Roman"/>
                <w:lang w:eastAsia="en-CA"/>
              </w:rPr>
            </w:pPr>
            <w:r w:rsidRPr="00BF2504">
              <w:t>COLLINGWOOD</w:t>
            </w:r>
          </w:p>
        </w:tc>
        <w:tc>
          <w:tcPr>
            <w:tcW w:w="825" w:type="pct"/>
            <w:noWrap/>
            <w:hideMark/>
          </w:tcPr>
          <w:p w14:paraId="158F696F" w14:textId="51801291" w:rsidR="00110ED8" w:rsidRPr="00BF2504" w:rsidRDefault="00110ED8" w:rsidP="00B65D83">
            <w:r>
              <w:rPr>
                <w:rFonts w:eastAsia="Times New Roman"/>
                <w:lang w:eastAsia="en-CA"/>
              </w:rPr>
              <w:t>Not applicable</w:t>
            </w:r>
          </w:p>
        </w:tc>
      </w:tr>
      <w:tr w:rsidR="00110ED8" w:rsidRPr="00BF2504" w14:paraId="1105369F" w14:textId="77777777" w:rsidTr="00110ED8">
        <w:trPr>
          <w:trHeight w:val="300"/>
        </w:trPr>
        <w:tc>
          <w:tcPr>
            <w:tcW w:w="1765" w:type="pct"/>
            <w:hideMark/>
          </w:tcPr>
          <w:p w14:paraId="73F782FF" w14:textId="77777777" w:rsidR="00110ED8" w:rsidRPr="00BF2504" w:rsidRDefault="00110ED8" w:rsidP="00B65D83">
            <w:pPr>
              <w:pStyle w:val="TableBodyTextMIRB"/>
              <w:rPr>
                <w:rFonts w:eastAsia="Times New Roman"/>
                <w:lang w:eastAsia="en-CA"/>
              </w:rPr>
            </w:pPr>
            <w:r w:rsidRPr="00BF2504">
              <w:t>TOWN OF DEEP RIVER</w:t>
            </w:r>
          </w:p>
        </w:tc>
        <w:tc>
          <w:tcPr>
            <w:tcW w:w="776" w:type="pct"/>
            <w:hideMark/>
          </w:tcPr>
          <w:p w14:paraId="7969649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B462EDB" w14:textId="77777777" w:rsidR="00110ED8" w:rsidRPr="00BF2504" w:rsidRDefault="00110ED8" w:rsidP="00B65D83">
            <w:pPr>
              <w:pStyle w:val="TableBodyTextMIRB"/>
              <w:rPr>
                <w:rFonts w:eastAsia="Times New Roman"/>
                <w:lang w:eastAsia="en-CA"/>
              </w:rPr>
            </w:pPr>
            <w:r w:rsidRPr="00BF2504">
              <w:t>DEEP RIVER</w:t>
            </w:r>
          </w:p>
        </w:tc>
        <w:tc>
          <w:tcPr>
            <w:tcW w:w="825" w:type="pct"/>
            <w:noWrap/>
            <w:hideMark/>
          </w:tcPr>
          <w:p w14:paraId="2E807495" w14:textId="13BF65C3" w:rsidR="00110ED8" w:rsidRPr="00BF2504" w:rsidRDefault="00110ED8" w:rsidP="00B65D83">
            <w:r>
              <w:rPr>
                <w:rFonts w:eastAsia="Times New Roman"/>
                <w:lang w:eastAsia="en-CA"/>
              </w:rPr>
              <w:t>Not applicable</w:t>
            </w:r>
          </w:p>
        </w:tc>
      </w:tr>
      <w:tr w:rsidR="00110ED8" w:rsidRPr="00BF2504" w14:paraId="7C3D92BF" w14:textId="77777777" w:rsidTr="00110ED8">
        <w:trPr>
          <w:trHeight w:val="300"/>
        </w:trPr>
        <w:tc>
          <w:tcPr>
            <w:tcW w:w="1765" w:type="pct"/>
            <w:hideMark/>
          </w:tcPr>
          <w:p w14:paraId="100D37F9" w14:textId="77777777" w:rsidR="00110ED8" w:rsidRPr="00BF2504" w:rsidRDefault="00110ED8" w:rsidP="00B65D83">
            <w:pPr>
              <w:pStyle w:val="TableBodyTextMIRB"/>
              <w:rPr>
                <w:rFonts w:eastAsia="Times New Roman"/>
                <w:lang w:eastAsia="en-CA"/>
              </w:rPr>
            </w:pPr>
            <w:r w:rsidRPr="00BF2504">
              <w:t>TOWN OF DESERONTO</w:t>
            </w:r>
          </w:p>
        </w:tc>
        <w:tc>
          <w:tcPr>
            <w:tcW w:w="776" w:type="pct"/>
            <w:hideMark/>
          </w:tcPr>
          <w:p w14:paraId="6629068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EB3B6F" w14:textId="77777777" w:rsidR="00110ED8" w:rsidRPr="00BF2504" w:rsidRDefault="00110ED8" w:rsidP="00B65D83">
            <w:pPr>
              <w:pStyle w:val="TableBodyTextMIRB"/>
              <w:rPr>
                <w:rFonts w:eastAsia="Times New Roman"/>
                <w:lang w:eastAsia="en-CA"/>
              </w:rPr>
            </w:pPr>
            <w:r w:rsidRPr="00BF2504">
              <w:t>DESERONTO</w:t>
            </w:r>
          </w:p>
        </w:tc>
        <w:tc>
          <w:tcPr>
            <w:tcW w:w="825" w:type="pct"/>
            <w:noWrap/>
            <w:hideMark/>
          </w:tcPr>
          <w:p w14:paraId="3153F07C" w14:textId="5F189CBB" w:rsidR="00110ED8" w:rsidRPr="00BF2504" w:rsidRDefault="00110ED8" w:rsidP="00B65D83">
            <w:r>
              <w:rPr>
                <w:rFonts w:eastAsia="Times New Roman"/>
                <w:lang w:eastAsia="en-CA"/>
              </w:rPr>
              <w:t>Not applicable</w:t>
            </w:r>
          </w:p>
        </w:tc>
      </w:tr>
      <w:tr w:rsidR="00110ED8" w:rsidRPr="00BF2504" w14:paraId="73AA6A50" w14:textId="77777777" w:rsidTr="00110ED8">
        <w:trPr>
          <w:trHeight w:val="300"/>
        </w:trPr>
        <w:tc>
          <w:tcPr>
            <w:tcW w:w="1765" w:type="pct"/>
            <w:hideMark/>
          </w:tcPr>
          <w:p w14:paraId="61339116" w14:textId="77777777" w:rsidR="00110ED8" w:rsidRPr="00BF2504" w:rsidRDefault="00110ED8" w:rsidP="00B65D83">
            <w:pPr>
              <w:pStyle w:val="TableBodyTextMIRB"/>
              <w:rPr>
                <w:rFonts w:eastAsia="Times New Roman"/>
                <w:lang w:eastAsia="en-CA"/>
              </w:rPr>
            </w:pPr>
            <w:r w:rsidRPr="00BF2504">
              <w:t>TOWN OF EAST GWILLIMBURY</w:t>
            </w:r>
          </w:p>
        </w:tc>
        <w:tc>
          <w:tcPr>
            <w:tcW w:w="776" w:type="pct"/>
            <w:hideMark/>
          </w:tcPr>
          <w:p w14:paraId="1251E1D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A50ED2F" w14:textId="77777777" w:rsidR="00110ED8" w:rsidRPr="00BF2504" w:rsidRDefault="00110ED8" w:rsidP="00B65D83">
            <w:pPr>
              <w:pStyle w:val="TableBodyTextMIRB"/>
              <w:rPr>
                <w:rFonts w:eastAsia="Times New Roman"/>
                <w:lang w:eastAsia="en-CA"/>
              </w:rPr>
            </w:pPr>
            <w:r w:rsidRPr="00BF2504">
              <w:t>EAST GWILLIMBURY</w:t>
            </w:r>
          </w:p>
        </w:tc>
        <w:tc>
          <w:tcPr>
            <w:tcW w:w="825" w:type="pct"/>
            <w:noWrap/>
            <w:hideMark/>
          </w:tcPr>
          <w:p w14:paraId="3DA8113F" w14:textId="452E6A7F" w:rsidR="00110ED8" w:rsidRPr="00BF2504" w:rsidRDefault="00110ED8" w:rsidP="00B65D83">
            <w:r>
              <w:rPr>
                <w:rFonts w:eastAsia="Times New Roman"/>
                <w:lang w:eastAsia="en-CA"/>
              </w:rPr>
              <w:t>Not applicable</w:t>
            </w:r>
          </w:p>
        </w:tc>
      </w:tr>
      <w:tr w:rsidR="00110ED8" w:rsidRPr="00BF2504" w14:paraId="0E97560B" w14:textId="77777777" w:rsidTr="00110ED8">
        <w:trPr>
          <w:trHeight w:val="300"/>
        </w:trPr>
        <w:tc>
          <w:tcPr>
            <w:tcW w:w="1765" w:type="pct"/>
            <w:hideMark/>
          </w:tcPr>
          <w:p w14:paraId="6BBD6364" w14:textId="77777777" w:rsidR="00110ED8" w:rsidRPr="00BF2504" w:rsidRDefault="00110ED8" w:rsidP="00B65D83">
            <w:pPr>
              <w:pStyle w:val="TableBodyTextMIRB"/>
              <w:rPr>
                <w:rFonts w:eastAsia="Times New Roman"/>
                <w:lang w:eastAsia="en-CA"/>
              </w:rPr>
            </w:pPr>
            <w:r w:rsidRPr="00BF2504">
              <w:t>TOWN OF ENGLEHART</w:t>
            </w:r>
          </w:p>
        </w:tc>
        <w:tc>
          <w:tcPr>
            <w:tcW w:w="776" w:type="pct"/>
            <w:hideMark/>
          </w:tcPr>
          <w:p w14:paraId="5B9AD58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DFFADE2" w14:textId="77777777" w:rsidR="00110ED8" w:rsidRPr="00BF2504" w:rsidRDefault="00110ED8" w:rsidP="00B65D83">
            <w:pPr>
              <w:pStyle w:val="TableBodyTextMIRB"/>
              <w:rPr>
                <w:rFonts w:eastAsia="Times New Roman"/>
                <w:lang w:eastAsia="en-CA"/>
              </w:rPr>
            </w:pPr>
            <w:r w:rsidRPr="00BF2504">
              <w:t>ENGLEHART</w:t>
            </w:r>
          </w:p>
        </w:tc>
        <w:tc>
          <w:tcPr>
            <w:tcW w:w="825" w:type="pct"/>
            <w:noWrap/>
            <w:hideMark/>
          </w:tcPr>
          <w:p w14:paraId="34BE9643" w14:textId="5C9582DA" w:rsidR="00110ED8" w:rsidRPr="00BF2504" w:rsidRDefault="00110ED8" w:rsidP="00B65D83">
            <w:r>
              <w:rPr>
                <w:rFonts w:eastAsia="Times New Roman"/>
                <w:lang w:eastAsia="en-CA"/>
              </w:rPr>
              <w:t>Not applicable</w:t>
            </w:r>
          </w:p>
        </w:tc>
      </w:tr>
      <w:tr w:rsidR="00110ED8" w:rsidRPr="00BF2504" w14:paraId="242F0A7E" w14:textId="77777777" w:rsidTr="00110ED8">
        <w:trPr>
          <w:trHeight w:val="300"/>
        </w:trPr>
        <w:tc>
          <w:tcPr>
            <w:tcW w:w="1765" w:type="pct"/>
            <w:hideMark/>
          </w:tcPr>
          <w:p w14:paraId="5ECCA555" w14:textId="77777777" w:rsidR="00110ED8" w:rsidRPr="00BF2504" w:rsidRDefault="00110ED8" w:rsidP="00B65D83">
            <w:pPr>
              <w:pStyle w:val="TableBodyTextMIRB"/>
              <w:rPr>
                <w:rFonts w:eastAsia="Times New Roman"/>
                <w:lang w:eastAsia="en-CA"/>
              </w:rPr>
            </w:pPr>
            <w:r w:rsidRPr="00BF2504">
              <w:t>TOWN OF ERIN</w:t>
            </w:r>
          </w:p>
        </w:tc>
        <w:tc>
          <w:tcPr>
            <w:tcW w:w="776" w:type="pct"/>
            <w:hideMark/>
          </w:tcPr>
          <w:p w14:paraId="6BEF96B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17555A6" w14:textId="77777777" w:rsidR="00110ED8" w:rsidRPr="00BF2504" w:rsidRDefault="00110ED8" w:rsidP="00B65D83">
            <w:pPr>
              <w:pStyle w:val="TableBodyTextMIRB"/>
              <w:rPr>
                <w:rFonts w:eastAsia="Times New Roman"/>
                <w:lang w:eastAsia="en-CA"/>
              </w:rPr>
            </w:pPr>
            <w:r w:rsidRPr="00BF2504">
              <w:t>ERIN</w:t>
            </w:r>
          </w:p>
        </w:tc>
        <w:tc>
          <w:tcPr>
            <w:tcW w:w="825" w:type="pct"/>
            <w:noWrap/>
            <w:hideMark/>
          </w:tcPr>
          <w:p w14:paraId="6D63AE9F" w14:textId="51305A36" w:rsidR="00110ED8" w:rsidRPr="00BF2504" w:rsidRDefault="00110ED8" w:rsidP="00B65D83">
            <w:r>
              <w:rPr>
                <w:rFonts w:eastAsia="Times New Roman"/>
                <w:lang w:eastAsia="en-CA"/>
              </w:rPr>
              <w:t>Not applicable</w:t>
            </w:r>
          </w:p>
        </w:tc>
      </w:tr>
      <w:tr w:rsidR="00110ED8" w:rsidRPr="00BF2504" w14:paraId="6D2915C1" w14:textId="77777777" w:rsidTr="00110ED8">
        <w:trPr>
          <w:trHeight w:val="300"/>
        </w:trPr>
        <w:tc>
          <w:tcPr>
            <w:tcW w:w="1765" w:type="pct"/>
            <w:hideMark/>
          </w:tcPr>
          <w:p w14:paraId="3BB239A6" w14:textId="77777777" w:rsidR="00110ED8" w:rsidRPr="00BF2504" w:rsidRDefault="00110ED8" w:rsidP="00B65D83">
            <w:pPr>
              <w:pStyle w:val="TableBodyTextMIRB"/>
              <w:rPr>
                <w:rFonts w:eastAsia="Times New Roman"/>
                <w:lang w:eastAsia="en-CA"/>
              </w:rPr>
            </w:pPr>
            <w:r w:rsidRPr="00BF2504">
              <w:t>TOWN OF ESPANOLA</w:t>
            </w:r>
          </w:p>
        </w:tc>
        <w:tc>
          <w:tcPr>
            <w:tcW w:w="776" w:type="pct"/>
            <w:hideMark/>
          </w:tcPr>
          <w:p w14:paraId="3F5A5FC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9196AA1" w14:textId="77777777" w:rsidR="00110ED8" w:rsidRPr="00BF2504" w:rsidRDefault="00110ED8" w:rsidP="00B65D83">
            <w:pPr>
              <w:pStyle w:val="TableBodyTextMIRB"/>
              <w:rPr>
                <w:rFonts w:eastAsia="Times New Roman"/>
                <w:lang w:eastAsia="en-CA"/>
              </w:rPr>
            </w:pPr>
            <w:r w:rsidRPr="00BF2504">
              <w:t>ESPANOLA</w:t>
            </w:r>
          </w:p>
        </w:tc>
        <w:tc>
          <w:tcPr>
            <w:tcW w:w="825" w:type="pct"/>
            <w:noWrap/>
            <w:hideMark/>
          </w:tcPr>
          <w:p w14:paraId="2F1C5657" w14:textId="250B0FA0" w:rsidR="00110ED8" w:rsidRPr="00BF2504" w:rsidRDefault="00110ED8" w:rsidP="00B65D83">
            <w:r>
              <w:rPr>
                <w:rFonts w:eastAsia="Times New Roman"/>
                <w:lang w:eastAsia="en-CA"/>
              </w:rPr>
              <w:t>Not applicable</w:t>
            </w:r>
          </w:p>
        </w:tc>
      </w:tr>
      <w:tr w:rsidR="00110ED8" w:rsidRPr="00BF2504" w14:paraId="36C37E8C" w14:textId="77777777" w:rsidTr="00110ED8">
        <w:trPr>
          <w:trHeight w:val="300"/>
        </w:trPr>
        <w:tc>
          <w:tcPr>
            <w:tcW w:w="1765" w:type="pct"/>
            <w:hideMark/>
          </w:tcPr>
          <w:p w14:paraId="5C347842" w14:textId="77777777" w:rsidR="00110ED8" w:rsidRPr="00BF2504" w:rsidRDefault="00110ED8" w:rsidP="00B65D83">
            <w:pPr>
              <w:pStyle w:val="TableBodyTextMIRB"/>
              <w:rPr>
                <w:rFonts w:eastAsia="Times New Roman"/>
                <w:lang w:eastAsia="en-CA"/>
              </w:rPr>
            </w:pPr>
            <w:r w:rsidRPr="00BF2504">
              <w:t>TOWN OF ESSEX</w:t>
            </w:r>
          </w:p>
        </w:tc>
        <w:tc>
          <w:tcPr>
            <w:tcW w:w="776" w:type="pct"/>
            <w:hideMark/>
          </w:tcPr>
          <w:p w14:paraId="63F6729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096D2F1" w14:textId="77777777" w:rsidR="00110ED8" w:rsidRPr="00BF2504" w:rsidRDefault="00110ED8" w:rsidP="00B65D83">
            <w:pPr>
              <w:pStyle w:val="TableBodyTextMIRB"/>
              <w:rPr>
                <w:rFonts w:eastAsia="Times New Roman"/>
                <w:lang w:eastAsia="en-CA"/>
              </w:rPr>
            </w:pPr>
            <w:r w:rsidRPr="00BF2504">
              <w:t>ESSEX</w:t>
            </w:r>
          </w:p>
        </w:tc>
        <w:tc>
          <w:tcPr>
            <w:tcW w:w="825" w:type="pct"/>
            <w:noWrap/>
            <w:hideMark/>
          </w:tcPr>
          <w:p w14:paraId="352710FD" w14:textId="5DEB9751" w:rsidR="00110ED8" w:rsidRPr="00BF2504" w:rsidRDefault="00110ED8" w:rsidP="00B65D83">
            <w:r>
              <w:rPr>
                <w:rFonts w:eastAsia="Times New Roman"/>
                <w:lang w:eastAsia="en-CA"/>
              </w:rPr>
              <w:t>Not applicable</w:t>
            </w:r>
          </w:p>
        </w:tc>
      </w:tr>
      <w:tr w:rsidR="00110ED8" w:rsidRPr="00BF2504" w14:paraId="0F78127A" w14:textId="77777777" w:rsidTr="00110ED8">
        <w:trPr>
          <w:trHeight w:val="300"/>
        </w:trPr>
        <w:tc>
          <w:tcPr>
            <w:tcW w:w="1765" w:type="pct"/>
            <w:hideMark/>
          </w:tcPr>
          <w:p w14:paraId="04DA8E87" w14:textId="77777777" w:rsidR="00110ED8" w:rsidRPr="00BF2504" w:rsidRDefault="00110ED8" w:rsidP="00B65D83">
            <w:pPr>
              <w:pStyle w:val="TableBodyTextMIRB"/>
              <w:rPr>
                <w:rFonts w:eastAsia="Times New Roman"/>
                <w:lang w:eastAsia="en-CA"/>
              </w:rPr>
            </w:pPr>
            <w:r w:rsidRPr="00BF2504">
              <w:t>TOWN OF FORT ERIE</w:t>
            </w:r>
          </w:p>
        </w:tc>
        <w:tc>
          <w:tcPr>
            <w:tcW w:w="776" w:type="pct"/>
            <w:hideMark/>
          </w:tcPr>
          <w:p w14:paraId="4F9A7BC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48A631E" w14:textId="77777777" w:rsidR="00110ED8" w:rsidRPr="00BF2504" w:rsidRDefault="00110ED8" w:rsidP="00B65D83">
            <w:pPr>
              <w:pStyle w:val="TableBodyTextMIRB"/>
              <w:rPr>
                <w:rFonts w:eastAsia="Times New Roman"/>
                <w:lang w:eastAsia="en-CA"/>
              </w:rPr>
            </w:pPr>
            <w:r w:rsidRPr="00BF2504">
              <w:t>FORT ERIE</w:t>
            </w:r>
          </w:p>
        </w:tc>
        <w:tc>
          <w:tcPr>
            <w:tcW w:w="825" w:type="pct"/>
            <w:noWrap/>
            <w:hideMark/>
          </w:tcPr>
          <w:p w14:paraId="7C096517" w14:textId="013B5734" w:rsidR="00110ED8" w:rsidRPr="00BF2504" w:rsidRDefault="00110ED8" w:rsidP="00B65D83">
            <w:r>
              <w:rPr>
                <w:rFonts w:eastAsia="Times New Roman"/>
                <w:lang w:eastAsia="en-CA"/>
              </w:rPr>
              <w:t>Not applicable</w:t>
            </w:r>
          </w:p>
        </w:tc>
      </w:tr>
      <w:tr w:rsidR="00110ED8" w:rsidRPr="00BF2504" w14:paraId="6F712517" w14:textId="77777777" w:rsidTr="00110ED8">
        <w:trPr>
          <w:trHeight w:val="300"/>
        </w:trPr>
        <w:tc>
          <w:tcPr>
            <w:tcW w:w="1765" w:type="pct"/>
            <w:hideMark/>
          </w:tcPr>
          <w:p w14:paraId="0C699430" w14:textId="77777777" w:rsidR="00110ED8" w:rsidRPr="00BF2504" w:rsidRDefault="00110ED8" w:rsidP="00B65D83">
            <w:pPr>
              <w:pStyle w:val="TableBodyTextMIRB"/>
              <w:rPr>
                <w:rFonts w:eastAsia="Times New Roman"/>
                <w:lang w:eastAsia="en-CA"/>
              </w:rPr>
            </w:pPr>
            <w:r w:rsidRPr="00BF2504">
              <w:t>TOWN OF FORT FRANCES</w:t>
            </w:r>
          </w:p>
        </w:tc>
        <w:tc>
          <w:tcPr>
            <w:tcW w:w="776" w:type="pct"/>
            <w:hideMark/>
          </w:tcPr>
          <w:p w14:paraId="49669BF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079A10F" w14:textId="77777777" w:rsidR="00110ED8" w:rsidRPr="00BF2504" w:rsidRDefault="00110ED8" w:rsidP="00B65D83">
            <w:pPr>
              <w:pStyle w:val="TableBodyTextMIRB"/>
              <w:rPr>
                <w:rFonts w:eastAsia="Times New Roman"/>
                <w:lang w:eastAsia="en-CA"/>
              </w:rPr>
            </w:pPr>
            <w:r w:rsidRPr="00BF2504">
              <w:t>FORT FRANCES</w:t>
            </w:r>
          </w:p>
        </w:tc>
        <w:tc>
          <w:tcPr>
            <w:tcW w:w="825" w:type="pct"/>
            <w:noWrap/>
            <w:hideMark/>
          </w:tcPr>
          <w:p w14:paraId="55245F84" w14:textId="2ABFCC15" w:rsidR="00110ED8" w:rsidRPr="00BF2504" w:rsidRDefault="00110ED8" w:rsidP="00B65D83">
            <w:r>
              <w:rPr>
                <w:rFonts w:eastAsia="Times New Roman"/>
                <w:lang w:eastAsia="en-CA"/>
              </w:rPr>
              <w:t>Not applicable</w:t>
            </w:r>
          </w:p>
        </w:tc>
      </w:tr>
      <w:tr w:rsidR="00110ED8" w:rsidRPr="00BF2504" w14:paraId="4820433A" w14:textId="77777777" w:rsidTr="00110ED8">
        <w:trPr>
          <w:trHeight w:val="300"/>
        </w:trPr>
        <w:tc>
          <w:tcPr>
            <w:tcW w:w="1765" w:type="pct"/>
            <w:hideMark/>
          </w:tcPr>
          <w:p w14:paraId="62A8DC5D" w14:textId="77777777" w:rsidR="00110ED8" w:rsidRPr="00BF2504" w:rsidRDefault="00110ED8" w:rsidP="00B65D83">
            <w:pPr>
              <w:pStyle w:val="TableBodyTextMIRB"/>
              <w:rPr>
                <w:rFonts w:eastAsia="Times New Roman"/>
                <w:lang w:eastAsia="en-CA"/>
              </w:rPr>
            </w:pPr>
            <w:r w:rsidRPr="00BF2504">
              <w:t>TOWN OF GANANOQUE</w:t>
            </w:r>
          </w:p>
        </w:tc>
        <w:tc>
          <w:tcPr>
            <w:tcW w:w="776" w:type="pct"/>
            <w:hideMark/>
          </w:tcPr>
          <w:p w14:paraId="031AC31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4BBF585" w14:textId="77777777" w:rsidR="00110ED8" w:rsidRPr="00BF2504" w:rsidRDefault="00110ED8" w:rsidP="00B65D83">
            <w:pPr>
              <w:pStyle w:val="TableBodyTextMIRB"/>
              <w:rPr>
                <w:rFonts w:eastAsia="Times New Roman"/>
                <w:lang w:eastAsia="en-CA"/>
              </w:rPr>
            </w:pPr>
            <w:r w:rsidRPr="00BF2504">
              <w:t>GANANOQUE</w:t>
            </w:r>
          </w:p>
        </w:tc>
        <w:tc>
          <w:tcPr>
            <w:tcW w:w="825" w:type="pct"/>
            <w:noWrap/>
            <w:hideMark/>
          </w:tcPr>
          <w:p w14:paraId="29C6BBD2" w14:textId="2DC4FEB9" w:rsidR="00110ED8" w:rsidRPr="00BF2504" w:rsidRDefault="00110ED8" w:rsidP="00B65D83">
            <w:r>
              <w:rPr>
                <w:rFonts w:eastAsia="Times New Roman"/>
                <w:lang w:eastAsia="en-CA"/>
              </w:rPr>
              <w:t>Not applicable</w:t>
            </w:r>
          </w:p>
        </w:tc>
      </w:tr>
      <w:tr w:rsidR="00110ED8" w:rsidRPr="00BF2504" w14:paraId="63A9CDEF" w14:textId="77777777" w:rsidTr="00110ED8">
        <w:trPr>
          <w:trHeight w:val="300"/>
        </w:trPr>
        <w:tc>
          <w:tcPr>
            <w:tcW w:w="1765" w:type="pct"/>
            <w:hideMark/>
          </w:tcPr>
          <w:p w14:paraId="18BFDD0B" w14:textId="77777777" w:rsidR="00110ED8" w:rsidRPr="00BF2504" w:rsidRDefault="00110ED8" w:rsidP="00B65D83">
            <w:pPr>
              <w:pStyle w:val="TableBodyTextMIRB"/>
              <w:rPr>
                <w:rFonts w:eastAsia="Times New Roman"/>
                <w:lang w:eastAsia="en-CA"/>
              </w:rPr>
            </w:pPr>
            <w:r w:rsidRPr="00BF2504">
              <w:t>TOWN OF GEORGINA</w:t>
            </w:r>
          </w:p>
        </w:tc>
        <w:tc>
          <w:tcPr>
            <w:tcW w:w="776" w:type="pct"/>
            <w:hideMark/>
          </w:tcPr>
          <w:p w14:paraId="138FA1B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83C0EED" w14:textId="77777777" w:rsidR="00110ED8" w:rsidRPr="00BF2504" w:rsidRDefault="00110ED8" w:rsidP="00B65D83">
            <w:pPr>
              <w:pStyle w:val="TableBodyTextMIRB"/>
              <w:rPr>
                <w:rFonts w:eastAsia="Times New Roman"/>
                <w:lang w:eastAsia="en-CA"/>
              </w:rPr>
            </w:pPr>
            <w:r w:rsidRPr="00BF2504">
              <w:t>GEORGINA</w:t>
            </w:r>
          </w:p>
        </w:tc>
        <w:tc>
          <w:tcPr>
            <w:tcW w:w="825" w:type="pct"/>
            <w:noWrap/>
            <w:hideMark/>
          </w:tcPr>
          <w:p w14:paraId="03154FFA" w14:textId="5FFA9117" w:rsidR="00110ED8" w:rsidRPr="00BF2504" w:rsidRDefault="00110ED8" w:rsidP="00B65D83">
            <w:r>
              <w:rPr>
                <w:rFonts w:eastAsia="Times New Roman"/>
                <w:lang w:eastAsia="en-CA"/>
              </w:rPr>
              <w:t>Not applicable</w:t>
            </w:r>
          </w:p>
        </w:tc>
      </w:tr>
      <w:tr w:rsidR="00110ED8" w:rsidRPr="00BF2504" w14:paraId="106A3ECC" w14:textId="77777777" w:rsidTr="00110ED8">
        <w:trPr>
          <w:trHeight w:val="300"/>
        </w:trPr>
        <w:tc>
          <w:tcPr>
            <w:tcW w:w="1765" w:type="pct"/>
            <w:hideMark/>
          </w:tcPr>
          <w:p w14:paraId="044E38CD" w14:textId="77777777" w:rsidR="00110ED8" w:rsidRPr="00BF2504" w:rsidRDefault="00110ED8" w:rsidP="00B65D83">
            <w:pPr>
              <w:pStyle w:val="TableBodyTextMIRB"/>
              <w:rPr>
                <w:rFonts w:eastAsia="Times New Roman"/>
                <w:lang w:eastAsia="en-CA"/>
              </w:rPr>
            </w:pPr>
            <w:r w:rsidRPr="00BF2504">
              <w:t>TOWN OF GODERICH</w:t>
            </w:r>
          </w:p>
        </w:tc>
        <w:tc>
          <w:tcPr>
            <w:tcW w:w="776" w:type="pct"/>
            <w:hideMark/>
          </w:tcPr>
          <w:p w14:paraId="47E5B4F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25C2CD0" w14:textId="77777777" w:rsidR="00110ED8" w:rsidRPr="00BF2504" w:rsidRDefault="00110ED8" w:rsidP="00B65D83">
            <w:pPr>
              <w:pStyle w:val="TableBodyTextMIRB"/>
              <w:rPr>
                <w:rFonts w:eastAsia="Times New Roman"/>
                <w:lang w:eastAsia="en-CA"/>
              </w:rPr>
            </w:pPr>
            <w:r w:rsidRPr="00BF2504">
              <w:t>GODERICH</w:t>
            </w:r>
          </w:p>
        </w:tc>
        <w:tc>
          <w:tcPr>
            <w:tcW w:w="825" w:type="pct"/>
            <w:noWrap/>
            <w:hideMark/>
          </w:tcPr>
          <w:p w14:paraId="35301389" w14:textId="653E6BBF" w:rsidR="00110ED8" w:rsidRPr="00BF2504" w:rsidRDefault="00110ED8" w:rsidP="00B65D83">
            <w:r>
              <w:rPr>
                <w:rFonts w:eastAsia="Times New Roman"/>
                <w:lang w:eastAsia="en-CA"/>
              </w:rPr>
              <w:t>Not applicable</w:t>
            </w:r>
          </w:p>
        </w:tc>
      </w:tr>
      <w:tr w:rsidR="00110ED8" w:rsidRPr="00BF2504" w14:paraId="06CA608F" w14:textId="77777777" w:rsidTr="00110ED8">
        <w:trPr>
          <w:trHeight w:val="300"/>
        </w:trPr>
        <w:tc>
          <w:tcPr>
            <w:tcW w:w="1765" w:type="pct"/>
            <w:hideMark/>
          </w:tcPr>
          <w:p w14:paraId="56F7CB49" w14:textId="77777777" w:rsidR="00110ED8" w:rsidRPr="00BF2504" w:rsidRDefault="00110ED8" w:rsidP="00B65D83">
            <w:pPr>
              <w:pStyle w:val="TableBodyTextMIRB"/>
              <w:rPr>
                <w:rFonts w:eastAsia="Times New Roman"/>
                <w:lang w:eastAsia="en-CA"/>
              </w:rPr>
            </w:pPr>
            <w:r w:rsidRPr="00BF2504">
              <w:t>TOWN OF GORE BAY</w:t>
            </w:r>
          </w:p>
        </w:tc>
        <w:tc>
          <w:tcPr>
            <w:tcW w:w="776" w:type="pct"/>
            <w:hideMark/>
          </w:tcPr>
          <w:p w14:paraId="7B3E8BA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9817C16" w14:textId="77777777" w:rsidR="00110ED8" w:rsidRPr="00BF2504" w:rsidRDefault="00110ED8" w:rsidP="00B65D83">
            <w:pPr>
              <w:pStyle w:val="TableBodyTextMIRB"/>
              <w:rPr>
                <w:rFonts w:eastAsia="Times New Roman"/>
                <w:lang w:eastAsia="en-CA"/>
              </w:rPr>
            </w:pPr>
            <w:r w:rsidRPr="00BF2504">
              <w:t>GORE BAY</w:t>
            </w:r>
          </w:p>
        </w:tc>
        <w:tc>
          <w:tcPr>
            <w:tcW w:w="825" w:type="pct"/>
            <w:noWrap/>
            <w:hideMark/>
          </w:tcPr>
          <w:p w14:paraId="678224CB" w14:textId="09F7F0EB" w:rsidR="00110ED8" w:rsidRPr="00BF2504" w:rsidRDefault="00110ED8" w:rsidP="00B65D83">
            <w:r>
              <w:rPr>
                <w:rFonts w:eastAsia="Times New Roman"/>
                <w:lang w:eastAsia="en-CA"/>
              </w:rPr>
              <w:t>Not applicable</w:t>
            </w:r>
          </w:p>
        </w:tc>
      </w:tr>
      <w:tr w:rsidR="00110ED8" w:rsidRPr="00BF2504" w14:paraId="07955B2D" w14:textId="77777777" w:rsidTr="00110ED8">
        <w:trPr>
          <w:trHeight w:val="300"/>
        </w:trPr>
        <w:tc>
          <w:tcPr>
            <w:tcW w:w="1765" w:type="pct"/>
            <w:hideMark/>
          </w:tcPr>
          <w:p w14:paraId="1CE6F524" w14:textId="77777777" w:rsidR="00110ED8" w:rsidRPr="00BF2504" w:rsidRDefault="00110ED8" w:rsidP="00B65D83">
            <w:pPr>
              <w:pStyle w:val="TableBodyTextMIRB"/>
              <w:rPr>
                <w:rFonts w:eastAsia="Times New Roman"/>
                <w:lang w:eastAsia="en-CA"/>
              </w:rPr>
            </w:pPr>
            <w:r w:rsidRPr="00BF2504">
              <w:t>TOWN OF GRAND VALLEY</w:t>
            </w:r>
          </w:p>
        </w:tc>
        <w:tc>
          <w:tcPr>
            <w:tcW w:w="776" w:type="pct"/>
            <w:hideMark/>
          </w:tcPr>
          <w:p w14:paraId="6357197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794E64" w14:textId="77777777" w:rsidR="00110ED8" w:rsidRPr="00BF2504" w:rsidRDefault="00110ED8" w:rsidP="00B65D83">
            <w:pPr>
              <w:pStyle w:val="TableBodyTextMIRB"/>
              <w:rPr>
                <w:rFonts w:eastAsia="Times New Roman"/>
                <w:lang w:eastAsia="en-CA"/>
              </w:rPr>
            </w:pPr>
            <w:r w:rsidRPr="00BF2504">
              <w:t>EAST LUTHER GRAND VALLEY</w:t>
            </w:r>
          </w:p>
        </w:tc>
        <w:tc>
          <w:tcPr>
            <w:tcW w:w="825" w:type="pct"/>
            <w:noWrap/>
            <w:hideMark/>
          </w:tcPr>
          <w:p w14:paraId="0BC1097B" w14:textId="072A1426" w:rsidR="00110ED8" w:rsidRPr="00BF2504" w:rsidRDefault="00110ED8" w:rsidP="00B65D83">
            <w:r>
              <w:rPr>
                <w:rFonts w:eastAsia="Times New Roman"/>
                <w:lang w:eastAsia="en-CA"/>
              </w:rPr>
              <w:t>Not applicable</w:t>
            </w:r>
          </w:p>
        </w:tc>
      </w:tr>
      <w:tr w:rsidR="00110ED8" w:rsidRPr="00BF2504" w14:paraId="6162C0EE" w14:textId="77777777" w:rsidTr="00110ED8">
        <w:trPr>
          <w:trHeight w:val="300"/>
        </w:trPr>
        <w:tc>
          <w:tcPr>
            <w:tcW w:w="1765" w:type="pct"/>
            <w:hideMark/>
          </w:tcPr>
          <w:p w14:paraId="07D77643" w14:textId="77777777" w:rsidR="00110ED8" w:rsidRPr="00BF2504" w:rsidRDefault="00110ED8" w:rsidP="00B65D83">
            <w:pPr>
              <w:pStyle w:val="TableBodyTextMIRB"/>
              <w:rPr>
                <w:rFonts w:eastAsia="Times New Roman"/>
                <w:lang w:eastAsia="en-CA"/>
              </w:rPr>
            </w:pPr>
            <w:r w:rsidRPr="00BF2504">
              <w:t>TOWN OF GRAVENHURST</w:t>
            </w:r>
          </w:p>
        </w:tc>
        <w:tc>
          <w:tcPr>
            <w:tcW w:w="776" w:type="pct"/>
            <w:hideMark/>
          </w:tcPr>
          <w:p w14:paraId="6FE0A28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7C926F6" w14:textId="77777777" w:rsidR="00110ED8" w:rsidRPr="00BF2504" w:rsidRDefault="00110ED8" w:rsidP="00B65D83">
            <w:pPr>
              <w:pStyle w:val="TableBodyTextMIRB"/>
              <w:rPr>
                <w:rFonts w:eastAsia="Times New Roman"/>
                <w:lang w:eastAsia="en-CA"/>
              </w:rPr>
            </w:pPr>
            <w:r w:rsidRPr="00BF2504">
              <w:t>GRAVENHURST</w:t>
            </w:r>
          </w:p>
        </w:tc>
        <w:tc>
          <w:tcPr>
            <w:tcW w:w="825" w:type="pct"/>
            <w:noWrap/>
            <w:hideMark/>
          </w:tcPr>
          <w:p w14:paraId="1AE86B22" w14:textId="46981797" w:rsidR="00110ED8" w:rsidRPr="00BF2504" w:rsidRDefault="00110ED8" w:rsidP="00B65D83">
            <w:r>
              <w:rPr>
                <w:rFonts w:eastAsia="Times New Roman"/>
                <w:lang w:eastAsia="en-CA"/>
              </w:rPr>
              <w:t>Not applicable</w:t>
            </w:r>
          </w:p>
        </w:tc>
      </w:tr>
      <w:tr w:rsidR="00110ED8" w:rsidRPr="00BF2504" w14:paraId="5916E4AB" w14:textId="77777777" w:rsidTr="00110ED8">
        <w:trPr>
          <w:trHeight w:val="300"/>
        </w:trPr>
        <w:tc>
          <w:tcPr>
            <w:tcW w:w="1765" w:type="pct"/>
            <w:hideMark/>
          </w:tcPr>
          <w:p w14:paraId="2490528A" w14:textId="77777777" w:rsidR="00110ED8" w:rsidRPr="00BF2504" w:rsidRDefault="00110ED8" w:rsidP="00B65D83">
            <w:pPr>
              <w:pStyle w:val="TableBodyTextMIRB"/>
              <w:rPr>
                <w:rFonts w:eastAsia="Times New Roman"/>
                <w:lang w:eastAsia="en-CA"/>
              </w:rPr>
            </w:pPr>
            <w:r w:rsidRPr="00BF2504">
              <w:t>TOWN OF GREATER NAPANEE</w:t>
            </w:r>
          </w:p>
        </w:tc>
        <w:tc>
          <w:tcPr>
            <w:tcW w:w="776" w:type="pct"/>
            <w:hideMark/>
          </w:tcPr>
          <w:p w14:paraId="4FBB371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C3C9D8E" w14:textId="77777777" w:rsidR="00110ED8" w:rsidRPr="00BF2504" w:rsidRDefault="00110ED8" w:rsidP="00B65D83">
            <w:pPr>
              <w:pStyle w:val="TableBodyTextMIRB"/>
              <w:rPr>
                <w:rFonts w:eastAsia="Times New Roman"/>
                <w:lang w:eastAsia="en-CA"/>
              </w:rPr>
            </w:pPr>
            <w:r w:rsidRPr="00BF2504">
              <w:t>GREATER NAPANEE</w:t>
            </w:r>
          </w:p>
        </w:tc>
        <w:tc>
          <w:tcPr>
            <w:tcW w:w="825" w:type="pct"/>
            <w:noWrap/>
            <w:hideMark/>
          </w:tcPr>
          <w:p w14:paraId="1C753FA2" w14:textId="19F66610" w:rsidR="00110ED8" w:rsidRPr="00BF2504" w:rsidRDefault="00110ED8" w:rsidP="00B65D83">
            <w:r>
              <w:rPr>
                <w:rFonts w:eastAsia="Times New Roman"/>
                <w:lang w:eastAsia="en-CA"/>
              </w:rPr>
              <w:t>Not applicable</w:t>
            </w:r>
          </w:p>
        </w:tc>
      </w:tr>
      <w:tr w:rsidR="00110ED8" w:rsidRPr="00BF2504" w14:paraId="1C4E289B" w14:textId="77777777" w:rsidTr="00110ED8">
        <w:trPr>
          <w:trHeight w:val="300"/>
        </w:trPr>
        <w:tc>
          <w:tcPr>
            <w:tcW w:w="1765" w:type="pct"/>
            <w:hideMark/>
          </w:tcPr>
          <w:p w14:paraId="5E4F6483" w14:textId="77777777" w:rsidR="00110ED8" w:rsidRPr="00BF2504" w:rsidRDefault="00110ED8" w:rsidP="00B65D83">
            <w:pPr>
              <w:pStyle w:val="TableBodyTextMIRB"/>
              <w:rPr>
                <w:rFonts w:eastAsia="Times New Roman"/>
                <w:lang w:eastAsia="en-CA"/>
              </w:rPr>
            </w:pPr>
            <w:r w:rsidRPr="00BF2504">
              <w:t>TOWN OF GRIMSBY</w:t>
            </w:r>
          </w:p>
        </w:tc>
        <w:tc>
          <w:tcPr>
            <w:tcW w:w="776" w:type="pct"/>
            <w:hideMark/>
          </w:tcPr>
          <w:p w14:paraId="26CFE11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FFBE21D" w14:textId="77777777" w:rsidR="00110ED8" w:rsidRPr="00BF2504" w:rsidRDefault="00110ED8" w:rsidP="00B65D83">
            <w:pPr>
              <w:pStyle w:val="TableBodyTextMIRB"/>
              <w:rPr>
                <w:rFonts w:eastAsia="Times New Roman"/>
                <w:lang w:eastAsia="en-CA"/>
              </w:rPr>
            </w:pPr>
            <w:r w:rsidRPr="00BF2504">
              <w:t>GRIMSBY</w:t>
            </w:r>
          </w:p>
        </w:tc>
        <w:tc>
          <w:tcPr>
            <w:tcW w:w="825" w:type="pct"/>
            <w:noWrap/>
            <w:hideMark/>
          </w:tcPr>
          <w:p w14:paraId="4D1E3E70" w14:textId="165B2D89" w:rsidR="00110ED8" w:rsidRPr="00BF2504" w:rsidRDefault="00110ED8" w:rsidP="00B65D83">
            <w:r>
              <w:rPr>
                <w:rFonts w:eastAsia="Times New Roman"/>
                <w:lang w:eastAsia="en-CA"/>
              </w:rPr>
              <w:t>Not applicable</w:t>
            </w:r>
          </w:p>
        </w:tc>
      </w:tr>
      <w:tr w:rsidR="00110ED8" w:rsidRPr="00BF2504" w14:paraId="6F2FB4AC" w14:textId="77777777" w:rsidTr="00110ED8">
        <w:trPr>
          <w:trHeight w:val="300"/>
        </w:trPr>
        <w:tc>
          <w:tcPr>
            <w:tcW w:w="1765" w:type="pct"/>
            <w:hideMark/>
          </w:tcPr>
          <w:p w14:paraId="7D787495" w14:textId="77777777" w:rsidR="00110ED8" w:rsidRPr="00BF2504" w:rsidRDefault="00110ED8" w:rsidP="00B65D83">
            <w:pPr>
              <w:pStyle w:val="TableBodyTextMIRB"/>
              <w:rPr>
                <w:rFonts w:eastAsia="Times New Roman"/>
                <w:lang w:eastAsia="en-CA"/>
              </w:rPr>
            </w:pPr>
            <w:r w:rsidRPr="00BF2504">
              <w:t>TOWN OF HALTON HILLS</w:t>
            </w:r>
          </w:p>
        </w:tc>
        <w:tc>
          <w:tcPr>
            <w:tcW w:w="776" w:type="pct"/>
            <w:hideMark/>
          </w:tcPr>
          <w:p w14:paraId="111D73C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1EECE97" w14:textId="77777777" w:rsidR="00110ED8" w:rsidRPr="00BF2504" w:rsidRDefault="00110ED8" w:rsidP="00B65D83">
            <w:pPr>
              <w:pStyle w:val="TableBodyTextMIRB"/>
              <w:rPr>
                <w:rFonts w:eastAsia="Times New Roman"/>
                <w:lang w:eastAsia="en-CA"/>
              </w:rPr>
            </w:pPr>
            <w:r w:rsidRPr="00BF2504">
              <w:t>HALTON HILLS</w:t>
            </w:r>
          </w:p>
        </w:tc>
        <w:tc>
          <w:tcPr>
            <w:tcW w:w="825" w:type="pct"/>
            <w:noWrap/>
            <w:hideMark/>
          </w:tcPr>
          <w:p w14:paraId="31784D06" w14:textId="580FEBA8" w:rsidR="00110ED8" w:rsidRPr="00BF2504" w:rsidRDefault="00110ED8" w:rsidP="00B65D83">
            <w:r>
              <w:rPr>
                <w:rFonts w:eastAsia="Times New Roman"/>
                <w:lang w:eastAsia="en-CA"/>
              </w:rPr>
              <w:t>Not applicable</w:t>
            </w:r>
          </w:p>
        </w:tc>
      </w:tr>
      <w:tr w:rsidR="00110ED8" w:rsidRPr="00BF2504" w14:paraId="77A4C20F" w14:textId="77777777" w:rsidTr="00110ED8">
        <w:trPr>
          <w:trHeight w:val="300"/>
        </w:trPr>
        <w:tc>
          <w:tcPr>
            <w:tcW w:w="1765" w:type="pct"/>
            <w:hideMark/>
          </w:tcPr>
          <w:p w14:paraId="14330DFE" w14:textId="77777777" w:rsidR="00110ED8" w:rsidRPr="00BF2504" w:rsidRDefault="00110ED8" w:rsidP="00B65D83">
            <w:pPr>
              <w:pStyle w:val="TableBodyTextMIRB"/>
              <w:rPr>
                <w:rFonts w:eastAsia="Times New Roman"/>
                <w:lang w:eastAsia="en-CA"/>
              </w:rPr>
            </w:pPr>
            <w:r w:rsidRPr="00BF2504">
              <w:t>TOWN OF HANOVER</w:t>
            </w:r>
          </w:p>
        </w:tc>
        <w:tc>
          <w:tcPr>
            <w:tcW w:w="776" w:type="pct"/>
            <w:hideMark/>
          </w:tcPr>
          <w:p w14:paraId="05AC852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67C94F0" w14:textId="77777777" w:rsidR="00110ED8" w:rsidRPr="00BF2504" w:rsidRDefault="00110ED8" w:rsidP="00B65D83">
            <w:pPr>
              <w:pStyle w:val="TableBodyTextMIRB"/>
              <w:rPr>
                <w:rFonts w:eastAsia="Times New Roman"/>
                <w:lang w:eastAsia="en-CA"/>
              </w:rPr>
            </w:pPr>
            <w:r w:rsidRPr="00BF2504">
              <w:t>HANOVER</w:t>
            </w:r>
          </w:p>
        </w:tc>
        <w:tc>
          <w:tcPr>
            <w:tcW w:w="825" w:type="pct"/>
            <w:noWrap/>
            <w:hideMark/>
          </w:tcPr>
          <w:p w14:paraId="346A9361" w14:textId="5A958301" w:rsidR="00110ED8" w:rsidRPr="00BF2504" w:rsidRDefault="00110ED8" w:rsidP="00B65D83">
            <w:r>
              <w:rPr>
                <w:rFonts w:eastAsia="Times New Roman"/>
                <w:lang w:eastAsia="en-CA"/>
              </w:rPr>
              <w:t>Not applicable</w:t>
            </w:r>
          </w:p>
        </w:tc>
      </w:tr>
      <w:tr w:rsidR="00110ED8" w:rsidRPr="00BF2504" w14:paraId="53781E3C" w14:textId="77777777" w:rsidTr="00110ED8">
        <w:trPr>
          <w:trHeight w:val="300"/>
        </w:trPr>
        <w:tc>
          <w:tcPr>
            <w:tcW w:w="1765" w:type="pct"/>
            <w:hideMark/>
          </w:tcPr>
          <w:p w14:paraId="06B5A0C7" w14:textId="77777777" w:rsidR="00110ED8" w:rsidRPr="00BF2504" w:rsidRDefault="00110ED8" w:rsidP="00B65D83">
            <w:pPr>
              <w:pStyle w:val="TableBodyTextMIRB"/>
              <w:rPr>
                <w:rFonts w:eastAsia="Times New Roman"/>
                <w:lang w:eastAsia="en-CA"/>
              </w:rPr>
            </w:pPr>
            <w:r w:rsidRPr="00BF2504">
              <w:t>TOWN OF HAWKESBURY</w:t>
            </w:r>
          </w:p>
        </w:tc>
        <w:tc>
          <w:tcPr>
            <w:tcW w:w="776" w:type="pct"/>
            <w:hideMark/>
          </w:tcPr>
          <w:p w14:paraId="00E5B85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7DE282B" w14:textId="77777777" w:rsidR="00110ED8" w:rsidRPr="00BF2504" w:rsidRDefault="00110ED8" w:rsidP="00B65D83">
            <w:pPr>
              <w:pStyle w:val="TableBodyTextMIRB"/>
              <w:rPr>
                <w:rFonts w:eastAsia="Times New Roman"/>
                <w:lang w:eastAsia="en-CA"/>
              </w:rPr>
            </w:pPr>
            <w:r w:rsidRPr="00BF2504">
              <w:t>HAWKESBURY</w:t>
            </w:r>
          </w:p>
        </w:tc>
        <w:tc>
          <w:tcPr>
            <w:tcW w:w="825" w:type="pct"/>
            <w:noWrap/>
            <w:hideMark/>
          </w:tcPr>
          <w:p w14:paraId="70B7BA6F" w14:textId="1E01D3DF" w:rsidR="00110ED8" w:rsidRPr="00BF2504" w:rsidRDefault="00110ED8" w:rsidP="00B65D83">
            <w:r>
              <w:rPr>
                <w:rFonts w:eastAsia="Times New Roman"/>
                <w:lang w:eastAsia="en-CA"/>
              </w:rPr>
              <w:t>Not applicable</w:t>
            </w:r>
          </w:p>
        </w:tc>
      </w:tr>
      <w:tr w:rsidR="00110ED8" w:rsidRPr="00BF2504" w14:paraId="45736501" w14:textId="77777777" w:rsidTr="00110ED8">
        <w:trPr>
          <w:trHeight w:val="300"/>
        </w:trPr>
        <w:tc>
          <w:tcPr>
            <w:tcW w:w="1765" w:type="pct"/>
            <w:hideMark/>
          </w:tcPr>
          <w:p w14:paraId="422CC73A" w14:textId="77777777" w:rsidR="00110ED8" w:rsidRPr="00BF2504" w:rsidRDefault="00110ED8" w:rsidP="00B65D83">
            <w:pPr>
              <w:pStyle w:val="TableBodyTextMIRB"/>
              <w:rPr>
                <w:rFonts w:eastAsia="Times New Roman"/>
                <w:lang w:eastAsia="en-CA"/>
              </w:rPr>
            </w:pPr>
            <w:r w:rsidRPr="00BF2504">
              <w:t>TOWN OF HEARST</w:t>
            </w:r>
          </w:p>
        </w:tc>
        <w:tc>
          <w:tcPr>
            <w:tcW w:w="776" w:type="pct"/>
            <w:hideMark/>
          </w:tcPr>
          <w:p w14:paraId="4AE3D75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1C8BADD" w14:textId="77777777" w:rsidR="00110ED8" w:rsidRPr="00BF2504" w:rsidRDefault="00110ED8" w:rsidP="00B65D83">
            <w:pPr>
              <w:pStyle w:val="TableBodyTextMIRB"/>
              <w:rPr>
                <w:rFonts w:eastAsia="Times New Roman"/>
                <w:lang w:eastAsia="en-CA"/>
              </w:rPr>
            </w:pPr>
            <w:r w:rsidRPr="00BF2504">
              <w:t>HEARST</w:t>
            </w:r>
          </w:p>
        </w:tc>
        <w:tc>
          <w:tcPr>
            <w:tcW w:w="825" w:type="pct"/>
            <w:noWrap/>
            <w:hideMark/>
          </w:tcPr>
          <w:p w14:paraId="2CB561BD" w14:textId="2A7E4795" w:rsidR="00110ED8" w:rsidRPr="00BF2504" w:rsidRDefault="00110ED8" w:rsidP="00B65D83">
            <w:r>
              <w:rPr>
                <w:rFonts w:eastAsia="Times New Roman"/>
                <w:lang w:eastAsia="en-CA"/>
              </w:rPr>
              <w:t>Not applicable</w:t>
            </w:r>
          </w:p>
        </w:tc>
      </w:tr>
      <w:tr w:rsidR="00110ED8" w:rsidRPr="00BF2504" w14:paraId="16003BE2" w14:textId="77777777" w:rsidTr="00110ED8">
        <w:trPr>
          <w:trHeight w:val="300"/>
        </w:trPr>
        <w:tc>
          <w:tcPr>
            <w:tcW w:w="1765" w:type="pct"/>
            <w:hideMark/>
          </w:tcPr>
          <w:p w14:paraId="76F6ACEE" w14:textId="77777777" w:rsidR="00110ED8" w:rsidRPr="00BF2504" w:rsidRDefault="00110ED8" w:rsidP="00B65D83">
            <w:pPr>
              <w:pStyle w:val="TableBodyTextMIRB"/>
              <w:rPr>
                <w:rFonts w:eastAsia="Times New Roman"/>
                <w:lang w:eastAsia="en-CA"/>
              </w:rPr>
            </w:pPr>
            <w:r w:rsidRPr="00BF2504">
              <w:t>TOWN OF HUNTSVILLE</w:t>
            </w:r>
          </w:p>
        </w:tc>
        <w:tc>
          <w:tcPr>
            <w:tcW w:w="776" w:type="pct"/>
            <w:hideMark/>
          </w:tcPr>
          <w:p w14:paraId="705510E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A777F03" w14:textId="77777777" w:rsidR="00110ED8" w:rsidRPr="00BF2504" w:rsidRDefault="00110ED8" w:rsidP="00B65D83">
            <w:pPr>
              <w:pStyle w:val="TableBodyTextMIRB"/>
              <w:rPr>
                <w:rFonts w:eastAsia="Times New Roman"/>
                <w:lang w:eastAsia="en-CA"/>
              </w:rPr>
            </w:pPr>
            <w:r w:rsidRPr="00BF2504">
              <w:t>HUNTSVILLE</w:t>
            </w:r>
          </w:p>
        </w:tc>
        <w:tc>
          <w:tcPr>
            <w:tcW w:w="825" w:type="pct"/>
            <w:noWrap/>
            <w:hideMark/>
          </w:tcPr>
          <w:p w14:paraId="25505601" w14:textId="3C2D4253" w:rsidR="00110ED8" w:rsidRPr="00BF2504" w:rsidRDefault="00110ED8" w:rsidP="00B65D83">
            <w:r>
              <w:rPr>
                <w:rFonts w:eastAsia="Times New Roman"/>
                <w:lang w:eastAsia="en-CA"/>
              </w:rPr>
              <w:t>Not applicable</w:t>
            </w:r>
          </w:p>
        </w:tc>
      </w:tr>
      <w:tr w:rsidR="00110ED8" w:rsidRPr="00BF2504" w14:paraId="2039A10C" w14:textId="77777777" w:rsidTr="00110ED8">
        <w:trPr>
          <w:trHeight w:val="300"/>
        </w:trPr>
        <w:tc>
          <w:tcPr>
            <w:tcW w:w="1765" w:type="pct"/>
            <w:hideMark/>
          </w:tcPr>
          <w:p w14:paraId="22060693" w14:textId="77777777" w:rsidR="00110ED8" w:rsidRPr="00BF2504" w:rsidRDefault="00110ED8" w:rsidP="00B65D83">
            <w:pPr>
              <w:pStyle w:val="TableBodyTextMIRB"/>
              <w:rPr>
                <w:rFonts w:eastAsia="Times New Roman"/>
                <w:lang w:eastAsia="en-CA"/>
              </w:rPr>
            </w:pPr>
            <w:r w:rsidRPr="00BF2504">
              <w:lastRenderedPageBreak/>
              <w:t>TOWN OF INGERSOLL</w:t>
            </w:r>
          </w:p>
        </w:tc>
        <w:tc>
          <w:tcPr>
            <w:tcW w:w="776" w:type="pct"/>
            <w:hideMark/>
          </w:tcPr>
          <w:p w14:paraId="5C36F51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3655C55" w14:textId="77777777" w:rsidR="00110ED8" w:rsidRPr="00BF2504" w:rsidRDefault="00110ED8" w:rsidP="00B65D83">
            <w:pPr>
              <w:pStyle w:val="TableBodyTextMIRB"/>
              <w:rPr>
                <w:rFonts w:eastAsia="Times New Roman"/>
                <w:lang w:eastAsia="en-CA"/>
              </w:rPr>
            </w:pPr>
            <w:r w:rsidRPr="00BF2504">
              <w:t>INGERSOLL</w:t>
            </w:r>
          </w:p>
        </w:tc>
        <w:tc>
          <w:tcPr>
            <w:tcW w:w="825" w:type="pct"/>
            <w:noWrap/>
            <w:hideMark/>
          </w:tcPr>
          <w:p w14:paraId="2293EEB7" w14:textId="19870F73" w:rsidR="00110ED8" w:rsidRPr="00BF2504" w:rsidRDefault="00110ED8" w:rsidP="00B65D83">
            <w:r>
              <w:rPr>
                <w:rFonts w:eastAsia="Times New Roman"/>
                <w:lang w:eastAsia="en-CA"/>
              </w:rPr>
              <w:t>Not applicable</w:t>
            </w:r>
          </w:p>
        </w:tc>
      </w:tr>
      <w:tr w:rsidR="00110ED8" w:rsidRPr="00BF2504" w14:paraId="7970630C" w14:textId="77777777" w:rsidTr="00110ED8">
        <w:trPr>
          <w:trHeight w:val="300"/>
        </w:trPr>
        <w:tc>
          <w:tcPr>
            <w:tcW w:w="1765" w:type="pct"/>
            <w:hideMark/>
          </w:tcPr>
          <w:p w14:paraId="5DE41689" w14:textId="77777777" w:rsidR="00110ED8" w:rsidRPr="00BF2504" w:rsidRDefault="00110ED8" w:rsidP="00B65D83">
            <w:pPr>
              <w:pStyle w:val="TableBodyTextMIRB"/>
              <w:rPr>
                <w:rFonts w:eastAsia="Times New Roman"/>
                <w:lang w:eastAsia="en-CA"/>
              </w:rPr>
            </w:pPr>
            <w:r w:rsidRPr="00BF2504">
              <w:t>TOWN OF INNISFIL</w:t>
            </w:r>
          </w:p>
        </w:tc>
        <w:tc>
          <w:tcPr>
            <w:tcW w:w="776" w:type="pct"/>
            <w:hideMark/>
          </w:tcPr>
          <w:p w14:paraId="1241630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81EF64" w14:textId="77777777" w:rsidR="00110ED8" w:rsidRPr="00BF2504" w:rsidRDefault="00110ED8" w:rsidP="00B65D83">
            <w:pPr>
              <w:pStyle w:val="TableBodyTextMIRB"/>
              <w:rPr>
                <w:rFonts w:eastAsia="Times New Roman"/>
                <w:lang w:eastAsia="en-CA"/>
              </w:rPr>
            </w:pPr>
            <w:r w:rsidRPr="00BF2504">
              <w:t>INNISFIL</w:t>
            </w:r>
          </w:p>
        </w:tc>
        <w:tc>
          <w:tcPr>
            <w:tcW w:w="825" w:type="pct"/>
            <w:noWrap/>
            <w:hideMark/>
          </w:tcPr>
          <w:p w14:paraId="20C9D155" w14:textId="5C767C47" w:rsidR="00110ED8" w:rsidRPr="00BF2504" w:rsidRDefault="00110ED8" w:rsidP="00B65D83">
            <w:r>
              <w:rPr>
                <w:rFonts w:eastAsia="Times New Roman"/>
                <w:lang w:eastAsia="en-CA"/>
              </w:rPr>
              <w:t>Not applicable</w:t>
            </w:r>
          </w:p>
        </w:tc>
      </w:tr>
      <w:tr w:rsidR="00110ED8" w:rsidRPr="00BF2504" w14:paraId="62BFB38B" w14:textId="77777777" w:rsidTr="00110ED8">
        <w:trPr>
          <w:trHeight w:val="300"/>
        </w:trPr>
        <w:tc>
          <w:tcPr>
            <w:tcW w:w="1765" w:type="pct"/>
            <w:hideMark/>
          </w:tcPr>
          <w:p w14:paraId="6794B3E6" w14:textId="77777777" w:rsidR="00110ED8" w:rsidRPr="00BF2504" w:rsidRDefault="00110ED8" w:rsidP="00B65D83">
            <w:pPr>
              <w:pStyle w:val="TableBodyTextMIRB"/>
              <w:rPr>
                <w:rFonts w:eastAsia="Times New Roman"/>
                <w:lang w:eastAsia="en-CA"/>
              </w:rPr>
            </w:pPr>
            <w:r w:rsidRPr="00BF2504">
              <w:t>TOWN OF IROQUOIS FALLS</w:t>
            </w:r>
          </w:p>
        </w:tc>
        <w:tc>
          <w:tcPr>
            <w:tcW w:w="776" w:type="pct"/>
            <w:hideMark/>
          </w:tcPr>
          <w:p w14:paraId="4EC6782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EFCB588" w14:textId="77777777" w:rsidR="00110ED8" w:rsidRPr="00BF2504" w:rsidRDefault="00110ED8" w:rsidP="00B65D83">
            <w:pPr>
              <w:pStyle w:val="TableBodyTextMIRB"/>
              <w:rPr>
                <w:rFonts w:eastAsia="Times New Roman"/>
                <w:lang w:eastAsia="en-CA"/>
              </w:rPr>
            </w:pPr>
            <w:r w:rsidRPr="00BF2504">
              <w:t>IROQUOIS FALLS</w:t>
            </w:r>
          </w:p>
        </w:tc>
        <w:tc>
          <w:tcPr>
            <w:tcW w:w="825" w:type="pct"/>
            <w:noWrap/>
            <w:hideMark/>
          </w:tcPr>
          <w:p w14:paraId="2FCCE6D1" w14:textId="094FB52D" w:rsidR="00110ED8" w:rsidRPr="00BF2504" w:rsidRDefault="00110ED8" w:rsidP="00B65D83">
            <w:r>
              <w:rPr>
                <w:rFonts w:eastAsia="Times New Roman"/>
                <w:lang w:eastAsia="en-CA"/>
              </w:rPr>
              <w:t>Not applicable</w:t>
            </w:r>
          </w:p>
        </w:tc>
      </w:tr>
      <w:tr w:rsidR="00110ED8" w:rsidRPr="00BF2504" w14:paraId="7FE40200" w14:textId="77777777" w:rsidTr="00110ED8">
        <w:trPr>
          <w:trHeight w:val="300"/>
        </w:trPr>
        <w:tc>
          <w:tcPr>
            <w:tcW w:w="1765" w:type="pct"/>
            <w:hideMark/>
          </w:tcPr>
          <w:p w14:paraId="6F57D09B" w14:textId="77777777" w:rsidR="00110ED8" w:rsidRPr="00BF2504" w:rsidRDefault="00110ED8" w:rsidP="00B65D83">
            <w:pPr>
              <w:pStyle w:val="TableBodyTextMIRB"/>
              <w:rPr>
                <w:rFonts w:eastAsia="Times New Roman"/>
                <w:lang w:eastAsia="en-CA"/>
              </w:rPr>
            </w:pPr>
            <w:r w:rsidRPr="00BF2504">
              <w:t>TOWN OF KAPUSKASING</w:t>
            </w:r>
          </w:p>
        </w:tc>
        <w:tc>
          <w:tcPr>
            <w:tcW w:w="776" w:type="pct"/>
            <w:hideMark/>
          </w:tcPr>
          <w:p w14:paraId="16EAC6D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7DAFBC0" w14:textId="77777777" w:rsidR="00110ED8" w:rsidRPr="00BF2504" w:rsidRDefault="00110ED8" w:rsidP="00B65D83">
            <w:pPr>
              <w:pStyle w:val="TableBodyTextMIRB"/>
              <w:rPr>
                <w:rFonts w:eastAsia="Times New Roman"/>
                <w:lang w:eastAsia="en-CA"/>
              </w:rPr>
            </w:pPr>
            <w:r w:rsidRPr="00BF2504">
              <w:t>KAPUSKASING</w:t>
            </w:r>
          </w:p>
        </w:tc>
        <w:tc>
          <w:tcPr>
            <w:tcW w:w="825" w:type="pct"/>
            <w:noWrap/>
            <w:hideMark/>
          </w:tcPr>
          <w:p w14:paraId="36F8BFD4" w14:textId="09F03B08" w:rsidR="00110ED8" w:rsidRPr="00BF2504" w:rsidRDefault="00110ED8" w:rsidP="00B65D83">
            <w:r>
              <w:rPr>
                <w:rFonts w:eastAsia="Times New Roman"/>
                <w:lang w:eastAsia="en-CA"/>
              </w:rPr>
              <w:t>Not applicable</w:t>
            </w:r>
          </w:p>
        </w:tc>
      </w:tr>
      <w:tr w:rsidR="00110ED8" w:rsidRPr="00BF2504" w14:paraId="23750691" w14:textId="77777777" w:rsidTr="00110ED8">
        <w:trPr>
          <w:trHeight w:val="300"/>
        </w:trPr>
        <w:tc>
          <w:tcPr>
            <w:tcW w:w="1765" w:type="pct"/>
            <w:hideMark/>
          </w:tcPr>
          <w:p w14:paraId="692DBFF8" w14:textId="77777777" w:rsidR="00110ED8" w:rsidRPr="00BF2504" w:rsidRDefault="00110ED8" w:rsidP="00B65D83">
            <w:pPr>
              <w:pStyle w:val="TableBodyTextMIRB"/>
              <w:rPr>
                <w:rFonts w:eastAsia="Times New Roman"/>
                <w:lang w:eastAsia="en-CA"/>
              </w:rPr>
            </w:pPr>
            <w:r w:rsidRPr="00BF2504">
              <w:t>TOWN OF KEARNEY</w:t>
            </w:r>
          </w:p>
        </w:tc>
        <w:tc>
          <w:tcPr>
            <w:tcW w:w="776" w:type="pct"/>
            <w:hideMark/>
          </w:tcPr>
          <w:p w14:paraId="1B2A849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92DFD48" w14:textId="77777777" w:rsidR="00110ED8" w:rsidRPr="00BF2504" w:rsidRDefault="00110ED8" w:rsidP="00B65D83">
            <w:pPr>
              <w:pStyle w:val="TableBodyTextMIRB"/>
              <w:rPr>
                <w:rFonts w:eastAsia="Times New Roman"/>
                <w:lang w:eastAsia="en-CA"/>
              </w:rPr>
            </w:pPr>
            <w:r w:rsidRPr="00BF2504">
              <w:t>KEARNEY</w:t>
            </w:r>
          </w:p>
        </w:tc>
        <w:tc>
          <w:tcPr>
            <w:tcW w:w="825" w:type="pct"/>
            <w:noWrap/>
            <w:hideMark/>
          </w:tcPr>
          <w:p w14:paraId="045A9E3C" w14:textId="2D6DE2CB" w:rsidR="00110ED8" w:rsidRPr="00BF2504" w:rsidRDefault="00110ED8" w:rsidP="00B65D83">
            <w:r>
              <w:rPr>
                <w:rFonts w:eastAsia="Times New Roman"/>
                <w:lang w:eastAsia="en-CA"/>
              </w:rPr>
              <w:t>Not applicable</w:t>
            </w:r>
          </w:p>
        </w:tc>
      </w:tr>
      <w:tr w:rsidR="00110ED8" w:rsidRPr="00BF2504" w14:paraId="3459A0AD" w14:textId="77777777" w:rsidTr="00110ED8">
        <w:trPr>
          <w:trHeight w:val="300"/>
        </w:trPr>
        <w:tc>
          <w:tcPr>
            <w:tcW w:w="1765" w:type="pct"/>
            <w:hideMark/>
          </w:tcPr>
          <w:p w14:paraId="5B89A6F1" w14:textId="77777777" w:rsidR="00110ED8" w:rsidRPr="00BF2504" w:rsidRDefault="00110ED8" w:rsidP="00B65D83">
            <w:pPr>
              <w:pStyle w:val="TableBodyTextMIRB"/>
              <w:rPr>
                <w:rFonts w:eastAsia="Times New Roman"/>
                <w:lang w:eastAsia="en-CA"/>
              </w:rPr>
            </w:pPr>
            <w:r w:rsidRPr="00BF2504">
              <w:t>TOWN OF KINGSVILLE</w:t>
            </w:r>
          </w:p>
        </w:tc>
        <w:tc>
          <w:tcPr>
            <w:tcW w:w="776" w:type="pct"/>
            <w:hideMark/>
          </w:tcPr>
          <w:p w14:paraId="4AD6433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8DD82C1" w14:textId="77777777" w:rsidR="00110ED8" w:rsidRPr="00BF2504" w:rsidRDefault="00110ED8" w:rsidP="00B65D83">
            <w:pPr>
              <w:pStyle w:val="TableBodyTextMIRB"/>
              <w:rPr>
                <w:rFonts w:eastAsia="Times New Roman"/>
                <w:lang w:eastAsia="en-CA"/>
              </w:rPr>
            </w:pPr>
            <w:r w:rsidRPr="00BF2504">
              <w:t>KINGSVILLE</w:t>
            </w:r>
          </w:p>
        </w:tc>
        <w:tc>
          <w:tcPr>
            <w:tcW w:w="825" w:type="pct"/>
            <w:noWrap/>
            <w:hideMark/>
          </w:tcPr>
          <w:p w14:paraId="04EDDD90" w14:textId="4BE135B4" w:rsidR="00110ED8" w:rsidRPr="00BF2504" w:rsidRDefault="00110ED8" w:rsidP="00B65D83">
            <w:r>
              <w:rPr>
                <w:rFonts w:eastAsia="Times New Roman"/>
                <w:lang w:eastAsia="en-CA"/>
              </w:rPr>
              <w:t>Not applicable</w:t>
            </w:r>
          </w:p>
        </w:tc>
      </w:tr>
      <w:tr w:rsidR="00110ED8" w:rsidRPr="00BF2504" w14:paraId="30DD2A12" w14:textId="77777777" w:rsidTr="00110ED8">
        <w:trPr>
          <w:trHeight w:val="300"/>
        </w:trPr>
        <w:tc>
          <w:tcPr>
            <w:tcW w:w="1765" w:type="pct"/>
            <w:hideMark/>
          </w:tcPr>
          <w:p w14:paraId="6D75CBA3" w14:textId="77777777" w:rsidR="00110ED8" w:rsidRPr="00BF2504" w:rsidRDefault="00110ED8" w:rsidP="00B65D83">
            <w:pPr>
              <w:pStyle w:val="TableBodyTextMIRB"/>
              <w:rPr>
                <w:rFonts w:eastAsia="Times New Roman"/>
                <w:lang w:eastAsia="en-CA"/>
              </w:rPr>
            </w:pPr>
            <w:r w:rsidRPr="00BF2504">
              <w:t>TOWN OF KIRKLAND LAKE</w:t>
            </w:r>
          </w:p>
        </w:tc>
        <w:tc>
          <w:tcPr>
            <w:tcW w:w="776" w:type="pct"/>
            <w:hideMark/>
          </w:tcPr>
          <w:p w14:paraId="5B120E4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EBB4A9B" w14:textId="77777777" w:rsidR="00110ED8" w:rsidRPr="00BF2504" w:rsidRDefault="00110ED8" w:rsidP="00B65D83">
            <w:pPr>
              <w:pStyle w:val="TableBodyTextMIRB"/>
              <w:rPr>
                <w:rFonts w:eastAsia="Times New Roman"/>
                <w:lang w:eastAsia="en-CA"/>
              </w:rPr>
            </w:pPr>
            <w:r w:rsidRPr="00BF2504">
              <w:t>KIRKLAND LAKE</w:t>
            </w:r>
          </w:p>
        </w:tc>
        <w:tc>
          <w:tcPr>
            <w:tcW w:w="825" w:type="pct"/>
            <w:noWrap/>
            <w:hideMark/>
          </w:tcPr>
          <w:p w14:paraId="522A03B5" w14:textId="44D2ED1B" w:rsidR="00110ED8" w:rsidRPr="00BF2504" w:rsidRDefault="00110ED8" w:rsidP="00B65D83">
            <w:r>
              <w:rPr>
                <w:rFonts w:eastAsia="Times New Roman"/>
                <w:lang w:eastAsia="en-CA"/>
              </w:rPr>
              <w:t>Not applicable</w:t>
            </w:r>
          </w:p>
        </w:tc>
      </w:tr>
      <w:tr w:rsidR="00110ED8" w:rsidRPr="00BF2504" w14:paraId="7954CDE9" w14:textId="77777777" w:rsidTr="00110ED8">
        <w:trPr>
          <w:trHeight w:val="300"/>
        </w:trPr>
        <w:tc>
          <w:tcPr>
            <w:tcW w:w="1765" w:type="pct"/>
            <w:hideMark/>
          </w:tcPr>
          <w:p w14:paraId="2FA3BCEC" w14:textId="77777777" w:rsidR="00110ED8" w:rsidRPr="00BF2504" w:rsidRDefault="00110ED8" w:rsidP="00B65D83">
            <w:pPr>
              <w:pStyle w:val="TableBodyTextMIRB"/>
              <w:rPr>
                <w:rFonts w:eastAsia="Times New Roman"/>
                <w:lang w:eastAsia="en-CA"/>
              </w:rPr>
            </w:pPr>
            <w:r w:rsidRPr="00BF2504">
              <w:t>TOWN OF LAKESHORE</w:t>
            </w:r>
          </w:p>
        </w:tc>
        <w:tc>
          <w:tcPr>
            <w:tcW w:w="776" w:type="pct"/>
            <w:hideMark/>
          </w:tcPr>
          <w:p w14:paraId="37936F0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E17D383" w14:textId="77777777" w:rsidR="00110ED8" w:rsidRPr="00BF2504" w:rsidRDefault="00110ED8" w:rsidP="00B65D83">
            <w:pPr>
              <w:pStyle w:val="TableBodyTextMIRB"/>
              <w:rPr>
                <w:rFonts w:eastAsia="Times New Roman"/>
                <w:lang w:eastAsia="en-CA"/>
              </w:rPr>
            </w:pPr>
            <w:r w:rsidRPr="00BF2504">
              <w:t>LAKESHORE</w:t>
            </w:r>
          </w:p>
        </w:tc>
        <w:tc>
          <w:tcPr>
            <w:tcW w:w="825" w:type="pct"/>
            <w:noWrap/>
            <w:hideMark/>
          </w:tcPr>
          <w:p w14:paraId="631A0C40" w14:textId="07CAB8C2" w:rsidR="00110ED8" w:rsidRPr="00BF2504" w:rsidRDefault="00110ED8" w:rsidP="00B65D83">
            <w:r>
              <w:rPr>
                <w:rFonts w:eastAsia="Times New Roman"/>
                <w:lang w:eastAsia="en-CA"/>
              </w:rPr>
              <w:t>Not applicable</w:t>
            </w:r>
          </w:p>
        </w:tc>
      </w:tr>
      <w:tr w:rsidR="00110ED8" w:rsidRPr="00BF2504" w14:paraId="53CDE778" w14:textId="77777777" w:rsidTr="00110ED8">
        <w:trPr>
          <w:trHeight w:val="300"/>
        </w:trPr>
        <w:tc>
          <w:tcPr>
            <w:tcW w:w="1765" w:type="pct"/>
            <w:hideMark/>
          </w:tcPr>
          <w:p w14:paraId="456C5B9B" w14:textId="77777777" w:rsidR="00110ED8" w:rsidRPr="00BF2504" w:rsidRDefault="00110ED8" w:rsidP="00B65D83">
            <w:pPr>
              <w:pStyle w:val="TableBodyTextMIRB"/>
              <w:rPr>
                <w:rFonts w:eastAsia="Times New Roman"/>
                <w:lang w:eastAsia="en-CA"/>
              </w:rPr>
            </w:pPr>
            <w:r w:rsidRPr="00BF2504">
              <w:t>TOWN OF LASALLE</w:t>
            </w:r>
          </w:p>
        </w:tc>
        <w:tc>
          <w:tcPr>
            <w:tcW w:w="776" w:type="pct"/>
            <w:hideMark/>
          </w:tcPr>
          <w:p w14:paraId="69031BC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74E8727" w14:textId="77777777" w:rsidR="00110ED8" w:rsidRPr="00BF2504" w:rsidRDefault="00110ED8" w:rsidP="00B65D83">
            <w:pPr>
              <w:pStyle w:val="TableBodyTextMIRB"/>
              <w:rPr>
                <w:rFonts w:eastAsia="Times New Roman"/>
                <w:lang w:eastAsia="en-CA"/>
              </w:rPr>
            </w:pPr>
            <w:r w:rsidRPr="00BF2504">
              <w:t>LASALLE</w:t>
            </w:r>
          </w:p>
        </w:tc>
        <w:tc>
          <w:tcPr>
            <w:tcW w:w="825" w:type="pct"/>
            <w:noWrap/>
            <w:hideMark/>
          </w:tcPr>
          <w:p w14:paraId="5AA3AA6C" w14:textId="3A8203A0" w:rsidR="00110ED8" w:rsidRPr="00BF2504" w:rsidRDefault="00110ED8" w:rsidP="00B65D83">
            <w:r>
              <w:rPr>
                <w:rFonts w:eastAsia="Times New Roman"/>
                <w:lang w:eastAsia="en-CA"/>
              </w:rPr>
              <w:t>Not applicable</w:t>
            </w:r>
          </w:p>
        </w:tc>
      </w:tr>
      <w:tr w:rsidR="00110ED8" w:rsidRPr="00BF2504" w14:paraId="1D51F723" w14:textId="77777777" w:rsidTr="00110ED8">
        <w:trPr>
          <w:trHeight w:val="300"/>
        </w:trPr>
        <w:tc>
          <w:tcPr>
            <w:tcW w:w="1765" w:type="pct"/>
            <w:hideMark/>
          </w:tcPr>
          <w:p w14:paraId="1D35D890" w14:textId="77777777" w:rsidR="00110ED8" w:rsidRPr="00BF2504" w:rsidRDefault="00110ED8" w:rsidP="00B65D83">
            <w:pPr>
              <w:pStyle w:val="TableBodyTextMIRB"/>
              <w:rPr>
                <w:rFonts w:eastAsia="Times New Roman"/>
                <w:lang w:eastAsia="en-CA"/>
              </w:rPr>
            </w:pPr>
            <w:r w:rsidRPr="00BF2504">
              <w:t>TOWN OF LATCHFORD</w:t>
            </w:r>
          </w:p>
        </w:tc>
        <w:tc>
          <w:tcPr>
            <w:tcW w:w="776" w:type="pct"/>
            <w:hideMark/>
          </w:tcPr>
          <w:p w14:paraId="35C1CA5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7CC7D1" w14:textId="77777777" w:rsidR="00110ED8" w:rsidRPr="00BF2504" w:rsidRDefault="00110ED8" w:rsidP="00B65D83">
            <w:pPr>
              <w:pStyle w:val="TableBodyTextMIRB"/>
              <w:rPr>
                <w:rFonts w:eastAsia="Times New Roman"/>
                <w:lang w:eastAsia="en-CA"/>
              </w:rPr>
            </w:pPr>
            <w:r w:rsidRPr="00BF2504">
              <w:t>LATCHFORD</w:t>
            </w:r>
          </w:p>
        </w:tc>
        <w:tc>
          <w:tcPr>
            <w:tcW w:w="825" w:type="pct"/>
            <w:noWrap/>
            <w:hideMark/>
          </w:tcPr>
          <w:p w14:paraId="5C0A970F" w14:textId="193E0B40" w:rsidR="00110ED8" w:rsidRPr="00BF2504" w:rsidRDefault="00110ED8" w:rsidP="00B65D83">
            <w:r>
              <w:rPr>
                <w:rFonts w:eastAsia="Times New Roman"/>
                <w:lang w:eastAsia="en-CA"/>
              </w:rPr>
              <w:t>Not applicable</w:t>
            </w:r>
          </w:p>
        </w:tc>
      </w:tr>
      <w:tr w:rsidR="00110ED8" w:rsidRPr="00BF2504" w14:paraId="3364ADB8" w14:textId="77777777" w:rsidTr="00110ED8">
        <w:trPr>
          <w:trHeight w:val="300"/>
        </w:trPr>
        <w:tc>
          <w:tcPr>
            <w:tcW w:w="1765" w:type="pct"/>
            <w:hideMark/>
          </w:tcPr>
          <w:p w14:paraId="6C82C7A3" w14:textId="77777777" w:rsidR="00110ED8" w:rsidRPr="00BF2504" w:rsidRDefault="00110ED8" w:rsidP="00B65D83">
            <w:pPr>
              <w:pStyle w:val="TableBodyTextMIRB"/>
              <w:rPr>
                <w:rFonts w:eastAsia="Times New Roman"/>
                <w:lang w:eastAsia="en-CA"/>
              </w:rPr>
            </w:pPr>
            <w:r w:rsidRPr="00BF2504">
              <w:t>TOWN OF LAURENTIAN HILLS</w:t>
            </w:r>
          </w:p>
        </w:tc>
        <w:tc>
          <w:tcPr>
            <w:tcW w:w="776" w:type="pct"/>
            <w:hideMark/>
          </w:tcPr>
          <w:p w14:paraId="7031B4D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F2B8D3" w14:textId="77777777" w:rsidR="00110ED8" w:rsidRPr="00BF2504" w:rsidRDefault="00110ED8" w:rsidP="00B65D83">
            <w:pPr>
              <w:pStyle w:val="TableBodyTextMIRB"/>
              <w:rPr>
                <w:rFonts w:eastAsia="Times New Roman"/>
                <w:lang w:eastAsia="en-CA"/>
              </w:rPr>
            </w:pPr>
            <w:r w:rsidRPr="00BF2504">
              <w:t>LAURENTIAN HILLS</w:t>
            </w:r>
          </w:p>
        </w:tc>
        <w:tc>
          <w:tcPr>
            <w:tcW w:w="825" w:type="pct"/>
            <w:noWrap/>
            <w:hideMark/>
          </w:tcPr>
          <w:p w14:paraId="23A95D15" w14:textId="15723D7D" w:rsidR="00110ED8" w:rsidRPr="00BF2504" w:rsidRDefault="00110ED8" w:rsidP="00B65D83">
            <w:r>
              <w:rPr>
                <w:rFonts w:eastAsia="Times New Roman"/>
                <w:lang w:eastAsia="en-CA"/>
              </w:rPr>
              <w:t>Not applicable</w:t>
            </w:r>
          </w:p>
        </w:tc>
      </w:tr>
      <w:tr w:rsidR="00110ED8" w:rsidRPr="00BF2504" w14:paraId="37D65E80" w14:textId="77777777" w:rsidTr="00110ED8">
        <w:trPr>
          <w:trHeight w:val="300"/>
        </w:trPr>
        <w:tc>
          <w:tcPr>
            <w:tcW w:w="1765" w:type="pct"/>
            <w:hideMark/>
          </w:tcPr>
          <w:p w14:paraId="38694370" w14:textId="77777777" w:rsidR="00110ED8" w:rsidRPr="00BF2504" w:rsidRDefault="00110ED8" w:rsidP="00B65D83">
            <w:pPr>
              <w:pStyle w:val="TableBodyTextMIRB"/>
              <w:rPr>
                <w:rFonts w:eastAsia="Times New Roman"/>
                <w:lang w:eastAsia="en-CA"/>
              </w:rPr>
            </w:pPr>
            <w:r w:rsidRPr="00BF2504">
              <w:t>TOWN OF LINCOLN</w:t>
            </w:r>
          </w:p>
        </w:tc>
        <w:tc>
          <w:tcPr>
            <w:tcW w:w="776" w:type="pct"/>
            <w:hideMark/>
          </w:tcPr>
          <w:p w14:paraId="394CE02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53F0D8E" w14:textId="77777777" w:rsidR="00110ED8" w:rsidRPr="00BF2504" w:rsidRDefault="00110ED8" w:rsidP="00B65D83">
            <w:pPr>
              <w:pStyle w:val="TableBodyTextMIRB"/>
              <w:rPr>
                <w:rFonts w:eastAsia="Times New Roman"/>
                <w:lang w:eastAsia="en-CA"/>
              </w:rPr>
            </w:pPr>
            <w:r w:rsidRPr="00BF2504">
              <w:t>LINCOLN</w:t>
            </w:r>
          </w:p>
        </w:tc>
        <w:tc>
          <w:tcPr>
            <w:tcW w:w="825" w:type="pct"/>
            <w:noWrap/>
            <w:hideMark/>
          </w:tcPr>
          <w:p w14:paraId="6EF7E9EF" w14:textId="50B4309E" w:rsidR="00110ED8" w:rsidRPr="00BF2504" w:rsidRDefault="00110ED8" w:rsidP="00B65D83">
            <w:r>
              <w:rPr>
                <w:rFonts w:eastAsia="Times New Roman"/>
                <w:lang w:eastAsia="en-CA"/>
              </w:rPr>
              <w:t>Not applicable</w:t>
            </w:r>
          </w:p>
        </w:tc>
      </w:tr>
      <w:tr w:rsidR="00110ED8" w:rsidRPr="00BF2504" w14:paraId="468C042D" w14:textId="77777777" w:rsidTr="00110ED8">
        <w:trPr>
          <w:trHeight w:val="300"/>
        </w:trPr>
        <w:tc>
          <w:tcPr>
            <w:tcW w:w="1765" w:type="pct"/>
            <w:hideMark/>
          </w:tcPr>
          <w:p w14:paraId="35F424E6" w14:textId="77777777" w:rsidR="00110ED8" w:rsidRPr="00BF2504" w:rsidRDefault="00110ED8" w:rsidP="00B65D83">
            <w:pPr>
              <w:pStyle w:val="TableBodyTextMIRB"/>
              <w:rPr>
                <w:rFonts w:eastAsia="Times New Roman"/>
                <w:lang w:eastAsia="en-CA"/>
              </w:rPr>
            </w:pPr>
            <w:r w:rsidRPr="00BF2504">
              <w:t>TOWN OF MARATHON</w:t>
            </w:r>
          </w:p>
        </w:tc>
        <w:tc>
          <w:tcPr>
            <w:tcW w:w="776" w:type="pct"/>
            <w:hideMark/>
          </w:tcPr>
          <w:p w14:paraId="7238619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8040BF5" w14:textId="77777777" w:rsidR="00110ED8" w:rsidRPr="00BF2504" w:rsidRDefault="00110ED8" w:rsidP="00B65D83">
            <w:pPr>
              <w:pStyle w:val="TableBodyTextMIRB"/>
              <w:rPr>
                <w:rFonts w:eastAsia="Times New Roman"/>
                <w:lang w:eastAsia="en-CA"/>
              </w:rPr>
            </w:pPr>
            <w:r w:rsidRPr="00BF2504">
              <w:t>MARATHON</w:t>
            </w:r>
          </w:p>
        </w:tc>
        <w:tc>
          <w:tcPr>
            <w:tcW w:w="825" w:type="pct"/>
            <w:noWrap/>
            <w:hideMark/>
          </w:tcPr>
          <w:p w14:paraId="4E4BA1D3" w14:textId="1B84CBD9" w:rsidR="00110ED8" w:rsidRPr="00BF2504" w:rsidRDefault="00110ED8" w:rsidP="00B65D83">
            <w:r>
              <w:rPr>
                <w:rFonts w:eastAsia="Times New Roman"/>
                <w:lang w:eastAsia="en-CA"/>
              </w:rPr>
              <w:t>Not applicable</w:t>
            </w:r>
          </w:p>
        </w:tc>
      </w:tr>
      <w:tr w:rsidR="00110ED8" w:rsidRPr="00BF2504" w14:paraId="3D25FC51" w14:textId="77777777" w:rsidTr="00110ED8">
        <w:trPr>
          <w:trHeight w:val="300"/>
        </w:trPr>
        <w:tc>
          <w:tcPr>
            <w:tcW w:w="1765" w:type="pct"/>
            <w:hideMark/>
          </w:tcPr>
          <w:p w14:paraId="04891B1A" w14:textId="77777777" w:rsidR="00110ED8" w:rsidRPr="00BF2504" w:rsidRDefault="00110ED8" w:rsidP="00B65D83">
            <w:pPr>
              <w:pStyle w:val="TableBodyTextMIRB"/>
              <w:rPr>
                <w:rFonts w:eastAsia="Times New Roman"/>
                <w:lang w:eastAsia="en-CA"/>
              </w:rPr>
            </w:pPr>
            <w:r w:rsidRPr="00BF2504">
              <w:t>TOWN OF MATTAWA</w:t>
            </w:r>
          </w:p>
        </w:tc>
        <w:tc>
          <w:tcPr>
            <w:tcW w:w="776" w:type="pct"/>
            <w:hideMark/>
          </w:tcPr>
          <w:p w14:paraId="1AE1656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3FADECD" w14:textId="77777777" w:rsidR="00110ED8" w:rsidRPr="00BF2504" w:rsidRDefault="00110ED8" w:rsidP="00B65D83">
            <w:pPr>
              <w:pStyle w:val="TableBodyTextMIRB"/>
              <w:rPr>
                <w:rFonts w:eastAsia="Times New Roman"/>
                <w:lang w:eastAsia="en-CA"/>
              </w:rPr>
            </w:pPr>
            <w:r w:rsidRPr="00BF2504">
              <w:t>MATTAWA</w:t>
            </w:r>
          </w:p>
        </w:tc>
        <w:tc>
          <w:tcPr>
            <w:tcW w:w="825" w:type="pct"/>
            <w:noWrap/>
            <w:hideMark/>
          </w:tcPr>
          <w:p w14:paraId="5A4250E3" w14:textId="4C7F51C8" w:rsidR="00110ED8" w:rsidRPr="00BF2504" w:rsidRDefault="00110ED8" w:rsidP="00B65D83">
            <w:r>
              <w:rPr>
                <w:rFonts w:eastAsia="Times New Roman"/>
                <w:lang w:eastAsia="en-CA"/>
              </w:rPr>
              <w:t>Not applicable</w:t>
            </w:r>
          </w:p>
        </w:tc>
      </w:tr>
      <w:tr w:rsidR="00110ED8" w:rsidRPr="00BF2504" w14:paraId="7E31BAB7" w14:textId="77777777" w:rsidTr="00110ED8">
        <w:trPr>
          <w:trHeight w:val="300"/>
        </w:trPr>
        <w:tc>
          <w:tcPr>
            <w:tcW w:w="1765" w:type="pct"/>
            <w:hideMark/>
          </w:tcPr>
          <w:p w14:paraId="754D7FD2" w14:textId="77777777" w:rsidR="00110ED8" w:rsidRPr="00BF2504" w:rsidRDefault="00110ED8" w:rsidP="00B65D83">
            <w:pPr>
              <w:pStyle w:val="TableBodyTextMIRB"/>
              <w:rPr>
                <w:rFonts w:eastAsia="Times New Roman"/>
                <w:lang w:eastAsia="en-CA"/>
              </w:rPr>
            </w:pPr>
            <w:r w:rsidRPr="00BF2504">
              <w:t>TOWN OF MIDLAND</w:t>
            </w:r>
          </w:p>
        </w:tc>
        <w:tc>
          <w:tcPr>
            <w:tcW w:w="776" w:type="pct"/>
            <w:hideMark/>
          </w:tcPr>
          <w:p w14:paraId="392D97A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520690B" w14:textId="77777777" w:rsidR="00110ED8" w:rsidRPr="00BF2504" w:rsidRDefault="00110ED8" w:rsidP="00B65D83">
            <w:pPr>
              <w:pStyle w:val="TableBodyTextMIRB"/>
              <w:rPr>
                <w:rFonts w:eastAsia="Times New Roman"/>
                <w:lang w:eastAsia="en-CA"/>
              </w:rPr>
            </w:pPr>
            <w:r w:rsidRPr="00BF2504">
              <w:t>MIDLAND</w:t>
            </w:r>
          </w:p>
        </w:tc>
        <w:tc>
          <w:tcPr>
            <w:tcW w:w="825" w:type="pct"/>
            <w:noWrap/>
            <w:hideMark/>
          </w:tcPr>
          <w:p w14:paraId="676A9061" w14:textId="54CB63B8" w:rsidR="00110ED8" w:rsidRPr="00BF2504" w:rsidRDefault="00110ED8" w:rsidP="00B65D83">
            <w:r>
              <w:rPr>
                <w:rFonts w:eastAsia="Times New Roman"/>
                <w:lang w:eastAsia="en-CA"/>
              </w:rPr>
              <w:t>Not applicable</w:t>
            </w:r>
          </w:p>
        </w:tc>
      </w:tr>
      <w:tr w:rsidR="00110ED8" w:rsidRPr="00BF2504" w14:paraId="5538170D" w14:textId="77777777" w:rsidTr="00110ED8">
        <w:trPr>
          <w:trHeight w:val="300"/>
        </w:trPr>
        <w:tc>
          <w:tcPr>
            <w:tcW w:w="1765" w:type="pct"/>
            <w:hideMark/>
          </w:tcPr>
          <w:p w14:paraId="54D50ABF" w14:textId="77777777" w:rsidR="00110ED8" w:rsidRPr="00BF2504" w:rsidRDefault="00110ED8" w:rsidP="00B65D83">
            <w:pPr>
              <w:pStyle w:val="TableBodyTextMIRB"/>
              <w:rPr>
                <w:rFonts w:eastAsia="Times New Roman"/>
                <w:lang w:eastAsia="en-CA"/>
              </w:rPr>
            </w:pPr>
            <w:r w:rsidRPr="00BF2504">
              <w:t>TOWN OF MILTON</w:t>
            </w:r>
          </w:p>
        </w:tc>
        <w:tc>
          <w:tcPr>
            <w:tcW w:w="776" w:type="pct"/>
            <w:hideMark/>
          </w:tcPr>
          <w:p w14:paraId="0C0A1C6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AF14FAB" w14:textId="77777777" w:rsidR="00110ED8" w:rsidRPr="00BF2504" w:rsidRDefault="00110ED8" w:rsidP="00B65D83">
            <w:pPr>
              <w:pStyle w:val="TableBodyTextMIRB"/>
              <w:rPr>
                <w:rFonts w:eastAsia="Times New Roman"/>
                <w:lang w:eastAsia="en-CA"/>
              </w:rPr>
            </w:pPr>
            <w:r w:rsidRPr="00BF2504">
              <w:t>MILTON</w:t>
            </w:r>
          </w:p>
        </w:tc>
        <w:tc>
          <w:tcPr>
            <w:tcW w:w="825" w:type="pct"/>
            <w:noWrap/>
            <w:hideMark/>
          </w:tcPr>
          <w:p w14:paraId="168A5DAB" w14:textId="1280786C" w:rsidR="00110ED8" w:rsidRPr="00BF2504" w:rsidRDefault="00110ED8" w:rsidP="00B65D83">
            <w:r>
              <w:rPr>
                <w:rFonts w:eastAsia="Times New Roman"/>
                <w:lang w:eastAsia="en-CA"/>
              </w:rPr>
              <w:t>Not applicable</w:t>
            </w:r>
          </w:p>
        </w:tc>
      </w:tr>
      <w:tr w:rsidR="00110ED8" w:rsidRPr="00BF2504" w14:paraId="52BD7392" w14:textId="77777777" w:rsidTr="00110ED8">
        <w:trPr>
          <w:trHeight w:val="300"/>
        </w:trPr>
        <w:tc>
          <w:tcPr>
            <w:tcW w:w="1765" w:type="pct"/>
            <w:hideMark/>
          </w:tcPr>
          <w:p w14:paraId="63D934D2" w14:textId="77777777" w:rsidR="00110ED8" w:rsidRPr="00BF2504" w:rsidRDefault="00110ED8" w:rsidP="00B65D83">
            <w:pPr>
              <w:pStyle w:val="TableBodyTextMIRB"/>
              <w:rPr>
                <w:rFonts w:eastAsia="Times New Roman"/>
                <w:lang w:eastAsia="en-CA"/>
              </w:rPr>
            </w:pPr>
            <w:r w:rsidRPr="00BF2504">
              <w:t>TOWN OF MINTO</w:t>
            </w:r>
          </w:p>
        </w:tc>
        <w:tc>
          <w:tcPr>
            <w:tcW w:w="776" w:type="pct"/>
            <w:hideMark/>
          </w:tcPr>
          <w:p w14:paraId="1ECC5A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0A92396" w14:textId="77777777" w:rsidR="00110ED8" w:rsidRPr="00BF2504" w:rsidRDefault="00110ED8" w:rsidP="00B65D83">
            <w:pPr>
              <w:pStyle w:val="TableBodyTextMIRB"/>
              <w:rPr>
                <w:rFonts w:eastAsia="Times New Roman"/>
                <w:lang w:eastAsia="en-CA"/>
              </w:rPr>
            </w:pPr>
            <w:r w:rsidRPr="00BF2504">
              <w:t>MINTO</w:t>
            </w:r>
          </w:p>
        </w:tc>
        <w:tc>
          <w:tcPr>
            <w:tcW w:w="825" w:type="pct"/>
            <w:noWrap/>
            <w:hideMark/>
          </w:tcPr>
          <w:p w14:paraId="13C6F54E" w14:textId="24A5B56E" w:rsidR="00110ED8" w:rsidRPr="00BF2504" w:rsidRDefault="00110ED8" w:rsidP="00B65D83">
            <w:r>
              <w:rPr>
                <w:rFonts w:eastAsia="Times New Roman"/>
                <w:lang w:eastAsia="en-CA"/>
              </w:rPr>
              <w:t>Not applicable</w:t>
            </w:r>
          </w:p>
        </w:tc>
      </w:tr>
      <w:tr w:rsidR="00110ED8" w:rsidRPr="00BF2504" w14:paraId="18CC8624" w14:textId="77777777" w:rsidTr="00110ED8">
        <w:trPr>
          <w:trHeight w:val="300"/>
        </w:trPr>
        <w:tc>
          <w:tcPr>
            <w:tcW w:w="1765" w:type="pct"/>
            <w:hideMark/>
          </w:tcPr>
          <w:p w14:paraId="490797C2" w14:textId="77777777" w:rsidR="00110ED8" w:rsidRPr="00BF2504" w:rsidRDefault="00110ED8" w:rsidP="00B65D83">
            <w:pPr>
              <w:pStyle w:val="TableBodyTextMIRB"/>
              <w:rPr>
                <w:rFonts w:eastAsia="Times New Roman"/>
                <w:lang w:eastAsia="en-CA"/>
              </w:rPr>
            </w:pPr>
            <w:r w:rsidRPr="00BF2504">
              <w:t>TOWN OF MONO</w:t>
            </w:r>
          </w:p>
        </w:tc>
        <w:tc>
          <w:tcPr>
            <w:tcW w:w="776" w:type="pct"/>
            <w:hideMark/>
          </w:tcPr>
          <w:p w14:paraId="4355C0A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BCC6B9B" w14:textId="77777777" w:rsidR="00110ED8" w:rsidRPr="00BF2504" w:rsidRDefault="00110ED8" w:rsidP="00B65D83">
            <w:pPr>
              <w:pStyle w:val="TableBodyTextMIRB"/>
              <w:rPr>
                <w:rFonts w:eastAsia="Times New Roman"/>
                <w:lang w:eastAsia="en-CA"/>
              </w:rPr>
            </w:pPr>
            <w:r w:rsidRPr="00BF2504">
              <w:t>MONO</w:t>
            </w:r>
          </w:p>
        </w:tc>
        <w:tc>
          <w:tcPr>
            <w:tcW w:w="825" w:type="pct"/>
            <w:noWrap/>
            <w:hideMark/>
          </w:tcPr>
          <w:p w14:paraId="7C490833" w14:textId="75339EE7" w:rsidR="00110ED8" w:rsidRPr="00BF2504" w:rsidRDefault="00110ED8" w:rsidP="00B65D83">
            <w:r>
              <w:rPr>
                <w:rFonts w:eastAsia="Times New Roman"/>
                <w:lang w:eastAsia="en-CA"/>
              </w:rPr>
              <w:t>Not applicable</w:t>
            </w:r>
          </w:p>
        </w:tc>
      </w:tr>
      <w:tr w:rsidR="00110ED8" w:rsidRPr="00BF2504" w14:paraId="2C343D83" w14:textId="77777777" w:rsidTr="00110ED8">
        <w:trPr>
          <w:trHeight w:val="300"/>
        </w:trPr>
        <w:tc>
          <w:tcPr>
            <w:tcW w:w="1765" w:type="pct"/>
            <w:hideMark/>
          </w:tcPr>
          <w:p w14:paraId="7942BF0F" w14:textId="77777777" w:rsidR="00110ED8" w:rsidRPr="00BF2504" w:rsidRDefault="00110ED8" w:rsidP="00B65D83">
            <w:pPr>
              <w:pStyle w:val="TableBodyTextMIRB"/>
              <w:rPr>
                <w:rFonts w:eastAsia="Times New Roman"/>
                <w:lang w:eastAsia="en-CA"/>
              </w:rPr>
            </w:pPr>
            <w:r w:rsidRPr="00BF2504">
              <w:t>TOWN OF MOOSONEE</w:t>
            </w:r>
          </w:p>
        </w:tc>
        <w:tc>
          <w:tcPr>
            <w:tcW w:w="776" w:type="pct"/>
            <w:hideMark/>
          </w:tcPr>
          <w:p w14:paraId="10A8943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E49EB73" w14:textId="77777777" w:rsidR="00110ED8" w:rsidRPr="00BF2504" w:rsidRDefault="00110ED8" w:rsidP="00B65D83">
            <w:pPr>
              <w:pStyle w:val="TableBodyTextMIRB"/>
              <w:rPr>
                <w:rFonts w:eastAsia="Times New Roman"/>
                <w:lang w:eastAsia="en-CA"/>
              </w:rPr>
            </w:pPr>
            <w:r w:rsidRPr="00BF2504">
              <w:t>MOOSONEE</w:t>
            </w:r>
          </w:p>
        </w:tc>
        <w:tc>
          <w:tcPr>
            <w:tcW w:w="825" w:type="pct"/>
            <w:noWrap/>
            <w:hideMark/>
          </w:tcPr>
          <w:p w14:paraId="64DA77D6" w14:textId="0F63B1FF" w:rsidR="00110ED8" w:rsidRPr="00BF2504" w:rsidRDefault="00110ED8" w:rsidP="00B65D83">
            <w:r>
              <w:rPr>
                <w:rFonts w:eastAsia="Times New Roman"/>
                <w:lang w:eastAsia="en-CA"/>
              </w:rPr>
              <w:t>Not applicable</w:t>
            </w:r>
          </w:p>
        </w:tc>
      </w:tr>
      <w:tr w:rsidR="00110ED8" w:rsidRPr="00BF2504" w14:paraId="1CC17C36" w14:textId="77777777" w:rsidTr="00110ED8">
        <w:trPr>
          <w:trHeight w:val="300"/>
        </w:trPr>
        <w:tc>
          <w:tcPr>
            <w:tcW w:w="1765" w:type="pct"/>
            <w:hideMark/>
          </w:tcPr>
          <w:p w14:paraId="6B288C3A" w14:textId="77777777" w:rsidR="00110ED8" w:rsidRPr="00BF2504" w:rsidRDefault="00110ED8" w:rsidP="00B65D83">
            <w:pPr>
              <w:pStyle w:val="TableBodyTextMIRB"/>
              <w:rPr>
                <w:rFonts w:eastAsia="Times New Roman"/>
                <w:lang w:eastAsia="en-CA"/>
              </w:rPr>
            </w:pPr>
            <w:r w:rsidRPr="00BF2504">
              <w:t>TOWN OF NEW TECUMSETH</w:t>
            </w:r>
          </w:p>
        </w:tc>
        <w:tc>
          <w:tcPr>
            <w:tcW w:w="776" w:type="pct"/>
            <w:hideMark/>
          </w:tcPr>
          <w:p w14:paraId="0D986B6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B5D42A2" w14:textId="77777777" w:rsidR="00110ED8" w:rsidRPr="00BF2504" w:rsidRDefault="00110ED8" w:rsidP="00B65D83">
            <w:pPr>
              <w:pStyle w:val="TableBodyTextMIRB"/>
              <w:rPr>
                <w:rFonts w:eastAsia="Times New Roman"/>
                <w:lang w:eastAsia="en-CA"/>
              </w:rPr>
            </w:pPr>
            <w:r w:rsidRPr="00BF2504">
              <w:t>NEW TECUMSETH</w:t>
            </w:r>
          </w:p>
        </w:tc>
        <w:tc>
          <w:tcPr>
            <w:tcW w:w="825" w:type="pct"/>
            <w:noWrap/>
            <w:hideMark/>
          </w:tcPr>
          <w:p w14:paraId="33D21020" w14:textId="49140726" w:rsidR="00110ED8" w:rsidRPr="00BF2504" w:rsidRDefault="00110ED8" w:rsidP="00B65D83">
            <w:r>
              <w:rPr>
                <w:rFonts w:eastAsia="Times New Roman"/>
                <w:lang w:eastAsia="en-CA"/>
              </w:rPr>
              <w:t>Not applicable</w:t>
            </w:r>
          </w:p>
        </w:tc>
      </w:tr>
      <w:tr w:rsidR="00110ED8" w:rsidRPr="00BF2504" w14:paraId="10945D7F" w14:textId="77777777" w:rsidTr="00110ED8">
        <w:trPr>
          <w:trHeight w:val="300"/>
        </w:trPr>
        <w:tc>
          <w:tcPr>
            <w:tcW w:w="1765" w:type="pct"/>
            <w:hideMark/>
          </w:tcPr>
          <w:p w14:paraId="45C6DC43" w14:textId="77777777" w:rsidR="00110ED8" w:rsidRPr="00BF2504" w:rsidRDefault="00110ED8" w:rsidP="00B65D83">
            <w:pPr>
              <w:pStyle w:val="TableBodyTextMIRB"/>
              <w:rPr>
                <w:rFonts w:eastAsia="Times New Roman"/>
                <w:lang w:eastAsia="en-CA"/>
              </w:rPr>
            </w:pPr>
            <w:r w:rsidRPr="00BF2504">
              <w:t>TOWN OF NEWMARKET</w:t>
            </w:r>
          </w:p>
        </w:tc>
        <w:tc>
          <w:tcPr>
            <w:tcW w:w="776" w:type="pct"/>
            <w:hideMark/>
          </w:tcPr>
          <w:p w14:paraId="78FCDC7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7A2B12D" w14:textId="77777777" w:rsidR="00110ED8" w:rsidRPr="00BF2504" w:rsidRDefault="00110ED8" w:rsidP="00B65D83">
            <w:pPr>
              <w:pStyle w:val="TableBodyTextMIRB"/>
              <w:rPr>
                <w:rFonts w:eastAsia="Times New Roman"/>
                <w:lang w:eastAsia="en-CA"/>
              </w:rPr>
            </w:pPr>
            <w:r w:rsidRPr="00BF2504">
              <w:t>NEWMARKET</w:t>
            </w:r>
          </w:p>
        </w:tc>
        <w:tc>
          <w:tcPr>
            <w:tcW w:w="825" w:type="pct"/>
            <w:noWrap/>
            <w:hideMark/>
          </w:tcPr>
          <w:p w14:paraId="5773CD35" w14:textId="121E2400" w:rsidR="00110ED8" w:rsidRPr="00BF2504" w:rsidRDefault="00110ED8" w:rsidP="00B65D83">
            <w:r>
              <w:rPr>
                <w:rFonts w:eastAsia="Times New Roman"/>
                <w:lang w:eastAsia="en-CA"/>
              </w:rPr>
              <w:t>Not applicable</w:t>
            </w:r>
          </w:p>
        </w:tc>
      </w:tr>
      <w:tr w:rsidR="00110ED8" w:rsidRPr="00BF2504" w14:paraId="585B3881" w14:textId="77777777" w:rsidTr="00110ED8">
        <w:trPr>
          <w:trHeight w:val="300"/>
        </w:trPr>
        <w:tc>
          <w:tcPr>
            <w:tcW w:w="1765" w:type="pct"/>
            <w:hideMark/>
          </w:tcPr>
          <w:p w14:paraId="26D3928D" w14:textId="77777777" w:rsidR="00110ED8" w:rsidRPr="00BF2504" w:rsidRDefault="00110ED8" w:rsidP="00B65D83">
            <w:pPr>
              <w:pStyle w:val="TableBodyTextMIRB"/>
              <w:rPr>
                <w:rFonts w:eastAsia="Times New Roman"/>
                <w:lang w:eastAsia="en-CA"/>
              </w:rPr>
            </w:pPr>
            <w:r w:rsidRPr="00BF2504">
              <w:t>TOWN OF NIAGARA-ON-THE-LAKE</w:t>
            </w:r>
          </w:p>
        </w:tc>
        <w:tc>
          <w:tcPr>
            <w:tcW w:w="776" w:type="pct"/>
            <w:hideMark/>
          </w:tcPr>
          <w:p w14:paraId="1DA9F4A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C1B84CF" w14:textId="77777777" w:rsidR="00110ED8" w:rsidRPr="00BF2504" w:rsidRDefault="00110ED8" w:rsidP="00B65D83">
            <w:pPr>
              <w:pStyle w:val="TableBodyTextMIRB"/>
              <w:rPr>
                <w:rFonts w:eastAsia="Times New Roman"/>
                <w:lang w:eastAsia="en-CA"/>
              </w:rPr>
            </w:pPr>
            <w:r w:rsidRPr="00BF2504">
              <w:t>NIAGARA-ON-THE-LAKE</w:t>
            </w:r>
          </w:p>
        </w:tc>
        <w:tc>
          <w:tcPr>
            <w:tcW w:w="825" w:type="pct"/>
            <w:noWrap/>
            <w:hideMark/>
          </w:tcPr>
          <w:p w14:paraId="66C2C061" w14:textId="26FCAB76" w:rsidR="00110ED8" w:rsidRPr="00BF2504" w:rsidRDefault="00110ED8" w:rsidP="00B65D83">
            <w:r>
              <w:rPr>
                <w:rFonts w:eastAsia="Times New Roman"/>
                <w:lang w:eastAsia="en-CA"/>
              </w:rPr>
              <w:t>Not applicable</w:t>
            </w:r>
          </w:p>
        </w:tc>
      </w:tr>
      <w:tr w:rsidR="00110ED8" w:rsidRPr="00BF2504" w14:paraId="6554DDC3" w14:textId="77777777" w:rsidTr="00110ED8">
        <w:trPr>
          <w:trHeight w:val="300"/>
        </w:trPr>
        <w:tc>
          <w:tcPr>
            <w:tcW w:w="1765" w:type="pct"/>
            <w:hideMark/>
          </w:tcPr>
          <w:p w14:paraId="3E93A2F3" w14:textId="77777777" w:rsidR="00110ED8" w:rsidRPr="00BF2504" w:rsidRDefault="00110ED8" w:rsidP="00B65D83">
            <w:pPr>
              <w:pStyle w:val="TableBodyTextMIRB"/>
              <w:rPr>
                <w:rFonts w:eastAsia="Times New Roman"/>
                <w:lang w:eastAsia="en-CA"/>
              </w:rPr>
            </w:pPr>
            <w:r w:rsidRPr="00BF2504">
              <w:t>TOWN OF NORTHEASTERN MANITOULIN AND THE ISLANDS</w:t>
            </w:r>
          </w:p>
        </w:tc>
        <w:tc>
          <w:tcPr>
            <w:tcW w:w="776" w:type="pct"/>
            <w:hideMark/>
          </w:tcPr>
          <w:p w14:paraId="40DF284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C1A24FB" w14:textId="77777777" w:rsidR="00110ED8" w:rsidRPr="00BF2504" w:rsidRDefault="00110ED8" w:rsidP="00B65D83">
            <w:pPr>
              <w:pStyle w:val="TableBodyTextMIRB"/>
              <w:rPr>
                <w:rFonts w:eastAsia="Times New Roman"/>
                <w:lang w:eastAsia="en-CA"/>
              </w:rPr>
            </w:pPr>
            <w:r w:rsidRPr="00BF2504">
              <w:t>NORTHEASTERN MANITOULIN AND THE ISLANDS</w:t>
            </w:r>
          </w:p>
        </w:tc>
        <w:tc>
          <w:tcPr>
            <w:tcW w:w="825" w:type="pct"/>
            <w:noWrap/>
            <w:hideMark/>
          </w:tcPr>
          <w:p w14:paraId="22099990" w14:textId="3561C6D8" w:rsidR="00110ED8" w:rsidRPr="00BF2504" w:rsidRDefault="00110ED8" w:rsidP="00B65D83">
            <w:r>
              <w:rPr>
                <w:rFonts w:eastAsia="Times New Roman"/>
                <w:lang w:eastAsia="en-CA"/>
              </w:rPr>
              <w:t>Not applicable</w:t>
            </w:r>
          </w:p>
        </w:tc>
      </w:tr>
      <w:tr w:rsidR="00110ED8" w:rsidRPr="00BF2504" w14:paraId="078E19CD" w14:textId="77777777" w:rsidTr="00110ED8">
        <w:trPr>
          <w:trHeight w:val="300"/>
        </w:trPr>
        <w:tc>
          <w:tcPr>
            <w:tcW w:w="1765" w:type="pct"/>
            <w:hideMark/>
          </w:tcPr>
          <w:p w14:paraId="03CC6161" w14:textId="77777777" w:rsidR="00110ED8" w:rsidRPr="00BF2504" w:rsidRDefault="00110ED8" w:rsidP="00B65D83">
            <w:pPr>
              <w:pStyle w:val="TableBodyTextMIRB"/>
              <w:rPr>
                <w:rFonts w:eastAsia="Times New Roman"/>
                <w:lang w:eastAsia="en-CA"/>
              </w:rPr>
            </w:pPr>
            <w:r w:rsidRPr="00BF2504">
              <w:t>TOWN OF OAKVILLE</w:t>
            </w:r>
          </w:p>
        </w:tc>
        <w:tc>
          <w:tcPr>
            <w:tcW w:w="776" w:type="pct"/>
            <w:hideMark/>
          </w:tcPr>
          <w:p w14:paraId="52C06A0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AB16E2F" w14:textId="77777777" w:rsidR="00110ED8" w:rsidRPr="00BF2504" w:rsidRDefault="00110ED8" w:rsidP="00B65D83">
            <w:pPr>
              <w:pStyle w:val="TableBodyTextMIRB"/>
              <w:rPr>
                <w:rFonts w:eastAsia="Times New Roman"/>
                <w:lang w:eastAsia="en-CA"/>
              </w:rPr>
            </w:pPr>
            <w:r w:rsidRPr="00BF2504">
              <w:t>OAKVILLE</w:t>
            </w:r>
          </w:p>
        </w:tc>
        <w:tc>
          <w:tcPr>
            <w:tcW w:w="825" w:type="pct"/>
            <w:noWrap/>
            <w:hideMark/>
          </w:tcPr>
          <w:p w14:paraId="43DCC569" w14:textId="051027A2" w:rsidR="00110ED8" w:rsidRPr="00BF2504" w:rsidRDefault="00110ED8" w:rsidP="00B65D83">
            <w:r>
              <w:rPr>
                <w:rFonts w:eastAsia="Times New Roman"/>
                <w:lang w:eastAsia="en-CA"/>
              </w:rPr>
              <w:t>Not applicable</w:t>
            </w:r>
          </w:p>
        </w:tc>
      </w:tr>
      <w:tr w:rsidR="00110ED8" w:rsidRPr="00BF2504" w14:paraId="63D786A8" w14:textId="77777777" w:rsidTr="00110ED8">
        <w:trPr>
          <w:trHeight w:val="300"/>
        </w:trPr>
        <w:tc>
          <w:tcPr>
            <w:tcW w:w="1765" w:type="pct"/>
            <w:hideMark/>
          </w:tcPr>
          <w:p w14:paraId="718079FA" w14:textId="77777777" w:rsidR="00110ED8" w:rsidRPr="00BF2504" w:rsidRDefault="00110ED8" w:rsidP="00B65D83">
            <w:pPr>
              <w:pStyle w:val="TableBodyTextMIRB"/>
              <w:rPr>
                <w:rFonts w:eastAsia="Times New Roman"/>
                <w:lang w:eastAsia="en-CA"/>
              </w:rPr>
            </w:pPr>
            <w:r w:rsidRPr="00BF2504">
              <w:t>TOWN OF ORANGEVILLE</w:t>
            </w:r>
          </w:p>
        </w:tc>
        <w:tc>
          <w:tcPr>
            <w:tcW w:w="776" w:type="pct"/>
            <w:hideMark/>
          </w:tcPr>
          <w:p w14:paraId="68D467F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7A5BAE9" w14:textId="77777777" w:rsidR="00110ED8" w:rsidRPr="00BF2504" w:rsidRDefault="00110ED8" w:rsidP="00B65D83">
            <w:pPr>
              <w:pStyle w:val="TableBodyTextMIRB"/>
              <w:rPr>
                <w:rFonts w:eastAsia="Times New Roman"/>
                <w:lang w:eastAsia="en-CA"/>
              </w:rPr>
            </w:pPr>
            <w:r w:rsidRPr="00BF2504">
              <w:t>ORANGEVILLE</w:t>
            </w:r>
          </w:p>
        </w:tc>
        <w:tc>
          <w:tcPr>
            <w:tcW w:w="825" w:type="pct"/>
            <w:noWrap/>
            <w:hideMark/>
          </w:tcPr>
          <w:p w14:paraId="6C00555B" w14:textId="72A28140" w:rsidR="00110ED8" w:rsidRPr="00BF2504" w:rsidRDefault="00110ED8" w:rsidP="00B65D83">
            <w:r>
              <w:rPr>
                <w:rFonts w:eastAsia="Times New Roman"/>
                <w:lang w:eastAsia="en-CA"/>
              </w:rPr>
              <w:t>Not applicable</w:t>
            </w:r>
          </w:p>
        </w:tc>
      </w:tr>
      <w:tr w:rsidR="00110ED8" w:rsidRPr="00BF2504" w14:paraId="0CF5CF69" w14:textId="77777777" w:rsidTr="00110ED8">
        <w:trPr>
          <w:trHeight w:val="300"/>
        </w:trPr>
        <w:tc>
          <w:tcPr>
            <w:tcW w:w="1765" w:type="pct"/>
            <w:hideMark/>
          </w:tcPr>
          <w:p w14:paraId="5E55CBF2" w14:textId="77777777" w:rsidR="00110ED8" w:rsidRPr="00BF2504" w:rsidRDefault="00110ED8" w:rsidP="00B65D83">
            <w:pPr>
              <w:pStyle w:val="TableBodyTextMIRB"/>
              <w:rPr>
                <w:rFonts w:eastAsia="Times New Roman"/>
                <w:lang w:eastAsia="en-CA"/>
              </w:rPr>
            </w:pPr>
            <w:r w:rsidRPr="00BF2504">
              <w:t>TOWN OF PARRY SOUND</w:t>
            </w:r>
          </w:p>
        </w:tc>
        <w:tc>
          <w:tcPr>
            <w:tcW w:w="776" w:type="pct"/>
            <w:hideMark/>
          </w:tcPr>
          <w:p w14:paraId="1C7DF8D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7C0994A" w14:textId="77777777" w:rsidR="00110ED8" w:rsidRPr="00BF2504" w:rsidRDefault="00110ED8" w:rsidP="00B65D83">
            <w:pPr>
              <w:pStyle w:val="TableBodyTextMIRB"/>
              <w:rPr>
                <w:rFonts w:eastAsia="Times New Roman"/>
                <w:lang w:eastAsia="en-CA"/>
              </w:rPr>
            </w:pPr>
            <w:r w:rsidRPr="00BF2504">
              <w:t>PARRY SOUND</w:t>
            </w:r>
          </w:p>
        </w:tc>
        <w:tc>
          <w:tcPr>
            <w:tcW w:w="825" w:type="pct"/>
            <w:noWrap/>
            <w:hideMark/>
          </w:tcPr>
          <w:p w14:paraId="22C57A69" w14:textId="03E256BA" w:rsidR="00110ED8" w:rsidRPr="00BF2504" w:rsidRDefault="00110ED8" w:rsidP="00B65D83">
            <w:r>
              <w:rPr>
                <w:rFonts w:eastAsia="Times New Roman"/>
                <w:lang w:eastAsia="en-CA"/>
              </w:rPr>
              <w:t>Not applicable</w:t>
            </w:r>
          </w:p>
        </w:tc>
      </w:tr>
      <w:tr w:rsidR="00110ED8" w:rsidRPr="00BF2504" w14:paraId="59A31010" w14:textId="77777777" w:rsidTr="00110ED8">
        <w:trPr>
          <w:trHeight w:val="300"/>
        </w:trPr>
        <w:tc>
          <w:tcPr>
            <w:tcW w:w="1765" w:type="pct"/>
            <w:hideMark/>
          </w:tcPr>
          <w:p w14:paraId="4D22AAA3" w14:textId="77777777" w:rsidR="00110ED8" w:rsidRPr="00BF2504" w:rsidRDefault="00110ED8" w:rsidP="00B65D83">
            <w:pPr>
              <w:pStyle w:val="TableBodyTextMIRB"/>
              <w:rPr>
                <w:rFonts w:eastAsia="Times New Roman"/>
                <w:lang w:eastAsia="en-CA"/>
              </w:rPr>
            </w:pPr>
            <w:r w:rsidRPr="00BF2504">
              <w:t>TOWN OF PELHAM</w:t>
            </w:r>
          </w:p>
        </w:tc>
        <w:tc>
          <w:tcPr>
            <w:tcW w:w="776" w:type="pct"/>
            <w:hideMark/>
          </w:tcPr>
          <w:p w14:paraId="45F9119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F24E103" w14:textId="77777777" w:rsidR="00110ED8" w:rsidRPr="00BF2504" w:rsidRDefault="00110ED8" w:rsidP="00B65D83">
            <w:pPr>
              <w:pStyle w:val="TableBodyTextMIRB"/>
              <w:rPr>
                <w:rFonts w:eastAsia="Times New Roman"/>
                <w:lang w:eastAsia="en-CA"/>
              </w:rPr>
            </w:pPr>
            <w:r w:rsidRPr="00BF2504">
              <w:t>PELHAM</w:t>
            </w:r>
          </w:p>
        </w:tc>
        <w:tc>
          <w:tcPr>
            <w:tcW w:w="825" w:type="pct"/>
            <w:noWrap/>
            <w:hideMark/>
          </w:tcPr>
          <w:p w14:paraId="44D92667" w14:textId="4CE04167" w:rsidR="00110ED8" w:rsidRPr="00BF2504" w:rsidRDefault="00110ED8" w:rsidP="00B65D83">
            <w:r>
              <w:rPr>
                <w:rFonts w:eastAsia="Times New Roman"/>
                <w:lang w:eastAsia="en-CA"/>
              </w:rPr>
              <w:t>Not applicable</w:t>
            </w:r>
          </w:p>
        </w:tc>
      </w:tr>
      <w:tr w:rsidR="00110ED8" w:rsidRPr="00BF2504" w14:paraId="08EFDE17" w14:textId="77777777" w:rsidTr="00110ED8">
        <w:trPr>
          <w:trHeight w:val="300"/>
        </w:trPr>
        <w:tc>
          <w:tcPr>
            <w:tcW w:w="1765" w:type="pct"/>
            <w:hideMark/>
          </w:tcPr>
          <w:p w14:paraId="5FAC1D10" w14:textId="77777777" w:rsidR="00110ED8" w:rsidRPr="00BF2504" w:rsidRDefault="00110ED8" w:rsidP="00B65D83">
            <w:pPr>
              <w:pStyle w:val="TableBodyTextMIRB"/>
              <w:rPr>
                <w:rFonts w:eastAsia="Times New Roman"/>
                <w:lang w:eastAsia="en-CA"/>
              </w:rPr>
            </w:pPr>
            <w:r w:rsidRPr="00BF2504">
              <w:t>TOWN OF PENETANGUISHENE</w:t>
            </w:r>
          </w:p>
        </w:tc>
        <w:tc>
          <w:tcPr>
            <w:tcW w:w="776" w:type="pct"/>
            <w:hideMark/>
          </w:tcPr>
          <w:p w14:paraId="68E3D43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7502C6D" w14:textId="77777777" w:rsidR="00110ED8" w:rsidRPr="00BF2504" w:rsidRDefault="00110ED8" w:rsidP="00B65D83">
            <w:pPr>
              <w:pStyle w:val="TableBodyTextMIRB"/>
              <w:rPr>
                <w:rFonts w:eastAsia="Times New Roman"/>
                <w:lang w:eastAsia="en-CA"/>
              </w:rPr>
            </w:pPr>
            <w:r w:rsidRPr="00BF2504">
              <w:t>PENETANGUISHENE</w:t>
            </w:r>
          </w:p>
        </w:tc>
        <w:tc>
          <w:tcPr>
            <w:tcW w:w="825" w:type="pct"/>
            <w:noWrap/>
            <w:hideMark/>
          </w:tcPr>
          <w:p w14:paraId="29C51629" w14:textId="158D7DC2" w:rsidR="00110ED8" w:rsidRPr="00BF2504" w:rsidRDefault="00110ED8" w:rsidP="00B65D83">
            <w:r>
              <w:rPr>
                <w:rFonts w:eastAsia="Times New Roman"/>
                <w:lang w:eastAsia="en-CA"/>
              </w:rPr>
              <w:t>Not applicable</w:t>
            </w:r>
          </w:p>
        </w:tc>
      </w:tr>
      <w:tr w:rsidR="00110ED8" w:rsidRPr="00BF2504" w14:paraId="398A1A51" w14:textId="77777777" w:rsidTr="00110ED8">
        <w:trPr>
          <w:trHeight w:val="300"/>
        </w:trPr>
        <w:tc>
          <w:tcPr>
            <w:tcW w:w="1765" w:type="pct"/>
            <w:hideMark/>
          </w:tcPr>
          <w:p w14:paraId="7527DEDC" w14:textId="77777777" w:rsidR="00110ED8" w:rsidRPr="00BF2504" w:rsidRDefault="00110ED8" w:rsidP="00B65D83">
            <w:pPr>
              <w:pStyle w:val="TableBodyTextMIRB"/>
              <w:rPr>
                <w:rFonts w:eastAsia="Times New Roman"/>
                <w:lang w:eastAsia="en-CA"/>
              </w:rPr>
            </w:pPr>
            <w:r w:rsidRPr="00BF2504">
              <w:t>TOWN OF PERTH</w:t>
            </w:r>
          </w:p>
        </w:tc>
        <w:tc>
          <w:tcPr>
            <w:tcW w:w="776" w:type="pct"/>
            <w:hideMark/>
          </w:tcPr>
          <w:p w14:paraId="159D9B3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A57E857" w14:textId="77777777" w:rsidR="00110ED8" w:rsidRPr="00BF2504" w:rsidRDefault="00110ED8" w:rsidP="00B65D83">
            <w:pPr>
              <w:pStyle w:val="TableBodyTextMIRB"/>
              <w:rPr>
                <w:rFonts w:eastAsia="Times New Roman"/>
                <w:lang w:eastAsia="en-CA"/>
              </w:rPr>
            </w:pPr>
            <w:r w:rsidRPr="00BF2504">
              <w:t>PERTH</w:t>
            </w:r>
          </w:p>
        </w:tc>
        <w:tc>
          <w:tcPr>
            <w:tcW w:w="825" w:type="pct"/>
            <w:noWrap/>
            <w:hideMark/>
          </w:tcPr>
          <w:p w14:paraId="79793243" w14:textId="53F0164D" w:rsidR="00110ED8" w:rsidRPr="00BF2504" w:rsidRDefault="00110ED8" w:rsidP="00B65D83">
            <w:r>
              <w:rPr>
                <w:rFonts w:eastAsia="Times New Roman"/>
                <w:lang w:eastAsia="en-CA"/>
              </w:rPr>
              <w:t>Not applicable</w:t>
            </w:r>
          </w:p>
        </w:tc>
      </w:tr>
      <w:tr w:rsidR="00110ED8" w:rsidRPr="00BF2504" w14:paraId="30A2841A" w14:textId="77777777" w:rsidTr="00110ED8">
        <w:trPr>
          <w:trHeight w:val="300"/>
        </w:trPr>
        <w:tc>
          <w:tcPr>
            <w:tcW w:w="1765" w:type="pct"/>
            <w:hideMark/>
          </w:tcPr>
          <w:p w14:paraId="02207783" w14:textId="77777777" w:rsidR="00110ED8" w:rsidRPr="00BF2504" w:rsidRDefault="00110ED8" w:rsidP="00B65D83">
            <w:pPr>
              <w:pStyle w:val="TableBodyTextMIRB"/>
              <w:rPr>
                <w:rFonts w:eastAsia="Times New Roman"/>
                <w:lang w:eastAsia="en-CA"/>
              </w:rPr>
            </w:pPr>
            <w:r w:rsidRPr="00BF2504">
              <w:t>TOWN OF PETAWAWA</w:t>
            </w:r>
          </w:p>
        </w:tc>
        <w:tc>
          <w:tcPr>
            <w:tcW w:w="776" w:type="pct"/>
            <w:hideMark/>
          </w:tcPr>
          <w:p w14:paraId="3295872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D6E9D3E" w14:textId="77777777" w:rsidR="00110ED8" w:rsidRPr="00BF2504" w:rsidRDefault="00110ED8" w:rsidP="00B65D83">
            <w:pPr>
              <w:pStyle w:val="TableBodyTextMIRB"/>
              <w:rPr>
                <w:rFonts w:eastAsia="Times New Roman"/>
                <w:lang w:eastAsia="en-CA"/>
              </w:rPr>
            </w:pPr>
            <w:r w:rsidRPr="00BF2504">
              <w:t>PETAWAWA</w:t>
            </w:r>
          </w:p>
        </w:tc>
        <w:tc>
          <w:tcPr>
            <w:tcW w:w="825" w:type="pct"/>
            <w:noWrap/>
            <w:hideMark/>
          </w:tcPr>
          <w:p w14:paraId="0793153D" w14:textId="21F80B91" w:rsidR="00110ED8" w:rsidRPr="00BF2504" w:rsidRDefault="00110ED8" w:rsidP="00B65D83">
            <w:r>
              <w:rPr>
                <w:rFonts w:eastAsia="Times New Roman"/>
                <w:lang w:eastAsia="en-CA"/>
              </w:rPr>
              <w:t>Not applicable</w:t>
            </w:r>
          </w:p>
        </w:tc>
      </w:tr>
      <w:tr w:rsidR="00110ED8" w:rsidRPr="00BF2504" w14:paraId="5B455497" w14:textId="77777777" w:rsidTr="00110ED8">
        <w:trPr>
          <w:trHeight w:val="300"/>
        </w:trPr>
        <w:tc>
          <w:tcPr>
            <w:tcW w:w="1765" w:type="pct"/>
            <w:hideMark/>
          </w:tcPr>
          <w:p w14:paraId="65B2A319" w14:textId="77777777" w:rsidR="00110ED8" w:rsidRPr="00BF2504" w:rsidRDefault="00110ED8" w:rsidP="00B65D83">
            <w:pPr>
              <w:pStyle w:val="TableBodyTextMIRB"/>
              <w:rPr>
                <w:rFonts w:eastAsia="Times New Roman"/>
                <w:lang w:eastAsia="en-CA"/>
              </w:rPr>
            </w:pPr>
            <w:r w:rsidRPr="00BF2504">
              <w:t>TOWN OF PETROLIA</w:t>
            </w:r>
          </w:p>
        </w:tc>
        <w:tc>
          <w:tcPr>
            <w:tcW w:w="776" w:type="pct"/>
            <w:hideMark/>
          </w:tcPr>
          <w:p w14:paraId="1127E52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28DDDCF" w14:textId="77777777" w:rsidR="00110ED8" w:rsidRPr="00BF2504" w:rsidRDefault="00110ED8" w:rsidP="00B65D83">
            <w:pPr>
              <w:pStyle w:val="TableBodyTextMIRB"/>
              <w:rPr>
                <w:rFonts w:eastAsia="Times New Roman"/>
                <w:lang w:eastAsia="en-CA"/>
              </w:rPr>
            </w:pPr>
            <w:r w:rsidRPr="00BF2504">
              <w:t>PETROLIA</w:t>
            </w:r>
          </w:p>
        </w:tc>
        <w:tc>
          <w:tcPr>
            <w:tcW w:w="825" w:type="pct"/>
            <w:noWrap/>
            <w:hideMark/>
          </w:tcPr>
          <w:p w14:paraId="5783183A" w14:textId="15FBA97F" w:rsidR="00110ED8" w:rsidRPr="00BF2504" w:rsidRDefault="00110ED8" w:rsidP="00B65D83">
            <w:r>
              <w:rPr>
                <w:rFonts w:eastAsia="Times New Roman"/>
                <w:lang w:eastAsia="en-CA"/>
              </w:rPr>
              <w:t>Not applicable</w:t>
            </w:r>
          </w:p>
        </w:tc>
      </w:tr>
      <w:tr w:rsidR="00110ED8" w:rsidRPr="00BF2504" w14:paraId="1B41B0A2" w14:textId="77777777" w:rsidTr="00110ED8">
        <w:trPr>
          <w:trHeight w:val="300"/>
        </w:trPr>
        <w:tc>
          <w:tcPr>
            <w:tcW w:w="1765" w:type="pct"/>
            <w:hideMark/>
          </w:tcPr>
          <w:p w14:paraId="0DCB17CD" w14:textId="77777777" w:rsidR="00110ED8" w:rsidRPr="00BF2504" w:rsidRDefault="00110ED8" w:rsidP="00B65D83">
            <w:pPr>
              <w:pStyle w:val="TableBodyTextMIRB"/>
              <w:rPr>
                <w:rFonts w:eastAsia="Times New Roman"/>
                <w:lang w:eastAsia="en-CA"/>
              </w:rPr>
            </w:pPr>
            <w:r w:rsidRPr="00BF2504">
              <w:t>TOWN OF PLYMPTON-WYOMING</w:t>
            </w:r>
          </w:p>
        </w:tc>
        <w:tc>
          <w:tcPr>
            <w:tcW w:w="776" w:type="pct"/>
            <w:hideMark/>
          </w:tcPr>
          <w:p w14:paraId="435CB90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7328201" w14:textId="77777777" w:rsidR="00110ED8" w:rsidRPr="00BF2504" w:rsidRDefault="00110ED8" w:rsidP="00B65D83">
            <w:pPr>
              <w:pStyle w:val="TableBodyTextMIRB"/>
              <w:rPr>
                <w:rFonts w:eastAsia="Times New Roman"/>
                <w:lang w:eastAsia="en-CA"/>
              </w:rPr>
            </w:pPr>
            <w:r w:rsidRPr="00BF2504">
              <w:t>PLYMPTON-WYOMING</w:t>
            </w:r>
          </w:p>
        </w:tc>
        <w:tc>
          <w:tcPr>
            <w:tcW w:w="825" w:type="pct"/>
            <w:noWrap/>
            <w:hideMark/>
          </w:tcPr>
          <w:p w14:paraId="47B23901" w14:textId="50683D1A" w:rsidR="00110ED8" w:rsidRPr="00BF2504" w:rsidRDefault="00110ED8" w:rsidP="00B65D83">
            <w:r>
              <w:rPr>
                <w:rFonts w:eastAsia="Times New Roman"/>
                <w:lang w:eastAsia="en-CA"/>
              </w:rPr>
              <w:t>Not applicable</w:t>
            </w:r>
          </w:p>
        </w:tc>
      </w:tr>
      <w:tr w:rsidR="00110ED8" w:rsidRPr="00BF2504" w14:paraId="773CF4D9" w14:textId="77777777" w:rsidTr="00110ED8">
        <w:trPr>
          <w:trHeight w:val="300"/>
        </w:trPr>
        <w:tc>
          <w:tcPr>
            <w:tcW w:w="1765" w:type="pct"/>
            <w:hideMark/>
          </w:tcPr>
          <w:p w14:paraId="42220574" w14:textId="77777777" w:rsidR="00110ED8" w:rsidRPr="00BF2504" w:rsidRDefault="00110ED8" w:rsidP="00B65D83">
            <w:pPr>
              <w:pStyle w:val="TableBodyTextMIRB"/>
              <w:rPr>
                <w:rFonts w:eastAsia="Times New Roman"/>
                <w:lang w:eastAsia="en-CA"/>
              </w:rPr>
            </w:pPr>
            <w:r w:rsidRPr="00BF2504">
              <w:t>TOWN OF PRESCOTT</w:t>
            </w:r>
          </w:p>
        </w:tc>
        <w:tc>
          <w:tcPr>
            <w:tcW w:w="776" w:type="pct"/>
            <w:hideMark/>
          </w:tcPr>
          <w:p w14:paraId="2E37FB5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4B3493F" w14:textId="77777777" w:rsidR="00110ED8" w:rsidRPr="00BF2504" w:rsidRDefault="00110ED8" w:rsidP="00B65D83">
            <w:pPr>
              <w:pStyle w:val="TableBodyTextMIRB"/>
              <w:rPr>
                <w:rFonts w:eastAsia="Times New Roman"/>
                <w:lang w:eastAsia="en-CA"/>
              </w:rPr>
            </w:pPr>
            <w:r w:rsidRPr="00BF2504">
              <w:t>PRESCOTT</w:t>
            </w:r>
          </w:p>
        </w:tc>
        <w:tc>
          <w:tcPr>
            <w:tcW w:w="825" w:type="pct"/>
            <w:noWrap/>
            <w:hideMark/>
          </w:tcPr>
          <w:p w14:paraId="5D0DD8A4" w14:textId="0A16DFC7" w:rsidR="00110ED8" w:rsidRPr="00BF2504" w:rsidRDefault="00110ED8" w:rsidP="00B65D83">
            <w:r>
              <w:rPr>
                <w:rFonts w:eastAsia="Times New Roman"/>
                <w:lang w:eastAsia="en-CA"/>
              </w:rPr>
              <w:t>Not applicable</w:t>
            </w:r>
          </w:p>
        </w:tc>
      </w:tr>
      <w:tr w:rsidR="00110ED8" w:rsidRPr="00BF2504" w14:paraId="43812DAF" w14:textId="77777777" w:rsidTr="00110ED8">
        <w:trPr>
          <w:trHeight w:val="300"/>
        </w:trPr>
        <w:tc>
          <w:tcPr>
            <w:tcW w:w="1765" w:type="pct"/>
            <w:hideMark/>
          </w:tcPr>
          <w:p w14:paraId="788A30E6" w14:textId="77777777" w:rsidR="00110ED8" w:rsidRPr="00BF2504" w:rsidRDefault="00110ED8" w:rsidP="00B65D83">
            <w:pPr>
              <w:pStyle w:val="TableBodyTextMIRB"/>
              <w:rPr>
                <w:rFonts w:eastAsia="Times New Roman"/>
                <w:lang w:eastAsia="en-CA"/>
              </w:rPr>
            </w:pPr>
            <w:r w:rsidRPr="00BF2504">
              <w:t>TOWN OF RAINY RIVER</w:t>
            </w:r>
          </w:p>
        </w:tc>
        <w:tc>
          <w:tcPr>
            <w:tcW w:w="776" w:type="pct"/>
            <w:hideMark/>
          </w:tcPr>
          <w:p w14:paraId="6882E25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032D88A" w14:textId="77777777" w:rsidR="00110ED8" w:rsidRPr="00BF2504" w:rsidRDefault="00110ED8" w:rsidP="00B65D83">
            <w:pPr>
              <w:pStyle w:val="TableBodyTextMIRB"/>
              <w:rPr>
                <w:rFonts w:eastAsia="Times New Roman"/>
                <w:lang w:eastAsia="en-CA"/>
              </w:rPr>
            </w:pPr>
            <w:r w:rsidRPr="00BF2504">
              <w:t>RAINY RIVER</w:t>
            </w:r>
          </w:p>
        </w:tc>
        <w:tc>
          <w:tcPr>
            <w:tcW w:w="825" w:type="pct"/>
            <w:noWrap/>
            <w:hideMark/>
          </w:tcPr>
          <w:p w14:paraId="39A9D5F0" w14:textId="77888F88" w:rsidR="00110ED8" w:rsidRPr="00BF2504" w:rsidRDefault="00110ED8" w:rsidP="00B65D83">
            <w:r>
              <w:rPr>
                <w:rFonts w:eastAsia="Times New Roman"/>
                <w:lang w:eastAsia="en-CA"/>
              </w:rPr>
              <w:t>Not applicable</w:t>
            </w:r>
          </w:p>
        </w:tc>
      </w:tr>
      <w:tr w:rsidR="00110ED8" w:rsidRPr="00BF2504" w14:paraId="15ECC7C3" w14:textId="77777777" w:rsidTr="00110ED8">
        <w:trPr>
          <w:trHeight w:val="300"/>
        </w:trPr>
        <w:tc>
          <w:tcPr>
            <w:tcW w:w="1765" w:type="pct"/>
            <w:hideMark/>
          </w:tcPr>
          <w:p w14:paraId="4DC25E1A" w14:textId="77777777" w:rsidR="00110ED8" w:rsidRPr="00BF2504" w:rsidRDefault="00110ED8" w:rsidP="00B65D83">
            <w:pPr>
              <w:pStyle w:val="TableBodyTextMIRB"/>
              <w:rPr>
                <w:rFonts w:eastAsia="Times New Roman"/>
                <w:lang w:eastAsia="en-CA"/>
              </w:rPr>
            </w:pPr>
            <w:r w:rsidRPr="00BF2504">
              <w:t>TOWN OF RENFREW</w:t>
            </w:r>
          </w:p>
        </w:tc>
        <w:tc>
          <w:tcPr>
            <w:tcW w:w="776" w:type="pct"/>
            <w:hideMark/>
          </w:tcPr>
          <w:p w14:paraId="34A0E8E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C12ECFC" w14:textId="77777777" w:rsidR="00110ED8" w:rsidRPr="00BF2504" w:rsidRDefault="00110ED8" w:rsidP="00B65D83">
            <w:pPr>
              <w:pStyle w:val="TableBodyTextMIRB"/>
              <w:rPr>
                <w:rFonts w:eastAsia="Times New Roman"/>
                <w:lang w:eastAsia="en-CA"/>
              </w:rPr>
            </w:pPr>
            <w:r w:rsidRPr="00BF2504">
              <w:t>RENFREW</w:t>
            </w:r>
          </w:p>
        </w:tc>
        <w:tc>
          <w:tcPr>
            <w:tcW w:w="825" w:type="pct"/>
            <w:noWrap/>
            <w:hideMark/>
          </w:tcPr>
          <w:p w14:paraId="1D1A52F2" w14:textId="44B855F9" w:rsidR="00110ED8" w:rsidRPr="00BF2504" w:rsidRDefault="00110ED8" w:rsidP="00B65D83">
            <w:r>
              <w:rPr>
                <w:rFonts w:eastAsia="Times New Roman"/>
                <w:lang w:eastAsia="en-CA"/>
              </w:rPr>
              <w:t>Not applicable</w:t>
            </w:r>
          </w:p>
        </w:tc>
      </w:tr>
      <w:tr w:rsidR="00110ED8" w:rsidRPr="00BF2504" w14:paraId="677CA5A1" w14:textId="77777777" w:rsidTr="00110ED8">
        <w:trPr>
          <w:trHeight w:val="300"/>
        </w:trPr>
        <w:tc>
          <w:tcPr>
            <w:tcW w:w="1765" w:type="pct"/>
            <w:hideMark/>
          </w:tcPr>
          <w:p w14:paraId="37B84002" w14:textId="77777777" w:rsidR="00110ED8" w:rsidRPr="00BF2504" w:rsidRDefault="00110ED8" w:rsidP="00B65D83">
            <w:pPr>
              <w:pStyle w:val="TableBodyTextMIRB"/>
              <w:rPr>
                <w:rFonts w:eastAsia="Times New Roman"/>
                <w:lang w:eastAsia="en-CA"/>
              </w:rPr>
            </w:pPr>
            <w:r w:rsidRPr="00BF2504">
              <w:t>TOWN OF RICHMOND HILL</w:t>
            </w:r>
          </w:p>
        </w:tc>
        <w:tc>
          <w:tcPr>
            <w:tcW w:w="776" w:type="pct"/>
            <w:hideMark/>
          </w:tcPr>
          <w:p w14:paraId="327C61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8A5C3C9" w14:textId="77777777" w:rsidR="00110ED8" w:rsidRPr="00BF2504" w:rsidRDefault="00110ED8" w:rsidP="00B65D83">
            <w:pPr>
              <w:pStyle w:val="TableBodyTextMIRB"/>
              <w:rPr>
                <w:rFonts w:eastAsia="Times New Roman"/>
                <w:lang w:eastAsia="en-CA"/>
              </w:rPr>
            </w:pPr>
            <w:r w:rsidRPr="00BF2504">
              <w:t>RICHMOND HILL</w:t>
            </w:r>
          </w:p>
        </w:tc>
        <w:tc>
          <w:tcPr>
            <w:tcW w:w="825" w:type="pct"/>
            <w:noWrap/>
            <w:hideMark/>
          </w:tcPr>
          <w:p w14:paraId="3A54EFB4" w14:textId="6739BB10" w:rsidR="00110ED8" w:rsidRPr="00BF2504" w:rsidRDefault="00110ED8" w:rsidP="00B65D83">
            <w:r>
              <w:rPr>
                <w:rFonts w:eastAsia="Times New Roman"/>
                <w:lang w:eastAsia="en-CA"/>
              </w:rPr>
              <w:t>Not applicable</w:t>
            </w:r>
          </w:p>
        </w:tc>
      </w:tr>
      <w:tr w:rsidR="00110ED8" w:rsidRPr="00BF2504" w14:paraId="69BD165F" w14:textId="77777777" w:rsidTr="00110ED8">
        <w:trPr>
          <w:trHeight w:val="300"/>
        </w:trPr>
        <w:tc>
          <w:tcPr>
            <w:tcW w:w="1765" w:type="pct"/>
            <w:hideMark/>
          </w:tcPr>
          <w:p w14:paraId="33EAF824" w14:textId="77777777" w:rsidR="00110ED8" w:rsidRPr="00BF2504" w:rsidRDefault="00110ED8" w:rsidP="00B65D83">
            <w:pPr>
              <w:pStyle w:val="TableBodyTextMIRB"/>
              <w:rPr>
                <w:rFonts w:eastAsia="Times New Roman"/>
                <w:lang w:eastAsia="en-CA"/>
              </w:rPr>
            </w:pPr>
            <w:r w:rsidRPr="00BF2504">
              <w:t>TOWN OF SAUGEEN SHORES</w:t>
            </w:r>
          </w:p>
        </w:tc>
        <w:tc>
          <w:tcPr>
            <w:tcW w:w="776" w:type="pct"/>
            <w:hideMark/>
          </w:tcPr>
          <w:p w14:paraId="583E511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9B91121" w14:textId="77777777" w:rsidR="00110ED8" w:rsidRPr="00BF2504" w:rsidRDefault="00110ED8" w:rsidP="00B65D83">
            <w:pPr>
              <w:pStyle w:val="TableBodyTextMIRB"/>
              <w:rPr>
                <w:rFonts w:eastAsia="Times New Roman"/>
                <w:lang w:eastAsia="en-CA"/>
              </w:rPr>
            </w:pPr>
            <w:r w:rsidRPr="00BF2504">
              <w:t>SAUGEEN SHORES</w:t>
            </w:r>
          </w:p>
        </w:tc>
        <w:tc>
          <w:tcPr>
            <w:tcW w:w="825" w:type="pct"/>
            <w:noWrap/>
            <w:hideMark/>
          </w:tcPr>
          <w:p w14:paraId="7BD306E9" w14:textId="63ABCB7E" w:rsidR="00110ED8" w:rsidRPr="00BF2504" w:rsidRDefault="00110ED8" w:rsidP="00B65D83">
            <w:r>
              <w:rPr>
                <w:rFonts w:eastAsia="Times New Roman"/>
                <w:lang w:eastAsia="en-CA"/>
              </w:rPr>
              <w:t>Not applicable</w:t>
            </w:r>
          </w:p>
        </w:tc>
      </w:tr>
      <w:tr w:rsidR="00110ED8" w:rsidRPr="00BF2504" w14:paraId="543C60B9" w14:textId="77777777" w:rsidTr="00110ED8">
        <w:trPr>
          <w:trHeight w:val="300"/>
        </w:trPr>
        <w:tc>
          <w:tcPr>
            <w:tcW w:w="1765" w:type="pct"/>
            <w:hideMark/>
          </w:tcPr>
          <w:p w14:paraId="161032ED" w14:textId="77777777" w:rsidR="00110ED8" w:rsidRPr="00BF2504" w:rsidRDefault="00110ED8" w:rsidP="00B65D83">
            <w:pPr>
              <w:pStyle w:val="TableBodyTextMIRB"/>
              <w:rPr>
                <w:rFonts w:eastAsia="Times New Roman"/>
                <w:lang w:eastAsia="en-CA"/>
              </w:rPr>
            </w:pPr>
            <w:r w:rsidRPr="00BF2504">
              <w:t>TOWN OF SHELBURNE</w:t>
            </w:r>
          </w:p>
        </w:tc>
        <w:tc>
          <w:tcPr>
            <w:tcW w:w="776" w:type="pct"/>
            <w:hideMark/>
          </w:tcPr>
          <w:p w14:paraId="067E5D9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8D9BCEE" w14:textId="77777777" w:rsidR="00110ED8" w:rsidRPr="00BF2504" w:rsidRDefault="00110ED8" w:rsidP="00B65D83">
            <w:pPr>
              <w:pStyle w:val="TableBodyTextMIRB"/>
              <w:rPr>
                <w:rFonts w:eastAsia="Times New Roman"/>
                <w:lang w:eastAsia="en-CA"/>
              </w:rPr>
            </w:pPr>
            <w:r w:rsidRPr="00BF2504">
              <w:t>SHELBURNE</w:t>
            </w:r>
          </w:p>
        </w:tc>
        <w:tc>
          <w:tcPr>
            <w:tcW w:w="825" w:type="pct"/>
            <w:noWrap/>
            <w:hideMark/>
          </w:tcPr>
          <w:p w14:paraId="1431C417" w14:textId="3AC68153" w:rsidR="00110ED8" w:rsidRPr="00BF2504" w:rsidRDefault="00110ED8" w:rsidP="00B65D83">
            <w:r>
              <w:rPr>
                <w:rFonts w:eastAsia="Times New Roman"/>
                <w:lang w:eastAsia="en-CA"/>
              </w:rPr>
              <w:t>Not applicable</w:t>
            </w:r>
          </w:p>
        </w:tc>
      </w:tr>
      <w:tr w:rsidR="00110ED8" w:rsidRPr="00BF2504" w14:paraId="53B99696" w14:textId="77777777" w:rsidTr="00110ED8">
        <w:trPr>
          <w:trHeight w:val="300"/>
        </w:trPr>
        <w:tc>
          <w:tcPr>
            <w:tcW w:w="1765" w:type="pct"/>
            <w:hideMark/>
          </w:tcPr>
          <w:p w14:paraId="2B578628" w14:textId="77777777" w:rsidR="00110ED8" w:rsidRPr="00BF2504" w:rsidRDefault="00110ED8" w:rsidP="00B65D83">
            <w:pPr>
              <w:pStyle w:val="TableBodyTextMIRB"/>
              <w:rPr>
                <w:rFonts w:eastAsia="Times New Roman"/>
                <w:lang w:eastAsia="en-CA"/>
              </w:rPr>
            </w:pPr>
            <w:r w:rsidRPr="00BF2504">
              <w:t>TOWN OF SMITHS FALLS</w:t>
            </w:r>
          </w:p>
        </w:tc>
        <w:tc>
          <w:tcPr>
            <w:tcW w:w="776" w:type="pct"/>
            <w:hideMark/>
          </w:tcPr>
          <w:p w14:paraId="57C2640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785376A" w14:textId="77777777" w:rsidR="00110ED8" w:rsidRPr="00BF2504" w:rsidRDefault="00110ED8" w:rsidP="00B65D83">
            <w:pPr>
              <w:pStyle w:val="TableBodyTextMIRB"/>
              <w:rPr>
                <w:rFonts w:eastAsia="Times New Roman"/>
                <w:lang w:eastAsia="en-CA"/>
              </w:rPr>
            </w:pPr>
            <w:r w:rsidRPr="00BF2504">
              <w:t>SMITHS FALLS</w:t>
            </w:r>
          </w:p>
        </w:tc>
        <w:tc>
          <w:tcPr>
            <w:tcW w:w="825" w:type="pct"/>
            <w:noWrap/>
            <w:hideMark/>
          </w:tcPr>
          <w:p w14:paraId="2CABBE8B" w14:textId="2417898E" w:rsidR="00110ED8" w:rsidRPr="00BF2504" w:rsidRDefault="00110ED8" w:rsidP="00B65D83">
            <w:r>
              <w:rPr>
                <w:rFonts w:eastAsia="Times New Roman"/>
                <w:lang w:eastAsia="en-CA"/>
              </w:rPr>
              <w:t>Not applicable</w:t>
            </w:r>
          </w:p>
        </w:tc>
      </w:tr>
      <w:tr w:rsidR="00110ED8" w:rsidRPr="00BF2504" w14:paraId="62954EC3" w14:textId="77777777" w:rsidTr="00110ED8">
        <w:trPr>
          <w:trHeight w:val="300"/>
        </w:trPr>
        <w:tc>
          <w:tcPr>
            <w:tcW w:w="1765" w:type="pct"/>
            <w:hideMark/>
          </w:tcPr>
          <w:p w14:paraId="11D2EC42" w14:textId="77777777" w:rsidR="00110ED8" w:rsidRPr="00BF2504" w:rsidRDefault="00110ED8" w:rsidP="00B65D83">
            <w:pPr>
              <w:pStyle w:val="TableBodyTextMIRB"/>
              <w:rPr>
                <w:rFonts w:eastAsia="Times New Roman"/>
                <w:lang w:eastAsia="en-CA"/>
              </w:rPr>
            </w:pPr>
            <w:r w:rsidRPr="00BF2504">
              <w:t>TOWN OF SMOOTH ROCK FALLS</w:t>
            </w:r>
          </w:p>
        </w:tc>
        <w:tc>
          <w:tcPr>
            <w:tcW w:w="776" w:type="pct"/>
            <w:hideMark/>
          </w:tcPr>
          <w:p w14:paraId="63BE6BC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3A90C9" w14:textId="77777777" w:rsidR="00110ED8" w:rsidRPr="00BF2504" w:rsidRDefault="00110ED8" w:rsidP="00B65D83">
            <w:pPr>
              <w:pStyle w:val="TableBodyTextMIRB"/>
              <w:rPr>
                <w:rFonts w:eastAsia="Times New Roman"/>
                <w:lang w:eastAsia="en-CA"/>
              </w:rPr>
            </w:pPr>
            <w:r w:rsidRPr="00BF2504">
              <w:t>SMOOTH ROCK FALLS</w:t>
            </w:r>
          </w:p>
        </w:tc>
        <w:tc>
          <w:tcPr>
            <w:tcW w:w="825" w:type="pct"/>
            <w:noWrap/>
            <w:hideMark/>
          </w:tcPr>
          <w:p w14:paraId="30D1256B" w14:textId="70C46669" w:rsidR="00110ED8" w:rsidRPr="00BF2504" w:rsidRDefault="00110ED8" w:rsidP="00B65D83">
            <w:r>
              <w:rPr>
                <w:rFonts w:eastAsia="Times New Roman"/>
                <w:lang w:eastAsia="en-CA"/>
              </w:rPr>
              <w:t>Not applicable</w:t>
            </w:r>
          </w:p>
        </w:tc>
      </w:tr>
      <w:tr w:rsidR="00110ED8" w:rsidRPr="00BF2504" w14:paraId="3C6ADCAC" w14:textId="77777777" w:rsidTr="00110ED8">
        <w:trPr>
          <w:trHeight w:val="300"/>
        </w:trPr>
        <w:tc>
          <w:tcPr>
            <w:tcW w:w="1765" w:type="pct"/>
            <w:hideMark/>
          </w:tcPr>
          <w:p w14:paraId="14FB8754" w14:textId="77777777" w:rsidR="00110ED8" w:rsidRPr="00BF2504" w:rsidRDefault="00110ED8" w:rsidP="00B65D83">
            <w:pPr>
              <w:pStyle w:val="TableBodyTextMIRB"/>
              <w:rPr>
                <w:rFonts w:eastAsia="Times New Roman"/>
                <w:lang w:eastAsia="en-CA"/>
              </w:rPr>
            </w:pPr>
            <w:r w:rsidRPr="00BF2504">
              <w:lastRenderedPageBreak/>
              <w:t>TOWN OF SOUTH BRUCE PENINSULA</w:t>
            </w:r>
          </w:p>
        </w:tc>
        <w:tc>
          <w:tcPr>
            <w:tcW w:w="776" w:type="pct"/>
            <w:hideMark/>
          </w:tcPr>
          <w:p w14:paraId="108357F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9D360C6" w14:textId="77777777" w:rsidR="00110ED8" w:rsidRPr="00BF2504" w:rsidRDefault="00110ED8" w:rsidP="00B65D83">
            <w:pPr>
              <w:pStyle w:val="TableBodyTextMIRB"/>
              <w:rPr>
                <w:rFonts w:eastAsia="Times New Roman"/>
                <w:lang w:eastAsia="en-CA"/>
              </w:rPr>
            </w:pPr>
            <w:r w:rsidRPr="00BF2504">
              <w:t>SOUTH BRUCE PENINSULA</w:t>
            </w:r>
          </w:p>
        </w:tc>
        <w:tc>
          <w:tcPr>
            <w:tcW w:w="825" w:type="pct"/>
            <w:noWrap/>
            <w:hideMark/>
          </w:tcPr>
          <w:p w14:paraId="5D3459EE" w14:textId="5ADAD6C0" w:rsidR="00110ED8" w:rsidRPr="00BF2504" w:rsidRDefault="00110ED8" w:rsidP="00B65D83">
            <w:r>
              <w:rPr>
                <w:rFonts w:eastAsia="Times New Roman"/>
                <w:lang w:eastAsia="en-CA"/>
              </w:rPr>
              <w:t>Not applicable</w:t>
            </w:r>
          </w:p>
        </w:tc>
      </w:tr>
      <w:tr w:rsidR="00110ED8" w:rsidRPr="00BF2504" w14:paraId="3D2B7015" w14:textId="77777777" w:rsidTr="00110ED8">
        <w:trPr>
          <w:trHeight w:val="300"/>
        </w:trPr>
        <w:tc>
          <w:tcPr>
            <w:tcW w:w="1765" w:type="pct"/>
            <w:hideMark/>
          </w:tcPr>
          <w:p w14:paraId="6AA08AD3" w14:textId="77777777" w:rsidR="00110ED8" w:rsidRPr="00BF2504" w:rsidRDefault="00110ED8" w:rsidP="00B65D83">
            <w:pPr>
              <w:pStyle w:val="TableBodyTextMIRB"/>
              <w:rPr>
                <w:rFonts w:eastAsia="Times New Roman"/>
                <w:lang w:eastAsia="en-CA"/>
              </w:rPr>
            </w:pPr>
            <w:r w:rsidRPr="00BF2504">
              <w:t>TOWN OF SPANISH</w:t>
            </w:r>
          </w:p>
        </w:tc>
        <w:tc>
          <w:tcPr>
            <w:tcW w:w="776" w:type="pct"/>
            <w:hideMark/>
          </w:tcPr>
          <w:p w14:paraId="2BFAA06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8E8BB3A" w14:textId="77777777" w:rsidR="00110ED8" w:rsidRPr="00BF2504" w:rsidRDefault="00110ED8" w:rsidP="00B65D83">
            <w:pPr>
              <w:pStyle w:val="TableBodyTextMIRB"/>
              <w:rPr>
                <w:rFonts w:eastAsia="Times New Roman"/>
                <w:lang w:eastAsia="en-CA"/>
              </w:rPr>
            </w:pPr>
            <w:r w:rsidRPr="00BF2504">
              <w:t>SPANISH</w:t>
            </w:r>
          </w:p>
        </w:tc>
        <w:tc>
          <w:tcPr>
            <w:tcW w:w="825" w:type="pct"/>
            <w:noWrap/>
            <w:hideMark/>
          </w:tcPr>
          <w:p w14:paraId="23638D2B" w14:textId="3AAE6D5C" w:rsidR="00110ED8" w:rsidRPr="00BF2504" w:rsidRDefault="00110ED8" w:rsidP="00B65D83">
            <w:r>
              <w:rPr>
                <w:rFonts w:eastAsia="Times New Roman"/>
                <w:lang w:eastAsia="en-CA"/>
              </w:rPr>
              <w:t>Not applicable</w:t>
            </w:r>
          </w:p>
        </w:tc>
      </w:tr>
      <w:tr w:rsidR="00110ED8" w:rsidRPr="00BF2504" w14:paraId="057927B3" w14:textId="77777777" w:rsidTr="00110ED8">
        <w:trPr>
          <w:trHeight w:val="300"/>
        </w:trPr>
        <w:tc>
          <w:tcPr>
            <w:tcW w:w="1765" w:type="pct"/>
            <w:hideMark/>
          </w:tcPr>
          <w:p w14:paraId="467797B7" w14:textId="77777777" w:rsidR="00110ED8" w:rsidRPr="00BF2504" w:rsidRDefault="00110ED8" w:rsidP="00B65D83">
            <w:pPr>
              <w:pStyle w:val="TableBodyTextMIRB"/>
              <w:rPr>
                <w:rFonts w:eastAsia="Times New Roman"/>
                <w:lang w:eastAsia="en-CA"/>
              </w:rPr>
            </w:pPr>
            <w:r w:rsidRPr="00BF2504">
              <w:t>TOWN OF ST. MARYS</w:t>
            </w:r>
          </w:p>
        </w:tc>
        <w:tc>
          <w:tcPr>
            <w:tcW w:w="776" w:type="pct"/>
            <w:hideMark/>
          </w:tcPr>
          <w:p w14:paraId="7504294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AFCAC1" w14:textId="77777777" w:rsidR="00110ED8" w:rsidRPr="00BF2504" w:rsidRDefault="00110ED8" w:rsidP="00B65D83">
            <w:pPr>
              <w:pStyle w:val="TableBodyTextMIRB"/>
              <w:rPr>
                <w:rFonts w:eastAsia="Times New Roman"/>
                <w:lang w:eastAsia="en-CA"/>
              </w:rPr>
            </w:pPr>
            <w:r w:rsidRPr="00BF2504">
              <w:t>ST. MARYS</w:t>
            </w:r>
          </w:p>
        </w:tc>
        <w:tc>
          <w:tcPr>
            <w:tcW w:w="825" w:type="pct"/>
            <w:noWrap/>
            <w:hideMark/>
          </w:tcPr>
          <w:p w14:paraId="620218AA" w14:textId="124EDFF1" w:rsidR="00110ED8" w:rsidRPr="00BF2504" w:rsidRDefault="00110ED8" w:rsidP="00B65D83">
            <w:r>
              <w:rPr>
                <w:rFonts w:eastAsia="Times New Roman"/>
                <w:lang w:eastAsia="en-CA"/>
              </w:rPr>
              <w:t>Not applicable</w:t>
            </w:r>
          </w:p>
        </w:tc>
      </w:tr>
      <w:tr w:rsidR="00110ED8" w:rsidRPr="00BF2504" w14:paraId="1BBA0F91" w14:textId="77777777" w:rsidTr="00110ED8">
        <w:trPr>
          <w:trHeight w:val="300"/>
        </w:trPr>
        <w:tc>
          <w:tcPr>
            <w:tcW w:w="1765" w:type="pct"/>
            <w:hideMark/>
          </w:tcPr>
          <w:p w14:paraId="13F4ADC2" w14:textId="77777777" w:rsidR="00110ED8" w:rsidRPr="00BF2504" w:rsidRDefault="00110ED8" w:rsidP="00B65D83">
            <w:pPr>
              <w:pStyle w:val="TableBodyTextMIRB"/>
              <w:rPr>
                <w:rFonts w:eastAsia="Times New Roman"/>
                <w:lang w:eastAsia="en-CA"/>
              </w:rPr>
            </w:pPr>
            <w:r w:rsidRPr="00BF2504">
              <w:t>TOWN OF TECUMSEH</w:t>
            </w:r>
          </w:p>
        </w:tc>
        <w:tc>
          <w:tcPr>
            <w:tcW w:w="776" w:type="pct"/>
            <w:hideMark/>
          </w:tcPr>
          <w:p w14:paraId="2CBABA0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27E79A1" w14:textId="77777777" w:rsidR="00110ED8" w:rsidRPr="00BF2504" w:rsidRDefault="00110ED8" w:rsidP="00B65D83">
            <w:pPr>
              <w:pStyle w:val="TableBodyTextMIRB"/>
              <w:rPr>
                <w:rFonts w:eastAsia="Times New Roman"/>
                <w:lang w:eastAsia="en-CA"/>
              </w:rPr>
            </w:pPr>
            <w:r w:rsidRPr="00BF2504">
              <w:t>TECUMSEH</w:t>
            </w:r>
          </w:p>
        </w:tc>
        <w:tc>
          <w:tcPr>
            <w:tcW w:w="825" w:type="pct"/>
            <w:noWrap/>
            <w:hideMark/>
          </w:tcPr>
          <w:p w14:paraId="190CD0FC" w14:textId="3593CB66" w:rsidR="00110ED8" w:rsidRPr="00BF2504" w:rsidRDefault="00110ED8" w:rsidP="00B65D83">
            <w:r>
              <w:rPr>
                <w:rFonts w:eastAsia="Times New Roman"/>
                <w:lang w:eastAsia="en-CA"/>
              </w:rPr>
              <w:t>Not applicable</w:t>
            </w:r>
          </w:p>
        </w:tc>
      </w:tr>
      <w:tr w:rsidR="00110ED8" w:rsidRPr="00BF2504" w14:paraId="2F5AA8E5" w14:textId="77777777" w:rsidTr="00110ED8">
        <w:trPr>
          <w:trHeight w:val="300"/>
        </w:trPr>
        <w:tc>
          <w:tcPr>
            <w:tcW w:w="1765" w:type="pct"/>
            <w:hideMark/>
          </w:tcPr>
          <w:p w14:paraId="4BF3F41C" w14:textId="77777777" w:rsidR="00110ED8" w:rsidRPr="00BF2504" w:rsidRDefault="00110ED8" w:rsidP="00B65D83">
            <w:pPr>
              <w:pStyle w:val="TableBodyTextMIRB"/>
              <w:rPr>
                <w:rFonts w:eastAsia="Times New Roman"/>
                <w:lang w:eastAsia="en-CA"/>
              </w:rPr>
            </w:pPr>
            <w:r w:rsidRPr="00BF2504">
              <w:t>TOWN OF THE BLUE MOUNTAINS</w:t>
            </w:r>
          </w:p>
        </w:tc>
        <w:tc>
          <w:tcPr>
            <w:tcW w:w="776" w:type="pct"/>
            <w:hideMark/>
          </w:tcPr>
          <w:p w14:paraId="68E8A61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039C5D5" w14:textId="77777777" w:rsidR="00110ED8" w:rsidRPr="00BF2504" w:rsidRDefault="00110ED8" w:rsidP="00B65D83">
            <w:pPr>
              <w:pStyle w:val="TableBodyTextMIRB"/>
              <w:rPr>
                <w:rFonts w:eastAsia="Times New Roman"/>
                <w:lang w:eastAsia="en-CA"/>
              </w:rPr>
            </w:pPr>
            <w:r w:rsidRPr="00BF2504">
              <w:t>THE BLUE MOUNTAINS</w:t>
            </w:r>
          </w:p>
        </w:tc>
        <w:tc>
          <w:tcPr>
            <w:tcW w:w="825" w:type="pct"/>
            <w:noWrap/>
            <w:hideMark/>
          </w:tcPr>
          <w:p w14:paraId="03675CAA" w14:textId="42297936" w:rsidR="00110ED8" w:rsidRPr="00BF2504" w:rsidRDefault="00110ED8" w:rsidP="00B65D83">
            <w:r>
              <w:rPr>
                <w:rFonts w:eastAsia="Times New Roman"/>
                <w:lang w:eastAsia="en-CA"/>
              </w:rPr>
              <w:t>Not applicable</w:t>
            </w:r>
          </w:p>
        </w:tc>
      </w:tr>
      <w:tr w:rsidR="00110ED8" w:rsidRPr="00BF2504" w14:paraId="3B0B60DE" w14:textId="77777777" w:rsidTr="00110ED8">
        <w:trPr>
          <w:trHeight w:val="300"/>
        </w:trPr>
        <w:tc>
          <w:tcPr>
            <w:tcW w:w="1765" w:type="pct"/>
            <w:hideMark/>
          </w:tcPr>
          <w:p w14:paraId="440E2971" w14:textId="77777777" w:rsidR="00110ED8" w:rsidRPr="00BF2504" w:rsidRDefault="00110ED8" w:rsidP="00B65D83">
            <w:pPr>
              <w:pStyle w:val="TableBodyTextMIRB"/>
              <w:rPr>
                <w:rFonts w:eastAsia="Times New Roman"/>
                <w:lang w:eastAsia="en-CA"/>
              </w:rPr>
            </w:pPr>
            <w:r w:rsidRPr="00BF2504">
              <w:t>TOWN OF THESSALON</w:t>
            </w:r>
          </w:p>
        </w:tc>
        <w:tc>
          <w:tcPr>
            <w:tcW w:w="776" w:type="pct"/>
            <w:hideMark/>
          </w:tcPr>
          <w:p w14:paraId="6E589C2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6A9426" w14:textId="77777777" w:rsidR="00110ED8" w:rsidRPr="00BF2504" w:rsidRDefault="00110ED8" w:rsidP="00B65D83">
            <w:pPr>
              <w:pStyle w:val="TableBodyTextMIRB"/>
              <w:rPr>
                <w:rFonts w:eastAsia="Times New Roman"/>
                <w:lang w:eastAsia="en-CA"/>
              </w:rPr>
            </w:pPr>
            <w:r w:rsidRPr="00BF2504">
              <w:t>THESSALON</w:t>
            </w:r>
          </w:p>
        </w:tc>
        <w:tc>
          <w:tcPr>
            <w:tcW w:w="825" w:type="pct"/>
            <w:noWrap/>
            <w:hideMark/>
          </w:tcPr>
          <w:p w14:paraId="0BC260E1" w14:textId="65A43C55" w:rsidR="00110ED8" w:rsidRPr="00BF2504" w:rsidRDefault="00110ED8" w:rsidP="00B65D83">
            <w:r>
              <w:rPr>
                <w:rFonts w:eastAsia="Times New Roman"/>
                <w:lang w:eastAsia="en-CA"/>
              </w:rPr>
              <w:t>Not applicable</w:t>
            </w:r>
          </w:p>
        </w:tc>
      </w:tr>
      <w:tr w:rsidR="00110ED8" w:rsidRPr="00BF2504" w14:paraId="23E082E3" w14:textId="77777777" w:rsidTr="00110ED8">
        <w:trPr>
          <w:trHeight w:val="300"/>
        </w:trPr>
        <w:tc>
          <w:tcPr>
            <w:tcW w:w="1765" w:type="pct"/>
            <w:hideMark/>
          </w:tcPr>
          <w:p w14:paraId="3E900947" w14:textId="77777777" w:rsidR="00110ED8" w:rsidRPr="00BF2504" w:rsidRDefault="00110ED8" w:rsidP="00B65D83">
            <w:pPr>
              <w:pStyle w:val="TableBodyTextMIRB"/>
              <w:rPr>
                <w:rFonts w:eastAsia="Times New Roman"/>
                <w:lang w:eastAsia="en-CA"/>
              </w:rPr>
            </w:pPr>
            <w:r w:rsidRPr="00BF2504">
              <w:t>TOWN OF TILLSONBURG</w:t>
            </w:r>
          </w:p>
        </w:tc>
        <w:tc>
          <w:tcPr>
            <w:tcW w:w="776" w:type="pct"/>
            <w:hideMark/>
          </w:tcPr>
          <w:p w14:paraId="36C0C07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A43647" w14:textId="77777777" w:rsidR="00110ED8" w:rsidRPr="00BF2504" w:rsidRDefault="00110ED8" w:rsidP="00B65D83">
            <w:pPr>
              <w:pStyle w:val="TableBodyTextMIRB"/>
              <w:rPr>
                <w:rFonts w:eastAsia="Times New Roman"/>
                <w:lang w:eastAsia="en-CA"/>
              </w:rPr>
            </w:pPr>
            <w:r w:rsidRPr="00BF2504">
              <w:t>TILLSONBURG</w:t>
            </w:r>
          </w:p>
        </w:tc>
        <w:tc>
          <w:tcPr>
            <w:tcW w:w="825" w:type="pct"/>
            <w:noWrap/>
            <w:hideMark/>
          </w:tcPr>
          <w:p w14:paraId="05C2F93E" w14:textId="143304C8" w:rsidR="00110ED8" w:rsidRPr="00BF2504" w:rsidRDefault="00110ED8" w:rsidP="00B65D83">
            <w:r>
              <w:rPr>
                <w:rFonts w:eastAsia="Times New Roman"/>
                <w:lang w:eastAsia="en-CA"/>
              </w:rPr>
              <w:t>Not applicable</w:t>
            </w:r>
          </w:p>
        </w:tc>
      </w:tr>
      <w:tr w:rsidR="00110ED8" w:rsidRPr="00BF2504" w14:paraId="75903E0F" w14:textId="77777777" w:rsidTr="00110ED8">
        <w:trPr>
          <w:trHeight w:val="300"/>
        </w:trPr>
        <w:tc>
          <w:tcPr>
            <w:tcW w:w="1765" w:type="pct"/>
            <w:hideMark/>
          </w:tcPr>
          <w:p w14:paraId="7709FD40" w14:textId="77777777" w:rsidR="00110ED8" w:rsidRPr="00BF2504" w:rsidRDefault="00110ED8" w:rsidP="00B65D83">
            <w:pPr>
              <w:pStyle w:val="TableBodyTextMIRB"/>
              <w:rPr>
                <w:rFonts w:eastAsia="Times New Roman"/>
                <w:lang w:eastAsia="en-CA"/>
              </w:rPr>
            </w:pPr>
            <w:r w:rsidRPr="00BF2504">
              <w:t>TOWN OF WASAGA BEACH</w:t>
            </w:r>
          </w:p>
        </w:tc>
        <w:tc>
          <w:tcPr>
            <w:tcW w:w="776" w:type="pct"/>
            <w:hideMark/>
          </w:tcPr>
          <w:p w14:paraId="554588B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799E5A9" w14:textId="77777777" w:rsidR="00110ED8" w:rsidRPr="00BF2504" w:rsidRDefault="00110ED8" w:rsidP="00B65D83">
            <w:pPr>
              <w:pStyle w:val="TableBodyTextMIRB"/>
              <w:rPr>
                <w:rFonts w:eastAsia="Times New Roman"/>
                <w:lang w:eastAsia="en-CA"/>
              </w:rPr>
            </w:pPr>
            <w:r w:rsidRPr="00BF2504">
              <w:t>WASAGA BEACH</w:t>
            </w:r>
          </w:p>
        </w:tc>
        <w:tc>
          <w:tcPr>
            <w:tcW w:w="825" w:type="pct"/>
            <w:noWrap/>
            <w:hideMark/>
          </w:tcPr>
          <w:p w14:paraId="160C6BCC" w14:textId="54A0418B" w:rsidR="00110ED8" w:rsidRPr="00BF2504" w:rsidRDefault="00110ED8" w:rsidP="00B65D83">
            <w:r>
              <w:rPr>
                <w:rFonts w:eastAsia="Times New Roman"/>
                <w:lang w:eastAsia="en-CA"/>
              </w:rPr>
              <w:t>Not applicable</w:t>
            </w:r>
          </w:p>
        </w:tc>
      </w:tr>
      <w:tr w:rsidR="00110ED8" w:rsidRPr="00BF2504" w14:paraId="31097878" w14:textId="77777777" w:rsidTr="00110ED8">
        <w:trPr>
          <w:trHeight w:val="300"/>
        </w:trPr>
        <w:tc>
          <w:tcPr>
            <w:tcW w:w="1765" w:type="pct"/>
            <w:hideMark/>
          </w:tcPr>
          <w:p w14:paraId="39A9B432" w14:textId="77777777" w:rsidR="00110ED8" w:rsidRPr="00BF2504" w:rsidRDefault="00110ED8" w:rsidP="00B65D83">
            <w:pPr>
              <w:pStyle w:val="TableBodyTextMIRB"/>
              <w:rPr>
                <w:rFonts w:eastAsia="Times New Roman"/>
                <w:lang w:eastAsia="en-CA"/>
              </w:rPr>
            </w:pPr>
            <w:r w:rsidRPr="00BF2504">
              <w:t>TOWN OF WHITBY</w:t>
            </w:r>
          </w:p>
        </w:tc>
        <w:tc>
          <w:tcPr>
            <w:tcW w:w="776" w:type="pct"/>
            <w:hideMark/>
          </w:tcPr>
          <w:p w14:paraId="3E72A79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F956736" w14:textId="77777777" w:rsidR="00110ED8" w:rsidRPr="00BF2504" w:rsidRDefault="00110ED8" w:rsidP="00B65D83">
            <w:pPr>
              <w:pStyle w:val="TableBodyTextMIRB"/>
              <w:rPr>
                <w:rFonts w:eastAsia="Times New Roman"/>
                <w:lang w:eastAsia="en-CA"/>
              </w:rPr>
            </w:pPr>
            <w:r w:rsidRPr="00BF2504">
              <w:t>WHITBY</w:t>
            </w:r>
          </w:p>
        </w:tc>
        <w:tc>
          <w:tcPr>
            <w:tcW w:w="825" w:type="pct"/>
            <w:noWrap/>
            <w:hideMark/>
          </w:tcPr>
          <w:p w14:paraId="31A56466" w14:textId="39137BBB" w:rsidR="00110ED8" w:rsidRPr="00BF2504" w:rsidRDefault="00110ED8" w:rsidP="00B65D83">
            <w:r>
              <w:rPr>
                <w:rFonts w:eastAsia="Times New Roman"/>
                <w:lang w:eastAsia="en-CA"/>
              </w:rPr>
              <w:t>Not applicable</w:t>
            </w:r>
          </w:p>
        </w:tc>
      </w:tr>
      <w:tr w:rsidR="00110ED8" w:rsidRPr="00BF2504" w14:paraId="1B78B00C" w14:textId="77777777" w:rsidTr="00110ED8">
        <w:trPr>
          <w:trHeight w:val="300"/>
        </w:trPr>
        <w:tc>
          <w:tcPr>
            <w:tcW w:w="1765" w:type="pct"/>
            <w:hideMark/>
          </w:tcPr>
          <w:p w14:paraId="535F5E26" w14:textId="77777777" w:rsidR="00110ED8" w:rsidRPr="00BF2504" w:rsidRDefault="00110ED8" w:rsidP="00B65D83">
            <w:pPr>
              <w:pStyle w:val="TableBodyTextMIRB"/>
              <w:rPr>
                <w:rFonts w:eastAsia="Times New Roman"/>
                <w:lang w:eastAsia="en-CA"/>
              </w:rPr>
            </w:pPr>
            <w:r w:rsidRPr="00BF2504">
              <w:t>TOWN OF WHITCHURCH-STOUFFVILLE</w:t>
            </w:r>
          </w:p>
        </w:tc>
        <w:tc>
          <w:tcPr>
            <w:tcW w:w="776" w:type="pct"/>
            <w:hideMark/>
          </w:tcPr>
          <w:p w14:paraId="0CABA76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0410A55" w14:textId="77777777" w:rsidR="00110ED8" w:rsidRPr="00BF2504" w:rsidRDefault="00110ED8" w:rsidP="00B65D83">
            <w:pPr>
              <w:pStyle w:val="TableBodyTextMIRB"/>
              <w:rPr>
                <w:rFonts w:eastAsia="Times New Roman"/>
                <w:lang w:eastAsia="en-CA"/>
              </w:rPr>
            </w:pPr>
            <w:r w:rsidRPr="00BF2504">
              <w:t>WHITCHURCH-STOUFFVILLE</w:t>
            </w:r>
          </w:p>
        </w:tc>
        <w:tc>
          <w:tcPr>
            <w:tcW w:w="825" w:type="pct"/>
            <w:noWrap/>
            <w:hideMark/>
          </w:tcPr>
          <w:p w14:paraId="4A362D67" w14:textId="00A57A34" w:rsidR="00110ED8" w:rsidRPr="00BF2504" w:rsidRDefault="00110ED8" w:rsidP="00B65D83">
            <w:r>
              <w:rPr>
                <w:rFonts w:eastAsia="Times New Roman"/>
                <w:lang w:eastAsia="en-CA"/>
              </w:rPr>
              <w:t>Not applicable</w:t>
            </w:r>
          </w:p>
        </w:tc>
      </w:tr>
      <w:tr w:rsidR="00110ED8" w:rsidRPr="00BF2504" w14:paraId="799A9B4D" w14:textId="77777777" w:rsidTr="00110ED8">
        <w:trPr>
          <w:trHeight w:val="300"/>
        </w:trPr>
        <w:tc>
          <w:tcPr>
            <w:tcW w:w="1765" w:type="pct"/>
            <w:hideMark/>
          </w:tcPr>
          <w:p w14:paraId="000677DB" w14:textId="77777777" w:rsidR="00110ED8" w:rsidRPr="00BF2504" w:rsidRDefault="00110ED8" w:rsidP="00B65D83">
            <w:pPr>
              <w:pStyle w:val="TableBodyTextMIRB"/>
              <w:rPr>
                <w:rFonts w:eastAsia="Times New Roman"/>
                <w:lang w:eastAsia="en-CA"/>
              </w:rPr>
            </w:pPr>
            <w:r w:rsidRPr="00BF2504">
              <w:t>TOWNSHIP OF ADDINGTON HIGHLANDS</w:t>
            </w:r>
          </w:p>
        </w:tc>
        <w:tc>
          <w:tcPr>
            <w:tcW w:w="776" w:type="pct"/>
            <w:hideMark/>
          </w:tcPr>
          <w:p w14:paraId="1330C89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18B9C33" w14:textId="77777777" w:rsidR="00110ED8" w:rsidRPr="00BF2504" w:rsidRDefault="00110ED8" w:rsidP="00B65D83">
            <w:pPr>
              <w:pStyle w:val="TableBodyTextMIRB"/>
              <w:rPr>
                <w:rFonts w:eastAsia="Times New Roman"/>
                <w:lang w:eastAsia="en-CA"/>
              </w:rPr>
            </w:pPr>
            <w:r w:rsidRPr="00BF2504">
              <w:t>ADDINGTON HIGHLANDS</w:t>
            </w:r>
          </w:p>
        </w:tc>
        <w:tc>
          <w:tcPr>
            <w:tcW w:w="825" w:type="pct"/>
            <w:noWrap/>
            <w:hideMark/>
          </w:tcPr>
          <w:p w14:paraId="73F42E21" w14:textId="2C2EBB21" w:rsidR="00110ED8" w:rsidRPr="00BF2504" w:rsidRDefault="00110ED8" w:rsidP="00B65D83">
            <w:r>
              <w:rPr>
                <w:rFonts w:eastAsia="Times New Roman"/>
                <w:lang w:eastAsia="en-CA"/>
              </w:rPr>
              <w:t>Not applicable</w:t>
            </w:r>
          </w:p>
        </w:tc>
      </w:tr>
      <w:tr w:rsidR="00110ED8" w:rsidRPr="00BF2504" w14:paraId="2C93DA09" w14:textId="77777777" w:rsidTr="00110ED8">
        <w:trPr>
          <w:trHeight w:val="300"/>
        </w:trPr>
        <w:tc>
          <w:tcPr>
            <w:tcW w:w="1765" w:type="pct"/>
            <w:hideMark/>
          </w:tcPr>
          <w:p w14:paraId="3B44C7CB" w14:textId="77777777" w:rsidR="00110ED8" w:rsidRPr="00BF2504" w:rsidRDefault="00110ED8" w:rsidP="00B65D83">
            <w:pPr>
              <w:pStyle w:val="TableBodyTextMIRB"/>
              <w:rPr>
                <w:rFonts w:eastAsia="Times New Roman"/>
                <w:lang w:eastAsia="en-CA"/>
              </w:rPr>
            </w:pPr>
            <w:r w:rsidRPr="00BF2504">
              <w:t>TOWNSHIP OF ADELAIDE-METCALFE</w:t>
            </w:r>
          </w:p>
        </w:tc>
        <w:tc>
          <w:tcPr>
            <w:tcW w:w="776" w:type="pct"/>
            <w:hideMark/>
          </w:tcPr>
          <w:p w14:paraId="58B183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CFF3372" w14:textId="77777777" w:rsidR="00110ED8" w:rsidRPr="00BF2504" w:rsidRDefault="00110ED8" w:rsidP="00B65D83">
            <w:pPr>
              <w:pStyle w:val="TableBodyTextMIRB"/>
              <w:rPr>
                <w:rFonts w:eastAsia="Times New Roman"/>
                <w:lang w:eastAsia="en-CA"/>
              </w:rPr>
            </w:pPr>
            <w:r w:rsidRPr="00BF2504">
              <w:t>ADELAIDE-METCALFE</w:t>
            </w:r>
          </w:p>
        </w:tc>
        <w:tc>
          <w:tcPr>
            <w:tcW w:w="825" w:type="pct"/>
            <w:noWrap/>
            <w:hideMark/>
          </w:tcPr>
          <w:p w14:paraId="55655C54" w14:textId="484C024B" w:rsidR="00110ED8" w:rsidRPr="00BF2504" w:rsidRDefault="00110ED8" w:rsidP="00B65D83">
            <w:r>
              <w:rPr>
                <w:rFonts w:eastAsia="Times New Roman"/>
                <w:lang w:eastAsia="en-CA"/>
              </w:rPr>
              <w:t>Not applicable</w:t>
            </w:r>
          </w:p>
        </w:tc>
      </w:tr>
      <w:tr w:rsidR="00110ED8" w:rsidRPr="00BF2504" w14:paraId="5489AF26" w14:textId="77777777" w:rsidTr="00110ED8">
        <w:trPr>
          <w:trHeight w:val="300"/>
        </w:trPr>
        <w:tc>
          <w:tcPr>
            <w:tcW w:w="1765" w:type="pct"/>
            <w:hideMark/>
          </w:tcPr>
          <w:p w14:paraId="3F2044BD" w14:textId="77777777" w:rsidR="00110ED8" w:rsidRPr="00BF2504" w:rsidRDefault="00110ED8" w:rsidP="00B65D83">
            <w:pPr>
              <w:pStyle w:val="TableBodyTextMIRB"/>
              <w:rPr>
                <w:rFonts w:eastAsia="Times New Roman"/>
                <w:lang w:eastAsia="en-CA"/>
              </w:rPr>
            </w:pPr>
            <w:r w:rsidRPr="00BF2504">
              <w:t>TOWNSHIP OF ADJALA-TOSORONTIO</w:t>
            </w:r>
          </w:p>
        </w:tc>
        <w:tc>
          <w:tcPr>
            <w:tcW w:w="776" w:type="pct"/>
            <w:hideMark/>
          </w:tcPr>
          <w:p w14:paraId="53F9ECB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5FAEB18" w14:textId="77777777" w:rsidR="00110ED8" w:rsidRPr="00BF2504" w:rsidRDefault="00110ED8" w:rsidP="00B65D83">
            <w:pPr>
              <w:pStyle w:val="TableBodyTextMIRB"/>
              <w:rPr>
                <w:rFonts w:eastAsia="Times New Roman"/>
                <w:lang w:eastAsia="en-CA"/>
              </w:rPr>
            </w:pPr>
            <w:r w:rsidRPr="00BF2504">
              <w:t>ADJALA-TOSORONTIO</w:t>
            </w:r>
          </w:p>
        </w:tc>
        <w:tc>
          <w:tcPr>
            <w:tcW w:w="825" w:type="pct"/>
            <w:noWrap/>
            <w:hideMark/>
          </w:tcPr>
          <w:p w14:paraId="7619BD8D" w14:textId="66DD7997" w:rsidR="00110ED8" w:rsidRPr="00BF2504" w:rsidRDefault="00110ED8" w:rsidP="00B65D83">
            <w:r>
              <w:rPr>
                <w:rFonts w:eastAsia="Times New Roman"/>
                <w:lang w:eastAsia="en-CA"/>
              </w:rPr>
              <w:t>Not applicable</w:t>
            </w:r>
          </w:p>
        </w:tc>
      </w:tr>
      <w:tr w:rsidR="00110ED8" w:rsidRPr="00BF2504" w14:paraId="29E41D57" w14:textId="77777777" w:rsidTr="00110ED8">
        <w:trPr>
          <w:trHeight w:val="300"/>
        </w:trPr>
        <w:tc>
          <w:tcPr>
            <w:tcW w:w="1765" w:type="pct"/>
            <w:hideMark/>
          </w:tcPr>
          <w:p w14:paraId="4111386B" w14:textId="77777777" w:rsidR="00110ED8" w:rsidRPr="00BF2504" w:rsidRDefault="00110ED8" w:rsidP="00B65D83">
            <w:pPr>
              <w:pStyle w:val="TableBodyTextMIRB"/>
              <w:rPr>
                <w:rFonts w:eastAsia="Times New Roman"/>
                <w:lang w:eastAsia="en-CA"/>
              </w:rPr>
            </w:pPr>
            <w:r w:rsidRPr="00BF2504">
              <w:t>TOWNSHIP OF ADMASTON/BROMLEY</w:t>
            </w:r>
          </w:p>
        </w:tc>
        <w:tc>
          <w:tcPr>
            <w:tcW w:w="776" w:type="pct"/>
            <w:hideMark/>
          </w:tcPr>
          <w:p w14:paraId="4CAE452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49EB7D0" w14:textId="77777777" w:rsidR="00110ED8" w:rsidRPr="00BF2504" w:rsidRDefault="00110ED8" w:rsidP="00B65D83">
            <w:pPr>
              <w:pStyle w:val="TableBodyTextMIRB"/>
              <w:rPr>
                <w:rFonts w:eastAsia="Times New Roman"/>
                <w:lang w:eastAsia="en-CA"/>
              </w:rPr>
            </w:pPr>
            <w:r w:rsidRPr="00BF2504">
              <w:t>ADMASTON/BROMLEY</w:t>
            </w:r>
          </w:p>
        </w:tc>
        <w:tc>
          <w:tcPr>
            <w:tcW w:w="825" w:type="pct"/>
            <w:noWrap/>
            <w:hideMark/>
          </w:tcPr>
          <w:p w14:paraId="67FE8293" w14:textId="4D05DBCB" w:rsidR="00110ED8" w:rsidRPr="00BF2504" w:rsidRDefault="00110ED8" w:rsidP="00B65D83">
            <w:r>
              <w:rPr>
                <w:rFonts w:eastAsia="Times New Roman"/>
                <w:lang w:eastAsia="en-CA"/>
              </w:rPr>
              <w:t>Not applicable</w:t>
            </w:r>
          </w:p>
        </w:tc>
      </w:tr>
      <w:tr w:rsidR="00110ED8" w:rsidRPr="00BF2504" w14:paraId="56DE06C8" w14:textId="77777777" w:rsidTr="00110ED8">
        <w:trPr>
          <w:trHeight w:val="300"/>
        </w:trPr>
        <w:tc>
          <w:tcPr>
            <w:tcW w:w="1765" w:type="pct"/>
            <w:hideMark/>
          </w:tcPr>
          <w:p w14:paraId="2F466793" w14:textId="77777777" w:rsidR="00110ED8" w:rsidRPr="00BF2504" w:rsidRDefault="00110ED8" w:rsidP="00B65D83">
            <w:pPr>
              <w:pStyle w:val="TableBodyTextMIRB"/>
              <w:rPr>
                <w:rFonts w:eastAsia="Times New Roman"/>
                <w:lang w:eastAsia="en-CA"/>
              </w:rPr>
            </w:pPr>
            <w:r w:rsidRPr="00BF2504">
              <w:t>TOWNSHIP OF ALBERTON</w:t>
            </w:r>
          </w:p>
        </w:tc>
        <w:tc>
          <w:tcPr>
            <w:tcW w:w="776" w:type="pct"/>
            <w:hideMark/>
          </w:tcPr>
          <w:p w14:paraId="3B004B7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55CF97E" w14:textId="77777777" w:rsidR="00110ED8" w:rsidRPr="00BF2504" w:rsidRDefault="00110ED8" w:rsidP="00B65D83">
            <w:pPr>
              <w:pStyle w:val="TableBodyTextMIRB"/>
              <w:rPr>
                <w:rFonts w:eastAsia="Times New Roman"/>
                <w:lang w:eastAsia="en-CA"/>
              </w:rPr>
            </w:pPr>
            <w:r w:rsidRPr="00BF2504">
              <w:t>ALBERTON</w:t>
            </w:r>
          </w:p>
        </w:tc>
        <w:tc>
          <w:tcPr>
            <w:tcW w:w="825" w:type="pct"/>
            <w:noWrap/>
            <w:hideMark/>
          </w:tcPr>
          <w:p w14:paraId="2ADC0CA6" w14:textId="1A582E06" w:rsidR="00110ED8" w:rsidRPr="00BF2504" w:rsidRDefault="00110ED8" w:rsidP="00B65D83">
            <w:r>
              <w:rPr>
                <w:rFonts w:eastAsia="Times New Roman"/>
                <w:lang w:eastAsia="en-CA"/>
              </w:rPr>
              <w:t>Not applicable</w:t>
            </w:r>
          </w:p>
        </w:tc>
      </w:tr>
      <w:tr w:rsidR="00110ED8" w:rsidRPr="00BF2504" w14:paraId="597EED4F" w14:textId="77777777" w:rsidTr="00110ED8">
        <w:trPr>
          <w:trHeight w:val="300"/>
        </w:trPr>
        <w:tc>
          <w:tcPr>
            <w:tcW w:w="1765" w:type="pct"/>
            <w:hideMark/>
          </w:tcPr>
          <w:p w14:paraId="1EB715A1" w14:textId="77777777" w:rsidR="00110ED8" w:rsidRPr="00BF2504" w:rsidRDefault="00110ED8" w:rsidP="00B65D83">
            <w:pPr>
              <w:pStyle w:val="TableBodyTextMIRB"/>
              <w:rPr>
                <w:rFonts w:eastAsia="Times New Roman"/>
                <w:lang w:eastAsia="en-CA"/>
              </w:rPr>
            </w:pPr>
            <w:r w:rsidRPr="00BF2504">
              <w:t>TOWNSHIP OF ALFRED AND PLANTAGENET</w:t>
            </w:r>
          </w:p>
        </w:tc>
        <w:tc>
          <w:tcPr>
            <w:tcW w:w="776" w:type="pct"/>
            <w:hideMark/>
          </w:tcPr>
          <w:p w14:paraId="70C5755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23358C1" w14:textId="77777777" w:rsidR="00110ED8" w:rsidRPr="00BF2504" w:rsidRDefault="00110ED8" w:rsidP="00B65D83">
            <w:pPr>
              <w:pStyle w:val="TableBodyTextMIRB"/>
              <w:rPr>
                <w:rFonts w:eastAsia="Times New Roman"/>
                <w:lang w:eastAsia="en-CA"/>
              </w:rPr>
            </w:pPr>
            <w:r w:rsidRPr="00BF2504">
              <w:t>ALFRED AND PLANTAGENET</w:t>
            </w:r>
          </w:p>
        </w:tc>
        <w:tc>
          <w:tcPr>
            <w:tcW w:w="825" w:type="pct"/>
            <w:noWrap/>
            <w:hideMark/>
          </w:tcPr>
          <w:p w14:paraId="66E0CF55" w14:textId="12A207CE" w:rsidR="00110ED8" w:rsidRPr="00BF2504" w:rsidRDefault="00110ED8" w:rsidP="00B65D83">
            <w:r>
              <w:rPr>
                <w:rFonts w:eastAsia="Times New Roman"/>
                <w:lang w:eastAsia="en-CA"/>
              </w:rPr>
              <w:t>Not applicable</w:t>
            </w:r>
          </w:p>
        </w:tc>
      </w:tr>
      <w:tr w:rsidR="00110ED8" w:rsidRPr="00BF2504" w14:paraId="7CADF8E8" w14:textId="77777777" w:rsidTr="00110ED8">
        <w:trPr>
          <w:trHeight w:val="300"/>
        </w:trPr>
        <w:tc>
          <w:tcPr>
            <w:tcW w:w="1765" w:type="pct"/>
            <w:hideMark/>
          </w:tcPr>
          <w:p w14:paraId="7562CC15" w14:textId="77777777" w:rsidR="00110ED8" w:rsidRPr="00BF2504" w:rsidRDefault="00110ED8" w:rsidP="00B65D83">
            <w:pPr>
              <w:pStyle w:val="TableBodyTextMIRB"/>
              <w:rPr>
                <w:rFonts w:eastAsia="Times New Roman"/>
                <w:lang w:eastAsia="en-CA"/>
              </w:rPr>
            </w:pPr>
            <w:r w:rsidRPr="00BF2504">
              <w:t>TOWNSHIP OF ALGONQUIN HIGHLANDS</w:t>
            </w:r>
          </w:p>
        </w:tc>
        <w:tc>
          <w:tcPr>
            <w:tcW w:w="776" w:type="pct"/>
            <w:hideMark/>
          </w:tcPr>
          <w:p w14:paraId="6A3C406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47FBC83" w14:textId="77777777" w:rsidR="00110ED8" w:rsidRPr="00BF2504" w:rsidRDefault="00110ED8" w:rsidP="00B65D83">
            <w:pPr>
              <w:pStyle w:val="TableBodyTextMIRB"/>
              <w:rPr>
                <w:rFonts w:eastAsia="Times New Roman"/>
                <w:lang w:eastAsia="en-CA"/>
              </w:rPr>
            </w:pPr>
            <w:r w:rsidRPr="00BF2504">
              <w:t>ALGONQUIN HIGHLANDS</w:t>
            </w:r>
          </w:p>
        </w:tc>
        <w:tc>
          <w:tcPr>
            <w:tcW w:w="825" w:type="pct"/>
            <w:noWrap/>
            <w:hideMark/>
          </w:tcPr>
          <w:p w14:paraId="536FA230" w14:textId="6C098B93" w:rsidR="00110ED8" w:rsidRPr="00BF2504" w:rsidRDefault="00110ED8" w:rsidP="00B65D83">
            <w:r>
              <w:rPr>
                <w:rFonts w:eastAsia="Times New Roman"/>
                <w:lang w:eastAsia="en-CA"/>
              </w:rPr>
              <w:t>Not applicable</w:t>
            </w:r>
          </w:p>
        </w:tc>
      </w:tr>
      <w:tr w:rsidR="00110ED8" w:rsidRPr="00BF2504" w14:paraId="74A994F6" w14:textId="77777777" w:rsidTr="00110ED8">
        <w:trPr>
          <w:trHeight w:val="300"/>
        </w:trPr>
        <w:tc>
          <w:tcPr>
            <w:tcW w:w="1765" w:type="pct"/>
            <w:hideMark/>
          </w:tcPr>
          <w:p w14:paraId="3932C495" w14:textId="77777777" w:rsidR="00110ED8" w:rsidRPr="00BF2504" w:rsidRDefault="00110ED8" w:rsidP="00B65D83">
            <w:pPr>
              <w:pStyle w:val="TableBodyTextMIRB"/>
              <w:rPr>
                <w:rFonts w:eastAsia="Times New Roman"/>
                <w:lang w:eastAsia="en-CA"/>
              </w:rPr>
            </w:pPr>
            <w:r w:rsidRPr="00BF2504">
              <w:t>TOWNSHIP OF ALNWICK/HALDIMAND</w:t>
            </w:r>
          </w:p>
        </w:tc>
        <w:tc>
          <w:tcPr>
            <w:tcW w:w="776" w:type="pct"/>
            <w:hideMark/>
          </w:tcPr>
          <w:p w14:paraId="6BAC5BF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51431C" w14:textId="77777777" w:rsidR="00110ED8" w:rsidRPr="00BF2504" w:rsidRDefault="00110ED8" w:rsidP="00B65D83">
            <w:pPr>
              <w:pStyle w:val="TableBodyTextMIRB"/>
              <w:rPr>
                <w:rFonts w:eastAsia="Times New Roman"/>
                <w:lang w:eastAsia="en-CA"/>
              </w:rPr>
            </w:pPr>
            <w:r w:rsidRPr="00BF2504">
              <w:t>ALNWICK-HALDIMAND</w:t>
            </w:r>
          </w:p>
        </w:tc>
        <w:tc>
          <w:tcPr>
            <w:tcW w:w="825" w:type="pct"/>
            <w:noWrap/>
            <w:hideMark/>
          </w:tcPr>
          <w:p w14:paraId="1E88797E" w14:textId="3D63C14C" w:rsidR="00110ED8" w:rsidRPr="00BF2504" w:rsidRDefault="00110ED8" w:rsidP="00B65D83">
            <w:r>
              <w:rPr>
                <w:rFonts w:eastAsia="Times New Roman"/>
                <w:lang w:eastAsia="en-CA"/>
              </w:rPr>
              <w:t>Not applicable</w:t>
            </w:r>
          </w:p>
        </w:tc>
      </w:tr>
      <w:tr w:rsidR="00110ED8" w:rsidRPr="00BF2504" w14:paraId="0BC3A215" w14:textId="77777777" w:rsidTr="00110ED8">
        <w:trPr>
          <w:trHeight w:val="300"/>
        </w:trPr>
        <w:tc>
          <w:tcPr>
            <w:tcW w:w="1765" w:type="pct"/>
            <w:hideMark/>
          </w:tcPr>
          <w:p w14:paraId="28C4986E" w14:textId="77777777" w:rsidR="00110ED8" w:rsidRPr="00BF2504" w:rsidRDefault="00110ED8" w:rsidP="00B65D83">
            <w:pPr>
              <w:pStyle w:val="TableBodyTextMIRB"/>
              <w:rPr>
                <w:rFonts w:eastAsia="Times New Roman"/>
                <w:lang w:eastAsia="en-CA"/>
              </w:rPr>
            </w:pPr>
            <w:r w:rsidRPr="00BF2504">
              <w:t>TOWNSHIP OF AMARANTH</w:t>
            </w:r>
          </w:p>
        </w:tc>
        <w:tc>
          <w:tcPr>
            <w:tcW w:w="776" w:type="pct"/>
            <w:hideMark/>
          </w:tcPr>
          <w:p w14:paraId="19187F9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BE29BB7" w14:textId="77777777" w:rsidR="00110ED8" w:rsidRPr="00BF2504" w:rsidRDefault="00110ED8" w:rsidP="00B65D83">
            <w:pPr>
              <w:pStyle w:val="TableBodyTextMIRB"/>
              <w:rPr>
                <w:rFonts w:eastAsia="Times New Roman"/>
                <w:lang w:eastAsia="en-CA"/>
              </w:rPr>
            </w:pPr>
            <w:r w:rsidRPr="00BF2504">
              <w:t>AMARANTH</w:t>
            </w:r>
          </w:p>
        </w:tc>
        <w:tc>
          <w:tcPr>
            <w:tcW w:w="825" w:type="pct"/>
            <w:noWrap/>
            <w:hideMark/>
          </w:tcPr>
          <w:p w14:paraId="1F7CA49B" w14:textId="64DAD329" w:rsidR="00110ED8" w:rsidRPr="00BF2504" w:rsidRDefault="00110ED8" w:rsidP="00B65D83">
            <w:r>
              <w:rPr>
                <w:rFonts w:eastAsia="Times New Roman"/>
                <w:lang w:eastAsia="en-CA"/>
              </w:rPr>
              <w:t>Not applicable</w:t>
            </w:r>
          </w:p>
        </w:tc>
      </w:tr>
      <w:tr w:rsidR="00110ED8" w:rsidRPr="00BF2504" w14:paraId="78735CC2" w14:textId="77777777" w:rsidTr="00110ED8">
        <w:trPr>
          <w:trHeight w:val="300"/>
        </w:trPr>
        <w:tc>
          <w:tcPr>
            <w:tcW w:w="1765" w:type="pct"/>
            <w:hideMark/>
          </w:tcPr>
          <w:p w14:paraId="6B2DB5F3" w14:textId="77777777" w:rsidR="00110ED8" w:rsidRPr="00BF2504" w:rsidRDefault="00110ED8" w:rsidP="00B65D83">
            <w:pPr>
              <w:pStyle w:val="TableBodyTextMIRB"/>
              <w:rPr>
                <w:rFonts w:eastAsia="Times New Roman"/>
                <w:lang w:eastAsia="en-CA"/>
              </w:rPr>
            </w:pPr>
            <w:r w:rsidRPr="00BF2504">
              <w:t>TOWNSHIP OF ARMOUR</w:t>
            </w:r>
          </w:p>
        </w:tc>
        <w:tc>
          <w:tcPr>
            <w:tcW w:w="776" w:type="pct"/>
            <w:hideMark/>
          </w:tcPr>
          <w:p w14:paraId="53AA1F9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089D3EB" w14:textId="77777777" w:rsidR="00110ED8" w:rsidRPr="00BF2504" w:rsidRDefault="00110ED8" w:rsidP="00B65D83">
            <w:pPr>
              <w:pStyle w:val="TableBodyTextMIRB"/>
              <w:rPr>
                <w:rFonts w:eastAsia="Times New Roman"/>
                <w:lang w:eastAsia="en-CA"/>
              </w:rPr>
            </w:pPr>
            <w:r w:rsidRPr="00BF2504">
              <w:t>ARMOUR</w:t>
            </w:r>
          </w:p>
        </w:tc>
        <w:tc>
          <w:tcPr>
            <w:tcW w:w="825" w:type="pct"/>
            <w:noWrap/>
            <w:hideMark/>
          </w:tcPr>
          <w:p w14:paraId="0293BAD6" w14:textId="71DA9B1B" w:rsidR="00110ED8" w:rsidRPr="00BF2504" w:rsidRDefault="00110ED8" w:rsidP="00B65D83">
            <w:r>
              <w:rPr>
                <w:rFonts w:eastAsia="Times New Roman"/>
                <w:lang w:eastAsia="en-CA"/>
              </w:rPr>
              <w:t>Not applicable</w:t>
            </w:r>
          </w:p>
        </w:tc>
      </w:tr>
      <w:tr w:rsidR="00110ED8" w:rsidRPr="00BF2504" w14:paraId="67E71344" w14:textId="77777777" w:rsidTr="00110ED8">
        <w:trPr>
          <w:trHeight w:val="300"/>
        </w:trPr>
        <w:tc>
          <w:tcPr>
            <w:tcW w:w="1765" w:type="pct"/>
            <w:hideMark/>
          </w:tcPr>
          <w:p w14:paraId="7CBA8772" w14:textId="77777777" w:rsidR="00110ED8" w:rsidRPr="00BF2504" w:rsidRDefault="00110ED8" w:rsidP="00B65D83">
            <w:pPr>
              <w:pStyle w:val="TableBodyTextMIRB"/>
              <w:rPr>
                <w:rFonts w:eastAsia="Times New Roman"/>
                <w:lang w:eastAsia="en-CA"/>
              </w:rPr>
            </w:pPr>
            <w:r w:rsidRPr="00BF2504">
              <w:t>TOWNSHIP OF ARMSTRONG</w:t>
            </w:r>
          </w:p>
        </w:tc>
        <w:tc>
          <w:tcPr>
            <w:tcW w:w="776" w:type="pct"/>
            <w:hideMark/>
          </w:tcPr>
          <w:p w14:paraId="1AEB12D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73E36F1" w14:textId="77777777" w:rsidR="00110ED8" w:rsidRPr="00BF2504" w:rsidRDefault="00110ED8" w:rsidP="00B65D83">
            <w:pPr>
              <w:pStyle w:val="TableBodyTextMIRB"/>
              <w:rPr>
                <w:rFonts w:eastAsia="Times New Roman"/>
                <w:lang w:eastAsia="en-CA"/>
              </w:rPr>
            </w:pPr>
            <w:r w:rsidRPr="00BF2504">
              <w:t>ARMSTRONG</w:t>
            </w:r>
          </w:p>
        </w:tc>
        <w:tc>
          <w:tcPr>
            <w:tcW w:w="825" w:type="pct"/>
            <w:noWrap/>
            <w:hideMark/>
          </w:tcPr>
          <w:p w14:paraId="38CE92EB" w14:textId="6597F9BB" w:rsidR="00110ED8" w:rsidRPr="00BF2504" w:rsidRDefault="00110ED8" w:rsidP="00B65D83">
            <w:r>
              <w:rPr>
                <w:rFonts w:eastAsia="Times New Roman"/>
                <w:lang w:eastAsia="en-CA"/>
              </w:rPr>
              <w:t>Not applicable</w:t>
            </w:r>
          </w:p>
        </w:tc>
      </w:tr>
      <w:tr w:rsidR="00110ED8" w:rsidRPr="00BF2504" w14:paraId="00A819EC" w14:textId="77777777" w:rsidTr="00110ED8">
        <w:trPr>
          <w:trHeight w:val="300"/>
        </w:trPr>
        <w:tc>
          <w:tcPr>
            <w:tcW w:w="1765" w:type="pct"/>
            <w:hideMark/>
          </w:tcPr>
          <w:p w14:paraId="26DB0600" w14:textId="77777777" w:rsidR="00110ED8" w:rsidRPr="00BF2504" w:rsidRDefault="00110ED8" w:rsidP="00B65D83">
            <w:pPr>
              <w:pStyle w:val="TableBodyTextMIRB"/>
              <w:rPr>
                <w:rFonts w:eastAsia="Times New Roman"/>
                <w:lang w:eastAsia="en-CA"/>
              </w:rPr>
            </w:pPr>
            <w:r w:rsidRPr="00BF2504">
              <w:t>TOWNSHIP OF ASHFIELD-COLBORNE-WAWANOSH</w:t>
            </w:r>
          </w:p>
        </w:tc>
        <w:tc>
          <w:tcPr>
            <w:tcW w:w="776" w:type="pct"/>
            <w:hideMark/>
          </w:tcPr>
          <w:p w14:paraId="3B81EFD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2DBBE2A" w14:textId="77777777" w:rsidR="00110ED8" w:rsidRPr="00BF2504" w:rsidRDefault="00110ED8" w:rsidP="00B65D83">
            <w:pPr>
              <w:pStyle w:val="TableBodyTextMIRB"/>
              <w:rPr>
                <w:rFonts w:eastAsia="Times New Roman"/>
                <w:lang w:eastAsia="en-CA"/>
              </w:rPr>
            </w:pPr>
            <w:r w:rsidRPr="00BF2504">
              <w:t>ASHFIELD-COLBORNE-WAWANOSH</w:t>
            </w:r>
          </w:p>
        </w:tc>
        <w:tc>
          <w:tcPr>
            <w:tcW w:w="825" w:type="pct"/>
            <w:noWrap/>
            <w:hideMark/>
          </w:tcPr>
          <w:p w14:paraId="431B12AC" w14:textId="49561551" w:rsidR="00110ED8" w:rsidRPr="00BF2504" w:rsidRDefault="00110ED8" w:rsidP="00B65D83">
            <w:r>
              <w:rPr>
                <w:rFonts w:eastAsia="Times New Roman"/>
                <w:lang w:eastAsia="en-CA"/>
              </w:rPr>
              <w:t>Not applicable</w:t>
            </w:r>
          </w:p>
        </w:tc>
      </w:tr>
      <w:tr w:rsidR="00110ED8" w:rsidRPr="00BF2504" w14:paraId="3B066AE3" w14:textId="77777777" w:rsidTr="00110ED8">
        <w:trPr>
          <w:trHeight w:val="300"/>
        </w:trPr>
        <w:tc>
          <w:tcPr>
            <w:tcW w:w="1765" w:type="pct"/>
            <w:hideMark/>
          </w:tcPr>
          <w:p w14:paraId="4BF71726" w14:textId="77777777" w:rsidR="00110ED8" w:rsidRPr="00BF2504" w:rsidRDefault="00110ED8" w:rsidP="00B65D83">
            <w:pPr>
              <w:pStyle w:val="TableBodyTextMIRB"/>
              <w:rPr>
                <w:rFonts w:eastAsia="Times New Roman"/>
                <w:lang w:eastAsia="en-CA"/>
              </w:rPr>
            </w:pPr>
            <w:r w:rsidRPr="00BF2504">
              <w:t>TOWNSHIP OF ASPHODEL-NORWOOD</w:t>
            </w:r>
          </w:p>
        </w:tc>
        <w:tc>
          <w:tcPr>
            <w:tcW w:w="776" w:type="pct"/>
            <w:hideMark/>
          </w:tcPr>
          <w:p w14:paraId="613FF14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D1852B6" w14:textId="77777777" w:rsidR="00110ED8" w:rsidRPr="00BF2504" w:rsidRDefault="00110ED8" w:rsidP="00B65D83">
            <w:pPr>
              <w:pStyle w:val="TableBodyTextMIRB"/>
              <w:rPr>
                <w:rFonts w:eastAsia="Times New Roman"/>
                <w:lang w:eastAsia="en-CA"/>
              </w:rPr>
            </w:pPr>
            <w:r w:rsidRPr="00BF2504">
              <w:t>ASPHODEL-NORWOOD</w:t>
            </w:r>
          </w:p>
        </w:tc>
        <w:tc>
          <w:tcPr>
            <w:tcW w:w="825" w:type="pct"/>
            <w:noWrap/>
            <w:hideMark/>
          </w:tcPr>
          <w:p w14:paraId="5929FE1C" w14:textId="749156BA" w:rsidR="00110ED8" w:rsidRPr="00BF2504" w:rsidRDefault="00110ED8" w:rsidP="00B65D83">
            <w:r>
              <w:rPr>
                <w:rFonts w:eastAsia="Times New Roman"/>
                <w:lang w:eastAsia="en-CA"/>
              </w:rPr>
              <w:t>Not applicable</w:t>
            </w:r>
          </w:p>
        </w:tc>
      </w:tr>
      <w:tr w:rsidR="00110ED8" w:rsidRPr="00BF2504" w14:paraId="0E40C1F8" w14:textId="77777777" w:rsidTr="00110ED8">
        <w:trPr>
          <w:trHeight w:val="300"/>
        </w:trPr>
        <w:tc>
          <w:tcPr>
            <w:tcW w:w="1765" w:type="pct"/>
            <w:hideMark/>
          </w:tcPr>
          <w:p w14:paraId="003F63D4" w14:textId="77777777" w:rsidR="00110ED8" w:rsidRPr="00BF2504" w:rsidRDefault="00110ED8" w:rsidP="00B65D83">
            <w:pPr>
              <w:pStyle w:val="TableBodyTextMIRB"/>
              <w:rPr>
                <w:rFonts w:eastAsia="Times New Roman"/>
                <w:lang w:eastAsia="en-CA"/>
              </w:rPr>
            </w:pPr>
            <w:r w:rsidRPr="00BF2504">
              <w:t>TOWNSHIP OF ASSIGINACK</w:t>
            </w:r>
          </w:p>
        </w:tc>
        <w:tc>
          <w:tcPr>
            <w:tcW w:w="776" w:type="pct"/>
            <w:hideMark/>
          </w:tcPr>
          <w:p w14:paraId="1AE57BE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0D030FA" w14:textId="77777777" w:rsidR="00110ED8" w:rsidRPr="00BF2504" w:rsidRDefault="00110ED8" w:rsidP="00B65D83">
            <w:pPr>
              <w:pStyle w:val="TableBodyTextMIRB"/>
              <w:rPr>
                <w:rFonts w:eastAsia="Times New Roman"/>
                <w:lang w:eastAsia="en-CA"/>
              </w:rPr>
            </w:pPr>
            <w:r w:rsidRPr="00BF2504">
              <w:t>ASSIGINACK</w:t>
            </w:r>
          </w:p>
        </w:tc>
        <w:tc>
          <w:tcPr>
            <w:tcW w:w="825" w:type="pct"/>
            <w:noWrap/>
            <w:hideMark/>
          </w:tcPr>
          <w:p w14:paraId="7DF3D509" w14:textId="0636AC93" w:rsidR="00110ED8" w:rsidRPr="00BF2504" w:rsidRDefault="00110ED8" w:rsidP="00B65D83">
            <w:r>
              <w:rPr>
                <w:rFonts w:eastAsia="Times New Roman"/>
                <w:lang w:eastAsia="en-CA"/>
              </w:rPr>
              <w:t>Not applicable</w:t>
            </w:r>
          </w:p>
        </w:tc>
      </w:tr>
      <w:tr w:rsidR="00110ED8" w:rsidRPr="00BF2504" w14:paraId="5E0A6D09" w14:textId="77777777" w:rsidTr="00110ED8">
        <w:trPr>
          <w:trHeight w:val="300"/>
        </w:trPr>
        <w:tc>
          <w:tcPr>
            <w:tcW w:w="1765" w:type="pct"/>
            <w:hideMark/>
          </w:tcPr>
          <w:p w14:paraId="655DF8C5" w14:textId="77777777" w:rsidR="00110ED8" w:rsidRPr="00BF2504" w:rsidRDefault="00110ED8" w:rsidP="00B65D83">
            <w:pPr>
              <w:pStyle w:val="TableBodyTextMIRB"/>
              <w:rPr>
                <w:rFonts w:eastAsia="Times New Roman"/>
                <w:lang w:eastAsia="en-CA"/>
              </w:rPr>
            </w:pPr>
            <w:r w:rsidRPr="00BF2504">
              <w:t>TOWNSHIP OF ATHENS</w:t>
            </w:r>
          </w:p>
        </w:tc>
        <w:tc>
          <w:tcPr>
            <w:tcW w:w="776" w:type="pct"/>
            <w:hideMark/>
          </w:tcPr>
          <w:p w14:paraId="611D87D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4F02621" w14:textId="77777777" w:rsidR="00110ED8" w:rsidRPr="00BF2504" w:rsidRDefault="00110ED8" w:rsidP="00B65D83">
            <w:pPr>
              <w:pStyle w:val="TableBodyTextMIRB"/>
              <w:rPr>
                <w:rFonts w:eastAsia="Times New Roman"/>
                <w:lang w:eastAsia="en-CA"/>
              </w:rPr>
            </w:pPr>
            <w:r w:rsidRPr="00BF2504">
              <w:t>ATHENS</w:t>
            </w:r>
          </w:p>
        </w:tc>
        <w:tc>
          <w:tcPr>
            <w:tcW w:w="825" w:type="pct"/>
            <w:noWrap/>
            <w:hideMark/>
          </w:tcPr>
          <w:p w14:paraId="4BF3AB96" w14:textId="31623B20" w:rsidR="00110ED8" w:rsidRPr="00BF2504" w:rsidRDefault="00110ED8" w:rsidP="00B65D83">
            <w:r>
              <w:rPr>
                <w:rFonts w:eastAsia="Times New Roman"/>
                <w:lang w:eastAsia="en-CA"/>
              </w:rPr>
              <w:t>Not applicable</w:t>
            </w:r>
          </w:p>
        </w:tc>
      </w:tr>
      <w:tr w:rsidR="00110ED8" w:rsidRPr="00BF2504" w14:paraId="50F3328E" w14:textId="77777777" w:rsidTr="00110ED8">
        <w:trPr>
          <w:trHeight w:val="300"/>
        </w:trPr>
        <w:tc>
          <w:tcPr>
            <w:tcW w:w="1765" w:type="pct"/>
            <w:hideMark/>
          </w:tcPr>
          <w:p w14:paraId="5105E06A" w14:textId="77777777" w:rsidR="00110ED8" w:rsidRPr="00BF2504" w:rsidRDefault="00110ED8" w:rsidP="00B65D83">
            <w:pPr>
              <w:pStyle w:val="TableBodyTextMIRB"/>
              <w:rPr>
                <w:rFonts w:eastAsia="Times New Roman"/>
                <w:lang w:eastAsia="en-CA"/>
              </w:rPr>
            </w:pPr>
            <w:r w:rsidRPr="00BF2504">
              <w:t>TOWNSHIP OF AUGUSTA</w:t>
            </w:r>
          </w:p>
        </w:tc>
        <w:tc>
          <w:tcPr>
            <w:tcW w:w="776" w:type="pct"/>
            <w:hideMark/>
          </w:tcPr>
          <w:p w14:paraId="697F1CC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C80933A" w14:textId="77777777" w:rsidR="00110ED8" w:rsidRPr="00BF2504" w:rsidRDefault="00110ED8" w:rsidP="00B65D83">
            <w:pPr>
              <w:pStyle w:val="TableBodyTextMIRB"/>
              <w:rPr>
                <w:rFonts w:eastAsia="Times New Roman"/>
                <w:lang w:eastAsia="en-CA"/>
              </w:rPr>
            </w:pPr>
            <w:r w:rsidRPr="00BF2504">
              <w:t>AUGUSTA</w:t>
            </w:r>
          </w:p>
        </w:tc>
        <w:tc>
          <w:tcPr>
            <w:tcW w:w="825" w:type="pct"/>
            <w:noWrap/>
            <w:hideMark/>
          </w:tcPr>
          <w:p w14:paraId="7B9CFF18" w14:textId="5E78B920" w:rsidR="00110ED8" w:rsidRPr="00BF2504" w:rsidRDefault="00110ED8" w:rsidP="00B65D83">
            <w:r>
              <w:rPr>
                <w:rFonts w:eastAsia="Times New Roman"/>
                <w:lang w:eastAsia="en-CA"/>
              </w:rPr>
              <w:t>Not applicable</w:t>
            </w:r>
          </w:p>
        </w:tc>
      </w:tr>
      <w:tr w:rsidR="00110ED8" w:rsidRPr="00BF2504" w14:paraId="4849A1CB" w14:textId="77777777" w:rsidTr="00110ED8">
        <w:trPr>
          <w:trHeight w:val="300"/>
        </w:trPr>
        <w:tc>
          <w:tcPr>
            <w:tcW w:w="1765" w:type="pct"/>
            <w:hideMark/>
          </w:tcPr>
          <w:p w14:paraId="1CE74EB9" w14:textId="77777777" w:rsidR="00110ED8" w:rsidRPr="00BF2504" w:rsidRDefault="00110ED8" w:rsidP="00B65D83">
            <w:pPr>
              <w:pStyle w:val="TableBodyTextMIRB"/>
              <w:rPr>
                <w:rFonts w:eastAsia="Times New Roman"/>
                <w:lang w:eastAsia="en-CA"/>
              </w:rPr>
            </w:pPr>
            <w:r w:rsidRPr="00BF2504">
              <w:t>TOWNSHIP OF BALDWIN</w:t>
            </w:r>
          </w:p>
        </w:tc>
        <w:tc>
          <w:tcPr>
            <w:tcW w:w="776" w:type="pct"/>
            <w:hideMark/>
          </w:tcPr>
          <w:p w14:paraId="70C3E09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58B71A6" w14:textId="77777777" w:rsidR="00110ED8" w:rsidRPr="00BF2504" w:rsidRDefault="00110ED8" w:rsidP="00B65D83">
            <w:pPr>
              <w:pStyle w:val="TableBodyTextMIRB"/>
              <w:rPr>
                <w:rFonts w:eastAsia="Times New Roman"/>
                <w:lang w:eastAsia="en-CA"/>
              </w:rPr>
            </w:pPr>
            <w:r w:rsidRPr="00BF2504">
              <w:t>BALDWIN</w:t>
            </w:r>
          </w:p>
        </w:tc>
        <w:tc>
          <w:tcPr>
            <w:tcW w:w="825" w:type="pct"/>
            <w:noWrap/>
            <w:hideMark/>
          </w:tcPr>
          <w:p w14:paraId="7193A5B9" w14:textId="6804239E" w:rsidR="00110ED8" w:rsidRPr="00BF2504" w:rsidRDefault="00110ED8" w:rsidP="00B65D83">
            <w:r>
              <w:rPr>
                <w:rFonts w:eastAsia="Times New Roman"/>
                <w:lang w:eastAsia="en-CA"/>
              </w:rPr>
              <w:t>Not applicable</w:t>
            </w:r>
          </w:p>
        </w:tc>
      </w:tr>
      <w:tr w:rsidR="00110ED8" w:rsidRPr="00BF2504" w14:paraId="5921C5F8" w14:textId="77777777" w:rsidTr="00110ED8">
        <w:trPr>
          <w:trHeight w:val="300"/>
        </w:trPr>
        <w:tc>
          <w:tcPr>
            <w:tcW w:w="1765" w:type="pct"/>
            <w:hideMark/>
          </w:tcPr>
          <w:p w14:paraId="4BD0BEB0" w14:textId="77777777" w:rsidR="00110ED8" w:rsidRPr="00BF2504" w:rsidRDefault="00110ED8" w:rsidP="00B65D83">
            <w:pPr>
              <w:pStyle w:val="TableBodyTextMIRB"/>
              <w:rPr>
                <w:rFonts w:eastAsia="Times New Roman"/>
                <w:lang w:eastAsia="en-CA"/>
              </w:rPr>
            </w:pPr>
            <w:r w:rsidRPr="00BF2504">
              <w:t>TOWNSHIP OF BARRIE ISLAND</w:t>
            </w:r>
          </w:p>
        </w:tc>
        <w:tc>
          <w:tcPr>
            <w:tcW w:w="776" w:type="pct"/>
            <w:hideMark/>
          </w:tcPr>
          <w:p w14:paraId="22304CE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2029055" w14:textId="77777777" w:rsidR="00110ED8" w:rsidRPr="00BF2504" w:rsidRDefault="00110ED8" w:rsidP="00B65D83">
            <w:pPr>
              <w:pStyle w:val="TableBodyTextMIRB"/>
              <w:rPr>
                <w:rFonts w:eastAsia="Times New Roman"/>
                <w:lang w:eastAsia="en-CA"/>
              </w:rPr>
            </w:pPr>
            <w:r w:rsidRPr="00BF2504">
              <w:t>BARRIE ISLAND</w:t>
            </w:r>
          </w:p>
        </w:tc>
        <w:tc>
          <w:tcPr>
            <w:tcW w:w="825" w:type="pct"/>
            <w:noWrap/>
            <w:hideMark/>
          </w:tcPr>
          <w:p w14:paraId="2767EDFD" w14:textId="3DAE8B77" w:rsidR="00110ED8" w:rsidRPr="00BF2504" w:rsidRDefault="00110ED8" w:rsidP="00B65D83">
            <w:r>
              <w:rPr>
                <w:rFonts w:eastAsia="Times New Roman"/>
                <w:lang w:eastAsia="en-CA"/>
              </w:rPr>
              <w:t>Not applicable</w:t>
            </w:r>
          </w:p>
        </w:tc>
      </w:tr>
      <w:tr w:rsidR="00110ED8" w:rsidRPr="00BF2504" w14:paraId="7F294915" w14:textId="77777777" w:rsidTr="00110ED8">
        <w:trPr>
          <w:trHeight w:val="300"/>
        </w:trPr>
        <w:tc>
          <w:tcPr>
            <w:tcW w:w="1765" w:type="pct"/>
            <w:hideMark/>
          </w:tcPr>
          <w:p w14:paraId="7FB4AABC" w14:textId="77777777" w:rsidR="00110ED8" w:rsidRPr="00BF2504" w:rsidRDefault="00110ED8" w:rsidP="00B65D83">
            <w:pPr>
              <w:pStyle w:val="TableBodyTextMIRB"/>
              <w:rPr>
                <w:rFonts w:eastAsia="Times New Roman"/>
                <w:lang w:eastAsia="en-CA"/>
              </w:rPr>
            </w:pPr>
            <w:r w:rsidRPr="00BF2504">
              <w:t>TOWNSHIP OF BECKWITH</w:t>
            </w:r>
          </w:p>
        </w:tc>
        <w:tc>
          <w:tcPr>
            <w:tcW w:w="776" w:type="pct"/>
            <w:hideMark/>
          </w:tcPr>
          <w:p w14:paraId="5106E0D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FED4DCA" w14:textId="77777777" w:rsidR="00110ED8" w:rsidRPr="00BF2504" w:rsidRDefault="00110ED8" w:rsidP="00B65D83">
            <w:pPr>
              <w:pStyle w:val="TableBodyTextMIRB"/>
              <w:rPr>
                <w:rFonts w:eastAsia="Times New Roman"/>
                <w:lang w:eastAsia="en-CA"/>
              </w:rPr>
            </w:pPr>
            <w:r w:rsidRPr="00BF2504">
              <w:t>BECKWITH</w:t>
            </w:r>
          </w:p>
        </w:tc>
        <w:tc>
          <w:tcPr>
            <w:tcW w:w="825" w:type="pct"/>
            <w:noWrap/>
            <w:hideMark/>
          </w:tcPr>
          <w:p w14:paraId="1DCDE725" w14:textId="01C55DA2" w:rsidR="00110ED8" w:rsidRPr="00BF2504" w:rsidRDefault="00110ED8" w:rsidP="00B65D83">
            <w:r>
              <w:rPr>
                <w:rFonts w:eastAsia="Times New Roman"/>
                <w:lang w:eastAsia="en-CA"/>
              </w:rPr>
              <w:t>Not applicable</w:t>
            </w:r>
          </w:p>
        </w:tc>
      </w:tr>
      <w:tr w:rsidR="00110ED8" w:rsidRPr="00BF2504" w14:paraId="15061AF1" w14:textId="77777777" w:rsidTr="00110ED8">
        <w:trPr>
          <w:trHeight w:val="300"/>
        </w:trPr>
        <w:tc>
          <w:tcPr>
            <w:tcW w:w="1765" w:type="pct"/>
            <w:hideMark/>
          </w:tcPr>
          <w:p w14:paraId="6DE5B83E" w14:textId="77777777" w:rsidR="00110ED8" w:rsidRPr="00BF2504" w:rsidRDefault="00110ED8" w:rsidP="00B65D83">
            <w:pPr>
              <w:pStyle w:val="TableBodyTextMIRB"/>
              <w:rPr>
                <w:rFonts w:eastAsia="Times New Roman"/>
                <w:lang w:eastAsia="en-CA"/>
              </w:rPr>
            </w:pPr>
            <w:r w:rsidRPr="00BF2504">
              <w:t>TOWNSHIP OF BILLINGS</w:t>
            </w:r>
          </w:p>
        </w:tc>
        <w:tc>
          <w:tcPr>
            <w:tcW w:w="776" w:type="pct"/>
            <w:hideMark/>
          </w:tcPr>
          <w:p w14:paraId="20DA080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773B95B" w14:textId="77777777" w:rsidR="00110ED8" w:rsidRPr="00BF2504" w:rsidRDefault="00110ED8" w:rsidP="00B65D83">
            <w:pPr>
              <w:pStyle w:val="TableBodyTextMIRB"/>
              <w:rPr>
                <w:rFonts w:eastAsia="Times New Roman"/>
                <w:lang w:eastAsia="en-CA"/>
              </w:rPr>
            </w:pPr>
            <w:r w:rsidRPr="00BF2504">
              <w:t>BILLINGS</w:t>
            </w:r>
          </w:p>
        </w:tc>
        <w:tc>
          <w:tcPr>
            <w:tcW w:w="825" w:type="pct"/>
            <w:noWrap/>
            <w:hideMark/>
          </w:tcPr>
          <w:p w14:paraId="5D9AC1B5" w14:textId="71A4FACA" w:rsidR="00110ED8" w:rsidRPr="00BF2504" w:rsidRDefault="00110ED8" w:rsidP="00B65D83">
            <w:r>
              <w:rPr>
                <w:rFonts w:eastAsia="Times New Roman"/>
                <w:lang w:eastAsia="en-CA"/>
              </w:rPr>
              <w:t>Not applicable</w:t>
            </w:r>
          </w:p>
        </w:tc>
      </w:tr>
      <w:tr w:rsidR="00110ED8" w:rsidRPr="00BF2504" w14:paraId="2711A860" w14:textId="77777777" w:rsidTr="00110ED8">
        <w:trPr>
          <w:trHeight w:val="300"/>
        </w:trPr>
        <w:tc>
          <w:tcPr>
            <w:tcW w:w="1765" w:type="pct"/>
            <w:hideMark/>
          </w:tcPr>
          <w:p w14:paraId="26444F64" w14:textId="77777777" w:rsidR="00110ED8" w:rsidRPr="00BF2504" w:rsidRDefault="00110ED8" w:rsidP="00B65D83">
            <w:pPr>
              <w:pStyle w:val="TableBodyTextMIRB"/>
              <w:rPr>
                <w:rFonts w:eastAsia="Times New Roman"/>
                <w:lang w:eastAsia="en-CA"/>
              </w:rPr>
            </w:pPr>
            <w:r w:rsidRPr="00BF2504">
              <w:t>TOWNSHIP OF BLACK RIVER-MATHESON</w:t>
            </w:r>
          </w:p>
        </w:tc>
        <w:tc>
          <w:tcPr>
            <w:tcW w:w="776" w:type="pct"/>
            <w:hideMark/>
          </w:tcPr>
          <w:p w14:paraId="25A67FE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F849853" w14:textId="77777777" w:rsidR="00110ED8" w:rsidRPr="00BF2504" w:rsidRDefault="00110ED8" w:rsidP="00B65D83">
            <w:pPr>
              <w:pStyle w:val="TableBodyTextMIRB"/>
              <w:rPr>
                <w:rFonts w:eastAsia="Times New Roman"/>
                <w:lang w:eastAsia="en-CA"/>
              </w:rPr>
            </w:pPr>
            <w:r w:rsidRPr="00BF2504">
              <w:t>BLACK RIVER-MATHESON</w:t>
            </w:r>
          </w:p>
        </w:tc>
        <w:tc>
          <w:tcPr>
            <w:tcW w:w="825" w:type="pct"/>
            <w:noWrap/>
            <w:hideMark/>
          </w:tcPr>
          <w:p w14:paraId="1CD4B432" w14:textId="72D46F91" w:rsidR="00110ED8" w:rsidRPr="00BF2504" w:rsidRDefault="00110ED8" w:rsidP="00B65D83">
            <w:r>
              <w:rPr>
                <w:rFonts w:eastAsia="Times New Roman"/>
                <w:lang w:eastAsia="en-CA"/>
              </w:rPr>
              <w:t>Not applicable</w:t>
            </w:r>
          </w:p>
        </w:tc>
      </w:tr>
      <w:tr w:rsidR="00110ED8" w:rsidRPr="00BF2504" w14:paraId="6E23AE55" w14:textId="77777777" w:rsidTr="00110ED8">
        <w:trPr>
          <w:trHeight w:val="300"/>
        </w:trPr>
        <w:tc>
          <w:tcPr>
            <w:tcW w:w="1765" w:type="pct"/>
            <w:hideMark/>
          </w:tcPr>
          <w:p w14:paraId="6B7525EB" w14:textId="77777777" w:rsidR="00110ED8" w:rsidRPr="00BF2504" w:rsidRDefault="00110ED8" w:rsidP="00B65D83">
            <w:pPr>
              <w:pStyle w:val="TableBodyTextMIRB"/>
              <w:rPr>
                <w:rFonts w:eastAsia="Times New Roman"/>
                <w:lang w:eastAsia="en-CA"/>
              </w:rPr>
            </w:pPr>
            <w:r w:rsidRPr="00BF2504">
              <w:t>TOWNSHIP OF BLANDFORD-BLENHEIM</w:t>
            </w:r>
          </w:p>
        </w:tc>
        <w:tc>
          <w:tcPr>
            <w:tcW w:w="776" w:type="pct"/>
            <w:hideMark/>
          </w:tcPr>
          <w:p w14:paraId="083C874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51F9A93" w14:textId="77777777" w:rsidR="00110ED8" w:rsidRPr="00BF2504" w:rsidRDefault="00110ED8" w:rsidP="00B65D83">
            <w:pPr>
              <w:pStyle w:val="TableBodyTextMIRB"/>
              <w:rPr>
                <w:rFonts w:eastAsia="Times New Roman"/>
                <w:lang w:eastAsia="en-CA"/>
              </w:rPr>
            </w:pPr>
            <w:r w:rsidRPr="00BF2504">
              <w:t>BLANDFORD-BLENHEIM</w:t>
            </w:r>
          </w:p>
        </w:tc>
        <w:tc>
          <w:tcPr>
            <w:tcW w:w="825" w:type="pct"/>
            <w:noWrap/>
            <w:hideMark/>
          </w:tcPr>
          <w:p w14:paraId="7879A7B4" w14:textId="6D3D6D08" w:rsidR="00110ED8" w:rsidRPr="00BF2504" w:rsidRDefault="00110ED8" w:rsidP="00B65D83">
            <w:r>
              <w:rPr>
                <w:rFonts w:eastAsia="Times New Roman"/>
                <w:lang w:eastAsia="en-CA"/>
              </w:rPr>
              <w:t>Not applicable</w:t>
            </w:r>
          </w:p>
        </w:tc>
      </w:tr>
      <w:tr w:rsidR="00110ED8" w:rsidRPr="00BF2504" w14:paraId="46661722" w14:textId="77777777" w:rsidTr="00110ED8">
        <w:trPr>
          <w:trHeight w:val="300"/>
        </w:trPr>
        <w:tc>
          <w:tcPr>
            <w:tcW w:w="1765" w:type="pct"/>
            <w:hideMark/>
          </w:tcPr>
          <w:p w14:paraId="69E3DC27" w14:textId="77777777" w:rsidR="00110ED8" w:rsidRPr="00BF2504" w:rsidRDefault="00110ED8" w:rsidP="00B65D83">
            <w:pPr>
              <w:pStyle w:val="TableBodyTextMIRB"/>
              <w:rPr>
                <w:rFonts w:eastAsia="Times New Roman"/>
                <w:lang w:eastAsia="en-CA"/>
              </w:rPr>
            </w:pPr>
            <w:r w:rsidRPr="00BF2504">
              <w:t>TOWNSHIP OF BONFIELD</w:t>
            </w:r>
          </w:p>
        </w:tc>
        <w:tc>
          <w:tcPr>
            <w:tcW w:w="776" w:type="pct"/>
            <w:hideMark/>
          </w:tcPr>
          <w:p w14:paraId="6581A5F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9C836B1" w14:textId="77777777" w:rsidR="00110ED8" w:rsidRPr="00BF2504" w:rsidRDefault="00110ED8" w:rsidP="00B65D83">
            <w:pPr>
              <w:pStyle w:val="TableBodyTextMIRB"/>
              <w:rPr>
                <w:rFonts w:eastAsia="Times New Roman"/>
                <w:lang w:eastAsia="en-CA"/>
              </w:rPr>
            </w:pPr>
            <w:r w:rsidRPr="00BF2504">
              <w:t>BONFIELD</w:t>
            </w:r>
          </w:p>
        </w:tc>
        <w:tc>
          <w:tcPr>
            <w:tcW w:w="825" w:type="pct"/>
            <w:noWrap/>
            <w:hideMark/>
          </w:tcPr>
          <w:p w14:paraId="50E6EEDB" w14:textId="7CCCBC80" w:rsidR="00110ED8" w:rsidRPr="00BF2504" w:rsidRDefault="00110ED8" w:rsidP="00B65D83">
            <w:r>
              <w:rPr>
                <w:rFonts w:eastAsia="Times New Roman"/>
                <w:lang w:eastAsia="en-CA"/>
              </w:rPr>
              <w:t>Not applicable</w:t>
            </w:r>
          </w:p>
        </w:tc>
      </w:tr>
      <w:tr w:rsidR="00110ED8" w:rsidRPr="00BF2504" w14:paraId="6509FA40" w14:textId="77777777" w:rsidTr="00110ED8">
        <w:trPr>
          <w:trHeight w:val="300"/>
        </w:trPr>
        <w:tc>
          <w:tcPr>
            <w:tcW w:w="1765" w:type="pct"/>
            <w:hideMark/>
          </w:tcPr>
          <w:p w14:paraId="55924971" w14:textId="77777777" w:rsidR="00110ED8" w:rsidRPr="00BF2504" w:rsidRDefault="00110ED8" w:rsidP="00B65D83">
            <w:pPr>
              <w:pStyle w:val="TableBodyTextMIRB"/>
              <w:rPr>
                <w:rFonts w:eastAsia="Times New Roman"/>
                <w:lang w:eastAsia="en-CA"/>
              </w:rPr>
            </w:pPr>
            <w:r w:rsidRPr="00BF2504">
              <w:lastRenderedPageBreak/>
              <w:t>TOWNSHIP OF BONNECHERE VALLEY</w:t>
            </w:r>
          </w:p>
        </w:tc>
        <w:tc>
          <w:tcPr>
            <w:tcW w:w="776" w:type="pct"/>
            <w:hideMark/>
          </w:tcPr>
          <w:p w14:paraId="681868F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B7EA6D1" w14:textId="77777777" w:rsidR="00110ED8" w:rsidRPr="00BF2504" w:rsidRDefault="00110ED8" w:rsidP="00B65D83">
            <w:pPr>
              <w:pStyle w:val="TableBodyTextMIRB"/>
              <w:rPr>
                <w:rFonts w:eastAsia="Times New Roman"/>
                <w:lang w:eastAsia="en-CA"/>
              </w:rPr>
            </w:pPr>
            <w:r w:rsidRPr="00BF2504">
              <w:t>BONNECHERE VALLEY</w:t>
            </w:r>
          </w:p>
        </w:tc>
        <w:tc>
          <w:tcPr>
            <w:tcW w:w="825" w:type="pct"/>
            <w:noWrap/>
            <w:hideMark/>
          </w:tcPr>
          <w:p w14:paraId="14D25B6C" w14:textId="2110618E" w:rsidR="00110ED8" w:rsidRPr="00BF2504" w:rsidRDefault="00110ED8" w:rsidP="00B65D83">
            <w:r>
              <w:rPr>
                <w:rFonts w:eastAsia="Times New Roman"/>
                <w:lang w:eastAsia="en-CA"/>
              </w:rPr>
              <w:t>Not applicable</w:t>
            </w:r>
          </w:p>
        </w:tc>
      </w:tr>
      <w:tr w:rsidR="00110ED8" w:rsidRPr="00BF2504" w14:paraId="725044D5" w14:textId="77777777" w:rsidTr="00110ED8">
        <w:trPr>
          <w:trHeight w:val="300"/>
        </w:trPr>
        <w:tc>
          <w:tcPr>
            <w:tcW w:w="1765" w:type="pct"/>
            <w:hideMark/>
          </w:tcPr>
          <w:p w14:paraId="4AD2560C" w14:textId="77777777" w:rsidR="00110ED8" w:rsidRPr="00BF2504" w:rsidRDefault="00110ED8" w:rsidP="00B65D83">
            <w:pPr>
              <w:pStyle w:val="TableBodyTextMIRB"/>
              <w:rPr>
                <w:rFonts w:eastAsia="Times New Roman"/>
                <w:lang w:eastAsia="en-CA"/>
              </w:rPr>
            </w:pPr>
            <w:r w:rsidRPr="00BF2504">
              <w:t>TOWNSHIP OF BRETHOUR</w:t>
            </w:r>
          </w:p>
        </w:tc>
        <w:tc>
          <w:tcPr>
            <w:tcW w:w="776" w:type="pct"/>
            <w:hideMark/>
          </w:tcPr>
          <w:p w14:paraId="023BDA5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D32DB45" w14:textId="77777777" w:rsidR="00110ED8" w:rsidRPr="00BF2504" w:rsidRDefault="00110ED8" w:rsidP="00B65D83">
            <w:pPr>
              <w:pStyle w:val="TableBodyTextMIRB"/>
              <w:rPr>
                <w:rFonts w:eastAsia="Times New Roman"/>
                <w:lang w:eastAsia="en-CA"/>
              </w:rPr>
            </w:pPr>
            <w:r w:rsidRPr="00BF2504">
              <w:t>BRETHOUR</w:t>
            </w:r>
          </w:p>
        </w:tc>
        <w:tc>
          <w:tcPr>
            <w:tcW w:w="825" w:type="pct"/>
            <w:noWrap/>
            <w:hideMark/>
          </w:tcPr>
          <w:p w14:paraId="3312C65A" w14:textId="71390BEB" w:rsidR="00110ED8" w:rsidRPr="00BF2504" w:rsidRDefault="00110ED8" w:rsidP="00B65D83">
            <w:r>
              <w:rPr>
                <w:rFonts w:eastAsia="Times New Roman"/>
                <w:lang w:eastAsia="en-CA"/>
              </w:rPr>
              <w:t>Not applicable</w:t>
            </w:r>
          </w:p>
        </w:tc>
      </w:tr>
      <w:tr w:rsidR="00110ED8" w:rsidRPr="00BF2504" w14:paraId="2A4FAFDF" w14:textId="77777777" w:rsidTr="00110ED8">
        <w:trPr>
          <w:trHeight w:val="300"/>
        </w:trPr>
        <w:tc>
          <w:tcPr>
            <w:tcW w:w="1765" w:type="pct"/>
            <w:hideMark/>
          </w:tcPr>
          <w:p w14:paraId="0C6D8CED" w14:textId="77777777" w:rsidR="00110ED8" w:rsidRPr="00BF2504" w:rsidRDefault="00110ED8" w:rsidP="00B65D83">
            <w:pPr>
              <w:pStyle w:val="TableBodyTextMIRB"/>
              <w:rPr>
                <w:rFonts w:eastAsia="Times New Roman"/>
                <w:lang w:eastAsia="en-CA"/>
              </w:rPr>
            </w:pPr>
            <w:r w:rsidRPr="00BF2504">
              <w:t>TOWNSHIP OF BROCK</w:t>
            </w:r>
          </w:p>
        </w:tc>
        <w:tc>
          <w:tcPr>
            <w:tcW w:w="776" w:type="pct"/>
            <w:hideMark/>
          </w:tcPr>
          <w:p w14:paraId="61C4292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6B9AD4" w14:textId="77777777" w:rsidR="00110ED8" w:rsidRPr="00BF2504" w:rsidRDefault="00110ED8" w:rsidP="00B65D83">
            <w:pPr>
              <w:pStyle w:val="TableBodyTextMIRB"/>
              <w:rPr>
                <w:rFonts w:eastAsia="Times New Roman"/>
                <w:lang w:eastAsia="en-CA"/>
              </w:rPr>
            </w:pPr>
            <w:r w:rsidRPr="00BF2504">
              <w:t>BROCK</w:t>
            </w:r>
          </w:p>
        </w:tc>
        <w:tc>
          <w:tcPr>
            <w:tcW w:w="825" w:type="pct"/>
            <w:noWrap/>
            <w:hideMark/>
          </w:tcPr>
          <w:p w14:paraId="641F92CD" w14:textId="588BFBAC" w:rsidR="00110ED8" w:rsidRPr="00BF2504" w:rsidRDefault="00110ED8" w:rsidP="00B65D83">
            <w:r>
              <w:rPr>
                <w:rFonts w:eastAsia="Times New Roman"/>
                <w:lang w:eastAsia="en-CA"/>
              </w:rPr>
              <w:t>Not applicable</w:t>
            </w:r>
          </w:p>
        </w:tc>
      </w:tr>
      <w:tr w:rsidR="00110ED8" w:rsidRPr="00BF2504" w14:paraId="5E7F8184" w14:textId="77777777" w:rsidTr="00110ED8">
        <w:trPr>
          <w:trHeight w:val="300"/>
        </w:trPr>
        <w:tc>
          <w:tcPr>
            <w:tcW w:w="1765" w:type="pct"/>
            <w:hideMark/>
          </w:tcPr>
          <w:p w14:paraId="4E1AB8FB" w14:textId="77777777" w:rsidR="00110ED8" w:rsidRPr="00BF2504" w:rsidRDefault="00110ED8" w:rsidP="00B65D83">
            <w:pPr>
              <w:pStyle w:val="TableBodyTextMIRB"/>
              <w:rPr>
                <w:rFonts w:eastAsia="Times New Roman"/>
                <w:lang w:eastAsia="en-CA"/>
              </w:rPr>
            </w:pPr>
            <w:r w:rsidRPr="00BF2504">
              <w:t>TOWNSHIP OF BRUDENELL, LYNDOCH AND RAGLAN</w:t>
            </w:r>
          </w:p>
        </w:tc>
        <w:tc>
          <w:tcPr>
            <w:tcW w:w="776" w:type="pct"/>
            <w:hideMark/>
          </w:tcPr>
          <w:p w14:paraId="72374D2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978E16" w14:textId="77777777" w:rsidR="00110ED8" w:rsidRPr="00BF2504" w:rsidRDefault="00110ED8" w:rsidP="00B65D83">
            <w:pPr>
              <w:pStyle w:val="TableBodyTextMIRB"/>
              <w:rPr>
                <w:rFonts w:eastAsia="Times New Roman"/>
                <w:lang w:eastAsia="en-CA"/>
              </w:rPr>
            </w:pPr>
            <w:r w:rsidRPr="00BF2504">
              <w:t>BRUDENELL LYNOCH AND RAGLAN</w:t>
            </w:r>
          </w:p>
        </w:tc>
        <w:tc>
          <w:tcPr>
            <w:tcW w:w="825" w:type="pct"/>
            <w:noWrap/>
            <w:hideMark/>
          </w:tcPr>
          <w:p w14:paraId="2732AF65" w14:textId="59547B16" w:rsidR="00110ED8" w:rsidRPr="00BF2504" w:rsidRDefault="00110ED8" w:rsidP="00B65D83">
            <w:r>
              <w:rPr>
                <w:rFonts w:eastAsia="Times New Roman"/>
                <w:lang w:eastAsia="en-CA"/>
              </w:rPr>
              <w:t>Not applicable</w:t>
            </w:r>
          </w:p>
        </w:tc>
      </w:tr>
      <w:tr w:rsidR="00110ED8" w:rsidRPr="00BF2504" w14:paraId="3A98D668" w14:textId="77777777" w:rsidTr="00110ED8">
        <w:trPr>
          <w:trHeight w:val="300"/>
        </w:trPr>
        <w:tc>
          <w:tcPr>
            <w:tcW w:w="1765" w:type="pct"/>
            <w:hideMark/>
          </w:tcPr>
          <w:p w14:paraId="5C989E43" w14:textId="77777777" w:rsidR="00110ED8" w:rsidRPr="00BF2504" w:rsidRDefault="00110ED8" w:rsidP="00B65D83">
            <w:pPr>
              <w:pStyle w:val="TableBodyTextMIRB"/>
              <w:rPr>
                <w:rFonts w:eastAsia="Times New Roman"/>
                <w:lang w:eastAsia="en-CA"/>
              </w:rPr>
            </w:pPr>
            <w:r w:rsidRPr="00BF2504">
              <w:t>TOWNSHIP OF BURPEE AND MILLS</w:t>
            </w:r>
          </w:p>
        </w:tc>
        <w:tc>
          <w:tcPr>
            <w:tcW w:w="776" w:type="pct"/>
            <w:hideMark/>
          </w:tcPr>
          <w:p w14:paraId="65FC4D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26B357" w14:textId="77777777" w:rsidR="00110ED8" w:rsidRPr="00BF2504" w:rsidRDefault="00110ED8" w:rsidP="00B65D83">
            <w:pPr>
              <w:pStyle w:val="TableBodyTextMIRB"/>
              <w:rPr>
                <w:rFonts w:eastAsia="Times New Roman"/>
                <w:lang w:eastAsia="en-CA"/>
              </w:rPr>
            </w:pPr>
            <w:r w:rsidRPr="00BF2504">
              <w:t>BURPEE AND MILLS</w:t>
            </w:r>
          </w:p>
        </w:tc>
        <w:tc>
          <w:tcPr>
            <w:tcW w:w="825" w:type="pct"/>
            <w:noWrap/>
            <w:hideMark/>
          </w:tcPr>
          <w:p w14:paraId="36BAE2BA" w14:textId="202F7893" w:rsidR="00110ED8" w:rsidRPr="00BF2504" w:rsidRDefault="00110ED8" w:rsidP="00B65D83">
            <w:r>
              <w:rPr>
                <w:rFonts w:eastAsia="Times New Roman"/>
                <w:lang w:eastAsia="en-CA"/>
              </w:rPr>
              <w:t>Not applicable</w:t>
            </w:r>
          </w:p>
        </w:tc>
      </w:tr>
      <w:tr w:rsidR="00110ED8" w:rsidRPr="00BF2504" w14:paraId="02713D79" w14:textId="77777777" w:rsidTr="00110ED8">
        <w:trPr>
          <w:trHeight w:val="300"/>
        </w:trPr>
        <w:tc>
          <w:tcPr>
            <w:tcW w:w="1765" w:type="pct"/>
            <w:hideMark/>
          </w:tcPr>
          <w:p w14:paraId="14662FA5" w14:textId="77777777" w:rsidR="00110ED8" w:rsidRPr="00BF2504" w:rsidRDefault="00110ED8" w:rsidP="00B65D83">
            <w:pPr>
              <w:pStyle w:val="TableBodyTextMIRB"/>
              <w:rPr>
                <w:rFonts w:eastAsia="Times New Roman"/>
                <w:lang w:eastAsia="en-CA"/>
              </w:rPr>
            </w:pPr>
            <w:r w:rsidRPr="00BF2504">
              <w:t>TOWNSHIP OF CARLING</w:t>
            </w:r>
          </w:p>
        </w:tc>
        <w:tc>
          <w:tcPr>
            <w:tcW w:w="776" w:type="pct"/>
            <w:hideMark/>
          </w:tcPr>
          <w:p w14:paraId="2F3E9AF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FCAECC4" w14:textId="77777777" w:rsidR="00110ED8" w:rsidRPr="00BF2504" w:rsidRDefault="00110ED8" w:rsidP="00B65D83">
            <w:pPr>
              <w:pStyle w:val="TableBodyTextMIRB"/>
              <w:rPr>
                <w:rFonts w:eastAsia="Times New Roman"/>
                <w:lang w:eastAsia="en-CA"/>
              </w:rPr>
            </w:pPr>
            <w:r w:rsidRPr="00BF2504">
              <w:t>CARLING</w:t>
            </w:r>
          </w:p>
        </w:tc>
        <w:tc>
          <w:tcPr>
            <w:tcW w:w="825" w:type="pct"/>
            <w:noWrap/>
            <w:hideMark/>
          </w:tcPr>
          <w:p w14:paraId="76E9CD2D" w14:textId="795EDB39" w:rsidR="00110ED8" w:rsidRPr="00BF2504" w:rsidRDefault="00110ED8" w:rsidP="00B65D83">
            <w:r>
              <w:rPr>
                <w:rFonts w:eastAsia="Times New Roman"/>
                <w:lang w:eastAsia="en-CA"/>
              </w:rPr>
              <w:t>Not applicable</w:t>
            </w:r>
          </w:p>
        </w:tc>
      </w:tr>
      <w:tr w:rsidR="00110ED8" w:rsidRPr="00BF2504" w14:paraId="770F3F51" w14:textId="77777777" w:rsidTr="00110ED8">
        <w:trPr>
          <w:trHeight w:val="300"/>
        </w:trPr>
        <w:tc>
          <w:tcPr>
            <w:tcW w:w="1765" w:type="pct"/>
            <w:hideMark/>
          </w:tcPr>
          <w:p w14:paraId="4D5003D4" w14:textId="77777777" w:rsidR="00110ED8" w:rsidRPr="00BF2504" w:rsidRDefault="00110ED8" w:rsidP="00B65D83">
            <w:pPr>
              <w:pStyle w:val="TableBodyTextMIRB"/>
              <w:rPr>
                <w:rFonts w:eastAsia="Times New Roman"/>
                <w:lang w:eastAsia="en-CA"/>
              </w:rPr>
            </w:pPr>
            <w:r w:rsidRPr="00BF2504">
              <w:t>TOWNSHIP OF CARLOW/MAYO</w:t>
            </w:r>
          </w:p>
        </w:tc>
        <w:tc>
          <w:tcPr>
            <w:tcW w:w="776" w:type="pct"/>
            <w:hideMark/>
          </w:tcPr>
          <w:p w14:paraId="11AFB0B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C1A2429" w14:textId="77777777" w:rsidR="00110ED8" w:rsidRPr="00BF2504" w:rsidRDefault="00110ED8" w:rsidP="00B65D83">
            <w:pPr>
              <w:pStyle w:val="TableBodyTextMIRB"/>
              <w:rPr>
                <w:rFonts w:eastAsia="Times New Roman"/>
                <w:lang w:eastAsia="en-CA"/>
              </w:rPr>
            </w:pPr>
            <w:r w:rsidRPr="00BF2504">
              <w:t>CARLOW/MAYO</w:t>
            </w:r>
          </w:p>
        </w:tc>
        <w:tc>
          <w:tcPr>
            <w:tcW w:w="825" w:type="pct"/>
            <w:noWrap/>
            <w:hideMark/>
          </w:tcPr>
          <w:p w14:paraId="31E9F2AA" w14:textId="5C1537E9" w:rsidR="00110ED8" w:rsidRPr="00BF2504" w:rsidRDefault="00110ED8" w:rsidP="00B65D83">
            <w:r>
              <w:rPr>
                <w:rFonts w:eastAsia="Times New Roman"/>
                <w:lang w:eastAsia="en-CA"/>
              </w:rPr>
              <w:t>Not applicable</w:t>
            </w:r>
          </w:p>
        </w:tc>
      </w:tr>
      <w:tr w:rsidR="00110ED8" w:rsidRPr="00BF2504" w14:paraId="032EAAB4" w14:textId="77777777" w:rsidTr="00110ED8">
        <w:trPr>
          <w:trHeight w:val="300"/>
        </w:trPr>
        <w:tc>
          <w:tcPr>
            <w:tcW w:w="1765" w:type="pct"/>
            <w:hideMark/>
          </w:tcPr>
          <w:p w14:paraId="1EFD0548" w14:textId="77777777" w:rsidR="00110ED8" w:rsidRPr="00BF2504" w:rsidRDefault="00110ED8" w:rsidP="00B65D83">
            <w:pPr>
              <w:pStyle w:val="TableBodyTextMIRB"/>
              <w:rPr>
                <w:rFonts w:eastAsia="Times New Roman"/>
                <w:lang w:eastAsia="en-CA"/>
              </w:rPr>
            </w:pPr>
            <w:r w:rsidRPr="00BF2504">
              <w:t>TOWNSHIP OF CASEY</w:t>
            </w:r>
          </w:p>
        </w:tc>
        <w:tc>
          <w:tcPr>
            <w:tcW w:w="776" w:type="pct"/>
            <w:hideMark/>
          </w:tcPr>
          <w:p w14:paraId="6BC0629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920C1F" w14:textId="77777777" w:rsidR="00110ED8" w:rsidRPr="00BF2504" w:rsidRDefault="00110ED8" w:rsidP="00B65D83">
            <w:pPr>
              <w:pStyle w:val="TableBodyTextMIRB"/>
              <w:rPr>
                <w:rFonts w:eastAsia="Times New Roman"/>
                <w:lang w:eastAsia="en-CA"/>
              </w:rPr>
            </w:pPr>
            <w:r w:rsidRPr="00BF2504">
              <w:t>CASEY</w:t>
            </w:r>
          </w:p>
        </w:tc>
        <w:tc>
          <w:tcPr>
            <w:tcW w:w="825" w:type="pct"/>
            <w:noWrap/>
            <w:hideMark/>
          </w:tcPr>
          <w:p w14:paraId="53E7EAFC" w14:textId="1483CAD0" w:rsidR="00110ED8" w:rsidRPr="00BF2504" w:rsidRDefault="00110ED8" w:rsidP="00B65D83">
            <w:r>
              <w:rPr>
                <w:rFonts w:eastAsia="Times New Roman"/>
                <w:lang w:eastAsia="en-CA"/>
              </w:rPr>
              <w:t>Not applicable</w:t>
            </w:r>
          </w:p>
        </w:tc>
      </w:tr>
      <w:tr w:rsidR="00110ED8" w:rsidRPr="00BF2504" w14:paraId="779EAAF6" w14:textId="77777777" w:rsidTr="00110ED8">
        <w:trPr>
          <w:trHeight w:val="300"/>
        </w:trPr>
        <w:tc>
          <w:tcPr>
            <w:tcW w:w="1765" w:type="pct"/>
            <w:hideMark/>
          </w:tcPr>
          <w:p w14:paraId="3057771C" w14:textId="77777777" w:rsidR="00110ED8" w:rsidRPr="00BF2504" w:rsidRDefault="00110ED8" w:rsidP="00B65D83">
            <w:pPr>
              <w:pStyle w:val="TableBodyTextMIRB"/>
              <w:rPr>
                <w:rFonts w:eastAsia="Times New Roman"/>
                <w:lang w:eastAsia="en-CA"/>
              </w:rPr>
            </w:pPr>
            <w:r w:rsidRPr="00BF2504">
              <w:t>TOWNSHIP OF CAVAN MONAGHAN</w:t>
            </w:r>
          </w:p>
        </w:tc>
        <w:tc>
          <w:tcPr>
            <w:tcW w:w="776" w:type="pct"/>
            <w:hideMark/>
          </w:tcPr>
          <w:p w14:paraId="26813E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7381628" w14:textId="77777777" w:rsidR="00110ED8" w:rsidRPr="00BF2504" w:rsidRDefault="00110ED8" w:rsidP="00B65D83">
            <w:pPr>
              <w:pStyle w:val="TableBodyTextMIRB"/>
              <w:rPr>
                <w:rFonts w:eastAsia="Times New Roman"/>
                <w:lang w:eastAsia="en-CA"/>
              </w:rPr>
            </w:pPr>
            <w:r w:rsidRPr="00BF2504">
              <w:t>CAVAN-MILLBROOK-NORTH MONAGHAN</w:t>
            </w:r>
          </w:p>
        </w:tc>
        <w:tc>
          <w:tcPr>
            <w:tcW w:w="825" w:type="pct"/>
            <w:noWrap/>
            <w:hideMark/>
          </w:tcPr>
          <w:p w14:paraId="4DB6C489" w14:textId="1C82B97C" w:rsidR="00110ED8" w:rsidRPr="00BF2504" w:rsidRDefault="00110ED8" w:rsidP="00B65D83">
            <w:r>
              <w:rPr>
                <w:rFonts w:eastAsia="Times New Roman"/>
                <w:lang w:eastAsia="en-CA"/>
              </w:rPr>
              <w:t>Not applicable</w:t>
            </w:r>
          </w:p>
        </w:tc>
      </w:tr>
      <w:tr w:rsidR="00110ED8" w:rsidRPr="00BF2504" w14:paraId="7A37D2F6" w14:textId="77777777" w:rsidTr="00110ED8">
        <w:trPr>
          <w:trHeight w:val="300"/>
        </w:trPr>
        <w:tc>
          <w:tcPr>
            <w:tcW w:w="1765" w:type="pct"/>
            <w:hideMark/>
          </w:tcPr>
          <w:p w14:paraId="1D118E7D" w14:textId="77777777" w:rsidR="00110ED8" w:rsidRPr="00BF2504" w:rsidRDefault="00110ED8" w:rsidP="00B65D83">
            <w:pPr>
              <w:pStyle w:val="TableBodyTextMIRB"/>
              <w:rPr>
                <w:rFonts w:eastAsia="Times New Roman"/>
                <w:lang w:eastAsia="en-CA"/>
              </w:rPr>
            </w:pPr>
            <w:r w:rsidRPr="00BF2504">
              <w:t>TOWNSHIP OF CENTRAL FRONTENAC</w:t>
            </w:r>
          </w:p>
        </w:tc>
        <w:tc>
          <w:tcPr>
            <w:tcW w:w="776" w:type="pct"/>
            <w:hideMark/>
          </w:tcPr>
          <w:p w14:paraId="4594134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CB4314E" w14:textId="77777777" w:rsidR="00110ED8" w:rsidRPr="00BF2504" w:rsidRDefault="00110ED8" w:rsidP="00B65D83">
            <w:pPr>
              <w:pStyle w:val="TableBodyTextMIRB"/>
              <w:rPr>
                <w:rFonts w:eastAsia="Times New Roman"/>
                <w:lang w:eastAsia="en-CA"/>
              </w:rPr>
            </w:pPr>
            <w:r w:rsidRPr="00BF2504">
              <w:t>CENTRAL FRONTENAC</w:t>
            </w:r>
          </w:p>
        </w:tc>
        <w:tc>
          <w:tcPr>
            <w:tcW w:w="825" w:type="pct"/>
            <w:noWrap/>
            <w:hideMark/>
          </w:tcPr>
          <w:p w14:paraId="07D4651E" w14:textId="0A62C172" w:rsidR="00110ED8" w:rsidRPr="00BF2504" w:rsidRDefault="00110ED8" w:rsidP="00B65D83">
            <w:r>
              <w:rPr>
                <w:rFonts w:eastAsia="Times New Roman"/>
                <w:lang w:eastAsia="en-CA"/>
              </w:rPr>
              <w:t>Not applicable</w:t>
            </w:r>
          </w:p>
        </w:tc>
      </w:tr>
      <w:tr w:rsidR="00110ED8" w:rsidRPr="00BF2504" w14:paraId="0D2508A6" w14:textId="77777777" w:rsidTr="00110ED8">
        <w:trPr>
          <w:trHeight w:val="300"/>
        </w:trPr>
        <w:tc>
          <w:tcPr>
            <w:tcW w:w="1765" w:type="pct"/>
            <w:hideMark/>
          </w:tcPr>
          <w:p w14:paraId="4AA527DE" w14:textId="77777777" w:rsidR="00110ED8" w:rsidRPr="00BF2504" w:rsidRDefault="00110ED8" w:rsidP="00B65D83">
            <w:pPr>
              <w:pStyle w:val="TableBodyTextMIRB"/>
              <w:rPr>
                <w:rFonts w:eastAsia="Times New Roman"/>
                <w:lang w:eastAsia="en-CA"/>
              </w:rPr>
            </w:pPr>
            <w:r w:rsidRPr="00BF2504">
              <w:t>TOWNSHIP OF CENTRE WELLINGTON</w:t>
            </w:r>
          </w:p>
        </w:tc>
        <w:tc>
          <w:tcPr>
            <w:tcW w:w="776" w:type="pct"/>
            <w:hideMark/>
          </w:tcPr>
          <w:p w14:paraId="3CF75D4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8C1EFF0" w14:textId="77777777" w:rsidR="00110ED8" w:rsidRPr="00BF2504" w:rsidRDefault="00110ED8" w:rsidP="00B65D83">
            <w:pPr>
              <w:pStyle w:val="TableBodyTextMIRB"/>
              <w:rPr>
                <w:rFonts w:eastAsia="Times New Roman"/>
                <w:lang w:eastAsia="en-CA"/>
              </w:rPr>
            </w:pPr>
            <w:r w:rsidRPr="00BF2504">
              <w:t>CENTRE WELLINGTON</w:t>
            </w:r>
          </w:p>
        </w:tc>
        <w:tc>
          <w:tcPr>
            <w:tcW w:w="825" w:type="pct"/>
            <w:noWrap/>
            <w:hideMark/>
          </w:tcPr>
          <w:p w14:paraId="431EBC27" w14:textId="6EDF9732" w:rsidR="00110ED8" w:rsidRPr="00BF2504" w:rsidRDefault="00110ED8" w:rsidP="00B65D83">
            <w:r>
              <w:rPr>
                <w:rFonts w:eastAsia="Times New Roman"/>
                <w:lang w:eastAsia="en-CA"/>
              </w:rPr>
              <w:t>Not applicable</w:t>
            </w:r>
          </w:p>
        </w:tc>
      </w:tr>
      <w:tr w:rsidR="00110ED8" w:rsidRPr="00BF2504" w14:paraId="0339B193" w14:textId="77777777" w:rsidTr="00110ED8">
        <w:trPr>
          <w:trHeight w:val="300"/>
        </w:trPr>
        <w:tc>
          <w:tcPr>
            <w:tcW w:w="1765" w:type="pct"/>
            <w:hideMark/>
          </w:tcPr>
          <w:p w14:paraId="60C99208" w14:textId="77777777" w:rsidR="00110ED8" w:rsidRPr="00BF2504" w:rsidRDefault="00110ED8" w:rsidP="00B65D83">
            <w:pPr>
              <w:pStyle w:val="TableBodyTextMIRB"/>
              <w:rPr>
                <w:rFonts w:eastAsia="Times New Roman"/>
                <w:lang w:eastAsia="en-CA"/>
              </w:rPr>
            </w:pPr>
            <w:r w:rsidRPr="00BF2504">
              <w:t>TOWNSHIP OF CHAMBERLAIN</w:t>
            </w:r>
          </w:p>
        </w:tc>
        <w:tc>
          <w:tcPr>
            <w:tcW w:w="776" w:type="pct"/>
            <w:hideMark/>
          </w:tcPr>
          <w:p w14:paraId="2FF432E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6523E6F" w14:textId="77777777" w:rsidR="00110ED8" w:rsidRPr="00BF2504" w:rsidRDefault="00110ED8" w:rsidP="00B65D83">
            <w:pPr>
              <w:pStyle w:val="TableBodyTextMIRB"/>
              <w:rPr>
                <w:rFonts w:eastAsia="Times New Roman"/>
                <w:lang w:eastAsia="en-CA"/>
              </w:rPr>
            </w:pPr>
            <w:r w:rsidRPr="00BF2504">
              <w:t>CHAMBERLAIN</w:t>
            </w:r>
          </w:p>
        </w:tc>
        <w:tc>
          <w:tcPr>
            <w:tcW w:w="825" w:type="pct"/>
            <w:noWrap/>
            <w:hideMark/>
          </w:tcPr>
          <w:p w14:paraId="5C31F2BA" w14:textId="458B59FF" w:rsidR="00110ED8" w:rsidRPr="00BF2504" w:rsidRDefault="00110ED8" w:rsidP="00B65D83">
            <w:r>
              <w:rPr>
                <w:rFonts w:eastAsia="Times New Roman"/>
                <w:lang w:eastAsia="en-CA"/>
              </w:rPr>
              <w:t>Not applicable</w:t>
            </w:r>
          </w:p>
        </w:tc>
      </w:tr>
      <w:tr w:rsidR="00110ED8" w:rsidRPr="00BF2504" w14:paraId="1A07BB0A" w14:textId="77777777" w:rsidTr="00110ED8">
        <w:trPr>
          <w:trHeight w:val="300"/>
        </w:trPr>
        <w:tc>
          <w:tcPr>
            <w:tcW w:w="1765" w:type="pct"/>
            <w:hideMark/>
          </w:tcPr>
          <w:p w14:paraId="575E0C5F" w14:textId="77777777" w:rsidR="00110ED8" w:rsidRPr="00BF2504" w:rsidRDefault="00110ED8" w:rsidP="00B65D83">
            <w:pPr>
              <w:pStyle w:val="TableBodyTextMIRB"/>
              <w:rPr>
                <w:rFonts w:eastAsia="Times New Roman"/>
                <w:lang w:eastAsia="en-CA"/>
              </w:rPr>
            </w:pPr>
            <w:r w:rsidRPr="00BF2504">
              <w:t>TOWNSHIP OF CHAMPLAIN</w:t>
            </w:r>
          </w:p>
        </w:tc>
        <w:tc>
          <w:tcPr>
            <w:tcW w:w="776" w:type="pct"/>
            <w:hideMark/>
          </w:tcPr>
          <w:p w14:paraId="4E0D8CA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8D9C1F9" w14:textId="77777777" w:rsidR="00110ED8" w:rsidRPr="00BF2504" w:rsidRDefault="00110ED8" w:rsidP="00B65D83">
            <w:pPr>
              <w:pStyle w:val="TableBodyTextMIRB"/>
              <w:rPr>
                <w:rFonts w:eastAsia="Times New Roman"/>
                <w:lang w:eastAsia="en-CA"/>
              </w:rPr>
            </w:pPr>
            <w:r w:rsidRPr="00BF2504">
              <w:t>CHAMPLAIN</w:t>
            </w:r>
          </w:p>
        </w:tc>
        <w:tc>
          <w:tcPr>
            <w:tcW w:w="825" w:type="pct"/>
            <w:noWrap/>
            <w:hideMark/>
          </w:tcPr>
          <w:p w14:paraId="54F36F75" w14:textId="727A72E1" w:rsidR="00110ED8" w:rsidRPr="00BF2504" w:rsidRDefault="00110ED8" w:rsidP="00B65D83">
            <w:r>
              <w:rPr>
                <w:rFonts w:eastAsia="Times New Roman"/>
                <w:lang w:eastAsia="en-CA"/>
              </w:rPr>
              <w:t>Not applicable</w:t>
            </w:r>
          </w:p>
        </w:tc>
      </w:tr>
      <w:tr w:rsidR="00110ED8" w:rsidRPr="00BF2504" w14:paraId="37D75470" w14:textId="77777777" w:rsidTr="00110ED8">
        <w:trPr>
          <w:trHeight w:val="300"/>
        </w:trPr>
        <w:tc>
          <w:tcPr>
            <w:tcW w:w="1765" w:type="pct"/>
            <w:hideMark/>
          </w:tcPr>
          <w:p w14:paraId="359F38D0" w14:textId="77777777" w:rsidR="00110ED8" w:rsidRPr="00BF2504" w:rsidRDefault="00110ED8" w:rsidP="00B65D83">
            <w:pPr>
              <w:pStyle w:val="TableBodyTextMIRB"/>
              <w:rPr>
                <w:rFonts w:eastAsia="Times New Roman"/>
                <w:lang w:eastAsia="en-CA"/>
              </w:rPr>
            </w:pPr>
            <w:r w:rsidRPr="00BF2504">
              <w:t>TOWNSHIP OF CHAPLEAU</w:t>
            </w:r>
          </w:p>
        </w:tc>
        <w:tc>
          <w:tcPr>
            <w:tcW w:w="776" w:type="pct"/>
            <w:hideMark/>
          </w:tcPr>
          <w:p w14:paraId="385356A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03055BA" w14:textId="77777777" w:rsidR="00110ED8" w:rsidRPr="00BF2504" w:rsidRDefault="00110ED8" w:rsidP="00B65D83">
            <w:pPr>
              <w:pStyle w:val="TableBodyTextMIRB"/>
              <w:rPr>
                <w:rFonts w:eastAsia="Times New Roman"/>
                <w:lang w:eastAsia="en-CA"/>
              </w:rPr>
            </w:pPr>
            <w:r w:rsidRPr="00BF2504">
              <w:t>CHAPLEAU</w:t>
            </w:r>
          </w:p>
        </w:tc>
        <w:tc>
          <w:tcPr>
            <w:tcW w:w="825" w:type="pct"/>
            <w:noWrap/>
            <w:hideMark/>
          </w:tcPr>
          <w:p w14:paraId="0955B397" w14:textId="3DFD6A9D" w:rsidR="00110ED8" w:rsidRPr="00BF2504" w:rsidRDefault="00110ED8" w:rsidP="00B65D83">
            <w:r>
              <w:rPr>
                <w:rFonts w:eastAsia="Times New Roman"/>
                <w:lang w:eastAsia="en-CA"/>
              </w:rPr>
              <w:t>Not applicable</w:t>
            </w:r>
          </w:p>
        </w:tc>
      </w:tr>
      <w:tr w:rsidR="00110ED8" w:rsidRPr="00BF2504" w14:paraId="5AD3E34D" w14:textId="77777777" w:rsidTr="00110ED8">
        <w:trPr>
          <w:trHeight w:val="300"/>
        </w:trPr>
        <w:tc>
          <w:tcPr>
            <w:tcW w:w="1765" w:type="pct"/>
            <w:hideMark/>
          </w:tcPr>
          <w:p w14:paraId="5ACF2973" w14:textId="77777777" w:rsidR="00110ED8" w:rsidRPr="00BF2504" w:rsidRDefault="00110ED8" w:rsidP="00B65D83">
            <w:pPr>
              <w:pStyle w:val="TableBodyTextMIRB"/>
              <w:rPr>
                <w:rFonts w:eastAsia="Times New Roman"/>
                <w:lang w:eastAsia="en-CA"/>
              </w:rPr>
            </w:pPr>
            <w:r w:rsidRPr="00BF2504">
              <w:t>TOWNSHIP OF CHAPPLE</w:t>
            </w:r>
          </w:p>
        </w:tc>
        <w:tc>
          <w:tcPr>
            <w:tcW w:w="776" w:type="pct"/>
            <w:hideMark/>
          </w:tcPr>
          <w:p w14:paraId="5875F5A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05E999B" w14:textId="77777777" w:rsidR="00110ED8" w:rsidRPr="00BF2504" w:rsidRDefault="00110ED8" w:rsidP="00B65D83">
            <w:pPr>
              <w:pStyle w:val="TableBodyTextMIRB"/>
              <w:rPr>
                <w:rFonts w:eastAsia="Times New Roman"/>
                <w:lang w:eastAsia="en-CA"/>
              </w:rPr>
            </w:pPr>
            <w:r w:rsidRPr="00BF2504">
              <w:t>CHAPPLE</w:t>
            </w:r>
          </w:p>
        </w:tc>
        <w:tc>
          <w:tcPr>
            <w:tcW w:w="825" w:type="pct"/>
            <w:noWrap/>
            <w:hideMark/>
          </w:tcPr>
          <w:p w14:paraId="0837AC26" w14:textId="38358DA8" w:rsidR="00110ED8" w:rsidRPr="00BF2504" w:rsidRDefault="00110ED8" w:rsidP="00B65D83">
            <w:r>
              <w:rPr>
                <w:rFonts w:eastAsia="Times New Roman"/>
                <w:lang w:eastAsia="en-CA"/>
              </w:rPr>
              <w:t>Not applicable</w:t>
            </w:r>
          </w:p>
        </w:tc>
      </w:tr>
      <w:tr w:rsidR="00110ED8" w:rsidRPr="00BF2504" w14:paraId="16AD7323" w14:textId="77777777" w:rsidTr="00110ED8">
        <w:trPr>
          <w:trHeight w:val="300"/>
        </w:trPr>
        <w:tc>
          <w:tcPr>
            <w:tcW w:w="1765" w:type="pct"/>
            <w:hideMark/>
          </w:tcPr>
          <w:p w14:paraId="0DC3F557" w14:textId="77777777" w:rsidR="00110ED8" w:rsidRPr="00BF2504" w:rsidRDefault="00110ED8" w:rsidP="00B65D83">
            <w:pPr>
              <w:pStyle w:val="TableBodyTextMIRB"/>
              <w:rPr>
                <w:rFonts w:eastAsia="Times New Roman"/>
                <w:lang w:eastAsia="en-CA"/>
              </w:rPr>
            </w:pPr>
            <w:r w:rsidRPr="00BF2504">
              <w:t>TOWNSHIP OF CHATSWORTH</w:t>
            </w:r>
          </w:p>
        </w:tc>
        <w:tc>
          <w:tcPr>
            <w:tcW w:w="776" w:type="pct"/>
            <w:hideMark/>
          </w:tcPr>
          <w:p w14:paraId="31A7C17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BB5577C" w14:textId="77777777" w:rsidR="00110ED8" w:rsidRPr="00BF2504" w:rsidRDefault="00110ED8" w:rsidP="00B65D83">
            <w:pPr>
              <w:pStyle w:val="TableBodyTextMIRB"/>
              <w:rPr>
                <w:rFonts w:eastAsia="Times New Roman"/>
                <w:lang w:eastAsia="en-CA"/>
              </w:rPr>
            </w:pPr>
            <w:r w:rsidRPr="00BF2504">
              <w:t>CHATSWORTH</w:t>
            </w:r>
          </w:p>
        </w:tc>
        <w:tc>
          <w:tcPr>
            <w:tcW w:w="825" w:type="pct"/>
            <w:noWrap/>
            <w:hideMark/>
          </w:tcPr>
          <w:p w14:paraId="46E9E971" w14:textId="7C34F21A" w:rsidR="00110ED8" w:rsidRPr="00BF2504" w:rsidRDefault="00110ED8" w:rsidP="00B65D83">
            <w:r>
              <w:rPr>
                <w:rFonts w:eastAsia="Times New Roman"/>
                <w:lang w:eastAsia="en-CA"/>
              </w:rPr>
              <w:t>Not applicable</w:t>
            </w:r>
          </w:p>
        </w:tc>
      </w:tr>
      <w:tr w:rsidR="00110ED8" w:rsidRPr="00BF2504" w14:paraId="198C6C9C" w14:textId="77777777" w:rsidTr="00110ED8">
        <w:trPr>
          <w:trHeight w:val="300"/>
        </w:trPr>
        <w:tc>
          <w:tcPr>
            <w:tcW w:w="1765" w:type="pct"/>
            <w:hideMark/>
          </w:tcPr>
          <w:p w14:paraId="1726CC73" w14:textId="77777777" w:rsidR="00110ED8" w:rsidRPr="00BF2504" w:rsidRDefault="00110ED8" w:rsidP="00B65D83">
            <w:pPr>
              <w:pStyle w:val="TableBodyTextMIRB"/>
              <w:rPr>
                <w:rFonts w:eastAsia="Times New Roman"/>
                <w:lang w:eastAsia="en-CA"/>
              </w:rPr>
            </w:pPr>
            <w:r w:rsidRPr="00BF2504">
              <w:t>TOWNSHIP OF CHISHOLM</w:t>
            </w:r>
          </w:p>
        </w:tc>
        <w:tc>
          <w:tcPr>
            <w:tcW w:w="776" w:type="pct"/>
            <w:hideMark/>
          </w:tcPr>
          <w:p w14:paraId="467E1D3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F346F3F" w14:textId="77777777" w:rsidR="00110ED8" w:rsidRPr="00BF2504" w:rsidRDefault="00110ED8" w:rsidP="00B65D83">
            <w:pPr>
              <w:pStyle w:val="TableBodyTextMIRB"/>
              <w:rPr>
                <w:rFonts w:eastAsia="Times New Roman"/>
                <w:lang w:eastAsia="en-CA"/>
              </w:rPr>
            </w:pPr>
            <w:r w:rsidRPr="00BF2504">
              <w:t>CHISHOLM</w:t>
            </w:r>
          </w:p>
        </w:tc>
        <w:tc>
          <w:tcPr>
            <w:tcW w:w="825" w:type="pct"/>
            <w:noWrap/>
            <w:hideMark/>
          </w:tcPr>
          <w:p w14:paraId="499CA5AB" w14:textId="1AD97832" w:rsidR="00110ED8" w:rsidRPr="00BF2504" w:rsidRDefault="00110ED8" w:rsidP="00B65D83">
            <w:r>
              <w:rPr>
                <w:rFonts w:eastAsia="Times New Roman"/>
                <w:lang w:eastAsia="en-CA"/>
              </w:rPr>
              <w:t>Not applicable</w:t>
            </w:r>
          </w:p>
        </w:tc>
      </w:tr>
      <w:tr w:rsidR="00110ED8" w:rsidRPr="00BF2504" w14:paraId="04E562B2" w14:textId="77777777" w:rsidTr="00110ED8">
        <w:trPr>
          <w:trHeight w:val="300"/>
        </w:trPr>
        <w:tc>
          <w:tcPr>
            <w:tcW w:w="1765" w:type="pct"/>
            <w:hideMark/>
          </w:tcPr>
          <w:p w14:paraId="3B2F6E32" w14:textId="77777777" w:rsidR="00110ED8" w:rsidRPr="00BF2504" w:rsidRDefault="00110ED8" w:rsidP="00B65D83">
            <w:pPr>
              <w:pStyle w:val="TableBodyTextMIRB"/>
              <w:rPr>
                <w:rFonts w:eastAsia="Times New Roman"/>
                <w:lang w:eastAsia="en-CA"/>
              </w:rPr>
            </w:pPr>
            <w:r w:rsidRPr="00BF2504">
              <w:t>TOWNSHIP OF CLEARVIEW</w:t>
            </w:r>
          </w:p>
        </w:tc>
        <w:tc>
          <w:tcPr>
            <w:tcW w:w="776" w:type="pct"/>
            <w:hideMark/>
          </w:tcPr>
          <w:p w14:paraId="25A33F9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2CC66DF" w14:textId="77777777" w:rsidR="00110ED8" w:rsidRPr="00BF2504" w:rsidRDefault="00110ED8" w:rsidP="00B65D83">
            <w:pPr>
              <w:pStyle w:val="TableBodyTextMIRB"/>
              <w:rPr>
                <w:rFonts w:eastAsia="Times New Roman"/>
                <w:lang w:eastAsia="en-CA"/>
              </w:rPr>
            </w:pPr>
            <w:r w:rsidRPr="00BF2504">
              <w:t>CLEARVIEW</w:t>
            </w:r>
          </w:p>
        </w:tc>
        <w:tc>
          <w:tcPr>
            <w:tcW w:w="825" w:type="pct"/>
            <w:noWrap/>
            <w:hideMark/>
          </w:tcPr>
          <w:p w14:paraId="76931DA6" w14:textId="1B7D05BA" w:rsidR="00110ED8" w:rsidRPr="00BF2504" w:rsidRDefault="00110ED8" w:rsidP="00B65D83">
            <w:r>
              <w:rPr>
                <w:rFonts w:eastAsia="Times New Roman"/>
                <w:lang w:eastAsia="en-CA"/>
              </w:rPr>
              <w:t>Not applicable</w:t>
            </w:r>
          </w:p>
        </w:tc>
      </w:tr>
      <w:tr w:rsidR="00110ED8" w:rsidRPr="00BF2504" w14:paraId="314C434E" w14:textId="77777777" w:rsidTr="00110ED8">
        <w:trPr>
          <w:trHeight w:val="300"/>
        </w:trPr>
        <w:tc>
          <w:tcPr>
            <w:tcW w:w="1765" w:type="pct"/>
            <w:hideMark/>
          </w:tcPr>
          <w:p w14:paraId="6F07F4BE" w14:textId="77777777" w:rsidR="00110ED8" w:rsidRPr="00BF2504" w:rsidRDefault="00110ED8" w:rsidP="00B65D83">
            <w:pPr>
              <w:pStyle w:val="TableBodyTextMIRB"/>
              <w:rPr>
                <w:rFonts w:eastAsia="Times New Roman"/>
                <w:lang w:eastAsia="en-CA"/>
              </w:rPr>
            </w:pPr>
            <w:r w:rsidRPr="00BF2504">
              <w:t>TOWNSHIP OF COCKBURN ISLAND</w:t>
            </w:r>
          </w:p>
        </w:tc>
        <w:tc>
          <w:tcPr>
            <w:tcW w:w="776" w:type="pct"/>
            <w:hideMark/>
          </w:tcPr>
          <w:p w14:paraId="1F45121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7D2BF2A" w14:textId="77777777" w:rsidR="00110ED8" w:rsidRPr="00BF2504" w:rsidRDefault="00110ED8" w:rsidP="00B65D83">
            <w:pPr>
              <w:pStyle w:val="TableBodyTextMIRB"/>
              <w:rPr>
                <w:rFonts w:eastAsia="Times New Roman"/>
                <w:lang w:eastAsia="en-CA"/>
              </w:rPr>
            </w:pPr>
            <w:r w:rsidRPr="00BF2504">
              <w:t>COCKBURN ISLAND</w:t>
            </w:r>
          </w:p>
        </w:tc>
        <w:tc>
          <w:tcPr>
            <w:tcW w:w="825" w:type="pct"/>
            <w:noWrap/>
            <w:hideMark/>
          </w:tcPr>
          <w:p w14:paraId="2AFC6F72" w14:textId="1CC842E7" w:rsidR="00110ED8" w:rsidRPr="00BF2504" w:rsidRDefault="00110ED8" w:rsidP="00B65D83">
            <w:r>
              <w:rPr>
                <w:rFonts w:eastAsia="Times New Roman"/>
                <w:lang w:eastAsia="en-CA"/>
              </w:rPr>
              <w:t>Not applicable</w:t>
            </w:r>
          </w:p>
        </w:tc>
      </w:tr>
      <w:tr w:rsidR="00110ED8" w:rsidRPr="00BF2504" w14:paraId="0062AFE0" w14:textId="77777777" w:rsidTr="00110ED8">
        <w:trPr>
          <w:trHeight w:val="300"/>
        </w:trPr>
        <w:tc>
          <w:tcPr>
            <w:tcW w:w="1765" w:type="pct"/>
            <w:hideMark/>
          </w:tcPr>
          <w:p w14:paraId="55BEC779" w14:textId="77777777" w:rsidR="00110ED8" w:rsidRPr="00BF2504" w:rsidRDefault="00110ED8" w:rsidP="00B65D83">
            <w:pPr>
              <w:pStyle w:val="TableBodyTextMIRB"/>
              <w:rPr>
                <w:rFonts w:eastAsia="Times New Roman"/>
                <w:lang w:eastAsia="en-CA"/>
              </w:rPr>
            </w:pPr>
            <w:r w:rsidRPr="00BF2504">
              <w:t>TOWNSHIP OF COLEMAN</w:t>
            </w:r>
          </w:p>
        </w:tc>
        <w:tc>
          <w:tcPr>
            <w:tcW w:w="776" w:type="pct"/>
            <w:hideMark/>
          </w:tcPr>
          <w:p w14:paraId="12F7596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62CB1B6" w14:textId="77777777" w:rsidR="00110ED8" w:rsidRPr="00BF2504" w:rsidRDefault="00110ED8" w:rsidP="00B65D83">
            <w:pPr>
              <w:pStyle w:val="TableBodyTextMIRB"/>
              <w:rPr>
                <w:rFonts w:eastAsia="Times New Roman"/>
                <w:lang w:eastAsia="en-CA"/>
              </w:rPr>
            </w:pPr>
            <w:r w:rsidRPr="00BF2504">
              <w:t>COLEMAN</w:t>
            </w:r>
          </w:p>
        </w:tc>
        <w:tc>
          <w:tcPr>
            <w:tcW w:w="825" w:type="pct"/>
            <w:noWrap/>
            <w:hideMark/>
          </w:tcPr>
          <w:p w14:paraId="6BAA53EE" w14:textId="33B2378F" w:rsidR="00110ED8" w:rsidRPr="00BF2504" w:rsidRDefault="00110ED8" w:rsidP="00B65D83">
            <w:r>
              <w:rPr>
                <w:rFonts w:eastAsia="Times New Roman"/>
                <w:lang w:eastAsia="en-CA"/>
              </w:rPr>
              <w:t>Not applicable</w:t>
            </w:r>
          </w:p>
        </w:tc>
      </w:tr>
      <w:tr w:rsidR="00110ED8" w:rsidRPr="00BF2504" w14:paraId="1F047398" w14:textId="77777777" w:rsidTr="00110ED8">
        <w:trPr>
          <w:trHeight w:val="300"/>
        </w:trPr>
        <w:tc>
          <w:tcPr>
            <w:tcW w:w="1765" w:type="pct"/>
            <w:hideMark/>
          </w:tcPr>
          <w:p w14:paraId="6501D2C1" w14:textId="77777777" w:rsidR="00110ED8" w:rsidRPr="00BF2504" w:rsidRDefault="00110ED8" w:rsidP="00B65D83">
            <w:pPr>
              <w:pStyle w:val="TableBodyTextMIRB"/>
              <w:rPr>
                <w:rFonts w:eastAsia="Times New Roman"/>
                <w:lang w:eastAsia="en-CA"/>
              </w:rPr>
            </w:pPr>
            <w:r w:rsidRPr="00BF2504">
              <w:t>TOWNSHIP OF CONMEE</w:t>
            </w:r>
          </w:p>
        </w:tc>
        <w:tc>
          <w:tcPr>
            <w:tcW w:w="776" w:type="pct"/>
            <w:hideMark/>
          </w:tcPr>
          <w:p w14:paraId="11FF20A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394E6DD" w14:textId="77777777" w:rsidR="00110ED8" w:rsidRPr="00BF2504" w:rsidRDefault="00110ED8" w:rsidP="00B65D83">
            <w:pPr>
              <w:pStyle w:val="TableBodyTextMIRB"/>
              <w:rPr>
                <w:rFonts w:eastAsia="Times New Roman"/>
                <w:lang w:eastAsia="en-CA"/>
              </w:rPr>
            </w:pPr>
            <w:r w:rsidRPr="00BF2504">
              <w:t>CONMEE</w:t>
            </w:r>
          </w:p>
        </w:tc>
        <w:tc>
          <w:tcPr>
            <w:tcW w:w="825" w:type="pct"/>
            <w:noWrap/>
            <w:hideMark/>
          </w:tcPr>
          <w:p w14:paraId="02695C3E" w14:textId="3F12F82B" w:rsidR="00110ED8" w:rsidRPr="00BF2504" w:rsidRDefault="00110ED8" w:rsidP="00B65D83">
            <w:r>
              <w:rPr>
                <w:rFonts w:eastAsia="Times New Roman"/>
                <w:lang w:eastAsia="en-CA"/>
              </w:rPr>
              <w:t>Not applicable</w:t>
            </w:r>
          </w:p>
        </w:tc>
      </w:tr>
      <w:tr w:rsidR="00110ED8" w:rsidRPr="00BF2504" w14:paraId="05EFB96F" w14:textId="77777777" w:rsidTr="00110ED8">
        <w:trPr>
          <w:trHeight w:val="300"/>
        </w:trPr>
        <w:tc>
          <w:tcPr>
            <w:tcW w:w="1765" w:type="pct"/>
            <w:hideMark/>
          </w:tcPr>
          <w:p w14:paraId="08D34320" w14:textId="77777777" w:rsidR="00110ED8" w:rsidRPr="00BF2504" w:rsidRDefault="00110ED8" w:rsidP="00B65D83">
            <w:pPr>
              <w:pStyle w:val="TableBodyTextMIRB"/>
              <w:rPr>
                <w:rFonts w:eastAsia="Times New Roman"/>
                <w:lang w:eastAsia="en-CA"/>
              </w:rPr>
            </w:pPr>
            <w:r w:rsidRPr="00BF2504">
              <w:t>TOWNSHIP OF CRAMAHE</w:t>
            </w:r>
          </w:p>
        </w:tc>
        <w:tc>
          <w:tcPr>
            <w:tcW w:w="776" w:type="pct"/>
            <w:hideMark/>
          </w:tcPr>
          <w:p w14:paraId="2BC2CFE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BADDFD9" w14:textId="77777777" w:rsidR="00110ED8" w:rsidRPr="00BF2504" w:rsidRDefault="00110ED8" w:rsidP="00B65D83">
            <w:pPr>
              <w:pStyle w:val="TableBodyTextMIRB"/>
              <w:rPr>
                <w:rFonts w:eastAsia="Times New Roman"/>
                <w:lang w:eastAsia="en-CA"/>
              </w:rPr>
            </w:pPr>
            <w:r w:rsidRPr="00BF2504">
              <w:t>CRAMAHE</w:t>
            </w:r>
          </w:p>
        </w:tc>
        <w:tc>
          <w:tcPr>
            <w:tcW w:w="825" w:type="pct"/>
            <w:noWrap/>
            <w:hideMark/>
          </w:tcPr>
          <w:p w14:paraId="0871845E" w14:textId="5CA71E64" w:rsidR="00110ED8" w:rsidRPr="00BF2504" w:rsidRDefault="00110ED8" w:rsidP="00B65D83">
            <w:r>
              <w:rPr>
                <w:rFonts w:eastAsia="Times New Roman"/>
                <w:lang w:eastAsia="en-CA"/>
              </w:rPr>
              <w:t>Not applicable</w:t>
            </w:r>
          </w:p>
        </w:tc>
      </w:tr>
      <w:tr w:rsidR="00110ED8" w:rsidRPr="00BF2504" w14:paraId="17F15F5F" w14:textId="77777777" w:rsidTr="00110ED8">
        <w:trPr>
          <w:trHeight w:val="300"/>
        </w:trPr>
        <w:tc>
          <w:tcPr>
            <w:tcW w:w="1765" w:type="pct"/>
            <w:hideMark/>
          </w:tcPr>
          <w:p w14:paraId="58A97C0A" w14:textId="77777777" w:rsidR="00110ED8" w:rsidRPr="00BF2504" w:rsidRDefault="00110ED8" w:rsidP="00B65D83">
            <w:pPr>
              <w:pStyle w:val="TableBodyTextMIRB"/>
              <w:rPr>
                <w:rFonts w:eastAsia="Times New Roman"/>
                <w:lang w:eastAsia="en-CA"/>
              </w:rPr>
            </w:pPr>
            <w:r w:rsidRPr="00BF2504">
              <w:t>TOWNSHIP OF DAWN-EUPHEMIA</w:t>
            </w:r>
          </w:p>
        </w:tc>
        <w:tc>
          <w:tcPr>
            <w:tcW w:w="776" w:type="pct"/>
            <w:hideMark/>
          </w:tcPr>
          <w:p w14:paraId="7908659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22F645F" w14:textId="77777777" w:rsidR="00110ED8" w:rsidRPr="00BF2504" w:rsidRDefault="00110ED8" w:rsidP="00B65D83">
            <w:pPr>
              <w:pStyle w:val="TableBodyTextMIRB"/>
              <w:rPr>
                <w:rFonts w:eastAsia="Times New Roman"/>
                <w:lang w:eastAsia="en-CA"/>
              </w:rPr>
            </w:pPr>
            <w:r w:rsidRPr="00BF2504">
              <w:t>DAWN-EUPHEMIA</w:t>
            </w:r>
          </w:p>
        </w:tc>
        <w:tc>
          <w:tcPr>
            <w:tcW w:w="825" w:type="pct"/>
            <w:noWrap/>
            <w:hideMark/>
          </w:tcPr>
          <w:p w14:paraId="7F2A61A8" w14:textId="1C3BC229" w:rsidR="00110ED8" w:rsidRPr="00BF2504" w:rsidRDefault="00110ED8" w:rsidP="00B65D83">
            <w:r>
              <w:rPr>
                <w:rFonts w:eastAsia="Times New Roman"/>
                <w:lang w:eastAsia="en-CA"/>
              </w:rPr>
              <w:t>Not applicable</w:t>
            </w:r>
          </w:p>
        </w:tc>
      </w:tr>
      <w:tr w:rsidR="00110ED8" w:rsidRPr="00BF2504" w14:paraId="4DFD27DB" w14:textId="77777777" w:rsidTr="00110ED8">
        <w:trPr>
          <w:trHeight w:val="300"/>
        </w:trPr>
        <w:tc>
          <w:tcPr>
            <w:tcW w:w="1765" w:type="pct"/>
            <w:hideMark/>
          </w:tcPr>
          <w:p w14:paraId="21E4845F" w14:textId="77777777" w:rsidR="00110ED8" w:rsidRPr="00BF2504" w:rsidRDefault="00110ED8" w:rsidP="00B65D83">
            <w:pPr>
              <w:pStyle w:val="TableBodyTextMIRB"/>
              <w:rPr>
                <w:rFonts w:eastAsia="Times New Roman"/>
                <w:lang w:eastAsia="en-CA"/>
              </w:rPr>
            </w:pPr>
            <w:r w:rsidRPr="00BF2504">
              <w:t>TOWNSHIP OF DAWSON</w:t>
            </w:r>
          </w:p>
        </w:tc>
        <w:tc>
          <w:tcPr>
            <w:tcW w:w="776" w:type="pct"/>
            <w:hideMark/>
          </w:tcPr>
          <w:p w14:paraId="56B7079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6AA9527" w14:textId="77777777" w:rsidR="00110ED8" w:rsidRPr="00BF2504" w:rsidRDefault="00110ED8" w:rsidP="00B65D83">
            <w:pPr>
              <w:pStyle w:val="TableBodyTextMIRB"/>
              <w:rPr>
                <w:rFonts w:eastAsia="Times New Roman"/>
                <w:lang w:eastAsia="en-CA"/>
              </w:rPr>
            </w:pPr>
            <w:r w:rsidRPr="00BF2504">
              <w:t>DAWSON</w:t>
            </w:r>
          </w:p>
        </w:tc>
        <w:tc>
          <w:tcPr>
            <w:tcW w:w="825" w:type="pct"/>
            <w:noWrap/>
            <w:hideMark/>
          </w:tcPr>
          <w:p w14:paraId="1928D196" w14:textId="4705D735" w:rsidR="00110ED8" w:rsidRPr="00BF2504" w:rsidRDefault="00110ED8" w:rsidP="00B65D83">
            <w:r>
              <w:rPr>
                <w:rFonts w:eastAsia="Times New Roman"/>
                <w:lang w:eastAsia="en-CA"/>
              </w:rPr>
              <w:t>Not applicable</w:t>
            </w:r>
          </w:p>
        </w:tc>
      </w:tr>
      <w:tr w:rsidR="00110ED8" w:rsidRPr="00BF2504" w14:paraId="61C10081" w14:textId="77777777" w:rsidTr="00110ED8">
        <w:trPr>
          <w:trHeight w:val="300"/>
        </w:trPr>
        <w:tc>
          <w:tcPr>
            <w:tcW w:w="1765" w:type="pct"/>
            <w:hideMark/>
          </w:tcPr>
          <w:p w14:paraId="03EED787" w14:textId="77777777" w:rsidR="00110ED8" w:rsidRPr="00BF2504" w:rsidRDefault="00110ED8" w:rsidP="00B65D83">
            <w:pPr>
              <w:pStyle w:val="TableBodyTextMIRB"/>
              <w:rPr>
                <w:rFonts w:eastAsia="Times New Roman"/>
                <w:lang w:eastAsia="en-CA"/>
              </w:rPr>
            </w:pPr>
            <w:r w:rsidRPr="00BF2504">
              <w:t>TOWNSHIP OF DORION</w:t>
            </w:r>
          </w:p>
        </w:tc>
        <w:tc>
          <w:tcPr>
            <w:tcW w:w="776" w:type="pct"/>
            <w:hideMark/>
          </w:tcPr>
          <w:p w14:paraId="7CCEF6C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ADE6552" w14:textId="77777777" w:rsidR="00110ED8" w:rsidRPr="00BF2504" w:rsidRDefault="00110ED8" w:rsidP="00B65D83">
            <w:pPr>
              <w:pStyle w:val="TableBodyTextMIRB"/>
              <w:rPr>
                <w:rFonts w:eastAsia="Times New Roman"/>
                <w:lang w:eastAsia="en-CA"/>
              </w:rPr>
            </w:pPr>
            <w:r w:rsidRPr="00BF2504">
              <w:t>DORION</w:t>
            </w:r>
          </w:p>
        </w:tc>
        <w:tc>
          <w:tcPr>
            <w:tcW w:w="825" w:type="pct"/>
            <w:noWrap/>
            <w:hideMark/>
          </w:tcPr>
          <w:p w14:paraId="30E1CEA3" w14:textId="01BDF32A" w:rsidR="00110ED8" w:rsidRPr="00BF2504" w:rsidRDefault="00110ED8" w:rsidP="00B65D83">
            <w:r>
              <w:rPr>
                <w:rFonts w:eastAsia="Times New Roman"/>
                <w:lang w:eastAsia="en-CA"/>
              </w:rPr>
              <w:t>Not applicable</w:t>
            </w:r>
          </w:p>
        </w:tc>
      </w:tr>
      <w:tr w:rsidR="00110ED8" w:rsidRPr="00BF2504" w14:paraId="3BCF6F7C" w14:textId="77777777" w:rsidTr="00110ED8">
        <w:trPr>
          <w:trHeight w:val="300"/>
        </w:trPr>
        <w:tc>
          <w:tcPr>
            <w:tcW w:w="1765" w:type="pct"/>
            <w:hideMark/>
          </w:tcPr>
          <w:p w14:paraId="443D4508" w14:textId="77777777" w:rsidR="00110ED8" w:rsidRPr="00BF2504" w:rsidRDefault="00110ED8" w:rsidP="00B65D83">
            <w:pPr>
              <w:pStyle w:val="TableBodyTextMIRB"/>
              <w:rPr>
                <w:rFonts w:eastAsia="Times New Roman"/>
                <w:lang w:eastAsia="en-CA"/>
              </w:rPr>
            </w:pPr>
            <w:r w:rsidRPr="00BF2504">
              <w:t>TOWNSHIP OF DOURO-DUMMER</w:t>
            </w:r>
          </w:p>
        </w:tc>
        <w:tc>
          <w:tcPr>
            <w:tcW w:w="776" w:type="pct"/>
            <w:hideMark/>
          </w:tcPr>
          <w:p w14:paraId="7D8E1A8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F9C5F9E" w14:textId="77777777" w:rsidR="00110ED8" w:rsidRPr="00BF2504" w:rsidRDefault="00110ED8" w:rsidP="00B65D83">
            <w:pPr>
              <w:pStyle w:val="TableBodyTextMIRB"/>
              <w:rPr>
                <w:rFonts w:eastAsia="Times New Roman"/>
                <w:lang w:eastAsia="en-CA"/>
              </w:rPr>
            </w:pPr>
            <w:r w:rsidRPr="00BF2504">
              <w:t>DOURO-DUMMER</w:t>
            </w:r>
          </w:p>
        </w:tc>
        <w:tc>
          <w:tcPr>
            <w:tcW w:w="825" w:type="pct"/>
            <w:noWrap/>
            <w:hideMark/>
          </w:tcPr>
          <w:p w14:paraId="3D0D219E" w14:textId="2B98A01A" w:rsidR="00110ED8" w:rsidRPr="00BF2504" w:rsidRDefault="00110ED8" w:rsidP="00B65D83">
            <w:r>
              <w:rPr>
                <w:rFonts w:eastAsia="Times New Roman"/>
                <w:lang w:eastAsia="en-CA"/>
              </w:rPr>
              <w:t>Not applicable</w:t>
            </w:r>
          </w:p>
        </w:tc>
      </w:tr>
      <w:tr w:rsidR="00110ED8" w:rsidRPr="00BF2504" w14:paraId="2965C865" w14:textId="77777777" w:rsidTr="00110ED8">
        <w:trPr>
          <w:trHeight w:val="300"/>
        </w:trPr>
        <w:tc>
          <w:tcPr>
            <w:tcW w:w="1765" w:type="pct"/>
            <w:hideMark/>
          </w:tcPr>
          <w:p w14:paraId="1FF4ADA8" w14:textId="77777777" w:rsidR="00110ED8" w:rsidRPr="00BF2504" w:rsidRDefault="00110ED8" w:rsidP="00B65D83">
            <w:pPr>
              <w:pStyle w:val="TableBodyTextMIRB"/>
              <w:rPr>
                <w:rFonts w:eastAsia="Times New Roman"/>
                <w:lang w:eastAsia="en-CA"/>
              </w:rPr>
            </w:pPr>
            <w:r w:rsidRPr="00BF2504">
              <w:t>TOWNSHIP OF DRUMMOND/NORTH ELMSLEY</w:t>
            </w:r>
          </w:p>
        </w:tc>
        <w:tc>
          <w:tcPr>
            <w:tcW w:w="776" w:type="pct"/>
            <w:hideMark/>
          </w:tcPr>
          <w:p w14:paraId="08B6D60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93EB0A0" w14:textId="77777777" w:rsidR="00110ED8" w:rsidRPr="00BF2504" w:rsidRDefault="00110ED8" w:rsidP="00B65D83">
            <w:pPr>
              <w:pStyle w:val="TableBodyTextMIRB"/>
              <w:rPr>
                <w:rFonts w:eastAsia="Times New Roman"/>
                <w:lang w:eastAsia="en-CA"/>
              </w:rPr>
            </w:pPr>
            <w:r w:rsidRPr="00BF2504">
              <w:t>DRUMMOND-NORTH ELMSLEY</w:t>
            </w:r>
          </w:p>
        </w:tc>
        <w:tc>
          <w:tcPr>
            <w:tcW w:w="825" w:type="pct"/>
            <w:noWrap/>
            <w:hideMark/>
          </w:tcPr>
          <w:p w14:paraId="250AC64A" w14:textId="3115F7E3" w:rsidR="00110ED8" w:rsidRPr="00BF2504" w:rsidRDefault="00110ED8" w:rsidP="00B65D83">
            <w:r>
              <w:rPr>
                <w:rFonts w:eastAsia="Times New Roman"/>
                <w:lang w:eastAsia="en-CA"/>
              </w:rPr>
              <w:t>Not applicable</w:t>
            </w:r>
          </w:p>
        </w:tc>
      </w:tr>
      <w:tr w:rsidR="00110ED8" w:rsidRPr="00BF2504" w14:paraId="13F4DFE6" w14:textId="77777777" w:rsidTr="00110ED8">
        <w:trPr>
          <w:trHeight w:val="300"/>
        </w:trPr>
        <w:tc>
          <w:tcPr>
            <w:tcW w:w="1765" w:type="pct"/>
            <w:hideMark/>
          </w:tcPr>
          <w:p w14:paraId="40C5976B" w14:textId="77777777" w:rsidR="00110ED8" w:rsidRPr="00BF2504" w:rsidRDefault="00110ED8" w:rsidP="00B65D83">
            <w:pPr>
              <w:pStyle w:val="TableBodyTextMIRB"/>
              <w:rPr>
                <w:rFonts w:eastAsia="Times New Roman"/>
                <w:lang w:eastAsia="en-CA"/>
              </w:rPr>
            </w:pPr>
            <w:r w:rsidRPr="00BF2504">
              <w:t>TOWNSHIP OF DUBREUILVILLE</w:t>
            </w:r>
          </w:p>
        </w:tc>
        <w:tc>
          <w:tcPr>
            <w:tcW w:w="776" w:type="pct"/>
            <w:hideMark/>
          </w:tcPr>
          <w:p w14:paraId="774EBDB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2D0C0CB" w14:textId="77777777" w:rsidR="00110ED8" w:rsidRPr="00BF2504" w:rsidRDefault="00110ED8" w:rsidP="00B65D83">
            <w:pPr>
              <w:pStyle w:val="TableBodyTextMIRB"/>
              <w:rPr>
                <w:rFonts w:eastAsia="Times New Roman"/>
                <w:lang w:eastAsia="en-CA"/>
              </w:rPr>
            </w:pPr>
            <w:r w:rsidRPr="00BF2504">
              <w:t>DUBREUILVILLE</w:t>
            </w:r>
          </w:p>
        </w:tc>
        <w:tc>
          <w:tcPr>
            <w:tcW w:w="825" w:type="pct"/>
            <w:noWrap/>
            <w:hideMark/>
          </w:tcPr>
          <w:p w14:paraId="3D80DEEC" w14:textId="7B3CD08A" w:rsidR="00110ED8" w:rsidRPr="00BF2504" w:rsidRDefault="00110ED8" w:rsidP="00B65D83">
            <w:r>
              <w:rPr>
                <w:rFonts w:eastAsia="Times New Roman"/>
                <w:lang w:eastAsia="en-CA"/>
              </w:rPr>
              <w:t>Not applicable</w:t>
            </w:r>
          </w:p>
        </w:tc>
      </w:tr>
      <w:tr w:rsidR="00110ED8" w:rsidRPr="00BF2504" w14:paraId="5B112458" w14:textId="77777777" w:rsidTr="00110ED8">
        <w:trPr>
          <w:trHeight w:val="300"/>
        </w:trPr>
        <w:tc>
          <w:tcPr>
            <w:tcW w:w="1765" w:type="pct"/>
            <w:hideMark/>
          </w:tcPr>
          <w:p w14:paraId="343E3E11" w14:textId="77777777" w:rsidR="00110ED8" w:rsidRPr="00BF2504" w:rsidRDefault="00110ED8" w:rsidP="00B65D83">
            <w:pPr>
              <w:pStyle w:val="TableBodyTextMIRB"/>
              <w:rPr>
                <w:rFonts w:eastAsia="Times New Roman"/>
                <w:lang w:eastAsia="en-CA"/>
              </w:rPr>
            </w:pPr>
            <w:r w:rsidRPr="00BF2504">
              <w:t>TOWNSHIP OF EAR FALLS</w:t>
            </w:r>
          </w:p>
        </w:tc>
        <w:tc>
          <w:tcPr>
            <w:tcW w:w="776" w:type="pct"/>
            <w:hideMark/>
          </w:tcPr>
          <w:p w14:paraId="52DFDEE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771DC1" w14:textId="77777777" w:rsidR="00110ED8" w:rsidRPr="00BF2504" w:rsidRDefault="00110ED8" w:rsidP="00B65D83">
            <w:pPr>
              <w:pStyle w:val="TableBodyTextMIRB"/>
              <w:rPr>
                <w:rFonts w:eastAsia="Times New Roman"/>
                <w:lang w:eastAsia="en-CA"/>
              </w:rPr>
            </w:pPr>
            <w:r w:rsidRPr="00BF2504">
              <w:t>EAR FALLS</w:t>
            </w:r>
          </w:p>
        </w:tc>
        <w:tc>
          <w:tcPr>
            <w:tcW w:w="825" w:type="pct"/>
            <w:noWrap/>
            <w:hideMark/>
          </w:tcPr>
          <w:p w14:paraId="01BD6D27" w14:textId="4C45D456" w:rsidR="00110ED8" w:rsidRPr="00BF2504" w:rsidRDefault="00110ED8" w:rsidP="00B65D83">
            <w:r>
              <w:rPr>
                <w:rFonts w:eastAsia="Times New Roman"/>
                <w:lang w:eastAsia="en-CA"/>
              </w:rPr>
              <w:t>Not applicable</w:t>
            </w:r>
          </w:p>
        </w:tc>
      </w:tr>
      <w:tr w:rsidR="00110ED8" w:rsidRPr="00BF2504" w14:paraId="63353061" w14:textId="77777777" w:rsidTr="00110ED8">
        <w:trPr>
          <w:trHeight w:val="300"/>
        </w:trPr>
        <w:tc>
          <w:tcPr>
            <w:tcW w:w="1765" w:type="pct"/>
          </w:tcPr>
          <w:p w14:paraId="3BAC2022" w14:textId="77777777" w:rsidR="00110ED8" w:rsidRPr="00BF2504" w:rsidRDefault="00110ED8" w:rsidP="00B65D83">
            <w:pPr>
              <w:pStyle w:val="TableBodyTextMIRB"/>
            </w:pPr>
            <w:r w:rsidRPr="00873FFF">
              <w:t>TOWNSHIP OF EAST FERRIS</w:t>
            </w:r>
          </w:p>
        </w:tc>
        <w:tc>
          <w:tcPr>
            <w:tcW w:w="776" w:type="pct"/>
          </w:tcPr>
          <w:p w14:paraId="555992DD" w14:textId="77777777" w:rsidR="00110ED8" w:rsidRPr="00BF2504" w:rsidRDefault="00110ED8" w:rsidP="00B65D83">
            <w:pPr>
              <w:pStyle w:val="TableBodyTextMIRB"/>
            </w:pPr>
            <w:r>
              <w:t>MUNICIPAL</w:t>
            </w:r>
          </w:p>
        </w:tc>
        <w:tc>
          <w:tcPr>
            <w:tcW w:w="1634" w:type="pct"/>
          </w:tcPr>
          <w:p w14:paraId="6864124E" w14:textId="77777777" w:rsidR="00110ED8" w:rsidRPr="00BF2504" w:rsidRDefault="00110ED8" w:rsidP="00B65D83">
            <w:pPr>
              <w:pStyle w:val="TableBodyTextMIRB"/>
            </w:pPr>
            <w:r>
              <w:t>EAST FERRIS</w:t>
            </w:r>
          </w:p>
        </w:tc>
        <w:tc>
          <w:tcPr>
            <w:tcW w:w="825" w:type="pct"/>
            <w:noWrap/>
          </w:tcPr>
          <w:p w14:paraId="621F3B5C" w14:textId="6319A56D" w:rsidR="00110ED8" w:rsidRPr="00BF2504" w:rsidRDefault="00110ED8" w:rsidP="00B65D83">
            <w:r>
              <w:t>Not applicable</w:t>
            </w:r>
          </w:p>
        </w:tc>
      </w:tr>
      <w:tr w:rsidR="00110ED8" w:rsidRPr="00BF2504" w14:paraId="4C06386C" w14:textId="77777777" w:rsidTr="00110ED8">
        <w:trPr>
          <w:trHeight w:val="300"/>
        </w:trPr>
        <w:tc>
          <w:tcPr>
            <w:tcW w:w="1765" w:type="pct"/>
            <w:hideMark/>
          </w:tcPr>
          <w:p w14:paraId="0A8DF207" w14:textId="77777777" w:rsidR="00110ED8" w:rsidRPr="00BF2504" w:rsidRDefault="00110ED8" w:rsidP="00B65D83">
            <w:pPr>
              <w:pStyle w:val="TableBodyTextMIRB"/>
              <w:rPr>
                <w:rFonts w:eastAsia="Times New Roman"/>
                <w:lang w:eastAsia="en-CA"/>
              </w:rPr>
            </w:pPr>
            <w:r w:rsidRPr="00BF2504">
              <w:t>TOWNSHIP OF EAST GARAFRAXA</w:t>
            </w:r>
          </w:p>
        </w:tc>
        <w:tc>
          <w:tcPr>
            <w:tcW w:w="776" w:type="pct"/>
            <w:hideMark/>
          </w:tcPr>
          <w:p w14:paraId="028AA28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89E06C" w14:textId="77777777" w:rsidR="00110ED8" w:rsidRPr="00BF2504" w:rsidRDefault="00110ED8" w:rsidP="00B65D83">
            <w:pPr>
              <w:pStyle w:val="TableBodyTextMIRB"/>
              <w:rPr>
                <w:rFonts w:eastAsia="Times New Roman"/>
                <w:lang w:eastAsia="en-CA"/>
              </w:rPr>
            </w:pPr>
            <w:r w:rsidRPr="00BF2504">
              <w:t>EAST GARAFRAXA</w:t>
            </w:r>
          </w:p>
        </w:tc>
        <w:tc>
          <w:tcPr>
            <w:tcW w:w="825" w:type="pct"/>
            <w:noWrap/>
            <w:hideMark/>
          </w:tcPr>
          <w:p w14:paraId="13735EBD" w14:textId="264B7055" w:rsidR="00110ED8" w:rsidRPr="00BF2504" w:rsidRDefault="00110ED8" w:rsidP="00B65D83">
            <w:r>
              <w:rPr>
                <w:rFonts w:eastAsia="Times New Roman"/>
                <w:lang w:eastAsia="en-CA"/>
              </w:rPr>
              <w:t>Not applicable</w:t>
            </w:r>
          </w:p>
        </w:tc>
      </w:tr>
      <w:tr w:rsidR="00110ED8" w:rsidRPr="00BF2504" w14:paraId="0BC96211" w14:textId="77777777" w:rsidTr="00110ED8">
        <w:trPr>
          <w:trHeight w:val="300"/>
        </w:trPr>
        <w:tc>
          <w:tcPr>
            <w:tcW w:w="1765" w:type="pct"/>
            <w:hideMark/>
          </w:tcPr>
          <w:p w14:paraId="25AF772E" w14:textId="77777777" w:rsidR="00110ED8" w:rsidRPr="00BF2504" w:rsidRDefault="00110ED8" w:rsidP="00B65D83">
            <w:pPr>
              <w:pStyle w:val="TableBodyTextMIRB"/>
              <w:rPr>
                <w:rFonts w:eastAsia="Times New Roman"/>
                <w:lang w:eastAsia="en-CA"/>
              </w:rPr>
            </w:pPr>
            <w:r w:rsidRPr="00BF2504">
              <w:t>TOWNSHIP OF EAST HAWKESBURY</w:t>
            </w:r>
          </w:p>
        </w:tc>
        <w:tc>
          <w:tcPr>
            <w:tcW w:w="776" w:type="pct"/>
            <w:hideMark/>
          </w:tcPr>
          <w:p w14:paraId="577BE16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683D18A" w14:textId="77777777" w:rsidR="00110ED8" w:rsidRPr="00BF2504" w:rsidRDefault="00110ED8" w:rsidP="00B65D83">
            <w:pPr>
              <w:pStyle w:val="TableBodyTextMIRB"/>
              <w:rPr>
                <w:rFonts w:eastAsia="Times New Roman"/>
                <w:lang w:eastAsia="en-CA"/>
              </w:rPr>
            </w:pPr>
            <w:r w:rsidRPr="00BF2504">
              <w:t>EAST HAWKESBURY</w:t>
            </w:r>
          </w:p>
        </w:tc>
        <w:tc>
          <w:tcPr>
            <w:tcW w:w="825" w:type="pct"/>
            <w:noWrap/>
            <w:hideMark/>
          </w:tcPr>
          <w:p w14:paraId="4A0A64C9" w14:textId="0D532FB1" w:rsidR="00110ED8" w:rsidRPr="00BF2504" w:rsidRDefault="00110ED8" w:rsidP="00B65D83">
            <w:r>
              <w:rPr>
                <w:rFonts w:eastAsia="Times New Roman"/>
                <w:lang w:eastAsia="en-CA"/>
              </w:rPr>
              <w:t>Not applicable</w:t>
            </w:r>
          </w:p>
        </w:tc>
      </w:tr>
      <w:tr w:rsidR="00110ED8" w:rsidRPr="00BF2504" w14:paraId="3DBDA333" w14:textId="77777777" w:rsidTr="00110ED8">
        <w:trPr>
          <w:trHeight w:val="300"/>
        </w:trPr>
        <w:tc>
          <w:tcPr>
            <w:tcW w:w="1765" w:type="pct"/>
            <w:hideMark/>
          </w:tcPr>
          <w:p w14:paraId="47C3E0FF" w14:textId="77777777" w:rsidR="00110ED8" w:rsidRPr="00BF2504" w:rsidRDefault="00110ED8" w:rsidP="00B65D83">
            <w:pPr>
              <w:pStyle w:val="TableBodyTextMIRB"/>
              <w:rPr>
                <w:rFonts w:eastAsia="Times New Roman"/>
                <w:lang w:eastAsia="en-CA"/>
              </w:rPr>
            </w:pPr>
            <w:r w:rsidRPr="00BF2504">
              <w:t>TOWNSHIP OF EAST ZORRA-TAVISTOCK</w:t>
            </w:r>
          </w:p>
        </w:tc>
        <w:tc>
          <w:tcPr>
            <w:tcW w:w="776" w:type="pct"/>
            <w:hideMark/>
          </w:tcPr>
          <w:p w14:paraId="409B60A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3D84548" w14:textId="77777777" w:rsidR="00110ED8" w:rsidRPr="00BF2504" w:rsidRDefault="00110ED8" w:rsidP="00B65D83">
            <w:pPr>
              <w:pStyle w:val="TableBodyTextMIRB"/>
              <w:rPr>
                <w:rFonts w:eastAsia="Times New Roman"/>
                <w:lang w:eastAsia="en-CA"/>
              </w:rPr>
            </w:pPr>
            <w:r w:rsidRPr="00BF2504">
              <w:t>EAST ZORRA-TAVISTOCK</w:t>
            </w:r>
          </w:p>
        </w:tc>
        <w:tc>
          <w:tcPr>
            <w:tcW w:w="825" w:type="pct"/>
            <w:noWrap/>
            <w:hideMark/>
          </w:tcPr>
          <w:p w14:paraId="3AE6A7BC" w14:textId="3ABB2D49" w:rsidR="00110ED8" w:rsidRPr="00BF2504" w:rsidRDefault="00110ED8" w:rsidP="00B65D83">
            <w:r>
              <w:rPr>
                <w:rFonts w:eastAsia="Times New Roman"/>
                <w:lang w:eastAsia="en-CA"/>
              </w:rPr>
              <w:t>Not applicable</w:t>
            </w:r>
          </w:p>
        </w:tc>
      </w:tr>
      <w:tr w:rsidR="00110ED8" w:rsidRPr="00BF2504" w14:paraId="028C09E3" w14:textId="77777777" w:rsidTr="00110ED8">
        <w:trPr>
          <w:trHeight w:val="300"/>
        </w:trPr>
        <w:tc>
          <w:tcPr>
            <w:tcW w:w="1765" w:type="pct"/>
            <w:hideMark/>
          </w:tcPr>
          <w:p w14:paraId="2F2AB571" w14:textId="77777777" w:rsidR="00110ED8" w:rsidRPr="00BF2504" w:rsidRDefault="00110ED8" w:rsidP="00B65D83">
            <w:pPr>
              <w:pStyle w:val="TableBodyTextMIRB"/>
              <w:rPr>
                <w:rFonts w:eastAsia="Times New Roman"/>
                <w:lang w:eastAsia="en-CA"/>
              </w:rPr>
            </w:pPr>
            <w:r w:rsidRPr="00BF2504">
              <w:lastRenderedPageBreak/>
              <w:t>TOWNSHIP OF EDWARDSBURGH/CARDINAL</w:t>
            </w:r>
          </w:p>
        </w:tc>
        <w:tc>
          <w:tcPr>
            <w:tcW w:w="776" w:type="pct"/>
            <w:hideMark/>
          </w:tcPr>
          <w:p w14:paraId="147F88B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BABC391" w14:textId="77777777" w:rsidR="00110ED8" w:rsidRPr="00BF2504" w:rsidRDefault="00110ED8" w:rsidP="00B65D83">
            <w:pPr>
              <w:pStyle w:val="TableBodyTextMIRB"/>
              <w:rPr>
                <w:rFonts w:eastAsia="Times New Roman"/>
                <w:lang w:eastAsia="en-CA"/>
              </w:rPr>
            </w:pPr>
            <w:r w:rsidRPr="00BF2504">
              <w:t>EDWARDSBURGH/CARDINAL</w:t>
            </w:r>
          </w:p>
        </w:tc>
        <w:tc>
          <w:tcPr>
            <w:tcW w:w="825" w:type="pct"/>
            <w:noWrap/>
            <w:hideMark/>
          </w:tcPr>
          <w:p w14:paraId="077A86A5" w14:textId="5B37EE9A" w:rsidR="00110ED8" w:rsidRPr="00BF2504" w:rsidRDefault="00110ED8" w:rsidP="00B65D83">
            <w:r>
              <w:rPr>
                <w:rFonts w:eastAsia="Times New Roman"/>
                <w:lang w:eastAsia="en-CA"/>
              </w:rPr>
              <w:t>Not applicable</w:t>
            </w:r>
          </w:p>
        </w:tc>
      </w:tr>
      <w:tr w:rsidR="00110ED8" w:rsidRPr="00BF2504" w14:paraId="7BE5BF63" w14:textId="77777777" w:rsidTr="00110ED8">
        <w:trPr>
          <w:trHeight w:val="300"/>
        </w:trPr>
        <w:tc>
          <w:tcPr>
            <w:tcW w:w="1765" w:type="pct"/>
            <w:hideMark/>
          </w:tcPr>
          <w:p w14:paraId="516407CE" w14:textId="77777777" w:rsidR="00110ED8" w:rsidRPr="00BF2504" w:rsidRDefault="00110ED8" w:rsidP="00B65D83">
            <w:pPr>
              <w:pStyle w:val="TableBodyTextMIRB"/>
              <w:rPr>
                <w:rFonts w:eastAsia="Times New Roman"/>
                <w:lang w:eastAsia="en-CA"/>
              </w:rPr>
            </w:pPr>
            <w:r w:rsidRPr="00BF2504">
              <w:t>TOWNSHIP OF ELIZABETHTOWN-KITLEY</w:t>
            </w:r>
          </w:p>
        </w:tc>
        <w:tc>
          <w:tcPr>
            <w:tcW w:w="776" w:type="pct"/>
            <w:hideMark/>
          </w:tcPr>
          <w:p w14:paraId="058C487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C5243E" w14:textId="77777777" w:rsidR="00110ED8" w:rsidRPr="00BF2504" w:rsidRDefault="00110ED8" w:rsidP="00B65D83">
            <w:pPr>
              <w:pStyle w:val="TableBodyTextMIRB"/>
              <w:rPr>
                <w:rFonts w:eastAsia="Times New Roman"/>
                <w:lang w:eastAsia="en-CA"/>
              </w:rPr>
            </w:pPr>
            <w:r w:rsidRPr="00BF2504">
              <w:t>ELIZABETHTOWN-KITLEY</w:t>
            </w:r>
          </w:p>
        </w:tc>
        <w:tc>
          <w:tcPr>
            <w:tcW w:w="825" w:type="pct"/>
            <w:noWrap/>
            <w:hideMark/>
          </w:tcPr>
          <w:p w14:paraId="330C5A02" w14:textId="488741DF" w:rsidR="00110ED8" w:rsidRPr="00BF2504" w:rsidRDefault="00110ED8" w:rsidP="00B65D83">
            <w:r>
              <w:rPr>
                <w:rFonts w:eastAsia="Times New Roman"/>
                <w:lang w:eastAsia="en-CA"/>
              </w:rPr>
              <w:t>Not applicable</w:t>
            </w:r>
          </w:p>
        </w:tc>
      </w:tr>
      <w:tr w:rsidR="00110ED8" w:rsidRPr="00BF2504" w14:paraId="60247ED3" w14:textId="77777777" w:rsidTr="00110ED8">
        <w:trPr>
          <w:trHeight w:val="300"/>
        </w:trPr>
        <w:tc>
          <w:tcPr>
            <w:tcW w:w="1765" w:type="pct"/>
            <w:hideMark/>
          </w:tcPr>
          <w:p w14:paraId="37EC2FCD" w14:textId="77777777" w:rsidR="00110ED8" w:rsidRPr="00BF2504" w:rsidRDefault="00110ED8" w:rsidP="00B65D83">
            <w:pPr>
              <w:pStyle w:val="TableBodyTextMIRB"/>
              <w:rPr>
                <w:rFonts w:eastAsia="Times New Roman"/>
                <w:lang w:eastAsia="en-CA"/>
              </w:rPr>
            </w:pPr>
            <w:r w:rsidRPr="00BF2504">
              <w:t>TOWNSHIP OF EMO</w:t>
            </w:r>
          </w:p>
        </w:tc>
        <w:tc>
          <w:tcPr>
            <w:tcW w:w="776" w:type="pct"/>
            <w:hideMark/>
          </w:tcPr>
          <w:p w14:paraId="7AF2A89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A3B3A0B" w14:textId="77777777" w:rsidR="00110ED8" w:rsidRPr="00BF2504" w:rsidRDefault="00110ED8" w:rsidP="00B65D83">
            <w:pPr>
              <w:pStyle w:val="TableBodyTextMIRB"/>
              <w:rPr>
                <w:rFonts w:eastAsia="Times New Roman"/>
                <w:lang w:eastAsia="en-CA"/>
              </w:rPr>
            </w:pPr>
            <w:r w:rsidRPr="00BF2504">
              <w:t>EMO</w:t>
            </w:r>
          </w:p>
        </w:tc>
        <w:tc>
          <w:tcPr>
            <w:tcW w:w="825" w:type="pct"/>
            <w:noWrap/>
            <w:hideMark/>
          </w:tcPr>
          <w:p w14:paraId="5D2E9C06" w14:textId="26264FA7" w:rsidR="00110ED8" w:rsidRPr="00BF2504" w:rsidRDefault="00110ED8" w:rsidP="00B65D83">
            <w:r>
              <w:rPr>
                <w:rFonts w:eastAsia="Times New Roman"/>
                <w:lang w:eastAsia="en-CA"/>
              </w:rPr>
              <w:t>Not applicable</w:t>
            </w:r>
          </w:p>
        </w:tc>
      </w:tr>
      <w:tr w:rsidR="00110ED8" w:rsidRPr="00BF2504" w14:paraId="4B113B26" w14:textId="77777777" w:rsidTr="00110ED8">
        <w:trPr>
          <w:trHeight w:val="300"/>
        </w:trPr>
        <w:tc>
          <w:tcPr>
            <w:tcW w:w="1765" w:type="pct"/>
            <w:hideMark/>
          </w:tcPr>
          <w:p w14:paraId="73224D06" w14:textId="77777777" w:rsidR="00110ED8" w:rsidRPr="00BF2504" w:rsidRDefault="00110ED8" w:rsidP="00B65D83">
            <w:pPr>
              <w:pStyle w:val="TableBodyTextMIRB"/>
              <w:rPr>
                <w:rFonts w:eastAsia="Times New Roman"/>
                <w:lang w:eastAsia="en-CA"/>
              </w:rPr>
            </w:pPr>
            <w:r w:rsidRPr="00BF2504">
              <w:t>TOWNSHIP OF ENNISKILLEN</w:t>
            </w:r>
          </w:p>
        </w:tc>
        <w:tc>
          <w:tcPr>
            <w:tcW w:w="776" w:type="pct"/>
            <w:hideMark/>
          </w:tcPr>
          <w:p w14:paraId="05F1E05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B38E298" w14:textId="77777777" w:rsidR="00110ED8" w:rsidRPr="00BF2504" w:rsidRDefault="00110ED8" w:rsidP="00B65D83">
            <w:pPr>
              <w:pStyle w:val="TableBodyTextMIRB"/>
              <w:rPr>
                <w:rFonts w:eastAsia="Times New Roman"/>
                <w:lang w:eastAsia="en-CA"/>
              </w:rPr>
            </w:pPr>
            <w:r w:rsidRPr="00BF2504">
              <w:t>ENNISKILLEN</w:t>
            </w:r>
          </w:p>
        </w:tc>
        <w:tc>
          <w:tcPr>
            <w:tcW w:w="825" w:type="pct"/>
            <w:noWrap/>
            <w:hideMark/>
          </w:tcPr>
          <w:p w14:paraId="4059AB66" w14:textId="41ACB4E0" w:rsidR="00110ED8" w:rsidRPr="00BF2504" w:rsidRDefault="00110ED8" w:rsidP="00B65D83">
            <w:r>
              <w:rPr>
                <w:rFonts w:eastAsia="Times New Roman"/>
                <w:lang w:eastAsia="en-CA"/>
              </w:rPr>
              <w:t>Not applicable</w:t>
            </w:r>
          </w:p>
        </w:tc>
      </w:tr>
      <w:tr w:rsidR="00110ED8" w:rsidRPr="00BF2504" w14:paraId="71B30651" w14:textId="77777777" w:rsidTr="00110ED8">
        <w:trPr>
          <w:trHeight w:val="300"/>
        </w:trPr>
        <w:tc>
          <w:tcPr>
            <w:tcW w:w="1765" w:type="pct"/>
            <w:hideMark/>
          </w:tcPr>
          <w:p w14:paraId="6F170B80" w14:textId="77777777" w:rsidR="00110ED8" w:rsidRPr="00BF2504" w:rsidRDefault="00110ED8" w:rsidP="00B65D83">
            <w:pPr>
              <w:pStyle w:val="TableBodyTextMIRB"/>
              <w:rPr>
                <w:rFonts w:eastAsia="Times New Roman"/>
                <w:lang w:eastAsia="en-CA"/>
              </w:rPr>
            </w:pPr>
            <w:r w:rsidRPr="00BF2504">
              <w:t>TOWNSHIP OF ESSA</w:t>
            </w:r>
          </w:p>
        </w:tc>
        <w:tc>
          <w:tcPr>
            <w:tcW w:w="776" w:type="pct"/>
            <w:hideMark/>
          </w:tcPr>
          <w:p w14:paraId="6221208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BE93AE6" w14:textId="77777777" w:rsidR="00110ED8" w:rsidRPr="00BF2504" w:rsidRDefault="00110ED8" w:rsidP="00B65D83">
            <w:pPr>
              <w:pStyle w:val="TableBodyTextMIRB"/>
              <w:rPr>
                <w:rFonts w:eastAsia="Times New Roman"/>
                <w:lang w:eastAsia="en-CA"/>
              </w:rPr>
            </w:pPr>
            <w:r w:rsidRPr="00BF2504">
              <w:t>ESSA</w:t>
            </w:r>
          </w:p>
        </w:tc>
        <w:tc>
          <w:tcPr>
            <w:tcW w:w="825" w:type="pct"/>
            <w:noWrap/>
            <w:hideMark/>
          </w:tcPr>
          <w:p w14:paraId="2D856651" w14:textId="3E81C96F" w:rsidR="00110ED8" w:rsidRPr="00BF2504" w:rsidRDefault="00110ED8" w:rsidP="00B65D83">
            <w:r>
              <w:rPr>
                <w:rFonts w:eastAsia="Times New Roman"/>
                <w:lang w:eastAsia="en-CA"/>
              </w:rPr>
              <w:t>Not applicable</w:t>
            </w:r>
          </w:p>
        </w:tc>
      </w:tr>
      <w:tr w:rsidR="00110ED8" w:rsidRPr="00BF2504" w14:paraId="4C847D06" w14:textId="77777777" w:rsidTr="00110ED8">
        <w:trPr>
          <w:trHeight w:val="300"/>
        </w:trPr>
        <w:tc>
          <w:tcPr>
            <w:tcW w:w="1765" w:type="pct"/>
            <w:hideMark/>
          </w:tcPr>
          <w:p w14:paraId="7C0649E8" w14:textId="77777777" w:rsidR="00110ED8" w:rsidRPr="00BF2504" w:rsidRDefault="00110ED8" w:rsidP="00B65D83">
            <w:pPr>
              <w:pStyle w:val="TableBodyTextMIRB"/>
              <w:rPr>
                <w:rFonts w:eastAsia="Times New Roman"/>
                <w:lang w:eastAsia="en-CA"/>
              </w:rPr>
            </w:pPr>
            <w:r w:rsidRPr="00BF2504">
              <w:t>TOWNSHIP OF EVANTUREL</w:t>
            </w:r>
          </w:p>
        </w:tc>
        <w:tc>
          <w:tcPr>
            <w:tcW w:w="776" w:type="pct"/>
            <w:hideMark/>
          </w:tcPr>
          <w:p w14:paraId="184E4C7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ED8E6A0" w14:textId="77777777" w:rsidR="00110ED8" w:rsidRPr="00BF2504" w:rsidRDefault="00110ED8" w:rsidP="00B65D83">
            <w:pPr>
              <w:pStyle w:val="TableBodyTextMIRB"/>
              <w:rPr>
                <w:rFonts w:eastAsia="Times New Roman"/>
                <w:lang w:eastAsia="en-CA"/>
              </w:rPr>
            </w:pPr>
            <w:r w:rsidRPr="00BF2504">
              <w:t>EVANTUREL</w:t>
            </w:r>
          </w:p>
        </w:tc>
        <w:tc>
          <w:tcPr>
            <w:tcW w:w="825" w:type="pct"/>
            <w:noWrap/>
            <w:hideMark/>
          </w:tcPr>
          <w:p w14:paraId="321436BB" w14:textId="31B95737" w:rsidR="00110ED8" w:rsidRPr="00BF2504" w:rsidRDefault="00110ED8" w:rsidP="00B65D83">
            <w:r>
              <w:rPr>
                <w:rFonts w:eastAsia="Times New Roman"/>
                <w:lang w:eastAsia="en-CA"/>
              </w:rPr>
              <w:t>Not applicable</w:t>
            </w:r>
          </w:p>
        </w:tc>
      </w:tr>
      <w:tr w:rsidR="00110ED8" w:rsidRPr="00BF2504" w14:paraId="6EF7303E" w14:textId="77777777" w:rsidTr="00110ED8">
        <w:trPr>
          <w:trHeight w:val="300"/>
        </w:trPr>
        <w:tc>
          <w:tcPr>
            <w:tcW w:w="1765" w:type="pct"/>
            <w:hideMark/>
          </w:tcPr>
          <w:p w14:paraId="11BD27E6" w14:textId="77777777" w:rsidR="00110ED8" w:rsidRPr="00BF2504" w:rsidRDefault="00110ED8" w:rsidP="00B65D83">
            <w:pPr>
              <w:pStyle w:val="TableBodyTextMIRB"/>
              <w:rPr>
                <w:rFonts w:eastAsia="Times New Roman"/>
                <w:lang w:eastAsia="en-CA"/>
              </w:rPr>
            </w:pPr>
            <w:r w:rsidRPr="00BF2504">
              <w:t>TOWNSHIP OF FARADAY</w:t>
            </w:r>
          </w:p>
        </w:tc>
        <w:tc>
          <w:tcPr>
            <w:tcW w:w="776" w:type="pct"/>
            <w:hideMark/>
          </w:tcPr>
          <w:p w14:paraId="20B0586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83D3E71" w14:textId="77777777" w:rsidR="00110ED8" w:rsidRPr="00BF2504" w:rsidRDefault="00110ED8" w:rsidP="00B65D83">
            <w:pPr>
              <w:pStyle w:val="TableBodyTextMIRB"/>
              <w:rPr>
                <w:rFonts w:eastAsia="Times New Roman"/>
                <w:lang w:eastAsia="en-CA"/>
              </w:rPr>
            </w:pPr>
            <w:r w:rsidRPr="00BF2504">
              <w:t>FARADAY</w:t>
            </w:r>
          </w:p>
        </w:tc>
        <w:tc>
          <w:tcPr>
            <w:tcW w:w="825" w:type="pct"/>
            <w:noWrap/>
            <w:hideMark/>
          </w:tcPr>
          <w:p w14:paraId="50913DA8" w14:textId="5A7625AD" w:rsidR="00110ED8" w:rsidRPr="00BF2504" w:rsidRDefault="00110ED8" w:rsidP="00B65D83">
            <w:r>
              <w:rPr>
                <w:rFonts w:eastAsia="Times New Roman"/>
                <w:lang w:eastAsia="en-CA"/>
              </w:rPr>
              <w:t>Not applicable</w:t>
            </w:r>
          </w:p>
        </w:tc>
      </w:tr>
      <w:tr w:rsidR="00110ED8" w:rsidRPr="00BF2504" w14:paraId="3538A931" w14:textId="77777777" w:rsidTr="00110ED8">
        <w:trPr>
          <w:trHeight w:val="300"/>
        </w:trPr>
        <w:tc>
          <w:tcPr>
            <w:tcW w:w="1765" w:type="pct"/>
            <w:hideMark/>
          </w:tcPr>
          <w:p w14:paraId="1C02AF0A" w14:textId="77777777" w:rsidR="00110ED8" w:rsidRPr="00BF2504" w:rsidRDefault="00110ED8" w:rsidP="00B65D83">
            <w:pPr>
              <w:pStyle w:val="TableBodyTextMIRB"/>
              <w:rPr>
                <w:rFonts w:eastAsia="Times New Roman"/>
                <w:lang w:eastAsia="en-CA"/>
              </w:rPr>
            </w:pPr>
            <w:r w:rsidRPr="00374165">
              <w:t>TOWNSHIP OF FAUQUIER-STRICKLAND</w:t>
            </w:r>
          </w:p>
        </w:tc>
        <w:tc>
          <w:tcPr>
            <w:tcW w:w="776" w:type="pct"/>
            <w:hideMark/>
          </w:tcPr>
          <w:p w14:paraId="2E01D77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7B4D3D8" w14:textId="77777777" w:rsidR="00110ED8" w:rsidRPr="00BF2504" w:rsidRDefault="00110ED8" w:rsidP="00B65D83">
            <w:pPr>
              <w:pStyle w:val="TableBodyTextMIRB"/>
              <w:rPr>
                <w:rFonts w:eastAsia="Times New Roman"/>
                <w:lang w:eastAsia="en-CA"/>
              </w:rPr>
            </w:pPr>
            <w:r w:rsidRPr="00BF2504">
              <w:t>FAUQUIER-STRICKLAND</w:t>
            </w:r>
          </w:p>
        </w:tc>
        <w:tc>
          <w:tcPr>
            <w:tcW w:w="825" w:type="pct"/>
            <w:noWrap/>
            <w:hideMark/>
          </w:tcPr>
          <w:p w14:paraId="0F2FBB7F" w14:textId="18C2DDED" w:rsidR="00110ED8" w:rsidRPr="00BF2504" w:rsidRDefault="00110ED8" w:rsidP="00B65D83">
            <w:r>
              <w:rPr>
                <w:rFonts w:eastAsia="Times New Roman"/>
                <w:lang w:eastAsia="en-CA"/>
              </w:rPr>
              <w:t>Not applicable</w:t>
            </w:r>
          </w:p>
        </w:tc>
      </w:tr>
      <w:tr w:rsidR="00110ED8" w:rsidRPr="00BF2504" w14:paraId="343C3D22" w14:textId="77777777" w:rsidTr="00110ED8">
        <w:trPr>
          <w:trHeight w:val="300"/>
        </w:trPr>
        <w:tc>
          <w:tcPr>
            <w:tcW w:w="1765" w:type="pct"/>
            <w:hideMark/>
          </w:tcPr>
          <w:p w14:paraId="59BF7D2A" w14:textId="77777777" w:rsidR="00110ED8" w:rsidRPr="00BF2504" w:rsidRDefault="00110ED8" w:rsidP="00B65D83">
            <w:pPr>
              <w:pStyle w:val="TableBodyTextMIRB"/>
              <w:rPr>
                <w:rFonts w:eastAsia="Times New Roman"/>
                <w:lang w:eastAsia="en-CA"/>
              </w:rPr>
            </w:pPr>
            <w:r w:rsidRPr="00BF2504">
              <w:t>TOWNSHIP OF FRONT OF YONGE</w:t>
            </w:r>
          </w:p>
        </w:tc>
        <w:tc>
          <w:tcPr>
            <w:tcW w:w="776" w:type="pct"/>
            <w:hideMark/>
          </w:tcPr>
          <w:p w14:paraId="22318F3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25044D0" w14:textId="77777777" w:rsidR="00110ED8" w:rsidRPr="00BF2504" w:rsidRDefault="00110ED8" w:rsidP="00B65D83">
            <w:pPr>
              <w:pStyle w:val="TableBodyTextMIRB"/>
              <w:rPr>
                <w:rFonts w:eastAsia="Times New Roman"/>
                <w:lang w:eastAsia="en-CA"/>
              </w:rPr>
            </w:pPr>
            <w:r w:rsidRPr="00BF2504">
              <w:t>FRONT OF YONGE</w:t>
            </w:r>
          </w:p>
        </w:tc>
        <w:tc>
          <w:tcPr>
            <w:tcW w:w="825" w:type="pct"/>
            <w:noWrap/>
            <w:hideMark/>
          </w:tcPr>
          <w:p w14:paraId="3C6CC7DD" w14:textId="562CF6BD" w:rsidR="00110ED8" w:rsidRPr="00BF2504" w:rsidRDefault="00110ED8" w:rsidP="00B65D83">
            <w:r>
              <w:rPr>
                <w:rFonts w:eastAsia="Times New Roman"/>
                <w:lang w:eastAsia="en-CA"/>
              </w:rPr>
              <w:t>Not applicable</w:t>
            </w:r>
          </w:p>
        </w:tc>
      </w:tr>
      <w:tr w:rsidR="00110ED8" w:rsidRPr="00BF2504" w14:paraId="1A3CB11E" w14:textId="77777777" w:rsidTr="00110ED8">
        <w:trPr>
          <w:trHeight w:val="300"/>
        </w:trPr>
        <w:tc>
          <w:tcPr>
            <w:tcW w:w="1765" w:type="pct"/>
            <w:hideMark/>
          </w:tcPr>
          <w:p w14:paraId="0601FEA6" w14:textId="77777777" w:rsidR="00110ED8" w:rsidRPr="00BF2504" w:rsidRDefault="00110ED8" w:rsidP="00B65D83">
            <w:pPr>
              <w:pStyle w:val="TableBodyTextMIRB"/>
              <w:rPr>
                <w:rFonts w:eastAsia="Times New Roman"/>
                <w:lang w:eastAsia="en-CA"/>
              </w:rPr>
            </w:pPr>
            <w:r w:rsidRPr="00BF2504">
              <w:t>TOWNSHIP OF FRONTENAC ISLANDS</w:t>
            </w:r>
          </w:p>
        </w:tc>
        <w:tc>
          <w:tcPr>
            <w:tcW w:w="776" w:type="pct"/>
            <w:hideMark/>
          </w:tcPr>
          <w:p w14:paraId="1592C9C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527B01" w14:textId="77777777" w:rsidR="00110ED8" w:rsidRPr="00BF2504" w:rsidRDefault="00110ED8" w:rsidP="00B65D83">
            <w:pPr>
              <w:pStyle w:val="TableBodyTextMIRB"/>
              <w:rPr>
                <w:rFonts w:eastAsia="Times New Roman"/>
                <w:lang w:eastAsia="en-CA"/>
              </w:rPr>
            </w:pPr>
            <w:r w:rsidRPr="00BF2504">
              <w:t>FRONTENAC ISLANDS</w:t>
            </w:r>
          </w:p>
        </w:tc>
        <w:tc>
          <w:tcPr>
            <w:tcW w:w="825" w:type="pct"/>
            <w:noWrap/>
            <w:hideMark/>
          </w:tcPr>
          <w:p w14:paraId="6645AE4D" w14:textId="79D19A58" w:rsidR="00110ED8" w:rsidRPr="00BF2504" w:rsidRDefault="00110ED8" w:rsidP="00B65D83">
            <w:r>
              <w:rPr>
                <w:rFonts w:eastAsia="Times New Roman"/>
                <w:lang w:eastAsia="en-CA"/>
              </w:rPr>
              <w:t>Not applicable</w:t>
            </w:r>
          </w:p>
        </w:tc>
      </w:tr>
      <w:tr w:rsidR="00110ED8" w:rsidRPr="00BF2504" w14:paraId="78094256" w14:textId="77777777" w:rsidTr="00110ED8">
        <w:trPr>
          <w:trHeight w:val="300"/>
        </w:trPr>
        <w:tc>
          <w:tcPr>
            <w:tcW w:w="1765" w:type="pct"/>
            <w:hideMark/>
          </w:tcPr>
          <w:p w14:paraId="25638A04" w14:textId="77777777" w:rsidR="00110ED8" w:rsidRPr="00BF2504" w:rsidRDefault="00110ED8" w:rsidP="00B65D83">
            <w:pPr>
              <w:pStyle w:val="TableBodyTextMIRB"/>
              <w:rPr>
                <w:rFonts w:eastAsia="Times New Roman"/>
                <w:lang w:eastAsia="en-CA"/>
              </w:rPr>
            </w:pPr>
            <w:r w:rsidRPr="00BF2504">
              <w:t>TOWNSHIP OF GAUTHIER</w:t>
            </w:r>
          </w:p>
        </w:tc>
        <w:tc>
          <w:tcPr>
            <w:tcW w:w="776" w:type="pct"/>
            <w:hideMark/>
          </w:tcPr>
          <w:p w14:paraId="76B2852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9AC2BB9" w14:textId="77777777" w:rsidR="00110ED8" w:rsidRPr="00BF2504" w:rsidRDefault="00110ED8" w:rsidP="00B65D83">
            <w:pPr>
              <w:pStyle w:val="TableBodyTextMIRB"/>
              <w:rPr>
                <w:rFonts w:eastAsia="Times New Roman"/>
                <w:lang w:eastAsia="en-CA"/>
              </w:rPr>
            </w:pPr>
            <w:r w:rsidRPr="00BF2504">
              <w:t>GAUTHIER</w:t>
            </w:r>
          </w:p>
        </w:tc>
        <w:tc>
          <w:tcPr>
            <w:tcW w:w="825" w:type="pct"/>
            <w:noWrap/>
            <w:hideMark/>
          </w:tcPr>
          <w:p w14:paraId="1D163558" w14:textId="1F5CD65B" w:rsidR="00110ED8" w:rsidRPr="00BF2504" w:rsidRDefault="00110ED8" w:rsidP="00B65D83">
            <w:r>
              <w:rPr>
                <w:rFonts w:eastAsia="Times New Roman"/>
                <w:lang w:eastAsia="en-CA"/>
              </w:rPr>
              <w:t>Not applicable</w:t>
            </w:r>
          </w:p>
        </w:tc>
      </w:tr>
      <w:tr w:rsidR="00110ED8" w:rsidRPr="00BF2504" w14:paraId="46C1026B" w14:textId="77777777" w:rsidTr="00110ED8">
        <w:trPr>
          <w:trHeight w:val="300"/>
        </w:trPr>
        <w:tc>
          <w:tcPr>
            <w:tcW w:w="1765" w:type="pct"/>
            <w:hideMark/>
          </w:tcPr>
          <w:p w14:paraId="1642E77D" w14:textId="77777777" w:rsidR="00110ED8" w:rsidRPr="00BF2504" w:rsidRDefault="00110ED8" w:rsidP="00B65D83">
            <w:pPr>
              <w:pStyle w:val="TableBodyTextMIRB"/>
              <w:rPr>
                <w:rFonts w:eastAsia="Times New Roman"/>
                <w:lang w:eastAsia="en-CA"/>
              </w:rPr>
            </w:pPr>
            <w:r w:rsidRPr="00BF2504">
              <w:t>TOWNSHIP OF GEORGIAN BAY</w:t>
            </w:r>
          </w:p>
        </w:tc>
        <w:tc>
          <w:tcPr>
            <w:tcW w:w="776" w:type="pct"/>
            <w:hideMark/>
          </w:tcPr>
          <w:p w14:paraId="1FB75ED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BDE29A" w14:textId="77777777" w:rsidR="00110ED8" w:rsidRPr="00BF2504" w:rsidRDefault="00110ED8" w:rsidP="00B65D83">
            <w:pPr>
              <w:pStyle w:val="TableBodyTextMIRB"/>
              <w:rPr>
                <w:rFonts w:eastAsia="Times New Roman"/>
                <w:lang w:eastAsia="en-CA"/>
              </w:rPr>
            </w:pPr>
            <w:r w:rsidRPr="00BF2504">
              <w:t>GEORGIAN BAY</w:t>
            </w:r>
          </w:p>
        </w:tc>
        <w:tc>
          <w:tcPr>
            <w:tcW w:w="825" w:type="pct"/>
            <w:noWrap/>
            <w:hideMark/>
          </w:tcPr>
          <w:p w14:paraId="07AB03E4" w14:textId="34077306" w:rsidR="00110ED8" w:rsidRPr="00BF2504" w:rsidRDefault="00110ED8" w:rsidP="00B65D83">
            <w:r>
              <w:rPr>
                <w:rFonts w:eastAsia="Times New Roman"/>
                <w:lang w:eastAsia="en-CA"/>
              </w:rPr>
              <w:t>Not applicable</w:t>
            </w:r>
          </w:p>
        </w:tc>
      </w:tr>
      <w:tr w:rsidR="00110ED8" w:rsidRPr="00BF2504" w14:paraId="191012D8" w14:textId="77777777" w:rsidTr="00110ED8">
        <w:trPr>
          <w:trHeight w:val="300"/>
        </w:trPr>
        <w:tc>
          <w:tcPr>
            <w:tcW w:w="1765" w:type="pct"/>
            <w:hideMark/>
          </w:tcPr>
          <w:p w14:paraId="75868C5F" w14:textId="77777777" w:rsidR="00110ED8" w:rsidRPr="00BF2504" w:rsidRDefault="00110ED8" w:rsidP="00B65D83">
            <w:pPr>
              <w:pStyle w:val="TableBodyTextMIRB"/>
              <w:rPr>
                <w:rFonts w:eastAsia="Times New Roman"/>
                <w:lang w:eastAsia="en-CA"/>
              </w:rPr>
            </w:pPr>
            <w:r w:rsidRPr="00BF2504">
              <w:t>TOWNSHIP OF GEORGIAN BLUFFS</w:t>
            </w:r>
          </w:p>
        </w:tc>
        <w:tc>
          <w:tcPr>
            <w:tcW w:w="776" w:type="pct"/>
            <w:hideMark/>
          </w:tcPr>
          <w:p w14:paraId="45C41FF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00BC99C" w14:textId="77777777" w:rsidR="00110ED8" w:rsidRPr="00BF2504" w:rsidRDefault="00110ED8" w:rsidP="00B65D83">
            <w:pPr>
              <w:pStyle w:val="TableBodyTextMIRB"/>
              <w:rPr>
                <w:rFonts w:eastAsia="Times New Roman"/>
                <w:lang w:eastAsia="en-CA"/>
              </w:rPr>
            </w:pPr>
            <w:r w:rsidRPr="00BF2504">
              <w:t>GEORGIAN BLUFFS</w:t>
            </w:r>
          </w:p>
        </w:tc>
        <w:tc>
          <w:tcPr>
            <w:tcW w:w="825" w:type="pct"/>
            <w:noWrap/>
            <w:hideMark/>
          </w:tcPr>
          <w:p w14:paraId="2F422EF4" w14:textId="1EE26CC9" w:rsidR="00110ED8" w:rsidRPr="00BF2504" w:rsidRDefault="00110ED8" w:rsidP="00B65D83">
            <w:r>
              <w:rPr>
                <w:rFonts w:eastAsia="Times New Roman"/>
                <w:lang w:eastAsia="en-CA"/>
              </w:rPr>
              <w:t>Not applicable</w:t>
            </w:r>
          </w:p>
        </w:tc>
      </w:tr>
      <w:tr w:rsidR="00110ED8" w:rsidRPr="00BF2504" w14:paraId="3F0AC9E7" w14:textId="77777777" w:rsidTr="00110ED8">
        <w:trPr>
          <w:trHeight w:val="300"/>
        </w:trPr>
        <w:tc>
          <w:tcPr>
            <w:tcW w:w="1765" w:type="pct"/>
            <w:hideMark/>
          </w:tcPr>
          <w:p w14:paraId="18AFB7E5" w14:textId="77777777" w:rsidR="00110ED8" w:rsidRPr="00BF2504" w:rsidRDefault="00110ED8" w:rsidP="00B65D83">
            <w:pPr>
              <w:pStyle w:val="TableBodyTextMIRB"/>
              <w:rPr>
                <w:rFonts w:eastAsia="Times New Roman"/>
                <w:lang w:eastAsia="en-CA"/>
              </w:rPr>
            </w:pPr>
            <w:r w:rsidRPr="00BF2504">
              <w:t>TOWNSHIP OF GILLIES</w:t>
            </w:r>
          </w:p>
        </w:tc>
        <w:tc>
          <w:tcPr>
            <w:tcW w:w="776" w:type="pct"/>
            <w:hideMark/>
          </w:tcPr>
          <w:p w14:paraId="282E945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DFDF11A" w14:textId="77777777" w:rsidR="00110ED8" w:rsidRPr="00BF2504" w:rsidRDefault="00110ED8" w:rsidP="00B65D83">
            <w:pPr>
              <w:pStyle w:val="TableBodyTextMIRB"/>
              <w:rPr>
                <w:rFonts w:eastAsia="Times New Roman"/>
                <w:lang w:eastAsia="en-CA"/>
              </w:rPr>
            </w:pPr>
            <w:r w:rsidRPr="00BF2504">
              <w:t>GILLIES</w:t>
            </w:r>
          </w:p>
        </w:tc>
        <w:tc>
          <w:tcPr>
            <w:tcW w:w="825" w:type="pct"/>
            <w:noWrap/>
            <w:hideMark/>
          </w:tcPr>
          <w:p w14:paraId="321732F6" w14:textId="555F4D26" w:rsidR="00110ED8" w:rsidRPr="00BF2504" w:rsidRDefault="00110ED8" w:rsidP="00B65D83">
            <w:r>
              <w:rPr>
                <w:rFonts w:eastAsia="Times New Roman"/>
                <w:lang w:eastAsia="en-CA"/>
              </w:rPr>
              <w:t>Not applicable</w:t>
            </w:r>
          </w:p>
        </w:tc>
      </w:tr>
      <w:tr w:rsidR="00110ED8" w:rsidRPr="00BF2504" w14:paraId="4A9EF70A" w14:textId="77777777" w:rsidTr="00110ED8">
        <w:trPr>
          <w:trHeight w:val="300"/>
        </w:trPr>
        <w:tc>
          <w:tcPr>
            <w:tcW w:w="1765" w:type="pct"/>
            <w:hideMark/>
          </w:tcPr>
          <w:p w14:paraId="1BF08826" w14:textId="77777777" w:rsidR="00110ED8" w:rsidRPr="00BF2504" w:rsidRDefault="00110ED8" w:rsidP="00B65D83">
            <w:pPr>
              <w:pStyle w:val="TableBodyTextMIRB"/>
              <w:rPr>
                <w:rFonts w:eastAsia="Times New Roman"/>
                <w:lang w:eastAsia="en-CA"/>
              </w:rPr>
            </w:pPr>
            <w:r w:rsidRPr="00BF2504">
              <w:t>TOWNSHIP OF GREATER MADAWASKA</w:t>
            </w:r>
          </w:p>
        </w:tc>
        <w:tc>
          <w:tcPr>
            <w:tcW w:w="776" w:type="pct"/>
            <w:hideMark/>
          </w:tcPr>
          <w:p w14:paraId="75A3DC7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A4E9A94" w14:textId="77777777" w:rsidR="00110ED8" w:rsidRPr="00BF2504" w:rsidRDefault="00110ED8" w:rsidP="00B65D83">
            <w:pPr>
              <w:pStyle w:val="TableBodyTextMIRB"/>
              <w:rPr>
                <w:rFonts w:eastAsia="Times New Roman"/>
                <w:lang w:eastAsia="en-CA"/>
              </w:rPr>
            </w:pPr>
            <w:r w:rsidRPr="00BF2504">
              <w:t>GREATER MADAWASKA</w:t>
            </w:r>
          </w:p>
        </w:tc>
        <w:tc>
          <w:tcPr>
            <w:tcW w:w="825" w:type="pct"/>
            <w:noWrap/>
            <w:hideMark/>
          </w:tcPr>
          <w:p w14:paraId="248CDA49" w14:textId="095B722B" w:rsidR="00110ED8" w:rsidRPr="00BF2504" w:rsidRDefault="00110ED8" w:rsidP="00B65D83">
            <w:r>
              <w:rPr>
                <w:rFonts w:eastAsia="Times New Roman"/>
                <w:lang w:eastAsia="en-CA"/>
              </w:rPr>
              <w:t>Not applicable</w:t>
            </w:r>
          </w:p>
        </w:tc>
      </w:tr>
      <w:tr w:rsidR="00110ED8" w:rsidRPr="00BF2504" w14:paraId="020A97D3" w14:textId="77777777" w:rsidTr="00110ED8">
        <w:trPr>
          <w:trHeight w:val="300"/>
        </w:trPr>
        <w:tc>
          <w:tcPr>
            <w:tcW w:w="1765" w:type="pct"/>
            <w:hideMark/>
          </w:tcPr>
          <w:p w14:paraId="4F781046" w14:textId="77777777" w:rsidR="00110ED8" w:rsidRPr="00BF2504" w:rsidRDefault="00110ED8" w:rsidP="00B65D83">
            <w:pPr>
              <w:pStyle w:val="TableBodyTextMIRB"/>
              <w:rPr>
                <w:rFonts w:eastAsia="Times New Roman"/>
                <w:lang w:eastAsia="en-CA"/>
              </w:rPr>
            </w:pPr>
            <w:r w:rsidRPr="00BF2504">
              <w:t>TOWNSHIP OF GUELPH/ERAMOSA</w:t>
            </w:r>
          </w:p>
        </w:tc>
        <w:tc>
          <w:tcPr>
            <w:tcW w:w="776" w:type="pct"/>
            <w:hideMark/>
          </w:tcPr>
          <w:p w14:paraId="4C153ED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19CB00" w14:textId="77777777" w:rsidR="00110ED8" w:rsidRPr="00BF2504" w:rsidRDefault="00110ED8" w:rsidP="00B65D83">
            <w:pPr>
              <w:pStyle w:val="TableBodyTextMIRB"/>
              <w:rPr>
                <w:rFonts w:eastAsia="Times New Roman"/>
                <w:lang w:eastAsia="en-CA"/>
              </w:rPr>
            </w:pPr>
            <w:r w:rsidRPr="00BF2504">
              <w:t>GUELPH/ERAMOSA</w:t>
            </w:r>
          </w:p>
        </w:tc>
        <w:tc>
          <w:tcPr>
            <w:tcW w:w="825" w:type="pct"/>
            <w:noWrap/>
            <w:hideMark/>
          </w:tcPr>
          <w:p w14:paraId="068D9E9D" w14:textId="316B4FE9" w:rsidR="00110ED8" w:rsidRPr="00BF2504" w:rsidRDefault="00110ED8" w:rsidP="00B65D83">
            <w:r>
              <w:rPr>
                <w:rFonts w:eastAsia="Times New Roman"/>
                <w:lang w:eastAsia="en-CA"/>
              </w:rPr>
              <w:t>Not applicable</w:t>
            </w:r>
          </w:p>
        </w:tc>
      </w:tr>
      <w:tr w:rsidR="00110ED8" w:rsidRPr="00BF2504" w14:paraId="5B376D91" w14:textId="77777777" w:rsidTr="00110ED8">
        <w:trPr>
          <w:trHeight w:val="300"/>
        </w:trPr>
        <w:tc>
          <w:tcPr>
            <w:tcW w:w="1765" w:type="pct"/>
            <w:hideMark/>
          </w:tcPr>
          <w:p w14:paraId="6B6F2243" w14:textId="77777777" w:rsidR="00110ED8" w:rsidRPr="00BF2504" w:rsidRDefault="00110ED8" w:rsidP="00B65D83">
            <w:pPr>
              <w:pStyle w:val="TableBodyTextMIRB"/>
              <w:rPr>
                <w:rFonts w:eastAsia="Times New Roman"/>
                <w:lang w:eastAsia="en-CA"/>
              </w:rPr>
            </w:pPr>
            <w:r w:rsidRPr="00BF2504">
              <w:t>TOWNSHIP OF HAMILTON</w:t>
            </w:r>
          </w:p>
        </w:tc>
        <w:tc>
          <w:tcPr>
            <w:tcW w:w="776" w:type="pct"/>
            <w:hideMark/>
          </w:tcPr>
          <w:p w14:paraId="21824F6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2D75A5" w14:textId="77777777" w:rsidR="00110ED8" w:rsidRPr="00BF2504" w:rsidRDefault="00110ED8" w:rsidP="00B65D83">
            <w:pPr>
              <w:pStyle w:val="TableBodyTextMIRB"/>
              <w:rPr>
                <w:rFonts w:eastAsia="Times New Roman"/>
                <w:lang w:eastAsia="en-CA"/>
              </w:rPr>
            </w:pPr>
            <w:r w:rsidRPr="00BF2504">
              <w:t>HAMILTON</w:t>
            </w:r>
          </w:p>
        </w:tc>
        <w:tc>
          <w:tcPr>
            <w:tcW w:w="825" w:type="pct"/>
            <w:noWrap/>
            <w:hideMark/>
          </w:tcPr>
          <w:p w14:paraId="2E06F024" w14:textId="0AA41C08" w:rsidR="00110ED8" w:rsidRPr="00BF2504" w:rsidRDefault="00110ED8" w:rsidP="00B65D83">
            <w:r>
              <w:rPr>
                <w:rFonts w:eastAsia="Times New Roman"/>
                <w:lang w:eastAsia="en-CA"/>
              </w:rPr>
              <w:t>Not applicable</w:t>
            </w:r>
          </w:p>
        </w:tc>
      </w:tr>
      <w:tr w:rsidR="00110ED8" w:rsidRPr="00BF2504" w14:paraId="6AF4CE02" w14:textId="77777777" w:rsidTr="00110ED8">
        <w:trPr>
          <w:trHeight w:val="300"/>
        </w:trPr>
        <w:tc>
          <w:tcPr>
            <w:tcW w:w="1765" w:type="pct"/>
            <w:hideMark/>
          </w:tcPr>
          <w:p w14:paraId="7873415E" w14:textId="77777777" w:rsidR="00110ED8" w:rsidRPr="00BF2504" w:rsidRDefault="00110ED8" w:rsidP="00B65D83">
            <w:pPr>
              <w:pStyle w:val="TableBodyTextMIRB"/>
              <w:rPr>
                <w:rFonts w:eastAsia="Times New Roman"/>
                <w:lang w:eastAsia="en-CA"/>
              </w:rPr>
            </w:pPr>
            <w:r w:rsidRPr="00BF2504">
              <w:t>TOWNSHIP OF HARLEY</w:t>
            </w:r>
          </w:p>
        </w:tc>
        <w:tc>
          <w:tcPr>
            <w:tcW w:w="776" w:type="pct"/>
            <w:hideMark/>
          </w:tcPr>
          <w:p w14:paraId="789FB05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13D5A9E" w14:textId="77777777" w:rsidR="00110ED8" w:rsidRPr="00BF2504" w:rsidRDefault="00110ED8" w:rsidP="00B65D83">
            <w:pPr>
              <w:pStyle w:val="TableBodyTextMIRB"/>
              <w:rPr>
                <w:rFonts w:eastAsia="Times New Roman"/>
                <w:lang w:eastAsia="en-CA"/>
              </w:rPr>
            </w:pPr>
            <w:r w:rsidRPr="00BF2504">
              <w:t>HARLEY</w:t>
            </w:r>
          </w:p>
        </w:tc>
        <w:tc>
          <w:tcPr>
            <w:tcW w:w="825" w:type="pct"/>
            <w:noWrap/>
            <w:hideMark/>
          </w:tcPr>
          <w:p w14:paraId="49CA24DB" w14:textId="6858F9AF" w:rsidR="00110ED8" w:rsidRPr="00BF2504" w:rsidRDefault="00110ED8" w:rsidP="00B65D83">
            <w:r>
              <w:rPr>
                <w:rFonts w:eastAsia="Times New Roman"/>
                <w:lang w:eastAsia="en-CA"/>
              </w:rPr>
              <w:t>Not applicable</w:t>
            </w:r>
          </w:p>
        </w:tc>
      </w:tr>
      <w:tr w:rsidR="00110ED8" w:rsidRPr="00BF2504" w14:paraId="45055565" w14:textId="77777777" w:rsidTr="00110ED8">
        <w:trPr>
          <w:trHeight w:val="300"/>
        </w:trPr>
        <w:tc>
          <w:tcPr>
            <w:tcW w:w="1765" w:type="pct"/>
            <w:hideMark/>
          </w:tcPr>
          <w:p w14:paraId="4C900482" w14:textId="77777777" w:rsidR="00110ED8" w:rsidRPr="00BF2504" w:rsidRDefault="00110ED8" w:rsidP="00B65D83">
            <w:pPr>
              <w:pStyle w:val="TableBodyTextMIRB"/>
              <w:rPr>
                <w:rFonts w:eastAsia="Times New Roman"/>
                <w:lang w:eastAsia="en-CA"/>
              </w:rPr>
            </w:pPr>
            <w:r w:rsidRPr="00BF2504">
              <w:t>TOWNSHIP OF HARRIS</w:t>
            </w:r>
          </w:p>
        </w:tc>
        <w:tc>
          <w:tcPr>
            <w:tcW w:w="776" w:type="pct"/>
            <w:hideMark/>
          </w:tcPr>
          <w:p w14:paraId="4C09CAB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EB2A001" w14:textId="77777777" w:rsidR="00110ED8" w:rsidRPr="00BF2504" w:rsidRDefault="00110ED8" w:rsidP="00B65D83">
            <w:pPr>
              <w:pStyle w:val="TableBodyTextMIRB"/>
              <w:rPr>
                <w:rFonts w:eastAsia="Times New Roman"/>
                <w:lang w:eastAsia="en-CA"/>
              </w:rPr>
            </w:pPr>
            <w:r w:rsidRPr="00BF2504">
              <w:t>HARRIS</w:t>
            </w:r>
          </w:p>
        </w:tc>
        <w:tc>
          <w:tcPr>
            <w:tcW w:w="825" w:type="pct"/>
            <w:noWrap/>
            <w:hideMark/>
          </w:tcPr>
          <w:p w14:paraId="15B111D2" w14:textId="2BFEC318" w:rsidR="00110ED8" w:rsidRPr="00BF2504" w:rsidRDefault="00110ED8" w:rsidP="00B65D83">
            <w:r>
              <w:rPr>
                <w:rFonts w:eastAsia="Times New Roman"/>
                <w:lang w:eastAsia="en-CA"/>
              </w:rPr>
              <w:t>Not applicable</w:t>
            </w:r>
          </w:p>
        </w:tc>
      </w:tr>
      <w:tr w:rsidR="00110ED8" w:rsidRPr="00BF2504" w14:paraId="0FBD4FAC" w14:textId="77777777" w:rsidTr="00110ED8">
        <w:trPr>
          <w:trHeight w:val="300"/>
        </w:trPr>
        <w:tc>
          <w:tcPr>
            <w:tcW w:w="1765" w:type="pct"/>
            <w:hideMark/>
          </w:tcPr>
          <w:p w14:paraId="78A9CEB1" w14:textId="77777777" w:rsidR="00110ED8" w:rsidRPr="00BF2504" w:rsidRDefault="00110ED8" w:rsidP="00B65D83">
            <w:pPr>
              <w:pStyle w:val="TableBodyTextMIRB"/>
              <w:rPr>
                <w:rFonts w:eastAsia="Times New Roman"/>
                <w:lang w:eastAsia="en-CA"/>
              </w:rPr>
            </w:pPr>
            <w:r w:rsidRPr="00BF2504">
              <w:t>TOWNSHIP OF HAVELOCK-BELMONT-METHUEN</w:t>
            </w:r>
          </w:p>
        </w:tc>
        <w:tc>
          <w:tcPr>
            <w:tcW w:w="776" w:type="pct"/>
            <w:hideMark/>
          </w:tcPr>
          <w:p w14:paraId="256B55B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1C2FE4E" w14:textId="77777777" w:rsidR="00110ED8" w:rsidRPr="00BF2504" w:rsidRDefault="00110ED8" w:rsidP="00B65D83">
            <w:pPr>
              <w:pStyle w:val="TableBodyTextMIRB"/>
              <w:rPr>
                <w:rFonts w:eastAsia="Times New Roman"/>
                <w:lang w:eastAsia="en-CA"/>
              </w:rPr>
            </w:pPr>
            <w:r w:rsidRPr="00BF2504">
              <w:t>HAVELOCK-BELMONT-METHUEN</w:t>
            </w:r>
          </w:p>
        </w:tc>
        <w:tc>
          <w:tcPr>
            <w:tcW w:w="825" w:type="pct"/>
            <w:noWrap/>
            <w:hideMark/>
          </w:tcPr>
          <w:p w14:paraId="50A2C71C" w14:textId="7A207D01" w:rsidR="00110ED8" w:rsidRPr="00BF2504" w:rsidRDefault="00110ED8" w:rsidP="00B65D83">
            <w:r>
              <w:rPr>
                <w:rFonts w:eastAsia="Times New Roman"/>
                <w:lang w:eastAsia="en-CA"/>
              </w:rPr>
              <w:t>Not applicable</w:t>
            </w:r>
          </w:p>
        </w:tc>
      </w:tr>
      <w:tr w:rsidR="00110ED8" w:rsidRPr="00BF2504" w14:paraId="19B683D8" w14:textId="77777777" w:rsidTr="00110ED8">
        <w:trPr>
          <w:trHeight w:val="300"/>
        </w:trPr>
        <w:tc>
          <w:tcPr>
            <w:tcW w:w="1765" w:type="pct"/>
            <w:hideMark/>
          </w:tcPr>
          <w:p w14:paraId="6CA62C6F" w14:textId="77777777" w:rsidR="00110ED8" w:rsidRPr="00BF2504" w:rsidRDefault="00110ED8" w:rsidP="00B65D83">
            <w:pPr>
              <w:pStyle w:val="TableBodyTextMIRB"/>
              <w:rPr>
                <w:rFonts w:eastAsia="Times New Roman"/>
                <w:lang w:eastAsia="en-CA"/>
              </w:rPr>
            </w:pPr>
            <w:r w:rsidRPr="00BF2504">
              <w:t>TOWNSHIP OF HEAD, CLARA AND MARIA</w:t>
            </w:r>
          </w:p>
        </w:tc>
        <w:tc>
          <w:tcPr>
            <w:tcW w:w="776" w:type="pct"/>
            <w:hideMark/>
          </w:tcPr>
          <w:p w14:paraId="3E038BF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91C92DD" w14:textId="77777777" w:rsidR="00110ED8" w:rsidRPr="00BF2504" w:rsidRDefault="00110ED8" w:rsidP="00B65D83">
            <w:pPr>
              <w:pStyle w:val="TableBodyTextMIRB"/>
              <w:rPr>
                <w:rFonts w:eastAsia="Times New Roman"/>
                <w:lang w:eastAsia="en-CA"/>
              </w:rPr>
            </w:pPr>
            <w:r w:rsidRPr="00BF2504">
              <w:t>HEAD CLARA AND MARIA</w:t>
            </w:r>
          </w:p>
        </w:tc>
        <w:tc>
          <w:tcPr>
            <w:tcW w:w="825" w:type="pct"/>
            <w:noWrap/>
            <w:hideMark/>
          </w:tcPr>
          <w:p w14:paraId="483AFADB" w14:textId="0455CB11" w:rsidR="00110ED8" w:rsidRPr="00BF2504" w:rsidRDefault="00110ED8" w:rsidP="00B65D83">
            <w:r>
              <w:rPr>
                <w:rFonts w:eastAsia="Times New Roman"/>
                <w:lang w:eastAsia="en-CA"/>
              </w:rPr>
              <w:t>Not applicable</w:t>
            </w:r>
          </w:p>
        </w:tc>
      </w:tr>
      <w:tr w:rsidR="00110ED8" w:rsidRPr="00BF2504" w14:paraId="23136E64" w14:textId="77777777" w:rsidTr="00110ED8">
        <w:trPr>
          <w:trHeight w:val="300"/>
        </w:trPr>
        <w:tc>
          <w:tcPr>
            <w:tcW w:w="1765" w:type="pct"/>
            <w:hideMark/>
          </w:tcPr>
          <w:p w14:paraId="09ECB89C" w14:textId="77777777" w:rsidR="00110ED8" w:rsidRPr="00BF2504" w:rsidRDefault="00110ED8" w:rsidP="00B65D83">
            <w:pPr>
              <w:pStyle w:val="TableBodyTextMIRB"/>
              <w:rPr>
                <w:rFonts w:eastAsia="Times New Roman"/>
                <w:lang w:eastAsia="en-CA"/>
              </w:rPr>
            </w:pPr>
            <w:r w:rsidRPr="00BF2504">
              <w:t>TOWNSHIP OF HILLIARD</w:t>
            </w:r>
          </w:p>
        </w:tc>
        <w:tc>
          <w:tcPr>
            <w:tcW w:w="776" w:type="pct"/>
            <w:hideMark/>
          </w:tcPr>
          <w:p w14:paraId="5972E28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76A5008" w14:textId="77777777" w:rsidR="00110ED8" w:rsidRPr="00BF2504" w:rsidRDefault="00110ED8" w:rsidP="00B65D83">
            <w:pPr>
              <w:pStyle w:val="TableBodyTextMIRB"/>
              <w:rPr>
                <w:rFonts w:eastAsia="Times New Roman"/>
                <w:lang w:eastAsia="en-CA"/>
              </w:rPr>
            </w:pPr>
            <w:r w:rsidRPr="00BF2504">
              <w:t>HILLIARD</w:t>
            </w:r>
          </w:p>
        </w:tc>
        <w:tc>
          <w:tcPr>
            <w:tcW w:w="825" w:type="pct"/>
            <w:noWrap/>
            <w:hideMark/>
          </w:tcPr>
          <w:p w14:paraId="348D12B5" w14:textId="65568912" w:rsidR="00110ED8" w:rsidRPr="00BF2504" w:rsidRDefault="00110ED8" w:rsidP="00B65D83">
            <w:r>
              <w:rPr>
                <w:rFonts w:eastAsia="Times New Roman"/>
                <w:lang w:eastAsia="en-CA"/>
              </w:rPr>
              <w:t>Not applicable</w:t>
            </w:r>
          </w:p>
        </w:tc>
      </w:tr>
      <w:tr w:rsidR="00110ED8" w:rsidRPr="00BF2504" w14:paraId="2B547234" w14:textId="77777777" w:rsidTr="00110ED8">
        <w:trPr>
          <w:trHeight w:val="300"/>
        </w:trPr>
        <w:tc>
          <w:tcPr>
            <w:tcW w:w="1765" w:type="pct"/>
            <w:hideMark/>
          </w:tcPr>
          <w:p w14:paraId="3B7EB47E" w14:textId="77777777" w:rsidR="00110ED8" w:rsidRPr="00BF2504" w:rsidRDefault="00110ED8" w:rsidP="00B65D83">
            <w:pPr>
              <w:pStyle w:val="TableBodyTextMIRB"/>
              <w:rPr>
                <w:rFonts w:eastAsia="Times New Roman"/>
                <w:lang w:eastAsia="en-CA"/>
              </w:rPr>
            </w:pPr>
            <w:r w:rsidRPr="00BF2504">
              <w:t>TOWNSHIP OF HILTON</w:t>
            </w:r>
          </w:p>
        </w:tc>
        <w:tc>
          <w:tcPr>
            <w:tcW w:w="776" w:type="pct"/>
            <w:hideMark/>
          </w:tcPr>
          <w:p w14:paraId="06DF082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548E430" w14:textId="77777777" w:rsidR="00110ED8" w:rsidRPr="00BF2504" w:rsidRDefault="00110ED8" w:rsidP="00B65D83">
            <w:pPr>
              <w:pStyle w:val="TableBodyTextMIRB"/>
              <w:rPr>
                <w:rFonts w:eastAsia="Times New Roman"/>
                <w:lang w:eastAsia="en-CA"/>
              </w:rPr>
            </w:pPr>
            <w:r w:rsidRPr="00BF2504">
              <w:t>HILTON</w:t>
            </w:r>
          </w:p>
        </w:tc>
        <w:tc>
          <w:tcPr>
            <w:tcW w:w="825" w:type="pct"/>
            <w:noWrap/>
            <w:hideMark/>
          </w:tcPr>
          <w:p w14:paraId="4866D05E" w14:textId="6ED2AC08" w:rsidR="00110ED8" w:rsidRPr="00BF2504" w:rsidRDefault="00110ED8" w:rsidP="00B65D83">
            <w:r>
              <w:rPr>
                <w:rFonts w:eastAsia="Times New Roman"/>
                <w:lang w:eastAsia="en-CA"/>
              </w:rPr>
              <w:t>Not applicable</w:t>
            </w:r>
          </w:p>
        </w:tc>
      </w:tr>
      <w:tr w:rsidR="00110ED8" w:rsidRPr="00BF2504" w14:paraId="3A0A2771" w14:textId="77777777" w:rsidTr="00110ED8">
        <w:trPr>
          <w:trHeight w:val="300"/>
        </w:trPr>
        <w:tc>
          <w:tcPr>
            <w:tcW w:w="1765" w:type="pct"/>
            <w:hideMark/>
          </w:tcPr>
          <w:p w14:paraId="61ADF660" w14:textId="77777777" w:rsidR="00110ED8" w:rsidRPr="00BF2504" w:rsidRDefault="00110ED8" w:rsidP="00B65D83">
            <w:pPr>
              <w:pStyle w:val="TableBodyTextMIRB"/>
              <w:rPr>
                <w:rFonts w:eastAsia="Times New Roman"/>
                <w:lang w:eastAsia="en-CA"/>
              </w:rPr>
            </w:pPr>
            <w:r w:rsidRPr="00BF2504">
              <w:t>TOWNSHIP OF HORNEPAYNE</w:t>
            </w:r>
          </w:p>
        </w:tc>
        <w:tc>
          <w:tcPr>
            <w:tcW w:w="776" w:type="pct"/>
            <w:hideMark/>
          </w:tcPr>
          <w:p w14:paraId="69D1B7A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D7EBE3C" w14:textId="77777777" w:rsidR="00110ED8" w:rsidRPr="00BF2504" w:rsidRDefault="00110ED8" w:rsidP="00B65D83">
            <w:pPr>
              <w:pStyle w:val="TableBodyTextMIRB"/>
              <w:rPr>
                <w:rFonts w:eastAsia="Times New Roman"/>
                <w:lang w:eastAsia="en-CA"/>
              </w:rPr>
            </w:pPr>
            <w:r w:rsidRPr="00BF2504">
              <w:t>HORNEPAYNE</w:t>
            </w:r>
          </w:p>
        </w:tc>
        <w:tc>
          <w:tcPr>
            <w:tcW w:w="825" w:type="pct"/>
            <w:noWrap/>
            <w:hideMark/>
          </w:tcPr>
          <w:p w14:paraId="7254CB5A" w14:textId="66E3A860" w:rsidR="00110ED8" w:rsidRPr="00BF2504" w:rsidRDefault="00110ED8" w:rsidP="00B65D83">
            <w:r>
              <w:rPr>
                <w:rFonts w:eastAsia="Times New Roman"/>
                <w:lang w:eastAsia="en-CA"/>
              </w:rPr>
              <w:t>Not applicable</w:t>
            </w:r>
          </w:p>
        </w:tc>
      </w:tr>
      <w:tr w:rsidR="00110ED8" w:rsidRPr="00BF2504" w14:paraId="115AA638" w14:textId="77777777" w:rsidTr="00110ED8">
        <w:trPr>
          <w:trHeight w:val="300"/>
        </w:trPr>
        <w:tc>
          <w:tcPr>
            <w:tcW w:w="1765" w:type="pct"/>
            <w:hideMark/>
          </w:tcPr>
          <w:p w14:paraId="3297FBAF" w14:textId="77777777" w:rsidR="00110ED8" w:rsidRPr="00BF2504" w:rsidRDefault="00110ED8" w:rsidP="00B65D83">
            <w:pPr>
              <w:pStyle w:val="TableBodyTextMIRB"/>
              <w:rPr>
                <w:rFonts w:eastAsia="Times New Roman"/>
                <w:lang w:eastAsia="en-CA"/>
              </w:rPr>
            </w:pPr>
            <w:r w:rsidRPr="00BF2504">
              <w:t>TOWNSHIP OF HORTON</w:t>
            </w:r>
          </w:p>
        </w:tc>
        <w:tc>
          <w:tcPr>
            <w:tcW w:w="776" w:type="pct"/>
            <w:hideMark/>
          </w:tcPr>
          <w:p w14:paraId="0B9F360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5E96384" w14:textId="77777777" w:rsidR="00110ED8" w:rsidRPr="00BF2504" w:rsidRDefault="00110ED8" w:rsidP="00B65D83">
            <w:pPr>
              <w:pStyle w:val="TableBodyTextMIRB"/>
              <w:rPr>
                <w:rFonts w:eastAsia="Times New Roman"/>
                <w:lang w:eastAsia="en-CA"/>
              </w:rPr>
            </w:pPr>
            <w:r w:rsidRPr="00BF2504">
              <w:t>HORTON</w:t>
            </w:r>
          </w:p>
        </w:tc>
        <w:tc>
          <w:tcPr>
            <w:tcW w:w="825" w:type="pct"/>
            <w:noWrap/>
            <w:hideMark/>
          </w:tcPr>
          <w:p w14:paraId="159BB425" w14:textId="337C897D" w:rsidR="00110ED8" w:rsidRPr="00BF2504" w:rsidRDefault="00110ED8" w:rsidP="00B65D83">
            <w:r>
              <w:rPr>
                <w:rFonts w:eastAsia="Times New Roman"/>
                <w:lang w:eastAsia="en-CA"/>
              </w:rPr>
              <w:t>Not applicable</w:t>
            </w:r>
          </w:p>
        </w:tc>
      </w:tr>
      <w:tr w:rsidR="00110ED8" w:rsidRPr="00BF2504" w14:paraId="5636DC72" w14:textId="77777777" w:rsidTr="00110ED8">
        <w:trPr>
          <w:trHeight w:val="300"/>
        </w:trPr>
        <w:tc>
          <w:tcPr>
            <w:tcW w:w="1765" w:type="pct"/>
            <w:hideMark/>
          </w:tcPr>
          <w:p w14:paraId="5DA75D5A" w14:textId="77777777" w:rsidR="00110ED8" w:rsidRPr="00BF2504" w:rsidRDefault="00110ED8" w:rsidP="00B65D83">
            <w:pPr>
              <w:pStyle w:val="TableBodyTextMIRB"/>
              <w:rPr>
                <w:rFonts w:eastAsia="Times New Roman"/>
                <w:lang w:eastAsia="en-CA"/>
              </w:rPr>
            </w:pPr>
            <w:r w:rsidRPr="00BF2504">
              <w:t>TOWNSHIP OF HOWICK</w:t>
            </w:r>
          </w:p>
        </w:tc>
        <w:tc>
          <w:tcPr>
            <w:tcW w:w="776" w:type="pct"/>
            <w:hideMark/>
          </w:tcPr>
          <w:p w14:paraId="78B5299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908CB1C" w14:textId="77777777" w:rsidR="00110ED8" w:rsidRPr="00BF2504" w:rsidRDefault="00110ED8" w:rsidP="00B65D83">
            <w:pPr>
              <w:pStyle w:val="TableBodyTextMIRB"/>
              <w:rPr>
                <w:rFonts w:eastAsia="Times New Roman"/>
                <w:lang w:eastAsia="en-CA"/>
              </w:rPr>
            </w:pPr>
            <w:r w:rsidRPr="00BF2504">
              <w:t>HOWICK</w:t>
            </w:r>
          </w:p>
        </w:tc>
        <w:tc>
          <w:tcPr>
            <w:tcW w:w="825" w:type="pct"/>
            <w:noWrap/>
            <w:hideMark/>
          </w:tcPr>
          <w:p w14:paraId="4164E1CA" w14:textId="396688C3" w:rsidR="00110ED8" w:rsidRPr="00BF2504" w:rsidRDefault="00110ED8" w:rsidP="00B65D83">
            <w:r>
              <w:rPr>
                <w:rFonts w:eastAsia="Times New Roman"/>
                <w:lang w:eastAsia="en-CA"/>
              </w:rPr>
              <w:t>Not applicable</w:t>
            </w:r>
          </w:p>
        </w:tc>
      </w:tr>
      <w:tr w:rsidR="00110ED8" w:rsidRPr="00BF2504" w14:paraId="78D07A7E" w14:textId="77777777" w:rsidTr="00110ED8">
        <w:trPr>
          <w:trHeight w:val="300"/>
        </w:trPr>
        <w:tc>
          <w:tcPr>
            <w:tcW w:w="1765" w:type="pct"/>
            <w:hideMark/>
          </w:tcPr>
          <w:p w14:paraId="11B3E7FE" w14:textId="77777777" w:rsidR="00110ED8" w:rsidRPr="00BF2504" w:rsidRDefault="00110ED8" w:rsidP="00B65D83">
            <w:pPr>
              <w:pStyle w:val="TableBodyTextMIRB"/>
              <w:rPr>
                <w:rFonts w:eastAsia="Times New Roman"/>
                <w:lang w:eastAsia="en-CA"/>
              </w:rPr>
            </w:pPr>
            <w:r w:rsidRPr="00BF2504">
              <w:t>TOWNSHIP OF HUDSON</w:t>
            </w:r>
          </w:p>
        </w:tc>
        <w:tc>
          <w:tcPr>
            <w:tcW w:w="776" w:type="pct"/>
            <w:hideMark/>
          </w:tcPr>
          <w:p w14:paraId="3DD7C84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A2C0153" w14:textId="77777777" w:rsidR="00110ED8" w:rsidRPr="00BF2504" w:rsidRDefault="00110ED8" w:rsidP="00B65D83">
            <w:pPr>
              <w:pStyle w:val="TableBodyTextMIRB"/>
              <w:rPr>
                <w:rFonts w:eastAsia="Times New Roman"/>
                <w:lang w:eastAsia="en-CA"/>
              </w:rPr>
            </w:pPr>
            <w:r w:rsidRPr="00BF2504">
              <w:t>HUDSON</w:t>
            </w:r>
          </w:p>
        </w:tc>
        <w:tc>
          <w:tcPr>
            <w:tcW w:w="825" w:type="pct"/>
            <w:noWrap/>
            <w:hideMark/>
          </w:tcPr>
          <w:p w14:paraId="253B8E58" w14:textId="710A7927" w:rsidR="00110ED8" w:rsidRPr="00BF2504" w:rsidRDefault="00110ED8" w:rsidP="00B65D83">
            <w:r>
              <w:rPr>
                <w:rFonts w:eastAsia="Times New Roman"/>
                <w:lang w:eastAsia="en-CA"/>
              </w:rPr>
              <w:t>Not applicable</w:t>
            </w:r>
          </w:p>
        </w:tc>
      </w:tr>
      <w:tr w:rsidR="00110ED8" w:rsidRPr="00BF2504" w14:paraId="30E90DFF" w14:textId="77777777" w:rsidTr="00110ED8">
        <w:trPr>
          <w:trHeight w:val="300"/>
        </w:trPr>
        <w:tc>
          <w:tcPr>
            <w:tcW w:w="1765" w:type="pct"/>
            <w:hideMark/>
          </w:tcPr>
          <w:p w14:paraId="70F81A46" w14:textId="77777777" w:rsidR="00110ED8" w:rsidRPr="00BF2504" w:rsidRDefault="00110ED8" w:rsidP="00B65D83">
            <w:pPr>
              <w:pStyle w:val="TableBodyTextMIRB"/>
              <w:rPr>
                <w:rFonts w:eastAsia="Times New Roman"/>
                <w:lang w:eastAsia="en-CA"/>
              </w:rPr>
            </w:pPr>
            <w:r w:rsidRPr="00BF2504">
              <w:t>TOWNSHIP OF HURON-KINLOSS</w:t>
            </w:r>
          </w:p>
        </w:tc>
        <w:tc>
          <w:tcPr>
            <w:tcW w:w="776" w:type="pct"/>
            <w:hideMark/>
          </w:tcPr>
          <w:p w14:paraId="7914DBD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0430DBE" w14:textId="77777777" w:rsidR="00110ED8" w:rsidRPr="00BF2504" w:rsidRDefault="00110ED8" w:rsidP="00B65D83">
            <w:pPr>
              <w:pStyle w:val="TableBodyTextMIRB"/>
              <w:rPr>
                <w:rFonts w:eastAsia="Times New Roman"/>
                <w:lang w:eastAsia="en-CA"/>
              </w:rPr>
            </w:pPr>
            <w:r w:rsidRPr="00BF2504">
              <w:t>HURON-KINLOSS</w:t>
            </w:r>
          </w:p>
        </w:tc>
        <w:tc>
          <w:tcPr>
            <w:tcW w:w="825" w:type="pct"/>
            <w:noWrap/>
            <w:hideMark/>
          </w:tcPr>
          <w:p w14:paraId="1772F9E2" w14:textId="7D6F8B43" w:rsidR="00110ED8" w:rsidRPr="00BF2504" w:rsidRDefault="00110ED8" w:rsidP="00B65D83">
            <w:r>
              <w:rPr>
                <w:rFonts w:eastAsia="Times New Roman"/>
                <w:lang w:eastAsia="en-CA"/>
              </w:rPr>
              <w:t>Not applicable</w:t>
            </w:r>
          </w:p>
        </w:tc>
      </w:tr>
      <w:tr w:rsidR="00110ED8" w:rsidRPr="00BF2504" w14:paraId="520F9BE8" w14:textId="77777777" w:rsidTr="00110ED8">
        <w:trPr>
          <w:trHeight w:val="300"/>
        </w:trPr>
        <w:tc>
          <w:tcPr>
            <w:tcW w:w="1765" w:type="pct"/>
            <w:hideMark/>
          </w:tcPr>
          <w:p w14:paraId="77CAC0A2" w14:textId="77777777" w:rsidR="00110ED8" w:rsidRPr="00BF2504" w:rsidRDefault="00110ED8" w:rsidP="00B65D83">
            <w:pPr>
              <w:pStyle w:val="TableBodyTextMIRB"/>
              <w:rPr>
                <w:rFonts w:eastAsia="Times New Roman"/>
                <w:lang w:eastAsia="en-CA"/>
              </w:rPr>
            </w:pPr>
            <w:r w:rsidRPr="00BF2504">
              <w:t>TOWNSHIP OF IGNACE</w:t>
            </w:r>
          </w:p>
        </w:tc>
        <w:tc>
          <w:tcPr>
            <w:tcW w:w="776" w:type="pct"/>
            <w:hideMark/>
          </w:tcPr>
          <w:p w14:paraId="384CEE4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A5D0090" w14:textId="77777777" w:rsidR="00110ED8" w:rsidRPr="00BF2504" w:rsidRDefault="00110ED8" w:rsidP="00B65D83">
            <w:pPr>
              <w:pStyle w:val="TableBodyTextMIRB"/>
              <w:rPr>
                <w:rFonts w:eastAsia="Times New Roman"/>
                <w:lang w:eastAsia="en-CA"/>
              </w:rPr>
            </w:pPr>
            <w:r w:rsidRPr="00BF2504">
              <w:t>IGNACE</w:t>
            </w:r>
          </w:p>
        </w:tc>
        <w:tc>
          <w:tcPr>
            <w:tcW w:w="825" w:type="pct"/>
            <w:noWrap/>
            <w:hideMark/>
          </w:tcPr>
          <w:p w14:paraId="5CEB830E" w14:textId="68F30E08" w:rsidR="00110ED8" w:rsidRPr="00BF2504" w:rsidRDefault="00110ED8" w:rsidP="00B65D83">
            <w:r>
              <w:rPr>
                <w:rFonts w:eastAsia="Times New Roman"/>
                <w:lang w:eastAsia="en-CA"/>
              </w:rPr>
              <w:t>Not applicable</w:t>
            </w:r>
          </w:p>
        </w:tc>
      </w:tr>
      <w:tr w:rsidR="00110ED8" w:rsidRPr="00BF2504" w14:paraId="0AFD6B0A" w14:textId="77777777" w:rsidTr="00110ED8">
        <w:trPr>
          <w:trHeight w:val="300"/>
        </w:trPr>
        <w:tc>
          <w:tcPr>
            <w:tcW w:w="1765" w:type="pct"/>
            <w:hideMark/>
          </w:tcPr>
          <w:p w14:paraId="3BDCFBBB" w14:textId="77777777" w:rsidR="00110ED8" w:rsidRPr="00BF2504" w:rsidRDefault="00110ED8" w:rsidP="00B65D83">
            <w:pPr>
              <w:pStyle w:val="TableBodyTextMIRB"/>
              <w:rPr>
                <w:rFonts w:eastAsia="Times New Roman"/>
                <w:lang w:eastAsia="en-CA"/>
              </w:rPr>
            </w:pPr>
            <w:r w:rsidRPr="00BF2504">
              <w:t>TOWNSHIP OF JAMES</w:t>
            </w:r>
          </w:p>
        </w:tc>
        <w:tc>
          <w:tcPr>
            <w:tcW w:w="776" w:type="pct"/>
            <w:hideMark/>
          </w:tcPr>
          <w:p w14:paraId="27B216B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61E45E4" w14:textId="77777777" w:rsidR="00110ED8" w:rsidRPr="00BF2504" w:rsidRDefault="00110ED8" w:rsidP="00B65D83">
            <w:pPr>
              <w:pStyle w:val="TableBodyTextMIRB"/>
              <w:rPr>
                <w:rFonts w:eastAsia="Times New Roman"/>
                <w:lang w:eastAsia="en-CA"/>
              </w:rPr>
            </w:pPr>
            <w:r w:rsidRPr="00BF2504">
              <w:t>JAMES</w:t>
            </w:r>
          </w:p>
        </w:tc>
        <w:tc>
          <w:tcPr>
            <w:tcW w:w="825" w:type="pct"/>
            <w:noWrap/>
            <w:hideMark/>
          </w:tcPr>
          <w:p w14:paraId="026C2CC0" w14:textId="52B5C2D6" w:rsidR="00110ED8" w:rsidRPr="00BF2504" w:rsidRDefault="00110ED8" w:rsidP="00B65D83">
            <w:r>
              <w:rPr>
                <w:rFonts w:eastAsia="Times New Roman"/>
                <w:lang w:eastAsia="en-CA"/>
              </w:rPr>
              <w:t>Not applicable</w:t>
            </w:r>
          </w:p>
        </w:tc>
      </w:tr>
      <w:tr w:rsidR="00110ED8" w:rsidRPr="00BF2504" w14:paraId="17F0C4F1" w14:textId="77777777" w:rsidTr="00110ED8">
        <w:trPr>
          <w:trHeight w:val="300"/>
        </w:trPr>
        <w:tc>
          <w:tcPr>
            <w:tcW w:w="1765" w:type="pct"/>
            <w:hideMark/>
          </w:tcPr>
          <w:p w14:paraId="37001555" w14:textId="77777777" w:rsidR="00110ED8" w:rsidRPr="00BF2504" w:rsidRDefault="00110ED8" w:rsidP="00B65D83">
            <w:pPr>
              <w:pStyle w:val="TableBodyTextMIRB"/>
              <w:rPr>
                <w:rFonts w:eastAsia="Times New Roman"/>
                <w:lang w:eastAsia="en-CA"/>
              </w:rPr>
            </w:pPr>
            <w:r w:rsidRPr="00BF2504">
              <w:t>TOWNSHIP OF JOCELYN</w:t>
            </w:r>
          </w:p>
        </w:tc>
        <w:tc>
          <w:tcPr>
            <w:tcW w:w="776" w:type="pct"/>
            <w:hideMark/>
          </w:tcPr>
          <w:p w14:paraId="193F3F4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A6B5672" w14:textId="77777777" w:rsidR="00110ED8" w:rsidRPr="00BF2504" w:rsidRDefault="00110ED8" w:rsidP="00B65D83">
            <w:pPr>
              <w:pStyle w:val="TableBodyTextMIRB"/>
              <w:rPr>
                <w:rFonts w:eastAsia="Times New Roman"/>
                <w:lang w:eastAsia="en-CA"/>
              </w:rPr>
            </w:pPr>
            <w:r w:rsidRPr="00BF2504">
              <w:t>JOCELYN</w:t>
            </w:r>
          </w:p>
        </w:tc>
        <w:tc>
          <w:tcPr>
            <w:tcW w:w="825" w:type="pct"/>
            <w:noWrap/>
            <w:hideMark/>
          </w:tcPr>
          <w:p w14:paraId="72E00A1C" w14:textId="079B9065" w:rsidR="00110ED8" w:rsidRPr="00BF2504" w:rsidRDefault="00110ED8" w:rsidP="00B65D83">
            <w:r>
              <w:rPr>
                <w:rFonts w:eastAsia="Times New Roman"/>
                <w:lang w:eastAsia="en-CA"/>
              </w:rPr>
              <w:t>Not applicable</w:t>
            </w:r>
          </w:p>
        </w:tc>
      </w:tr>
      <w:tr w:rsidR="00110ED8" w:rsidRPr="00BF2504" w14:paraId="60DE1285" w14:textId="77777777" w:rsidTr="00110ED8">
        <w:trPr>
          <w:trHeight w:val="300"/>
        </w:trPr>
        <w:tc>
          <w:tcPr>
            <w:tcW w:w="1765" w:type="pct"/>
            <w:hideMark/>
          </w:tcPr>
          <w:p w14:paraId="0AC01344" w14:textId="77777777" w:rsidR="00110ED8" w:rsidRPr="00BF2504" w:rsidRDefault="00110ED8" w:rsidP="00B65D83">
            <w:pPr>
              <w:pStyle w:val="TableBodyTextMIRB"/>
              <w:rPr>
                <w:rFonts w:eastAsia="Times New Roman"/>
                <w:lang w:eastAsia="en-CA"/>
              </w:rPr>
            </w:pPr>
            <w:r w:rsidRPr="00BF2504">
              <w:t>TOWNSHIP OF JOHNSON</w:t>
            </w:r>
          </w:p>
        </w:tc>
        <w:tc>
          <w:tcPr>
            <w:tcW w:w="776" w:type="pct"/>
            <w:hideMark/>
          </w:tcPr>
          <w:p w14:paraId="05AFD6A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5CA4199" w14:textId="77777777" w:rsidR="00110ED8" w:rsidRPr="00BF2504" w:rsidRDefault="00110ED8" w:rsidP="00B65D83">
            <w:pPr>
              <w:pStyle w:val="TableBodyTextMIRB"/>
              <w:rPr>
                <w:rFonts w:eastAsia="Times New Roman"/>
                <w:lang w:eastAsia="en-CA"/>
              </w:rPr>
            </w:pPr>
            <w:r w:rsidRPr="00BF2504">
              <w:t>JOHNSON</w:t>
            </w:r>
          </w:p>
        </w:tc>
        <w:tc>
          <w:tcPr>
            <w:tcW w:w="825" w:type="pct"/>
            <w:noWrap/>
            <w:hideMark/>
          </w:tcPr>
          <w:p w14:paraId="7B435342" w14:textId="58E3ABBB"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02C8ACB" w14:textId="77777777" w:rsidTr="00110ED8">
        <w:trPr>
          <w:trHeight w:val="300"/>
        </w:trPr>
        <w:tc>
          <w:tcPr>
            <w:tcW w:w="1765" w:type="pct"/>
            <w:hideMark/>
          </w:tcPr>
          <w:p w14:paraId="427968C9" w14:textId="77777777" w:rsidR="00110ED8" w:rsidRPr="00BF2504" w:rsidRDefault="00110ED8" w:rsidP="00B65D83">
            <w:pPr>
              <w:pStyle w:val="TableBodyTextMIRB"/>
              <w:rPr>
                <w:rFonts w:eastAsia="Times New Roman"/>
                <w:lang w:eastAsia="en-CA"/>
              </w:rPr>
            </w:pPr>
            <w:r w:rsidRPr="00BF2504">
              <w:t>TOWNSHIP OF JOLY</w:t>
            </w:r>
          </w:p>
        </w:tc>
        <w:tc>
          <w:tcPr>
            <w:tcW w:w="776" w:type="pct"/>
            <w:hideMark/>
          </w:tcPr>
          <w:p w14:paraId="46B5B32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3A68143" w14:textId="77777777" w:rsidR="00110ED8" w:rsidRPr="00BF2504" w:rsidRDefault="00110ED8" w:rsidP="00B65D83">
            <w:pPr>
              <w:pStyle w:val="TableBodyTextMIRB"/>
              <w:rPr>
                <w:rFonts w:eastAsia="Times New Roman"/>
                <w:lang w:eastAsia="en-CA"/>
              </w:rPr>
            </w:pPr>
            <w:r w:rsidRPr="00BF2504">
              <w:t>JOLY</w:t>
            </w:r>
          </w:p>
        </w:tc>
        <w:tc>
          <w:tcPr>
            <w:tcW w:w="825" w:type="pct"/>
            <w:noWrap/>
            <w:hideMark/>
          </w:tcPr>
          <w:p w14:paraId="65B9B39D" w14:textId="013FEB0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72C2987" w14:textId="77777777" w:rsidTr="00110ED8">
        <w:trPr>
          <w:trHeight w:val="300"/>
        </w:trPr>
        <w:tc>
          <w:tcPr>
            <w:tcW w:w="1765" w:type="pct"/>
            <w:hideMark/>
          </w:tcPr>
          <w:p w14:paraId="67D551C7" w14:textId="77777777" w:rsidR="00110ED8" w:rsidRPr="00BF2504" w:rsidRDefault="00110ED8" w:rsidP="00B65D83">
            <w:pPr>
              <w:pStyle w:val="TableBodyTextMIRB"/>
              <w:rPr>
                <w:rFonts w:eastAsia="Times New Roman"/>
                <w:lang w:eastAsia="en-CA"/>
              </w:rPr>
            </w:pPr>
            <w:r w:rsidRPr="00BF2504">
              <w:t>TOWNSHIP OF KERNS</w:t>
            </w:r>
          </w:p>
        </w:tc>
        <w:tc>
          <w:tcPr>
            <w:tcW w:w="776" w:type="pct"/>
            <w:hideMark/>
          </w:tcPr>
          <w:p w14:paraId="7DAF3CC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6BC4177" w14:textId="77777777" w:rsidR="00110ED8" w:rsidRPr="00BF2504" w:rsidRDefault="00110ED8" w:rsidP="00B65D83">
            <w:pPr>
              <w:pStyle w:val="TableBodyTextMIRB"/>
              <w:rPr>
                <w:rFonts w:eastAsia="Times New Roman"/>
                <w:lang w:eastAsia="en-CA"/>
              </w:rPr>
            </w:pPr>
            <w:r w:rsidRPr="00BF2504">
              <w:t>KERNS</w:t>
            </w:r>
          </w:p>
        </w:tc>
        <w:tc>
          <w:tcPr>
            <w:tcW w:w="825" w:type="pct"/>
            <w:noWrap/>
            <w:hideMark/>
          </w:tcPr>
          <w:p w14:paraId="3F2846AD" w14:textId="034D6C0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4150AE2" w14:textId="77777777" w:rsidTr="00110ED8">
        <w:trPr>
          <w:trHeight w:val="300"/>
        </w:trPr>
        <w:tc>
          <w:tcPr>
            <w:tcW w:w="1765" w:type="pct"/>
            <w:hideMark/>
          </w:tcPr>
          <w:p w14:paraId="4441C8E1" w14:textId="77777777" w:rsidR="00110ED8" w:rsidRPr="00BF2504" w:rsidRDefault="00110ED8" w:rsidP="00B65D83">
            <w:pPr>
              <w:pStyle w:val="TableBodyTextMIRB"/>
              <w:rPr>
                <w:rFonts w:eastAsia="Times New Roman"/>
                <w:lang w:eastAsia="en-CA"/>
              </w:rPr>
            </w:pPr>
            <w:r w:rsidRPr="00BF2504">
              <w:t xml:space="preserve">TOWNSHIP OF KILLALOE, </w:t>
            </w:r>
            <w:r w:rsidRPr="00BF2504">
              <w:lastRenderedPageBreak/>
              <w:t>HAGARTY AND RICHARDS</w:t>
            </w:r>
          </w:p>
        </w:tc>
        <w:tc>
          <w:tcPr>
            <w:tcW w:w="776" w:type="pct"/>
            <w:hideMark/>
          </w:tcPr>
          <w:p w14:paraId="2AC4395B" w14:textId="77777777" w:rsidR="00110ED8" w:rsidRPr="00BF2504" w:rsidRDefault="00110ED8" w:rsidP="00B65D83">
            <w:pPr>
              <w:pStyle w:val="TableBodyTextMIRB"/>
              <w:rPr>
                <w:rFonts w:eastAsia="Times New Roman"/>
                <w:lang w:eastAsia="en-CA"/>
              </w:rPr>
            </w:pPr>
            <w:r w:rsidRPr="00BF2504">
              <w:lastRenderedPageBreak/>
              <w:t>MUNICIPAL</w:t>
            </w:r>
          </w:p>
        </w:tc>
        <w:tc>
          <w:tcPr>
            <w:tcW w:w="1634" w:type="pct"/>
            <w:hideMark/>
          </w:tcPr>
          <w:p w14:paraId="44D914D3" w14:textId="77777777" w:rsidR="00110ED8" w:rsidRPr="00BF2504" w:rsidRDefault="00110ED8" w:rsidP="00B65D83">
            <w:pPr>
              <w:pStyle w:val="TableBodyTextMIRB"/>
              <w:rPr>
                <w:rFonts w:eastAsia="Times New Roman"/>
                <w:lang w:eastAsia="en-CA"/>
              </w:rPr>
            </w:pPr>
            <w:r w:rsidRPr="00BF2504">
              <w:t xml:space="preserve">KILLALOE HAGARTY AND </w:t>
            </w:r>
            <w:r w:rsidRPr="00BF2504">
              <w:lastRenderedPageBreak/>
              <w:t>RICHARDS</w:t>
            </w:r>
          </w:p>
        </w:tc>
        <w:tc>
          <w:tcPr>
            <w:tcW w:w="825" w:type="pct"/>
            <w:noWrap/>
            <w:hideMark/>
          </w:tcPr>
          <w:p w14:paraId="5700C867" w14:textId="22E71EB0" w:rsidR="00110ED8" w:rsidRPr="00BF2504" w:rsidRDefault="00110ED8" w:rsidP="00B65D83">
            <w:pPr>
              <w:pStyle w:val="TableBodyTextMIRB"/>
              <w:rPr>
                <w:rFonts w:eastAsia="Times New Roman"/>
                <w:lang w:eastAsia="en-CA"/>
              </w:rPr>
            </w:pPr>
            <w:r>
              <w:rPr>
                <w:rFonts w:eastAsia="Times New Roman"/>
                <w:lang w:eastAsia="en-CA"/>
              </w:rPr>
              <w:lastRenderedPageBreak/>
              <w:t>Not applicable</w:t>
            </w:r>
          </w:p>
        </w:tc>
      </w:tr>
      <w:tr w:rsidR="00110ED8" w:rsidRPr="00BF2504" w14:paraId="0B6AE8DB" w14:textId="77777777" w:rsidTr="00110ED8">
        <w:trPr>
          <w:trHeight w:val="300"/>
        </w:trPr>
        <w:tc>
          <w:tcPr>
            <w:tcW w:w="1765" w:type="pct"/>
            <w:hideMark/>
          </w:tcPr>
          <w:p w14:paraId="464F566B" w14:textId="77777777" w:rsidR="00110ED8" w:rsidRPr="00BF2504" w:rsidRDefault="00110ED8" w:rsidP="00B65D83">
            <w:pPr>
              <w:pStyle w:val="TableBodyTextMIRB"/>
              <w:rPr>
                <w:rFonts w:eastAsia="Times New Roman"/>
                <w:lang w:eastAsia="en-CA"/>
              </w:rPr>
            </w:pPr>
            <w:r w:rsidRPr="00BF2504">
              <w:t>TOWNSHIP OF KING</w:t>
            </w:r>
          </w:p>
        </w:tc>
        <w:tc>
          <w:tcPr>
            <w:tcW w:w="776" w:type="pct"/>
            <w:hideMark/>
          </w:tcPr>
          <w:p w14:paraId="6CB32A4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06AA73D" w14:textId="77777777" w:rsidR="00110ED8" w:rsidRPr="00BF2504" w:rsidRDefault="00110ED8" w:rsidP="00B65D83">
            <w:pPr>
              <w:pStyle w:val="TableBodyTextMIRB"/>
              <w:rPr>
                <w:rFonts w:eastAsia="Times New Roman"/>
                <w:lang w:eastAsia="en-CA"/>
              </w:rPr>
            </w:pPr>
            <w:r w:rsidRPr="00BF2504">
              <w:t>KING</w:t>
            </w:r>
          </w:p>
        </w:tc>
        <w:tc>
          <w:tcPr>
            <w:tcW w:w="825" w:type="pct"/>
            <w:noWrap/>
            <w:hideMark/>
          </w:tcPr>
          <w:p w14:paraId="069E8BEE" w14:textId="3024A48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C2E4D76" w14:textId="77777777" w:rsidTr="00110ED8">
        <w:trPr>
          <w:trHeight w:val="300"/>
        </w:trPr>
        <w:tc>
          <w:tcPr>
            <w:tcW w:w="1765" w:type="pct"/>
            <w:hideMark/>
          </w:tcPr>
          <w:p w14:paraId="1F73C04D" w14:textId="77777777" w:rsidR="00110ED8" w:rsidRPr="00BF2504" w:rsidRDefault="00110ED8" w:rsidP="00B65D83">
            <w:pPr>
              <w:pStyle w:val="TableBodyTextMIRB"/>
              <w:rPr>
                <w:rFonts w:eastAsia="Times New Roman"/>
                <w:lang w:eastAsia="en-CA"/>
              </w:rPr>
            </w:pPr>
            <w:r w:rsidRPr="00BF2504">
              <w:t>TOWNSHIP OF LA VALLEE</w:t>
            </w:r>
          </w:p>
        </w:tc>
        <w:tc>
          <w:tcPr>
            <w:tcW w:w="776" w:type="pct"/>
            <w:hideMark/>
          </w:tcPr>
          <w:p w14:paraId="36A4F9E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214DC86" w14:textId="77777777" w:rsidR="00110ED8" w:rsidRPr="00BF2504" w:rsidRDefault="00110ED8" w:rsidP="00B65D83">
            <w:pPr>
              <w:pStyle w:val="TableBodyTextMIRB"/>
              <w:rPr>
                <w:rFonts w:eastAsia="Times New Roman"/>
                <w:lang w:eastAsia="en-CA"/>
              </w:rPr>
            </w:pPr>
            <w:r w:rsidRPr="00BF2504">
              <w:t>LA VALLEE</w:t>
            </w:r>
          </w:p>
        </w:tc>
        <w:tc>
          <w:tcPr>
            <w:tcW w:w="825" w:type="pct"/>
            <w:noWrap/>
            <w:hideMark/>
          </w:tcPr>
          <w:p w14:paraId="255D024F" w14:textId="0FF631F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9F92778" w14:textId="77777777" w:rsidTr="00110ED8">
        <w:trPr>
          <w:trHeight w:val="300"/>
        </w:trPr>
        <w:tc>
          <w:tcPr>
            <w:tcW w:w="1765" w:type="pct"/>
            <w:hideMark/>
          </w:tcPr>
          <w:p w14:paraId="175EB3FC" w14:textId="77777777" w:rsidR="00110ED8" w:rsidRPr="00BF2504" w:rsidRDefault="00110ED8" w:rsidP="00B65D83">
            <w:pPr>
              <w:pStyle w:val="TableBodyTextMIRB"/>
              <w:rPr>
                <w:rFonts w:eastAsia="Times New Roman"/>
                <w:lang w:eastAsia="en-CA"/>
              </w:rPr>
            </w:pPr>
            <w:r w:rsidRPr="00BF2504">
              <w:t>TOWNSHIP OF LAIRD</w:t>
            </w:r>
          </w:p>
        </w:tc>
        <w:tc>
          <w:tcPr>
            <w:tcW w:w="776" w:type="pct"/>
            <w:hideMark/>
          </w:tcPr>
          <w:p w14:paraId="272B97C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6B515D" w14:textId="77777777" w:rsidR="00110ED8" w:rsidRPr="00BF2504" w:rsidRDefault="00110ED8" w:rsidP="00B65D83">
            <w:pPr>
              <w:pStyle w:val="TableBodyTextMIRB"/>
              <w:rPr>
                <w:rFonts w:eastAsia="Times New Roman"/>
                <w:lang w:eastAsia="en-CA"/>
              </w:rPr>
            </w:pPr>
            <w:r w:rsidRPr="00BF2504">
              <w:t>LAIRD</w:t>
            </w:r>
          </w:p>
        </w:tc>
        <w:tc>
          <w:tcPr>
            <w:tcW w:w="825" w:type="pct"/>
            <w:noWrap/>
            <w:hideMark/>
          </w:tcPr>
          <w:p w14:paraId="061D37FA" w14:textId="442A1CC5"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9A4E0A8" w14:textId="77777777" w:rsidTr="00110ED8">
        <w:trPr>
          <w:trHeight w:val="300"/>
        </w:trPr>
        <w:tc>
          <w:tcPr>
            <w:tcW w:w="1765" w:type="pct"/>
            <w:hideMark/>
          </w:tcPr>
          <w:p w14:paraId="566C0288" w14:textId="77777777" w:rsidR="00110ED8" w:rsidRPr="00BF2504" w:rsidRDefault="00110ED8" w:rsidP="00B65D83">
            <w:pPr>
              <w:pStyle w:val="TableBodyTextMIRB"/>
              <w:rPr>
                <w:rFonts w:eastAsia="Times New Roman"/>
                <w:lang w:eastAsia="en-CA"/>
              </w:rPr>
            </w:pPr>
            <w:r w:rsidRPr="00BF2504">
              <w:t>TOWNSHIP OF LAKE OF BAYS</w:t>
            </w:r>
          </w:p>
        </w:tc>
        <w:tc>
          <w:tcPr>
            <w:tcW w:w="776" w:type="pct"/>
            <w:hideMark/>
          </w:tcPr>
          <w:p w14:paraId="08A9F06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A776BF6" w14:textId="77777777" w:rsidR="00110ED8" w:rsidRPr="00BF2504" w:rsidRDefault="00110ED8" w:rsidP="00B65D83">
            <w:pPr>
              <w:pStyle w:val="TableBodyTextMIRB"/>
              <w:rPr>
                <w:rFonts w:eastAsia="Times New Roman"/>
                <w:lang w:eastAsia="en-CA"/>
              </w:rPr>
            </w:pPr>
            <w:r w:rsidRPr="00BF2504">
              <w:t>LAKE OF BAYS</w:t>
            </w:r>
          </w:p>
        </w:tc>
        <w:tc>
          <w:tcPr>
            <w:tcW w:w="825" w:type="pct"/>
            <w:noWrap/>
            <w:hideMark/>
          </w:tcPr>
          <w:p w14:paraId="5275BB72" w14:textId="43066A1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C2BDBCC" w14:textId="77777777" w:rsidTr="00110ED8">
        <w:trPr>
          <w:trHeight w:val="300"/>
        </w:trPr>
        <w:tc>
          <w:tcPr>
            <w:tcW w:w="1765" w:type="pct"/>
            <w:hideMark/>
          </w:tcPr>
          <w:p w14:paraId="154B3126" w14:textId="77777777" w:rsidR="00110ED8" w:rsidRPr="00BF2504" w:rsidRDefault="00110ED8" w:rsidP="00B65D83">
            <w:pPr>
              <w:pStyle w:val="TableBodyTextMIRB"/>
              <w:rPr>
                <w:rFonts w:eastAsia="Times New Roman"/>
                <w:lang w:eastAsia="en-CA"/>
              </w:rPr>
            </w:pPr>
            <w:r w:rsidRPr="00BF2504">
              <w:t>TOWNSHIP OF LAKE OF THE WOODS</w:t>
            </w:r>
          </w:p>
        </w:tc>
        <w:tc>
          <w:tcPr>
            <w:tcW w:w="776" w:type="pct"/>
            <w:hideMark/>
          </w:tcPr>
          <w:p w14:paraId="00A9476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925615B" w14:textId="77777777" w:rsidR="00110ED8" w:rsidRPr="00BF2504" w:rsidRDefault="00110ED8" w:rsidP="00B65D83">
            <w:pPr>
              <w:pStyle w:val="TableBodyTextMIRB"/>
              <w:rPr>
                <w:rFonts w:eastAsia="Times New Roman"/>
                <w:lang w:eastAsia="en-CA"/>
              </w:rPr>
            </w:pPr>
            <w:r w:rsidRPr="00BF2504">
              <w:t>LAKE OF THE WOODS</w:t>
            </w:r>
          </w:p>
        </w:tc>
        <w:tc>
          <w:tcPr>
            <w:tcW w:w="825" w:type="pct"/>
            <w:noWrap/>
            <w:hideMark/>
          </w:tcPr>
          <w:p w14:paraId="2A14D493" w14:textId="368E6EF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A27C930" w14:textId="77777777" w:rsidTr="00110ED8">
        <w:trPr>
          <w:trHeight w:val="300"/>
        </w:trPr>
        <w:tc>
          <w:tcPr>
            <w:tcW w:w="1765" w:type="pct"/>
            <w:hideMark/>
          </w:tcPr>
          <w:p w14:paraId="399C1D7E" w14:textId="77777777" w:rsidR="00110ED8" w:rsidRPr="00BF2504" w:rsidRDefault="00110ED8" w:rsidP="00B65D83">
            <w:pPr>
              <w:pStyle w:val="TableBodyTextMIRB"/>
              <w:rPr>
                <w:rFonts w:eastAsia="Times New Roman"/>
                <w:lang w:eastAsia="en-CA"/>
              </w:rPr>
            </w:pPr>
            <w:r w:rsidRPr="00BF2504">
              <w:t>TOWNSHIP OF LANARK HIGHLANDS</w:t>
            </w:r>
          </w:p>
        </w:tc>
        <w:tc>
          <w:tcPr>
            <w:tcW w:w="776" w:type="pct"/>
            <w:hideMark/>
          </w:tcPr>
          <w:p w14:paraId="3524325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8ABAC43" w14:textId="77777777" w:rsidR="00110ED8" w:rsidRPr="00BF2504" w:rsidRDefault="00110ED8" w:rsidP="00B65D83">
            <w:pPr>
              <w:pStyle w:val="TableBodyTextMIRB"/>
              <w:rPr>
                <w:rFonts w:eastAsia="Times New Roman"/>
                <w:lang w:eastAsia="en-CA"/>
              </w:rPr>
            </w:pPr>
            <w:r w:rsidRPr="00BF2504">
              <w:t>LANARK HIGHLANDS</w:t>
            </w:r>
          </w:p>
        </w:tc>
        <w:tc>
          <w:tcPr>
            <w:tcW w:w="825" w:type="pct"/>
            <w:noWrap/>
            <w:hideMark/>
          </w:tcPr>
          <w:p w14:paraId="7CFC67D1" w14:textId="620412E7"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C14ACB3" w14:textId="77777777" w:rsidTr="00110ED8">
        <w:trPr>
          <w:trHeight w:val="300"/>
        </w:trPr>
        <w:tc>
          <w:tcPr>
            <w:tcW w:w="1765" w:type="pct"/>
            <w:hideMark/>
          </w:tcPr>
          <w:p w14:paraId="635E37D6" w14:textId="77777777" w:rsidR="00110ED8" w:rsidRPr="00BF2504" w:rsidRDefault="00110ED8" w:rsidP="00B65D83">
            <w:pPr>
              <w:pStyle w:val="TableBodyTextMIRB"/>
              <w:rPr>
                <w:rFonts w:eastAsia="Times New Roman"/>
                <w:lang w:eastAsia="en-CA"/>
              </w:rPr>
            </w:pPr>
            <w:r w:rsidRPr="00BF2504">
              <w:t>TOWNSHIP OF LARDER LAKE</w:t>
            </w:r>
          </w:p>
        </w:tc>
        <w:tc>
          <w:tcPr>
            <w:tcW w:w="776" w:type="pct"/>
            <w:hideMark/>
          </w:tcPr>
          <w:p w14:paraId="3091014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5EA05C3" w14:textId="77777777" w:rsidR="00110ED8" w:rsidRPr="00BF2504" w:rsidRDefault="00110ED8" w:rsidP="00B65D83">
            <w:pPr>
              <w:pStyle w:val="TableBodyTextMIRB"/>
              <w:rPr>
                <w:rFonts w:eastAsia="Times New Roman"/>
                <w:lang w:eastAsia="en-CA"/>
              </w:rPr>
            </w:pPr>
            <w:r w:rsidRPr="00BF2504">
              <w:t>LARDER LAKE</w:t>
            </w:r>
          </w:p>
        </w:tc>
        <w:tc>
          <w:tcPr>
            <w:tcW w:w="825" w:type="pct"/>
            <w:noWrap/>
            <w:hideMark/>
          </w:tcPr>
          <w:p w14:paraId="3DEBD9F0" w14:textId="703FCB1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1B8F007" w14:textId="77777777" w:rsidTr="00110ED8">
        <w:trPr>
          <w:trHeight w:val="300"/>
        </w:trPr>
        <w:tc>
          <w:tcPr>
            <w:tcW w:w="1765" w:type="pct"/>
            <w:hideMark/>
          </w:tcPr>
          <w:p w14:paraId="603200B4" w14:textId="77777777" w:rsidR="00110ED8" w:rsidRPr="00BF2504" w:rsidRDefault="00110ED8" w:rsidP="00B65D83">
            <w:pPr>
              <w:pStyle w:val="TableBodyTextMIRB"/>
              <w:rPr>
                <w:rFonts w:eastAsia="Times New Roman"/>
                <w:lang w:eastAsia="en-CA"/>
              </w:rPr>
            </w:pPr>
            <w:r w:rsidRPr="00BF2504">
              <w:t>TOWNSHIP OF LAURENTIAN VALLEY</w:t>
            </w:r>
          </w:p>
        </w:tc>
        <w:tc>
          <w:tcPr>
            <w:tcW w:w="776" w:type="pct"/>
            <w:hideMark/>
          </w:tcPr>
          <w:p w14:paraId="7951E3A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596D3C8" w14:textId="77777777" w:rsidR="00110ED8" w:rsidRPr="00BF2504" w:rsidRDefault="00110ED8" w:rsidP="00B65D83">
            <w:pPr>
              <w:pStyle w:val="TableBodyTextMIRB"/>
              <w:rPr>
                <w:rFonts w:eastAsia="Times New Roman"/>
                <w:lang w:eastAsia="en-CA"/>
              </w:rPr>
            </w:pPr>
            <w:r w:rsidRPr="00BF2504">
              <w:t>LAURENTIAN VALLEY</w:t>
            </w:r>
          </w:p>
        </w:tc>
        <w:tc>
          <w:tcPr>
            <w:tcW w:w="825" w:type="pct"/>
            <w:noWrap/>
            <w:hideMark/>
          </w:tcPr>
          <w:p w14:paraId="16478B55" w14:textId="0BBBC93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BCABA69" w14:textId="77777777" w:rsidTr="00110ED8">
        <w:trPr>
          <w:trHeight w:val="300"/>
        </w:trPr>
        <w:tc>
          <w:tcPr>
            <w:tcW w:w="1765" w:type="pct"/>
            <w:hideMark/>
          </w:tcPr>
          <w:p w14:paraId="3EDD2691" w14:textId="77777777" w:rsidR="00110ED8" w:rsidRPr="00BF2504" w:rsidRDefault="00110ED8" w:rsidP="00B65D83">
            <w:pPr>
              <w:pStyle w:val="TableBodyTextMIRB"/>
              <w:rPr>
                <w:rFonts w:eastAsia="Times New Roman"/>
                <w:lang w:eastAsia="en-CA"/>
              </w:rPr>
            </w:pPr>
            <w:r w:rsidRPr="00BF2504">
              <w:t>TOWNSHIP OF LEEDS AND THE THOUSAND ISLANDS</w:t>
            </w:r>
          </w:p>
        </w:tc>
        <w:tc>
          <w:tcPr>
            <w:tcW w:w="776" w:type="pct"/>
            <w:hideMark/>
          </w:tcPr>
          <w:p w14:paraId="451D635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378D235" w14:textId="77777777" w:rsidR="00110ED8" w:rsidRPr="00BF2504" w:rsidRDefault="00110ED8" w:rsidP="00B65D83">
            <w:pPr>
              <w:pStyle w:val="TableBodyTextMIRB"/>
              <w:rPr>
                <w:rFonts w:eastAsia="Times New Roman"/>
                <w:lang w:eastAsia="en-CA"/>
              </w:rPr>
            </w:pPr>
            <w:r w:rsidRPr="00BF2504">
              <w:t>LEEDS AND THE THOUSAND ISLANDS</w:t>
            </w:r>
          </w:p>
        </w:tc>
        <w:tc>
          <w:tcPr>
            <w:tcW w:w="825" w:type="pct"/>
            <w:noWrap/>
            <w:hideMark/>
          </w:tcPr>
          <w:p w14:paraId="1D24E750" w14:textId="6C61B66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886F94A" w14:textId="77777777" w:rsidTr="00110ED8">
        <w:trPr>
          <w:trHeight w:val="300"/>
        </w:trPr>
        <w:tc>
          <w:tcPr>
            <w:tcW w:w="1765" w:type="pct"/>
            <w:hideMark/>
          </w:tcPr>
          <w:p w14:paraId="1B5E1986" w14:textId="77777777" w:rsidR="00110ED8" w:rsidRPr="00BF2504" w:rsidRDefault="00110ED8" w:rsidP="00B65D83">
            <w:pPr>
              <w:pStyle w:val="TableBodyTextMIRB"/>
              <w:rPr>
                <w:rFonts w:eastAsia="Times New Roman"/>
                <w:lang w:eastAsia="en-CA"/>
              </w:rPr>
            </w:pPr>
            <w:r w:rsidRPr="00BF2504">
              <w:t>TOWNSHIP OF LIMERICK</w:t>
            </w:r>
          </w:p>
        </w:tc>
        <w:tc>
          <w:tcPr>
            <w:tcW w:w="776" w:type="pct"/>
            <w:hideMark/>
          </w:tcPr>
          <w:p w14:paraId="0405F92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43528D5" w14:textId="77777777" w:rsidR="00110ED8" w:rsidRPr="00BF2504" w:rsidRDefault="00110ED8" w:rsidP="00B65D83">
            <w:pPr>
              <w:pStyle w:val="TableBodyTextMIRB"/>
              <w:rPr>
                <w:rFonts w:eastAsia="Times New Roman"/>
                <w:lang w:eastAsia="en-CA"/>
              </w:rPr>
            </w:pPr>
            <w:r w:rsidRPr="00BF2504">
              <w:t>LIMERICK</w:t>
            </w:r>
          </w:p>
        </w:tc>
        <w:tc>
          <w:tcPr>
            <w:tcW w:w="825" w:type="pct"/>
            <w:noWrap/>
            <w:hideMark/>
          </w:tcPr>
          <w:p w14:paraId="366C6C64" w14:textId="19C2618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839A051" w14:textId="77777777" w:rsidTr="00110ED8">
        <w:trPr>
          <w:trHeight w:val="300"/>
        </w:trPr>
        <w:tc>
          <w:tcPr>
            <w:tcW w:w="1765" w:type="pct"/>
            <w:hideMark/>
          </w:tcPr>
          <w:p w14:paraId="6D16783A" w14:textId="77777777" w:rsidR="00110ED8" w:rsidRPr="00BF2504" w:rsidRDefault="00110ED8" w:rsidP="00B65D83">
            <w:pPr>
              <w:pStyle w:val="TableBodyTextMIRB"/>
              <w:rPr>
                <w:rFonts w:eastAsia="Times New Roman"/>
                <w:lang w:eastAsia="en-CA"/>
              </w:rPr>
            </w:pPr>
            <w:r w:rsidRPr="00BF2504">
              <w:t>TOWNSHIP OF LOYALIST</w:t>
            </w:r>
          </w:p>
        </w:tc>
        <w:tc>
          <w:tcPr>
            <w:tcW w:w="776" w:type="pct"/>
            <w:hideMark/>
          </w:tcPr>
          <w:p w14:paraId="120F3C1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D80EAEF" w14:textId="77777777" w:rsidR="00110ED8" w:rsidRPr="00BF2504" w:rsidRDefault="00110ED8" w:rsidP="00B65D83">
            <w:pPr>
              <w:pStyle w:val="TableBodyTextMIRB"/>
              <w:rPr>
                <w:rFonts w:eastAsia="Times New Roman"/>
                <w:lang w:eastAsia="en-CA"/>
              </w:rPr>
            </w:pPr>
            <w:r w:rsidRPr="00BF2504">
              <w:t>LOYALIST</w:t>
            </w:r>
          </w:p>
        </w:tc>
        <w:tc>
          <w:tcPr>
            <w:tcW w:w="825" w:type="pct"/>
            <w:noWrap/>
            <w:hideMark/>
          </w:tcPr>
          <w:p w14:paraId="05C1D5F4" w14:textId="14F9DF27"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56D7FEA" w14:textId="77777777" w:rsidTr="00110ED8">
        <w:trPr>
          <w:trHeight w:val="300"/>
        </w:trPr>
        <w:tc>
          <w:tcPr>
            <w:tcW w:w="1765" w:type="pct"/>
            <w:hideMark/>
          </w:tcPr>
          <w:p w14:paraId="55C849D9" w14:textId="77777777" w:rsidR="00110ED8" w:rsidRPr="00BF2504" w:rsidRDefault="00110ED8" w:rsidP="00B65D83">
            <w:pPr>
              <w:pStyle w:val="TableBodyTextMIRB"/>
              <w:rPr>
                <w:rFonts w:eastAsia="Times New Roman"/>
                <w:lang w:eastAsia="en-CA"/>
              </w:rPr>
            </w:pPr>
            <w:r w:rsidRPr="00BF2504">
              <w:t>TOWNSHIP OF LUCAN BIDDULPH</w:t>
            </w:r>
          </w:p>
        </w:tc>
        <w:tc>
          <w:tcPr>
            <w:tcW w:w="776" w:type="pct"/>
            <w:hideMark/>
          </w:tcPr>
          <w:p w14:paraId="7FC5DE9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4F897F3" w14:textId="77777777" w:rsidR="00110ED8" w:rsidRPr="00BF2504" w:rsidRDefault="00110ED8" w:rsidP="00B65D83">
            <w:pPr>
              <w:pStyle w:val="TableBodyTextMIRB"/>
              <w:rPr>
                <w:rFonts w:eastAsia="Times New Roman"/>
                <w:lang w:eastAsia="en-CA"/>
              </w:rPr>
            </w:pPr>
            <w:r w:rsidRPr="00BF2504">
              <w:t>LUCAN BIDDULPH</w:t>
            </w:r>
          </w:p>
        </w:tc>
        <w:tc>
          <w:tcPr>
            <w:tcW w:w="825" w:type="pct"/>
            <w:noWrap/>
            <w:hideMark/>
          </w:tcPr>
          <w:p w14:paraId="2FEA2A82" w14:textId="0542D70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9E089A7" w14:textId="77777777" w:rsidTr="00110ED8">
        <w:trPr>
          <w:trHeight w:val="300"/>
        </w:trPr>
        <w:tc>
          <w:tcPr>
            <w:tcW w:w="1765" w:type="pct"/>
            <w:hideMark/>
          </w:tcPr>
          <w:p w14:paraId="14D100D0" w14:textId="77777777" w:rsidR="00110ED8" w:rsidRPr="00BF2504" w:rsidRDefault="00110ED8" w:rsidP="00B65D83">
            <w:pPr>
              <w:pStyle w:val="TableBodyTextMIRB"/>
              <w:rPr>
                <w:rFonts w:eastAsia="Times New Roman"/>
                <w:lang w:eastAsia="en-CA"/>
              </w:rPr>
            </w:pPr>
            <w:r w:rsidRPr="00BF2504">
              <w:t>TOWNSHIP OF MACDONALD, MEREDITH AND ABERDEEN ADDITIONAL</w:t>
            </w:r>
          </w:p>
        </w:tc>
        <w:tc>
          <w:tcPr>
            <w:tcW w:w="776" w:type="pct"/>
            <w:hideMark/>
          </w:tcPr>
          <w:p w14:paraId="3118E60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33CA848" w14:textId="77777777" w:rsidR="00110ED8" w:rsidRPr="00BF2504" w:rsidRDefault="00110ED8" w:rsidP="00B65D83">
            <w:pPr>
              <w:pStyle w:val="TableBodyTextMIRB"/>
              <w:rPr>
                <w:rFonts w:eastAsia="Times New Roman"/>
                <w:lang w:eastAsia="en-CA"/>
              </w:rPr>
            </w:pPr>
            <w:r w:rsidRPr="00BF2504">
              <w:t>MACDONALD MEREDITH AND ABERDEEN ADDITIONAL</w:t>
            </w:r>
          </w:p>
        </w:tc>
        <w:tc>
          <w:tcPr>
            <w:tcW w:w="825" w:type="pct"/>
            <w:noWrap/>
            <w:hideMark/>
          </w:tcPr>
          <w:p w14:paraId="6910858E" w14:textId="46CB9D7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35F5ECD" w14:textId="77777777" w:rsidTr="00110ED8">
        <w:trPr>
          <w:trHeight w:val="300"/>
        </w:trPr>
        <w:tc>
          <w:tcPr>
            <w:tcW w:w="1765" w:type="pct"/>
            <w:hideMark/>
          </w:tcPr>
          <w:p w14:paraId="760DA92D" w14:textId="77777777" w:rsidR="00110ED8" w:rsidRPr="00BF2504" w:rsidRDefault="00110ED8" w:rsidP="00B65D83">
            <w:pPr>
              <w:pStyle w:val="TableBodyTextMIRB"/>
              <w:rPr>
                <w:rFonts w:eastAsia="Times New Roman"/>
                <w:lang w:eastAsia="en-CA"/>
              </w:rPr>
            </w:pPr>
            <w:r w:rsidRPr="00BF2504">
              <w:t>TOWNSHIP OF MACHAR</w:t>
            </w:r>
          </w:p>
        </w:tc>
        <w:tc>
          <w:tcPr>
            <w:tcW w:w="776" w:type="pct"/>
            <w:hideMark/>
          </w:tcPr>
          <w:p w14:paraId="0520179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34BEAA" w14:textId="77777777" w:rsidR="00110ED8" w:rsidRPr="00BF2504" w:rsidRDefault="00110ED8" w:rsidP="00B65D83">
            <w:pPr>
              <w:pStyle w:val="TableBodyTextMIRB"/>
              <w:rPr>
                <w:rFonts w:eastAsia="Times New Roman"/>
                <w:lang w:eastAsia="en-CA"/>
              </w:rPr>
            </w:pPr>
            <w:r w:rsidRPr="00BF2504">
              <w:t>MACHAR</w:t>
            </w:r>
          </w:p>
        </w:tc>
        <w:tc>
          <w:tcPr>
            <w:tcW w:w="825" w:type="pct"/>
            <w:noWrap/>
            <w:hideMark/>
          </w:tcPr>
          <w:p w14:paraId="718340F1" w14:textId="78985DD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BE8DC9C" w14:textId="77777777" w:rsidTr="00110ED8">
        <w:trPr>
          <w:trHeight w:val="300"/>
        </w:trPr>
        <w:tc>
          <w:tcPr>
            <w:tcW w:w="1765" w:type="pct"/>
            <w:hideMark/>
          </w:tcPr>
          <w:p w14:paraId="0CC4C50E" w14:textId="77777777" w:rsidR="00110ED8" w:rsidRPr="00BF2504" w:rsidRDefault="00110ED8" w:rsidP="00B65D83">
            <w:pPr>
              <w:pStyle w:val="TableBodyTextMIRB"/>
              <w:rPr>
                <w:rFonts w:eastAsia="Times New Roman"/>
                <w:lang w:eastAsia="en-CA"/>
              </w:rPr>
            </w:pPr>
            <w:r w:rsidRPr="00BF2504">
              <w:t>TOWNSHIP OF MACHIN</w:t>
            </w:r>
          </w:p>
        </w:tc>
        <w:tc>
          <w:tcPr>
            <w:tcW w:w="776" w:type="pct"/>
            <w:hideMark/>
          </w:tcPr>
          <w:p w14:paraId="73C850B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CEA519" w14:textId="77777777" w:rsidR="00110ED8" w:rsidRPr="00BF2504" w:rsidRDefault="00110ED8" w:rsidP="00B65D83">
            <w:pPr>
              <w:pStyle w:val="TableBodyTextMIRB"/>
              <w:rPr>
                <w:rFonts w:eastAsia="Times New Roman"/>
                <w:lang w:eastAsia="en-CA"/>
              </w:rPr>
            </w:pPr>
            <w:r w:rsidRPr="00BF2504">
              <w:t>MACHIN</w:t>
            </w:r>
          </w:p>
        </w:tc>
        <w:tc>
          <w:tcPr>
            <w:tcW w:w="825" w:type="pct"/>
            <w:noWrap/>
            <w:hideMark/>
          </w:tcPr>
          <w:p w14:paraId="20A097B6" w14:textId="28F8D01E"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A166840" w14:textId="77777777" w:rsidTr="00110ED8">
        <w:trPr>
          <w:trHeight w:val="300"/>
        </w:trPr>
        <w:tc>
          <w:tcPr>
            <w:tcW w:w="1765" w:type="pct"/>
            <w:hideMark/>
          </w:tcPr>
          <w:p w14:paraId="3F642F0E" w14:textId="77777777" w:rsidR="00110ED8" w:rsidRPr="00BF2504" w:rsidRDefault="00110ED8" w:rsidP="00B65D83">
            <w:pPr>
              <w:pStyle w:val="TableBodyTextMIRB"/>
              <w:rPr>
                <w:rFonts w:eastAsia="Times New Roman"/>
                <w:lang w:eastAsia="en-CA"/>
              </w:rPr>
            </w:pPr>
            <w:r w:rsidRPr="00BF2504">
              <w:t>TOWNSHIP OF MADAWASKA VALLEY</w:t>
            </w:r>
          </w:p>
        </w:tc>
        <w:tc>
          <w:tcPr>
            <w:tcW w:w="776" w:type="pct"/>
            <w:hideMark/>
          </w:tcPr>
          <w:p w14:paraId="016DF28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FDA843" w14:textId="77777777" w:rsidR="00110ED8" w:rsidRPr="00BF2504" w:rsidRDefault="00110ED8" w:rsidP="00B65D83">
            <w:pPr>
              <w:pStyle w:val="TableBodyTextMIRB"/>
              <w:rPr>
                <w:rFonts w:eastAsia="Times New Roman"/>
                <w:lang w:eastAsia="en-CA"/>
              </w:rPr>
            </w:pPr>
            <w:r w:rsidRPr="00BF2504">
              <w:t>MADAWASKA VALLEY</w:t>
            </w:r>
          </w:p>
        </w:tc>
        <w:tc>
          <w:tcPr>
            <w:tcW w:w="825" w:type="pct"/>
            <w:noWrap/>
            <w:hideMark/>
          </w:tcPr>
          <w:p w14:paraId="2B2D0B47" w14:textId="0E9161EF"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9C1D8D5" w14:textId="77777777" w:rsidTr="00110ED8">
        <w:trPr>
          <w:trHeight w:val="300"/>
        </w:trPr>
        <w:tc>
          <w:tcPr>
            <w:tcW w:w="1765" w:type="pct"/>
            <w:hideMark/>
          </w:tcPr>
          <w:p w14:paraId="48AA47B3" w14:textId="77777777" w:rsidR="00110ED8" w:rsidRPr="00BF2504" w:rsidRDefault="00110ED8" w:rsidP="00B65D83">
            <w:pPr>
              <w:pStyle w:val="TableBodyTextMIRB"/>
              <w:rPr>
                <w:rFonts w:eastAsia="Times New Roman"/>
                <w:lang w:eastAsia="en-CA"/>
              </w:rPr>
            </w:pPr>
            <w:r w:rsidRPr="00BF2504">
              <w:t>TOWNSHIP OF MADOC</w:t>
            </w:r>
          </w:p>
        </w:tc>
        <w:tc>
          <w:tcPr>
            <w:tcW w:w="776" w:type="pct"/>
            <w:hideMark/>
          </w:tcPr>
          <w:p w14:paraId="478D7FF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A72C35B" w14:textId="77777777" w:rsidR="00110ED8" w:rsidRPr="00BF2504" w:rsidRDefault="00110ED8" w:rsidP="00B65D83">
            <w:pPr>
              <w:pStyle w:val="TableBodyTextMIRB"/>
              <w:rPr>
                <w:rFonts w:eastAsia="Times New Roman"/>
                <w:lang w:eastAsia="en-CA"/>
              </w:rPr>
            </w:pPr>
            <w:r w:rsidRPr="00BF2504">
              <w:t>MADOC</w:t>
            </w:r>
          </w:p>
        </w:tc>
        <w:tc>
          <w:tcPr>
            <w:tcW w:w="825" w:type="pct"/>
            <w:noWrap/>
            <w:hideMark/>
          </w:tcPr>
          <w:p w14:paraId="3FBD3C5F" w14:textId="52AAFD4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D123CFC" w14:textId="77777777" w:rsidTr="00110ED8">
        <w:trPr>
          <w:trHeight w:val="300"/>
        </w:trPr>
        <w:tc>
          <w:tcPr>
            <w:tcW w:w="1765" w:type="pct"/>
            <w:hideMark/>
          </w:tcPr>
          <w:p w14:paraId="7CA858CA" w14:textId="77777777" w:rsidR="00110ED8" w:rsidRPr="00BF2504" w:rsidRDefault="00110ED8" w:rsidP="00B65D83">
            <w:pPr>
              <w:pStyle w:val="TableBodyTextMIRB"/>
              <w:rPr>
                <w:rFonts w:eastAsia="Times New Roman"/>
                <w:lang w:eastAsia="en-CA"/>
              </w:rPr>
            </w:pPr>
            <w:r w:rsidRPr="00BF2504">
              <w:t>TOWNSHIP OF MALAHIDE</w:t>
            </w:r>
          </w:p>
        </w:tc>
        <w:tc>
          <w:tcPr>
            <w:tcW w:w="776" w:type="pct"/>
            <w:hideMark/>
          </w:tcPr>
          <w:p w14:paraId="61632F6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51F2DC2" w14:textId="77777777" w:rsidR="00110ED8" w:rsidRPr="00BF2504" w:rsidRDefault="00110ED8" w:rsidP="00B65D83">
            <w:pPr>
              <w:pStyle w:val="TableBodyTextMIRB"/>
              <w:rPr>
                <w:rFonts w:eastAsia="Times New Roman"/>
                <w:lang w:eastAsia="en-CA"/>
              </w:rPr>
            </w:pPr>
            <w:r w:rsidRPr="00BF2504">
              <w:t>MALAHIDE</w:t>
            </w:r>
          </w:p>
        </w:tc>
        <w:tc>
          <w:tcPr>
            <w:tcW w:w="825" w:type="pct"/>
            <w:noWrap/>
            <w:hideMark/>
          </w:tcPr>
          <w:p w14:paraId="082B380F" w14:textId="78F4A28B"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6208190" w14:textId="77777777" w:rsidTr="00110ED8">
        <w:trPr>
          <w:trHeight w:val="300"/>
        </w:trPr>
        <w:tc>
          <w:tcPr>
            <w:tcW w:w="1765" w:type="pct"/>
            <w:hideMark/>
          </w:tcPr>
          <w:p w14:paraId="3FBA8FD3" w14:textId="77777777" w:rsidR="00110ED8" w:rsidRPr="00BF2504" w:rsidRDefault="00110ED8" w:rsidP="00B65D83">
            <w:pPr>
              <w:pStyle w:val="TableBodyTextMIRB"/>
              <w:rPr>
                <w:rFonts w:eastAsia="Times New Roman"/>
                <w:lang w:eastAsia="en-CA"/>
              </w:rPr>
            </w:pPr>
            <w:r w:rsidRPr="00BF2504">
              <w:t>TOWNSHIP OF MANITOUWADGE</w:t>
            </w:r>
          </w:p>
        </w:tc>
        <w:tc>
          <w:tcPr>
            <w:tcW w:w="776" w:type="pct"/>
            <w:hideMark/>
          </w:tcPr>
          <w:p w14:paraId="732C6A4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9F69485" w14:textId="77777777" w:rsidR="00110ED8" w:rsidRPr="00BF2504" w:rsidRDefault="00110ED8" w:rsidP="00B65D83">
            <w:pPr>
              <w:pStyle w:val="TableBodyTextMIRB"/>
              <w:rPr>
                <w:rFonts w:eastAsia="Times New Roman"/>
                <w:lang w:eastAsia="en-CA"/>
              </w:rPr>
            </w:pPr>
            <w:r w:rsidRPr="00BF2504">
              <w:t>MANITOUWADGE</w:t>
            </w:r>
          </w:p>
        </w:tc>
        <w:tc>
          <w:tcPr>
            <w:tcW w:w="825" w:type="pct"/>
            <w:noWrap/>
            <w:hideMark/>
          </w:tcPr>
          <w:p w14:paraId="53AC5AB4" w14:textId="6BFEAD2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8D5D235" w14:textId="77777777" w:rsidTr="00110ED8">
        <w:trPr>
          <w:trHeight w:val="300"/>
        </w:trPr>
        <w:tc>
          <w:tcPr>
            <w:tcW w:w="1765" w:type="pct"/>
            <w:hideMark/>
          </w:tcPr>
          <w:p w14:paraId="78172070" w14:textId="77777777" w:rsidR="00110ED8" w:rsidRPr="00BF2504" w:rsidRDefault="00110ED8" w:rsidP="00B65D83">
            <w:pPr>
              <w:pStyle w:val="TableBodyTextMIRB"/>
              <w:rPr>
                <w:rFonts w:eastAsia="Times New Roman"/>
                <w:lang w:eastAsia="en-CA"/>
              </w:rPr>
            </w:pPr>
            <w:r w:rsidRPr="00BF2504">
              <w:t>TOWNSHIP OF MAPLETON</w:t>
            </w:r>
          </w:p>
        </w:tc>
        <w:tc>
          <w:tcPr>
            <w:tcW w:w="776" w:type="pct"/>
            <w:hideMark/>
          </w:tcPr>
          <w:p w14:paraId="2A44728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EEB93D2" w14:textId="77777777" w:rsidR="00110ED8" w:rsidRPr="00BF2504" w:rsidRDefault="00110ED8" w:rsidP="00B65D83">
            <w:pPr>
              <w:pStyle w:val="TableBodyTextMIRB"/>
              <w:rPr>
                <w:rFonts w:eastAsia="Times New Roman"/>
                <w:lang w:eastAsia="en-CA"/>
              </w:rPr>
            </w:pPr>
            <w:r w:rsidRPr="00BF2504">
              <w:t>MAPLETON</w:t>
            </w:r>
          </w:p>
        </w:tc>
        <w:tc>
          <w:tcPr>
            <w:tcW w:w="825" w:type="pct"/>
            <w:noWrap/>
            <w:hideMark/>
          </w:tcPr>
          <w:p w14:paraId="4E9297C9" w14:textId="06636A3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3EB51A1" w14:textId="77777777" w:rsidTr="00110ED8">
        <w:trPr>
          <w:trHeight w:val="300"/>
        </w:trPr>
        <w:tc>
          <w:tcPr>
            <w:tcW w:w="1765" w:type="pct"/>
            <w:hideMark/>
          </w:tcPr>
          <w:p w14:paraId="6DEE3370" w14:textId="77777777" w:rsidR="00110ED8" w:rsidRPr="00BF2504" w:rsidRDefault="00110ED8" w:rsidP="00B65D83">
            <w:pPr>
              <w:pStyle w:val="TableBodyTextMIRB"/>
              <w:rPr>
                <w:rFonts w:eastAsia="Times New Roman"/>
                <w:lang w:eastAsia="en-CA"/>
              </w:rPr>
            </w:pPr>
            <w:r w:rsidRPr="00BF2504">
              <w:t>TOWNSHIP OF MATACHEWAN</w:t>
            </w:r>
          </w:p>
        </w:tc>
        <w:tc>
          <w:tcPr>
            <w:tcW w:w="776" w:type="pct"/>
            <w:hideMark/>
          </w:tcPr>
          <w:p w14:paraId="6638370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5A35A84" w14:textId="77777777" w:rsidR="00110ED8" w:rsidRPr="00BF2504" w:rsidRDefault="00110ED8" w:rsidP="00B65D83">
            <w:pPr>
              <w:pStyle w:val="TableBodyTextMIRB"/>
              <w:rPr>
                <w:rFonts w:eastAsia="Times New Roman"/>
                <w:lang w:eastAsia="en-CA"/>
              </w:rPr>
            </w:pPr>
            <w:r w:rsidRPr="00BF2504">
              <w:t>MATACHEWAN</w:t>
            </w:r>
          </w:p>
        </w:tc>
        <w:tc>
          <w:tcPr>
            <w:tcW w:w="825" w:type="pct"/>
            <w:noWrap/>
            <w:hideMark/>
          </w:tcPr>
          <w:p w14:paraId="36D42710" w14:textId="73F6DF5F"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DFD74C0" w14:textId="77777777" w:rsidTr="00110ED8">
        <w:trPr>
          <w:trHeight w:val="300"/>
        </w:trPr>
        <w:tc>
          <w:tcPr>
            <w:tcW w:w="1765" w:type="pct"/>
            <w:hideMark/>
          </w:tcPr>
          <w:p w14:paraId="75A74588" w14:textId="77777777" w:rsidR="00110ED8" w:rsidRPr="00BF2504" w:rsidRDefault="00110ED8" w:rsidP="00B65D83">
            <w:pPr>
              <w:pStyle w:val="TableBodyTextMIRB"/>
              <w:rPr>
                <w:rFonts w:eastAsia="Times New Roman"/>
                <w:lang w:eastAsia="en-CA"/>
              </w:rPr>
            </w:pPr>
            <w:r w:rsidRPr="00BF2504">
              <w:t>TOWNSHIP OF MATTICE-VAL CÔTÉ</w:t>
            </w:r>
          </w:p>
        </w:tc>
        <w:tc>
          <w:tcPr>
            <w:tcW w:w="776" w:type="pct"/>
            <w:hideMark/>
          </w:tcPr>
          <w:p w14:paraId="2D236D8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32D2537" w14:textId="77777777" w:rsidR="00110ED8" w:rsidRPr="00BF2504" w:rsidRDefault="00110ED8" w:rsidP="00B65D83">
            <w:pPr>
              <w:pStyle w:val="TableBodyTextMIRB"/>
              <w:rPr>
                <w:rFonts w:eastAsia="Times New Roman"/>
                <w:lang w:eastAsia="en-CA"/>
              </w:rPr>
            </w:pPr>
            <w:r w:rsidRPr="00BF2504">
              <w:t>MATTICE-VAL CÔTÉ</w:t>
            </w:r>
          </w:p>
        </w:tc>
        <w:tc>
          <w:tcPr>
            <w:tcW w:w="825" w:type="pct"/>
            <w:noWrap/>
            <w:hideMark/>
          </w:tcPr>
          <w:p w14:paraId="35F974AA" w14:textId="2DC6942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8ADDAF2" w14:textId="77777777" w:rsidTr="00110ED8">
        <w:trPr>
          <w:trHeight w:val="300"/>
        </w:trPr>
        <w:tc>
          <w:tcPr>
            <w:tcW w:w="1765" w:type="pct"/>
          </w:tcPr>
          <w:p w14:paraId="3F74BF2B" w14:textId="77777777" w:rsidR="00110ED8" w:rsidRPr="00BF2504" w:rsidRDefault="00110ED8" w:rsidP="00B65D83">
            <w:pPr>
              <w:pStyle w:val="TableBodyTextMIRB"/>
            </w:pPr>
            <w:r w:rsidRPr="0020203E">
              <w:t>TOWNSHIP OF MCDOUGALL</w:t>
            </w:r>
          </w:p>
        </w:tc>
        <w:tc>
          <w:tcPr>
            <w:tcW w:w="776" w:type="pct"/>
          </w:tcPr>
          <w:p w14:paraId="7CD6B127" w14:textId="77777777" w:rsidR="00110ED8" w:rsidRPr="00BF2504" w:rsidRDefault="00110ED8" w:rsidP="00B65D83">
            <w:pPr>
              <w:pStyle w:val="TableBodyTextMIRB"/>
            </w:pPr>
            <w:r>
              <w:t>MUNICIPAL</w:t>
            </w:r>
          </w:p>
        </w:tc>
        <w:tc>
          <w:tcPr>
            <w:tcW w:w="1634" w:type="pct"/>
          </w:tcPr>
          <w:p w14:paraId="535731E2" w14:textId="77777777" w:rsidR="00110ED8" w:rsidRPr="00BF2504" w:rsidRDefault="00110ED8" w:rsidP="00B65D83">
            <w:pPr>
              <w:pStyle w:val="TableBodyTextMIRB"/>
            </w:pPr>
            <w:r>
              <w:t>MCDOUGALL</w:t>
            </w:r>
          </w:p>
        </w:tc>
        <w:tc>
          <w:tcPr>
            <w:tcW w:w="825" w:type="pct"/>
            <w:noWrap/>
          </w:tcPr>
          <w:p w14:paraId="532189BC" w14:textId="3F6C645E"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881DDAA" w14:textId="77777777" w:rsidTr="00110ED8">
        <w:trPr>
          <w:trHeight w:val="300"/>
        </w:trPr>
        <w:tc>
          <w:tcPr>
            <w:tcW w:w="1765" w:type="pct"/>
            <w:hideMark/>
          </w:tcPr>
          <w:p w14:paraId="50B55419" w14:textId="77777777" w:rsidR="00110ED8" w:rsidRPr="00BF2504" w:rsidRDefault="00110ED8" w:rsidP="00B65D83">
            <w:pPr>
              <w:pStyle w:val="TableBodyTextMIRB"/>
              <w:rPr>
                <w:rFonts w:eastAsia="Times New Roman"/>
                <w:lang w:eastAsia="en-CA"/>
              </w:rPr>
            </w:pPr>
            <w:r w:rsidRPr="00BF2504">
              <w:t>TOWNSHIP OF MCGARRY</w:t>
            </w:r>
          </w:p>
        </w:tc>
        <w:tc>
          <w:tcPr>
            <w:tcW w:w="776" w:type="pct"/>
            <w:hideMark/>
          </w:tcPr>
          <w:p w14:paraId="5768294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204A611" w14:textId="77777777" w:rsidR="00110ED8" w:rsidRPr="00BF2504" w:rsidRDefault="00110ED8" w:rsidP="00B65D83">
            <w:pPr>
              <w:pStyle w:val="TableBodyTextMIRB"/>
              <w:rPr>
                <w:rFonts w:eastAsia="Times New Roman"/>
                <w:lang w:eastAsia="en-CA"/>
              </w:rPr>
            </w:pPr>
            <w:r w:rsidRPr="00BF2504">
              <w:t>MCGARRY</w:t>
            </w:r>
          </w:p>
        </w:tc>
        <w:tc>
          <w:tcPr>
            <w:tcW w:w="825" w:type="pct"/>
            <w:noWrap/>
            <w:hideMark/>
          </w:tcPr>
          <w:p w14:paraId="1763BE22" w14:textId="621EEA2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4DDF13B" w14:textId="77777777" w:rsidTr="00110ED8">
        <w:trPr>
          <w:trHeight w:val="300"/>
        </w:trPr>
        <w:tc>
          <w:tcPr>
            <w:tcW w:w="1765" w:type="pct"/>
            <w:hideMark/>
          </w:tcPr>
          <w:p w14:paraId="5921AF41" w14:textId="77777777" w:rsidR="00110ED8" w:rsidRPr="00BF2504" w:rsidRDefault="00110ED8" w:rsidP="00B65D83">
            <w:pPr>
              <w:pStyle w:val="TableBodyTextMIRB"/>
              <w:rPr>
                <w:rFonts w:eastAsia="Times New Roman"/>
                <w:lang w:eastAsia="en-CA"/>
              </w:rPr>
            </w:pPr>
            <w:r w:rsidRPr="00BF2504">
              <w:t>TOWNSHIP OF MCKELLAR</w:t>
            </w:r>
          </w:p>
        </w:tc>
        <w:tc>
          <w:tcPr>
            <w:tcW w:w="776" w:type="pct"/>
            <w:hideMark/>
          </w:tcPr>
          <w:p w14:paraId="7C4D2B0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77974C7" w14:textId="77777777" w:rsidR="00110ED8" w:rsidRPr="00BF2504" w:rsidRDefault="00110ED8" w:rsidP="00B65D83">
            <w:pPr>
              <w:pStyle w:val="TableBodyTextMIRB"/>
              <w:rPr>
                <w:rFonts w:eastAsia="Times New Roman"/>
                <w:lang w:eastAsia="en-CA"/>
              </w:rPr>
            </w:pPr>
            <w:r w:rsidRPr="00BF2504">
              <w:t>MCKELLAR</w:t>
            </w:r>
          </w:p>
        </w:tc>
        <w:tc>
          <w:tcPr>
            <w:tcW w:w="825" w:type="pct"/>
            <w:noWrap/>
            <w:hideMark/>
          </w:tcPr>
          <w:p w14:paraId="4981D53A" w14:textId="4CD294B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DC90612" w14:textId="77777777" w:rsidTr="00110ED8">
        <w:trPr>
          <w:trHeight w:val="300"/>
        </w:trPr>
        <w:tc>
          <w:tcPr>
            <w:tcW w:w="1765" w:type="pct"/>
            <w:hideMark/>
          </w:tcPr>
          <w:p w14:paraId="217C3223" w14:textId="77777777" w:rsidR="00110ED8" w:rsidRPr="00BF2504" w:rsidRDefault="00110ED8" w:rsidP="00B65D83">
            <w:pPr>
              <w:pStyle w:val="TableBodyTextMIRB"/>
              <w:rPr>
                <w:rFonts w:eastAsia="Times New Roman"/>
                <w:lang w:eastAsia="en-CA"/>
              </w:rPr>
            </w:pPr>
            <w:r w:rsidRPr="00BF2504">
              <w:t>TOWNSHIP OF MCMURRICH/MONTEITH</w:t>
            </w:r>
          </w:p>
        </w:tc>
        <w:tc>
          <w:tcPr>
            <w:tcW w:w="776" w:type="pct"/>
            <w:hideMark/>
          </w:tcPr>
          <w:p w14:paraId="349C2A0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061D8C" w14:textId="77777777" w:rsidR="00110ED8" w:rsidRPr="00BF2504" w:rsidRDefault="00110ED8" w:rsidP="00B65D83">
            <w:pPr>
              <w:pStyle w:val="TableBodyTextMIRB"/>
              <w:rPr>
                <w:rFonts w:eastAsia="Times New Roman"/>
                <w:lang w:eastAsia="en-CA"/>
              </w:rPr>
            </w:pPr>
            <w:r w:rsidRPr="00BF2504">
              <w:t>MCMURRICH-MONTEITH</w:t>
            </w:r>
          </w:p>
        </w:tc>
        <w:tc>
          <w:tcPr>
            <w:tcW w:w="825" w:type="pct"/>
            <w:noWrap/>
            <w:hideMark/>
          </w:tcPr>
          <w:p w14:paraId="13A8621F" w14:textId="314CAF2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32CE7D8" w14:textId="77777777" w:rsidTr="00110ED8">
        <w:trPr>
          <w:trHeight w:val="300"/>
        </w:trPr>
        <w:tc>
          <w:tcPr>
            <w:tcW w:w="1765" w:type="pct"/>
            <w:hideMark/>
          </w:tcPr>
          <w:p w14:paraId="63FAACF7" w14:textId="77777777" w:rsidR="00110ED8" w:rsidRPr="00BF2504" w:rsidRDefault="00110ED8" w:rsidP="00B65D83">
            <w:pPr>
              <w:pStyle w:val="TableBodyTextMIRB"/>
              <w:rPr>
                <w:rFonts w:eastAsia="Times New Roman"/>
                <w:lang w:eastAsia="en-CA"/>
              </w:rPr>
            </w:pPr>
            <w:r w:rsidRPr="00BF2504">
              <w:t>TOWNSHIP OF MCNAB/BRAESIDE</w:t>
            </w:r>
          </w:p>
        </w:tc>
        <w:tc>
          <w:tcPr>
            <w:tcW w:w="776" w:type="pct"/>
            <w:hideMark/>
          </w:tcPr>
          <w:p w14:paraId="22CA641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96D759B" w14:textId="77777777" w:rsidR="00110ED8" w:rsidRPr="00BF2504" w:rsidRDefault="00110ED8" w:rsidP="00B65D83">
            <w:pPr>
              <w:pStyle w:val="TableBodyTextMIRB"/>
              <w:rPr>
                <w:rFonts w:eastAsia="Times New Roman"/>
                <w:lang w:eastAsia="en-CA"/>
              </w:rPr>
            </w:pPr>
            <w:r w:rsidRPr="00BF2504">
              <w:t>MCNAB-BRAESIDE</w:t>
            </w:r>
          </w:p>
        </w:tc>
        <w:tc>
          <w:tcPr>
            <w:tcW w:w="825" w:type="pct"/>
            <w:noWrap/>
            <w:hideMark/>
          </w:tcPr>
          <w:p w14:paraId="07459334" w14:textId="113ABC2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F6FF4F1" w14:textId="77777777" w:rsidTr="00110ED8">
        <w:trPr>
          <w:trHeight w:val="300"/>
        </w:trPr>
        <w:tc>
          <w:tcPr>
            <w:tcW w:w="1765" w:type="pct"/>
            <w:hideMark/>
          </w:tcPr>
          <w:p w14:paraId="3CC6F48E" w14:textId="77777777" w:rsidR="00110ED8" w:rsidRPr="00BF2504" w:rsidRDefault="00110ED8" w:rsidP="00B65D83">
            <w:pPr>
              <w:pStyle w:val="TableBodyTextMIRB"/>
              <w:rPr>
                <w:rFonts w:eastAsia="Times New Roman"/>
                <w:lang w:eastAsia="en-CA"/>
              </w:rPr>
            </w:pPr>
            <w:r w:rsidRPr="00BF2504">
              <w:t>TOWNSHIP OF MELANCTHON</w:t>
            </w:r>
          </w:p>
        </w:tc>
        <w:tc>
          <w:tcPr>
            <w:tcW w:w="776" w:type="pct"/>
            <w:hideMark/>
          </w:tcPr>
          <w:p w14:paraId="37A0B01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A8F7D21" w14:textId="77777777" w:rsidR="00110ED8" w:rsidRPr="00BF2504" w:rsidRDefault="00110ED8" w:rsidP="00B65D83">
            <w:pPr>
              <w:pStyle w:val="TableBodyTextMIRB"/>
              <w:rPr>
                <w:rFonts w:eastAsia="Times New Roman"/>
                <w:lang w:eastAsia="en-CA"/>
              </w:rPr>
            </w:pPr>
            <w:r w:rsidRPr="00BF2504">
              <w:t>MELANCTHON</w:t>
            </w:r>
          </w:p>
        </w:tc>
        <w:tc>
          <w:tcPr>
            <w:tcW w:w="825" w:type="pct"/>
            <w:noWrap/>
            <w:hideMark/>
          </w:tcPr>
          <w:p w14:paraId="5DC0259E" w14:textId="6C92AA1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57A7B7C" w14:textId="77777777" w:rsidTr="00110ED8">
        <w:trPr>
          <w:trHeight w:val="300"/>
        </w:trPr>
        <w:tc>
          <w:tcPr>
            <w:tcW w:w="1765" w:type="pct"/>
            <w:hideMark/>
          </w:tcPr>
          <w:p w14:paraId="75149385" w14:textId="77777777" w:rsidR="00110ED8" w:rsidRPr="00BF2504" w:rsidRDefault="00110ED8" w:rsidP="00B65D83">
            <w:pPr>
              <w:pStyle w:val="TableBodyTextMIRB"/>
              <w:rPr>
                <w:rFonts w:eastAsia="Times New Roman"/>
                <w:lang w:eastAsia="en-CA"/>
              </w:rPr>
            </w:pPr>
            <w:r w:rsidRPr="00BF2504">
              <w:t>TOWNSHIP OF MINDEN HILLS</w:t>
            </w:r>
          </w:p>
        </w:tc>
        <w:tc>
          <w:tcPr>
            <w:tcW w:w="776" w:type="pct"/>
            <w:hideMark/>
          </w:tcPr>
          <w:p w14:paraId="316C4A9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275F3F2" w14:textId="77777777" w:rsidR="00110ED8" w:rsidRPr="00BF2504" w:rsidRDefault="00110ED8" w:rsidP="00B65D83">
            <w:pPr>
              <w:pStyle w:val="TableBodyTextMIRB"/>
              <w:rPr>
                <w:rFonts w:eastAsia="Times New Roman"/>
                <w:lang w:eastAsia="en-CA"/>
              </w:rPr>
            </w:pPr>
            <w:r w:rsidRPr="00BF2504">
              <w:t>MINDEN HILLS</w:t>
            </w:r>
          </w:p>
        </w:tc>
        <w:tc>
          <w:tcPr>
            <w:tcW w:w="825" w:type="pct"/>
            <w:noWrap/>
            <w:hideMark/>
          </w:tcPr>
          <w:p w14:paraId="221C5F23" w14:textId="597B83B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7A66383" w14:textId="77777777" w:rsidTr="00110ED8">
        <w:trPr>
          <w:trHeight w:val="300"/>
        </w:trPr>
        <w:tc>
          <w:tcPr>
            <w:tcW w:w="1765" w:type="pct"/>
            <w:hideMark/>
          </w:tcPr>
          <w:p w14:paraId="36E01F9C" w14:textId="77777777" w:rsidR="00110ED8" w:rsidRPr="00BF2504" w:rsidRDefault="00110ED8" w:rsidP="00B65D83">
            <w:pPr>
              <w:pStyle w:val="TableBodyTextMIRB"/>
              <w:rPr>
                <w:rFonts w:eastAsia="Times New Roman"/>
                <w:lang w:eastAsia="en-CA"/>
              </w:rPr>
            </w:pPr>
            <w:r w:rsidRPr="00BF2504">
              <w:t>TOWNSHIP OF MONTAGUE</w:t>
            </w:r>
          </w:p>
        </w:tc>
        <w:tc>
          <w:tcPr>
            <w:tcW w:w="776" w:type="pct"/>
            <w:hideMark/>
          </w:tcPr>
          <w:p w14:paraId="4F297C2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58D1E98" w14:textId="77777777" w:rsidR="00110ED8" w:rsidRPr="00BF2504" w:rsidRDefault="00110ED8" w:rsidP="00B65D83">
            <w:pPr>
              <w:pStyle w:val="TableBodyTextMIRB"/>
              <w:rPr>
                <w:rFonts w:eastAsia="Times New Roman"/>
                <w:lang w:eastAsia="en-CA"/>
              </w:rPr>
            </w:pPr>
            <w:r w:rsidRPr="00BF2504">
              <w:t>MONTAGUE</w:t>
            </w:r>
          </w:p>
        </w:tc>
        <w:tc>
          <w:tcPr>
            <w:tcW w:w="825" w:type="pct"/>
            <w:noWrap/>
            <w:hideMark/>
          </w:tcPr>
          <w:p w14:paraId="11DB5DB3" w14:textId="7C573405"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20C1374" w14:textId="77777777" w:rsidTr="00110ED8">
        <w:trPr>
          <w:trHeight w:val="300"/>
        </w:trPr>
        <w:tc>
          <w:tcPr>
            <w:tcW w:w="1765" w:type="pct"/>
            <w:hideMark/>
          </w:tcPr>
          <w:p w14:paraId="35445702" w14:textId="77777777" w:rsidR="00110ED8" w:rsidRPr="00BF2504" w:rsidRDefault="00110ED8" w:rsidP="00B65D83">
            <w:pPr>
              <w:pStyle w:val="TableBodyTextMIRB"/>
              <w:rPr>
                <w:rFonts w:eastAsia="Times New Roman"/>
                <w:lang w:eastAsia="en-CA"/>
              </w:rPr>
            </w:pPr>
            <w:r w:rsidRPr="00BF2504">
              <w:t>TOWNSHIP OF MOONBEAM</w:t>
            </w:r>
          </w:p>
        </w:tc>
        <w:tc>
          <w:tcPr>
            <w:tcW w:w="776" w:type="pct"/>
            <w:hideMark/>
          </w:tcPr>
          <w:p w14:paraId="19CAA6F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E743743" w14:textId="77777777" w:rsidR="00110ED8" w:rsidRPr="00BF2504" w:rsidRDefault="00110ED8" w:rsidP="00B65D83">
            <w:pPr>
              <w:pStyle w:val="TableBodyTextMIRB"/>
              <w:rPr>
                <w:rFonts w:eastAsia="Times New Roman"/>
                <w:lang w:eastAsia="en-CA"/>
              </w:rPr>
            </w:pPr>
            <w:r w:rsidRPr="00BF2504">
              <w:t>MOONBEAM</w:t>
            </w:r>
          </w:p>
        </w:tc>
        <w:tc>
          <w:tcPr>
            <w:tcW w:w="825" w:type="pct"/>
            <w:noWrap/>
            <w:hideMark/>
          </w:tcPr>
          <w:p w14:paraId="1B78BD8A" w14:textId="4449098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9E82AD3" w14:textId="77777777" w:rsidTr="00110ED8">
        <w:trPr>
          <w:trHeight w:val="300"/>
        </w:trPr>
        <w:tc>
          <w:tcPr>
            <w:tcW w:w="1765" w:type="pct"/>
            <w:hideMark/>
          </w:tcPr>
          <w:p w14:paraId="24530516" w14:textId="77777777" w:rsidR="00110ED8" w:rsidRPr="00BF2504" w:rsidRDefault="00110ED8" w:rsidP="00B65D83">
            <w:pPr>
              <w:pStyle w:val="TableBodyTextMIRB"/>
              <w:rPr>
                <w:rFonts w:eastAsia="Times New Roman"/>
                <w:lang w:eastAsia="en-CA"/>
              </w:rPr>
            </w:pPr>
            <w:r w:rsidRPr="00BF2504">
              <w:t>TOWNSHIP OF MORLEY</w:t>
            </w:r>
          </w:p>
        </w:tc>
        <w:tc>
          <w:tcPr>
            <w:tcW w:w="776" w:type="pct"/>
            <w:hideMark/>
          </w:tcPr>
          <w:p w14:paraId="1FF6DC7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C745F93" w14:textId="77777777" w:rsidR="00110ED8" w:rsidRPr="00BF2504" w:rsidRDefault="00110ED8" w:rsidP="00B65D83">
            <w:pPr>
              <w:pStyle w:val="TableBodyTextMIRB"/>
              <w:rPr>
                <w:rFonts w:eastAsia="Times New Roman"/>
                <w:lang w:eastAsia="en-CA"/>
              </w:rPr>
            </w:pPr>
            <w:r w:rsidRPr="00BF2504">
              <w:t>MORLEY</w:t>
            </w:r>
          </w:p>
        </w:tc>
        <w:tc>
          <w:tcPr>
            <w:tcW w:w="825" w:type="pct"/>
            <w:noWrap/>
            <w:hideMark/>
          </w:tcPr>
          <w:p w14:paraId="778379E4" w14:textId="0E19A93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E5DF650" w14:textId="77777777" w:rsidTr="00110ED8">
        <w:trPr>
          <w:trHeight w:val="300"/>
        </w:trPr>
        <w:tc>
          <w:tcPr>
            <w:tcW w:w="1765" w:type="pct"/>
            <w:hideMark/>
          </w:tcPr>
          <w:p w14:paraId="2ABF9208" w14:textId="77777777" w:rsidR="00110ED8" w:rsidRPr="00BF2504" w:rsidRDefault="00110ED8" w:rsidP="00B65D83">
            <w:pPr>
              <w:pStyle w:val="TableBodyTextMIRB"/>
              <w:rPr>
                <w:rFonts w:eastAsia="Times New Roman"/>
                <w:lang w:eastAsia="en-CA"/>
              </w:rPr>
            </w:pPr>
            <w:r w:rsidRPr="00BF2504">
              <w:t>TOWNSHIP OF MULMUR</w:t>
            </w:r>
          </w:p>
        </w:tc>
        <w:tc>
          <w:tcPr>
            <w:tcW w:w="776" w:type="pct"/>
            <w:hideMark/>
          </w:tcPr>
          <w:p w14:paraId="12520B4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087A2D8" w14:textId="77777777" w:rsidR="00110ED8" w:rsidRPr="00BF2504" w:rsidRDefault="00110ED8" w:rsidP="00B65D83">
            <w:pPr>
              <w:pStyle w:val="TableBodyTextMIRB"/>
              <w:rPr>
                <w:rFonts w:eastAsia="Times New Roman"/>
                <w:lang w:eastAsia="en-CA"/>
              </w:rPr>
            </w:pPr>
            <w:r w:rsidRPr="00BF2504">
              <w:t>MULMUR</w:t>
            </w:r>
          </w:p>
        </w:tc>
        <w:tc>
          <w:tcPr>
            <w:tcW w:w="825" w:type="pct"/>
            <w:noWrap/>
            <w:hideMark/>
          </w:tcPr>
          <w:p w14:paraId="1E7F2292" w14:textId="34D8A90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0BDE37B" w14:textId="77777777" w:rsidTr="00110ED8">
        <w:trPr>
          <w:trHeight w:val="300"/>
        </w:trPr>
        <w:tc>
          <w:tcPr>
            <w:tcW w:w="1765" w:type="pct"/>
            <w:hideMark/>
          </w:tcPr>
          <w:p w14:paraId="45BF022D" w14:textId="77777777" w:rsidR="00110ED8" w:rsidRPr="00BF2504" w:rsidRDefault="00110ED8" w:rsidP="00B65D83">
            <w:pPr>
              <w:pStyle w:val="TableBodyTextMIRB"/>
              <w:rPr>
                <w:rFonts w:eastAsia="Times New Roman"/>
                <w:lang w:eastAsia="en-CA"/>
              </w:rPr>
            </w:pPr>
            <w:r w:rsidRPr="00BF2504">
              <w:lastRenderedPageBreak/>
              <w:t>TOWNSHIP OF MUSKOKA LAKES</w:t>
            </w:r>
          </w:p>
        </w:tc>
        <w:tc>
          <w:tcPr>
            <w:tcW w:w="776" w:type="pct"/>
            <w:hideMark/>
          </w:tcPr>
          <w:p w14:paraId="4BC34B2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E269945" w14:textId="77777777" w:rsidR="00110ED8" w:rsidRPr="00BF2504" w:rsidRDefault="00110ED8" w:rsidP="00B65D83">
            <w:pPr>
              <w:pStyle w:val="TableBodyTextMIRB"/>
              <w:rPr>
                <w:rFonts w:eastAsia="Times New Roman"/>
                <w:lang w:eastAsia="en-CA"/>
              </w:rPr>
            </w:pPr>
            <w:r w:rsidRPr="00BF2504">
              <w:t>MUSKOKA LAKES</w:t>
            </w:r>
          </w:p>
        </w:tc>
        <w:tc>
          <w:tcPr>
            <w:tcW w:w="825" w:type="pct"/>
            <w:noWrap/>
            <w:hideMark/>
          </w:tcPr>
          <w:p w14:paraId="49D2A2D7" w14:textId="72992458"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1CD939D" w14:textId="77777777" w:rsidTr="00110ED8">
        <w:trPr>
          <w:trHeight w:val="300"/>
        </w:trPr>
        <w:tc>
          <w:tcPr>
            <w:tcW w:w="1765" w:type="pct"/>
            <w:hideMark/>
          </w:tcPr>
          <w:p w14:paraId="7FCCA332" w14:textId="77777777" w:rsidR="00110ED8" w:rsidRPr="00BF2504" w:rsidRDefault="00110ED8" w:rsidP="00B65D83">
            <w:pPr>
              <w:pStyle w:val="TableBodyTextMIRB"/>
              <w:rPr>
                <w:rFonts w:eastAsia="Times New Roman"/>
                <w:lang w:eastAsia="en-CA"/>
              </w:rPr>
            </w:pPr>
            <w:r w:rsidRPr="00BF2504">
              <w:t>TOWNSHIP OF NAIRN AND HYMAN</w:t>
            </w:r>
          </w:p>
        </w:tc>
        <w:tc>
          <w:tcPr>
            <w:tcW w:w="776" w:type="pct"/>
            <w:hideMark/>
          </w:tcPr>
          <w:p w14:paraId="689DBA3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5FE806B" w14:textId="77777777" w:rsidR="00110ED8" w:rsidRPr="00BF2504" w:rsidRDefault="00110ED8" w:rsidP="00B65D83">
            <w:pPr>
              <w:pStyle w:val="TableBodyTextMIRB"/>
              <w:rPr>
                <w:rFonts w:eastAsia="Times New Roman"/>
                <w:lang w:eastAsia="en-CA"/>
              </w:rPr>
            </w:pPr>
            <w:r w:rsidRPr="00BF2504">
              <w:t>NAIRN AND HYMAN</w:t>
            </w:r>
          </w:p>
        </w:tc>
        <w:tc>
          <w:tcPr>
            <w:tcW w:w="825" w:type="pct"/>
            <w:noWrap/>
            <w:hideMark/>
          </w:tcPr>
          <w:p w14:paraId="0F913C93" w14:textId="3C9F1CB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9857D66" w14:textId="77777777" w:rsidTr="00110ED8">
        <w:trPr>
          <w:trHeight w:val="300"/>
        </w:trPr>
        <w:tc>
          <w:tcPr>
            <w:tcW w:w="1765" w:type="pct"/>
            <w:hideMark/>
          </w:tcPr>
          <w:p w14:paraId="56A4E16C" w14:textId="77777777" w:rsidR="00110ED8" w:rsidRPr="00BF2504" w:rsidRDefault="00110ED8" w:rsidP="00B65D83">
            <w:pPr>
              <w:pStyle w:val="TableBodyTextMIRB"/>
              <w:rPr>
                <w:rFonts w:eastAsia="Times New Roman"/>
                <w:lang w:eastAsia="en-CA"/>
              </w:rPr>
            </w:pPr>
            <w:r w:rsidRPr="00BF2504">
              <w:t>TOWNSHIP OF NIPIGON</w:t>
            </w:r>
          </w:p>
        </w:tc>
        <w:tc>
          <w:tcPr>
            <w:tcW w:w="776" w:type="pct"/>
            <w:hideMark/>
          </w:tcPr>
          <w:p w14:paraId="0E68E1F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8B0E876" w14:textId="77777777" w:rsidR="00110ED8" w:rsidRPr="00BF2504" w:rsidRDefault="00110ED8" w:rsidP="00B65D83">
            <w:pPr>
              <w:pStyle w:val="TableBodyTextMIRB"/>
              <w:rPr>
                <w:rFonts w:eastAsia="Times New Roman"/>
                <w:lang w:eastAsia="en-CA"/>
              </w:rPr>
            </w:pPr>
            <w:r w:rsidRPr="00BF2504">
              <w:t>NIPIGON</w:t>
            </w:r>
          </w:p>
        </w:tc>
        <w:tc>
          <w:tcPr>
            <w:tcW w:w="825" w:type="pct"/>
            <w:noWrap/>
            <w:hideMark/>
          </w:tcPr>
          <w:p w14:paraId="65D2F81E" w14:textId="4CC4BBD8"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5A84B2A" w14:textId="77777777" w:rsidTr="00110ED8">
        <w:trPr>
          <w:trHeight w:val="300"/>
        </w:trPr>
        <w:tc>
          <w:tcPr>
            <w:tcW w:w="1765" w:type="pct"/>
            <w:hideMark/>
          </w:tcPr>
          <w:p w14:paraId="41289E7A" w14:textId="77777777" w:rsidR="00110ED8" w:rsidRPr="00BF2504" w:rsidRDefault="00110ED8" w:rsidP="00B65D83">
            <w:pPr>
              <w:pStyle w:val="TableBodyTextMIRB"/>
              <w:rPr>
                <w:rFonts w:eastAsia="Times New Roman"/>
                <w:lang w:eastAsia="en-CA"/>
              </w:rPr>
            </w:pPr>
            <w:r w:rsidRPr="00BF2504">
              <w:t>TOWNSHIP OF NIPISSING</w:t>
            </w:r>
          </w:p>
        </w:tc>
        <w:tc>
          <w:tcPr>
            <w:tcW w:w="776" w:type="pct"/>
            <w:hideMark/>
          </w:tcPr>
          <w:p w14:paraId="4E5481C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B040990" w14:textId="77777777" w:rsidR="00110ED8" w:rsidRPr="00BF2504" w:rsidRDefault="00110ED8" w:rsidP="00B65D83">
            <w:pPr>
              <w:pStyle w:val="TableBodyTextMIRB"/>
              <w:rPr>
                <w:rFonts w:eastAsia="Times New Roman"/>
                <w:lang w:eastAsia="en-CA"/>
              </w:rPr>
            </w:pPr>
            <w:r w:rsidRPr="00BF2504">
              <w:t>NIPISSING</w:t>
            </w:r>
          </w:p>
        </w:tc>
        <w:tc>
          <w:tcPr>
            <w:tcW w:w="825" w:type="pct"/>
            <w:noWrap/>
            <w:hideMark/>
          </w:tcPr>
          <w:p w14:paraId="04EF915D" w14:textId="3936A09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11851CD" w14:textId="77777777" w:rsidTr="00110ED8">
        <w:trPr>
          <w:trHeight w:val="300"/>
        </w:trPr>
        <w:tc>
          <w:tcPr>
            <w:tcW w:w="1765" w:type="pct"/>
            <w:hideMark/>
          </w:tcPr>
          <w:p w14:paraId="545874CE" w14:textId="77777777" w:rsidR="00110ED8" w:rsidRPr="00BF2504" w:rsidRDefault="00110ED8" w:rsidP="00B65D83">
            <w:pPr>
              <w:pStyle w:val="TableBodyTextMIRB"/>
              <w:rPr>
                <w:rFonts w:eastAsia="Times New Roman"/>
                <w:lang w:eastAsia="en-CA"/>
              </w:rPr>
            </w:pPr>
            <w:r w:rsidRPr="00BF2504">
              <w:t>TOWNSHIP OF NORTH ALGONA WILBERFORCE</w:t>
            </w:r>
          </w:p>
        </w:tc>
        <w:tc>
          <w:tcPr>
            <w:tcW w:w="776" w:type="pct"/>
            <w:hideMark/>
          </w:tcPr>
          <w:p w14:paraId="6085E81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C2496DE" w14:textId="77777777" w:rsidR="00110ED8" w:rsidRPr="00BF2504" w:rsidRDefault="00110ED8" w:rsidP="00B65D83">
            <w:pPr>
              <w:pStyle w:val="TableBodyTextMIRB"/>
              <w:rPr>
                <w:rFonts w:eastAsia="Times New Roman"/>
                <w:lang w:eastAsia="en-CA"/>
              </w:rPr>
            </w:pPr>
            <w:r w:rsidRPr="00BF2504">
              <w:t>NORTH ALGONA-WILBERFORCE</w:t>
            </w:r>
          </w:p>
        </w:tc>
        <w:tc>
          <w:tcPr>
            <w:tcW w:w="825" w:type="pct"/>
            <w:noWrap/>
            <w:hideMark/>
          </w:tcPr>
          <w:p w14:paraId="72BC6915" w14:textId="329BC37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6BCD671" w14:textId="77777777" w:rsidTr="00110ED8">
        <w:trPr>
          <w:trHeight w:val="300"/>
        </w:trPr>
        <w:tc>
          <w:tcPr>
            <w:tcW w:w="1765" w:type="pct"/>
            <w:hideMark/>
          </w:tcPr>
          <w:p w14:paraId="5D06F306" w14:textId="77777777" w:rsidR="00110ED8" w:rsidRPr="00BF2504" w:rsidRDefault="00110ED8" w:rsidP="00B65D83">
            <w:pPr>
              <w:pStyle w:val="TableBodyTextMIRB"/>
              <w:rPr>
                <w:rFonts w:eastAsia="Times New Roman"/>
                <w:lang w:eastAsia="en-CA"/>
              </w:rPr>
            </w:pPr>
            <w:r w:rsidRPr="00BF2504">
              <w:t>TOWNSHIP OF NORTH DUMFRIES</w:t>
            </w:r>
          </w:p>
        </w:tc>
        <w:tc>
          <w:tcPr>
            <w:tcW w:w="776" w:type="pct"/>
            <w:hideMark/>
          </w:tcPr>
          <w:p w14:paraId="6EA606F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2653C9D" w14:textId="77777777" w:rsidR="00110ED8" w:rsidRPr="00BF2504" w:rsidRDefault="00110ED8" w:rsidP="00B65D83">
            <w:pPr>
              <w:pStyle w:val="TableBodyTextMIRB"/>
              <w:rPr>
                <w:rFonts w:eastAsia="Times New Roman"/>
                <w:lang w:eastAsia="en-CA"/>
              </w:rPr>
            </w:pPr>
            <w:r w:rsidRPr="00BF2504">
              <w:t>NORTH DUMFRIES</w:t>
            </w:r>
          </w:p>
        </w:tc>
        <w:tc>
          <w:tcPr>
            <w:tcW w:w="825" w:type="pct"/>
            <w:noWrap/>
            <w:hideMark/>
          </w:tcPr>
          <w:p w14:paraId="30D356FC" w14:textId="35B2746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1424393" w14:textId="77777777" w:rsidTr="00110ED8">
        <w:trPr>
          <w:trHeight w:val="300"/>
        </w:trPr>
        <w:tc>
          <w:tcPr>
            <w:tcW w:w="1765" w:type="pct"/>
            <w:hideMark/>
          </w:tcPr>
          <w:p w14:paraId="057B7F2D" w14:textId="77777777" w:rsidR="00110ED8" w:rsidRPr="00BF2504" w:rsidRDefault="00110ED8" w:rsidP="00B65D83">
            <w:pPr>
              <w:pStyle w:val="TableBodyTextMIRB"/>
              <w:rPr>
                <w:rFonts w:eastAsia="Times New Roman"/>
                <w:lang w:eastAsia="en-CA"/>
              </w:rPr>
            </w:pPr>
            <w:r w:rsidRPr="00BF2504">
              <w:t>TOWNSHIP OF NORTH DUNDAS</w:t>
            </w:r>
          </w:p>
        </w:tc>
        <w:tc>
          <w:tcPr>
            <w:tcW w:w="776" w:type="pct"/>
            <w:hideMark/>
          </w:tcPr>
          <w:p w14:paraId="6DCA97D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02F2F28" w14:textId="77777777" w:rsidR="00110ED8" w:rsidRPr="00BF2504" w:rsidRDefault="00110ED8" w:rsidP="00B65D83">
            <w:pPr>
              <w:pStyle w:val="TableBodyTextMIRB"/>
              <w:rPr>
                <w:rFonts w:eastAsia="Times New Roman"/>
                <w:lang w:eastAsia="en-CA"/>
              </w:rPr>
            </w:pPr>
            <w:r w:rsidRPr="00BF2504">
              <w:t>NORTH DUNDAS</w:t>
            </w:r>
          </w:p>
        </w:tc>
        <w:tc>
          <w:tcPr>
            <w:tcW w:w="825" w:type="pct"/>
            <w:noWrap/>
            <w:hideMark/>
          </w:tcPr>
          <w:p w14:paraId="7D30B951" w14:textId="3E61822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0DB4FDD" w14:textId="77777777" w:rsidTr="00110ED8">
        <w:trPr>
          <w:trHeight w:val="300"/>
        </w:trPr>
        <w:tc>
          <w:tcPr>
            <w:tcW w:w="1765" w:type="pct"/>
            <w:hideMark/>
          </w:tcPr>
          <w:p w14:paraId="76272EA6" w14:textId="77777777" w:rsidR="00110ED8" w:rsidRPr="00BF2504" w:rsidRDefault="00110ED8" w:rsidP="00B65D83">
            <w:pPr>
              <w:pStyle w:val="TableBodyTextMIRB"/>
              <w:rPr>
                <w:rFonts w:eastAsia="Times New Roman"/>
                <w:lang w:eastAsia="en-CA"/>
              </w:rPr>
            </w:pPr>
            <w:r w:rsidRPr="00BF2504">
              <w:t>TOWNSHIP OF NORTH FRONTENAC</w:t>
            </w:r>
          </w:p>
        </w:tc>
        <w:tc>
          <w:tcPr>
            <w:tcW w:w="776" w:type="pct"/>
            <w:hideMark/>
          </w:tcPr>
          <w:p w14:paraId="583584B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83289B4" w14:textId="77777777" w:rsidR="00110ED8" w:rsidRPr="00BF2504" w:rsidRDefault="00110ED8" w:rsidP="00B65D83">
            <w:pPr>
              <w:pStyle w:val="TableBodyTextMIRB"/>
              <w:rPr>
                <w:rFonts w:eastAsia="Times New Roman"/>
                <w:lang w:eastAsia="en-CA"/>
              </w:rPr>
            </w:pPr>
            <w:r w:rsidRPr="00BF2504">
              <w:t>NORTH FRONTENAC</w:t>
            </w:r>
          </w:p>
        </w:tc>
        <w:tc>
          <w:tcPr>
            <w:tcW w:w="825" w:type="pct"/>
            <w:noWrap/>
            <w:hideMark/>
          </w:tcPr>
          <w:p w14:paraId="65D96A99" w14:textId="13B17B9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80CB7F2" w14:textId="77777777" w:rsidTr="00110ED8">
        <w:trPr>
          <w:trHeight w:val="300"/>
        </w:trPr>
        <w:tc>
          <w:tcPr>
            <w:tcW w:w="1765" w:type="pct"/>
            <w:hideMark/>
          </w:tcPr>
          <w:p w14:paraId="5893BAC8" w14:textId="77777777" w:rsidR="00110ED8" w:rsidRPr="00BF2504" w:rsidRDefault="00110ED8" w:rsidP="00B65D83">
            <w:pPr>
              <w:pStyle w:val="TableBodyTextMIRB"/>
              <w:rPr>
                <w:rFonts w:eastAsia="Times New Roman"/>
                <w:lang w:eastAsia="en-CA"/>
              </w:rPr>
            </w:pPr>
            <w:r w:rsidRPr="00BF2504">
              <w:t>TOWNSHIP OF NORTH GLENGARRY</w:t>
            </w:r>
          </w:p>
        </w:tc>
        <w:tc>
          <w:tcPr>
            <w:tcW w:w="776" w:type="pct"/>
            <w:hideMark/>
          </w:tcPr>
          <w:p w14:paraId="3671814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78FC26" w14:textId="77777777" w:rsidR="00110ED8" w:rsidRPr="00BF2504" w:rsidRDefault="00110ED8" w:rsidP="00B65D83">
            <w:pPr>
              <w:pStyle w:val="TableBodyTextMIRB"/>
              <w:rPr>
                <w:rFonts w:eastAsia="Times New Roman"/>
                <w:lang w:eastAsia="en-CA"/>
              </w:rPr>
            </w:pPr>
            <w:r w:rsidRPr="00BF2504">
              <w:t>NORTH GLENGARRY</w:t>
            </w:r>
          </w:p>
        </w:tc>
        <w:tc>
          <w:tcPr>
            <w:tcW w:w="825" w:type="pct"/>
            <w:noWrap/>
            <w:hideMark/>
          </w:tcPr>
          <w:p w14:paraId="2B6E0D9B" w14:textId="629EE24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4A5D2AA" w14:textId="77777777" w:rsidTr="00110ED8">
        <w:trPr>
          <w:trHeight w:val="300"/>
        </w:trPr>
        <w:tc>
          <w:tcPr>
            <w:tcW w:w="1765" w:type="pct"/>
            <w:hideMark/>
          </w:tcPr>
          <w:p w14:paraId="5AF98113" w14:textId="77777777" w:rsidR="00110ED8" w:rsidRPr="00BF2504" w:rsidRDefault="00110ED8" w:rsidP="00B65D83">
            <w:pPr>
              <w:pStyle w:val="TableBodyTextMIRB"/>
              <w:rPr>
                <w:rFonts w:eastAsia="Times New Roman"/>
                <w:lang w:eastAsia="en-CA"/>
              </w:rPr>
            </w:pPr>
            <w:r w:rsidRPr="00BF2504">
              <w:t>TOWNSHIP OF NORTH HURON</w:t>
            </w:r>
          </w:p>
        </w:tc>
        <w:tc>
          <w:tcPr>
            <w:tcW w:w="776" w:type="pct"/>
            <w:hideMark/>
          </w:tcPr>
          <w:p w14:paraId="30D99EA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7A843F6" w14:textId="77777777" w:rsidR="00110ED8" w:rsidRPr="00BF2504" w:rsidRDefault="00110ED8" w:rsidP="00B65D83">
            <w:pPr>
              <w:pStyle w:val="TableBodyTextMIRB"/>
              <w:rPr>
                <w:rFonts w:eastAsia="Times New Roman"/>
                <w:lang w:eastAsia="en-CA"/>
              </w:rPr>
            </w:pPr>
            <w:r w:rsidRPr="00BF2504">
              <w:t>NORTH HURON</w:t>
            </w:r>
          </w:p>
        </w:tc>
        <w:tc>
          <w:tcPr>
            <w:tcW w:w="825" w:type="pct"/>
            <w:noWrap/>
            <w:hideMark/>
          </w:tcPr>
          <w:p w14:paraId="7D43FF4B" w14:textId="25B5880F"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A0BF40E" w14:textId="77777777" w:rsidTr="00110ED8">
        <w:trPr>
          <w:trHeight w:val="300"/>
        </w:trPr>
        <w:tc>
          <w:tcPr>
            <w:tcW w:w="1765" w:type="pct"/>
            <w:hideMark/>
          </w:tcPr>
          <w:p w14:paraId="588F8552" w14:textId="77777777" w:rsidR="00110ED8" w:rsidRPr="00BF2504" w:rsidRDefault="00110ED8" w:rsidP="00B65D83">
            <w:pPr>
              <w:pStyle w:val="TableBodyTextMIRB"/>
              <w:rPr>
                <w:rFonts w:eastAsia="Times New Roman"/>
                <w:lang w:eastAsia="en-CA"/>
              </w:rPr>
            </w:pPr>
            <w:r w:rsidRPr="00BF2504">
              <w:t>TOWNSHIP OF NORTH KAWARTHA</w:t>
            </w:r>
          </w:p>
        </w:tc>
        <w:tc>
          <w:tcPr>
            <w:tcW w:w="776" w:type="pct"/>
            <w:hideMark/>
          </w:tcPr>
          <w:p w14:paraId="14FA722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FA3A6D" w14:textId="77777777" w:rsidR="00110ED8" w:rsidRPr="00BF2504" w:rsidRDefault="00110ED8" w:rsidP="00B65D83">
            <w:pPr>
              <w:pStyle w:val="TableBodyTextMIRB"/>
              <w:rPr>
                <w:rFonts w:eastAsia="Times New Roman"/>
                <w:lang w:eastAsia="en-CA"/>
              </w:rPr>
            </w:pPr>
            <w:r w:rsidRPr="00BF2504">
              <w:t>NORTH KAWARTHA</w:t>
            </w:r>
          </w:p>
        </w:tc>
        <w:tc>
          <w:tcPr>
            <w:tcW w:w="825" w:type="pct"/>
            <w:noWrap/>
            <w:hideMark/>
          </w:tcPr>
          <w:p w14:paraId="28A055E5" w14:textId="407FC78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8F55659" w14:textId="77777777" w:rsidTr="00110ED8">
        <w:trPr>
          <w:trHeight w:val="300"/>
        </w:trPr>
        <w:tc>
          <w:tcPr>
            <w:tcW w:w="1765" w:type="pct"/>
            <w:hideMark/>
          </w:tcPr>
          <w:p w14:paraId="279E89F7" w14:textId="77777777" w:rsidR="00110ED8" w:rsidRPr="00BF2504" w:rsidRDefault="00110ED8" w:rsidP="00B65D83">
            <w:pPr>
              <w:pStyle w:val="TableBodyTextMIRB"/>
              <w:rPr>
                <w:rFonts w:eastAsia="Times New Roman"/>
                <w:lang w:eastAsia="en-CA"/>
              </w:rPr>
            </w:pPr>
            <w:r w:rsidRPr="00BF2504">
              <w:t>TOWNSHIP OF NORTH STORMONT</w:t>
            </w:r>
          </w:p>
        </w:tc>
        <w:tc>
          <w:tcPr>
            <w:tcW w:w="776" w:type="pct"/>
            <w:hideMark/>
          </w:tcPr>
          <w:p w14:paraId="081F8A2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0376DF" w14:textId="77777777" w:rsidR="00110ED8" w:rsidRPr="00BF2504" w:rsidRDefault="00110ED8" w:rsidP="00B65D83">
            <w:pPr>
              <w:pStyle w:val="TableBodyTextMIRB"/>
              <w:rPr>
                <w:rFonts w:eastAsia="Times New Roman"/>
                <w:lang w:eastAsia="en-CA"/>
              </w:rPr>
            </w:pPr>
            <w:r w:rsidRPr="00BF2504">
              <w:t>NORTH STORMONT</w:t>
            </w:r>
          </w:p>
        </w:tc>
        <w:tc>
          <w:tcPr>
            <w:tcW w:w="825" w:type="pct"/>
            <w:noWrap/>
            <w:hideMark/>
          </w:tcPr>
          <w:p w14:paraId="48F42326" w14:textId="3A1CCAA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7937005" w14:textId="77777777" w:rsidTr="00110ED8">
        <w:trPr>
          <w:trHeight w:val="300"/>
        </w:trPr>
        <w:tc>
          <w:tcPr>
            <w:tcW w:w="1765" w:type="pct"/>
            <w:hideMark/>
          </w:tcPr>
          <w:p w14:paraId="56FE8399" w14:textId="77777777" w:rsidR="00110ED8" w:rsidRPr="00BF2504" w:rsidRDefault="00110ED8" w:rsidP="00B65D83">
            <w:pPr>
              <w:pStyle w:val="TableBodyTextMIRB"/>
              <w:rPr>
                <w:rFonts w:eastAsia="Times New Roman"/>
                <w:lang w:eastAsia="en-CA"/>
              </w:rPr>
            </w:pPr>
            <w:r w:rsidRPr="00BF2504">
              <w:t>TOWNSHIP OF NORWICH</w:t>
            </w:r>
          </w:p>
        </w:tc>
        <w:tc>
          <w:tcPr>
            <w:tcW w:w="776" w:type="pct"/>
            <w:hideMark/>
          </w:tcPr>
          <w:p w14:paraId="7D0B7AA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C6DD627" w14:textId="77777777" w:rsidR="00110ED8" w:rsidRPr="00BF2504" w:rsidRDefault="00110ED8" w:rsidP="00B65D83">
            <w:pPr>
              <w:pStyle w:val="TableBodyTextMIRB"/>
              <w:rPr>
                <w:rFonts w:eastAsia="Times New Roman"/>
                <w:lang w:eastAsia="en-CA"/>
              </w:rPr>
            </w:pPr>
            <w:r w:rsidRPr="00BF2504">
              <w:t>NORWICH</w:t>
            </w:r>
          </w:p>
        </w:tc>
        <w:tc>
          <w:tcPr>
            <w:tcW w:w="825" w:type="pct"/>
            <w:noWrap/>
            <w:hideMark/>
          </w:tcPr>
          <w:p w14:paraId="5CBD5C86" w14:textId="14B5BFB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D4B7048" w14:textId="77777777" w:rsidTr="00110ED8">
        <w:trPr>
          <w:trHeight w:val="300"/>
        </w:trPr>
        <w:tc>
          <w:tcPr>
            <w:tcW w:w="1765" w:type="pct"/>
            <w:hideMark/>
          </w:tcPr>
          <w:p w14:paraId="1E3D6CE0" w14:textId="77777777" w:rsidR="00110ED8" w:rsidRPr="00BF2504" w:rsidRDefault="00110ED8" w:rsidP="00B65D83">
            <w:pPr>
              <w:pStyle w:val="TableBodyTextMIRB"/>
              <w:rPr>
                <w:rFonts w:eastAsia="Times New Roman"/>
                <w:lang w:eastAsia="en-CA"/>
              </w:rPr>
            </w:pPr>
            <w:r w:rsidRPr="00BF2504">
              <w:t>TOWNSHIP OF O'CONNOR</w:t>
            </w:r>
          </w:p>
        </w:tc>
        <w:tc>
          <w:tcPr>
            <w:tcW w:w="776" w:type="pct"/>
            <w:hideMark/>
          </w:tcPr>
          <w:p w14:paraId="358686E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4F2D265" w14:textId="77777777" w:rsidR="00110ED8" w:rsidRPr="00BF2504" w:rsidRDefault="00110ED8" w:rsidP="00B65D83">
            <w:pPr>
              <w:pStyle w:val="TableBodyTextMIRB"/>
              <w:rPr>
                <w:rFonts w:eastAsia="Times New Roman"/>
                <w:lang w:eastAsia="en-CA"/>
              </w:rPr>
            </w:pPr>
            <w:r w:rsidRPr="00BF2504">
              <w:t>O'CONNOR</w:t>
            </w:r>
          </w:p>
        </w:tc>
        <w:tc>
          <w:tcPr>
            <w:tcW w:w="825" w:type="pct"/>
            <w:noWrap/>
            <w:hideMark/>
          </w:tcPr>
          <w:p w14:paraId="727E2B2E" w14:textId="42C348D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8E7B703" w14:textId="77777777" w:rsidTr="00110ED8">
        <w:trPr>
          <w:trHeight w:val="300"/>
        </w:trPr>
        <w:tc>
          <w:tcPr>
            <w:tcW w:w="1765" w:type="pct"/>
            <w:hideMark/>
          </w:tcPr>
          <w:p w14:paraId="021F5BA4" w14:textId="77777777" w:rsidR="00110ED8" w:rsidRPr="00BF2504" w:rsidRDefault="00110ED8" w:rsidP="00B65D83">
            <w:pPr>
              <w:pStyle w:val="TableBodyTextMIRB"/>
              <w:rPr>
                <w:rFonts w:eastAsia="Times New Roman"/>
                <w:lang w:eastAsia="en-CA"/>
              </w:rPr>
            </w:pPr>
            <w:r w:rsidRPr="00BF2504">
              <w:t>TOWNSHIP OF OPASATIKA</w:t>
            </w:r>
          </w:p>
        </w:tc>
        <w:tc>
          <w:tcPr>
            <w:tcW w:w="776" w:type="pct"/>
            <w:hideMark/>
          </w:tcPr>
          <w:p w14:paraId="080B623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7C2D3CF" w14:textId="77777777" w:rsidR="00110ED8" w:rsidRPr="00BF2504" w:rsidRDefault="00110ED8" w:rsidP="00B65D83">
            <w:pPr>
              <w:pStyle w:val="TableBodyTextMIRB"/>
              <w:rPr>
                <w:rFonts w:eastAsia="Times New Roman"/>
                <w:lang w:eastAsia="en-CA"/>
              </w:rPr>
            </w:pPr>
            <w:r w:rsidRPr="00BF2504">
              <w:t>OPASATIKA</w:t>
            </w:r>
          </w:p>
        </w:tc>
        <w:tc>
          <w:tcPr>
            <w:tcW w:w="825" w:type="pct"/>
            <w:noWrap/>
            <w:hideMark/>
          </w:tcPr>
          <w:p w14:paraId="48448D26" w14:textId="74481301"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4CE5C87" w14:textId="77777777" w:rsidTr="00110ED8">
        <w:trPr>
          <w:trHeight w:val="300"/>
        </w:trPr>
        <w:tc>
          <w:tcPr>
            <w:tcW w:w="1765" w:type="pct"/>
            <w:hideMark/>
          </w:tcPr>
          <w:p w14:paraId="3C649727" w14:textId="77777777" w:rsidR="00110ED8" w:rsidRPr="00BF2504" w:rsidRDefault="00110ED8" w:rsidP="00B65D83">
            <w:pPr>
              <w:pStyle w:val="TableBodyTextMIRB"/>
              <w:rPr>
                <w:rFonts w:eastAsia="Times New Roman"/>
                <w:lang w:eastAsia="en-CA"/>
              </w:rPr>
            </w:pPr>
            <w:r w:rsidRPr="00BF2504">
              <w:t>TOWNSHIP OF ORO-MEDONTE</w:t>
            </w:r>
          </w:p>
        </w:tc>
        <w:tc>
          <w:tcPr>
            <w:tcW w:w="776" w:type="pct"/>
            <w:hideMark/>
          </w:tcPr>
          <w:p w14:paraId="7A077B5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C12F5EC" w14:textId="77777777" w:rsidR="00110ED8" w:rsidRPr="00BF2504" w:rsidRDefault="00110ED8" w:rsidP="00B65D83">
            <w:pPr>
              <w:pStyle w:val="TableBodyTextMIRB"/>
              <w:rPr>
                <w:rFonts w:eastAsia="Times New Roman"/>
                <w:lang w:eastAsia="en-CA"/>
              </w:rPr>
            </w:pPr>
            <w:r w:rsidRPr="00BF2504">
              <w:t>ORO-MEDONTE</w:t>
            </w:r>
          </w:p>
        </w:tc>
        <w:tc>
          <w:tcPr>
            <w:tcW w:w="825" w:type="pct"/>
            <w:noWrap/>
            <w:hideMark/>
          </w:tcPr>
          <w:p w14:paraId="4E711F66" w14:textId="12FFFBDB"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FFBCAB4" w14:textId="77777777" w:rsidTr="00110ED8">
        <w:trPr>
          <w:trHeight w:val="300"/>
        </w:trPr>
        <w:tc>
          <w:tcPr>
            <w:tcW w:w="1765" w:type="pct"/>
            <w:hideMark/>
          </w:tcPr>
          <w:p w14:paraId="5BC08407" w14:textId="77777777" w:rsidR="00110ED8" w:rsidRPr="00BF2504" w:rsidRDefault="00110ED8" w:rsidP="00B65D83">
            <w:pPr>
              <w:pStyle w:val="TableBodyTextMIRB"/>
              <w:rPr>
                <w:rFonts w:eastAsia="Times New Roman"/>
                <w:lang w:eastAsia="en-CA"/>
              </w:rPr>
            </w:pPr>
            <w:r w:rsidRPr="00BF2504">
              <w:t>TOWNSHIP OF OTONABEE-SOUTH MONAGHAN</w:t>
            </w:r>
          </w:p>
        </w:tc>
        <w:tc>
          <w:tcPr>
            <w:tcW w:w="776" w:type="pct"/>
            <w:hideMark/>
          </w:tcPr>
          <w:p w14:paraId="0395EA5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94BF7BB" w14:textId="77777777" w:rsidR="00110ED8" w:rsidRPr="00BF2504" w:rsidRDefault="00110ED8" w:rsidP="00B65D83">
            <w:pPr>
              <w:pStyle w:val="TableBodyTextMIRB"/>
              <w:rPr>
                <w:rFonts w:eastAsia="Times New Roman"/>
                <w:lang w:eastAsia="en-CA"/>
              </w:rPr>
            </w:pPr>
            <w:r w:rsidRPr="00BF2504">
              <w:t>OTONABEE-SOUTH MONAGHAN</w:t>
            </w:r>
          </w:p>
        </w:tc>
        <w:tc>
          <w:tcPr>
            <w:tcW w:w="825" w:type="pct"/>
            <w:noWrap/>
            <w:hideMark/>
          </w:tcPr>
          <w:p w14:paraId="626B7887" w14:textId="69E5605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EE8FEFF" w14:textId="77777777" w:rsidTr="00110ED8">
        <w:trPr>
          <w:trHeight w:val="300"/>
        </w:trPr>
        <w:tc>
          <w:tcPr>
            <w:tcW w:w="1765" w:type="pct"/>
            <w:hideMark/>
          </w:tcPr>
          <w:p w14:paraId="099C384E" w14:textId="77777777" w:rsidR="00110ED8" w:rsidRPr="00BF2504" w:rsidRDefault="00110ED8" w:rsidP="00B65D83">
            <w:pPr>
              <w:pStyle w:val="TableBodyTextMIRB"/>
              <w:rPr>
                <w:rFonts w:eastAsia="Times New Roman"/>
                <w:lang w:eastAsia="en-CA"/>
              </w:rPr>
            </w:pPr>
            <w:r w:rsidRPr="00BF2504">
              <w:t>TOWNSHIP OF PAPINEAU-CAMERON</w:t>
            </w:r>
          </w:p>
        </w:tc>
        <w:tc>
          <w:tcPr>
            <w:tcW w:w="776" w:type="pct"/>
            <w:hideMark/>
          </w:tcPr>
          <w:p w14:paraId="4928C4C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C12DCB7" w14:textId="77777777" w:rsidR="00110ED8" w:rsidRPr="00BF2504" w:rsidRDefault="00110ED8" w:rsidP="00B65D83">
            <w:pPr>
              <w:pStyle w:val="TableBodyTextMIRB"/>
              <w:rPr>
                <w:rFonts w:eastAsia="Times New Roman"/>
                <w:lang w:eastAsia="en-CA"/>
              </w:rPr>
            </w:pPr>
            <w:r w:rsidRPr="00BF2504">
              <w:t>PAPINEAU-CAMERON</w:t>
            </w:r>
          </w:p>
        </w:tc>
        <w:tc>
          <w:tcPr>
            <w:tcW w:w="825" w:type="pct"/>
            <w:noWrap/>
            <w:hideMark/>
          </w:tcPr>
          <w:p w14:paraId="3AAA3611" w14:textId="56133A27"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5FC19FA" w14:textId="77777777" w:rsidTr="00110ED8">
        <w:trPr>
          <w:trHeight w:val="300"/>
        </w:trPr>
        <w:tc>
          <w:tcPr>
            <w:tcW w:w="1765" w:type="pct"/>
            <w:hideMark/>
          </w:tcPr>
          <w:p w14:paraId="3B8B47CA" w14:textId="77777777" w:rsidR="00110ED8" w:rsidRPr="00BF2504" w:rsidRDefault="00110ED8" w:rsidP="00B65D83">
            <w:pPr>
              <w:pStyle w:val="TableBodyTextMIRB"/>
              <w:rPr>
                <w:rFonts w:eastAsia="Times New Roman"/>
                <w:lang w:eastAsia="en-CA"/>
              </w:rPr>
            </w:pPr>
            <w:r w:rsidRPr="00BF2504">
              <w:t>TOWNSHIP OF PELEE</w:t>
            </w:r>
          </w:p>
        </w:tc>
        <w:tc>
          <w:tcPr>
            <w:tcW w:w="776" w:type="pct"/>
            <w:hideMark/>
          </w:tcPr>
          <w:p w14:paraId="694DF15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E307217" w14:textId="77777777" w:rsidR="00110ED8" w:rsidRPr="00BF2504" w:rsidRDefault="00110ED8" w:rsidP="00B65D83">
            <w:pPr>
              <w:pStyle w:val="TableBodyTextMIRB"/>
              <w:rPr>
                <w:rFonts w:eastAsia="Times New Roman"/>
                <w:lang w:eastAsia="en-CA"/>
              </w:rPr>
            </w:pPr>
            <w:r w:rsidRPr="00BF2504">
              <w:t>PELEE</w:t>
            </w:r>
          </w:p>
        </w:tc>
        <w:tc>
          <w:tcPr>
            <w:tcW w:w="825" w:type="pct"/>
            <w:noWrap/>
            <w:hideMark/>
          </w:tcPr>
          <w:p w14:paraId="5395D43D" w14:textId="44790F0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4F57111" w14:textId="77777777" w:rsidTr="00110ED8">
        <w:trPr>
          <w:trHeight w:val="300"/>
        </w:trPr>
        <w:tc>
          <w:tcPr>
            <w:tcW w:w="1765" w:type="pct"/>
            <w:hideMark/>
          </w:tcPr>
          <w:p w14:paraId="237D624A" w14:textId="77777777" w:rsidR="00110ED8" w:rsidRPr="00BF2504" w:rsidRDefault="00110ED8" w:rsidP="00B65D83">
            <w:pPr>
              <w:pStyle w:val="TableBodyTextMIRB"/>
              <w:rPr>
                <w:rFonts w:eastAsia="Times New Roman"/>
                <w:lang w:eastAsia="en-CA"/>
              </w:rPr>
            </w:pPr>
            <w:r w:rsidRPr="00BF2504">
              <w:t>TOWNSHIP OF PERRY</w:t>
            </w:r>
          </w:p>
        </w:tc>
        <w:tc>
          <w:tcPr>
            <w:tcW w:w="776" w:type="pct"/>
            <w:hideMark/>
          </w:tcPr>
          <w:p w14:paraId="1C307BE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B0D867D" w14:textId="77777777" w:rsidR="00110ED8" w:rsidRPr="00BF2504" w:rsidRDefault="00110ED8" w:rsidP="00B65D83">
            <w:pPr>
              <w:pStyle w:val="TableBodyTextMIRB"/>
              <w:rPr>
                <w:rFonts w:eastAsia="Times New Roman"/>
                <w:lang w:eastAsia="en-CA"/>
              </w:rPr>
            </w:pPr>
            <w:r w:rsidRPr="00BF2504">
              <w:t>PERRY</w:t>
            </w:r>
          </w:p>
        </w:tc>
        <w:tc>
          <w:tcPr>
            <w:tcW w:w="825" w:type="pct"/>
            <w:noWrap/>
            <w:hideMark/>
          </w:tcPr>
          <w:p w14:paraId="20ED26C7" w14:textId="600AC4E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7155ECD" w14:textId="77777777" w:rsidTr="00110ED8">
        <w:trPr>
          <w:trHeight w:val="300"/>
        </w:trPr>
        <w:tc>
          <w:tcPr>
            <w:tcW w:w="1765" w:type="pct"/>
            <w:hideMark/>
          </w:tcPr>
          <w:p w14:paraId="16FF6BAD" w14:textId="77777777" w:rsidR="00110ED8" w:rsidRPr="00BF2504" w:rsidRDefault="00110ED8" w:rsidP="00B65D83">
            <w:pPr>
              <w:pStyle w:val="TableBodyTextMIRB"/>
              <w:rPr>
                <w:rFonts w:eastAsia="Times New Roman"/>
                <w:lang w:eastAsia="en-CA"/>
              </w:rPr>
            </w:pPr>
            <w:r w:rsidRPr="00BF2504">
              <w:t>TOWNSHIP OF PERTH EAST</w:t>
            </w:r>
          </w:p>
        </w:tc>
        <w:tc>
          <w:tcPr>
            <w:tcW w:w="776" w:type="pct"/>
            <w:hideMark/>
          </w:tcPr>
          <w:p w14:paraId="5FD27EC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95745BB" w14:textId="77777777" w:rsidR="00110ED8" w:rsidRPr="00BF2504" w:rsidRDefault="00110ED8" w:rsidP="00B65D83">
            <w:pPr>
              <w:pStyle w:val="TableBodyTextMIRB"/>
              <w:rPr>
                <w:rFonts w:eastAsia="Times New Roman"/>
                <w:lang w:eastAsia="en-CA"/>
              </w:rPr>
            </w:pPr>
            <w:r w:rsidRPr="00BF2504">
              <w:t>PERTH EAST</w:t>
            </w:r>
          </w:p>
        </w:tc>
        <w:tc>
          <w:tcPr>
            <w:tcW w:w="825" w:type="pct"/>
            <w:noWrap/>
            <w:hideMark/>
          </w:tcPr>
          <w:p w14:paraId="141AE6CF" w14:textId="2B296E2B"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32B971C" w14:textId="77777777" w:rsidTr="00110ED8">
        <w:trPr>
          <w:trHeight w:val="300"/>
        </w:trPr>
        <w:tc>
          <w:tcPr>
            <w:tcW w:w="1765" w:type="pct"/>
            <w:hideMark/>
          </w:tcPr>
          <w:p w14:paraId="39E2C2E1" w14:textId="77777777" w:rsidR="00110ED8" w:rsidRPr="00BF2504" w:rsidRDefault="00110ED8" w:rsidP="00B65D83">
            <w:pPr>
              <w:pStyle w:val="TableBodyTextMIRB"/>
              <w:rPr>
                <w:rFonts w:eastAsia="Times New Roman"/>
                <w:lang w:eastAsia="en-CA"/>
              </w:rPr>
            </w:pPr>
            <w:r w:rsidRPr="00BF2504">
              <w:t>TOWNSHIP OF PERTH SOUTH</w:t>
            </w:r>
          </w:p>
        </w:tc>
        <w:tc>
          <w:tcPr>
            <w:tcW w:w="776" w:type="pct"/>
            <w:hideMark/>
          </w:tcPr>
          <w:p w14:paraId="4B5AF48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B62A644" w14:textId="77777777" w:rsidR="00110ED8" w:rsidRPr="00BF2504" w:rsidRDefault="00110ED8" w:rsidP="00B65D83">
            <w:pPr>
              <w:pStyle w:val="TableBodyTextMIRB"/>
              <w:rPr>
                <w:rFonts w:eastAsia="Times New Roman"/>
                <w:lang w:eastAsia="en-CA"/>
              </w:rPr>
            </w:pPr>
            <w:r w:rsidRPr="00BF2504">
              <w:t>PERTH SOUTH</w:t>
            </w:r>
          </w:p>
        </w:tc>
        <w:tc>
          <w:tcPr>
            <w:tcW w:w="825" w:type="pct"/>
            <w:noWrap/>
            <w:hideMark/>
          </w:tcPr>
          <w:p w14:paraId="129181C1" w14:textId="559F0FF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F27B5AE" w14:textId="77777777" w:rsidTr="00110ED8">
        <w:trPr>
          <w:trHeight w:val="300"/>
        </w:trPr>
        <w:tc>
          <w:tcPr>
            <w:tcW w:w="1765" w:type="pct"/>
            <w:hideMark/>
          </w:tcPr>
          <w:p w14:paraId="6A5110BE" w14:textId="77777777" w:rsidR="00110ED8" w:rsidRPr="00BF2504" w:rsidRDefault="00110ED8" w:rsidP="00B65D83">
            <w:pPr>
              <w:pStyle w:val="TableBodyTextMIRB"/>
              <w:rPr>
                <w:rFonts w:eastAsia="Times New Roman"/>
                <w:lang w:eastAsia="en-CA"/>
              </w:rPr>
            </w:pPr>
            <w:r w:rsidRPr="00BF2504">
              <w:t>TOWNSHIP OF PICKLE LAKE</w:t>
            </w:r>
          </w:p>
        </w:tc>
        <w:tc>
          <w:tcPr>
            <w:tcW w:w="776" w:type="pct"/>
            <w:hideMark/>
          </w:tcPr>
          <w:p w14:paraId="42FC47B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3588A54" w14:textId="77777777" w:rsidR="00110ED8" w:rsidRPr="00BF2504" w:rsidRDefault="00110ED8" w:rsidP="00B65D83">
            <w:pPr>
              <w:pStyle w:val="TableBodyTextMIRB"/>
              <w:rPr>
                <w:rFonts w:eastAsia="Times New Roman"/>
                <w:lang w:eastAsia="en-CA"/>
              </w:rPr>
            </w:pPr>
            <w:r w:rsidRPr="00BF2504">
              <w:t>PICKLE LAKE</w:t>
            </w:r>
          </w:p>
        </w:tc>
        <w:tc>
          <w:tcPr>
            <w:tcW w:w="825" w:type="pct"/>
            <w:noWrap/>
            <w:hideMark/>
          </w:tcPr>
          <w:p w14:paraId="56BF9799" w14:textId="4C9683D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22359E7" w14:textId="77777777" w:rsidTr="00110ED8">
        <w:trPr>
          <w:trHeight w:val="300"/>
        </w:trPr>
        <w:tc>
          <w:tcPr>
            <w:tcW w:w="1765" w:type="pct"/>
            <w:hideMark/>
          </w:tcPr>
          <w:p w14:paraId="017199AC" w14:textId="77777777" w:rsidR="00110ED8" w:rsidRPr="00BF2504" w:rsidRDefault="00110ED8" w:rsidP="00B65D83">
            <w:pPr>
              <w:pStyle w:val="TableBodyTextMIRB"/>
              <w:rPr>
                <w:rFonts w:eastAsia="Times New Roman"/>
                <w:lang w:eastAsia="en-CA"/>
              </w:rPr>
            </w:pPr>
            <w:r w:rsidRPr="00BF2504">
              <w:t>TOWNSHIP OF PLUMMER ADDITIONAL</w:t>
            </w:r>
          </w:p>
        </w:tc>
        <w:tc>
          <w:tcPr>
            <w:tcW w:w="776" w:type="pct"/>
            <w:hideMark/>
          </w:tcPr>
          <w:p w14:paraId="7E211D9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7784BD2" w14:textId="77777777" w:rsidR="00110ED8" w:rsidRPr="00BF2504" w:rsidRDefault="00110ED8" w:rsidP="00B65D83">
            <w:pPr>
              <w:pStyle w:val="TableBodyTextMIRB"/>
              <w:rPr>
                <w:rFonts w:eastAsia="Times New Roman"/>
                <w:lang w:eastAsia="en-CA"/>
              </w:rPr>
            </w:pPr>
            <w:r w:rsidRPr="00BF2504">
              <w:t>PLUMMER ADDITIONAL</w:t>
            </w:r>
          </w:p>
        </w:tc>
        <w:tc>
          <w:tcPr>
            <w:tcW w:w="825" w:type="pct"/>
            <w:noWrap/>
            <w:hideMark/>
          </w:tcPr>
          <w:p w14:paraId="3D019E51" w14:textId="147949B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5BF1C29" w14:textId="77777777" w:rsidTr="00110ED8">
        <w:trPr>
          <w:trHeight w:val="300"/>
        </w:trPr>
        <w:tc>
          <w:tcPr>
            <w:tcW w:w="1765" w:type="pct"/>
            <w:hideMark/>
          </w:tcPr>
          <w:p w14:paraId="213CA98B" w14:textId="77777777" w:rsidR="00110ED8" w:rsidRPr="00BF2504" w:rsidRDefault="00110ED8" w:rsidP="00B65D83">
            <w:pPr>
              <w:pStyle w:val="TableBodyTextMIRB"/>
              <w:rPr>
                <w:rFonts w:eastAsia="Times New Roman"/>
                <w:lang w:eastAsia="en-CA"/>
              </w:rPr>
            </w:pPr>
            <w:r w:rsidRPr="00BF2504">
              <w:t>TOWNSHIP OF PRINCE</w:t>
            </w:r>
          </w:p>
        </w:tc>
        <w:tc>
          <w:tcPr>
            <w:tcW w:w="776" w:type="pct"/>
            <w:hideMark/>
          </w:tcPr>
          <w:p w14:paraId="2F40FCE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B343995" w14:textId="77777777" w:rsidR="00110ED8" w:rsidRPr="00BF2504" w:rsidRDefault="00110ED8" w:rsidP="00B65D83">
            <w:pPr>
              <w:pStyle w:val="TableBodyTextMIRB"/>
              <w:rPr>
                <w:rFonts w:eastAsia="Times New Roman"/>
                <w:lang w:eastAsia="en-CA"/>
              </w:rPr>
            </w:pPr>
            <w:r w:rsidRPr="00BF2504">
              <w:t>PRINCE</w:t>
            </w:r>
          </w:p>
        </w:tc>
        <w:tc>
          <w:tcPr>
            <w:tcW w:w="825" w:type="pct"/>
            <w:noWrap/>
            <w:hideMark/>
          </w:tcPr>
          <w:p w14:paraId="4D920463" w14:textId="25CB861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8E0BA43" w14:textId="77777777" w:rsidTr="00110ED8">
        <w:trPr>
          <w:trHeight w:val="300"/>
        </w:trPr>
        <w:tc>
          <w:tcPr>
            <w:tcW w:w="1765" w:type="pct"/>
            <w:hideMark/>
          </w:tcPr>
          <w:p w14:paraId="3FA834B3" w14:textId="77777777" w:rsidR="00110ED8" w:rsidRPr="00BF2504" w:rsidRDefault="00110ED8" w:rsidP="00B65D83">
            <w:pPr>
              <w:pStyle w:val="TableBodyTextMIRB"/>
              <w:rPr>
                <w:rFonts w:eastAsia="Times New Roman"/>
                <w:lang w:eastAsia="en-CA"/>
              </w:rPr>
            </w:pPr>
            <w:r w:rsidRPr="00BF2504">
              <w:t>TOWNSHIP OF PUSLINCH</w:t>
            </w:r>
          </w:p>
        </w:tc>
        <w:tc>
          <w:tcPr>
            <w:tcW w:w="776" w:type="pct"/>
            <w:hideMark/>
          </w:tcPr>
          <w:p w14:paraId="32FA8EC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143E9F1" w14:textId="77777777" w:rsidR="00110ED8" w:rsidRPr="00BF2504" w:rsidRDefault="00110ED8" w:rsidP="00B65D83">
            <w:pPr>
              <w:pStyle w:val="TableBodyTextMIRB"/>
              <w:rPr>
                <w:rFonts w:eastAsia="Times New Roman"/>
                <w:lang w:eastAsia="en-CA"/>
              </w:rPr>
            </w:pPr>
            <w:r w:rsidRPr="00BF2504">
              <w:t>PUSLINCH</w:t>
            </w:r>
          </w:p>
        </w:tc>
        <w:tc>
          <w:tcPr>
            <w:tcW w:w="825" w:type="pct"/>
            <w:noWrap/>
            <w:hideMark/>
          </w:tcPr>
          <w:p w14:paraId="35729C3E" w14:textId="2E78D9E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CE2EDA5" w14:textId="77777777" w:rsidTr="00110ED8">
        <w:trPr>
          <w:trHeight w:val="300"/>
        </w:trPr>
        <w:tc>
          <w:tcPr>
            <w:tcW w:w="1765" w:type="pct"/>
            <w:hideMark/>
          </w:tcPr>
          <w:p w14:paraId="3056579C" w14:textId="77777777" w:rsidR="00110ED8" w:rsidRPr="00BF2504" w:rsidRDefault="00110ED8" w:rsidP="00B65D83">
            <w:pPr>
              <w:pStyle w:val="TableBodyTextMIRB"/>
              <w:rPr>
                <w:rFonts w:eastAsia="Times New Roman"/>
                <w:lang w:eastAsia="en-CA"/>
              </w:rPr>
            </w:pPr>
            <w:r w:rsidRPr="00BF2504">
              <w:t>TOWNSHIP OF RAMARA</w:t>
            </w:r>
          </w:p>
        </w:tc>
        <w:tc>
          <w:tcPr>
            <w:tcW w:w="776" w:type="pct"/>
            <w:hideMark/>
          </w:tcPr>
          <w:p w14:paraId="7B6BC92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108999" w14:textId="77777777" w:rsidR="00110ED8" w:rsidRPr="00BF2504" w:rsidRDefault="00110ED8" w:rsidP="00B65D83">
            <w:pPr>
              <w:pStyle w:val="TableBodyTextMIRB"/>
              <w:rPr>
                <w:rFonts w:eastAsia="Times New Roman"/>
                <w:lang w:eastAsia="en-CA"/>
              </w:rPr>
            </w:pPr>
            <w:r w:rsidRPr="00BF2504">
              <w:t>RAMARA</w:t>
            </w:r>
          </w:p>
        </w:tc>
        <w:tc>
          <w:tcPr>
            <w:tcW w:w="825" w:type="pct"/>
            <w:noWrap/>
            <w:hideMark/>
          </w:tcPr>
          <w:p w14:paraId="227BA7D9" w14:textId="068D49A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02E39F9" w14:textId="77777777" w:rsidTr="00110ED8">
        <w:trPr>
          <w:trHeight w:val="300"/>
        </w:trPr>
        <w:tc>
          <w:tcPr>
            <w:tcW w:w="1765" w:type="pct"/>
            <w:hideMark/>
          </w:tcPr>
          <w:p w14:paraId="28C3CD87" w14:textId="77777777" w:rsidR="00110ED8" w:rsidRPr="00BF2504" w:rsidRDefault="00110ED8" w:rsidP="00B65D83">
            <w:pPr>
              <w:pStyle w:val="TableBodyTextMIRB"/>
              <w:rPr>
                <w:rFonts w:eastAsia="Times New Roman"/>
                <w:lang w:eastAsia="en-CA"/>
              </w:rPr>
            </w:pPr>
            <w:r w:rsidRPr="00BF2504">
              <w:t>TOWNSHIP OF RED ROCK</w:t>
            </w:r>
          </w:p>
        </w:tc>
        <w:tc>
          <w:tcPr>
            <w:tcW w:w="776" w:type="pct"/>
            <w:hideMark/>
          </w:tcPr>
          <w:p w14:paraId="7AB06DC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D71A020" w14:textId="77777777" w:rsidR="00110ED8" w:rsidRPr="00BF2504" w:rsidRDefault="00110ED8" w:rsidP="00B65D83">
            <w:pPr>
              <w:pStyle w:val="TableBodyTextMIRB"/>
              <w:rPr>
                <w:rFonts w:eastAsia="Times New Roman"/>
                <w:lang w:eastAsia="en-CA"/>
              </w:rPr>
            </w:pPr>
            <w:r w:rsidRPr="00BF2504">
              <w:t>RED ROCK</w:t>
            </w:r>
          </w:p>
        </w:tc>
        <w:tc>
          <w:tcPr>
            <w:tcW w:w="825" w:type="pct"/>
            <w:noWrap/>
            <w:hideMark/>
          </w:tcPr>
          <w:p w14:paraId="6B18C443" w14:textId="1CFFC67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50480EA" w14:textId="77777777" w:rsidTr="00110ED8">
        <w:trPr>
          <w:trHeight w:val="300"/>
        </w:trPr>
        <w:tc>
          <w:tcPr>
            <w:tcW w:w="1765" w:type="pct"/>
            <w:hideMark/>
          </w:tcPr>
          <w:p w14:paraId="7872D434" w14:textId="77777777" w:rsidR="00110ED8" w:rsidRPr="00BF2504" w:rsidRDefault="00110ED8" w:rsidP="00B65D83">
            <w:pPr>
              <w:pStyle w:val="TableBodyTextMIRB"/>
              <w:rPr>
                <w:rFonts w:eastAsia="Times New Roman"/>
                <w:lang w:eastAsia="en-CA"/>
              </w:rPr>
            </w:pPr>
            <w:r w:rsidRPr="00BF2504">
              <w:t>TOWNSHIP OF RIDEAU LAKES</w:t>
            </w:r>
          </w:p>
        </w:tc>
        <w:tc>
          <w:tcPr>
            <w:tcW w:w="776" w:type="pct"/>
            <w:hideMark/>
          </w:tcPr>
          <w:p w14:paraId="6843CB6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BDFC3E2" w14:textId="77777777" w:rsidR="00110ED8" w:rsidRPr="00BF2504" w:rsidRDefault="00110ED8" w:rsidP="00B65D83">
            <w:pPr>
              <w:pStyle w:val="TableBodyTextMIRB"/>
              <w:rPr>
                <w:rFonts w:eastAsia="Times New Roman"/>
                <w:lang w:eastAsia="en-CA"/>
              </w:rPr>
            </w:pPr>
            <w:r w:rsidRPr="00BF2504">
              <w:t>RIDEAU LAKES</w:t>
            </w:r>
          </w:p>
        </w:tc>
        <w:tc>
          <w:tcPr>
            <w:tcW w:w="825" w:type="pct"/>
            <w:noWrap/>
            <w:hideMark/>
          </w:tcPr>
          <w:p w14:paraId="226A59D2" w14:textId="7005EF2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9620A28" w14:textId="77777777" w:rsidTr="00110ED8">
        <w:trPr>
          <w:trHeight w:val="300"/>
        </w:trPr>
        <w:tc>
          <w:tcPr>
            <w:tcW w:w="1765" w:type="pct"/>
            <w:hideMark/>
          </w:tcPr>
          <w:p w14:paraId="78D2709D" w14:textId="77777777" w:rsidR="00110ED8" w:rsidRPr="00BF2504" w:rsidRDefault="00110ED8" w:rsidP="00B65D83">
            <w:pPr>
              <w:pStyle w:val="TableBodyTextMIRB"/>
              <w:rPr>
                <w:rFonts w:eastAsia="Times New Roman"/>
                <w:lang w:eastAsia="en-CA"/>
              </w:rPr>
            </w:pPr>
            <w:r w:rsidRPr="00BF2504">
              <w:t>TOWNSHIP OF RUSSELL</w:t>
            </w:r>
          </w:p>
        </w:tc>
        <w:tc>
          <w:tcPr>
            <w:tcW w:w="776" w:type="pct"/>
            <w:hideMark/>
          </w:tcPr>
          <w:p w14:paraId="3C372E8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C017FE9" w14:textId="77777777" w:rsidR="00110ED8" w:rsidRPr="00BF2504" w:rsidRDefault="00110ED8" w:rsidP="00B65D83">
            <w:pPr>
              <w:pStyle w:val="TableBodyTextMIRB"/>
              <w:rPr>
                <w:rFonts w:eastAsia="Times New Roman"/>
                <w:lang w:eastAsia="en-CA"/>
              </w:rPr>
            </w:pPr>
            <w:r w:rsidRPr="00BF2504">
              <w:t>RUSSELL</w:t>
            </w:r>
          </w:p>
        </w:tc>
        <w:tc>
          <w:tcPr>
            <w:tcW w:w="825" w:type="pct"/>
            <w:noWrap/>
            <w:hideMark/>
          </w:tcPr>
          <w:p w14:paraId="5094D952" w14:textId="4F425D8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B8C862A" w14:textId="77777777" w:rsidTr="00110ED8">
        <w:trPr>
          <w:trHeight w:val="300"/>
        </w:trPr>
        <w:tc>
          <w:tcPr>
            <w:tcW w:w="1765" w:type="pct"/>
            <w:hideMark/>
          </w:tcPr>
          <w:p w14:paraId="412CABE6" w14:textId="77777777" w:rsidR="00110ED8" w:rsidRPr="00BF2504" w:rsidRDefault="00110ED8" w:rsidP="00B65D83">
            <w:pPr>
              <w:pStyle w:val="TableBodyTextMIRB"/>
              <w:rPr>
                <w:rFonts w:eastAsia="Times New Roman"/>
                <w:lang w:eastAsia="en-CA"/>
              </w:rPr>
            </w:pPr>
            <w:r w:rsidRPr="00BF2504">
              <w:t>TOWNSHIP OF RYERSON</w:t>
            </w:r>
          </w:p>
        </w:tc>
        <w:tc>
          <w:tcPr>
            <w:tcW w:w="776" w:type="pct"/>
            <w:hideMark/>
          </w:tcPr>
          <w:p w14:paraId="69CB6AB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C92E31" w14:textId="77777777" w:rsidR="00110ED8" w:rsidRPr="00BF2504" w:rsidRDefault="00110ED8" w:rsidP="00B65D83">
            <w:pPr>
              <w:pStyle w:val="TableBodyTextMIRB"/>
              <w:rPr>
                <w:rFonts w:eastAsia="Times New Roman"/>
                <w:lang w:eastAsia="en-CA"/>
              </w:rPr>
            </w:pPr>
            <w:r w:rsidRPr="00BF2504">
              <w:t>RYERSON</w:t>
            </w:r>
          </w:p>
        </w:tc>
        <w:tc>
          <w:tcPr>
            <w:tcW w:w="825" w:type="pct"/>
            <w:noWrap/>
            <w:hideMark/>
          </w:tcPr>
          <w:p w14:paraId="2FFDED7C" w14:textId="174C1D9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05A734F" w14:textId="77777777" w:rsidTr="00110ED8">
        <w:trPr>
          <w:trHeight w:val="300"/>
        </w:trPr>
        <w:tc>
          <w:tcPr>
            <w:tcW w:w="1765" w:type="pct"/>
            <w:hideMark/>
          </w:tcPr>
          <w:p w14:paraId="1903C41D" w14:textId="77777777" w:rsidR="00110ED8" w:rsidRPr="00BF2504" w:rsidRDefault="00110ED8" w:rsidP="00B65D83">
            <w:pPr>
              <w:pStyle w:val="TableBodyTextMIRB"/>
              <w:rPr>
                <w:rFonts w:eastAsia="Times New Roman"/>
                <w:lang w:eastAsia="en-CA"/>
              </w:rPr>
            </w:pPr>
            <w:r w:rsidRPr="00BF2504">
              <w:t>TOWNSHIP OF SABLES-SPANISH RIVERS</w:t>
            </w:r>
          </w:p>
        </w:tc>
        <w:tc>
          <w:tcPr>
            <w:tcW w:w="776" w:type="pct"/>
            <w:hideMark/>
          </w:tcPr>
          <w:p w14:paraId="4087519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253065F" w14:textId="77777777" w:rsidR="00110ED8" w:rsidRPr="00BF2504" w:rsidRDefault="00110ED8" w:rsidP="00B65D83">
            <w:pPr>
              <w:pStyle w:val="TableBodyTextMIRB"/>
              <w:rPr>
                <w:rFonts w:eastAsia="Times New Roman"/>
                <w:lang w:eastAsia="en-CA"/>
              </w:rPr>
            </w:pPr>
            <w:r w:rsidRPr="00BF2504">
              <w:t>SABLES-SPANISH RIVERS</w:t>
            </w:r>
          </w:p>
        </w:tc>
        <w:tc>
          <w:tcPr>
            <w:tcW w:w="825" w:type="pct"/>
            <w:noWrap/>
            <w:hideMark/>
          </w:tcPr>
          <w:p w14:paraId="66283A88" w14:textId="72799F27"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C6E80E1" w14:textId="77777777" w:rsidTr="00110ED8">
        <w:trPr>
          <w:trHeight w:val="300"/>
        </w:trPr>
        <w:tc>
          <w:tcPr>
            <w:tcW w:w="1765" w:type="pct"/>
            <w:hideMark/>
          </w:tcPr>
          <w:p w14:paraId="190679DD" w14:textId="77777777" w:rsidR="00110ED8" w:rsidRPr="00BF2504" w:rsidRDefault="00110ED8" w:rsidP="00B65D83">
            <w:pPr>
              <w:pStyle w:val="TableBodyTextMIRB"/>
              <w:rPr>
                <w:rFonts w:eastAsia="Times New Roman"/>
                <w:lang w:eastAsia="en-CA"/>
              </w:rPr>
            </w:pPr>
            <w:r w:rsidRPr="00BF2504">
              <w:t>TOWNSHIP OF SCHREIBER</w:t>
            </w:r>
          </w:p>
        </w:tc>
        <w:tc>
          <w:tcPr>
            <w:tcW w:w="776" w:type="pct"/>
            <w:hideMark/>
          </w:tcPr>
          <w:p w14:paraId="287DD6C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EA61CD5" w14:textId="77777777" w:rsidR="00110ED8" w:rsidRPr="00BF2504" w:rsidRDefault="00110ED8" w:rsidP="00B65D83">
            <w:pPr>
              <w:pStyle w:val="TableBodyTextMIRB"/>
              <w:rPr>
                <w:rFonts w:eastAsia="Times New Roman"/>
                <w:lang w:eastAsia="en-CA"/>
              </w:rPr>
            </w:pPr>
            <w:r w:rsidRPr="00BF2504">
              <w:t>SCHREIBER</w:t>
            </w:r>
          </w:p>
        </w:tc>
        <w:tc>
          <w:tcPr>
            <w:tcW w:w="825" w:type="pct"/>
            <w:noWrap/>
            <w:hideMark/>
          </w:tcPr>
          <w:p w14:paraId="45AD1795" w14:textId="0974423B"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1B2A8B3" w14:textId="77777777" w:rsidTr="00110ED8">
        <w:trPr>
          <w:trHeight w:val="300"/>
        </w:trPr>
        <w:tc>
          <w:tcPr>
            <w:tcW w:w="1765" w:type="pct"/>
            <w:hideMark/>
          </w:tcPr>
          <w:p w14:paraId="5652F1BB" w14:textId="77777777" w:rsidR="00110ED8" w:rsidRPr="00BF2504" w:rsidRDefault="00110ED8" w:rsidP="00B65D83">
            <w:pPr>
              <w:pStyle w:val="TableBodyTextMIRB"/>
              <w:rPr>
                <w:rFonts w:eastAsia="Times New Roman"/>
                <w:lang w:eastAsia="en-CA"/>
              </w:rPr>
            </w:pPr>
            <w:r w:rsidRPr="00BF2504">
              <w:t>TOWNSHIP OF SCUGOG</w:t>
            </w:r>
          </w:p>
        </w:tc>
        <w:tc>
          <w:tcPr>
            <w:tcW w:w="776" w:type="pct"/>
            <w:hideMark/>
          </w:tcPr>
          <w:p w14:paraId="4710836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F8DD28B" w14:textId="77777777" w:rsidR="00110ED8" w:rsidRPr="00BF2504" w:rsidRDefault="00110ED8" w:rsidP="00B65D83">
            <w:pPr>
              <w:pStyle w:val="TableBodyTextMIRB"/>
              <w:rPr>
                <w:rFonts w:eastAsia="Times New Roman"/>
                <w:lang w:eastAsia="en-CA"/>
              </w:rPr>
            </w:pPr>
            <w:r w:rsidRPr="00BF2504">
              <w:t>SCUGOG</w:t>
            </w:r>
          </w:p>
        </w:tc>
        <w:tc>
          <w:tcPr>
            <w:tcW w:w="825" w:type="pct"/>
            <w:noWrap/>
            <w:hideMark/>
          </w:tcPr>
          <w:p w14:paraId="5ED30D50" w14:textId="2486448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393540C" w14:textId="77777777" w:rsidTr="00110ED8">
        <w:trPr>
          <w:trHeight w:val="300"/>
        </w:trPr>
        <w:tc>
          <w:tcPr>
            <w:tcW w:w="1765" w:type="pct"/>
            <w:hideMark/>
          </w:tcPr>
          <w:p w14:paraId="1DFED7C9" w14:textId="77777777" w:rsidR="00110ED8" w:rsidRPr="00BF2504" w:rsidRDefault="00110ED8" w:rsidP="00B65D83">
            <w:pPr>
              <w:pStyle w:val="TableBodyTextMIRB"/>
              <w:rPr>
                <w:rFonts w:eastAsia="Times New Roman"/>
                <w:lang w:eastAsia="en-CA"/>
              </w:rPr>
            </w:pPr>
            <w:r w:rsidRPr="00BF2504">
              <w:lastRenderedPageBreak/>
              <w:t>TOWNSHIP OF SEGUIN</w:t>
            </w:r>
          </w:p>
        </w:tc>
        <w:tc>
          <w:tcPr>
            <w:tcW w:w="776" w:type="pct"/>
            <w:hideMark/>
          </w:tcPr>
          <w:p w14:paraId="54A8FE0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227363A" w14:textId="77777777" w:rsidR="00110ED8" w:rsidRPr="00BF2504" w:rsidRDefault="00110ED8" w:rsidP="00B65D83">
            <w:pPr>
              <w:pStyle w:val="TableBodyTextMIRB"/>
              <w:rPr>
                <w:rFonts w:eastAsia="Times New Roman"/>
                <w:lang w:eastAsia="en-CA"/>
              </w:rPr>
            </w:pPr>
            <w:r w:rsidRPr="00BF2504">
              <w:t>SEGUIN</w:t>
            </w:r>
          </w:p>
        </w:tc>
        <w:tc>
          <w:tcPr>
            <w:tcW w:w="825" w:type="pct"/>
            <w:noWrap/>
            <w:hideMark/>
          </w:tcPr>
          <w:p w14:paraId="6558326C" w14:textId="06C25E9B"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FD1306E" w14:textId="77777777" w:rsidTr="00110ED8">
        <w:trPr>
          <w:trHeight w:val="300"/>
        </w:trPr>
        <w:tc>
          <w:tcPr>
            <w:tcW w:w="1765" w:type="pct"/>
            <w:hideMark/>
          </w:tcPr>
          <w:p w14:paraId="460BF8AC" w14:textId="77777777" w:rsidR="00110ED8" w:rsidRPr="00BF2504" w:rsidRDefault="00110ED8" w:rsidP="00B65D83">
            <w:pPr>
              <w:pStyle w:val="TableBodyTextMIRB"/>
              <w:rPr>
                <w:rFonts w:eastAsia="Times New Roman"/>
                <w:lang w:eastAsia="en-CA"/>
              </w:rPr>
            </w:pPr>
            <w:r w:rsidRPr="00BF2504">
              <w:t>TOWNSHIP OF SELWYN</w:t>
            </w:r>
          </w:p>
        </w:tc>
        <w:tc>
          <w:tcPr>
            <w:tcW w:w="776" w:type="pct"/>
            <w:hideMark/>
          </w:tcPr>
          <w:p w14:paraId="544FADA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FC6EC31" w14:textId="77777777" w:rsidR="00110ED8" w:rsidRPr="00BF2504" w:rsidRDefault="00110ED8" w:rsidP="00B65D83">
            <w:pPr>
              <w:pStyle w:val="TableBodyTextMIRB"/>
              <w:rPr>
                <w:rFonts w:eastAsia="Times New Roman"/>
                <w:lang w:eastAsia="en-CA"/>
              </w:rPr>
            </w:pPr>
            <w:r w:rsidRPr="00BF2504">
              <w:t>SMITH-ENNISMORE-LAKEFIELD</w:t>
            </w:r>
          </w:p>
        </w:tc>
        <w:tc>
          <w:tcPr>
            <w:tcW w:w="825" w:type="pct"/>
            <w:noWrap/>
            <w:hideMark/>
          </w:tcPr>
          <w:p w14:paraId="5D5FD091" w14:textId="3E02E533"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6074155" w14:textId="77777777" w:rsidTr="00110ED8">
        <w:trPr>
          <w:trHeight w:val="300"/>
        </w:trPr>
        <w:tc>
          <w:tcPr>
            <w:tcW w:w="1765" w:type="pct"/>
            <w:hideMark/>
          </w:tcPr>
          <w:p w14:paraId="573BB910" w14:textId="77777777" w:rsidR="00110ED8" w:rsidRPr="00BF2504" w:rsidRDefault="00110ED8" w:rsidP="00B65D83">
            <w:pPr>
              <w:pStyle w:val="TableBodyTextMIRB"/>
              <w:rPr>
                <w:rFonts w:eastAsia="Times New Roman"/>
                <w:lang w:eastAsia="en-CA"/>
              </w:rPr>
            </w:pPr>
            <w:r w:rsidRPr="00BF2504">
              <w:t>TOWNSHIP OF SEVERN</w:t>
            </w:r>
          </w:p>
        </w:tc>
        <w:tc>
          <w:tcPr>
            <w:tcW w:w="776" w:type="pct"/>
            <w:hideMark/>
          </w:tcPr>
          <w:p w14:paraId="2937712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EFBE26B" w14:textId="77777777" w:rsidR="00110ED8" w:rsidRPr="00BF2504" w:rsidRDefault="00110ED8" w:rsidP="00B65D83">
            <w:pPr>
              <w:pStyle w:val="TableBodyTextMIRB"/>
              <w:rPr>
                <w:rFonts w:eastAsia="Times New Roman"/>
                <w:lang w:eastAsia="en-CA"/>
              </w:rPr>
            </w:pPr>
            <w:r w:rsidRPr="00BF2504">
              <w:t>SEVERN</w:t>
            </w:r>
          </w:p>
        </w:tc>
        <w:tc>
          <w:tcPr>
            <w:tcW w:w="825" w:type="pct"/>
            <w:noWrap/>
            <w:hideMark/>
          </w:tcPr>
          <w:p w14:paraId="3029FE23" w14:textId="2872738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09F42D8" w14:textId="77777777" w:rsidTr="00110ED8">
        <w:trPr>
          <w:trHeight w:val="300"/>
        </w:trPr>
        <w:tc>
          <w:tcPr>
            <w:tcW w:w="1765" w:type="pct"/>
            <w:hideMark/>
          </w:tcPr>
          <w:p w14:paraId="6F6231B1" w14:textId="77777777" w:rsidR="00110ED8" w:rsidRPr="00BF2504" w:rsidRDefault="00110ED8" w:rsidP="00B65D83">
            <w:pPr>
              <w:pStyle w:val="TableBodyTextMIRB"/>
              <w:rPr>
                <w:rFonts w:eastAsia="Times New Roman"/>
                <w:lang w:eastAsia="en-CA"/>
              </w:rPr>
            </w:pPr>
            <w:r w:rsidRPr="00BF2504">
              <w:t>TOWNSHIP OF SIOUX NARROWS-NESTOR FALLS</w:t>
            </w:r>
          </w:p>
        </w:tc>
        <w:tc>
          <w:tcPr>
            <w:tcW w:w="776" w:type="pct"/>
            <w:hideMark/>
          </w:tcPr>
          <w:p w14:paraId="25194F0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6F8D55E" w14:textId="77777777" w:rsidR="00110ED8" w:rsidRPr="00BF2504" w:rsidRDefault="00110ED8" w:rsidP="00B65D83">
            <w:pPr>
              <w:pStyle w:val="TableBodyTextMIRB"/>
              <w:rPr>
                <w:rFonts w:eastAsia="Times New Roman"/>
                <w:lang w:eastAsia="en-CA"/>
              </w:rPr>
            </w:pPr>
            <w:r w:rsidRPr="00BF2504">
              <w:t>SIOUX NARROWS-NESTOR FALLS</w:t>
            </w:r>
          </w:p>
        </w:tc>
        <w:tc>
          <w:tcPr>
            <w:tcW w:w="825" w:type="pct"/>
            <w:noWrap/>
            <w:hideMark/>
          </w:tcPr>
          <w:p w14:paraId="231E6898" w14:textId="645741B5"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D8FF1AE" w14:textId="77777777" w:rsidTr="00110ED8">
        <w:trPr>
          <w:trHeight w:val="300"/>
        </w:trPr>
        <w:tc>
          <w:tcPr>
            <w:tcW w:w="1765" w:type="pct"/>
            <w:hideMark/>
          </w:tcPr>
          <w:p w14:paraId="58D43813" w14:textId="77777777" w:rsidR="00110ED8" w:rsidRPr="00BF2504" w:rsidRDefault="00110ED8" w:rsidP="00B65D83">
            <w:pPr>
              <w:pStyle w:val="TableBodyTextMIRB"/>
              <w:rPr>
                <w:rFonts w:eastAsia="Times New Roman"/>
                <w:lang w:eastAsia="en-CA"/>
              </w:rPr>
            </w:pPr>
            <w:r w:rsidRPr="00BF2504">
              <w:t>TOWNSHIP OF SOUTH ALGONQUIN</w:t>
            </w:r>
          </w:p>
        </w:tc>
        <w:tc>
          <w:tcPr>
            <w:tcW w:w="776" w:type="pct"/>
            <w:hideMark/>
          </w:tcPr>
          <w:p w14:paraId="6078286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CB3397B" w14:textId="77777777" w:rsidR="00110ED8" w:rsidRPr="00BF2504" w:rsidRDefault="00110ED8" w:rsidP="00B65D83">
            <w:pPr>
              <w:pStyle w:val="TableBodyTextMIRB"/>
              <w:rPr>
                <w:rFonts w:eastAsia="Times New Roman"/>
                <w:lang w:eastAsia="en-CA"/>
              </w:rPr>
            </w:pPr>
            <w:r w:rsidRPr="00BF2504">
              <w:t>SOUTH ALGONQUIN</w:t>
            </w:r>
          </w:p>
        </w:tc>
        <w:tc>
          <w:tcPr>
            <w:tcW w:w="825" w:type="pct"/>
            <w:noWrap/>
            <w:hideMark/>
          </w:tcPr>
          <w:p w14:paraId="02B10EC3" w14:textId="1B126BE7"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9D292CB" w14:textId="77777777" w:rsidTr="00110ED8">
        <w:trPr>
          <w:trHeight w:val="300"/>
        </w:trPr>
        <w:tc>
          <w:tcPr>
            <w:tcW w:w="1765" w:type="pct"/>
            <w:hideMark/>
          </w:tcPr>
          <w:p w14:paraId="76378BCF" w14:textId="77777777" w:rsidR="00110ED8" w:rsidRPr="00BF2504" w:rsidRDefault="00110ED8" w:rsidP="00B65D83">
            <w:pPr>
              <w:pStyle w:val="TableBodyTextMIRB"/>
              <w:rPr>
                <w:rFonts w:eastAsia="Times New Roman"/>
                <w:lang w:eastAsia="en-CA"/>
              </w:rPr>
            </w:pPr>
            <w:r w:rsidRPr="00BF2504">
              <w:t>TOWNSHIP OF SOUTH FRONTENAC</w:t>
            </w:r>
          </w:p>
        </w:tc>
        <w:tc>
          <w:tcPr>
            <w:tcW w:w="776" w:type="pct"/>
            <w:hideMark/>
          </w:tcPr>
          <w:p w14:paraId="4BFB6EB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7D47A9E" w14:textId="77777777" w:rsidR="00110ED8" w:rsidRPr="00BF2504" w:rsidRDefault="00110ED8" w:rsidP="00B65D83">
            <w:pPr>
              <w:pStyle w:val="TableBodyTextMIRB"/>
              <w:rPr>
                <w:rFonts w:eastAsia="Times New Roman"/>
                <w:lang w:eastAsia="en-CA"/>
              </w:rPr>
            </w:pPr>
            <w:r w:rsidRPr="00BF2504">
              <w:t>SOUTH FRONTENAC</w:t>
            </w:r>
          </w:p>
        </w:tc>
        <w:tc>
          <w:tcPr>
            <w:tcW w:w="825" w:type="pct"/>
            <w:noWrap/>
            <w:hideMark/>
          </w:tcPr>
          <w:p w14:paraId="7D70C215" w14:textId="2FF5A4CF"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B9FB6D9" w14:textId="77777777" w:rsidTr="00110ED8">
        <w:trPr>
          <w:trHeight w:val="300"/>
        </w:trPr>
        <w:tc>
          <w:tcPr>
            <w:tcW w:w="1765" w:type="pct"/>
            <w:hideMark/>
          </w:tcPr>
          <w:p w14:paraId="4E5656A1" w14:textId="77777777" w:rsidR="00110ED8" w:rsidRPr="00BF2504" w:rsidRDefault="00110ED8" w:rsidP="00B65D83">
            <w:pPr>
              <w:pStyle w:val="TableBodyTextMIRB"/>
              <w:rPr>
                <w:rFonts w:eastAsia="Times New Roman"/>
                <w:lang w:eastAsia="en-CA"/>
              </w:rPr>
            </w:pPr>
            <w:r w:rsidRPr="00BF2504">
              <w:t>TOWNSHIP OF SOUTH GLENGARRY</w:t>
            </w:r>
          </w:p>
        </w:tc>
        <w:tc>
          <w:tcPr>
            <w:tcW w:w="776" w:type="pct"/>
            <w:hideMark/>
          </w:tcPr>
          <w:p w14:paraId="6146330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D1FA95E" w14:textId="77777777" w:rsidR="00110ED8" w:rsidRPr="00BF2504" w:rsidRDefault="00110ED8" w:rsidP="00B65D83">
            <w:pPr>
              <w:pStyle w:val="TableBodyTextMIRB"/>
              <w:rPr>
                <w:rFonts w:eastAsia="Times New Roman"/>
                <w:lang w:eastAsia="en-CA"/>
              </w:rPr>
            </w:pPr>
            <w:r w:rsidRPr="00BF2504">
              <w:t>SOUTH GLENGARRY</w:t>
            </w:r>
          </w:p>
        </w:tc>
        <w:tc>
          <w:tcPr>
            <w:tcW w:w="825" w:type="pct"/>
            <w:noWrap/>
            <w:hideMark/>
          </w:tcPr>
          <w:p w14:paraId="22B16C98" w14:textId="58B4333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A2B559B" w14:textId="77777777" w:rsidTr="00110ED8">
        <w:trPr>
          <w:trHeight w:val="300"/>
        </w:trPr>
        <w:tc>
          <w:tcPr>
            <w:tcW w:w="1765" w:type="pct"/>
            <w:hideMark/>
          </w:tcPr>
          <w:p w14:paraId="09365C15" w14:textId="77777777" w:rsidR="00110ED8" w:rsidRPr="00BF2504" w:rsidRDefault="00110ED8" w:rsidP="00B65D83">
            <w:pPr>
              <w:pStyle w:val="TableBodyTextMIRB"/>
              <w:rPr>
                <w:rFonts w:eastAsia="Times New Roman"/>
                <w:lang w:eastAsia="en-CA"/>
              </w:rPr>
            </w:pPr>
            <w:r w:rsidRPr="00BF2504">
              <w:t>TOWNSHIP OF SOUTH STORMONT</w:t>
            </w:r>
          </w:p>
        </w:tc>
        <w:tc>
          <w:tcPr>
            <w:tcW w:w="776" w:type="pct"/>
            <w:hideMark/>
          </w:tcPr>
          <w:p w14:paraId="05773C6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A557D7B" w14:textId="77777777" w:rsidR="00110ED8" w:rsidRPr="00BF2504" w:rsidRDefault="00110ED8" w:rsidP="00B65D83">
            <w:pPr>
              <w:pStyle w:val="TableBodyTextMIRB"/>
              <w:rPr>
                <w:rFonts w:eastAsia="Times New Roman"/>
                <w:lang w:eastAsia="en-CA"/>
              </w:rPr>
            </w:pPr>
            <w:r w:rsidRPr="00BF2504">
              <w:t>SOUTH STORMONT</w:t>
            </w:r>
          </w:p>
        </w:tc>
        <w:tc>
          <w:tcPr>
            <w:tcW w:w="825" w:type="pct"/>
            <w:noWrap/>
            <w:hideMark/>
          </w:tcPr>
          <w:p w14:paraId="4CBBC2C1" w14:textId="4011E05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1A6E1DB" w14:textId="77777777" w:rsidTr="00110ED8">
        <w:trPr>
          <w:trHeight w:val="300"/>
        </w:trPr>
        <w:tc>
          <w:tcPr>
            <w:tcW w:w="1765" w:type="pct"/>
            <w:hideMark/>
          </w:tcPr>
          <w:p w14:paraId="4B7FFFF0" w14:textId="77777777" w:rsidR="00110ED8" w:rsidRPr="00BF2504" w:rsidRDefault="00110ED8" w:rsidP="00B65D83">
            <w:pPr>
              <w:pStyle w:val="TableBodyTextMIRB"/>
              <w:rPr>
                <w:rFonts w:eastAsia="Times New Roman"/>
                <w:lang w:eastAsia="en-CA"/>
              </w:rPr>
            </w:pPr>
            <w:r w:rsidRPr="00BF2504">
              <w:t>TOWNSHIP OF SOUTHGATE</w:t>
            </w:r>
          </w:p>
        </w:tc>
        <w:tc>
          <w:tcPr>
            <w:tcW w:w="776" w:type="pct"/>
            <w:hideMark/>
          </w:tcPr>
          <w:p w14:paraId="088A71D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23EA5F7" w14:textId="77777777" w:rsidR="00110ED8" w:rsidRPr="00BF2504" w:rsidRDefault="00110ED8" w:rsidP="00B65D83">
            <w:pPr>
              <w:pStyle w:val="TableBodyTextMIRB"/>
              <w:rPr>
                <w:rFonts w:eastAsia="Times New Roman"/>
                <w:lang w:eastAsia="en-CA"/>
              </w:rPr>
            </w:pPr>
            <w:r w:rsidRPr="00BF2504">
              <w:t>SOUTHGATE</w:t>
            </w:r>
          </w:p>
        </w:tc>
        <w:tc>
          <w:tcPr>
            <w:tcW w:w="825" w:type="pct"/>
            <w:noWrap/>
            <w:hideMark/>
          </w:tcPr>
          <w:p w14:paraId="7871D28A" w14:textId="0B50112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28D7410" w14:textId="77777777" w:rsidTr="00110ED8">
        <w:trPr>
          <w:trHeight w:val="300"/>
        </w:trPr>
        <w:tc>
          <w:tcPr>
            <w:tcW w:w="1765" w:type="pct"/>
            <w:hideMark/>
          </w:tcPr>
          <w:p w14:paraId="3A3373CA" w14:textId="77777777" w:rsidR="00110ED8" w:rsidRPr="00BF2504" w:rsidRDefault="00110ED8" w:rsidP="00B65D83">
            <w:pPr>
              <w:pStyle w:val="TableBodyTextMIRB"/>
              <w:rPr>
                <w:rFonts w:eastAsia="Times New Roman"/>
                <w:lang w:eastAsia="en-CA"/>
              </w:rPr>
            </w:pPr>
            <w:r w:rsidRPr="00BF2504">
              <w:t>TOWNSHIP OF SOUTH-WEST OXFORD</w:t>
            </w:r>
          </w:p>
        </w:tc>
        <w:tc>
          <w:tcPr>
            <w:tcW w:w="776" w:type="pct"/>
            <w:hideMark/>
          </w:tcPr>
          <w:p w14:paraId="62EDCF1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82DB257" w14:textId="77777777" w:rsidR="00110ED8" w:rsidRPr="00BF2504" w:rsidRDefault="00110ED8" w:rsidP="00B65D83">
            <w:pPr>
              <w:pStyle w:val="TableBodyTextMIRB"/>
              <w:rPr>
                <w:rFonts w:eastAsia="Times New Roman"/>
                <w:lang w:eastAsia="en-CA"/>
              </w:rPr>
            </w:pPr>
            <w:r w:rsidRPr="00BF2504">
              <w:t>SOUTH-WEST OXFORD</w:t>
            </w:r>
          </w:p>
        </w:tc>
        <w:tc>
          <w:tcPr>
            <w:tcW w:w="825" w:type="pct"/>
            <w:noWrap/>
            <w:hideMark/>
          </w:tcPr>
          <w:p w14:paraId="6C1F9469" w14:textId="4149B90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F391E1C" w14:textId="77777777" w:rsidTr="00110ED8">
        <w:trPr>
          <w:trHeight w:val="300"/>
        </w:trPr>
        <w:tc>
          <w:tcPr>
            <w:tcW w:w="1765" w:type="pct"/>
            <w:hideMark/>
          </w:tcPr>
          <w:p w14:paraId="57AA3D4A" w14:textId="77777777" w:rsidR="00110ED8" w:rsidRPr="00BF2504" w:rsidRDefault="00110ED8" w:rsidP="00B65D83">
            <w:pPr>
              <w:pStyle w:val="TableBodyTextMIRB"/>
              <w:rPr>
                <w:rFonts w:eastAsia="Times New Roman"/>
                <w:lang w:eastAsia="en-CA"/>
              </w:rPr>
            </w:pPr>
            <w:r w:rsidRPr="00BF2504">
              <w:t>TOWNSHIP OF SOUTHWOLD</w:t>
            </w:r>
          </w:p>
        </w:tc>
        <w:tc>
          <w:tcPr>
            <w:tcW w:w="776" w:type="pct"/>
            <w:hideMark/>
          </w:tcPr>
          <w:p w14:paraId="38FE118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5F44DFB" w14:textId="77777777" w:rsidR="00110ED8" w:rsidRPr="00BF2504" w:rsidRDefault="00110ED8" w:rsidP="00B65D83">
            <w:pPr>
              <w:pStyle w:val="TableBodyTextMIRB"/>
              <w:rPr>
                <w:rFonts w:eastAsia="Times New Roman"/>
                <w:lang w:eastAsia="en-CA"/>
              </w:rPr>
            </w:pPr>
            <w:r w:rsidRPr="00BF2504">
              <w:t>SOUTHWOLD</w:t>
            </w:r>
          </w:p>
        </w:tc>
        <w:tc>
          <w:tcPr>
            <w:tcW w:w="825" w:type="pct"/>
            <w:noWrap/>
            <w:hideMark/>
          </w:tcPr>
          <w:p w14:paraId="08603E0D" w14:textId="3FDBA785"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92F3C1C" w14:textId="77777777" w:rsidTr="00110ED8">
        <w:trPr>
          <w:trHeight w:val="300"/>
        </w:trPr>
        <w:tc>
          <w:tcPr>
            <w:tcW w:w="1765" w:type="pct"/>
            <w:hideMark/>
          </w:tcPr>
          <w:p w14:paraId="7D450A82" w14:textId="77777777" w:rsidR="00110ED8" w:rsidRPr="00BF2504" w:rsidRDefault="00110ED8" w:rsidP="00B65D83">
            <w:pPr>
              <w:pStyle w:val="TableBodyTextMIRB"/>
              <w:rPr>
                <w:rFonts w:eastAsia="Times New Roman"/>
                <w:lang w:eastAsia="en-CA"/>
              </w:rPr>
            </w:pPr>
            <w:r w:rsidRPr="00BF2504">
              <w:t>TOWNSHIP OF SPRINGWATER</w:t>
            </w:r>
          </w:p>
        </w:tc>
        <w:tc>
          <w:tcPr>
            <w:tcW w:w="776" w:type="pct"/>
            <w:hideMark/>
          </w:tcPr>
          <w:p w14:paraId="5CB1249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2D6CA4C" w14:textId="77777777" w:rsidR="00110ED8" w:rsidRPr="00BF2504" w:rsidRDefault="00110ED8" w:rsidP="00B65D83">
            <w:pPr>
              <w:pStyle w:val="TableBodyTextMIRB"/>
              <w:rPr>
                <w:rFonts w:eastAsia="Times New Roman"/>
                <w:lang w:eastAsia="en-CA"/>
              </w:rPr>
            </w:pPr>
            <w:r w:rsidRPr="00BF2504">
              <w:t>SPRINGWATER</w:t>
            </w:r>
          </w:p>
        </w:tc>
        <w:tc>
          <w:tcPr>
            <w:tcW w:w="825" w:type="pct"/>
            <w:noWrap/>
            <w:hideMark/>
          </w:tcPr>
          <w:p w14:paraId="551B739D" w14:textId="3A4A18C1"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566F01F" w14:textId="77777777" w:rsidTr="00110ED8">
        <w:trPr>
          <w:trHeight w:val="300"/>
        </w:trPr>
        <w:tc>
          <w:tcPr>
            <w:tcW w:w="1765" w:type="pct"/>
            <w:hideMark/>
          </w:tcPr>
          <w:p w14:paraId="4421AB21" w14:textId="77777777" w:rsidR="00110ED8" w:rsidRPr="00BF2504" w:rsidRDefault="00110ED8" w:rsidP="00B65D83">
            <w:pPr>
              <w:pStyle w:val="TableBodyTextMIRB"/>
              <w:rPr>
                <w:rFonts w:eastAsia="Times New Roman"/>
                <w:lang w:eastAsia="en-CA"/>
              </w:rPr>
            </w:pPr>
            <w:r w:rsidRPr="00BF2504">
              <w:t>TOWNSHIP OF ST. CLAIR</w:t>
            </w:r>
          </w:p>
        </w:tc>
        <w:tc>
          <w:tcPr>
            <w:tcW w:w="776" w:type="pct"/>
            <w:hideMark/>
          </w:tcPr>
          <w:p w14:paraId="5AAEEA3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35C99BA" w14:textId="77777777" w:rsidR="00110ED8" w:rsidRPr="00BF2504" w:rsidRDefault="00110ED8" w:rsidP="00B65D83">
            <w:pPr>
              <w:pStyle w:val="TableBodyTextMIRB"/>
              <w:rPr>
                <w:rFonts w:eastAsia="Times New Roman"/>
                <w:lang w:eastAsia="en-CA"/>
              </w:rPr>
            </w:pPr>
            <w:r w:rsidRPr="00BF2504">
              <w:t>ST. CLAIR</w:t>
            </w:r>
          </w:p>
        </w:tc>
        <w:tc>
          <w:tcPr>
            <w:tcW w:w="825" w:type="pct"/>
            <w:noWrap/>
            <w:hideMark/>
          </w:tcPr>
          <w:p w14:paraId="12822234" w14:textId="0E18F8F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58BD905" w14:textId="77777777" w:rsidTr="00110ED8">
        <w:trPr>
          <w:trHeight w:val="300"/>
        </w:trPr>
        <w:tc>
          <w:tcPr>
            <w:tcW w:w="1765" w:type="pct"/>
            <w:hideMark/>
          </w:tcPr>
          <w:p w14:paraId="791696D2" w14:textId="77777777" w:rsidR="00110ED8" w:rsidRPr="00BF2504" w:rsidRDefault="00110ED8" w:rsidP="00B65D83">
            <w:pPr>
              <w:pStyle w:val="TableBodyTextMIRB"/>
              <w:rPr>
                <w:rFonts w:eastAsia="Times New Roman"/>
                <w:lang w:eastAsia="en-CA"/>
              </w:rPr>
            </w:pPr>
            <w:r w:rsidRPr="00BF2504">
              <w:t>TOWNSHIP OF ST. JOSEPH</w:t>
            </w:r>
          </w:p>
        </w:tc>
        <w:tc>
          <w:tcPr>
            <w:tcW w:w="776" w:type="pct"/>
            <w:hideMark/>
          </w:tcPr>
          <w:p w14:paraId="72A4F40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3235DD" w14:textId="77777777" w:rsidR="00110ED8" w:rsidRPr="00BF2504" w:rsidRDefault="00110ED8" w:rsidP="00B65D83">
            <w:pPr>
              <w:pStyle w:val="TableBodyTextMIRB"/>
              <w:rPr>
                <w:rFonts w:eastAsia="Times New Roman"/>
                <w:lang w:eastAsia="en-CA"/>
              </w:rPr>
            </w:pPr>
            <w:r w:rsidRPr="00BF2504">
              <w:t>ST. JOSEPH</w:t>
            </w:r>
          </w:p>
        </w:tc>
        <w:tc>
          <w:tcPr>
            <w:tcW w:w="825" w:type="pct"/>
            <w:noWrap/>
            <w:hideMark/>
          </w:tcPr>
          <w:p w14:paraId="4A49353A" w14:textId="533ACE28"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C18E48B" w14:textId="77777777" w:rsidTr="00110ED8">
        <w:trPr>
          <w:trHeight w:val="300"/>
        </w:trPr>
        <w:tc>
          <w:tcPr>
            <w:tcW w:w="1765" w:type="pct"/>
            <w:hideMark/>
          </w:tcPr>
          <w:p w14:paraId="111184B0" w14:textId="77777777" w:rsidR="00110ED8" w:rsidRPr="00BF2504" w:rsidRDefault="00110ED8" w:rsidP="00B65D83">
            <w:pPr>
              <w:pStyle w:val="TableBodyTextMIRB"/>
              <w:rPr>
                <w:rFonts w:eastAsia="Times New Roman"/>
                <w:lang w:eastAsia="en-CA"/>
              </w:rPr>
            </w:pPr>
            <w:r w:rsidRPr="00BF2504">
              <w:t>TOWNSHIP OF STIRLING-RAWDON</w:t>
            </w:r>
          </w:p>
        </w:tc>
        <w:tc>
          <w:tcPr>
            <w:tcW w:w="776" w:type="pct"/>
            <w:hideMark/>
          </w:tcPr>
          <w:p w14:paraId="681C0EC1"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76EF282" w14:textId="77777777" w:rsidR="00110ED8" w:rsidRPr="00BF2504" w:rsidRDefault="00110ED8" w:rsidP="00B65D83">
            <w:pPr>
              <w:pStyle w:val="TableBodyTextMIRB"/>
              <w:rPr>
                <w:rFonts w:eastAsia="Times New Roman"/>
                <w:lang w:eastAsia="en-CA"/>
              </w:rPr>
            </w:pPr>
            <w:r w:rsidRPr="00BF2504">
              <w:t>STIRLING-RAWDON</w:t>
            </w:r>
          </w:p>
        </w:tc>
        <w:tc>
          <w:tcPr>
            <w:tcW w:w="825" w:type="pct"/>
            <w:noWrap/>
            <w:hideMark/>
          </w:tcPr>
          <w:p w14:paraId="165A2A63" w14:textId="35BA9C5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EC94E92" w14:textId="77777777" w:rsidTr="00110ED8">
        <w:trPr>
          <w:trHeight w:val="300"/>
        </w:trPr>
        <w:tc>
          <w:tcPr>
            <w:tcW w:w="1765" w:type="pct"/>
            <w:hideMark/>
          </w:tcPr>
          <w:p w14:paraId="02047467" w14:textId="77777777" w:rsidR="00110ED8" w:rsidRPr="00BF2504" w:rsidRDefault="00110ED8" w:rsidP="00B65D83">
            <w:pPr>
              <w:pStyle w:val="TableBodyTextMIRB"/>
              <w:rPr>
                <w:rFonts w:eastAsia="Times New Roman"/>
                <w:lang w:eastAsia="en-CA"/>
              </w:rPr>
            </w:pPr>
            <w:r w:rsidRPr="00BF2504">
              <w:t>TOWNSHIP OF STONE MILLS</w:t>
            </w:r>
          </w:p>
        </w:tc>
        <w:tc>
          <w:tcPr>
            <w:tcW w:w="776" w:type="pct"/>
            <w:hideMark/>
          </w:tcPr>
          <w:p w14:paraId="7FF246F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C9970BD" w14:textId="77777777" w:rsidR="00110ED8" w:rsidRPr="00BF2504" w:rsidRDefault="00110ED8" w:rsidP="00B65D83">
            <w:pPr>
              <w:pStyle w:val="TableBodyTextMIRB"/>
              <w:rPr>
                <w:rFonts w:eastAsia="Times New Roman"/>
                <w:lang w:eastAsia="en-CA"/>
              </w:rPr>
            </w:pPr>
            <w:r w:rsidRPr="00BF2504">
              <w:t>STONE MILLS</w:t>
            </w:r>
          </w:p>
        </w:tc>
        <w:tc>
          <w:tcPr>
            <w:tcW w:w="825" w:type="pct"/>
            <w:noWrap/>
            <w:hideMark/>
          </w:tcPr>
          <w:p w14:paraId="7586C891" w14:textId="349759E9"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416E7A8" w14:textId="77777777" w:rsidTr="00110ED8">
        <w:trPr>
          <w:trHeight w:val="300"/>
        </w:trPr>
        <w:tc>
          <w:tcPr>
            <w:tcW w:w="1765" w:type="pct"/>
            <w:hideMark/>
          </w:tcPr>
          <w:p w14:paraId="1BD82676" w14:textId="77777777" w:rsidR="00110ED8" w:rsidRPr="00BF2504" w:rsidRDefault="00110ED8" w:rsidP="00B65D83">
            <w:pPr>
              <w:pStyle w:val="TableBodyTextMIRB"/>
              <w:rPr>
                <w:rFonts w:eastAsia="Times New Roman"/>
                <w:lang w:eastAsia="en-CA"/>
              </w:rPr>
            </w:pPr>
            <w:r w:rsidRPr="00BF2504">
              <w:t>TOWNSHIP OF STRONG</w:t>
            </w:r>
          </w:p>
        </w:tc>
        <w:tc>
          <w:tcPr>
            <w:tcW w:w="776" w:type="pct"/>
            <w:hideMark/>
          </w:tcPr>
          <w:p w14:paraId="4E48342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3060B0C" w14:textId="77777777" w:rsidR="00110ED8" w:rsidRPr="00BF2504" w:rsidRDefault="00110ED8" w:rsidP="00B65D83">
            <w:pPr>
              <w:pStyle w:val="TableBodyTextMIRB"/>
              <w:rPr>
                <w:rFonts w:eastAsia="Times New Roman"/>
                <w:lang w:eastAsia="en-CA"/>
              </w:rPr>
            </w:pPr>
            <w:r w:rsidRPr="00BF2504">
              <w:t>STRONG</w:t>
            </w:r>
          </w:p>
        </w:tc>
        <w:tc>
          <w:tcPr>
            <w:tcW w:w="825" w:type="pct"/>
            <w:noWrap/>
            <w:hideMark/>
          </w:tcPr>
          <w:p w14:paraId="59E29264" w14:textId="7D6CA62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3553375" w14:textId="77777777" w:rsidTr="00110ED8">
        <w:trPr>
          <w:trHeight w:val="300"/>
        </w:trPr>
        <w:tc>
          <w:tcPr>
            <w:tcW w:w="1765" w:type="pct"/>
            <w:hideMark/>
          </w:tcPr>
          <w:p w14:paraId="5DC2165C" w14:textId="77777777" w:rsidR="00110ED8" w:rsidRPr="00BF2504" w:rsidRDefault="00110ED8" w:rsidP="00B65D83">
            <w:pPr>
              <w:pStyle w:val="TableBodyTextMIRB"/>
              <w:rPr>
                <w:rFonts w:eastAsia="Times New Roman"/>
                <w:lang w:eastAsia="en-CA"/>
              </w:rPr>
            </w:pPr>
            <w:r w:rsidRPr="00BF2504">
              <w:t>TOWNSHIP OF TARBUTT AND TARBUTT ADDITIONAL</w:t>
            </w:r>
          </w:p>
        </w:tc>
        <w:tc>
          <w:tcPr>
            <w:tcW w:w="776" w:type="pct"/>
            <w:hideMark/>
          </w:tcPr>
          <w:p w14:paraId="79E0AAB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0188B8" w14:textId="77777777" w:rsidR="00110ED8" w:rsidRPr="00BF2504" w:rsidRDefault="00110ED8" w:rsidP="00B65D83">
            <w:pPr>
              <w:pStyle w:val="TableBodyTextMIRB"/>
              <w:rPr>
                <w:rFonts w:eastAsia="Times New Roman"/>
                <w:lang w:eastAsia="en-CA"/>
              </w:rPr>
            </w:pPr>
            <w:r w:rsidRPr="00BF2504">
              <w:t>TARBUTT AND TARBUTT ADDITIONAL</w:t>
            </w:r>
          </w:p>
        </w:tc>
        <w:tc>
          <w:tcPr>
            <w:tcW w:w="825" w:type="pct"/>
            <w:noWrap/>
            <w:hideMark/>
          </w:tcPr>
          <w:p w14:paraId="44E6BFB4" w14:textId="2C68D897"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764D216" w14:textId="77777777" w:rsidTr="00110ED8">
        <w:trPr>
          <w:trHeight w:val="300"/>
        </w:trPr>
        <w:tc>
          <w:tcPr>
            <w:tcW w:w="1765" w:type="pct"/>
            <w:hideMark/>
          </w:tcPr>
          <w:p w14:paraId="56A3EBE4" w14:textId="77777777" w:rsidR="00110ED8" w:rsidRPr="00BF2504" w:rsidRDefault="00110ED8" w:rsidP="00B65D83">
            <w:pPr>
              <w:pStyle w:val="TableBodyTextMIRB"/>
              <w:rPr>
                <w:rFonts w:eastAsia="Times New Roman"/>
                <w:lang w:eastAsia="en-CA"/>
              </w:rPr>
            </w:pPr>
            <w:r w:rsidRPr="00BF2504">
              <w:t>TOWNSHIP OF TAY</w:t>
            </w:r>
          </w:p>
        </w:tc>
        <w:tc>
          <w:tcPr>
            <w:tcW w:w="776" w:type="pct"/>
            <w:hideMark/>
          </w:tcPr>
          <w:p w14:paraId="699D623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5CECB40" w14:textId="77777777" w:rsidR="00110ED8" w:rsidRPr="00BF2504" w:rsidRDefault="00110ED8" w:rsidP="00B65D83">
            <w:pPr>
              <w:pStyle w:val="TableBodyTextMIRB"/>
              <w:rPr>
                <w:rFonts w:eastAsia="Times New Roman"/>
                <w:lang w:eastAsia="en-CA"/>
              </w:rPr>
            </w:pPr>
            <w:r w:rsidRPr="00BF2504">
              <w:t>TAY</w:t>
            </w:r>
          </w:p>
        </w:tc>
        <w:tc>
          <w:tcPr>
            <w:tcW w:w="825" w:type="pct"/>
            <w:noWrap/>
            <w:hideMark/>
          </w:tcPr>
          <w:p w14:paraId="79583136" w14:textId="28804D6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CBFCE78" w14:textId="77777777" w:rsidTr="00110ED8">
        <w:trPr>
          <w:trHeight w:val="300"/>
        </w:trPr>
        <w:tc>
          <w:tcPr>
            <w:tcW w:w="1765" w:type="pct"/>
            <w:hideMark/>
          </w:tcPr>
          <w:p w14:paraId="01DC7E5F" w14:textId="77777777" w:rsidR="00110ED8" w:rsidRPr="00BF2504" w:rsidRDefault="00110ED8" w:rsidP="00B65D83">
            <w:pPr>
              <w:pStyle w:val="TableBodyTextMIRB"/>
              <w:rPr>
                <w:rFonts w:eastAsia="Times New Roman"/>
                <w:lang w:eastAsia="en-CA"/>
              </w:rPr>
            </w:pPr>
            <w:r w:rsidRPr="00BF2504">
              <w:t>TOWNSHIP OF TAY VALLEY</w:t>
            </w:r>
          </w:p>
        </w:tc>
        <w:tc>
          <w:tcPr>
            <w:tcW w:w="776" w:type="pct"/>
            <w:hideMark/>
          </w:tcPr>
          <w:p w14:paraId="02E8B6F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4BFDAE7" w14:textId="77777777" w:rsidR="00110ED8" w:rsidRPr="00BF2504" w:rsidRDefault="00110ED8" w:rsidP="00B65D83">
            <w:pPr>
              <w:pStyle w:val="TableBodyTextMIRB"/>
              <w:rPr>
                <w:rFonts w:eastAsia="Times New Roman"/>
                <w:lang w:eastAsia="en-CA"/>
              </w:rPr>
            </w:pPr>
            <w:r w:rsidRPr="00BF2504">
              <w:t>TAY VALLEY</w:t>
            </w:r>
          </w:p>
        </w:tc>
        <w:tc>
          <w:tcPr>
            <w:tcW w:w="825" w:type="pct"/>
            <w:noWrap/>
            <w:hideMark/>
          </w:tcPr>
          <w:p w14:paraId="3F3DB118" w14:textId="7E4FD12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53D52ED" w14:textId="77777777" w:rsidTr="00110ED8">
        <w:trPr>
          <w:trHeight w:val="300"/>
        </w:trPr>
        <w:tc>
          <w:tcPr>
            <w:tcW w:w="1765" w:type="pct"/>
            <w:hideMark/>
          </w:tcPr>
          <w:p w14:paraId="2560A8E3" w14:textId="77777777" w:rsidR="00110ED8" w:rsidRPr="00BF2504" w:rsidRDefault="00110ED8" w:rsidP="00B65D83">
            <w:pPr>
              <w:pStyle w:val="TableBodyTextMIRB"/>
              <w:rPr>
                <w:rFonts w:eastAsia="Times New Roman"/>
                <w:lang w:eastAsia="en-CA"/>
              </w:rPr>
            </w:pPr>
            <w:r w:rsidRPr="00BF2504">
              <w:t>TOWNSHIP OF TEHKUMMAH</w:t>
            </w:r>
          </w:p>
        </w:tc>
        <w:tc>
          <w:tcPr>
            <w:tcW w:w="776" w:type="pct"/>
            <w:hideMark/>
          </w:tcPr>
          <w:p w14:paraId="083BD76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AC309BE" w14:textId="77777777" w:rsidR="00110ED8" w:rsidRPr="00BF2504" w:rsidRDefault="00110ED8" w:rsidP="00B65D83">
            <w:pPr>
              <w:pStyle w:val="TableBodyTextMIRB"/>
              <w:rPr>
                <w:rFonts w:eastAsia="Times New Roman"/>
                <w:lang w:eastAsia="en-CA"/>
              </w:rPr>
            </w:pPr>
            <w:r w:rsidRPr="00BF2504">
              <w:t>TEHKUMMAH</w:t>
            </w:r>
          </w:p>
        </w:tc>
        <w:tc>
          <w:tcPr>
            <w:tcW w:w="825" w:type="pct"/>
            <w:noWrap/>
            <w:hideMark/>
          </w:tcPr>
          <w:p w14:paraId="2759A5E0" w14:textId="58742A71"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9BC4F86" w14:textId="77777777" w:rsidTr="00110ED8">
        <w:trPr>
          <w:trHeight w:val="300"/>
        </w:trPr>
        <w:tc>
          <w:tcPr>
            <w:tcW w:w="1765" w:type="pct"/>
            <w:hideMark/>
          </w:tcPr>
          <w:p w14:paraId="0CA30BB1" w14:textId="77777777" w:rsidR="00110ED8" w:rsidRPr="00BF2504" w:rsidRDefault="00110ED8" w:rsidP="00B65D83">
            <w:pPr>
              <w:pStyle w:val="TableBodyTextMIRB"/>
              <w:rPr>
                <w:rFonts w:eastAsia="Times New Roman"/>
                <w:lang w:eastAsia="en-CA"/>
              </w:rPr>
            </w:pPr>
            <w:r w:rsidRPr="00BF2504">
              <w:t>TOWNSHIP OF TERRACE BAY</w:t>
            </w:r>
          </w:p>
        </w:tc>
        <w:tc>
          <w:tcPr>
            <w:tcW w:w="776" w:type="pct"/>
            <w:hideMark/>
          </w:tcPr>
          <w:p w14:paraId="6604449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CC92788" w14:textId="77777777" w:rsidR="00110ED8" w:rsidRPr="00BF2504" w:rsidRDefault="00110ED8" w:rsidP="00B65D83">
            <w:pPr>
              <w:pStyle w:val="TableBodyTextMIRB"/>
              <w:rPr>
                <w:rFonts w:eastAsia="Times New Roman"/>
                <w:lang w:eastAsia="en-CA"/>
              </w:rPr>
            </w:pPr>
            <w:r w:rsidRPr="00BF2504">
              <w:t>TERRACE BAY</w:t>
            </w:r>
          </w:p>
        </w:tc>
        <w:tc>
          <w:tcPr>
            <w:tcW w:w="825" w:type="pct"/>
            <w:noWrap/>
            <w:hideMark/>
          </w:tcPr>
          <w:p w14:paraId="5BFE66D8" w14:textId="6E82AC01"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61F35A3" w14:textId="77777777" w:rsidTr="00110ED8">
        <w:trPr>
          <w:trHeight w:val="300"/>
        </w:trPr>
        <w:tc>
          <w:tcPr>
            <w:tcW w:w="1765" w:type="pct"/>
            <w:hideMark/>
          </w:tcPr>
          <w:p w14:paraId="5843A676" w14:textId="77777777" w:rsidR="00110ED8" w:rsidRPr="00BF2504" w:rsidRDefault="00110ED8" w:rsidP="00B65D83">
            <w:pPr>
              <w:pStyle w:val="TableBodyTextMIRB"/>
              <w:rPr>
                <w:rFonts w:eastAsia="Times New Roman"/>
                <w:lang w:eastAsia="en-CA"/>
              </w:rPr>
            </w:pPr>
            <w:r w:rsidRPr="00BF2504">
              <w:t>TOWNSHIP OF THE ARCHIPELAGO</w:t>
            </w:r>
          </w:p>
        </w:tc>
        <w:tc>
          <w:tcPr>
            <w:tcW w:w="776" w:type="pct"/>
            <w:hideMark/>
          </w:tcPr>
          <w:p w14:paraId="3655F47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A8FDC16" w14:textId="77777777" w:rsidR="00110ED8" w:rsidRPr="00BF2504" w:rsidRDefault="00110ED8" w:rsidP="00B65D83">
            <w:pPr>
              <w:pStyle w:val="TableBodyTextMIRB"/>
              <w:rPr>
                <w:rFonts w:eastAsia="Times New Roman"/>
                <w:lang w:eastAsia="en-CA"/>
              </w:rPr>
            </w:pPr>
            <w:r w:rsidRPr="00BF2504">
              <w:t>THE ARCHIPELAGO</w:t>
            </w:r>
          </w:p>
        </w:tc>
        <w:tc>
          <w:tcPr>
            <w:tcW w:w="825" w:type="pct"/>
            <w:noWrap/>
            <w:hideMark/>
          </w:tcPr>
          <w:p w14:paraId="1BFAF895" w14:textId="72003EFE"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D734BE2" w14:textId="77777777" w:rsidTr="00110ED8">
        <w:trPr>
          <w:trHeight w:val="300"/>
        </w:trPr>
        <w:tc>
          <w:tcPr>
            <w:tcW w:w="1765" w:type="pct"/>
            <w:hideMark/>
          </w:tcPr>
          <w:p w14:paraId="765968F5" w14:textId="77777777" w:rsidR="00110ED8" w:rsidRPr="00BF2504" w:rsidRDefault="00110ED8" w:rsidP="00B65D83">
            <w:pPr>
              <w:pStyle w:val="TableBodyTextMIRB"/>
              <w:rPr>
                <w:rFonts w:eastAsia="Times New Roman"/>
                <w:lang w:eastAsia="en-CA"/>
              </w:rPr>
            </w:pPr>
            <w:r w:rsidRPr="00BF2504">
              <w:t>TOWNSHIP OF THE NORTH SHORE</w:t>
            </w:r>
          </w:p>
        </w:tc>
        <w:tc>
          <w:tcPr>
            <w:tcW w:w="776" w:type="pct"/>
            <w:hideMark/>
          </w:tcPr>
          <w:p w14:paraId="5F1C686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FDF0D50" w14:textId="77777777" w:rsidR="00110ED8" w:rsidRPr="00BF2504" w:rsidRDefault="00110ED8" w:rsidP="00B65D83">
            <w:pPr>
              <w:pStyle w:val="TableBodyTextMIRB"/>
              <w:rPr>
                <w:rFonts w:eastAsia="Times New Roman"/>
                <w:lang w:eastAsia="en-CA"/>
              </w:rPr>
            </w:pPr>
            <w:r w:rsidRPr="00BF2504">
              <w:t>THE NORTH SHORE</w:t>
            </w:r>
          </w:p>
        </w:tc>
        <w:tc>
          <w:tcPr>
            <w:tcW w:w="825" w:type="pct"/>
            <w:noWrap/>
            <w:hideMark/>
          </w:tcPr>
          <w:p w14:paraId="0B0EAF9A" w14:textId="009893CD"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B774724" w14:textId="77777777" w:rsidTr="00110ED8">
        <w:trPr>
          <w:trHeight w:val="300"/>
        </w:trPr>
        <w:tc>
          <w:tcPr>
            <w:tcW w:w="1765" w:type="pct"/>
            <w:hideMark/>
          </w:tcPr>
          <w:p w14:paraId="5B330BFE" w14:textId="77777777" w:rsidR="00110ED8" w:rsidRPr="00BF2504" w:rsidRDefault="00110ED8" w:rsidP="00B65D83">
            <w:pPr>
              <w:pStyle w:val="TableBodyTextMIRB"/>
              <w:rPr>
                <w:rFonts w:eastAsia="Times New Roman"/>
                <w:lang w:eastAsia="en-CA"/>
              </w:rPr>
            </w:pPr>
            <w:r w:rsidRPr="00BF2504">
              <w:t>TOWNSHIP OF TINY</w:t>
            </w:r>
          </w:p>
        </w:tc>
        <w:tc>
          <w:tcPr>
            <w:tcW w:w="776" w:type="pct"/>
            <w:hideMark/>
          </w:tcPr>
          <w:p w14:paraId="506008E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F419860" w14:textId="77777777" w:rsidR="00110ED8" w:rsidRPr="00BF2504" w:rsidRDefault="00110ED8" w:rsidP="00B65D83">
            <w:pPr>
              <w:pStyle w:val="TableBodyTextMIRB"/>
              <w:rPr>
                <w:rFonts w:eastAsia="Times New Roman"/>
                <w:lang w:eastAsia="en-CA"/>
              </w:rPr>
            </w:pPr>
            <w:r w:rsidRPr="00BF2504">
              <w:t>TINY</w:t>
            </w:r>
          </w:p>
        </w:tc>
        <w:tc>
          <w:tcPr>
            <w:tcW w:w="825" w:type="pct"/>
            <w:noWrap/>
            <w:hideMark/>
          </w:tcPr>
          <w:p w14:paraId="627F5F48" w14:textId="35A7206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F0151D0" w14:textId="77777777" w:rsidTr="00110ED8">
        <w:trPr>
          <w:trHeight w:val="300"/>
        </w:trPr>
        <w:tc>
          <w:tcPr>
            <w:tcW w:w="1765" w:type="pct"/>
            <w:hideMark/>
          </w:tcPr>
          <w:p w14:paraId="39F0FED4" w14:textId="77777777" w:rsidR="00110ED8" w:rsidRPr="00BF2504" w:rsidRDefault="00110ED8" w:rsidP="00B65D83">
            <w:pPr>
              <w:pStyle w:val="TableBodyTextMIRB"/>
              <w:rPr>
                <w:rFonts w:eastAsia="Times New Roman"/>
                <w:lang w:eastAsia="en-CA"/>
              </w:rPr>
            </w:pPr>
            <w:r w:rsidRPr="00BF2504">
              <w:t>TOWNSHIP OF TUDOR AND CASHEL</w:t>
            </w:r>
          </w:p>
        </w:tc>
        <w:tc>
          <w:tcPr>
            <w:tcW w:w="776" w:type="pct"/>
            <w:hideMark/>
          </w:tcPr>
          <w:p w14:paraId="6D6CE12E"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5079D92" w14:textId="77777777" w:rsidR="00110ED8" w:rsidRPr="00BF2504" w:rsidRDefault="00110ED8" w:rsidP="00B65D83">
            <w:pPr>
              <w:pStyle w:val="TableBodyTextMIRB"/>
              <w:rPr>
                <w:rFonts w:eastAsia="Times New Roman"/>
                <w:lang w:eastAsia="en-CA"/>
              </w:rPr>
            </w:pPr>
            <w:r w:rsidRPr="00BF2504">
              <w:t>TUDOR AND CASHEL</w:t>
            </w:r>
          </w:p>
        </w:tc>
        <w:tc>
          <w:tcPr>
            <w:tcW w:w="825" w:type="pct"/>
            <w:noWrap/>
            <w:hideMark/>
          </w:tcPr>
          <w:p w14:paraId="1034A742" w14:textId="76E9370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8CCCA2C" w14:textId="77777777" w:rsidTr="00110ED8">
        <w:trPr>
          <w:trHeight w:val="300"/>
        </w:trPr>
        <w:tc>
          <w:tcPr>
            <w:tcW w:w="1765" w:type="pct"/>
            <w:hideMark/>
          </w:tcPr>
          <w:p w14:paraId="00AC734E" w14:textId="77777777" w:rsidR="00110ED8" w:rsidRPr="00BF2504" w:rsidRDefault="00110ED8" w:rsidP="00B65D83">
            <w:pPr>
              <w:pStyle w:val="TableBodyTextMIRB"/>
              <w:rPr>
                <w:rFonts w:eastAsia="Times New Roman"/>
                <w:lang w:eastAsia="en-CA"/>
              </w:rPr>
            </w:pPr>
            <w:r w:rsidRPr="00BF2504">
              <w:t>TOWNSHIP OF TYENDINAGA</w:t>
            </w:r>
          </w:p>
        </w:tc>
        <w:tc>
          <w:tcPr>
            <w:tcW w:w="776" w:type="pct"/>
            <w:hideMark/>
          </w:tcPr>
          <w:p w14:paraId="72D0298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6D6616F" w14:textId="77777777" w:rsidR="00110ED8" w:rsidRPr="00BF2504" w:rsidRDefault="00110ED8" w:rsidP="00B65D83">
            <w:pPr>
              <w:pStyle w:val="TableBodyTextMIRB"/>
              <w:rPr>
                <w:rFonts w:eastAsia="Times New Roman"/>
                <w:lang w:eastAsia="en-CA"/>
              </w:rPr>
            </w:pPr>
            <w:r w:rsidRPr="00BF2504">
              <w:t>TYENDINAGA</w:t>
            </w:r>
          </w:p>
        </w:tc>
        <w:tc>
          <w:tcPr>
            <w:tcW w:w="825" w:type="pct"/>
            <w:noWrap/>
            <w:hideMark/>
          </w:tcPr>
          <w:p w14:paraId="5964BDA8" w14:textId="07B7807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0CA469D" w14:textId="77777777" w:rsidTr="00110ED8">
        <w:trPr>
          <w:trHeight w:val="300"/>
        </w:trPr>
        <w:tc>
          <w:tcPr>
            <w:tcW w:w="1765" w:type="pct"/>
            <w:hideMark/>
          </w:tcPr>
          <w:p w14:paraId="3374C24B" w14:textId="77777777" w:rsidR="00110ED8" w:rsidRPr="00BF2504" w:rsidRDefault="00110ED8" w:rsidP="00B65D83">
            <w:pPr>
              <w:pStyle w:val="TableBodyTextMIRB"/>
              <w:rPr>
                <w:rFonts w:eastAsia="Times New Roman"/>
                <w:lang w:eastAsia="en-CA"/>
              </w:rPr>
            </w:pPr>
            <w:r w:rsidRPr="00BF2504">
              <w:t>TOWNSHIP OF UXBRIDGE</w:t>
            </w:r>
          </w:p>
        </w:tc>
        <w:tc>
          <w:tcPr>
            <w:tcW w:w="776" w:type="pct"/>
            <w:hideMark/>
          </w:tcPr>
          <w:p w14:paraId="214E759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5A01DA20" w14:textId="77777777" w:rsidR="00110ED8" w:rsidRPr="00BF2504" w:rsidRDefault="00110ED8" w:rsidP="00B65D83">
            <w:pPr>
              <w:pStyle w:val="TableBodyTextMIRB"/>
              <w:rPr>
                <w:rFonts w:eastAsia="Times New Roman"/>
                <w:lang w:eastAsia="en-CA"/>
              </w:rPr>
            </w:pPr>
            <w:r w:rsidRPr="00BF2504">
              <w:t>UXBRIDGE</w:t>
            </w:r>
          </w:p>
        </w:tc>
        <w:tc>
          <w:tcPr>
            <w:tcW w:w="825" w:type="pct"/>
            <w:noWrap/>
            <w:hideMark/>
          </w:tcPr>
          <w:p w14:paraId="1419E747" w14:textId="7622504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8572375" w14:textId="77777777" w:rsidTr="00110ED8">
        <w:trPr>
          <w:trHeight w:val="300"/>
        </w:trPr>
        <w:tc>
          <w:tcPr>
            <w:tcW w:w="1765" w:type="pct"/>
            <w:hideMark/>
          </w:tcPr>
          <w:p w14:paraId="2B03DB3D" w14:textId="77777777" w:rsidR="00110ED8" w:rsidRPr="00BF2504" w:rsidRDefault="00110ED8" w:rsidP="00B65D83">
            <w:pPr>
              <w:pStyle w:val="TableBodyTextMIRB"/>
              <w:rPr>
                <w:rFonts w:eastAsia="Times New Roman"/>
                <w:lang w:eastAsia="en-CA"/>
              </w:rPr>
            </w:pPr>
            <w:r w:rsidRPr="00BF2504">
              <w:t>TOWNSHIP OF VAL RITA-HARTY</w:t>
            </w:r>
          </w:p>
        </w:tc>
        <w:tc>
          <w:tcPr>
            <w:tcW w:w="776" w:type="pct"/>
            <w:hideMark/>
          </w:tcPr>
          <w:p w14:paraId="4DFE83B5"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80F9AB6" w14:textId="77777777" w:rsidR="00110ED8" w:rsidRPr="00BF2504" w:rsidRDefault="00110ED8" w:rsidP="00B65D83">
            <w:pPr>
              <w:pStyle w:val="TableBodyTextMIRB"/>
              <w:rPr>
                <w:rFonts w:eastAsia="Times New Roman"/>
                <w:lang w:eastAsia="en-CA"/>
              </w:rPr>
            </w:pPr>
            <w:r w:rsidRPr="00BF2504">
              <w:t>VAL RITA-HARTY</w:t>
            </w:r>
          </w:p>
        </w:tc>
        <w:tc>
          <w:tcPr>
            <w:tcW w:w="825" w:type="pct"/>
            <w:noWrap/>
            <w:hideMark/>
          </w:tcPr>
          <w:p w14:paraId="49AEF76E" w14:textId="4B8ED08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A1A227E" w14:textId="77777777" w:rsidTr="00110ED8">
        <w:trPr>
          <w:trHeight w:val="300"/>
        </w:trPr>
        <w:tc>
          <w:tcPr>
            <w:tcW w:w="1765" w:type="pct"/>
            <w:hideMark/>
          </w:tcPr>
          <w:p w14:paraId="21F819F2" w14:textId="77777777" w:rsidR="00110ED8" w:rsidRPr="00BF2504" w:rsidRDefault="00110ED8" w:rsidP="00B65D83">
            <w:pPr>
              <w:pStyle w:val="TableBodyTextMIRB"/>
              <w:rPr>
                <w:rFonts w:eastAsia="Times New Roman"/>
                <w:lang w:eastAsia="en-CA"/>
              </w:rPr>
            </w:pPr>
            <w:r w:rsidRPr="00BF2504">
              <w:t>TOWNSHIP OF WAINFLEET</w:t>
            </w:r>
          </w:p>
        </w:tc>
        <w:tc>
          <w:tcPr>
            <w:tcW w:w="776" w:type="pct"/>
            <w:hideMark/>
          </w:tcPr>
          <w:p w14:paraId="4608159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F31BA18" w14:textId="77777777" w:rsidR="00110ED8" w:rsidRPr="00BF2504" w:rsidRDefault="00110ED8" w:rsidP="00B65D83">
            <w:pPr>
              <w:pStyle w:val="TableBodyTextMIRB"/>
              <w:rPr>
                <w:rFonts w:eastAsia="Times New Roman"/>
                <w:lang w:eastAsia="en-CA"/>
              </w:rPr>
            </w:pPr>
            <w:r w:rsidRPr="00BF2504">
              <w:t>WAINFLEET</w:t>
            </w:r>
          </w:p>
        </w:tc>
        <w:tc>
          <w:tcPr>
            <w:tcW w:w="825" w:type="pct"/>
            <w:noWrap/>
            <w:hideMark/>
          </w:tcPr>
          <w:p w14:paraId="71BCFBF0" w14:textId="2767CCC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CE28004" w14:textId="77777777" w:rsidTr="00110ED8">
        <w:trPr>
          <w:trHeight w:val="300"/>
        </w:trPr>
        <w:tc>
          <w:tcPr>
            <w:tcW w:w="1765" w:type="pct"/>
            <w:hideMark/>
          </w:tcPr>
          <w:p w14:paraId="57AA22CC" w14:textId="77777777" w:rsidR="00110ED8" w:rsidRPr="00BF2504" w:rsidRDefault="00110ED8" w:rsidP="00B65D83">
            <w:pPr>
              <w:pStyle w:val="TableBodyTextMIRB"/>
              <w:rPr>
                <w:rFonts w:eastAsia="Times New Roman"/>
                <w:lang w:eastAsia="en-CA"/>
              </w:rPr>
            </w:pPr>
            <w:r w:rsidRPr="00BF2504">
              <w:t>TOWNSHIP OF WARWICK</w:t>
            </w:r>
          </w:p>
        </w:tc>
        <w:tc>
          <w:tcPr>
            <w:tcW w:w="776" w:type="pct"/>
            <w:hideMark/>
          </w:tcPr>
          <w:p w14:paraId="3505E306"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DE31AC5" w14:textId="77777777" w:rsidR="00110ED8" w:rsidRPr="00BF2504" w:rsidRDefault="00110ED8" w:rsidP="00B65D83">
            <w:pPr>
              <w:pStyle w:val="TableBodyTextMIRB"/>
              <w:rPr>
                <w:rFonts w:eastAsia="Times New Roman"/>
                <w:lang w:eastAsia="en-CA"/>
              </w:rPr>
            </w:pPr>
            <w:r w:rsidRPr="00BF2504">
              <w:t>WARWICK</w:t>
            </w:r>
          </w:p>
        </w:tc>
        <w:tc>
          <w:tcPr>
            <w:tcW w:w="825" w:type="pct"/>
            <w:noWrap/>
            <w:hideMark/>
          </w:tcPr>
          <w:p w14:paraId="4C86DD3E" w14:textId="7394755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444E402" w14:textId="77777777" w:rsidTr="00110ED8">
        <w:trPr>
          <w:trHeight w:val="300"/>
        </w:trPr>
        <w:tc>
          <w:tcPr>
            <w:tcW w:w="1765" w:type="pct"/>
            <w:hideMark/>
          </w:tcPr>
          <w:p w14:paraId="48561A41" w14:textId="77777777" w:rsidR="00110ED8" w:rsidRPr="00BF2504" w:rsidRDefault="00110ED8" w:rsidP="00B65D83">
            <w:pPr>
              <w:pStyle w:val="TableBodyTextMIRB"/>
              <w:rPr>
                <w:rFonts w:eastAsia="Times New Roman"/>
                <w:lang w:eastAsia="en-CA"/>
              </w:rPr>
            </w:pPr>
            <w:r w:rsidRPr="00BF2504">
              <w:t>TOWNSHIP OF WELLESLEY</w:t>
            </w:r>
          </w:p>
        </w:tc>
        <w:tc>
          <w:tcPr>
            <w:tcW w:w="776" w:type="pct"/>
            <w:hideMark/>
          </w:tcPr>
          <w:p w14:paraId="2A3A12BF"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0EDE8C7" w14:textId="77777777" w:rsidR="00110ED8" w:rsidRPr="00BF2504" w:rsidRDefault="00110ED8" w:rsidP="00B65D83">
            <w:pPr>
              <w:pStyle w:val="TableBodyTextMIRB"/>
              <w:rPr>
                <w:rFonts w:eastAsia="Times New Roman"/>
                <w:lang w:eastAsia="en-CA"/>
              </w:rPr>
            </w:pPr>
            <w:r w:rsidRPr="00BF2504">
              <w:t>WELLESLEY</w:t>
            </w:r>
          </w:p>
        </w:tc>
        <w:tc>
          <w:tcPr>
            <w:tcW w:w="825" w:type="pct"/>
            <w:noWrap/>
            <w:hideMark/>
          </w:tcPr>
          <w:p w14:paraId="1207E766" w14:textId="0586652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364B916" w14:textId="77777777" w:rsidTr="00110ED8">
        <w:trPr>
          <w:trHeight w:val="300"/>
        </w:trPr>
        <w:tc>
          <w:tcPr>
            <w:tcW w:w="1765" w:type="pct"/>
            <w:hideMark/>
          </w:tcPr>
          <w:p w14:paraId="71EC0427" w14:textId="77777777" w:rsidR="00110ED8" w:rsidRPr="00BF2504" w:rsidRDefault="00110ED8" w:rsidP="00B65D83">
            <w:pPr>
              <w:pStyle w:val="TableBodyTextMIRB"/>
              <w:rPr>
                <w:rFonts w:eastAsia="Times New Roman"/>
                <w:lang w:eastAsia="en-CA"/>
              </w:rPr>
            </w:pPr>
            <w:r w:rsidRPr="00BF2504">
              <w:t>TOWNSHIP OF WELLINGTON NORTH</w:t>
            </w:r>
          </w:p>
        </w:tc>
        <w:tc>
          <w:tcPr>
            <w:tcW w:w="776" w:type="pct"/>
            <w:hideMark/>
          </w:tcPr>
          <w:p w14:paraId="06684DCC"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A7D47E0" w14:textId="77777777" w:rsidR="00110ED8" w:rsidRPr="00BF2504" w:rsidRDefault="00110ED8" w:rsidP="00B65D83">
            <w:pPr>
              <w:pStyle w:val="TableBodyTextMIRB"/>
              <w:rPr>
                <w:rFonts w:eastAsia="Times New Roman"/>
                <w:lang w:eastAsia="en-CA"/>
              </w:rPr>
            </w:pPr>
            <w:r w:rsidRPr="00BF2504">
              <w:t>WELLINGTON NORTH</w:t>
            </w:r>
          </w:p>
        </w:tc>
        <w:tc>
          <w:tcPr>
            <w:tcW w:w="825" w:type="pct"/>
            <w:noWrap/>
            <w:hideMark/>
          </w:tcPr>
          <w:p w14:paraId="633B4220" w14:textId="7E714778"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764C611" w14:textId="77777777" w:rsidTr="00110ED8">
        <w:trPr>
          <w:trHeight w:val="300"/>
        </w:trPr>
        <w:tc>
          <w:tcPr>
            <w:tcW w:w="1765" w:type="pct"/>
            <w:hideMark/>
          </w:tcPr>
          <w:p w14:paraId="7A1D7DAB" w14:textId="77777777" w:rsidR="00110ED8" w:rsidRPr="00BF2504" w:rsidRDefault="00110ED8" w:rsidP="00B65D83">
            <w:pPr>
              <w:pStyle w:val="TableBodyTextMIRB"/>
              <w:rPr>
                <w:rFonts w:eastAsia="Times New Roman"/>
                <w:lang w:eastAsia="en-CA"/>
              </w:rPr>
            </w:pPr>
            <w:r w:rsidRPr="00BF2504">
              <w:lastRenderedPageBreak/>
              <w:t>TOWNSHIP OF WEST LINCOLN</w:t>
            </w:r>
          </w:p>
        </w:tc>
        <w:tc>
          <w:tcPr>
            <w:tcW w:w="776" w:type="pct"/>
            <w:hideMark/>
          </w:tcPr>
          <w:p w14:paraId="586B12E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EC17659" w14:textId="77777777" w:rsidR="00110ED8" w:rsidRPr="00BF2504" w:rsidRDefault="00110ED8" w:rsidP="00B65D83">
            <w:pPr>
              <w:pStyle w:val="TableBodyTextMIRB"/>
              <w:rPr>
                <w:rFonts w:eastAsia="Times New Roman"/>
                <w:lang w:eastAsia="en-CA"/>
              </w:rPr>
            </w:pPr>
            <w:r w:rsidRPr="00BF2504">
              <w:t>WEST LINCOLN</w:t>
            </w:r>
          </w:p>
        </w:tc>
        <w:tc>
          <w:tcPr>
            <w:tcW w:w="825" w:type="pct"/>
            <w:noWrap/>
            <w:hideMark/>
          </w:tcPr>
          <w:p w14:paraId="7EE5F7EA" w14:textId="6FD3B43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43AF3EA" w14:textId="77777777" w:rsidTr="00110ED8">
        <w:trPr>
          <w:trHeight w:val="300"/>
        </w:trPr>
        <w:tc>
          <w:tcPr>
            <w:tcW w:w="1765" w:type="pct"/>
            <w:hideMark/>
          </w:tcPr>
          <w:p w14:paraId="500F4FF8" w14:textId="77777777" w:rsidR="00110ED8" w:rsidRPr="00BF2504" w:rsidRDefault="00110ED8" w:rsidP="00B65D83">
            <w:pPr>
              <w:pStyle w:val="TableBodyTextMIRB"/>
              <w:rPr>
                <w:rFonts w:eastAsia="Times New Roman"/>
                <w:lang w:eastAsia="en-CA"/>
              </w:rPr>
            </w:pPr>
            <w:r w:rsidRPr="00BF2504">
              <w:t>TOWNSHIP OF WHITE RIVER</w:t>
            </w:r>
          </w:p>
        </w:tc>
        <w:tc>
          <w:tcPr>
            <w:tcW w:w="776" w:type="pct"/>
            <w:hideMark/>
          </w:tcPr>
          <w:p w14:paraId="767BB61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30621EC" w14:textId="77777777" w:rsidR="00110ED8" w:rsidRPr="00BF2504" w:rsidRDefault="00110ED8" w:rsidP="00B65D83">
            <w:pPr>
              <w:pStyle w:val="TableBodyTextMIRB"/>
              <w:rPr>
                <w:rFonts w:eastAsia="Times New Roman"/>
                <w:lang w:eastAsia="en-CA"/>
              </w:rPr>
            </w:pPr>
            <w:r w:rsidRPr="00BF2504">
              <w:t>WHITE RIVER</w:t>
            </w:r>
          </w:p>
        </w:tc>
        <w:tc>
          <w:tcPr>
            <w:tcW w:w="825" w:type="pct"/>
            <w:noWrap/>
            <w:hideMark/>
          </w:tcPr>
          <w:p w14:paraId="1D5014CE" w14:textId="1B0589E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0429F65" w14:textId="77777777" w:rsidTr="00110ED8">
        <w:trPr>
          <w:trHeight w:val="300"/>
        </w:trPr>
        <w:tc>
          <w:tcPr>
            <w:tcW w:w="1765" w:type="pct"/>
            <w:hideMark/>
          </w:tcPr>
          <w:p w14:paraId="04AC10A8" w14:textId="77777777" w:rsidR="00110ED8" w:rsidRPr="00BF2504" w:rsidRDefault="00110ED8" w:rsidP="00B65D83">
            <w:pPr>
              <w:pStyle w:val="TableBodyTextMIRB"/>
              <w:rPr>
                <w:rFonts w:eastAsia="Times New Roman"/>
                <w:lang w:eastAsia="en-CA"/>
              </w:rPr>
            </w:pPr>
            <w:r w:rsidRPr="00BF2504">
              <w:t>TOWNSHIP OF WHITEWATER REGION</w:t>
            </w:r>
          </w:p>
        </w:tc>
        <w:tc>
          <w:tcPr>
            <w:tcW w:w="776" w:type="pct"/>
            <w:hideMark/>
          </w:tcPr>
          <w:p w14:paraId="5807BCCB"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BE2A7B1" w14:textId="77777777" w:rsidR="00110ED8" w:rsidRPr="00BF2504" w:rsidRDefault="00110ED8" w:rsidP="00B65D83">
            <w:pPr>
              <w:pStyle w:val="TableBodyTextMIRB"/>
              <w:rPr>
                <w:rFonts w:eastAsia="Times New Roman"/>
                <w:lang w:eastAsia="en-CA"/>
              </w:rPr>
            </w:pPr>
            <w:r w:rsidRPr="00BF2504">
              <w:t>WHITEWATER REGION</w:t>
            </w:r>
          </w:p>
        </w:tc>
        <w:tc>
          <w:tcPr>
            <w:tcW w:w="825" w:type="pct"/>
            <w:noWrap/>
            <w:hideMark/>
          </w:tcPr>
          <w:p w14:paraId="0147F304" w14:textId="6D52AC6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71F9C0C" w14:textId="77777777" w:rsidTr="00110ED8">
        <w:trPr>
          <w:trHeight w:val="300"/>
        </w:trPr>
        <w:tc>
          <w:tcPr>
            <w:tcW w:w="1765" w:type="pct"/>
            <w:hideMark/>
          </w:tcPr>
          <w:p w14:paraId="56E9AF59" w14:textId="77777777" w:rsidR="00110ED8" w:rsidRPr="00BF2504" w:rsidRDefault="00110ED8" w:rsidP="00B65D83">
            <w:pPr>
              <w:pStyle w:val="TableBodyTextMIRB"/>
              <w:rPr>
                <w:rFonts w:eastAsia="Times New Roman"/>
                <w:lang w:eastAsia="en-CA"/>
              </w:rPr>
            </w:pPr>
            <w:r w:rsidRPr="00BF2504">
              <w:t>TOWNSHIP OF WILMOT</w:t>
            </w:r>
          </w:p>
        </w:tc>
        <w:tc>
          <w:tcPr>
            <w:tcW w:w="776" w:type="pct"/>
            <w:hideMark/>
          </w:tcPr>
          <w:p w14:paraId="5DF8BD7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2A89CA7D" w14:textId="77777777" w:rsidR="00110ED8" w:rsidRPr="00BF2504" w:rsidRDefault="00110ED8" w:rsidP="00B65D83">
            <w:pPr>
              <w:pStyle w:val="TableBodyTextMIRB"/>
              <w:rPr>
                <w:rFonts w:eastAsia="Times New Roman"/>
                <w:lang w:eastAsia="en-CA"/>
              </w:rPr>
            </w:pPr>
            <w:r w:rsidRPr="00BF2504">
              <w:t>WILMOT</w:t>
            </w:r>
          </w:p>
        </w:tc>
        <w:tc>
          <w:tcPr>
            <w:tcW w:w="825" w:type="pct"/>
            <w:noWrap/>
            <w:hideMark/>
          </w:tcPr>
          <w:p w14:paraId="0329D6BC" w14:textId="786C495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36698B6" w14:textId="77777777" w:rsidTr="00110ED8">
        <w:trPr>
          <w:trHeight w:val="300"/>
        </w:trPr>
        <w:tc>
          <w:tcPr>
            <w:tcW w:w="1765" w:type="pct"/>
            <w:hideMark/>
          </w:tcPr>
          <w:p w14:paraId="12B26995" w14:textId="77777777" w:rsidR="00110ED8" w:rsidRPr="00BF2504" w:rsidRDefault="00110ED8" w:rsidP="00B65D83">
            <w:pPr>
              <w:pStyle w:val="TableBodyTextMIRB"/>
              <w:rPr>
                <w:rFonts w:eastAsia="Times New Roman"/>
                <w:lang w:eastAsia="en-CA"/>
              </w:rPr>
            </w:pPr>
            <w:r w:rsidRPr="00BF2504">
              <w:t>TOWNSHIP OF WOLLASTON</w:t>
            </w:r>
          </w:p>
        </w:tc>
        <w:tc>
          <w:tcPr>
            <w:tcW w:w="776" w:type="pct"/>
            <w:hideMark/>
          </w:tcPr>
          <w:p w14:paraId="61892ED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6D74419" w14:textId="77777777" w:rsidR="00110ED8" w:rsidRPr="00BF2504" w:rsidRDefault="00110ED8" w:rsidP="00B65D83">
            <w:pPr>
              <w:pStyle w:val="TableBodyTextMIRB"/>
              <w:rPr>
                <w:rFonts w:eastAsia="Times New Roman"/>
                <w:lang w:eastAsia="en-CA"/>
              </w:rPr>
            </w:pPr>
            <w:r w:rsidRPr="00BF2504">
              <w:t>WOLLASTON</w:t>
            </w:r>
          </w:p>
        </w:tc>
        <w:tc>
          <w:tcPr>
            <w:tcW w:w="825" w:type="pct"/>
            <w:noWrap/>
            <w:hideMark/>
          </w:tcPr>
          <w:p w14:paraId="6B5C6A4A" w14:textId="4038D9B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1FA3694" w14:textId="77777777" w:rsidTr="00110ED8">
        <w:trPr>
          <w:trHeight w:val="300"/>
        </w:trPr>
        <w:tc>
          <w:tcPr>
            <w:tcW w:w="1765" w:type="pct"/>
            <w:hideMark/>
          </w:tcPr>
          <w:p w14:paraId="21FD5376" w14:textId="77777777" w:rsidR="00110ED8" w:rsidRPr="00BF2504" w:rsidRDefault="00110ED8" w:rsidP="00B65D83">
            <w:pPr>
              <w:pStyle w:val="TableBodyTextMIRB"/>
              <w:rPr>
                <w:rFonts w:eastAsia="Times New Roman"/>
                <w:lang w:eastAsia="en-CA"/>
              </w:rPr>
            </w:pPr>
            <w:r w:rsidRPr="00BF2504">
              <w:t>TOWNSHIP OF WOOLWICH</w:t>
            </w:r>
          </w:p>
        </w:tc>
        <w:tc>
          <w:tcPr>
            <w:tcW w:w="776" w:type="pct"/>
            <w:hideMark/>
          </w:tcPr>
          <w:p w14:paraId="0E77AB7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F8ABCD" w14:textId="77777777" w:rsidR="00110ED8" w:rsidRPr="00BF2504" w:rsidRDefault="00110ED8" w:rsidP="00B65D83">
            <w:pPr>
              <w:pStyle w:val="TableBodyTextMIRB"/>
              <w:rPr>
                <w:rFonts w:eastAsia="Times New Roman"/>
                <w:lang w:eastAsia="en-CA"/>
              </w:rPr>
            </w:pPr>
            <w:r w:rsidRPr="00BF2504">
              <w:t>WOOLWICH</w:t>
            </w:r>
          </w:p>
        </w:tc>
        <w:tc>
          <w:tcPr>
            <w:tcW w:w="825" w:type="pct"/>
            <w:noWrap/>
            <w:hideMark/>
          </w:tcPr>
          <w:p w14:paraId="21E38F39" w14:textId="3986A90E"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7CED2DC" w14:textId="77777777" w:rsidTr="00110ED8">
        <w:trPr>
          <w:trHeight w:val="300"/>
        </w:trPr>
        <w:tc>
          <w:tcPr>
            <w:tcW w:w="1765" w:type="pct"/>
            <w:hideMark/>
          </w:tcPr>
          <w:p w14:paraId="670CA06F" w14:textId="77777777" w:rsidR="00110ED8" w:rsidRPr="00BF2504" w:rsidRDefault="00110ED8" w:rsidP="00B65D83">
            <w:pPr>
              <w:pStyle w:val="TableBodyTextMIRB"/>
              <w:rPr>
                <w:rFonts w:eastAsia="Times New Roman"/>
                <w:lang w:eastAsia="en-CA"/>
              </w:rPr>
            </w:pPr>
            <w:r w:rsidRPr="00BF2504">
              <w:t>TOWNSHIP OF ZORRA</w:t>
            </w:r>
          </w:p>
        </w:tc>
        <w:tc>
          <w:tcPr>
            <w:tcW w:w="776" w:type="pct"/>
            <w:hideMark/>
          </w:tcPr>
          <w:p w14:paraId="6A73A5E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B0781D" w14:textId="77777777" w:rsidR="00110ED8" w:rsidRPr="00BF2504" w:rsidRDefault="00110ED8" w:rsidP="00B65D83">
            <w:pPr>
              <w:pStyle w:val="TableBodyTextMIRB"/>
              <w:rPr>
                <w:rFonts w:eastAsia="Times New Roman"/>
                <w:lang w:eastAsia="en-CA"/>
              </w:rPr>
            </w:pPr>
            <w:r w:rsidRPr="00BF2504">
              <w:t>ZORRA</w:t>
            </w:r>
          </w:p>
        </w:tc>
        <w:tc>
          <w:tcPr>
            <w:tcW w:w="825" w:type="pct"/>
            <w:noWrap/>
            <w:hideMark/>
          </w:tcPr>
          <w:p w14:paraId="19FCF1A4" w14:textId="53ED321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2F6C95A" w14:textId="77777777" w:rsidTr="00110ED8">
        <w:trPr>
          <w:trHeight w:val="300"/>
        </w:trPr>
        <w:tc>
          <w:tcPr>
            <w:tcW w:w="1765" w:type="pct"/>
            <w:hideMark/>
          </w:tcPr>
          <w:p w14:paraId="747BF0D3" w14:textId="77777777" w:rsidR="00110ED8" w:rsidRPr="00BF2504" w:rsidRDefault="00110ED8" w:rsidP="00B65D83">
            <w:pPr>
              <w:pStyle w:val="TableBodyTextMIRB"/>
              <w:rPr>
                <w:rFonts w:eastAsia="Times New Roman"/>
                <w:lang w:eastAsia="en-CA"/>
              </w:rPr>
            </w:pPr>
            <w:r w:rsidRPr="00BF2504">
              <w:t>UNITED COUNTIES OF LEEDS AND GRENVILLE</w:t>
            </w:r>
          </w:p>
        </w:tc>
        <w:tc>
          <w:tcPr>
            <w:tcW w:w="776" w:type="pct"/>
            <w:hideMark/>
          </w:tcPr>
          <w:p w14:paraId="51D2C39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DA74CB5" w14:textId="77777777" w:rsidR="00110ED8" w:rsidRPr="00BF2504" w:rsidRDefault="00110ED8" w:rsidP="00B65D83">
            <w:pPr>
              <w:pStyle w:val="TableBodyTextMIRB"/>
              <w:rPr>
                <w:rFonts w:eastAsia="Times New Roman"/>
                <w:lang w:eastAsia="en-CA"/>
              </w:rPr>
            </w:pPr>
            <w:r w:rsidRPr="00BF2504">
              <w:t>LEEDS AND GRENVILLE</w:t>
            </w:r>
          </w:p>
        </w:tc>
        <w:tc>
          <w:tcPr>
            <w:tcW w:w="825" w:type="pct"/>
            <w:noWrap/>
            <w:hideMark/>
          </w:tcPr>
          <w:p w14:paraId="36367A18" w14:textId="048BF935"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5EBAB68" w14:textId="77777777" w:rsidTr="00110ED8">
        <w:trPr>
          <w:trHeight w:val="300"/>
        </w:trPr>
        <w:tc>
          <w:tcPr>
            <w:tcW w:w="1765" w:type="pct"/>
            <w:hideMark/>
          </w:tcPr>
          <w:p w14:paraId="30976B58" w14:textId="77777777" w:rsidR="00110ED8" w:rsidRPr="00BF2504" w:rsidRDefault="00110ED8" w:rsidP="00B65D83">
            <w:pPr>
              <w:pStyle w:val="TableBodyTextMIRB"/>
              <w:rPr>
                <w:rFonts w:eastAsia="Times New Roman"/>
                <w:lang w:eastAsia="en-CA"/>
              </w:rPr>
            </w:pPr>
            <w:r w:rsidRPr="00BF2504">
              <w:t>UNITED COUNTIES OF PRESCOTT AND RUSSELL</w:t>
            </w:r>
          </w:p>
        </w:tc>
        <w:tc>
          <w:tcPr>
            <w:tcW w:w="776" w:type="pct"/>
            <w:hideMark/>
          </w:tcPr>
          <w:p w14:paraId="3BFDED2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77FD75F" w14:textId="77777777" w:rsidR="00110ED8" w:rsidRPr="00BF2504" w:rsidRDefault="00110ED8" w:rsidP="00B65D83">
            <w:pPr>
              <w:pStyle w:val="TableBodyTextMIRB"/>
              <w:rPr>
                <w:rFonts w:eastAsia="Times New Roman"/>
                <w:lang w:eastAsia="en-CA"/>
              </w:rPr>
            </w:pPr>
            <w:r w:rsidRPr="00BF2504">
              <w:t>PRESCOTT AND RUSSELL</w:t>
            </w:r>
          </w:p>
        </w:tc>
        <w:tc>
          <w:tcPr>
            <w:tcW w:w="825" w:type="pct"/>
            <w:noWrap/>
            <w:hideMark/>
          </w:tcPr>
          <w:p w14:paraId="1E762810" w14:textId="2F26CA5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B2BE6E1" w14:textId="77777777" w:rsidTr="00110ED8">
        <w:trPr>
          <w:trHeight w:val="300"/>
        </w:trPr>
        <w:tc>
          <w:tcPr>
            <w:tcW w:w="1765" w:type="pct"/>
            <w:hideMark/>
          </w:tcPr>
          <w:p w14:paraId="2D1B7419" w14:textId="77777777" w:rsidR="00110ED8" w:rsidRPr="00BF2504" w:rsidRDefault="00110ED8" w:rsidP="00B65D83">
            <w:pPr>
              <w:pStyle w:val="TableBodyTextMIRB"/>
              <w:rPr>
                <w:rFonts w:eastAsia="Times New Roman"/>
                <w:lang w:eastAsia="en-CA"/>
              </w:rPr>
            </w:pPr>
            <w:r w:rsidRPr="00BF2504">
              <w:t>UNITED COUNTIES OF STORMONT, DUNDAS AND GLENGARRY</w:t>
            </w:r>
          </w:p>
        </w:tc>
        <w:tc>
          <w:tcPr>
            <w:tcW w:w="776" w:type="pct"/>
            <w:hideMark/>
          </w:tcPr>
          <w:p w14:paraId="1141A93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F057D6C" w14:textId="77777777" w:rsidR="00110ED8" w:rsidRPr="00BF2504" w:rsidRDefault="00110ED8" w:rsidP="00B65D83">
            <w:pPr>
              <w:pStyle w:val="TableBodyTextMIRB"/>
              <w:rPr>
                <w:rFonts w:eastAsia="Times New Roman"/>
                <w:lang w:eastAsia="en-CA"/>
              </w:rPr>
            </w:pPr>
            <w:r w:rsidRPr="00BF2504">
              <w:t>STORMONT, DUNDAS AND GLENGARRY</w:t>
            </w:r>
          </w:p>
        </w:tc>
        <w:tc>
          <w:tcPr>
            <w:tcW w:w="825" w:type="pct"/>
            <w:noWrap/>
            <w:hideMark/>
          </w:tcPr>
          <w:p w14:paraId="30A954ED" w14:textId="394CC59E"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A65A004" w14:textId="77777777" w:rsidTr="00110ED8">
        <w:trPr>
          <w:trHeight w:val="300"/>
        </w:trPr>
        <w:tc>
          <w:tcPr>
            <w:tcW w:w="1765" w:type="pct"/>
            <w:hideMark/>
          </w:tcPr>
          <w:p w14:paraId="0E453D54" w14:textId="77777777" w:rsidR="00110ED8" w:rsidRPr="00BF2504" w:rsidRDefault="00110ED8" w:rsidP="00B65D83">
            <w:pPr>
              <w:pStyle w:val="TableBodyTextMIRB"/>
              <w:rPr>
                <w:rFonts w:eastAsia="Times New Roman"/>
                <w:lang w:eastAsia="en-CA"/>
              </w:rPr>
            </w:pPr>
            <w:r w:rsidRPr="00BF2504">
              <w:t>VILLAGE OF BURK'S FALLS</w:t>
            </w:r>
          </w:p>
        </w:tc>
        <w:tc>
          <w:tcPr>
            <w:tcW w:w="776" w:type="pct"/>
            <w:hideMark/>
          </w:tcPr>
          <w:p w14:paraId="114E6F19"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908D2AD" w14:textId="77777777" w:rsidR="00110ED8" w:rsidRPr="00BF2504" w:rsidRDefault="00110ED8" w:rsidP="00B65D83">
            <w:pPr>
              <w:pStyle w:val="TableBodyTextMIRB"/>
              <w:rPr>
                <w:rFonts w:eastAsia="Times New Roman"/>
                <w:lang w:eastAsia="en-CA"/>
              </w:rPr>
            </w:pPr>
            <w:r w:rsidRPr="00BF2504">
              <w:t>BURK'S FALLS</w:t>
            </w:r>
          </w:p>
        </w:tc>
        <w:tc>
          <w:tcPr>
            <w:tcW w:w="825" w:type="pct"/>
            <w:noWrap/>
            <w:hideMark/>
          </w:tcPr>
          <w:p w14:paraId="3286D9FD" w14:textId="07ACBE6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E28C89F" w14:textId="77777777" w:rsidTr="00110ED8">
        <w:trPr>
          <w:trHeight w:val="885"/>
        </w:trPr>
        <w:tc>
          <w:tcPr>
            <w:tcW w:w="1765" w:type="pct"/>
            <w:hideMark/>
          </w:tcPr>
          <w:p w14:paraId="27B8A2E1" w14:textId="77777777" w:rsidR="00110ED8" w:rsidRPr="00BF2504" w:rsidRDefault="00110ED8" w:rsidP="00B65D83">
            <w:pPr>
              <w:pStyle w:val="TableBodyTextMIRB"/>
              <w:rPr>
                <w:rFonts w:eastAsia="Times New Roman"/>
                <w:lang w:eastAsia="en-CA"/>
              </w:rPr>
            </w:pPr>
            <w:r w:rsidRPr="00BF2504">
              <w:t>VILLAGE OF CASSELMAN</w:t>
            </w:r>
          </w:p>
        </w:tc>
        <w:tc>
          <w:tcPr>
            <w:tcW w:w="776" w:type="pct"/>
            <w:hideMark/>
          </w:tcPr>
          <w:p w14:paraId="714D5B1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FAC7AE4" w14:textId="77777777" w:rsidR="00110ED8" w:rsidRPr="00BF2504" w:rsidRDefault="00110ED8" w:rsidP="00B65D83">
            <w:pPr>
              <w:pStyle w:val="TableBodyTextMIRB"/>
              <w:rPr>
                <w:rFonts w:eastAsia="Times New Roman"/>
                <w:lang w:eastAsia="en-CA"/>
              </w:rPr>
            </w:pPr>
            <w:r w:rsidRPr="00BF2504">
              <w:t>CASSELMAN</w:t>
            </w:r>
          </w:p>
        </w:tc>
        <w:tc>
          <w:tcPr>
            <w:tcW w:w="825" w:type="pct"/>
            <w:noWrap/>
            <w:hideMark/>
          </w:tcPr>
          <w:p w14:paraId="56F34848" w14:textId="5F9A42D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B48514A" w14:textId="77777777" w:rsidTr="00110ED8">
        <w:trPr>
          <w:trHeight w:val="300"/>
        </w:trPr>
        <w:tc>
          <w:tcPr>
            <w:tcW w:w="1765" w:type="pct"/>
            <w:hideMark/>
          </w:tcPr>
          <w:p w14:paraId="0DA56D22" w14:textId="77777777" w:rsidR="00110ED8" w:rsidRPr="00BF2504" w:rsidRDefault="00110ED8" w:rsidP="00B65D83">
            <w:pPr>
              <w:pStyle w:val="TableBodyTextMIRB"/>
              <w:rPr>
                <w:rFonts w:eastAsia="Times New Roman"/>
                <w:lang w:eastAsia="en-CA"/>
              </w:rPr>
            </w:pPr>
            <w:r w:rsidRPr="00BF2504">
              <w:t>VILLAGE OF HILTON BEACH</w:t>
            </w:r>
          </w:p>
        </w:tc>
        <w:tc>
          <w:tcPr>
            <w:tcW w:w="776" w:type="pct"/>
            <w:hideMark/>
          </w:tcPr>
          <w:p w14:paraId="1E585E03"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3F1B5675" w14:textId="77777777" w:rsidR="00110ED8" w:rsidRPr="00BF2504" w:rsidRDefault="00110ED8" w:rsidP="00B65D83">
            <w:pPr>
              <w:pStyle w:val="TableBodyTextMIRB"/>
              <w:rPr>
                <w:rFonts w:eastAsia="Times New Roman"/>
                <w:lang w:eastAsia="en-CA"/>
              </w:rPr>
            </w:pPr>
            <w:r w:rsidRPr="00BF2504">
              <w:t>HILTON BEACH</w:t>
            </w:r>
          </w:p>
        </w:tc>
        <w:tc>
          <w:tcPr>
            <w:tcW w:w="825" w:type="pct"/>
            <w:noWrap/>
            <w:hideMark/>
          </w:tcPr>
          <w:p w14:paraId="16D09748" w14:textId="5861BD74"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B8B4552" w14:textId="77777777" w:rsidTr="00110ED8">
        <w:trPr>
          <w:trHeight w:val="300"/>
        </w:trPr>
        <w:tc>
          <w:tcPr>
            <w:tcW w:w="1765" w:type="pct"/>
            <w:hideMark/>
          </w:tcPr>
          <w:p w14:paraId="00635D34" w14:textId="77777777" w:rsidR="00110ED8" w:rsidRPr="00BF2504" w:rsidRDefault="00110ED8" w:rsidP="00B65D83">
            <w:pPr>
              <w:pStyle w:val="TableBodyTextMIRB"/>
              <w:rPr>
                <w:rFonts w:eastAsia="Times New Roman"/>
                <w:lang w:eastAsia="en-CA"/>
              </w:rPr>
            </w:pPr>
            <w:r w:rsidRPr="00BF2504">
              <w:t>VILLAGE OF MERRICKVILLE-WOLFORD</w:t>
            </w:r>
          </w:p>
        </w:tc>
        <w:tc>
          <w:tcPr>
            <w:tcW w:w="776" w:type="pct"/>
            <w:hideMark/>
          </w:tcPr>
          <w:p w14:paraId="7EFB34C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0624D2E6" w14:textId="77777777" w:rsidR="00110ED8" w:rsidRPr="00BF2504" w:rsidRDefault="00110ED8" w:rsidP="00B65D83">
            <w:pPr>
              <w:pStyle w:val="TableBodyTextMIRB"/>
              <w:rPr>
                <w:rFonts w:eastAsia="Times New Roman"/>
                <w:lang w:eastAsia="en-CA"/>
              </w:rPr>
            </w:pPr>
            <w:r w:rsidRPr="00BF2504">
              <w:t>MERRICKVILLE-WOLFORD</w:t>
            </w:r>
          </w:p>
        </w:tc>
        <w:tc>
          <w:tcPr>
            <w:tcW w:w="825" w:type="pct"/>
            <w:noWrap/>
            <w:hideMark/>
          </w:tcPr>
          <w:p w14:paraId="4DBB752E" w14:textId="01D48742"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5897656" w14:textId="77777777" w:rsidTr="00110ED8">
        <w:trPr>
          <w:trHeight w:val="300"/>
        </w:trPr>
        <w:tc>
          <w:tcPr>
            <w:tcW w:w="1765" w:type="pct"/>
            <w:hideMark/>
          </w:tcPr>
          <w:p w14:paraId="18EF2BF0" w14:textId="77777777" w:rsidR="00110ED8" w:rsidRPr="00BF2504" w:rsidRDefault="00110ED8" w:rsidP="00B65D83">
            <w:pPr>
              <w:pStyle w:val="TableBodyTextMIRB"/>
              <w:rPr>
                <w:rFonts w:eastAsia="Times New Roman"/>
                <w:lang w:eastAsia="en-CA"/>
              </w:rPr>
            </w:pPr>
            <w:r w:rsidRPr="00BF2504">
              <w:t>VILLAGE OF NEWBURY</w:t>
            </w:r>
          </w:p>
        </w:tc>
        <w:tc>
          <w:tcPr>
            <w:tcW w:w="776" w:type="pct"/>
            <w:hideMark/>
          </w:tcPr>
          <w:p w14:paraId="2A75652A"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4B6C0F7" w14:textId="77777777" w:rsidR="00110ED8" w:rsidRPr="00BF2504" w:rsidRDefault="00110ED8" w:rsidP="00B65D83">
            <w:pPr>
              <w:pStyle w:val="TableBodyTextMIRB"/>
              <w:rPr>
                <w:rFonts w:eastAsia="Times New Roman"/>
                <w:lang w:eastAsia="en-CA"/>
              </w:rPr>
            </w:pPr>
            <w:r w:rsidRPr="00BF2504">
              <w:t>NEWBURY</w:t>
            </w:r>
          </w:p>
        </w:tc>
        <w:tc>
          <w:tcPr>
            <w:tcW w:w="825" w:type="pct"/>
            <w:noWrap/>
            <w:hideMark/>
          </w:tcPr>
          <w:p w14:paraId="2215B33A" w14:textId="5B35259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25836209" w14:textId="77777777" w:rsidTr="00110ED8">
        <w:trPr>
          <w:trHeight w:val="300"/>
        </w:trPr>
        <w:tc>
          <w:tcPr>
            <w:tcW w:w="1765" w:type="pct"/>
            <w:hideMark/>
          </w:tcPr>
          <w:p w14:paraId="758D98E8" w14:textId="77777777" w:rsidR="00110ED8" w:rsidRPr="00BF2504" w:rsidRDefault="00110ED8" w:rsidP="00B65D83">
            <w:pPr>
              <w:pStyle w:val="TableBodyTextMIRB"/>
              <w:rPr>
                <w:rFonts w:eastAsia="Times New Roman"/>
                <w:lang w:eastAsia="en-CA"/>
              </w:rPr>
            </w:pPr>
            <w:r w:rsidRPr="00BF2504">
              <w:t>VILLAGE OF OIL SPRINGS</w:t>
            </w:r>
          </w:p>
        </w:tc>
        <w:tc>
          <w:tcPr>
            <w:tcW w:w="776" w:type="pct"/>
            <w:hideMark/>
          </w:tcPr>
          <w:p w14:paraId="542FEA0D"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4D32D29B" w14:textId="77777777" w:rsidR="00110ED8" w:rsidRPr="00BF2504" w:rsidRDefault="00110ED8" w:rsidP="00B65D83">
            <w:pPr>
              <w:pStyle w:val="TableBodyTextMIRB"/>
              <w:rPr>
                <w:rFonts w:eastAsia="Times New Roman"/>
                <w:lang w:eastAsia="en-CA"/>
              </w:rPr>
            </w:pPr>
            <w:r w:rsidRPr="00BF2504">
              <w:t>OIL SPRINGS</w:t>
            </w:r>
          </w:p>
        </w:tc>
        <w:tc>
          <w:tcPr>
            <w:tcW w:w="825" w:type="pct"/>
            <w:noWrap/>
            <w:hideMark/>
          </w:tcPr>
          <w:p w14:paraId="31C67500" w14:textId="4DF8DAD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A280912" w14:textId="77777777" w:rsidTr="00110ED8">
        <w:trPr>
          <w:trHeight w:val="300"/>
        </w:trPr>
        <w:tc>
          <w:tcPr>
            <w:tcW w:w="1765" w:type="pct"/>
            <w:hideMark/>
          </w:tcPr>
          <w:p w14:paraId="3C54AF5D" w14:textId="77777777" w:rsidR="00110ED8" w:rsidRPr="00BF2504" w:rsidRDefault="00110ED8" w:rsidP="00B65D83">
            <w:pPr>
              <w:pStyle w:val="TableBodyTextMIRB"/>
              <w:rPr>
                <w:rFonts w:eastAsia="Times New Roman"/>
                <w:lang w:eastAsia="en-CA"/>
              </w:rPr>
            </w:pPr>
            <w:r w:rsidRPr="00BF2504">
              <w:t>VILLAGE OF POINT EDWARD</w:t>
            </w:r>
          </w:p>
        </w:tc>
        <w:tc>
          <w:tcPr>
            <w:tcW w:w="776" w:type="pct"/>
            <w:hideMark/>
          </w:tcPr>
          <w:p w14:paraId="17D85030"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0890D43" w14:textId="77777777" w:rsidR="00110ED8" w:rsidRPr="00BF2504" w:rsidRDefault="00110ED8" w:rsidP="00B65D83">
            <w:pPr>
              <w:pStyle w:val="TableBodyTextMIRB"/>
              <w:rPr>
                <w:rFonts w:eastAsia="Times New Roman"/>
                <w:lang w:eastAsia="en-CA"/>
              </w:rPr>
            </w:pPr>
            <w:r w:rsidRPr="00BF2504">
              <w:t>POINT EDWARD</w:t>
            </w:r>
          </w:p>
        </w:tc>
        <w:tc>
          <w:tcPr>
            <w:tcW w:w="825" w:type="pct"/>
            <w:noWrap/>
            <w:hideMark/>
          </w:tcPr>
          <w:p w14:paraId="04CEBCA7" w14:textId="56CCA1D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2A9E27B" w14:textId="77777777" w:rsidTr="00110ED8">
        <w:trPr>
          <w:trHeight w:val="300"/>
        </w:trPr>
        <w:tc>
          <w:tcPr>
            <w:tcW w:w="1765" w:type="pct"/>
            <w:hideMark/>
          </w:tcPr>
          <w:p w14:paraId="3CF0A612" w14:textId="77777777" w:rsidR="00110ED8" w:rsidRPr="00BF2504" w:rsidRDefault="00110ED8" w:rsidP="00B65D83">
            <w:pPr>
              <w:pStyle w:val="TableBodyTextMIRB"/>
              <w:rPr>
                <w:rFonts w:eastAsia="Times New Roman"/>
                <w:lang w:eastAsia="en-CA"/>
              </w:rPr>
            </w:pPr>
            <w:r w:rsidRPr="00BF2504">
              <w:t>VILLAGE OF SOUTH RIVER</w:t>
            </w:r>
          </w:p>
        </w:tc>
        <w:tc>
          <w:tcPr>
            <w:tcW w:w="776" w:type="pct"/>
            <w:hideMark/>
          </w:tcPr>
          <w:p w14:paraId="771FD2A8"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1AE17A3C" w14:textId="77777777" w:rsidR="00110ED8" w:rsidRPr="00BF2504" w:rsidRDefault="00110ED8" w:rsidP="00B65D83">
            <w:pPr>
              <w:pStyle w:val="TableBodyTextMIRB"/>
              <w:rPr>
                <w:rFonts w:eastAsia="Times New Roman"/>
                <w:lang w:eastAsia="en-CA"/>
              </w:rPr>
            </w:pPr>
            <w:r w:rsidRPr="00BF2504">
              <w:t>SOUTH RIVER</w:t>
            </w:r>
          </w:p>
        </w:tc>
        <w:tc>
          <w:tcPr>
            <w:tcW w:w="825" w:type="pct"/>
            <w:noWrap/>
            <w:hideMark/>
          </w:tcPr>
          <w:p w14:paraId="571B055F" w14:textId="20763F5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1C51E5B" w14:textId="77777777" w:rsidTr="00110ED8">
        <w:trPr>
          <w:trHeight w:val="300"/>
        </w:trPr>
        <w:tc>
          <w:tcPr>
            <w:tcW w:w="1765" w:type="pct"/>
            <w:hideMark/>
          </w:tcPr>
          <w:p w14:paraId="0A6261C7" w14:textId="77777777" w:rsidR="00110ED8" w:rsidRPr="00BF2504" w:rsidRDefault="00110ED8" w:rsidP="00B65D83">
            <w:pPr>
              <w:pStyle w:val="TableBodyTextMIRB"/>
              <w:rPr>
                <w:rFonts w:eastAsia="Times New Roman"/>
                <w:lang w:eastAsia="en-CA"/>
              </w:rPr>
            </w:pPr>
            <w:r w:rsidRPr="00BF2504">
              <w:t>VILLAGE OF SUNDRIDGE</w:t>
            </w:r>
          </w:p>
        </w:tc>
        <w:tc>
          <w:tcPr>
            <w:tcW w:w="776" w:type="pct"/>
            <w:hideMark/>
          </w:tcPr>
          <w:p w14:paraId="7B4DC1A4"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0AB32D" w14:textId="77777777" w:rsidR="00110ED8" w:rsidRPr="00BF2504" w:rsidRDefault="00110ED8" w:rsidP="00B65D83">
            <w:pPr>
              <w:pStyle w:val="TableBodyTextMIRB"/>
              <w:rPr>
                <w:rFonts w:eastAsia="Times New Roman"/>
                <w:lang w:eastAsia="en-CA"/>
              </w:rPr>
            </w:pPr>
            <w:r w:rsidRPr="00BF2504">
              <w:t>SUNDRIDGE</w:t>
            </w:r>
          </w:p>
        </w:tc>
        <w:tc>
          <w:tcPr>
            <w:tcW w:w="825" w:type="pct"/>
            <w:noWrap/>
            <w:hideMark/>
          </w:tcPr>
          <w:p w14:paraId="4288B644" w14:textId="2130EF3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DCF0669" w14:textId="77777777" w:rsidTr="00110ED8">
        <w:trPr>
          <w:trHeight w:val="300"/>
        </w:trPr>
        <w:tc>
          <w:tcPr>
            <w:tcW w:w="1765" w:type="pct"/>
            <w:hideMark/>
          </w:tcPr>
          <w:p w14:paraId="522A3FC1" w14:textId="77777777" w:rsidR="00110ED8" w:rsidRPr="00BF2504" w:rsidRDefault="00110ED8" w:rsidP="00B65D83">
            <w:pPr>
              <w:pStyle w:val="TableBodyTextMIRB"/>
              <w:rPr>
                <w:rFonts w:eastAsia="Times New Roman"/>
                <w:lang w:eastAsia="en-CA"/>
              </w:rPr>
            </w:pPr>
            <w:r w:rsidRPr="00BF2504">
              <w:t>VILLAGE OF THORNLOE</w:t>
            </w:r>
          </w:p>
        </w:tc>
        <w:tc>
          <w:tcPr>
            <w:tcW w:w="776" w:type="pct"/>
            <w:hideMark/>
          </w:tcPr>
          <w:p w14:paraId="39DCBFE2"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64BA02BD" w14:textId="77777777" w:rsidR="00110ED8" w:rsidRPr="00BF2504" w:rsidRDefault="00110ED8" w:rsidP="00B65D83">
            <w:pPr>
              <w:pStyle w:val="TableBodyTextMIRB"/>
              <w:rPr>
                <w:rFonts w:eastAsia="Times New Roman"/>
                <w:lang w:eastAsia="en-CA"/>
              </w:rPr>
            </w:pPr>
            <w:r w:rsidRPr="00BF2504">
              <w:t>THORNLOE</w:t>
            </w:r>
          </w:p>
        </w:tc>
        <w:tc>
          <w:tcPr>
            <w:tcW w:w="825" w:type="pct"/>
            <w:noWrap/>
            <w:hideMark/>
          </w:tcPr>
          <w:p w14:paraId="4F07EAFF" w14:textId="2FC34D90"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6B89E44A" w14:textId="77777777" w:rsidTr="00110ED8">
        <w:trPr>
          <w:trHeight w:val="300"/>
        </w:trPr>
        <w:tc>
          <w:tcPr>
            <w:tcW w:w="1765" w:type="pct"/>
            <w:hideMark/>
          </w:tcPr>
          <w:p w14:paraId="0A35D8D1" w14:textId="77777777" w:rsidR="00110ED8" w:rsidRPr="00BF2504" w:rsidRDefault="00110ED8" w:rsidP="00B65D83">
            <w:pPr>
              <w:pStyle w:val="TableBodyTextMIRB"/>
              <w:rPr>
                <w:rFonts w:eastAsia="Times New Roman"/>
                <w:lang w:eastAsia="en-CA"/>
              </w:rPr>
            </w:pPr>
            <w:r w:rsidRPr="00BF2504">
              <w:t>VILLAGE OF WESTPORT</w:t>
            </w:r>
          </w:p>
        </w:tc>
        <w:tc>
          <w:tcPr>
            <w:tcW w:w="776" w:type="pct"/>
            <w:hideMark/>
          </w:tcPr>
          <w:p w14:paraId="4ECB8857" w14:textId="77777777" w:rsidR="00110ED8" w:rsidRPr="00BF2504" w:rsidRDefault="00110ED8" w:rsidP="00B65D83">
            <w:pPr>
              <w:pStyle w:val="TableBodyTextMIRB"/>
              <w:rPr>
                <w:rFonts w:eastAsia="Times New Roman"/>
                <w:lang w:eastAsia="en-CA"/>
              </w:rPr>
            </w:pPr>
            <w:r w:rsidRPr="00BF2504">
              <w:t>MUNICIPAL</w:t>
            </w:r>
          </w:p>
        </w:tc>
        <w:tc>
          <w:tcPr>
            <w:tcW w:w="1634" w:type="pct"/>
            <w:hideMark/>
          </w:tcPr>
          <w:p w14:paraId="713A5735" w14:textId="77777777" w:rsidR="00110ED8" w:rsidRPr="00BF2504" w:rsidRDefault="00110ED8" w:rsidP="00B65D83">
            <w:pPr>
              <w:pStyle w:val="TableBodyTextMIRB"/>
              <w:rPr>
                <w:rFonts w:eastAsia="Times New Roman"/>
                <w:lang w:eastAsia="en-CA"/>
              </w:rPr>
            </w:pPr>
            <w:r w:rsidRPr="00BF2504">
              <w:t>WESTPORT</w:t>
            </w:r>
          </w:p>
        </w:tc>
        <w:tc>
          <w:tcPr>
            <w:tcW w:w="825" w:type="pct"/>
            <w:noWrap/>
            <w:hideMark/>
          </w:tcPr>
          <w:p w14:paraId="663071C8" w14:textId="335034EA"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39C7BFE" w14:textId="77777777" w:rsidTr="00110ED8">
        <w:trPr>
          <w:trHeight w:val="300"/>
        </w:trPr>
        <w:tc>
          <w:tcPr>
            <w:tcW w:w="1765" w:type="pct"/>
            <w:hideMark/>
          </w:tcPr>
          <w:p w14:paraId="2407D489" w14:textId="77777777" w:rsidR="00110ED8" w:rsidRPr="00BF2504" w:rsidRDefault="00110ED8" w:rsidP="00B65D83">
            <w:pPr>
              <w:pStyle w:val="TableBodyTextMIRB"/>
              <w:rPr>
                <w:rFonts w:eastAsia="Times New Roman"/>
                <w:lang w:eastAsia="en-CA"/>
              </w:rPr>
            </w:pPr>
            <w:r w:rsidRPr="00BF2504">
              <w:t>WAABNOONG BEMJIWANG ASSOCIATION OF FIRST NATIONS</w:t>
            </w:r>
          </w:p>
        </w:tc>
        <w:tc>
          <w:tcPr>
            <w:tcW w:w="776" w:type="pct"/>
            <w:hideMark/>
          </w:tcPr>
          <w:p w14:paraId="5B7143BD" w14:textId="77777777" w:rsidR="00110ED8" w:rsidRPr="00BF2504" w:rsidRDefault="00110ED8" w:rsidP="00B65D83">
            <w:pPr>
              <w:pStyle w:val="TableBodyTextMIRB"/>
              <w:rPr>
                <w:rFonts w:eastAsia="Times New Roman"/>
                <w:lang w:eastAsia="en-CA"/>
              </w:rPr>
            </w:pPr>
            <w:r w:rsidRPr="00BF2504">
              <w:t>OTHER</w:t>
            </w:r>
          </w:p>
        </w:tc>
        <w:tc>
          <w:tcPr>
            <w:tcW w:w="1634" w:type="pct"/>
            <w:hideMark/>
          </w:tcPr>
          <w:p w14:paraId="23409DCD" w14:textId="77777777" w:rsidR="00110ED8" w:rsidRPr="00BF2504" w:rsidRDefault="00110ED8" w:rsidP="00B65D83">
            <w:pPr>
              <w:pStyle w:val="TableBodyTextMIRB"/>
              <w:rPr>
                <w:rFonts w:eastAsia="Times New Roman"/>
                <w:lang w:eastAsia="en-CA"/>
              </w:rPr>
            </w:pPr>
            <w:r w:rsidRPr="00BF2504">
              <w:t>WBAFN</w:t>
            </w:r>
          </w:p>
        </w:tc>
        <w:tc>
          <w:tcPr>
            <w:tcW w:w="825" w:type="pct"/>
            <w:noWrap/>
            <w:hideMark/>
          </w:tcPr>
          <w:p w14:paraId="00F289C8" w14:textId="6291C4D1"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50821E58" w14:textId="77777777" w:rsidTr="00110ED8">
        <w:trPr>
          <w:trHeight w:val="300"/>
        </w:trPr>
        <w:tc>
          <w:tcPr>
            <w:tcW w:w="1765" w:type="pct"/>
            <w:hideMark/>
          </w:tcPr>
          <w:p w14:paraId="554DC445" w14:textId="77777777" w:rsidR="00110ED8" w:rsidRPr="00BF2504" w:rsidRDefault="00110ED8" w:rsidP="00B65D83">
            <w:pPr>
              <w:pStyle w:val="TableBodyTextMIRB"/>
              <w:rPr>
                <w:rFonts w:eastAsia="Times New Roman"/>
                <w:lang w:eastAsia="en-CA"/>
              </w:rPr>
            </w:pPr>
            <w:r w:rsidRPr="00BF2504">
              <w:t>MINISTRY OF NATURAL RESOURCES</w:t>
            </w:r>
          </w:p>
        </w:tc>
        <w:tc>
          <w:tcPr>
            <w:tcW w:w="776" w:type="pct"/>
            <w:hideMark/>
          </w:tcPr>
          <w:p w14:paraId="236F8055" w14:textId="77777777" w:rsidR="00110ED8" w:rsidRPr="00BF2504" w:rsidRDefault="00110ED8" w:rsidP="00B65D83">
            <w:pPr>
              <w:pStyle w:val="TableBodyTextMIRB"/>
              <w:rPr>
                <w:rFonts w:eastAsia="Times New Roman"/>
                <w:lang w:eastAsia="en-CA"/>
              </w:rPr>
            </w:pPr>
            <w:r w:rsidRPr="00BF2504">
              <w:t>PROVINCIAL</w:t>
            </w:r>
          </w:p>
        </w:tc>
        <w:tc>
          <w:tcPr>
            <w:tcW w:w="1634" w:type="pct"/>
            <w:hideMark/>
          </w:tcPr>
          <w:p w14:paraId="079AFAA0" w14:textId="77777777" w:rsidR="00110ED8" w:rsidRPr="00BF2504" w:rsidRDefault="00110ED8" w:rsidP="00B65D83">
            <w:pPr>
              <w:pStyle w:val="TableBodyTextMIRB"/>
              <w:rPr>
                <w:rFonts w:eastAsia="Times New Roman"/>
                <w:lang w:eastAsia="en-CA"/>
              </w:rPr>
            </w:pPr>
            <w:r w:rsidRPr="00BF2504">
              <w:t>MNR</w:t>
            </w:r>
          </w:p>
        </w:tc>
        <w:tc>
          <w:tcPr>
            <w:tcW w:w="825" w:type="pct"/>
            <w:noWrap/>
            <w:hideMark/>
          </w:tcPr>
          <w:p w14:paraId="5F8D7303" w14:textId="47CCE7B8"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35B86435" w14:textId="77777777" w:rsidTr="00110ED8">
        <w:trPr>
          <w:trHeight w:val="300"/>
        </w:trPr>
        <w:tc>
          <w:tcPr>
            <w:tcW w:w="1765" w:type="pct"/>
          </w:tcPr>
          <w:p w14:paraId="2AD2F128" w14:textId="77777777" w:rsidR="00110ED8" w:rsidRPr="00BF2504" w:rsidRDefault="00110ED8" w:rsidP="00B65D83">
            <w:pPr>
              <w:pStyle w:val="TableBodyTextMIRB"/>
            </w:pPr>
            <w:r w:rsidRPr="00BF2504">
              <w:t>MINISTRY OF TRANSPORTATION</w:t>
            </w:r>
          </w:p>
        </w:tc>
        <w:tc>
          <w:tcPr>
            <w:tcW w:w="776" w:type="pct"/>
          </w:tcPr>
          <w:p w14:paraId="797A678A" w14:textId="77777777" w:rsidR="00110ED8" w:rsidRPr="00BF2504" w:rsidRDefault="00110ED8" w:rsidP="00B65D83">
            <w:pPr>
              <w:pStyle w:val="TableBodyTextMIRB"/>
            </w:pPr>
            <w:r w:rsidRPr="00BF2504">
              <w:t>PROVINCIAL</w:t>
            </w:r>
          </w:p>
        </w:tc>
        <w:tc>
          <w:tcPr>
            <w:tcW w:w="1634" w:type="pct"/>
          </w:tcPr>
          <w:p w14:paraId="67E31B6E" w14:textId="77777777" w:rsidR="00110ED8" w:rsidRPr="00BF2504" w:rsidRDefault="00110ED8" w:rsidP="00B65D83">
            <w:pPr>
              <w:pStyle w:val="TableBodyTextMIRB"/>
            </w:pPr>
            <w:r w:rsidRPr="00BF2504">
              <w:t>MTO</w:t>
            </w:r>
          </w:p>
        </w:tc>
        <w:tc>
          <w:tcPr>
            <w:tcW w:w="825" w:type="pct"/>
            <w:noWrap/>
          </w:tcPr>
          <w:p w14:paraId="0EA0465F" w14:textId="77A9AD7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16315556" w14:textId="77777777" w:rsidTr="00110ED8">
        <w:trPr>
          <w:trHeight w:val="300"/>
        </w:trPr>
        <w:tc>
          <w:tcPr>
            <w:tcW w:w="1765" w:type="pct"/>
            <w:hideMark/>
          </w:tcPr>
          <w:p w14:paraId="7DE919D8" w14:textId="77777777" w:rsidR="00110ED8" w:rsidRPr="00BF2504" w:rsidRDefault="00110ED8" w:rsidP="00B65D83">
            <w:pPr>
              <w:pStyle w:val="TableBodyTextMIRB"/>
              <w:rPr>
                <w:rFonts w:eastAsia="Times New Roman"/>
                <w:lang w:eastAsia="en-CA"/>
              </w:rPr>
            </w:pPr>
            <w:r w:rsidRPr="00BF2504">
              <w:t>ONTARIO MINISTRY OF HEALTH</w:t>
            </w:r>
          </w:p>
        </w:tc>
        <w:tc>
          <w:tcPr>
            <w:tcW w:w="776" w:type="pct"/>
            <w:hideMark/>
          </w:tcPr>
          <w:p w14:paraId="72917671" w14:textId="77777777" w:rsidR="00110ED8" w:rsidRPr="00BF2504" w:rsidRDefault="00110ED8" w:rsidP="00B65D83">
            <w:pPr>
              <w:pStyle w:val="TableBodyTextMIRB"/>
              <w:rPr>
                <w:rFonts w:eastAsia="Times New Roman"/>
                <w:lang w:eastAsia="en-CA"/>
              </w:rPr>
            </w:pPr>
            <w:r w:rsidRPr="00BF2504">
              <w:t>PROVINCIAL</w:t>
            </w:r>
          </w:p>
        </w:tc>
        <w:tc>
          <w:tcPr>
            <w:tcW w:w="1634" w:type="pct"/>
            <w:hideMark/>
          </w:tcPr>
          <w:p w14:paraId="5179BA5F" w14:textId="77777777" w:rsidR="00110ED8" w:rsidRPr="00BF2504" w:rsidRDefault="00110ED8" w:rsidP="00B65D83">
            <w:pPr>
              <w:pStyle w:val="TableBodyTextMIRB"/>
              <w:rPr>
                <w:rFonts w:eastAsia="Times New Roman"/>
                <w:lang w:eastAsia="en-CA"/>
              </w:rPr>
            </w:pPr>
            <w:r w:rsidRPr="00BF2504">
              <w:t>SLRN</w:t>
            </w:r>
          </w:p>
        </w:tc>
        <w:tc>
          <w:tcPr>
            <w:tcW w:w="825" w:type="pct"/>
            <w:noWrap/>
            <w:hideMark/>
          </w:tcPr>
          <w:p w14:paraId="45EFA8F3" w14:textId="71A51EBC"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406B9A46" w14:textId="77777777" w:rsidTr="00110ED8">
        <w:trPr>
          <w:trHeight w:val="300"/>
        </w:trPr>
        <w:tc>
          <w:tcPr>
            <w:tcW w:w="1765" w:type="pct"/>
            <w:hideMark/>
          </w:tcPr>
          <w:p w14:paraId="7DA37CA9" w14:textId="77777777" w:rsidR="00110ED8" w:rsidRPr="00BF2504" w:rsidRDefault="00110ED8" w:rsidP="00B65D83">
            <w:pPr>
              <w:pStyle w:val="TableBodyTextMIRB"/>
              <w:rPr>
                <w:rFonts w:eastAsia="Times New Roman"/>
                <w:lang w:eastAsia="en-CA"/>
              </w:rPr>
            </w:pPr>
            <w:r w:rsidRPr="00BF2504">
              <w:t>ONTARIO PARKS</w:t>
            </w:r>
          </w:p>
        </w:tc>
        <w:tc>
          <w:tcPr>
            <w:tcW w:w="776" w:type="pct"/>
            <w:hideMark/>
          </w:tcPr>
          <w:p w14:paraId="03F256FC" w14:textId="77777777" w:rsidR="00110ED8" w:rsidRPr="00BF2504" w:rsidRDefault="00110ED8" w:rsidP="00B65D83">
            <w:pPr>
              <w:pStyle w:val="TableBodyTextMIRB"/>
              <w:rPr>
                <w:rFonts w:eastAsia="Times New Roman"/>
                <w:lang w:eastAsia="en-CA"/>
              </w:rPr>
            </w:pPr>
            <w:r w:rsidRPr="00BF2504">
              <w:t>PROVINCIAL</w:t>
            </w:r>
          </w:p>
        </w:tc>
        <w:tc>
          <w:tcPr>
            <w:tcW w:w="1634" w:type="pct"/>
            <w:hideMark/>
          </w:tcPr>
          <w:p w14:paraId="02FFB121" w14:textId="77777777" w:rsidR="00110ED8" w:rsidRPr="00BF2504" w:rsidRDefault="00110ED8" w:rsidP="00B65D83">
            <w:pPr>
              <w:pStyle w:val="TableBodyTextMIRB"/>
              <w:rPr>
                <w:rFonts w:eastAsia="Times New Roman"/>
                <w:lang w:eastAsia="en-CA"/>
              </w:rPr>
            </w:pPr>
            <w:r w:rsidRPr="00BF2504">
              <w:t>ONTARIO PARKS</w:t>
            </w:r>
          </w:p>
        </w:tc>
        <w:tc>
          <w:tcPr>
            <w:tcW w:w="825" w:type="pct"/>
            <w:noWrap/>
            <w:hideMark/>
          </w:tcPr>
          <w:p w14:paraId="263AFF94" w14:textId="19256D26"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0B06DAF7" w14:textId="77777777" w:rsidTr="00110ED8">
        <w:trPr>
          <w:trHeight w:val="300"/>
        </w:trPr>
        <w:tc>
          <w:tcPr>
            <w:tcW w:w="1765" w:type="pct"/>
            <w:hideMark/>
          </w:tcPr>
          <w:p w14:paraId="7B0A412C" w14:textId="77777777" w:rsidR="00110ED8" w:rsidRPr="00BF2504" w:rsidRDefault="00110ED8" w:rsidP="00B65D83">
            <w:pPr>
              <w:pStyle w:val="TableBodyTextMIRB"/>
              <w:rPr>
                <w:rFonts w:eastAsia="Times New Roman"/>
                <w:lang w:eastAsia="en-CA"/>
              </w:rPr>
            </w:pPr>
            <w:r w:rsidRPr="00BF2504">
              <w:t>ONTARIO PROVINCIAL POLICE</w:t>
            </w:r>
          </w:p>
        </w:tc>
        <w:tc>
          <w:tcPr>
            <w:tcW w:w="776" w:type="pct"/>
            <w:hideMark/>
          </w:tcPr>
          <w:p w14:paraId="53733BB4" w14:textId="77777777" w:rsidR="00110ED8" w:rsidRPr="00BF2504" w:rsidRDefault="00110ED8" w:rsidP="00B65D83">
            <w:pPr>
              <w:pStyle w:val="TableBodyTextMIRB"/>
              <w:rPr>
                <w:rFonts w:eastAsia="Times New Roman"/>
                <w:lang w:eastAsia="en-CA"/>
              </w:rPr>
            </w:pPr>
            <w:r w:rsidRPr="00BF2504">
              <w:t>PROVINCIAL</w:t>
            </w:r>
          </w:p>
        </w:tc>
        <w:tc>
          <w:tcPr>
            <w:tcW w:w="1634" w:type="pct"/>
            <w:hideMark/>
          </w:tcPr>
          <w:p w14:paraId="06C65903" w14:textId="77777777" w:rsidR="00110ED8" w:rsidRPr="00BF2504" w:rsidRDefault="00110ED8" w:rsidP="00B65D83">
            <w:pPr>
              <w:pStyle w:val="TableBodyTextMIRB"/>
              <w:rPr>
                <w:rFonts w:eastAsia="Times New Roman"/>
                <w:lang w:eastAsia="en-CA"/>
              </w:rPr>
            </w:pPr>
            <w:r w:rsidRPr="00BF2504">
              <w:t>JRN</w:t>
            </w:r>
          </w:p>
        </w:tc>
        <w:tc>
          <w:tcPr>
            <w:tcW w:w="825" w:type="pct"/>
            <w:noWrap/>
            <w:hideMark/>
          </w:tcPr>
          <w:p w14:paraId="02517BCB" w14:textId="6143636F" w:rsidR="00110ED8" w:rsidRPr="00BF2504" w:rsidRDefault="00110ED8" w:rsidP="00B65D83">
            <w:pPr>
              <w:pStyle w:val="TableBodyTextMIRB"/>
              <w:rPr>
                <w:rFonts w:eastAsia="Times New Roman"/>
                <w:lang w:eastAsia="en-CA"/>
              </w:rPr>
            </w:pPr>
            <w:r>
              <w:rPr>
                <w:rFonts w:eastAsia="Times New Roman"/>
                <w:lang w:eastAsia="en-CA"/>
              </w:rPr>
              <w:t>Not applicable</w:t>
            </w:r>
          </w:p>
        </w:tc>
      </w:tr>
      <w:tr w:rsidR="00110ED8" w:rsidRPr="00BF2504" w14:paraId="7BA32B64" w14:textId="77777777" w:rsidTr="00110ED8">
        <w:trPr>
          <w:trHeight w:val="300"/>
        </w:trPr>
        <w:tc>
          <w:tcPr>
            <w:tcW w:w="1765" w:type="pct"/>
          </w:tcPr>
          <w:p w14:paraId="210ADC66" w14:textId="77777777" w:rsidR="00110ED8" w:rsidRPr="00BF2504" w:rsidRDefault="00110ED8" w:rsidP="00B65D83">
            <w:pPr>
              <w:pStyle w:val="TableBodyTextMIRB"/>
            </w:pPr>
            <w:r w:rsidRPr="00BF2504">
              <w:t>ONTARIO ROAD NETWORK</w:t>
            </w:r>
          </w:p>
        </w:tc>
        <w:tc>
          <w:tcPr>
            <w:tcW w:w="776" w:type="pct"/>
          </w:tcPr>
          <w:p w14:paraId="38B5F509" w14:textId="77777777" w:rsidR="00110ED8" w:rsidRPr="00BF2504" w:rsidRDefault="00110ED8" w:rsidP="00B65D83">
            <w:pPr>
              <w:pStyle w:val="TableBodyTextMIRB"/>
            </w:pPr>
            <w:r w:rsidRPr="00BF2504">
              <w:t>PROVINCIAL</w:t>
            </w:r>
          </w:p>
        </w:tc>
        <w:tc>
          <w:tcPr>
            <w:tcW w:w="1634" w:type="pct"/>
          </w:tcPr>
          <w:p w14:paraId="37862982" w14:textId="77777777" w:rsidR="00110ED8" w:rsidRPr="00BF2504" w:rsidRDefault="00110ED8" w:rsidP="00B65D83">
            <w:pPr>
              <w:pStyle w:val="TableBodyTextMIRB"/>
            </w:pPr>
            <w:r w:rsidRPr="00BF2504">
              <w:t>ORN</w:t>
            </w:r>
          </w:p>
        </w:tc>
        <w:tc>
          <w:tcPr>
            <w:tcW w:w="825" w:type="pct"/>
            <w:noWrap/>
          </w:tcPr>
          <w:p w14:paraId="30F32A1B" w14:textId="547812A8" w:rsidR="00110ED8" w:rsidRPr="00BF2504" w:rsidRDefault="00110ED8" w:rsidP="00B65D83">
            <w:pPr>
              <w:pStyle w:val="TableBodyTextMIRB"/>
              <w:rPr>
                <w:rFonts w:eastAsia="Times New Roman"/>
                <w:lang w:eastAsia="en-CA"/>
              </w:rPr>
            </w:pPr>
            <w:r>
              <w:rPr>
                <w:rFonts w:eastAsia="Times New Roman"/>
                <w:lang w:eastAsia="en-CA"/>
              </w:rPr>
              <w:t>Not applicable</w:t>
            </w:r>
          </w:p>
        </w:tc>
      </w:tr>
    </w:tbl>
    <w:p w14:paraId="701E1814" w14:textId="77777777" w:rsidR="00783967" w:rsidRPr="00DA48F2" w:rsidRDefault="00466972" w:rsidP="00466972">
      <w:pPr>
        <w:pStyle w:val="Heading2MIRB"/>
        <w:rPr>
          <w:color w:val="244061"/>
        </w:rPr>
      </w:pPr>
      <w:bookmarkStart w:id="48" w:name="ORN_AGENCY_TYPE_LIST"/>
      <w:bookmarkStart w:id="49" w:name="_Toc196317677"/>
      <w:r w:rsidRPr="00DA48F2">
        <w:rPr>
          <w:color w:val="244061"/>
        </w:rPr>
        <w:t>ORN_AGENCY_TYPE_LIST</w:t>
      </w:r>
      <w:bookmarkEnd w:id="49"/>
    </w:p>
    <w:bookmarkEnd w:id="48"/>
    <w:p w14:paraId="4D8EAD21" w14:textId="77777777" w:rsidR="00466972" w:rsidRPr="00CA71CA" w:rsidRDefault="00466972" w:rsidP="00466972">
      <w:pPr>
        <w:pStyle w:val="BodyAccessibleTextMIRB"/>
      </w:pPr>
      <w:r w:rsidRPr="00CA71CA">
        <w:t>List of valid agency types</w:t>
      </w:r>
      <w:r>
        <w:t>.</w:t>
      </w:r>
    </w:p>
    <w:tbl>
      <w:tblPr>
        <w:tblStyle w:val="TableGrid1"/>
        <w:tblW w:w="4901" w:type="pct"/>
        <w:tblLook w:val="04A0" w:firstRow="1" w:lastRow="0" w:firstColumn="1" w:lastColumn="0" w:noHBand="0" w:noVBand="1"/>
        <w:tblCaption w:val="Table: ORN_AGENCY_TYPE_LIST"/>
        <w:tblDescription w:val="The ORN_AGENCY_TYPE_LIST lookup table and attributes."/>
      </w:tblPr>
      <w:tblGrid>
        <w:gridCol w:w="2977"/>
        <w:gridCol w:w="1950"/>
        <w:gridCol w:w="1430"/>
        <w:gridCol w:w="1563"/>
        <w:gridCol w:w="2656"/>
      </w:tblGrid>
      <w:tr w:rsidR="00466972" w:rsidRPr="00642EC3" w14:paraId="1463208F" w14:textId="77777777" w:rsidTr="00466972">
        <w:trPr>
          <w:cantSplit/>
          <w:trHeight w:val="432"/>
          <w:tblHeader/>
        </w:trPr>
        <w:tc>
          <w:tcPr>
            <w:tcW w:w="1378" w:type="pct"/>
            <w:vAlign w:val="center"/>
          </w:tcPr>
          <w:p w14:paraId="75949A2F" w14:textId="77777777" w:rsidR="00466972" w:rsidRPr="00642EC3" w:rsidRDefault="00466972" w:rsidP="008D1895">
            <w:pPr>
              <w:pStyle w:val="TableHeaderRowTextMIRB"/>
            </w:pPr>
            <w:r w:rsidRPr="00642EC3">
              <w:lastRenderedPageBreak/>
              <w:t>Column Name</w:t>
            </w:r>
          </w:p>
        </w:tc>
        <w:tc>
          <w:tcPr>
            <w:tcW w:w="903" w:type="pct"/>
            <w:vAlign w:val="center"/>
          </w:tcPr>
          <w:p w14:paraId="60EBFD0D" w14:textId="77777777" w:rsidR="00466972" w:rsidRPr="00642EC3" w:rsidRDefault="00466972" w:rsidP="008D1895">
            <w:pPr>
              <w:pStyle w:val="TableHeaderRowTextMIRB"/>
            </w:pPr>
            <w:r w:rsidRPr="00642EC3">
              <w:t>Column Type</w:t>
            </w:r>
          </w:p>
        </w:tc>
        <w:tc>
          <w:tcPr>
            <w:tcW w:w="662" w:type="pct"/>
            <w:vAlign w:val="center"/>
          </w:tcPr>
          <w:p w14:paraId="5857BEDA" w14:textId="77777777" w:rsidR="00466972" w:rsidRPr="00642EC3" w:rsidRDefault="00466972" w:rsidP="008D1895">
            <w:pPr>
              <w:pStyle w:val="TableHeaderRowTextMIRB"/>
            </w:pPr>
            <w:r w:rsidRPr="00642EC3">
              <w:t>Mandatory</w:t>
            </w:r>
          </w:p>
        </w:tc>
        <w:tc>
          <w:tcPr>
            <w:tcW w:w="724" w:type="pct"/>
            <w:vAlign w:val="center"/>
          </w:tcPr>
          <w:p w14:paraId="394196F3" w14:textId="77777777" w:rsidR="00466972" w:rsidRPr="00642EC3" w:rsidRDefault="00466972" w:rsidP="008D1895">
            <w:pPr>
              <w:pStyle w:val="TableHeaderRowTextMIRB"/>
            </w:pPr>
            <w:r w:rsidRPr="00642EC3">
              <w:t>Short Name</w:t>
            </w:r>
          </w:p>
        </w:tc>
        <w:tc>
          <w:tcPr>
            <w:tcW w:w="1333" w:type="pct"/>
            <w:vAlign w:val="center"/>
          </w:tcPr>
          <w:p w14:paraId="2448B561" w14:textId="77777777" w:rsidR="00466972" w:rsidRPr="00642EC3" w:rsidRDefault="00466972" w:rsidP="008D1895">
            <w:pPr>
              <w:pStyle w:val="TableHeaderRowTextMIRB"/>
            </w:pPr>
            <w:r>
              <w:t>Description</w:t>
            </w:r>
          </w:p>
        </w:tc>
      </w:tr>
      <w:tr w:rsidR="00466972" w:rsidRPr="00642EC3" w14:paraId="4C6686F0" w14:textId="77777777" w:rsidTr="00466972">
        <w:trPr>
          <w:cantSplit/>
          <w:trHeight w:val="432"/>
        </w:trPr>
        <w:tc>
          <w:tcPr>
            <w:tcW w:w="1378" w:type="pct"/>
            <w:vAlign w:val="center"/>
          </w:tcPr>
          <w:p w14:paraId="39E4CB04" w14:textId="77777777" w:rsidR="00466972" w:rsidRPr="00CA71CA" w:rsidRDefault="00466972" w:rsidP="008D1895">
            <w:pPr>
              <w:pStyle w:val="TableColumnNameMIRB"/>
            </w:pPr>
            <w:r w:rsidRPr="00CA71CA">
              <w:t>AGENCY_TYPE</w:t>
            </w:r>
          </w:p>
        </w:tc>
        <w:tc>
          <w:tcPr>
            <w:tcW w:w="903" w:type="pct"/>
            <w:vAlign w:val="center"/>
          </w:tcPr>
          <w:p w14:paraId="194D33B8" w14:textId="77777777" w:rsidR="00466972" w:rsidRPr="00CA71CA" w:rsidRDefault="00466972" w:rsidP="008D1895">
            <w:pPr>
              <w:pStyle w:val="TableBodyTextMIRB"/>
            </w:pPr>
            <w:r w:rsidRPr="00CA71CA">
              <w:t>VARCHAR2(10)</w:t>
            </w:r>
          </w:p>
        </w:tc>
        <w:tc>
          <w:tcPr>
            <w:tcW w:w="662" w:type="pct"/>
            <w:vAlign w:val="center"/>
          </w:tcPr>
          <w:p w14:paraId="41C5D676" w14:textId="77777777" w:rsidR="00466972" w:rsidRPr="00CA71CA" w:rsidRDefault="00466972" w:rsidP="008D1895">
            <w:pPr>
              <w:pStyle w:val="TableBodyTextMIRB"/>
            </w:pPr>
            <w:r w:rsidRPr="00CA71CA">
              <w:t>Yes</w:t>
            </w:r>
          </w:p>
        </w:tc>
        <w:tc>
          <w:tcPr>
            <w:tcW w:w="724" w:type="pct"/>
            <w:vAlign w:val="center"/>
          </w:tcPr>
          <w:p w14:paraId="5DC144AF" w14:textId="77777777" w:rsidR="00466972" w:rsidRPr="00CA71CA" w:rsidRDefault="00466972" w:rsidP="008D1895">
            <w:pPr>
              <w:pStyle w:val="TableBodyTextMIRB"/>
            </w:pPr>
            <w:r w:rsidRPr="00CA71CA">
              <w:t>AGENCY_T</w:t>
            </w:r>
          </w:p>
        </w:tc>
        <w:tc>
          <w:tcPr>
            <w:tcW w:w="1333" w:type="pct"/>
            <w:vAlign w:val="center"/>
          </w:tcPr>
          <w:p w14:paraId="5A74C2EB" w14:textId="77777777" w:rsidR="00466972" w:rsidRPr="00CA71CA" w:rsidRDefault="00466972" w:rsidP="008D1895">
            <w:pPr>
              <w:pStyle w:val="TableBodyTextMIRB"/>
            </w:pPr>
            <w:r w:rsidRPr="00CA71CA">
              <w:t>The name of the agency.</w:t>
            </w:r>
          </w:p>
        </w:tc>
      </w:tr>
      <w:tr w:rsidR="00466972" w:rsidRPr="00642EC3" w14:paraId="66677774" w14:textId="77777777" w:rsidTr="00466972">
        <w:trPr>
          <w:cantSplit/>
          <w:trHeight w:val="432"/>
        </w:trPr>
        <w:tc>
          <w:tcPr>
            <w:tcW w:w="1378" w:type="pct"/>
            <w:vAlign w:val="center"/>
          </w:tcPr>
          <w:p w14:paraId="14538FAA" w14:textId="77777777" w:rsidR="00466972" w:rsidRPr="00CA71CA" w:rsidRDefault="00466972" w:rsidP="008D1895">
            <w:pPr>
              <w:pStyle w:val="TableColumnNameMIRB"/>
            </w:pPr>
            <w:r w:rsidRPr="00CA71CA">
              <w:t>AGENCY_TYPE_DESCR</w:t>
            </w:r>
          </w:p>
        </w:tc>
        <w:tc>
          <w:tcPr>
            <w:tcW w:w="903" w:type="pct"/>
            <w:vAlign w:val="center"/>
          </w:tcPr>
          <w:p w14:paraId="64BB2481" w14:textId="77777777" w:rsidR="00466972" w:rsidRPr="00CA71CA" w:rsidRDefault="00466972" w:rsidP="008D1895">
            <w:pPr>
              <w:pStyle w:val="TableBodyTextMIRB"/>
            </w:pPr>
            <w:r w:rsidRPr="00CA71CA">
              <w:t>VARCHAR2(35)</w:t>
            </w:r>
          </w:p>
        </w:tc>
        <w:tc>
          <w:tcPr>
            <w:tcW w:w="662" w:type="pct"/>
            <w:vAlign w:val="center"/>
          </w:tcPr>
          <w:p w14:paraId="7A744818" w14:textId="77777777" w:rsidR="00466972" w:rsidRPr="00CA71CA" w:rsidRDefault="00466972" w:rsidP="008D1895">
            <w:pPr>
              <w:pStyle w:val="TableBodyTextMIRB"/>
            </w:pPr>
            <w:r w:rsidRPr="00CA71CA">
              <w:t>Yes</w:t>
            </w:r>
          </w:p>
        </w:tc>
        <w:tc>
          <w:tcPr>
            <w:tcW w:w="724" w:type="pct"/>
            <w:vAlign w:val="center"/>
          </w:tcPr>
          <w:p w14:paraId="59FEBBC0" w14:textId="77777777" w:rsidR="00466972" w:rsidRPr="00CA71CA" w:rsidRDefault="00466972" w:rsidP="008D1895">
            <w:pPr>
              <w:pStyle w:val="TableBodyTextMIRB"/>
            </w:pPr>
            <w:r w:rsidRPr="00CA71CA">
              <w:t>AGENCY_T</w:t>
            </w:r>
          </w:p>
        </w:tc>
        <w:tc>
          <w:tcPr>
            <w:tcW w:w="1333" w:type="pct"/>
            <w:vAlign w:val="center"/>
          </w:tcPr>
          <w:p w14:paraId="1C75987B" w14:textId="77777777" w:rsidR="00466972" w:rsidRPr="00CA71CA" w:rsidRDefault="00466972" w:rsidP="008D1895">
            <w:pPr>
              <w:pStyle w:val="TableBodyTextMIRB"/>
            </w:pPr>
            <w:r w:rsidRPr="00CA71CA">
              <w:t>A description of the type of agency.</w:t>
            </w:r>
          </w:p>
        </w:tc>
      </w:tr>
      <w:tr w:rsidR="00466972" w:rsidRPr="00642EC3" w14:paraId="6FAE56B3" w14:textId="77777777" w:rsidTr="00466972">
        <w:trPr>
          <w:cantSplit/>
          <w:trHeight w:val="432"/>
        </w:trPr>
        <w:tc>
          <w:tcPr>
            <w:tcW w:w="1378" w:type="pct"/>
            <w:vAlign w:val="center"/>
          </w:tcPr>
          <w:p w14:paraId="2A5E9600" w14:textId="77777777" w:rsidR="00466972" w:rsidRDefault="00466972" w:rsidP="008D1895">
            <w:pPr>
              <w:pStyle w:val="TableColumnNameMIRB"/>
            </w:pPr>
            <w:r w:rsidRPr="00CA71CA">
              <w:t>NRN_ACQUISITION</w:t>
            </w:r>
          </w:p>
          <w:p w14:paraId="09AD5751" w14:textId="77777777" w:rsidR="00466972" w:rsidRPr="00CA71CA" w:rsidRDefault="00466972" w:rsidP="008D1895">
            <w:pPr>
              <w:pStyle w:val="TableColumnNameMIRB"/>
            </w:pPr>
            <w:r w:rsidRPr="00CA71CA">
              <w:t>PROVIDER</w:t>
            </w:r>
          </w:p>
        </w:tc>
        <w:tc>
          <w:tcPr>
            <w:tcW w:w="903" w:type="pct"/>
            <w:vAlign w:val="center"/>
          </w:tcPr>
          <w:p w14:paraId="59FB85AE" w14:textId="77777777" w:rsidR="00466972" w:rsidRPr="00CA71CA" w:rsidRDefault="00466972" w:rsidP="008D1895">
            <w:pPr>
              <w:pStyle w:val="TableBodyTextMIRB"/>
            </w:pPr>
            <w:r w:rsidRPr="00CA71CA">
              <w:t>NUMBER(3,0)</w:t>
            </w:r>
          </w:p>
        </w:tc>
        <w:tc>
          <w:tcPr>
            <w:tcW w:w="662" w:type="pct"/>
            <w:vAlign w:val="center"/>
          </w:tcPr>
          <w:p w14:paraId="21445A73" w14:textId="77777777" w:rsidR="00466972" w:rsidRPr="00CA71CA" w:rsidRDefault="00466972" w:rsidP="008D1895">
            <w:pPr>
              <w:pStyle w:val="TableBodyTextMIRB"/>
            </w:pPr>
            <w:r w:rsidRPr="00CA71CA">
              <w:t>No</w:t>
            </w:r>
          </w:p>
        </w:tc>
        <w:tc>
          <w:tcPr>
            <w:tcW w:w="724" w:type="pct"/>
            <w:vAlign w:val="center"/>
          </w:tcPr>
          <w:p w14:paraId="564EB961" w14:textId="77777777" w:rsidR="00466972" w:rsidRPr="00CA71CA" w:rsidRDefault="00466972" w:rsidP="008D1895">
            <w:pPr>
              <w:pStyle w:val="TableBodyTextMIRB"/>
            </w:pPr>
            <w:r w:rsidRPr="00CA71CA">
              <w:t>NRN_CODE</w:t>
            </w:r>
          </w:p>
        </w:tc>
        <w:tc>
          <w:tcPr>
            <w:tcW w:w="1333" w:type="pct"/>
            <w:vAlign w:val="center"/>
          </w:tcPr>
          <w:p w14:paraId="252AA2A5" w14:textId="77777777" w:rsidR="00466972" w:rsidRPr="00CA71CA" w:rsidRDefault="00466972" w:rsidP="008D1895">
            <w:pPr>
              <w:pStyle w:val="TableBodyTextMIRB"/>
            </w:pPr>
            <w:r w:rsidRPr="00CA71CA">
              <w:t>Acquisition provider assigned to support the National Road Network (NRN).</w:t>
            </w:r>
          </w:p>
        </w:tc>
      </w:tr>
      <w:tr w:rsidR="00466972" w:rsidRPr="00642EC3" w14:paraId="0ACD93BA" w14:textId="77777777" w:rsidTr="00466972">
        <w:trPr>
          <w:cantSplit/>
          <w:trHeight w:val="432"/>
        </w:trPr>
        <w:tc>
          <w:tcPr>
            <w:tcW w:w="1378" w:type="pct"/>
            <w:vAlign w:val="center"/>
          </w:tcPr>
          <w:p w14:paraId="0E410B2A" w14:textId="77777777" w:rsidR="00466972" w:rsidRPr="00CA71CA" w:rsidRDefault="00466972" w:rsidP="008D1895">
            <w:pPr>
              <w:pStyle w:val="TableColumnNameMIRB"/>
            </w:pPr>
            <w:r w:rsidRPr="00CA71CA">
              <w:t>EFFECTIVE_DATETIME</w:t>
            </w:r>
          </w:p>
        </w:tc>
        <w:tc>
          <w:tcPr>
            <w:tcW w:w="903" w:type="pct"/>
            <w:vAlign w:val="center"/>
          </w:tcPr>
          <w:p w14:paraId="705600BA" w14:textId="77777777" w:rsidR="00466972" w:rsidRPr="00CA71CA" w:rsidRDefault="00466972" w:rsidP="008D1895">
            <w:pPr>
              <w:pStyle w:val="TableBodyTextMIRB"/>
            </w:pPr>
            <w:r w:rsidRPr="00CA71CA">
              <w:t>DATE</w:t>
            </w:r>
          </w:p>
        </w:tc>
        <w:tc>
          <w:tcPr>
            <w:tcW w:w="662" w:type="pct"/>
            <w:vAlign w:val="center"/>
          </w:tcPr>
          <w:p w14:paraId="2E66E1CC" w14:textId="77777777" w:rsidR="00466972" w:rsidRPr="00CA71CA" w:rsidRDefault="00466972" w:rsidP="008D1895">
            <w:pPr>
              <w:pStyle w:val="TableBodyTextMIRB"/>
            </w:pPr>
            <w:r w:rsidRPr="00CA71CA">
              <w:t>Yes</w:t>
            </w:r>
          </w:p>
        </w:tc>
        <w:tc>
          <w:tcPr>
            <w:tcW w:w="724" w:type="pct"/>
            <w:vAlign w:val="center"/>
          </w:tcPr>
          <w:p w14:paraId="3BF11D43" w14:textId="77777777" w:rsidR="00466972" w:rsidRPr="00CA71CA" w:rsidRDefault="00466972" w:rsidP="008D1895">
            <w:pPr>
              <w:pStyle w:val="TableBodyTextMIRB"/>
            </w:pPr>
            <w:r w:rsidRPr="00CA71CA">
              <w:t>EFF_DATE</w:t>
            </w:r>
          </w:p>
        </w:tc>
        <w:tc>
          <w:tcPr>
            <w:tcW w:w="1333" w:type="pct"/>
            <w:vAlign w:val="center"/>
          </w:tcPr>
          <w:p w14:paraId="2BFC5820" w14:textId="77777777" w:rsidR="00466972" w:rsidRPr="00CA71CA" w:rsidRDefault="00466972" w:rsidP="008D1895">
            <w:pPr>
              <w:pStyle w:val="TableBodyTextMIRB"/>
            </w:pPr>
            <w:r w:rsidRPr="00CA71CA">
              <w:t>Date/time the record was created or last modified in the source database.</w:t>
            </w:r>
          </w:p>
        </w:tc>
      </w:tr>
      <w:tr w:rsidR="00466972" w:rsidRPr="00642EC3" w14:paraId="48AE5891" w14:textId="77777777" w:rsidTr="00466972">
        <w:trPr>
          <w:cantSplit/>
          <w:trHeight w:val="432"/>
        </w:trPr>
        <w:tc>
          <w:tcPr>
            <w:tcW w:w="1378" w:type="pct"/>
            <w:vAlign w:val="center"/>
          </w:tcPr>
          <w:p w14:paraId="0BA900B8" w14:textId="77777777" w:rsidR="00466972" w:rsidRPr="00CA71CA" w:rsidRDefault="00466972" w:rsidP="008D1895">
            <w:pPr>
              <w:pStyle w:val="TableColumnNameMIRB"/>
            </w:pPr>
            <w:r w:rsidRPr="00CA71CA">
              <w:t>EXPIRY_DATETIME</w:t>
            </w:r>
          </w:p>
        </w:tc>
        <w:tc>
          <w:tcPr>
            <w:tcW w:w="903" w:type="pct"/>
            <w:vAlign w:val="center"/>
          </w:tcPr>
          <w:p w14:paraId="6D8D4485" w14:textId="77777777" w:rsidR="00466972" w:rsidRPr="00CA71CA" w:rsidRDefault="00466972" w:rsidP="008D1895">
            <w:pPr>
              <w:pStyle w:val="TableBodyTextMIRB"/>
            </w:pPr>
            <w:r w:rsidRPr="00CA71CA">
              <w:t>DATE</w:t>
            </w:r>
          </w:p>
        </w:tc>
        <w:tc>
          <w:tcPr>
            <w:tcW w:w="662" w:type="pct"/>
            <w:vAlign w:val="center"/>
          </w:tcPr>
          <w:p w14:paraId="5F8A8C90" w14:textId="77777777" w:rsidR="00466972" w:rsidRPr="00CA71CA" w:rsidRDefault="00466972" w:rsidP="008D1895">
            <w:pPr>
              <w:pStyle w:val="TableBodyTextMIRB"/>
            </w:pPr>
            <w:r w:rsidRPr="00CA71CA">
              <w:t>No</w:t>
            </w:r>
          </w:p>
        </w:tc>
        <w:tc>
          <w:tcPr>
            <w:tcW w:w="724" w:type="pct"/>
            <w:vAlign w:val="center"/>
          </w:tcPr>
          <w:p w14:paraId="613F6007" w14:textId="77777777" w:rsidR="00466972" w:rsidRPr="00CA71CA" w:rsidRDefault="00466972" w:rsidP="008D1895">
            <w:pPr>
              <w:pStyle w:val="TableBodyTextMIRB"/>
            </w:pPr>
            <w:r w:rsidRPr="00CA71CA">
              <w:t>EXP_DATE</w:t>
            </w:r>
          </w:p>
        </w:tc>
        <w:tc>
          <w:tcPr>
            <w:tcW w:w="1333" w:type="pct"/>
            <w:vAlign w:val="center"/>
          </w:tcPr>
          <w:p w14:paraId="5753E613" w14:textId="77777777" w:rsidR="00466972" w:rsidRPr="00CA71CA" w:rsidRDefault="00466972" w:rsidP="008D1895">
            <w:pPr>
              <w:pStyle w:val="TableBodyTextMIRB"/>
            </w:pPr>
            <w:r w:rsidRPr="00CA71CA">
              <w:t>Date/time that the record was expired from use.</w:t>
            </w:r>
          </w:p>
        </w:tc>
      </w:tr>
    </w:tbl>
    <w:p w14:paraId="6388A191" w14:textId="77777777" w:rsidR="00466972" w:rsidRPr="00466972" w:rsidRDefault="00466972" w:rsidP="00466972">
      <w:pPr>
        <w:pStyle w:val="BodyAccessibleTextMIRB"/>
      </w:pPr>
      <w:r w:rsidRPr="00466972">
        <w:br w:type="page"/>
      </w:r>
    </w:p>
    <w:p w14:paraId="0BAB314A" w14:textId="77777777" w:rsidR="00466972" w:rsidRPr="001D61AD" w:rsidRDefault="00466972" w:rsidP="00466972">
      <w:pPr>
        <w:pStyle w:val="BodyAccessibleTextMIRB"/>
        <w:spacing w:before="240"/>
        <w:jc w:val="center"/>
        <w:rPr>
          <w:b/>
        </w:rPr>
      </w:pPr>
      <w:r w:rsidRPr="001D61AD">
        <w:rPr>
          <w:b/>
        </w:rPr>
        <w:lastRenderedPageBreak/>
        <w:t>ORN_AGENCY_TYPE_LIST Permissible Values</w:t>
      </w:r>
    </w:p>
    <w:tbl>
      <w:tblPr>
        <w:tblStyle w:val="TableGrid1"/>
        <w:tblW w:w="5000" w:type="pct"/>
        <w:jc w:val="center"/>
        <w:tblLook w:val="04A0" w:firstRow="1" w:lastRow="0" w:firstColumn="1" w:lastColumn="0" w:noHBand="0" w:noVBand="1"/>
        <w:tblCaption w:val="Permissible Values: ORN_AGENCY_TYPE_LIST"/>
        <w:tblDescription w:val="The table lists all allowed values for ORN_AGENCY_TYPE_LIST."/>
      </w:tblPr>
      <w:tblGrid>
        <w:gridCol w:w="2139"/>
        <w:gridCol w:w="2846"/>
        <w:gridCol w:w="3239"/>
        <w:gridCol w:w="2566"/>
      </w:tblGrid>
      <w:tr w:rsidR="00466972" w:rsidRPr="000C4000" w14:paraId="20AEEC8A" w14:textId="77777777" w:rsidTr="008D1895">
        <w:trPr>
          <w:cantSplit/>
          <w:trHeight w:val="432"/>
          <w:tblHeader/>
          <w:jc w:val="center"/>
        </w:trPr>
        <w:tc>
          <w:tcPr>
            <w:tcW w:w="991" w:type="pct"/>
            <w:vAlign w:val="center"/>
          </w:tcPr>
          <w:p w14:paraId="418E8FCB" w14:textId="77777777" w:rsidR="00466972" w:rsidRPr="000C4000" w:rsidRDefault="00466972" w:rsidP="008D1895">
            <w:pPr>
              <w:pStyle w:val="TableHeaderRowTextMIRB"/>
            </w:pPr>
            <w:r w:rsidRPr="000C4000">
              <w:t>AGENCY TYPE</w:t>
            </w:r>
          </w:p>
        </w:tc>
        <w:tc>
          <w:tcPr>
            <w:tcW w:w="1319" w:type="pct"/>
            <w:vAlign w:val="center"/>
          </w:tcPr>
          <w:p w14:paraId="152F2329" w14:textId="77777777" w:rsidR="00466972" w:rsidRPr="000C4000" w:rsidRDefault="00466972" w:rsidP="008D1895">
            <w:pPr>
              <w:pStyle w:val="TableHeaderRowTextMIRB"/>
            </w:pPr>
            <w:r w:rsidRPr="000C4000">
              <w:t>AGENCY TYPE DESCR</w:t>
            </w:r>
          </w:p>
        </w:tc>
        <w:tc>
          <w:tcPr>
            <w:tcW w:w="1501" w:type="pct"/>
            <w:vAlign w:val="center"/>
          </w:tcPr>
          <w:p w14:paraId="4C648927" w14:textId="77777777" w:rsidR="00466972" w:rsidRPr="000C4000" w:rsidRDefault="00466972" w:rsidP="008D1895">
            <w:pPr>
              <w:pStyle w:val="TableHeaderRowTextMIRB"/>
            </w:pPr>
            <w:r w:rsidRPr="000C4000">
              <w:t>NRN ACQUISITION PROVIDER</w:t>
            </w:r>
          </w:p>
        </w:tc>
        <w:tc>
          <w:tcPr>
            <w:tcW w:w="1190" w:type="pct"/>
            <w:vAlign w:val="center"/>
          </w:tcPr>
          <w:p w14:paraId="47EE6BEB" w14:textId="77777777" w:rsidR="00466972" w:rsidRPr="000C4000" w:rsidRDefault="00466972" w:rsidP="008D1895">
            <w:pPr>
              <w:pStyle w:val="TableHeaderRowTextMIRB"/>
            </w:pPr>
            <w:r w:rsidRPr="000C4000">
              <w:t>EXPIRY DATETIME</w:t>
            </w:r>
          </w:p>
        </w:tc>
      </w:tr>
      <w:tr w:rsidR="00466972" w:rsidRPr="000C4000" w14:paraId="36D93095" w14:textId="77777777" w:rsidTr="008D1895">
        <w:trPr>
          <w:cantSplit/>
          <w:trHeight w:val="432"/>
          <w:jc w:val="center"/>
        </w:trPr>
        <w:tc>
          <w:tcPr>
            <w:tcW w:w="991" w:type="pct"/>
            <w:vAlign w:val="center"/>
          </w:tcPr>
          <w:p w14:paraId="71B53FA0" w14:textId="77777777" w:rsidR="00466972" w:rsidRPr="00566D07" w:rsidRDefault="00466972" w:rsidP="008D1895">
            <w:pPr>
              <w:pStyle w:val="TableBodyTextMIRB"/>
            </w:pPr>
            <w:r w:rsidRPr="00566D07">
              <w:t>FEDERAL</w:t>
            </w:r>
          </w:p>
        </w:tc>
        <w:tc>
          <w:tcPr>
            <w:tcW w:w="1319" w:type="pct"/>
            <w:vAlign w:val="center"/>
          </w:tcPr>
          <w:p w14:paraId="5156C0A1" w14:textId="77777777" w:rsidR="00466972" w:rsidRPr="00566D07" w:rsidRDefault="00466972" w:rsidP="008D1895">
            <w:pPr>
              <w:pStyle w:val="TableBodyTextMIRB"/>
            </w:pPr>
            <w:r w:rsidRPr="00566D07">
              <w:t>FEDERAL</w:t>
            </w:r>
          </w:p>
        </w:tc>
        <w:tc>
          <w:tcPr>
            <w:tcW w:w="1501" w:type="pct"/>
            <w:vAlign w:val="center"/>
          </w:tcPr>
          <w:p w14:paraId="0828C2B9" w14:textId="77777777" w:rsidR="00466972" w:rsidRPr="00566D07" w:rsidRDefault="00466972" w:rsidP="008D1895">
            <w:pPr>
              <w:pStyle w:val="TableBodyTextMIRB"/>
            </w:pPr>
            <w:r w:rsidRPr="00566D07">
              <w:t>2</w:t>
            </w:r>
          </w:p>
        </w:tc>
        <w:tc>
          <w:tcPr>
            <w:tcW w:w="1190" w:type="pct"/>
            <w:vAlign w:val="center"/>
          </w:tcPr>
          <w:p w14:paraId="1EC2EBB5" w14:textId="77777777" w:rsidR="00466972" w:rsidRDefault="00466972" w:rsidP="008D1895">
            <w:r w:rsidRPr="00FF2DA5">
              <w:rPr>
                <w:rFonts w:eastAsia="Times New Roman"/>
                <w:lang w:eastAsia="en-CA"/>
              </w:rPr>
              <w:t>Not applicable</w:t>
            </w:r>
          </w:p>
        </w:tc>
      </w:tr>
      <w:tr w:rsidR="00466972" w:rsidRPr="000C4000" w14:paraId="0BA309C3" w14:textId="77777777" w:rsidTr="008D1895">
        <w:trPr>
          <w:cantSplit/>
          <w:trHeight w:val="432"/>
          <w:jc w:val="center"/>
        </w:trPr>
        <w:tc>
          <w:tcPr>
            <w:tcW w:w="991" w:type="pct"/>
            <w:vAlign w:val="center"/>
          </w:tcPr>
          <w:p w14:paraId="452995F3" w14:textId="77777777" w:rsidR="00466972" w:rsidRPr="00566D07" w:rsidRDefault="00466972" w:rsidP="008D1895">
            <w:pPr>
              <w:pStyle w:val="TableBodyTextMIRB"/>
            </w:pPr>
            <w:r w:rsidRPr="00566D07">
              <w:t>MUNICIPAL</w:t>
            </w:r>
          </w:p>
        </w:tc>
        <w:tc>
          <w:tcPr>
            <w:tcW w:w="1319" w:type="pct"/>
            <w:vAlign w:val="center"/>
          </w:tcPr>
          <w:p w14:paraId="676A729A" w14:textId="77777777" w:rsidR="00466972" w:rsidRPr="00566D07" w:rsidRDefault="00466972" w:rsidP="008D1895">
            <w:pPr>
              <w:pStyle w:val="TableBodyTextMIRB"/>
            </w:pPr>
            <w:r w:rsidRPr="00566D07">
              <w:t>MUNICIPA</w:t>
            </w:r>
            <w:r>
              <w:t>L</w:t>
            </w:r>
          </w:p>
        </w:tc>
        <w:tc>
          <w:tcPr>
            <w:tcW w:w="1501" w:type="pct"/>
            <w:vAlign w:val="center"/>
          </w:tcPr>
          <w:p w14:paraId="79BB6A4A" w14:textId="77777777" w:rsidR="00466972" w:rsidRPr="00566D07" w:rsidRDefault="00466972" w:rsidP="008D1895">
            <w:pPr>
              <w:pStyle w:val="TableBodyTextMIRB"/>
            </w:pPr>
            <w:r w:rsidRPr="00566D07">
              <w:t>4</w:t>
            </w:r>
          </w:p>
        </w:tc>
        <w:tc>
          <w:tcPr>
            <w:tcW w:w="1190" w:type="pct"/>
            <w:vAlign w:val="center"/>
          </w:tcPr>
          <w:p w14:paraId="25E98BC0" w14:textId="77777777" w:rsidR="00466972" w:rsidRDefault="00466972" w:rsidP="008D1895">
            <w:r w:rsidRPr="00FF2DA5">
              <w:rPr>
                <w:rFonts w:eastAsia="Times New Roman"/>
                <w:lang w:eastAsia="en-CA"/>
              </w:rPr>
              <w:t>Not applicable</w:t>
            </w:r>
          </w:p>
        </w:tc>
      </w:tr>
      <w:tr w:rsidR="00466972" w:rsidRPr="000C4000" w14:paraId="7071428C" w14:textId="77777777" w:rsidTr="008D1895">
        <w:trPr>
          <w:cantSplit/>
          <w:trHeight w:val="432"/>
          <w:jc w:val="center"/>
        </w:trPr>
        <w:tc>
          <w:tcPr>
            <w:tcW w:w="991" w:type="pct"/>
            <w:vAlign w:val="center"/>
          </w:tcPr>
          <w:p w14:paraId="08BA3C7C" w14:textId="77777777" w:rsidR="00466972" w:rsidRPr="00566D07" w:rsidRDefault="00466972" w:rsidP="008D1895">
            <w:pPr>
              <w:pStyle w:val="TableBodyTextMIRB"/>
            </w:pPr>
            <w:r w:rsidRPr="00566D07">
              <w:t>OTHER</w:t>
            </w:r>
          </w:p>
        </w:tc>
        <w:tc>
          <w:tcPr>
            <w:tcW w:w="1319" w:type="pct"/>
            <w:vAlign w:val="center"/>
          </w:tcPr>
          <w:p w14:paraId="6BAF0ED3" w14:textId="77777777" w:rsidR="00466972" w:rsidRPr="00566D07" w:rsidRDefault="00466972" w:rsidP="008D1895">
            <w:pPr>
              <w:pStyle w:val="TableBodyTextMIRB"/>
            </w:pPr>
            <w:r w:rsidRPr="00566D07">
              <w:t>OTHER</w:t>
            </w:r>
          </w:p>
        </w:tc>
        <w:tc>
          <w:tcPr>
            <w:tcW w:w="1501" w:type="pct"/>
            <w:vAlign w:val="center"/>
          </w:tcPr>
          <w:p w14:paraId="35D8B42E" w14:textId="77777777" w:rsidR="00466972" w:rsidRPr="00566D07" w:rsidRDefault="00466972" w:rsidP="008D1895">
            <w:pPr>
              <w:pStyle w:val="TableBodyTextMIRB"/>
            </w:pPr>
            <w:r w:rsidRPr="00566D07">
              <w:t>1</w:t>
            </w:r>
          </w:p>
        </w:tc>
        <w:tc>
          <w:tcPr>
            <w:tcW w:w="1190" w:type="pct"/>
            <w:vAlign w:val="center"/>
          </w:tcPr>
          <w:p w14:paraId="5585288B" w14:textId="77777777" w:rsidR="00466972" w:rsidRDefault="00466972" w:rsidP="008D1895">
            <w:r w:rsidRPr="00FF2DA5">
              <w:rPr>
                <w:rFonts w:eastAsia="Times New Roman"/>
                <w:lang w:eastAsia="en-CA"/>
              </w:rPr>
              <w:t>Not applicable</w:t>
            </w:r>
          </w:p>
        </w:tc>
      </w:tr>
      <w:tr w:rsidR="00466972" w:rsidRPr="000C4000" w14:paraId="7AEF5492" w14:textId="77777777" w:rsidTr="008D1895">
        <w:trPr>
          <w:cantSplit/>
          <w:trHeight w:val="432"/>
          <w:jc w:val="center"/>
        </w:trPr>
        <w:tc>
          <w:tcPr>
            <w:tcW w:w="991" w:type="pct"/>
            <w:vAlign w:val="center"/>
          </w:tcPr>
          <w:p w14:paraId="4412DDD6" w14:textId="77777777" w:rsidR="00466972" w:rsidRPr="00566D07" w:rsidRDefault="00466972" w:rsidP="008D1895">
            <w:pPr>
              <w:pStyle w:val="TableBodyTextMIRB"/>
            </w:pPr>
            <w:r w:rsidRPr="00566D07">
              <w:t>PROVINCIAL</w:t>
            </w:r>
          </w:p>
        </w:tc>
        <w:tc>
          <w:tcPr>
            <w:tcW w:w="1319" w:type="pct"/>
            <w:vAlign w:val="center"/>
          </w:tcPr>
          <w:p w14:paraId="22D520A7" w14:textId="77777777" w:rsidR="00466972" w:rsidRPr="00566D07" w:rsidRDefault="00466972" w:rsidP="008D1895">
            <w:pPr>
              <w:pStyle w:val="TableBodyTextMIRB"/>
            </w:pPr>
            <w:r w:rsidRPr="00566D07">
              <w:t>PROVINCIAL</w:t>
            </w:r>
          </w:p>
        </w:tc>
        <w:tc>
          <w:tcPr>
            <w:tcW w:w="1501" w:type="pct"/>
            <w:vAlign w:val="center"/>
          </w:tcPr>
          <w:p w14:paraId="65526C33" w14:textId="77777777" w:rsidR="00466972" w:rsidRPr="00566D07" w:rsidRDefault="00466972" w:rsidP="008D1895">
            <w:pPr>
              <w:pStyle w:val="TableBodyTextMIRB"/>
            </w:pPr>
            <w:r w:rsidRPr="00566D07">
              <w:t>3</w:t>
            </w:r>
          </w:p>
        </w:tc>
        <w:tc>
          <w:tcPr>
            <w:tcW w:w="1190" w:type="pct"/>
            <w:vAlign w:val="center"/>
          </w:tcPr>
          <w:p w14:paraId="260DCFF3" w14:textId="77777777" w:rsidR="00466972" w:rsidRDefault="00466972" w:rsidP="008D1895">
            <w:r w:rsidRPr="00FF2DA5">
              <w:rPr>
                <w:rFonts w:eastAsia="Times New Roman"/>
                <w:lang w:eastAsia="en-CA"/>
              </w:rPr>
              <w:t>Not applicable</w:t>
            </w:r>
          </w:p>
        </w:tc>
      </w:tr>
    </w:tbl>
    <w:p w14:paraId="4A8C6730" w14:textId="77777777" w:rsidR="00466972" w:rsidRPr="00DA48F2" w:rsidRDefault="002B1179" w:rsidP="002B1179">
      <w:pPr>
        <w:pStyle w:val="Heading2MIRB"/>
        <w:rPr>
          <w:color w:val="244061"/>
        </w:rPr>
      </w:pPr>
      <w:bookmarkStart w:id="50" w:name="ORN_BLOCKED_PASSAGE_TYPE_LIST"/>
      <w:bookmarkStart w:id="51" w:name="_Toc196317678"/>
      <w:r w:rsidRPr="00DA48F2">
        <w:rPr>
          <w:color w:val="244061"/>
        </w:rPr>
        <w:t>ORN_BLOCKED_PASSAGE_TYPE_LIST</w:t>
      </w:r>
      <w:bookmarkEnd w:id="51"/>
    </w:p>
    <w:bookmarkEnd w:id="50"/>
    <w:p w14:paraId="075F89E9" w14:textId="77777777" w:rsidR="008D1895" w:rsidRPr="00F63C6F" w:rsidRDefault="008D1895" w:rsidP="008D1895">
      <w:pPr>
        <w:pStyle w:val="BodyAccessibleTextMIRB"/>
      </w:pPr>
      <w:r w:rsidRPr="00F63C6F">
        <w:t>List of valid blocked passage types</w:t>
      </w:r>
      <w:r>
        <w:t>.</w:t>
      </w:r>
    </w:p>
    <w:tbl>
      <w:tblPr>
        <w:tblStyle w:val="TableGrid1"/>
        <w:tblW w:w="5000" w:type="pct"/>
        <w:tblLook w:val="04A0" w:firstRow="1" w:lastRow="0" w:firstColumn="1" w:lastColumn="0" w:noHBand="0" w:noVBand="1"/>
        <w:tblCaption w:val="Table: ORN_BLOCKED_PASSAGE_TYPE_LIST"/>
        <w:tblDescription w:val="The ORN_BLOCKED_PASSAGE_TYPE_LIST lookup table and attributes."/>
      </w:tblPr>
      <w:tblGrid>
        <w:gridCol w:w="2844"/>
        <w:gridCol w:w="2084"/>
        <w:gridCol w:w="1432"/>
        <w:gridCol w:w="1670"/>
        <w:gridCol w:w="2760"/>
      </w:tblGrid>
      <w:tr w:rsidR="008D1895" w:rsidRPr="00642EC3" w14:paraId="75AB3DEC" w14:textId="77777777" w:rsidTr="00286A3F">
        <w:trPr>
          <w:cantSplit/>
          <w:trHeight w:val="432"/>
          <w:tblHeader/>
        </w:trPr>
        <w:tc>
          <w:tcPr>
            <w:tcW w:w="1291" w:type="pct"/>
            <w:vAlign w:val="center"/>
          </w:tcPr>
          <w:p w14:paraId="773A7194" w14:textId="77777777" w:rsidR="008D1895" w:rsidRPr="00642EC3" w:rsidRDefault="008D1895" w:rsidP="008D1895">
            <w:pPr>
              <w:pStyle w:val="TableHeaderRowTextMIRB"/>
            </w:pPr>
            <w:r w:rsidRPr="00642EC3">
              <w:t>Column Name</w:t>
            </w:r>
          </w:p>
        </w:tc>
        <w:tc>
          <w:tcPr>
            <w:tcW w:w="964" w:type="pct"/>
            <w:vAlign w:val="center"/>
          </w:tcPr>
          <w:p w14:paraId="182434FA" w14:textId="77777777" w:rsidR="008D1895" w:rsidRPr="00642EC3" w:rsidRDefault="008D1895" w:rsidP="008D1895">
            <w:pPr>
              <w:pStyle w:val="TableHeaderRowTextMIRB"/>
            </w:pPr>
            <w:r w:rsidRPr="00642EC3">
              <w:t>Column Type</w:t>
            </w:r>
          </w:p>
        </w:tc>
        <w:tc>
          <w:tcPr>
            <w:tcW w:w="686" w:type="pct"/>
            <w:vAlign w:val="center"/>
          </w:tcPr>
          <w:p w14:paraId="40111830" w14:textId="77777777" w:rsidR="008D1895" w:rsidRPr="00642EC3" w:rsidRDefault="008D1895" w:rsidP="008D1895">
            <w:pPr>
              <w:pStyle w:val="TableHeaderRowTextMIRB"/>
            </w:pPr>
            <w:r w:rsidRPr="00642EC3">
              <w:t>Mandatory</w:t>
            </w:r>
          </w:p>
        </w:tc>
        <w:tc>
          <w:tcPr>
            <w:tcW w:w="758" w:type="pct"/>
            <w:vAlign w:val="center"/>
          </w:tcPr>
          <w:p w14:paraId="6AD9BA35" w14:textId="77777777" w:rsidR="008D1895" w:rsidRPr="00642EC3" w:rsidRDefault="008D1895" w:rsidP="008D1895">
            <w:pPr>
              <w:pStyle w:val="TableHeaderRowTextMIRB"/>
            </w:pPr>
            <w:r w:rsidRPr="00642EC3">
              <w:t>Short Name</w:t>
            </w:r>
          </w:p>
        </w:tc>
        <w:tc>
          <w:tcPr>
            <w:tcW w:w="1301" w:type="pct"/>
            <w:vAlign w:val="center"/>
          </w:tcPr>
          <w:p w14:paraId="3DC97C1D" w14:textId="77777777" w:rsidR="008D1895" w:rsidRPr="00642EC3" w:rsidRDefault="008D1895" w:rsidP="008D1895">
            <w:pPr>
              <w:pStyle w:val="TableHeaderRowTextMIRB"/>
            </w:pPr>
            <w:r>
              <w:t>Description</w:t>
            </w:r>
          </w:p>
        </w:tc>
      </w:tr>
      <w:tr w:rsidR="008D1895" w:rsidRPr="00642EC3" w14:paraId="2D7C3DE4" w14:textId="77777777" w:rsidTr="00286A3F">
        <w:trPr>
          <w:cantSplit/>
          <w:trHeight w:val="432"/>
          <w:tblHeader/>
        </w:trPr>
        <w:tc>
          <w:tcPr>
            <w:tcW w:w="1291" w:type="pct"/>
            <w:vAlign w:val="center"/>
          </w:tcPr>
          <w:p w14:paraId="45737B53" w14:textId="77777777" w:rsidR="008D1895" w:rsidRDefault="008D1895" w:rsidP="008D1895">
            <w:pPr>
              <w:pStyle w:val="TableColumnNameMIRB"/>
            </w:pPr>
            <w:r w:rsidRPr="00F63C6F">
              <w:t>BLOCKED_PASSAGE_</w:t>
            </w:r>
          </w:p>
          <w:p w14:paraId="7A4EEAE7" w14:textId="77777777" w:rsidR="008D1895" w:rsidRPr="00F63C6F" w:rsidRDefault="008D1895" w:rsidP="008D1895">
            <w:pPr>
              <w:pStyle w:val="TableColumnNameMIRB"/>
            </w:pPr>
            <w:r w:rsidRPr="00F63C6F">
              <w:t>TYPE</w:t>
            </w:r>
          </w:p>
        </w:tc>
        <w:tc>
          <w:tcPr>
            <w:tcW w:w="964" w:type="pct"/>
            <w:vAlign w:val="center"/>
          </w:tcPr>
          <w:p w14:paraId="40969242" w14:textId="77777777" w:rsidR="008D1895" w:rsidRPr="00F63C6F" w:rsidRDefault="008D1895" w:rsidP="008D1895">
            <w:pPr>
              <w:pStyle w:val="TableBodyTextMIRB"/>
            </w:pPr>
            <w:r w:rsidRPr="00F63C6F">
              <w:t>VARCHAR2(10)</w:t>
            </w:r>
          </w:p>
        </w:tc>
        <w:tc>
          <w:tcPr>
            <w:tcW w:w="686" w:type="pct"/>
            <w:vAlign w:val="center"/>
          </w:tcPr>
          <w:p w14:paraId="6B75CF02" w14:textId="77777777" w:rsidR="008D1895" w:rsidRPr="00F63C6F" w:rsidRDefault="008D1895" w:rsidP="008D1895">
            <w:pPr>
              <w:pStyle w:val="TableBodyTextMIRB"/>
            </w:pPr>
            <w:r w:rsidRPr="00F63C6F">
              <w:t>Yes</w:t>
            </w:r>
          </w:p>
        </w:tc>
        <w:tc>
          <w:tcPr>
            <w:tcW w:w="758" w:type="pct"/>
            <w:vAlign w:val="center"/>
          </w:tcPr>
          <w:p w14:paraId="2193622F" w14:textId="77777777" w:rsidR="008D1895" w:rsidRPr="00F63C6F" w:rsidRDefault="008D1895" w:rsidP="008D1895">
            <w:pPr>
              <w:pStyle w:val="TableBodyTextMIRB"/>
            </w:pPr>
            <w:r w:rsidRPr="00F63C6F">
              <w:t>BLOCKED_T</w:t>
            </w:r>
          </w:p>
        </w:tc>
        <w:tc>
          <w:tcPr>
            <w:tcW w:w="1301" w:type="pct"/>
            <w:vAlign w:val="center"/>
          </w:tcPr>
          <w:p w14:paraId="2E2A72A0" w14:textId="77777777" w:rsidR="008D1895" w:rsidRPr="00F63C6F" w:rsidRDefault="008D1895" w:rsidP="008D1895">
            <w:pPr>
              <w:pStyle w:val="TableBodyTextMIRB"/>
            </w:pPr>
            <w:r w:rsidRPr="00F63C6F">
              <w:t>The type of man-made or natural barrier or access restriction placed on a road element to control or limit access to a road net element.</w:t>
            </w:r>
          </w:p>
        </w:tc>
      </w:tr>
      <w:tr w:rsidR="008D1895" w:rsidRPr="00642EC3" w14:paraId="083DA288" w14:textId="77777777" w:rsidTr="00286A3F">
        <w:trPr>
          <w:cantSplit/>
          <w:trHeight w:val="432"/>
          <w:tblHeader/>
        </w:trPr>
        <w:tc>
          <w:tcPr>
            <w:tcW w:w="1291" w:type="pct"/>
            <w:vAlign w:val="center"/>
          </w:tcPr>
          <w:p w14:paraId="125F1E89" w14:textId="77777777" w:rsidR="008D1895" w:rsidRDefault="008D1895" w:rsidP="008D1895">
            <w:pPr>
              <w:pStyle w:val="TableColumnNameMIRB"/>
            </w:pPr>
            <w:r w:rsidRPr="00F63C6F">
              <w:t>BLOCKED_PASSAGE_</w:t>
            </w:r>
          </w:p>
          <w:p w14:paraId="662324EA" w14:textId="77777777" w:rsidR="008D1895" w:rsidRPr="00F63C6F" w:rsidRDefault="008D1895" w:rsidP="008D1895">
            <w:pPr>
              <w:pStyle w:val="TableColumnNameMIRB"/>
            </w:pPr>
            <w:r w:rsidRPr="00F63C6F">
              <w:t>TYPE_DESCR</w:t>
            </w:r>
          </w:p>
        </w:tc>
        <w:tc>
          <w:tcPr>
            <w:tcW w:w="964" w:type="pct"/>
            <w:vAlign w:val="center"/>
          </w:tcPr>
          <w:p w14:paraId="6D4C1938" w14:textId="77777777" w:rsidR="008D1895" w:rsidRPr="00F63C6F" w:rsidRDefault="008D1895" w:rsidP="008D1895">
            <w:pPr>
              <w:pStyle w:val="TableBodyTextMIRB"/>
            </w:pPr>
            <w:r w:rsidRPr="00F63C6F">
              <w:t>VARCHAR2(750)</w:t>
            </w:r>
          </w:p>
        </w:tc>
        <w:tc>
          <w:tcPr>
            <w:tcW w:w="686" w:type="pct"/>
            <w:vAlign w:val="center"/>
          </w:tcPr>
          <w:p w14:paraId="1B706EFC" w14:textId="77777777" w:rsidR="008D1895" w:rsidRPr="00F63C6F" w:rsidRDefault="008D1895" w:rsidP="008D1895">
            <w:pPr>
              <w:pStyle w:val="TableBodyTextMIRB"/>
            </w:pPr>
            <w:r w:rsidRPr="00F63C6F">
              <w:t>Yes</w:t>
            </w:r>
          </w:p>
        </w:tc>
        <w:tc>
          <w:tcPr>
            <w:tcW w:w="758" w:type="pct"/>
            <w:vAlign w:val="center"/>
          </w:tcPr>
          <w:p w14:paraId="435E73EB" w14:textId="77777777" w:rsidR="008D1895" w:rsidRPr="00F63C6F" w:rsidRDefault="008D1895" w:rsidP="008D1895">
            <w:pPr>
              <w:pStyle w:val="TableBodyTextMIRB"/>
            </w:pPr>
            <w:r w:rsidRPr="00F63C6F">
              <w:t>BLOCKED_D</w:t>
            </w:r>
          </w:p>
        </w:tc>
        <w:tc>
          <w:tcPr>
            <w:tcW w:w="1301" w:type="pct"/>
            <w:vAlign w:val="center"/>
          </w:tcPr>
          <w:p w14:paraId="1991C4F5" w14:textId="77777777" w:rsidR="008D1895" w:rsidRPr="00F63C6F" w:rsidRDefault="008D1895" w:rsidP="008D1895">
            <w:pPr>
              <w:pStyle w:val="TableBodyTextMIRB"/>
            </w:pPr>
            <w:r w:rsidRPr="00F63C6F">
              <w:t>A description of the blocked passage type.</w:t>
            </w:r>
          </w:p>
        </w:tc>
      </w:tr>
      <w:tr w:rsidR="008D1895" w:rsidRPr="00642EC3" w14:paraId="50B49C6B" w14:textId="77777777" w:rsidTr="00286A3F">
        <w:trPr>
          <w:cantSplit/>
          <w:trHeight w:val="432"/>
          <w:tblHeader/>
        </w:trPr>
        <w:tc>
          <w:tcPr>
            <w:tcW w:w="1291" w:type="pct"/>
            <w:vAlign w:val="center"/>
          </w:tcPr>
          <w:p w14:paraId="3F90DF5F" w14:textId="77777777" w:rsidR="008D1895" w:rsidRDefault="008D1895" w:rsidP="008D1895">
            <w:pPr>
              <w:pStyle w:val="TableColumnNameMIRB"/>
            </w:pPr>
            <w:r w:rsidRPr="00F63C6F">
              <w:t>NRN_BLOCKED</w:t>
            </w:r>
          </w:p>
          <w:p w14:paraId="33D6208C" w14:textId="77777777" w:rsidR="008D1895" w:rsidRPr="00F63C6F" w:rsidRDefault="008D1895" w:rsidP="008D1895">
            <w:pPr>
              <w:pStyle w:val="TableColumnNameMIRB"/>
            </w:pPr>
            <w:r w:rsidRPr="00F63C6F">
              <w:t>PASSAGETYPE</w:t>
            </w:r>
          </w:p>
        </w:tc>
        <w:tc>
          <w:tcPr>
            <w:tcW w:w="964" w:type="pct"/>
            <w:vAlign w:val="center"/>
          </w:tcPr>
          <w:p w14:paraId="38AB56F4" w14:textId="77777777" w:rsidR="008D1895" w:rsidRPr="00F63C6F" w:rsidRDefault="008D1895" w:rsidP="008D1895">
            <w:pPr>
              <w:pStyle w:val="TableBodyTextMIRB"/>
            </w:pPr>
            <w:r w:rsidRPr="00F63C6F">
              <w:t>NUMBER(3,0)</w:t>
            </w:r>
          </w:p>
        </w:tc>
        <w:tc>
          <w:tcPr>
            <w:tcW w:w="686" w:type="pct"/>
            <w:vAlign w:val="center"/>
          </w:tcPr>
          <w:p w14:paraId="20339C0B" w14:textId="77777777" w:rsidR="008D1895" w:rsidRPr="00F63C6F" w:rsidRDefault="008D1895" w:rsidP="008D1895">
            <w:pPr>
              <w:pStyle w:val="TableBodyTextMIRB"/>
            </w:pPr>
            <w:r w:rsidRPr="00F63C6F">
              <w:t>No</w:t>
            </w:r>
          </w:p>
        </w:tc>
        <w:tc>
          <w:tcPr>
            <w:tcW w:w="758" w:type="pct"/>
            <w:vAlign w:val="center"/>
          </w:tcPr>
          <w:p w14:paraId="76F61DD2" w14:textId="77777777" w:rsidR="008D1895" w:rsidRPr="00F63C6F" w:rsidRDefault="008D1895" w:rsidP="008D1895">
            <w:pPr>
              <w:pStyle w:val="TableBodyTextMIRB"/>
            </w:pPr>
            <w:r w:rsidRPr="00F63C6F">
              <w:t>NRN_CODE</w:t>
            </w:r>
          </w:p>
        </w:tc>
        <w:tc>
          <w:tcPr>
            <w:tcW w:w="1301" w:type="pct"/>
            <w:vAlign w:val="center"/>
          </w:tcPr>
          <w:p w14:paraId="5AE2FA99" w14:textId="77777777" w:rsidR="008D1895" w:rsidRPr="00F63C6F" w:rsidRDefault="008D1895" w:rsidP="008D1895">
            <w:pPr>
              <w:pStyle w:val="TableBodyTextMIRB"/>
            </w:pPr>
            <w:r w:rsidRPr="00F63C6F">
              <w:t>Blocked passage type assigned to support the National Road Network (NRN).</w:t>
            </w:r>
          </w:p>
        </w:tc>
      </w:tr>
      <w:tr w:rsidR="008D1895" w:rsidRPr="00642EC3" w14:paraId="708C1C30" w14:textId="77777777" w:rsidTr="00286A3F">
        <w:trPr>
          <w:cantSplit/>
          <w:trHeight w:val="432"/>
          <w:tblHeader/>
        </w:trPr>
        <w:tc>
          <w:tcPr>
            <w:tcW w:w="1291" w:type="pct"/>
            <w:vAlign w:val="center"/>
          </w:tcPr>
          <w:p w14:paraId="3BE190BC" w14:textId="77777777" w:rsidR="008D1895" w:rsidRDefault="008D1895" w:rsidP="008D1895">
            <w:pPr>
              <w:pStyle w:val="TableColumnNameMIRB"/>
            </w:pPr>
            <w:r w:rsidRPr="00F63C6F">
              <w:t>EFFECTIVE_</w:t>
            </w:r>
          </w:p>
          <w:p w14:paraId="577A4A4C" w14:textId="77777777" w:rsidR="008D1895" w:rsidRPr="00F63C6F" w:rsidRDefault="008D1895" w:rsidP="008D1895">
            <w:pPr>
              <w:pStyle w:val="TableColumnNameMIRB"/>
            </w:pPr>
            <w:r w:rsidRPr="00F63C6F">
              <w:t>DATETIME</w:t>
            </w:r>
          </w:p>
        </w:tc>
        <w:tc>
          <w:tcPr>
            <w:tcW w:w="964" w:type="pct"/>
            <w:vAlign w:val="center"/>
          </w:tcPr>
          <w:p w14:paraId="098122D3" w14:textId="77777777" w:rsidR="008D1895" w:rsidRPr="00F63C6F" w:rsidRDefault="008D1895" w:rsidP="008D1895">
            <w:pPr>
              <w:pStyle w:val="TableBodyTextMIRB"/>
            </w:pPr>
            <w:r w:rsidRPr="00F63C6F">
              <w:t>DATE</w:t>
            </w:r>
          </w:p>
        </w:tc>
        <w:tc>
          <w:tcPr>
            <w:tcW w:w="686" w:type="pct"/>
            <w:vAlign w:val="center"/>
          </w:tcPr>
          <w:p w14:paraId="3A21AAA1" w14:textId="77777777" w:rsidR="008D1895" w:rsidRPr="00F63C6F" w:rsidRDefault="008D1895" w:rsidP="008D1895">
            <w:pPr>
              <w:pStyle w:val="TableBodyTextMIRB"/>
            </w:pPr>
            <w:r w:rsidRPr="00F63C6F">
              <w:t>Yes</w:t>
            </w:r>
          </w:p>
        </w:tc>
        <w:tc>
          <w:tcPr>
            <w:tcW w:w="758" w:type="pct"/>
            <w:vAlign w:val="center"/>
          </w:tcPr>
          <w:p w14:paraId="389BC23F" w14:textId="77777777" w:rsidR="008D1895" w:rsidRPr="00F63C6F" w:rsidRDefault="008D1895" w:rsidP="008D1895">
            <w:pPr>
              <w:pStyle w:val="TableBodyTextMIRB"/>
            </w:pPr>
            <w:r w:rsidRPr="00F63C6F">
              <w:t>EFF_DATE</w:t>
            </w:r>
          </w:p>
        </w:tc>
        <w:tc>
          <w:tcPr>
            <w:tcW w:w="1301" w:type="pct"/>
            <w:vAlign w:val="center"/>
          </w:tcPr>
          <w:p w14:paraId="4A77C9F8" w14:textId="77777777" w:rsidR="008D1895" w:rsidRPr="00F63C6F" w:rsidRDefault="008D1895" w:rsidP="008D1895">
            <w:pPr>
              <w:pStyle w:val="TableBodyTextMIRB"/>
            </w:pPr>
            <w:r w:rsidRPr="00F63C6F">
              <w:t>Date/time the record was created or last modified in the source database.</w:t>
            </w:r>
          </w:p>
        </w:tc>
      </w:tr>
      <w:tr w:rsidR="008D1895" w:rsidRPr="00642EC3" w14:paraId="2DD18628" w14:textId="77777777" w:rsidTr="00286A3F">
        <w:trPr>
          <w:cantSplit/>
          <w:trHeight w:val="432"/>
          <w:tblHeader/>
        </w:trPr>
        <w:tc>
          <w:tcPr>
            <w:tcW w:w="1291" w:type="pct"/>
            <w:vAlign w:val="center"/>
          </w:tcPr>
          <w:p w14:paraId="4A224942" w14:textId="77777777" w:rsidR="008D1895" w:rsidRPr="00F63C6F" w:rsidRDefault="008D1895" w:rsidP="008D1895">
            <w:pPr>
              <w:pStyle w:val="TableColumnNameMIRB"/>
            </w:pPr>
            <w:r w:rsidRPr="00F63C6F">
              <w:t>EXPIRY_DATETIME</w:t>
            </w:r>
          </w:p>
        </w:tc>
        <w:tc>
          <w:tcPr>
            <w:tcW w:w="964" w:type="pct"/>
            <w:vAlign w:val="center"/>
          </w:tcPr>
          <w:p w14:paraId="20615181" w14:textId="77777777" w:rsidR="008D1895" w:rsidRPr="00F63C6F" w:rsidRDefault="008D1895" w:rsidP="008D1895">
            <w:pPr>
              <w:pStyle w:val="TableBodyTextMIRB"/>
            </w:pPr>
            <w:r w:rsidRPr="00F63C6F">
              <w:t>DATE</w:t>
            </w:r>
          </w:p>
        </w:tc>
        <w:tc>
          <w:tcPr>
            <w:tcW w:w="686" w:type="pct"/>
            <w:vAlign w:val="center"/>
          </w:tcPr>
          <w:p w14:paraId="50808440" w14:textId="77777777" w:rsidR="008D1895" w:rsidRPr="00F63C6F" w:rsidRDefault="008D1895" w:rsidP="008D1895">
            <w:pPr>
              <w:pStyle w:val="TableBodyTextMIRB"/>
            </w:pPr>
            <w:r w:rsidRPr="00F63C6F">
              <w:t>No</w:t>
            </w:r>
          </w:p>
        </w:tc>
        <w:tc>
          <w:tcPr>
            <w:tcW w:w="758" w:type="pct"/>
            <w:vAlign w:val="center"/>
          </w:tcPr>
          <w:p w14:paraId="58F7396C" w14:textId="77777777" w:rsidR="008D1895" w:rsidRPr="00F63C6F" w:rsidRDefault="008D1895" w:rsidP="008D1895">
            <w:pPr>
              <w:pStyle w:val="TableBodyTextMIRB"/>
            </w:pPr>
            <w:r w:rsidRPr="00F63C6F">
              <w:t>EXP_DATE</w:t>
            </w:r>
          </w:p>
        </w:tc>
        <w:tc>
          <w:tcPr>
            <w:tcW w:w="1301" w:type="pct"/>
            <w:vAlign w:val="center"/>
          </w:tcPr>
          <w:p w14:paraId="1F62D6A7" w14:textId="77777777" w:rsidR="008D1895" w:rsidRPr="00F63C6F" w:rsidRDefault="008D1895" w:rsidP="008D1895">
            <w:pPr>
              <w:pStyle w:val="TableBodyTextMIRB"/>
            </w:pPr>
            <w:r w:rsidRPr="00F63C6F">
              <w:t>Date/time that the record was expired from use.</w:t>
            </w:r>
          </w:p>
        </w:tc>
      </w:tr>
    </w:tbl>
    <w:p w14:paraId="6487C17C" w14:textId="77777777" w:rsidR="00286A3F" w:rsidRDefault="00286A3F" w:rsidP="008D1895">
      <w:pPr>
        <w:pStyle w:val="BodyAccessibleTextMIRB"/>
        <w:spacing w:before="240"/>
        <w:jc w:val="center"/>
        <w:rPr>
          <w:b/>
        </w:rPr>
      </w:pPr>
    </w:p>
    <w:p w14:paraId="49099DBA" w14:textId="77777777" w:rsidR="00286A3F" w:rsidRDefault="00286A3F">
      <w:pPr>
        <w:rPr>
          <w:rFonts w:eastAsiaTheme="minorEastAsia" w:cstheme="minorBidi"/>
          <w:b/>
          <w:sz w:val="24"/>
          <w:szCs w:val="22"/>
          <w:lang w:eastAsia="en-US"/>
        </w:rPr>
      </w:pPr>
      <w:r>
        <w:rPr>
          <w:b/>
        </w:rPr>
        <w:br w:type="page"/>
      </w:r>
    </w:p>
    <w:p w14:paraId="5A147CEE" w14:textId="47169973" w:rsidR="008D1895" w:rsidRPr="00F54B32" w:rsidRDefault="008D1895" w:rsidP="008D1895">
      <w:pPr>
        <w:pStyle w:val="BodyAccessibleTextMIRB"/>
        <w:spacing w:before="240"/>
        <w:jc w:val="center"/>
        <w:rPr>
          <w:b/>
        </w:rPr>
      </w:pPr>
      <w:r w:rsidRPr="00F54B32">
        <w:rPr>
          <w:b/>
        </w:rPr>
        <w:lastRenderedPageBreak/>
        <w:t>ORN_BLOCKED_PASSAGE_TYPE_LIST Permissible Values</w:t>
      </w:r>
    </w:p>
    <w:tbl>
      <w:tblPr>
        <w:tblStyle w:val="TableGrid1"/>
        <w:tblW w:w="5000" w:type="pct"/>
        <w:jc w:val="center"/>
        <w:tblLook w:val="04A0" w:firstRow="1" w:lastRow="0" w:firstColumn="1" w:lastColumn="0" w:noHBand="0" w:noVBand="1"/>
        <w:tblCaption w:val="Permissible Values: ORN_BLOCKED_PASSAGE_TYPE_LIST"/>
        <w:tblDescription w:val="The table lists all allowed values for ORN_BLOCKED_PASSAGE_TYPE_LIST."/>
      </w:tblPr>
      <w:tblGrid>
        <w:gridCol w:w="2198"/>
        <w:gridCol w:w="4623"/>
        <w:gridCol w:w="2178"/>
        <w:gridCol w:w="1791"/>
      </w:tblGrid>
      <w:tr w:rsidR="008D1895" w:rsidRPr="00642EC3" w14:paraId="1425C410" w14:textId="77777777" w:rsidTr="008D1895">
        <w:trPr>
          <w:cantSplit/>
          <w:tblHeader/>
          <w:jc w:val="center"/>
        </w:trPr>
        <w:tc>
          <w:tcPr>
            <w:tcW w:w="1018" w:type="pct"/>
            <w:vAlign w:val="center"/>
          </w:tcPr>
          <w:p w14:paraId="5F098C7A" w14:textId="77777777" w:rsidR="008D1895" w:rsidRPr="00642EC3" w:rsidRDefault="008D1895" w:rsidP="008D1895">
            <w:pPr>
              <w:pStyle w:val="TableHeaderRowTextMIRB"/>
            </w:pPr>
            <w:r w:rsidRPr="00642EC3">
              <w:t>BLOCKED PASSAGE TYPE</w:t>
            </w:r>
          </w:p>
        </w:tc>
        <w:tc>
          <w:tcPr>
            <w:tcW w:w="2142" w:type="pct"/>
            <w:vAlign w:val="center"/>
          </w:tcPr>
          <w:p w14:paraId="0C5F123E" w14:textId="77777777" w:rsidR="008D1895" w:rsidRPr="00642EC3" w:rsidRDefault="008D1895" w:rsidP="008D1895">
            <w:pPr>
              <w:pStyle w:val="TableHeaderRowTextMIRB"/>
            </w:pPr>
            <w:r w:rsidRPr="00642EC3">
              <w:t>BLOCKED PASSAGE TYPE DESCR</w:t>
            </w:r>
          </w:p>
        </w:tc>
        <w:tc>
          <w:tcPr>
            <w:tcW w:w="1009" w:type="pct"/>
            <w:vAlign w:val="center"/>
          </w:tcPr>
          <w:p w14:paraId="364B99E8" w14:textId="77777777" w:rsidR="008D1895" w:rsidRPr="00642EC3" w:rsidRDefault="008D1895" w:rsidP="008D1895">
            <w:pPr>
              <w:pStyle w:val="TableHeaderRowTextMIRB"/>
            </w:pPr>
            <w:r w:rsidRPr="00642EC3">
              <w:t>NRN BLOCKED</w:t>
            </w:r>
            <w:r>
              <w:t xml:space="preserve"> </w:t>
            </w:r>
            <w:r w:rsidRPr="00642EC3">
              <w:t>PASSAGE</w:t>
            </w:r>
            <w:r>
              <w:t xml:space="preserve"> </w:t>
            </w:r>
            <w:r w:rsidRPr="00642EC3">
              <w:t>TYPE</w:t>
            </w:r>
          </w:p>
        </w:tc>
        <w:tc>
          <w:tcPr>
            <w:tcW w:w="830" w:type="pct"/>
            <w:vAlign w:val="center"/>
          </w:tcPr>
          <w:p w14:paraId="0D5C3AC4" w14:textId="77777777" w:rsidR="008D1895" w:rsidRPr="00642EC3" w:rsidRDefault="008D1895" w:rsidP="008D1895">
            <w:pPr>
              <w:pStyle w:val="TableHeaderRowTextMIRB"/>
            </w:pPr>
            <w:r w:rsidRPr="00642EC3">
              <w:t>EXPIRY</w:t>
            </w:r>
          </w:p>
          <w:p w14:paraId="264730BF" w14:textId="77777777" w:rsidR="008D1895" w:rsidRPr="00642EC3" w:rsidRDefault="008D1895" w:rsidP="008D1895">
            <w:pPr>
              <w:pStyle w:val="TableHeaderRowTextMIRB"/>
            </w:pPr>
            <w:r w:rsidRPr="00642EC3">
              <w:t>DATETIME</w:t>
            </w:r>
          </w:p>
        </w:tc>
      </w:tr>
      <w:tr w:rsidR="008D1895" w:rsidRPr="00642EC3" w14:paraId="5505D61B" w14:textId="77777777" w:rsidTr="008D1895">
        <w:trPr>
          <w:cantSplit/>
          <w:jc w:val="center"/>
        </w:trPr>
        <w:tc>
          <w:tcPr>
            <w:tcW w:w="1018" w:type="pct"/>
            <w:vAlign w:val="center"/>
          </w:tcPr>
          <w:p w14:paraId="07DF67E4" w14:textId="77777777" w:rsidR="008D1895" w:rsidRPr="004748A8" w:rsidRDefault="008D1895" w:rsidP="008D1895">
            <w:pPr>
              <w:pStyle w:val="TableBodyTextMIRB"/>
            </w:pPr>
            <w:r w:rsidRPr="004748A8">
              <w:t>Permanent</w:t>
            </w:r>
          </w:p>
        </w:tc>
        <w:tc>
          <w:tcPr>
            <w:tcW w:w="2142" w:type="pct"/>
            <w:vAlign w:val="center"/>
          </w:tcPr>
          <w:p w14:paraId="20A153A5" w14:textId="77777777" w:rsidR="008D1895" w:rsidRPr="004748A8" w:rsidRDefault="008D1895" w:rsidP="008D1895">
            <w:pPr>
              <w:pStyle w:val="TableBodyTextMIRB"/>
            </w:pPr>
            <w:r w:rsidRPr="004748A8">
              <w:t>An obstacle placed across a road element that has to be removed or destroyed to free the entrance to the other side of the road that it is blocking. Examples include: concrete blocks, mound of earth or culvert or bridge removed.</w:t>
            </w:r>
          </w:p>
        </w:tc>
        <w:tc>
          <w:tcPr>
            <w:tcW w:w="1009" w:type="pct"/>
            <w:vAlign w:val="center"/>
          </w:tcPr>
          <w:p w14:paraId="6812B529" w14:textId="77777777" w:rsidR="008D1895" w:rsidRPr="004748A8" w:rsidRDefault="008D1895" w:rsidP="008D1895">
            <w:pPr>
              <w:pStyle w:val="TableBodyTextMIRB"/>
            </w:pPr>
            <w:r w:rsidRPr="004748A8">
              <w:t>1</w:t>
            </w:r>
          </w:p>
        </w:tc>
        <w:tc>
          <w:tcPr>
            <w:tcW w:w="830" w:type="pct"/>
            <w:vAlign w:val="center"/>
          </w:tcPr>
          <w:p w14:paraId="30BCC607" w14:textId="77777777" w:rsidR="008D1895" w:rsidRPr="004748A8" w:rsidRDefault="008D1895" w:rsidP="008D1895">
            <w:pPr>
              <w:pStyle w:val="TableBodyTextMIRB"/>
            </w:pPr>
            <w:r w:rsidRPr="004748A8">
              <w:t>Not applicable</w:t>
            </w:r>
          </w:p>
        </w:tc>
      </w:tr>
      <w:tr w:rsidR="008D1895" w:rsidRPr="00642EC3" w14:paraId="19858EBB" w14:textId="77777777" w:rsidTr="008D1895">
        <w:trPr>
          <w:cantSplit/>
          <w:jc w:val="center"/>
        </w:trPr>
        <w:tc>
          <w:tcPr>
            <w:tcW w:w="1018" w:type="pct"/>
            <w:vAlign w:val="center"/>
          </w:tcPr>
          <w:p w14:paraId="5BF3A24C" w14:textId="77777777" w:rsidR="008D1895" w:rsidRPr="004748A8" w:rsidRDefault="008D1895" w:rsidP="008D1895">
            <w:pPr>
              <w:pStyle w:val="TableBodyTextMIRB"/>
            </w:pPr>
            <w:r w:rsidRPr="004748A8">
              <w:t>Removable</w:t>
            </w:r>
          </w:p>
        </w:tc>
        <w:tc>
          <w:tcPr>
            <w:tcW w:w="2142" w:type="pct"/>
            <w:vAlign w:val="center"/>
          </w:tcPr>
          <w:p w14:paraId="2CA62B4E" w14:textId="77777777" w:rsidR="008D1895" w:rsidRPr="004748A8" w:rsidRDefault="008D1895" w:rsidP="008D1895">
            <w:pPr>
              <w:pStyle w:val="TableBodyTextMIRB"/>
            </w:pPr>
            <w:r w:rsidRPr="004748A8">
              <w:t>A man-made barrier designed to block the entrance to the other side of the road element. An example is a locked gate.</w:t>
            </w:r>
          </w:p>
        </w:tc>
        <w:tc>
          <w:tcPr>
            <w:tcW w:w="1009" w:type="pct"/>
            <w:vAlign w:val="center"/>
          </w:tcPr>
          <w:p w14:paraId="7DD8262D" w14:textId="77777777" w:rsidR="008D1895" w:rsidRPr="004748A8" w:rsidRDefault="008D1895" w:rsidP="008D1895">
            <w:pPr>
              <w:pStyle w:val="TableBodyTextMIRB"/>
            </w:pPr>
            <w:r w:rsidRPr="004748A8">
              <w:t>2</w:t>
            </w:r>
          </w:p>
        </w:tc>
        <w:tc>
          <w:tcPr>
            <w:tcW w:w="830" w:type="pct"/>
            <w:vAlign w:val="center"/>
          </w:tcPr>
          <w:p w14:paraId="683D7A31" w14:textId="77777777" w:rsidR="008D1895" w:rsidRPr="004748A8" w:rsidRDefault="008D1895" w:rsidP="008D1895">
            <w:pPr>
              <w:pStyle w:val="TableBodyTextMIRB"/>
            </w:pPr>
            <w:r w:rsidRPr="004748A8">
              <w:t>Not applicable</w:t>
            </w:r>
          </w:p>
        </w:tc>
      </w:tr>
    </w:tbl>
    <w:p w14:paraId="33C1691C" w14:textId="77777777" w:rsidR="002B1179" w:rsidRPr="00DA48F2" w:rsidRDefault="008D1895" w:rsidP="008D1895">
      <w:pPr>
        <w:pStyle w:val="Heading2MIRB"/>
        <w:rPr>
          <w:color w:val="244061"/>
        </w:rPr>
      </w:pPr>
      <w:bookmarkStart w:id="52" w:name="ORN_DIR_OF_TRAFFIC_FLOW_LIST"/>
      <w:bookmarkStart w:id="53" w:name="_Toc196317679"/>
      <w:r w:rsidRPr="00DA48F2">
        <w:rPr>
          <w:color w:val="244061"/>
        </w:rPr>
        <w:t>ORN_DIR_OF_TRAFFIC_FLOW_LIST</w:t>
      </w:r>
      <w:bookmarkEnd w:id="53"/>
    </w:p>
    <w:bookmarkEnd w:id="52"/>
    <w:p w14:paraId="1DEA3476" w14:textId="77777777" w:rsidR="008D1895" w:rsidRPr="00F63C6F" w:rsidRDefault="008D1895" w:rsidP="008D1895">
      <w:pPr>
        <w:pStyle w:val="BodyAccessibleTextMIRB"/>
      </w:pPr>
      <w:r w:rsidRPr="00F63C6F">
        <w:t>List of valid direction of traffic flows</w:t>
      </w:r>
      <w:r>
        <w:t>.</w:t>
      </w:r>
    </w:p>
    <w:tbl>
      <w:tblPr>
        <w:tblStyle w:val="TableGrid1"/>
        <w:tblW w:w="5000" w:type="pct"/>
        <w:tblLook w:val="04A0" w:firstRow="1" w:lastRow="0" w:firstColumn="1" w:lastColumn="0" w:noHBand="0" w:noVBand="1"/>
        <w:tblCaption w:val="Table: ORN_DIR_OF_TRAFFIC_FLOW_LIST"/>
        <w:tblDescription w:val="The ORN_DIR_OF_TRAFFIC_FLOW_LIST lookup table and attributes."/>
      </w:tblPr>
      <w:tblGrid>
        <w:gridCol w:w="2523"/>
        <w:gridCol w:w="2084"/>
        <w:gridCol w:w="1430"/>
        <w:gridCol w:w="1670"/>
        <w:gridCol w:w="3083"/>
      </w:tblGrid>
      <w:tr w:rsidR="008D1895" w:rsidRPr="00642EC3" w14:paraId="57CDDFA5" w14:textId="77777777" w:rsidTr="008D1895">
        <w:trPr>
          <w:cantSplit/>
          <w:trHeight w:val="432"/>
          <w:tblHeader/>
        </w:trPr>
        <w:tc>
          <w:tcPr>
            <w:tcW w:w="1152" w:type="pct"/>
            <w:vAlign w:val="center"/>
          </w:tcPr>
          <w:p w14:paraId="3CEB4BD0" w14:textId="77777777" w:rsidR="008D1895" w:rsidRPr="00642EC3" w:rsidRDefault="008D1895" w:rsidP="008D1895">
            <w:pPr>
              <w:pStyle w:val="TableHeaderRowTextMIRB"/>
            </w:pPr>
            <w:r w:rsidRPr="00642EC3">
              <w:t>Column Name</w:t>
            </w:r>
          </w:p>
        </w:tc>
        <w:tc>
          <w:tcPr>
            <w:tcW w:w="946" w:type="pct"/>
            <w:vAlign w:val="center"/>
          </w:tcPr>
          <w:p w14:paraId="29C84634" w14:textId="77777777" w:rsidR="008D1895" w:rsidRPr="00642EC3" w:rsidRDefault="008D1895" w:rsidP="008D1895">
            <w:pPr>
              <w:pStyle w:val="TableHeaderRowTextMIRB"/>
            </w:pPr>
            <w:r w:rsidRPr="00642EC3">
              <w:t>Column Type</w:t>
            </w:r>
          </w:p>
        </w:tc>
        <w:tc>
          <w:tcPr>
            <w:tcW w:w="649" w:type="pct"/>
            <w:vAlign w:val="center"/>
          </w:tcPr>
          <w:p w14:paraId="0339F1FD" w14:textId="77777777" w:rsidR="008D1895" w:rsidRPr="00642EC3" w:rsidRDefault="008D1895" w:rsidP="008D1895">
            <w:pPr>
              <w:pStyle w:val="TableHeaderRowTextMIRB"/>
            </w:pPr>
            <w:r w:rsidRPr="00642EC3">
              <w:t>Mandatory</w:t>
            </w:r>
          </w:p>
        </w:tc>
        <w:tc>
          <w:tcPr>
            <w:tcW w:w="774" w:type="pct"/>
            <w:vAlign w:val="center"/>
          </w:tcPr>
          <w:p w14:paraId="61053A1F" w14:textId="77777777" w:rsidR="008D1895" w:rsidRPr="00642EC3" w:rsidRDefault="008D1895" w:rsidP="008D1895">
            <w:pPr>
              <w:pStyle w:val="TableHeaderRowTextMIRB"/>
            </w:pPr>
            <w:r w:rsidRPr="00642EC3">
              <w:t>Short Name</w:t>
            </w:r>
          </w:p>
        </w:tc>
        <w:tc>
          <w:tcPr>
            <w:tcW w:w="1479" w:type="pct"/>
            <w:vAlign w:val="center"/>
          </w:tcPr>
          <w:p w14:paraId="20938E7C" w14:textId="77777777" w:rsidR="008D1895" w:rsidRPr="00642EC3" w:rsidRDefault="008D1895" w:rsidP="008D1895">
            <w:pPr>
              <w:pStyle w:val="TableHeaderRowTextMIRB"/>
            </w:pPr>
            <w:r>
              <w:t>Description</w:t>
            </w:r>
          </w:p>
        </w:tc>
      </w:tr>
      <w:tr w:rsidR="008D1895" w:rsidRPr="00642EC3" w14:paraId="3469EA3F" w14:textId="77777777" w:rsidTr="008D1895">
        <w:trPr>
          <w:cantSplit/>
          <w:trHeight w:val="432"/>
        </w:trPr>
        <w:tc>
          <w:tcPr>
            <w:tcW w:w="1152" w:type="pct"/>
            <w:vAlign w:val="center"/>
          </w:tcPr>
          <w:p w14:paraId="1009AA6A" w14:textId="77777777" w:rsidR="008D1895" w:rsidRDefault="008D1895" w:rsidP="008D1895">
            <w:pPr>
              <w:pStyle w:val="TableColumnNameMIRB"/>
            </w:pPr>
            <w:r w:rsidRPr="00F63C6F">
              <w:t>DIRECTION_OF_</w:t>
            </w:r>
          </w:p>
          <w:p w14:paraId="5DDB6671" w14:textId="77777777" w:rsidR="008D1895" w:rsidRPr="00F63C6F" w:rsidRDefault="008D1895" w:rsidP="008D1895">
            <w:pPr>
              <w:pStyle w:val="TableColumnNameMIRB"/>
            </w:pPr>
            <w:r w:rsidRPr="00F63C6F">
              <w:t>TRAFFIC_FLOW</w:t>
            </w:r>
          </w:p>
        </w:tc>
        <w:tc>
          <w:tcPr>
            <w:tcW w:w="946" w:type="pct"/>
            <w:vAlign w:val="center"/>
          </w:tcPr>
          <w:p w14:paraId="44F5F742" w14:textId="77777777" w:rsidR="008D1895" w:rsidRPr="00F63C6F" w:rsidRDefault="008D1895" w:rsidP="008D1895">
            <w:pPr>
              <w:pStyle w:val="TableBodyTextMIRB"/>
            </w:pPr>
            <w:r w:rsidRPr="00F63C6F">
              <w:t>VARCHAR2(8)</w:t>
            </w:r>
          </w:p>
        </w:tc>
        <w:tc>
          <w:tcPr>
            <w:tcW w:w="649" w:type="pct"/>
            <w:vAlign w:val="center"/>
          </w:tcPr>
          <w:p w14:paraId="2B1B82A2" w14:textId="77777777" w:rsidR="008D1895" w:rsidRPr="00F63C6F" w:rsidRDefault="008D1895" w:rsidP="008D1895">
            <w:pPr>
              <w:pStyle w:val="TableBodyTextMIRB"/>
            </w:pPr>
            <w:r w:rsidRPr="00F63C6F">
              <w:t>Yes</w:t>
            </w:r>
          </w:p>
        </w:tc>
        <w:tc>
          <w:tcPr>
            <w:tcW w:w="774" w:type="pct"/>
            <w:vAlign w:val="center"/>
          </w:tcPr>
          <w:p w14:paraId="596F4AA8" w14:textId="77777777" w:rsidR="008D1895" w:rsidRPr="00F63C6F" w:rsidRDefault="008D1895" w:rsidP="008D1895">
            <w:pPr>
              <w:pStyle w:val="TableBodyTextMIRB"/>
            </w:pPr>
            <w:r w:rsidRPr="00F63C6F">
              <w:t>DIRECTION_</w:t>
            </w:r>
          </w:p>
        </w:tc>
        <w:tc>
          <w:tcPr>
            <w:tcW w:w="1479" w:type="pct"/>
            <w:vAlign w:val="center"/>
          </w:tcPr>
          <w:p w14:paraId="1D8FE5A7" w14:textId="77777777" w:rsidR="008D1895" w:rsidRPr="00F63C6F" w:rsidRDefault="008D1895" w:rsidP="008D1895">
            <w:pPr>
              <w:pStyle w:val="TableBodyTextMIRB"/>
            </w:pPr>
            <w:r w:rsidRPr="00F63C6F">
              <w:t>The direction(s) of vehicular or motor traffic flow. All road elements must have a direction of traffic flow assigned.</w:t>
            </w:r>
          </w:p>
        </w:tc>
      </w:tr>
      <w:tr w:rsidR="008D1895" w:rsidRPr="00642EC3" w14:paraId="3F3B3168" w14:textId="77777777" w:rsidTr="008D1895">
        <w:trPr>
          <w:cantSplit/>
          <w:trHeight w:val="432"/>
        </w:trPr>
        <w:tc>
          <w:tcPr>
            <w:tcW w:w="1152" w:type="pct"/>
            <w:vAlign w:val="center"/>
          </w:tcPr>
          <w:p w14:paraId="5E4C3DAA" w14:textId="77777777" w:rsidR="008D1895" w:rsidRDefault="008D1895" w:rsidP="008D1895">
            <w:pPr>
              <w:pStyle w:val="TableColumnNameMIRB"/>
            </w:pPr>
            <w:r w:rsidRPr="00F63C6F">
              <w:t>DIR_OF_TRAFFIC_</w:t>
            </w:r>
          </w:p>
          <w:p w14:paraId="2DE6873D" w14:textId="77777777" w:rsidR="008D1895" w:rsidRPr="00F63C6F" w:rsidRDefault="008D1895" w:rsidP="008D1895">
            <w:pPr>
              <w:pStyle w:val="TableColumnNameMIRB"/>
            </w:pPr>
            <w:r w:rsidRPr="00F63C6F">
              <w:t>FLOW_DESCR</w:t>
            </w:r>
          </w:p>
        </w:tc>
        <w:tc>
          <w:tcPr>
            <w:tcW w:w="946" w:type="pct"/>
            <w:vAlign w:val="center"/>
          </w:tcPr>
          <w:p w14:paraId="7FDEF8E3" w14:textId="77777777" w:rsidR="008D1895" w:rsidRPr="00F63C6F" w:rsidRDefault="008D1895" w:rsidP="008D1895">
            <w:pPr>
              <w:pStyle w:val="TableBodyTextMIRB"/>
            </w:pPr>
            <w:r w:rsidRPr="00F63C6F">
              <w:t>VARCHAR2(100)</w:t>
            </w:r>
          </w:p>
        </w:tc>
        <w:tc>
          <w:tcPr>
            <w:tcW w:w="649" w:type="pct"/>
            <w:vAlign w:val="center"/>
          </w:tcPr>
          <w:p w14:paraId="27FF127B" w14:textId="77777777" w:rsidR="008D1895" w:rsidRPr="00F63C6F" w:rsidRDefault="008D1895" w:rsidP="008D1895">
            <w:pPr>
              <w:pStyle w:val="TableBodyTextMIRB"/>
            </w:pPr>
            <w:r w:rsidRPr="00F63C6F">
              <w:t>Yes</w:t>
            </w:r>
          </w:p>
        </w:tc>
        <w:tc>
          <w:tcPr>
            <w:tcW w:w="774" w:type="pct"/>
            <w:vAlign w:val="center"/>
          </w:tcPr>
          <w:p w14:paraId="7F74AF74" w14:textId="77777777" w:rsidR="008D1895" w:rsidRPr="00F63C6F" w:rsidRDefault="008D1895" w:rsidP="008D1895">
            <w:pPr>
              <w:pStyle w:val="TableBodyTextMIRB"/>
            </w:pPr>
            <w:r w:rsidRPr="00F63C6F">
              <w:t>DESCR</w:t>
            </w:r>
          </w:p>
        </w:tc>
        <w:tc>
          <w:tcPr>
            <w:tcW w:w="1479" w:type="pct"/>
            <w:vAlign w:val="center"/>
          </w:tcPr>
          <w:p w14:paraId="3A7BECE0" w14:textId="77777777" w:rsidR="008D1895" w:rsidRPr="00F63C6F" w:rsidRDefault="00F76D2F" w:rsidP="008D1895">
            <w:pPr>
              <w:pStyle w:val="TableBodyTextMIRB"/>
            </w:pPr>
            <w:r>
              <w:t>A description of the direction of traffic flow.</w:t>
            </w:r>
          </w:p>
        </w:tc>
      </w:tr>
      <w:tr w:rsidR="008D1895" w:rsidRPr="00642EC3" w14:paraId="03FEA581" w14:textId="77777777" w:rsidTr="008D1895">
        <w:trPr>
          <w:cantSplit/>
          <w:trHeight w:val="432"/>
        </w:trPr>
        <w:tc>
          <w:tcPr>
            <w:tcW w:w="1152" w:type="pct"/>
            <w:vAlign w:val="center"/>
          </w:tcPr>
          <w:p w14:paraId="5CE32910" w14:textId="77777777" w:rsidR="008D1895" w:rsidRDefault="008D1895" w:rsidP="008D1895">
            <w:pPr>
              <w:pStyle w:val="TableColumnNameMIRB"/>
            </w:pPr>
            <w:r w:rsidRPr="00F63C6F">
              <w:t>NRN_DIRECTIONOF</w:t>
            </w:r>
          </w:p>
          <w:p w14:paraId="11AB3331" w14:textId="77777777" w:rsidR="008D1895" w:rsidRPr="00F63C6F" w:rsidRDefault="008D1895" w:rsidP="008D1895">
            <w:pPr>
              <w:pStyle w:val="TableColumnNameMIRB"/>
            </w:pPr>
            <w:r w:rsidRPr="00F63C6F">
              <w:t>TRAFFICFLOW</w:t>
            </w:r>
          </w:p>
        </w:tc>
        <w:tc>
          <w:tcPr>
            <w:tcW w:w="946" w:type="pct"/>
            <w:vAlign w:val="center"/>
          </w:tcPr>
          <w:p w14:paraId="6FD7933F" w14:textId="77777777" w:rsidR="008D1895" w:rsidRPr="00F63C6F" w:rsidRDefault="008D1895" w:rsidP="008D1895">
            <w:pPr>
              <w:pStyle w:val="TableBodyTextMIRB"/>
            </w:pPr>
            <w:r w:rsidRPr="00F63C6F">
              <w:t>NUMBER(3,0)</w:t>
            </w:r>
          </w:p>
        </w:tc>
        <w:tc>
          <w:tcPr>
            <w:tcW w:w="649" w:type="pct"/>
            <w:vAlign w:val="center"/>
          </w:tcPr>
          <w:p w14:paraId="3C38DDC9" w14:textId="77777777" w:rsidR="008D1895" w:rsidRPr="00F63C6F" w:rsidRDefault="008D1895" w:rsidP="008D1895">
            <w:pPr>
              <w:pStyle w:val="TableBodyTextMIRB"/>
            </w:pPr>
            <w:r w:rsidRPr="00F63C6F">
              <w:t>No</w:t>
            </w:r>
          </w:p>
        </w:tc>
        <w:tc>
          <w:tcPr>
            <w:tcW w:w="774" w:type="pct"/>
            <w:vAlign w:val="center"/>
          </w:tcPr>
          <w:p w14:paraId="6CA13245" w14:textId="77777777" w:rsidR="008D1895" w:rsidRPr="00F63C6F" w:rsidRDefault="008D1895" w:rsidP="008D1895">
            <w:pPr>
              <w:pStyle w:val="TableBodyTextMIRB"/>
            </w:pPr>
            <w:r w:rsidRPr="00F63C6F">
              <w:t>NRN_CODE</w:t>
            </w:r>
          </w:p>
        </w:tc>
        <w:tc>
          <w:tcPr>
            <w:tcW w:w="1479" w:type="pct"/>
            <w:vAlign w:val="center"/>
          </w:tcPr>
          <w:p w14:paraId="7F12817D" w14:textId="77777777" w:rsidR="008D1895" w:rsidRPr="00F63C6F" w:rsidRDefault="008D1895" w:rsidP="008D1895">
            <w:pPr>
              <w:pStyle w:val="TableBodyTextMIRB"/>
            </w:pPr>
            <w:r w:rsidRPr="00F63C6F">
              <w:t>Direction of traffic flow assigned to support the National Road Network (NRN).</w:t>
            </w:r>
          </w:p>
        </w:tc>
      </w:tr>
      <w:tr w:rsidR="008D1895" w:rsidRPr="00642EC3" w14:paraId="1F54646B" w14:textId="77777777" w:rsidTr="008D1895">
        <w:trPr>
          <w:cantSplit/>
          <w:trHeight w:val="432"/>
        </w:trPr>
        <w:tc>
          <w:tcPr>
            <w:tcW w:w="1152" w:type="pct"/>
            <w:vAlign w:val="center"/>
          </w:tcPr>
          <w:p w14:paraId="5B1FFA89" w14:textId="77777777" w:rsidR="008D1895" w:rsidRDefault="008D1895" w:rsidP="008D1895">
            <w:pPr>
              <w:pStyle w:val="TableColumnNameMIRB"/>
            </w:pPr>
            <w:r w:rsidRPr="00F63C6F">
              <w:t>EFFECTIVE_</w:t>
            </w:r>
          </w:p>
          <w:p w14:paraId="74DB4E35" w14:textId="77777777" w:rsidR="008D1895" w:rsidRPr="00F63C6F" w:rsidRDefault="008D1895" w:rsidP="008D1895">
            <w:pPr>
              <w:pStyle w:val="TableColumnNameMIRB"/>
            </w:pPr>
            <w:r w:rsidRPr="00F63C6F">
              <w:t>DATETIME</w:t>
            </w:r>
          </w:p>
        </w:tc>
        <w:tc>
          <w:tcPr>
            <w:tcW w:w="946" w:type="pct"/>
            <w:vAlign w:val="center"/>
          </w:tcPr>
          <w:p w14:paraId="1C542B6F" w14:textId="77777777" w:rsidR="008D1895" w:rsidRPr="00F63C6F" w:rsidRDefault="008D1895" w:rsidP="008D1895">
            <w:pPr>
              <w:pStyle w:val="TableBodyTextMIRB"/>
            </w:pPr>
            <w:r w:rsidRPr="00F63C6F">
              <w:t>DATE</w:t>
            </w:r>
          </w:p>
        </w:tc>
        <w:tc>
          <w:tcPr>
            <w:tcW w:w="649" w:type="pct"/>
            <w:vAlign w:val="center"/>
          </w:tcPr>
          <w:p w14:paraId="6413159E" w14:textId="77777777" w:rsidR="008D1895" w:rsidRPr="00F63C6F" w:rsidRDefault="008D1895" w:rsidP="008D1895">
            <w:pPr>
              <w:pStyle w:val="TableBodyTextMIRB"/>
            </w:pPr>
            <w:r w:rsidRPr="00F63C6F">
              <w:t>Yes</w:t>
            </w:r>
          </w:p>
        </w:tc>
        <w:tc>
          <w:tcPr>
            <w:tcW w:w="774" w:type="pct"/>
            <w:vAlign w:val="center"/>
          </w:tcPr>
          <w:p w14:paraId="4B313580" w14:textId="77777777" w:rsidR="008D1895" w:rsidRPr="00F63C6F" w:rsidRDefault="008D1895" w:rsidP="008D1895">
            <w:pPr>
              <w:pStyle w:val="TableBodyTextMIRB"/>
            </w:pPr>
            <w:r w:rsidRPr="00F63C6F">
              <w:t>EFF_DATE</w:t>
            </w:r>
          </w:p>
        </w:tc>
        <w:tc>
          <w:tcPr>
            <w:tcW w:w="1479" w:type="pct"/>
            <w:vAlign w:val="center"/>
          </w:tcPr>
          <w:p w14:paraId="39DE46F1" w14:textId="77777777" w:rsidR="008D1895" w:rsidRPr="00F63C6F" w:rsidRDefault="008D1895" w:rsidP="008D1895">
            <w:pPr>
              <w:pStyle w:val="TableBodyTextMIRB"/>
            </w:pPr>
            <w:r w:rsidRPr="00F63C6F">
              <w:t>Date/time the record was created or last modified in the source database.</w:t>
            </w:r>
          </w:p>
        </w:tc>
      </w:tr>
      <w:tr w:rsidR="008D1895" w:rsidRPr="00642EC3" w14:paraId="6A5E2CBE" w14:textId="77777777" w:rsidTr="008D1895">
        <w:trPr>
          <w:cantSplit/>
          <w:trHeight w:val="432"/>
        </w:trPr>
        <w:tc>
          <w:tcPr>
            <w:tcW w:w="1152" w:type="pct"/>
            <w:vAlign w:val="center"/>
          </w:tcPr>
          <w:p w14:paraId="039D20AF" w14:textId="77777777" w:rsidR="008D1895" w:rsidRPr="00F63C6F" w:rsidRDefault="008D1895" w:rsidP="008D1895">
            <w:pPr>
              <w:pStyle w:val="TableColumnNameMIRB"/>
            </w:pPr>
            <w:r w:rsidRPr="00F63C6F">
              <w:t>EXPIRY_DATETIME</w:t>
            </w:r>
          </w:p>
        </w:tc>
        <w:tc>
          <w:tcPr>
            <w:tcW w:w="946" w:type="pct"/>
            <w:vAlign w:val="center"/>
          </w:tcPr>
          <w:p w14:paraId="3DFB9BD0" w14:textId="77777777" w:rsidR="008D1895" w:rsidRPr="00F63C6F" w:rsidRDefault="008D1895" w:rsidP="008D1895">
            <w:pPr>
              <w:pStyle w:val="TableBodyTextMIRB"/>
            </w:pPr>
            <w:r w:rsidRPr="00F63C6F">
              <w:t>DATE</w:t>
            </w:r>
          </w:p>
        </w:tc>
        <w:tc>
          <w:tcPr>
            <w:tcW w:w="649" w:type="pct"/>
            <w:vAlign w:val="center"/>
          </w:tcPr>
          <w:p w14:paraId="789543EA" w14:textId="77777777" w:rsidR="008D1895" w:rsidRPr="00F63C6F" w:rsidRDefault="008D1895" w:rsidP="008D1895">
            <w:pPr>
              <w:pStyle w:val="TableBodyTextMIRB"/>
            </w:pPr>
            <w:r w:rsidRPr="00F63C6F">
              <w:t>No</w:t>
            </w:r>
          </w:p>
        </w:tc>
        <w:tc>
          <w:tcPr>
            <w:tcW w:w="774" w:type="pct"/>
            <w:vAlign w:val="center"/>
          </w:tcPr>
          <w:p w14:paraId="115B618B" w14:textId="77777777" w:rsidR="008D1895" w:rsidRPr="00F63C6F" w:rsidRDefault="008D1895" w:rsidP="008D1895">
            <w:pPr>
              <w:pStyle w:val="TableBodyTextMIRB"/>
            </w:pPr>
            <w:r w:rsidRPr="00F63C6F">
              <w:t>EXP_DATE</w:t>
            </w:r>
          </w:p>
        </w:tc>
        <w:tc>
          <w:tcPr>
            <w:tcW w:w="1479" w:type="pct"/>
            <w:vAlign w:val="center"/>
          </w:tcPr>
          <w:p w14:paraId="79B9DCF2" w14:textId="77777777" w:rsidR="008D1895" w:rsidRPr="00F63C6F" w:rsidRDefault="008D1895" w:rsidP="008D1895">
            <w:pPr>
              <w:pStyle w:val="TableBodyTextMIRB"/>
            </w:pPr>
            <w:r w:rsidRPr="00F63C6F">
              <w:t>Date/time that the record was expired from use.</w:t>
            </w:r>
          </w:p>
        </w:tc>
      </w:tr>
    </w:tbl>
    <w:p w14:paraId="39E7668A" w14:textId="77777777" w:rsidR="008D1895" w:rsidRPr="00DC64EE" w:rsidRDefault="008D1895" w:rsidP="008D1895">
      <w:pPr>
        <w:pStyle w:val="BodyAccessibleTextMIRB"/>
        <w:spacing w:before="240"/>
        <w:jc w:val="center"/>
        <w:rPr>
          <w:b/>
        </w:rPr>
      </w:pPr>
      <w:r w:rsidRPr="00DC64EE">
        <w:rPr>
          <w:b/>
        </w:rPr>
        <w:t>ORN_DIR_OF_TRAFFIC_FLOW_LIST Permissible Values</w:t>
      </w:r>
    </w:p>
    <w:tbl>
      <w:tblPr>
        <w:tblStyle w:val="TableGrid1"/>
        <w:tblW w:w="5000" w:type="pct"/>
        <w:jc w:val="center"/>
        <w:tblLook w:val="04A0" w:firstRow="1" w:lastRow="0" w:firstColumn="1" w:lastColumn="0" w:noHBand="0" w:noVBand="1"/>
        <w:tblCaption w:val="Permissible Values: ORN_DIR_OF_TRAFFIC_FLOW_LIST"/>
        <w:tblDescription w:val="The table lists all allowed values for ORN_DIR_OF_TRAFFIC_FLOW_LIST."/>
      </w:tblPr>
      <w:tblGrid>
        <w:gridCol w:w="2128"/>
        <w:gridCol w:w="4238"/>
        <w:gridCol w:w="2559"/>
        <w:gridCol w:w="1865"/>
      </w:tblGrid>
      <w:tr w:rsidR="008D1895" w:rsidRPr="00642EC3" w14:paraId="7CBA239A" w14:textId="77777777" w:rsidTr="008D1895">
        <w:trPr>
          <w:cantSplit/>
          <w:trHeight w:val="432"/>
          <w:tblHeader/>
          <w:jc w:val="center"/>
        </w:trPr>
        <w:tc>
          <w:tcPr>
            <w:tcW w:w="986" w:type="pct"/>
            <w:vAlign w:val="center"/>
          </w:tcPr>
          <w:p w14:paraId="7D559D16" w14:textId="77777777" w:rsidR="008D1895" w:rsidRPr="00642EC3" w:rsidRDefault="008D1895" w:rsidP="008D1895">
            <w:pPr>
              <w:pStyle w:val="TableHeaderRowTextMIRB"/>
            </w:pPr>
            <w:r w:rsidRPr="00642EC3">
              <w:t>DIRECTION OF TRAFFIC FLOW</w:t>
            </w:r>
          </w:p>
        </w:tc>
        <w:tc>
          <w:tcPr>
            <w:tcW w:w="1964" w:type="pct"/>
            <w:vAlign w:val="center"/>
          </w:tcPr>
          <w:p w14:paraId="587856D7" w14:textId="77777777" w:rsidR="008D1895" w:rsidRPr="00642EC3" w:rsidRDefault="008D1895" w:rsidP="008D1895">
            <w:pPr>
              <w:pStyle w:val="TableHeaderRowTextMIRB"/>
            </w:pPr>
            <w:r w:rsidRPr="00642EC3">
              <w:t>DIR OF TRAFFIC FLOW DESCR</w:t>
            </w:r>
          </w:p>
        </w:tc>
        <w:tc>
          <w:tcPr>
            <w:tcW w:w="1186" w:type="pct"/>
            <w:vAlign w:val="center"/>
          </w:tcPr>
          <w:p w14:paraId="1BA86E11" w14:textId="77777777" w:rsidR="008D1895" w:rsidRDefault="008D1895" w:rsidP="008D1895">
            <w:pPr>
              <w:pStyle w:val="TableHeaderRowTextMIRB"/>
            </w:pPr>
            <w:r w:rsidRPr="00642EC3">
              <w:t>NRN DIRECTIONOF</w:t>
            </w:r>
          </w:p>
          <w:p w14:paraId="27935499" w14:textId="77777777" w:rsidR="008D1895" w:rsidRPr="00642EC3" w:rsidRDefault="008D1895" w:rsidP="008D1895">
            <w:pPr>
              <w:pStyle w:val="TableHeaderRowTextMIRB"/>
            </w:pPr>
            <w:r w:rsidRPr="00642EC3">
              <w:t>TRAFFICFLOW</w:t>
            </w:r>
          </w:p>
        </w:tc>
        <w:tc>
          <w:tcPr>
            <w:tcW w:w="864" w:type="pct"/>
            <w:vAlign w:val="center"/>
          </w:tcPr>
          <w:p w14:paraId="5A2143ED" w14:textId="77777777" w:rsidR="008D1895" w:rsidRPr="00642EC3" w:rsidRDefault="008D1895" w:rsidP="008D1895">
            <w:pPr>
              <w:pStyle w:val="TableHeaderRowTextMIRB"/>
            </w:pPr>
            <w:r w:rsidRPr="00642EC3">
              <w:t>EXPIRY</w:t>
            </w:r>
          </w:p>
          <w:p w14:paraId="4937CCD7" w14:textId="77777777" w:rsidR="008D1895" w:rsidRPr="00642EC3" w:rsidRDefault="008D1895" w:rsidP="008D1895">
            <w:pPr>
              <w:pStyle w:val="TableHeaderRowTextMIRB"/>
            </w:pPr>
            <w:r w:rsidRPr="00642EC3">
              <w:t>DATETIME</w:t>
            </w:r>
          </w:p>
        </w:tc>
      </w:tr>
      <w:tr w:rsidR="008D1895" w:rsidRPr="00642EC3" w14:paraId="34D224F5" w14:textId="77777777" w:rsidTr="008D1895">
        <w:trPr>
          <w:cantSplit/>
          <w:trHeight w:val="432"/>
          <w:jc w:val="center"/>
        </w:trPr>
        <w:tc>
          <w:tcPr>
            <w:tcW w:w="986" w:type="pct"/>
            <w:vAlign w:val="center"/>
          </w:tcPr>
          <w:p w14:paraId="0BF4C070" w14:textId="77777777" w:rsidR="008D1895" w:rsidRPr="00642EC3" w:rsidRDefault="008D1895" w:rsidP="008D1895">
            <w:pPr>
              <w:pStyle w:val="TableBodyTextMIRB"/>
            </w:pPr>
            <w:r w:rsidRPr="00642EC3">
              <w:t>Both</w:t>
            </w:r>
          </w:p>
        </w:tc>
        <w:tc>
          <w:tcPr>
            <w:tcW w:w="1964" w:type="pct"/>
            <w:vAlign w:val="center"/>
          </w:tcPr>
          <w:p w14:paraId="478734F8" w14:textId="77777777" w:rsidR="008D1895" w:rsidRPr="00642EC3" w:rsidRDefault="008D1895" w:rsidP="008D1895">
            <w:pPr>
              <w:pStyle w:val="TableBodyTextMIRB"/>
            </w:pPr>
            <w:r w:rsidRPr="00642EC3">
              <w:t>Traffic is allowed in both directions.</w:t>
            </w:r>
          </w:p>
        </w:tc>
        <w:tc>
          <w:tcPr>
            <w:tcW w:w="1186" w:type="pct"/>
            <w:vAlign w:val="center"/>
          </w:tcPr>
          <w:p w14:paraId="2907F559" w14:textId="77777777" w:rsidR="008D1895" w:rsidRPr="00642EC3" w:rsidRDefault="008D1895" w:rsidP="008D1895">
            <w:pPr>
              <w:pStyle w:val="TableBodyTextMIRB"/>
            </w:pPr>
            <w:r w:rsidRPr="00642EC3">
              <w:t>1</w:t>
            </w:r>
          </w:p>
        </w:tc>
        <w:tc>
          <w:tcPr>
            <w:tcW w:w="864" w:type="pct"/>
            <w:vAlign w:val="center"/>
          </w:tcPr>
          <w:p w14:paraId="315C1659" w14:textId="77777777" w:rsidR="008D1895" w:rsidRPr="00642EC3" w:rsidRDefault="008D1895" w:rsidP="008D1895">
            <w:pPr>
              <w:pStyle w:val="TableBodyTextMIRB"/>
            </w:pPr>
            <w:r w:rsidRPr="004748A8">
              <w:t>Not applicable</w:t>
            </w:r>
          </w:p>
        </w:tc>
      </w:tr>
      <w:tr w:rsidR="008D1895" w:rsidRPr="00642EC3" w14:paraId="3F2BB207" w14:textId="77777777" w:rsidTr="008D1895">
        <w:trPr>
          <w:cantSplit/>
          <w:trHeight w:val="432"/>
          <w:jc w:val="center"/>
        </w:trPr>
        <w:tc>
          <w:tcPr>
            <w:tcW w:w="986" w:type="pct"/>
            <w:vAlign w:val="center"/>
          </w:tcPr>
          <w:p w14:paraId="7CE08F8F" w14:textId="77777777" w:rsidR="008D1895" w:rsidRPr="00642EC3" w:rsidRDefault="008D1895" w:rsidP="008D1895">
            <w:pPr>
              <w:pStyle w:val="TableBodyTextMIRB"/>
            </w:pPr>
            <w:r w:rsidRPr="00642EC3">
              <w:t>Negative</w:t>
            </w:r>
          </w:p>
        </w:tc>
        <w:tc>
          <w:tcPr>
            <w:tcW w:w="1964" w:type="pct"/>
            <w:vAlign w:val="center"/>
          </w:tcPr>
          <w:p w14:paraId="4DF068DE" w14:textId="77777777" w:rsidR="008D1895" w:rsidRPr="00642EC3" w:rsidRDefault="008D1895" w:rsidP="008D1895">
            <w:pPr>
              <w:pStyle w:val="TableBodyTextMIRB"/>
            </w:pPr>
            <w:r w:rsidRPr="00642EC3">
              <w:t>Traffic is opposite to the direction of the geometry.</w:t>
            </w:r>
          </w:p>
        </w:tc>
        <w:tc>
          <w:tcPr>
            <w:tcW w:w="1186" w:type="pct"/>
            <w:vAlign w:val="center"/>
          </w:tcPr>
          <w:p w14:paraId="1AF3F9AC" w14:textId="77777777" w:rsidR="008D1895" w:rsidRPr="00642EC3" w:rsidRDefault="008D1895" w:rsidP="008D1895">
            <w:pPr>
              <w:pStyle w:val="TableBodyTextMIRB"/>
            </w:pPr>
            <w:r w:rsidRPr="00642EC3">
              <w:t>3</w:t>
            </w:r>
          </w:p>
        </w:tc>
        <w:tc>
          <w:tcPr>
            <w:tcW w:w="864" w:type="pct"/>
            <w:vAlign w:val="center"/>
          </w:tcPr>
          <w:p w14:paraId="1CBDF9FA" w14:textId="77777777" w:rsidR="008D1895" w:rsidRPr="00642EC3" w:rsidRDefault="008D1895" w:rsidP="008D1895">
            <w:pPr>
              <w:pStyle w:val="TableBodyTextMIRB"/>
            </w:pPr>
            <w:r w:rsidRPr="004748A8">
              <w:t>Not applicable</w:t>
            </w:r>
          </w:p>
        </w:tc>
      </w:tr>
      <w:tr w:rsidR="008D1895" w:rsidRPr="00642EC3" w14:paraId="273F94FA" w14:textId="77777777" w:rsidTr="008D1895">
        <w:trPr>
          <w:cantSplit/>
          <w:trHeight w:val="432"/>
          <w:jc w:val="center"/>
        </w:trPr>
        <w:tc>
          <w:tcPr>
            <w:tcW w:w="986" w:type="pct"/>
            <w:vAlign w:val="center"/>
          </w:tcPr>
          <w:p w14:paraId="0A5997F4" w14:textId="77777777" w:rsidR="008D1895" w:rsidRPr="00642EC3" w:rsidRDefault="008D1895" w:rsidP="008D1895">
            <w:pPr>
              <w:pStyle w:val="TableBodyTextMIRB"/>
            </w:pPr>
            <w:r w:rsidRPr="00642EC3">
              <w:t>Positive</w:t>
            </w:r>
          </w:p>
        </w:tc>
        <w:tc>
          <w:tcPr>
            <w:tcW w:w="1964" w:type="pct"/>
            <w:vAlign w:val="center"/>
          </w:tcPr>
          <w:p w14:paraId="2A272437" w14:textId="77777777" w:rsidR="008D1895" w:rsidRPr="00642EC3" w:rsidRDefault="008D1895" w:rsidP="008D1895">
            <w:pPr>
              <w:pStyle w:val="TableBodyTextMIRB"/>
            </w:pPr>
            <w:r w:rsidRPr="00642EC3">
              <w:t>Traffic is in the same direction as the geometry.</w:t>
            </w:r>
          </w:p>
        </w:tc>
        <w:tc>
          <w:tcPr>
            <w:tcW w:w="1186" w:type="pct"/>
            <w:vAlign w:val="center"/>
          </w:tcPr>
          <w:p w14:paraId="3AA50AC7" w14:textId="77777777" w:rsidR="008D1895" w:rsidRPr="00642EC3" w:rsidRDefault="008D1895" w:rsidP="008D1895">
            <w:pPr>
              <w:pStyle w:val="TableBodyTextMIRB"/>
            </w:pPr>
            <w:r w:rsidRPr="00642EC3">
              <w:t>2</w:t>
            </w:r>
          </w:p>
        </w:tc>
        <w:tc>
          <w:tcPr>
            <w:tcW w:w="864" w:type="pct"/>
            <w:vAlign w:val="center"/>
          </w:tcPr>
          <w:p w14:paraId="689B41FE" w14:textId="77777777" w:rsidR="008D1895" w:rsidRPr="00642EC3" w:rsidRDefault="008D1895" w:rsidP="008D1895">
            <w:pPr>
              <w:pStyle w:val="TableBodyTextMIRB"/>
            </w:pPr>
            <w:r w:rsidRPr="004748A8">
              <w:t>Not applicable</w:t>
            </w:r>
          </w:p>
        </w:tc>
      </w:tr>
    </w:tbl>
    <w:p w14:paraId="4D42FD48" w14:textId="77777777" w:rsidR="008D1895" w:rsidRPr="00DA48F2" w:rsidRDefault="008D1895" w:rsidP="008D1895">
      <w:pPr>
        <w:pStyle w:val="Heading2MIRB"/>
        <w:rPr>
          <w:color w:val="244061"/>
        </w:rPr>
      </w:pPr>
      <w:bookmarkStart w:id="54" w:name="ORN_HOUSE_NUM_STRUCTURE_LIST"/>
      <w:bookmarkStart w:id="55" w:name="_Toc196317680"/>
      <w:r w:rsidRPr="00DA48F2">
        <w:rPr>
          <w:color w:val="244061"/>
        </w:rPr>
        <w:lastRenderedPageBreak/>
        <w:t>ORN_HOUSE_NUM_STRUCTURE_LIST</w:t>
      </w:r>
      <w:bookmarkEnd w:id="55"/>
    </w:p>
    <w:bookmarkEnd w:id="54"/>
    <w:p w14:paraId="1DFB916B" w14:textId="77777777" w:rsidR="008D1895" w:rsidRPr="00131D61" w:rsidRDefault="008D1895" w:rsidP="008D1895">
      <w:pPr>
        <w:pStyle w:val="BodyAccessibleTextMIRB"/>
      </w:pPr>
      <w:r w:rsidRPr="00131D61">
        <w:t>List o</w:t>
      </w:r>
      <w:r>
        <w:t xml:space="preserve">f valid house </w:t>
      </w:r>
      <w:r w:rsidRPr="00DC64EE">
        <w:t>number</w:t>
      </w:r>
      <w:r>
        <w:t xml:space="preserve"> structures.</w:t>
      </w:r>
    </w:p>
    <w:tbl>
      <w:tblPr>
        <w:tblStyle w:val="TableGrid1"/>
        <w:tblW w:w="5000" w:type="pct"/>
        <w:tblLook w:val="04A0" w:firstRow="1" w:lastRow="0" w:firstColumn="1" w:lastColumn="0" w:noHBand="0" w:noVBand="1"/>
        <w:tblCaption w:val="Table: ORN_HOUSE_NUM_STRUCTURE_LIST"/>
        <w:tblDescription w:val="The ORN_HOUSE_NUM_STRUCTURE_LIST lookup table and attributes."/>
      </w:tblPr>
      <w:tblGrid>
        <w:gridCol w:w="2777"/>
        <w:gridCol w:w="2084"/>
        <w:gridCol w:w="1430"/>
        <w:gridCol w:w="1870"/>
        <w:gridCol w:w="2629"/>
      </w:tblGrid>
      <w:tr w:rsidR="008D1895" w:rsidRPr="00642EC3" w14:paraId="4E364643" w14:textId="77777777" w:rsidTr="008D1895">
        <w:trPr>
          <w:cantSplit/>
          <w:trHeight w:val="432"/>
          <w:tblHeader/>
        </w:trPr>
        <w:tc>
          <w:tcPr>
            <w:tcW w:w="1275" w:type="pct"/>
            <w:vAlign w:val="center"/>
          </w:tcPr>
          <w:p w14:paraId="57067CAD" w14:textId="77777777" w:rsidR="008D1895" w:rsidRPr="00642EC3" w:rsidRDefault="008D1895" w:rsidP="008D1895">
            <w:pPr>
              <w:pStyle w:val="TableHeaderRowTextMIRB"/>
            </w:pPr>
            <w:r w:rsidRPr="00642EC3">
              <w:t>Column Name</w:t>
            </w:r>
          </w:p>
        </w:tc>
        <w:tc>
          <w:tcPr>
            <w:tcW w:w="946" w:type="pct"/>
            <w:vAlign w:val="center"/>
          </w:tcPr>
          <w:p w14:paraId="2EE9EBA4" w14:textId="77777777" w:rsidR="008D1895" w:rsidRPr="00642EC3" w:rsidRDefault="008D1895" w:rsidP="008D1895">
            <w:pPr>
              <w:pStyle w:val="TableHeaderRowTextMIRB"/>
            </w:pPr>
            <w:r w:rsidRPr="00642EC3">
              <w:t>Column Type</w:t>
            </w:r>
          </w:p>
        </w:tc>
        <w:tc>
          <w:tcPr>
            <w:tcW w:w="649" w:type="pct"/>
            <w:vAlign w:val="center"/>
          </w:tcPr>
          <w:p w14:paraId="5F01B08B" w14:textId="77777777" w:rsidR="008D1895" w:rsidRPr="00642EC3" w:rsidRDefault="008D1895" w:rsidP="008D1895">
            <w:pPr>
              <w:pStyle w:val="TableHeaderRowTextMIRB"/>
            </w:pPr>
            <w:r w:rsidRPr="00642EC3">
              <w:t>Mandatory</w:t>
            </w:r>
          </w:p>
        </w:tc>
        <w:tc>
          <w:tcPr>
            <w:tcW w:w="856" w:type="pct"/>
            <w:vAlign w:val="center"/>
          </w:tcPr>
          <w:p w14:paraId="5EDEA6A7" w14:textId="77777777" w:rsidR="008D1895" w:rsidRPr="00642EC3" w:rsidRDefault="008D1895" w:rsidP="008D1895">
            <w:pPr>
              <w:pStyle w:val="TableHeaderRowTextMIRB"/>
            </w:pPr>
            <w:r w:rsidRPr="00642EC3">
              <w:t>Short Name</w:t>
            </w:r>
          </w:p>
        </w:tc>
        <w:tc>
          <w:tcPr>
            <w:tcW w:w="1274" w:type="pct"/>
            <w:vAlign w:val="center"/>
          </w:tcPr>
          <w:p w14:paraId="1EAC2C90" w14:textId="77777777" w:rsidR="008D1895" w:rsidRPr="00642EC3" w:rsidRDefault="008D1895" w:rsidP="008D1895">
            <w:pPr>
              <w:pStyle w:val="TableHeaderRowTextMIRB"/>
            </w:pPr>
            <w:r>
              <w:t>Description</w:t>
            </w:r>
          </w:p>
        </w:tc>
      </w:tr>
      <w:tr w:rsidR="008D1895" w:rsidRPr="00642EC3" w14:paraId="6F573D4F" w14:textId="77777777" w:rsidTr="008D1895">
        <w:trPr>
          <w:cantSplit/>
          <w:trHeight w:val="432"/>
        </w:trPr>
        <w:tc>
          <w:tcPr>
            <w:tcW w:w="1275" w:type="pct"/>
            <w:vAlign w:val="center"/>
          </w:tcPr>
          <w:p w14:paraId="133249CA" w14:textId="77777777" w:rsidR="008D1895" w:rsidRDefault="008D1895" w:rsidP="008D1895">
            <w:pPr>
              <w:pStyle w:val="TableColumnNameMIRB"/>
            </w:pPr>
            <w:r w:rsidRPr="00F5139E">
              <w:t>HOUSE_NUMBER_</w:t>
            </w:r>
          </w:p>
          <w:p w14:paraId="0B458EDF" w14:textId="77777777" w:rsidR="008D1895" w:rsidRPr="00F5139E" w:rsidRDefault="008D1895" w:rsidP="008D1895">
            <w:pPr>
              <w:pStyle w:val="TableColumnNameMIRB"/>
            </w:pPr>
            <w:r w:rsidRPr="00F5139E">
              <w:t>STRUCTURE</w:t>
            </w:r>
          </w:p>
        </w:tc>
        <w:tc>
          <w:tcPr>
            <w:tcW w:w="946" w:type="pct"/>
            <w:vAlign w:val="center"/>
          </w:tcPr>
          <w:p w14:paraId="0686B53E" w14:textId="77777777" w:rsidR="008D1895" w:rsidRPr="00F5139E" w:rsidRDefault="008D1895" w:rsidP="008D1895">
            <w:pPr>
              <w:pStyle w:val="TableBodyTextMIRB"/>
            </w:pPr>
            <w:r w:rsidRPr="00F5139E">
              <w:t>VARCHAR2(10)</w:t>
            </w:r>
          </w:p>
        </w:tc>
        <w:tc>
          <w:tcPr>
            <w:tcW w:w="649" w:type="pct"/>
            <w:vAlign w:val="center"/>
          </w:tcPr>
          <w:p w14:paraId="78E3AFC9" w14:textId="77777777" w:rsidR="008D1895" w:rsidRPr="00F5139E" w:rsidRDefault="008D1895" w:rsidP="008D1895">
            <w:pPr>
              <w:pStyle w:val="TableBodyTextMIRB"/>
            </w:pPr>
            <w:r w:rsidRPr="00F5139E">
              <w:t>Yes</w:t>
            </w:r>
          </w:p>
        </w:tc>
        <w:tc>
          <w:tcPr>
            <w:tcW w:w="856" w:type="pct"/>
            <w:vAlign w:val="center"/>
          </w:tcPr>
          <w:p w14:paraId="51DBAEED" w14:textId="77777777" w:rsidR="008D1895" w:rsidRPr="00F5139E" w:rsidRDefault="008D1895" w:rsidP="008D1895">
            <w:pPr>
              <w:pStyle w:val="TableBodyTextMIRB"/>
            </w:pPr>
            <w:r w:rsidRPr="00F5139E">
              <w:t>NUM_STRUCT</w:t>
            </w:r>
          </w:p>
        </w:tc>
        <w:tc>
          <w:tcPr>
            <w:tcW w:w="1274" w:type="pct"/>
            <w:vAlign w:val="center"/>
          </w:tcPr>
          <w:p w14:paraId="73D28C24" w14:textId="77777777" w:rsidR="008D1895" w:rsidRPr="00F5139E" w:rsidRDefault="008D1895" w:rsidP="008D1895">
            <w:pPr>
              <w:pStyle w:val="TableBodyTextMIRB"/>
            </w:pPr>
            <w:r w:rsidRPr="00F5139E">
              <w:t>The type of house or property numbering system that is applied to the address range.</w:t>
            </w:r>
          </w:p>
        </w:tc>
      </w:tr>
      <w:tr w:rsidR="008D1895" w:rsidRPr="00642EC3" w14:paraId="4576F5D4" w14:textId="77777777" w:rsidTr="008D1895">
        <w:trPr>
          <w:cantSplit/>
          <w:trHeight w:val="432"/>
        </w:trPr>
        <w:tc>
          <w:tcPr>
            <w:tcW w:w="1275" w:type="pct"/>
            <w:vAlign w:val="center"/>
          </w:tcPr>
          <w:p w14:paraId="00D7DFD6" w14:textId="77777777" w:rsidR="008D1895" w:rsidRDefault="008D1895" w:rsidP="008D1895">
            <w:pPr>
              <w:pStyle w:val="TableColumnNameMIRB"/>
            </w:pPr>
            <w:r w:rsidRPr="00F5139E">
              <w:t>HOUSE_NUMBER_</w:t>
            </w:r>
          </w:p>
          <w:p w14:paraId="74B2CA03" w14:textId="77777777" w:rsidR="008D1895" w:rsidRPr="00F5139E" w:rsidRDefault="008D1895" w:rsidP="008D1895">
            <w:pPr>
              <w:pStyle w:val="TableColumnNameMIRB"/>
            </w:pPr>
            <w:r w:rsidRPr="00F5139E">
              <w:t>STRUCTURE_DESCR</w:t>
            </w:r>
          </w:p>
        </w:tc>
        <w:tc>
          <w:tcPr>
            <w:tcW w:w="946" w:type="pct"/>
            <w:vAlign w:val="center"/>
          </w:tcPr>
          <w:p w14:paraId="09FCDAEB" w14:textId="77777777" w:rsidR="008D1895" w:rsidRPr="00F5139E" w:rsidRDefault="008D1895" w:rsidP="008D1895">
            <w:pPr>
              <w:pStyle w:val="TableBodyTextMIRB"/>
            </w:pPr>
            <w:r w:rsidRPr="00F5139E">
              <w:t>VARCHAR2(500)</w:t>
            </w:r>
          </w:p>
        </w:tc>
        <w:tc>
          <w:tcPr>
            <w:tcW w:w="649" w:type="pct"/>
            <w:vAlign w:val="center"/>
          </w:tcPr>
          <w:p w14:paraId="446711C2" w14:textId="77777777" w:rsidR="008D1895" w:rsidRPr="00F5139E" w:rsidRDefault="008D1895" w:rsidP="008D1895">
            <w:pPr>
              <w:pStyle w:val="TableBodyTextMIRB"/>
            </w:pPr>
            <w:r w:rsidRPr="00F5139E">
              <w:t>Yes</w:t>
            </w:r>
          </w:p>
        </w:tc>
        <w:tc>
          <w:tcPr>
            <w:tcW w:w="856" w:type="pct"/>
            <w:vAlign w:val="center"/>
          </w:tcPr>
          <w:p w14:paraId="412115A5" w14:textId="77777777" w:rsidR="008D1895" w:rsidRPr="00F5139E" w:rsidRDefault="008D1895" w:rsidP="008D1895">
            <w:pPr>
              <w:pStyle w:val="TableBodyTextMIRB"/>
            </w:pPr>
            <w:r w:rsidRPr="00F5139E">
              <w:t>NUM_STR_D</w:t>
            </w:r>
          </w:p>
        </w:tc>
        <w:tc>
          <w:tcPr>
            <w:tcW w:w="1274" w:type="pct"/>
            <w:vAlign w:val="center"/>
          </w:tcPr>
          <w:p w14:paraId="2D483070" w14:textId="77777777" w:rsidR="008D1895" w:rsidRPr="00F5139E" w:rsidRDefault="008D1895" w:rsidP="008D1895">
            <w:pPr>
              <w:pStyle w:val="TableBodyTextMIRB"/>
            </w:pPr>
            <w:r w:rsidRPr="00F5139E">
              <w:t>A description of the house number structure.</w:t>
            </w:r>
          </w:p>
        </w:tc>
      </w:tr>
      <w:tr w:rsidR="008D1895" w:rsidRPr="00642EC3" w14:paraId="6EBA54AB" w14:textId="77777777" w:rsidTr="008D1895">
        <w:trPr>
          <w:cantSplit/>
          <w:trHeight w:val="432"/>
        </w:trPr>
        <w:tc>
          <w:tcPr>
            <w:tcW w:w="1275" w:type="pct"/>
            <w:vAlign w:val="center"/>
          </w:tcPr>
          <w:p w14:paraId="7FC1A83E" w14:textId="77777777" w:rsidR="008D1895" w:rsidRDefault="008D1895" w:rsidP="008D1895">
            <w:pPr>
              <w:pStyle w:val="TableColumnNameMIRB"/>
            </w:pPr>
            <w:r w:rsidRPr="00F5139E">
              <w:t>NRN_HOUSENUMBER</w:t>
            </w:r>
          </w:p>
          <w:p w14:paraId="436057BF" w14:textId="77777777" w:rsidR="008D1895" w:rsidRPr="00F5139E" w:rsidRDefault="008D1895" w:rsidP="008D1895">
            <w:pPr>
              <w:pStyle w:val="TableColumnNameMIRB"/>
            </w:pPr>
            <w:r w:rsidRPr="00F5139E">
              <w:t>STRUCTURE</w:t>
            </w:r>
          </w:p>
        </w:tc>
        <w:tc>
          <w:tcPr>
            <w:tcW w:w="946" w:type="pct"/>
            <w:vAlign w:val="center"/>
          </w:tcPr>
          <w:p w14:paraId="621312BA" w14:textId="77777777" w:rsidR="008D1895" w:rsidRPr="00F5139E" w:rsidRDefault="008D1895" w:rsidP="008D1895">
            <w:pPr>
              <w:pStyle w:val="TableBodyTextMIRB"/>
            </w:pPr>
            <w:r w:rsidRPr="00F5139E">
              <w:t>NUMBER(3,0)</w:t>
            </w:r>
          </w:p>
        </w:tc>
        <w:tc>
          <w:tcPr>
            <w:tcW w:w="649" w:type="pct"/>
            <w:vAlign w:val="center"/>
          </w:tcPr>
          <w:p w14:paraId="10C24955" w14:textId="77777777" w:rsidR="008D1895" w:rsidRPr="00F5139E" w:rsidRDefault="008D1895" w:rsidP="008D1895">
            <w:pPr>
              <w:pStyle w:val="TableBodyTextMIRB"/>
            </w:pPr>
            <w:r w:rsidRPr="00F5139E">
              <w:t>No</w:t>
            </w:r>
          </w:p>
        </w:tc>
        <w:tc>
          <w:tcPr>
            <w:tcW w:w="856" w:type="pct"/>
            <w:vAlign w:val="center"/>
          </w:tcPr>
          <w:p w14:paraId="0883FA9A" w14:textId="77777777" w:rsidR="008D1895" w:rsidRPr="00F5139E" w:rsidRDefault="008D1895" w:rsidP="008D1895">
            <w:pPr>
              <w:pStyle w:val="TableBodyTextMIRB"/>
            </w:pPr>
            <w:r w:rsidRPr="00F5139E">
              <w:t>NRN_CODE</w:t>
            </w:r>
          </w:p>
        </w:tc>
        <w:tc>
          <w:tcPr>
            <w:tcW w:w="1274" w:type="pct"/>
            <w:vAlign w:val="center"/>
          </w:tcPr>
          <w:p w14:paraId="4A31ACAD" w14:textId="77777777" w:rsidR="008D1895" w:rsidRPr="00F5139E" w:rsidRDefault="008D1895" w:rsidP="008D1895">
            <w:pPr>
              <w:pStyle w:val="TableBodyTextMIRB"/>
            </w:pPr>
            <w:r w:rsidRPr="00F5139E">
              <w:t>House number structure assigned to support the National Road Network (NRN).</w:t>
            </w:r>
          </w:p>
        </w:tc>
      </w:tr>
      <w:tr w:rsidR="008D1895" w:rsidRPr="00642EC3" w14:paraId="67EB7092" w14:textId="77777777" w:rsidTr="008D1895">
        <w:trPr>
          <w:cantSplit/>
          <w:trHeight w:val="432"/>
        </w:trPr>
        <w:tc>
          <w:tcPr>
            <w:tcW w:w="1275" w:type="pct"/>
            <w:vAlign w:val="center"/>
          </w:tcPr>
          <w:p w14:paraId="7D4F0C91" w14:textId="77777777" w:rsidR="008D1895" w:rsidRDefault="008D1895" w:rsidP="008D1895">
            <w:pPr>
              <w:pStyle w:val="TableColumnNameMIRB"/>
            </w:pPr>
            <w:r w:rsidRPr="00F5139E">
              <w:t>EFFECTIVE_</w:t>
            </w:r>
          </w:p>
          <w:p w14:paraId="5CA21EF8" w14:textId="77777777" w:rsidR="008D1895" w:rsidRPr="00F5139E" w:rsidRDefault="008D1895" w:rsidP="008D1895">
            <w:pPr>
              <w:pStyle w:val="TableColumnNameMIRB"/>
            </w:pPr>
            <w:r w:rsidRPr="00F5139E">
              <w:t>DATETIME</w:t>
            </w:r>
          </w:p>
        </w:tc>
        <w:tc>
          <w:tcPr>
            <w:tcW w:w="946" w:type="pct"/>
            <w:vAlign w:val="center"/>
          </w:tcPr>
          <w:p w14:paraId="528AF984" w14:textId="77777777" w:rsidR="008D1895" w:rsidRPr="00F5139E" w:rsidRDefault="008D1895" w:rsidP="008D1895">
            <w:pPr>
              <w:pStyle w:val="TableBodyTextMIRB"/>
            </w:pPr>
            <w:r w:rsidRPr="00F5139E">
              <w:t>DATE</w:t>
            </w:r>
          </w:p>
        </w:tc>
        <w:tc>
          <w:tcPr>
            <w:tcW w:w="649" w:type="pct"/>
            <w:vAlign w:val="center"/>
          </w:tcPr>
          <w:p w14:paraId="38932C99" w14:textId="77777777" w:rsidR="008D1895" w:rsidRPr="00F5139E" w:rsidRDefault="008D1895" w:rsidP="008D1895">
            <w:pPr>
              <w:pStyle w:val="TableBodyTextMIRB"/>
            </w:pPr>
            <w:r w:rsidRPr="00F5139E">
              <w:t>Yes</w:t>
            </w:r>
          </w:p>
        </w:tc>
        <w:tc>
          <w:tcPr>
            <w:tcW w:w="856" w:type="pct"/>
            <w:vAlign w:val="center"/>
          </w:tcPr>
          <w:p w14:paraId="0122B5CA" w14:textId="77777777" w:rsidR="008D1895" w:rsidRPr="00F5139E" w:rsidRDefault="008D1895" w:rsidP="008D1895">
            <w:pPr>
              <w:pStyle w:val="TableBodyTextMIRB"/>
            </w:pPr>
            <w:r w:rsidRPr="00F5139E">
              <w:t>EFF_DATE</w:t>
            </w:r>
          </w:p>
        </w:tc>
        <w:tc>
          <w:tcPr>
            <w:tcW w:w="1274" w:type="pct"/>
            <w:vAlign w:val="center"/>
          </w:tcPr>
          <w:p w14:paraId="2BA4AF72" w14:textId="77777777" w:rsidR="008D1895" w:rsidRPr="00F5139E" w:rsidRDefault="008D1895" w:rsidP="008D1895">
            <w:pPr>
              <w:pStyle w:val="TableBodyTextMIRB"/>
            </w:pPr>
            <w:r w:rsidRPr="00F5139E">
              <w:t>Date/time the record was created or last modified in the source database.</w:t>
            </w:r>
          </w:p>
        </w:tc>
      </w:tr>
      <w:tr w:rsidR="008D1895" w:rsidRPr="00642EC3" w14:paraId="124C1E99" w14:textId="77777777" w:rsidTr="008D1895">
        <w:trPr>
          <w:cantSplit/>
          <w:trHeight w:val="432"/>
        </w:trPr>
        <w:tc>
          <w:tcPr>
            <w:tcW w:w="1275" w:type="pct"/>
            <w:vAlign w:val="center"/>
          </w:tcPr>
          <w:p w14:paraId="4E4A734F" w14:textId="77777777" w:rsidR="008D1895" w:rsidRPr="00F5139E" w:rsidRDefault="008D1895" w:rsidP="008D1895">
            <w:pPr>
              <w:pStyle w:val="TableColumnNameMIRB"/>
            </w:pPr>
            <w:r w:rsidRPr="00F5139E">
              <w:t>EXPIRY_DATETIME</w:t>
            </w:r>
          </w:p>
        </w:tc>
        <w:tc>
          <w:tcPr>
            <w:tcW w:w="946" w:type="pct"/>
            <w:vAlign w:val="center"/>
          </w:tcPr>
          <w:p w14:paraId="19366CD4" w14:textId="77777777" w:rsidR="008D1895" w:rsidRPr="00F5139E" w:rsidRDefault="008D1895" w:rsidP="008D1895">
            <w:pPr>
              <w:pStyle w:val="TableBodyTextMIRB"/>
            </w:pPr>
            <w:r w:rsidRPr="00F5139E">
              <w:t>DATE</w:t>
            </w:r>
          </w:p>
        </w:tc>
        <w:tc>
          <w:tcPr>
            <w:tcW w:w="649" w:type="pct"/>
            <w:vAlign w:val="center"/>
          </w:tcPr>
          <w:p w14:paraId="57F9AD4C" w14:textId="77777777" w:rsidR="008D1895" w:rsidRPr="00F5139E" w:rsidRDefault="008D1895" w:rsidP="008D1895">
            <w:pPr>
              <w:pStyle w:val="TableBodyTextMIRB"/>
            </w:pPr>
            <w:r w:rsidRPr="00F5139E">
              <w:t>No</w:t>
            </w:r>
          </w:p>
        </w:tc>
        <w:tc>
          <w:tcPr>
            <w:tcW w:w="856" w:type="pct"/>
            <w:vAlign w:val="center"/>
          </w:tcPr>
          <w:p w14:paraId="207A23DD" w14:textId="77777777" w:rsidR="008D1895" w:rsidRPr="00F5139E" w:rsidRDefault="008D1895" w:rsidP="008D1895">
            <w:pPr>
              <w:pStyle w:val="TableBodyTextMIRB"/>
            </w:pPr>
            <w:r w:rsidRPr="00F5139E">
              <w:t>EXP_DATE</w:t>
            </w:r>
          </w:p>
        </w:tc>
        <w:tc>
          <w:tcPr>
            <w:tcW w:w="1274" w:type="pct"/>
            <w:vAlign w:val="center"/>
          </w:tcPr>
          <w:p w14:paraId="08BE944E" w14:textId="77777777" w:rsidR="008D1895" w:rsidRPr="00F5139E" w:rsidRDefault="008D1895" w:rsidP="008D1895">
            <w:pPr>
              <w:pStyle w:val="TableBodyTextMIRB"/>
            </w:pPr>
            <w:r w:rsidRPr="00F5139E">
              <w:t>Date/time that the record was expired from use.</w:t>
            </w:r>
          </w:p>
        </w:tc>
      </w:tr>
    </w:tbl>
    <w:p w14:paraId="0D3E9825" w14:textId="77777777" w:rsidR="008D1895" w:rsidRPr="008D1895" w:rsidRDefault="008D1895" w:rsidP="008D1895">
      <w:pPr>
        <w:pStyle w:val="BodyAccessibleTextMIRB"/>
        <w:spacing w:before="240"/>
        <w:jc w:val="center"/>
        <w:rPr>
          <w:b/>
          <w:bCs/>
        </w:rPr>
      </w:pPr>
      <w:r w:rsidRPr="008D1895">
        <w:rPr>
          <w:b/>
          <w:bCs/>
        </w:rPr>
        <w:t>ORN_HOUSE_NUM_STRUCTURE_LIST Permissible Values</w:t>
      </w:r>
    </w:p>
    <w:tbl>
      <w:tblPr>
        <w:tblStyle w:val="TableGrid1"/>
        <w:tblW w:w="5000" w:type="pct"/>
        <w:jc w:val="center"/>
        <w:tblLayout w:type="fixed"/>
        <w:tblLook w:val="04A0" w:firstRow="1" w:lastRow="0" w:firstColumn="1" w:lastColumn="0" w:noHBand="0" w:noVBand="1"/>
        <w:tblCaption w:val="Permissible Values: ORN_HOUSE_NUM_STRUCTURE_LIST"/>
        <w:tblDescription w:val="The table lists all allowed values for ORN_HOUSE_NUM_STRUCTURE_LIST."/>
      </w:tblPr>
      <w:tblGrid>
        <w:gridCol w:w="1867"/>
        <w:gridCol w:w="5468"/>
        <w:gridCol w:w="1675"/>
        <w:gridCol w:w="1780"/>
      </w:tblGrid>
      <w:tr w:rsidR="008D1895" w:rsidRPr="00642EC3" w14:paraId="01F08BEE" w14:textId="77777777" w:rsidTr="008D1895">
        <w:trPr>
          <w:cantSplit/>
          <w:trHeight w:val="432"/>
          <w:tblHeader/>
          <w:jc w:val="center"/>
        </w:trPr>
        <w:tc>
          <w:tcPr>
            <w:tcW w:w="865" w:type="pct"/>
            <w:vAlign w:val="center"/>
          </w:tcPr>
          <w:p w14:paraId="355F7EA3" w14:textId="77777777" w:rsidR="008D1895" w:rsidRPr="00642EC3" w:rsidRDefault="008D1895" w:rsidP="008D1895">
            <w:pPr>
              <w:pStyle w:val="TableHeaderRowTextMIRB"/>
            </w:pPr>
            <w:r w:rsidRPr="00642EC3">
              <w:t>HOUSE NUMBER STRUCTURE</w:t>
            </w:r>
          </w:p>
        </w:tc>
        <w:tc>
          <w:tcPr>
            <w:tcW w:w="2534" w:type="pct"/>
            <w:vAlign w:val="center"/>
          </w:tcPr>
          <w:p w14:paraId="2B89F9B9" w14:textId="77777777" w:rsidR="008D1895" w:rsidRPr="00642EC3" w:rsidRDefault="008D1895" w:rsidP="008D1895">
            <w:pPr>
              <w:pStyle w:val="TableHeaderRowTextMIRB"/>
            </w:pPr>
            <w:r w:rsidRPr="00642EC3">
              <w:t>HOUSE NUMBER STRUCTURE DESCR</w:t>
            </w:r>
          </w:p>
        </w:tc>
        <w:tc>
          <w:tcPr>
            <w:tcW w:w="776" w:type="pct"/>
            <w:vAlign w:val="center"/>
          </w:tcPr>
          <w:p w14:paraId="673E051F" w14:textId="77777777" w:rsidR="008D1895" w:rsidRPr="00642EC3" w:rsidRDefault="008D1895" w:rsidP="008D1895">
            <w:pPr>
              <w:pStyle w:val="TableHeaderRowTextMIRB"/>
            </w:pPr>
            <w:r w:rsidRPr="00642EC3">
              <w:t>NRN HOUSE</w:t>
            </w:r>
            <w:r>
              <w:t xml:space="preserve"> </w:t>
            </w:r>
            <w:r w:rsidRPr="00642EC3">
              <w:t>NUMBER</w:t>
            </w:r>
            <w:r>
              <w:t xml:space="preserve"> </w:t>
            </w:r>
            <w:r w:rsidRPr="00642EC3">
              <w:t>STRUCTURE</w:t>
            </w:r>
          </w:p>
        </w:tc>
        <w:tc>
          <w:tcPr>
            <w:tcW w:w="825" w:type="pct"/>
            <w:vAlign w:val="center"/>
          </w:tcPr>
          <w:p w14:paraId="51576B13" w14:textId="77777777" w:rsidR="008D1895" w:rsidRPr="00642EC3" w:rsidRDefault="008D1895" w:rsidP="008D1895">
            <w:pPr>
              <w:pStyle w:val="TableHeaderRowTextMIRB"/>
            </w:pPr>
            <w:r w:rsidRPr="00642EC3">
              <w:t>EXPIRY</w:t>
            </w:r>
          </w:p>
          <w:p w14:paraId="21B39890" w14:textId="77777777" w:rsidR="008D1895" w:rsidRPr="00642EC3" w:rsidRDefault="008D1895" w:rsidP="008D1895">
            <w:pPr>
              <w:pStyle w:val="TableHeaderRowTextMIRB"/>
            </w:pPr>
            <w:r w:rsidRPr="00642EC3">
              <w:t>DATETIME</w:t>
            </w:r>
          </w:p>
        </w:tc>
      </w:tr>
      <w:tr w:rsidR="008D1895" w:rsidRPr="00642EC3" w14:paraId="6D86ECF8" w14:textId="77777777" w:rsidTr="008D1895">
        <w:trPr>
          <w:cantSplit/>
          <w:trHeight w:val="432"/>
          <w:jc w:val="center"/>
        </w:trPr>
        <w:tc>
          <w:tcPr>
            <w:tcW w:w="865" w:type="pct"/>
            <w:vAlign w:val="center"/>
          </w:tcPr>
          <w:p w14:paraId="0434E51C" w14:textId="77777777" w:rsidR="008D1895" w:rsidRPr="00642EC3" w:rsidRDefault="008D1895" w:rsidP="008D1895">
            <w:pPr>
              <w:pStyle w:val="TableBodyTextMIRB"/>
            </w:pPr>
            <w:r w:rsidRPr="00642EC3">
              <w:t>Even</w:t>
            </w:r>
          </w:p>
        </w:tc>
        <w:tc>
          <w:tcPr>
            <w:tcW w:w="2534" w:type="pct"/>
            <w:vAlign w:val="center"/>
          </w:tcPr>
          <w:p w14:paraId="7C4606C3" w14:textId="77777777" w:rsidR="008D1895" w:rsidRPr="00642EC3" w:rsidRDefault="008D1895" w:rsidP="008D1895">
            <w:pPr>
              <w:pStyle w:val="TableBodyTextMIRB"/>
            </w:pPr>
            <w:r w:rsidRPr="00642EC3">
              <w:t>The house numbers appear as even numbers in a sequential sorted order (ascending or descending) when moving from one end of an address information event to the other. Numeric completeness of t</w:t>
            </w:r>
            <w:r>
              <w:t>he series is not a requirement.</w:t>
            </w:r>
          </w:p>
        </w:tc>
        <w:tc>
          <w:tcPr>
            <w:tcW w:w="776" w:type="pct"/>
            <w:vAlign w:val="center"/>
          </w:tcPr>
          <w:p w14:paraId="257E6264" w14:textId="77777777" w:rsidR="008D1895" w:rsidRPr="00642EC3" w:rsidRDefault="008D1895" w:rsidP="008D1895">
            <w:pPr>
              <w:pStyle w:val="TableBodyTextMIRB"/>
            </w:pPr>
            <w:r w:rsidRPr="00642EC3">
              <w:t>1</w:t>
            </w:r>
          </w:p>
        </w:tc>
        <w:tc>
          <w:tcPr>
            <w:tcW w:w="825" w:type="pct"/>
            <w:vAlign w:val="center"/>
          </w:tcPr>
          <w:p w14:paraId="7C914EBF" w14:textId="77777777" w:rsidR="008D1895" w:rsidRPr="00642EC3" w:rsidRDefault="008D1895" w:rsidP="008D1895">
            <w:pPr>
              <w:pStyle w:val="TableBodyTextMIRB"/>
            </w:pPr>
            <w:r w:rsidRPr="004748A8">
              <w:t>Not applicable</w:t>
            </w:r>
          </w:p>
        </w:tc>
      </w:tr>
      <w:tr w:rsidR="008D1895" w:rsidRPr="00642EC3" w14:paraId="0EECE1CE" w14:textId="77777777" w:rsidTr="008D1895">
        <w:trPr>
          <w:cantSplit/>
          <w:trHeight w:val="432"/>
          <w:jc w:val="center"/>
        </w:trPr>
        <w:tc>
          <w:tcPr>
            <w:tcW w:w="865" w:type="pct"/>
            <w:vAlign w:val="center"/>
          </w:tcPr>
          <w:p w14:paraId="6C3DE266" w14:textId="77777777" w:rsidR="008D1895" w:rsidRPr="00642EC3" w:rsidRDefault="008D1895" w:rsidP="008D1895">
            <w:pPr>
              <w:pStyle w:val="TableBodyTextMIRB"/>
            </w:pPr>
            <w:r w:rsidRPr="00642EC3">
              <w:t>Irregular</w:t>
            </w:r>
          </w:p>
        </w:tc>
        <w:tc>
          <w:tcPr>
            <w:tcW w:w="2534" w:type="pct"/>
            <w:vAlign w:val="center"/>
          </w:tcPr>
          <w:p w14:paraId="1D234A15" w14:textId="77777777" w:rsidR="008D1895" w:rsidRPr="00642EC3" w:rsidRDefault="008D1895" w:rsidP="008D1895">
            <w:pPr>
              <w:pStyle w:val="TableBodyTextMIRB"/>
            </w:pPr>
            <w:r w:rsidRPr="00642EC3">
              <w:t>The house numbers do not occur in any sorte</w:t>
            </w:r>
            <w:r>
              <w:t>d order.</w:t>
            </w:r>
          </w:p>
        </w:tc>
        <w:tc>
          <w:tcPr>
            <w:tcW w:w="776" w:type="pct"/>
            <w:vAlign w:val="center"/>
          </w:tcPr>
          <w:p w14:paraId="6DDDD82D" w14:textId="77777777" w:rsidR="008D1895" w:rsidRPr="00642EC3" w:rsidRDefault="008D1895" w:rsidP="008D1895">
            <w:pPr>
              <w:pStyle w:val="TableBodyTextMIRB"/>
            </w:pPr>
            <w:r w:rsidRPr="00642EC3">
              <w:t>4</w:t>
            </w:r>
          </w:p>
        </w:tc>
        <w:tc>
          <w:tcPr>
            <w:tcW w:w="825" w:type="pct"/>
            <w:vAlign w:val="center"/>
          </w:tcPr>
          <w:p w14:paraId="72BB1A4D" w14:textId="77777777" w:rsidR="008D1895" w:rsidRPr="00642EC3" w:rsidRDefault="008D1895" w:rsidP="008D1895">
            <w:pPr>
              <w:pStyle w:val="TableBodyTextMIRB"/>
            </w:pPr>
            <w:r w:rsidRPr="004748A8">
              <w:t>Not applicable</w:t>
            </w:r>
          </w:p>
        </w:tc>
      </w:tr>
      <w:tr w:rsidR="008D1895" w:rsidRPr="00642EC3" w14:paraId="058D4EF8" w14:textId="77777777" w:rsidTr="008D1895">
        <w:trPr>
          <w:cantSplit/>
          <w:trHeight w:val="432"/>
          <w:jc w:val="center"/>
        </w:trPr>
        <w:tc>
          <w:tcPr>
            <w:tcW w:w="865" w:type="pct"/>
            <w:vAlign w:val="center"/>
          </w:tcPr>
          <w:p w14:paraId="309F499E" w14:textId="77777777" w:rsidR="008D1895" w:rsidRPr="00642EC3" w:rsidRDefault="008D1895" w:rsidP="008D1895">
            <w:pPr>
              <w:pStyle w:val="TableBodyTextMIRB"/>
            </w:pPr>
            <w:r w:rsidRPr="00642EC3">
              <w:t>Mixed</w:t>
            </w:r>
          </w:p>
        </w:tc>
        <w:tc>
          <w:tcPr>
            <w:tcW w:w="2534" w:type="pct"/>
            <w:vAlign w:val="center"/>
          </w:tcPr>
          <w:p w14:paraId="69D80B90" w14:textId="77777777" w:rsidR="008D1895" w:rsidRPr="00642EC3" w:rsidRDefault="008D1895" w:rsidP="008D1895">
            <w:pPr>
              <w:pStyle w:val="TableBodyTextMIRB"/>
            </w:pPr>
            <w:r w:rsidRPr="00642EC3">
              <w:t>The house numbers are odd and even on the same side of an address information event in sequential order (asc or desc) when moving from one end of the address information event to the other. Numeric completeness of the series is not a</w:t>
            </w:r>
            <w:r>
              <w:t xml:space="preserve"> requirement.</w:t>
            </w:r>
          </w:p>
        </w:tc>
        <w:tc>
          <w:tcPr>
            <w:tcW w:w="776" w:type="pct"/>
            <w:vAlign w:val="center"/>
          </w:tcPr>
          <w:p w14:paraId="20407300" w14:textId="77777777" w:rsidR="008D1895" w:rsidRPr="00642EC3" w:rsidRDefault="008D1895" w:rsidP="008D1895">
            <w:pPr>
              <w:pStyle w:val="TableBodyTextMIRB"/>
            </w:pPr>
            <w:r w:rsidRPr="00642EC3">
              <w:t>3</w:t>
            </w:r>
          </w:p>
        </w:tc>
        <w:tc>
          <w:tcPr>
            <w:tcW w:w="825" w:type="pct"/>
            <w:vAlign w:val="center"/>
          </w:tcPr>
          <w:p w14:paraId="638878C0" w14:textId="77777777" w:rsidR="008D1895" w:rsidRPr="00642EC3" w:rsidRDefault="008D1895" w:rsidP="008D1895">
            <w:pPr>
              <w:pStyle w:val="TableBodyTextMIRB"/>
            </w:pPr>
            <w:r w:rsidRPr="004748A8">
              <w:t>Not applicable</w:t>
            </w:r>
          </w:p>
        </w:tc>
      </w:tr>
      <w:tr w:rsidR="008D1895" w:rsidRPr="00642EC3" w14:paraId="122EDA9C" w14:textId="77777777" w:rsidTr="008D1895">
        <w:trPr>
          <w:cantSplit/>
          <w:trHeight w:val="432"/>
          <w:jc w:val="center"/>
        </w:trPr>
        <w:tc>
          <w:tcPr>
            <w:tcW w:w="865" w:type="pct"/>
            <w:vAlign w:val="center"/>
          </w:tcPr>
          <w:p w14:paraId="191B452E" w14:textId="77777777" w:rsidR="008D1895" w:rsidRPr="00642EC3" w:rsidRDefault="008D1895" w:rsidP="008D1895">
            <w:pPr>
              <w:pStyle w:val="TableBodyTextMIRB"/>
            </w:pPr>
            <w:r w:rsidRPr="00642EC3">
              <w:t>None</w:t>
            </w:r>
          </w:p>
        </w:tc>
        <w:tc>
          <w:tcPr>
            <w:tcW w:w="2534" w:type="pct"/>
            <w:vAlign w:val="center"/>
          </w:tcPr>
          <w:p w14:paraId="4639BB52" w14:textId="77777777" w:rsidR="008D1895" w:rsidRPr="00642EC3" w:rsidRDefault="008D1895" w:rsidP="008D1895">
            <w:pPr>
              <w:pStyle w:val="TableBodyTextMIRB"/>
            </w:pPr>
            <w:r w:rsidRPr="00642EC3">
              <w:t>No house numbers at all. There are no houses (or addressed dwellings) along a particular side of</w:t>
            </w:r>
            <w:r>
              <w:t xml:space="preserve"> an address information event.</w:t>
            </w:r>
          </w:p>
        </w:tc>
        <w:tc>
          <w:tcPr>
            <w:tcW w:w="776" w:type="pct"/>
            <w:vAlign w:val="center"/>
          </w:tcPr>
          <w:p w14:paraId="2FD408D0" w14:textId="77777777" w:rsidR="008D1895" w:rsidRPr="00642EC3" w:rsidRDefault="008D1895" w:rsidP="008D1895">
            <w:pPr>
              <w:pStyle w:val="TableBodyTextMIRB"/>
            </w:pPr>
            <w:r w:rsidRPr="00642EC3">
              <w:t>0</w:t>
            </w:r>
          </w:p>
        </w:tc>
        <w:tc>
          <w:tcPr>
            <w:tcW w:w="825" w:type="pct"/>
            <w:vAlign w:val="center"/>
          </w:tcPr>
          <w:p w14:paraId="7462ED19" w14:textId="77777777" w:rsidR="008D1895" w:rsidRPr="00642EC3" w:rsidRDefault="008D1895" w:rsidP="008D1895">
            <w:pPr>
              <w:pStyle w:val="TableBodyTextMIRB"/>
            </w:pPr>
            <w:r w:rsidRPr="004748A8">
              <w:t>Not applicable</w:t>
            </w:r>
          </w:p>
        </w:tc>
      </w:tr>
      <w:tr w:rsidR="008D1895" w:rsidRPr="00642EC3" w14:paraId="75D1956C" w14:textId="77777777" w:rsidTr="008D1895">
        <w:trPr>
          <w:cantSplit/>
          <w:trHeight w:val="432"/>
          <w:jc w:val="center"/>
        </w:trPr>
        <w:tc>
          <w:tcPr>
            <w:tcW w:w="865" w:type="pct"/>
            <w:vAlign w:val="center"/>
          </w:tcPr>
          <w:p w14:paraId="2A855655" w14:textId="77777777" w:rsidR="008D1895" w:rsidRPr="00642EC3" w:rsidRDefault="008D1895" w:rsidP="008D1895">
            <w:pPr>
              <w:pStyle w:val="TableBodyTextMIRB"/>
            </w:pPr>
            <w:r w:rsidRPr="00642EC3">
              <w:lastRenderedPageBreak/>
              <w:t>Odd</w:t>
            </w:r>
          </w:p>
        </w:tc>
        <w:tc>
          <w:tcPr>
            <w:tcW w:w="2534" w:type="pct"/>
            <w:vAlign w:val="center"/>
          </w:tcPr>
          <w:p w14:paraId="584DD58A" w14:textId="77777777" w:rsidR="008D1895" w:rsidRPr="00642EC3" w:rsidRDefault="008D1895" w:rsidP="008D1895">
            <w:pPr>
              <w:pStyle w:val="TableBodyTextMIRB"/>
            </w:pPr>
            <w:r w:rsidRPr="00642EC3">
              <w:t>The house numbers appear as odd numbers in a sequential sorted order (ascending or descending) when moving from one end of the address information event to the other. Numeric completeness of the</w:t>
            </w:r>
            <w:r>
              <w:t xml:space="preserve"> series is not a requirement.</w:t>
            </w:r>
          </w:p>
        </w:tc>
        <w:tc>
          <w:tcPr>
            <w:tcW w:w="776" w:type="pct"/>
            <w:vAlign w:val="center"/>
          </w:tcPr>
          <w:p w14:paraId="3D060718" w14:textId="77777777" w:rsidR="008D1895" w:rsidRPr="00642EC3" w:rsidRDefault="008D1895" w:rsidP="008D1895">
            <w:pPr>
              <w:pStyle w:val="TableBodyTextMIRB"/>
            </w:pPr>
            <w:r w:rsidRPr="00642EC3">
              <w:t>2</w:t>
            </w:r>
          </w:p>
        </w:tc>
        <w:tc>
          <w:tcPr>
            <w:tcW w:w="825" w:type="pct"/>
            <w:vAlign w:val="center"/>
          </w:tcPr>
          <w:p w14:paraId="2B4AF624" w14:textId="77777777" w:rsidR="008D1895" w:rsidRPr="00642EC3" w:rsidRDefault="008D1895" w:rsidP="008D1895">
            <w:pPr>
              <w:pStyle w:val="TableBodyTextMIRB"/>
            </w:pPr>
            <w:r w:rsidRPr="004748A8">
              <w:t>Not applicable</w:t>
            </w:r>
          </w:p>
        </w:tc>
      </w:tr>
    </w:tbl>
    <w:p w14:paraId="045E41FB" w14:textId="77777777" w:rsidR="008D1895" w:rsidRPr="008D1895" w:rsidRDefault="008D1895" w:rsidP="008D1895">
      <w:pPr>
        <w:pStyle w:val="BodyAccessibleTextMIRB"/>
      </w:pPr>
      <w:r w:rsidRPr="008D1895">
        <w:br w:type="page"/>
      </w:r>
    </w:p>
    <w:p w14:paraId="2F15E378" w14:textId="77777777" w:rsidR="00783967" w:rsidRPr="00DA48F2" w:rsidRDefault="008D1895" w:rsidP="008D1895">
      <w:pPr>
        <w:pStyle w:val="Heading2MIRB"/>
        <w:rPr>
          <w:color w:val="244061"/>
        </w:rPr>
      </w:pPr>
      <w:bookmarkStart w:id="56" w:name="ORN_JUNCTION_TYPE_LIST"/>
      <w:bookmarkStart w:id="57" w:name="_Toc196317681"/>
      <w:r w:rsidRPr="00DA48F2">
        <w:rPr>
          <w:color w:val="244061"/>
        </w:rPr>
        <w:lastRenderedPageBreak/>
        <w:t>ORN_JUNCTION_TYPE_LIST</w:t>
      </w:r>
      <w:bookmarkEnd w:id="57"/>
    </w:p>
    <w:bookmarkEnd w:id="56"/>
    <w:p w14:paraId="75C44FA7" w14:textId="77777777" w:rsidR="008D1895" w:rsidRPr="008E58D9" w:rsidRDefault="008D1895" w:rsidP="008D1895">
      <w:pPr>
        <w:pStyle w:val="BodyAccessibleTextMIRB"/>
      </w:pPr>
      <w:r w:rsidRPr="008E58D9">
        <w:t>List of valid junction types.</w:t>
      </w:r>
    </w:p>
    <w:tbl>
      <w:tblPr>
        <w:tblStyle w:val="TableGrid1"/>
        <w:tblW w:w="5000" w:type="pct"/>
        <w:tblLook w:val="04A0" w:firstRow="1" w:lastRow="0" w:firstColumn="1" w:lastColumn="0" w:noHBand="0" w:noVBand="1"/>
        <w:tblCaption w:val="Table: ORN_JUNCTION_TYPE_LIST"/>
        <w:tblDescription w:val="The ORN_JUNCTION_TYPE_LIST lookup table and attributes."/>
      </w:tblPr>
      <w:tblGrid>
        <w:gridCol w:w="2457"/>
        <w:gridCol w:w="2084"/>
        <w:gridCol w:w="1430"/>
        <w:gridCol w:w="1724"/>
        <w:gridCol w:w="3095"/>
      </w:tblGrid>
      <w:tr w:rsidR="008D1895" w:rsidRPr="00642EC3" w14:paraId="06E0CD40" w14:textId="77777777" w:rsidTr="008D1895">
        <w:trPr>
          <w:cantSplit/>
          <w:trHeight w:val="432"/>
          <w:tblHeader/>
        </w:trPr>
        <w:tc>
          <w:tcPr>
            <w:tcW w:w="1115" w:type="pct"/>
            <w:vAlign w:val="center"/>
          </w:tcPr>
          <w:p w14:paraId="0730AA70" w14:textId="77777777" w:rsidR="008D1895" w:rsidRPr="00642EC3" w:rsidRDefault="008D1895" w:rsidP="008D1895">
            <w:pPr>
              <w:pStyle w:val="TableHeaderRowTextMIRB"/>
            </w:pPr>
            <w:r w:rsidRPr="00642EC3">
              <w:t>Column Name</w:t>
            </w:r>
          </w:p>
        </w:tc>
        <w:tc>
          <w:tcPr>
            <w:tcW w:w="946" w:type="pct"/>
            <w:vAlign w:val="center"/>
          </w:tcPr>
          <w:p w14:paraId="71074C66" w14:textId="77777777" w:rsidR="008D1895" w:rsidRPr="00642EC3" w:rsidRDefault="008D1895" w:rsidP="008D1895">
            <w:pPr>
              <w:pStyle w:val="TableHeaderRowTextMIRB"/>
            </w:pPr>
            <w:r w:rsidRPr="00642EC3">
              <w:t>Column Type</w:t>
            </w:r>
          </w:p>
        </w:tc>
        <w:tc>
          <w:tcPr>
            <w:tcW w:w="649" w:type="pct"/>
            <w:vAlign w:val="center"/>
          </w:tcPr>
          <w:p w14:paraId="400ACA5C" w14:textId="77777777" w:rsidR="008D1895" w:rsidRPr="00642EC3" w:rsidRDefault="008D1895" w:rsidP="008D1895">
            <w:pPr>
              <w:pStyle w:val="TableHeaderRowTextMIRB"/>
            </w:pPr>
            <w:r w:rsidRPr="00642EC3">
              <w:t>Mandatory</w:t>
            </w:r>
          </w:p>
        </w:tc>
        <w:tc>
          <w:tcPr>
            <w:tcW w:w="782" w:type="pct"/>
            <w:vAlign w:val="center"/>
          </w:tcPr>
          <w:p w14:paraId="7901F513" w14:textId="77777777" w:rsidR="008D1895" w:rsidRPr="00642EC3" w:rsidRDefault="008D1895" w:rsidP="008D1895">
            <w:pPr>
              <w:pStyle w:val="TableHeaderRowTextMIRB"/>
            </w:pPr>
            <w:r w:rsidRPr="00642EC3">
              <w:t>Short Name</w:t>
            </w:r>
          </w:p>
        </w:tc>
        <w:tc>
          <w:tcPr>
            <w:tcW w:w="1507" w:type="pct"/>
            <w:vAlign w:val="center"/>
          </w:tcPr>
          <w:p w14:paraId="5B23C8F2" w14:textId="77777777" w:rsidR="008D1895" w:rsidRPr="00642EC3" w:rsidRDefault="008D1895" w:rsidP="008D1895">
            <w:pPr>
              <w:pStyle w:val="TableHeaderRowTextMIRB"/>
            </w:pPr>
            <w:r>
              <w:t>Description</w:t>
            </w:r>
          </w:p>
        </w:tc>
      </w:tr>
      <w:tr w:rsidR="008D1895" w:rsidRPr="00642EC3" w14:paraId="191F87D2" w14:textId="77777777" w:rsidTr="008D1895">
        <w:trPr>
          <w:cantSplit/>
          <w:trHeight w:val="432"/>
        </w:trPr>
        <w:tc>
          <w:tcPr>
            <w:tcW w:w="1115" w:type="pct"/>
            <w:vAlign w:val="center"/>
          </w:tcPr>
          <w:p w14:paraId="792EC1D9" w14:textId="77777777" w:rsidR="008D1895" w:rsidRPr="008E58D9" w:rsidRDefault="008D1895" w:rsidP="008D1895">
            <w:pPr>
              <w:pStyle w:val="TableColumnNameMIRB"/>
            </w:pPr>
            <w:r w:rsidRPr="008E58D9">
              <w:t>JUNCTION_TYPE</w:t>
            </w:r>
          </w:p>
        </w:tc>
        <w:tc>
          <w:tcPr>
            <w:tcW w:w="946" w:type="pct"/>
            <w:vAlign w:val="center"/>
          </w:tcPr>
          <w:p w14:paraId="11CFAB7A" w14:textId="77777777" w:rsidR="008D1895" w:rsidRPr="008E58D9" w:rsidRDefault="008D1895" w:rsidP="008D1895">
            <w:pPr>
              <w:pStyle w:val="TableBodyTextMIRB"/>
            </w:pPr>
            <w:r w:rsidRPr="008E58D9">
              <w:t>VARCHAR2(15)</w:t>
            </w:r>
          </w:p>
        </w:tc>
        <w:tc>
          <w:tcPr>
            <w:tcW w:w="649" w:type="pct"/>
            <w:vAlign w:val="center"/>
          </w:tcPr>
          <w:p w14:paraId="66F234B8" w14:textId="77777777" w:rsidR="008D1895" w:rsidRPr="008E58D9" w:rsidRDefault="008D1895" w:rsidP="008D1895">
            <w:pPr>
              <w:pStyle w:val="TableBodyTextMIRB"/>
            </w:pPr>
            <w:r w:rsidRPr="008E58D9">
              <w:t>Yes</w:t>
            </w:r>
          </w:p>
        </w:tc>
        <w:tc>
          <w:tcPr>
            <w:tcW w:w="782" w:type="pct"/>
            <w:vAlign w:val="center"/>
          </w:tcPr>
          <w:p w14:paraId="74DD6908" w14:textId="77777777" w:rsidR="008D1895" w:rsidRPr="008E58D9" w:rsidRDefault="008D1895" w:rsidP="008D1895">
            <w:pPr>
              <w:pStyle w:val="TableBodyTextMIRB"/>
            </w:pPr>
            <w:r w:rsidRPr="008E58D9">
              <w:t>JCT_TYPE</w:t>
            </w:r>
          </w:p>
        </w:tc>
        <w:tc>
          <w:tcPr>
            <w:tcW w:w="1507" w:type="pct"/>
            <w:vAlign w:val="center"/>
          </w:tcPr>
          <w:p w14:paraId="6D135136" w14:textId="77777777" w:rsidR="008D1895" w:rsidRPr="008E58D9" w:rsidRDefault="008D1895" w:rsidP="008D1895">
            <w:pPr>
              <w:pStyle w:val="TableBodyTextMIRB"/>
            </w:pPr>
            <w:r w:rsidRPr="008E58D9">
              <w:t>The classification of a junction is based on the valency of the junction. The number of road elements or ferry connections joining at a junction is termed the valency of a junction. For example a junction that connects a total of two road elements is called a two valent junction.</w:t>
            </w:r>
          </w:p>
        </w:tc>
      </w:tr>
      <w:tr w:rsidR="008D1895" w:rsidRPr="00642EC3" w14:paraId="640AA5B6" w14:textId="77777777" w:rsidTr="008D1895">
        <w:trPr>
          <w:cantSplit/>
          <w:trHeight w:val="432"/>
        </w:trPr>
        <w:tc>
          <w:tcPr>
            <w:tcW w:w="1115" w:type="pct"/>
            <w:vAlign w:val="center"/>
          </w:tcPr>
          <w:p w14:paraId="69AA38DC" w14:textId="77777777" w:rsidR="008D1895" w:rsidRDefault="008D1895" w:rsidP="008D1895">
            <w:pPr>
              <w:pStyle w:val="TableColumnNameMIRB"/>
            </w:pPr>
            <w:r w:rsidRPr="008E58D9">
              <w:t>JUNCTION_TYPE_</w:t>
            </w:r>
          </w:p>
          <w:p w14:paraId="42544B41" w14:textId="77777777" w:rsidR="008D1895" w:rsidRPr="008E58D9" w:rsidRDefault="008D1895" w:rsidP="008D1895">
            <w:pPr>
              <w:pStyle w:val="TableColumnNameMIRB"/>
            </w:pPr>
            <w:r w:rsidRPr="008E58D9">
              <w:t>DESCR</w:t>
            </w:r>
          </w:p>
        </w:tc>
        <w:tc>
          <w:tcPr>
            <w:tcW w:w="946" w:type="pct"/>
            <w:vAlign w:val="center"/>
          </w:tcPr>
          <w:p w14:paraId="36D7D5B4" w14:textId="77777777" w:rsidR="008D1895" w:rsidRPr="008E58D9" w:rsidRDefault="008D1895" w:rsidP="008D1895">
            <w:pPr>
              <w:pStyle w:val="TableBodyTextMIRB"/>
            </w:pPr>
            <w:r w:rsidRPr="008E58D9">
              <w:t>VARCHAR2(100)</w:t>
            </w:r>
          </w:p>
        </w:tc>
        <w:tc>
          <w:tcPr>
            <w:tcW w:w="649" w:type="pct"/>
            <w:vAlign w:val="center"/>
          </w:tcPr>
          <w:p w14:paraId="112E331C" w14:textId="77777777" w:rsidR="008D1895" w:rsidRPr="008E58D9" w:rsidRDefault="008D1895" w:rsidP="008D1895">
            <w:pPr>
              <w:pStyle w:val="TableBodyTextMIRB"/>
            </w:pPr>
            <w:r w:rsidRPr="008E58D9">
              <w:t>Yes</w:t>
            </w:r>
          </w:p>
        </w:tc>
        <w:tc>
          <w:tcPr>
            <w:tcW w:w="782" w:type="pct"/>
            <w:vAlign w:val="center"/>
          </w:tcPr>
          <w:p w14:paraId="346B6F0C" w14:textId="77777777" w:rsidR="008D1895" w:rsidRPr="008E58D9" w:rsidRDefault="008D1895" w:rsidP="008D1895">
            <w:pPr>
              <w:pStyle w:val="TableBodyTextMIRB"/>
            </w:pPr>
            <w:r w:rsidRPr="008E58D9">
              <w:t>JCT_TYPE_D</w:t>
            </w:r>
          </w:p>
        </w:tc>
        <w:tc>
          <w:tcPr>
            <w:tcW w:w="1507" w:type="pct"/>
            <w:vAlign w:val="center"/>
          </w:tcPr>
          <w:p w14:paraId="188FE9D7" w14:textId="77777777" w:rsidR="008D1895" w:rsidRPr="008E58D9" w:rsidRDefault="008D1895" w:rsidP="008D1895">
            <w:pPr>
              <w:pStyle w:val="TableBodyTextMIRB"/>
            </w:pPr>
            <w:r w:rsidRPr="008E58D9">
              <w:t>A description of the junction type.</w:t>
            </w:r>
          </w:p>
        </w:tc>
      </w:tr>
      <w:tr w:rsidR="008D1895" w:rsidRPr="00642EC3" w14:paraId="2EC9215A" w14:textId="77777777" w:rsidTr="008D1895">
        <w:trPr>
          <w:cantSplit/>
          <w:trHeight w:val="432"/>
        </w:trPr>
        <w:tc>
          <w:tcPr>
            <w:tcW w:w="1115" w:type="pct"/>
            <w:vAlign w:val="center"/>
          </w:tcPr>
          <w:p w14:paraId="07841156" w14:textId="77777777" w:rsidR="008D1895" w:rsidRDefault="008D1895" w:rsidP="008D1895">
            <w:pPr>
              <w:pStyle w:val="TableColumnNameMIRB"/>
            </w:pPr>
            <w:r w:rsidRPr="008E58D9">
              <w:t>NRN_JUNCTION</w:t>
            </w:r>
          </w:p>
          <w:p w14:paraId="7099B807" w14:textId="77777777" w:rsidR="008D1895" w:rsidRPr="008E58D9" w:rsidRDefault="008D1895" w:rsidP="008D1895">
            <w:pPr>
              <w:pStyle w:val="TableColumnNameMIRB"/>
            </w:pPr>
            <w:r w:rsidRPr="008E58D9">
              <w:t>TYPE</w:t>
            </w:r>
          </w:p>
        </w:tc>
        <w:tc>
          <w:tcPr>
            <w:tcW w:w="946" w:type="pct"/>
            <w:vAlign w:val="center"/>
          </w:tcPr>
          <w:p w14:paraId="5435CFB1" w14:textId="77777777" w:rsidR="008D1895" w:rsidRPr="008E58D9" w:rsidRDefault="008D1895" w:rsidP="008D1895">
            <w:pPr>
              <w:pStyle w:val="TableBodyTextMIRB"/>
            </w:pPr>
            <w:r w:rsidRPr="008E58D9">
              <w:t>NUMBER(3,0)</w:t>
            </w:r>
          </w:p>
        </w:tc>
        <w:tc>
          <w:tcPr>
            <w:tcW w:w="649" w:type="pct"/>
            <w:vAlign w:val="center"/>
          </w:tcPr>
          <w:p w14:paraId="2F6D898D" w14:textId="77777777" w:rsidR="008D1895" w:rsidRPr="008E58D9" w:rsidRDefault="008D1895" w:rsidP="008D1895">
            <w:pPr>
              <w:pStyle w:val="TableBodyTextMIRB"/>
            </w:pPr>
            <w:r w:rsidRPr="008E58D9">
              <w:t>No</w:t>
            </w:r>
          </w:p>
        </w:tc>
        <w:tc>
          <w:tcPr>
            <w:tcW w:w="782" w:type="pct"/>
            <w:vAlign w:val="center"/>
          </w:tcPr>
          <w:p w14:paraId="1842AE4E" w14:textId="77777777" w:rsidR="008D1895" w:rsidRPr="008E58D9" w:rsidRDefault="008D1895" w:rsidP="008D1895">
            <w:pPr>
              <w:pStyle w:val="TableBodyTextMIRB"/>
            </w:pPr>
            <w:r w:rsidRPr="008E58D9">
              <w:t>NRN_CODE</w:t>
            </w:r>
          </w:p>
        </w:tc>
        <w:tc>
          <w:tcPr>
            <w:tcW w:w="1507" w:type="pct"/>
            <w:vAlign w:val="center"/>
          </w:tcPr>
          <w:p w14:paraId="5125B622" w14:textId="77777777" w:rsidR="008D1895" w:rsidRPr="008E58D9" w:rsidRDefault="008D1895" w:rsidP="008D1895">
            <w:pPr>
              <w:pStyle w:val="TableBodyTextMIRB"/>
            </w:pPr>
            <w:r w:rsidRPr="008E58D9">
              <w:t>Junction type assigned to support the National Road Network (NRN).</w:t>
            </w:r>
          </w:p>
        </w:tc>
      </w:tr>
      <w:tr w:rsidR="008D1895" w:rsidRPr="00642EC3" w14:paraId="3CC1D256" w14:textId="77777777" w:rsidTr="008D1895">
        <w:trPr>
          <w:cantSplit/>
          <w:trHeight w:val="432"/>
        </w:trPr>
        <w:tc>
          <w:tcPr>
            <w:tcW w:w="1115" w:type="pct"/>
            <w:vAlign w:val="center"/>
          </w:tcPr>
          <w:p w14:paraId="75113BDB" w14:textId="77777777" w:rsidR="008D1895" w:rsidRDefault="008D1895" w:rsidP="008D1895">
            <w:pPr>
              <w:pStyle w:val="TableColumnNameMIRB"/>
            </w:pPr>
            <w:r w:rsidRPr="008E58D9">
              <w:t>EFFECTIVE_</w:t>
            </w:r>
          </w:p>
          <w:p w14:paraId="3132294F" w14:textId="77777777" w:rsidR="008D1895" w:rsidRPr="008E58D9" w:rsidRDefault="008D1895" w:rsidP="008D1895">
            <w:pPr>
              <w:pStyle w:val="TableColumnNameMIRB"/>
            </w:pPr>
            <w:r w:rsidRPr="008E58D9">
              <w:t>DATETIME</w:t>
            </w:r>
          </w:p>
        </w:tc>
        <w:tc>
          <w:tcPr>
            <w:tcW w:w="946" w:type="pct"/>
            <w:vAlign w:val="center"/>
          </w:tcPr>
          <w:p w14:paraId="6C679323" w14:textId="77777777" w:rsidR="008D1895" w:rsidRPr="008E58D9" w:rsidRDefault="008D1895" w:rsidP="008D1895">
            <w:pPr>
              <w:pStyle w:val="TableBodyTextMIRB"/>
            </w:pPr>
            <w:r w:rsidRPr="008E58D9">
              <w:t>DATE</w:t>
            </w:r>
          </w:p>
        </w:tc>
        <w:tc>
          <w:tcPr>
            <w:tcW w:w="649" w:type="pct"/>
            <w:vAlign w:val="center"/>
          </w:tcPr>
          <w:p w14:paraId="5C84A4F1" w14:textId="77777777" w:rsidR="008D1895" w:rsidRPr="008E58D9" w:rsidRDefault="008D1895" w:rsidP="008D1895">
            <w:pPr>
              <w:pStyle w:val="TableBodyTextMIRB"/>
            </w:pPr>
            <w:r w:rsidRPr="008E58D9">
              <w:t>Yes</w:t>
            </w:r>
          </w:p>
        </w:tc>
        <w:tc>
          <w:tcPr>
            <w:tcW w:w="782" w:type="pct"/>
            <w:vAlign w:val="center"/>
          </w:tcPr>
          <w:p w14:paraId="67B89BDF" w14:textId="77777777" w:rsidR="008D1895" w:rsidRPr="008E58D9" w:rsidRDefault="008D1895" w:rsidP="008D1895">
            <w:pPr>
              <w:pStyle w:val="TableBodyTextMIRB"/>
            </w:pPr>
            <w:r w:rsidRPr="008E58D9">
              <w:t>EFF_DATE</w:t>
            </w:r>
          </w:p>
        </w:tc>
        <w:tc>
          <w:tcPr>
            <w:tcW w:w="1507" w:type="pct"/>
            <w:vAlign w:val="center"/>
          </w:tcPr>
          <w:p w14:paraId="3040B08D" w14:textId="77777777" w:rsidR="008D1895" w:rsidRPr="008E58D9" w:rsidRDefault="008D1895" w:rsidP="008D1895">
            <w:pPr>
              <w:pStyle w:val="TableBodyTextMIRB"/>
            </w:pPr>
            <w:r w:rsidRPr="008E58D9">
              <w:t>Date/time the record was created or last modified in the source database.</w:t>
            </w:r>
          </w:p>
        </w:tc>
      </w:tr>
      <w:tr w:rsidR="008D1895" w:rsidRPr="00642EC3" w14:paraId="639C9A0A" w14:textId="77777777" w:rsidTr="008D1895">
        <w:trPr>
          <w:cantSplit/>
          <w:trHeight w:val="432"/>
        </w:trPr>
        <w:tc>
          <w:tcPr>
            <w:tcW w:w="1115" w:type="pct"/>
            <w:vAlign w:val="center"/>
          </w:tcPr>
          <w:p w14:paraId="72AF0129" w14:textId="77777777" w:rsidR="008D1895" w:rsidRPr="008E58D9" w:rsidRDefault="008D1895" w:rsidP="008D1895">
            <w:pPr>
              <w:pStyle w:val="TableColumnNameMIRB"/>
            </w:pPr>
            <w:r w:rsidRPr="008E58D9">
              <w:t>EXPIRY_DATETIME</w:t>
            </w:r>
          </w:p>
        </w:tc>
        <w:tc>
          <w:tcPr>
            <w:tcW w:w="946" w:type="pct"/>
            <w:vAlign w:val="center"/>
          </w:tcPr>
          <w:p w14:paraId="3ECC6C85" w14:textId="77777777" w:rsidR="008D1895" w:rsidRPr="008E58D9" w:rsidRDefault="008D1895" w:rsidP="008D1895">
            <w:pPr>
              <w:pStyle w:val="TableBodyTextMIRB"/>
            </w:pPr>
            <w:r w:rsidRPr="008E58D9">
              <w:t>DATE</w:t>
            </w:r>
          </w:p>
        </w:tc>
        <w:tc>
          <w:tcPr>
            <w:tcW w:w="649" w:type="pct"/>
            <w:vAlign w:val="center"/>
          </w:tcPr>
          <w:p w14:paraId="436BF013" w14:textId="77777777" w:rsidR="008D1895" w:rsidRPr="008E58D9" w:rsidRDefault="008D1895" w:rsidP="008D1895">
            <w:pPr>
              <w:pStyle w:val="TableBodyTextMIRB"/>
            </w:pPr>
            <w:r w:rsidRPr="008E58D9">
              <w:t>No</w:t>
            </w:r>
          </w:p>
        </w:tc>
        <w:tc>
          <w:tcPr>
            <w:tcW w:w="782" w:type="pct"/>
            <w:vAlign w:val="center"/>
          </w:tcPr>
          <w:p w14:paraId="1EE5E6DD" w14:textId="77777777" w:rsidR="008D1895" w:rsidRPr="008E58D9" w:rsidRDefault="008D1895" w:rsidP="008D1895">
            <w:pPr>
              <w:pStyle w:val="TableBodyTextMIRB"/>
            </w:pPr>
            <w:r w:rsidRPr="008E58D9">
              <w:t>EXP_DATE</w:t>
            </w:r>
          </w:p>
        </w:tc>
        <w:tc>
          <w:tcPr>
            <w:tcW w:w="1507" w:type="pct"/>
            <w:vAlign w:val="center"/>
          </w:tcPr>
          <w:p w14:paraId="74D67D94" w14:textId="77777777" w:rsidR="008D1895" w:rsidRPr="008E58D9" w:rsidRDefault="008D1895" w:rsidP="008D1895">
            <w:pPr>
              <w:pStyle w:val="TableBodyTextMIRB"/>
            </w:pPr>
            <w:r w:rsidRPr="008E58D9">
              <w:t>Date/time that the record was expired from use.</w:t>
            </w:r>
          </w:p>
        </w:tc>
      </w:tr>
    </w:tbl>
    <w:p w14:paraId="09CE5478" w14:textId="77777777" w:rsidR="008D1895" w:rsidRPr="008D1895" w:rsidRDefault="008D1895" w:rsidP="008D1895">
      <w:pPr>
        <w:pStyle w:val="BodyAccessibleTextMIRB"/>
        <w:spacing w:before="240"/>
        <w:jc w:val="center"/>
        <w:rPr>
          <w:b/>
          <w:bCs/>
        </w:rPr>
      </w:pPr>
      <w:r w:rsidRPr="008D1895">
        <w:rPr>
          <w:b/>
          <w:bCs/>
        </w:rPr>
        <w:t>ORN_JUNCTION_TYPE_LIST Permissible Values</w:t>
      </w:r>
    </w:p>
    <w:tbl>
      <w:tblPr>
        <w:tblStyle w:val="TableGrid1"/>
        <w:tblW w:w="5000" w:type="pct"/>
        <w:jc w:val="center"/>
        <w:tblLook w:val="04A0" w:firstRow="1" w:lastRow="0" w:firstColumn="1" w:lastColumn="0" w:noHBand="0" w:noVBand="1"/>
        <w:tblCaption w:val="Permissible Values: ORN_JUNCTION_TYPE_LIST"/>
        <w:tblDescription w:val="The table lists all allowed values for ORN_JUNCTION_TYPE_LIST."/>
      </w:tblPr>
      <w:tblGrid>
        <w:gridCol w:w="1457"/>
        <w:gridCol w:w="6062"/>
        <w:gridCol w:w="1501"/>
        <w:gridCol w:w="1770"/>
      </w:tblGrid>
      <w:tr w:rsidR="008D1895" w:rsidRPr="00642EC3" w14:paraId="11E1C99A" w14:textId="77777777" w:rsidTr="00FB30B3">
        <w:trPr>
          <w:cantSplit/>
          <w:trHeight w:val="432"/>
          <w:tblHeader/>
          <w:jc w:val="center"/>
        </w:trPr>
        <w:tc>
          <w:tcPr>
            <w:tcW w:w="661" w:type="pct"/>
            <w:vAlign w:val="center"/>
          </w:tcPr>
          <w:p w14:paraId="4B8B231C" w14:textId="77777777" w:rsidR="008D1895" w:rsidRPr="00642EC3" w:rsidRDefault="008D1895" w:rsidP="008D1895">
            <w:pPr>
              <w:pStyle w:val="TableHeaderRowTextMIRB"/>
            </w:pPr>
            <w:r>
              <w:t>JUNCTION TYPE</w:t>
            </w:r>
          </w:p>
        </w:tc>
        <w:tc>
          <w:tcPr>
            <w:tcW w:w="2814" w:type="pct"/>
            <w:vAlign w:val="center"/>
          </w:tcPr>
          <w:p w14:paraId="33CEC6C2" w14:textId="77777777" w:rsidR="008D1895" w:rsidRPr="00642EC3" w:rsidRDefault="008D1895" w:rsidP="008D1895">
            <w:pPr>
              <w:pStyle w:val="TableHeaderRowTextMIRB"/>
            </w:pPr>
            <w:r>
              <w:t>JUNCTION TYPE</w:t>
            </w:r>
            <w:r w:rsidRPr="00642EC3">
              <w:t xml:space="preserve"> DESCR</w:t>
            </w:r>
          </w:p>
        </w:tc>
        <w:tc>
          <w:tcPr>
            <w:tcW w:w="700" w:type="pct"/>
            <w:vAlign w:val="center"/>
          </w:tcPr>
          <w:p w14:paraId="1EABD54C" w14:textId="77777777" w:rsidR="008D1895" w:rsidRPr="00642EC3" w:rsidRDefault="008D1895" w:rsidP="008D1895">
            <w:pPr>
              <w:pStyle w:val="TableHeaderRowTextMIRB"/>
            </w:pPr>
            <w:r w:rsidRPr="00642EC3">
              <w:t xml:space="preserve">NRN </w:t>
            </w:r>
            <w:r>
              <w:t>JUNCTION TYPE</w:t>
            </w:r>
          </w:p>
        </w:tc>
        <w:tc>
          <w:tcPr>
            <w:tcW w:w="825" w:type="pct"/>
            <w:vAlign w:val="center"/>
          </w:tcPr>
          <w:p w14:paraId="41228FC3" w14:textId="77777777" w:rsidR="008D1895" w:rsidRPr="00642EC3" w:rsidRDefault="008D1895" w:rsidP="008D1895">
            <w:pPr>
              <w:pStyle w:val="TableHeaderRowTextMIRB"/>
            </w:pPr>
            <w:r w:rsidRPr="00642EC3">
              <w:t>EXPIRY</w:t>
            </w:r>
          </w:p>
          <w:p w14:paraId="65F20CCC" w14:textId="77777777" w:rsidR="008D1895" w:rsidRPr="00642EC3" w:rsidRDefault="008D1895" w:rsidP="008D1895">
            <w:pPr>
              <w:pStyle w:val="TableHeaderRowTextMIRB"/>
            </w:pPr>
            <w:r w:rsidRPr="00642EC3">
              <w:t>DATETIME</w:t>
            </w:r>
          </w:p>
        </w:tc>
      </w:tr>
      <w:tr w:rsidR="008D1895" w:rsidRPr="00642EC3" w14:paraId="0D3204A8" w14:textId="77777777" w:rsidTr="00FB30B3">
        <w:trPr>
          <w:cantSplit/>
          <w:trHeight w:val="432"/>
          <w:jc w:val="center"/>
        </w:trPr>
        <w:tc>
          <w:tcPr>
            <w:tcW w:w="661" w:type="pct"/>
            <w:vAlign w:val="center"/>
          </w:tcPr>
          <w:p w14:paraId="1DFFC41B" w14:textId="77777777" w:rsidR="008D1895" w:rsidRPr="00642EC3" w:rsidRDefault="008D1895" w:rsidP="008D1895">
            <w:pPr>
              <w:pStyle w:val="TableBodyTextMIRB"/>
            </w:pPr>
            <w:r>
              <w:t>Boundary</w:t>
            </w:r>
          </w:p>
        </w:tc>
        <w:tc>
          <w:tcPr>
            <w:tcW w:w="2814" w:type="pct"/>
            <w:vAlign w:val="center"/>
          </w:tcPr>
          <w:p w14:paraId="78130B42" w14:textId="77777777" w:rsidR="008D1895" w:rsidRPr="00642EC3" w:rsidRDefault="008D1895" w:rsidP="008D1895">
            <w:pPr>
              <w:pStyle w:val="TableBodyTextMIRB"/>
            </w:pPr>
            <w:r w:rsidRPr="00247314">
              <w:t>Intersection of a road element or a ferry connection with a provincial or international boundary.</w:t>
            </w:r>
          </w:p>
        </w:tc>
        <w:tc>
          <w:tcPr>
            <w:tcW w:w="700" w:type="pct"/>
            <w:vAlign w:val="center"/>
          </w:tcPr>
          <w:p w14:paraId="0DA3DFCF" w14:textId="77777777" w:rsidR="008D1895" w:rsidRPr="00642EC3" w:rsidRDefault="008D1895" w:rsidP="008D1895">
            <w:pPr>
              <w:pStyle w:val="TableBodyTextMIRB"/>
            </w:pPr>
            <w:r>
              <w:t>4</w:t>
            </w:r>
          </w:p>
        </w:tc>
        <w:tc>
          <w:tcPr>
            <w:tcW w:w="825" w:type="pct"/>
            <w:vAlign w:val="center"/>
          </w:tcPr>
          <w:p w14:paraId="62CDD35A" w14:textId="77777777" w:rsidR="008D1895" w:rsidRDefault="008D1895" w:rsidP="008D1895">
            <w:r w:rsidRPr="002F4D3B">
              <w:t>Not applicable</w:t>
            </w:r>
          </w:p>
        </w:tc>
      </w:tr>
      <w:tr w:rsidR="008D1895" w:rsidRPr="00642EC3" w14:paraId="44E51CF3" w14:textId="77777777" w:rsidTr="00FB30B3">
        <w:trPr>
          <w:cantSplit/>
          <w:trHeight w:val="432"/>
          <w:jc w:val="center"/>
        </w:trPr>
        <w:tc>
          <w:tcPr>
            <w:tcW w:w="661" w:type="pct"/>
            <w:vAlign w:val="center"/>
          </w:tcPr>
          <w:p w14:paraId="52E95628" w14:textId="77777777" w:rsidR="008D1895" w:rsidRPr="00642EC3" w:rsidRDefault="008D1895" w:rsidP="008D1895">
            <w:pPr>
              <w:pStyle w:val="TableBodyTextMIRB"/>
            </w:pPr>
            <w:r>
              <w:t>Dead End</w:t>
            </w:r>
          </w:p>
        </w:tc>
        <w:tc>
          <w:tcPr>
            <w:tcW w:w="2814" w:type="pct"/>
            <w:vAlign w:val="center"/>
          </w:tcPr>
          <w:p w14:paraId="5C9B0E0D" w14:textId="77777777" w:rsidR="008D1895" w:rsidRPr="00642EC3" w:rsidRDefault="008D1895" w:rsidP="008D1895">
            <w:pPr>
              <w:pStyle w:val="TableBodyTextMIRB"/>
            </w:pPr>
            <w:r w:rsidRPr="00247314">
              <w:t>At the end of a dead-end road element.</w:t>
            </w:r>
          </w:p>
        </w:tc>
        <w:tc>
          <w:tcPr>
            <w:tcW w:w="700" w:type="pct"/>
            <w:vAlign w:val="center"/>
          </w:tcPr>
          <w:p w14:paraId="4376FA8A" w14:textId="77777777" w:rsidR="008D1895" w:rsidRPr="00642EC3" w:rsidRDefault="008D1895" w:rsidP="008D1895">
            <w:pPr>
              <w:pStyle w:val="TableBodyTextMIRB"/>
            </w:pPr>
            <w:r w:rsidRPr="00642EC3">
              <w:t>2</w:t>
            </w:r>
          </w:p>
        </w:tc>
        <w:tc>
          <w:tcPr>
            <w:tcW w:w="825" w:type="pct"/>
            <w:vAlign w:val="center"/>
          </w:tcPr>
          <w:p w14:paraId="4676569A" w14:textId="77777777" w:rsidR="008D1895" w:rsidRDefault="008D1895" w:rsidP="008D1895">
            <w:r w:rsidRPr="002F4D3B">
              <w:t>Not applicable</w:t>
            </w:r>
          </w:p>
        </w:tc>
      </w:tr>
      <w:tr w:rsidR="008D1895" w:rsidRPr="00642EC3" w14:paraId="3E391A5A" w14:textId="77777777" w:rsidTr="00FB30B3">
        <w:trPr>
          <w:cantSplit/>
          <w:trHeight w:val="432"/>
          <w:jc w:val="center"/>
        </w:trPr>
        <w:tc>
          <w:tcPr>
            <w:tcW w:w="661" w:type="pct"/>
            <w:vAlign w:val="center"/>
          </w:tcPr>
          <w:p w14:paraId="2494694D" w14:textId="77777777" w:rsidR="008D1895" w:rsidRPr="00642EC3" w:rsidRDefault="008D1895" w:rsidP="008D1895">
            <w:pPr>
              <w:pStyle w:val="TableBodyTextMIRB"/>
            </w:pPr>
            <w:r>
              <w:t>Ferry</w:t>
            </w:r>
          </w:p>
        </w:tc>
        <w:tc>
          <w:tcPr>
            <w:tcW w:w="2814" w:type="pct"/>
            <w:vAlign w:val="center"/>
          </w:tcPr>
          <w:p w14:paraId="6C986C56" w14:textId="77777777" w:rsidR="008D1895" w:rsidRPr="00642EC3" w:rsidRDefault="008D1895" w:rsidP="008D1895">
            <w:pPr>
              <w:pStyle w:val="TableBodyTextMIRB"/>
            </w:pPr>
            <w:r w:rsidRPr="00247314">
              <w:t>Intersection of a road element and a ferry connection.</w:t>
            </w:r>
          </w:p>
        </w:tc>
        <w:tc>
          <w:tcPr>
            <w:tcW w:w="700" w:type="pct"/>
            <w:vAlign w:val="center"/>
          </w:tcPr>
          <w:p w14:paraId="2E811661" w14:textId="77777777" w:rsidR="008D1895" w:rsidRPr="00642EC3" w:rsidRDefault="008D1895" w:rsidP="008D1895">
            <w:pPr>
              <w:pStyle w:val="TableBodyTextMIRB"/>
            </w:pPr>
            <w:r>
              <w:t>3</w:t>
            </w:r>
          </w:p>
        </w:tc>
        <w:tc>
          <w:tcPr>
            <w:tcW w:w="825" w:type="pct"/>
            <w:vAlign w:val="center"/>
          </w:tcPr>
          <w:p w14:paraId="294459E3" w14:textId="77777777" w:rsidR="008D1895" w:rsidRDefault="008D1895" w:rsidP="008D1895">
            <w:r w:rsidRPr="002F4D3B">
              <w:t>Not applicable</w:t>
            </w:r>
          </w:p>
        </w:tc>
      </w:tr>
      <w:tr w:rsidR="008D1895" w:rsidRPr="00642EC3" w14:paraId="79FCB45E" w14:textId="77777777" w:rsidTr="00FB30B3">
        <w:trPr>
          <w:cantSplit/>
          <w:trHeight w:val="432"/>
          <w:jc w:val="center"/>
        </w:trPr>
        <w:tc>
          <w:tcPr>
            <w:tcW w:w="661" w:type="pct"/>
            <w:vAlign w:val="center"/>
          </w:tcPr>
          <w:p w14:paraId="2FB4D413" w14:textId="77777777" w:rsidR="008D1895" w:rsidRPr="00642EC3" w:rsidRDefault="008D1895" w:rsidP="008D1895">
            <w:pPr>
              <w:pStyle w:val="TableBodyTextMIRB"/>
            </w:pPr>
            <w:r>
              <w:t>Intersection</w:t>
            </w:r>
          </w:p>
        </w:tc>
        <w:tc>
          <w:tcPr>
            <w:tcW w:w="2814" w:type="pct"/>
            <w:vAlign w:val="center"/>
          </w:tcPr>
          <w:p w14:paraId="4738AD86" w14:textId="77777777" w:rsidR="008D1895" w:rsidRPr="00642EC3" w:rsidRDefault="008D1895" w:rsidP="008D1895">
            <w:pPr>
              <w:pStyle w:val="TableBodyTextMIRB"/>
            </w:pPr>
            <w:r w:rsidRPr="00247314">
              <w:t>Intersection of three or more road elements at the same grade level.</w:t>
            </w:r>
          </w:p>
        </w:tc>
        <w:tc>
          <w:tcPr>
            <w:tcW w:w="700" w:type="pct"/>
            <w:vAlign w:val="center"/>
          </w:tcPr>
          <w:p w14:paraId="6465D89A" w14:textId="77777777" w:rsidR="008D1895" w:rsidRPr="00642EC3" w:rsidRDefault="008D1895" w:rsidP="008D1895">
            <w:pPr>
              <w:pStyle w:val="TableBodyTextMIRB"/>
            </w:pPr>
            <w:r>
              <w:t>1</w:t>
            </w:r>
          </w:p>
        </w:tc>
        <w:tc>
          <w:tcPr>
            <w:tcW w:w="825" w:type="pct"/>
            <w:vAlign w:val="center"/>
          </w:tcPr>
          <w:p w14:paraId="32336D81" w14:textId="77777777" w:rsidR="008D1895" w:rsidRDefault="008D1895" w:rsidP="008D1895">
            <w:r w:rsidRPr="002F4D3B">
              <w:t>Not applicable</w:t>
            </w:r>
          </w:p>
        </w:tc>
      </w:tr>
    </w:tbl>
    <w:p w14:paraId="6EA0776D" w14:textId="77777777" w:rsidR="008D1895" w:rsidRPr="008D1895" w:rsidRDefault="008D1895" w:rsidP="008D1895">
      <w:pPr>
        <w:pStyle w:val="BodyAccessibleTextMIRB"/>
      </w:pPr>
      <w:r w:rsidRPr="008D1895">
        <w:br w:type="page"/>
      </w:r>
    </w:p>
    <w:p w14:paraId="1D12856A" w14:textId="77777777" w:rsidR="00783967" w:rsidRPr="00DA48F2" w:rsidRDefault="008D1895" w:rsidP="008D1895">
      <w:pPr>
        <w:pStyle w:val="Heading2MIRB"/>
        <w:rPr>
          <w:color w:val="244061"/>
        </w:rPr>
      </w:pPr>
      <w:bookmarkStart w:id="58" w:name="_Toc196317682"/>
      <w:r w:rsidRPr="00DA48F2">
        <w:rPr>
          <w:color w:val="244061"/>
        </w:rPr>
        <w:lastRenderedPageBreak/>
        <w:t>ORN_JURISDICTION_LIST</w:t>
      </w:r>
      <w:bookmarkEnd w:id="58"/>
    </w:p>
    <w:p w14:paraId="6A94EDE0" w14:textId="77777777" w:rsidR="008D1895" w:rsidRPr="005D609B" w:rsidRDefault="008D1895" w:rsidP="008D1895">
      <w:pPr>
        <w:pStyle w:val="BodyAccessibleTextMIRB"/>
      </w:pPr>
      <w:r w:rsidRPr="005D609B">
        <w:t>List of valid road jurisdictions as maintained by the Municipality, Provincial Ministries, and Federal Agencies and is subject to change. Jurisdiction may be based on street side.</w:t>
      </w:r>
    </w:p>
    <w:tbl>
      <w:tblPr>
        <w:tblStyle w:val="TableGrid1"/>
        <w:tblW w:w="5000" w:type="pct"/>
        <w:tblLook w:val="04A0" w:firstRow="1" w:lastRow="0" w:firstColumn="1" w:lastColumn="0" w:noHBand="0" w:noVBand="1"/>
        <w:tblCaption w:val="Table: ORN_JURISDICTION_LIST"/>
        <w:tblDescription w:val="The ORN_JURISDICTION_LIST lookup table and attributes."/>
      </w:tblPr>
      <w:tblGrid>
        <w:gridCol w:w="2457"/>
        <w:gridCol w:w="1950"/>
        <w:gridCol w:w="1430"/>
        <w:gridCol w:w="1542"/>
        <w:gridCol w:w="3411"/>
      </w:tblGrid>
      <w:tr w:rsidR="008D1895" w:rsidRPr="00642EC3" w14:paraId="1FB7B558" w14:textId="77777777" w:rsidTr="008D1895">
        <w:trPr>
          <w:cantSplit/>
          <w:trHeight w:val="432"/>
          <w:tblHeader/>
        </w:trPr>
        <w:tc>
          <w:tcPr>
            <w:tcW w:w="1115" w:type="pct"/>
            <w:vAlign w:val="center"/>
          </w:tcPr>
          <w:p w14:paraId="6E769751" w14:textId="77777777" w:rsidR="008D1895" w:rsidRPr="00642EC3" w:rsidRDefault="008D1895" w:rsidP="008D1895">
            <w:pPr>
              <w:pStyle w:val="TableHeaderRowTextMIRB"/>
            </w:pPr>
            <w:r w:rsidRPr="00642EC3">
              <w:t>Column Name</w:t>
            </w:r>
          </w:p>
        </w:tc>
        <w:tc>
          <w:tcPr>
            <w:tcW w:w="895" w:type="pct"/>
            <w:vAlign w:val="center"/>
          </w:tcPr>
          <w:p w14:paraId="569802AC" w14:textId="77777777" w:rsidR="008D1895" w:rsidRPr="00642EC3" w:rsidRDefault="008D1895" w:rsidP="008D1895">
            <w:pPr>
              <w:pStyle w:val="TableHeaderRowTextMIRB"/>
            </w:pPr>
            <w:r w:rsidRPr="00642EC3">
              <w:t>Column Type</w:t>
            </w:r>
          </w:p>
        </w:tc>
        <w:tc>
          <w:tcPr>
            <w:tcW w:w="654" w:type="pct"/>
            <w:vAlign w:val="center"/>
          </w:tcPr>
          <w:p w14:paraId="20AB7141" w14:textId="77777777" w:rsidR="008D1895" w:rsidRPr="00642EC3" w:rsidRDefault="008D1895" w:rsidP="008D1895">
            <w:pPr>
              <w:pStyle w:val="TableHeaderRowTextMIRB"/>
            </w:pPr>
            <w:r w:rsidRPr="00642EC3">
              <w:t>Mandatory</w:t>
            </w:r>
          </w:p>
        </w:tc>
        <w:tc>
          <w:tcPr>
            <w:tcW w:w="735" w:type="pct"/>
            <w:vAlign w:val="center"/>
          </w:tcPr>
          <w:p w14:paraId="6C248C40" w14:textId="77777777" w:rsidR="008D1895" w:rsidRPr="00642EC3" w:rsidRDefault="008D1895" w:rsidP="008D1895">
            <w:pPr>
              <w:pStyle w:val="TableHeaderRowTextMIRB"/>
            </w:pPr>
            <w:r w:rsidRPr="00642EC3">
              <w:t>Short Name</w:t>
            </w:r>
          </w:p>
        </w:tc>
        <w:tc>
          <w:tcPr>
            <w:tcW w:w="1601" w:type="pct"/>
            <w:vAlign w:val="center"/>
          </w:tcPr>
          <w:p w14:paraId="51255196" w14:textId="77777777" w:rsidR="008D1895" w:rsidRPr="00642EC3" w:rsidRDefault="008D1895" w:rsidP="008D1895">
            <w:pPr>
              <w:pStyle w:val="TableHeaderRowTextMIRB"/>
            </w:pPr>
            <w:r>
              <w:t>Description</w:t>
            </w:r>
          </w:p>
        </w:tc>
      </w:tr>
      <w:tr w:rsidR="008D1895" w:rsidRPr="00642EC3" w14:paraId="520AE0D5" w14:textId="77777777" w:rsidTr="008D1895">
        <w:trPr>
          <w:cantSplit/>
          <w:trHeight w:val="432"/>
        </w:trPr>
        <w:tc>
          <w:tcPr>
            <w:tcW w:w="1115" w:type="pct"/>
            <w:vAlign w:val="center"/>
          </w:tcPr>
          <w:p w14:paraId="65B4C03E" w14:textId="77777777" w:rsidR="008D1895" w:rsidRPr="005D609B" w:rsidRDefault="008D1895" w:rsidP="008D1895">
            <w:pPr>
              <w:pStyle w:val="TableColumnNameMIRB"/>
            </w:pPr>
            <w:r w:rsidRPr="005D609B">
              <w:t>JURISDICTION</w:t>
            </w:r>
          </w:p>
        </w:tc>
        <w:tc>
          <w:tcPr>
            <w:tcW w:w="895" w:type="pct"/>
            <w:vAlign w:val="center"/>
          </w:tcPr>
          <w:p w14:paraId="623FEB1B" w14:textId="77777777" w:rsidR="008D1895" w:rsidRPr="005D609B" w:rsidRDefault="008D1895" w:rsidP="008D1895">
            <w:pPr>
              <w:pStyle w:val="TableBodyTextMIRB"/>
            </w:pPr>
            <w:r w:rsidRPr="005D609B">
              <w:t>VARCHAR2(80)</w:t>
            </w:r>
          </w:p>
        </w:tc>
        <w:tc>
          <w:tcPr>
            <w:tcW w:w="654" w:type="pct"/>
            <w:vAlign w:val="center"/>
          </w:tcPr>
          <w:p w14:paraId="492B49D1" w14:textId="77777777" w:rsidR="008D1895" w:rsidRPr="005D609B" w:rsidRDefault="008D1895" w:rsidP="008D1895">
            <w:pPr>
              <w:pStyle w:val="TableBodyTextMIRB"/>
            </w:pPr>
            <w:r w:rsidRPr="005D609B">
              <w:t>Yes</w:t>
            </w:r>
          </w:p>
        </w:tc>
        <w:tc>
          <w:tcPr>
            <w:tcW w:w="735" w:type="pct"/>
            <w:vAlign w:val="center"/>
          </w:tcPr>
          <w:p w14:paraId="1CBBBD0E" w14:textId="77777777" w:rsidR="008D1895" w:rsidRPr="005D609B" w:rsidRDefault="008D1895" w:rsidP="008D1895">
            <w:pPr>
              <w:pStyle w:val="TableBodyTextMIRB"/>
            </w:pPr>
            <w:r w:rsidRPr="005D609B">
              <w:t>JURIS</w:t>
            </w:r>
          </w:p>
        </w:tc>
        <w:tc>
          <w:tcPr>
            <w:tcW w:w="1601" w:type="pct"/>
            <w:vAlign w:val="center"/>
          </w:tcPr>
          <w:p w14:paraId="69508BAA" w14:textId="77777777" w:rsidR="008D1895" w:rsidRPr="005D609B" w:rsidRDefault="008D1895" w:rsidP="008D1895">
            <w:pPr>
              <w:pStyle w:val="TableBodyTextMIRB"/>
            </w:pPr>
            <w:r w:rsidRPr="005D609B">
              <w:t>An indication of who has the jurisdictional, or custodianship responsibility for a road net element. The custodian would have the responsibility to ensure maintenance occurs, but is not necessarily the one who undertakes the maintenance directly.</w:t>
            </w:r>
          </w:p>
        </w:tc>
      </w:tr>
      <w:tr w:rsidR="008D1895" w:rsidRPr="00642EC3" w14:paraId="6EF3026B" w14:textId="77777777" w:rsidTr="008D1895">
        <w:trPr>
          <w:cantSplit/>
          <w:trHeight w:val="432"/>
        </w:trPr>
        <w:tc>
          <w:tcPr>
            <w:tcW w:w="1115" w:type="pct"/>
            <w:vAlign w:val="center"/>
          </w:tcPr>
          <w:p w14:paraId="066030B0" w14:textId="77777777" w:rsidR="008D1895" w:rsidRDefault="008D1895" w:rsidP="008D1895">
            <w:pPr>
              <w:pStyle w:val="TableColumnNameMIRB"/>
            </w:pPr>
            <w:r w:rsidRPr="005D609B">
              <w:t>EFFECTIVE_</w:t>
            </w:r>
          </w:p>
          <w:p w14:paraId="3338733B" w14:textId="77777777" w:rsidR="008D1895" w:rsidRPr="005D609B" w:rsidRDefault="008D1895" w:rsidP="008D1895">
            <w:pPr>
              <w:pStyle w:val="TableColumnNameMIRB"/>
            </w:pPr>
            <w:r w:rsidRPr="005D609B">
              <w:t>DATETIME</w:t>
            </w:r>
          </w:p>
        </w:tc>
        <w:tc>
          <w:tcPr>
            <w:tcW w:w="895" w:type="pct"/>
            <w:vAlign w:val="center"/>
          </w:tcPr>
          <w:p w14:paraId="17A9671E" w14:textId="77777777" w:rsidR="008D1895" w:rsidRPr="005D609B" w:rsidRDefault="008D1895" w:rsidP="008D1895">
            <w:pPr>
              <w:pStyle w:val="TableBodyTextMIRB"/>
            </w:pPr>
            <w:r w:rsidRPr="005D609B">
              <w:t>DATE</w:t>
            </w:r>
          </w:p>
        </w:tc>
        <w:tc>
          <w:tcPr>
            <w:tcW w:w="654" w:type="pct"/>
            <w:vAlign w:val="center"/>
          </w:tcPr>
          <w:p w14:paraId="58E5A4B7" w14:textId="77777777" w:rsidR="008D1895" w:rsidRPr="005D609B" w:rsidRDefault="008D1895" w:rsidP="008D1895">
            <w:pPr>
              <w:pStyle w:val="TableBodyTextMIRB"/>
            </w:pPr>
            <w:r w:rsidRPr="005D609B">
              <w:t>Yes</w:t>
            </w:r>
          </w:p>
        </w:tc>
        <w:tc>
          <w:tcPr>
            <w:tcW w:w="735" w:type="pct"/>
            <w:vAlign w:val="center"/>
          </w:tcPr>
          <w:p w14:paraId="7CECF0DF" w14:textId="77777777" w:rsidR="008D1895" w:rsidRPr="005D609B" w:rsidRDefault="008D1895" w:rsidP="008D1895">
            <w:pPr>
              <w:pStyle w:val="TableBodyTextMIRB"/>
            </w:pPr>
            <w:r w:rsidRPr="005D609B">
              <w:t>EFF_DATE</w:t>
            </w:r>
          </w:p>
        </w:tc>
        <w:tc>
          <w:tcPr>
            <w:tcW w:w="1601" w:type="pct"/>
            <w:vAlign w:val="center"/>
          </w:tcPr>
          <w:p w14:paraId="28E18689" w14:textId="77777777" w:rsidR="008D1895" w:rsidRPr="005D609B" w:rsidRDefault="008D1895" w:rsidP="008D1895">
            <w:pPr>
              <w:pStyle w:val="TableBodyTextMIRB"/>
            </w:pPr>
            <w:r w:rsidRPr="005D609B">
              <w:t>Date/time the record was created or last modified in the source database.</w:t>
            </w:r>
          </w:p>
        </w:tc>
      </w:tr>
      <w:tr w:rsidR="008D1895" w:rsidRPr="00642EC3" w14:paraId="5C94323C" w14:textId="77777777" w:rsidTr="008D1895">
        <w:trPr>
          <w:cantSplit/>
          <w:trHeight w:val="432"/>
        </w:trPr>
        <w:tc>
          <w:tcPr>
            <w:tcW w:w="1115" w:type="pct"/>
            <w:vAlign w:val="center"/>
          </w:tcPr>
          <w:p w14:paraId="7BB0BC1A" w14:textId="77777777" w:rsidR="008D1895" w:rsidRPr="005D609B" w:rsidRDefault="008D1895" w:rsidP="008D1895">
            <w:pPr>
              <w:pStyle w:val="TableColumnNameMIRB"/>
            </w:pPr>
            <w:r w:rsidRPr="005D609B">
              <w:t>EXPIRY_DATETIME</w:t>
            </w:r>
          </w:p>
        </w:tc>
        <w:tc>
          <w:tcPr>
            <w:tcW w:w="895" w:type="pct"/>
            <w:vAlign w:val="center"/>
          </w:tcPr>
          <w:p w14:paraId="462D2DC0" w14:textId="77777777" w:rsidR="008D1895" w:rsidRPr="005D609B" w:rsidRDefault="008D1895" w:rsidP="008D1895">
            <w:pPr>
              <w:pStyle w:val="TableBodyTextMIRB"/>
            </w:pPr>
            <w:r w:rsidRPr="005D609B">
              <w:t>DATE</w:t>
            </w:r>
          </w:p>
        </w:tc>
        <w:tc>
          <w:tcPr>
            <w:tcW w:w="654" w:type="pct"/>
            <w:vAlign w:val="center"/>
          </w:tcPr>
          <w:p w14:paraId="4E4105C7" w14:textId="77777777" w:rsidR="008D1895" w:rsidRPr="005D609B" w:rsidRDefault="008D1895" w:rsidP="008D1895">
            <w:pPr>
              <w:pStyle w:val="TableBodyTextMIRB"/>
            </w:pPr>
            <w:r w:rsidRPr="005D609B">
              <w:t>No</w:t>
            </w:r>
          </w:p>
        </w:tc>
        <w:tc>
          <w:tcPr>
            <w:tcW w:w="735" w:type="pct"/>
            <w:vAlign w:val="center"/>
          </w:tcPr>
          <w:p w14:paraId="2F8773C4" w14:textId="77777777" w:rsidR="008D1895" w:rsidRPr="005D609B" w:rsidRDefault="008D1895" w:rsidP="008D1895">
            <w:pPr>
              <w:pStyle w:val="TableBodyTextMIRB"/>
            </w:pPr>
            <w:r w:rsidRPr="005D609B">
              <w:t>EXP_DATE</w:t>
            </w:r>
          </w:p>
        </w:tc>
        <w:tc>
          <w:tcPr>
            <w:tcW w:w="1601" w:type="pct"/>
            <w:vAlign w:val="center"/>
          </w:tcPr>
          <w:p w14:paraId="7A710330" w14:textId="77777777" w:rsidR="008D1895" w:rsidRPr="005D609B" w:rsidRDefault="008D1895" w:rsidP="008D1895">
            <w:pPr>
              <w:pStyle w:val="TableBodyTextMIRB"/>
            </w:pPr>
            <w:r w:rsidRPr="005D609B">
              <w:t>Date/time that the record was expired from use.</w:t>
            </w:r>
          </w:p>
        </w:tc>
      </w:tr>
    </w:tbl>
    <w:p w14:paraId="3C5813EB" w14:textId="77777777" w:rsidR="008D1895" w:rsidRDefault="008D1895" w:rsidP="008D1895">
      <w:pPr>
        <w:pStyle w:val="BodyAccessibleTextMIRB"/>
        <w:spacing w:before="240"/>
        <w:jc w:val="center"/>
        <w:rPr>
          <w:b/>
        </w:rPr>
      </w:pPr>
      <w:r w:rsidRPr="006C3CFB">
        <w:rPr>
          <w:b/>
        </w:rPr>
        <w:t>ORN_JURISDICTION_LIST Permissible Values</w:t>
      </w:r>
    </w:p>
    <w:tbl>
      <w:tblPr>
        <w:tblStyle w:val="TableGrid1"/>
        <w:tblW w:w="5000" w:type="pct"/>
        <w:tblLook w:val="04A0" w:firstRow="1" w:lastRow="0" w:firstColumn="1" w:lastColumn="0" w:noHBand="0" w:noVBand="1"/>
        <w:tblCaption w:val="Permissible Values: ORN_JURISDICTION_LIST"/>
        <w:tblDescription w:val="The table lists all allowed values for ORN_JURISDICTION_LIST."/>
      </w:tblPr>
      <w:tblGrid>
        <w:gridCol w:w="8306"/>
        <w:gridCol w:w="2484"/>
      </w:tblGrid>
      <w:tr w:rsidR="00FC0FC8" w:rsidRPr="00BF2504" w14:paraId="114CD839" w14:textId="77777777" w:rsidTr="00FC0FC8">
        <w:trPr>
          <w:trHeight w:val="300"/>
        </w:trPr>
        <w:tc>
          <w:tcPr>
            <w:tcW w:w="3849" w:type="pct"/>
            <w:noWrap/>
            <w:hideMark/>
          </w:tcPr>
          <w:p w14:paraId="2138FA03" w14:textId="77777777" w:rsidR="00FC0FC8" w:rsidRPr="00BF2504" w:rsidRDefault="00FC0FC8" w:rsidP="00B65D83">
            <w:pPr>
              <w:pStyle w:val="TableHeaderRowTextMIRB"/>
            </w:pPr>
            <w:r w:rsidRPr="00BF2504">
              <w:t>JURISDICTION</w:t>
            </w:r>
          </w:p>
        </w:tc>
        <w:tc>
          <w:tcPr>
            <w:tcW w:w="1151" w:type="pct"/>
            <w:noWrap/>
            <w:hideMark/>
          </w:tcPr>
          <w:p w14:paraId="21DC08DD" w14:textId="77777777" w:rsidR="00FC0FC8" w:rsidRPr="00BF2504" w:rsidRDefault="00FC0FC8" w:rsidP="00B65D83">
            <w:pPr>
              <w:pStyle w:val="TableHeaderRowTextMIRB"/>
            </w:pPr>
            <w:r w:rsidRPr="00BF2504">
              <w:t>EXPIRY DATETIME</w:t>
            </w:r>
          </w:p>
        </w:tc>
      </w:tr>
      <w:tr w:rsidR="00FC0FC8" w:rsidRPr="00BF2504" w14:paraId="5A338ECB" w14:textId="77777777" w:rsidTr="00FC0FC8">
        <w:trPr>
          <w:trHeight w:val="300"/>
        </w:trPr>
        <w:tc>
          <w:tcPr>
            <w:tcW w:w="3849" w:type="pct"/>
            <w:hideMark/>
          </w:tcPr>
          <w:p w14:paraId="4C0FBAF1" w14:textId="77777777" w:rsidR="00FC0FC8" w:rsidRPr="00BF2504" w:rsidRDefault="00FC0FC8" w:rsidP="00B65D83">
            <w:pPr>
              <w:pStyle w:val="TableBodyTextMIRB"/>
              <w:rPr>
                <w:rFonts w:eastAsia="Times New Roman"/>
                <w:lang w:eastAsia="en-CA"/>
              </w:rPr>
            </w:pPr>
            <w:r w:rsidRPr="00BF2504">
              <w:t>407 Etr</w:t>
            </w:r>
          </w:p>
        </w:tc>
        <w:tc>
          <w:tcPr>
            <w:tcW w:w="1151" w:type="pct"/>
            <w:noWrap/>
            <w:hideMark/>
          </w:tcPr>
          <w:p w14:paraId="12838289" w14:textId="75016278" w:rsidR="00FC0FC8" w:rsidRPr="00BF2504" w:rsidRDefault="00FC0FC8" w:rsidP="00B65D83">
            <w:r>
              <w:rPr>
                <w:rFonts w:eastAsia="Times New Roman"/>
                <w:lang w:eastAsia="en-CA"/>
              </w:rPr>
              <w:t>Not applicable</w:t>
            </w:r>
          </w:p>
        </w:tc>
      </w:tr>
      <w:tr w:rsidR="00FC0FC8" w:rsidRPr="00BF2504" w14:paraId="485B92F9" w14:textId="77777777" w:rsidTr="00FC0FC8">
        <w:trPr>
          <w:trHeight w:val="300"/>
        </w:trPr>
        <w:tc>
          <w:tcPr>
            <w:tcW w:w="3849" w:type="pct"/>
            <w:hideMark/>
          </w:tcPr>
          <w:p w14:paraId="06F9F776" w14:textId="77777777" w:rsidR="00FC0FC8" w:rsidRPr="00BF2504" w:rsidRDefault="00FC0FC8" w:rsidP="00B65D83">
            <w:pPr>
              <w:pStyle w:val="TableBodyTextMIRB"/>
              <w:rPr>
                <w:rFonts w:eastAsia="Times New Roman"/>
                <w:lang w:eastAsia="en-CA"/>
              </w:rPr>
            </w:pPr>
            <w:r w:rsidRPr="00BF2504">
              <w:t>Abitibi 70</w:t>
            </w:r>
          </w:p>
        </w:tc>
        <w:tc>
          <w:tcPr>
            <w:tcW w:w="1151" w:type="pct"/>
            <w:noWrap/>
            <w:hideMark/>
          </w:tcPr>
          <w:p w14:paraId="3E972B0E" w14:textId="0F668D23" w:rsidR="00FC0FC8" w:rsidRPr="00BF2504" w:rsidRDefault="00FC0FC8" w:rsidP="00B65D83">
            <w:r>
              <w:rPr>
                <w:rFonts w:eastAsia="Times New Roman"/>
                <w:lang w:eastAsia="en-CA"/>
              </w:rPr>
              <w:t>Not applicable</w:t>
            </w:r>
          </w:p>
        </w:tc>
      </w:tr>
      <w:tr w:rsidR="00FC0FC8" w:rsidRPr="00BF2504" w14:paraId="5A7BA024" w14:textId="77777777" w:rsidTr="00FC0FC8">
        <w:trPr>
          <w:trHeight w:val="300"/>
        </w:trPr>
        <w:tc>
          <w:tcPr>
            <w:tcW w:w="3849" w:type="pct"/>
            <w:hideMark/>
          </w:tcPr>
          <w:p w14:paraId="7C2240F5" w14:textId="77777777" w:rsidR="00FC0FC8" w:rsidRPr="00BF2504" w:rsidRDefault="00FC0FC8" w:rsidP="00B65D83">
            <w:pPr>
              <w:pStyle w:val="TableBodyTextMIRB"/>
              <w:rPr>
                <w:rFonts w:eastAsia="Times New Roman"/>
                <w:lang w:eastAsia="en-CA"/>
              </w:rPr>
            </w:pPr>
            <w:r w:rsidRPr="00BF2504">
              <w:t>Agency 1</w:t>
            </w:r>
          </w:p>
        </w:tc>
        <w:tc>
          <w:tcPr>
            <w:tcW w:w="1151" w:type="pct"/>
            <w:noWrap/>
            <w:hideMark/>
          </w:tcPr>
          <w:p w14:paraId="4922E36D" w14:textId="1B64E580" w:rsidR="00FC0FC8" w:rsidRPr="00BF2504" w:rsidRDefault="00FC0FC8" w:rsidP="00B65D83">
            <w:r>
              <w:rPr>
                <w:rFonts w:eastAsia="Times New Roman"/>
                <w:lang w:eastAsia="en-CA"/>
              </w:rPr>
              <w:t>Not applicable</w:t>
            </w:r>
          </w:p>
        </w:tc>
      </w:tr>
      <w:tr w:rsidR="00FC0FC8" w:rsidRPr="00BF2504" w14:paraId="0DE4AAC2" w14:textId="77777777" w:rsidTr="00FC0FC8">
        <w:trPr>
          <w:trHeight w:val="300"/>
        </w:trPr>
        <w:tc>
          <w:tcPr>
            <w:tcW w:w="3849" w:type="pct"/>
          </w:tcPr>
          <w:p w14:paraId="53BB7339" w14:textId="77777777" w:rsidR="00FC0FC8" w:rsidRPr="00BF2504" w:rsidRDefault="00FC0FC8" w:rsidP="00B65D83">
            <w:pPr>
              <w:pStyle w:val="TableBodyTextMIRB"/>
            </w:pPr>
            <w:r w:rsidRPr="001C08E8">
              <w:t>Agency 30</w:t>
            </w:r>
          </w:p>
        </w:tc>
        <w:tc>
          <w:tcPr>
            <w:tcW w:w="1151" w:type="pct"/>
            <w:noWrap/>
          </w:tcPr>
          <w:p w14:paraId="59402BFF" w14:textId="0E727018" w:rsidR="00FC0FC8" w:rsidRPr="00BF2504" w:rsidRDefault="00FC0FC8" w:rsidP="00B65D83">
            <w:r>
              <w:t>Not applicable</w:t>
            </w:r>
          </w:p>
        </w:tc>
      </w:tr>
      <w:tr w:rsidR="00FC0FC8" w:rsidRPr="00BF2504" w14:paraId="4E823C35" w14:textId="77777777" w:rsidTr="00FC0FC8">
        <w:trPr>
          <w:trHeight w:val="300"/>
        </w:trPr>
        <w:tc>
          <w:tcPr>
            <w:tcW w:w="3849" w:type="pct"/>
            <w:hideMark/>
          </w:tcPr>
          <w:p w14:paraId="18779524" w14:textId="77777777" w:rsidR="00FC0FC8" w:rsidRPr="00BF2504" w:rsidRDefault="00FC0FC8" w:rsidP="00B65D83">
            <w:pPr>
              <w:pStyle w:val="TableBodyTextMIRB"/>
              <w:rPr>
                <w:rFonts w:eastAsia="Times New Roman"/>
                <w:lang w:eastAsia="en-CA"/>
              </w:rPr>
            </w:pPr>
            <w:r w:rsidRPr="00BF2504">
              <w:t>Akwesasne 59</w:t>
            </w:r>
          </w:p>
        </w:tc>
        <w:tc>
          <w:tcPr>
            <w:tcW w:w="1151" w:type="pct"/>
            <w:noWrap/>
            <w:hideMark/>
          </w:tcPr>
          <w:p w14:paraId="3EA1568D" w14:textId="4233406B" w:rsidR="00FC0FC8" w:rsidRPr="00BF2504" w:rsidRDefault="00FC0FC8" w:rsidP="00B65D83">
            <w:r>
              <w:rPr>
                <w:rFonts w:eastAsia="Times New Roman"/>
                <w:lang w:eastAsia="en-CA"/>
              </w:rPr>
              <w:t>Not applicable</w:t>
            </w:r>
          </w:p>
        </w:tc>
      </w:tr>
      <w:tr w:rsidR="00FC0FC8" w:rsidRPr="00BF2504" w14:paraId="6E020180" w14:textId="77777777" w:rsidTr="00FC0FC8">
        <w:trPr>
          <w:trHeight w:val="300"/>
        </w:trPr>
        <w:tc>
          <w:tcPr>
            <w:tcW w:w="3849" w:type="pct"/>
            <w:hideMark/>
          </w:tcPr>
          <w:p w14:paraId="754CA70D" w14:textId="77777777" w:rsidR="00FC0FC8" w:rsidRPr="00BF2504" w:rsidRDefault="00FC0FC8" w:rsidP="00B65D83">
            <w:pPr>
              <w:pStyle w:val="TableBodyTextMIRB"/>
              <w:rPr>
                <w:rFonts w:eastAsia="Times New Roman"/>
                <w:lang w:eastAsia="en-CA"/>
              </w:rPr>
            </w:pPr>
            <w:r w:rsidRPr="00BF2504">
              <w:t>Alderville First Nation</w:t>
            </w:r>
          </w:p>
        </w:tc>
        <w:tc>
          <w:tcPr>
            <w:tcW w:w="1151" w:type="pct"/>
            <w:noWrap/>
            <w:hideMark/>
          </w:tcPr>
          <w:p w14:paraId="18B189D9" w14:textId="4FEBA390" w:rsidR="00FC0FC8" w:rsidRPr="00BF2504" w:rsidRDefault="00FC0FC8" w:rsidP="00B65D83">
            <w:r>
              <w:rPr>
                <w:rFonts w:eastAsia="Times New Roman"/>
                <w:lang w:eastAsia="en-CA"/>
              </w:rPr>
              <w:t>Not applicable</w:t>
            </w:r>
          </w:p>
        </w:tc>
      </w:tr>
      <w:tr w:rsidR="00FC0FC8" w:rsidRPr="00BF2504" w14:paraId="3EF1313D" w14:textId="77777777" w:rsidTr="00FC0FC8">
        <w:trPr>
          <w:trHeight w:val="300"/>
        </w:trPr>
        <w:tc>
          <w:tcPr>
            <w:tcW w:w="3849" w:type="pct"/>
          </w:tcPr>
          <w:p w14:paraId="5E008A21" w14:textId="77777777" w:rsidR="00FC0FC8" w:rsidRPr="00BF2504" w:rsidRDefault="00FC0FC8" w:rsidP="00B65D83">
            <w:pPr>
              <w:pStyle w:val="TableBodyTextMIRB"/>
            </w:pPr>
            <w:r w:rsidRPr="001C08E8">
              <w:t>Assabaska</w:t>
            </w:r>
          </w:p>
        </w:tc>
        <w:tc>
          <w:tcPr>
            <w:tcW w:w="1151" w:type="pct"/>
            <w:noWrap/>
          </w:tcPr>
          <w:p w14:paraId="55BFECED" w14:textId="683F8F75" w:rsidR="00FC0FC8" w:rsidRPr="00BF2504" w:rsidRDefault="00FC0FC8" w:rsidP="00B65D83">
            <w:r>
              <w:rPr>
                <w:rFonts w:eastAsia="Times New Roman"/>
                <w:lang w:eastAsia="en-CA"/>
              </w:rPr>
              <w:t>Not applicable</w:t>
            </w:r>
          </w:p>
        </w:tc>
      </w:tr>
      <w:tr w:rsidR="00FC0FC8" w:rsidRPr="00BF2504" w14:paraId="0FABAC5A" w14:textId="77777777" w:rsidTr="00FC0FC8">
        <w:trPr>
          <w:trHeight w:val="300"/>
        </w:trPr>
        <w:tc>
          <w:tcPr>
            <w:tcW w:w="3849" w:type="pct"/>
          </w:tcPr>
          <w:p w14:paraId="45FAD5A4" w14:textId="77777777" w:rsidR="00FC0FC8" w:rsidRPr="001C08E8" w:rsidRDefault="00FC0FC8" w:rsidP="00B65D83">
            <w:pPr>
              <w:pStyle w:val="TableBodyTextMIRB"/>
            </w:pPr>
            <w:r w:rsidRPr="001C08E8">
              <w:t>Attawapiskat 91</w:t>
            </w:r>
          </w:p>
        </w:tc>
        <w:tc>
          <w:tcPr>
            <w:tcW w:w="1151" w:type="pct"/>
            <w:noWrap/>
          </w:tcPr>
          <w:p w14:paraId="42E2BE4F" w14:textId="723D7F34" w:rsidR="00FC0FC8" w:rsidRPr="00BF2504" w:rsidRDefault="00FC0FC8" w:rsidP="00B65D83">
            <w:r>
              <w:rPr>
                <w:rFonts w:eastAsia="Times New Roman"/>
                <w:lang w:eastAsia="en-CA"/>
              </w:rPr>
              <w:t>Not applicable</w:t>
            </w:r>
          </w:p>
        </w:tc>
      </w:tr>
      <w:tr w:rsidR="00FC0FC8" w:rsidRPr="00BF2504" w14:paraId="765700B7" w14:textId="77777777" w:rsidTr="00FC0FC8">
        <w:trPr>
          <w:trHeight w:val="300"/>
        </w:trPr>
        <w:tc>
          <w:tcPr>
            <w:tcW w:w="3849" w:type="pct"/>
          </w:tcPr>
          <w:p w14:paraId="47FFAF65" w14:textId="77777777" w:rsidR="00FC0FC8" w:rsidRPr="001C08E8" w:rsidRDefault="00FC0FC8" w:rsidP="00B65D83">
            <w:pPr>
              <w:pStyle w:val="TableBodyTextMIRB"/>
            </w:pPr>
            <w:r w:rsidRPr="001C08E8">
              <w:t>Attawapiskat 91</w:t>
            </w:r>
            <w:r>
              <w:t>A</w:t>
            </w:r>
          </w:p>
        </w:tc>
        <w:tc>
          <w:tcPr>
            <w:tcW w:w="1151" w:type="pct"/>
            <w:noWrap/>
          </w:tcPr>
          <w:p w14:paraId="36F88019" w14:textId="5F3C7DF3" w:rsidR="00FC0FC8" w:rsidRPr="00BF2504" w:rsidRDefault="00FC0FC8" w:rsidP="00B65D83">
            <w:r>
              <w:rPr>
                <w:rFonts w:eastAsia="Times New Roman"/>
                <w:lang w:eastAsia="en-CA"/>
              </w:rPr>
              <w:t>Not applicable</w:t>
            </w:r>
          </w:p>
        </w:tc>
      </w:tr>
      <w:tr w:rsidR="00FC0FC8" w:rsidRPr="00BF2504" w14:paraId="2296C697" w14:textId="77777777" w:rsidTr="00FC0FC8">
        <w:trPr>
          <w:trHeight w:val="300"/>
        </w:trPr>
        <w:tc>
          <w:tcPr>
            <w:tcW w:w="3849" w:type="pct"/>
          </w:tcPr>
          <w:p w14:paraId="02C3712F" w14:textId="77777777" w:rsidR="00FC0FC8" w:rsidRPr="001C08E8" w:rsidRDefault="00FC0FC8" w:rsidP="00B65D83">
            <w:pPr>
              <w:pStyle w:val="TableBodyTextMIRB"/>
            </w:pPr>
            <w:r w:rsidRPr="001C08E8">
              <w:t>Bear Island 1</w:t>
            </w:r>
          </w:p>
        </w:tc>
        <w:tc>
          <w:tcPr>
            <w:tcW w:w="1151" w:type="pct"/>
            <w:noWrap/>
          </w:tcPr>
          <w:p w14:paraId="1ED9BF90" w14:textId="01A49DBC" w:rsidR="00FC0FC8" w:rsidRPr="00BF2504" w:rsidRDefault="00FC0FC8" w:rsidP="00B65D83">
            <w:r>
              <w:rPr>
                <w:rFonts w:eastAsia="Times New Roman"/>
                <w:lang w:eastAsia="en-CA"/>
              </w:rPr>
              <w:t>Not applicable</w:t>
            </w:r>
          </w:p>
        </w:tc>
      </w:tr>
      <w:tr w:rsidR="00FC0FC8" w:rsidRPr="00BF2504" w14:paraId="7B139934" w14:textId="77777777" w:rsidTr="00FC0FC8">
        <w:trPr>
          <w:trHeight w:val="300"/>
        </w:trPr>
        <w:tc>
          <w:tcPr>
            <w:tcW w:w="3849" w:type="pct"/>
          </w:tcPr>
          <w:p w14:paraId="0D4D6015" w14:textId="77777777" w:rsidR="00FC0FC8" w:rsidRPr="001C08E8" w:rsidRDefault="00FC0FC8" w:rsidP="00B65D83">
            <w:pPr>
              <w:pStyle w:val="TableBodyTextMIRB"/>
            </w:pPr>
            <w:r w:rsidRPr="001C08E8">
              <w:t>Bearskin Lake</w:t>
            </w:r>
          </w:p>
        </w:tc>
        <w:tc>
          <w:tcPr>
            <w:tcW w:w="1151" w:type="pct"/>
            <w:noWrap/>
          </w:tcPr>
          <w:p w14:paraId="6C6BB535" w14:textId="7CD041EC" w:rsidR="00FC0FC8" w:rsidRPr="00BF2504" w:rsidRDefault="00FC0FC8" w:rsidP="00B65D83">
            <w:r>
              <w:rPr>
                <w:rFonts w:eastAsia="Times New Roman"/>
                <w:lang w:eastAsia="en-CA"/>
              </w:rPr>
              <w:t>Not applicable</w:t>
            </w:r>
          </w:p>
        </w:tc>
      </w:tr>
      <w:tr w:rsidR="00FC0FC8" w:rsidRPr="00BF2504" w14:paraId="38843F35" w14:textId="77777777" w:rsidTr="00FC0FC8">
        <w:trPr>
          <w:trHeight w:val="300"/>
        </w:trPr>
        <w:tc>
          <w:tcPr>
            <w:tcW w:w="3849" w:type="pct"/>
            <w:hideMark/>
          </w:tcPr>
          <w:p w14:paraId="39E94FE9" w14:textId="77777777" w:rsidR="00FC0FC8" w:rsidRPr="00BF2504" w:rsidRDefault="00FC0FC8" w:rsidP="00B65D83">
            <w:pPr>
              <w:pStyle w:val="TableBodyTextMIRB"/>
              <w:rPr>
                <w:rFonts w:eastAsia="Times New Roman"/>
                <w:lang w:eastAsia="en-CA"/>
              </w:rPr>
            </w:pPr>
            <w:r w:rsidRPr="00BF2504">
              <w:t>Big Grassy River 35</w:t>
            </w:r>
            <w:r>
              <w:t>G</w:t>
            </w:r>
          </w:p>
        </w:tc>
        <w:tc>
          <w:tcPr>
            <w:tcW w:w="1151" w:type="pct"/>
            <w:noWrap/>
            <w:hideMark/>
          </w:tcPr>
          <w:p w14:paraId="46AB6666" w14:textId="66FE173F" w:rsidR="00FC0FC8" w:rsidRPr="00BF2504" w:rsidRDefault="00FC0FC8" w:rsidP="00B65D83">
            <w:r>
              <w:rPr>
                <w:rFonts w:eastAsia="Times New Roman"/>
                <w:lang w:eastAsia="en-CA"/>
              </w:rPr>
              <w:t>Not applicable</w:t>
            </w:r>
          </w:p>
        </w:tc>
      </w:tr>
      <w:tr w:rsidR="00FC0FC8" w:rsidRPr="00BF2504" w14:paraId="35A3EECD" w14:textId="77777777" w:rsidTr="00FC0FC8">
        <w:trPr>
          <w:trHeight w:val="300"/>
        </w:trPr>
        <w:tc>
          <w:tcPr>
            <w:tcW w:w="3849" w:type="pct"/>
          </w:tcPr>
          <w:p w14:paraId="44799A29" w14:textId="77777777" w:rsidR="00FC0FC8" w:rsidRPr="00BF2504" w:rsidRDefault="00FC0FC8" w:rsidP="00B65D83">
            <w:pPr>
              <w:pStyle w:val="TableBodyTextMIRB"/>
            </w:pPr>
            <w:r w:rsidRPr="001C08E8">
              <w:t>Big Island 31D</w:t>
            </w:r>
          </w:p>
        </w:tc>
        <w:tc>
          <w:tcPr>
            <w:tcW w:w="1151" w:type="pct"/>
            <w:noWrap/>
          </w:tcPr>
          <w:p w14:paraId="081C02CC" w14:textId="60A9EBDE" w:rsidR="00FC0FC8" w:rsidRPr="00BF2504" w:rsidRDefault="00FC0FC8" w:rsidP="00B65D83">
            <w:r>
              <w:rPr>
                <w:rFonts w:eastAsia="Times New Roman"/>
                <w:lang w:eastAsia="en-CA"/>
              </w:rPr>
              <w:t>Not applicable</w:t>
            </w:r>
          </w:p>
        </w:tc>
      </w:tr>
      <w:tr w:rsidR="00FC0FC8" w:rsidRPr="00BF2504" w14:paraId="4FEA3C2F" w14:textId="77777777" w:rsidTr="00FC0FC8">
        <w:trPr>
          <w:trHeight w:val="300"/>
        </w:trPr>
        <w:tc>
          <w:tcPr>
            <w:tcW w:w="3849" w:type="pct"/>
          </w:tcPr>
          <w:p w14:paraId="6D0D0C21" w14:textId="77777777" w:rsidR="00FC0FC8" w:rsidRPr="001C08E8" w:rsidRDefault="00FC0FC8" w:rsidP="00B65D83">
            <w:pPr>
              <w:pStyle w:val="TableBodyTextMIRB"/>
            </w:pPr>
            <w:r w:rsidRPr="001C08E8">
              <w:t>Big Island 31E</w:t>
            </w:r>
          </w:p>
        </w:tc>
        <w:tc>
          <w:tcPr>
            <w:tcW w:w="1151" w:type="pct"/>
            <w:noWrap/>
          </w:tcPr>
          <w:p w14:paraId="28975024" w14:textId="028FFB51" w:rsidR="00FC0FC8" w:rsidRPr="00BF2504" w:rsidRDefault="00FC0FC8" w:rsidP="00B65D83">
            <w:r>
              <w:rPr>
                <w:rFonts w:eastAsia="Times New Roman"/>
                <w:lang w:eastAsia="en-CA"/>
              </w:rPr>
              <w:t>Not applicable</w:t>
            </w:r>
          </w:p>
        </w:tc>
      </w:tr>
      <w:tr w:rsidR="00FC0FC8" w:rsidRPr="00BF2504" w14:paraId="4A930B80" w14:textId="77777777" w:rsidTr="00FC0FC8">
        <w:trPr>
          <w:trHeight w:val="300"/>
        </w:trPr>
        <w:tc>
          <w:tcPr>
            <w:tcW w:w="3849" w:type="pct"/>
          </w:tcPr>
          <w:p w14:paraId="6813BF5F" w14:textId="77777777" w:rsidR="00FC0FC8" w:rsidRPr="001C08E8" w:rsidRDefault="00FC0FC8" w:rsidP="00B65D83">
            <w:pPr>
              <w:pStyle w:val="TableBodyTextMIRB"/>
            </w:pPr>
            <w:r w:rsidRPr="001C08E8">
              <w:t>Big Island 31</w:t>
            </w:r>
            <w:r>
              <w:t>F</w:t>
            </w:r>
          </w:p>
        </w:tc>
        <w:tc>
          <w:tcPr>
            <w:tcW w:w="1151" w:type="pct"/>
            <w:noWrap/>
          </w:tcPr>
          <w:p w14:paraId="58A199B8" w14:textId="35EA10E3" w:rsidR="00FC0FC8" w:rsidRPr="00BF2504" w:rsidRDefault="00FC0FC8" w:rsidP="00B65D83">
            <w:r>
              <w:rPr>
                <w:rFonts w:eastAsia="Times New Roman"/>
                <w:lang w:eastAsia="en-CA"/>
              </w:rPr>
              <w:t>Not applicable</w:t>
            </w:r>
          </w:p>
        </w:tc>
      </w:tr>
      <w:tr w:rsidR="00FC0FC8" w:rsidRPr="00BF2504" w14:paraId="6BA70694" w14:textId="77777777" w:rsidTr="00FC0FC8">
        <w:trPr>
          <w:trHeight w:val="300"/>
        </w:trPr>
        <w:tc>
          <w:tcPr>
            <w:tcW w:w="3849" w:type="pct"/>
          </w:tcPr>
          <w:p w14:paraId="062CF74F" w14:textId="77777777" w:rsidR="00FC0FC8" w:rsidRPr="001C08E8" w:rsidRDefault="00FC0FC8" w:rsidP="00B65D83">
            <w:pPr>
              <w:pStyle w:val="TableBodyTextMIRB"/>
            </w:pPr>
            <w:r w:rsidRPr="001C08E8">
              <w:t>Big Island 37</w:t>
            </w:r>
          </w:p>
        </w:tc>
        <w:tc>
          <w:tcPr>
            <w:tcW w:w="1151" w:type="pct"/>
            <w:noWrap/>
          </w:tcPr>
          <w:p w14:paraId="061841F5" w14:textId="035ECFDD" w:rsidR="00FC0FC8" w:rsidRPr="00BF2504" w:rsidRDefault="00FC0FC8" w:rsidP="00B65D83">
            <w:r>
              <w:rPr>
                <w:rFonts w:eastAsia="Times New Roman"/>
                <w:lang w:eastAsia="en-CA"/>
              </w:rPr>
              <w:t>Not applicable</w:t>
            </w:r>
          </w:p>
        </w:tc>
      </w:tr>
      <w:tr w:rsidR="00FC0FC8" w:rsidRPr="00BF2504" w14:paraId="351B7650" w14:textId="77777777" w:rsidTr="00FC0FC8">
        <w:trPr>
          <w:trHeight w:val="300"/>
        </w:trPr>
        <w:tc>
          <w:tcPr>
            <w:tcW w:w="3849" w:type="pct"/>
          </w:tcPr>
          <w:p w14:paraId="01B44CE9" w14:textId="77777777" w:rsidR="00FC0FC8" w:rsidRPr="001C08E8" w:rsidRDefault="00FC0FC8" w:rsidP="00B65D83">
            <w:pPr>
              <w:pStyle w:val="TableBodyTextMIRB"/>
            </w:pPr>
            <w:r w:rsidRPr="001C08E8">
              <w:t>Big Island Mainland 93</w:t>
            </w:r>
          </w:p>
        </w:tc>
        <w:tc>
          <w:tcPr>
            <w:tcW w:w="1151" w:type="pct"/>
            <w:noWrap/>
          </w:tcPr>
          <w:p w14:paraId="7CF744E8" w14:textId="5E602FC4" w:rsidR="00FC0FC8" w:rsidRPr="00BF2504" w:rsidRDefault="00FC0FC8" w:rsidP="00B65D83">
            <w:r>
              <w:rPr>
                <w:rFonts w:eastAsia="Times New Roman"/>
                <w:lang w:eastAsia="en-CA"/>
              </w:rPr>
              <w:t>Not applicable</w:t>
            </w:r>
          </w:p>
        </w:tc>
      </w:tr>
      <w:tr w:rsidR="00FC0FC8" w:rsidRPr="00BF2504" w14:paraId="411DC677" w14:textId="77777777" w:rsidTr="00FC0FC8">
        <w:trPr>
          <w:trHeight w:val="300"/>
        </w:trPr>
        <w:tc>
          <w:tcPr>
            <w:tcW w:w="3849" w:type="pct"/>
          </w:tcPr>
          <w:p w14:paraId="7996B98B" w14:textId="77777777" w:rsidR="00FC0FC8" w:rsidRPr="001C08E8" w:rsidRDefault="00FC0FC8" w:rsidP="00B65D83">
            <w:pPr>
              <w:pStyle w:val="TableBodyTextMIRB"/>
            </w:pPr>
            <w:r w:rsidRPr="001C08E8">
              <w:t>Caldwell First Nation</w:t>
            </w:r>
          </w:p>
        </w:tc>
        <w:tc>
          <w:tcPr>
            <w:tcW w:w="1151" w:type="pct"/>
            <w:noWrap/>
          </w:tcPr>
          <w:p w14:paraId="26590B93" w14:textId="6F576286" w:rsidR="00FC0FC8" w:rsidRPr="00BF2504" w:rsidRDefault="00FC0FC8" w:rsidP="00B65D83">
            <w:r>
              <w:rPr>
                <w:rFonts w:eastAsia="Times New Roman"/>
                <w:lang w:eastAsia="en-CA"/>
              </w:rPr>
              <w:t>Not applicable</w:t>
            </w:r>
          </w:p>
        </w:tc>
      </w:tr>
      <w:tr w:rsidR="00FC0FC8" w:rsidRPr="00BF2504" w14:paraId="3F81470F" w14:textId="77777777" w:rsidTr="00FC0FC8">
        <w:trPr>
          <w:trHeight w:val="300"/>
        </w:trPr>
        <w:tc>
          <w:tcPr>
            <w:tcW w:w="3849" w:type="pct"/>
          </w:tcPr>
          <w:p w14:paraId="2E53A8AF" w14:textId="77777777" w:rsidR="00FC0FC8" w:rsidRPr="001C08E8" w:rsidRDefault="00FC0FC8" w:rsidP="00B65D83">
            <w:pPr>
              <w:pStyle w:val="TableBodyTextMIRB"/>
            </w:pPr>
            <w:r w:rsidRPr="001C08E8">
              <w:t>Cape Croker Hunting Grounds 60B</w:t>
            </w:r>
          </w:p>
        </w:tc>
        <w:tc>
          <w:tcPr>
            <w:tcW w:w="1151" w:type="pct"/>
            <w:noWrap/>
          </w:tcPr>
          <w:p w14:paraId="5A7B192A" w14:textId="67585CF0" w:rsidR="00FC0FC8" w:rsidRPr="00BF2504" w:rsidRDefault="00FC0FC8" w:rsidP="00B65D83">
            <w:r>
              <w:rPr>
                <w:rFonts w:eastAsia="Times New Roman"/>
                <w:lang w:eastAsia="en-CA"/>
              </w:rPr>
              <w:t>Not applicable</w:t>
            </w:r>
          </w:p>
        </w:tc>
      </w:tr>
      <w:tr w:rsidR="00FC0FC8" w:rsidRPr="00BF2504" w14:paraId="5244192B" w14:textId="77777777" w:rsidTr="00FC0FC8">
        <w:trPr>
          <w:trHeight w:val="300"/>
        </w:trPr>
        <w:tc>
          <w:tcPr>
            <w:tcW w:w="3849" w:type="pct"/>
          </w:tcPr>
          <w:p w14:paraId="5D8FEC61" w14:textId="77777777" w:rsidR="00FC0FC8" w:rsidRPr="001C08E8" w:rsidRDefault="00FC0FC8" w:rsidP="00B65D83">
            <w:pPr>
              <w:pStyle w:val="TableBodyTextMIRB"/>
            </w:pPr>
            <w:r w:rsidRPr="001C08E8">
              <w:t>Cat Lake 63C</w:t>
            </w:r>
          </w:p>
        </w:tc>
        <w:tc>
          <w:tcPr>
            <w:tcW w:w="1151" w:type="pct"/>
            <w:noWrap/>
          </w:tcPr>
          <w:p w14:paraId="756C2E96" w14:textId="44772987" w:rsidR="00FC0FC8" w:rsidRPr="00BF2504" w:rsidRDefault="00FC0FC8" w:rsidP="00B65D83">
            <w:r>
              <w:rPr>
                <w:rFonts w:eastAsia="Times New Roman"/>
                <w:lang w:eastAsia="en-CA"/>
              </w:rPr>
              <w:t>Not applicable</w:t>
            </w:r>
          </w:p>
        </w:tc>
      </w:tr>
      <w:tr w:rsidR="00FC0FC8" w:rsidRPr="00BF2504" w14:paraId="14EF494D" w14:textId="77777777" w:rsidTr="00FC0FC8">
        <w:trPr>
          <w:trHeight w:val="300"/>
        </w:trPr>
        <w:tc>
          <w:tcPr>
            <w:tcW w:w="3849" w:type="pct"/>
            <w:hideMark/>
          </w:tcPr>
          <w:p w14:paraId="19865706" w14:textId="77777777" w:rsidR="00FC0FC8" w:rsidRPr="00BF2504" w:rsidRDefault="00FC0FC8" w:rsidP="00B65D83">
            <w:pPr>
              <w:pStyle w:val="TableBodyTextMIRB"/>
              <w:rPr>
                <w:rFonts w:eastAsia="Times New Roman"/>
                <w:lang w:eastAsia="en-CA"/>
              </w:rPr>
            </w:pPr>
            <w:r w:rsidRPr="00BF2504">
              <w:lastRenderedPageBreak/>
              <w:t>Cfb Borden</w:t>
            </w:r>
          </w:p>
        </w:tc>
        <w:tc>
          <w:tcPr>
            <w:tcW w:w="1151" w:type="pct"/>
            <w:noWrap/>
            <w:hideMark/>
          </w:tcPr>
          <w:p w14:paraId="51C530D5" w14:textId="2F8C5575" w:rsidR="00FC0FC8" w:rsidRPr="00BF2504" w:rsidRDefault="00FC0FC8" w:rsidP="00B65D83">
            <w:r>
              <w:rPr>
                <w:rFonts w:eastAsia="Times New Roman"/>
                <w:lang w:eastAsia="en-CA"/>
              </w:rPr>
              <w:t>Not applicable</w:t>
            </w:r>
          </w:p>
        </w:tc>
      </w:tr>
      <w:tr w:rsidR="00FC0FC8" w:rsidRPr="00BF2504" w14:paraId="1178FC0A" w14:textId="77777777" w:rsidTr="00FC0FC8">
        <w:trPr>
          <w:trHeight w:val="300"/>
        </w:trPr>
        <w:tc>
          <w:tcPr>
            <w:tcW w:w="3849" w:type="pct"/>
          </w:tcPr>
          <w:p w14:paraId="3ADBD45B" w14:textId="77777777" w:rsidR="00FC0FC8" w:rsidRPr="00BF2504" w:rsidRDefault="00FC0FC8" w:rsidP="00B65D83">
            <w:pPr>
              <w:pStyle w:val="TableBodyTextMIRB"/>
            </w:pPr>
            <w:r w:rsidRPr="001C08E8">
              <w:t>Chapleau Cree Fox Lake</w:t>
            </w:r>
          </w:p>
        </w:tc>
        <w:tc>
          <w:tcPr>
            <w:tcW w:w="1151" w:type="pct"/>
            <w:noWrap/>
          </w:tcPr>
          <w:p w14:paraId="1E6E888B" w14:textId="51BC42DB" w:rsidR="00FC0FC8" w:rsidRPr="00BF2504" w:rsidRDefault="00FC0FC8" w:rsidP="00B65D83">
            <w:r>
              <w:t>Not applicable</w:t>
            </w:r>
          </w:p>
        </w:tc>
      </w:tr>
      <w:tr w:rsidR="00FC0FC8" w:rsidRPr="00BF2504" w14:paraId="323DE41C" w14:textId="77777777" w:rsidTr="00FC0FC8">
        <w:trPr>
          <w:trHeight w:val="300"/>
        </w:trPr>
        <w:tc>
          <w:tcPr>
            <w:tcW w:w="3849" w:type="pct"/>
          </w:tcPr>
          <w:p w14:paraId="6969C04E" w14:textId="77777777" w:rsidR="00FC0FC8" w:rsidRPr="00BF2504" w:rsidRDefault="00FC0FC8" w:rsidP="00B65D83">
            <w:pPr>
              <w:pStyle w:val="TableBodyTextMIRB"/>
            </w:pPr>
            <w:r w:rsidRPr="001C08E8">
              <w:t>Chapleau 61</w:t>
            </w:r>
          </w:p>
        </w:tc>
        <w:tc>
          <w:tcPr>
            <w:tcW w:w="1151" w:type="pct"/>
            <w:noWrap/>
          </w:tcPr>
          <w:p w14:paraId="190364C7" w14:textId="2C598C4D" w:rsidR="00FC0FC8" w:rsidRPr="00BF2504" w:rsidRDefault="00FC0FC8" w:rsidP="00B65D83">
            <w:r>
              <w:rPr>
                <w:rFonts w:eastAsia="Times New Roman"/>
                <w:lang w:eastAsia="en-CA"/>
              </w:rPr>
              <w:t>Not applicable</w:t>
            </w:r>
          </w:p>
        </w:tc>
      </w:tr>
      <w:tr w:rsidR="00FC0FC8" w:rsidRPr="00BF2504" w14:paraId="2406A06E" w14:textId="77777777" w:rsidTr="00FC0FC8">
        <w:trPr>
          <w:trHeight w:val="300"/>
        </w:trPr>
        <w:tc>
          <w:tcPr>
            <w:tcW w:w="3849" w:type="pct"/>
          </w:tcPr>
          <w:p w14:paraId="0B64DA65" w14:textId="77777777" w:rsidR="00FC0FC8" w:rsidRPr="001C08E8" w:rsidRDefault="00FC0FC8" w:rsidP="00B65D83">
            <w:pPr>
              <w:pStyle w:val="TableBodyTextMIRB"/>
            </w:pPr>
            <w:r w:rsidRPr="001C08E8">
              <w:t>Chapleau 61A</w:t>
            </w:r>
          </w:p>
        </w:tc>
        <w:tc>
          <w:tcPr>
            <w:tcW w:w="1151" w:type="pct"/>
            <w:noWrap/>
          </w:tcPr>
          <w:p w14:paraId="371B0E76" w14:textId="73BB47DD" w:rsidR="00FC0FC8" w:rsidRPr="00BF2504" w:rsidRDefault="00FC0FC8" w:rsidP="00B65D83">
            <w:r>
              <w:rPr>
                <w:rFonts w:eastAsia="Times New Roman"/>
                <w:lang w:eastAsia="en-CA"/>
              </w:rPr>
              <w:t>Not applicable</w:t>
            </w:r>
          </w:p>
        </w:tc>
      </w:tr>
      <w:tr w:rsidR="00FC0FC8" w:rsidRPr="00BF2504" w14:paraId="4D55F1CC" w14:textId="77777777" w:rsidTr="00FC0FC8">
        <w:trPr>
          <w:trHeight w:val="300"/>
        </w:trPr>
        <w:tc>
          <w:tcPr>
            <w:tcW w:w="3849" w:type="pct"/>
          </w:tcPr>
          <w:p w14:paraId="2D457474" w14:textId="77777777" w:rsidR="00FC0FC8" w:rsidRPr="001C08E8" w:rsidRDefault="00FC0FC8" w:rsidP="00B65D83">
            <w:pPr>
              <w:pStyle w:val="TableBodyTextMIRB"/>
            </w:pPr>
            <w:r w:rsidRPr="001C08E8">
              <w:t>Chapleau 74</w:t>
            </w:r>
          </w:p>
        </w:tc>
        <w:tc>
          <w:tcPr>
            <w:tcW w:w="1151" w:type="pct"/>
            <w:noWrap/>
          </w:tcPr>
          <w:p w14:paraId="5C914D79" w14:textId="69EA95C6" w:rsidR="00FC0FC8" w:rsidRPr="00BF2504" w:rsidRDefault="00FC0FC8" w:rsidP="00B65D83">
            <w:r>
              <w:rPr>
                <w:rFonts w:eastAsia="Times New Roman"/>
                <w:lang w:eastAsia="en-CA"/>
              </w:rPr>
              <w:t>Not applicable</w:t>
            </w:r>
          </w:p>
        </w:tc>
      </w:tr>
      <w:tr w:rsidR="00FC0FC8" w:rsidRPr="00BF2504" w14:paraId="5051DB8C" w14:textId="77777777" w:rsidTr="00FC0FC8">
        <w:trPr>
          <w:trHeight w:val="300"/>
        </w:trPr>
        <w:tc>
          <w:tcPr>
            <w:tcW w:w="3849" w:type="pct"/>
          </w:tcPr>
          <w:p w14:paraId="752A0CF4" w14:textId="77777777" w:rsidR="00FC0FC8" w:rsidRPr="001C08E8" w:rsidRDefault="00FC0FC8" w:rsidP="00B65D83">
            <w:pPr>
              <w:pStyle w:val="TableBodyTextMIRB"/>
            </w:pPr>
            <w:r w:rsidRPr="001C08E8">
              <w:t>Chapleau 74</w:t>
            </w:r>
            <w:r>
              <w:t>A</w:t>
            </w:r>
          </w:p>
        </w:tc>
        <w:tc>
          <w:tcPr>
            <w:tcW w:w="1151" w:type="pct"/>
            <w:noWrap/>
          </w:tcPr>
          <w:p w14:paraId="693FD16B" w14:textId="5344A348" w:rsidR="00FC0FC8" w:rsidRPr="00BF2504" w:rsidRDefault="00FC0FC8" w:rsidP="00B65D83">
            <w:r>
              <w:rPr>
                <w:rFonts w:eastAsia="Times New Roman"/>
                <w:lang w:eastAsia="en-CA"/>
              </w:rPr>
              <w:t>Not applicable</w:t>
            </w:r>
          </w:p>
        </w:tc>
      </w:tr>
      <w:tr w:rsidR="00FC0FC8" w:rsidRPr="00BF2504" w14:paraId="1627FA45" w14:textId="77777777" w:rsidTr="00FC0FC8">
        <w:trPr>
          <w:trHeight w:val="300"/>
        </w:trPr>
        <w:tc>
          <w:tcPr>
            <w:tcW w:w="3849" w:type="pct"/>
          </w:tcPr>
          <w:p w14:paraId="6F60765A" w14:textId="77777777" w:rsidR="00FC0FC8" w:rsidRPr="001C08E8" w:rsidRDefault="00FC0FC8" w:rsidP="00B65D83">
            <w:pPr>
              <w:pStyle w:val="TableBodyTextMIRB"/>
            </w:pPr>
            <w:r w:rsidRPr="001C08E8">
              <w:t>Chapleau 75</w:t>
            </w:r>
          </w:p>
        </w:tc>
        <w:tc>
          <w:tcPr>
            <w:tcW w:w="1151" w:type="pct"/>
            <w:noWrap/>
          </w:tcPr>
          <w:p w14:paraId="62A95B7F" w14:textId="20612CDC" w:rsidR="00FC0FC8" w:rsidRPr="00BF2504" w:rsidRDefault="00FC0FC8" w:rsidP="00B65D83">
            <w:r>
              <w:rPr>
                <w:rFonts w:eastAsia="Times New Roman"/>
                <w:lang w:eastAsia="en-CA"/>
              </w:rPr>
              <w:t>Not applicable</w:t>
            </w:r>
          </w:p>
        </w:tc>
      </w:tr>
      <w:tr w:rsidR="00FC0FC8" w:rsidRPr="00BF2504" w14:paraId="683D19A0" w14:textId="77777777" w:rsidTr="00FC0FC8">
        <w:trPr>
          <w:trHeight w:val="300"/>
        </w:trPr>
        <w:tc>
          <w:tcPr>
            <w:tcW w:w="3849" w:type="pct"/>
            <w:hideMark/>
          </w:tcPr>
          <w:p w14:paraId="16B8E875" w14:textId="77777777" w:rsidR="00FC0FC8" w:rsidRPr="00BF2504" w:rsidRDefault="00FC0FC8" w:rsidP="00B65D83">
            <w:pPr>
              <w:pStyle w:val="TableBodyTextMIRB"/>
              <w:rPr>
                <w:rFonts w:eastAsia="Times New Roman"/>
                <w:lang w:eastAsia="en-CA"/>
              </w:rPr>
            </w:pPr>
            <w:r w:rsidRPr="00BF2504">
              <w:t>Chief's Point 28</w:t>
            </w:r>
          </w:p>
        </w:tc>
        <w:tc>
          <w:tcPr>
            <w:tcW w:w="1151" w:type="pct"/>
            <w:noWrap/>
            <w:hideMark/>
          </w:tcPr>
          <w:p w14:paraId="4EBA9D9B" w14:textId="448E4FAB" w:rsidR="00FC0FC8" w:rsidRPr="00BF2504" w:rsidRDefault="00FC0FC8" w:rsidP="00B65D83">
            <w:r>
              <w:rPr>
                <w:rFonts w:eastAsia="Times New Roman"/>
                <w:lang w:eastAsia="en-CA"/>
              </w:rPr>
              <w:t>Not applicable</w:t>
            </w:r>
          </w:p>
        </w:tc>
      </w:tr>
      <w:tr w:rsidR="00FC0FC8" w:rsidRPr="00BF2504" w14:paraId="5173C3D0" w14:textId="77777777" w:rsidTr="00FC0FC8">
        <w:trPr>
          <w:trHeight w:val="300"/>
        </w:trPr>
        <w:tc>
          <w:tcPr>
            <w:tcW w:w="3849" w:type="pct"/>
          </w:tcPr>
          <w:p w14:paraId="0B0CF28F" w14:textId="77777777" w:rsidR="00FC0FC8" w:rsidRPr="00BF2504" w:rsidRDefault="00FC0FC8" w:rsidP="00B65D83">
            <w:pPr>
              <w:pStyle w:val="TableBodyTextMIRB"/>
            </w:pPr>
            <w:r w:rsidRPr="001C08E8">
              <w:t>Chippewa Island</w:t>
            </w:r>
          </w:p>
        </w:tc>
        <w:tc>
          <w:tcPr>
            <w:tcW w:w="1151" w:type="pct"/>
            <w:noWrap/>
          </w:tcPr>
          <w:p w14:paraId="0AC20CDA" w14:textId="03AF255A" w:rsidR="00FC0FC8" w:rsidRPr="00BF2504" w:rsidRDefault="00FC0FC8" w:rsidP="00B65D83">
            <w:r>
              <w:t>Not applicable</w:t>
            </w:r>
          </w:p>
        </w:tc>
      </w:tr>
      <w:tr w:rsidR="00FC0FC8" w:rsidRPr="00BF2504" w14:paraId="556879B2" w14:textId="77777777" w:rsidTr="00FC0FC8">
        <w:trPr>
          <w:trHeight w:val="300"/>
        </w:trPr>
        <w:tc>
          <w:tcPr>
            <w:tcW w:w="3849" w:type="pct"/>
            <w:hideMark/>
          </w:tcPr>
          <w:p w14:paraId="612BDA60" w14:textId="77777777" w:rsidR="00FC0FC8" w:rsidRPr="00BF2504" w:rsidRDefault="00FC0FC8" w:rsidP="00B65D83">
            <w:pPr>
              <w:pStyle w:val="TableBodyTextMIRB"/>
              <w:rPr>
                <w:rFonts w:eastAsia="Times New Roman"/>
                <w:lang w:eastAsia="en-CA"/>
              </w:rPr>
            </w:pPr>
            <w:r w:rsidRPr="00BF2504">
              <w:t>Chippewas of Georgina Island First Nation</w:t>
            </w:r>
          </w:p>
        </w:tc>
        <w:tc>
          <w:tcPr>
            <w:tcW w:w="1151" w:type="pct"/>
            <w:noWrap/>
            <w:hideMark/>
          </w:tcPr>
          <w:p w14:paraId="6A659094" w14:textId="260D1554" w:rsidR="00FC0FC8" w:rsidRPr="00BF2504" w:rsidRDefault="00FC0FC8" w:rsidP="00B65D83">
            <w:r>
              <w:rPr>
                <w:rFonts w:eastAsia="Times New Roman"/>
                <w:lang w:eastAsia="en-CA"/>
              </w:rPr>
              <w:t>Not applicable</w:t>
            </w:r>
          </w:p>
        </w:tc>
      </w:tr>
      <w:tr w:rsidR="00FC0FC8" w:rsidRPr="00BF2504" w14:paraId="5B0B95E3" w14:textId="77777777" w:rsidTr="00FC0FC8">
        <w:trPr>
          <w:trHeight w:val="300"/>
        </w:trPr>
        <w:tc>
          <w:tcPr>
            <w:tcW w:w="3849" w:type="pct"/>
          </w:tcPr>
          <w:p w14:paraId="24118C24" w14:textId="77777777" w:rsidR="00FC0FC8" w:rsidRPr="00BF2504" w:rsidRDefault="00FC0FC8" w:rsidP="00B65D83">
            <w:pPr>
              <w:pStyle w:val="TableBodyTextMIRB"/>
            </w:pPr>
            <w:r w:rsidRPr="001C08E8">
              <w:t>Chippewas of Georgina Island First Nation 33A</w:t>
            </w:r>
          </w:p>
        </w:tc>
        <w:tc>
          <w:tcPr>
            <w:tcW w:w="1151" w:type="pct"/>
            <w:noWrap/>
          </w:tcPr>
          <w:p w14:paraId="5039F8D3" w14:textId="6B68BCA1" w:rsidR="00FC0FC8" w:rsidRPr="00BF2504" w:rsidRDefault="00FC0FC8" w:rsidP="00B65D83">
            <w:r>
              <w:t>Not applicable</w:t>
            </w:r>
          </w:p>
        </w:tc>
      </w:tr>
      <w:tr w:rsidR="00FC0FC8" w:rsidRPr="00BF2504" w14:paraId="139A0CAA" w14:textId="77777777" w:rsidTr="00FC0FC8">
        <w:trPr>
          <w:trHeight w:val="300"/>
        </w:trPr>
        <w:tc>
          <w:tcPr>
            <w:tcW w:w="3849" w:type="pct"/>
            <w:hideMark/>
          </w:tcPr>
          <w:p w14:paraId="6681FA22" w14:textId="77777777" w:rsidR="00FC0FC8" w:rsidRPr="00BF2504" w:rsidRDefault="00FC0FC8" w:rsidP="00B65D83">
            <w:pPr>
              <w:pStyle w:val="TableBodyTextMIRB"/>
              <w:rPr>
                <w:rFonts w:eastAsia="Times New Roman"/>
                <w:lang w:eastAsia="en-CA"/>
              </w:rPr>
            </w:pPr>
            <w:r w:rsidRPr="00BF2504">
              <w:t>Chippewas of the Thames First Nation 42</w:t>
            </w:r>
          </w:p>
        </w:tc>
        <w:tc>
          <w:tcPr>
            <w:tcW w:w="1151" w:type="pct"/>
            <w:noWrap/>
            <w:hideMark/>
          </w:tcPr>
          <w:p w14:paraId="2365CDEF" w14:textId="62948046" w:rsidR="00FC0FC8" w:rsidRPr="00BF2504" w:rsidRDefault="00FC0FC8" w:rsidP="00B65D83">
            <w:r>
              <w:rPr>
                <w:rFonts w:eastAsia="Times New Roman"/>
                <w:lang w:eastAsia="en-CA"/>
              </w:rPr>
              <w:t>Not applicable</w:t>
            </w:r>
          </w:p>
        </w:tc>
      </w:tr>
      <w:tr w:rsidR="00FC0FC8" w:rsidRPr="00BF2504" w14:paraId="0CA68FAD" w14:textId="77777777" w:rsidTr="00FC0FC8">
        <w:trPr>
          <w:trHeight w:val="300"/>
        </w:trPr>
        <w:tc>
          <w:tcPr>
            <w:tcW w:w="3849" w:type="pct"/>
            <w:hideMark/>
          </w:tcPr>
          <w:p w14:paraId="17E48A23" w14:textId="77777777" w:rsidR="00FC0FC8" w:rsidRPr="00BF2504" w:rsidRDefault="00FC0FC8" w:rsidP="00B65D83">
            <w:pPr>
              <w:pStyle w:val="TableBodyTextMIRB"/>
              <w:rPr>
                <w:rFonts w:eastAsia="Times New Roman"/>
                <w:lang w:eastAsia="en-CA"/>
              </w:rPr>
            </w:pPr>
            <w:r w:rsidRPr="00BF2504">
              <w:t>Christian Island 30</w:t>
            </w:r>
          </w:p>
        </w:tc>
        <w:tc>
          <w:tcPr>
            <w:tcW w:w="1151" w:type="pct"/>
            <w:noWrap/>
            <w:hideMark/>
          </w:tcPr>
          <w:p w14:paraId="359412EB" w14:textId="77CCE799" w:rsidR="00FC0FC8" w:rsidRPr="00BF2504" w:rsidRDefault="00FC0FC8" w:rsidP="00B65D83">
            <w:r>
              <w:rPr>
                <w:rFonts w:eastAsia="Times New Roman"/>
                <w:lang w:eastAsia="en-CA"/>
              </w:rPr>
              <w:t>Not applicable</w:t>
            </w:r>
          </w:p>
        </w:tc>
      </w:tr>
      <w:tr w:rsidR="00FC0FC8" w:rsidRPr="00BF2504" w14:paraId="384A3481" w14:textId="77777777" w:rsidTr="00FC0FC8">
        <w:trPr>
          <w:trHeight w:val="300"/>
        </w:trPr>
        <w:tc>
          <w:tcPr>
            <w:tcW w:w="3849" w:type="pct"/>
            <w:hideMark/>
          </w:tcPr>
          <w:p w14:paraId="6CE28C34" w14:textId="77777777" w:rsidR="00FC0FC8" w:rsidRPr="00BF2504" w:rsidRDefault="00FC0FC8" w:rsidP="00B65D83">
            <w:pPr>
              <w:pStyle w:val="TableBodyTextMIRB"/>
              <w:rPr>
                <w:rFonts w:eastAsia="Times New Roman"/>
                <w:lang w:eastAsia="en-CA"/>
              </w:rPr>
            </w:pPr>
            <w:r w:rsidRPr="00BF2504">
              <w:t>Christian Island 30</w:t>
            </w:r>
            <w:r>
              <w:t>A</w:t>
            </w:r>
          </w:p>
        </w:tc>
        <w:tc>
          <w:tcPr>
            <w:tcW w:w="1151" w:type="pct"/>
            <w:noWrap/>
            <w:hideMark/>
          </w:tcPr>
          <w:p w14:paraId="4A29951C" w14:textId="7C0BE62D" w:rsidR="00FC0FC8" w:rsidRPr="00BF2504" w:rsidRDefault="00FC0FC8" w:rsidP="00B65D83">
            <w:r>
              <w:rPr>
                <w:rFonts w:eastAsia="Times New Roman"/>
                <w:lang w:eastAsia="en-CA"/>
              </w:rPr>
              <w:t>Not applicable</w:t>
            </w:r>
          </w:p>
        </w:tc>
      </w:tr>
      <w:tr w:rsidR="00FC0FC8" w:rsidRPr="00BF2504" w14:paraId="6A12C8EF" w14:textId="77777777" w:rsidTr="00FC0FC8">
        <w:trPr>
          <w:trHeight w:val="300"/>
        </w:trPr>
        <w:tc>
          <w:tcPr>
            <w:tcW w:w="3849" w:type="pct"/>
            <w:hideMark/>
          </w:tcPr>
          <w:p w14:paraId="11CD10D5" w14:textId="77777777" w:rsidR="00FC0FC8" w:rsidRPr="00BF2504" w:rsidRDefault="00FC0FC8" w:rsidP="00B65D83">
            <w:pPr>
              <w:pStyle w:val="TableBodyTextMIRB"/>
              <w:rPr>
                <w:rFonts w:eastAsia="Times New Roman"/>
                <w:lang w:eastAsia="en-CA"/>
              </w:rPr>
            </w:pPr>
            <w:r w:rsidRPr="00BF2504">
              <w:t>City of Barrie</w:t>
            </w:r>
          </w:p>
        </w:tc>
        <w:tc>
          <w:tcPr>
            <w:tcW w:w="1151" w:type="pct"/>
            <w:noWrap/>
            <w:hideMark/>
          </w:tcPr>
          <w:p w14:paraId="030B784D" w14:textId="27C72DA0" w:rsidR="00FC0FC8" w:rsidRPr="00BF2504" w:rsidRDefault="00FC0FC8" w:rsidP="00B65D83">
            <w:r>
              <w:rPr>
                <w:rFonts w:eastAsia="Times New Roman"/>
                <w:lang w:eastAsia="en-CA"/>
              </w:rPr>
              <w:t>Not applicable</w:t>
            </w:r>
          </w:p>
        </w:tc>
      </w:tr>
      <w:tr w:rsidR="00FC0FC8" w:rsidRPr="00BF2504" w14:paraId="4DC0655B" w14:textId="77777777" w:rsidTr="00FC0FC8">
        <w:trPr>
          <w:trHeight w:val="300"/>
        </w:trPr>
        <w:tc>
          <w:tcPr>
            <w:tcW w:w="3849" w:type="pct"/>
            <w:hideMark/>
          </w:tcPr>
          <w:p w14:paraId="6DB3640C" w14:textId="77777777" w:rsidR="00FC0FC8" w:rsidRPr="00BF2504" w:rsidRDefault="00FC0FC8" w:rsidP="00B65D83">
            <w:pPr>
              <w:pStyle w:val="TableBodyTextMIRB"/>
              <w:rPr>
                <w:rFonts w:eastAsia="Times New Roman"/>
                <w:lang w:eastAsia="en-CA"/>
              </w:rPr>
            </w:pPr>
            <w:r w:rsidRPr="00BF2504">
              <w:t>City of Belleville</w:t>
            </w:r>
          </w:p>
        </w:tc>
        <w:tc>
          <w:tcPr>
            <w:tcW w:w="1151" w:type="pct"/>
            <w:noWrap/>
            <w:hideMark/>
          </w:tcPr>
          <w:p w14:paraId="16120E6F" w14:textId="44BD083D" w:rsidR="00FC0FC8" w:rsidRPr="00BF2504" w:rsidRDefault="00FC0FC8" w:rsidP="00B65D83">
            <w:r>
              <w:rPr>
                <w:rFonts w:eastAsia="Times New Roman"/>
                <w:lang w:eastAsia="en-CA"/>
              </w:rPr>
              <w:t>Not applicable</w:t>
            </w:r>
          </w:p>
        </w:tc>
      </w:tr>
      <w:tr w:rsidR="00FC0FC8" w:rsidRPr="00BF2504" w14:paraId="097B8D2B" w14:textId="77777777" w:rsidTr="00FC0FC8">
        <w:trPr>
          <w:trHeight w:val="300"/>
        </w:trPr>
        <w:tc>
          <w:tcPr>
            <w:tcW w:w="3849" w:type="pct"/>
            <w:hideMark/>
          </w:tcPr>
          <w:p w14:paraId="68FD3444" w14:textId="77777777" w:rsidR="00FC0FC8" w:rsidRPr="00BF2504" w:rsidRDefault="00FC0FC8" w:rsidP="00B65D83">
            <w:pPr>
              <w:pStyle w:val="TableBodyTextMIRB"/>
              <w:rPr>
                <w:rFonts w:eastAsia="Times New Roman"/>
                <w:lang w:eastAsia="en-CA"/>
              </w:rPr>
            </w:pPr>
            <w:r w:rsidRPr="00BF2504">
              <w:t>City of Brampton</w:t>
            </w:r>
          </w:p>
        </w:tc>
        <w:tc>
          <w:tcPr>
            <w:tcW w:w="1151" w:type="pct"/>
            <w:noWrap/>
            <w:hideMark/>
          </w:tcPr>
          <w:p w14:paraId="54CAF73C" w14:textId="32653E74" w:rsidR="00FC0FC8" w:rsidRPr="00BF2504" w:rsidRDefault="00FC0FC8" w:rsidP="00B65D83">
            <w:r>
              <w:rPr>
                <w:rFonts w:eastAsia="Times New Roman"/>
                <w:lang w:eastAsia="en-CA"/>
              </w:rPr>
              <w:t>Not applicable</w:t>
            </w:r>
          </w:p>
        </w:tc>
      </w:tr>
      <w:tr w:rsidR="00FC0FC8" w:rsidRPr="00BF2504" w14:paraId="1FBC91FC" w14:textId="77777777" w:rsidTr="00FC0FC8">
        <w:trPr>
          <w:trHeight w:val="300"/>
        </w:trPr>
        <w:tc>
          <w:tcPr>
            <w:tcW w:w="3849" w:type="pct"/>
            <w:hideMark/>
          </w:tcPr>
          <w:p w14:paraId="63E37253" w14:textId="77777777" w:rsidR="00FC0FC8" w:rsidRPr="00BF2504" w:rsidRDefault="00FC0FC8" w:rsidP="00B65D83">
            <w:pPr>
              <w:pStyle w:val="TableBodyTextMIRB"/>
              <w:rPr>
                <w:rFonts w:eastAsia="Times New Roman"/>
                <w:lang w:eastAsia="en-CA"/>
              </w:rPr>
            </w:pPr>
            <w:r w:rsidRPr="00BF2504">
              <w:t>City of Brant County</w:t>
            </w:r>
          </w:p>
        </w:tc>
        <w:tc>
          <w:tcPr>
            <w:tcW w:w="1151" w:type="pct"/>
            <w:noWrap/>
            <w:hideMark/>
          </w:tcPr>
          <w:p w14:paraId="27A5D3D6" w14:textId="01A42959" w:rsidR="00FC0FC8" w:rsidRPr="00BF2504" w:rsidRDefault="00FC0FC8" w:rsidP="00B65D83">
            <w:r>
              <w:rPr>
                <w:rFonts w:eastAsia="Times New Roman"/>
                <w:lang w:eastAsia="en-CA"/>
              </w:rPr>
              <w:t>Not applicable</w:t>
            </w:r>
          </w:p>
        </w:tc>
      </w:tr>
      <w:tr w:rsidR="00FC0FC8" w:rsidRPr="00BF2504" w14:paraId="79CCFEE3" w14:textId="77777777" w:rsidTr="00FC0FC8">
        <w:trPr>
          <w:trHeight w:val="300"/>
        </w:trPr>
        <w:tc>
          <w:tcPr>
            <w:tcW w:w="3849" w:type="pct"/>
            <w:hideMark/>
          </w:tcPr>
          <w:p w14:paraId="203930D6" w14:textId="77777777" w:rsidR="00FC0FC8" w:rsidRPr="00BF2504" w:rsidRDefault="00FC0FC8" w:rsidP="00B65D83">
            <w:pPr>
              <w:pStyle w:val="TableBodyTextMIRB"/>
              <w:rPr>
                <w:rFonts w:eastAsia="Times New Roman"/>
                <w:lang w:eastAsia="en-CA"/>
              </w:rPr>
            </w:pPr>
            <w:r w:rsidRPr="00BF2504">
              <w:t>City of Brantford</w:t>
            </w:r>
          </w:p>
        </w:tc>
        <w:tc>
          <w:tcPr>
            <w:tcW w:w="1151" w:type="pct"/>
            <w:noWrap/>
            <w:hideMark/>
          </w:tcPr>
          <w:p w14:paraId="4D1355BD" w14:textId="61296F03" w:rsidR="00FC0FC8" w:rsidRPr="00BF2504" w:rsidRDefault="00FC0FC8" w:rsidP="00B65D83">
            <w:r>
              <w:rPr>
                <w:rFonts w:eastAsia="Times New Roman"/>
                <w:lang w:eastAsia="en-CA"/>
              </w:rPr>
              <w:t>Not applicable</w:t>
            </w:r>
          </w:p>
        </w:tc>
      </w:tr>
      <w:tr w:rsidR="00FC0FC8" w:rsidRPr="00BF2504" w14:paraId="071C476F" w14:textId="77777777" w:rsidTr="00FC0FC8">
        <w:trPr>
          <w:trHeight w:val="300"/>
        </w:trPr>
        <w:tc>
          <w:tcPr>
            <w:tcW w:w="3849" w:type="pct"/>
            <w:hideMark/>
          </w:tcPr>
          <w:p w14:paraId="485B3264" w14:textId="77777777" w:rsidR="00FC0FC8" w:rsidRPr="00BF2504" w:rsidRDefault="00FC0FC8" w:rsidP="00B65D83">
            <w:pPr>
              <w:pStyle w:val="TableBodyTextMIRB"/>
              <w:rPr>
                <w:rFonts w:eastAsia="Times New Roman"/>
                <w:lang w:eastAsia="en-CA"/>
              </w:rPr>
            </w:pPr>
            <w:r w:rsidRPr="00BF2504">
              <w:t>City of Brockville</w:t>
            </w:r>
          </w:p>
        </w:tc>
        <w:tc>
          <w:tcPr>
            <w:tcW w:w="1151" w:type="pct"/>
            <w:noWrap/>
            <w:hideMark/>
          </w:tcPr>
          <w:p w14:paraId="6DA8FDC4" w14:textId="1D81244D" w:rsidR="00FC0FC8" w:rsidRPr="00BF2504" w:rsidRDefault="00FC0FC8" w:rsidP="00B65D83">
            <w:r>
              <w:rPr>
                <w:rFonts w:eastAsia="Times New Roman"/>
                <w:lang w:eastAsia="en-CA"/>
              </w:rPr>
              <w:t>Not applicable</w:t>
            </w:r>
          </w:p>
        </w:tc>
      </w:tr>
      <w:tr w:rsidR="00FC0FC8" w:rsidRPr="00BF2504" w14:paraId="51B0A6C7" w14:textId="77777777" w:rsidTr="00FC0FC8">
        <w:trPr>
          <w:trHeight w:val="300"/>
        </w:trPr>
        <w:tc>
          <w:tcPr>
            <w:tcW w:w="3849" w:type="pct"/>
            <w:hideMark/>
          </w:tcPr>
          <w:p w14:paraId="62ED3148" w14:textId="77777777" w:rsidR="00FC0FC8" w:rsidRPr="00BF2504" w:rsidRDefault="00FC0FC8" w:rsidP="00B65D83">
            <w:pPr>
              <w:pStyle w:val="TableBodyTextMIRB"/>
              <w:rPr>
                <w:rFonts w:eastAsia="Times New Roman"/>
                <w:lang w:eastAsia="en-CA"/>
              </w:rPr>
            </w:pPr>
            <w:r w:rsidRPr="00BF2504">
              <w:t>City of Burlington</w:t>
            </w:r>
          </w:p>
        </w:tc>
        <w:tc>
          <w:tcPr>
            <w:tcW w:w="1151" w:type="pct"/>
            <w:noWrap/>
            <w:hideMark/>
          </w:tcPr>
          <w:p w14:paraId="40888DB1" w14:textId="6CA55B69" w:rsidR="00FC0FC8" w:rsidRPr="00BF2504" w:rsidRDefault="00FC0FC8" w:rsidP="00B65D83">
            <w:r>
              <w:rPr>
                <w:rFonts w:eastAsia="Times New Roman"/>
                <w:lang w:eastAsia="en-CA"/>
              </w:rPr>
              <w:t>Not applicable</w:t>
            </w:r>
          </w:p>
        </w:tc>
      </w:tr>
      <w:tr w:rsidR="00FC0FC8" w:rsidRPr="00BF2504" w14:paraId="27315E36" w14:textId="77777777" w:rsidTr="00FC0FC8">
        <w:trPr>
          <w:trHeight w:val="300"/>
        </w:trPr>
        <w:tc>
          <w:tcPr>
            <w:tcW w:w="3849" w:type="pct"/>
            <w:hideMark/>
          </w:tcPr>
          <w:p w14:paraId="00FAF438" w14:textId="77777777" w:rsidR="00FC0FC8" w:rsidRPr="00BF2504" w:rsidRDefault="00FC0FC8" w:rsidP="00B65D83">
            <w:pPr>
              <w:pStyle w:val="TableBodyTextMIRB"/>
              <w:rPr>
                <w:rFonts w:eastAsia="Times New Roman"/>
                <w:lang w:eastAsia="en-CA"/>
              </w:rPr>
            </w:pPr>
            <w:r w:rsidRPr="00BF2504">
              <w:t>City of Cambridge</w:t>
            </w:r>
          </w:p>
        </w:tc>
        <w:tc>
          <w:tcPr>
            <w:tcW w:w="1151" w:type="pct"/>
            <w:noWrap/>
            <w:hideMark/>
          </w:tcPr>
          <w:p w14:paraId="3677A63E" w14:textId="7AEC9B53" w:rsidR="00FC0FC8" w:rsidRPr="00BF2504" w:rsidRDefault="00FC0FC8" w:rsidP="00B65D83">
            <w:r>
              <w:rPr>
                <w:rFonts w:eastAsia="Times New Roman"/>
                <w:lang w:eastAsia="en-CA"/>
              </w:rPr>
              <w:t>Not applicable</w:t>
            </w:r>
          </w:p>
        </w:tc>
      </w:tr>
      <w:tr w:rsidR="00FC0FC8" w:rsidRPr="00BF2504" w14:paraId="4B092225" w14:textId="77777777" w:rsidTr="00FC0FC8">
        <w:trPr>
          <w:trHeight w:val="300"/>
        </w:trPr>
        <w:tc>
          <w:tcPr>
            <w:tcW w:w="3849" w:type="pct"/>
            <w:hideMark/>
          </w:tcPr>
          <w:p w14:paraId="2BF7F9B6" w14:textId="77777777" w:rsidR="00FC0FC8" w:rsidRPr="00BF2504" w:rsidRDefault="00FC0FC8" w:rsidP="00B65D83">
            <w:pPr>
              <w:pStyle w:val="TableBodyTextMIRB"/>
              <w:rPr>
                <w:rFonts w:eastAsia="Times New Roman"/>
                <w:lang w:eastAsia="en-CA"/>
              </w:rPr>
            </w:pPr>
            <w:r w:rsidRPr="00BF2504">
              <w:t>City of Clarence-Rockland</w:t>
            </w:r>
          </w:p>
        </w:tc>
        <w:tc>
          <w:tcPr>
            <w:tcW w:w="1151" w:type="pct"/>
            <w:noWrap/>
            <w:hideMark/>
          </w:tcPr>
          <w:p w14:paraId="63338884" w14:textId="0EB19477" w:rsidR="00FC0FC8" w:rsidRPr="00BF2504" w:rsidRDefault="00FC0FC8" w:rsidP="00B65D83">
            <w:r>
              <w:rPr>
                <w:rFonts w:eastAsia="Times New Roman"/>
                <w:lang w:eastAsia="en-CA"/>
              </w:rPr>
              <w:t>Not applicable</w:t>
            </w:r>
          </w:p>
        </w:tc>
      </w:tr>
      <w:tr w:rsidR="00FC0FC8" w:rsidRPr="00BF2504" w14:paraId="2333D677" w14:textId="77777777" w:rsidTr="00FC0FC8">
        <w:trPr>
          <w:trHeight w:val="300"/>
        </w:trPr>
        <w:tc>
          <w:tcPr>
            <w:tcW w:w="3849" w:type="pct"/>
            <w:hideMark/>
          </w:tcPr>
          <w:p w14:paraId="386FB863" w14:textId="77777777" w:rsidR="00FC0FC8" w:rsidRPr="00BF2504" w:rsidRDefault="00FC0FC8" w:rsidP="00B65D83">
            <w:pPr>
              <w:pStyle w:val="TableBodyTextMIRB"/>
              <w:rPr>
                <w:rFonts w:eastAsia="Times New Roman"/>
                <w:lang w:eastAsia="en-CA"/>
              </w:rPr>
            </w:pPr>
            <w:r w:rsidRPr="00BF2504">
              <w:t>City of Cornwall</w:t>
            </w:r>
          </w:p>
        </w:tc>
        <w:tc>
          <w:tcPr>
            <w:tcW w:w="1151" w:type="pct"/>
            <w:noWrap/>
            <w:hideMark/>
          </w:tcPr>
          <w:p w14:paraId="31018ABA" w14:textId="0DA7A75A" w:rsidR="00FC0FC8" w:rsidRPr="00BF2504" w:rsidRDefault="00FC0FC8" w:rsidP="00B65D83">
            <w:r>
              <w:rPr>
                <w:rFonts w:eastAsia="Times New Roman"/>
                <w:lang w:eastAsia="en-CA"/>
              </w:rPr>
              <w:t>Not applicable</w:t>
            </w:r>
          </w:p>
        </w:tc>
      </w:tr>
      <w:tr w:rsidR="00FC0FC8" w:rsidRPr="00BF2504" w14:paraId="7378DF44" w14:textId="77777777" w:rsidTr="00FC0FC8">
        <w:trPr>
          <w:trHeight w:val="300"/>
        </w:trPr>
        <w:tc>
          <w:tcPr>
            <w:tcW w:w="3849" w:type="pct"/>
            <w:hideMark/>
          </w:tcPr>
          <w:p w14:paraId="16B7655B" w14:textId="77777777" w:rsidR="00FC0FC8" w:rsidRPr="00BF2504" w:rsidRDefault="00FC0FC8" w:rsidP="00B65D83">
            <w:pPr>
              <w:pStyle w:val="TableBodyTextMIRB"/>
              <w:rPr>
                <w:rFonts w:eastAsia="Times New Roman"/>
                <w:lang w:eastAsia="en-CA"/>
              </w:rPr>
            </w:pPr>
            <w:r w:rsidRPr="00BF2504">
              <w:t>City of Dryden</w:t>
            </w:r>
          </w:p>
        </w:tc>
        <w:tc>
          <w:tcPr>
            <w:tcW w:w="1151" w:type="pct"/>
            <w:noWrap/>
            <w:hideMark/>
          </w:tcPr>
          <w:p w14:paraId="14B80A89" w14:textId="6E4ADCAA" w:rsidR="00FC0FC8" w:rsidRPr="00BF2504" w:rsidRDefault="00FC0FC8" w:rsidP="00B65D83">
            <w:r>
              <w:rPr>
                <w:rFonts w:eastAsia="Times New Roman"/>
                <w:lang w:eastAsia="en-CA"/>
              </w:rPr>
              <w:t>Not applicable</w:t>
            </w:r>
          </w:p>
        </w:tc>
      </w:tr>
      <w:tr w:rsidR="00FC0FC8" w:rsidRPr="00BF2504" w14:paraId="2C5F1B41" w14:textId="77777777" w:rsidTr="00FC0FC8">
        <w:trPr>
          <w:trHeight w:val="300"/>
        </w:trPr>
        <w:tc>
          <w:tcPr>
            <w:tcW w:w="3849" w:type="pct"/>
            <w:hideMark/>
          </w:tcPr>
          <w:p w14:paraId="7F1A2810" w14:textId="77777777" w:rsidR="00FC0FC8" w:rsidRPr="00BF2504" w:rsidRDefault="00FC0FC8" w:rsidP="00B65D83">
            <w:pPr>
              <w:pStyle w:val="TableBodyTextMIRB"/>
              <w:rPr>
                <w:rFonts w:eastAsia="Times New Roman"/>
                <w:lang w:eastAsia="en-CA"/>
              </w:rPr>
            </w:pPr>
            <w:r w:rsidRPr="00BF2504">
              <w:t>City of Elliot Lake</w:t>
            </w:r>
          </w:p>
        </w:tc>
        <w:tc>
          <w:tcPr>
            <w:tcW w:w="1151" w:type="pct"/>
            <w:noWrap/>
            <w:hideMark/>
          </w:tcPr>
          <w:p w14:paraId="297FF177" w14:textId="2B6C0D1F" w:rsidR="00FC0FC8" w:rsidRPr="00BF2504" w:rsidRDefault="00FC0FC8" w:rsidP="00B65D83">
            <w:r>
              <w:rPr>
                <w:rFonts w:eastAsia="Times New Roman"/>
                <w:lang w:eastAsia="en-CA"/>
              </w:rPr>
              <w:t>Not applicable</w:t>
            </w:r>
          </w:p>
        </w:tc>
      </w:tr>
      <w:tr w:rsidR="00FC0FC8" w:rsidRPr="00BF2504" w14:paraId="513C3F24" w14:textId="77777777" w:rsidTr="00FC0FC8">
        <w:trPr>
          <w:trHeight w:val="300"/>
        </w:trPr>
        <w:tc>
          <w:tcPr>
            <w:tcW w:w="3849" w:type="pct"/>
            <w:hideMark/>
          </w:tcPr>
          <w:p w14:paraId="57A548DB" w14:textId="77777777" w:rsidR="00FC0FC8" w:rsidRPr="00BF2504" w:rsidRDefault="00FC0FC8" w:rsidP="00B65D83">
            <w:pPr>
              <w:pStyle w:val="TableBodyTextMIRB"/>
              <w:rPr>
                <w:rFonts w:eastAsia="Times New Roman"/>
                <w:lang w:eastAsia="en-CA"/>
              </w:rPr>
            </w:pPr>
            <w:r w:rsidRPr="00BF2504">
              <w:t>City of Greater Sudbury</w:t>
            </w:r>
          </w:p>
        </w:tc>
        <w:tc>
          <w:tcPr>
            <w:tcW w:w="1151" w:type="pct"/>
            <w:noWrap/>
            <w:hideMark/>
          </w:tcPr>
          <w:p w14:paraId="7AE8D4E5" w14:textId="1722CCBC" w:rsidR="00FC0FC8" w:rsidRPr="00BF2504" w:rsidRDefault="00FC0FC8" w:rsidP="00B65D83">
            <w:r>
              <w:rPr>
                <w:rFonts w:eastAsia="Times New Roman"/>
                <w:lang w:eastAsia="en-CA"/>
              </w:rPr>
              <w:t>Not applicable</w:t>
            </w:r>
          </w:p>
        </w:tc>
      </w:tr>
      <w:tr w:rsidR="00FC0FC8" w:rsidRPr="00BF2504" w14:paraId="36549622" w14:textId="77777777" w:rsidTr="00FC0FC8">
        <w:trPr>
          <w:trHeight w:val="300"/>
        </w:trPr>
        <w:tc>
          <w:tcPr>
            <w:tcW w:w="3849" w:type="pct"/>
            <w:hideMark/>
          </w:tcPr>
          <w:p w14:paraId="0F4F1BED" w14:textId="77777777" w:rsidR="00FC0FC8" w:rsidRPr="00BF2504" w:rsidRDefault="00FC0FC8" w:rsidP="00B65D83">
            <w:pPr>
              <w:pStyle w:val="TableBodyTextMIRB"/>
              <w:rPr>
                <w:rFonts w:eastAsia="Times New Roman"/>
                <w:lang w:eastAsia="en-CA"/>
              </w:rPr>
            </w:pPr>
            <w:r w:rsidRPr="00BF2504">
              <w:t>City of Guelph</w:t>
            </w:r>
          </w:p>
        </w:tc>
        <w:tc>
          <w:tcPr>
            <w:tcW w:w="1151" w:type="pct"/>
            <w:noWrap/>
            <w:hideMark/>
          </w:tcPr>
          <w:p w14:paraId="68EF1063" w14:textId="1C6FC58C" w:rsidR="00FC0FC8" w:rsidRPr="00BF2504" w:rsidRDefault="00FC0FC8" w:rsidP="00B65D83">
            <w:r>
              <w:rPr>
                <w:rFonts w:eastAsia="Times New Roman"/>
                <w:lang w:eastAsia="en-CA"/>
              </w:rPr>
              <w:t>Not applicable</w:t>
            </w:r>
          </w:p>
        </w:tc>
      </w:tr>
      <w:tr w:rsidR="00FC0FC8" w:rsidRPr="00BF2504" w14:paraId="3F4C070C" w14:textId="77777777" w:rsidTr="00FC0FC8">
        <w:trPr>
          <w:trHeight w:val="300"/>
        </w:trPr>
        <w:tc>
          <w:tcPr>
            <w:tcW w:w="3849" w:type="pct"/>
            <w:hideMark/>
          </w:tcPr>
          <w:p w14:paraId="66106CF7" w14:textId="77777777" w:rsidR="00FC0FC8" w:rsidRPr="00BF2504" w:rsidRDefault="00FC0FC8" w:rsidP="00B65D83">
            <w:pPr>
              <w:pStyle w:val="TableBodyTextMIRB"/>
              <w:rPr>
                <w:rFonts w:eastAsia="Times New Roman"/>
                <w:lang w:eastAsia="en-CA"/>
              </w:rPr>
            </w:pPr>
            <w:r w:rsidRPr="00BF2504">
              <w:t>City of Hamilton</w:t>
            </w:r>
          </w:p>
        </w:tc>
        <w:tc>
          <w:tcPr>
            <w:tcW w:w="1151" w:type="pct"/>
            <w:noWrap/>
            <w:hideMark/>
          </w:tcPr>
          <w:p w14:paraId="1F313F09" w14:textId="4C8173B4" w:rsidR="00FC0FC8" w:rsidRPr="00BF2504" w:rsidRDefault="00FC0FC8" w:rsidP="00B65D83">
            <w:r>
              <w:rPr>
                <w:rFonts w:eastAsia="Times New Roman"/>
                <w:lang w:eastAsia="en-CA"/>
              </w:rPr>
              <w:t>Not applicable</w:t>
            </w:r>
          </w:p>
        </w:tc>
      </w:tr>
      <w:tr w:rsidR="00FC0FC8" w:rsidRPr="00BF2504" w14:paraId="76189163" w14:textId="77777777" w:rsidTr="00FC0FC8">
        <w:trPr>
          <w:trHeight w:val="300"/>
        </w:trPr>
        <w:tc>
          <w:tcPr>
            <w:tcW w:w="3849" w:type="pct"/>
            <w:hideMark/>
          </w:tcPr>
          <w:p w14:paraId="62B73BD6" w14:textId="77777777" w:rsidR="00FC0FC8" w:rsidRPr="00BF2504" w:rsidRDefault="00FC0FC8" w:rsidP="00B65D83">
            <w:pPr>
              <w:pStyle w:val="TableBodyTextMIRB"/>
              <w:rPr>
                <w:rFonts w:eastAsia="Times New Roman"/>
                <w:lang w:eastAsia="en-CA"/>
              </w:rPr>
            </w:pPr>
            <w:r w:rsidRPr="00BF2504">
              <w:t>City of Kawartha Lakes</w:t>
            </w:r>
          </w:p>
        </w:tc>
        <w:tc>
          <w:tcPr>
            <w:tcW w:w="1151" w:type="pct"/>
            <w:noWrap/>
            <w:hideMark/>
          </w:tcPr>
          <w:p w14:paraId="2A7F70D6" w14:textId="51E5610E" w:rsidR="00FC0FC8" w:rsidRPr="00BF2504" w:rsidRDefault="00FC0FC8" w:rsidP="00B65D83">
            <w:r>
              <w:rPr>
                <w:rFonts w:eastAsia="Times New Roman"/>
                <w:lang w:eastAsia="en-CA"/>
              </w:rPr>
              <w:t>Not applicable</w:t>
            </w:r>
          </w:p>
        </w:tc>
      </w:tr>
      <w:tr w:rsidR="00FC0FC8" w:rsidRPr="00BF2504" w14:paraId="557ED1AD" w14:textId="77777777" w:rsidTr="00FC0FC8">
        <w:trPr>
          <w:trHeight w:val="300"/>
        </w:trPr>
        <w:tc>
          <w:tcPr>
            <w:tcW w:w="3849" w:type="pct"/>
            <w:hideMark/>
          </w:tcPr>
          <w:p w14:paraId="278E8664" w14:textId="77777777" w:rsidR="00FC0FC8" w:rsidRPr="00BF2504" w:rsidRDefault="00FC0FC8" w:rsidP="00B65D83">
            <w:pPr>
              <w:pStyle w:val="TableBodyTextMIRB"/>
              <w:rPr>
                <w:rFonts w:eastAsia="Times New Roman"/>
                <w:lang w:eastAsia="en-CA"/>
              </w:rPr>
            </w:pPr>
            <w:r w:rsidRPr="00BF2504">
              <w:t>City of Kenora</w:t>
            </w:r>
          </w:p>
        </w:tc>
        <w:tc>
          <w:tcPr>
            <w:tcW w:w="1151" w:type="pct"/>
            <w:noWrap/>
            <w:hideMark/>
          </w:tcPr>
          <w:p w14:paraId="21C674E2" w14:textId="2BD8ED6D" w:rsidR="00FC0FC8" w:rsidRPr="00BF2504" w:rsidRDefault="00FC0FC8" w:rsidP="00B65D83">
            <w:r>
              <w:rPr>
                <w:rFonts w:eastAsia="Times New Roman"/>
                <w:lang w:eastAsia="en-CA"/>
              </w:rPr>
              <w:t>Not applicable</w:t>
            </w:r>
          </w:p>
        </w:tc>
      </w:tr>
      <w:tr w:rsidR="00FC0FC8" w:rsidRPr="00BF2504" w14:paraId="6D47E387" w14:textId="77777777" w:rsidTr="00FC0FC8">
        <w:trPr>
          <w:trHeight w:val="300"/>
        </w:trPr>
        <w:tc>
          <w:tcPr>
            <w:tcW w:w="3849" w:type="pct"/>
            <w:hideMark/>
          </w:tcPr>
          <w:p w14:paraId="7D3EAFF0" w14:textId="77777777" w:rsidR="00FC0FC8" w:rsidRPr="00BF2504" w:rsidRDefault="00FC0FC8" w:rsidP="00B65D83">
            <w:pPr>
              <w:pStyle w:val="TableBodyTextMIRB"/>
              <w:rPr>
                <w:rFonts w:eastAsia="Times New Roman"/>
                <w:lang w:eastAsia="en-CA"/>
              </w:rPr>
            </w:pPr>
            <w:r w:rsidRPr="00BF2504">
              <w:t>City of Kingston</w:t>
            </w:r>
          </w:p>
        </w:tc>
        <w:tc>
          <w:tcPr>
            <w:tcW w:w="1151" w:type="pct"/>
            <w:noWrap/>
            <w:hideMark/>
          </w:tcPr>
          <w:p w14:paraId="68F07F13" w14:textId="30280BEE" w:rsidR="00FC0FC8" w:rsidRPr="00BF2504" w:rsidRDefault="00FC0FC8" w:rsidP="00B65D83">
            <w:r>
              <w:rPr>
                <w:rFonts w:eastAsia="Times New Roman"/>
                <w:lang w:eastAsia="en-CA"/>
              </w:rPr>
              <w:t>Not applicable</w:t>
            </w:r>
          </w:p>
        </w:tc>
      </w:tr>
      <w:tr w:rsidR="00FC0FC8" w:rsidRPr="00BF2504" w14:paraId="0A0A3D71" w14:textId="77777777" w:rsidTr="00FC0FC8">
        <w:trPr>
          <w:trHeight w:val="300"/>
        </w:trPr>
        <w:tc>
          <w:tcPr>
            <w:tcW w:w="3849" w:type="pct"/>
            <w:hideMark/>
          </w:tcPr>
          <w:p w14:paraId="79F093E5" w14:textId="77777777" w:rsidR="00FC0FC8" w:rsidRPr="00BF2504" w:rsidRDefault="00FC0FC8" w:rsidP="00B65D83">
            <w:pPr>
              <w:pStyle w:val="TableBodyTextMIRB"/>
              <w:rPr>
                <w:rFonts w:eastAsia="Times New Roman"/>
                <w:lang w:eastAsia="en-CA"/>
              </w:rPr>
            </w:pPr>
            <w:r w:rsidRPr="00BF2504">
              <w:t>City of Kitchener</w:t>
            </w:r>
          </w:p>
        </w:tc>
        <w:tc>
          <w:tcPr>
            <w:tcW w:w="1151" w:type="pct"/>
            <w:noWrap/>
            <w:hideMark/>
          </w:tcPr>
          <w:p w14:paraId="1D66C116" w14:textId="4383F6C8" w:rsidR="00FC0FC8" w:rsidRPr="00BF2504" w:rsidRDefault="00FC0FC8" w:rsidP="00B65D83">
            <w:r>
              <w:rPr>
                <w:rFonts w:eastAsia="Times New Roman"/>
                <w:lang w:eastAsia="en-CA"/>
              </w:rPr>
              <w:t>Not applicable</w:t>
            </w:r>
          </w:p>
        </w:tc>
      </w:tr>
      <w:tr w:rsidR="00FC0FC8" w:rsidRPr="00BF2504" w14:paraId="30AF632A" w14:textId="77777777" w:rsidTr="00FC0FC8">
        <w:trPr>
          <w:trHeight w:val="300"/>
        </w:trPr>
        <w:tc>
          <w:tcPr>
            <w:tcW w:w="3849" w:type="pct"/>
            <w:hideMark/>
          </w:tcPr>
          <w:p w14:paraId="45E3C05D" w14:textId="77777777" w:rsidR="00FC0FC8" w:rsidRPr="00BF2504" w:rsidRDefault="00FC0FC8" w:rsidP="00B65D83">
            <w:pPr>
              <w:pStyle w:val="TableBodyTextMIRB"/>
              <w:rPr>
                <w:rFonts w:eastAsia="Times New Roman"/>
                <w:lang w:eastAsia="en-CA"/>
              </w:rPr>
            </w:pPr>
            <w:r w:rsidRPr="00BF2504">
              <w:t>City of London</w:t>
            </w:r>
          </w:p>
        </w:tc>
        <w:tc>
          <w:tcPr>
            <w:tcW w:w="1151" w:type="pct"/>
            <w:noWrap/>
            <w:hideMark/>
          </w:tcPr>
          <w:p w14:paraId="4D577EFC" w14:textId="5086ED9D" w:rsidR="00FC0FC8" w:rsidRPr="00BF2504" w:rsidRDefault="00FC0FC8" w:rsidP="00B65D83">
            <w:r>
              <w:rPr>
                <w:rFonts w:eastAsia="Times New Roman"/>
                <w:lang w:eastAsia="en-CA"/>
              </w:rPr>
              <w:t>Not applicable</w:t>
            </w:r>
          </w:p>
        </w:tc>
      </w:tr>
      <w:tr w:rsidR="00FC0FC8" w:rsidRPr="00BF2504" w14:paraId="53F393ED" w14:textId="77777777" w:rsidTr="00FC0FC8">
        <w:trPr>
          <w:trHeight w:val="300"/>
        </w:trPr>
        <w:tc>
          <w:tcPr>
            <w:tcW w:w="3849" w:type="pct"/>
            <w:hideMark/>
          </w:tcPr>
          <w:p w14:paraId="537BFF06" w14:textId="77777777" w:rsidR="00FC0FC8" w:rsidRPr="00BF2504" w:rsidRDefault="00FC0FC8" w:rsidP="00B65D83">
            <w:pPr>
              <w:pStyle w:val="TableBodyTextMIRB"/>
              <w:rPr>
                <w:rFonts w:eastAsia="Times New Roman"/>
                <w:lang w:eastAsia="en-CA"/>
              </w:rPr>
            </w:pPr>
            <w:r w:rsidRPr="00BF2504">
              <w:t>City of Markham</w:t>
            </w:r>
          </w:p>
        </w:tc>
        <w:tc>
          <w:tcPr>
            <w:tcW w:w="1151" w:type="pct"/>
            <w:noWrap/>
            <w:hideMark/>
          </w:tcPr>
          <w:p w14:paraId="56F36EEE" w14:textId="0AD5B24A" w:rsidR="00FC0FC8" w:rsidRPr="00BF2504" w:rsidRDefault="00FC0FC8" w:rsidP="00B65D83">
            <w:r>
              <w:rPr>
                <w:rFonts w:eastAsia="Times New Roman"/>
                <w:lang w:eastAsia="en-CA"/>
              </w:rPr>
              <w:t>Not applicable</w:t>
            </w:r>
          </w:p>
        </w:tc>
      </w:tr>
      <w:tr w:rsidR="00FC0FC8" w:rsidRPr="00BF2504" w14:paraId="02E4EC74" w14:textId="77777777" w:rsidTr="00FC0FC8">
        <w:trPr>
          <w:trHeight w:val="300"/>
        </w:trPr>
        <w:tc>
          <w:tcPr>
            <w:tcW w:w="3849" w:type="pct"/>
            <w:hideMark/>
          </w:tcPr>
          <w:p w14:paraId="427EC16A" w14:textId="77777777" w:rsidR="00FC0FC8" w:rsidRPr="00BF2504" w:rsidRDefault="00FC0FC8" w:rsidP="00B65D83">
            <w:pPr>
              <w:pStyle w:val="TableBodyTextMIRB"/>
              <w:rPr>
                <w:rFonts w:eastAsia="Times New Roman"/>
                <w:lang w:eastAsia="en-CA"/>
              </w:rPr>
            </w:pPr>
            <w:r w:rsidRPr="00BF2504">
              <w:t>City of Mississauga</w:t>
            </w:r>
          </w:p>
        </w:tc>
        <w:tc>
          <w:tcPr>
            <w:tcW w:w="1151" w:type="pct"/>
            <w:noWrap/>
            <w:hideMark/>
          </w:tcPr>
          <w:p w14:paraId="13CEE2F1" w14:textId="0CC01830" w:rsidR="00FC0FC8" w:rsidRPr="00BF2504" w:rsidRDefault="00FC0FC8" w:rsidP="00B65D83">
            <w:r>
              <w:rPr>
                <w:rFonts w:eastAsia="Times New Roman"/>
                <w:lang w:eastAsia="en-CA"/>
              </w:rPr>
              <w:t>Not applicable</w:t>
            </w:r>
          </w:p>
        </w:tc>
      </w:tr>
      <w:tr w:rsidR="00FC0FC8" w:rsidRPr="00BF2504" w14:paraId="05B25599" w14:textId="77777777" w:rsidTr="00FC0FC8">
        <w:trPr>
          <w:trHeight w:val="300"/>
        </w:trPr>
        <w:tc>
          <w:tcPr>
            <w:tcW w:w="3849" w:type="pct"/>
            <w:hideMark/>
          </w:tcPr>
          <w:p w14:paraId="234FDAC2" w14:textId="77777777" w:rsidR="00FC0FC8" w:rsidRPr="00BF2504" w:rsidRDefault="00FC0FC8" w:rsidP="00B65D83">
            <w:pPr>
              <w:pStyle w:val="TableBodyTextMIRB"/>
              <w:rPr>
                <w:rFonts w:eastAsia="Times New Roman"/>
                <w:lang w:eastAsia="en-CA"/>
              </w:rPr>
            </w:pPr>
            <w:r w:rsidRPr="00BF2504">
              <w:t>City of Niagara Falls</w:t>
            </w:r>
          </w:p>
        </w:tc>
        <w:tc>
          <w:tcPr>
            <w:tcW w:w="1151" w:type="pct"/>
            <w:noWrap/>
            <w:hideMark/>
          </w:tcPr>
          <w:p w14:paraId="49881C4B" w14:textId="20CF9A10" w:rsidR="00FC0FC8" w:rsidRPr="00BF2504" w:rsidRDefault="00FC0FC8" w:rsidP="00B65D83">
            <w:r>
              <w:rPr>
                <w:rFonts w:eastAsia="Times New Roman"/>
                <w:lang w:eastAsia="en-CA"/>
              </w:rPr>
              <w:t>Not applicable</w:t>
            </w:r>
          </w:p>
        </w:tc>
      </w:tr>
      <w:tr w:rsidR="00FC0FC8" w:rsidRPr="00BF2504" w14:paraId="38D51D1D" w14:textId="77777777" w:rsidTr="00FC0FC8">
        <w:trPr>
          <w:trHeight w:val="300"/>
        </w:trPr>
        <w:tc>
          <w:tcPr>
            <w:tcW w:w="3849" w:type="pct"/>
            <w:hideMark/>
          </w:tcPr>
          <w:p w14:paraId="258A74B9" w14:textId="77777777" w:rsidR="00FC0FC8" w:rsidRPr="00BF2504" w:rsidRDefault="00FC0FC8" w:rsidP="00B65D83">
            <w:pPr>
              <w:pStyle w:val="TableBodyTextMIRB"/>
              <w:rPr>
                <w:rFonts w:eastAsia="Times New Roman"/>
                <w:lang w:eastAsia="en-CA"/>
              </w:rPr>
            </w:pPr>
            <w:r w:rsidRPr="00BF2504">
              <w:t>City of North Bay</w:t>
            </w:r>
          </w:p>
        </w:tc>
        <w:tc>
          <w:tcPr>
            <w:tcW w:w="1151" w:type="pct"/>
            <w:noWrap/>
            <w:hideMark/>
          </w:tcPr>
          <w:p w14:paraId="4BACA224" w14:textId="1D858A54" w:rsidR="00FC0FC8" w:rsidRPr="00BF2504" w:rsidRDefault="00FC0FC8" w:rsidP="00B65D83">
            <w:r>
              <w:rPr>
                <w:rFonts w:eastAsia="Times New Roman"/>
                <w:lang w:eastAsia="en-CA"/>
              </w:rPr>
              <w:t>Not applicable</w:t>
            </w:r>
          </w:p>
        </w:tc>
      </w:tr>
      <w:tr w:rsidR="00FC0FC8" w:rsidRPr="00BF2504" w14:paraId="3430DB8C" w14:textId="77777777" w:rsidTr="00FC0FC8">
        <w:trPr>
          <w:trHeight w:val="300"/>
        </w:trPr>
        <w:tc>
          <w:tcPr>
            <w:tcW w:w="3849" w:type="pct"/>
            <w:hideMark/>
          </w:tcPr>
          <w:p w14:paraId="62CAB9CD" w14:textId="77777777" w:rsidR="00FC0FC8" w:rsidRPr="00BF2504" w:rsidRDefault="00FC0FC8" w:rsidP="00B65D83">
            <w:pPr>
              <w:pStyle w:val="TableBodyTextMIRB"/>
              <w:rPr>
                <w:rFonts w:eastAsia="Times New Roman"/>
                <w:lang w:eastAsia="en-CA"/>
              </w:rPr>
            </w:pPr>
            <w:r w:rsidRPr="00BF2504">
              <w:t>City of Orillia</w:t>
            </w:r>
          </w:p>
        </w:tc>
        <w:tc>
          <w:tcPr>
            <w:tcW w:w="1151" w:type="pct"/>
            <w:noWrap/>
            <w:hideMark/>
          </w:tcPr>
          <w:p w14:paraId="1646C644" w14:textId="730A11DE" w:rsidR="00FC0FC8" w:rsidRPr="00BF2504" w:rsidRDefault="00FC0FC8" w:rsidP="00B65D83">
            <w:r>
              <w:rPr>
                <w:rFonts w:eastAsia="Times New Roman"/>
                <w:lang w:eastAsia="en-CA"/>
              </w:rPr>
              <w:t>Not applicable</w:t>
            </w:r>
          </w:p>
        </w:tc>
      </w:tr>
      <w:tr w:rsidR="00FC0FC8" w:rsidRPr="00BF2504" w14:paraId="7F826FD7" w14:textId="77777777" w:rsidTr="00FC0FC8">
        <w:trPr>
          <w:trHeight w:val="300"/>
        </w:trPr>
        <w:tc>
          <w:tcPr>
            <w:tcW w:w="3849" w:type="pct"/>
            <w:hideMark/>
          </w:tcPr>
          <w:p w14:paraId="51635037" w14:textId="77777777" w:rsidR="00FC0FC8" w:rsidRPr="00BF2504" w:rsidRDefault="00FC0FC8" w:rsidP="00B65D83">
            <w:pPr>
              <w:pStyle w:val="TableBodyTextMIRB"/>
              <w:rPr>
                <w:rFonts w:eastAsia="Times New Roman"/>
                <w:lang w:eastAsia="en-CA"/>
              </w:rPr>
            </w:pPr>
            <w:r w:rsidRPr="00BF2504">
              <w:t>City of Oshawa</w:t>
            </w:r>
          </w:p>
        </w:tc>
        <w:tc>
          <w:tcPr>
            <w:tcW w:w="1151" w:type="pct"/>
            <w:noWrap/>
            <w:hideMark/>
          </w:tcPr>
          <w:p w14:paraId="6A093D52" w14:textId="48E1D171" w:rsidR="00FC0FC8" w:rsidRPr="00BF2504" w:rsidRDefault="00FC0FC8" w:rsidP="00B65D83">
            <w:r>
              <w:rPr>
                <w:rFonts w:eastAsia="Times New Roman"/>
                <w:lang w:eastAsia="en-CA"/>
              </w:rPr>
              <w:t>Not applicable</w:t>
            </w:r>
          </w:p>
        </w:tc>
      </w:tr>
      <w:tr w:rsidR="00FC0FC8" w:rsidRPr="00BF2504" w14:paraId="6264C20B" w14:textId="77777777" w:rsidTr="00FC0FC8">
        <w:trPr>
          <w:trHeight w:val="300"/>
        </w:trPr>
        <w:tc>
          <w:tcPr>
            <w:tcW w:w="3849" w:type="pct"/>
            <w:hideMark/>
          </w:tcPr>
          <w:p w14:paraId="4A099160" w14:textId="77777777" w:rsidR="00FC0FC8" w:rsidRPr="00BF2504" w:rsidRDefault="00FC0FC8" w:rsidP="00B65D83">
            <w:pPr>
              <w:pStyle w:val="TableBodyTextMIRB"/>
              <w:rPr>
                <w:rFonts w:eastAsia="Times New Roman"/>
                <w:lang w:eastAsia="en-CA"/>
              </w:rPr>
            </w:pPr>
            <w:r w:rsidRPr="00BF2504">
              <w:t>City of Ottawa</w:t>
            </w:r>
          </w:p>
        </w:tc>
        <w:tc>
          <w:tcPr>
            <w:tcW w:w="1151" w:type="pct"/>
            <w:noWrap/>
            <w:hideMark/>
          </w:tcPr>
          <w:p w14:paraId="6C1AFCE5" w14:textId="429802FD" w:rsidR="00FC0FC8" w:rsidRPr="00BF2504" w:rsidRDefault="00FC0FC8" w:rsidP="00B65D83">
            <w:r>
              <w:rPr>
                <w:rFonts w:eastAsia="Times New Roman"/>
                <w:lang w:eastAsia="en-CA"/>
              </w:rPr>
              <w:t>Not applicable</w:t>
            </w:r>
          </w:p>
        </w:tc>
      </w:tr>
      <w:tr w:rsidR="00FC0FC8" w:rsidRPr="00BF2504" w14:paraId="6E19F058" w14:textId="77777777" w:rsidTr="00FC0FC8">
        <w:trPr>
          <w:trHeight w:val="300"/>
        </w:trPr>
        <w:tc>
          <w:tcPr>
            <w:tcW w:w="3849" w:type="pct"/>
            <w:hideMark/>
          </w:tcPr>
          <w:p w14:paraId="4E750CB7" w14:textId="77777777" w:rsidR="00FC0FC8" w:rsidRPr="00BF2504" w:rsidRDefault="00FC0FC8" w:rsidP="00B65D83">
            <w:pPr>
              <w:pStyle w:val="TableBodyTextMIRB"/>
              <w:rPr>
                <w:rFonts w:eastAsia="Times New Roman"/>
                <w:lang w:eastAsia="en-CA"/>
              </w:rPr>
            </w:pPr>
            <w:r w:rsidRPr="00BF2504">
              <w:t>City of Owen Sound</w:t>
            </w:r>
          </w:p>
        </w:tc>
        <w:tc>
          <w:tcPr>
            <w:tcW w:w="1151" w:type="pct"/>
            <w:noWrap/>
            <w:hideMark/>
          </w:tcPr>
          <w:p w14:paraId="7B75B7D2" w14:textId="062F22A0" w:rsidR="00FC0FC8" w:rsidRPr="00BF2504" w:rsidRDefault="00FC0FC8" w:rsidP="00B65D83">
            <w:r>
              <w:rPr>
                <w:rFonts w:eastAsia="Times New Roman"/>
                <w:lang w:eastAsia="en-CA"/>
              </w:rPr>
              <w:t>Not applicable</w:t>
            </w:r>
          </w:p>
        </w:tc>
      </w:tr>
      <w:tr w:rsidR="00FC0FC8" w:rsidRPr="00BF2504" w14:paraId="3F878E62" w14:textId="77777777" w:rsidTr="00FC0FC8">
        <w:trPr>
          <w:trHeight w:val="300"/>
        </w:trPr>
        <w:tc>
          <w:tcPr>
            <w:tcW w:w="3849" w:type="pct"/>
            <w:hideMark/>
          </w:tcPr>
          <w:p w14:paraId="74263FF3" w14:textId="77777777" w:rsidR="00FC0FC8" w:rsidRPr="00BF2504" w:rsidRDefault="00FC0FC8" w:rsidP="00B65D83">
            <w:pPr>
              <w:pStyle w:val="TableBodyTextMIRB"/>
              <w:rPr>
                <w:rFonts w:eastAsia="Times New Roman"/>
                <w:lang w:eastAsia="en-CA"/>
              </w:rPr>
            </w:pPr>
            <w:r w:rsidRPr="00BF2504">
              <w:t>City of Pembroke</w:t>
            </w:r>
          </w:p>
        </w:tc>
        <w:tc>
          <w:tcPr>
            <w:tcW w:w="1151" w:type="pct"/>
            <w:noWrap/>
            <w:hideMark/>
          </w:tcPr>
          <w:p w14:paraId="7A704157" w14:textId="6D2F5CE7" w:rsidR="00FC0FC8" w:rsidRPr="00BF2504" w:rsidRDefault="00FC0FC8" w:rsidP="00B65D83">
            <w:r>
              <w:rPr>
                <w:rFonts w:eastAsia="Times New Roman"/>
                <w:lang w:eastAsia="en-CA"/>
              </w:rPr>
              <w:t>Not applicable</w:t>
            </w:r>
          </w:p>
        </w:tc>
      </w:tr>
      <w:tr w:rsidR="00FC0FC8" w:rsidRPr="00BF2504" w14:paraId="79DA7D6E" w14:textId="77777777" w:rsidTr="00FC0FC8">
        <w:trPr>
          <w:trHeight w:val="300"/>
        </w:trPr>
        <w:tc>
          <w:tcPr>
            <w:tcW w:w="3849" w:type="pct"/>
            <w:hideMark/>
          </w:tcPr>
          <w:p w14:paraId="4E6E0F1B" w14:textId="77777777" w:rsidR="00FC0FC8" w:rsidRPr="00BF2504" w:rsidRDefault="00FC0FC8" w:rsidP="00B65D83">
            <w:pPr>
              <w:pStyle w:val="TableBodyTextMIRB"/>
              <w:rPr>
                <w:rFonts w:eastAsia="Times New Roman"/>
                <w:lang w:eastAsia="en-CA"/>
              </w:rPr>
            </w:pPr>
            <w:r w:rsidRPr="00BF2504">
              <w:t>City of Peterborough</w:t>
            </w:r>
          </w:p>
        </w:tc>
        <w:tc>
          <w:tcPr>
            <w:tcW w:w="1151" w:type="pct"/>
            <w:noWrap/>
            <w:hideMark/>
          </w:tcPr>
          <w:p w14:paraId="6F465FEA" w14:textId="5D49EE7E" w:rsidR="00FC0FC8" w:rsidRPr="00BF2504" w:rsidRDefault="00FC0FC8" w:rsidP="00B65D83">
            <w:r>
              <w:rPr>
                <w:rFonts w:eastAsia="Times New Roman"/>
                <w:lang w:eastAsia="en-CA"/>
              </w:rPr>
              <w:t>Not applicable</w:t>
            </w:r>
          </w:p>
        </w:tc>
      </w:tr>
      <w:tr w:rsidR="00FC0FC8" w:rsidRPr="00BF2504" w14:paraId="2F685CC7" w14:textId="77777777" w:rsidTr="00FC0FC8">
        <w:trPr>
          <w:trHeight w:val="300"/>
        </w:trPr>
        <w:tc>
          <w:tcPr>
            <w:tcW w:w="3849" w:type="pct"/>
            <w:hideMark/>
          </w:tcPr>
          <w:p w14:paraId="4E0AD4AE" w14:textId="77777777" w:rsidR="00FC0FC8" w:rsidRPr="00BF2504" w:rsidRDefault="00FC0FC8" w:rsidP="00B65D83">
            <w:pPr>
              <w:pStyle w:val="TableBodyTextMIRB"/>
              <w:rPr>
                <w:rFonts w:eastAsia="Times New Roman"/>
                <w:lang w:eastAsia="en-CA"/>
              </w:rPr>
            </w:pPr>
            <w:r w:rsidRPr="00BF2504">
              <w:lastRenderedPageBreak/>
              <w:t>City of Pickering</w:t>
            </w:r>
          </w:p>
        </w:tc>
        <w:tc>
          <w:tcPr>
            <w:tcW w:w="1151" w:type="pct"/>
            <w:noWrap/>
            <w:hideMark/>
          </w:tcPr>
          <w:p w14:paraId="108DEA76" w14:textId="154E163F" w:rsidR="00FC0FC8" w:rsidRPr="00BF2504" w:rsidRDefault="00FC0FC8" w:rsidP="00B65D83">
            <w:r>
              <w:rPr>
                <w:rFonts w:eastAsia="Times New Roman"/>
                <w:lang w:eastAsia="en-CA"/>
              </w:rPr>
              <w:t>Not applicable</w:t>
            </w:r>
          </w:p>
        </w:tc>
      </w:tr>
      <w:tr w:rsidR="00FC0FC8" w:rsidRPr="00BF2504" w14:paraId="59084CD7" w14:textId="77777777" w:rsidTr="00FC0FC8">
        <w:trPr>
          <w:trHeight w:val="300"/>
        </w:trPr>
        <w:tc>
          <w:tcPr>
            <w:tcW w:w="3849" w:type="pct"/>
            <w:hideMark/>
          </w:tcPr>
          <w:p w14:paraId="51BC02B4" w14:textId="77777777" w:rsidR="00FC0FC8" w:rsidRPr="00BF2504" w:rsidRDefault="00FC0FC8" w:rsidP="00B65D83">
            <w:pPr>
              <w:pStyle w:val="TableBodyTextMIRB"/>
              <w:rPr>
                <w:rFonts w:eastAsia="Times New Roman"/>
                <w:lang w:eastAsia="en-CA"/>
              </w:rPr>
            </w:pPr>
            <w:r w:rsidRPr="00BF2504">
              <w:t>City of Port Colborne</w:t>
            </w:r>
          </w:p>
        </w:tc>
        <w:tc>
          <w:tcPr>
            <w:tcW w:w="1151" w:type="pct"/>
            <w:noWrap/>
            <w:hideMark/>
          </w:tcPr>
          <w:p w14:paraId="34C08703" w14:textId="094CB5F5" w:rsidR="00FC0FC8" w:rsidRPr="00BF2504" w:rsidRDefault="00FC0FC8" w:rsidP="00B65D83">
            <w:r>
              <w:rPr>
                <w:rFonts w:eastAsia="Times New Roman"/>
                <w:lang w:eastAsia="en-CA"/>
              </w:rPr>
              <w:t>Not applicable</w:t>
            </w:r>
          </w:p>
        </w:tc>
      </w:tr>
      <w:tr w:rsidR="00FC0FC8" w:rsidRPr="00BF2504" w14:paraId="5114853D" w14:textId="77777777" w:rsidTr="00FC0FC8">
        <w:trPr>
          <w:trHeight w:val="300"/>
        </w:trPr>
        <w:tc>
          <w:tcPr>
            <w:tcW w:w="3849" w:type="pct"/>
          </w:tcPr>
          <w:p w14:paraId="2E78AA46" w14:textId="77777777" w:rsidR="00FC0FC8" w:rsidRPr="00BF2504" w:rsidRDefault="00FC0FC8" w:rsidP="00B65D83">
            <w:pPr>
              <w:pStyle w:val="TableBodyTextMIRB"/>
            </w:pPr>
            <w:r w:rsidRPr="00BF2504">
              <w:t>City of Richmond Hill</w:t>
            </w:r>
          </w:p>
        </w:tc>
        <w:tc>
          <w:tcPr>
            <w:tcW w:w="1151" w:type="pct"/>
            <w:noWrap/>
          </w:tcPr>
          <w:p w14:paraId="662914EC" w14:textId="4AB86A38" w:rsidR="00FC0FC8" w:rsidRPr="00BF2504" w:rsidRDefault="00FC0FC8" w:rsidP="00B65D83">
            <w:r>
              <w:t>Not applicable</w:t>
            </w:r>
          </w:p>
        </w:tc>
      </w:tr>
      <w:tr w:rsidR="00FC0FC8" w:rsidRPr="00BF2504" w14:paraId="53BBE7A1" w14:textId="77777777" w:rsidTr="00FC0FC8">
        <w:trPr>
          <w:trHeight w:val="300"/>
        </w:trPr>
        <w:tc>
          <w:tcPr>
            <w:tcW w:w="3849" w:type="pct"/>
            <w:hideMark/>
          </w:tcPr>
          <w:p w14:paraId="1B485765" w14:textId="77777777" w:rsidR="00FC0FC8" w:rsidRPr="00BF2504" w:rsidRDefault="00FC0FC8" w:rsidP="00B65D83">
            <w:pPr>
              <w:pStyle w:val="TableBodyTextMIRB"/>
              <w:rPr>
                <w:rFonts w:eastAsia="Times New Roman"/>
                <w:lang w:eastAsia="en-CA"/>
              </w:rPr>
            </w:pPr>
            <w:r w:rsidRPr="00BF2504">
              <w:t>City of Quinte West</w:t>
            </w:r>
          </w:p>
        </w:tc>
        <w:tc>
          <w:tcPr>
            <w:tcW w:w="1151" w:type="pct"/>
            <w:noWrap/>
            <w:hideMark/>
          </w:tcPr>
          <w:p w14:paraId="414D7630" w14:textId="001DDBF9" w:rsidR="00FC0FC8" w:rsidRPr="00BF2504" w:rsidRDefault="00FC0FC8" w:rsidP="00B65D83">
            <w:r>
              <w:rPr>
                <w:rFonts w:eastAsia="Times New Roman"/>
                <w:lang w:eastAsia="en-CA"/>
              </w:rPr>
              <w:t>Not applicable</w:t>
            </w:r>
          </w:p>
        </w:tc>
      </w:tr>
      <w:tr w:rsidR="00FC0FC8" w:rsidRPr="00BF2504" w14:paraId="180E5D87" w14:textId="77777777" w:rsidTr="00FC0FC8">
        <w:trPr>
          <w:trHeight w:val="300"/>
        </w:trPr>
        <w:tc>
          <w:tcPr>
            <w:tcW w:w="3849" w:type="pct"/>
            <w:hideMark/>
          </w:tcPr>
          <w:p w14:paraId="6AB1DD4F" w14:textId="77777777" w:rsidR="00FC0FC8" w:rsidRPr="00BF2504" w:rsidRDefault="00FC0FC8" w:rsidP="00B65D83">
            <w:pPr>
              <w:pStyle w:val="TableBodyTextMIRB"/>
              <w:rPr>
                <w:rFonts w:eastAsia="Times New Roman"/>
                <w:lang w:eastAsia="en-CA"/>
              </w:rPr>
            </w:pPr>
            <w:r w:rsidRPr="00BF2504">
              <w:t>City of Sarnia</w:t>
            </w:r>
          </w:p>
        </w:tc>
        <w:tc>
          <w:tcPr>
            <w:tcW w:w="1151" w:type="pct"/>
            <w:noWrap/>
            <w:hideMark/>
          </w:tcPr>
          <w:p w14:paraId="44840706" w14:textId="71E795BC" w:rsidR="00FC0FC8" w:rsidRPr="00BF2504" w:rsidRDefault="00FC0FC8" w:rsidP="00B65D83">
            <w:r>
              <w:rPr>
                <w:rFonts w:eastAsia="Times New Roman"/>
                <w:lang w:eastAsia="en-CA"/>
              </w:rPr>
              <w:t>Not applicable</w:t>
            </w:r>
          </w:p>
        </w:tc>
      </w:tr>
      <w:tr w:rsidR="00FC0FC8" w:rsidRPr="00BF2504" w14:paraId="38D0FCC8" w14:textId="77777777" w:rsidTr="00FC0FC8">
        <w:trPr>
          <w:trHeight w:val="300"/>
        </w:trPr>
        <w:tc>
          <w:tcPr>
            <w:tcW w:w="3849" w:type="pct"/>
            <w:hideMark/>
          </w:tcPr>
          <w:p w14:paraId="7A26D08B" w14:textId="77777777" w:rsidR="00FC0FC8" w:rsidRPr="00BF2504" w:rsidRDefault="00FC0FC8" w:rsidP="00B65D83">
            <w:pPr>
              <w:pStyle w:val="TableBodyTextMIRB"/>
              <w:rPr>
                <w:rFonts w:eastAsia="Times New Roman"/>
                <w:lang w:eastAsia="en-CA"/>
              </w:rPr>
            </w:pPr>
            <w:r w:rsidRPr="00BF2504">
              <w:t>City of Sault Ste. Marie</w:t>
            </w:r>
          </w:p>
        </w:tc>
        <w:tc>
          <w:tcPr>
            <w:tcW w:w="1151" w:type="pct"/>
            <w:noWrap/>
            <w:hideMark/>
          </w:tcPr>
          <w:p w14:paraId="3E1B4FCB" w14:textId="2552252D" w:rsidR="00FC0FC8" w:rsidRPr="00BF2504" w:rsidRDefault="00FC0FC8" w:rsidP="00B65D83">
            <w:r>
              <w:rPr>
                <w:rFonts w:eastAsia="Times New Roman"/>
                <w:lang w:eastAsia="en-CA"/>
              </w:rPr>
              <w:t>Not applicable</w:t>
            </w:r>
          </w:p>
        </w:tc>
      </w:tr>
      <w:tr w:rsidR="00FC0FC8" w:rsidRPr="00BF2504" w14:paraId="58CAD1E2" w14:textId="77777777" w:rsidTr="00FC0FC8">
        <w:trPr>
          <w:trHeight w:val="300"/>
        </w:trPr>
        <w:tc>
          <w:tcPr>
            <w:tcW w:w="3849" w:type="pct"/>
            <w:hideMark/>
          </w:tcPr>
          <w:p w14:paraId="447E5CEC" w14:textId="77777777" w:rsidR="00FC0FC8" w:rsidRPr="00BF2504" w:rsidRDefault="00FC0FC8" w:rsidP="00B65D83">
            <w:pPr>
              <w:pStyle w:val="TableBodyTextMIRB"/>
              <w:rPr>
                <w:rFonts w:eastAsia="Times New Roman"/>
                <w:lang w:eastAsia="en-CA"/>
              </w:rPr>
            </w:pPr>
            <w:r w:rsidRPr="00BF2504">
              <w:t>City of St. Catharines</w:t>
            </w:r>
          </w:p>
        </w:tc>
        <w:tc>
          <w:tcPr>
            <w:tcW w:w="1151" w:type="pct"/>
            <w:noWrap/>
            <w:hideMark/>
          </w:tcPr>
          <w:p w14:paraId="3EBFA286" w14:textId="67222D27" w:rsidR="00FC0FC8" w:rsidRPr="00BF2504" w:rsidRDefault="00FC0FC8" w:rsidP="00B65D83">
            <w:r>
              <w:rPr>
                <w:rFonts w:eastAsia="Times New Roman"/>
                <w:lang w:eastAsia="en-CA"/>
              </w:rPr>
              <w:t>Not applicable</w:t>
            </w:r>
          </w:p>
        </w:tc>
      </w:tr>
      <w:tr w:rsidR="00FC0FC8" w:rsidRPr="00BF2504" w14:paraId="1CAD37B2" w14:textId="77777777" w:rsidTr="00FC0FC8">
        <w:trPr>
          <w:trHeight w:val="300"/>
        </w:trPr>
        <w:tc>
          <w:tcPr>
            <w:tcW w:w="3849" w:type="pct"/>
            <w:hideMark/>
          </w:tcPr>
          <w:p w14:paraId="77E2B7D2" w14:textId="77777777" w:rsidR="00FC0FC8" w:rsidRPr="00BF2504" w:rsidRDefault="00FC0FC8" w:rsidP="00B65D83">
            <w:pPr>
              <w:pStyle w:val="TableBodyTextMIRB"/>
              <w:rPr>
                <w:rFonts w:eastAsia="Times New Roman"/>
                <w:lang w:eastAsia="en-CA"/>
              </w:rPr>
            </w:pPr>
            <w:r w:rsidRPr="00BF2504">
              <w:t>City of St. Thomas</w:t>
            </w:r>
          </w:p>
        </w:tc>
        <w:tc>
          <w:tcPr>
            <w:tcW w:w="1151" w:type="pct"/>
            <w:noWrap/>
            <w:hideMark/>
          </w:tcPr>
          <w:p w14:paraId="4FB2E2A2" w14:textId="0057B1A2" w:rsidR="00FC0FC8" w:rsidRPr="00BF2504" w:rsidRDefault="00FC0FC8" w:rsidP="00B65D83">
            <w:r>
              <w:rPr>
                <w:rFonts w:eastAsia="Times New Roman"/>
                <w:lang w:eastAsia="en-CA"/>
              </w:rPr>
              <w:t>Not applicable</w:t>
            </w:r>
          </w:p>
        </w:tc>
      </w:tr>
      <w:tr w:rsidR="00FC0FC8" w:rsidRPr="00BF2504" w14:paraId="636020F2" w14:textId="77777777" w:rsidTr="00FC0FC8">
        <w:trPr>
          <w:trHeight w:val="300"/>
        </w:trPr>
        <w:tc>
          <w:tcPr>
            <w:tcW w:w="3849" w:type="pct"/>
            <w:hideMark/>
          </w:tcPr>
          <w:p w14:paraId="3C3E6F25" w14:textId="77777777" w:rsidR="00FC0FC8" w:rsidRPr="00BF2504" w:rsidRDefault="00FC0FC8" w:rsidP="00B65D83">
            <w:pPr>
              <w:pStyle w:val="TableBodyTextMIRB"/>
              <w:rPr>
                <w:rFonts w:eastAsia="Times New Roman"/>
                <w:lang w:eastAsia="en-CA"/>
              </w:rPr>
            </w:pPr>
            <w:r w:rsidRPr="00BF2504">
              <w:t>City of Stratford</w:t>
            </w:r>
          </w:p>
        </w:tc>
        <w:tc>
          <w:tcPr>
            <w:tcW w:w="1151" w:type="pct"/>
            <w:noWrap/>
            <w:hideMark/>
          </w:tcPr>
          <w:p w14:paraId="423AC338" w14:textId="07648519" w:rsidR="00FC0FC8" w:rsidRPr="00BF2504" w:rsidRDefault="00FC0FC8" w:rsidP="00B65D83">
            <w:r>
              <w:rPr>
                <w:rFonts w:eastAsia="Times New Roman"/>
                <w:lang w:eastAsia="en-CA"/>
              </w:rPr>
              <w:t>Not applicable</w:t>
            </w:r>
          </w:p>
        </w:tc>
      </w:tr>
      <w:tr w:rsidR="00FC0FC8" w:rsidRPr="00BF2504" w14:paraId="07248D82" w14:textId="77777777" w:rsidTr="00FC0FC8">
        <w:trPr>
          <w:trHeight w:val="300"/>
        </w:trPr>
        <w:tc>
          <w:tcPr>
            <w:tcW w:w="3849" w:type="pct"/>
            <w:hideMark/>
          </w:tcPr>
          <w:p w14:paraId="79DCC970" w14:textId="77777777" w:rsidR="00FC0FC8" w:rsidRPr="00BF2504" w:rsidRDefault="00FC0FC8" w:rsidP="00B65D83">
            <w:pPr>
              <w:pStyle w:val="TableBodyTextMIRB"/>
              <w:rPr>
                <w:rFonts w:eastAsia="Times New Roman"/>
                <w:lang w:eastAsia="en-CA"/>
              </w:rPr>
            </w:pPr>
            <w:r w:rsidRPr="00BF2504">
              <w:t>City of Temiskaming Shores</w:t>
            </w:r>
          </w:p>
        </w:tc>
        <w:tc>
          <w:tcPr>
            <w:tcW w:w="1151" w:type="pct"/>
            <w:noWrap/>
            <w:hideMark/>
          </w:tcPr>
          <w:p w14:paraId="2628D29D" w14:textId="1E284D84" w:rsidR="00FC0FC8" w:rsidRPr="00BF2504" w:rsidRDefault="00FC0FC8" w:rsidP="00B65D83">
            <w:r>
              <w:rPr>
                <w:rFonts w:eastAsia="Times New Roman"/>
                <w:lang w:eastAsia="en-CA"/>
              </w:rPr>
              <w:t>Not applicable</w:t>
            </w:r>
          </w:p>
        </w:tc>
      </w:tr>
      <w:tr w:rsidR="00FC0FC8" w:rsidRPr="00BF2504" w14:paraId="6928C27D" w14:textId="77777777" w:rsidTr="00FC0FC8">
        <w:trPr>
          <w:trHeight w:val="300"/>
        </w:trPr>
        <w:tc>
          <w:tcPr>
            <w:tcW w:w="3849" w:type="pct"/>
            <w:hideMark/>
          </w:tcPr>
          <w:p w14:paraId="205557BF" w14:textId="77777777" w:rsidR="00FC0FC8" w:rsidRPr="00BF2504" w:rsidRDefault="00FC0FC8" w:rsidP="00B65D83">
            <w:pPr>
              <w:pStyle w:val="TableBodyTextMIRB"/>
              <w:rPr>
                <w:rFonts w:eastAsia="Times New Roman"/>
                <w:lang w:eastAsia="en-CA"/>
              </w:rPr>
            </w:pPr>
            <w:r w:rsidRPr="00BF2504">
              <w:t>City of Thorold</w:t>
            </w:r>
          </w:p>
        </w:tc>
        <w:tc>
          <w:tcPr>
            <w:tcW w:w="1151" w:type="pct"/>
            <w:noWrap/>
            <w:hideMark/>
          </w:tcPr>
          <w:p w14:paraId="0513F19D" w14:textId="29AC5181" w:rsidR="00FC0FC8" w:rsidRPr="00BF2504" w:rsidRDefault="00FC0FC8" w:rsidP="00B65D83">
            <w:r>
              <w:rPr>
                <w:rFonts w:eastAsia="Times New Roman"/>
                <w:lang w:eastAsia="en-CA"/>
              </w:rPr>
              <w:t>Not applicable</w:t>
            </w:r>
          </w:p>
        </w:tc>
      </w:tr>
      <w:tr w:rsidR="00FC0FC8" w:rsidRPr="00BF2504" w14:paraId="77D77B92" w14:textId="77777777" w:rsidTr="00FC0FC8">
        <w:trPr>
          <w:trHeight w:val="300"/>
        </w:trPr>
        <w:tc>
          <w:tcPr>
            <w:tcW w:w="3849" w:type="pct"/>
            <w:hideMark/>
          </w:tcPr>
          <w:p w14:paraId="5BBA26ED" w14:textId="77777777" w:rsidR="00FC0FC8" w:rsidRPr="00BF2504" w:rsidRDefault="00FC0FC8" w:rsidP="00B65D83">
            <w:pPr>
              <w:pStyle w:val="TableBodyTextMIRB"/>
              <w:rPr>
                <w:rFonts w:eastAsia="Times New Roman"/>
                <w:lang w:eastAsia="en-CA"/>
              </w:rPr>
            </w:pPr>
            <w:r w:rsidRPr="00BF2504">
              <w:t>City of Thunder Bay</w:t>
            </w:r>
          </w:p>
        </w:tc>
        <w:tc>
          <w:tcPr>
            <w:tcW w:w="1151" w:type="pct"/>
            <w:noWrap/>
            <w:hideMark/>
          </w:tcPr>
          <w:p w14:paraId="0F74330F" w14:textId="1B15C1F4" w:rsidR="00FC0FC8" w:rsidRPr="00BF2504" w:rsidRDefault="00FC0FC8" w:rsidP="00B65D83">
            <w:r>
              <w:rPr>
                <w:rFonts w:eastAsia="Times New Roman"/>
                <w:lang w:eastAsia="en-CA"/>
              </w:rPr>
              <w:t>Not applicable</w:t>
            </w:r>
          </w:p>
        </w:tc>
      </w:tr>
      <w:tr w:rsidR="00FC0FC8" w:rsidRPr="00BF2504" w14:paraId="6789A9B0" w14:textId="77777777" w:rsidTr="00FC0FC8">
        <w:trPr>
          <w:trHeight w:val="300"/>
        </w:trPr>
        <w:tc>
          <w:tcPr>
            <w:tcW w:w="3849" w:type="pct"/>
            <w:hideMark/>
          </w:tcPr>
          <w:p w14:paraId="20AC87ED" w14:textId="77777777" w:rsidR="00FC0FC8" w:rsidRPr="00BF2504" w:rsidRDefault="00FC0FC8" w:rsidP="00B65D83">
            <w:pPr>
              <w:pStyle w:val="TableBodyTextMIRB"/>
              <w:rPr>
                <w:rFonts w:eastAsia="Times New Roman"/>
                <w:lang w:eastAsia="en-CA"/>
              </w:rPr>
            </w:pPr>
            <w:r w:rsidRPr="00BF2504">
              <w:t>City of Timmins</w:t>
            </w:r>
          </w:p>
        </w:tc>
        <w:tc>
          <w:tcPr>
            <w:tcW w:w="1151" w:type="pct"/>
            <w:noWrap/>
            <w:hideMark/>
          </w:tcPr>
          <w:p w14:paraId="15E75A8E" w14:textId="21BCC9C0" w:rsidR="00FC0FC8" w:rsidRPr="00BF2504" w:rsidRDefault="00FC0FC8" w:rsidP="00B65D83">
            <w:r>
              <w:rPr>
                <w:rFonts w:eastAsia="Times New Roman"/>
                <w:lang w:eastAsia="en-CA"/>
              </w:rPr>
              <w:t>Not applicable</w:t>
            </w:r>
          </w:p>
        </w:tc>
      </w:tr>
      <w:tr w:rsidR="00FC0FC8" w:rsidRPr="00BF2504" w14:paraId="3AD803CA" w14:textId="77777777" w:rsidTr="00FC0FC8">
        <w:trPr>
          <w:trHeight w:val="300"/>
        </w:trPr>
        <w:tc>
          <w:tcPr>
            <w:tcW w:w="3849" w:type="pct"/>
            <w:hideMark/>
          </w:tcPr>
          <w:p w14:paraId="273FB64E" w14:textId="77777777" w:rsidR="00FC0FC8" w:rsidRPr="00BF2504" w:rsidRDefault="00FC0FC8" w:rsidP="00B65D83">
            <w:pPr>
              <w:pStyle w:val="TableBodyTextMIRB"/>
              <w:rPr>
                <w:rFonts w:eastAsia="Times New Roman"/>
                <w:lang w:eastAsia="en-CA"/>
              </w:rPr>
            </w:pPr>
            <w:r w:rsidRPr="00BF2504">
              <w:t>City of Toronto</w:t>
            </w:r>
          </w:p>
        </w:tc>
        <w:tc>
          <w:tcPr>
            <w:tcW w:w="1151" w:type="pct"/>
            <w:noWrap/>
            <w:hideMark/>
          </w:tcPr>
          <w:p w14:paraId="5241A15B" w14:textId="24A61E24" w:rsidR="00FC0FC8" w:rsidRPr="00BF2504" w:rsidRDefault="00FC0FC8" w:rsidP="00B65D83">
            <w:r>
              <w:rPr>
                <w:rFonts w:eastAsia="Times New Roman"/>
                <w:lang w:eastAsia="en-CA"/>
              </w:rPr>
              <w:t>Not applicable</w:t>
            </w:r>
          </w:p>
        </w:tc>
      </w:tr>
      <w:tr w:rsidR="00FC0FC8" w:rsidRPr="00BF2504" w14:paraId="2B8C27DC" w14:textId="77777777" w:rsidTr="00FC0FC8">
        <w:trPr>
          <w:trHeight w:val="300"/>
        </w:trPr>
        <w:tc>
          <w:tcPr>
            <w:tcW w:w="3849" w:type="pct"/>
            <w:hideMark/>
          </w:tcPr>
          <w:p w14:paraId="0C162D29" w14:textId="77777777" w:rsidR="00FC0FC8" w:rsidRPr="00BF2504" w:rsidRDefault="00FC0FC8" w:rsidP="00B65D83">
            <w:pPr>
              <w:pStyle w:val="TableBodyTextMIRB"/>
              <w:rPr>
                <w:rFonts w:eastAsia="Times New Roman"/>
                <w:lang w:eastAsia="en-CA"/>
              </w:rPr>
            </w:pPr>
            <w:r w:rsidRPr="00BF2504">
              <w:t>City of Vaughan</w:t>
            </w:r>
          </w:p>
        </w:tc>
        <w:tc>
          <w:tcPr>
            <w:tcW w:w="1151" w:type="pct"/>
            <w:noWrap/>
            <w:hideMark/>
          </w:tcPr>
          <w:p w14:paraId="49CF2A07" w14:textId="7247A0A9" w:rsidR="00FC0FC8" w:rsidRPr="00BF2504" w:rsidRDefault="00FC0FC8" w:rsidP="00B65D83">
            <w:r>
              <w:rPr>
                <w:rFonts w:eastAsia="Times New Roman"/>
                <w:lang w:eastAsia="en-CA"/>
              </w:rPr>
              <w:t>Not applicable</w:t>
            </w:r>
          </w:p>
        </w:tc>
      </w:tr>
      <w:tr w:rsidR="00FC0FC8" w:rsidRPr="00BF2504" w14:paraId="79266417" w14:textId="77777777" w:rsidTr="00FC0FC8">
        <w:trPr>
          <w:trHeight w:val="300"/>
        </w:trPr>
        <w:tc>
          <w:tcPr>
            <w:tcW w:w="3849" w:type="pct"/>
            <w:hideMark/>
          </w:tcPr>
          <w:p w14:paraId="3AE1EA2E" w14:textId="77777777" w:rsidR="00FC0FC8" w:rsidRPr="00BF2504" w:rsidRDefault="00FC0FC8" w:rsidP="00B65D83">
            <w:pPr>
              <w:pStyle w:val="TableBodyTextMIRB"/>
              <w:rPr>
                <w:rFonts w:eastAsia="Times New Roman"/>
                <w:lang w:eastAsia="en-CA"/>
              </w:rPr>
            </w:pPr>
            <w:r w:rsidRPr="00BF2504">
              <w:t>City of Waterloo</w:t>
            </w:r>
          </w:p>
        </w:tc>
        <w:tc>
          <w:tcPr>
            <w:tcW w:w="1151" w:type="pct"/>
            <w:noWrap/>
            <w:hideMark/>
          </w:tcPr>
          <w:p w14:paraId="07E1B697" w14:textId="23B8C697" w:rsidR="00FC0FC8" w:rsidRPr="00BF2504" w:rsidRDefault="00FC0FC8" w:rsidP="00B65D83">
            <w:r>
              <w:rPr>
                <w:rFonts w:eastAsia="Times New Roman"/>
                <w:lang w:eastAsia="en-CA"/>
              </w:rPr>
              <w:t>Not applicable</w:t>
            </w:r>
          </w:p>
        </w:tc>
      </w:tr>
      <w:tr w:rsidR="00FC0FC8" w:rsidRPr="00BF2504" w14:paraId="02AB58BD" w14:textId="77777777" w:rsidTr="00FC0FC8">
        <w:trPr>
          <w:trHeight w:val="300"/>
        </w:trPr>
        <w:tc>
          <w:tcPr>
            <w:tcW w:w="3849" w:type="pct"/>
            <w:hideMark/>
          </w:tcPr>
          <w:p w14:paraId="50DAD11F" w14:textId="77777777" w:rsidR="00FC0FC8" w:rsidRPr="00BF2504" w:rsidRDefault="00FC0FC8" w:rsidP="00B65D83">
            <w:pPr>
              <w:pStyle w:val="TableBodyTextMIRB"/>
              <w:rPr>
                <w:rFonts w:eastAsia="Times New Roman"/>
                <w:lang w:eastAsia="en-CA"/>
              </w:rPr>
            </w:pPr>
            <w:r w:rsidRPr="00BF2504">
              <w:t>City of Welland</w:t>
            </w:r>
          </w:p>
        </w:tc>
        <w:tc>
          <w:tcPr>
            <w:tcW w:w="1151" w:type="pct"/>
            <w:noWrap/>
            <w:hideMark/>
          </w:tcPr>
          <w:p w14:paraId="75957B62" w14:textId="67DECF12" w:rsidR="00FC0FC8" w:rsidRPr="00BF2504" w:rsidRDefault="00FC0FC8" w:rsidP="00B65D83">
            <w:r>
              <w:rPr>
                <w:rFonts w:eastAsia="Times New Roman"/>
                <w:lang w:eastAsia="en-CA"/>
              </w:rPr>
              <w:t>Not applicable</w:t>
            </w:r>
          </w:p>
        </w:tc>
      </w:tr>
      <w:tr w:rsidR="00FC0FC8" w:rsidRPr="00BF2504" w14:paraId="62C88FFA" w14:textId="77777777" w:rsidTr="00FC0FC8">
        <w:trPr>
          <w:trHeight w:val="300"/>
        </w:trPr>
        <w:tc>
          <w:tcPr>
            <w:tcW w:w="3849" w:type="pct"/>
            <w:hideMark/>
          </w:tcPr>
          <w:p w14:paraId="02780123" w14:textId="77777777" w:rsidR="00FC0FC8" w:rsidRPr="00BF2504" w:rsidRDefault="00FC0FC8" w:rsidP="00B65D83">
            <w:pPr>
              <w:pStyle w:val="TableBodyTextMIRB"/>
              <w:rPr>
                <w:rFonts w:eastAsia="Times New Roman"/>
                <w:lang w:eastAsia="en-CA"/>
              </w:rPr>
            </w:pPr>
            <w:r w:rsidRPr="00BF2504">
              <w:t>City of Windsor</w:t>
            </w:r>
          </w:p>
        </w:tc>
        <w:tc>
          <w:tcPr>
            <w:tcW w:w="1151" w:type="pct"/>
            <w:noWrap/>
            <w:hideMark/>
          </w:tcPr>
          <w:p w14:paraId="50D05137" w14:textId="410CBE35" w:rsidR="00FC0FC8" w:rsidRPr="00BF2504" w:rsidRDefault="00FC0FC8" w:rsidP="00B65D83">
            <w:r>
              <w:rPr>
                <w:rFonts w:eastAsia="Times New Roman"/>
                <w:lang w:eastAsia="en-CA"/>
              </w:rPr>
              <w:t>Not applicable</w:t>
            </w:r>
          </w:p>
        </w:tc>
      </w:tr>
      <w:tr w:rsidR="00FC0FC8" w:rsidRPr="00BF2504" w14:paraId="2B7A990C" w14:textId="77777777" w:rsidTr="00FC0FC8">
        <w:trPr>
          <w:trHeight w:val="300"/>
        </w:trPr>
        <w:tc>
          <w:tcPr>
            <w:tcW w:w="3849" w:type="pct"/>
            <w:hideMark/>
          </w:tcPr>
          <w:p w14:paraId="43485CAF" w14:textId="77777777" w:rsidR="00FC0FC8" w:rsidRPr="00BF2504" w:rsidRDefault="00FC0FC8" w:rsidP="00B65D83">
            <w:pPr>
              <w:pStyle w:val="TableBodyTextMIRB"/>
              <w:rPr>
                <w:rFonts w:eastAsia="Times New Roman"/>
                <w:lang w:eastAsia="en-CA"/>
              </w:rPr>
            </w:pPr>
            <w:r w:rsidRPr="00BF2504">
              <w:t>City of Woodstock</w:t>
            </w:r>
          </w:p>
        </w:tc>
        <w:tc>
          <w:tcPr>
            <w:tcW w:w="1151" w:type="pct"/>
            <w:noWrap/>
            <w:hideMark/>
          </w:tcPr>
          <w:p w14:paraId="4A1890DF" w14:textId="46D342B3" w:rsidR="00FC0FC8" w:rsidRPr="00BF2504" w:rsidRDefault="00FC0FC8" w:rsidP="00B65D83">
            <w:r>
              <w:rPr>
                <w:rFonts w:eastAsia="Times New Roman"/>
                <w:lang w:eastAsia="en-CA"/>
              </w:rPr>
              <w:t>Not applicable</w:t>
            </w:r>
          </w:p>
        </w:tc>
      </w:tr>
      <w:tr w:rsidR="00FC0FC8" w:rsidRPr="00BF2504" w14:paraId="143BFF37" w14:textId="77777777" w:rsidTr="00FC0FC8">
        <w:trPr>
          <w:trHeight w:val="300"/>
        </w:trPr>
        <w:tc>
          <w:tcPr>
            <w:tcW w:w="3849" w:type="pct"/>
            <w:hideMark/>
          </w:tcPr>
          <w:p w14:paraId="194E39A1" w14:textId="77777777" w:rsidR="00FC0FC8" w:rsidRPr="00BF2504" w:rsidRDefault="00FC0FC8" w:rsidP="00B65D83">
            <w:pPr>
              <w:pStyle w:val="TableBodyTextMIRB"/>
              <w:rPr>
                <w:rFonts w:eastAsia="Times New Roman"/>
                <w:lang w:eastAsia="en-CA"/>
              </w:rPr>
            </w:pPr>
            <w:r w:rsidRPr="00BF2504">
              <w:t>Constance Lake 92</w:t>
            </w:r>
          </w:p>
        </w:tc>
        <w:tc>
          <w:tcPr>
            <w:tcW w:w="1151" w:type="pct"/>
            <w:noWrap/>
            <w:hideMark/>
          </w:tcPr>
          <w:p w14:paraId="690587EA" w14:textId="2C933183" w:rsidR="00FC0FC8" w:rsidRPr="00BF2504" w:rsidRDefault="00FC0FC8" w:rsidP="00B65D83">
            <w:r>
              <w:rPr>
                <w:rFonts w:eastAsia="Times New Roman"/>
                <w:lang w:eastAsia="en-CA"/>
              </w:rPr>
              <w:t>Not applicable</w:t>
            </w:r>
          </w:p>
        </w:tc>
      </w:tr>
      <w:tr w:rsidR="00FC0FC8" w:rsidRPr="00BF2504" w14:paraId="7D88BA2E" w14:textId="77777777" w:rsidTr="00FC0FC8">
        <w:trPr>
          <w:trHeight w:val="300"/>
        </w:trPr>
        <w:tc>
          <w:tcPr>
            <w:tcW w:w="3849" w:type="pct"/>
            <w:hideMark/>
          </w:tcPr>
          <w:p w14:paraId="5CBAA756" w14:textId="77777777" w:rsidR="00FC0FC8" w:rsidRPr="00BF2504" w:rsidRDefault="00FC0FC8" w:rsidP="00B65D83">
            <w:pPr>
              <w:pStyle w:val="TableBodyTextMIRB"/>
              <w:rPr>
                <w:rFonts w:eastAsia="Times New Roman"/>
                <w:lang w:eastAsia="en-CA"/>
              </w:rPr>
            </w:pPr>
            <w:r w:rsidRPr="00BF2504">
              <w:t>Couchiching 16</w:t>
            </w:r>
            <w:r>
              <w:t>A</w:t>
            </w:r>
          </w:p>
        </w:tc>
        <w:tc>
          <w:tcPr>
            <w:tcW w:w="1151" w:type="pct"/>
            <w:noWrap/>
            <w:hideMark/>
          </w:tcPr>
          <w:p w14:paraId="7FB27D95" w14:textId="0199F942" w:rsidR="00FC0FC8" w:rsidRPr="00BF2504" w:rsidRDefault="00FC0FC8" w:rsidP="00B65D83">
            <w:r>
              <w:rPr>
                <w:rFonts w:eastAsia="Times New Roman"/>
                <w:lang w:eastAsia="en-CA"/>
              </w:rPr>
              <w:t>Not applicable</w:t>
            </w:r>
          </w:p>
        </w:tc>
      </w:tr>
      <w:tr w:rsidR="00FC0FC8" w:rsidRPr="00BF2504" w14:paraId="0A967783" w14:textId="77777777" w:rsidTr="00FC0FC8">
        <w:trPr>
          <w:trHeight w:val="300"/>
        </w:trPr>
        <w:tc>
          <w:tcPr>
            <w:tcW w:w="3849" w:type="pct"/>
            <w:hideMark/>
          </w:tcPr>
          <w:p w14:paraId="015B7D10" w14:textId="77777777" w:rsidR="00FC0FC8" w:rsidRPr="00BF2504" w:rsidRDefault="00FC0FC8" w:rsidP="00B65D83">
            <w:pPr>
              <w:pStyle w:val="TableBodyTextMIRB"/>
              <w:rPr>
                <w:rFonts w:eastAsia="Times New Roman"/>
                <w:lang w:eastAsia="en-CA"/>
              </w:rPr>
            </w:pPr>
            <w:r w:rsidRPr="00BF2504">
              <w:t>County of Brant</w:t>
            </w:r>
          </w:p>
        </w:tc>
        <w:tc>
          <w:tcPr>
            <w:tcW w:w="1151" w:type="pct"/>
            <w:noWrap/>
            <w:hideMark/>
          </w:tcPr>
          <w:p w14:paraId="2DD97627" w14:textId="0270D014" w:rsidR="00FC0FC8" w:rsidRPr="00BF2504" w:rsidRDefault="00FC0FC8" w:rsidP="00B65D83">
            <w:r>
              <w:rPr>
                <w:rFonts w:eastAsia="Times New Roman"/>
                <w:lang w:eastAsia="en-CA"/>
              </w:rPr>
              <w:t>Not applicable</w:t>
            </w:r>
          </w:p>
        </w:tc>
      </w:tr>
      <w:tr w:rsidR="00FC0FC8" w:rsidRPr="00BF2504" w14:paraId="5E03A783" w14:textId="77777777" w:rsidTr="00FC0FC8">
        <w:trPr>
          <w:trHeight w:val="300"/>
        </w:trPr>
        <w:tc>
          <w:tcPr>
            <w:tcW w:w="3849" w:type="pct"/>
          </w:tcPr>
          <w:p w14:paraId="49738430" w14:textId="77777777" w:rsidR="00FC0FC8" w:rsidRPr="00BF2504" w:rsidRDefault="00FC0FC8" w:rsidP="00B65D83">
            <w:pPr>
              <w:pStyle w:val="TableBodyTextMIRB"/>
            </w:pPr>
            <w:r w:rsidRPr="00BF2504">
              <w:t>County of Bruce</w:t>
            </w:r>
          </w:p>
        </w:tc>
        <w:tc>
          <w:tcPr>
            <w:tcW w:w="1151" w:type="pct"/>
            <w:noWrap/>
          </w:tcPr>
          <w:p w14:paraId="6FA31258" w14:textId="2590B59D" w:rsidR="00FC0FC8" w:rsidRPr="00BF2504" w:rsidRDefault="00FC0FC8" w:rsidP="00B65D83">
            <w:r>
              <w:rPr>
                <w:rFonts w:eastAsia="Times New Roman"/>
                <w:lang w:eastAsia="en-CA"/>
              </w:rPr>
              <w:t>Not applicable</w:t>
            </w:r>
          </w:p>
        </w:tc>
      </w:tr>
      <w:tr w:rsidR="00FC0FC8" w:rsidRPr="00BF2504" w14:paraId="3F490FC1" w14:textId="77777777" w:rsidTr="00FC0FC8">
        <w:trPr>
          <w:trHeight w:val="300"/>
        </w:trPr>
        <w:tc>
          <w:tcPr>
            <w:tcW w:w="3849" w:type="pct"/>
          </w:tcPr>
          <w:p w14:paraId="4D3E3C02" w14:textId="77777777" w:rsidR="00FC0FC8" w:rsidRPr="00BF2504" w:rsidRDefault="00FC0FC8" w:rsidP="00B65D83">
            <w:pPr>
              <w:pStyle w:val="TableBodyTextMIRB"/>
            </w:pPr>
            <w:r w:rsidRPr="00BF2504">
              <w:t>County of Dufferin</w:t>
            </w:r>
          </w:p>
        </w:tc>
        <w:tc>
          <w:tcPr>
            <w:tcW w:w="1151" w:type="pct"/>
            <w:noWrap/>
          </w:tcPr>
          <w:p w14:paraId="6790F663" w14:textId="39974612" w:rsidR="00FC0FC8" w:rsidRPr="00BF2504" w:rsidRDefault="00FC0FC8" w:rsidP="00B65D83">
            <w:r>
              <w:rPr>
                <w:rFonts w:eastAsia="Times New Roman"/>
                <w:lang w:eastAsia="en-CA"/>
              </w:rPr>
              <w:t>Not applicable</w:t>
            </w:r>
          </w:p>
        </w:tc>
      </w:tr>
      <w:tr w:rsidR="00FC0FC8" w:rsidRPr="00BF2504" w14:paraId="03ED95F9" w14:textId="77777777" w:rsidTr="00FC0FC8">
        <w:trPr>
          <w:trHeight w:val="300"/>
        </w:trPr>
        <w:tc>
          <w:tcPr>
            <w:tcW w:w="3849" w:type="pct"/>
          </w:tcPr>
          <w:p w14:paraId="70EE2625" w14:textId="77777777" w:rsidR="00FC0FC8" w:rsidRPr="00BF2504" w:rsidRDefault="00FC0FC8" w:rsidP="00B65D83">
            <w:pPr>
              <w:pStyle w:val="TableBodyTextMIRB"/>
            </w:pPr>
            <w:r w:rsidRPr="00BF2504">
              <w:t>County of Elgin</w:t>
            </w:r>
          </w:p>
        </w:tc>
        <w:tc>
          <w:tcPr>
            <w:tcW w:w="1151" w:type="pct"/>
            <w:noWrap/>
          </w:tcPr>
          <w:p w14:paraId="7B3A3AC5" w14:textId="5C84C95C" w:rsidR="00FC0FC8" w:rsidRPr="00BF2504" w:rsidRDefault="00FC0FC8" w:rsidP="00B65D83">
            <w:r>
              <w:rPr>
                <w:rFonts w:eastAsia="Times New Roman"/>
                <w:lang w:eastAsia="en-CA"/>
              </w:rPr>
              <w:t>Not applicable</w:t>
            </w:r>
          </w:p>
        </w:tc>
      </w:tr>
      <w:tr w:rsidR="00FC0FC8" w:rsidRPr="00BF2504" w14:paraId="7AE0FF78" w14:textId="77777777" w:rsidTr="00FC0FC8">
        <w:trPr>
          <w:trHeight w:val="300"/>
        </w:trPr>
        <w:tc>
          <w:tcPr>
            <w:tcW w:w="3849" w:type="pct"/>
          </w:tcPr>
          <w:p w14:paraId="4C9F356B" w14:textId="77777777" w:rsidR="00FC0FC8" w:rsidRPr="00BF2504" w:rsidRDefault="00FC0FC8" w:rsidP="00B65D83">
            <w:pPr>
              <w:pStyle w:val="TableBodyTextMIRB"/>
            </w:pPr>
            <w:r w:rsidRPr="00BF2504">
              <w:t>County of Essex</w:t>
            </w:r>
          </w:p>
        </w:tc>
        <w:tc>
          <w:tcPr>
            <w:tcW w:w="1151" w:type="pct"/>
            <w:noWrap/>
          </w:tcPr>
          <w:p w14:paraId="12D11A0C" w14:textId="0F34BAA1" w:rsidR="00FC0FC8" w:rsidRPr="00BF2504" w:rsidRDefault="00FC0FC8" w:rsidP="00B65D83">
            <w:r>
              <w:rPr>
                <w:rFonts w:eastAsia="Times New Roman"/>
                <w:lang w:eastAsia="en-CA"/>
              </w:rPr>
              <w:t>Not applicable</w:t>
            </w:r>
          </w:p>
        </w:tc>
      </w:tr>
      <w:tr w:rsidR="00FC0FC8" w:rsidRPr="00BF2504" w14:paraId="2D2429AF" w14:textId="77777777" w:rsidTr="00FC0FC8">
        <w:trPr>
          <w:trHeight w:val="300"/>
        </w:trPr>
        <w:tc>
          <w:tcPr>
            <w:tcW w:w="3849" w:type="pct"/>
          </w:tcPr>
          <w:p w14:paraId="24B598E1" w14:textId="77777777" w:rsidR="00FC0FC8" w:rsidRPr="00BF2504" w:rsidRDefault="00FC0FC8" w:rsidP="00B65D83">
            <w:pPr>
              <w:pStyle w:val="TableBodyTextMIRB"/>
            </w:pPr>
            <w:r w:rsidRPr="00BF2504">
              <w:t>County of Frontenac</w:t>
            </w:r>
          </w:p>
        </w:tc>
        <w:tc>
          <w:tcPr>
            <w:tcW w:w="1151" w:type="pct"/>
            <w:noWrap/>
          </w:tcPr>
          <w:p w14:paraId="65B6B3FF" w14:textId="1628DD8A" w:rsidR="00FC0FC8" w:rsidRPr="00BF2504" w:rsidRDefault="00FC0FC8" w:rsidP="00B65D83">
            <w:r>
              <w:rPr>
                <w:rFonts w:eastAsia="Times New Roman"/>
                <w:lang w:eastAsia="en-CA"/>
              </w:rPr>
              <w:t>Not applicable</w:t>
            </w:r>
          </w:p>
        </w:tc>
      </w:tr>
      <w:tr w:rsidR="00FC0FC8" w:rsidRPr="00BF2504" w14:paraId="1D372242" w14:textId="77777777" w:rsidTr="00FC0FC8">
        <w:trPr>
          <w:trHeight w:val="300"/>
        </w:trPr>
        <w:tc>
          <w:tcPr>
            <w:tcW w:w="3849" w:type="pct"/>
          </w:tcPr>
          <w:p w14:paraId="5F5FF590" w14:textId="77777777" w:rsidR="00FC0FC8" w:rsidRPr="00BF2504" w:rsidRDefault="00FC0FC8" w:rsidP="00B65D83">
            <w:pPr>
              <w:pStyle w:val="TableBodyTextMIRB"/>
            </w:pPr>
            <w:r w:rsidRPr="00BF2504">
              <w:t>County of Grey</w:t>
            </w:r>
          </w:p>
        </w:tc>
        <w:tc>
          <w:tcPr>
            <w:tcW w:w="1151" w:type="pct"/>
            <w:noWrap/>
          </w:tcPr>
          <w:p w14:paraId="7F5C9117" w14:textId="5F2DF13D" w:rsidR="00FC0FC8" w:rsidRPr="00BF2504" w:rsidRDefault="00FC0FC8" w:rsidP="00B65D83">
            <w:r>
              <w:rPr>
                <w:rFonts w:eastAsia="Times New Roman"/>
                <w:lang w:eastAsia="en-CA"/>
              </w:rPr>
              <w:t>Not applicable</w:t>
            </w:r>
          </w:p>
        </w:tc>
      </w:tr>
      <w:tr w:rsidR="00FC0FC8" w:rsidRPr="00BF2504" w14:paraId="14C74296" w14:textId="77777777" w:rsidTr="00FC0FC8">
        <w:trPr>
          <w:trHeight w:val="300"/>
        </w:trPr>
        <w:tc>
          <w:tcPr>
            <w:tcW w:w="3849" w:type="pct"/>
            <w:hideMark/>
          </w:tcPr>
          <w:p w14:paraId="6729FE0A" w14:textId="77777777" w:rsidR="00FC0FC8" w:rsidRPr="00BF2504" w:rsidRDefault="00FC0FC8" w:rsidP="00B65D83">
            <w:pPr>
              <w:pStyle w:val="TableBodyTextMIRB"/>
              <w:rPr>
                <w:rFonts w:eastAsia="Times New Roman"/>
                <w:lang w:eastAsia="en-CA"/>
              </w:rPr>
            </w:pPr>
            <w:r w:rsidRPr="00BF2504">
              <w:t>County of Haliburton</w:t>
            </w:r>
          </w:p>
        </w:tc>
        <w:tc>
          <w:tcPr>
            <w:tcW w:w="1151" w:type="pct"/>
            <w:noWrap/>
            <w:hideMark/>
          </w:tcPr>
          <w:p w14:paraId="5103AB16" w14:textId="2D18F584" w:rsidR="00FC0FC8" w:rsidRPr="00BF2504" w:rsidRDefault="00FC0FC8" w:rsidP="00B65D83">
            <w:r>
              <w:rPr>
                <w:rFonts w:eastAsia="Times New Roman"/>
                <w:lang w:eastAsia="en-CA"/>
              </w:rPr>
              <w:t>Not applicable</w:t>
            </w:r>
          </w:p>
        </w:tc>
      </w:tr>
      <w:tr w:rsidR="00FC0FC8" w:rsidRPr="00BF2504" w14:paraId="407595AD" w14:textId="77777777" w:rsidTr="00FC0FC8">
        <w:trPr>
          <w:trHeight w:val="300"/>
        </w:trPr>
        <w:tc>
          <w:tcPr>
            <w:tcW w:w="3849" w:type="pct"/>
          </w:tcPr>
          <w:p w14:paraId="3B5234EE" w14:textId="77777777" w:rsidR="00FC0FC8" w:rsidRPr="00BF2504" w:rsidRDefault="00FC0FC8" w:rsidP="00B65D83">
            <w:pPr>
              <w:pStyle w:val="TableBodyTextMIRB"/>
            </w:pPr>
            <w:r w:rsidRPr="00BF2504">
              <w:t>County of Hastings</w:t>
            </w:r>
          </w:p>
        </w:tc>
        <w:tc>
          <w:tcPr>
            <w:tcW w:w="1151" w:type="pct"/>
            <w:noWrap/>
          </w:tcPr>
          <w:p w14:paraId="5BC57064" w14:textId="6B1DC8AE" w:rsidR="00FC0FC8" w:rsidRPr="00BF2504" w:rsidRDefault="00FC0FC8" w:rsidP="00B65D83">
            <w:r>
              <w:rPr>
                <w:rFonts w:eastAsia="Times New Roman"/>
                <w:lang w:eastAsia="en-CA"/>
              </w:rPr>
              <w:t>Not applicable</w:t>
            </w:r>
          </w:p>
        </w:tc>
      </w:tr>
      <w:tr w:rsidR="00FC0FC8" w:rsidRPr="00BF2504" w14:paraId="2D704C6A" w14:textId="77777777" w:rsidTr="00FC0FC8">
        <w:trPr>
          <w:trHeight w:val="300"/>
        </w:trPr>
        <w:tc>
          <w:tcPr>
            <w:tcW w:w="3849" w:type="pct"/>
          </w:tcPr>
          <w:p w14:paraId="79FBF685" w14:textId="77777777" w:rsidR="00FC0FC8" w:rsidRPr="00BF2504" w:rsidRDefault="00FC0FC8" w:rsidP="00B65D83">
            <w:pPr>
              <w:pStyle w:val="TableBodyTextMIRB"/>
            </w:pPr>
            <w:r w:rsidRPr="00BF2504">
              <w:t>County of Huron</w:t>
            </w:r>
          </w:p>
        </w:tc>
        <w:tc>
          <w:tcPr>
            <w:tcW w:w="1151" w:type="pct"/>
            <w:noWrap/>
          </w:tcPr>
          <w:p w14:paraId="522D4301" w14:textId="12A804B1" w:rsidR="00FC0FC8" w:rsidRPr="00BF2504" w:rsidRDefault="00FC0FC8" w:rsidP="00B65D83">
            <w:r>
              <w:rPr>
                <w:rFonts w:eastAsia="Times New Roman"/>
                <w:lang w:eastAsia="en-CA"/>
              </w:rPr>
              <w:t>Not applicable</w:t>
            </w:r>
          </w:p>
        </w:tc>
      </w:tr>
      <w:tr w:rsidR="00FC0FC8" w:rsidRPr="00BF2504" w14:paraId="726E726A" w14:textId="77777777" w:rsidTr="00FC0FC8">
        <w:trPr>
          <w:trHeight w:val="300"/>
        </w:trPr>
        <w:tc>
          <w:tcPr>
            <w:tcW w:w="3849" w:type="pct"/>
          </w:tcPr>
          <w:p w14:paraId="48304A2F" w14:textId="77777777" w:rsidR="00FC0FC8" w:rsidRPr="00BF2504" w:rsidRDefault="00FC0FC8" w:rsidP="00B65D83">
            <w:pPr>
              <w:pStyle w:val="TableBodyTextMIRB"/>
            </w:pPr>
            <w:r w:rsidRPr="00BF2504">
              <w:t>County of Lambton</w:t>
            </w:r>
          </w:p>
        </w:tc>
        <w:tc>
          <w:tcPr>
            <w:tcW w:w="1151" w:type="pct"/>
            <w:noWrap/>
          </w:tcPr>
          <w:p w14:paraId="7F9AD871" w14:textId="7616101A" w:rsidR="00FC0FC8" w:rsidRPr="00BF2504" w:rsidRDefault="00FC0FC8" w:rsidP="00B65D83">
            <w:r>
              <w:rPr>
                <w:rFonts w:eastAsia="Times New Roman"/>
                <w:lang w:eastAsia="en-CA"/>
              </w:rPr>
              <w:t>Not applicable</w:t>
            </w:r>
          </w:p>
        </w:tc>
      </w:tr>
      <w:tr w:rsidR="00FC0FC8" w:rsidRPr="00BF2504" w14:paraId="650095F3" w14:textId="77777777" w:rsidTr="00FC0FC8">
        <w:trPr>
          <w:trHeight w:val="300"/>
        </w:trPr>
        <w:tc>
          <w:tcPr>
            <w:tcW w:w="3849" w:type="pct"/>
          </w:tcPr>
          <w:p w14:paraId="12284705" w14:textId="77777777" w:rsidR="00FC0FC8" w:rsidRPr="00BF2504" w:rsidRDefault="00FC0FC8" w:rsidP="00B65D83">
            <w:pPr>
              <w:pStyle w:val="TableBodyTextMIRB"/>
            </w:pPr>
            <w:r w:rsidRPr="00BF2504">
              <w:t>County of Lanark</w:t>
            </w:r>
          </w:p>
        </w:tc>
        <w:tc>
          <w:tcPr>
            <w:tcW w:w="1151" w:type="pct"/>
            <w:noWrap/>
          </w:tcPr>
          <w:p w14:paraId="2E393DB2" w14:textId="62C2BA8D" w:rsidR="00FC0FC8" w:rsidRPr="00BF2504" w:rsidRDefault="00FC0FC8" w:rsidP="00B65D83">
            <w:r>
              <w:rPr>
                <w:rFonts w:eastAsia="Times New Roman"/>
                <w:lang w:eastAsia="en-CA"/>
              </w:rPr>
              <w:t>Not applicable</w:t>
            </w:r>
          </w:p>
        </w:tc>
      </w:tr>
      <w:tr w:rsidR="00FC0FC8" w:rsidRPr="00BF2504" w14:paraId="26F99BFA" w14:textId="77777777" w:rsidTr="00FC0FC8">
        <w:trPr>
          <w:trHeight w:val="300"/>
        </w:trPr>
        <w:tc>
          <w:tcPr>
            <w:tcW w:w="3849" w:type="pct"/>
          </w:tcPr>
          <w:p w14:paraId="628585A2" w14:textId="77777777" w:rsidR="00FC0FC8" w:rsidRPr="00BF2504" w:rsidRDefault="00FC0FC8" w:rsidP="00B65D83">
            <w:pPr>
              <w:pStyle w:val="TableBodyTextMIRB"/>
            </w:pPr>
            <w:r w:rsidRPr="00BF2504">
              <w:t>County of Lennox and Addington</w:t>
            </w:r>
          </w:p>
        </w:tc>
        <w:tc>
          <w:tcPr>
            <w:tcW w:w="1151" w:type="pct"/>
            <w:noWrap/>
          </w:tcPr>
          <w:p w14:paraId="37648972" w14:textId="182CB5FA" w:rsidR="00FC0FC8" w:rsidRPr="00BF2504" w:rsidRDefault="00FC0FC8" w:rsidP="00B65D83">
            <w:r>
              <w:rPr>
                <w:rFonts w:eastAsia="Times New Roman"/>
                <w:lang w:eastAsia="en-CA"/>
              </w:rPr>
              <w:t>Not applicable</w:t>
            </w:r>
          </w:p>
        </w:tc>
      </w:tr>
      <w:tr w:rsidR="00FC0FC8" w:rsidRPr="00BF2504" w14:paraId="1EDE072D" w14:textId="77777777" w:rsidTr="00FC0FC8">
        <w:trPr>
          <w:trHeight w:val="300"/>
        </w:trPr>
        <w:tc>
          <w:tcPr>
            <w:tcW w:w="3849" w:type="pct"/>
          </w:tcPr>
          <w:p w14:paraId="50E19D30" w14:textId="77777777" w:rsidR="00FC0FC8" w:rsidRPr="00BF2504" w:rsidRDefault="00FC0FC8" w:rsidP="00B65D83">
            <w:pPr>
              <w:pStyle w:val="TableBodyTextMIRB"/>
            </w:pPr>
            <w:r w:rsidRPr="00BF2504">
              <w:t>County of Middlesex</w:t>
            </w:r>
          </w:p>
        </w:tc>
        <w:tc>
          <w:tcPr>
            <w:tcW w:w="1151" w:type="pct"/>
            <w:noWrap/>
          </w:tcPr>
          <w:p w14:paraId="7A580C55" w14:textId="7617B67A" w:rsidR="00FC0FC8" w:rsidRPr="00BF2504" w:rsidRDefault="00FC0FC8" w:rsidP="00B65D83">
            <w:r>
              <w:rPr>
                <w:rFonts w:eastAsia="Times New Roman"/>
                <w:lang w:eastAsia="en-CA"/>
              </w:rPr>
              <w:t>Not applicable</w:t>
            </w:r>
          </w:p>
        </w:tc>
      </w:tr>
      <w:tr w:rsidR="00FC0FC8" w:rsidRPr="00BF2504" w14:paraId="082C408E" w14:textId="77777777" w:rsidTr="00FC0FC8">
        <w:trPr>
          <w:trHeight w:val="300"/>
        </w:trPr>
        <w:tc>
          <w:tcPr>
            <w:tcW w:w="3849" w:type="pct"/>
          </w:tcPr>
          <w:p w14:paraId="46C60B36" w14:textId="77777777" w:rsidR="00FC0FC8" w:rsidRPr="00BF2504" w:rsidRDefault="00FC0FC8" w:rsidP="00B65D83">
            <w:pPr>
              <w:pStyle w:val="TableBodyTextMIRB"/>
            </w:pPr>
            <w:r w:rsidRPr="00BF2504">
              <w:t>County of Northumberland</w:t>
            </w:r>
          </w:p>
        </w:tc>
        <w:tc>
          <w:tcPr>
            <w:tcW w:w="1151" w:type="pct"/>
            <w:noWrap/>
          </w:tcPr>
          <w:p w14:paraId="36A8E37F" w14:textId="1D18E0A4" w:rsidR="00FC0FC8" w:rsidRPr="00BF2504" w:rsidRDefault="00FC0FC8" w:rsidP="00B65D83">
            <w:r>
              <w:rPr>
                <w:rFonts w:eastAsia="Times New Roman"/>
                <w:lang w:eastAsia="en-CA"/>
              </w:rPr>
              <w:t>Not applicable</w:t>
            </w:r>
          </w:p>
        </w:tc>
      </w:tr>
      <w:tr w:rsidR="00FC0FC8" w:rsidRPr="00BF2504" w14:paraId="7F6E2661" w14:textId="77777777" w:rsidTr="00FC0FC8">
        <w:trPr>
          <w:trHeight w:val="300"/>
        </w:trPr>
        <w:tc>
          <w:tcPr>
            <w:tcW w:w="3849" w:type="pct"/>
            <w:hideMark/>
          </w:tcPr>
          <w:p w14:paraId="24B52AA8" w14:textId="77777777" w:rsidR="00FC0FC8" w:rsidRPr="00BF2504" w:rsidRDefault="00FC0FC8" w:rsidP="00B65D83">
            <w:pPr>
              <w:pStyle w:val="TableBodyTextMIRB"/>
              <w:rPr>
                <w:rFonts w:eastAsia="Times New Roman"/>
                <w:lang w:eastAsia="en-CA"/>
              </w:rPr>
            </w:pPr>
            <w:r w:rsidRPr="00BF2504">
              <w:t>County of Oxford</w:t>
            </w:r>
          </w:p>
        </w:tc>
        <w:tc>
          <w:tcPr>
            <w:tcW w:w="1151" w:type="pct"/>
            <w:noWrap/>
            <w:hideMark/>
          </w:tcPr>
          <w:p w14:paraId="553222CE" w14:textId="572828F4" w:rsidR="00FC0FC8" w:rsidRPr="00BF2504" w:rsidRDefault="00FC0FC8" w:rsidP="00B65D83">
            <w:r>
              <w:rPr>
                <w:rFonts w:eastAsia="Times New Roman"/>
                <w:lang w:eastAsia="en-CA"/>
              </w:rPr>
              <w:t>Not applicable</w:t>
            </w:r>
          </w:p>
        </w:tc>
      </w:tr>
      <w:tr w:rsidR="00FC0FC8" w:rsidRPr="00BF2504" w14:paraId="35EB062E" w14:textId="77777777" w:rsidTr="00FC0FC8">
        <w:trPr>
          <w:trHeight w:val="300"/>
        </w:trPr>
        <w:tc>
          <w:tcPr>
            <w:tcW w:w="3849" w:type="pct"/>
          </w:tcPr>
          <w:p w14:paraId="3FC34682" w14:textId="77777777" w:rsidR="00FC0FC8" w:rsidRPr="00BF2504" w:rsidRDefault="00FC0FC8" w:rsidP="00B65D83">
            <w:pPr>
              <w:pStyle w:val="TableBodyTextMIRB"/>
            </w:pPr>
            <w:r w:rsidRPr="00BF2504">
              <w:t>County of Perth</w:t>
            </w:r>
          </w:p>
        </w:tc>
        <w:tc>
          <w:tcPr>
            <w:tcW w:w="1151" w:type="pct"/>
            <w:noWrap/>
          </w:tcPr>
          <w:p w14:paraId="4174B907" w14:textId="3FE672F3" w:rsidR="00FC0FC8" w:rsidRPr="00BF2504" w:rsidRDefault="00FC0FC8" w:rsidP="00B65D83">
            <w:r>
              <w:rPr>
                <w:rFonts w:eastAsia="Times New Roman"/>
                <w:lang w:eastAsia="en-CA"/>
              </w:rPr>
              <w:t>Not applicable</w:t>
            </w:r>
          </w:p>
        </w:tc>
      </w:tr>
      <w:tr w:rsidR="00FC0FC8" w:rsidRPr="00BF2504" w14:paraId="1592AB22" w14:textId="77777777" w:rsidTr="00FC0FC8">
        <w:trPr>
          <w:trHeight w:val="300"/>
        </w:trPr>
        <w:tc>
          <w:tcPr>
            <w:tcW w:w="3849" w:type="pct"/>
            <w:hideMark/>
          </w:tcPr>
          <w:p w14:paraId="1458D4E0" w14:textId="77777777" w:rsidR="00FC0FC8" w:rsidRPr="00BF2504" w:rsidRDefault="00FC0FC8" w:rsidP="00B65D83">
            <w:pPr>
              <w:pStyle w:val="TableBodyTextMIRB"/>
              <w:rPr>
                <w:rFonts w:eastAsia="Times New Roman"/>
                <w:lang w:eastAsia="en-CA"/>
              </w:rPr>
            </w:pPr>
            <w:r w:rsidRPr="00BF2504">
              <w:t>County of Peterborough</w:t>
            </w:r>
          </w:p>
        </w:tc>
        <w:tc>
          <w:tcPr>
            <w:tcW w:w="1151" w:type="pct"/>
            <w:noWrap/>
            <w:hideMark/>
          </w:tcPr>
          <w:p w14:paraId="2EEB57C3" w14:textId="258AC4B5" w:rsidR="00FC0FC8" w:rsidRPr="00BF2504" w:rsidRDefault="00FC0FC8" w:rsidP="00B65D83">
            <w:r>
              <w:rPr>
                <w:rFonts w:eastAsia="Times New Roman"/>
                <w:lang w:eastAsia="en-CA"/>
              </w:rPr>
              <w:t>Not applicable</w:t>
            </w:r>
          </w:p>
        </w:tc>
      </w:tr>
      <w:tr w:rsidR="00FC0FC8" w:rsidRPr="00BF2504" w14:paraId="3801E91B" w14:textId="77777777" w:rsidTr="00FC0FC8">
        <w:trPr>
          <w:trHeight w:val="300"/>
        </w:trPr>
        <w:tc>
          <w:tcPr>
            <w:tcW w:w="3849" w:type="pct"/>
            <w:hideMark/>
          </w:tcPr>
          <w:p w14:paraId="36BC0248" w14:textId="77777777" w:rsidR="00FC0FC8" w:rsidRPr="00BF2504" w:rsidRDefault="00FC0FC8" w:rsidP="00B65D83">
            <w:pPr>
              <w:pStyle w:val="TableBodyTextMIRB"/>
              <w:rPr>
                <w:rFonts w:eastAsia="Times New Roman"/>
                <w:lang w:eastAsia="en-CA"/>
              </w:rPr>
            </w:pPr>
            <w:r w:rsidRPr="00BF2504">
              <w:t>County of Prince Edward</w:t>
            </w:r>
          </w:p>
        </w:tc>
        <w:tc>
          <w:tcPr>
            <w:tcW w:w="1151" w:type="pct"/>
            <w:noWrap/>
            <w:hideMark/>
          </w:tcPr>
          <w:p w14:paraId="65B05035" w14:textId="0AA112F2" w:rsidR="00FC0FC8" w:rsidRPr="00BF2504" w:rsidRDefault="00FC0FC8" w:rsidP="00B65D83">
            <w:r>
              <w:rPr>
                <w:rFonts w:eastAsia="Times New Roman"/>
                <w:lang w:eastAsia="en-CA"/>
              </w:rPr>
              <w:t>Not applicable</w:t>
            </w:r>
          </w:p>
        </w:tc>
      </w:tr>
      <w:tr w:rsidR="00FC0FC8" w:rsidRPr="00BF2504" w14:paraId="7EE7D8FC" w14:textId="77777777" w:rsidTr="00FC0FC8">
        <w:trPr>
          <w:trHeight w:val="300"/>
        </w:trPr>
        <w:tc>
          <w:tcPr>
            <w:tcW w:w="3849" w:type="pct"/>
          </w:tcPr>
          <w:p w14:paraId="3C588135" w14:textId="77777777" w:rsidR="00FC0FC8" w:rsidRPr="00BF2504" w:rsidRDefault="00FC0FC8" w:rsidP="00B65D83">
            <w:pPr>
              <w:pStyle w:val="TableBodyTextMIRB"/>
            </w:pPr>
            <w:r w:rsidRPr="00BF2504">
              <w:t>County of Renfrew</w:t>
            </w:r>
          </w:p>
        </w:tc>
        <w:tc>
          <w:tcPr>
            <w:tcW w:w="1151" w:type="pct"/>
            <w:noWrap/>
          </w:tcPr>
          <w:p w14:paraId="2A61A446" w14:textId="71704993" w:rsidR="00FC0FC8" w:rsidRPr="00BF2504" w:rsidRDefault="00FC0FC8" w:rsidP="00B65D83">
            <w:r>
              <w:rPr>
                <w:rFonts w:eastAsia="Times New Roman"/>
                <w:lang w:eastAsia="en-CA"/>
              </w:rPr>
              <w:t>Not applicable</w:t>
            </w:r>
          </w:p>
        </w:tc>
      </w:tr>
      <w:tr w:rsidR="00FC0FC8" w:rsidRPr="00BF2504" w14:paraId="01AB0A38" w14:textId="77777777" w:rsidTr="00FC0FC8">
        <w:trPr>
          <w:trHeight w:val="300"/>
        </w:trPr>
        <w:tc>
          <w:tcPr>
            <w:tcW w:w="3849" w:type="pct"/>
          </w:tcPr>
          <w:p w14:paraId="1F7C274C" w14:textId="77777777" w:rsidR="00FC0FC8" w:rsidRPr="00BF2504" w:rsidRDefault="00FC0FC8" w:rsidP="00B65D83">
            <w:pPr>
              <w:pStyle w:val="TableBodyTextMIRB"/>
            </w:pPr>
            <w:r w:rsidRPr="00BF2504">
              <w:t>County of Simcoe</w:t>
            </w:r>
          </w:p>
        </w:tc>
        <w:tc>
          <w:tcPr>
            <w:tcW w:w="1151" w:type="pct"/>
            <w:noWrap/>
          </w:tcPr>
          <w:p w14:paraId="78FC49E0" w14:textId="16D954C9" w:rsidR="00FC0FC8" w:rsidRPr="00BF2504" w:rsidRDefault="00FC0FC8" w:rsidP="00B65D83">
            <w:r>
              <w:rPr>
                <w:rFonts w:eastAsia="Times New Roman"/>
                <w:lang w:eastAsia="en-CA"/>
              </w:rPr>
              <w:t>Not applicable</w:t>
            </w:r>
          </w:p>
        </w:tc>
      </w:tr>
      <w:tr w:rsidR="00FC0FC8" w:rsidRPr="00BF2504" w14:paraId="508185D1" w14:textId="77777777" w:rsidTr="00FC0FC8">
        <w:trPr>
          <w:trHeight w:val="300"/>
        </w:trPr>
        <w:tc>
          <w:tcPr>
            <w:tcW w:w="3849" w:type="pct"/>
          </w:tcPr>
          <w:p w14:paraId="19B3B2EE" w14:textId="77777777" w:rsidR="00FC0FC8" w:rsidRPr="00BF2504" w:rsidRDefault="00FC0FC8" w:rsidP="00B65D83">
            <w:pPr>
              <w:pStyle w:val="TableBodyTextMIRB"/>
            </w:pPr>
            <w:r w:rsidRPr="00BF2504">
              <w:t>County of Wellington</w:t>
            </w:r>
          </w:p>
        </w:tc>
        <w:tc>
          <w:tcPr>
            <w:tcW w:w="1151" w:type="pct"/>
            <w:noWrap/>
          </w:tcPr>
          <w:p w14:paraId="1DE40ADD" w14:textId="6818EE6C" w:rsidR="00FC0FC8" w:rsidRPr="00BF2504" w:rsidRDefault="00FC0FC8" w:rsidP="00B65D83">
            <w:r>
              <w:rPr>
                <w:rFonts w:eastAsia="Times New Roman"/>
                <w:lang w:eastAsia="en-CA"/>
              </w:rPr>
              <w:t>Not applicable</w:t>
            </w:r>
          </w:p>
        </w:tc>
      </w:tr>
      <w:tr w:rsidR="00FC0FC8" w:rsidRPr="00BF2504" w14:paraId="33B55747" w14:textId="77777777" w:rsidTr="00FC0FC8">
        <w:trPr>
          <w:trHeight w:val="300"/>
        </w:trPr>
        <w:tc>
          <w:tcPr>
            <w:tcW w:w="3849" w:type="pct"/>
          </w:tcPr>
          <w:p w14:paraId="13F79259" w14:textId="77777777" w:rsidR="00FC0FC8" w:rsidRPr="00BF2504" w:rsidRDefault="00FC0FC8" w:rsidP="00B65D83">
            <w:pPr>
              <w:pStyle w:val="TableBodyTextMIRB"/>
            </w:pPr>
            <w:r>
              <w:t>Curve Lake 35</w:t>
            </w:r>
          </w:p>
        </w:tc>
        <w:tc>
          <w:tcPr>
            <w:tcW w:w="1151" w:type="pct"/>
            <w:noWrap/>
          </w:tcPr>
          <w:p w14:paraId="1BB617A2" w14:textId="7CC164F6" w:rsidR="00FC0FC8" w:rsidRPr="00BF2504" w:rsidRDefault="00FC0FC8" w:rsidP="00B65D83">
            <w:r>
              <w:rPr>
                <w:rFonts w:eastAsia="Times New Roman"/>
                <w:lang w:eastAsia="en-CA"/>
              </w:rPr>
              <w:t>Not applicable</w:t>
            </w:r>
          </w:p>
        </w:tc>
      </w:tr>
      <w:tr w:rsidR="00FC0FC8" w:rsidRPr="00BF2504" w14:paraId="1D5DAB84" w14:textId="77777777" w:rsidTr="00FC0FC8">
        <w:trPr>
          <w:trHeight w:val="300"/>
        </w:trPr>
        <w:tc>
          <w:tcPr>
            <w:tcW w:w="3849" w:type="pct"/>
          </w:tcPr>
          <w:p w14:paraId="4EE205D3" w14:textId="77777777" w:rsidR="00FC0FC8" w:rsidRPr="00BF2504" w:rsidRDefault="00FC0FC8" w:rsidP="00B65D83">
            <w:pPr>
              <w:pStyle w:val="TableBodyTextMIRB"/>
            </w:pPr>
            <w:r>
              <w:lastRenderedPageBreak/>
              <w:t>Curve Lake 35A</w:t>
            </w:r>
          </w:p>
        </w:tc>
        <w:tc>
          <w:tcPr>
            <w:tcW w:w="1151" w:type="pct"/>
            <w:noWrap/>
          </w:tcPr>
          <w:p w14:paraId="500650FC" w14:textId="3B34EEB7" w:rsidR="00FC0FC8" w:rsidRPr="00BF2504" w:rsidRDefault="00FC0FC8" w:rsidP="00B65D83">
            <w:r>
              <w:rPr>
                <w:rFonts w:eastAsia="Times New Roman"/>
                <w:lang w:eastAsia="en-CA"/>
              </w:rPr>
              <w:t>Not applicable</w:t>
            </w:r>
          </w:p>
        </w:tc>
      </w:tr>
      <w:tr w:rsidR="00FC0FC8" w:rsidRPr="00BF2504" w14:paraId="529C2177" w14:textId="77777777" w:rsidTr="00FC0FC8">
        <w:trPr>
          <w:trHeight w:val="300"/>
        </w:trPr>
        <w:tc>
          <w:tcPr>
            <w:tcW w:w="3849" w:type="pct"/>
          </w:tcPr>
          <w:p w14:paraId="2D89A3DF" w14:textId="77777777" w:rsidR="00FC0FC8" w:rsidRDefault="00FC0FC8" w:rsidP="00B65D83">
            <w:pPr>
              <w:pStyle w:val="TableBodyTextMIRB"/>
            </w:pPr>
            <w:r>
              <w:t>Deer Lake</w:t>
            </w:r>
          </w:p>
        </w:tc>
        <w:tc>
          <w:tcPr>
            <w:tcW w:w="1151" w:type="pct"/>
            <w:noWrap/>
          </w:tcPr>
          <w:p w14:paraId="14606F57" w14:textId="1555081C" w:rsidR="00FC0FC8" w:rsidRPr="00BF2504" w:rsidRDefault="00FC0FC8" w:rsidP="00B65D83">
            <w:r>
              <w:rPr>
                <w:rFonts w:eastAsia="Times New Roman"/>
                <w:lang w:eastAsia="en-CA"/>
              </w:rPr>
              <w:t>Not applicable</w:t>
            </w:r>
          </w:p>
        </w:tc>
      </w:tr>
      <w:tr w:rsidR="00FC0FC8" w:rsidRPr="00BF2504" w14:paraId="1A41A30E" w14:textId="77777777" w:rsidTr="00FC0FC8">
        <w:trPr>
          <w:trHeight w:val="300"/>
        </w:trPr>
        <w:tc>
          <w:tcPr>
            <w:tcW w:w="3849" w:type="pct"/>
            <w:hideMark/>
          </w:tcPr>
          <w:p w14:paraId="4ABCA94C" w14:textId="77777777" w:rsidR="00FC0FC8" w:rsidRPr="00BF2504" w:rsidRDefault="00FC0FC8" w:rsidP="00B65D83">
            <w:pPr>
              <w:pStyle w:val="TableBodyTextMIRB"/>
              <w:rPr>
                <w:rFonts w:eastAsia="Times New Roman"/>
                <w:lang w:eastAsia="en-CA"/>
              </w:rPr>
            </w:pPr>
            <w:r w:rsidRPr="00BF2504">
              <w:t>District Municipality of Muskoka</w:t>
            </w:r>
          </w:p>
        </w:tc>
        <w:tc>
          <w:tcPr>
            <w:tcW w:w="1151" w:type="pct"/>
            <w:noWrap/>
            <w:hideMark/>
          </w:tcPr>
          <w:p w14:paraId="42B7A4FF" w14:textId="73FA480E" w:rsidR="00FC0FC8" w:rsidRPr="00BF2504" w:rsidRDefault="00FC0FC8" w:rsidP="00B65D83">
            <w:r>
              <w:rPr>
                <w:rFonts w:eastAsia="Times New Roman"/>
                <w:lang w:eastAsia="en-CA"/>
              </w:rPr>
              <w:t>Not applicable</w:t>
            </w:r>
          </w:p>
        </w:tc>
      </w:tr>
      <w:tr w:rsidR="00FC0FC8" w:rsidRPr="00BF2504" w14:paraId="2BD8CE22" w14:textId="77777777" w:rsidTr="00FC0FC8">
        <w:trPr>
          <w:trHeight w:val="300"/>
        </w:trPr>
        <w:tc>
          <w:tcPr>
            <w:tcW w:w="3849" w:type="pct"/>
            <w:hideMark/>
          </w:tcPr>
          <w:p w14:paraId="63191073" w14:textId="77777777" w:rsidR="00FC0FC8" w:rsidRPr="00BF2504" w:rsidRDefault="00FC0FC8" w:rsidP="00B65D83">
            <w:pPr>
              <w:pStyle w:val="TableBodyTextMIRB"/>
              <w:rPr>
                <w:rFonts w:eastAsia="Times New Roman"/>
                <w:lang w:eastAsia="en-CA"/>
              </w:rPr>
            </w:pPr>
            <w:r w:rsidRPr="00BF2504">
              <w:t>District of Algoma</w:t>
            </w:r>
          </w:p>
        </w:tc>
        <w:tc>
          <w:tcPr>
            <w:tcW w:w="1151" w:type="pct"/>
            <w:noWrap/>
            <w:hideMark/>
          </w:tcPr>
          <w:p w14:paraId="5398E6BD" w14:textId="3BDD86AA" w:rsidR="00FC0FC8" w:rsidRPr="00BF2504" w:rsidRDefault="00FC0FC8" w:rsidP="00B65D83">
            <w:r>
              <w:rPr>
                <w:rFonts w:eastAsia="Times New Roman"/>
                <w:lang w:eastAsia="en-CA"/>
              </w:rPr>
              <w:t>Not applicable</w:t>
            </w:r>
          </w:p>
        </w:tc>
      </w:tr>
      <w:tr w:rsidR="00FC0FC8" w:rsidRPr="00BF2504" w14:paraId="1AB6F53A" w14:textId="77777777" w:rsidTr="00FC0FC8">
        <w:trPr>
          <w:trHeight w:val="300"/>
        </w:trPr>
        <w:tc>
          <w:tcPr>
            <w:tcW w:w="3849" w:type="pct"/>
            <w:hideMark/>
          </w:tcPr>
          <w:p w14:paraId="3768B04A" w14:textId="77777777" w:rsidR="00FC0FC8" w:rsidRPr="00BF2504" w:rsidRDefault="00FC0FC8" w:rsidP="00B65D83">
            <w:pPr>
              <w:pStyle w:val="TableBodyTextMIRB"/>
              <w:rPr>
                <w:rFonts w:eastAsia="Times New Roman"/>
                <w:lang w:eastAsia="en-CA"/>
              </w:rPr>
            </w:pPr>
            <w:r w:rsidRPr="00BF2504">
              <w:t>District of Cochrane</w:t>
            </w:r>
          </w:p>
        </w:tc>
        <w:tc>
          <w:tcPr>
            <w:tcW w:w="1151" w:type="pct"/>
            <w:noWrap/>
            <w:hideMark/>
          </w:tcPr>
          <w:p w14:paraId="463FDABA" w14:textId="2F693A51" w:rsidR="00FC0FC8" w:rsidRPr="00BF2504" w:rsidRDefault="00FC0FC8" w:rsidP="00B65D83">
            <w:r>
              <w:rPr>
                <w:rFonts w:eastAsia="Times New Roman"/>
                <w:lang w:eastAsia="en-CA"/>
              </w:rPr>
              <w:t>Not applicable</w:t>
            </w:r>
          </w:p>
        </w:tc>
      </w:tr>
      <w:tr w:rsidR="00FC0FC8" w:rsidRPr="00BF2504" w14:paraId="6741E736" w14:textId="77777777" w:rsidTr="00FC0FC8">
        <w:trPr>
          <w:trHeight w:val="300"/>
        </w:trPr>
        <w:tc>
          <w:tcPr>
            <w:tcW w:w="3849" w:type="pct"/>
          </w:tcPr>
          <w:p w14:paraId="77EA7BDF" w14:textId="77777777" w:rsidR="00FC0FC8" w:rsidRPr="00BF2504" w:rsidRDefault="00FC0FC8" w:rsidP="00B65D83">
            <w:pPr>
              <w:pStyle w:val="TableBodyTextMIRB"/>
            </w:pPr>
            <w:r w:rsidRPr="00BF2504">
              <w:t>District of Kenora</w:t>
            </w:r>
          </w:p>
        </w:tc>
        <w:tc>
          <w:tcPr>
            <w:tcW w:w="1151" w:type="pct"/>
            <w:noWrap/>
          </w:tcPr>
          <w:p w14:paraId="799F16FD" w14:textId="54947EA1" w:rsidR="00FC0FC8" w:rsidRPr="00BF2504" w:rsidRDefault="00FC0FC8" w:rsidP="00B65D83">
            <w:r>
              <w:t>Not applicable</w:t>
            </w:r>
          </w:p>
        </w:tc>
      </w:tr>
      <w:tr w:rsidR="00FC0FC8" w:rsidRPr="00BF2504" w14:paraId="4A6713A0" w14:textId="77777777" w:rsidTr="00FC0FC8">
        <w:trPr>
          <w:trHeight w:val="300"/>
        </w:trPr>
        <w:tc>
          <w:tcPr>
            <w:tcW w:w="3849" w:type="pct"/>
            <w:hideMark/>
          </w:tcPr>
          <w:p w14:paraId="664FF3D5" w14:textId="77777777" w:rsidR="00FC0FC8" w:rsidRPr="00BF2504" w:rsidRDefault="00FC0FC8" w:rsidP="00B65D83">
            <w:pPr>
              <w:pStyle w:val="TableBodyTextMIRB"/>
              <w:rPr>
                <w:rFonts w:eastAsia="Times New Roman"/>
                <w:lang w:eastAsia="en-CA"/>
              </w:rPr>
            </w:pPr>
            <w:r w:rsidRPr="00BF2504">
              <w:t>District of Manitoulin</w:t>
            </w:r>
          </w:p>
        </w:tc>
        <w:tc>
          <w:tcPr>
            <w:tcW w:w="1151" w:type="pct"/>
            <w:noWrap/>
            <w:hideMark/>
          </w:tcPr>
          <w:p w14:paraId="244A1DD4" w14:textId="01BC971F" w:rsidR="00FC0FC8" w:rsidRPr="00BF2504" w:rsidRDefault="00FC0FC8" w:rsidP="00B65D83">
            <w:r>
              <w:rPr>
                <w:rFonts w:eastAsia="Times New Roman"/>
                <w:lang w:eastAsia="en-CA"/>
              </w:rPr>
              <w:t>Not applicable</w:t>
            </w:r>
          </w:p>
        </w:tc>
      </w:tr>
      <w:tr w:rsidR="00FC0FC8" w:rsidRPr="00BF2504" w14:paraId="04588436" w14:textId="77777777" w:rsidTr="00FC0FC8">
        <w:trPr>
          <w:trHeight w:val="300"/>
        </w:trPr>
        <w:tc>
          <w:tcPr>
            <w:tcW w:w="3849" w:type="pct"/>
            <w:hideMark/>
          </w:tcPr>
          <w:p w14:paraId="6F68B125" w14:textId="77777777" w:rsidR="00FC0FC8" w:rsidRPr="00BF2504" w:rsidRDefault="00FC0FC8" w:rsidP="00B65D83">
            <w:pPr>
              <w:pStyle w:val="TableBodyTextMIRB"/>
              <w:rPr>
                <w:rFonts w:eastAsia="Times New Roman"/>
                <w:lang w:eastAsia="en-CA"/>
              </w:rPr>
            </w:pPr>
            <w:r w:rsidRPr="00BF2504">
              <w:t>District of Nipissing</w:t>
            </w:r>
          </w:p>
        </w:tc>
        <w:tc>
          <w:tcPr>
            <w:tcW w:w="1151" w:type="pct"/>
            <w:noWrap/>
            <w:hideMark/>
          </w:tcPr>
          <w:p w14:paraId="1E60D859" w14:textId="43F9F802" w:rsidR="00FC0FC8" w:rsidRPr="00BF2504" w:rsidRDefault="00FC0FC8" w:rsidP="00B65D83">
            <w:r>
              <w:rPr>
                <w:rFonts w:eastAsia="Times New Roman"/>
                <w:lang w:eastAsia="en-CA"/>
              </w:rPr>
              <w:t>Not applicable</w:t>
            </w:r>
          </w:p>
        </w:tc>
      </w:tr>
      <w:tr w:rsidR="00FC0FC8" w:rsidRPr="00BF2504" w14:paraId="2C788322" w14:textId="77777777" w:rsidTr="00FC0FC8">
        <w:trPr>
          <w:trHeight w:val="300"/>
        </w:trPr>
        <w:tc>
          <w:tcPr>
            <w:tcW w:w="3849" w:type="pct"/>
            <w:hideMark/>
          </w:tcPr>
          <w:p w14:paraId="52D4AFBB" w14:textId="77777777" w:rsidR="00FC0FC8" w:rsidRPr="00BF2504" w:rsidRDefault="00FC0FC8" w:rsidP="00B65D83">
            <w:pPr>
              <w:pStyle w:val="TableBodyTextMIRB"/>
              <w:rPr>
                <w:rFonts w:eastAsia="Times New Roman"/>
                <w:lang w:eastAsia="en-CA"/>
              </w:rPr>
            </w:pPr>
            <w:r w:rsidRPr="00BF2504">
              <w:t>District of Parry Sound</w:t>
            </w:r>
          </w:p>
        </w:tc>
        <w:tc>
          <w:tcPr>
            <w:tcW w:w="1151" w:type="pct"/>
            <w:noWrap/>
            <w:hideMark/>
          </w:tcPr>
          <w:p w14:paraId="446687E7" w14:textId="5692AAB7" w:rsidR="00FC0FC8" w:rsidRPr="00BF2504" w:rsidRDefault="00FC0FC8" w:rsidP="00B65D83">
            <w:r>
              <w:rPr>
                <w:rFonts w:eastAsia="Times New Roman"/>
                <w:lang w:eastAsia="en-CA"/>
              </w:rPr>
              <w:t>Not applicable</w:t>
            </w:r>
          </w:p>
        </w:tc>
      </w:tr>
      <w:tr w:rsidR="00FC0FC8" w:rsidRPr="00BF2504" w14:paraId="4912EA67" w14:textId="77777777" w:rsidTr="00FC0FC8">
        <w:trPr>
          <w:trHeight w:val="300"/>
        </w:trPr>
        <w:tc>
          <w:tcPr>
            <w:tcW w:w="3849" w:type="pct"/>
            <w:hideMark/>
          </w:tcPr>
          <w:p w14:paraId="264B7D81" w14:textId="77777777" w:rsidR="00FC0FC8" w:rsidRPr="00BF2504" w:rsidRDefault="00FC0FC8" w:rsidP="00B65D83">
            <w:pPr>
              <w:pStyle w:val="TableBodyTextMIRB"/>
              <w:rPr>
                <w:rFonts w:eastAsia="Times New Roman"/>
                <w:lang w:eastAsia="en-CA"/>
              </w:rPr>
            </w:pPr>
            <w:r w:rsidRPr="00BF2504">
              <w:t>District of Rainy River</w:t>
            </w:r>
          </w:p>
        </w:tc>
        <w:tc>
          <w:tcPr>
            <w:tcW w:w="1151" w:type="pct"/>
            <w:noWrap/>
            <w:hideMark/>
          </w:tcPr>
          <w:p w14:paraId="391A82A6" w14:textId="0D853866" w:rsidR="00FC0FC8" w:rsidRPr="00BF2504" w:rsidRDefault="00FC0FC8" w:rsidP="00B65D83">
            <w:r>
              <w:rPr>
                <w:rFonts w:eastAsia="Times New Roman"/>
                <w:lang w:eastAsia="en-CA"/>
              </w:rPr>
              <w:t>Not applicable</w:t>
            </w:r>
          </w:p>
        </w:tc>
      </w:tr>
      <w:tr w:rsidR="00FC0FC8" w:rsidRPr="00BF2504" w14:paraId="5C072E09" w14:textId="77777777" w:rsidTr="00FC0FC8">
        <w:trPr>
          <w:trHeight w:val="300"/>
        </w:trPr>
        <w:tc>
          <w:tcPr>
            <w:tcW w:w="3849" w:type="pct"/>
            <w:hideMark/>
          </w:tcPr>
          <w:p w14:paraId="75B751EC" w14:textId="77777777" w:rsidR="00FC0FC8" w:rsidRPr="00BF2504" w:rsidRDefault="00FC0FC8" w:rsidP="00B65D83">
            <w:pPr>
              <w:pStyle w:val="TableBodyTextMIRB"/>
              <w:rPr>
                <w:rFonts w:eastAsia="Times New Roman"/>
                <w:lang w:eastAsia="en-CA"/>
              </w:rPr>
            </w:pPr>
            <w:r w:rsidRPr="00BF2504">
              <w:t>District of Sudbury</w:t>
            </w:r>
          </w:p>
        </w:tc>
        <w:tc>
          <w:tcPr>
            <w:tcW w:w="1151" w:type="pct"/>
            <w:noWrap/>
            <w:hideMark/>
          </w:tcPr>
          <w:p w14:paraId="14CEC924" w14:textId="5CE3C8B9" w:rsidR="00FC0FC8" w:rsidRPr="00BF2504" w:rsidRDefault="00FC0FC8" w:rsidP="00B65D83">
            <w:r>
              <w:rPr>
                <w:rFonts w:eastAsia="Times New Roman"/>
                <w:lang w:eastAsia="en-CA"/>
              </w:rPr>
              <w:t>Not applicable</w:t>
            </w:r>
          </w:p>
        </w:tc>
      </w:tr>
      <w:tr w:rsidR="00FC0FC8" w:rsidRPr="00BF2504" w14:paraId="0B06ABFC" w14:textId="77777777" w:rsidTr="00FC0FC8">
        <w:trPr>
          <w:trHeight w:val="300"/>
        </w:trPr>
        <w:tc>
          <w:tcPr>
            <w:tcW w:w="3849" w:type="pct"/>
            <w:hideMark/>
          </w:tcPr>
          <w:p w14:paraId="1A7E05CF" w14:textId="77777777" w:rsidR="00FC0FC8" w:rsidRPr="00BF2504" w:rsidRDefault="00FC0FC8" w:rsidP="00B65D83">
            <w:pPr>
              <w:pStyle w:val="TableBodyTextMIRB"/>
              <w:rPr>
                <w:rFonts w:eastAsia="Times New Roman"/>
                <w:lang w:eastAsia="en-CA"/>
              </w:rPr>
            </w:pPr>
            <w:r w:rsidRPr="00BF2504">
              <w:t>District of Thunder Bay</w:t>
            </w:r>
          </w:p>
        </w:tc>
        <w:tc>
          <w:tcPr>
            <w:tcW w:w="1151" w:type="pct"/>
            <w:noWrap/>
            <w:hideMark/>
          </w:tcPr>
          <w:p w14:paraId="6FB1974F" w14:textId="507CE8C3" w:rsidR="00FC0FC8" w:rsidRPr="00BF2504" w:rsidRDefault="00FC0FC8" w:rsidP="00B65D83">
            <w:r>
              <w:rPr>
                <w:rFonts w:eastAsia="Times New Roman"/>
                <w:lang w:eastAsia="en-CA"/>
              </w:rPr>
              <w:t>Not applicable</w:t>
            </w:r>
          </w:p>
        </w:tc>
      </w:tr>
      <w:tr w:rsidR="00FC0FC8" w:rsidRPr="00BF2504" w14:paraId="39236D18" w14:textId="77777777" w:rsidTr="00FC0FC8">
        <w:trPr>
          <w:trHeight w:val="300"/>
        </w:trPr>
        <w:tc>
          <w:tcPr>
            <w:tcW w:w="3849" w:type="pct"/>
            <w:hideMark/>
          </w:tcPr>
          <w:p w14:paraId="1A00A6CF" w14:textId="77777777" w:rsidR="00FC0FC8" w:rsidRPr="00BF2504" w:rsidRDefault="00FC0FC8" w:rsidP="00B65D83">
            <w:pPr>
              <w:pStyle w:val="TableBodyTextMIRB"/>
              <w:rPr>
                <w:rFonts w:eastAsia="Times New Roman"/>
                <w:lang w:eastAsia="en-CA"/>
              </w:rPr>
            </w:pPr>
            <w:r w:rsidRPr="00BF2504">
              <w:t>District of Timiskaming</w:t>
            </w:r>
          </w:p>
        </w:tc>
        <w:tc>
          <w:tcPr>
            <w:tcW w:w="1151" w:type="pct"/>
            <w:noWrap/>
            <w:hideMark/>
          </w:tcPr>
          <w:p w14:paraId="260C18E2" w14:textId="3C021987" w:rsidR="00FC0FC8" w:rsidRPr="00BF2504" w:rsidRDefault="00FC0FC8" w:rsidP="00B65D83">
            <w:r>
              <w:rPr>
                <w:rFonts w:eastAsia="Times New Roman"/>
                <w:lang w:eastAsia="en-CA"/>
              </w:rPr>
              <w:t>Not applicable</w:t>
            </w:r>
          </w:p>
        </w:tc>
      </w:tr>
      <w:tr w:rsidR="00FC0FC8" w:rsidRPr="00BF2504" w14:paraId="35A1CB9A" w14:textId="77777777" w:rsidTr="00FC0FC8">
        <w:trPr>
          <w:trHeight w:val="300"/>
        </w:trPr>
        <w:tc>
          <w:tcPr>
            <w:tcW w:w="3849" w:type="pct"/>
            <w:hideMark/>
          </w:tcPr>
          <w:p w14:paraId="1F1D0724" w14:textId="77777777" w:rsidR="00FC0FC8" w:rsidRPr="00BF2504" w:rsidRDefault="00FC0FC8" w:rsidP="00B65D83">
            <w:pPr>
              <w:pStyle w:val="TableBodyTextMIRB"/>
              <w:rPr>
                <w:rFonts w:eastAsia="Times New Roman"/>
                <w:lang w:eastAsia="en-CA"/>
              </w:rPr>
            </w:pPr>
            <w:r w:rsidRPr="00BF2504">
              <w:t>Dokis 9</w:t>
            </w:r>
          </w:p>
        </w:tc>
        <w:tc>
          <w:tcPr>
            <w:tcW w:w="1151" w:type="pct"/>
            <w:noWrap/>
            <w:hideMark/>
          </w:tcPr>
          <w:p w14:paraId="37A7A641" w14:textId="2DFE0F07" w:rsidR="00FC0FC8" w:rsidRPr="00BF2504" w:rsidRDefault="00FC0FC8" w:rsidP="00B65D83">
            <w:r>
              <w:rPr>
                <w:rFonts w:eastAsia="Times New Roman"/>
                <w:lang w:eastAsia="en-CA"/>
              </w:rPr>
              <w:t>Not applicable</w:t>
            </w:r>
          </w:p>
        </w:tc>
      </w:tr>
      <w:tr w:rsidR="00FC0FC8" w:rsidRPr="00BF2504" w14:paraId="7A5D40E8" w14:textId="77777777" w:rsidTr="00FC0FC8">
        <w:trPr>
          <w:trHeight w:val="300"/>
        </w:trPr>
        <w:tc>
          <w:tcPr>
            <w:tcW w:w="3849" w:type="pct"/>
            <w:hideMark/>
          </w:tcPr>
          <w:p w14:paraId="1B0CB16F" w14:textId="77777777" w:rsidR="00FC0FC8" w:rsidRPr="00BF2504" w:rsidRDefault="00FC0FC8" w:rsidP="00B65D83">
            <w:pPr>
              <w:pStyle w:val="TableBodyTextMIRB"/>
              <w:rPr>
                <w:rFonts w:eastAsia="Times New Roman"/>
                <w:lang w:eastAsia="en-CA"/>
              </w:rPr>
            </w:pPr>
            <w:r w:rsidRPr="00BF2504">
              <w:t>Duck Lake 76</w:t>
            </w:r>
            <w:r>
              <w:t>B</w:t>
            </w:r>
          </w:p>
        </w:tc>
        <w:tc>
          <w:tcPr>
            <w:tcW w:w="1151" w:type="pct"/>
            <w:noWrap/>
            <w:hideMark/>
          </w:tcPr>
          <w:p w14:paraId="50FFA4AC" w14:textId="5CAB03DA" w:rsidR="00FC0FC8" w:rsidRPr="00BF2504" w:rsidRDefault="00FC0FC8" w:rsidP="00B65D83">
            <w:r>
              <w:rPr>
                <w:rFonts w:eastAsia="Times New Roman"/>
                <w:lang w:eastAsia="en-CA"/>
              </w:rPr>
              <w:t>Not applicable</w:t>
            </w:r>
          </w:p>
        </w:tc>
      </w:tr>
      <w:tr w:rsidR="00FC0FC8" w:rsidRPr="00BF2504" w14:paraId="39637B07" w14:textId="77777777" w:rsidTr="00FC0FC8">
        <w:trPr>
          <w:trHeight w:val="300"/>
        </w:trPr>
        <w:tc>
          <w:tcPr>
            <w:tcW w:w="3849" w:type="pct"/>
            <w:hideMark/>
          </w:tcPr>
          <w:p w14:paraId="66901018" w14:textId="77777777" w:rsidR="00FC0FC8" w:rsidRPr="00BF2504" w:rsidRDefault="00FC0FC8" w:rsidP="00B65D83">
            <w:pPr>
              <w:pStyle w:val="TableBodyTextMIRB"/>
              <w:rPr>
                <w:rFonts w:eastAsia="Times New Roman"/>
                <w:lang w:eastAsia="en-CA"/>
              </w:rPr>
            </w:pPr>
            <w:r w:rsidRPr="00BF2504">
              <w:t>Eagle Lake 27</w:t>
            </w:r>
          </w:p>
        </w:tc>
        <w:tc>
          <w:tcPr>
            <w:tcW w:w="1151" w:type="pct"/>
            <w:noWrap/>
            <w:hideMark/>
          </w:tcPr>
          <w:p w14:paraId="3FC666D3" w14:textId="7E5BA538" w:rsidR="00FC0FC8" w:rsidRPr="00BF2504" w:rsidRDefault="00FC0FC8" w:rsidP="00B65D83">
            <w:r>
              <w:rPr>
                <w:rFonts w:eastAsia="Times New Roman"/>
                <w:lang w:eastAsia="en-CA"/>
              </w:rPr>
              <w:t>Not applicable</w:t>
            </w:r>
          </w:p>
        </w:tc>
      </w:tr>
      <w:tr w:rsidR="00FC0FC8" w:rsidRPr="00BF2504" w14:paraId="7F6F5D09" w14:textId="77777777" w:rsidTr="00FC0FC8">
        <w:trPr>
          <w:trHeight w:val="300"/>
        </w:trPr>
        <w:tc>
          <w:tcPr>
            <w:tcW w:w="3849" w:type="pct"/>
            <w:hideMark/>
          </w:tcPr>
          <w:p w14:paraId="3873953C" w14:textId="77777777" w:rsidR="00FC0FC8" w:rsidRPr="00BF2504" w:rsidRDefault="00FC0FC8" w:rsidP="00B65D83">
            <w:pPr>
              <w:pStyle w:val="TableBodyTextMIRB"/>
              <w:rPr>
                <w:rFonts w:eastAsia="Times New Roman"/>
                <w:lang w:eastAsia="en-CA"/>
              </w:rPr>
            </w:pPr>
            <w:r w:rsidRPr="00BF2504">
              <w:t>East Luther Grand Valley</w:t>
            </w:r>
          </w:p>
        </w:tc>
        <w:tc>
          <w:tcPr>
            <w:tcW w:w="1151" w:type="pct"/>
            <w:noWrap/>
            <w:hideMark/>
          </w:tcPr>
          <w:p w14:paraId="4530E288" w14:textId="1A143BB5" w:rsidR="00FC0FC8" w:rsidRPr="00BF2504" w:rsidRDefault="00FC0FC8" w:rsidP="00B65D83">
            <w:r>
              <w:rPr>
                <w:rFonts w:eastAsia="Times New Roman"/>
                <w:lang w:eastAsia="en-CA"/>
              </w:rPr>
              <w:t>Not applicable</w:t>
            </w:r>
          </w:p>
        </w:tc>
      </w:tr>
      <w:tr w:rsidR="00FC0FC8" w:rsidRPr="00BF2504" w14:paraId="5BE672BC" w14:textId="77777777" w:rsidTr="00FC0FC8">
        <w:trPr>
          <w:trHeight w:val="300"/>
        </w:trPr>
        <w:tc>
          <w:tcPr>
            <w:tcW w:w="3849" w:type="pct"/>
            <w:hideMark/>
          </w:tcPr>
          <w:p w14:paraId="6E51161B" w14:textId="77777777" w:rsidR="00FC0FC8" w:rsidRPr="00BF2504" w:rsidRDefault="00FC0FC8" w:rsidP="00B65D83">
            <w:pPr>
              <w:pStyle w:val="TableBodyTextMIRB"/>
              <w:rPr>
                <w:rFonts w:eastAsia="Times New Roman"/>
                <w:lang w:eastAsia="en-CA"/>
              </w:rPr>
            </w:pPr>
            <w:r w:rsidRPr="00BF2504">
              <w:t>English River 21</w:t>
            </w:r>
          </w:p>
        </w:tc>
        <w:tc>
          <w:tcPr>
            <w:tcW w:w="1151" w:type="pct"/>
            <w:noWrap/>
            <w:hideMark/>
          </w:tcPr>
          <w:p w14:paraId="37CA031E" w14:textId="52BAA74D" w:rsidR="00FC0FC8" w:rsidRPr="00BF2504" w:rsidRDefault="00FC0FC8" w:rsidP="00B65D83">
            <w:r>
              <w:rPr>
                <w:rFonts w:eastAsia="Times New Roman"/>
                <w:lang w:eastAsia="en-CA"/>
              </w:rPr>
              <w:t>Not applicable</w:t>
            </w:r>
          </w:p>
        </w:tc>
      </w:tr>
      <w:tr w:rsidR="00FC0FC8" w:rsidRPr="00BF2504" w14:paraId="21AC9A68" w14:textId="77777777" w:rsidTr="00FC0FC8">
        <w:trPr>
          <w:trHeight w:val="300"/>
        </w:trPr>
        <w:tc>
          <w:tcPr>
            <w:tcW w:w="3849" w:type="pct"/>
          </w:tcPr>
          <w:p w14:paraId="32CC7229" w14:textId="77777777" w:rsidR="00FC0FC8" w:rsidRPr="00BF2504" w:rsidRDefault="00FC0FC8" w:rsidP="00B65D83">
            <w:pPr>
              <w:pStyle w:val="TableBodyTextMIRB"/>
            </w:pPr>
            <w:r w:rsidRPr="001C08E8">
              <w:t>English River 66</w:t>
            </w:r>
          </w:p>
        </w:tc>
        <w:tc>
          <w:tcPr>
            <w:tcW w:w="1151" w:type="pct"/>
            <w:noWrap/>
          </w:tcPr>
          <w:p w14:paraId="68445CE5" w14:textId="6BF3FA58" w:rsidR="00FC0FC8" w:rsidRPr="00BF2504" w:rsidRDefault="00FC0FC8" w:rsidP="00B65D83">
            <w:r>
              <w:rPr>
                <w:rFonts w:eastAsia="Times New Roman"/>
                <w:lang w:eastAsia="en-CA"/>
              </w:rPr>
              <w:t>Not applicable</w:t>
            </w:r>
          </w:p>
        </w:tc>
      </w:tr>
      <w:tr w:rsidR="00FC0FC8" w:rsidRPr="00BF2504" w14:paraId="448C8808" w14:textId="77777777" w:rsidTr="00FC0FC8">
        <w:trPr>
          <w:trHeight w:val="300"/>
        </w:trPr>
        <w:tc>
          <w:tcPr>
            <w:tcW w:w="3849" w:type="pct"/>
          </w:tcPr>
          <w:p w14:paraId="75AC39C1" w14:textId="77777777" w:rsidR="00FC0FC8" w:rsidRPr="001C08E8" w:rsidRDefault="00FC0FC8" w:rsidP="00B65D83">
            <w:pPr>
              <w:pStyle w:val="TableBodyTextMIRB"/>
            </w:pPr>
            <w:r w:rsidRPr="001C08E8">
              <w:t>Factory Island 1</w:t>
            </w:r>
          </w:p>
        </w:tc>
        <w:tc>
          <w:tcPr>
            <w:tcW w:w="1151" w:type="pct"/>
            <w:noWrap/>
          </w:tcPr>
          <w:p w14:paraId="6B30A73C" w14:textId="3E3FCAA9" w:rsidR="00FC0FC8" w:rsidRPr="00BF2504" w:rsidRDefault="00FC0FC8" w:rsidP="00B65D83">
            <w:r>
              <w:rPr>
                <w:rFonts w:eastAsia="Times New Roman"/>
                <w:lang w:eastAsia="en-CA"/>
              </w:rPr>
              <w:t>Not applicable</w:t>
            </w:r>
          </w:p>
        </w:tc>
      </w:tr>
      <w:tr w:rsidR="00FC0FC8" w:rsidRPr="00BF2504" w14:paraId="1F111947" w14:textId="77777777" w:rsidTr="00FC0FC8">
        <w:trPr>
          <w:trHeight w:val="300"/>
        </w:trPr>
        <w:tc>
          <w:tcPr>
            <w:tcW w:w="3849" w:type="pct"/>
            <w:hideMark/>
          </w:tcPr>
          <w:p w14:paraId="5E4B6FA6" w14:textId="77777777" w:rsidR="00FC0FC8" w:rsidRPr="00BF2504" w:rsidRDefault="00FC0FC8" w:rsidP="00B65D83">
            <w:pPr>
              <w:pStyle w:val="TableBodyTextMIRB"/>
              <w:rPr>
                <w:rFonts w:eastAsia="Times New Roman"/>
                <w:lang w:eastAsia="en-CA"/>
              </w:rPr>
            </w:pPr>
            <w:r w:rsidRPr="00BF2504">
              <w:t>Federal</w:t>
            </w:r>
          </w:p>
        </w:tc>
        <w:tc>
          <w:tcPr>
            <w:tcW w:w="1151" w:type="pct"/>
            <w:noWrap/>
            <w:hideMark/>
          </w:tcPr>
          <w:p w14:paraId="0F071DDB" w14:textId="511BDF7E" w:rsidR="00FC0FC8" w:rsidRPr="00BF2504" w:rsidRDefault="00FC0FC8" w:rsidP="00B65D83">
            <w:r>
              <w:rPr>
                <w:rFonts w:eastAsia="Times New Roman"/>
                <w:lang w:eastAsia="en-CA"/>
              </w:rPr>
              <w:t>Not applicable</w:t>
            </w:r>
          </w:p>
        </w:tc>
      </w:tr>
      <w:tr w:rsidR="00FC0FC8" w:rsidRPr="00BF2504" w14:paraId="309B8844" w14:textId="77777777" w:rsidTr="00FC0FC8">
        <w:trPr>
          <w:trHeight w:val="300"/>
        </w:trPr>
        <w:tc>
          <w:tcPr>
            <w:tcW w:w="3849" w:type="pct"/>
          </w:tcPr>
          <w:p w14:paraId="6E036D8A" w14:textId="77777777" w:rsidR="00FC0FC8" w:rsidRPr="00BF2504" w:rsidRDefault="00FC0FC8" w:rsidP="00B65D83">
            <w:pPr>
              <w:pStyle w:val="TableBodyTextMIRB"/>
            </w:pPr>
            <w:r w:rsidRPr="001C08E8">
              <w:t>Flying Post 73</w:t>
            </w:r>
          </w:p>
        </w:tc>
        <w:tc>
          <w:tcPr>
            <w:tcW w:w="1151" w:type="pct"/>
            <w:noWrap/>
          </w:tcPr>
          <w:p w14:paraId="148E428B" w14:textId="51EC1C6F" w:rsidR="00FC0FC8" w:rsidRPr="00BF2504" w:rsidRDefault="00FC0FC8" w:rsidP="00B65D83">
            <w:r>
              <w:rPr>
                <w:rFonts w:eastAsia="Times New Roman"/>
                <w:lang w:eastAsia="en-CA"/>
              </w:rPr>
              <w:t>Not applicable</w:t>
            </w:r>
          </w:p>
        </w:tc>
      </w:tr>
      <w:tr w:rsidR="00FC0FC8" w:rsidRPr="00BF2504" w14:paraId="28069E7F" w14:textId="77777777" w:rsidTr="00FC0FC8">
        <w:trPr>
          <w:trHeight w:val="300"/>
        </w:trPr>
        <w:tc>
          <w:tcPr>
            <w:tcW w:w="3849" w:type="pct"/>
          </w:tcPr>
          <w:p w14:paraId="59C77444" w14:textId="77777777" w:rsidR="00FC0FC8" w:rsidRPr="001C08E8" w:rsidRDefault="00FC0FC8" w:rsidP="00B65D83">
            <w:pPr>
              <w:pStyle w:val="TableBodyTextMIRB"/>
            </w:pPr>
            <w:r w:rsidRPr="009C7746">
              <w:t>Fort Albany 67</w:t>
            </w:r>
          </w:p>
        </w:tc>
        <w:tc>
          <w:tcPr>
            <w:tcW w:w="1151" w:type="pct"/>
            <w:noWrap/>
          </w:tcPr>
          <w:p w14:paraId="53C42D31" w14:textId="5F3EA266" w:rsidR="00FC0FC8" w:rsidRPr="00BF2504" w:rsidRDefault="00FC0FC8" w:rsidP="00B65D83">
            <w:r>
              <w:rPr>
                <w:rFonts w:eastAsia="Times New Roman"/>
                <w:lang w:eastAsia="en-CA"/>
              </w:rPr>
              <w:t>Not applicable</w:t>
            </w:r>
          </w:p>
        </w:tc>
      </w:tr>
      <w:tr w:rsidR="00FC0FC8" w:rsidRPr="00BF2504" w14:paraId="19C9168A" w14:textId="77777777" w:rsidTr="00FC0FC8">
        <w:trPr>
          <w:trHeight w:val="300"/>
        </w:trPr>
        <w:tc>
          <w:tcPr>
            <w:tcW w:w="3849" w:type="pct"/>
          </w:tcPr>
          <w:p w14:paraId="20FB44FB" w14:textId="77777777" w:rsidR="00FC0FC8" w:rsidRPr="009C7746" w:rsidRDefault="00FC0FC8" w:rsidP="00B65D83">
            <w:pPr>
              <w:pStyle w:val="TableBodyTextMIRB"/>
            </w:pPr>
            <w:r w:rsidRPr="009C7746">
              <w:t>Fort Hope 64</w:t>
            </w:r>
          </w:p>
        </w:tc>
        <w:tc>
          <w:tcPr>
            <w:tcW w:w="1151" w:type="pct"/>
            <w:noWrap/>
          </w:tcPr>
          <w:p w14:paraId="629218AA" w14:textId="06FDFA90" w:rsidR="00FC0FC8" w:rsidRPr="00BF2504" w:rsidRDefault="00FC0FC8" w:rsidP="00B65D83">
            <w:r>
              <w:rPr>
                <w:rFonts w:eastAsia="Times New Roman"/>
                <w:lang w:eastAsia="en-CA"/>
              </w:rPr>
              <w:t>Not applicable</w:t>
            </w:r>
          </w:p>
        </w:tc>
      </w:tr>
      <w:tr w:rsidR="00FC0FC8" w:rsidRPr="00BF2504" w14:paraId="04CABB32" w14:textId="77777777" w:rsidTr="00FC0FC8">
        <w:trPr>
          <w:trHeight w:val="300"/>
        </w:trPr>
        <w:tc>
          <w:tcPr>
            <w:tcW w:w="3849" w:type="pct"/>
          </w:tcPr>
          <w:p w14:paraId="52726B5F" w14:textId="77777777" w:rsidR="00FC0FC8" w:rsidRPr="009C7746" w:rsidRDefault="00FC0FC8" w:rsidP="00B65D83">
            <w:pPr>
              <w:pStyle w:val="TableBodyTextMIRB"/>
            </w:pPr>
            <w:r w:rsidRPr="009C7746">
              <w:t>Fort Severn 89</w:t>
            </w:r>
          </w:p>
        </w:tc>
        <w:tc>
          <w:tcPr>
            <w:tcW w:w="1151" w:type="pct"/>
            <w:noWrap/>
          </w:tcPr>
          <w:p w14:paraId="0A8E010B" w14:textId="12D94F69" w:rsidR="00FC0FC8" w:rsidRPr="00BF2504" w:rsidRDefault="00FC0FC8" w:rsidP="00B65D83">
            <w:r>
              <w:rPr>
                <w:rFonts w:eastAsia="Times New Roman"/>
                <w:lang w:eastAsia="en-CA"/>
              </w:rPr>
              <w:t>Not applicable</w:t>
            </w:r>
          </w:p>
        </w:tc>
      </w:tr>
      <w:tr w:rsidR="00FC0FC8" w:rsidRPr="00BF2504" w14:paraId="2E3410BD" w14:textId="77777777" w:rsidTr="00FC0FC8">
        <w:trPr>
          <w:trHeight w:val="300"/>
        </w:trPr>
        <w:tc>
          <w:tcPr>
            <w:tcW w:w="3849" w:type="pct"/>
            <w:hideMark/>
          </w:tcPr>
          <w:p w14:paraId="707C297B" w14:textId="77777777" w:rsidR="00FC0FC8" w:rsidRPr="00BF2504" w:rsidRDefault="00FC0FC8" w:rsidP="00B65D83">
            <w:pPr>
              <w:pStyle w:val="TableBodyTextMIRB"/>
              <w:rPr>
                <w:rFonts w:eastAsia="Times New Roman"/>
                <w:lang w:eastAsia="en-CA"/>
              </w:rPr>
            </w:pPr>
            <w:r w:rsidRPr="00BF2504">
              <w:t>Fort William 52</w:t>
            </w:r>
          </w:p>
        </w:tc>
        <w:tc>
          <w:tcPr>
            <w:tcW w:w="1151" w:type="pct"/>
            <w:noWrap/>
            <w:hideMark/>
          </w:tcPr>
          <w:p w14:paraId="665035FD" w14:textId="5D5D3778" w:rsidR="00FC0FC8" w:rsidRPr="00BF2504" w:rsidRDefault="00FC0FC8" w:rsidP="00B65D83">
            <w:r>
              <w:rPr>
                <w:rFonts w:eastAsia="Times New Roman"/>
                <w:lang w:eastAsia="en-CA"/>
              </w:rPr>
              <w:t>Not applicable</w:t>
            </w:r>
          </w:p>
        </w:tc>
      </w:tr>
      <w:tr w:rsidR="00FC0FC8" w:rsidRPr="00BF2504" w14:paraId="5AD973CB" w14:textId="77777777" w:rsidTr="00FC0FC8">
        <w:trPr>
          <w:trHeight w:val="300"/>
        </w:trPr>
        <w:tc>
          <w:tcPr>
            <w:tcW w:w="3849" w:type="pct"/>
            <w:hideMark/>
          </w:tcPr>
          <w:p w14:paraId="1E72F6BB" w14:textId="77777777" w:rsidR="00FC0FC8" w:rsidRPr="00BF2504" w:rsidRDefault="00FC0FC8" w:rsidP="00B65D83">
            <w:pPr>
              <w:pStyle w:val="TableBodyTextMIRB"/>
              <w:rPr>
                <w:rFonts w:eastAsia="Times New Roman"/>
                <w:lang w:eastAsia="en-CA"/>
              </w:rPr>
            </w:pPr>
            <w:r w:rsidRPr="00BF2504">
              <w:t>French River 13</w:t>
            </w:r>
          </w:p>
        </w:tc>
        <w:tc>
          <w:tcPr>
            <w:tcW w:w="1151" w:type="pct"/>
            <w:noWrap/>
            <w:hideMark/>
          </w:tcPr>
          <w:p w14:paraId="3B703621" w14:textId="364BEF5D" w:rsidR="00FC0FC8" w:rsidRPr="00BF2504" w:rsidRDefault="00FC0FC8" w:rsidP="00B65D83">
            <w:r>
              <w:rPr>
                <w:rFonts w:eastAsia="Times New Roman"/>
                <w:lang w:eastAsia="en-CA"/>
              </w:rPr>
              <w:t>Not applicable</w:t>
            </w:r>
          </w:p>
        </w:tc>
      </w:tr>
      <w:tr w:rsidR="00FC0FC8" w:rsidRPr="00BF2504" w14:paraId="577B97B5" w14:textId="77777777" w:rsidTr="00FC0FC8">
        <w:trPr>
          <w:trHeight w:val="300"/>
        </w:trPr>
        <w:tc>
          <w:tcPr>
            <w:tcW w:w="3849" w:type="pct"/>
            <w:hideMark/>
          </w:tcPr>
          <w:p w14:paraId="633C0A7C" w14:textId="77777777" w:rsidR="00FC0FC8" w:rsidRPr="00BF2504" w:rsidRDefault="00FC0FC8" w:rsidP="00B65D83">
            <w:pPr>
              <w:pStyle w:val="TableBodyTextMIRB"/>
              <w:rPr>
                <w:rFonts w:eastAsia="Times New Roman"/>
                <w:lang w:eastAsia="en-CA"/>
              </w:rPr>
            </w:pPr>
            <w:r w:rsidRPr="00BF2504">
              <w:t>Garden River 14</w:t>
            </w:r>
          </w:p>
        </w:tc>
        <w:tc>
          <w:tcPr>
            <w:tcW w:w="1151" w:type="pct"/>
            <w:noWrap/>
            <w:hideMark/>
          </w:tcPr>
          <w:p w14:paraId="116B2BCA" w14:textId="6B91884B" w:rsidR="00FC0FC8" w:rsidRPr="00BF2504" w:rsidRDefault="00FC0FC8" w:rsidP="00B65D83">
            <w:r>
              <w:rPr>
                <w:rFonts w:eastAsia="Times New Roman"/>
                <w:lang w:eastAsia="en-CA"/>
              </w:rPr>
              <w:t>Not applicable</w:t>
            </w:r>
          </w:p>
        </w:tc>
      </w:tr>
      <w:tr w:rsidR="00FC0FC8" w:rsidRPr="00BF2504" w14:paraId="0DF6727F" w14:textId="77777777" w:rsidTr="00FC0FC8">
        <w:trPr>
          <w:trHeight w:val="300"/>
        </w:trPr>
        <w:tc>
          <w:tcPr>
            <w:tcW w:w="3849" w:type="pct"/>
            <w:hideMark/>
          </w:tcPr>
          <w:p w14:paraId="3B77E4DA" w14:textId="77777777" w:rsidR="00FC0FC8" w:rsidRPr="00BF2504" w:rsidRDefault="00FC0FC8" w:rsidP="00B65D83">
            <w:pPr>
              <w:pStyle w:val="TableBodyTextMIRB"/>
              <w:rPr>
                <w:rFonts w:eastAsia="Times New Roman"/>
                <w:lang w:eastAsia="en-CA"/>
              </w:rPr>
            </w:pPr>
            <w:r w:rsidRPr="00BF2504">
              <w:t>Ginoogaming First Nation</w:t>
            </w:r>
          </w:p>
        </w:tc>
        <w:tc>
          <w:tcPr>
            <w:tcW w:w="1151" w:type="pct"/>
            <w:noWrap/>
            <w:hideMark/>
          </w:tcPr>
          <w:p w14:paraId="019360D5" w14:textId="6675CED6" w:rsidR="00FC0FC8" w:rsidRPr="00BF2504" w:rsidRDefault="00FC0FC8" w:rsidP="00B65D83">
            <w:r>
              <w:rPr>
                <w:rFonts w:eastAsia="Times New Roman"/>
                <w:lang w:eastAsia="en-CA"/>
              </w:rPr>
              <w:t>Not applicable</w:t>
            </w:r>
          </w:p>
        </w:tc>
      </w:tr>
      <w:tr w:rsidR="00FC0FC8" w:rsidRPr="00BF2504" w14:paraId="63235888" w14:textId="77777777" w:rsidTr="00FC0FC8">
        <w:trPr>
          <w:trHeight w:val="300"/>
        </w:trPr>
        <w:tc>
          <w:tcPr>
            <w:tcW w:w="3849" w:type="pct"/>
          </w:tcPr>
          <w:p w14:paraId="42931E92" w14:textId="77777777" w:rsidR="00FC0FC8" w:rsidRPr="00BF2504" w:rsidRDefault="00FC0FC8" w:rsidP="00B65D83">
            <w:pPr>
              <w:pStyle w:val="TableBodyTextMIRB"/>
            </w:pPr>
            <w:r w:rsidRPr="009C7746">
              <w:t>Glebe Farm 40B</w:t>
            </w:r>
          </w:p>
        </w:tc>
        <w:tc>
          <w:tcPr>
            <w:tcW w:w="1151" w:type="pct"/>
            <w:noWrap/>
          </w:tcPr>
          <w:p w14:paraId="2108A15E" w14:textId="455546FF" w:rsidR="00FC0FC8" w:rsidRPr="00BF2504" w:rsidRDefault="00FC0FC8" w:rsidP="00B65D83">
            <w:r>
              <w:rPr>
                <w:rFonts w:eastAsia="Times New Roman"/>
                <w:lang w:eastAsia="en-CA"/>
              </w:rPr>
              <w:t>Not applicable</w:t>
            </w:r>
          </w:p>
        </w:tc>
      </w:tr>
      <w:tr w:rsidR="00FC0FC8" w:rsidRPr="00BF2504" w14:paraId="1F297D30" w14:textId="77777777" w:rsidTr="00FC0FC8">
        <w:trPr>
          <w:trHeight w:val="300"/>
        </w:trPr>
        <w:tc>
          <w:tcPr>
            <w:tcW w:w="3849" w:type="pct"/>
            <w:hideMark/>
          </w:tcPr>
          <w:p w14:paraId="5E083AE3" w14:textId="77777777" w:rsidR="00FC0FC8" w:rsidRPr="00BF2504" w:rsidRDefault="00FC0FC8" w:rsidP="00B65D83">
            <w:pPr>
              <w:pStyle w:val="TableBodyTextMIRB"/>
              <w:rPr>
                <w:rFonts w:eastAsia="Times New Roman"/>
                <w:lang w:eastAsia="en-CA"/>
              </w:rPr>
            </w:pPr>
            <w:r w:rsidRPr="00BF2504">
              <w:t>Goulais Bay 15</w:t>
            </w:r>
            <w:r>
              <w:t>A</w:t>
            </w:r>
          </w:p>
        </w:tc>
        <w:tc>
          <w:tcPr>
            <w:tcW w:w="1151" w:type="pct"/>
            <w:noWrap/>
            <w:hideMark/>
          </w:tcPr>
          <w:p w14:paraId="7CC7FC5D" w14:textId="2F0FC71B" w:rsidR="00FC0FC8" w:rsidRPr="00BF2504" w:rsidRDefault="00FC0FC8" w:rsidP="00B65D83">
            <w:r>
              <w:rPr>
                <w:rFonts w:eastAsia="Times New Roman"/>
                <w:lang w:eastAsia="en-CA"/>
              </w:rPr>
              <w:t>Not applicable</w:t>
            </w:r>
          </w:p>
        </w:tc>
      </w:tr>
      <w:tr w:rsidR="00FC0FC8" w:rsidRPr="00BF2504" w14:paraId="0B6CBCAE" w14:textId="77777777" w:rsidTr="00FC0FC8">
        <w:trPr>
          <w:trHeight w:val="300"/>
        </w:trPr>
        <w:tc>
          <w:tcPr>
            <w:tcW w:w="3849" w:type="pct"/>
            <w:hideMark/>
          </w:tcPr>
          <w:p w14:paraId="15B46897" w14:textId="77777777" w:rsidR="00FC0FC8" w:rsidRPr="00BF2504" w:rsidRDefault="00FC0FC8" w:rsidP="00B65D83">
            <w:pPr>
              <w:pStyle w:val="TableBodyTextMIRB"/>
              <w:rPr>
                <w:rFonts w:eastAsia="Times New Roman"/>
                <w:lang w:eastAsia="en-CA"/>
              </w:rPr>
            </w:pPr>
            <w:r w:rsidRPr="00BF2504">
              <w:t>Greater Toronto Airport Authority</w:t>
            </w:r>
          </w:p>
        </w:tc>
        <w:tc>
          <w:tcPr>
            <w:tcW w:w="1151" w:type="pct"/>
            <w:noWrap/>
            <w:hideMark/>
          </w:tcPr>
          <w:p w14:paraId="451D2DA4" w14:textId="03FFA8B5" w:rsidR="00FC0FC8" w:rsidRPr="00BF2504" w:rsidRDefault="00FC0FC8" w:rsidP="00B65D83">
            <w:r>
              <w:rPr>
                <w:rFonts w:eastAsia="Times New Roman"/>
                <w:lang w:eastAsia="en-CA"/>
              </w:rPr>
              <w:t>Not applicable</w:t>
            </w:r>
          </w:p>
        </w:tc>
      </w:tr>
      <w:tr w:rsidR="00FC0FC8" w:rsidRPr="00BF2504" w14:paraId="6BC0F954" w14:textId="77777777" w:rsidTr="00FC0FC8">
        <w:trPr>
          <w:trHeight w:val="300"/>
        </w:trPr>
        <w:tc>
          <w:tcPr>
            <w:tcW w:w="3849" w:type="pct"/>
            <w:hideMark/>
          </w:tcPr>
          <w:p w14:paraId="658F195A" w14:textId="77777777" w:rsidR="00FC0FC8" w:rsidRPr="00BF2504" w:rsidRDefault="00FC0FC8" w:rsidP="00B65D83">
            <w:pPr>
              <w:pStyle w:val="TableBodyTextMIRB"/>
              <w:rPr>
                <w:rFonts w:eastAsia="Times New Roman"/>
                <w:lang w:eastAsia="en-CA"/>
              </w:rPr>
            </w:pPr>
            <w:r w:rsidRPr="00BF2504">
              <w:t>Gros Cap 49</w:t>
            </w:r>
          </w:p>
        </w:tc>
        <w:tc>
          <w:tcPr>
            <w:tcW w:w="1151" w:type="pct"/>
            <w:noWrap/>
            <w:hideMark/>
          </w:tcPr>
          <w:p w14:paraId="3DCC901A" w14:textId="1A2F944D" w:rsidR="00FC0FC8" w:rsidRPr="00BF2504" w:rsidRDefault="00FC0FC8" w:rsidP="00B65D83">
            <w:r>
              <w:rPr>
                <w:rFonts w:eastAsia="Times New Roman"/>
                <w:lang w:eastAsia="en-CA"/>
              </w:rPr>
              <w:t>Not applicable</w:t>
            </w:r>
          </w:p>
        </w:tc>
      </w:tr>
      <w:tr w:rsidR="00FC0FC8" w:rsidRPr="00BF2504" w14:paraId="03B9A47D" w14:textId="77777777" w:rsidTr="00FC0FC8">
        <w:trPr>
          <w:trHeight w:val="300"/>
        </w:trPr>
        <w:tc>
          <w:tcPr>
            <w:tcW w:w="3849" w:type="pct"/>
          </w:tcPr>
          <w:p w14:paraId="6529FB15" w14:textId="77777777" w:rsidR="00FC0FC8" w:rsidRPr="00BF2504" w:rsidRDefault="00FC0FC8" w:rsidP="00B65D83">
            <w:pPr>
              <w:pStyle w:val="TableBodyTextMIRB"/>
            </w:pPr>
            <w:r w:rsidRPr="009C7746">
              <w:t>Gros Cap Indian Village 49A</w:t>
            </w:r>
          </w:p>
        </w:tc>
        <w:tc>
          <w:tcPr>
            <w:tcW w:w="1151" w:type="pct"/>
            <w:noWrap/>
          </w:tcPr>
          <w:p w14:paraId="1692404E" w14:textId="29EF668E" w:rsidR="00FC0FC8" w:rsidRPr="00BF2504" w:rsidRDefault="00FC0FC8" w:rsidP="00B65D83">
            <w:r>
              <w:rPr>
                <w:rFonts w:eastAsia="Times New Roman"/>
                <w:lang w:eastAsia="en-CA"/>
              </w:rPr>
              <w:t>Not applicable</w:t>
            </w:r>
          </w:p>
        </w:tc>
      </w:tr>
      <w:tr w:rsidR="00FC0FC8" w:rsidRPr="00BF2504" w14:paraId="52E6C07D" w14:textId="77777777" w:rsidTr="00FC0FC8">
        <w:trPr>
          <w:trHeight w:val="300"/>
        </w:trPr>
        <w:tc>
          <w:tcPr>
            <w:tcW w:w="3849" w:type="pct"/>
            <w:hideMark/>
          </w:tcPr>
          <w:p w14:paraId="03E81313" w14:textId="77777777" w:rsidR="00FC0FC8" w:rsidRPr="00BF2504" w:rsidRDefault="00FC0FC8" w:rsidP="00B65D83">
            <w:pPr>
              <w:pStyle w:val="TableBodyTextMIRB"/>
              <w:rPr>
                <w:rFonts w:eastAsia="Times New Roman"/>
                <w:lang w:eastAsia="en-CA"/>
              </w:rPr>
            </w:pPr>
            <w:r w:rsidRPr="00BF2504">
              <w:t>Gull River 55</w:t>
            </w:r>
          </w:p>
        </w:tc>
        <w:tc>
          <w:tcPr>
            <w:tcW w:w="1151" w:type="pct"/>
            <w:noWrap/>
            <w:hideMark/>
          </w:tcPr>
          <w:p w14:paraId="79307433" w14:textId="49474174" w:rsidR="00FC0FC8" w:rsidRPr="00BF2504" w:rsidRDefault="00FC0FC8" w:rsidP="00B65D83">
            <w:r>
              <w:rPr>
                <w:rFonts w:eastAsia="Times New Roman"/>
                <w:lang w:eastAsia="en-CA"/>
              </w:rPr>
              <w:t>Not applicable</w:t>
            </w:r>
          </w:p>
        </w:tc>
      </w:tr>
      <w:tr w:rsidR="00FC0FC8" w:rsidRPr="00BF2504" w14:paraId="7B1E32D6" w14:textId="77777777" w:rsidTr="00FC0FC8">
        <w:trPr>
          <w:trHeight w:val="300"/>
        </w:trPr>
        <w:tc>
          <w:tcPr>
            <w:tcW w:w="3849" w:type="pct"/>
            <w:hideMark/>
          </w:tcPr>
          <w:p w14:paraId="79734DE7" w14:textId="77777777" w:rsidR="00FC0FC8" w:rsidRPr="00BF2504" w:rsidRDefault="00FC0FC8" w:rsidP="00B65D83">
            <w:pPr>
              <w:pStyle w:val="TableBodyTextMIRB"/>
              <w:rPr>
                <w:rFonts w:eastAsia="Times New Roman"/>
                <w:lang w:eastAsia="en-CA"/>
              </w:rPr>
            </w:pPr>
            <w:r w:rsidRPr="00BF2504">
              <w:t>Haldimand County</w:t>
            </w:r>
          </w:p>
        </w:tc>
        <w:tc>
          <w:tcPr>
            <w:tcW w:w="1151" w:type="pct"/>
            <w:noWrap/>
            <w:hideMark/>
          </w:tcPr>
          <w:p w14:paraId="57809698" w14:textId="17F5634B" w:rsidR="00FC0FC8" w:rsidRPr="00BF2504" w:rsidRDefault="00FC0FC8" w:rsidP="00B65D83">
            <w:r>
              <w:rPr>
                <w:rFonts w:eastAsia="Times New Roman"/>
                <w:lang w:eastAsia="en-CA"/>
              </w:rPr>
              <w:t>Not applicable</w:t>
            </w:r>
          </w:p>
        </w:tc>
      </w:tr>
      <w:tr w:rsidR="00FC0FC8" w:rsidRPr="00BF2504" w14:paraId="7A1D0429" w14:textId="77777777" w:rsidTr="00FC0FC8">
        <w:trPr>
          <w:trHeight w:val="300"/>
        </w:trPr>
        <w:tc>
          <w:tcPr>
            <w:tcW w:w="3849" w:type="pct"/>
            <w:hideMark/>
          </w:tcPr>
          <w:p w14:paraId="509131FA" w14:textId="77777777" w:rsidR="00FC0FC8" w:rsidRPr="00BF2504" w:rsidRDefault="00FC0FC8" w:rsidP="00B65D83">
            <w:pPr>
              <w:pStyle w:val="TableBodyTextMIRB"/>
              <w:rPr>
                <w:rFonts w:eastAsia="Times New Roman"/>
                <w:lang w:eastAsia="en-CA"/>
              </w:rPr>
            </w:pPr>
            <w:r w:rsidRPr="00BF2504">
              <w:t>Henvey Inlet 2</w:t>
            </w:r>
          </w:p>
        </w:tc>
        <w:tc>
          <w:tcPr>
            <w:tcW w:w="1151" w:type="pct"/>
            <w:noWrap/>
            <w:hideMark/>
          </w:tcPr>
          <w:p w14:paraId="6D3735EF" w14:textId="59CEB843" w:rsidR="00FC0FC8" w:rsidRPr="00BF2504" w:rsidRDefault="00FC0FC8" w:rsidP="00B65D83">
            <w:r>
              <w:rPr>
                <w:rFonts w:eastAsia="Times New Roman"/>
                <w:lang w:eastAsia="en-CA"/>
              </w:rPr>
              <w:t>Not applicable</w:t>
            </w:r>
          </w:p>
        </w:tc>
      </w:tr>
      <w:tr w:rsidR="00FC0FC8" w:rsidRPr="00BF2504" w14:paraId="1902CBE1" w14:textId="77777777" w:rsidTr="00FC0FC8">
        <w:trPr>
          <w:trHeight w:val="300"/>
        </w:trPr>
        <w:tc>
          <w:tcPr>
            <w:tcW w:w="3849" w:type="pct"/>
            <w:hideMark/>
          </w:tcPr>
          <w:p w14:paraId="4635A04A" w14:textId="77777777" w:rsidR="00FC0FC8" w:rsidRPr="00BF2504" w:rsidRDefault="00FC0FC8" w:rsidP="00B65D83">
            <w:pPr>
              <w:pStyle w:val="TableBodyTextMIRB"/>
              <w:rPr>
                <w:rFonts w:eastAsia="Times New Roman"/>
                <w:lang w:eastAsia="en-CA"/>
              </w:rPr>
            </w:pPr>
            <w:r w:rsidRPr="00BF2504">
              <w:t>Hiawatha First Nation 36</w:t>
            </w:r>
          </w:p>
        </w:tc>
        <w:tc>
          <w:tcPr>
            <w:tcW w:w="1151" w:type="pct"/>
            <w:noWrap/>
            <w:hideMark/>
          </w:tcPr>
          <w:p w14:paraId="1253196B" w14:textId="439F08A6" w:rsidR="00FC0FC8" w:rsidRPr="00BF2504" w:rsidRDefault="00FC0FC8" w:rsidP="00B65D83">
            <w:r>
              <w:rPr>
                <w:rFonts w:eastAsia="Times New Roman"/>
                <w:lang w:eastAsia="en-CA"/>
              </w:rPr>
              <w:t>Not applicable</w:t>
            </w:r>
          </w:p>
        </w:tc>
      </w:tr>
      <w:tr w:rsidR="00FC0FC8" w:rsidRPr="00BF2504" w14:paraId="4E60FB89" w14:textId="77777777" w:rsidTr="00FC0FC8">
        <w:trPr>
          <w:trHeight w:val="300"/>
        </w:trPr>
        <w:tc>
          <w:tcPr>
            <w:tcW w:w="3849" w:type="pct"/>
          </w:tcPr>
          <w:p w14:paraId="1B543E72" w14:textId="77777777" w:rsidR="00FC0FC8" w:rsidRPr="00BF2504" w:rsidRDefault="00FC0FC8" w:rsidP="00B65D83">
            <w:pPr>
              <w:pStyle w:val="TableBodyTextMIRB"/>
            </w:pPr>
            <w:r w:rsidRPr="009C7746">
              <w:t>Indian River 1</w:t>
            </w:r>
          </w:p>
        </w:tc>
        <w:tc>
          <w:tcPr>
            <w:tcW w:w="1151" w:type="pct"/>
            <w:noWrap/>
          </w:tcPr>
          <w:p w14:paraId="09EC6EBD" w14:textId="07EC30DA" w:rsidR="00FC0FC8" w:rsidRPr="00BF2504" w:rsidRDefault="00FC0FC8" w:rsidP="00B65D83">
            <w:r>
              <w:rPr>
                <w:rFonts w:eastAsia="Times New Roman"/>
                <w:lang w:eastAsia="en-CA"/>
              </w:rPr>
              <w:t>Not applicable</w:t>
            </w:r>
          </w:p>
        </w:tc>
      </w:tr>
      <w:tr w:rsidR="00FC0FC8" w:rsidRPr="00BF2504" w14:paraId="7D83FEBC" w14:textId="77777777" w:rsidTr="00FC0FC8">
        <w:trPr>
          <w:trHeight w:val="300"/>
        </w:trPr>
        <w:tc>
          <w:tcPr>
            <w:tcW w:w="3849" w:type="pct"/>
          </w:tcPr>
          <w:p w14:paraId="799E9D6B" w14:textId="77777777" w:rsidR="00FC0FC8" w:rsidRPr="009C7746" w:rsidRDefault="00FC0FC8" w:rsidP="00B65D83">
            <w:pPr>
              <w:pStyle w:val="TableBodyTextMIRB"/>
            </w:pPr>
            <w:r w:rsidRPr="009C7746">
              <w:t>Islands in the Trent Waters 36A</w:t>
            </w:r>
          </w:p>
        </w:tc>
        <w:tc>
          <w:tcPr>
            <w:tcW w:w="1151" w:type="pct"/>
            <w:noWrap/>
          </w:tcPr>
          <w:p w14:paraId="550A0C3A" w14:textId="2090F5F9" w:rsidR="00FC0FC8" w:rsidRPr="00BF2504" w:rsidRDefault="00FC0FC8" w:rsidP="00B65D83">
            <w:r>
              <w:rPr>
                <w:rFonts w:eastAsia="Times New Roman"/>
                <w:lang w:eastAsia="en-CA"/>
              </w:rPr>
              <w:t>Not applicable</w:t>
            </w:r>
          </w:p>
        </w:tc>
      </w:tr>
      <w:tr w:rsidR="00FC0FC8" w:rsidRPr="00BF2504" w14:paraId="2CFD66A2" w14:textId="77777777" w:rsidTr="00FC0FC8">
        <w:trPr>
          <w:trHeight w:val="300"/>
        </w:trPr>
        <w:tc>
          <w:tcPr>
            <w:tcW w:w="3849" w:type="pct"/>
          </w:tcPr>
          <w:p w14:paraId="4BD06131" w14:textId="77777777" w:rsidR="00FC0FC8" w:rsidRPr="009C7746" w:rsidRDefault="00FC0FC8" w:rsidP="00B65D83">
            <w:pPr>
              <w:pStyle w:val="TableBodyTextMIRB"/>
            </w:pPr>
            <w:r w:rsidRPr="009C7746">
              <w:t>Kasabonika Lake</w:t>
            </w:r>
          </w:p>
        </w:tc>
        <w:tc>
          <w:tcPr>
            <w:tcW w:w="1151" w:type="pct"/>
            <w:noWrap/>
          </w:tcPr>
          <w:p w14:paraId="142D680D" w14:textId="4FAC3AE0" w:rsidR="00FC0FC8" w:rsidRPr="00BF2504" w:rsidRDefault="00FC0FC8" w:rsidP="00B65D83">
            <w:r>
              <w:rPr>
                <w:rFonts w:eastAsia="Times New Roman"/>
                <w:lang w:eastAsia="en-CA"/>
              </w:rPr>
              <w:t>Not applicable</w:t>
            </w:r>
          </w:p>
        </w:tc>
      </w:tr>
      <w:tr w:rsidR="00FC0FC8" w:rsidRPr="00BF2504" w14:paraId="2025961E" w14:textId="77777777" w:rsidTr="00FC0FC8">
        <w:trPr>
          <w:trHeight w:val="300"/>
        </w:trPr>
        <w:tc>
          <w:tcPr>
            <w:tcW w:w="3849" w:type="pct"/>
          </w:tcPr>
          <w:p w14:paraId="10571944" w14:textId="77777777" w:rsidR="00FC0FC8" w:rsidRPr="009C7746" w:rsidRDefault="00FC0FC8" w:rsidP="00B65D83">
            <w:pPr>
              <w:pStyle w:val="TableBodyTextMIRB"/>
            </w:pPr>
            <w:r w:rsidRPr="009C7746">
              <w:t>Keewaywin</w:t>
            </w:r>
          </w:p>
        </w:tc>
        <w:tc>
          <w:tcPr>
            <w:tcW w:w="1151" w:type="pct"/>
            <w:noWrap/>
          </w:tcPr>
          <w:p w14:paraId="7870F2F5" w14:textId="5C91599D" w:rsidR="00FC0FC8" w:rsidRPr="00BF2504" w:rsidRDefault="00FC0FC8" w:rsidP="00B65D83">
            <w:r>
              <w:rPr>
                <w:rFonts w:eastAsia="Times New Roman"/>
                <w:lang w:eastAsia="en-CA"/>
              </w:rPr>
              <w:t>Not applicable</w:t>
            </w:r>
          </w:p>
        </w:tc>
      </w:tr>
      <w:tr w:rsidR="00FC0FC8" w:rsidRPr="00BF2504" w14:paraId="3DB1D584" w14:textId="77777777" w:rsidTr="00FC0FC8">
        <w:trPr>
          <w:trHeight w:val="300"/>
        </w:trPr>
        <w:tc>
          <w:tcPr>
            <w:tcW w:w="3849" w:type="pct"/>
            <w:hideMark/>
          </w:tcPr>
          <w:p w14:paraId="5CFCD324" w14:textId="77777777" w:rsidR="00FC0FC8" w:rsidRPr="00BF2504" w:rsidRDefault="00FC0FC8" w:rsidP="00B65D83">
            <w:pPr>
              <w:pStyle w:val="TableBodyTextMIRB"/>
              <w:rPr>
                <w:rFonts w:eastAsia="Times New Roman"/>
                <w:lang w:eastAsia="en-CA"/>
              </w:rPr>
            </w:pPr>
            <w:r w:rsidRPr="00BF2504">
              <w:t>Kenora 38</w:t>
            </w:r>
            <w:r>
              <w:t>B</w:t>
            </w:r>
          </w:p>
        </w:tc>
        <w:tc>
          <w:tcPr>
            <w:tcW w:w="1151" w:type="pct"/>
            <w:noWrap/>
            <w:hideMark/>
          </w:tcPr>
          <w:p w14:paraId="6A3CE88A" w14:textId="42A9D657" w:rsidR="00FC0FC8" w:rsidRPr="00BF2504" w:rsidRDefault="00FC0FC8" w:rsidP="00B65D83">
            <w:r>
              <w:rPr>
                <w:rFonts w:eastAsia="Times New Roman"/>
                <w:lang w:eastAsia="en-CA"/>
              </w:rPr>
              <w:t>Not applicable</w:t>
            </w:r>
          </w:p>
        </w:tc>
      </w:tr>
      <w:tr w:rsidR="00FC0FC8" w:rsidRPr="00BF2504" w14:paraId="7F6B0277" w14:textId="77777777" w:rsidTr="00FC0FC8">
        <w:trPr>
          <w:trHeight w:val="300"/>
        </w:trPr>
        <w:tc>
          <w:tcPr>
            <w:tcW w:w="3849" w:type="pct"/>
            <w:hideMark/>
          </w:tcPr>
          <w:p w14:paraId="6A590B8E" w14:textId="77777777" w:rsidR="00FC0FC8" w:rsidRPr="00BF2504" w:rsidRDefault="00FC0FC8" w:rsidP="00B65D83">
            <w:pPr>
              <w:pStyle w:val="TableBodyTextMIRB"/>
              <w:rPr>
                <w:rFonts w:eastAsia="Times New Roman"/>
                <w:lang w:eastAsia="en-CA"/>
              </w:rPr>
            </w:pPr>
            <w:r w:rsidRPr="00BF2504">
              <w:t>Kettle Point 44</w:t>
            </w:r>
          </w:p>
        </w:tc>
        <w:tc>
          <w:tcPr>
            <w:tcW w:w="1151" w:type="pct"/>
            <w:noWrap/>
            <w:hideMark/>
          </w:tcPr>
          <w:p w14:paraId="751D4849" w14:textId="2D43FE78" w:rsidR="00FC0FC8" w:rsidRPr="00BF2504" w:rsidRDefault="00FC0FC8" w:rsidP="00B65D83">
            <w:r>
              <w:rPr>
                <w:rFonts w:eastAsia="Times New Roman"/>
                <w:lang w:eastAsia="en-CA"/>
              </w:rPr>
              <w:t>Not applicable</w:t>
            </w:r>
          </w:p>
        </w:tc>
      </w:tr>
      <w:tr w:rsidR="00FC0FC8" w:rsidRPr="00BF2504" w14:paraId="1416E6A6" w14:textId="77777777" w:rsidTr="00FC0FC8">
        <w:trPr>
          <w:trHeight w:val="300"/>
        </w:trPr>
        <w:tc>
          <w:tcPr>
            <w:tcW w:w="3849" w:type="pct"/>
          </w:tcPr>
          <w:p w14:paraId="474A8970" w14:textId="77777777" w:rsidR="00FC0FC8" w:rsidRPr="00BF2504" w:rsidRDefault="00FC0FC8" w:rsidP="00B65D83">
            <w:pPr>
              <w:pStyle w:val="TableBodyTextMIRB"/>
            </w:pPr>
            <w:r w:rsidRPr="009C7746">
              <w:lastRenderedPageBreak/>
              <w:t>Kingfisher 2A</w:t>
            </w:r>
          </w:p>
        </w:tc>
        <w:tc>
          <w:tcPr>
            <w:tcW w:w="1151" w:type="pct"/>
            <w:noWrap/>
          </w:tcPr>
          <w:p w14:paraId="1187716C" w14:textId="47478976" w:rsidR="00FC0FC8" w:rsidRPr="00BF2504" w:rsidRDefault="00FC0FC8" w:rsidP="00B65D83">
            <w:r>
              <w:rPr>
                <w:rFonts w:eastAsia="Times New Roman"/>
                <w:lang w:eastAsia="en-CA"/>
              </w:rPr>
              <w:t>Not applicable</w:t>
            </w:r>
          </w:p>
        </w:tc>
      </w:tr>
      <w:tr w:rsidR="00FC0FC8" w:rsidRPr="00BF2504" w14:paraId="31D6319F" w14:textId="77777777" w:rsidTr="00FC0FC8">
        <w:trPr>
          <w:trHeight w:val="300"/>
        </w:trPr>
        <w:tc>
          <w:tcPr>
            <w:tcW w:w="3849" w:type="pct"/>
          </w:tcPr>
          <w:p w14:paraId="4D9B1A70" w14:textId="77777777" w:rsidR="00FC0FC8" w:rsidRPr="009C7746" w:rsidRDefault="00FC0FC8" w:rsidP="00B65D83">
            <w:pPr>
              <w:pStyle w:val="TableBodyTextMIRB"/>
            </w:pPr>
            <w:r w:rsidRPr="009C7746">
              <w:t xml:space="preserve">Kingfisher </w:t>
            </w:r>
            <w:r>
              <w:t>3</w:t>
            </w:r>
            <w:r w:rsidRPr="009C7746">
              <w:t>A</w:t>
            </w:r>
          </w:p>
        </w:tc>
        <w:tc>
          <w:tcPr>
            <w:tcW w:w="1151" w:type="pct"/>
            <w:noWrap/>
          </w:tcPr>
          <w:p w14:paraId="52521400" w14:textId="7DCFD2A0" w:rsidR="00FC0FC8" w:rsidRPr="00BF2504" w:rsidRDefault="00FC0FC8" w:rsidP="00B65D83">
            <w:r>
              <w:rPr>
                <w:rFonts w:eastAsia="Times New Roman"/>
                <w:lang w:eastAsia="en-CA"/>
              </w:rPr>
              <w:t>Not applicable</w:t>
            </w:r>
          </w:p>
        </w:tc>
      </w:tr>
      <w:tr w:rsidR="00FC0FC8" w:rsidRPr="00BF2504" w14:paraId="29937E55" w14:textId="77777777" w:rsidTr="00FC0FC8">
        <w:trPr>
          <w:trHeight w:val="300"/>
        </w:trPr>
        <w:tc>
          <w:tcPr>
            <w:tcW w:w="3849" w:type="pct"/>
          </w:tcPr>
          <w:p w14:paraId="013A70A4" w14:textId="77777777" w:rsidR="00FC0FC8" w:rsidRPr="009C7746" w:rsidRDefault="00FC0FC8" w:rsidP="00B65D83">
            <w:pPr>
              <w:pStyle w:val="TableBodyTextMIRB"/>
            </w:pPr>
            <w:r w:rsidRPr="009C7746">
              <w:t>Kingfisher Lake 1</w:t>
            </w:r>
          </w:p>
        </w:tc>
        <w:tc>
          <w:tcPr>
            <w:tcW w:w="1151" w:type="pct"/>
            <w:noWrap/>
          </w:tcPr>
          <w:p w14:paraId="39FFE8D1" w14:textId="5A21CD85" w:rsidR="00FC0FC8" w:rsidRPr="00BF2504" w:rsidRDefault="00FC0FC8" w:rsidP="00B65D83">
            <w:r>
              <w:rPr>
                <w:rFonts w:eastAsia="Times New Roman"/>
                <w:lang w:eastAsia="en-CA"/>
              </w:rPr>
              <w:t>Not applicable</w:t>
            </w:r>
          </w:p>
        </w:tc>
      </w:tr>
      <w:tr w:rsidR="00FC0FC8" w:rsidRPr="00BF2504" w14:paraId="2C29144B" w14:textId="77777777" w:rsidTr="00FC0FC8">
        <w:trPr>
          <w:trHeight w:val="300"/>
        </w:trPr>
        <w:tc>
          <w:tcPr>
            <w:tcW w:w="3849" w:type="pct"/>
          </w:tcPr>
          <w:p w14:paraId="1A62511B" w14:textId="77777777" w:rsidR="00FC0FC8" w:rsidRPr="009C7746" w:rsidRDefault="00FC0FC8" w:rsidP="00B65D83">
            <w:pPr>
              <w:pStyle w:val="TableBodyTextMIRB"/>
            </w:pPr>
            <w:r w:rsidRPr="009C7746">
              <w:t>Kitchenuhmaykoosib Aaki 84</w:t>
            </w:r>
          </w:p>
        </w:tc>
        <w:tc>
          <w:tcPr>
            <w:tcW w:w="1151" w:type="pct"/>
            <w:noWrap/>
          </w:tcPr>
          <w:p w14:paraId="48CE4490" w14:textId="7F1E523E" w:rsidR="00FC0FC8" w:rsidRPr="00BF2504" w:rsidRDefault="00FC0FC8" w:rsidP="00B65D83">
            <w:r>
              <w:rPr>
                <w:rFonts w:eastAsia="Times New Roman"/>
                <w:lang w:eastAsia="en-CA"/>
              </w:rPr>
              <w:t>Not applicable</w:t>
            </w:r>
          </w:p>
        </w:tc>
      </w:tr>
      <w:tr w:rsidR="00FC0FC8" w:rsidRPr="00BF2504" w14:paraId="6DA868D9" w14:textId="77777777" w:rsidTr="00FC0FC8">
        <w:trPr>
          <w:trHeight w:val="300"/>
        </w:trPr>
        <w:tc>
          <w:tcPr>
            <w:tcW w:w="3849" w:type="pct"/>
          </w:tcPr>
          <w:p w14:paraId="3EFC3BC4" w14:textId="77777777" w:rsidR="00FC0FC8" w:rsidRPr="009C7746" w:rsidRDefault="00FC0FC8" w:rsidP="00B65D83">
            <w:pPr>
              <w:pStyle w:val="TableBodyTextMIRB"/>
            </w:pPr>
            <w:r w:rsidRPr="009C7746">
              <w:t>Lac Des Mille Lacs 22A1</w:t>
            </w:r>
          </w:p>
        </w:tc>
        <w:tc>
          <w:tcPr>
            <w:tcW w:w="1151" w:type="pct"/>
            <w:noWrap/>
          </w:tcPr>
          <w:p w14:paraId="6D8DA2B8" w14:textId="219B89A0" w:rsidR="00FC0FC8" w:rsidRPr="00BF2504" w:rsidRDefault="00FC0FC8" w:rsidP="00B65D83">
            <w:r>
              <w:rPr>
                <w:rFonts w:eastAsia="Times New Roman"/>
                <w:lang w:eastAsia="en-CA"/>
              </w:rPr>
              <w:t>Not applicable</w:t>
            </w:r>
          </w:p>
        </w:tc>
      </w:tr>
      <w:tr w:rsidR="00FC0FC8" w:rsidRPr="00BF2504" w14:paraId="36247B51" w14:textId="77777777" w:rsidTr="00FC0FC8">
        <w:trPr>
          <w:trHeight w:val="300"/>
        </w:trPr>
        <w:tc>
          <w:tcPr>
            <w:tcW w:w="3849" w:type="pct"/>
          </w:tcPr>
          <w:p w14:paraId="70CB3E59" w14:textId="77777777" w:rsidR="00FC0FC8" w:rsidRPr="009C7746" w:rsidRDefault="00FC0FC8" w:rsidP="00B65D83">
            <w:pPr>
              <w:pStyle w:val="TableBodyTextMIRB"/>
            </w:pPr>
            <w:r w:rsidRPr="009C7746">
              <w:t>Lac Des Mille Lacs 22A2</w:t>
            </w:r>
          </w:p>
        </w:tc>
        <w:tc>
          <w:tcPr>
            <w:tcW w:w="1151" w:type="pct"/>
            <w:noWrap/>
          </w:tcPr>
          <w:p w14:paraId="4023BD5D" w14:textId="5AB84977" w:rsidR="00FC0FC8" w:rsidRPr="00BF2504" w:rsidRDefault="00FC0FC8" w:rsidP="00B65D83">
            <w:r>
              <w:rPr>
                <w:rFonts w:eastAsia="Times New Roman"/>
                <w:lang w:eastAsia="en-CA"/>
              </w:rPr>
              <w:t>Not applicable</w:t>
            </w:r>
          </w:p>
        </w:tc>
      </w:tr>
      <w:tr w:rsidR="00FC0FC8" w:rsidRPr="00BF2504" w14:paraId="56E4D03F" w14:textId="77777777" w:rsidTr="00FC0FC8">
        <w:trPr>
          <w:trHeight w:val="300"/>
        </w:trPr>
        <w:tc>
          <w:tcPr>
            <w:tcW w:w="3849" w:type="pct"/>
            <w:hideMark/>
          </w:tcPr>
          <w:p w14:paraId="309BA6CC" w14:textId="77777777" w:rsidR="00FC0FC8" w:rsidRPr="00BF2504" w:rsidRDefault="00FC0FC8" w:rsidP="00B65D83">
            <w:pPr>
              <w:pStyle w:val="TableBodyTextMIRB"/>
              <w:rPr>
                <w:rFonts w:eastAsia="Times New Roman"/>
                <w:lang w:eastAsia="en-CA"/>
              </w:rPr>
            </w:pPr>
            <w:r w:rsidRPr="00BF2504">
              <w:t>Lac Seul 28</w:t>
            </w:r>
          </w:p>
        </w:tc>
        <w:tc>
          <w:tcPr>
            <w:tcW w:w="1151" w:type="pct"/>
            <w:noWrap/>
            <w:hideMark/>
          </w:tcPr>
          <w:p w14:paraId="5E5AA7D0" w14:textId="447D346D" w:rsidR="00FC0FC8" w:rsidRPr="00BF2504" w:rsidRDefault="00FC0FC8" w:rsidP="00B65D83">
            <w:r>
              <w:rPr>
                <w:rFonts w:eastAsia="Times New Roman"/>
                <w:lang w:eastAsia="en-CA"/>
              </w:rPr>
              <w:t>Not applicable</w:t>
            </w:r>
          </w:p>
        </w:tc>
      </w:tr>
      <w:tr w:rsidR="00FC0FC8" w:rsidRPr="00BF2504" w14:paraId="650B4BC9" w14:textId="77777777" w:rsidTr="00FC0FC8">
        <w:trPr>
          <w:trHeight w:val="300"/>
        </w:trPr>
        <w:tc>
          <w:tcPr>
            <w:tcW w:w="3849" w:type="pct"/>
            <w:hideMark/>
          </w:tcPr>
          <w:p w14:paraId="2315DA21" w14:textId="77777777" w:rsidR="00FC0FC8" w:rsidRPr="00BF2504" w:rsidRDefault="00FC0FC8" w:rsidP="00B65D83">
            <w:pPr>
              <w:pStyle w:val="TableBodyTextMIRB"/>
              <w:rPr>
                <w:rFonts w:eastAsia="Times New Roman"/>
                <w:lang w:eastAsia="en-CA"/>
              </w:rPr>
            </w:pPr>
            <w:r w:rsidRPr="00BF2504">
              <w:t>Lake Helen 53</w:t>
            </w:r>
            <w:r>
              <w:t>A</w:t>
            </w:r>
          </w:p>
        </w:tc>
        <w:tc>
          <w:tcPr>
            <w:tcW w:w="1151" w:type="pct"/>
            <w:noWrap/>
            <w:hideMark/>
          </w:tcPr>
          <w:p w14:paraId="185DE448" w14:textId="48D41ED8" w:rsidR="00FC0FC8" w:rsidRPr="00BF2504" w:rsidRDefault="00FC0FC8" w:rsidP="00B65D83">
            <w:r>
              <w:rPr>
                <w:rFonts w:eastAsia="Times New Roman"/>
                <w:lang w:eastAsia="en-CA"/>
              </w:rPr>
              <w:t>Not applicable</w:t>
            </w:r>
          </w:p>
        </w:tc>
      </w:tr>
      <w:tr w:rsidR="00FC0FC8" w:rsidRPr="00BF2504" w14:paraId="0671F407" w14:textId="77777777" w:rsidTr="00FC0FC8">
        <w:trPr>
          <w:trHeight w:val="300"/>
        </w:trPr>
        <w:tc>
          <w:tcPr>
            <w:tcW w:w="3849" w:type="pct"/>
          </w:tcPr>
          <w:p w14:paraId="7D674F9B" w14:textId="77777777" w:rsidR="00FC0FC8" w:rsidRPr="00BF2504" w:rsidRDefault="00FC0FC8" w:rsidP="00B65D83">
            <w:pPr>
              <w:pStyle w:val="TableBodyTextMIRB"/>
            </w:pPr>
            <w:r w:rsidRPr="009C7746">
              <w:t>Lake Nipigon Reserve</w:t>
            </w:r>
          </w:p>
        </w:tc>
        <w:tc>
          <w:tcPr>
            <w:tcW w:w="1151" w:type="pct"/>
            <w:noWrap/>
          </w:tcPr>
          <w:p w14:paraId="7F65FB98" w14:textId="5E4AAE8E" w:rsidR="00FC0FC8" w:rsidRPr="00BF2504" w:rsidRDefault="00FC0FC8" w:rsidP="00B65D83">
            <w:r>
              <w:rPr>
                <w:rFonts w:eastAsia="Times New Roman"/>
                <w:lang w:eastAsia="en-CA"/>
              </w:rPr>
              <w:t>Not applicable</w:t>
            </w:r>
          </w:p>
        </w:tc>
      </w:tr>
      <w:tr w:rsidR="00FC0FC8" w:rsidRPr="00BF2504" w14:paraId="2EABCF1D" w14:textId="77777777" w:rsidTr="00FC0FC8">
        <w:trPr>
          <w:trHeight w:val="300"/>
        </w:trPr>
        <w:tc>
          <w:tcPr>
            <w:tcW w:w="3849" w:type="pct"/>
          </w:tcPr>
          <w:p w14:paraId="5CAB631E" w14:textId="77777777" w:rsidR="00FC0FC8" w:rsidRPr="009C7746" w:rsidRDefault="00FC0FC8" w:rsidP="00B65D83">
            <w:pPr>
              <w:pStyle w:val="TableBodyTextMIRB"/>
            </w:pPr>
            <w:r w:rsidRPr="009C7746">
              <w:t>Lake of the Woods 31B</w:t>
            </w:r>
          </w:p>
        </w:tc>
        <w:tc>
          <w:tcPr>
            <w:tcW w:w="1151" w:type="pct"/>
            <w:noWrap/>
          </w:tcPr>
          <w:p w14:paraId="3606670B" w14:textId="07BD9D07" w:rsidR="00FC0FC8" w:rsidRPr="00BF2504" w:rsidRDefault="00FC0FC8" w:rsidP="00B65D83">
            <w:r>
              <w:rPr>
                <w:rFonts w:eastAsia="Times New Roman"/>
                <w:lang w:eastAsia="en-CA"/>
              </w:rPr>
              <w:t>Not applicable</w:t>
            </w:r>
          </w:p>
        </w:tc>
      </w:tr>
      <w:tr w:rsidR="00FC0FC8" w:rsidRPr="00BF2504" w14:paraId="611616C1" w14:textId="77777777" w:rsidTr="00FC0FC8">
        <w:trPr>
          <w:trHeight w:val="300"/>
        </w:trPr>
        <w:tc>
          <w:tcPr>
            <w:tcW w:w="3849" w:type="pct"/>
          </w:tcPr>
          <w:p w14:paraId="10355545" w14:textId="77777777" w:rsidR="00FC0FC8" w:rsidRPr="009C7746" w:rsidRDefault="00FC0FC8" w:rsidP="00B65D83">
            <w:pPr>
              <w:pStyle w:val="TableBodyTextMIRB"/>
            </w:pPr>
            <w:r w:rsidRPr="009C7746">
              <w:t>Lake of the Woods 31</w:t>
            </w:r>
            <w:r>
              <w:t>C</w:t>
            </w:r>
          </w:p>
        </w:tc>
        <w:tc>
          <w:tcPr>
            <w:tcW w:w="1151" w:type="pct"/>
            <w:noWrap/>
          </w:tcPr>
          <w:p w14:paraId="6914E15A" w14:textId="2DA612DE" w:rsidR="00FC0FC8" w:rsidRPr="00BF2504" w:rsidRDefault="00FC0FC8" w:rsidP="00B65D83">
            <w:r>
              <w:rPr>
                <w:rFonts w:eastAsia="Times New Roman"/>
                <w:lang w:eastAsia="en-CA"/>
              </w:rPr>
              <w:t>Not applicable</w:t>
            </w:r>
          </w:p>
        </w:tc>
      </w:tr>
      <w:tr w:rsidR="00FC0FC8" w:rsidRPr="00BF2504" w14:paraId="0E9B1E00" w14:textId="77777777" w:rsidTr="00FC0FC8">
        <w:trPr>
          <w:trHeight w:val="300"/>
        </w:trPr>
        <w:tc>
          <w:tcPr>
            <w:tcW w:w="3849" w:type="pct"/>
          </w:tcPr>
          <w:p w14:paraId="2773DAE2" w14:textId="77777777" w:rsidR="00FC0FC8" w:rsidRPr="009C7746" w:rsidRDefault="00FC0FC8" w:rsidP="00B65D83">
            <w:pPr>
              <w:pStyle w:val="TableBodyTextMIRB"/>
            </w:pPr>
            <w:r w:rsidRPr="009C7746">
              <w:t>Lake of the Woods 31</w:t>
            </w:r>
            <w:r>
              <w:t>G</w:t>
            </w:r>
          </w:p>
        </w:tc>
        <w:tc>
          <w:tcPr>
            <w:tcW w:w="1151" w:type="pct"/>
            <w:noWrap/>
          </w:tcPr>
          <w:p w14:paraId="22A0D1BE" w14:textId="33E5D660" w:rsidR="00FC0FC8" w:rsidRPr="00BF2504" w:rsidRDefault="00FC0FC8" w:rsidP="00B65D83">
            <w:r>
              <w:rPr>
                <w:rFonts w:eastAsia="Times New Roman"/>
                <w:lang w:eastAsia="en-CA"/>
              </w:rPr>
              <w:t>Not applicable</w:t>
            </w:r>
          </w:p>
        </w:tc>
      </w:tr>
      <w:tr w:rsidR="00FC0FC8" w:rsidRPr="00BF2504" w14:paraId="15838758" w14:textId="77777777" w:rsidTr="00FC0FC8">
        <w:trPr>
          <w:trHeight w:val="300"/>
        </w:trPr>
        <w:tc>
          <w:tcPr>
            <w:tcW w:w="3849" w:type="pct"/>
          </w:tcPr>
          <w:p w14:paraId="6FDA8D69" w14:textId="77777777" w:rsidR="00FC0FC8" w:rsidRPr="009C7746" w:rsidRDefault="00FC0FC8" w:rsidP="00B65D83">
            <w:pPr>
              <w:pStyle w:val="TableBodyTextMIRB"/>
            </w:pPr>
            <w:r w:rsidRPr="009C7746">
              <w:t>Lake of the Woods 31</w:t>
            </w:r>
            <w:r>
              <w:t>H</w:t>
            </w:r>
          </w:p>
        </w:tc>
        <w:tc>
          <w:tcPr>
            <w:tcW w:w="1151" w:type="pct"/>
            <w:noWrap/>
          </w:tcPr>
          <w:p w14:paraId="2E6FE3D1" w14:textId="17C40C04" w:rsidR="00FC0FC8" w:rsidRPr="00BF2504" w:rsidRDefault="00FC0FC8" w:rsidP="00B65D83">
            <w:r>
              <w:rPr>
                <w:rFonts w:eastAsia="Times New Roman"/>
                <w:lang w:eastAsia="en-CA"/>
              </w:rPr>
              <w:t>Not applicable</w:t>
            </w:r>
          </w:p>
        </w:tc>
      </w:tr>
      <w:tr w:rsidR="00FC0FC8" w:rsidRPr="00BF2504" w14:paraId="3959DF4B" w14:textId="77777777" w:rsidTr="00FC0FC8">
        <w:trPr>
          <w:trHeight w:val="300"/>
        </w:trPr>
        <w:tc>
          <w:tcPr>
            <w:tcW w:w="3849" w:type="pct"/>
          </w:tcPr>
          <w:p w14:paraId="71EBFA35" w14:textId="77777777" w:rsidR="00FC0FC8" w:rsidRPr="009C7746" w:rsidRDefault="00FC0FC8" w:rsidP="00B65D83">
            <w:pPr>
              <w:pStyle w:val="TableBodyTextMIRB"/>
            </w:pPr>
            <w:r w:rsidRPr="009C7746">
              <w:t xml:space="preserve">Lake of the Woods </w:t>
            </w:r>
            <w:r>
              <w:t>34</w:t>
            </w:r>
          </w:p>
        </w:tc>
        <w:tc>
          <w:tcPr>
            <w:tcW w:w="1151" w:type="pct"/>
            <w:noWrap/>
          </w:tcPr>
          <w:p w14:paraId="04EAA8C9" w14:textId="45411FAA" w:rsidR="00FC0FC8" w:rsidRPr="00BF2504" w:rsidRDefault="00FC0FC8" w:rsidP="00B65D83">
            <w:r>
              <w:rPr>
                <w:rFonts w:eastAsia="Times New Roman"/>
                <w:lang w:eastAsia="en-CA"/>
              </w:rPr>
              <w:t>Not applicable</w:t>
            </w:r>
          </w:p>
        </w:tc>
      </w:tr>
      <w:tr w:rsidR="00FC0FC8" w:rsidRPr="00BF2504" w14:paraId="0562C510" w14:textId="77777777" w:rsidTr="00FC0FC8">
        <w:trPr>
          <w:trHeight w:val="300"/>
        </w:trPr>
        <w:tc>
          <w:tcPr>
            <w:tcW w:w="3849" w:type="pct"/>
          </w:tcPr>
          <w:p w14:paraId="47D80388" w14:textId="77777777" w:rsidR="00FC0FC8" w:rsidRPr="009C7746" w:rsidRDefault="00FC0FC8" w:rsidP="00B65D83">
            <w:pPr>
              <w:pStyle w:val="TableBodyTextMIRB"/>
            </w:pPr>
            <w:r w:rsidRPr="009C7746">
              <w:t xml:space="preserve">Lake of the Woods </w:t>
            </w:r>
            <w:r>
              <w:t>35J</w:t>
            </w:r>
          </w:p>
        </w:tc>
        <w:tc>
          <w:tcPr>
            <w:tcW w:w="1151" w:type="pct"/>
            <w:noWrap/>
          </w:tcPr>
          <w:p w14:paraId="450C5697" w14:textId="3BA5D16E" w:rsidR="00FC0FC8" w:rsidRPr="00BF2504" w:rsidRDefault="00FC0FC8" w:rsidP="00B65D83">
            <w:r>
              <w:rPr>
                <w:rFonts w:eastAsia="Times New Roman"/>
                <w:lang w:eastAsia="en-CA"/>
              </w:rPr>
              <w:t>Not applicable</w:t>
            </w:r>
          </w:p>
        </w:tc>
      </w:tr>
      <w:tr w:rsidR="00FC0FC8" w:rsidRPr="00BF2504" w14:paraId="444B9889" w14:textId="77777777" w:rsidTr="00FC0FC8">
        <w:trPr>
          <w:trHeight w:val="300"/>
        </w:trPr>
        <w:tc>
          <w:tcPr>
            <w:tcW w:w="3849" w:type="pct"/>
          </w:tcPr>
          <w:p w14:paraId="392EA0FF" w14:textId="77777777" w:rsidR="00FC0FC8" w:rsidRPr="009C7746" w:rsidRDefault="00FC0FC8" w:rsidP="00B65D83">
            <w:pPr>
              <w:pStyle w:val="TableBodyTextMIRB"/>
            </w:pPr>
            <w:r w:rsidRPr="009C7746">
              <w:t xml:space="preserve">Lake of the Woods </w:t>
            </w:r>
            <w:r>
              <w:t>37</w:t>
            </w:r>
          </w:p>
        </w:tc>
        <w:tc>
          <w:tcPr>
            <w:tcW w:w="1151" w:type="pct"/>
            <w:noWrap/>
          </w:tcPr>
          <w:p w14:paraId="4CE33A97" w14:textId="7D7F94B2" w:rsidR="00FC0FC8" w:rsidRPr="00BF2504" w:rsidRDefault="00FC0FC8" w:rsidP="00B65D83">
            <w:r>
              <w:rPr>
                <w:rFonts w:eastAsia="Times New Roman"/>
                <w:lang w:eastAsia="en-CA"/>
              </w:rPr>
              <w:t>Not applicable</w:t>
            </w:r>
          </w:p>
        </w:tc>
      </w:tr>
      <w:tr w:rsidR="00FC0FC8" w:rsidRPr="00BF2504" w14:paraId="09618B1E" w14:textId="77777777" w:rsidTr="00FC0FC8">
        <w:trPr>
          <w:trHeight w:val="300"/>
        </w:trPr>
        <w:tc>
          <w:tcPr>
            <w:tcW w:w="3849" w:type="pct"/>
          </w:tcPr>
          <w:p w14:paraId="232785E8" w14:textId="77777777" w:rsidR="00FC0FC8" w:rsidRPr="009C7746" w:rsidRDefault="00FC0FC8" w:rsidP="00B65D83">
            <w:pPr>
              <w:pStyle w:val="TableBodyTextMIRB"/>
            </w:pPr>
            <w:r w:rsidRPr="009C7746">
              <w:t>Lake of the Woods 3</w:t>
            </w:r>
            <w:r>
              <w:t>7B</w:t>
            </w:r>
          </w:p>
        </w:tc>
        <w:tc>
          <w:tcPr>
            <w:tcW w:w="1151" w:type="pct"/>
            <w:noWrap/>
          </w:tcPr>
          <w:p w14:paraId="3E48C95B" w14:textId="000D97BB" w:rsidR="00FC0FC8" w:rsidRPr="00BF2504" w:rsidRDefault="00FC0FC8" w:rsidP="00B65D83">
            <w:r>
              <w:rPr>
                <w:rFonts w:eastAsia="Times New Roman"/>
                <w:lang w:eastAsia="en-CA"/>
              </w:rPr>
              <w:t>Not applicable</w:t>
            </w:r>
          </w:p>
        </w:tc>
      </w:tr>
      <w:tr w:rsidR="00FC0FC8" w:rsidRPr="00BF2504" w14:paraId="20CCFE09" w14:textId="77777777" w:rsidTr="00FC0FC8">
        <w:trPr>
          <w:trHeight w:val="300"/>
        </w:trPr>
        <w:tc>
          <w:tcPr>
            <w:tcW w:w="3849" w:type="pct"/>
          </w:tcPr>
          <w:p w14:paraId="7E22B651" w14:textId="77777777" w:rsidR="00FC0FC8" w:rsidRPr="00BF2504" w:rsidRDefault="00FC0FC8" w:rsidP="00B65D83">
            <w:pPr>
              <w:pStyle w:val="TableBodyTextMIRB"/>
            </w:pPr>
            <w:r w:rsidRPr="00BF2504">
              <w:t>Local Roads Board</w:t>
            </w:r>
          </w:p>
        </w:tc>
        <w:tc>
          <w:tcPr>
            <w:tcW w:w="1151" w:type="pct"/>
            <w:noWrap/>
          </w:tcPr>
          <w:p w14:paraId="14B93904" w14:textId="3E034EA8" w:rsidR="00FC0FC8" w:rsidRPr="00BF2504" w:rsidRDefault="00FC0FC8" w:rsidP="00B65D83">
            <w:r>
              <w:rPr>
                <w:rFonts w:eastAsia="Times New Roman"/>
                <w:lang w:eastAsia="en-CA"/>
              </w:rPr>
              <w:t>Not applicable</w:t>
            </w:r>
          </w:p>
        </w:tc>
      </w:tr>
      <w:tr w:rsidR="00FC0FC8" w:rsidRPr="00BF2504" w14:paraId="3759EAC8" w14:textId="77777777" w:rsidTr="00FC0FC8">
        <w:trPr>
          <w:trHeight w:val="300"/>
        </w:trPr>
        <w:tc>
          <w:tcPr>
            <w:tcW w:w="3849" w:type="pct"/>
          </w:tcPr>
          <w:p w14:paraId="733A5FDB" w14:textId="77777777" w:rsidR="00FC0FC8" w:rsidRPr="00BF2504" w:rsidRDefault="00FC0FC8" w:rsidP="00B65D83">
            <w:pPr>
              <w:pStyle w:val="TableBodyTextMIRB"/>
            </w:pPr>
            <w:r w:rsidRPr="00792652">
              <w:t>Long Lake 58</w:t>
            </w:r>
          </w:p>
        </w:tc>
        <w:tc>
          <w:tcPr>
            <w:tcW w:w="1151" w:type="pct"/>
            <w:noWrap/>
          </w:tcPr>
          <w:p w14:paraId="217C446E" w14:textId="71C874E5" w:rsidR="00FC0FC8" w:rsidRPr="00BF2504" w:rsidRDefault="00FC0FC8" w:rsidP="00B65D83">
            <w:r>
              <w:rPr>
                <w:rFonts w:eastAsia="Times New Roman"/>
                <w:lang w:eastAsia="en-CA"/>
              </w:rPr>
              <w:t>Not applicable</w:t>
            </w:r>
          </w:p>
        </w:tc>
      </w:tr>
      <w:tr w:rsidR="00FC0FC8" w:rsidRPr="00BF2504" w14:paraId="1D24E0A9" w14:textId="77777777" w:rsidTr="00FC0FC8">
        <w:trPr>
          <w:trHeight w:val="300"/>
        </w:trPr>
        <w:tc>
          <w:tcPr>
            <w:tcW w:w="3849" w:type="pct"/>
          </w:tcPr>
          <w:p w14:paraId="0F90C4B0" w14:textId="77777777" w:rsidR="00FC0FC8" w:rsidRPr="00792652" w:rsidRDefault="00FC0FC8" w:rsidP="00B65D83">
            <w:pPr>
              <w:pStyle w:val="TableBodyTextMIRB"/>
            </w:pPr>
            <w:r w:rsidRPr="00792652">
              <w:t>Long Sault 12</w:t>
            </w:r>
          </w:p>
        </w:tc>
        <w:tc>
          <w:tcPr>
            <w:tcW w:w="1151" w:type="pct"/>
            <w:noWrap/>
          </w:tcPr>
          <w:p w14:paraId="3FD65919" w14:textId="5EC73321" w:rsidR="00FC0FC8" w:rsidRPr="00BF2504" w:rsidRDefault="00FC0FC8" w:rsidP="00B65D83">
            <w:r>
              <w:rPr>
                <w:rFonts w:eastAsia="Times New Roman"/>
                <w:lang w:eastAsia="en-CA"/>
              </w:rPr>
              <w:t>Not applicable</w:t>
            </w:r>
          </w:p>
        </w:tc>
      </w:tr>
      <w:tr w:rsidR="00FC0FC8" w:rsidRPr="00BF2504" w14:paraId="2386CD52" w14:textId="77777777" w:rsidTr="00FC0FC8">
        <w:trPr>
          <w:trHeight w:val="300"/>
        </w:trPr>
        <w:tc>
          <w:tcPr>
            <w:tcW w:w="3849" w:type="pct"/>
            <w:hideMark/>
          </w:tcPr>
          <w:p w14:paraId="2ACB7F4C" w14:textId="77777777" w:rsidR="00FC0FC8" w:rsidRPr="00BF2504" w:rsidRDefault="00FC0FC8" w:rsidP="00B65D83">
            <w:pPr>
              <w:pStyle w:val="TableBodyTextMIRB"/>
              <w:rPr>
                <w:rFonts w:eastAsia="Times New Roman"/>
                <w:lang w:eastAsia="en-CA"/>
              </w:rPr>
            </w:pPr>
            <w:r w:rsidRPr="00BF2504">
              <w:t>Magnetawan 1</w:t>
            </w:r>
          </w:p>
        </w:tc>
        <w:tc>
          <w:tcPr>
            <w:tcW w:w="1151" w:type="pct"/>
            <w:noWrap/>
            <w:hideMark/>
          </w:tcPr>
          <w:p w14:paraId="5BDF6086" w14:textId="1C8B83EC" w:rsidR="00FC0FC8" w:rsidRPr="00BF2504" w:rsidRDefault="00FC0FC8" w:rsidP="00B65D83">
            <w:r>
              <w:rPr>
                <w:rFonts w:eastAsia="Times New Roman"/>
                <w:lang w:eastAsia="en-CA"/>
              </w:rPr>
              <w:t>Not applicable</w:t>
            </w:r>
          </w:p>
        </w:tc>
      </w:tr>
      <w:tr w:rsidR="00FC0FC8" w:rsidRPr="00BF2504" w14:paraId="180128F5" w14:textId="77777777" w:rsidTr="00FC0FC8">
        <w:trPr>
          <w:trHeight w:val="300"/>
        </w:trPr>
        <w:tc>
          <w:tcPr>
            <w:tcW w:w="3849" w:type="pct"/>
            <w:hideMark/>
          </w:tcPr>
          <w:p w14:paraId="057F9810" w14:textId="77777777" w:rsidR="00FC0FC8" w:rsidRPr="00BF2504" w:rsidRDefault="00FC0FC8" w:rsidP="00B65D83">
            <w:pPr>
              <w:pStyle w:val="TableBodyTextMIRB"/>
              <w:rPr>
                <w:rFonts w:eastAsia="Times New Roman"/>
                <w:lang w:eastAsia="en-CA"/>
              </w:rPr>
            </w:pPr>
            <w:r w:rsidRPr="00BF2504">
              <w:t>Manitou Rapids 11</w:t>
            </w:r>
          </w:p>
        </w:tc>
        <w:tc>
          <w:tcPr>
            <w:tcW w:w="1151" w:type="pct"/>
            <w:noWrap/>
            <w:hideMark/>
          </w:tcPr>
          <w:p w14:paraId="0AF9460D" w14:textId="4831A4AC" w:rsidR="00FC0FC8" w:rsidRPr="00BF2504" w:rsidRDefault="00FC0FC8" w:rsidP="00B65D83">
            <w:r>
              <w:rPr>
                <w:rFonts w:eastAsia="Times New Roman"/>
                <w:lang w:eastAsia="en-CA"/>
              </w:rPr>
              <w:t>Not applicable</w:t>
            </w:r>
          </w:p>
        </w:tc>
      </w:tr>
      <w:tr w:rsidR="00FC0FC8" w:rsidRPr="00BF2504" w14:paraId="419640EA" w14:textId="77777777" w:rsidTr="00FC0FC8">
        <w:trPr>
          <w:trHeight w:val="300"/>
        </w:trPr>
        <w:tc>
          <w:tcPr>
            <w:tcW w:w="3849" w:type="pct"/>
          </w:tcPr>
          <w:p w14:paraId="7F8CF65F" w14:textId="77777777" w:rsidR="00FC0FC8" w:rsidRPr="00BF2504" w:rsidRDefault="00FC0FC8" w:rsidP="00B65D83">
            <w:pPr>
              <w:pStyle w:val="TableBodyTextMIRB"/>
            </w:pPr>
            <w:r w:rsidRPr="00792652">
              <w:t>Marten Falls 65</w:t>
            </w:r>
          </w:p>
        </w:tc>
        <w:tc>
          <w:tcPr>
            <w:tcW w:w="1151" w:type="pct"/>
            <w:noWrap/>
          </w:tcPr>
          <w:p w14:paraId="5DD4A3A1" w14:textId="6484CA9B" w:rsidR="00FC0FC8" w:rsidRPr="00BF2504" w:rsidRDefault="00FC0FC8" w:rsidP="00B65D83">
            <w:r>
              <w:rPr>
                <w:rFonts w:eastAsia="Times New Roman"/>
                <w:lang w:eastAsia="en-CA"/>
              </w:rPr>
              <w:t>Not applicable</w:t>
            </w:r>
          </w:p>
        </w:tc>
      </w:tr>
      <w:tr w:rsidR="00FC0FC8" w:rsidRPr="00BF2504" w14:paraId="3AE2FC6B" w14:textId="77777777" w:rsidTr="00FC0FC8">
        <w:trPr>
          <w:trHeight w:val="300"/>
        </w:trPr>
        <w:tc>
          <w:tcPr>
            <w:tcW w:w="3849" w:type="pct"/>
            <w:hideMark/>
          </w:tcPr>
          <w:p w14:paraId="3C451A4A" w14:textId="77777777" w:rsidR="00FC0FC8" w:rsidRPr="00BF2504" w:rsidRDefault="00FC0FC8" w:rsidP="00B65D83">
            <w:pPr>
              <w:pStyle w:val="TableBodyTextMIRB"/>
              <w:rPr>
                <w:rFonts w:eastAsia="Times New Roman"/>
                <w:lang w:eastAsia="en-CA"/>
              </w:rPr>
            </w:pPr>
            <w:r w:rsidRPr="00BF2504">
              <w:t>Matachewan 72</w:t>
            </w:r>
          </w:p>
        </w:tc>
        <w:tc>
          <w:tcPr>
            <w:tcW w:w="1151" w:type="pct"/>
            <w:noWrap/>
            <w:hideMark/>
          </w:tcPr>
          <w:p w14:paraId="420E5516" w14:textId="031381B9" w:rsidR="00FC0FC8" w:rsidRPr="00BF2504" w:rsidRDefault="00FC0FC8" w:rsidP="00B65D83">
            <w:r>
              <w:rPr>
                <w:rFonts w:eastAsia="Times New Roman"/>
                <w:lang w:eastAsia="en-CA"/>
              </w:rPr>
              <w:t>Not applicable</w:t>
            </w:r>
          </w:p>
        </w:tc>
      </w:tr>
      <w:tr w:rsidR="00FC0FC8" w:rsidRPr="00BF2504" w14:paraId="2D123994" w14:textId="77777777" w:rsidTr="00FC0FC8">
        <w:trPr>
          <w:trHeight w:val="300"/>
        </w:trPr>
        <w:tc>
          <w:tcPr>
            <w:tcW w:w="3849" w:type="pct"/>
            <w:hideMark/>
          </w:tcPr>
          <w:p w14:paraId="30FA5D07" w14:textId="77777777" w:rsidR="00FC0FC8" w:rsidRPr="00BF2504" w:rsidRDefault="00FC0FC8" w:rsidP="00B65D83">
            <w:pPr>
              <w:pStyle w:val="TableBodyTextMIRB"/>
              <w:rPr>
                <w:rFonts w:eastAsia="Times New Roman"/>
                <w:lang w:eastAsia="en-CA"/>
              </w:rPr>
            </w:pPr>
            <w:r w:rsidRPr="00BF2504">
              <w:t>Mattagami 71</w:t>
            </w:r>
          </w:p>
        </w:tc>
        <w:tc>
          <w:tcPr>
            <w:tcW w:w="1151" w:type="pct"/>
            <w:noWrap/>
            <w:hideMark/>
          </w:tcPr>
          <w:p w14:paraId="0FCFAC50" w14:textId="0896AE50" w:rsidR="00FC0FC8" w:rsidRPr="00BF2504" w:rsidRDefault="00FC0FC8" w:rsidP="00B65D83">
            <w:r>
              <w:rPr>
                <w:rFonts w:eastAsia="Times New Roman"/>
                <w:lang w:eastAsia="en-CA"/>
              </w:rPr>
              <w:t>Not applicable</w:t>
            </w:r>
          </w:p>
        </w:tc>
      </w:tr>
      <w:tr w:rsidR="00FC0FC8" w:rsidRPr="00BF2504" w14:paraId="55F06D93" w14:textId="77777777" w:rsidTr="00FC0FC8">
        <w:trPr>
          <w:trHeight w:val="300"/>
        </w:trPr>
        <w:tc>
          <w:tcPr>
            <w:tcW w:w="3849" w:type="pct"/>
            <w:hideMark/>
          </w:tcPr>
          <w:p w14:paraId="2F37A54E" w14:textId="77777777" w:rsidR="00FC0FC8" w:rsidRPr="00BF2504" w:rsidRDefault="00FC0FC8" w:rsidP="00B65D83">
            <w:pPr>
              <w:pStyle w:val="TableBodyTextMIRB"/>
              <w:rPr>
                <w:rFonts w:eastAsia="Times New Roman"/>
                <w:lang w:eastAsia="en-CA"/>
              </w:rPr>
            </w:pPr>
            <w:r w:rsidRPr="00BF2504">
              <w:t>M'Chigeeng 22</w:t>
            </w:r>
          </w:p>
        </w:tc>
        <w:tc>
          <w:tcPr>
            <w:tcW w:w="1151" w:type="pct"/>
            <w:noWrap/>
            <w:hideMark/>
          </w:tcPr>
          <w:p w14:paraId="04CD6034" w14:textId="6BDB8F5B" w:rsidR="00FC0FC8" w:rsidRPr="00BF2504" w:rsidRDefault="00FC0FC8" w:rsidP="00B65D83">
            <w:r>
              <w:rPr>
                <w:rFonts w:eastAsia="Times New Roman"/>
                <w:lang w:eastAsia="en-CA"/>
              </w:rPr>
              <w:t>Not applicable</w:t>
            </w:r>
          </w:p>
        </w:tc>
      </w:tr>
      <w:tr w:rsidR="00FC0FC8" w:rsidRPr="00BF2504" w14:paraId="1A961C9A" w14:textId="77777777" w:rsidTr="00FC0FC8">
        <w:trPr>
          <w:trHeight w:val="300"/>
        </w:trPr>
        <w:tc>
          <w:tcPr>
            <w:tcW w:w="3849" w:type="pct"/>
            <w:hideMark/>
          </w:tcPr>
          <w:p w14:paraId="03A89392" w14:textId="77777777" w:rsidR="00FC0FC8" w:rsidRPr="00BF2504" w:rsidRDefault="00FC0FC8" w:rsidP="00B65D83">
            <w:pPr>
              <w:pStyle w:val="TableBodyTextMIRB"/>
              <w:rPr>
                <w:rFonts w:eastAsia="Times New Roman"/>
                <w:lang w:eastAsia="en-CA"/>
              </w:rPr>
            </w:pPr>
            <w:r w:rsidRPr="00BF2504">
              <w:t>Ministry of Natural Resources</w:t>
            </w:r>
          </w:p>
        </w:tc>
        <w:tc>
          <w:tcPr>
            <w:tcW w:w="1151" w:type="pct"/>
            <w:noWrap/>
            <w:hideMark/>
          </w:tcPr>
          <w:p w14:paraId="7532027B" w14:textId="5CC4C9F0" w:rsidR="00FC0FC8" w:rsidRPr="00BF2504" w:rsidRDefault="00FC0FC8" w:rsidP="00B65D83">
            <w:r>
              <w:rPr>
                <w:rFonts w:eastAsia="Times New Roman"/>
                <w:lang w:eastAsia="en-CA"/>
              </w:rPr>
              <w:t>Not applicable</w:t>
            </w:r>
          </w:p>
        </w:tc>
      </w:tr>
      <w:tr w:rsidR="00FC0FC8" w:rsidRPr="00BF2504" w14:paraId="538968AB" w14:textId="77777777" w:rsidTr="00FC0FC8">
        <w:trPr>
          <w:trHeight w:val="300"/>
        </w:trPr>
        <w:tc>
          <w:tcPr>
            <w:tcW w:w="3849" w:type="pct"/>
            <w:hideMark/>
          </w:tcPr>
          <w:p w14:paraId="0BD3F36D" w14:textId="77777777" w:rsidR="00FC0FC8" w:rsidRPr="00BF2504" w:rsidRDefault="00FC0FC8" w:rsidP="00B65D83">
            <w:pPr>
              <w:pStyle w:val="TableBodyTextMIRB"/>
              <w:rPr>
                <w:rFonts w:eastAsia="Times New Roman"/>
                <w:lang w:eastAsia="en-CA"/>
              </w:rPr>
            </w:pPr>
            <w:r w:rsidRPr="00BF2504">
              <w:t>Ministry of Transportation</w:t>
            </w:r>
          </w:p>
        </w:tc>
        <w:tc>
          <w:tcPr>
            <w:tcW w:w="1151" w:type="pct"/>
            <w:noWrap/>
            <w:hideMark/>
          </w:tcPr>
          <w:p w14:paraId="5D2E47E8" w14:textId="503B01C6" w:rsidR="00FC0FC8" w:rsidRPr="00BF2504" w:rsidRDefault="00FC0FC8" w:rsidP="00B65D83">
            <w:r>
              <w:rPr>
                <w:rFonts w:eastAsia="Times New Roman"/>
                <w:lang w:eastAsia="en-CA"/>
              </w:rPr>
              <w:t>Not applicable</w:t>
            </w:r>
          </w:p>
        </w:tc>
      </w:tr>
      <w:tr w:rsidR="00FC0FC8" w:rsidRPr="00BF2504" w14:paraId="56BF9FFD" w14:textId="77777777" w:rsidTr="00FC0FC8">
        <w:trPr>
          <w:trHeight w:val="300"/>
        </w:trPr>
        <w:tc>
          <w:tcPr>
            <w:tcW w:w="3849" w:type="pct"/>
          </w:tcPr>
          <w:p w14:paraId="59815CB5" w14:textId="77777777" w:rsidR="00FC0FC8" w:rsidRPr="00BF2504" w:rsidRDefault="00FC0FC8" w:rsidP="00B65D83">
            <w:pPr>
              <w:pStyle w:val="TableBodyTextMIRB"/>
            </w:pPr>
            <w:r w:rsidRPr="00792652">
              <w:t>Missanabie 62</w:t>
            </w:r>
          </w:p>
        </w:tc>
        <w:tc>
          <w:tcPr>
            <w:tcW w:w="1151" w:type="pct"/>
            <w:noWrap/>
          </w:tcPr>
          <w:p w14:paraId="52CE7DDE" w14:textId="19E96905" w:rsidR="00FC0FC8" w:rsidRPr="00BF2504" w:rsidRDefault="00FC0FC8" w:rsidP="00B65D83">
            <w:r>
              <w:rPr>
                <w:rFonts w:eastAsia="Times New Roman"/>
                <w:lang w:eastAsia="en-CA"/>
              </w:rPr>
              <w:t>Not applicable</w:t>
            </w:r>
          </w:p>
        </w:tc>
      </w:tr>
      <w:tr w:rsidR="00FC0FC8" w:rsidRPr="00BF2504" w14:paraId="6845FB58" w14:textId="77777777" w:rsidTr="00FC0FC8">
        <w:trPr>
          <w:trHeight w:val="300"/>
        </w:trPr>
        <w:tc>
          <w:tcPr>
            <w:tcW w:w="3849" w:type="pct"/>
          </w:tcPr>
          <w:p w14:paraId="10698DCC" w14:textId="77777777" w:rsidR="00FC0FC8" w:rsidRPr="00BF2504" w:rsidRDefault="00FC0FC8" w:rsidP="00B65D83">
            <w:pPr>
              <w:pStyle w:val="TableBodyTextMIRB"/>
            </w:pPr>
            <w:r w:rsidRPr="00BF2504">
              <w:t>Missanabie Cree First Nation</w:t>
            </w:r>
          </w:p>
        </w:tc>
        <w:tc>
          <w:tcPr>
            <w:tcW w:w="1151" w:type="pct"/>
            <w:noWrap/>
          </w:tcPr>
          <w:p w14:paraId="3C717944" w14:textId="732B1782" w:rsidR="00FC0FC8" w:rsidRPr="00BF2504" w:rsidRDefault="00FC0FC8" w:rsidP="00B65D83">
            <w:r>
              <w:t>Not applicable</w:t>
            </w:r>
          </w:p>
        </w:tc>
      </w:tr>
      <w:tr w:rsidR="00FC0FC8" w:rsidRPr="00BF2504" w14:paraId="7A0F45F5" w14:textId="77777777" w:rsidTr="00FC0FC8">
        <w:trPr>
          <w:trHeight w:val="300"/>
        </w:trPr>
        <w:tc>
          <w:tcPr>
            <w:tcW w:w="3849" w:type="pct"/>
            <w:hideMark/>
          </w:tcPr>
          <w:p w14:paraId="5FC85069" w14:textId="77777777" w:rsidR="00FC0FC8" w:rsidRPr="00BF2504" w:rsidRDefault="00FC0FC8" w:rsidP="00B65D83">
            <w:pPr>
              <w:pStyle w:val="TableBodyTextMIRB"/>
              <w:rPr>
                <w:rFonts w:eastAsia="Times New Roman"/>
                <w:lang w:eastAsia="en-CA"/>
              </w:rPr>
            </w:pPr>
            <w:r w:rsidRPr="00BF2504">
              <w:t>Mississagi River 8</w:t>
            </w:r>
          </w:p>
        </w:tc>
        <w:tc>
          <w:tcPr>
            <w:tcW w:w="1151" w:type="pct"/>
            <w:noWrap/>
            <w:hideMark/>
          </w:tcPr>
          <w:p w14:paraId="22C1A623" w14:textId="2D1BD5CC" w:rsidR="00FC0FC8" w:rsidRPr="00BF2504" w:rsidRDefault="00FC0FC8" w:rsidP="00B65D83">
            <w:r>
              <w:rPr>
                <w:rFonts w:eastAsia="Times New Roman"/>
                <w:lang w:eastAsia="en-CA"/>
              </w:rPr>
              <w:t>Not applicable</w:t>
            </w:r>
          </w:p>
        </w:tc>
      </w:tr>
      <w:tr w:rsidR="00FC0FC8" w:rsidRPr="00BF2504" w14:paraId="54F9C40A" w14:textId="77777777" w:rsidTr="00FC0FC8">
        <w:trPr>
          <w:trHeight w:val="300"/>
        </w:trPr>
        <w:tc>
          <w:tcPr>
            <w:tcW w:w="3849" w:type="pct"/>
            <w:hideMark/>
          </w:tcPr>
          <w:p w14:paraId="36FBBF84" w14:textId="77777777" w:rsidR="00FC0FC8" w:rsidRPr="00BF2504" w:rsidRDefault="00FC0FC8" w:rsidP="00B65D83">
            <w:pPr>
              <w:pStyle w:val="TableBodyTextMIRB"/>
              <w:rPr>
                <w:rFonts w:eastAsia="Times New Roman"/>
                <w:lang w:eastAsia="en-CA"/>
              </w:rPr>
            </w:pPr>
            <w:r w:rsidRPr="0020203E">
              <w:t>Mississaugas of Scugog Island</w:t>
            </w:r>
          </w:p>
        </w:tc>
        <w:tc>
          <w:tcPr>
            <w:tcW w:w="1151" w:type="pct"/>
            <w:noWrap/>
            <w:hideMark/>
          </w:tcPr>
          <w:p w14:paraId="72EEFA00" w14:textId="4B5C55D3" w:rsidR="00FC0FC8" w:rsidRPr="00BF2504" w:rsidRDefault="00FC0FC8" w:rsidP="00B65D83">
            <w:r>
              <w:rPr>
                <w:rFonts w:eastAsia="Times New Roman"/>
                <w:lang w:eastAsia="en-CA"/>
              </w:rPr>
              <w:t>Not applicable</w:t>
            </w:r>
          </w:p>
        </w:tc>
      </w:tr>
      <w:tr w:rsidR="00FC0FC8" w:rsidRPr="00BF2504" w14:paraId="49589413" w14:textId="77777777" w:rsidTr="00FC0FC8">
        <w:trPr>
          <w:trHeight w:val="300"/>
        </w:trPr>
        <w:tc>
          <w:tcPr>
            <w:tcW w:w="3849" w:type="pct"/>
            <w:hideMark/>
          </w:tcPr>
          <w:p w14:paraId="0CE29F29" w14:textId="77777777" w:rsidR="00FC0FC8" w:rsidRPr="00BF2504" w:rsidRDefault="00FC0FC8" w:rsidP="00B65D83">
            <w:pPr>
              <w:pStyle w:val="TableBodyTextMIRB"/>
              <w:rPr>
                <w:rFonts w:eastAsia="Times New Roman"/>
                <w:lang w:eastAsia="en-CA"/>
              </w:rPr>
            </w:pPr>
            <w:r w:rsidRPr="00BF2504">
              <w:t>Mnjikaning First Nation 32</w:t>
            </w:r>
          </w:p>
        </w:tc>
        <w:tc>
          <w:tcPr>
            <w:tcW w:w="1151" w:type="pct"/>
            <w:noWrap/>
            <w:hideMark/>
          </w:tcPr>
          <w:p w14:paraId="6D008E1B" w14:textId="5434B582" w:rsidR="00FC0FC8" w:rsidRPr="00BF2504" w:rsidRDefault="00FC0FC8" w:rsidP="00B65D83">
            <w:r>
              <w:rPr>
                <w:rFonts w:eastAsia="Times New Roman"/>
                <w:lang w:eastAsia="en-CA"/>
              </w:rPr>
              <w:t>Not applicable</w:t>
            </w:r>
          </w:p>
        </w:tc>
      </w:tr>
      <w:tr w:rsidR="00FC0FC8" w:rsidRPr="00BF2504" w14:paraId="38C7E1D6" w14:textId="77777777" w:rsidTr="00FC0FC8">
        <w:trPr>
          <w:trHeight w:val="300"/>
        </w:trPr>
        <w:tc>
          <w:tcPr>
            <w:tcW w:w="3849" w:type="pct"/>
          </w:tcPr>
          <w:p w14:paraId="663576E4" w14:textId="77777777" w:rsidR="00FC0FC8" w:rsidRPr="00BF2504" w:rsidRDefault="00FC0FC8" w:rsidP="00B65D83">
            <w:pPr>
              <w:pStyle w:val="TableBodyTextMIRB"/>
            </w:pPr>
            <w:r w:rsidRPr="00792652">
              <w:t>Moose Factory 68</w:t>
            </w:r>
          </w:p>
        </w:tc>
        <w:tc>
          <w:tcPr>
            <w:tcW w:w="1151" w:type="pct"/>
            <w:noWrap/>
          </w:tcPr>
          <w:p w14:paraId="2C1EE870" w14:textId="5380C695" w:rsidR="00FC0FC8" w:rsidRPr="00BF2504" w:rsidRDefault="00FC0FC8" w:rsidP="00B65D83">
            <w:r>
              <w:rPr>
                <w:rFonts w:eastAsia="Times New Roman"/>
                <w:lang w:eastAsia="en-CA"/>
              </w:rPr>
              <w:t>Not applicable</w:t>
            </w:r>
          </w:p>
        </w:tc>
      </w:tr>
      <w:tr w:rsidR="00FC0FC8" w:rsidRPr="00BF2504" w14:paraId="43FEF0B7" w14:textId="77777777" w:rsidTr="00FC0FC8">
        <w:trPr>
          <w:trHeight w:val="300"/>
        </w:trPr>
        <w:tc>
          <w:tcPr>
            <w:tcW w:w="3849" w:type="pct"/>
          </w:tcPr>
          <w:p w14:paraId="672F9DB7" w14:textId="77777777" w:rsidR="00FC0FC8" w:rsidRPr="00792652" w:rsidRDefault="00FC0FC8" w:rsidP="00B65D83">
            <w:pPr>
              <w:pStyle w:val="TableBodyTextMIRB"/>
            </w:pPr>
            <w:r w:rsidRPr="00792652">
              <w:t>Moose Point 79</w:t>
            </w:r>
          </w:p>
        </w:tc>
        <w:tc>
          <w:tcPr>
            <w:tcW w:w="1151" w:type="pct"/>
            <w:noWrap/>
          </w:tcPr>
          <w:p w14:paraId="28C2608E" w14:textId="0B63F11B" w:rsidR="00FC0FC8" w:rsidRPr="00BF2504" w:rsidRDefault="00FC0FC8" w:rsidP="00B65D83">
            <w:r>
              <w:rPr>
                <w:rFonts w:eastAsia="Times New Roman"/>
                <w:lang w:eastAsia="en-CA"/>
              </w:rPr>
              <w:t>Not applicable</w:t>
            </w:r>
          </w:p>
        </w:tc>
      </w:tr>
      <w:tr w:rsidR="00FC0FC8" w:rsidRPr="00BF2504" w14:paraId="4CA28D83" w14:textId="77777777" w:rsidTr="00FC0FC8">
        <w:trPr>
          <w:trHeight w:val="300"/>
        </w:trPr>
        <w:tc>
          <w:tcPr>
            <w:tcW w:w="3849" w:type="pct"/>
            <w:hideMark/>
          </w:tcPr>
          <w:p w14:paraId="2665811C" w14:textId="77777777" w:rsidR="00FC0FC8" w:rsidRPr="00BF2504" w:rsidRDefault="00FC0FC8" w:rsidP="00B65D83">
            <w:pPr>
              <w:pStyle w:val="TableBodyTextMIRB"/>
              <w:rPr>
                <w:rFonts w:eastAsia="Times New Roman"/>
                <w:lang w:eastAsia="en-CA"/>
              </w:rPr>
            </w:pPr>
            <w:r w:rsidRPr="00BF2504">
              <w:t>Moravian 47</w:t>
            </w:r>
          </w:p>
        </w:tc>
        <w:tc>
          <w:tcPr>
            <w:tcW w:w="1151" w:type="pct"/>
            <w:noWrap/>
            <w:hideMark/>
          </w:tcPr>
          <w:p w14:paraId="1F16E6D7" w14:textId="775F2D81" w:rsidR="00FC0FC8" w:rsidRPr="00BF2504" w:rsidRDefault="00FC0FC8" w:rsidP="00B65D83">
            <w:r>
              <w:rPr>
                <w:rFonts w:eastAsia="Times New Roman"/>
                <w:lang w:eastAsia="en-CA"/>
              </w:rPr>
              <w:t>Not applicable</w:t>
            </w:r>
          </w:p>
        </w:tc>
      </w:tr>
      <w:tr w:rsidR="00FC0FC8" w:rsidRPr="00BF2504" w14:paraId="63705972" w14:textId="77777777" w:rsidTr="00FC0FC8">
        <w:trPr>
          <w:trHeight w:val="300"/>
        </w:trPr>
        <w:tc>
          <w:tcPr>
            <w:tcW w:w="3849" w:type="pct"/>
            <w:hideMark/>
          </w:tcPr>
          <w:p w14:paraId="131BB867" w14:textId="77777777" w:rsidR="00FC0FC8" w:rsidRPr="00BF2504" w:rsidRDefault="00FC0FC8" w:rsidP="00B65D83">
            <w:pPr>
              <w:pStyle w:val="TableBodyTextMIRB"/>
              <w:rPr>
                <w:rFonts w:eastAsia="Times New Roman"/>
                <w:lang w:eastAsia="en-CA"/>
              </w:rPr>
            </w:pPr>
            <w:r w:rsidRPr="00BF2504">
              <w:t>Mountbatten 76</w:t>
            </w:r>
            <w:r>
              <w:t>A</w:t>
            </w:r>
          </w:p>
        </w:tc>
        <w:tc>
          <w:tcPr>
            <w:tcW w:w="1151" w:type="pct"/>
            <w:noWrap/>
            <w:hideMark/>
          </w:tcPr>
          <w:p w14:paraId="297E0AC8" w14:textId="54202B55" w:rsidR="00FC0FC8" w:rsidRPr="00BF2504" w:rsidRDefault="00FC0FC8" w:rsidP="00B65D83">
            <w:r>
              <w:rPr>
                <w:rFonts w:eastAsia="Times New Roman"/>
                <w:lang w:eastAsia="en-CA"/>
              </w:rPr>
              <w:t>Not applicable</w:t>
            </w:r>
          </w:p>
        </w:tc>
      </w:tr>
      <w:tr w:rsidR="00FC0FC8" w:rsidRPr="00BF2504" w14:paraId="7472A0E1" w14:textId="77777777" w:rsidTr="00FC0FC8">
        <w:trPr>
          <w:trHeight w:val="300"/>
        </w:trPr>
        <w:tc>
          <w:tcPr>
            <w:tcW w:w="3849" w:type="pct"/>
            <w:hideMark/>
          </w:tcPr>
          <w:p w14:paraId="68244C7E" w14:textId="77777777" w:rsidR="00FC0FC8" w:rsidRPr="00BF2504" w:rsidRDefault="00FC0FC8" w:rsidP="00B65D83">
            <w:pPr>
              <w:pStyle w:val="TableBodyTextMIRB"/>
              <w:rPr>
                <w:rFonts w:eastAsia="Times New Roman"/>
                <w:lang w:eastAsia="en-CA"/>
              </w:rPr>
            </w:pPr>
            <w:r w:rsidRPr="00BF2504">
              <w:t>Municipality of Arran-Elderslie</w:t>
            </w:r>
          </w:p>
        </w:tc>
        <w:tc>
          <w:tcPr>
            <w:tcW w:w="1151" w:type="pct"/>
            <w:noWrap/>
            <w:hideMark/>
          </w:tcPr>
          <w:p w14:paraId="5397750F" w14:textId="229BBB4D" w:rsidR="00FC0FC8" w:rsidRPr="00BF2504" w:rsidRDefault="00FC0FC8" w:rsidP="00B65D83">
            <w:r>
              <w:rPr>
                <w:rFonts w:eastAsia="Times New Roman"/>
                <w:lang w:eastAsia="en-CA"/>
              </w:rPr>
              <w:t>Not applicable</w:t>
            </w:r>
          </w:p>
        </w:tc>
      </w:tr>
      <w:tr w:rsidR="00FC0FC8" w:rsidRPr="00BF2504" w14:paraId="6A3360B4" w14:textId="77777777" w:rsidTr="00FC0FC8">
        <w:trPr>
          <w:trHeight w:val="300"/>
        </w:trPr>
        <w:tc>
          <w:tcPr>
            <w:tcW w:w="3849" w:type="pct"/>
            <w:hideMark/>
          </w:tcPr>
          <w:p w14:paraId="6C92CF2C" w14:textId="77777777" w:rsidR="00FC0FC8" w:rsidRPr="00BF2504" w:rsidRDefault="00FC0FC8" w:rsidP="00B65D83">
            <w:pPr>
              <w:pStyle w:val="TableBodyTextMIRB"/>
              <w:rPr>
                <w:rFonts w:eastAsia="Times New Roman"/>
                <w:lang w:eastAsia="en-CA"/>
              </w:rPr>
            </w:pPr>
            <w:r w:rsidRPr="00BF2504">
              <w:t>Municipality of Bayham</w:t>
            </w:r>
          </w:p>
        </w:tc>
        <w:tc>
          <w:tcPr>
            <w:tcW w:w="1151" w:type="pct"/>
            <w:noWrap/>
            <w:hideMark/>
          </w:tcPr>
          <w:p w14:paraId="5722B981" w14:textId="3934A815" w:rsidR="00FC0FC8" w:rsidRPr="00BF2504" w:rsidRDefault="00FC0FC8" w:rsidP="00B65D83">
            <w:r>
              <w:rPr>
                <w:rFonts w:eastAsia="Times New Roman"/>
                <w:lang w:eastAsia="en-CA"/>
              </w:rPr>
              <w:t>Not applicable</w:t>
            </w:r>
          </w:p>
        </w:tc>
      </w:tr>
      <w:tr w:rsidR="00FC0FC8" w:rsidRPr="00BF2504" w14:paraId="28824602" w14:textId="77777777" w:rsidTr="00FC0FC8">
        <w:trPr>
          <w:trHeight w:val="300"/>
        </w:trPr>
        <w:tc>
          <w:tcPr>
            <w:tcW w:w="3849" w:type="pct"/>
            <w:hideMark/>
          </w:tcPr>
          <w:p w14:paraId="5011C73C" w14:textId="77777777" w:rsidR="00FC0FC8" w:rsidRPr="00BF2504" w:rsidRDefault="00FC0FC8" w:rsidP="00B65D83">
            <w:pPr>
              <w:pStyle w:val="TableBodyTextMIRB"/>
              <w:rPr>
                <w:rFonts w:eastAsia="Times New Roman"/>
                <w:lang w:eastAsia="en-CA"/>
              </w:rPr>
            </w:pPr>
            <w:r w:rsidRPr="00BF2504">
              <w:t>Municipality of Bluewater</w:t>
            </w:r>
          </w:p>
        </w:tc>
        <w:tc>
          <w:tcPr>
            <w:tcW w:w="1151" w:type="pct"/>
            <w:noWrap/>
            <w:hideMark/>
          </w:tcPr>
          <w:p w14:paraId="55152D93" w14:textId="73BAC628" w:rsidR="00FC0FC8" w:rsidRPr="00BF2504" w:rsidRDefault="00FC0FC8" w:rsidP="00B65D83">
            <w:r>
              <w:rPr>
                <w:rFonts w:eastAsia="Times New Roman"/>
                <w:lang w:eastAsia="en-CA"/>
              </w:rPr>
              <w:t>Not applicable</w:t>
            </w:r>
          </w:p>
        </w:tc>
      </w:tr>
      <w:tr w:rsidR="00FC0FC8" w:rsidRPr="00BF2504" w14:paraId="4D1FFEA5" w14:textId="77777777" w:rsidTr="00FC0FC8">
        <w:trPr>
          <w:trHeight w:val="300"/>
        </w:trPr>
        <w:tc>
          <w:tcPr>
            <w:tcW w:w="3849" w:type="pct"/>
            <w:hideMark/>
          </w:tcPr>
          <w:p w14:paraId="28C479E5" w14:textId="77777777" w:rsidR="00FC0FC8" w:rsidRPr="00BF2504" w:rsidRDefault="00FC0FC8" w:rsidP="00B65D83">
            <w:pPr>
              <w:pStyle w:val="TableBodyTextMIRB"/>
              <w:rPr>
                <w:rFonts w:eastAsia="Times New Roman"/>
                <w:lang w:eastAsia="en-CA"/>
              </w:rPr>
            </w:pPr>
            <w:r w:rsidRPr="00BF2504">
              <w:t>Municipality of Brighton</w:t>
            </w:r>
          </w:p>
        </w:tc>
        <w:tc>
          <w:tcPr>
            <w:tcW w:w="1151" w:type="pct"/>
            <w:noWrap/>
            <w:hideMark/>
          </w:tcPr>
          <w:p w14:paraId="1484FE64" w14:textId="3E4BFD68" w:rsidR="00FC0FC8" w:rsidRPr="00BF2504" w:rsidRDefault="00FC0FC8" w:rsidP="00B65D83">
            <w:r>
              <w:rPr>
                <w:rFonts w:eastAsia="Times New Roman"/>
                <w:lang w:eastAsia="en-CA"/>
              </w:rPr>
              <w:t>Not applicable</w:t>
            </w:r>
          </w:p>
        </w:tc>
      </w:tr>
      <w:tr w:rsidR="00FC0FC8" w:rsidRPr="00BF2504" w14:paraId="15CCF08E" w14:textId="77777777" w:rsidTr="00FC0FC8">
        <w:trPr>
          <w:trHeight w:val="300"/>
        </w:trPr>
        <w:tc>
          <w:tcPr>
            <w:tcW w:w="3849" w:type="pct"/>
            <w:hideMark/>
          </w:tcPr>
          <w:p w14:paraId="5F78E23F" w14:textId="77777777" w:rsidR="00FC0FC8" w:rsidRPr="00BF2504" w:rsidRDefault="00FC0FC8" w:rsidP="00B65D83">
            <w:pPr>
              <w:pStyle w:val="TableBodyTextMIRB"/>
              <w:rPr>
                <w:rFonts w:eastAsia="Times New Roman"/>
                <w:lang w:eastAsia="en-CA"/>
              </w:rPr>
            </w:pPr>
            <w:r w:rsidRPr="00BF2504">
              <w:t>Municipality of Brockton</w:t>
            </w:r>
          </w:p>
        </w:tc>
        <w:tc>
          <w:tcPr>
            <w:tcW w:w="1151" w:type="pct"/>
            <w:noWrap/>
            <w:hideMark/>
          </w:tcPr>
          <w:p w14:paraId="3B8C70B7" w14:textId="732EFFE3" w:rsidR="00FC0FC8" w:rsidRPr="00BF2504" w:rsidRDefault="00FC0FC8" w:rsidP="00B65D83">
            <w:r>
              <w:rPr>
                <w:rFonts w:eastAsia="Times New Roman"/>
                <w:lang w:eastAsia="en-CA"/>
              </w:rPr>
              <w:t>Not applicable</w:t>
            </w:r>
          </w:p>
        </w:tc>
      </w:tr>
      <w:tr w:rsidR="00FC0FC8" w:rsidRPr="00BF2504" w14:paraId="433FFB97" w14:textId="77777777" w:rsidTr="00FC0FC8">
        <w:trPr>
          <w:trHeight w:val="300"/>
        </w:trPr>
        <w:tc>
          <w:tcPr>
            <w:tcW w:w="3849" w:type="pct"/>
            <w:hideMark/>
          </w:tcPr>
          <w:p w14:paraId="7235236B" w14:textId="77777777" w:rsidR="00FC0FC8" w:rsidRPr="00BF2504" w:rsidRDefault="00FC0FC8" w:rsidP="00B65D83">
            <w:pPr>
              <w:pStyle w:val="TableBodyTextMIRB"/>
              <w:rPr>
                <w:rFonts w:eastAsia="Times New Roman"/>
                <w:lang w:eastAsia="en-CA"/>
              </w:rPr>
            </w:pPr>
            <w:r w:rsidRPr="00BF2504">
              <w:t>Municipality of Brooke-Alvinston</w:t>
            </w:r>
          </w:p>
        </w:tc>
        <w:tc>
          <w:tcPr>
            <w:tcW w:w="1151" w:type="pct"/>
            <w:noWrap/>
            <w:hideMark/>
          </w:tcPr>
          <w:p w14:paraId="7B9CA3AC" w14:textId="59273B00" w:rsidR="00FC0FC8" w:rsidRPr="00BF2504" w:rsidRDefault="00FC0FC8" w:rsidP="00B65D83">
            <w:r>
              <w:rPr>
                <w:rFonts w:eastAsia="Times New Roman"/>
                <w:lang w:eastAsia="en-CA"/>
              </w:rPr>
              <w:t>Not applicable</w:t>
            </w:r>
          </w:p>
        </w:tc>
      </w:tr>
      <w:tr w:rsidR="00FC0FC8" w:rsidRPr="00BF2504" w14:paraId="0E9C5441" w14:textId="77777777" w:rsidTr="00FC0FC8">
        <w:trPr>
          <w:trHeight w:val="300"/>
        </w:trPr>
        <w:tc>
          <w:tcPr>
            <w:tcW w:w="3849" w:type="pct"/>
            <w:hideMark/>
          </w:tcPr>
          <w:p w14:paraId="08A39E4F" w14:textId="77777777" w:rsidR="00FC0FC8" w:rsidRPr="00BF2504" w:rsidRDefault="00FC0FC8" w:rsidP="00B65D83">
            <w:pPr>
              <w:pStyle w:val="TableBodyTextMIRB"/>
              <w:rPr>
                <w:rFonts w:eastAsia="Times New Roman"/>
                <w:lang w:eastAsia="en-CA"/>
              </w:rPr>
            </w:pPr>
            <w:r w:rsidRPr="00BF2504">
              <w:t>Municipality of Callander</w:t>
            </w:r>
          </w:p>
        </w:tc>
        <w:tc>
          <w:tcPr>
            <w:tcW w:w="1151" w:type="pct"/>
            <w:noWrap/>
            <w:hideMark/>
          </w:tcPr>
          <w:p w14:paraId="07FCF6FF" w14:textId="56AE80A2" w:rsidR="00FC0FC8" w:rsidRPr="00BF2504" w:rsidRDefault="00FC0FC8" w:rsidP="00B65D83">
            <w:r>
              <w:rPr>
                <w:rFonts w:eastAsia="Times New Roman"/>
                <w:lang w:eastAsia="en-CA"/>
              </w:rPr>
              <w:t>Not applicable</w:t>
            </w:r>
          </w:p>
        </w:tc>
      </w:tr>
      <w:tr w:rsidR="00FC0FC8" w:rsidRPr="00BF2504" w14:paraId="19C30D04" w14:textId="77777777" w:rsidTr="00FC0FC8">
        <w:trPr>
          <w:trHeight w:val="300"/>
        </w:trPr>
        <w:tc>
          <w:tcPr>
            <w:tcW w:w="3849" w:type="pct"/>
          </w:tcPr>
          <w:p w14:paraId="1E58FD42" w14:textId="77777777" w:rsidR="00FC0FC8" w:rsidRPr="00BF2504" w:rsidRDefault="00FC0FC8" w:rsidP="00B65D83">
            <w:pPr>
              <w:pStyle w:val="TableBodyTextMIRB"/>
            </w:pPr>
            <w:r w:rsidRPr="0020203E">
              <w:lastRenderedPageBreak/>
              <w:t>Municipality of Calvin</w:t>
            </w:r>
          </w:p>
        </w:tc>
        <w:tc>
          <w:tcPr>
            <w:tcW w:w="1151" w:type="pct"/>
            <w:noWrap/>
          </w:tcPr>
          <w:p w14:paraId="56F896EE" w14:textId="5EDDACD9" w:rsidR="00FC0FC8" w:rsidRPr="00BF2504" w:rsidRDefault="00FC0FC8" w:rsidP="00B65D83">
            <w:r>
              <w:t>Not applicable</w:t>
            </w:r>
          </w:p>
        </w:tc>
      </w:tr>
      <w:tr w:rsidR="00FC0FC8" w:rsidRPr="00BF2504" w14:paraId="09E03C1A" w14:textId="77777777" w:rsidTr="00FC0FC8">
        <w:trPr>
          <w:trHeight w:val="300"/>
        </w:trPr>
        <w:tc>
          <w:tcPr>
            <w:tcW w:w="3849" w:type="pct"/>
          </w:tcPr>
          <w:p w14:paraId="6AD72326" w14:textId="77777777" w:rsidR="00FC0FC8" w:rsidRPr="00BF2504" w:rsidRDefault="00FC0FC8" w:rsidP="00B65D83">
            <w:pPr>
              <w:pStyle w:val="TableBodyTextMIRB"/>
            </w:pPr>
            <w:r w:rsidRPr="00BF2504">
              <w:t>Municipality of Casselman</w:t>
            </w:r>
          </w:p>
        </w:tc>
        <w:tc>
          <w:tcPr>
            <w:tcW w:w="1151" w:type="pct"/>
            <w:noWrap/>
          </w:tcPr>
          <w:p w14:paraId="5A6C5AB2" w14:textId="32ED987F" w:rsidR="00FC0FC8" w:rsidRPr="00BF2504" w:rsidRDefault="00FC0FC8" w:rsidP="00B65D83">
            <w:r>
              <w:t>Not applicable</w:t>
            </w:r>
          </w:p>
        </w:tc>
      </w:tr>
      <w:tr w:rsidR="00FC0FC8" w:rsidRPr="00BF2504" w14:paraId="705527ED" w14:textId="77777777" w:rsidTr="00FC0FC8">
        <w:trPr>
          <w:trHeight w:val="300"/>
        </w:trPr>
        <w:tc>
          <w:tcPr>
            <w:tcW w:w="3849" w:type="pct"/>
            <w:hideMark/>
          </w:tcPr>
          <w:p w14:paraId="7A6E7853" w14:textId="77777777" w:rsidR="00FC0FC8" w:rsidRPr="00BF2504" w:rsidRDefault="00FC0FC8" w:rsidP="00B65D83">
            <w:pPr>
              <w:pStyle w:val="TableBodyTextMIRB"/>
              <w:rPr>
                <w:rFonts w:eastAsia="Times New Roman"/>
                <w:lang w:eastAsia="en-CA"/>
              </w:rPr>
            </w:pPr>
            <w:r w:rsidRPr="00BF2504">
              <w:t>Municipality of Central Elgin</w:t>
            </w:r>
          </w:p>
        </w:tc>
        <w:tc>
          <w:tcPr>
            <w:tcW w:w="1151" w:type="pct"/>
            <w:noWrap/>
            <w:hideMark/>
          </w:tcPr>
          <w:p w14:paraId="7B0B01E8" w14:textId="7D75EE8F" w:rsidR="00FC0FC8" w:rsidRPr="00BF2504" w:rsidRDefault="00FC0FC8" w:rsidP="00B65D83">
            <w:r>
              <w:rPr>
                <w:rFonts w:eastAsia="Times New Roman"/>
                <w:lang w:eastAsia="en-CA"/>
              </w:rPr>
              <w:t>Not applicable</w:t>
            </w:r>
          </w:p>
        </w:tc>
      </w:tr>
      <w:tr w:rsidR="00FC0FC8" w:rsidRPr="00BF2504" w14:paraId="7D1FFE38" w14:textId="77777777" w:rsidTr="00FC0FC8">
        <w:trPr>
          <w:trHeight w:val="300"/>
        </w:trPr>
        <w:tc>
          <w:tcPr>
            <w:tcW w:w="3849" w:type="pct"/>
            <w:hideMark/>
          </w:tcPr>
          <w:p w14:paraId="0DE998AD" w14:textId="77777777" w:rsidR="00FC0FC8" w:rsidRPr="00BF2504" w:rsidRDefault="00FC0FC8" w:rsidP="00B65D83">
            <w:pPr>
              <w:pStyle w:val="TableBodyTextMIRB"/>
              <w:rPr>
                <w:rFonts w:eastAsia="Times New Roman"/>
                <w:lang w:eastAsia="en-CA"/>
              </w:rPr>
            </w:pPr>
            <w:r w:rsidRPr="00BF2504">
              <w:t>Municipality of Central Huron</w:t>
            </w:r>
          </w:p>
        </w:tc>
        <w:tc>
          <w:tcPr>
            <w:tcW w:w="1151" w:type="pct"/>
            <w:noWrap/>
            <w:hideMark/>
          </w:tcPr>
          <w:p w14:paraId="5592D5C6" w14:textId="382DB2CB" w:rsidR="00FC0FC8" w:rsidRPr="00BF2504" w:rsidRDefault="00FC0FC8" w:rsidP="00B65D83">
            <w:r>
              <w:rPr>
                <w:rFonts w:eastAsia="Times New Roman"/>
                <w:lang w:eastAsia="en-CA"/>
              </w:rPr>
              <w:t>Not applicable</w:t>
            </w:r>
          </w:p>
        </w:tc>
      </w:tr>
      <w:tr w:rsidR="00FC0FC8" w:rsidRPr="00BF2504" w14:paraId="2CC694C9" w14:textId="77777777" w:rsidTr="00FC0FC8">
        <w:trPr>
          <w:trHeight w:val="300"/>
        </w:trPr>
        <w:tc>
          <w:tcPr>
            <w:tcW w:w="3849" w:type="pct"/>
          </w:tcPr>
          <w:p w14:paraId="4F689CC2" w14:textId="77777777" w:rsidR="00FC0FC8" w:rsidRPr="00BF2504" w:rsidRDefault="00FC0FC8" w:rsidP="00B65D83">
            <w:pPr>
              <w:pStyle w:val="TableBodyTextMIRB"/>
            </w:pPr>
            <w:r w:rsidRPr="0020203E">
              <w:t>Municipality of Central Manitoulin</w:t>
            </w:r>
          </w:p>
        </w:tc>
        <w:tc>
          <w:tcPr>
            <w:tcW w:w="1151" w:type="pct"/>
            <w:noWrap/>
          </w:tcPr>
          <w:p w14:paraId="7B52A666" w14:textId="0BFF83B2" w:rsidR="00FC0FC8" w:rsidRPr="00BF2504" w:rsidRDefault="00FC0FC8" w:rsidP="00B65D83">
            <w:r>
              <w:t>Not applicable</w:t>
            </w:r>
          </w:p>
        </w:tc>
      </w:tr>
      <w:tr w:rsidR="00FC0FC8" w:rsidRPr="00BF2504" w14:paraId="0F563CFC" w14:textId="77777777" w:rsidTr="00FC0FC8">
        <w:trPr>
          <w:trHeight w:val="300"/>
        </w:trPr>
        <w:tc>
          <w:tcPr>
            <w:tcW w:w="3849" w:type="pct"/>
            <w:hideMark/>
          </w:tcPr>
          <w:p w14:paraId="5946B511" w14:textId="77777777" w:rsidR="00FC0FC8" w:rsidRPr="00BF2504" w:rsidRDefault="00FC0FC8" w:rsidP="00B65D83">
            <w:pPr>
              <w:pStyle w:val="TableBodyTextMIRB"/>
              <w:rPr>
                <w:rFonts w:eastAsia="Times New Roman"/>
                <w:lang w:eastAsia="en-CA"/>
              </w:rPr>
            </w:pPr>
            <w:r w:rsidRPr="00BF2504">
              <w:t>Municipality of Centre Hastings</w:t>
            </w:r>
          </w:p>
        </w:tc>
        <w:tc>
          <w:tcPr>
            <w:tcW w:w="1151" w:type="pct"/>
            <w:noWrap/>
            <w:hideMark/>
          </w:tcPr>
          <w:p w14:paraId="089D230C" w14:textId="1B822270" w:rsidR="00FC0FC8" w:rsidRPr="00BF2504" w:rsidRDefault="00FC0FC8" w:rsidP="00B65D83">
            <w:r>
              <w:rPr>
                <w:rFonts w:eastAsia="Times New Roman"/>
                <w:lang w:eastAsia="en-CA"/>
              </w:rPr>
              <w:t>Not applicable</w:t>
            </w:r>
          </w:p>
        </w:tc>
      </w:tr>
      <w:tr w:rsidR="00FC0FC8" w:rsidRPr="00BF2504" w14:paraId="46872E7B" w14:textId="77777777" w:rsidTr="00FC0FC8">
        <w:trPr>
          <w:trHeight w:val="300"/>
        </w:trPr>
        <w:tc>
          <w:tcPr>
            <w:tcW w:w="3849" w:type="pct"/>
            <w:hideMark/>
          </w:tcPr>
          <w:p w14:paraId="7A6E36CE" w14:textId="77777777" w:rsidR="00FC0FC8" w:rsidRPr="00BF2504" w:rsidRDefault="00FC0FC8" w:rsidP="00B65D83">
            <w:pPr>
              <w:pStyle w:val="TableBodyTextMIRB"/>
              <w:rPr>
                <w:rFonts w:eastAsia="Times New Roman"/>
                <w:lang w:eastAsia="en-CA"/>
              </w:rPr>
            </w:pPr>
            <w:r w:rsidRPr="00BF2504">
              <w:t>Municipality of Charlton and Dack</w:t>
            </w:r>
          </w:p>
        </w:tc>
        <w:tc>
          <w:tcPr>
            <w:tcW w:w="1151" w:type="pct"/>
            <w:noWrap/>
            <w:hideMark/>
          </w:tcPr>
          <w:p w14:paraId="713983EE" w14:textId="5E94C525" w:rsidR="00FC0FC8" w:rsidRPr="00BF2504" w:rsidRDefault="00FC0FC8" w:rsidP="00B65D83">
            <w:r>
              <w:rPr>
                <w:rFonts w:eastAsia="Times New Roman"/>
                <w:lang w:eastAsia="en-CA"/>
              </w:rPr>
              <w:t>Not applicable</w:t>
            </w:r>
          </w:p>
        </w:tc>
      </w:tr>
      <w:tr w:rsidR="00FC0FC8" w:rsidRPr="00BF2504" w14:paraId="1B3289E8" w14:textId="77777777" w:rsidTr="00FC0FC8">
        <w:trPr>
          <w:trHeight w:val="300"/>
        </w:trPr>
        <w:tc>
          <w:tcPr>
            <w:tcW w:w="3849" w:type="pct"/>
            <w:hideMark/>
          </w:tcPr>
          <w:p w14:paraId="4B0F099D" w14:textId="77777777" w:rsidR="00FC0FC8" w:rsidRPr="00BF2504" w:rsidRDefault="00FC0FC8" w:rsidP="00B65D83">
            <w:pPr>
              <w:pStyle w:val="TableBodyTextMIRB"/>
              <w:rPr>
                <w:rFonts w:eastAsia="Times New Roman"/>
                <w:lang w:eastAsia="en-CA"/>
              </w:rPr>
            </w:pPr>
            <w:r w:rsidRPr="00BF2504">
              <w:t>Municipality of Chatham-Kent</w:t>
            </w:r>
          </w:p>
        </w:tc>
        <w:tc>
          <w:tcPr>
            <w:tcW w:w="1151" w:type="pct"/>
            <w:noWrap/>
            <w:hideMark/>
          </w:tcPr>
          <w:p w14:paraId="1AF09937" w14:textId="41BE7A67" w:rsidR="00FC0FC8" w:rsidRPr="00BF2504" w:rsidRDefault="00FC0FC8" w:rsidP="00B65D83">
            <w:r>
              <w:rPr>
                <w:rFonts w:eastAsia="Times New Roman"/>
                <w:lang w:eastAsia="en-CA"/>
              </w:rPr>
              <w:t>Not applicable</w:t>
            </w:r>
          </w:p>
        </w:tc>
      </w:tr>
      <w:tr w:rsidR="00FC0FC8" w:rsidRPr="00BF2504" w14:paraId="3D5AAD4A" w14:textId="77777777" w:rsidTr="00FC0FC8">
        <w:trPr>
          <w:trHeight w:val="300"/>
        </w:trPr>
        <w:tc>
          <w:tcPr>
            <w:tcW w:w="3849" w:type="pct"/>
            <w:hideMark/>
          </w:tcPr>
          <w:p w14:paraId="7CE14239" w14:textId="77777777" w:rsidR="00FC0FC8" w:rsidRPr="00BF2504" w:rsidRDefault="00FC0FC8" w:rsidP="00B65D83">
            <w:pPr>
              <w:pStyle w:val="TableBodyTextMIRB"/>
              <w:rPr>
                <w:rFonts w:eastAsia="Times New Roman"/>
                <w:lang w:eastAsia="en-CA"/>
              </w:rPr>
            </w:pPr>
            <w:r w:rsidRPr="00BF2504">
              <w:t>Municipality of Clarington</w:t>
            </w:r>
          </w:p>
        </w:tc>
        <w:tc>
          <w:tcPr>
            <w:tcW w:w="1151" w:type="pct"/>
            <w:noWrap/>
            <w:hideMark/>
          </w:tcPr>
          <w:p w14:paraId="68B686B5" w14:textId="6B296C47" w:rsidR="00FC0FC8" w:rsidRPr="00BF2504" w:rsidRDefault="00FC0FC8" w:rsidP="00B65D83">
            <w:r>
              <w:rPr>
                <w:rFonts w:eastAsia="Times New Roman"/>
                <w:lang w:eastAsia="en-CA"/>
              </w:rPr>
              <w:t>Not applicable</w:t>
            </w:r>
          </w:p>
        </w:tc>
      </w:tr>
      <w:tr w:rsidR="00FC0FC8" w:rsidRPr="00BF2504" w14:paraId="18D110FB" w14:textId="77777777" w:rsidTr="00FC0FC8">
        <w:trPr>
          <w:trHeight w:val="300"/>
        </w:trPr>
        <w:tc>
          <w:tcPr>
            <w:tcW w:w="3849" w:type="pct"/>
            <w:hideMark/>
          </w:tcPr>
          <w:p w14:paraId="5AB6BA0F" w14:textId="77777777" w:rsidR="00FC0FC8" w:rsidRPr="00BF2504" w:rsidRDefault="00FC0FC8" w:rsidP="00B65D83">
            <w:pPr>
              <w:pStyle w:val="TableBodyTextMIRB"/>
              <w:rPr>
                <w:rFonts w:eastAsia="Times New Roman"/>
                <w:lang w:eastAsia="en-CA"/>
              </w:rPr>
            </w:pPr>
            <w:r w:rsidRPr="00BF2504">
              <w:t>Municipality of Dutton/Dunwich</w:t>
            </w:r>
          </w:p>
        </w:tc>
        <w:tc>
          <w:tcPr>
            <w:tcW w:w="1151" w:type="pct"/>
            <w:noWrap/>
            <w:hideMark/>
          </w:tcPr>
          <w:p w14:paraId="2F0CCAE9" w14:textId="3D5D5814" w:rsidR="00FC0FC8" w:rsidRPr="00BF2504" w:rsidRDefault="00FC0FC8" w:rsidP="00B65D83">
            <w:r>
              <w:rPr>
                <w:rFonts w:eastAsia="Times New Roman"/>
                <w:lang w:eastAsia="en-CA"/>
              </w:rPr>
              <w:t>Not applicable</w:t>
            </w:r>
          </w:p>
        </w:tc>
      </w:tr>
      <w:tr w:rsidR="00FC0FC8" w:rsidRPr="00BF2504" w14:paraId="0DF9F1D5" w14:textId="77777777" w:rsidTr="00FC0FC8">
        <w:trPr>
          <w:trHeight w:val="300"/>
        </w:trPr>
        <w:tc>
          <w:tcPr>
            <w:tcW w:w="3849" w:type="pct"/>
          </w:tcPr>
          <w:p w14:paraId="278539D6" w14:textId="77777777" w:rsidR="00FC0FC8" w:rsidRPr="00BF2504" w:rsidRDefault="00FC0FC8" w:rsidP="00B65D83">
            <w:pPr>
              <w:pStyle w:val="TableBodyTextMIRB"/>
            </w:pPr>
            <w:r w:rsidRPr="0020203E">
              <w:t>Municipality of Dysart Et Al</w:t>
            </w:r>
          </w:p>
        </w:tc>
        <w:tc>
          <w:tcPr>
            <w:tcW w:w="1151" w:type="pct"/>
            <w:noWrap/>
          </w:tcPr>
          <w:p w14:paraId="3D08999D" w14:textId="06E99169" w:rsidR="00FC0FC8" w:rsidRPr="00BF2504" w:rsidRDefault="00FC0FC8" w:rsidP="00B65D83">
            <w:r>
              <w:t>Not applicable</w:t>
            </w:r>
          </w:p>
        </w:tc>
      </w:tr>
      <w:tr w:rsidR="00FC0FC8" w:rsidRPr="00BF2504" w14:paraId="59AD1E06" w14:textId="77777777" w:rsidTr="00FC0FC8">
        <w:trPr>
          <w:trHeight w:val="300"/>
        </w:trPr>
        <w:tc>
          <w:tcPr>
            <w:tcW w:w="3849" w:type="pct"/>
            <w:hideMark/>
          </w:tcPr>
          <w:p w14:paraId="48BF2B08" w14:textId="77777777" w:rsidR="00FC0FC8" w:rsidRPr="00BF2504" w:rsidRDefault="00FC0FC8" w:rsidP="00B65D83">
            <w:pPr>
              <w:pStyle w:val="TableBodyTextMIRB"/>
              <w:rPr>
                <w:rFonts w:eastAsia="Times New Roman"/>
                <w:lang w:eastAsia="en-CA"/>
              </w:rPr>
            </w:pPr>
            <w:r w:rsidRPr="00BF2504">
              <w:t>Municipality of French River</w:t>
            </w:r>
          </w:p>
        </w:tc>
        <w:tc>
          <w:tcPr>
            <w:tcW w:w="1151" w:type="pct"/>
            <w:noWrap/>
            <w:hideMark/>
          </w:tcPr>
          <w:p w14:paraId="68E2A3A7" w14:textId="3B3D1C18" w:rsidR="00FC0FC8" w:rsidRPr="00BF2504" w:rsidRDefault="00FC0FC8" w:rsidP="00B65D83">
            <w:r>
              <w:rPr>
                <w:rFonts w:eastAsia="Times New Roman"/>
                <w:lang w:eastAsia="en-CA"/>
              </w:rPr>
              <w:t>Not applicable</w:t>
            </w:r>
          </w:p>
        </w:tc>
      </w:tr>
      <w:tr w:rsidR="00FC0FC8" w:rsidRPr="00BF2504" w14:paraId="680182C7" w14:textId="77777777" w:rsidTr="00FC0FC8">
        <w:trPr>
          <w:trHeight w:val="300"/>
        </w:trPr>
        <w:tc>
          <w:tcPr>
            <w:tcW w:w="3849" w:type="pct"/>
            <w:hideMark/>
          </w:tcPr>
          <w:p w14:paraId="6165BCA5" w14:textId="77777777" w:rsidR="00FC0FC8" w:rsidRPr="00BF2504" w:rsidRDefault="00FC0FC8" w:rsidP="00B65D83">
            <w:pPr>
              <w:pStyle w:val="TableBodyTextMIRB"/>
              <w:rPr>
                <w:rFonts w:eastAsia="Times New Roman"/>
                <w:lang w:eastAsia="en-CA"/>
              </w:rPr>
            </w:pPr>
            <w:r w:rsidRPr="00BF2504">
              <w:t>Municipality of Gordon / Barrie Island</w:t>
            </w:r>
          </w:p>
        </w:tc>
        <w:tc>
          <w:tcPr>
            <w:tcW w:w="1151" w:type="pct"/>
            <w:noWrap/>
            <w:hideMark/>
          </w:tcPr>
          <w:p w14:paraId="1702F86F" w14:textId="6732B429" w:rsidR="00FC0FC8" w:rsidRPr="00BF2504" w:rsidRDefault="00FC0FC8" w:rsidP="00B65D83">
            <w:r>
              <w:rPr>
                <w:rFonts w:eastAsia="Times New Roman"/>
                <w:lang w:eastAsia="en-CA"/>
              </w:rPr>
              <w:t>Not applicable</w:t>
            </w:r>
          </w:p>
        </w:tc>
      </w:tr>
      <w:tr w:rsidR="00FC0FC8" w:rsidRPr="00BF2504" w14:paraId="336B4161" w14:textId="77777777" w:rsidTr="00FC0FC8">
        <w:trPr>
          <w:trHeight w:val="300"/>
        </w:trPr>
        <w:tc>
          <w:tcPr>
            <w:tcW w:w="3849" w:type="pct"/>
            <w:hideMark/>
          </w:tcPr>
          <w:p w14:paraId="1D02FEF0" w14:textId="77777777" w:rsidR="00FC0FC8" w:rsidRPr="00BF2504" w:rsidRDefault="00FC0FC8" w:rsidP="00B65D83">
            <w:pPr>
              <w:pStyle w:val="TableBodyTextMIRB"/>
              <w:rPr>
                <w:rFonts w:eastAsia="Times New Roman"/>
                <w:lang w:eastAsia="en-CA"/>
              </w:rPr>
            </w:pPr>
            <w:r w:rsidRPr="00BF2504">
              <w:t>Municipality of Greenstone</w:t>
            </w:r>
          </w:p>
        </w:tc>
        <w:tc>
          <w:tcPr>
            <w:tcW w:w="1151" w:type="pct"/>
            <w:noWrap/>
            <w:hideMark/>
          </w:tcPr>
          <w:p w14:paraId="16FAED38" w14:textId="074257C5" w:rsidR="00FC0FC8" w:rsidRPr="00BF2504" w:rsidRDefault="00FC0FC8" w:rsidP="00B65D83">
            <w:r>
              <w:rPr>
                <w:rFonts w:eastAsia="Times New Roman"/>
                <w:lang w:eastAsia="en-CA"/>
              </w:rPr>
              <w:t>Not applicable</w:t>
            </w:r>
          </w:p>
        </w:tc>
      </w:tr>
      <w:tr w:rsidR="00FC0FC8" w:rsidRPr="00BF2504" w14:paraId="03607C84" w14:textId="77777777" w:rsidTr="00FC0FC8">
        <w:trPr>
          <w:trHeight w:val="300"/>
        </w:trPr>
        <w:tc>
          <w:tcPr>
            <w:tcW w:w="3849" w:type="pct"/>
            <w:hideMark/>
          </w:tcPr>
          <w:p w14:paraId="34B7FD62" w14:textId="77777777" w:rsidR="00FC0FC8" w:rsidRPr="00BF2504" w:rsidRDefault="00FC0FC8" w:rsidP="00B65D83">
            <w:pPr>
              <w:pStyle w:val="TableBodyTextMIRB"/>
              <w:rPr>
                <w:rFonts w:eastAsia="Times New Roman"/>
                <w:lang w:eastAsia="en-CA"/>
              </w:rPr>
            </w:pPr>
            <w:r w:rsidRPr="00BF2504">
              <w:t>Municipality of Grey Highlands</w:t>
            </w:r>
          </w:p>
        </w:tc>
        <w:tc>
          <w:tcPr>
            <w:tcW w:w="1151" w:type="pct"/>
            <w:noWrap/>
            <w:hideMark/>
          </w:tcPr>
          <w:p w14:paraId="11805599" w14:textId="558E0BC3" w:rsidR="00FC0FC8" w:rsidRPr="00BF2504" w:rsidRDefault="00FC0FC8" w:rsidP="00B65D83">
            <w:r>
              <w:rPr>
                <w:rFonts w:eastAsia="Times New Roman"/>
                <w:lang w:eastAsia="en-CA"/>
              </w:rPr>
              <w:t>Not applicable</w:t>
            </w:r>
          </w:p>
        </w:tc>
      </w:tr>
      <w:tr w:rsidR="00FC0FC8" w:rsidRPr="00BF2504" w14:paraId="3EF94EE4" w14:textId="77777777" w:rsidTr="00FC0FC8">
        <w:trPr>
          <w:trHeight w:val="300"/>
        </w:trPr>
        <w:tc>
          <w:tcPr>
            <w:tcW w:w="3849" w:type="pct"/>
            <w:hideMark/>
          </w:tcPr>
          <w:p w14:paraId="279594B1" w14:textId="77777777" w:rsidR="00FC0FC8" w:rsidRPr="00BF2504" w:rsidRDefault="00FC0FC8" w:rsidP="00B65D83">
            <w:pPr>
              <w:pStyle w:val="TableBodyTextMIRB"/>
              <w:rPr>
                <w:rFonts w:eastAsia="Times New Roman"/>
                <w:lang w:eastAsia="en-CA"/>
              </w:rPr>
            </w:pPr>
            <w:r w:rsidRPr="00BF2504">
              <w:t>Municipality of Hastings Highlands</w:t>
            </w:r>
          </w:p>
        </w:tc>
        <w:tc>
          <w:tcPr>
            <w:tcW w:w="1151" w:type="pct"/>
            <w:noWrap/>
            <w:hideMark/>
          </w:tcPr>
          <w:p w14:paraId="307621BE" w14:textId="767680C1" w:rsidR="00FC0FC8" w:rsidRPr="00BF2504" w:rsidRDefault="00FC0FC8" w:rsidP="00B65D83">
            <w:r>
              <w:rPr>
                <w:rFonts w:eastAsia="Times New Roman"/>
                <w:lang w:eastAsia="en-CA"/>
              </w:rPr>
              <w:t>Not applicable</w:t>
            </w:r>
          </w:p>
        </w:tc>
      </w:tr>
      <w:tr w:rsidR="00FC0FC8" w:rsidRPr="00BF2504" w14:paraId="5BB76047" w14:textId="77777777" w:rsidTr="00FC0FC8">
        <w:trPr>
          <w:trHeight w:val="300"/>
        </w:trPr>
        <w:tc>
          <w:tcPr>
            <w:tcW w:w="3849" w:type="pct"/>
            <w:hideMark/>
          </w:tcPr>
          <w:p w14:paraId="7D5444A3" w14:textId="77777777" w:rsidR="00FC0FC8" w:rsidRPr="00BF2504" w:rsidRDefault="00FC0FC8" w:rsidP="00B65D83">
            <w:pPr>
              <w:pStyle w:val="TableBodyTextMIRB"/>
              <w:rPr>
                <w:rFonts w:eastAsia="Times New Roman"/>
                <w:lang w:eastAsia="en-CA"/>
              </w:rPr>
            </w:pPr>
            <w:r w:rsidRPr="00BF2504">
              <w:t>Municipality of Highlands East</w:t>
            </w:r>
          </w:p>
        </w:tc>
        <w:tc>
          <w:tcPr>
            <w:tcW w:w="1151" w:type="pct"/>
            <w:noWrap/>
            <w:hideMark/>
          </w:tcPr>
          <w:p w14:paraId="24DA09D1" w14:textId="2E1D7CD5" w:rsidR="00FC0FC8" w:rsidRPr="00BF2504" w:rsidRDefault="00FC0FC8" w:rsidP="00B65D83">
            <w:r>
              <w:rPr>
                <w:rFonts w:eastAsia="Times New Roman"/>
                <w:lang w:eastAsia="en-CA"/>
              </w:rPr>
              <w:t>Not applicable</w:t>
            </w:r>
          </w:p>
        </w:tc>
      </w:tr>
      <w:tr w:rsidR="00FC0FC8" w:rsidRPr="00BF2504" w14:paraId="3CD2A2D2" w14:textId="77777777" w:rsidTr="00FC0FC8">
        <w:trPr>
          <w:trHeight w:val="300"/>
        </w:trPr>
        <w:tc>
          <w:tcPr>
            <w:tcW w:w="3849" w:type="pct"/>
            <w:hideMark/>
          </w:tcPr>
          <w:p w14:paraId="24F57D54" w14:textId="77777777" w:rsidR="00FC0FC8" w:rsidRPr="00BF2504" w:rsidRDefault="00FC0FC8" w:rsidP="00B65D83">
            <w:pPr>
              <w:pStyle w:val="TableBodyTextMIRB"/>
              <w:rPr>
                <w:rFonts w:eastAsia="Times New Roman"/>
                <w:lang w:eastAsia="en-CA"/>
              </w:rPr>
            </w:pPr>
            <w:r w:rsidRPr="00BF2504">
              <w:t>Municipality of Huron East</w:t>
            </w:r>
          </w:p>
        </w:tc>
        <w:tc>
          <w:tcPr>
            <w:tcW w:w="1151" w:type="pct"/>
            <w:noWrap/>
            <w:hideMark/>
          </w:tcPr>
          <w:p w14:paraId="78D5CAD1" w14:textId="1AB6E0A2" w:rsidR="00FC0FC8" w:rsidRPr="00BF2504" w:rsidRDefault="00FC0FC8" w:rsidP="00B65D83">
            <w:r>
              <w:rPr>
                <w:rFonts w:eastAsia="Times New Roman"/>
                <w:lang w:eastAsia="en-CA"/>
              </w:rPr>
              <w:t>Not applicable</w:t>
            </w:r>
          </w:p>
        </w:tc>
      </w:tr>
      <w:tr w:rsidR="00FC0FC8" w:rsidRPr="00BF2504" w14:paraId="2C5B298F" w14:textId="77777777" w:rsidTr="00FC0FC8">
        <w:trPr>
          <w:trHeight w:val="300"/>
        </w:trPr>
        <w:tc>
          <w:tcPr>
            <w:tcW w:w="3849" w:type="pct"/>
            <w:hideMark/>
          </w:tcPr>
          <w:p w14:paraId="77BD2588" w14:textId="77777777" w:rsidR="00FC0FC8" w:rsidRPr="00BF2504" w:rsidRDefault="00FC0FC8" w:rsidP="00B65D83">
            <w:pPr>
              <w:pStyle w:val="TableBodyTextMIRB"/>
              <w:rPr>
                <w:rFonts w:eastAsia="Times New Roman"/>
                <w:lang w:eastAsia="en-CA"/>
              </w:rPr>
            </w:pPr>
            <w:r w:rsidRPr="00BF2504">
              <w:t>Municipality of Huron Shores</w:t>
            </w:r>
          </w:p>
        </w:tc>
        <w:tc>
          <w:tcPr>
            <w:tcW w:w="1151" w:type="pct"/>
            <w:noWrap/>
            <w:hideMark/>
          </w:tcPr>
          <w:p w14:paraId="2E55CB0B" w14:textId="14FB5343" w:rsidR="00FC0FC8" w:rsidRPr="00BF2504" w:rsidRDefault="00FC0FC8" w:rsidP="00B65D83">
            <w:r>
              <w:rPr>
                <w:rFonts w:eastAsia="Times New Roman"/>
                <w:lang w:eastAsia="en-CA"/>
              </w:rPr>
              <w:t>Not applicable</w:t>
            </w:r>
          </w:p>
        </w:tc>
      </w:tr>
      <w:tr w:rsidR="00FC0FC8" w:rsidRPr="00BF2504" w14:paraId="26C5AC32" w14:textId="77777777" w:rsidTr="00FC0FC8">
        <w:trPr>
          <w:trHeight w:val="300"/>
        </w:trPr>
        <w:tc>
          <w:tcPr>
            <w:tcW w:w="3849" w:type="pct"/>
            <w:hideMark/>
          </w:tcPr>
          <w:p w14:paraId="40560E25" w14:textId="77777777" w:rsidR="00FC0FC8" w:rsidRPr="00BF2504" w:rsidRDefault="00FC0FC8" w:rsidP="00B65D83">
            <w:pPr>
              <w:pStyle w:val="TableBodyTextMIRB"/>
              <w:rPr>
                <w:rFonts w:eastAsia="Times New Roman"/>
                <w:lang w:eastAsia="en-CA"/>
              </w:rPr>
            </w:pPr>
            <w:r w:rsidRPr="00BF2504">
              <w:t>Municipality of Killarney</w:t>
            </w:r>
          </w:p>
        </w:tc>
        <w:tc>
          <w:tcPr>
            <w:tcW w:w="1151" w:type="pct"/>
            <w:noWrap/>
            <w:hideMark/>
          </w:tcPr>
          <w:p w14:paraId="406967F3" w14:textId="48DDCC25" w:rsidR="00FC0FC8" w:rsidRPr="00BF2504" w:rsidRDefault="00FC0FC8" w:rsidP="00B65D83">
            <w:r>
              <w:rPr>
                <w:rFonts w:eastAsia="Times New Roman"/>
                <w:lang w:eastAsia="en-CA"/>
              </w:rPr>
              <w:t>Not applicable</w:t>
            </w:r>
          </w:p>
        </w:tc>
      </w:tr>
      <w:tr w:rsidR="00FC0FC8" w:rsidRPr="00BF2504" w14:paraId="45F2DF47" w14:textId="77777777" w:rsidTr="00FC0FC8">
        <w:trPr>
          <w:trHeight w:val="300"/>
        </w:trPr>
        <w:tc>
          <w:tcPr>
            <w:tcW w:w="3849" w:type="pct"/>
            <w:hideMark/>
          </w:tcPr>
          <w:p w14:paraId="086BC89E" w14:textId="77777777" w:rsidR="00FC0FC8" w:rsidRPr="00BF2504" w:rsidRDefault="00FC0FC8" w:rsidP="00B65D83">
            <w:pPr>
              <w:pStyle w:val="TableBodyTextMIRB"/>
              <w:rPr>
                <w:rFonts w:eastAsia="Times New Roman"/>
                <w:lang w:eastAsia="en-CA"/>
              </w:rPr>
            </w:pPr>
            <w:r w:rsidRPr="00BF2504">
              <w:t>Municipality of Kincardine</w:t>
            </w:r>
          </w:p>
        </w:tc>
        <w:tc>
          <w:tcPr>
            <w:tcW w:w="1151" w:type="pct"/>
            <w:noWrap/>
            <w:hideMark/>
          </w:tcPr>
          <w:p w14:paraId="29FC0FB2" w14:textId="54EA3FD0" w:rsidR="00FC0FC8" w:rsidRPr="00BF2504" w:rsidRDefault="00FC0FC8" w:rsidP="00B65D83">
            <w:r>
              <w:rPr>
                <w:rFonts w:eastAsia="Times New Roman"/>
                <w:lang w:eastAsia="en-CA"/>
              </w:rPr>
              <w:t>Not applicable</w:t>
            </w:r>
          </w:p>
        </w:tc>
      </w:tr>
      <w:tr w:rsidR="00FC0FC8" w:rsidRPr="00BF2504" w14:paraId="35D63C27" w14:textId="77777777" w:rsidTr="00FC0FC8">
        <w:trPr>
          <w:trHeight w:val="300"/>
        </w:trPr>
        <w:tc>
          <w:tcPr>
            <w:tcW w:w="3849" w:type="pct"/>
            <w:hideMark/>
          </w:tcPr>
          <w:p w14:paraId="116C88CD" w14:textId="77777777" w:rsidR="00FC0FC8" w:rsidRPr="00BF2504" w:rsidRDefault="00FC0FC8" w:rsidP="00B65D83">
            <w:pPr>
              <w:pStyle w:val="TableBodyTextMIRB"/>
              <w:rPr>
                <w:rFonts w:eastAsia="Times New Roman"/>
                <w:lang w:eastAsia="en-CA"/>
              </w:rPr>
            </w:pPr>
            <w:r w:rsidRPr="00BF2504">
              <w:t>Municipality of Lambton Shores</w:t>
            </w:r>
          </w:p>
        </w:tc>
        <w:tc>
          <w:tcPr>
            <w:tcW w:w="1151" w:type="pct"/>
            <w:noWrap/>
            <w:hideMark/>
          </w:tcPr>
          <w:p w14:paraId="0BC8EA6E" w14:textId="1F10170F" w:rsidR="00FC0FC8" w:rsidRPr="00BF2504" w:rsidRDefault="00FC0FC8" w:rsidP="00B65D83">
            <w:r>
              <w:rPr>
                <w:rFonts w:eastAsia="Times New Roman"/>
                <w:lang w:eastAsia="en-CA"/>
              </w:rPr>
              <w:t>Not applicable</w:t>
            </w:r>
          </w:p>
        </w:tc>
      </w:tr>
      <w:tr w:rsidR="00FC0FC8" w:rsidRPr="00BF2504" w14:paraId="10EC7FC9" w14:textId="77777777" w:rsidTr="00FC0FC8">
        <w:trPr>
          <w:trHeight w:val="300"/>
        </w:trPr>
        <w:tc>
          <w:tcPr>
            <w:tcW w:w="3849" w:type="pct"/>
            <w:hideMark/>
          </w:tcPr>
          <w:p w14:paraId="76CE74DD" w14:textId="77777777" w:rsidR="00FC0FC8" w:rsidRPr="00BF2504" w:rsidRDefault="00FC0FC8" w:rsidP="00B65D83">
            <w:pPr>
              <w:pStyle w:val="TableBodyTextMIRB"/>
              <w:rPr>
                <w:rFonts w:eastAsia="Times New Roman"/>
                <w:lang w:eastAsia="en-CA"/>
              </w:rPr>
            </w:pPr>
            <w:r w:rsidRPr="00BF2504">
              <w:t>Municipality of Leamington</w:t>
            </w:r>
          </w:p>
        </w:tc>
        <w:tc>
          <w:tcPr>
            <w:tcW w:w="1151" w:type="pct"/>
            <w:noWrap/>
            <w:hideMark/>
          </w:tcPr>
          <w:p w14:paraId="6966342D" w14:textId="188B67B7" w:rsidR="00FC0FC8" w:rsidRPr="00BF2504" w:rsidRDefault="00FC0FC8" w:rsidP="00B65D83">
            <w:r>
              <w:rPr>
                <w:rFonts w:eastAsia="Times New Roman"/>
                <w:lang w:eastAsia="en-CA"/>
              </w:rPr>
              <w:t>Not applicable</w:t>
            </w:r>
          </w:p>
        </w:tc>
      </w:tr>
      <w:tr w:rsidR="00FC0FC8" w:rsidRPr="00BF2504" w14:paraId="25B03246" w14:textId="77777777" w:rsidTr="00FC0FC8">
        <w:trPr>
          <w:trHeight w:val="300"/>
        </w:trPr>
        <w:tc>
          <w:tcPr>
            <w:tcW w:w="3849" w:type="pct"/>
            <w:hideMark/>
          </w:tcPr>
          <w:p w14:paraId="5BEF08E6" w14:textId="77777777" w:rsidR="00FC0FC8" w:rsidRPr="00BF2504" w:rsidRDefault="00FC0FC8" w:rsidP="00B65D83">
            <w:pPr>
              <w:pStyle w:val="TableBodyTextMIRB"/>
              <w:rPr>
                <w:rFonts w:eastAsia="Times New Roman"/>
                <w:lang w:eastAsia="en-CA"/>
              </w:rPr>
            </w:pPr>
            <w:r w:rsidRPr="00BF2504">
              <w:t>Municipality of Magnetawan</w:t>
            </w:r>
          </w:p>
        </w:tc>
        <w:tc>
          <w:tcPr>
            <w:tcW w:w="1151" w:type="pct"/>
            <w:noWrap/>
            <w:hideMark/>
          </w:tcPr>
          <w:p w14:paraId="7C35594F" w14:textId="7A028676" w:rsidR="00FC0FC8" w:rsidRPr="00BF2504" w:rsidRDefault="00FC0FC8" w:rsidP="00B65D83">
            <w:r>
              <w:rPr>
                <w:rFonts w:eastAsia="Times New Roman"/>
                <w:lang w:eastAsia="en-CA"/>
              </w:rPr>
              <w:t>Not applicable</w:t>
            </w:r>
          </w:p>
        </w:tc>
      </w:tr>
      <w:tr w:rsidR="00FC0FC8" w:rsidRPr="00BF2504" w14:paraId="50A6307F" w14:textId="77777777" w:rsidTr="00FC0FC8">
        <w:trPr>
          <w:trHeight w:val="300"/>
        </w:trPr>
        <w:tc>
          <w:tcPr>
            <w:tcW w:w="3849" w:type="pct"/>
            <w:hideMark/>
          </w:tcPr>
          <w:p w14:paraId="73856398" w14:textId="77777777" w:rsidR="00FC0FC8" w:rsidRPr="00BF2504" w:rsidRDefault="00FC0FC8" w:rsidP="00B65D83">
            <w:pPr>
              <w:pStyle w:val="TableBodyTextMIRB"/>
              <w:rPr>
                <w:rFonts w:eastAsia="Times New Roman"/>
                <w:lang w:eastAsia="en-CA"/>
              </w:rPr>
            </w:pPr>
            <w:r w:rsidRPr="00BF2504">
              <w:t>Municipality of Markstay-Warren</w:t>
            </w:r>
          </w:p>
        </w:tc>
        <w:tc>
          <w:tcPr>
            <w:tcW w:w="1151" w:type="pct"/>
            <w:noWrap/>
            <w:hideMark/>
          </w:tcPr>
          <w:p w14:paraId="5F4AB8F3" w14:textId="2594133D" w:rsidR="00FC0FC8" w:rsidRPr="00BF2504" w:rsidRDefault="00FC0FC8" w:rsidP="00B65D83">
            <w:r>
              <w:rPr>
                <w:rFonts w:eastAsia="Times New Roman"/>
                <w:lang w:eastAsia="en-CA"/>
              </w:rPr>
              <w:t>Not applicable</w:t>
            </w:r>
          </w:p>
        </w:tc>
      </w:tr>
      <w:tr w:rsidR="00FC0FC8" w:rsidRPr="00BF2504" w14:paraId="45326F57" w14:textId="77777777" w:rsidTr="00FC0FC8">
        <w:trPr>
          <w:trHeight w:val="300"/>
        </w:trPr>
        <w:tc>
          <w:tcPr>
            <w:tcW w:w="3849" w:type="pct"/>
            <w:hideMark/>
          </w:tcPr>
          <w:p w14:paraId="129F5966" w14:textId="77777777" w:rsidR="00FC0FC8" w:rsidRPr="00BF2504" w:rsidRDefault="00FC0FC8" w:rsidP="00B65D83">
            <w:pPr>
              <w:pStyle w:val="TableBodyTextMIRB"/>
              <w:rPr>
                <w:rFonts w:eastAsia="Times New Roman"/>
                <w:lang w:eastAsia="en-CA"/>
              </w:rPr>
            </w:pPr>
            <w:r w:rsidRPr="00BF2504">
              <w:t>Municipality of Marmora and Lake</w:t>
            </w:r>
          </w:p>
        </w:tc>
        <w:tc>
          <w:tcPr>
            <w:tcW w:w="1151" w:type="pct"/>
            <w:noWrap/>
            <w:hideMark/>
          </w:tcPr>
          <w:p w14:paraId="063548B1" w14:textId="30EC1D84" w:rsidR="00FC0FC8" w:rsidRPr="00BF2504" w:rsidRDefault="00FC0FC8" w:rsidP="00B65D83">
            <w:r>
              <w:rPr>
                <w:rFonts w:eastAsia="Times New Roman"/>
                <w:lang w:eastAsia="en-CA"/>
              </w:rPr>
              <w:t>Not applicable</w:t>
            </w:r>
          </w:p>
        </w:tc>
      </w:tr>
      <w:tr w:rsidR="00FC0FC8" w:rsidRPr="00BF2504" w14:paraId="4C865130" w14:textId="77777777" w:rsidTr="00FC0FC8">
        <w:trPr>
          <w:trHeight w:val="300"/>
        </w:trPr>
        <w:tc>
          <w:tcPr>
            <w:tcW w:w="3849" w:type="pct"/>
          </w:tcPr>
          <w:p w14:paraId="3AE6298F" w14:textId="77777777" w:rsidR="00FC0FC8" w:rsidRPr="00BF2504" w:rsidRDefault="00FC0FC8" w:rsidP="00B65D83">
            <w:pPr>
              <w:pStyle w:val="TableBodyTextMIRB"/>
            </w:pPr>
            <w:r w:rsidRPr="0020203E">
              <w:t>Municipality of Mattawan</w:t>
            </w:r>
          </w:p>
        </w:tc>
        <w:tc>
          <w:tcPr>
            <w:tcW w:w="1151" w:type="pct"/>
            <w:noWrap/>
          </w:tcPr>
          <w:p w14:paraId="2AD51B55" w14:textId="2AF12858" w:rsidR="00FC0FC8" w:rsidRPr="00BF2504" w:rsidRDefault="00FC0FC8" w:rsidP="00B65D83">
            <w:r>
              <w:t>Not applicable</w:t>
            </w:r>
          </w:p>
        </w:tc>
      </w:tr>
      <w:tr w:rsidR="00FC0FC8" w:rsidRPr="00BF2504" w14:paraId="433F20A3" w14:textId="77777777" w:rsidTr="00FC0FC8">
        <w:trPr>
          <w:trHeight w:val="300"/>
        </w:trPr>
        <w:tc>
          <w:tcPr>
            <w:tcW w:w="3849" w:type="pct"/>
            <w:hideMark/>
          </w:tcPr>
          <w:p w14:paraId="57E578F3" w14:textId="77777777" w:rsidR="00FC0FC8" w:rsidRPr="00BF2504" w:rsidRDefault="00FC0FC8" w:rsidP="00B65D83">
            <w:pPr>
              <w:pStyle w:val="TableBodyTextMIRB"/>
              <w:rPr>
                <w:rFonts w:eastAsia="Times New Roman"/>
                <w:lang w:eastAsia="en-CA"/>
              </w:rPr>
            </w:pPr>
            <w:r w:rsidRPr="00BF2504">
              <w:t>Municipality of Meaford</w:t>
            </w:r>
          </w:p>
        </w:tc>
        <w:tc>
          <w:tcPr>
            <w:tcW w:w="1151" w:type="pct"/>
            <w:noWrap/>
            <w:hideMark/>
          </w:tcPr>
          <w:p w14:paraId="195DEC4E" w14:textId="6767EB71" w:rsidR="00FC0FC8" w:rsidRPr="00BF2504" w:rsidRDefault="00FC0FC8" w:rsidP="00B65D83">
            <w:r>
              <w:rPr>
                <w:rFonts w:eastAsia="Times New Roman"/>
                <w:lang w:eastAsia="en-CA"/>
              </w:rPr>
              <w:t>Not applicable</w:t>
            </w:r>
          </w:p>
        </w:tc>
      </w:tr>
      <w:tr w:rsidR="00FC0FC8" w:rsidRPr="00BF2504" w14:paraId="13FACCE5" w14:textId="77777777" w:rsidTr="00FC0FC8">
        <w:trPr>
          <w:trHeight w:val="300"/>
        </w:trPr>
        <w:tc>
          <w:tcPr>
            <w:tcW w:w="3849" w:type="pct"/>
            <w:hideMark/>
          </w:tcPr>
          <w:p w14:paraId="67D3DECF" w14:textId="77777777" w:rsidR="00FC0FC8" w:rsidRPr="00BF2504" w:rsidRDefault="00FC0FC8" w:rsidP="00B65D83">
            <w:pPr>
              <w:pStyle w:val="TableBodyTextMIRB"/>
              <w:rPr>
                <w:rFonts w:eastAsia="Times New Roman"/>
                <w:lang w:eastAsia="en-CA"/>
              </w:rPr>
            </w:pPr>
            <w:r w:rsidRPr="00BF2504">
              <w:t>Municipality of Middlesex Centre</w:t>
            </w:r>
          </w:p>
        </w:tc>
        <w:tc>
          <w:tcPr>
            <w:tcW w:w="1151" w:type="pct"/>
            <w:noWrap/>
            <w:hideMark/>
          </w:tcPr>
          <w:p w14:paraId="4617A3FC" w14:textId="23B7FA10" w:rsidR="00FC0FC8" w:rsidRPr="00BF2504" w:rsidRDefault="00FC0FC8" w:rsidP="00B65D83">
            <w:r>
              <w:rPr>
                <w:rFonts w:eastAsia="Times New Roman"/>
                <w:lang w:eastAsia="en-CA"/>
              </w:rPr>
              <w:t>Not applicable</w:t>
            </w:r>
          </w:p>
        </w:tc>
      </w:tr>
      <w:tr w:rsidR="00FC0FC8" w:rsidRPr="00BF2504" w14:paraId="17CA6543" w14:textId="77777777" w:rsidTr="00FC0FC8">
        <w:trPr>
          <w:trHeight w:val="300"/>
        </w:trPr>
        <w:tc>
          <w:tcPr>
            <w:tcW w:w="3849" w:type="pct"/>
          </w:tcPr>
          <w:p w14:paraId="17933892" w14:textId="77777777" w:rsidR="00FC0FC8" w:rsidRPr="00BF2504" w:rsidRDefault="00FC0FC8" w:rsidP="00B65D83">
            <w:pPr>
              <w:pStyle w:val="TableBodyTextMIRB"/>
            </w:pPr>
            <w:r w:rsidRPr="0020203E">
              <w:t>Municipality of Mississippi Mills</w:t>
            </w:r>
          </w:p>
        </w:tc>
        <w:tc>
          <w:tcPr>
            <w:tcW w:w="1151" w:type="pct"/>
            <w:noWrap/>
          </w:tcPr>
          <w:p w14:paraId="05EE088B" w14:textId="1543458B" w:rsidR="00FC0FC8" w:rsidRPr="00BF2504" w:rsidRDefault="00FC0FC8" w:rsidP="00B65D83">
            <w:r>
              <w:t>Not applicable</w:t>
            </w:r>
          </w:p>
        </w:tc>
      </w:tr>
      <w:tr w:rsidR="00FC0FC8" w:rsidRPr="00BF2504" w14:paraId="13362679" w14:textId="77777777" w:rsidTr="00FC0FC8">
        <w:trPr>
          <w:trHeight w:val="300"/>
        </w:trPr>
        <w:tc>
          <w:tcPr>
            <w:tcW w:w="3849" w:type="pct"/>
            <w:hideMark/>
          </w:tcPr>
          <w:p w14:paraId="4A9B679F" w14:textId="77777777" w:rsidR="00FC0FC8" w:rsidRPr="00BF2504" w:rsidRDefault="00FC0FC8" w:rsidP="00B65D83">
            <w:pPr>
              <w:pStyle w:val="TableBodyTextMIRB"/>
              <w:rPr>
                <w:rFonts w:eastAsia="Times New Roman"/>
                <w:lang w:eastAsia="en-CA"/>
              </w:rPr>
            </w:pPr>
            <w:r w:rsidRPr="00BF2504">
              <w:t>Municipality of Morris-Turnberry</w:t>
            </w:r>
          </w:p>
        </w:tc>
        <w:tc>
          <w:tcPr>
            <w:tcW w:w="1151" w:type="pct"/>
            <w:noWrap/>
            <w:hideMark/>
          </w:tcPr>
          <w:p w14:paraId="46E32603" w14:textId="4B68095F" w:rsidR="00FC0FC8" w:rsidRPr="00BF2504" w:rsidRDefault="00FC0FC8" w:rsidP="00B65D83">
            <w:r>
              <w:rPr>
                <w:rFonts w:eastAsia="Times New Roman"/>
                <w:lang w:eastAsia="en-CA"/>
              </w:rPr>
              <w:t>Not applicable</w:t>
            </w:r>
          </w:p>
        </w:tc>
      </w:tr>
      <w:tr w:rsidR="00FC0FC8" w:rsidRPr="00BF2504" w14:paraId="5157F179" w14:textId="77777777" w:rsidTr="00FC0FC8">
        <w:trPr>
          <w:trHeight w:val="300"/>
        </w:trPr>
        <w:tc>
          <w:tcPr>
            <w:tcW w:w="3849" w:type="pct"/>
            <w:hideMark/>
          </w:tcPr>
          <w:p w14:paraId="1F6E9A38" w14:textId="77777777" w:rsidR="00FC0FC8" w:rsidRPr="00BF2504" w:rsidRDefault="00FC0FC8" w:rsidP="00B65D83">
            <w:pPr>
              <w:pStyle w:val="TableBodyTextMIRB"/>
              <w:rPr>
                <w:rFonts w:eastAsia="Times New Roman"/>
                <w:lang w:eastAsia="en-CA"/>
              </w:rPr>
            </w:pPr>
            <w:r w:rsidRPr="00BF2504">
              <w:t>Municipality of Neebing</w:t>
            </w:r>
          </w:p>
        </w:tc>
        <w:tc>
          <w:tcPr>
            <w:tcW w:w="1151" w:type="pct"/>
            <w:noWrap/>
            <w:hideMark/>
          </w:tcPr>
          <w:p w14:paraId="711F1AE7" w14:textId="365ADCE8" w:rsidR="00FC0FC8" w:rsidRPr="00BF2504" w:rsidRDefault="00FC0FC8" w:rsidP="00B65D83">
            <w:r>
              <w:rPr>
                <w:rFonts w:eastAsia="Times New Roman"/>
                <w:lang w:eastAsia="en-CA"/>
              </w:rPr>
              <w:t>Not applicable</w:t>
            </w:r>
          </w:p>
        </w:tc>
      </w:tr>
      <w:tr w:rsidR="00FC0FC8" w:rsidRPr="00BF2504" w14:paraId="0EAB750F" w14:textId="77777777" w:rsidTr="00FC0FC8">
        <w:trPr>
          <w:trHeight w:val="300"/>
        </w:trPr>
        <w:tc>
          <w:tcPr>
            <w:tcW w:w="3849" w:type="pct"/>
            <w:hideMark/>
          </w:tcPr>
          <w:p w14:paraId="35D79BFB" w14:textId="77777777" w:rsidR="00FC0FC8" w:rsidRPr="00BF2504" w:rsidRDefault="00FC0FC8" w:rsidP="00B65D83">
            <w:pPr>
              <w:pStyle w:val="TableBodyTextMIRB"/>
              <w:rPr>
                <w:rFonts w:eastAsia="Times New Roman"/>
                <w:lang w:eastAsia="en-CA"/>
              </w:rPr>
            </w:pPr>
            <w:r w:rsidRPr="00BF2504">
              <w:t>Municipality of North Grenville</w:t>
            </w:r>
          </w:p>
        </w:tc>
        <w:tc>
          <w:tcPr>
            <w:tcW w:w="1151" w:type="pct"/>
            <w:noWrap/>
            <w:hideMark/>
          </w:tcPr>
          <w:p w14:paraId="2B87AAAD" w14:textId="72BCD71F" w:rsidR="00FC0FC8" w:rsidRPr="00BF2504" w:rsidRDefault="00FC0FC8" w:rsidP="00B65D83">
            <w:r>
              <w:rPr>
                <w:rFonts w:eastAsia="Times New Roman"/>
                <w:lang w:eastAsia="en-CA"/>
              </w:rPr>
              <w:t>Not applicable</w:t>
            </w:r>
          </w:p>
        </w:tc>
      </w:tr>
      <w:tr w:rsidR="00FC0FC8" w:rsidRPr="00BF2504" w14:paraId="2B4651EA" w14:textId="77777777" w:rsidTr="00FC0FC8">
        <w:trPr>
          <w:trHeight w:val="300"/>
        </w:trPr>
        <w:tc>
          <w:tcPr>
            <w:tcW w:w="3849" w:type="pct"/>
            <w:hideMark/>
          </w:tcPr>
          <w:p w14:paraId="62B67B7E" w14:textId="77777777" w:rsidR="00FC0FC8" w:rsidRPr="00BF2504" w:rsidRDefault="00FC0FC8" w:rsidP="00B65D83">
            <w:pPr>
              <w:pStyle w:val="TableBodyTextMIRB"/>
              <w:rPr>
                <w:rFonts w:eastAsia="Times New Roman"/>
                <w:lang w:eastAsia="en-CA"/>
              </w:rPr>
            </w:pPr>
            <w:r w:rsidRPr="00BF2504">
              <w:t>Municipality of North Middlesex</w:t>
            </w:r>
          </w:p>
        </w:tc>
        <w:tc>
          <w:tcPr>
            <w:tcW w:w="1151" w:type="pct"/>
            <w:noWrap/>
            <w:hideMark/>
          </w:tcPr>
          <w:p w14:paraId="0DAC6FB6" w14:textId="760E891E" w:rsidR="00FC0FC8" w:rsidRPr="00BF2504" w:rsidRDefault="00FC0FC8" w:rsidP="00B65D83">
            <w:r>
              <w:rPr>
                <w:rFonts w:eastAsia="Times New Roman"/>
                <w:lang w:eastAsia="en-CA"/>
              </w:rPr>
              <w:t>Not applicable</w:t>
            </w:r>
          </w:p>
        </w:tc>
      </w:tr>
      <w:tr w:rsidR="00FC0FC8" w:rsidRPr="00BF2504" w14:paraId="45D5B8F7" w14:textId="77777777" w:rsidTr="00FC0FC8">
        <w:trPr>
          <w:trHeight w:val="300"/>
        </w:trPr>
        <w:tc>
          <w:tcPr>
            <w:tcW w:w="3849" w:type="pct"/>
            <w:hideMark/>
          </w:tcPr>
          <w:p w14:paraId="43C14BB5" w14:textId="77777777" w:rsidR="00FC0FC8" w:rsidRPr="00BF2504" w:rsidRDefault="00FC0FC8" w:rsidP="00B65D83">
            <w:pPr>
              <w:pStyle w:val="TableBodyTextMIRB"/>
              <w:rPr>
                <w:rFonts w:eastAsia="Times New Roman"/>
                <w:lang w:eastAsia="en-CA"/>
              </w:rPr>
            </w:pPr>
            <w:r w:rsidRPr="00BF2504">
              <w:t>Municipality of North Perth</w:t>
            </w:r>
          </w:p>
        </w:tc>
        <w:tc>
          <w:tcPr>
            <w:tcW w:w="1151" w:type="pct"/>
            <w:noWrap/>
            <w:hideMark/>
          </w:tcPr>
          <w:p w14:paraId="69824674" w14:textId="2A1FAA70" w:rsidR="00FC0FC8" w:rsidRPr="00BF2504" w:rsidRDefault="00FC0FC8" w:rsidP="00B65D83">
            <w:r>
              <w:rPr>
                <w:rFonts w:eastAsia="Times New Roman"/>
                <w:lang w:eastAsia="en-CA"/>
              </w:rPr>
              <w:t>Not applicable</w:t>
            </w:r>
          </w:p>
        </w:tc>
      </w:tr>
      <w:tr w:rsidR="00FC0FC8" w:rsidRPr="00BF2504" w14:paraId="11A54E0F" w14:textId="77777777" w:rsidTr="00FC0FC8">
        <w:trPr>
          <w:trHeight w:val="300"/>
        </w:trPr>
        <w:tc>
          <w:tcPr>
            <w:tcW w:w="3849" w:type="pct"/>
            <w:hideMark/>
          </w:tcPr>
          <w:p w14:paraId="3325B9FE" w14:textId="77777777" w:rsidR="00FC0FC8" w:rsidRPr="00BF2504" w:rsidRDefault="00FC0FC8" w:rsidP="00B65D83">
            <w:pPr>
              <w:pStyle w:val="TableBodyTextMIRB"/>
              <w:rPr>
                <w:rFonts w:eastAsia="Times New Roman"/>
                <w:lang w:eastAsia="en-CA"/>
              </w:rPr>
            </w:pPr>
            <w:r w:rsidRPr="00BF2504">
              <w:t>Municipality of Northern Bruce Peninsula</w:t>
            </w:r>
          </w:p>
        </w:tc>
        <w:tc>
          <w:tcPr>
            <w:tcW w:w="1151" w:type="pct"/>
            <w:noWrap/>
            <w:hideMark/>
          </w:tcPr>
          <w:p w14:paraId="495D0C15" w14:textId="1FF13306" w:rsidR="00FC0FC8" w:rsidRPr="00BF2504" w:rsidRDefault="00FC0FC8" w:rsidP="00B65D83">
            <w:r>
              <w:rPr>
                <w:rFonts w:eastAsia="Times New Roman"/>
                <w:lang w:eastAsia="en-CA"/>
              </w:rPr>
              <w:t>Not applicable</w:t>
            </w:r>
          </w:p>
        </w:tc>
      </w:tr>
      <w:tr w:rsidR="00FC0FC8" w:rsidRPr="00BF2504" w14:paraId="1369B0A7" w14:textId="77777777" w:rsidTr="00FC0FC8">
        <w:trPr>
          <w:trHeight w:val="300"/>
        </w:trPr>
        <w:tc>
          <w:tcPr>
            <w:tcW w:w="3849" w:type="pct"/>
            <w:hideMark/>
          </w:tcPr>
          <w:p w14:paraId="0DB0536B" w14:textId="77777777" w:rsidR="00FC0FC8" w:rsidRPr="00BF2504" w:rsidRDefault="00FC0FC8" w:rsidP="00B65D83">
            <w:pPr>
              <w:pStyle w:val="TableBodyTextMIRB"/>
              <w:rPr>
                <w:rFonts w:eastAsia="Times New Roman"/>
                <w:lang w:eastAsia="en-CA"/>
              </w:rPr>
            </w:pPr>
            <w:r w:rsidRPr="00BF2504">
              <w:t>Municipality of Oliver Paipoonge</w:t>
            </w:r>
          </w:p>
        </w:tc>
        <w:tc>
          <w:tcPr>
            <w:tcW w:w="1151" w:type="pct"/>
            <w:noWrap/>
            <w:hideMark/>
          </w:tcPr>
          <w:p w14:paraId="407CEBAA" w14:textId="2C49CB5D" w:rsidR="00FC0FC8" w:rsidRPr="00BF2504" w:rsidRDefault="00FC0FC8" w:rsidP="00B65D83">
            <w:r>
              <w:rPr>
                <w:rFonts w:eastAsia="Times New Roman"/>
                <w:lang w:eastAsia="en-CA"/>
              </w:rPr>
              <w:t>Not applicable</w:t>
            </w:r>
          </w:p>
        </w:tc>
      </w:tr>
      <w:tr w:rsidR="00FC0FC8" w:rsidRPr="00BF2504" w14:paraId="55201B51" w14:textId="77777777" w:rsidTr="00FC0FC8">
        <w:trPr>
          <w:trHeight w:val="300"/>
        </w:trPr>
        <w:tc>
          <w:tcPr>
            <w:tcW w:w="3849" w:type="pct"/>
            <w:hideMark/>
          </w:tcPr>
          <w:p w14:paraId="58AAAC9D" w14:textId="77777777" w:rsidR="00FC0FC8" w:rsidRPr="00BF2504" w:rsidRDefault="00FC0FC8" w:rsidP="00B65D83">
            <w:pPr>
              <w:pStyle w:val="TableBodyTextMIRB"/>
              <w:rPr>
                <w:rFonts w:eastAsia="Times New Roman"/>
                <w:lang w:eastAsia="en-CA"/>
              </w:rPr>
            </w:pPr>
            <w:r w:rsidRPr="00BF2504">
              <w:t>Municipality of Port Hope</w:t>
            </w:r>
          </w:p>
        </w:tc>
        <w:tc>
          <w:tcPr>
            <w:tcW w:w="1151" w:type="pct"/>
            <w:noWrap/>
            <w:hideMark/>
          </w:tcPr>
          <w:p w14:paraId="26ACFAD9" w14:textId="1FBC9663" w:rsidR="00FC0FC8" w:rsidRPr="00BF2504" w:rsidRDefault="00FC0FC8" w:rsidP="00B65D83">
            <w:r>
              <w:rPr>
                <w:rFonts w:eastAsia="Times New Roman"/>
                <w:lang w:eastAsia="en-CA"/>
              </w:rPr>
              <w:t>Not applicable</w:t>
            </w:r>
          </w:p>
        </w:tc>
      </w:tr>
      <w:tr w:rsidR="00FC0FC8" w:rsidRPr="00BF2504" w14:paraId="27A3452C" w14:textId="77777777" w:rsidTr="00FC0FC8">
        <w:trPr>
          <w:trHeight w:val="300"/>
        </w:trPr>
        <w:tc>
          <w:tcPr>
            <w:tcW w:w="3849" w:type="pct"/>
            <w:hideMark/>
          </w:tcPr>
          <w:p w14:paraId="4BC4CD04" w14:textId="77777777" w:rsidR="00FC0FC8" w:rsidRPr="00BF2504" w:rsidRDefault="00FC0FC8" w:rsidP="00B65D83">
            <w:pPr>
              <w:pStyle w:val="TableBodyTextMIRB"/>
              <w:rPr>
                <w:rFonts w:eastAsia="Times New Roman"/>
                <w:lang w:eastAsia="en-CA"/>
              </w:rPr>
            </w:pPr>
            <w:r w:rsidRPr="00BF2504">
              <w:t>Municipality of Powassan</w:t>
            </w:r>
          </w:p>
        </w:tc>
        <w:tc>
          <w:tcPr>
            <w:tcW w:w="1151" w:type="pct"/>
            <w:noWrap/>
            <w:hideMark/>
          </w:tcPr>
          <w:p w14:paraId="57F9DD15" w14:textId="19FF4ED4" w:rsidR="00FC0FC8" w:rsidRPr="00BF2504" w:rsidRDefault="00FC0FC8" w:rsidP="00B65D83">
            <w:r>
              <w:rPr>
                <w:rFonts w:eastAsia="Times New Roman"/>
                <w:lang w:eastAsia="en-CA"/>
              </w:rPr>
              <w:t>Not applicable</w:t>
            </w:r>
          </w:p>
        </w:tc>
      </w:tr>
      <w:tr w:rsidR="00FC0FC8" w:rsidRPr="00BF2504" w14:paraId="76C59D05" w14:textId="77777777" w:rsidTr="00FC0FC8">
        <w:trPr>
          <w:trHeight w:val="300"/>
        </w:trPr>
        <w:tc>
          <w:tcPr>
            <w:tcW w:w="3849" w:type="pct"/>
            <w:hideMark/>
          </w:tcPr>
          <w:p w14:paraId="3DA17AF5" w14:textId="77777777" w:rsidR="00FC0FC8" w:rsidRPr="00BF2504" w:rsidRDefault="00FC0FC8" w:rsidP="00B65D83">
            <w:pPr>
              <w:pStyle w:val="TableBodyTextMIRB"/>
              <w:rPr>
                <w:rFonts w:eastAsia="Times New Roman"/>
                <w:lang w:eastAsia="en-CA"/>
              </w:rPr>
            </w:pPr>
            <w:r w:rsidRPr="00BF2504">
              <w:t>Municipality of Red Lake</w:t>
            </w:r>
          </w:p>
        </w:tc>
        <w:tc>
          <w:tcPr>
            <w:tcW w:w="1151" w:type="pct"/>
            <w:noWrap/>
            <w:hideMark/>
          </w:tcPr>
          <w:p w14:paraId="76F6D7E6" w14:textId="2F6323F1" w:rsidR="00FC0FC8" w:rsidRPr="00BF2504" w:rsidRDefault="00FC0FC8" w:rsidP="00B65D83">
            <w:r>
              <w:rPr>
                <w:rFonts w:eastAsia="Times New Roman"/>
                <w:lang w:eastAsia="en-CA"/>
              </w:rPr>
              <w:t>Not applicable</w:t>
            </w:r>
          </w:p>
        </w:tc>
      </w:tr>
      <w:tr w:rsidR="00FC0FC8" w:rsidRPr="00BF2504" w14:paraId="5470750A" w14:textId="77777777" w:rsidTr="00FC0FC8">
        <w:trPr>
          <w:trHeight w:val="300"/>
        </w:trPr>
        <w:tc>
          <w:tcPr>
            <w:tcW w:w="3849" w:type="pct"/>
            <w:hideMark/>
          </w:tcPr>
          <w:p w14:paraId="1625BC6F" w14:textId="77777777" w:rsidR="00FC0FC8" w:rsidRPr="00BF2504" w:rsidRDefault="00FC0FC8" w:rsidP="00B65D83">
            <w:pPr>
              <w:pStyle w:val="TableBodyTextMIRB"/>
              <w:rPr>
                <w:rFonts w:eastAsia="Times New Roman"/>
                <w:lang w:eastAsia="en-CA"/>
              </w:rPr>
            </w:pPr>
            <w:r w:rsidRPr="00BF2504">
              <w:t>Municipality of Shuniah</w:t>
            </w:r>
          </w:p>
        </w:tc>
        <w:tc>
          <w:tcPr>
            <w:tcW w:w="1151" w:type="pct"/>
            <w:noWrap/>
            <w:hideMark/>
          </w:tcPr>
          <w:p w14:paraId="40BAAC4A" w14:textId="424B8EDD" w:rsidR="00FC0FC8" w:rsidRPr="00BF2504" w:rsidRDefault="00FC0FC8" w:rsidP="00B65D83">
            <w:r>
              <w:rPr>
                <w:rFonts w:eastAsia="Times New Roman"/>
                <w:lang w:eastAsia="en-CA"/>
              </w:rPr>
              <w:t>Not applicable</w:t>
            </w:r>
          </w:p>
        </w:tc>
      </w:tr>
      <w:tr w:rsidR="00FC0FC8" w:rsidRPr="00BF2504" w14:paraId="07E1A9B9" w14:textId="77777777" w:rsidTr="00FC0FC8">
        <w:trPr>
          <w:trHeight w:val="300"/>
        </w:trPr>
        <w:tc>
          <w:tcPr>
            <w:tcW w:w="3849" w:type="pct"/>
            <w:hideMark/>
          </w:tcPr>
          <w:p w14:paraId="7946D885" w14:textId="77777777" w:rsidR="00FC0FC8" w:rsidRPr="00BF2504" w:rsidRDefault="00FC0FC8" w:rsidP="00B65D83">
            <w:pPr>
              <w:pStyle w:val="TableBodyTextMIRB"/>
              <w:rPr>
                <w:rFonts w:eastAsia="Times New Roman"/>
                <w:lang w:eastAsia="en-CA"/>
              </w:rPr>
            </w:pPr>
            <w:r w:rsidRPr="00BF2504">
              <w:t>Municipality of Sioux Lookout</w:t>
            </w:r>
          </w:p>
        </w:tc>
        <w:tc>
          <w:tcPr>
            <w:tcW w:w="1151" w:type="pct"/>
            <w:noWrap/>
            <w:hideMark/>
          </w:tcPr>
          <w:p w14:paraId="2DED68FE" w14:textId="14CE7286" w:rsidR="00FC0FC8" w:rsidRPr="00BF2504" w:rsidRDefault="00FC0FC8" w:rsidP="00B65D83">
            <w:r>
              <w:rPr>
                <w:rFonts w:eastAsia="Times New Roman"/>
                <w:lang w:eastAsia="en-CA"/>
              </w:rPr>
              <w:t>Not applicable</w:t>
            </w:r>
          </w:p>
        </w:tc>
      </w:tr>
      <w:tr w:rsidR="00FC0FC8" w:rsidRPr="00BF2504" w14:paraId="09404789" w14:textId="77777777" w:rsidTr="00FC0FC8">
        <w:trPr>
          <w:trHeight w:val="300"/>
        </w:trPr>
        <w:tc>
          <w:tcPr>
            <w:tcW w:w="3849" w:type="pct"/>
            <w:hideMark/>
          </w:tcPr>
          <w:p w14:paraId="7738E2B0" w14:textId="77777777" w:rsidR="00FC0FC8" w:rsidRPr="00BF2504" w:rsidRDefault="00FC0FC8" w:rsidP="00B65D83">
            <w:pPr>
              <w:pStyle w:val="TableBodyTextMIRB"/>
              <w:rPr>
                <w:rFonts w:eastAsia="Times New Roman"/>
                <w:lang w:eastAsia="en-CA"/>
              </w:rPr>
            </w:pPr>
            <w:r w:rsidRPr="00BF2504">
              <w:t>Municipality of South Bruce</w:t>
            </w:r>
          </w:p>
        </w:tc>
        <w:tc>
          <w:tcPr>
            <w:tcW w:w="1151" w:type="pct"/>
            <w:noWrap/>
            <w:hideMark/>
          </w:tcPr>
          <w:p w14:paraId="5C5D7AE3" w14:textId="23E6E372" w:rsidR="00FC0FC8" w:rsidRPr="00BF2504" w:rsidRDefault="00FC0FC8" w:rsidP="00B65D83">
            <w:r>
              <w:rPr>
                <w:rFonts w:eastAsia="Times New Roman"/>
                <w:lang w:eastAsia="en-CA"/>
              </w:rPr>
              <w:t>Not applicable</w:t>
            </w:r>
          </w:p>
        </w:tc>
      </w:tr>
      <w:tr w:rsidR="00FC0FC8" w:rsidRPr="00BF2504" w14:paraId="20DE3BFC" w14:textId="77777777" w:rsidTr="00FC0FC8">
        <w:trPr>
          <w:trHeight w:val="300"/>
        </w:trPr>
        <w:tc>
          <w:tcPr>
            <w:tcW w:w="3849" w:type="pct"/>
            <w:hideMark/>
          </w:tcPr>
          <w:p w14:paraId="020509EC" w14:textId="77777777" w:rsidR="00FC0FC8" w:rsidRPr="00BF2504" w:rsidRDefault="00FC0FC8" w:rsidP="00B65D83">
            <w:pPr>
              <w:pStyle w:val="TableBodyTextMIRB"/>
              <w:rPr>
                <w:rFonts w:eastAsia="Times New Roman"/>
                <w:lang w:eastAsia="en-CA"/>
              </w:rPr>
            </w:pPr>
            <w:r w:rsidRPr="00BF2504">
              <w:t>Municipality of South Dundas</w:t>
            </w:r>
          </w:p>
        </w:tc>
        <w:tc>
          <w:tcPr>
            <w:tcW w:w="1151" w:type="pct"/>
            <w:noWrap/>
            <w:hideMark/>
          </w:tcPr>
          <w:p w14:paraId="165A4A39" w14:textId="64089A11" w:rsidR="00FC0FC8" w:rsidRPr="00BF2504" w:rsidRDefault="00FC0FC8" w:rsidP="00B65D83">
            <w:r>
              <w:rPr>
                <w:rFonts w:eastAsia="Times New Roman"/>
                <w:lang w:eastAsia="en-CA"/>
              </w:rPr>
              <w:t>Not applicable</w:t>
            </w:r>
          </w:p>
        </w:tc>
      </w:tr>
      <w:tr w:rsidR="00FC0FC8" w:rsidRPr="00BF2504" w14:paraId="446ECC2E" w14:textId="77777777" w:rsidTr="00FC0FC8">
        <w:trPr>
          <w:trHeight w:val="300"/>
        </w:trPr>
        <w:tc>
          <w:tcPr>
            <w:tcW w:w="3849" w:type="pct"/>
            <w:hideMark/>
          </w:tcPr>
          <w:p w14:paraId="08B003C6" w14:textId="77777777" w:rsidR="00FC0FC8" w:rsidRPr="00BF2504" w:rsidRDefault="00FC0FC8" w:rsidP="00B65D83">
            <w:pPr>
              <w:pStyle w:val="TableBodyTextMIRB"/>
              <w:rPr>
                <w:rFonts w:eastAsia="Times New Roman"/>
                <w:lang w:eastAsia="en-CA"/>
              </w:rPr>
            </w:pPr>
            <w:r w:rsidRPr="00BF2504">
              <w:lastRenderedPageBreak/>
              <w:t>Municipality of South Huron</w:t>
            </w:r>
          </w:p>
        </w:tc>
        <w:tc>
          <w:tcPr>
            <w:tcW w:w="1151" w:type="pct"/>
            <w:noWrap/>
            <w:hideMark/>
          </w:tcPr>
          <w:p w14:paraId="638D7282" w14:textId="05F9C393" w:rsidR="00FC0FC8" w:rsidRPr="00BF2504" w:rsidRDefault="00FC0FC8" w:rsidP="00B65D83">
            <w:r>
              <w:rPr>
                <w:rFonts w:eastAsia="Times New Roman"/>
                <w:lang w:eastAsia="en-CA"/>
              </w:rPr>
              <w:t>Not applicable</w:t>
            </w:r>
          </w:p>
        </w:tc>
      </w:tr>
      <w:tr w:rsidR="00FC0FC8" w:rsidRPr="00BF2504" w14:paraId="39CA126B" w14:textId="77777777" w:rsidTr="00FC0FC8">
        <w:trPr>
          <w:trHeight w:val="300"/>
        </w:trPr>
        <w:tc>
          <w:tcPr>
            <w:tcW w:w="3849" w:type="pct"/>
            <w:hideMark/>
          </w:tcPr>
          <w:p w14:paraId="699BCA37" w14:textId="77777777" w:rsidR="00FC0FC8" w:rsidRPr="00BF2504" w:rsidRDefault="00FC0FC8" w:rsidP="00B65D83">
            <w:pPr>
              <w:pStyle w:val="TableBodyTextMIRB"/>
              <w:rPr>
                <w:rFonts w:eastAsia="Times New Roman"/>
                <w:lang w:eastAsia="en-CA"/>
              </w:rPr>
            </w:pPr>
            <w:r w:rsidRPr="00BF2504">
              <w:t>Municipality of Southwest Middlesex</w:t>
            </w:r>
          </w:p>
        </w:tc>
        <w:tc>
          <w:tcPr>
            <w:tcW w:w="1151" w:type="pct"/>
            <w:noWrap/>
            <w:hideMark/>
          </w:tcPr>
          <w:p w14:paraId="18A98117" w14:textId="30318528" w:rsidR="00FC0FC8" w:rsidRPr="00BF2504" w:rsidRDefault="00FC0FC8" w:rsidP="00B65D83">
            <w:r>
              <w:rPr>
                <w:rFonts w:eastAsia="Times New Roman"/>
                <w:lang w:eastAsia="en-CA"/>
              </w:rPr>
              <w:t>Not applicable</w:t>
            </w:r>
          </w:p>
        </w:tc>
      </w:tr>
      <w:tr w:rsidR="00FC0FC8" w:rsidRPr="00BF2504" w14:paraId="48E5DBEF" w14:textId="77777777" w:rsidTr="00FC0FC8">
        <w:trPr>
          <w:trHeight w:val="300"/>
        </w:trPr>
        <w:tc>
          <w:tcPr>
            <w:tcW w:w="3849" w:type="pct"/>
          </w:tcPr>
          <w:p w14:paraId="18315C27" w14:textId="77777777" w:rsidR="00FC0FC8" w:rsidRPr="00BF2504" w:rsidRDefault="00FC0FC8" w:rsidP="00B65D83">
            <w:pPr>
              <w:pStyle w:val="TableBodyTextMIRB"/>
            </w:pPr>
            <w:r w:rsidRPr="0020203E">
              <w:t>Municipality of Strathroy-Caradoc</w:t>
            </w:r>
          </w:p>
        </w:tc>
        <w:tc>
          <w:tcPr>
            <w:tcW w:w="1151" w:type="pct"/>
            <w:noWrap/>
          </w:tcPr>
          <w:p w14:paraId="38A9105F" w14:textId="59AF25E1" w:rsidR="00FC0FC8" w:rsidRPr="00BF2504" w:rsidRDefault="00FC0FC8" w:rsidP="00B65D83">
            <w:r>
              <w:t>Not applicable</w:t>
            </w:r>
          </w:p>
        </w:tc>
      </w:tr>
      <w:tr w:rsidR="00FC0FC8" w:rsidRPr="00BF2504" w14:paraId="285F7F2D" w14:textId="77777777" w:rsidTr="00FC0FC8">
        <w:trPr>
          <w:trHeight w:val="300"/>
        </w:trPr>
        <w:tc>
          <w:tcPr>
            <w:tcW w:w="3849" w:type="pct"/>
            <w:hideMark/>
          </w:tcPr>
          <w:p w14:paraId="35334E58" w14:textId="77777777" w:rsidR="00FC0FC8" w:rsidRPr="00BF2504" w:rsidRDefault="00FC0FC8" w:rsidP="00B65D83">
            <w:pPr>
              <w:pStyle w:val="TableBodyTextMIRB"/>
              <w:rPr>
                <w:rFonts w:eastAsia="Times New Roman"/>
                <w:lang w:eastAsia="en-CA"/>
              </w:rPr>
            </w:pPr>
            <w:r w:rsidRPr="00BF2504">
              <w:t>Municipality of St.-Charles</w:t>
            </w:r>
          </w:p>
        </w:tc>
        <w:tc>
          <w:tcPr>
            <w:tcW w:w="1151" w:type="pct"/>
            <w:noWrap/>
            <w:hideMark/>
          </w:tcPr>
          <w:p w14:paraId="0C515CBD" w14:textId="38FE32B7" w:rsidR="00FC0FC8" w:rsidRPr="00BF2504" w:rsidRDefault="00FC0FC8" w:rsidP="00B65D83">
            <w:r>
              <w:rPr>
                <w:rFonts w:eastAsia="Times New Roman"/>
                <w:lang w:eastAsia="en-CA"/>
              </w:rPr>
              <w:t>Not applicable</w:t>
            </w:r>
          </w:p>
        </w:tc>
      </w:tr>
      <w:tr w:rsidR="00FC0FC8" w:rsidRPr="00BF2504" w14:paraId="25ED51A4" w14:textId="77777777" w:rsidTr="00FC0FC8">
        <w:trPr>
          <w:trHeight w:val="300"/>
        </w:trPr>
        <w:tc>
          <w:tcPr>
            <w:tcW w:w="3849" w:type="pct"/>
            <w:hideMark/>
          </w:tcPr>
          <w:p w14:paraId="729EA3E2" w14:textId="77777777" w:rsidR="00FC0FC8" w:rsidRPr="00BF2504" w:rsidRDefault="00FC0FC8" w:rsidP="00B65D83">
            <w:pPr>
              <w:pStyle w:val="TableBodyTextMIRB"/>
              <w:rPr>
                <w:rFonts w:eastAsia="Times New Roman"/>
                <w:lang w:eastAsia="en-CA"/>
              </w:rPr>
            </w:pPr>
            <w:r w:rsidRPr="00BF2504">
              <w:t>Municipality of Temagami</w:t>
            </w:r>
          </w:p>
        </w:tc>
        <w:tc>
          <w:tcPr>
            <w:tcW w:w="1151" w:type="pct"/>
            <w:noWrap/>
            <w:hideMark/>
          </w:tcPr>
          <w:p w14:paraId="4B01FA54" w14:textId="282E3309" w:rsidR="00FC0FC8" w:rsidRPr="00BF2504" w:rsidRDefault="00FC0FC8" w:rsidP="00B65D83">
            <w:r>
              <w:rPr>
                <w:rFonts w:eastAsia="Times New Roman"/>
                <w:lang w:eastAsia="en-CA"/>
              </w:rPr>
              <w:t>Not applicable</w:t>
            </w:r>
          </w:p>
        </w:tc>
      </w:tr>
      <w:tr w:rsidR="00FC0FC8" w:rsidRPr="00BF2504" w14:paraId="057788BF" w14:textId="77777777" w:rsidTr="00FC0FC8">
        <w:trPr>
          <w:trHeight w:val="300"/>
        </w:trPr>
        <w:tc>
          <w:tcPr>
            <w:tcW w:w="3849" w:type="pct"/>
            <w:hideMark/>
          </w:tcPr>
          <w:p w14:paraId="1C61D45A" w14:textId="77777777" w:rsidR="00FC0FC8" w:rsidRPr="00BF2504" w:rsidRDefault="00FC0FC8" w:rsidP="00B65D83">
            <w:pPr>
              <w:pStyle w:val="TableBodyTextMIRB"/>
              <w:rPr>
                <w:rFonts w:eastAsia="Times New Roman"/>
                <w:lang w:eastAsia="en-CA"/>
              </w:rPr>
            </w:pPr>
            <w:r w:rsidRPr="00BF2504">
              <w:t>Municipality of Thames Centre</w:t>
            </w:r>
          </w:p>
        </w:tc>
        <w:tc>
          <w:tcPr>
            <w:tcW w:w="1151" w:type="pct"/>
            <w:noWrap/>
            <w:hideMark/>
          </w:tcPr>
          <w:p w14:paraId="701C3704" w14:textId="3EE99F28" w:rsidR="00FC0FC8" w:rsidRPr="00BF2504" w:rsidRDefault="00FC0FC8" w:rsidP="00B65D83">
            <w:r>
              <w:rPr>
                <w:rFonts w:eastAsia="Times New Roman"/>
                <w:lang w:eastAsia="en-CA"/>
              </w:rPr>
              <w:t>Not applicable</w:t>
            </w:r>
          </w:p>
        </w:tc>
      </w:tr>
      <w:tr w:rsidR="00FC0FC8" w:rsidRPr="00BF2504" w14:paraId="37B892A4" w14:textId="77777777" w:rsidTr="00FC0FC8">
        <w:trPr>
          <w:trHeight w:val="300"/>
        </w:trPr>
        <w:tc>
          <w:tcPr>
            <w:tcW w:w="3849" w:type="pct"/>
            <w:hideMark/>
          </w:tcPr>
          <w:p w14:paraId="55C5B744" w14:textId="77777777" w:rsidR="00FC0FC8" w:rsidRPr="00BF2504" w:rsidRDefault="00FC0FC8" w:rsidP="00B65D83">
            <w:pPr>
              <w:pStyle w:val="TableBodyTextMIRB"/>
              <w:rPr>
                <w:rFonts w:eastAsia="Times New Roman"/>
                <w:lang w:eastAsia="en-CA"/>
              </w:rPr>
            </w:pPr>
            <w:r w:rsidRPr="00BF2504">
              <w:t>Municipality of Trent Hills</w:t>
            </w:r>
          </w:p>
        </w:tc>
        <w:tc>
          <w:tcPr>
            <w:tcW w:w="1151" w:type="pct"/>
            <w:noWrap/>
            <w:hideMark/>
          </w:tcPr>
          <w:p w14:paraId="1D14882B" w14:textId="3C3C2F8C" w:rsidR="00FC0FC8" w:rsidRPr="00BF2504" w:rsidRDefault="00FC0FC8" w:rsidP="00B65D83">
            <w:r>
              <w:rPr>
                <w:rFonts w:eastAsia="Times New Roman"/>
                <w:lang w:eastAsia="en-CA"/>
              </w:rPr>
              <w:t>Not applicable</w:t>
            </w:r>
          </w:p>
        </w:tc>
      </w:tr>
      <w:tr w:rsidR="00FC0FC8" w:rsidRPr="00BF2504" w14:paraId="06ADB419" w14:textId="77777777" w:rsidTr="00FC0FC8">
        <w:trPr>
          <w:trHeight w:val="300"/>
        </w:trPr>
        <w:tc>
          <w:tcPr>
            <w:tcW w:w="3849" w:type="pct"/>
            <w:hideMark/>
          </w:tcPr>
          <w:p w14:paraId="3EDE802F" w14:textId="77777777" w:rsidR="00FC0FC8" w:rsidRPr="00BF2504" w:rsidRDefault="00FC0FC8" w:rsidP="00B65D83">
            <w:pPr>
              <w:pStyle w:val="TableBodyTextMIRB"/>
              <w:rPr>
                <w:rFonts w:eastAsia="Times New Roman"/>
                <w:lang w:eastAsia="en-CA"/>
              </w:rPr>
            </w:pPr>
            <w:r w:rsidRPr="00BF2504">
              <w:t>Municipality of Trent Lakes</w:t>
            </w:r>
          </w:p>
        </w:tc>
        <w:tc>
          <w:tcPr>
            <w:tcW w:w="1151" w:type="pct"/>
            <w:noWrap/>
            <w:hideMark/>
          </w:tcPr>
          <w:p w14:paraId="78E86669" w14:textId="4841FFAA" w:rsidR="00FC0FC8" w:rsidRPr="00BF2504" w:rsidRDefault="00FC0FC8" w:rsidP="00B65D83">
            <w:r>
              <w:rPr>
                <w:rFonts w:eastAsia="Times New Roman"/>
                <w:lang w:eastAsia="en-CA"/>
              </w:rPr>
              <w:t>Not applicable</w:t>
            </w:r>
          </w:p>
        </w:tc>
      </w:tr>
      <w:tr w:rsidR="00FC0FC8" w:rsidRPr="00BF2504" w14:paraId="3A067EE6" w14:textId="77777777" w:rsidTr="00FC0FC8">
        <w:trPr>
          <w:trHeight w:val="300"/>
        </w:trPr>
        <w:tc>
          <w:tcPr>
            <w:tcW w:w="3849" w:type="pct"/>
            <w:hideMark/>
          </w:tcPr>
          <w:p w14:paraId="50E2D090" w14:textId="77777777" w:rsidR="00FC0FC8" w:rsidRPr="00BF2504" w:rsidRDefault="00FC0FC8" w:rsidP="00B65D83">
            <w:pPr>
              <w:pStyle w:val="TableBodyTextMIRB"/>
              <w:rPr>
                <w:rFonts w:eastAsia="Times New Roman"/>
                <w:lang w:eastAsia="en-CA"/>
              </w:rPr>
            </w:pPr>
            <w:r w:rsidRPr="00BF2504">
              <w:t>Municipality of Tweed</w:t>
            </w:r>
          </w:p>
        </w:tc>
        <w:tc>
          <w:tcPr>
            <w:tcW w:w="1151" w:type="pct"/>
            <w:noWrap/>
            <w:hideMark/>
          </w:tcPr>
          <w:p w14:paraId="286807F8" w14:textId="5C9332FB" w:rsidR="00FC0FC8" w:rsidRPr="00BF2504" w:rsidRDefault="00FC0FC8" w:rsidP="00B65D83">
            <w:r>
              <w:rPr>
                <w:rFonts w:eastAsia="Times New Roman"/>
                <w:lang w:eastAsia="en-CA"/>
              </w:rPr>
              <w:t>Not applicable</w:t>
            </w:r>
          </w:p>
        </w:tc>
      </w:tr>
      <w:tr w:rsidR="00FC0FC8" w:rsidRPr="00BF2504" w14:paraId="592AB2E0" w14:textId="77777777" w:rsidTr="00FC0FC8">
        <w:trPr>
          <w:trHeight w:val="300"/>
        </w:trPr>
        <w:tc>
          <w:tcPr>
            <w:tcW w:w="3849" w:type="pct"/>
            <w:hideMark/>
          </w:tcPr>
          <w:p w14:paraId="263F142C" w14:textId="77777777" w:rsidR="00FC0FC8" w:rsidRPr="00BF2504" w:rsidRDefault="00FC0FC8" w:rsidP="00B65D83">
            <w:pPr>
              <w:pStyle w:val="TableBodyTextMIRB"/>
              <w:rPr>
                <w:rFonts w:eastAsia="Times New Roman"/>
                <w:lang w:eastAsia="en-CA"/>
              </w:rPr>
            </w:pPr>
            <w:r w:rsidRPr="00BF2504">
              <w:t>Municipality of Wawa</w:t>
            </w:r>
          </w:p>
        </w:tc>
        <w:tc>
          <w:tcPr>
            <w:tcW w:w="1151" w:type="pct"/>
            <w:noWrap/>
            <w:hideMark/>
          </w:tcPr>
          <w:p w14:paraId="5CF5B4EC" w14:textId="23BCF287" w:rsidR="00FC0FC8" w:rsidRPr="00BF2504" w:rsidRDefault="00FC0FC8" w:rsidP="00B65D83">
            <w:r>
              <w:rPr>
                <w:rFonts w:eastAsia="Times New Roman"/>
                <w:lang w:eastAsia="en-CA"/>
              </w:rPr>
              <w:t>Not applicable</w:t>
            </w:r>
          </w:p>
        </w:tc>
      </w:tr>
      <w:tr w:rsidR="00FC0FC8" w:rsidRPr="00BF2504" w14:paraId="7D6B8C87" w14:textId="77777777" w:rsidTr="00FC0FC8">
        <w:trPr>
          <w:trHeight w:val="300"/>
        </w:trPr>
        <w:tc>
          <w:tcPr>
            <w:tcW w:w="3849" w:type="pct"/>
            <w:hideMark/>
          </w:tcPr>
          <w:p w14:paraId="561D1FDA" w14:textId="77777777" w:rsidR="00FC0FC8" w:rsidRPr="00BF2504" w:rsidRDefault="00FC0FC8" w:rsidP="00B65D83">
            <w:pPr>
              <w:pStyle w:val="TableBodyTextMIRB"/>
              <w:rPr>
                <w:rFonts w:eastAsia="Times New Roman"/>
                <w:lang w:eastAsia="en-CA"/>
              </w:rPr>
            </w:pPr>
            <w:r w:rsidRPr="00BF2504">
              <w:t>Municipality of West Elgin</w:t>
            </w:r>
          </w:p>
        </w:tc>
        <w:tc>
          <w:tcPr>
            <w:tcW w:w="1151" w:type="pct"/>
            <w:noWrap/>
            <w:hideMark/>
          </w:tcPr>
          <w:p w14:paraId="365BDE4A" w14:textId="75BFB45D" w:rsidR="00FC0FC8" w:rsidRPr="00BF2504" w:rsidRDefault="00FC0FC8" w:rsidP="00B65D83">
            <w:r>
              <w:rPr>
                <w:rFonts w:eastAsia="Times New Roman"/>
                <w:lang w:eastAsia="en-CA"/>
              </w:rPr>
              <w:t>Not applicable</w:t>
            </w:r>
          </w:p>
        </w:tc>
      </w:tr>
      <w:tr w:rsidR="00FC0FC8" w:rsidRPr="00BF2504" w14:paraId="7CFDD960" w14:textId="77777777" w:rsidTr="00FC0FC8">
        <w:trPr>
          <w:trHeight w:val="300"/>
        </w:trPr>
        <w:tc>
          <w:tcPr>
            <w:tcW w:w="3849" w:type="pct"/>
            <w:hideMark/>
          </w:tcPr>
          <w:p w14:paraId="21FB1A78" w14:textId="77777777" w:rsidR="00FC0FC8" w:rsidRPr="00BF2504" w:rsidRDefault="00FC0FC8" w:rsidP="00B65D83">
            <w:pPr>
              <w:pStyle w:val="TableBodyTextMIRB"/>
              <w:rPr>
                <w:rFonts w:eastAsia="Times New Roman"/>
                <w:lang w:eastAsia="en-CA"/>
              </w:rPr>
            </w:pPr>
            <w:r w:rsidRPr="00BF2504">
              <w:t>Municipality of West Grey</w:t>
            </w:r>
          </w:p>
        </w:tc>
        <w:tc>
          <w:tcPr>
            <w:tcW w:w="1151" w:type="pct"/>
            <w:noWrap/>
            <w:hideMark/>
          </w:tcPr>
          <w:p w14:paraId="39333826" w14:textId="3AC123F3" w:rsidR="00FC0FC8" w:rsidRPr="00BF2504" w:rsidRDefault="00FC0FC8" w:rsidP="00B65D83">
            <w:r>
              <w:rPr>
                <w:rFonts w:eastAsia="Times New Roman"/>
                <w:lang w:eastAsia="en-CA"/>
              </w:rPr>
              <w:t>Not applicable</w:t>
            </w:r>
          </w:p>
        </w:tc>
      </w:tr>
      <w:tr w:rsidR="00FC0FC8" w:rsidRPr="00BF2504" w14:paraId="3A2689EA" w14:textId="77777777" w:rsidTr="00FC0FC8">
        <w:trPr>
          <w:trHeight w:val="300"/>
        </w:trPr>
        <w:tc>
          <w:tcPr>
            <w:tcW w:w="3849" w:type="pct"/>
            <w:hideMark/>
          </w:tcPr>
          <w:p w14:paraId="31893455" w14:textId="77777777" w:rsidR="00FC0FC8" w:rsidRPr="00BF2504" w:rsidRDefault="00FC0FC8" w:rsidP="00B65D83">
            <w:pPr>
              <w:pStyle w:val="TableBodyTextMIRB"/>
              <w:rPr>
                <w:rFonts w:eastAsia="Times New Roman"/>
                <w:lang w:eastAsia="en-CA"/>
              </w:rPr>
            </w:pPr>
            <w:r w:rsidRPr="00BF2504">
              <w:t>Municipality of West Nipissing</w:t>
            </w:r>
          </w:p>
        </w:tc>
        <w:tc>
          <w:tcPr>
            <w:tcW w:w="1151" w:type="pct"/>
            <w:noWrap/>
            <w:hideMark/>
          </w:tcPr>
          <w:p w14:paraId="77A96F7A" w14:textId="22F1CF68" w:rsidR="00FC0FC8" w:rsidRPr="00BF2504" w:rsidRDefault="00FC0FC8" w:rsidP="00B65D83">
            <w:r>
              <w:rPr>
                <w:rFonts w:eastAsia="Times New Roman"/>
                <w:lang w:eastAsia="en-CA"/>
              </w:rPr>
              <w:t>Not applicable</w:t>
            </w:r>
          </w:p>
        </w:tc>
      </w:tr>
      <w:tr w:rsidR="00FC0FC8" w:rsidRPr="00BF2504" w14:paraId="12D355B8" w14:textId="77777777" w:rsidTr="00FC0FC8">
        <w:trPr>
          <w:trHeight w:val="300"/>
        </w:trPr>
        <w:tc>
          <w:tcPr>
            <w:tcW w:w="3849" w:type="pct"/>
            <w:hideMark/>
          </w:tcPr>
          <w:p w14:paraId="7385B3BE" w14:textId="77777777" w:rsidR="00FC0FC8" w:rsidRPr="00BF2504" w:rsidRDefault="00FC0FC8" w:rsidP="00B65D83">
            <w:pPr>
              <w:pStyle w:val="TableBodyTextMIRB"/>
              <w:rPr>
                <w:rFonts w:eastAsia="Times New Roman"/>
                <w:lang w:eastAsia="en-CA"/>
              </w:rPr>
            </w:pPr>
            <w:r w:rsidRPr="00BF2504">
              <w:t>Municipality of West Perth</w:t>
            </w:r>
          </w:p>
        </w:tc>
        <w:tc>
          <w:tcPr>
            <w:tcW w:w="1151" w:type="pct"/>
            <w:noWrap/>
            <w:hideMark/>
          </w:tcPr>
          <w:p w14:paraId="6B4D62C7" w14:textId="111ABC89" w:rsidR="00FC0FC8" w:rsidRPr="00BF2504" w:rsidRDefault="00FC0FC8" w:rsidP="00B65D83">
            <w:r>
              <w:rPr>
                <w:rFonts w:eastAsia="Times New Roman"/>
                <w:lang w:eastAsia="en-CA"/>
              </w:rPr>
              <w:t>Not applicable</w:t>
            </w:r>
          </w:p>
        </w:tc>
      </w:tr>
      <w:tr w:rsidR="00FC0FC8" w:rsidRPr="00BF2504" w14:paraId="4565BE55" w14:textId="77777777" w:rsidTr="00FC0FC8">
        <w:trPr>
          <w:trHeight w:val="300"/>
        </w:trPr>
        <w:tc>
          <w:tcPr>
            <w:tcW w:w="3849" w:type="pct"/>
            <w:hideMark/>
          </w:tcPr>
          <w:p w14:paraId="508C3D33" w14:textId="77777777" w:rsidR="00FC0FC8" w:rsidRPr="00BF2504" w:rsidRDefault="00FC0FC8" w:rsidP="00B65D83">
            <w:pPr>
              <w:pStyle w:val="TableBodyTextMIRB"/>
              <w:rPr>
                <w:rFonts w:eastAsia="Times New Roman"/>
                <w:lang w:eastAsia="en-CA"/>
              </w:rPr>
            </w:pPr>
            <w:r w:rsidRPr="00BF2504">
              <w:t>Municipality of Whitestone</w:t>
            </w:r>
          </w:p>
        </w:tc>
        <w:tc>
          <w:tcPr>
            <w:tcW w:w="1151" w:type="pct"/>
            <w:noWrap/>
            <w:hideMark/>
          </w:tcPr>
          <w:p w14:paraId="2F14A0B3" w14:textId="549D2315" w:rsidR="00FC0FC8" w:rsidRPr="00BF2504" w:rsidRDefault="00FC0FC8" w:rsidP="00B65D83">
            <w:r>
              <w:rPr>
                <w:rFonts w:eastAsia="Times New Roman"/>
                <w:lang w:eastAsia="en-CA"/>
              </w:rPr>
              <w:t>Not applicable</w:t>
            </w:r>
          </w:p>
        </w:tc>
      </w:tr>
      <w:tr w:rsidR="00FC0FC8" w:rsidRPr="00BF2504" w14:paraId="7C5CE4AC" w14:textId="77777777" w:rsidTr="00FC0FC8">
        <w:trPr>
          <w:trHeight w:val="300"/>
        </w:trPr>
        <w:tc>
          <w:tcPr>
            <w:tcW w:w="3849" w:type="pct"/>
            <w:hideMark/>
          </w:tcPr>
          <w:p w14:paraId="6B438B68" w14:textId="77777777" w:rsidR="00FC0FC8" w:rsidRPr="00BF2504" w:rsidRDefault="00FC0FC8" w:rsidP="00B65D83">
            <w:pPr>
              <w:pStyle w:val="TableBodyTextMIRB"/>
              <w:rPr>
                <w:rFonts w:eastAsia="Times New Roman"/>
                <w:lang w:eastAsia="en-CA"/>
              </w:rPr>
            </w:pPr>
            <w:r w:rsidRPr="00BF2504">
              <w:t>Munsee-Delaware Nation 1</w:t>
            </w:r>
          </w:p>
        </w:tc>
        <w:tc>
          <w:tcPr>
            <w:tcW w:w="1151" w:type="pct"/>
            <w:noWrap/>
            <w:hideMark/>
          </w:tcPr>
          <w:p w14:paraId="19480E64" w14:textId="60A67841" w:rsidR="00FC0FC8" w:rsidRPr="00BF2504" w:rsidRDefault="00FC0FC8" w:rsidP="00B65D83">
            <w:r>
              <w:rPr>
                <w:rFonts w:eastAsia="Times New Roman"/>
                <w:lang w:eastAsia="en-CA"/>
              </w:rPr>
              <w:t>Not applicable</w:t>
            </w:r>
          </w:p>
        </w:tc>
      </w:tr>
      <w:tr w:rsidR="00FC0FC8" w:rsidRPr="00BF2504" w14:paraId="3E26DBE8" w14:textId="77777777" w:rsidTr="00FC0FC8">
        <w:trPr>
          <w:trHeight w:val="300"/>
        </w:trPr>
        <w:tc>
          <w:tcPr>
            <w:tcW w:w="3849" w:type="pct"/>
          </w:tcPr>
          <w:p w14:paraId="12BD8C3B" w14:textId="77777777" w:rsidR="00FC0FC8" w:rsidRPr="00BF2504" w:rsidRDefault="00FC0FC8" w:rsidP="00B65D83">
            <w:pPr>
              <w:pStyle w:val="TableBodyTextMIRB"/>
            </w:pPr>
            <w:r w:rsidRPr="00792652">
              <w:t>Muskrat Dam Lake</w:t>
            </w:r>
          </w:p>
        </w:tc>
        <w:tc>
          <w:tcPr>
            <w:tcW w:w="1151" w:type="pct"/>
            <w:noWrap/>
          </w:tcPr>
          <w:p w14:paraId="0CB95CB9" w14:textId="1F2B99C1" w:rsidR="00FC0FC8" w:rsidRPr="00BF2504" w:rsidRDefault="00FC0FC8" w:rsidP="00B65D83">
            <w:r>
              <w:rPr>
                <w:rFonts w:eastAsia="Times New Roman"/>
                <w:lang w:eastAsia="en-CA"/>
              </w:rPr>
              <w:t>Not applicable</w:t>
            </w:r>
          </w:p>
        </w:tc>
      </w:tr>
      <w:tr w:rsidR="00FC0FC8" w:rsidRPr="00BF2504" w14:paraId="4046A7BD" w14:textId="77777777" w:rsidTr="00FC0FC8">
        <w:trPr>
          <w:trHeight w:val="300"/>
        </w:trPr>
        <w:tc>
          <w:tcPr>
            <w:tcW w:w="3849" w:type="pct"/>
            <w:hideMark/>
          </w:tcPr>
          <w:p w14:paraId="73CF1DAF" w14:textId="77777777" w:rsidR="00FC0FC8" w:rsidRPr="00BF2504" w:rsidRDefault="00FC0FC8" w:rsidP="00B65D83">
            <w:pPr>
              <w:pStyle w:val="TableBodyTextMIRB"/>
              <w:rPr>
                <w:rFonts w:eastAsia="Times New Roman"/>
                <w:lang w:eastAsia="en-CA"/>
              </w:rPr>
            </w:pPr>
            <w:r w:rsidRPr="00BF2504">
              <w:t>Naiscoutaing 17</w:t>
            </w:r>
            <w:r>
              <w:t>A</w:t>
            </w:r>
          </w:p>
        </w:tc>
        <w:tc>
          <w:tcPr>
            <w:tcW w:w="1151" w:type="pct"/>
            <w:noWrap/>
            <w:hideMark/>
          </w:tcPr>
          <w:p w14:paraId="6BB2AA93" w14:textId="77DB4D36" w:rsidR="00FC0FC8" w:rsidRPr="00BF2504" w:rsidRDefault="00FC0FC8" w:rsidP="00B65D83">
            <w:r>
              <w:rPr>
                <w:rFonts w:eastAsia="Times New Roman"/>
                <w:lang w:eastAsia="en-CA"/>
              </w:rPr>
              <w:t>Not applicable</w:t>
            </w:r>
          </w:p>
        </w:tc>
      </w:tr>
      <w:tr w:rsidR="00FC0FC8" w:rsidRPr="00BF2504" w14:paraId="6F5A1204" w14:textId="77777777" w:rsidTr="00FC0FC8">
        <w:trPr>
          <w:trHeight w:val="300"/>
        </w:trPr>
        <w:tc>
          <w:tcPr>
            <w:tcW w:w="3849" w:type="pct"/>
          </w:tcPr>
          <w:p w14:paraId="719DCB82" w14:textId="77777777" w:rsidR="00FC0FC8" w:rsidRPr="00BF2504" w:rsidRDefault="00FC0FC8" w:rsidP="00B65D83">
            <w:pPr>
              <w:pStyle w:val="TableBodyTextMIRB"/>
            </w:pPr>
            <w:r w:rsidRPr="00792652">
              <w:t>Naongashing 31A &amp; 35A</w:t>
            </w:r>
          </w:p>
        </w:tc>
        <w:tc>
          <w:tcPr>
            <w:tcW w:w="1151" w:type="pct"/>
            <w:noWrap/>
          </w:tcPr>
          <w:p w14:paraId="4D952FDD" w14:textId="0ABDC93A" w:rsidR="00FC0FC8" w:rsidRPr="00BF2504" w:rsidRDefault="00FC0FC8" w:rsidP="00B65D83">
            <w:r>
              <w:rPr>
                <w:rFonts w:eastAsia="Times New Roman"/>
                <w:lang w:eastAsia="en-CA"/>
              </w:rPr>
              <w:t>Not applicable</w:t>
            </w:r>
          </w:p>
        </w:tc>
      </w:tr>
      <w:tr w:rsidR="00FC0FC8" w:rsidRPr="00BF2504" w14:paraId="367305B2" w14:textId="77777777" w:rsidTr="00FC0FC8">
        <w:trPr>
          <w:trHeight w:val="300"/>
        </w:trPr>
        <w:tc>
          <w:tcPr>
            <w:tcW w:w="3849" w:type="pct"/>
            <w:hideMark/>
          </w:tcPr>
          <w:p w14:paraId="6D721065" w14:textId="77777777" w:rsidR="00FC0FC8" w:rsidRPr="00BF2504" w:rsidRDefault="00FC0FC8" w:rsidP="00B65D83">
            <w:pPr>
              <w:pStyle w:val="TableBodyTextMIRB"/>
              <w:rPr>
                <w:rFonts w:eastAsia="Times New Roman"/>
                <w:lang w:eastAsia="en-CA"/>
              </w:rPr>
            </w:pPr>
            <w:r w:rsidRPr="00BF2504">
              <w:t>Neguaguon Lake 25</w:t>
            </w:r>
            <w:r>
              <w:t>D</w:t>
            </w:r>
          </w:p>
        </w:tc>
        <w:tc>
          <w:tcPr>
            <w:tcW w:w="1151" w:type="pct"/>
            <w:noWrap/>
            <w:hideMark/>
          </w:tcPr>
          <w:p w14:paraId="4BEBF717" w14:textId="2354C3F4" w:rsidR="00FC0FC8" w:rsidRPr="00BF2504" w:rsidRDefault="00FC0FC8" w:rsidP="00B65D83">
            <w:r>
              <w:rPr>
                <w:rFonts w:eastAsia="Times New Roman"/>
                <w:lang w:eastAsia="en-CA"/>
              </w:rPr>
              <w:t>Not applicable</w:t>
            </w:r>
          </w:p>
        </w:tc>
      </w:tr>
      <w:tr w:rsidR="00FC0FC8" w:rsidRPr="00BF2504" w14:paraId="484B2B99" w14:textId="77777777" w:rsidTr="00FC0FC8">
        <w:trPr>
          <w:trHeight w:val="300"/>
        </w:trPr>
        <w:tc>
          <w:tcPr>
            <w:tcW w:w="3849" w:type="pct"/>
          </w:tcPr>
          <w:p w14:paraId="75AE5D6B" w14:textId="77777777" w:rsidR="00FC0FC8" w:rsidRPr="00BF2504" w:rsidRDefault="00FC0FC8" w:rsidP="00B65D83">
            <w:pPr>
              <w:pStyle w:val="TableBodyTextMIRB"/>
            </w:pPr>
            <w:r w:rsidRPr="00792652">
              <w:t>Neskantaga</w:t>
            </w:r>
          </w:p>
        </w:tc>
        <w:tc>
          <w:tcPr>
            <w:tcW w:w="1151" w:type="pct"/>
            <w:noWrap/>
          </w:tcPr>
          <w:p w14:paraId="3D42D752" w14:textId="1EA690A1" w:rsidR="00FC0FC8" w:rsidRPr="00BF2504" w:rsidRDefault="00FC0FC8" w:rsidP="00B65D83">
            <w:r>
              <w:rPr>
                <w:rFonts w:eastAsia="Times New Roman"/>
                <w:lang w:eastAsia="en-CA"/>
              </w:rPr>
              <w:t>Not applicable</w:t>
            </w:r>
          </w:p>
        </w:tc>
      </w:tr>
      <w:tr w:rsidR="00FC0FC8" w:rsidRPr="00BF2504" w14:paraId="6D8EA93D" w14:textId="77777777" w:rsidTr="00FC0FC8">
        <w:trPr>
          <w:trHeight w:val="300"/>
        </w:trPr>
        <w:tc>
          <w:tcPr>
            <w:tcW w:w="3849" w:type="pct"/>
            <w:hideMark/>
          </w:tcPr>
          <w:p w14:paraId="06D45903" w14:textId="77777777" w:rsidR="00FC0FC8" w:rsidRPr="00BF2504" w:rsidRDefault="00FC0FC8" w:rsidP="00B65D83">
            <w:pPr>
              <w:pStyle w:val="TableBodyTextMIRB"/>
              <w:rPr>
                <w:rFonts w:eastAsia="Times New Roman"/>
                <w:lang w:eastAsia="en-CA"/>
              </w:rPr>
            </w:pPr>
            <w:r w:rsidRPr="00BF2504">
              <w:t>New Credit 40</w:t>
            </w:r>
            <w:r>
              <w:t>A</w:t>
            </w:r>
          </w:p>
        </w:tc>
        <w:tc>
          <w:tcPr>
            <w:tcW w:w="1151" w:type="pct"/>
            <w:noWrap/>
            <w:hideMark/>
          </w:tcPr>
          <w:p w14:paraId="1B67860F" w14:textId="67F2ECCA" w:rsidR="00FC0FC8" w:rsidRPr="00BF2504" w:rsidRDefault="00FC0FC8" w:rsidP="00B65D83">
            <w:r>
              <w:rPr>
                <w:rFonts w:eastAsia="Times New Roman"/>
                <w:lang w:eastAsia="en-CA"/>
              </w:rPr>
              <w:t>Not applicable</w:t>
            </w:r>
          </w:p>
        </w:tc>
      </w:tr>
      <w:tr w:rsidR="00FC0FC8" w:rsidRPr="00BF2504" w14:paraId="15202E9C" w14:textId="77777777" w:rsidTr="00FC0FC8">
        <w:trPr>
          <w:trHeight w:val="300"/>
        </w:trPr>
        <w:tc>
          <w:tcPr>
            <w:tcW w:w="3849" w:type="pct"/>
          </w:tcPr>
          <w:p w14:paraId="14FF876B" w14:textId="77777777" w:rsidR="00FC0FC8" w:rsidRPr="00BF2504" w:rsidRDefault="00FC0FC8" w:rsidP="00B65D83">
            <w:pPr>
              <w:pStyle w:val="TableBodyTextMIRB"/>
            </w:pPr>
            <w:r w:rsidRPr="00792652">
              <w:t>New Post 69</w:t>
            </w:r>
          </w:p>
        </w:tc>
        <w:tc>
          <w:tcPr>
            <w:tcW w:w="1151" w:type="pct"/>
            <w:noWrap/>
          </w:tcPr>
          <w:p w14:paraId="29FAC9E5" w14:textId="6C1CD6AF" w:rsidR="00FC0FC8" w:rsidRPr="00BF2504" w:rsidRDefault="00FC0FC8" w:rsidP="00B65D83">
            <w:r>
              <w:rPr>
                <w:rFonts w:eastAsia="Times New Roman"/>
                <w:lang w:eastAsia="en-CA"/>
              </w:rPr>
              <w:t>Not applicable</w:t>
            </w:r>
          </w:p>
        </w:tc>
      </w:tr>
      <w:tr w:rsidR="00FC0FC8" w:rsidRPr="00BF2504" w14:paraId="1D4277E8" w14:textId="77777777" w:rsidTr="00FC0FC8">
        <w:trPr>
          <w:trHeight w:val="300"/>
        </w:trPr>
        <w:tc>
          <w:tcPr>
            <w:tcW w:w="3849" w:type="pct"/>
            <w:hideMark/>
          </w:tcPr>
          <w:p w14:paraId="0EA8D70A" w14:textId="77777777" w:rsidR="00FC0FC8" w:rsidRPr="00BF2504" w:rsidRDefault="00FC0FC8" w:rsidP="00B65D83">
            <w:pPr>
              <w:pStyle w:val="TableBodyTextMIRB"/>
              <w:rPr>
                <w:rFonts w:eastAsia="Times New Roman"/>
                <w:lang w:eastAsia="en-CA"/>
              </w:rPr>
            </w:pPr>
            <w:r w:rsidRPr="00BF2504">
              <w:t>New Post 69</w:t>
            </w:r>
            <w:r>
              <w:t>A</w:t>
            </w:r>
          </w:p>
        </w:tc>
        <w:tc>
          <w:tcPr>
            <w:tcW w:w="1151" w:type="pct"/>
            <w:noWrap/>
            <w:hideMark/>
          </w:tcPr>
          <w:p w14:paraId="7E4E4F3B" w14:textId="2062EBF9" w:rsidR="00FC0FC8" w:rsidRPr="00BF2504" w:rsidRDefault="00FC0FC8" w:rsidP="00B65D83">
            <w:r>
              <w:rPr>
                <w:rFonts w:eastAsia="Times New Roman"/>
                <w:lang w:eastAsia="en-CA"/>
              </w:rPr>
              <w:t>Not applicable</w:t>
            </w:r>
          </w:p>
        </w:tc>
      </w:tr>
      <w:tr w:rsidR="00FC0FC8" w:rsidRPr="00BF2504" w14:paraId="02E25FFD" w14:textId="77777777" w:rsidTr="00FC0FC8">
        <w:trPr>
          <w:trHeight w:val="300"/>
        </w:trPr>
        <w:tc>
          <w:tcPr>
            <w:tcW w:w="3849" w:type="pct"/>
            <w:hideMark/>
          </w:tcPr>
          <w:p w14:paraId="19FEC14C" w14:textId="77777777" w:rsidR="00FC0FC8" w:rsidRPr="00BF2504" w:rsidRDefault="00FC0FC8" w:rsidP="00B65D83">
            <w:pPr>
              <w:pStyle w:val="TableBodyTextMIRB"/>
              <w:rPr>
                <w:rFonts w:eastAsia="Times New Roman"/>
                <w:lang w:eastAsia="en-CA"/>
              </w:rPr>
            </w:pPr>
            <w:r w:rsidRPr="00BF2504">
              <w:t>Neyaashiinigmiing</w:t>
            </w:r>
          </w:p>
        </w:tc>
        <w:tc>
          <w:tcPr>
            <w:tcW w:w="1151" w:type="pct"/>
            <w:noWrap/>
            <w:hideMark/>
          </w:tcPr>
          <w:p w14:paraId="5D4A350F" w14:textId="3835A01A" w:rsidR="00FC0FC8" w:rsidRPr="00BF2504" w:rsidRDefault="00FC0FC8" w:rsidP="00B65D83">
            <w:r>
              <w:rPr>
                <w:rFonts w:eastAsia="Times New Roman"/>
                <w:lang w:eastAsia="en-CA"/>
              </w:rPr>
              <w:t>Not applicable</w:t>
            </w:r>
          </w:p>
        </w:tc>
      </w:tr>
      <w:tr w:rsidR="00FC0FC8" w:rsidRPr="00BF2504" w14:paraId="18C8B576" w14:textId="77777777" w:rsidTr="00FC0FC8">
        <w:trPr>
          <w:trHeight w:val="300"/>
        </w:trPr>
        <w:tc>
          <w:tcPr>
            <w:tcW w:w="3849" w:type="pct"/>
          </w:tcPr>
          <w:p w14:paraId="418910BA" w14:textId="77777777" w:rsidR="00FC0FC8" w:rsidRPr="00BF2504" w:rsidRDefault="00FC0FC8" w:rsidP="00B65D83">
            <w:pPr>
              <w:pStyle w:val="TableBodyTextMIRB"/>
            </w:pPr>
            <w:r w:rsidRPr="00BF2504">
              <w:t>Niagara Parks Commission</w:t>
            </w:r>
          </w:p>
        </w:tc>
        <w:tc>
          <w:tcPr>
            <w:tcW w:w="1151" w:type="pct"/>
            <w:noWrap/>
          </w:tcPr>
          <w:p w14:paraId="425382AB" w14:textId="04BC30F7" w:rsidR="00FC0FC8" w:rsidRPr="00BF2504" w:rsidRDefault="00FC0FC8" w:rsidP="00B65D83">
            <w:r>
              <w:rPr>
                <w:rFonts w:eastAsia="Times New Roman"/>
                <w:lang w:eastAsia="en-CA"/>
              </w:rPr>
              <w:t>Not applicable</w:t>
            </w:r>
          </w:p>
        </w:tc>
      </w:tr>
      <w:tr w:rsidR="00FC0FC8" w:rsidRPr="00BF2504" w14:paraId="3C693376" w14:textId="77777777" w:rsidTr="00FC0FC8">
        <w:trPr>
          <w:trHeight w:val="300"/>
        </w:trPr>
        <w:tc>
          <w:tcPr>
            <w:tcW w:w="3849" w:type="pct"/>
            <w:hideMark/>
          </w:tcPr>
          <w:p w14:paraId="66E63373" w14:textId="77777777" w:rsidR="00FC0FC8" w:rsidRPr="00BF2504" w:rsidRDefault="00FC0FC8" w:rsidP="00B65D83">
            <w:pPr>
              <w:pStyle w:val="TableBodyTextMIRB"/>
              <w:rPr>
                <w:rFonts w:eastAsia="Times New Roman"/>
                <w:lang w:eastAsia="en-CA"/>
              </w:rPr>
            </w:pPr>
            <w:r w:rsidRPr="00BF2504">
              <w:t>Nipissing 10</w:t>
            </w:r>
          </w:p>
        </w:tc>
        <w:tc>
          <w:tcPr>
            <w:tcW w:w="1151" w:type="pct"/>
            <w:noWrap/>
            <w:hideMark/>
          </w:tcPr>
          <w:p w14:paraId="2850BCD6" w14:textId="5326FD72" w:rsidR="00FC0FC8" w:rsidRPr="00BF2504" w:rsidRDefault="00FC0FC8" w:rsidP="00B65D83">
            <w:r>
              <w:rPr>
                <w:rFonts w:eastAsia="Times New Roman"/>
                <w:lang w:eastAsia="en-CA"/>
              </w:rPr>
              <w:t>Not applicable</w:t>
            </w:r>
          </w:p>
        </w:tc>
      </w:tr>
      <w:tr w:rsidR="00FC0FC8" w:rsidRPr="00BF2504" w14:paraId="4E117E5C" w14:textId="77777777" w:rsidTr="00FC0FC8">
        <w:trPr>
          <w:trHeight w:val="300"/>
        </w:trPr>
        <w:tc>
          <w:tcPr>
            <w:tcW w:w="3849" w:type="pct"/>
            <w:hideMark/>
          </w:tcPr>
          <w:p w14:paraId="2AE807EA" w14:textId="77777777" w:rsidR="00FC0FC8" w:rsidRPr="00BF2504" w:rsidRDefault="00FC0FC8" w:rsidP="00B65D83">
            <w:pPr>
              <w:pStyle w:val="TableBodyTextMIRB"/>
              <w:rPr>
                <w:rFonts w:eastAsia="Times New Roman"/>
                <w:lang w:eastAsia="en-CA"/>
              </w:rPr>
            </w:pPr>
            <w:r w:rsidRPr="00BF2504">
              <w:t>Norfolk County</w:t>
            </w:r>
          </w:p>
        </w:tc>
        <w:tc>
          <w:tcPr>
            <w:tcW w:w="1151" w:type="pct"/>
            <w:noWrap/>
            <w:hideMark/>
          </w:tcPr>
          <w:p w14:paraId="228471E1" w14:textId="3B23CF4E" w:rsidR="00FC0FC8" w:rsidRPr="00BF2504" w:rsidRDefault="00FC0FC8" w:rsidP="00B65D83">
            <w:r>
              <w:rPr>
                <w:rFonts w:eastAsia="Times New Roman"/>
                <w:lang w:eastAsia="en-CA"/>
              </w:rPr>
              <w:t>Not applicable</w:t>
            </w:r>
          </w:p>
        </w:tc>
      </w:tr>
      <w:tr w:rsidR="00FC0FC8" w:rsidRPr="00BF2504" w14:paraId="3A363D4D" w14:textId="77777777" w:rsidTr="00FC0FC8">
        <w:trPr>
          <w:trHeight w:val="300"/>
        </w:trPr>
        <w:tc>
          <w:tcPr>
            <w:tcW w:w="3849" w:type="pct"/>
          </w:tcPr>
          <w:p w14:paraId="10295D0D" w14:textId="77777777" w:rsidR="00FC0FC8" w:rsidRPr="00BF2504" w:rsidRDefault="00FC0FC8" w:rsidP="00B65D83">
            <w:pPr>
              <w:pStyle w:val="TableBodyTextMIRB"/>
            </w:pPr>
            <w:r w:rsidRPr="00792652">
              <w:t>North Spirit Lake</w:t>
            </w:r>
          </w:p>
        </w:tc>
        <w:tc>
          <w:tcPr>
            <w:tcW w:w="1151" w:type="pct"/>
            <w:noWrap/>
          </w:tcPr>
          <w:p w14:paraId="1DE37618" w14:textId="6564D04C" w:rsidR="00FC0FC8" w:rsidRPr="00BF2504" w:rsidRDefault="00FC0FC8" w:rsidP="00B65D83">
            <w:r>
              <w:rPr>
                <w:rFonts w:eastAsia="Times New Roman"/>
                <w:lang w:eastAsia="en-CA"/>
              </w:rPr>
              <w:t>Not applicable</w:t>
            </w:r>
          </w:p>
        </w:tc>
      </w:tr>
      <w:tr w:rsidR="00FC0FC8" w:rsidRPr="00BF2504" w14:paraId="326D0249" w14:textId="77777777" w:rsidTr="00FC0FC8">
        <w:trPr>
          <w:trHeight w:val="300"/>
        </w:trPr>
        <w:tc>
          <w:tcPr>
            <w:tcW w:w="3849" w:type="pct"/>
          </w:tcPr>
          <w:p w14:paraId="4DDA90DB" w14:textId="77777777" w:rsidR="00FC0FC8" w:rsidRPr="00792652" w:rsidRDefault="00FC0FC8" w:rsidP="00B65D83">
            <w:pPr>
              <w:pStyle w:val="TableBodyTextMIRB"/>
            </w:pPr>
            <w:r w:rsidRPr="00792652">
              <w:t>Northwest Angle 33B</w:t>
            </w:r>
          </w:p>
        </w:tc>
        <w:tc>
          <w:tcPr>
            <w:tcW w:w="1151" w:type="pct"/>
            <w:noWrap/>
          </w:tcPr>
          <w:p w14:paraId="54F41240" w14:textId="478EB0FB" w:rsidR="00FC0FC8" w:rsidRPr="00BF2504" w:rsidRDefault="00FC0FC8" w:rsidP="00B65D83">
            <w:r>
              <w:rPr>
                <w:rFonts w:eastAsia="Times New Roman"/>
                <w:lang w:eastAsia="en-CA"/>
              </w:rPr>
              <w:t>Not applicable</w:t>
            </w:r>
          </w:p>
        </w:tc>
      </w:tr>
      <w:tr w:rsidR="00FC0FC8" w:rsidRPr="00BF2504" w14:paraId="3B0B2E84" w14:textId="77777777" w:rsidTr="00FC0FC8">
        <w:trPr>
          <w:trHeight w:val="300"/>
        </w:trPr>
        <w:tc>
          <w:tcPr>
            <w:tcW w:w="3849" w:type="pct"/>
          </w:tcPr>
          <w:p w14:paraId="1AFD669D" w14:textId="77777777" w:rsidR="00FC0FC8" w:rsidRPr="00792652" w:rsidRDefault="00FC0FC8" w:rsidP="00B65D83">
            <w:pPr>
              <w:pStyle w:val="TableBodyTextMIRB"/>
            </w:pPr>
            <w:r w:rsidRPr="00792652">
              <w:t>Northwest Angle 34C &amp; 37B</w:t>
            </w:r>
          </w:p>
        </w:tc>
        <w:tc>
          <w:tcPr>
            <w:tcW w:w="1151" w:type="pct"/>
            <w:noWrap/>
          </w:tcPr>
          <w:p w14:paraId="06566271" w14:textId="51EB1881" w:rsidR="00FC0FC8" w:rsidRPr="00BF2504" w:rsidRDefault="00FC0FC8" w:rsidP="00B65D83">
            <w:r>
              <w:rPr>
                <w:rFonts w:eastAsia="Times New Roman"/>
                <w:lang w:eastAsia="en-CA"/>
              </w:rPr>
              <w:t>Not applicable</w:t>
            </w:r>
          </w:p>
        </w:tc>
      </w:tr>
      <w:tr w:rsidR="00FC0FC8" w:rsidRPr="00BF2504" w14:paraId="13354C53" w14:textId="77777777" w:rsidTr="00FC0FC8">
        <w:trPr>
          <w:trHeight w:val="300"/>
        </w:trPr>
        <w:tc>
          <w:tcPr>
            <w:tcW w:w="3849" w:type="pct"/>
          </w:tcPr>
          <w:p w14:paraId="370450E6" w14:textId="77777777" w:rsidR="00FC0FC8" w:rsidRPr="00792652" w:rsidRDefault="00FC0FC8" w:rsidP="00B65D83">
            <w:pPr>
              <w:pStyle w:val="TableBodyTextMIRB"/>
            </w:pPr>
            <w:r w:rsidRPr="00613C29">
              <w:t>Obabikong 35B</w:t>
            </w:r>
          </w:p>
        </w:tc>
        <w:tc>
          <w:tcPr>
            <w:tcW w:w="1151" w:type="pct"/>
            <w:noWrap/>
          </w:tcPr>
          <w:p w14:paraId="3BA06451" w14:textId="093EFEF1" w:rsidR="00FC0FC8" w:rsidRPr="00BF2504" w:rsidRDefault="00FC0FC8" w:rsidP="00B65D83">
            <w:r>
              <w:rPr>
                <w:rFonts w:eastAsia="Times New Roman"/>
                <w:lang w:eastAsia="en-CA"/>
              </w:rPr>
              <w:t>Not applicable</w:t>
            </w:r>
          </w:p>
        </w:tc>
      </w:tr>
      <w:tr w:rsidR="00FC0FC8" w:rsidRPr="00BF2504" w14:paraId="2F14449F" w14:textId="77777777" w:rsidTr="00FC0FC8">
        <w:trPr>
          <w:trHeight w:val="300"/>
        </w:trPr>
        <w:tc>
          <w:tcPr>
            <w:tcW w:w="3849" w:type="pct"/>
          </w:tcPr>
          <w:p w14:paraId="7EBDB7E8" w14:textId="77777777" w:rsidR="00FC0FC8" w:rsidRPr="00613C29" w:rsidRDefault="00FC0FC8" w:rsidP="00B65D83">
            <w:pPr>
              <w:pStyle w:val="TableBodyTextMIRB"/>
            </w:pPr>
            <w:r w:rsidRPr="00613C29">
              <w:t>Obadjiwan 15E</w:t>
            </w:r>
          </w:p>
        </w:tc>
        <w:tc>
          <w:tcPr>
            <w:tcW w:w="1151" w:type="pct"/>
            <w:noWrap/>
          </w:tcPr>
          <w:p w14:paraId="4F45427B" w14:textId="0274A614" w:rsidR="00FC0FC8" w:rsidRPr="00BF2504" w:rsidRDefault="00FC0FC8" w:rsidP="00B65D83">
            <w:r>
              <w:rPr>
                <w:rFonts w:eastAsia="Times New Roman"/>
                <w:lang w:eastAsia="en-CA"/>
              </w:rPr>
              <w:t>Not applicable</w:t>
            </w:r>
          </w:p>
        </w:tc>
      </w:tr>
      <w:tr w:rsidR="00FC0FC8" w:rsidRPr="00BF2504" w14:paraId="0E55FDE6" w14:textId="77777777" w:rsidTr="00FC0FC8">
        <w:trPr>
          <w:trHeight w:val="300"/>
        </w:trPr>
        <w:tc>
          <w:tcPr>
            <w:tcW w:w="3849" w:type="pct"/>
          </w:tcPr>
          <w:p w14:paraId="37995CBB" w14:textId="77777777" w:rsidR="00FC0FC8" w:rsidRPr="00613C29" w:rsidRDefault="00FC0FC8" w:rsidP="00B65D83">
            <w:pPr>
              <w:pStyle w:val="TableBodyTextMIRB"/>
            </w:pPr>
            <w:r w:rsidRPr="00613C29">
              <w:t>Ojibway Nation of Saugeen</w:t>
            </w:r>
          </w:p>
        </w:tc>
        <w:tc>
          <w:tcPr>
            <w:tcW w:w="1151" w:type="pct"/>
            <w:noWrap/>
          </w:tcPr>
          <w:p w14:paraId="11874B07" w14:textId="2AF184C0" w:rsidR="00FC0FC8" w:rsidRPr="00BF2504" w:rsidRDefault="00FC0FC8" w:rsidP="00B65D83">
            <w:r>
              <w:rPr>
                <w:rFonts w:eastAsia="Times New Roman"/>
                <w:lang w:eastAsia="en-CA"/>
              </w:rPr>
              <w:t>Not applicable</w:t>
            </w:r>
          </w:p>
        </w:tc>
      </w:tr>
      <w:tr w:rsidR="00FC0FC8" w:rsidRPr="00BF2504" w14:paraId="08BD6BA9" w14:textId="77777777" w:rsidTr="00FC0FC8">
        <w:trPr>
          <w:trHeight w:val="300"/>
        </w:trPr>
        <w:tc>
          <w:tcPr>
            <w:tcW w:w="3849" w:type="pct"/>
          </w:tcPr>
          <w:p w14:paraId="13FA166E" w14:textId="77777777" w:rsidR="00FC0FC8" w:rsidRPr="00613C29" w:rsidRDefault="00FC0FC8" w:rsidP="00B65D83">
            <w:pPr>
              <w:pStyle w:val="TableBodyTextMIRB"/>
            </w:pPr>
            <w:r w:rsidRPr="00613C29">
              <w:t>One Man Lake 29</w:t>
            </w:r>
          </w:p>
        </w:tc>
        <w:tc>
          <w:tcPr>
            <w:tcW w:w="1151" w:type="pct"/>
            <w:noWrap/>
          </w:tcPr>
          <w:p w14:paraId="7C3B4470" w14:textId="26E890F0" w:rsidR="00FC0FC8" w:rsidRPr="00BF2504" w:rsidRDefault="00FC0FC8" w:rsidP="00B65D83">
            <w:r>
              <w:rPr>
                <w:rFonts w:eastAsia="Times New Roman"/>
                <w:lang w:eastAsia="en-CA"/>
              </w:rPr>
              <w:t>Not applicable</w:t>
            </w:r>
          </w:p>
        </w:tc>
      </w:tr>
      <w:tr w:rsidR="00FC0FC8" w:rsidRPr="00BF2504" w14:paraId="2315274F" w14:textId="77777777" w:rsidTr="00FC0FC8">
        <w:trPr>
          <w:trHeight w:val="300"/>
        </w:trPr>
        <w:tc>
          <w:tcPr>
            <w:tcW w:w="3849" w:type="pct"/>
            <w:hideMark/>
          </w:tcPr>
          <w:p w14:paraId="65D7E651" w14:textId="77777777" w:rsidR="00FC0FC8" w:rsidRPr="00BF2504" w:rsidRDefault="00FC0FC8" w:rsidP="00B65D83">
            <w:pPr>
              <w:pStyle w:val="TableBodyTextMIRB"/>
              <w:rPr>
                <w:rFonts w:eastAsia="Times New Roman"/>
                <w:lang w:eastAsia="en-CA"/>
              </w:rPr>
            </w:pPr>
            <w:r w:rsidRPr="00BF2504">
              <w:t>Oneida 41</w:t>
            </w:r>
          </w:p>
        </w:tc>
        <w:tc>
          <w:tcPr>
            <w:tcW w:w="1151" w:type="pct"/>
            <w:noWrap/>
            <w:hideMark/>
          </w:tcPr>
          <w:p w14:paraId="26ABACE9" w14:textId="667460D9" w:rsidR="00FC0FC8" w:rsidRPr="00BF2504" w:rsidRDefault="00FC0FC8" w:rsidP="00B65D83">
            <w:r>
              <w:rPr>
                <w:rFonts w:eastAsia="Times New Roman"/>
                <w:lang w:eastAsia="en-CA"/>
              </w:rPr>
              <w:t>Not applicable</w:t>
            </w:r>
          </w:p>
        </w:tc>
      </w:tr>
      <w:tr w:rsidR="00FC0FC8" w:rsidRPr="00BF2504" w14:paraId="420319F8" w14:textId="77777777" w:rsidTr="00FC0FC8">
        <w:trPr>
          <w:trHeight w:val="300"/>
        </w:trPr>
        <w:tc>
          <w:tcPr>
            <w:tcW w:w="3849" w:type="pct"/>
          </w:tcPr>
          <w:p w14:paraId="7D91D22B" w14:textId="77777777" w:rsidR="00FC0FC8" w:rsidRPr="00BF2504" w:rsidRDefault="00FC0FC8" w:rsidP="00B65D83">
            <w:pPr>
              <w:pStyle w:val="TableBodyTextMIRB"/>
            </w:pPr>
            <w:r w:rsidRPr="00BF2504">
              <w:t>Ontario Parks</w:t>
            </w:r>
          </w:p>
        </w:tc>
        <w:tc>
          <w:tcPr>
            <w:tcW w:w="1151" w:type="pct"/>
            <w:noWrap/>
          </w:tcPr>
          <w:p w14:paraId="5E38BEF8" w14:textId="34422DBC" w:rsidR="00FC0FC8" w:rsidRPr="00BF2504" w:rsidRDefault="00FC0FC8" w:rsidP="00B65D83">
            <w:r>
              <w:rPr>
                <w:rFonts w:eastAsia="Times New Roman"/>
                <w:lang w:eastAsia="en-CA"/>
              </w:rPr>
              <w:t>Not applicable</w:t>
            </w:r>
          </w:p>
        </w:tc>
      </w:tr>
      <w:tr w:rsidR="00FC0FC8" w:rsidRPr="00BF2504" w14:paraId="25C730A9" w14:textId="77777777" w:rsidTr="00FC0FC8">
        <w:trPr>
          <w:trHeight w:val="300"/>
        </w:trPr>
        <w:tc>
          <w:tcPr>
            <w:tcW w:w="3849" w:type="pct"/>
          </w:tcPr>
          <w:p w14:paraId="0C080BD3" w14:textId="77777777" w:rsidR="00FC0FC8" w:rsidRPr="00BF2504" w:rsidRDefault="00FC0FC8" w:rsidP="00B65D83">
            <w:pPr>
              <w:pStyle w:val="TableBodyTextMIRB"/>
            </w:pPr>
            <w:r w:rsidRPr="00613C29">
              <w:t>Osnaburgh 63A</w:t>
            </w:r>
          </w:p>
        </w:tc>
        <w:tc>
          <w:tcPr>
            <w:tcW w:w="1151" w:type="pct"/>
            <w:noWrap/>
          </w:tcPr>
          <w:p w14:paraId="2BBA5121" w14:textId="02489EB7" w:rsidR="00FC0FC8" w:rsidRPr="00BF2504" w:rsidRDefault="00FC0FC8" w:rsidP="00B65D83">
            <w:r>
              <w:rPr>
                <w:rFonts w:eastAsia="Times New Roman"/>
                <w:lang w:eastAsia="en-CA"/>
              </w:rPr>
              <w:t>Not applicable</w:t>
            </w:r>
          </w:p>
        </w:tc>
      </w:tr>
      <w:tr w:rsidR="00FC0FC8" w:rsidRPr="00BF2504" w14:paraId="16B4D1A4" w14:textId="77777777" w:rsidTr="00FC0FC8">
        <w:trPr>
          <w:trHeight w:val="300"/>
        </w:trPr>
        <w:tc>
          <w:tcPr>
            <w:tcW w:w="3849" w:type="pct"/>
            <w:hideMark/>
          </w:tcPr>
          <w:p w14:paraId="65A29CC8" w14:textId="77777777" w:rsidR="00FC0FC8" w:rsidRPr="00BF2504" w:rsidRDefault="00FC0FC8" w:rsidP="00B65D83">
            <w:pPr>
              <w:pStyle w:val="TableBodyTextMIRB"/>
              <w:rPr>
                <w:rFonts w:eastAsia="Times New Roman"/>
                <w:lang w:eastAsia="en-CA"/>
              </w:rPr>
            </w:pPr>
            <w:r w:rsidRPr="00BF2504">
              <w:t>Osnaburgh 63</w:t>
            </w:r>
            <w:r>
              <w:t>B</w:t>
            </w:r>
          </w:p>
        </w:tc>
        <w:tc>
          <w:tcPr>
            <w:tcW w:w="1151" w:type="pct"/>
            <w:noWrap/>
            <w:hideMark/>
          </w:tcPr>
          <w:p w14:paraId="2A65993F" w14:textId="36E37B5C" w:rsidR="00FC0FC8" w:rsidRPr="00BF2504" w:rsidRDefault="00FC0FC8" w:rsidP="00B65D83">
            <w:r>
              <w:rPr>
                <w:rFonts w:eastAsia="Times New Roman"/>
                <w:lang w:eastAsia="en-CA"/>
              </w:rPr>
              <w:t>Not applicable</w:t>
            </w:r>
          </w:p>
        </w:tc>
      </w:tr>
      <w:tr w:rsidR="00FC0FC8" w:rsidRPr="00BF2504" w14:paraId="48C2041D" w14:textId="77777777" w:rsidTr="00FC0FC8">
        <w:trPr>
          <w:trHeight w:val="300"/>
        </w:trPr>
        <w:tc>
          <w:tcPr>
            <w:tcW w:w="3849" w:type="pct"/>
            <w:hideMark/>
          </w:tcPr>
          <w:p w14:paraId="31DB4C8E" w14:textId="77777777" w:rsidR="00FC0FC8" w:rsidRPr="00BF2504" w:rsidRDefault="00FC0FC8" w:rsidP="00B65D83">
            <w:pPr>
              <w:pStyle w:val="TableBodyTextMIRB"/>
              <w:rPr>
                <w:rFonts w:eastAsia="Times New Roman"/>
                <w:lang w:eastAsia="en-CA"/>
              </w:rPr>
            </w:pPr>
            <w:r w:rsidRPr="00BF2504">
              <w:t>Parry Island First Nation</w:t>
            </w:r>
          </w:p>
        </w:tc>
        <w:tc>
          <w:tcPr>
            <w:tcW w:w="1151" w:type="pct"/>
            <w:noWrap/>
            <w:hideMark/>
          </w:tcPr>
          <w:p w14:paraId="4514C478" w14:textId="3749A70C" w:rsidR="00FC0FC8" w:rsidRPr="00BF2504" w:rsidRDefault="00FC0FC8" w:rsidP="00B65D83">
            <w:r>
              <w:rPr>
                <w:rFonts w:eastAsia="Times New Roman"/>
                <w:lang w:eastAsia="en-CA"/>
              </w:rPr>
              <w:t>Not applicable</w:t>
            </w:r>
          </w:p>
        </w:tc>
      </w:tr>
      <w:tr w:rsidR="00FC0FC8" w:rsidRPr="00BF2504" w14:paraId="69A8E45F" w14:textId="77777777" w:rsidTr="00FC0FC8">
        <w:trPr>
          <w:trHeight w:val="300"/>
        </w:trPr>
        <w:tc>
          <w:tcPr>
            <w:tcW w:w="3849" w:type="pct"/>
            <w:hideMark/>
          </w:tcPr>
          <w:p w14:paraId="5624A22D" w14:textId="77777777" w:rsidR="00FC0FC8" w:rsidRPr="00BF2504" w:rsidRDefault="00FC0FC8" w:rsidP="00B65D83">
            <w:pPr>
              <w:pStyle w:val="TableBodyTextMIRB"/>
              <w:rPr>
                <w:rFonts w:eastAsia="Times New Roman"/>
                <w:lang w:eastAsia="en-CA"/>
              </w:rPr>
            </w:pPr>
            <w:r w:rsidRPr="00BF2504">
              <w:t>Pays Plat 51</w:t>
            </w:r>
          </w:p>
        </w:tc>
        <w:tc>
          <w:tcPr>
            <w:tcW w:w="1151" w:type="pct"/>
            <w:noWrap/>
            <w:hideMark/>
          </w:tcPr>
          <w:p w14:paraId="566E89CA" w14:textId="7D49AD48" w:rsidR="00FC0FC8" w:rsidRPr="00BF2504" w:rsidRDefault="00FC0FC8" w:rsidP="00B65D83">
            <w:r>
              <w:rPr>
                <w:rFonts w:eastAsia="Times New Roman"/>
                <w:lang w:eastAsia="en-CA"/>
              </w:rPr>
              <w:t>Not applicable</w:t>
            </w:r>
          </w:p>
        </w:tc>
      </w:tr>
      <w:tr w:rsidR="00FC0FC8" w:rsidRPr="00BF2504" w14:paraId="2659D91F" w14:textId="77777777" w:rsidTr="00FC0FC8">
        <w:trPr>
          <w:trHeight w:val="300"/>
        </w:trPr>
        <w:tc>
          <w:tcPr>
            <w:tcW w:w="3849" w:type="pct"/>
          </w:tcPr>
          <w:p w14:paraId="0F4DF020" w14:textId="77777777" w:rsidR="00FC0FC8" w:rsidRPr="00BF2504" w:rsidRDefault="00FC0FC8" w:rsidP="00B65D83">
            <w:pPr>
              <w:pStyle w:val="TableBodyTextMIRB"/>
            </w:pPr>
            <w:r w:rsidRPr="00613C29">
              <w:t>Pic Mobert Reserve North</w:t>
            </w:r>
          </w:p>
        </w:tc>
        <w:tc>
          <w:tcPr>
            <w:tcW w:w="1151" w:type="pct"/>
            <w:noWrap/>
          </w:tcPr>
          <w:p w14:paraId="3C01A669" w14:textId="536939DB" w:rsidR="00FC0FC8" w:rsidRPr="00BF2504" w:rsidRDefault="00FC0FC8" w:rsidP="00B65D83">
            <w:r>
              <w:rPr>
                <w:rFonts w:eastAsia="Times New Roman"/>
                <w:lang w:eastAsia="en-CA"/>
              </w:rPr>
              <w:t>Not applicable</w:t>
            </w:r>
          </w:p>
        </w:tc>
      </w:tr>
      <w:tr w:rsidR="00FC0FC8" w:rsidRPr="00BF2504" w14:paraId="2A86221F" w14:textId="77777777" w:rsidTr="00FC0FC8">
        <w:trPr>
          <w:trHeight w:val="300"/>
        </w:trPr>
        <w:tc>
          <w:tcPr>
            <w:tcW w:w="3849" w:type="pct"/>
            <w:hideMark/>
          </w:tcPr>
          <w:p w14:paraId="5FEB3EF8" w14:textId="77777777" w:rsidR="00FC0FC8" w:rsidRPr="00BF2504" w:rsidRDefault="00FC0FC8" w:rsidP="00B65D83">
            <w:pPr>
              <w:pStyle w:val="TableBodyTextMIRB"/>
              <w:rPr>
                <w:rFonts w:eastAsia="Times New Roman"/>
                <w:lang w:eastAsia="en-CA"/>
              </w:rPr>
            </w:pPr>
            <w:r w:rsidRPr="00BF2504">
              <w:t>Pic Mobert Reserve South</w:t>
            </w:r>
          </w:p>
        </w:tc>
        <w:tc>
          <w:tcPr>
            <w:tcW w:w="1151" w:type="pct"/>
            <w:noWrap/>
            <w:hideMark/>
          </w:tcPr>
          <w:p w14:paraId="5EDB9F96" w14:textId="75A29C68" w:rsidR="00FC0FC8" w:rsidRPr="00BF2504" w:rsidRDefault="00FC0FC8" w:rsidP="00B65D83">
            <w:r>
              <w:rPr>
                <w:rFonts w:eastAsia="Times New Roman"/>
                <w:lang w:eastAsia="en-CA"/>
              </w:rPr>
              <w:t>Not applicable</w:t>
            </w:r>
          </w:p>
        </w:tc>
      </w:tr>
      <w:tr w:rsidR="00FC0FC8" w:rsidRPr="00BF2504" w14:paraId="7F023588" w14:textId="77777777" w:rsidTr="00FC0FC8">
        <w:trPr>
          <w:trHeight w:val="300"/>
        </w:trPr>
        <w:tc>
          <w:tcPr>
            <w:tcW w:w="3849" w:type="pct"/>
            <w:hideMark/>
          </w:tcPr>
          <w:p w14:paraId="76D7D6ED" w14:textId="77777777" w:rsidR="00FC0FC8" w:rsidRPr="00BF2504" w:rsidRDefault="00FC0FC8" w:rsidP="00B65D83">
            <w:pPr>
              <w:pStyle w:val="TableBodyTextMIRB"/>
              <w:rPr>
                <w:rFonts w:eastAsia="Times New Roman"/>
                <w:lang w:eastAsia="en-CA"/>
              </w:rPr>
            </w:pPr>
            <w:r w:rsidRPr="00BF2504">
              <w:t>Pic River 50</w:t>
            </w:r>
          </w:p>
        </w:tc>
        <w:tc>
          <w:tcPr>
            <w:tcW w:w="1151" w:type="pct"/>
            <w:noWrap/>
            <w:hideMark/>
          </w:tcPr>
          <w:p w14:paraId="515D2FDE" w14:textId="7D01BAF4" w:rsidR="00FC0FC8" w:rsidRPr="00BF2504" w:rsidRDefault="00FC0FC8" w:rsidP="00B65D83">
            <w:r>
              <w:rPr>
                <w:rFonts w:eastAsia="Times New Roman"/>
                <w:lang w:eastAsia="en-CA"/>
              </w:rPr>
              <w:t>Not applicable</w:t>
            </w:r>
          </w:p>
        </w:tc>
      </w:tr>
      <w:tr w:rsidR="00FC0FC8" w:rsidRPr="00BF2504" w14:paraId="6001C5FD" w14:textId="77777777" w:rsidTr="00FC0FC8">
        <w:trPr>
          <w:trHeight w:val="300"/>
        </w:trPr>
        <w:tc>
          <w:tcPr>
            <w:tcW w:w="3849" w:type="pct"/>
          </w:tcPr>
          <w:p w14:paraId="12CC931A" w14:textId="77777777" w:rsidR="00FC0FC8" w:rsidRPr="00BF2504" w:rsidRDefault="00FC0FC8" w:rsidP="00B65D83">
            <w:pPr>
              <w:pStyle w:val="TableBodyTextMIRB"/>
            </w:pPr>
            <w:r w:rsidRPr="00613C29">
              <w:lastRenderedPageBreak/>
              <w:t>Pikangikum 14</w:t>
            </w:r>
          </w:p>
        </w:tc>
        <w:tc>
          <w:tcPr>
            <w:tcW w:w="1151" w:type="pct"/>
            <w:noWrap/>
          </w:tcPr>
          <w:p w14:paraId="4D34071D" w14:textId="093E959A" w:rsidR="00FC0FC8" w:rsidRPr="00BF2504" w:rsidRDefault="00FC0FC8" w:rsidP="00B65D83">
            <w:r>
              <w:rPr>
                <w:rFonts w:eastAsia="Times New Roman"/>
                <w:lang w:eastAsia="en-CA"/>
              </w:rPr>
              <w:t>Not applicable</w:t>
            </w:r>
          </w:p>
        </w:tc>
      </w:tr>
      <w:tr w:rsidR="00FC0FC8" w:rsidRPr="00BF2504" w14:paraId="2390F5CC" w14:textId="77777777" w:rsidTr="00FC0FC8">
        <w:trPr>
          <w:trHeight w:val="300"/>
        </w:trPr>
        <w:tc>
          <w:tcPr>
            <w:tcW w:w="3849" w:type="pct"/>
            <w:hideMark/>
          </w:tcPr>
          <w:p w14:paraId="3F156EAD" w14:textId="77777777" w:rsidR="00FC0FC8" w:rsidRPr="00BF2504" w:rsidRDefault="00FC0FC8" w:rsidP="00B65D83">
            <w:pPr>
              <w:pStyle w:val="TableBodyTextMIRB"/>
              <w:rPr>
                <w:rFonts w:eastAsia="Times New Roman"/>
                <w:lang w:eastAsia="en-CA"/>
              </w:rPr>
            </w:pPr>
            <w:r w:rsidRPr="00BF2504">
              <w:t>Pikwakanagan</w:t>
            </w:r>
          </w:p>
        </w:tc>
        <w:tc>
          <w:tcPr>
            <w:tcW w:w="1151" w:type="pct"/>
            <w:noWrap/>
            <w:hideMark/>
          </w:tcPr>
          <w:p w14:paraId="3443AEAD" w14:textId="659F81DD" w:rsidR="00FC0FC8" w:rsidRPr="00BF2504" w:rsidRDefault="00FC0FC8" w:rsidP="00B65D83">
            <w:r>
              <w:rPr>
                <w:rFonts w:eastAsia="Times New Roman"/>
                <w:lang w:eastAsia="en-CA"/>
              </w:rPr>
              <w:t>Not applicable</w:t>
            </w:r>
          </w:p>
        </w:tc>
      </w:tr>
      <w:tr w:rsidR="00FC0FC8" w:rsidRPr="00BF2504" w14:paraId="230ED863" w14:textId="77777777" w:rsidTr="00FC0FC8">
        <w:trPr>
          <w:trHeight w:val="300"/>
        </w:trPr>
        <w:tc>
          <w:tcPr>
            <w:tcW w:w="3849" w:type="pct"/>
            <w:hideMark/>
          </w:tcPr>
          <w:p w14:paraId="0B324983" w14:textId="77777777" w:rsidR="00FC0FC8" w:rsidRPr="00BF2504" w:rsidRDefault="00FC0FC8" w:rsidP="00B65D83">
            <w:pPr>
              <w:pStyle w:val="TableBodyTextMIRB"/>
              <w:rPr>
                <w:rFonts w:eastAsia="Times New Roman"/>
                <w:lang w:eastAsia="en-CA"/>
              </w:rPr>
            </w:pPr>
            <w:r w:rsidRPr="00BF2504">
              <w:t>Private</w:t>
            </w:r>
          </w:p>
        </w:tc>
        <w:tc>
          <w:tcPr>
            <w:tcW w:w="1151" w:type="pct"/>
            <w:noWrap/>
            <w:hideMark/>
          </w:tcPr>
          <w:p w14:paraId="233AD51F" w14:textId="1D32AE94" w:rsidR="00FC0FC8" w:rsidRPr="00BF2504" w:rsidRDefault="00FC0FC8" w:rsidP="00B65D83">
            <w:r>
              <w:rPr>
                <w:rFonts w:eastAsia="Times New Roman"/>
                <w:lang w:eastAsia="en-CA"/>
              </w:rPr>
              <w:t>Not applicable</w:t>
            </w:r>
          </w:p>
        </w:tc>
      </w:tr>
      <w:tr w:rsidR="00FC0FC8" w:rsidRPr="00BF2504" w14:paraId="3E45A739" w14:textId="77777777" w:rsidTr="00FC0FC8">
        <w:trPr>
          <w:trHeight w:val="300"/>
        </w:trPr>
        <w:tc>
          <w:tcPr>
            <w:tcW w:w="3849" w:type="pct"/>
            <w:hideMark/>
          </w:tcPr>
          <w:p w14:paraId="0B900471" w14:textId="77777777" w:rsidR="00FC0FC8" w:rsidRPr="00BF2504" w:rsidRDefault="00FC0FC8" w:rsidP="00B65D83">
            <w:pPr>
              <w:pStyle w:val="TableBodyTextMIRB"/>
              <w:rPr>
                <w:rFonts w:eastAsia="Times New Roman"/>
                <w:lang w:eastAsia="en-CA"/>
              </w:rPr>
            </w:pPr>
            <w:r w:rsidRPr="00BF2504">
              <w:t>Provincial</w:t>
            </w:r>
          </w:p>
        </w:tc>
        <w:tc>
          <w:tcPr>
            <w:tcW w:w="1151" w:type="pct"/>
            <w:noWrap/>
            <w:hideMark/>
          </w:tcPr>
          <w:p w14:paraId="2F07188D" w14:textId="4F6B000C" w:rsidR="00FC0FC8" w:rsidRPr="00BF2504" w:rsidRDefault="00FC0FC8" w:rsidP="00B65D83">
            <w:r>
              <w:rPr>
                <w:rFonts w:eastAsia="Times New Roman"/>
                <w:lang w:eastAsia="en-CA"/>
              </w:rPr>
              <w:t>Not applicable</w:t>
            </w:r>
          </w:p>
        </w:tc>
      </w:tr>
      <w:tr w:rsidR="00FC0FC8" w:rsidRPr="00BF2504" w14:paraId="4E84BAE0" w14:textId="77777777" w:rsidTr="00FC0FC8">
        <w:trPr>
          <w:trHeight w:val="300"/>
        </w:trPr>
        <w:tc>
          <w:tcPr>
            <w:tcW w:w="3849" w:type="pct"/>
          </w:tcPr>
          <w:p w14:paraId="112D12EC" w14:textId="77777777" w:rsidR="00FC0FC8" w:rsidRPr="00BF2504" w:rsidRDefault="00FC0FC8" w:rsidP="00B65D83">
            <w:pPr>
              <w:pStyle w:val="TableBodyTextMIRB"/>
            </w:pPr>
            <w:r w:rsidRPr="00613C29">
              <w:t>Point Grondine 3</w:t>
            </w:r>
          </w:p>
        </w:tc>
        <w:tc>
          <w:tcPr>
            <w:tcW w:w="1151" w:type="pct"/>
            <w:noWrap/>
          </w:tcPr>
          <w:p w14:paraId="093B99B7" w14:textId="74AC341A" w:rsidR="00FC0FC8" w:rsidRPr="00BF2504" w:rsidRDefault="00FC0FC8" w:rsidP="00B65D83">
            <w:r>
              <w:rPr>
                <w:rFonts w:eastAsia="Times New Roman"/>
                <w:lang w:eastAsia="en-CA"/>
              </w:rPr>
              <w:t>Not applicable</w:t>
            </w:r>
          </w:p>
        </w:tc>
      </w:tr>
      <w:tr w:rsidR="00FC0FC8" w:rsidRPr="00BF2504" w14:paraId="329FEC68" w14:textId="77777777" w:rsidTr="00FC0FC8">
        <w:trPr>
          <w:trHeight w:val="300"/>
        </w:trPr>
        <w:tc>
          <w:tcPr>
            <w:tcW w:w="3849" w:type="pct"/>
          </w:tcPr>
          <w:p w14:paraId="55020275" w14:textId="77777777" w:rsidR="00FC0FC8" w:rsidRPr="00613C29" w:rsidRDefault="00FC0FC8" w:rsidP="00B65D83">
            <w:pPr>
              <w:pStyle w:val="TableBodyTextMIRB"/>
            </w:pPr>
            <w:r w:rsidRPr="00613C29">
              <w:t>Poplar Hill</w:t>
            </w:r>
          </w:p>
        </w:tc>
        <w:tc>
          <w:tcPr>
            <w:tcW w:w="1151" w:type="pct"/>
            <w:noWrap/>
          </w:tcPr>
          <w:p w14:paraId="49252F99" w14:textId="7D07C9CD" w:rsidR="00FC0FC8" w:rsidRPr="00BF2504" w:rsidRDefault="00FC0FC8" w:rsidP="00B65D83">
            <w:r>
              <w:rPr>
                <w:rFonts w:eastAsia="Times New Roman"/>
                <w:lang w:eastAsia="en-CA"/>
              </w:rPr>
              <w:t>Not applicable</w:t>
            </w:r>
          </w:p>
        </w:tc>
      </w:tr>
      <w:tr w:rsidR="00FC0FC8" w:rsidRPr="00BF2504" w14:paraId="6480105F" w14:textId="77777777" w:rsidTr="00FC0FC8">
        <w:trPr>
          <w:trHeight w:val="300"/>
        </w:trPr>
        <w:tc>
          <w:tcPr>
            <w:tcW w:w="3849" w:type="pct"/>
            <w:hideMark/>
          </w:tcPr>
          <w:p w14:paraId="3C3D13DE" w14:textId="77777777" w:rsidR="00FC0FC8" w:rsidRPr="00BF2504" w:rsidRDefault="00FC0FC8" w:rsidP="00B65D83">
            <w:pPr>
              <w:pStyle w:val="TableBodyTextMIRB"/>
              <w:rPr>
                <w:rFonts w:eastAsia="Times New Roman"/>
                <w:lang w:eastAsia="en-CA"/>
              </w:rPr>
            </w:pPr>
            <w:r w:rsidRPr="00BF2504">
              <w:t>Rainy Lake 17</w:t>
            </w:r>
            <w:r>
              <w:t>A</w:t>
            </w:r>
          </w:p>
        </w:tc>
        <w:tc>
          <w:tcPr>
            <w:tcW w:w="1151" w:type="pct"/>
            <w:noWrap/>
            <w:hideMark/>
          </w:tcPr>
          <w:p w14:paraId="0E300D6F" w14:textId="5A80F4A8" w:rsidR="00FC0FC8" w:rsidRPr="00BF2504" w:rsidRDefault="00FC0FC8" w:rsidP="00B65D83">
            <w:r>
              <w:rPr>
                <w:rFonts w:eastAsia="Times New Roman"/>
                <w:lang w:eastAsia="en-CA"/>
              </w:rPr>
              <w:t>Not applicable</w:t>
            </w:r>
          </w:p>
        </w:tc>
      </w:tr>
      <w:tr w:rsidR="00FC0FC8" w:rsidRPr="00BF2504" w14:paraId="6C7741DC" w14:textId="77777777" w:rsidTr="00FC0FC8">
        <w:trPr>
          <w:trHeight w:val="300"/>
        </w:trPr>
        <w:tc>
          <w:tcPr>
            <w:tcW w:w="3849" w:type="pct"/>
          </w:tcPr>
          <w:p w14:paraId="2000FD6E" w14:textId="77777777" w:rsidR="00FC0FC8" w:rsidRPr="00BF2504" w:rsidRDefault="00FC0FC8" w:rsidP="00B65D83">
            <w:pPr>
              <w:pStyle w:val="TableBodyTextMIRB"/>
            </w:pPr>
            <w:r w:rsidRPr="00613C29">
              <w:t>Rainy Lake 17B</w:t>
            </w:r>
          </w:p>
        </w:tc>
        <w:tc>
          <w:tcPr>
            <w:tcW w:w="1151" w:type="pct"/>
            <w:noWrap/>
          </w:tcPr>
          <w:p w14:paraId="61073488" w14:textId="6F7EF991" w:rsidR="00FC0FC8" w:rsidRPr="00BF2504" w:rsidRDefault="00FC0FC8" w:rsidP="00B65D83">
            <w:r>
              <w:rPr>
                <w:rFonts w:eastAsia="Times New Roman"/>
                <w:lang w:eastAsia="en-CA"/>
              </w:rPr>
              <w:t>Not applicable</w:t>
            </w:r>
          </w:p>
        </w:tc>
      </w:tr>
      <w:tr w:rsidR="00FC0FC8" w:rsidRPr="00BF2504" w14:paraId="2D8FCD83" w14:textId="77777777" w:rsidTr="00FC0FC8">
        <w:trPr>
          <w:trHeight w:val="300"/>
        </w:trPr>
        <w:tc>
          <w:tcPr>
            <w:tcW w:w="3849" w:type="pct"/>
            <w:hideMark/>
          </w:tcPr>
          <w:p w14:paraId="362689D0" w14:textId="77777777" w:rsidR="00FC0FC8" w:rsidRPr="00BF2504" w:rsidRDefault="00FC0FC8" w:rsidP="00B65D83">
            <w:pPr>
              <w:pStyle w:val="TableBodyTextMIRB"/>
              <w:rPr>
                <w:rFonts w:eastAsia="Times New Roman"/>
                <w:lang w:eastAsia="en-CA"/>
              </w:rPr>
            </w:pPr>
            <w:r w:rsidRPr="00BF2504">
              <w:t>Rainy Lake 18</w:t>
            </w:r>
            <w:r>
              <w:t>C</w:t>
            </w:r>
          </w:p>
        </w:tc>
        <w:tc>
          <w:tcPr>
            <w:tcW w:w="1151" w:type="pct"/>
            <w:noWrap/>
            <w:hideMark/>
          </w:tcPr>
          <w:p w14:paraId="7F81B1D2" w14:textId="2917B427" w:rsidR="00FC0FC8" w:rsidRPr="00BF2504" w:rsidRDefault="00FC0FC8" w:rsidP="00B65D83">
            <w:r>
              <w:rPr>
                <w:rFonts w:eastAsia="Times New Roman"/>
                <w:lang w:eastAsia="en-CA"/>
              </w:rPr>
              <w:t>Not applicable</w:t>
            </w:r>
          </w:p>
        </w:tc>
      </w:tr>
      <w:tr w:rsidR="00FC0FC8" w:rsidRPr="00BF2504" w14:paraId="7892E089" w14:textId="77777777" w:rsidTr="00FC0FC8">
        <w:trPr>
          <w:trHeight w:val="300"/>
        </w:trPr>
        <w:tc>
          <w:tcPr>
            <w:tcW w:w="3849" w:type="pct"/>
            <w:hideMark/>
          </w:tcPr>
          <w:p w14:paraId="00CBD6C3" w14:textId="77777777" w:rsidR="00FC0FC8" w:rsidRPr="00BF2504" w:rsidRDefault="00FC0FC8" w:rsidP="00B65D83">
            <w:pPr>
              <w:pStyle w:val="TableBodyTextMIRB"/>
              <w:rPr>
                <w:rFonts w:eastAsia="Times New Roman"/>
                <w:lang w:eastAsia="en-CA"/>
              </w:rPr>
            </w:pPr>
            <w:r w:rsidRPr="00BF2504">
              <w:t>Rainy Lake 26</w:t>
            </w:r>
            <w:r>
              <w:t>A</w:t>
            </w:r>
          </w:p>
        </w:tc>
        <w:tc>
          <w:tcPr>
            <w:tcW w:w="1151" w:type="pct"/>
            <w:noWrap/>
            <w:hideMark/>
          </w:tcPr>
          <w:p w14:paraId="26FAA4D9" w14:textId="42ADCB79" w:rsidR="00FC0FC8" w:rsidRPr="00BF2504" w:rsidRDefault="00FC0FC8" w:rsidP="00B65D83">
            <w:r>
              <w:rPr>
                <w:rFonts w:eastAsia="Times New Roman"/>
                <w:lang w:eastAsia="en-CA"/>
              </w:rPr>
              <w:t>Not applicable</w:t>
            </w:r>
          </w:p>
        </w:tc>
      </w:tr>
      <w:tr w:rsidR="00FC0FC8" w:rsidRPr="00BF2504" w14:paraId="137C760C" w14:textId="77777777" w:rsidTr="00FC0FC8">
        <w:trPr>
          <w:trHeight w:val="300"/>
        </w:trPr>
        <w:tc>
          <w:tcPr>
            <w:tcW w:w="3849" w:type="pct"/>
          </w:tcPr>
          <w:p w14:paraId="35BCECF5" w14:textId="77777777" w:rsidR="00FC0FC8" w:rsidRPr="00BF2504" w:rsidRDefault="00FC0FC8" w:rsidP="00B65D83">
            <w:pPr>
              <w:pStyle w:val="TableBodyTextMIRB"/>
            </w:pPr>
            <w:r w:rsidRPr="00613C29">
              <w:t>Rainy Lake 26B</w:t>
            </w:r>
          </w:p>
        </w:tc>
        <w:tc>
          <w:tcPr>
            <w:tcW w:w="1151" w:type="pct"/>
            <w:noWrap/>
          </w:tcPr>
          <w:p w14:paraId="2BDB3491" w14:textId="2D862FD5" w:rsidR="00FC0FC8" w:rsidRPr="00BF2504" w:rsidRDefault="00FC0FC8" w:rsidP="00B65D83">
            <w:r>
              <w:rPr>
                <w:rFonts w:eastAsia="Times New Roman"/>
                <w:lang w:eastAsia="en-CA"/>
              </w:rPr>
              <w:t>Not applicable</w:t>
            </w:r>
          </w:p>
        </w:tc>
      </w:tr>
      <w:tr w:rsidR="00FC0FC8" w:rsidRPr="00BF2504" w14:paraId="0DB85F7E" w14:textId="77777777" w:rsidTr="00FC0FC8">
        <w:trPr>
          <w:trHeight w:val="300"/>
        </w:trPr>
        <w:tc>
          <w:tcPr>
            <w:tcW w:w="3849" w:type="pct"/>
          </w:tcPr>
          <w:p w14:paraId="28C955E5" w14:textId="77777777" w:rsidR="00FC0FC8" w:rsidRPr="00613C29" w:rsidRDefault="00FC0FC8" w:rsidP="00B65D83">
            <w:pPr>
              <w:pStyle w:val="TableBodyTextMIRB"/>
            </w:pPr>
            <w:r w:rsidRPr="00613C29">
              <w:t>Rainy Lake 26</w:t>
            </w:r>
            <w:r>
              <w:t>C</w:t>
            </w:r>
          </w:p>
        </w:tc>
        <w:tc>
          <w:tcPr>
            <w:tcW w:w="1151" w:type="pct"/>
            <w:noWrap/>
          </w:tcPr>
          <w:p w14:paraId="4EF0FA1F" w14:textId="7FE9AAE8" w:rsidR="00FC0FC8" w:rsidRPr="00BF2504" w:rsidRDefault="00FC0FC8" w:rsidP="00B65D83">
            <w:r>
              <w:rPr>
                <w:rFonts w:eastAsia="Times New Roman"/>
                <w:lang w:eastAsia="en-CA"/>
              </w:rPr>
              <w:t>Not applicable</w:t>
            </w:r>
          </w:p>
        </w:tc>
      </w:tr>
      <w:tr w:rsidR="00FC0FC8" w:rsidRPr="00BF2504" w14:paraId="23CD481E" w14:textId="77777777" w:rsidTr="00FC0FC8">
        <w:trPr>
          <w:trHeight w:val="300"/>
        </w:trPr>
        <w:tc>
          <w:tcPr>
            <w:tcW w:w="3849" w:type="pct"/>
          </w:tcPr>
          <w:p w14:paraId="75340B49" w14:textId="77777777" w:rsidR="00FC0FC8" w:rsidRPr="00BF2504" w:rsidRDefault="00FC0FC8" w:rsidP="00B65D83">
            <w:pPr>
              <w:pStyle w:val="TableBodyTextMIRB"/>
            </w:pPr>
            <w:r w:rsidRPr="00BF2504">
              <w:t>Rainy River First Nations 1</w:t>
            </w:r>
          </w:p>
        </w:tc>
        <w:tc>
          <w:tcPr>
            <w:tcW w:w="1151" w:type="pct"/>
            <w:noWrap/>
          </w:tcPr>
          <w:p w14:paraId="68A1D74B" w14:textId="5BE5B9A2" w:rsidR="00FC0FC8" w:rsidRPr="00BF2504" w:rsidRDefault="00FC0FC8" w:rsidP="00B65D83">
            <w:r>
              <w:rPr>
                <w:rFonts w:eastAsia="Times New Roman"/>
                <w:lang w:eastAsia="en-CA"/>
              </w:rPr>
              <w:t>Not applicable</w:t>
            </w:r>
          </w:p>
        </w:tc>
      </w:tr>
      <w:tr w:rsidR="00FC0FC8" w:rsidRPr="00BF2504" w14:paraId="721681A4" w14:textId="77777777" w:rsidTr="00FC0FC8">
        <w:trPr>
          <w:trHeight w:val="300"/>
        </w:trPr>
        <w:tc>
          <w:tcPr>
            <w:tcW w:w="3849" w:type="pct"/>
          </w:tcPr>
          <w:p w14:paraId="155461A5" w14:textId="77777777" w:rsidR="00FC0FC8" w:rsidRPr="00BF2504" w:rsidRDefault="00FC0FC8" w:rsidP="00B65D83">
            <w:pPr>
              <w:pStyle w:val="TableBodyTextMIRB"/>
            </w:pPr>
            <w:r w:rsidRPr="00BF2504">
              <w:t>Rainy River First Nations 2</w:t>
            </w:r>
          </w:p>
        </w:tc>
        <w:tc>
          <w:tcPr>
            <w:tcW w:w="1151" w:type="pct"/>
            <w:noWrap/>
          </w:tcPr>
          <w:p w14:paraId="6132BA00" w14:textId="45DAF07E" w:rsidR="00FC0FC8" w:rsidRPr="00BF2504" w:rsidRDefault="00FC0FC8" w:rsidP="00B65D83">
            <w:r>
              <w:rPr>
                <w:rFonts w:eastAsia="Times New Roman"/>
                <w:lang w:eastAsia="en-CA"/>
              </w:rPr>
              <w:t>Not applicable</w:t>
            </w:r>
          </w:p>
        </w:tc>
      </w:tr>
      <w:tr w:rsidR="00FC0FC8" w:rsidRPr="00BF2504" w14:paraId="4AD459AD" w14:textId="77777777" w:rsidTr="00FC0FC8">
        <w:trPr>
          <w:trHeight w:val="300"/>
        </w:trPr>
        <w:tc>
          <w:tcPr>
            <w:tcW w:w="3849" w:type="pct"/>
          </w:tcPr>
          <w:p w14:paraId="64786324" w14:textId="77777777" w:rsidR="00FC0FC8" w:rsidRPr="00BF2504" w:rsidRDefault="00FC0FC8" w:rsidP="00B65D83">
            <w:pPr>
              <w:pStyle w:val="TableBodyTextMIRB"/>
            </w:pPr>
            <w:r w:rsidRPr="00BF2504">
              <w:t>Rainy River First Nations 3</w:t>
            </w:r>
          </w:p>
        </w:tc>
        <w:tc>
          <w:tcPr>
            <w:tcW w:w="1151" w:type="pct"/>
            <w:noWrap/>
          </w:tcPr>
          <w:p w14:paraId="798051F0" w14:textId="399D3F86" w:rsidR="00FC0FC8" w:rsidRPr="00BF2504" w:rsidRDefault="00FC0FC8" w:rsidP="00B65D83">
            <w:r>
              <w:rPr>
                <w:rFonts w:eastAsia="Times New Roman"/>
                <w:lang w:eastAsia="en-CA"/>
              </w:rPr>
              <w:t>Not applicable</w:t>
            </w:r>
          </w:p>
        </w:tc>
      </w:tr>
      <w:tr w:rsidR="00FC0FC8" w:rsidRPr="00BF2504" w14:paraId="518C848F" w14:textId="77777777" w:rsidTr="00FC0FC8">
        <w:trPr>
          <w:trHeight w:val="300"/>
        </w:trPr>
        <w:tc>
          <w:tcPr>
            <w:tcW w:w="3849" w:type="pct"/>
          </w:tcPr>
          <w:p w14:paraId="4F81147E" w14:textId="77777777" w:rsidR="00FC0FC8" w:rsidRPr="00BF2504" w:rsidRDefault="00FC0FC8" w:rsidP="00B65D83">
            <w:pPr>
              <w:pStyle w:val="TableBodyTextMIRB"/>
            </w:pPr>
            <w:r w:rsidRPr="00BF2504">
              <w:t>Rainy River First Nations 4</w:t>
            </w:r>
          </w:p>
        </w:tc>
        <w:tc>
          <w:tcPr>
            <w:tcW w:w="1151" w:type="pct"/>
            <w:noWrap/>
          </w:tcPr>
          <w:p w14:paraId="25FC0D07" w14:textId="2DD4F375" w:rsidR="00FC0FC8" w:rsidRPr="00BF2504" w:rsidRDefault="00FC0FC8" w:rsidP="00B65D83">
            <w:r>
              <w:rPr>
                <w:rFonts w:eastAsia="Times New Roman"/>
                <w:lang w:eastAsia="en-CA"/>
              </w:rPr>
              <w:t>Not applicable</w:t>
            </w:r>
          </w:p>
        </w:tc>
      </w:tr>
      <w:tr w:rsidR="00FC0FC8" w:rsidRPr="00BF2504" w14:paraId="237EBFED" w14:textId="77777777" w:rsidTr="00FC0FC8">
        <w:trPr>
          <w:trHeight w:val="300"/>
        </w:trPr>
        <w:tc>
          <w:tcPr>
            <w:tcW w:w="3849" w:type="pct"/>
            <w:hideMark/>
          </w:tcPr>
          <w:p w14:paraId="16C63293" w14:textId="77777777" w:rsidR="00FC0FC8" w:rsidRPr="00BF2504" w:rsidRDefault="00FC0FC8" w:rsidP="00B65D83">
            <w:pPr>
              <w:pStyle w:val="TableBodyTextMIRB"/>
              <w:rPr>
                <w:rFonts w:eastAsia="Times New Roman"/>
                <w:lang w:eastAsia="en-CA"/>
              </w:rPr>
            </w:pPr>
            <w:r w:rsidRPr="00BF2504">
              <w:t>Rankin Location 15</w:t>
            </w:r>
            <w:r>
              <w:t>D</w:t>
            </w:r>
          </w:p>
        </w:tc>
        <w:tc>
          <w:tcPr>
            <w:tcW w:w="1151" w:type="pct"/>
            <w:noWrap/>
            <w:hideMark/>
          </w:tcPr>
          <w:p w14:paraId="4C8EF5F6" w14:textId="749A910E" w:rsidR="00FC0FC8" w:rsidRPr="00BF2504" w:rsidRDefault="00FC0FC8" w:rsidP="00B65D83">
            <w:r>
              <w:rPr>
                <w:rFonts w:eastAsia="Times New Roman"/>
                <w:lang w:eastAsia="en-CA"/>
              </w:rPr>
              <w:t>Not applicable</w:t>
            </w:r>
          </w:p>
        </w:tc>
      </w:tr>
      <w:tr w:rsidR="00FC0FC8" w:rsidRPr="00BF2504" w14:paraId="2AF38186" w14:textId="77777777" w:rsidTr="00FC0FC8">
        <w:trPr>
          <w:trHeight w:val="300"/>
        </w:trPr>
        <w:tc>
          <w:tcPr>
            <w:tcW w:w="3849" w:type="pct"/>
            <w:hideMark/>
          </w:tcPr>
          <w:p w14:paraId="5095AD9B" w14:textId="77777777" w:rsidR="00FC0FC8" w:rsidRPr="00BF2504" w:rsidRDefault="00FC0FC8" w:rsidP="00B65D83">
            <w:pPr>
              <w:pStyle w:val="TableBodyTextMIRB"/>
              <w:rPr>
                <w:rFonts w:eastAsia="Times New Roman"/>
                <w:lang w:eastAsia="en-CA"/>
              </w:rPr>
            </w:pPr>
            <w:r w:rsidRPr="00BF2504">
              <w:t>Rat Portage 38</w:t>
            </w:r>
            <w:r>
              <w:t>A</w:t>
            </w:r>
          </w:p>
        </w:tc>
        <w:tc>
          <w:tcPr>
            <w:tcW w:w="1151" w:type="pct"/>
            <w:noWrap/>
            <w:hideMark/>
          </w:tcPr>
          <w:p w14:paraId="1931EA3A" w14:textId="07FA87E4" w:rsidR="00FC0FC8" w:rsidRPr="00BF2504" w:rsidRDefault="00FC0FC8" w:rsidP="00B65D83">
            <w:r>
              <w:rPr>
                <w:rFonts w:eastAsia="Times New Roman"/>
                <w:lang w:eastAsia="en-CA"/>
              </w:rPr>
              <w:t>Not applicable</w:t>
            </w:r>
          </w:p>
        </w:tc>
      </w:tr>
      <w:tr w:rsidR="00FC0FC8" w:rsidRPr="00BF2504" w14:paraId="0DC06555" w14:textId="77777777" w:rsidTr="00FC0FC8">
        <w:trPr>
          <w:trHeight w:val="300"/>
        </w:trPr>
        <w:tc>
          <w:tcPr>
            <w:tcW w:w="3849" w:type="pct"/>
          </w:tcPr>
          <w:p w14:paraId="5ABCABF9" w14:textId="77777777" w:rsidR="00FC0FC8" w:rsidRPr="00BF2504" w:rsidRDefault="00FC0FC8" w:rsidP="00B65D83">
            <w:pPr>
              <w:pStyle w:val="TableBodyTextMIRB"/>
            </w:pPr>
            <w:r w:rsidRPr="00613C29">
              <w:t>Red Rock 53</w:t>
            </w:r>
          </w:p>
        </w:tc>
        <w:tc>
          <w:tcPr>
            <w:tcW w:w="1151" w:type="pct"/>
            <w:noWrap/>
          </w:tcPr>
          <w:p w14:paraId="131E5570" w14:textId="62020C0D" w:rsidR="00FC0FC8" w:rsidRPr="00BF2504" w:rsidRDefault="00FC0FC8" w:rsidP="00B65D83">
            <w:r>
              <w:rPr>
                <w:rFonts w:eastAsia="Times New Roman"/>
                <w:lang w:eastAsia="en-CA"/>
              </w:rPr>
              <w:t>Not applicable</w:t>
            </w:r>
          </w:p>
        </w:tc>
      </w:tr>
      <w:tr w:rsidR="00FC0FC8" w:rsidRPr="00BF2504" w14:paraId="0CD40387" w14:textId="77777777" w:rsidTr="00FC0FC8">
        <w:trPr>
          <w:trHeight w:val="300"/>
        </w:trPr>
        <w:tc>
          <w:tcPr>
            <w:tcW w:w="3849" w:type="pct"/>
            <w:hideMark/>
          </w:tcPr>
          <w:p w14:paraId="28FC37D6" w14:textId="77777777" w:rsidR="00FC0FC8" w:rsidRPr="00BF2504" w:rsidRDefault="00FC0FC8" w:rsidP="00B65D83">
            <w:pPr>
              <w:pStyle w:val="TableBodyTextMIRB"/>
              <w:rPr>
                <w:rFonts w:eastAsia="Times New Roman"/>
                <w:lang w:eastAsia="en-CA"/>
              </w:rPr>
            </w:pPr>
            <w:r w:rsidRPr="00BF2504">
              <w:t>Regional Municipality of Durham</w:t>
            </w:r>
          </w:p>
        </w:tc>
        <w:tc>
          <w:tcPr>
            <w:tcW w:w="1151" w:type="pct"/>
            <w:noWrap/>
            <w:hideMark/>
          </w:tcPr>
          <w:p w14:paraId="6EF6CAEE" w14:textId="0D478238" w:rsidR="00FC0FC8" w:rsidRPr="00BF2504" w:rsidRDefault="00FC0FC8" w:rsidP="00B65D83">
            <w:r>
              <w:rPr>
                <w:rFonts w:eastAsia="Times New Roman"/>
                <w:lang w:eastAsia="en-CA"/>
              </w:rPr>
              <w:t>Not applicable</w:t>
            </w:r>
          </w:p>
        </w:tc>
      </w:tr>
      <w:tr w:rsidR="00FC0FC8" w:rsidRPr="00BF2504" w14:paraId="043C7C14" w14:textId="77777777" w:rsidTr="00FC0FC8">
        <w:trPr>
          <w:trHeight w:val="300"/>
        </w:trPr>
        <w:tc>
          <w:tcPr>
            <w:tcW w:w="3849" w:type="pct"/>
            <w:hideMark/>
          </w:tcPr>
          <w:p w14:paraId="3C97F748" w14:textId="77777777" w:rsidR="00FC0FC8" w:rsidRPr="00BF2504" w:rsidRDefault="00FC0FC8" w:rsidP="00B65D83">
            <w:pPr>
              <w:pStyle w:val="TableBodyTextMIRB"/>
              <w:rPr>
                <w:rFonts w:eastAsia="Times New Roman"/>
                <w:lang w:eastAsia="en-CA"/>
              </w:rPr>
            </w:pPr>
            <w:r w:rsidRPr="00BF2504">
              <w:t>Regional Municipality of Halton</w:t>
            </w:r>
          </w:p>
        </w:tc>
        <w:tc>
          <w:tcPr>
            <w:tcW w:w="1151" w:type="pct"/>
            <w:noWrap/>
            <w:hideMark/>
          </w:tcPr>
          <w:p w14:paraId="2CF66990" w14:textId="4A9808DD" w:rsidR="00FC0FC8" w:rsidRPr="00BF2504" w:rsidRDefault="00FC0FC8" w:rsidP="00B65D83">
            <w:r>
              <w:rPr>
                <w:rFonts w:eastAsia="Times New Roman"/>
                <w:lang w:eastAsia="en-CA"/>
              </w:rPr>
              <w:t>Not applicable</w:t>
            </w:r>
          </w:p>
        </w:tc>
      </w:tr>
      <w:tr w:rsidR="00FC0FC8" w:rsidRPr="00BF2504" w14:paraId="63A714E8" w14:textId="77777777" w:rsidTr="00FC0FC8">
        <w:trPr>
          <w:trHeight w:val="300"/>
        </w:trPr>
        <w:tc>
          <w:tcPr>
            <w:tcW w:w="3849" w:type="pct"/>
            <w:hideMark/>
          </w:tcPr>
          <w:p w14:paraId="1F70B8AD" w14:textId="77777777" w:rsidR="00FC0FC8" w:rsidRPr="00BF2504" w:rsidRDefault="00FC0FC8" w:rsidP="00B65D83">
            <w:pPr>
              <w:pStyle w:val="TableBodyTextMIRB"/>
              <w:rPr>
                <w:rFonts w:eastAsia="Times New Roman"/>
                <w:lang w:eastAsia="en-CA"/>
              </w:rPr>
            </w:pPr>
            <w:r w:rsidRPr="00BF2504">
              <w:t>Regional Municipality of Niagara</w:t>
            </w:r>
          </w:p>
        </w:tc>
        <w:tc>
          <w:tcPr>
            <w:tcW w:w="1151" w:type="pct"/>
            <w:noWrap/>
            <w:hideMark/>
          </w:tcPr>
          <w:p w14:paraId="42697B2C" w14:textId="16760ACE" w:rsidR="00FC0FC8" w:rsidRPr="00BF2504" w:rsidRDefault="00FC0FC8" w:rsidP="00B65D83">
            <w:r>
              <w:rPr>
                <w:rFonts w:eastAsia="Times New Roman"/>
                <w:lang w:eastAsia="en-CA"/>
              </w:rPr>
              <w:t>Not applicable</w:t>
            </w:r>
          </w:p>
        </w:tc>
      </w:tr>
      <w:tr w:rsidR="00FC0FC8" w:rsidRPr="00BF2504" w14:paraId="3F98E77B" w14:textId="77777777" w:rsidTr="00FC0FC8">
        <w:trPr>
          <w:trHeight w:val="300"/>
        </w:trPr>
        <w:tc>
          <w:tcPr>
            <w:tcW w:w="3849" w:type="pct"/>
            <w:hideMark/>
          </w:tcPr>
          <w:p w14:paraId="1BDA04E4" w14:textId="77777777" w:rsidR="00FC0FC8" w:rsidRPr="00BF2504" w:rsidRDefault="00FC0FC8" w:rsidP="00B65D83">
            <w:pPr>
              <w:pStyle w:val="TableBodyTextMIRB"/>
              <w:rPr>
                <w:rFonts w:eastAsia="Times New Roman"/>
                <w:lang w:eastAsia="en-CA"/>
              </w:rPr>
            </w:pPr>
            <w:r w:rsidRPr="00BF2504">
              <w:t>Regional Municipality of Peel</w:t>
            </w:r>
          </w:p>
        </w:tc>
        <w:tc>
          <w:tcPr>
            <w:tcW w:w="1151" w:type="pct"/>
            <w:noWrap/>
            <w:hideMark/>
          </w:tcPr>
          <w:p w14:paraId="15FA54EE" w14:textId="33436939" w:rsidR="00FC0FC8" w:rsidRPr="00BF2504" w:rsidRDefault="00FC0FC8" w:rsidP="00B65D83">
            <w:r>
              <w:rPr>
                <w:rFonts w:eastAsia="Times New Roman"/>
                <w:lang w:eastAsia="en-CA"/>
              </w:rPr>
              <w:t>Not applicable</w:t>
            </w:r>
          </w:p>
        </w:tc>
      </w:tr>
      <w:tr w:rsidR="00FC0FC8" w:rsidRPr="00BF2504" w14:paraId="718C544A" w14:textId="77777777" w:rsidTr="00FC0FC8">
        <w:trPr>
          <w:trHeight w:val="300"/>
        </w:trPr>
        <w:tc>
          <w:tcPr>
            <w:tcW w:w="3849" w:type="pct"/>
            <w:hideMark/>
          </w:tcPr>
          <w:p w14:paraId="67F53C4A" w14:textId="77777777" w:rsidR="00FC0FC8" w:rsidRPr="00BF2504" w:rsidRDefault="00FC0FC8" w:rsidP="00B65D83">
            <w:pPr>
              <w:pStyle w:val="TableBodyTextMIRB"/>
              <w:rPr>
                <w:rFonts w:eastAsia="Times New Roman"/>
                <w:lang w:eastAsia="en-CA"/>
              </w:rPr>
            </w:pPr>
            <w:r w:rsidRPr="00BF2504">
              <w:t>Regional Municipality of Waterloo</w:t>
            </w:r>
          </w:p>
        </w:tc>
        <w:tc>
          <w:tcPr>
            <w:tcW w:w="1151" w:type="pct"/>
            <w:noWrap/>
            <w:hideMark/>
          </w:tcPr>
          <w:p w14:paraId="4616BE38" w14:textId="775A523F" w:rsidR="00FC0FC8" w:rsidRPr="00BF2504" w:rsidRDefault="00FC0FC8" w:rsidP="00B65D83">
            <w:r>
              <w:rPr>
                <w:rFonts w:eastAsia="Times New Roman"/>
                <w:lang w:eastAsia="en-CA"/>
              </w:rPr>
              <w:t>Not applicable</w:t>
            </w:r>
          </w:p>
        </w:tc>
      </w:tr>
      <w:tr w:rsidR="00FC0FC8" w:rsidRPr="00BF2504" w14:paraId="4F0683FC" w14:textId="77777777" w:rsidTr="00FC0FC8">
        <w:trPr>
          <w:trHeight w:val="300"/>
        </w:trPr>
        <w:tc>
          <w:tcPr>
            <w:tcW w:w="3849" w:type="pct"/>
            <w:hideMark/>
          </w:tcPr>
          <w:p w14:paraId="2F8A94F1" w14:textId="77777777" w:rsidR="00FC0FC8" w:rsidRPr="00BF2504" w:rsidRDefault="00FC0FC8" w:rsidP="00B65D83">
            <w:pPr>
              <w:pStyle w:val="TableBodyTextMIRB"/>
              <w:rPr>
                <w:rFonts w:eastAsia="Times New Roman"/>
                <w:lang w:eastAsia="en-CA"/>
              </w:rPr>
            </w:pPr>
            <w:r w:rsidRPr="00BF2504">
              <w:t>Regional Municipality of York</w:t>
            </w:r>
          </w:p>
        </w:tc>
        <w:tc>
          <w:tcPr>
            <w:tcW w:w="1151" w:type="pct"/>
            <w:noWrap/>
            <w:hideMark/>
          </w:tcPr>
          <w:p w14:paraId="7280B757" w14:textId="5A660809" w:rsidR="00FC0FC8" w:rsidRPr="00BF2504" w:rsidRDefault="00FC0FC8" w:rsidP="00B65D83">
            <w:r>
              <w:rPr>
                <w:rFonts w:eastAsia="Times New Roman"/>
                <w:lang w:eastAsia="en-CA"/>
              </w:rPr>
              <w:t>Not applicable</w:t>
            </w:r>
          </w:p>
        </w:tc>
      </w:tr>
      <w:tr w:rsidR="00FC0FC8" w:rsidRPr="00BF2504" w14:paraId="7F651969" w14:textId="77777777" w:rsidTr="00FC0FC8">
        <w:trPr>
          <w:trHeight w:val="300"/>
        </w:trPr>
        <w:tc>
          <w:tcPr>
            <w:tcW w:w="3849" w:type="pct"/>
          </w:tcPr>
          <w:p w14:paraId="48022C4B" w14:textId="77777777" w:rsidR="00FC0FC8" w:rsidRPr="00BF2504" w:rsidRDefault="00FC0FC8" w:rsidP="00B65D83">
            <w:pPr>
              <w:pStyle w:val="TableBodyTextMIRB"/>
            </w:pPr>
            <w:r w:rsidRPr="00613C29">
              <w:t>Rocky Bay 1</w:t>
            </w:r>
          </w:p>
        </w:tc>
        <w:tc>
          <w:tcPr>
            <w:tcW w:w="1151" w:type="pct"/>
            <w:noWrap/>
          </w:tcPr>
          <w:p w14:paraId="166A199B" w14:textId="4FFDFC49" w:rsidR="00FC0FC8" w:rsidRPr="00BF2504" w:rsidRDefault="00FC0FC8" w:rsidP="00B65D83">
            <w:r>
              <w:rPr>
                <w:rFonts w:eastAsia="Times New Roman"/>
                <w:lang w:eastAsia="en-CA"/>
              </w:rPr>
              <w:t>Not applicable</w:t>
            </w:r>
          </w:p>
        </w:tc>
      </w:tr>
      <w:tr w:rsidR="00FC0FC8" w:rsidRPr="00BF2504" w14:paraId="5904EEC3" w14:textId="77777777" w:rsidTr="00FC0FC8">
        <w:trPr>
          <w:trHeight w:val="300"/>
        </w:trPr>
        <w:tc>
          <w:tcPr>
            <w:tcW w:w="3849" w:type="pct"/>
          </w:tcPr>
          <w:p w14:paraId="648CC3A2" w14:textId="77777777" w:rsidR="00FC0FC8" w:rsidRPr="00613C29" w:rsidRDefault="00FC0FC8" w:rsidP="00B65D83">
            <w:pPr>
              <w:pStyle w:val="TableBodyTextMIRB"/>
            </w:pPr>
            <w:r w:rsidRPr="00613C29">
              <w:t>Sabaskong Bay 32C</w:t>
            </w:r>
          </w:p>
        </w:tc>
        <w:tc>
          <w:tcPr>
            <w:tcW w:w="1151" w:type="pct"/>
            <w:noWrap/>
          </w:tcPr>
          <w:p w14:paraId="073A0CAD" w14:textId="4F37C458" w:rsidR="00FC0FC8" w:rsidRPr="00BF2504" w:rsidRDefault="00FC0FC8" w:rsidP="00B65D83">
            <w:r>
              <w:rPr>
                <w:rFonts w:eastAsia="Times New Roman"/>
                <w:lang w:eastAsia="en-CA"/>
              </w:rPr>
              <w:t>Not applicable</w:t>
            </w:r>
          </w:p>
        </w:tc>
      </w:tr>
      <w:tr w:rsidR="00FC0FC8" w:rsidRPr="00BF2504" w14:paraId="7FDB4C84" w14:textId="77777777" w:rsidTr="00FC0FC8">
        <w:trPr>
          <w:trHeight w:val="300"/>
        </w:trPr>
        <w:tc>
          <w:tcPr>
            <w:tcW w:w="3849" w:type="pct"/>
          </w:tcPr>
          <w:p w14:paraId="2D48853C" w14:textId="77777777" w:rsidR="00FC0FC8" w:rsidRPr="00613C29" w:rsidRDefault="00FC0FC8" w:rsidP="00B65D83">
            <w:pPr>
              <w:pStyle w:val="TableBodyTextMIRB"/>
            </w:pPr>
            <w:r w:rsidRPr="00613C29">
              <w:t>Sabaskong Bay 3</w:t>
            </w:r>
            <w:r>
              <w:t>5</w:t>
            </w:r>
            <w:r w:rsidRPr="00613C29">
              <w:t>C</w:t>
            </w:r>
          </w:p>
        </w:tc>
        <w:tc>
          <w:tcPr>
            <w:tcW w:w="1151" w:type="pct"/>
            <w:noWrap/>
          </w:tcPr>
          <w:p w14:paraId="522C12D5" w14:textId="6D5F89C1" w:rsidR="00FC0FC8" w:rsidRPr="00BF2504" w:rsidRDefault="00FC0FC8" w:rsidP="00B65D83">
            <w:r>
              <w:rPr>
                <w:rFonts w:eastAsia="Times New Roman"/>
                <w:lang w:eastAsia="en-CA"/>
              </w:rPr>
              <w:t>Not applicable</w:t>
            </w:r>
          </w:p>
        </w:tc>
      </w:tr>
      <w:tr w:rsidR="00FC0FC8" w:rsidRPr="00BF2504" w14:paraId="1FCC0023" w14:textId="77777777" w:rsidTr="00FC0FC8">
        <w:trPr>
          <w:trHeight w:val="300"/>
        </w:trPr>
        <w:tc>
          <w:tcPr>
            <w:tcW w:w="3849" w:type="pct"/>
            <w:hideMark/>
          </w:tcPr>
          <w:p w14:paraId="1B136DAD" w14:textId="77777777" w:rsidR="00FC0FC8" w:rsidRPr="00BF2504" w:rsidRDefault="00FC0FC8" w:rsidP="00B65D83">
            <w:pPr>
              <w:pStyle w:val="TableBodyTextMIRB"/>
              <w:rPr>
                <w:rFonts w:eastAsia="Times New Roman"/>
                <w:lang w:eastAsia="en-CA"/>
              </w:rPr>
            </w:pPr>
            <w:r w:rsidRPr="00BF2504">
              <w:t>Sabaskong Bay 35</w:t>
            </w:r>
            <w:r>
              <w:t>D</w:t>
            </w:r>
          </w:p>
        </w:tc>
        <w:tc>
          <w:tcPr>
            <w:tcW w:w="1151" w:type="pct"/>
            <w:noWrap/>
            <w:hideMark/>
          </w:tcPr>
          <w:p w14:paraId="536333ED" w14:textId="4F52BB51" w:rsidR="00FC0FC8" w:rsidRPr="00BF2504" w:rsidRDefault="00FC0FC8" w:rsidP="00B65D83">
            <w:r>
              <w:rPr>
                <w:rFonts w:eastAsia="Times New Roman"/>
                <w:lang w:eastAsia="en-CA"/>
              </w:rPr>
              <w:t>Not applicable</w:t>
            </w:r>
          </w:p>
        </w:tc>
      </w:tr>
      <w:tr w:rsidR="00FC0FC8" w:rsidRPr="00BF2504" w14:paraId="5F09EDE4" w14:textId="77777777" w:rsidTr="00FC0FC8">
        <w:trPr>
          <w:trHeight w:val="300"/>
        </w:trPr>
        <w:tc>
          <w:tcPr>
            <w:tcW w:w="3849" w:type="pct"/>
          </w:tcPr>
          <w:p w14:paraId="702E0DE9" w14:textId="77777777" w:rsidR="00FC0FC8" w:rsidRPr="00BF2504" w:rsidRDefault="00FC0FC8" w:rsidP="00B65D83">
            <w:pPr>
              <w:pStyle w:val="TableBodyTextMIRB"/>
            </w:pPr>
            <w:r w:rsidRPr="00613C29">
              <w:t>Sabaskong Bay 3</w:t>
            </w:r>
            <w:r>
              <w:t>5F</w:t>
            </w:r>
          </w:p>
        </w:tc>
        <w:tc>
          <w:tcPr>
            <w:tcW w:w="1151" w:type="pct"/>
            <w:noWrap/>
          </w:tcPr>
          <w:p w14:paraId="31D8A3A0" w14:textId="095DE2A5" w:rsidR="00FC0FC8" w:rsidRPr="00BF2504" w:rsidRDefault="00FC0FC8" w:rsidP="00B65D83">
            <w:r>
              <w:rPr>
                <w:rFonts w:eastAsia="Times New Roman"/>
                <w:lang w:eastAsia="en-CA"/>
              </w:rPr>
              <w:t>Not applicable</w:t>
            </w:r>
          </w:p>
        </w:tc>
      </w:tr>
      <w:tr w:rsidR="00FC0FC8" w:rsidRPr="00BF2504" w14:paraId="27DBDBC1" w14:textId="77777777" w:rsidTr="00FC0FC8">
        <w:trPr>
          <w:trHeight w:val="300"/>
        </w:trPr>
        <w:tc>
          <w:tcPr>
            <w:tcW w:w="3849" w:type="pct"/>
          </w:tcPr>
          <w:p w14:paraId="1AF82995" w14:textId="77777777" w:rsidR="00FC0FC8" w:rsidRPr="00613C29" w:rsidRDefault="00FC0FC8" w:rsidP="00B65D83">
            <w:pPr>
              <w:pStyle w:val="TableBodyTextMIRB"/>
            </w:pPr>
            <w:r w:rsidRPr="00613C29">
              <w:t>Sabaskong Bay 3</w:t>
            </w:r>
            <w:r>
              <w:t>5H</w:t>
            </w:r>
          </w:p>
        </w:tc>
        <w:tc>
          <w:tcPr>
            <w:tcW w:w="1151" w:type="pct"/>
            <w:noWrap/>
          </w:tcPr>
          <w:p w14:paraId="3D60063B" w14:textId="5184A23C" w:rsidR="00FC0FC8" w:rsidRPr="00BF2504" w:rsidRDefault="00FC0FC8" w:rsidP="00B65D83">
            <w:r>
              <w:rPr>
                <w:rFonts w:eastAsia="Times New Roman"/>
                <w:lang w:eastAsia="en-CA"/>
              </w:rPr>
              <w:t>Not applicable</w:t>
            </w:r>
          </w:p>
        </w:tc>
      </w:tr>
      <w:tr w:rsidR="00FC0FC8" w:rsidRPr="00BF2504" w14:paraId="17968E71" w14:textId="77777777" w:rsidTr="00FC0FC8">
        <w:trPr>
          <w:trHeight w:val="300"/>
        </w:trPr>
        <w:tc>
          <w:tcPr>
            <w:tcW w:w="3849" w:type="pct"/>
          </w:tcPr>
          <w:p w14:paraId="388A382E" w14:textId="77777777" w:rsidR="00FC0FC8" w:rsidRPr="00613C29" w:rsidRDefault="00FC0FC8" w:rsidP="00B65D83">
            <w:pPr>
              <w:pStyle w:val="TableBodyTextMIRB"/>
            </w:pPr>
            <w:r w:rsidRPr="00613C29">
              <w:t>Sachigo Lake 1</w:t>
            </w:r>
          </w:p>
        </w:tc>
        <w:tc>
          <w:tcPr>
            <w:tcW w:w="1151" w:type="pct"/>
            <w:noWrap/>
          </w:tcPr>
          <w:p w14:paraId="299A17FA" w14:textId="7E8CDFEA" w:rsidR="00FC0FC8" w:rsidRPr="00BF2504" w:rsidRDefault="00FC0FC8" w:rsidP="00B65D83">
            <w:r>
              <w:rPr>
                <w:rFonts w:eastAsia="Times New Roman"/>
                <w:lang w:eastAsia="en-CA"/>
              </w:rPr>
              <w:t>Not applicable</w:t>
            </w:r>
          </w:p>
        </w:tc>
      </w:tr>
      <w:tr w:rsidR="00FC0FC8" w:rsidRPr="00BF2504" w14:paraId="64436ED2" w14:textId="77777777" w:rsidTr="00FC0FC8">
        <w:trPr>
          <w:trHeight w:val="300"/>
        </w:trPr>
        <w:tc>
          <w:tcPr>
            <w:tcW w:w="3849" w:type="pct"/>
          </w:tcPr>
          <w:p w14:paraId="05E33682" w14:textId="77777777" w:rsidR="00FC0FC8" w:rsidRPr="00613C29" w:rsidRDefault="00FC0FC8" w:rsidP="00B65D83">
            <w:pPr>
              <w:pStyle w:val="TableBodyTextMIRB"/>
            </w:pPr>
            <w:r w:rsidRPr="00613C29">
              <w:t xml:space="preserve">Sachigo Lake </w:t>
            </w:r>
            <w:r>
              <w:t>2</w:t>
            </w:r>
          </w:p>
        </w:tc>
        <w:tc>
          <w:tcPr>
            <w:tcW w:w="1151" w:type="pct"/>
            <w:noWrap/>
          </w:tcPr>
          <w:p w14:paraId="78AEC834" w14:textId="593B90CC" w:rsidR="00FC0FC8" w:rsidRPr="00BF2504" w:rsidRDefault="00FC0FC8" w:rsidP="00B65D83">
            <w:r>
              <w:rPr>
                <w:rFonts w:eastAsia="Times New Roman"/>
                <w:lang w:eastAsia="en-CA"/>
              </w:rPr>
              <w:t>Not applicable</w:t>
            </w:r>
          </w:p>
        </w:tc>
      </w:tr>
      <w:tr w:rsidR="00FC0FC8" w:rsidRPr="00BF2504" w14:paraId="1AC0334C" w14:textId="77777777" w:rsidTr="00FC0FC8">
        <w:trPr>
          <w:trHeight w:val="300"/>
        </w:trPr>
        <w:tc>
          <w:tcPr>
            <w:tcW w:w="3849" w:type="pct"/>
          </w:tcPr>
          <w:p w14:paraId="09FF58EA" w14:textId="77777777" w:rsidR="00FC0FC8" w:rsidRPr="00613C29" w:rsidRDefault="00FC0FC8" w:rsidP="00B65D83">
            <w:pPr>
              <w:pStyle w:val="TableBodyTextMIRB"/>
            </w:pPr>
            <w:r w:rsidRPr="00613C29">
              <w:t xml:space="preserve">Sachigo Lake </w:t>
            </w:r>
            <w:r>
              <w:t>3</w:t>
            </w:r>
          </w:p>
        </w:tc>
        <w:tc>
          <w:tcPr>
            <w:tcW w:w="1151" w:type="pct"/>
            <w:noWrap/>
          </w:tcPr>
          <w:p w14:paraId="2402CEB1" w14:textId="686842DB" w:rsidR="00FC0FC8" w:rsidRPr="00BF2504" w:rsidRDefault="00FC0FC8" w:rsidP="00B65D83">
            <w:r>
              <w:rPr>
                <w:rFonts w:eastAsia="Times New Roman"/>
                <w:lang w:eastAsia="en-CA"/>
              </w:rPr>
              <w:t>Not applicable</w:t>
            </w:r>
          </w:p>
        </w:tc>
      </w:tr>
      <w:tr w:rsidR="00FC0FC8" w:rsidRPr="00BF2504" w14:paraId="58928299" w14:textId="77777777" w:rsidTr="00FC0FC8">
        <w:trPr>
          <w:trHeight w:val="300"/>
        </w:trPr>
        <w:tc>
          <w:tcPr>
            <w:tcW w:w="3849" w:type="pct"/>
            <w:hideMark/>
          </w:tcPr>
          <w:p w14:paraId="5A7C99AA" w14:textId="77777777" w:rsidR="00FC0FC8" w:rsidRPr="00BF2504" w:rsidRDefault="00FC0FC8" w:rsidP="00B65D83">
            <w:pPr>
              <w:pStyle w:val="TableBodyTextMIRB"/>
              <w:rPr>
                <w:rFonts w:eastAsia="Times New Roman"/>
                <w:lang w:eastAsia="en-CA"/>
              </w:rPr>
            </w:pPr>
            <w:r w:rsidRPr="00BF2504">
              <w:t>Sagamok</w:t>
            </w:r>
          </w:p>
        </w:tc>
        <w:tc>
          <w:tcPr>
            <w:tcW w:w="1151" w:type="pct"/>
            <w:noWrap/>
            <w:hideMark/>
          </w:tcPr>
          <w:p w14:paraId="791FEB4B" w14:textId="769EDE33" w:rsidR="00FC0FC8" w:rsidRPr="00BF2504" w:rsidRDefault="00FC0FC8" w:rsidP="00B65D83">
            <w:r>
              <w:rPr>
                <w:rFonts w:eastAsia="Times New Roman"/>
                <w:lang w:eastAsia="en-CA"/>
              </w:rPr>
              <w:t>Not applicable</w:t>
            </w:r>
          </w:p>
        </w:tc>
      </w:tr>
      <w:tr w:rsidR="00FC0FC8" w:rsidRPr="00BF2504" w14:paraId="5CC1DFAC" w14:textId="77777777" w:rsidTr="00FC0FC8">
        <w:trPr>
          <w:trHeight w:val="300"/>
        </w:trPr>
        <w:tc>
          <w:tcPr>
            <w:tcW w:w="3849" w:type="pct"/>
          </w:tcPr>
          <w:p w14:paraId="07A90638" w14:textId="77777777" w:rsidR="00FC0FC8" w:rsidRPr="00BF2504" w:rsidRDefault="00FC0FC8" w:rsidP="00B65D83">
            <w:pPr>
              <w:pStyle w:val="TableBodyTextMIRB"/>
            </w:pPr>
            <w:r w:rsidRPr="00613C29">
              <w:t>Sand Point First Nation Reserve</w:t>
            </w:r>
          </w:p>
        </w:tc>
        <w:tc>
          <w:tcPr>
            <w:tcW w:w="1151" w:type="pct"/>
            <w:noWrap/>
          </w:tcPr>
          <w:p w14:paraId="7A6055A0" w14:textId="11A584F9" w:rsidR="00FC0FC8" w:rsidRPr="00BF2504" w:rsidRDefault="00FC0FC8" w:rsidP="00B65D83">
            <w:r>
              <w:rPr>
                <w:rFonts w:eastAsia="Times New Roman"/>
                <w:lang w:eastAsia="en-CA"/>
              </w:rPr>
              <w:t>Not applicable</w:t>
            </w:r>
          </w:p>
        </w:tc>
      </w:tr>
      <w:tr w:rsidR="00FC0FC8" w:rsidRPr="00BF2504" w14:paraId="7D1CB9E3" w14:textId="77777777" w:rsidTr="00FC0FC8">
        <w:trPr>
          <w:trHeight w:val="300"/>
        </w:trPr>
        <w:tc>
          <w:tcPr>
            <w:tcW w:w="3849" w:type="pct"/>
          </w:tcPr>
          <w:p w14:paraId="14AEAFC4" w14:textId="77777777" w:rsidR="00FC0FC8" w:rsidRPr="00613C29" w:rsidRDefault="00FC0FC8" w:rsidP="00B65D83">
            <w:pPr>
              <w:pStyle w:val="TableBodyTextMIRB"/>
            </w:pPr>
            <w:r w:rsidRPr="00613C29">
              <w:t>Sandy Lake 88</w:t>
            </w:r>
          </w:p>
        </w:tc>
        <w:tc>
          <w:tcPr>
            <w:tcW w:w="1151" w:type="pct"/>
            <w:noWrap/>
          </w:tcPr>
          <w:p w14:paraId="0C99A35C" w14:textId="72B1F7EF" w:rsidR="00FC0FC8" w:rsidRPr="00BF2504" w:rsidRDefault="00FC0FC8" w:rsidP="00B65D83">
            <w:r>
              <w:rPr>
                <w:rFonts w:eastAsia="Times New Roman"/>
                <w:lang w:eastAsia="en-CA"/>
              </w:rPr>
              <w:t>Not applicable</w:t>
            </w:r>
          </w:p>
        </w:tc>
      </w:tr>
      <w:tr w:rsidR="00FC0FC8" w:rsidRPr="00BF2504" w14:paraId="4AB93F0E" w14:textId="77777777" w:rsidTr="00FC0FC8">
        <w:trPr>
          <w:trHeight w:val="300"/>
        </w:trPr>
        <w:tc>
          <w:tcPr>
            <w:tcW w:w="3849" w:type="pct"/>
            <w:hideMark/>
          </w:tcPr>
          <w:p w14:paraId="521445E1" w14:textId="77777777" w:rsidR="00FC0FC8" w:rsidRPr="00BF2504" w:rsidRDefault="00FC0FC8" w:rsidP="00B65D83">
            <w:pPr>
              <w:pStyle w:val="TableBodyTextMIRB"/>
              <w:rPr>
                <w:rFonts w:eastAsia="Times New Roman"/>
                <w:lang w:eastAsia="en-CA"/>
              </w:rPr>
            </w:pPr>
            <w:r w:rsidRPr="00BF2504">
              <w:t>Sarnia 45</w:t>
            </w:r>
          </w:p>
        </w:tc>
        <w:tc>
          <w:tcPr>
            <w:tcW w:w="1151" w:type="pct"/>
            <w:noWrap/>
            <w:hideMark/>
          </w:tcPr>
          <w:p w14:paraId="6EC9B1DC" w14:textId="714543FC" w:rsidR="00FC0FC8" w:rsidRPr="00BF2504" w:rsidRDefault="00FC0FC8" w:rsidP="00B65D83">
            <w:r>
              <w:rPr>
                <w:rFonts w:eastAsia="Times New Roman"/>
                <w:lang w:eastAsia="en-CA"/>
              </w:rPr>
              <w:t>Not applicable</w:t>
            </w:r>
          </w:p>
        </w:tc>
      </w:tr>
      <w:tr w:rsidR="00FC0FC8" w:rsidRPr="00BF2504" w14:paraId="54940895" w14:textId="77777777" w:rsidTr="00FC0FC8">
        <w:trPr>
          <w:trHeight w:val="300"/>
        </w:trPr>
        <w:tc>
          <w:tcPr>
            <w:tcW w:w="3849" w:type="pct"/>
            <w:hideMark/>
          </w:tcPr>
          <w:p w14:paraId="3FB4D8EC" w14:textId="77777777" w:rsidR="00FC0FC8" w:rsidRPr="00BF2504" w:rsidRDefault="00FC0FC8" w:rsidP="00B65D83">
            <w:pPr>
              <w:pStyle w:val="TableBodyTextMIRB"/>
              <w:rPr>
                <w:rFonts w:eastAsia="Times New Roman"/>
                <w:lang w:eastAsia="en-CA"/>
              </w:rPr>
            </w:pPr>
            <w:r w:rsidRPr="00BF2504">
              <w:t>Saug-A-Gaw-Sing 1</w:t>
            </w:r>
          </w:p>
        </w:tc>
        <w:tc>
          <w:tcPr>
            <w:tcW w:w="1151" w:type="pct"/>
            <w:noWrap/>
            <w:hideMark/>
          </w:tcPr>
          <w:p w14:paraId="17F2B199" w14:textId="12963E65" w:rsidR="00FC0FC8" w:rsidRPr="00BF2504" w:rsidRDefault="00FC0FC8" w:rsidP="00B65D83">
            <w:r>
              <w:rPr>
                <w:rFonts w:eastAsia="Times New Roman"/>
                <w:lang w:eastAsia="en-CA"/>
              </w:rPr>
              <w:t>Not applicable</w:t>
            </w:r>
          </w:p>
        </w:tc>
      </w:tr>
      <w:tr w:rsidR="00FC0FC8" w:rsidRPr="00BF2504" w14:paraId="08F081AD" w14:textId="77777777" w:rsidTr="00FC0FC8">
        <w:trPr>
          <w:trHeight w:val="300"/>
        </w:trPr>
        <w:tc>
          <w:tcPr>
            <w:tcW w:w="3849" w:type="pct"/>
            <w:hideMark/>
          </w:tcPr>
          <w:p w14:paraId="4E1A1957" w14:textId="77777777" w:rsidR="00FC0FC8" w:rsidRPr="00BF2504" w:rsidRDefault="00FC0FC8" w:rsidP="00B65D83">
            <w:pPr>
              <w:pStyle w:val="TableBodyTextMIRB"/>
              <w:rPr>
                <w:rFonts w:eastAsia="Times New Roman"/>
                <w:lang w:eastAsia="en-CA"/>
              </w:rPr>
            </w:pPr>
            <w:r w:rsidRPr="00BF2504">
              <w:t>Saugeen 29</w:t>
            </w:r>
          </w:p>
        </w:tc>
        <w:tc>
          <w:tcPr>
            <w:tcW w:w="1151" w:type="pct"/>
            <w:noWrap/>
            <w:hideMark/>
          </w:tcPr>
          <w:p w14:paraId="5A4AF6F2" w14:textId="5F68247C" w:rsidR="00FC0FC8" w:rsidRPr="00BF2504" w:rsidRDefault="00FC0FC8" w:rsidP="00B65D83">
            <w:r>
              <w:rPr>
                <w:rFonts w:eastAsia="Times New Roman"/>
                <w:lang w:eastAsia="en-CA"/>
              </w:rPr>
              <w:t>Not applicable</w:t>
            </w:r>
          </w:p>
        </w:tc>
      </w:tr>
      <w:tr w:rsidR="00FC0FC8" w:rsidRPr="00BF2504" w14:paraId="742E2E63" w14:textId="77777777" w:rsidTr="00FC0FC8">
        <w:trPr>
          <w:trHeight w:val="300"/>
        </w:trPr>
        <w:tc>
          <w:tcPr>
            <w:tcW w:w="3849" w:type="pct"/>
          </w:tcPr>
          <w:p w14:paraId="0DAB8292" w14:textId="77777777" w:rsidR="00FC0FC8" w:rsidRPr="00BF2504" w:rsidRDefault="00FC0FC8" w:rsidP="00B65D83">
            <w:pPr>
              <w:pStyle w:val="TableBodyTextMIRB"/>
            </w:pPr>
            <w:r w:rsidRPr="00613C29">
              <w:t>Saugeen and Cape Croker Fishing Islands 1</w:t>
            </w:r>
          </w:p>
        </w:tc>
        <w:tc>
          <w:tcPr>
            <w:tcW w:w="1151" w:type="pct"/>
            <w:noWrap/>
          </w:tcPr>
          <w:p w14:paraId="07BCE1C6" w14:textId="49C1538E" w:rsidR="00FC0FC8" w:rsidRPr="00BF2504" w:rsidRDefault="00FC0FC8" w:rsidP="00B65D83">
            <w:r>
              <w:rPr>
                <w:rFonts w:eastAsia="Times New Roman"/>
                <w:lang w:eastAsia="en-CA"/>
              </w:rPr>
              <w:t>Not applicable</w:t>
            </w:r>
          </w:p>
        </w:tc>
      </w:tr>
      <w:tr w:rsidR="00FC0FC8" w:rsidRPr="00BF2504" w14:paraId="028DFA0A" w14:textId="77777777" w:rsidTr="00FC0FC8">
        <w:trPr>
          <w:trHeight w:val="300"/>
        </w:trPr>
        <w:tc>
          <w:tcPr>
            <w:tcW w:w="3849" w:type="pct"/>
          </w:tcPr>
          <w:p w14:paraId="2AB6746B" w14:textId="77777777" w:rsidR="00FC0FC8" w:rsidRPr="00613C29" w:rsidRDefault="00FC0FC8" w:rsidP="00B65D83">
            <w:pPr>
              <w:pStyle w:val="TableBodyTextMIRB"/>
            </w:pPr>
            <w:r w:rsidRPr="00613C29">
              <w:t>Saugeen Hunting Grounds 60A</w:t>
            </w:r>
          </w:p>
        </w:tc>
        <w:tc>
          <w:tcPr>
            <w:tcW w:w="1151" w:type="pct"/>
            <w:noWrap/>
          </w:tcPr>
          <w:p w14:paraId="349CE871" w14:textId="18E75ED9" w:rsidR="00FC0FC8" w:rsidRPr="00BF2504" w:rsidRDefault="00FC0FC8" w:rsidP="00B65D83">
            <w:r>
              <w:rPr>
                <w:rFonts w:eastAsia="Times New Roman"/>
                <w:lang w:eastAsia="en-CA"/>
              </w:rPr>
              <w:t>Not applicable</w:t>
            </w:r>
          </w:p>
        </w:tc>
      </w:tr>
      <w:tr w:rsidR="00FC0FC8" w:rsidRPr="00BF2504" w14:paraId="0E263937" w14:textId="77777777" w:rsidTr="00FC0FC8">
        <w:trPr>
          <w:trHeight w:val="300"/>
        </w:trPr>
        <w:tc>
          <w:tcPr>
            <w:tcW w:w="3849" w:type="pct"/>
            <w:hideMark/>
          </w:tcPr>
          <w:p w14:paraId="1BBE13F2" w14:textId="77777777" w:rsidR="00FC0FC8" w:rsidRPr="00BF2504" w:rsidRDefault="00FC0FC8" w:rsidP="00B65D83">
            <w:pPr>
              <w:pStyle w:val="TableBodyTextMIRB"/>
              <w:rPr>
                <w:rFonts w:eastAsia="Times New Roman"/>
                <w:lang w:eastAsia="en-CA"/>
              </w:rPr>
            </w:pPr>
            <w:r w:rsidRPr="00BF2504">
              <w:t>Seine River 23</w:t>
            </w:r>
            <w:r>
              <w:t>A</w:t>
            </w:r>
          </w:p>
        </w:tc>
        <w:tc>
          <w:tcPr>
            <w:tcW w:w="1151" w:type="pct"/>
            <w:noWrap/>
            <w:hideMark/>
          </w:tcPr>
          <w:p w14:paraId="660FFB3D" w14:textId="32E1977B" w:rsidR="00FC0FC8" w:rsidRPr="00BF2504" w:rsidRDefault="00FC0FC8" w:rsidP="00B65D83">
            <w:r>
              <w:rPr>
                <w:rFonts w:eastAsia="Times New Roman"/>
                <w:lang w:eastAsia="en-CA"/>
              </w:rPr>
              <w:t>Not applicable</w:t>
            </w:r>
          </w:p>
        </w:tc>
      </w:tr>
      <w:tr w:rsidR="00FC0FC8" w:rsidRPr="00BF2504" w14:paraId="20AB2DA7" w14:textId="77777777" w:rsidTr="00FC0FC8">
        <w:trPr>
          <w:trHeight w:val="300"/>
        </w:trPr>
        <w:tc>
          <w:tcPr>
            <w:tcW w:w="3849" w:type="pct"/>
          </w:tcPr>
          <w:p w14:paraId="6B6DB597" w14:textId="77777777" w:rsidR="00FC0FC8" w:rsidRPr="00BF2504" w:rsidRDefault="00FC0FC8" w:rsidP="00B65D83">
            <w:pPr>
              <w:pStyle w:val="TableBodyTextMIRB"/>
            </w:pPr>
            <w:r w:rsidRPr="00613C29">
              <w:t>Seine River 23B</w:t>
            </w:r>
          </w:p>
        </w:tc>
        <w:tc>
          <w:tcPr>
            <w:tcW w:w="1151" w:type="pct"/>
            <w:noWrap/>
          </w:tcPr>
          <w:p w14:paraId="6ADC4E0D" w14:textId="42A61EE7" w:rsidR="00FC0FC8" w:rsidRPr="00BF2504" w:rsidRDefault="00FC0FC8" w:rsidP="00B65D83">
            <w:r>
              <w:rPr>
                <w:rFonts w:eastAsia="Times New Roman"/>
                <w:lang w:eastAsia="en-CA"/>
              </w:rPr>
              <w:t>Not applicable</w:t>
            </w:r>
          </w:p>
        </w:tc>
      </w:tr>
      <w:tr w:rsidR="00FC0FC8" w:rsidRPr="00BF2504" w14:paraId="3F9A3050" w14:textId="77777777" w:rsidTr="00FC0FC8">
        <w:trPr>
          <w:trHeight w:val="300"/>
        </w:trPr>
        <w:tc>
          <w:tcPr>
            <w:tcW w:w="3849" w:type="pct"/>
            <w:hideMark/>
          </w:tcPr>
          <w:p w14:paraId="62032CEB" w14:textId="77777777" w:rsidR="00FC0FC8" w:rsidRPr="00BF2504" w:rsidRDefault="00FC0FC8" w:rsidP="00B65D83">
            <w:pPr>
              <w:pStyle w:val="TableBodyTextMIRB"/>
              <w:rPr>
                <w:rFonts w:eastAsia="Times New Roman"/>
                <w:lang w:eastAsia="en-CA"/>
              </w:rPr>
            </w:pPr>
            <w:r w:rsidRPr="00BF2504">
              <w:lastRenderedPageBreak/>
              <w:t>Serpent River 7</w:t>
            </w:r>
          </w:p>
        </w:tc>
        <w:tc>
          <w:tcPr>
            <w:tcW w:w="1151" w:type="pct"/>
            <w:noWrap/>
            <w:hideMark/>
          </w:tcPr>
          <w:p w14:paraId="2EDF17A0" w14:textId="633DDAC8" w:rsidR="00FC0FC8" w:rsidRPr="00BF2504" w:rsidRDefault="00FC0FC8" w:rsidP="00B65D83">
            <w:r>
              <w:rPr>
                <w:rFonts w:eastAsia="Times New Roman"/>
                <w:lang w:eastAsia="en-CA"/>
              </w:rPr>
              <w:t>Not applicable</w:t>
            </w:r>
          </w:p>
        </w:tc>
      </w:tr>
      <w:tr w:rsidR="00FC0FC8" w:rsidRPr="00BF2504" w14:paraId="0DD3C214" w14:textId="77777777" w:rsidTr="00FC0FC8">
        <w:trPr>
          <w:trHeight w:val="300"/>
        </w:trPr>
        <w:tc>
          <w:tcPr>
            <w:tcW w:w="3849" w:type="pct"/>
            <w:hideMark/>
          </w:tcPr>
          <w:p w14:paraId="193C4914" w14:textId="77777777" w:rsidR="00FC0FC8" w:rsidRPr="00BF2504" w:rsidRDefault="00FC0FC8" w:rsidP="00B65D83">
            <w:pPr>
              <w:pStyle w:val="TableBodyTextMIRB"/>
              <w:rPr>
                <w:rFonts w:eastAsia="Times New Roman"/>
                <w:lang w:eastAsia="en-CA"/>
              </w:rPr>
            </w:pPr>
            <w:r w:rsidRPr="00BF2504">
              <w:t>Shawanaga 17</w:t>
            </w:r>
          </w:p>
        </w:tc>
        <w:tc>
          <w:tcPr>
            <w:tcW w:w="1151" w:type="pct"/>
            <w:noWrap/>
            <w:hideMark/>
          </w:tcPr>
          <w:p w14:paraId="38CC39D7" w14:textId="14951D2F" w:rsidR="00FC0FC8" w:rsidRPr="00BF2504" w:rsidRDefault="00FC0FC8" w:rsidP="00B65D83">
            <w:r>
              <w:rPr>
                <w:rFonts w:eastAsia="Times New Roman"/>
                <w:lang w:eastAsia="en-CA"/>
              </w:rPr>
              <w:t>Not applicable</w:t>
            </w:r>
          </w:p>
        </w:tc>
      </w:tr>
      <w:tr w:rsidR="00FC0FC8" w:rsidRPr="00BF2504" w14:paraId="09D2D127" w14:textId="77777777" w:rsidTr="00FC0FC8">
        <w:trPr>
          <w:trHeight w:val="300"/>
        </w:trPr>
        <w:tc>
          <w:tcPr>
            <w:tcW w:w="3849" w:type="pct"/>
          </w:tcPr>
          <w:p w14:paraId="0FC92BFF" w14:textId="77777777" w:rsidR="00FC0FC8" w:rsidRPr="00BF2504" w:rsidRDefault="00FC0FC8" w:rsidP="00B65D83">
            <w:pPr>
              <w:pStyle w:val="TableBodyTextMIRB"/>
            </w:pPr>
            <w:r w:rsidRPr="00613C29">
              <w:t>Shawanaga 17B</w:t>
            </w:r>
          </w:p>
        </w:tc>
        <w:tc>
          <w:tcPr>
            <w:tcW w:w="1151" w:type="pct"/>
            <w:noWrap/>
          </w:tcPr>
          <w:p w14:paraId="33A987FD" w14:textId="456E5652" w:rsidR="00FC0FC8" w:rsidRPr="00BF2504" w:rsidRDefault="00FC0FC8" w:rsidP="00B65D83">
            <w:r>
              <w:rPr>
                <w:rFonts w:eastAsia="Times New Roman"/>
                <w:lang w:eastAsia="en-CA"/>
              </w:rPr>
              <w:t>Not applicable</w:t>
            </w:r>
          </w:p>
        </w:tc>
      </w:tr>
      <w:tr w:rsidR="00FC0FC8" w:rsidRPr="00BF2504" w14:paraId="0A9B4BEB" w14:textId="77777777" w:rsidTr="00FC0FC8">
        <w:trPr>
          <w:trHeight w:val="300"/>
        </w:trPr>
        <w:tc>
          <w:tcPr>
            <w:tcW w:w="3849" w:type="pct"/>
          </w:tcPr>
          <w:p w14:paraId="77AE6948" w14:textId="77777777" w:rsidR="00FC0FC8" w:rsidRPr="00613C29" w:rsidRDefault="00FC0FC8" w:rsidP="00B65D83">
            <w:pPr>
              <w:pStyle w:val="TableBodyTextMIRB"/>
            </w:pPr>
            <w:r w:rsidRPr="00613C29">
              <w:t>Sheguiandah 24</w:t>
            </w:r>
          </w:p>
        </w:tc>
        <w:tc>
          <w:tcPr>
            <w:tcW w:w="1151" w:type="pct"/>
            <w:noWrap/>
          </w:tcPr>
          <w:p w14:paraId="7909DE1F" w14:textId="5244A766" w:rsidR="00FC0FC8" w:rsidRPr="00BF2504" w:rsidRDefault="00FC0FC8" w:rsidP="00B65D83">
            <w:r>
              <w:rPr>
                <w:rFonts w:eastAsia="Times New Roman"/>
                <w:lang w:eastAsia="en-CA"/>
              </w:rPr>
              <w:t>Not applicable</w:t>
            </w:r>
          </w:p>
        </w:tc>
      </w:tr>
      <w:tr w:rsidR="00FC0FC8" w:rsidRPr="00BF2504" w14:paraId="274FF809" w14:textId="77777777" w:rsidTr="00FC0FC8">
        <w:trPr>
          <w:trHeight w:val="300"/>
        </w:trPr>
        <w:tc>
          <w:tcPr>
            <w:tcW w:w="3849" w:type="pct"/>
            <w:hideMark/>
          </w:tcPr>
          <w:p w14:paraId="02BC2535" w14:textId="77777777" w:rsidR="00FC0FC8" w:rsidRPr="00BF2504" w:rsidRDefault="00FC0FC8" w:rsidP="00B65D83">
            <w:pPr>
              <w:pStyle w:val="TableBodyTextMIRB"/>
              <w:rPr>
                <w:rFonts w:eastAsia="Times New Roman"/>
                <w:lang w:eastAsia="en-CA"/>
              </w:rPr>
            </w:pPr>
            <w:r w:rsidRPr="00BF2504">
              <w:t>Sheshegwaning 20</w:t>
            </w:r>
          </w:p>
        </w:tc>
        <w:tc>
          <w:tcPr>
            <w:tcW w:w="1151" w:type="pct"/>
            <w:noWrap/>
            <w:hideMark/>
          </w:tcPr>
          <w:p w14:paraId="06EC0387" w14:textId="04C4B7EA" w:rsidR="00FC0FC8" w:rsidRPr="00BF2504" w:rsidRDefault="00FC0FC8" w:rsidP="00B65D83">
            <w:r>
              <w:rPr>
                <w:rFonts w:eastAsia="Times New Roman"/>
                <w:lang w:eastAsia="en-CA"/>
              </w:rPr>
              <w:t>Not applicable</w:t>
            </w:r>
          </w:p>
        </w:tc>
      </w:tr>
      <w:tr w:rsidR="00FC0FC8" w:rsidRPr="00BF2504" w14:paraId="46AC65EB" w14:textId="77777777" w:rsidTr="00FC0FC8">
        <w:trPr>
          <w:trHeight w:val="300"/>
        </w:trPr>
        <w:tc>
          <w:tcPr>
            <w:tcW w:w="3849" w:type="pct"/>
          </w:tcPr>
          <w:p w14:paraId="41EB3F43" w14:textId="77777777" w:rsidR="00FC0FC8" w:rsidRPr="00BF2504" w:rsidRDefault="00FC0FC8" w:rsidP="00B65D83">
            <w:pPr>
              <w:pStyle w:val="TableBodyTextMIRB"/>
            </w:pPr>
            <w:r w:rsidRPr="00613C29">
              <w:t>Shoal Lake 31J</w:t>
            </w:r>
          </w:p>
        </w:tc>
        <w:tc>
          <w:tcPr>
            <w:tcW w:w="1151" w:type="pct"/>
            <w:noWrap/>
          </w:tcPr>
          <w:p w14:paraId="78E6BB4D" w14:textId="15D84172" w:rsidR="00FC0FC8" w:rsidRPr="00BF2504" w:rsidRDefault="00FC0FC8" w:rsidP="00B65D83">
            <w:r>
              <w:rPr>
                <w:rFonts w:eastAsia="Times New Roman"/>
                <w:lang w:eastAsia="en-CA"/>
              </w:rPr>
              <w:t>Not applicable</w:t>
            </w:r>
          </w:p>
        </w:tc>
      </w:tr>
      <w:tr w:rsidR="00FC0FC8" w:rsidRPr="00BF2504" w14:paraId="7F3E1125" w14:textId="77777777" w:rsidTr="00FC0FC8">
        <w:trPr>
          <w:trHeight w:val="300"/>
        </w:trPr>
        <w:tc>
          <w:tcPr>
            <w:tcW w:w="3849" w:type="pct"/>
          </w:tcPr>
          <w:p w14:paraId="5ECEC668" w14:textId="77777777" w:rsidR="00FC0FC8" w:rsidRPr="00613C29" w:rsidRDefault="00FC0FC8" w:rsidP="00B65D83">
            <w:pPr>
              <w:pStyle w:val="TableBodyTextMIRB"/>
            </w:pPr>
            <w:r w:rsidRPr="00613C29">
              <w:t>Shoal Lake 34B1</w:t>
            </w:r>
          </w:p>
        </w:tc>
        <w:tc>
          <w:tcPr>
            <w:tcW w:w="1151" w:type="pct"/>
            <w:noWrap/>
          </w:tcPr>
          <w:p w14:paraId="3D9E5C0C" w14:textId="2F1F6600" w:rsidR="00FC0FC8" w:rsidRPr="00BF2504" w:rsidRDefault="00FC0FC8" w:rsidP="00B65D83">
            <w:r>
              <w:rPr>
                <w:rFonts w:eastAsia="Times New Roman"/>
                <w:lang w:eastAsia="en-CA"/>
              </w:rPr>
              <w:t>Not applicable</w:t>
            </w:r>
          </w:p>
        </w:tc>
      </w:tr>
      <w:tr w:rsidR="00FC0FC8" w:rsidRPr="00BF2504" w14:paraId="06780BC3" w14:textId="77777777" w:rsidTr="00FC0FC8">
        <w:trPr>
          <w:trHeight w:val="300"/>
        </w:trPr>
        <w:tc>
          <w:tcPr>
            <w:tcW w:w="3849" w:type="pct"/>
            <w:hideMark/>
          </w:tcPr>
          <w:p w14:paraId="0B24C203" w14:textId="77777777" w:rsidR="00FC0FC8" w:rsidRPr="00BF2504" w:rsidRDefault="00FC0FC8" w:rsidP="00B65D83">
            <w:pPr>
              <w:pStyle w:val="TableBodyTextMIRB"/>
              <w:rPr>
                <w:rFonts w:eastAsia="Times New Roman"/>
                <w:lang w:eastAsia="en-CA"/>
              </w:rPr>
            </w:pPr>
            <w:r w:rsidRPr="00BF2504">
              <w:t>Shoal Lake 34</w:t>
            </w:r>
            <w:r>
              <w:t>B</w:t>
            </w:r>
            <w:r w:rsidRPr="00BF2504">
              <w:t>2</w:t>
            </w:r>
          </w:p>
        </w:tc>
        <w:tc>
          <w:tcPr>
            <w:tcW w:w="1151" w:type="pct"/>
            <w:noWrap/>
            <w:hideMark/>
          </w:tcPr>
          <w:p w14:paraId="1C33B373" w14:textId="1D9E84D1" w:rsidR="00FC0FC8" w:rsidRPr="00BF2504" w:rsidRDefault="00FC0FC8" w:rsidP="00B65D83">
            <w:r>
              <w:rPr>
                <w:rFonts w:eastAsia="Times New Roman"/>
                <w:lang w:eastAsia="en-CA"/>
              </w:rPr>
              <w:t>Not applicable</w:t>
            </w:r>
          </w:p>
        </w:tc>
      </w:tr>
      <w:tr w:rsidR="00FC0FC8" w:rsidRPr="00BF2504" w14:paraId="6508BD10" w14:textId="77777777" w:rsidTr="00FC0FC8">
        <w:trPr>
          <w:trHeight w:val="300"/>
        </w:trPr>
        <w:tc>
          <w:tcPr>
            <w:tcW w:w="3849" w:type="pct"/>
          </w:tcPr>
          <w:p w14:paraId="4667E82B" w14:textId="77777777" w:rsidR="00FC0FC8" w:rsidRPr="00BF2504" w:rsidRDefault="00FC0FC8" w:rsidP="00B65D83">
            <w:pPr>
              <w:pStyle w:val="TableBodyTextMIRB"/>
            </w:pPr>
            <w:r w:rsidRPr="00613C29">
              <w:t>Shoal Lake 37A</w:t>
            </w:r>
          </w:p>
        </w:tc>
        <w:tc>
          <w:tcPr>
            <w:tcW w:w="1151" w:type="pct"/>
            <w:noWrap/>
          </w:tcPr>
          <w:p w14:paraId="1B429988" w14:textId="4987E1A8" w:rsidR="00FC0FC8" w:rsidRPr="00BF2504" w:rsidRDefault="00FC0FC8" w:rsidP="00B65D83">
            <w:r>
              <w:rPr>
                <w:rFonts w:eastAsia="Times New Roman"/>
                <w:lang w:eastAsia="en-CA"/>
              </w:rPr>
              <w:t>Not applicable</w:t>
            </w:r>
          </w:p>
        </w:tc>
      </w:tr>
      <w:tr w:rsidR="00FC0FC8" w:rsidRPr="00BF2504" w14:paraId="7DA750EB" w14:textId="77777777" w:rsidTr="00FC0FC8">
        <w:trPr>
          <w:trHeight w:val="300"/>
        </w:trPr>
        <w:tc>
          <w:tcPr>
            <w:tcW w:w="3849" w:type="pct"/>
          </w:tcPr>
          <w:p w14:paraId="1B49F3AB" w14:textId="77777777" w:rsidR="00FC0FC8" w:rsidRPr="00613C29" w:rsidRDefault="00FC0FC8" w:rsidP="00B65D83">
            <w:pPr>
              <w:pStyle w:val="TableBodyTextMIRB"/>
            </w:pPr>
            <w:r w:rsidRPr="00613C29">
              <w:t>Shoal Lake 39</w:t>
            </w:r>
          </w:p>
        </w:tc>
        <w:tc>
          <w:tcPr>
            <w:tcW w:w="1151" w:type="pct"/>
            <w:noWrap/>
          </w:tcPr>
          <w:p w14:paraId="7F15AD53" w14:textId="08C612A7" w:rsidR="00FC0FC8" w:rsidRPr="00BF2504" w:rsidRDefault="00FC0FC8" w:rsidP="00B65D83">
            <w:r>
              <w:rPr>
                <w:rFonts w:eastAsia="Times New Roman"/>
                <w:lang w:eastAsia="en-CA"/>
              </w:rPr>
              <w:t>Not applicable</w:t>
            </w:r>
          </w:p>
        </w:tc>
      </w:tr>
      <w:tr w:rsidR="00FC0FC8" w:rsidRPr="00BF2504" w14:paraId="02E046BB" w14:textId="77777777" w:rsidTr="00FC0FC8">
        <w:trPr>
          <w:trHeight w:val="300"/>
        </w:trPr>
        <w:tc>
          <w:tcPr>
            <w:tcW w:w="3849" w:type="pct"/>
            <w:hideMark/>
          </w:tcPr>
          <w:p w14:paraId="16D84CAC" w14:textId="77777777" w:rsidR="00FC0FC8" w:rsidRPr="00BF2504" w:rsidRDefault="00FC0FC8" w:rsidP="00B65D83">
            <w:pPr>
              <w:pStyle w:val="TableBodyTextMIRB"/>
              <w:rPr>
                <w:rFonts w:eastAsia="Times New Roman"/>
                <w:lang w:eastAsia="en-CA"/>
              </w:rPr>
            </w:pPr>
            <w:r w:rsidRPr="00BF2504">
              <w:t>Shoal Lake 39</w:t>
            </w:r>
            <w:r>
              <w:t>A</w:t>
            </w:r>
          </w:p>
        </w:tc>
        <w:tc>
          <w:tcPr>
            <w:tcW w:w="1151" w:type="pct"/>
            <w:noWrap/>
            <w:hideMark/>
          </w:tcPr>
          <w:p w14:paraId="03021B5C" w14:textId="1EF48852" w:rsidR="00FC0FC8" w:rsidRPr="00BF2504" w:rsidRDefault="00FC0FC8" w:rsidP="00B65D83">
            <w:r>
              <w:rPr>
                <w:rFonts w:eastAsia="Times New Roman"/>
                <w:lang w:eastAsia="en-CA"/>
              </w:rPr>
              <w:t>Not applicable</w:t>
            </w:r>
          </w:p>
        </w:tc>
      </w:tr>
      <w:tr w:rsidR="00FC0FC8" w:rsidRPr="00BF2504" w14:paraId="164D1378" w14:textId="77777777" w:rsidTr="00FC0FC8">
        <w:trPr>
          <w:trHeight w:val="300"/>
        </w:trPr>
        <w:tc>
          <w:tcPr>
            <w:tcW w:w="3849" w:type="pct"/>
            <w:hideMark/>
          </w:tcPr>
          <w:p w14:paraId="71063126" w14:textId="77777777" w:rsidR="00FC0FC8" w:rsidRPr="00BF2504" w:rsidRDefault="00FC0FC8" w:rsidP="00B65D83">
            <w:pPr>
              <w:pStyle w:val="TableBodyTextMIRB"/>
              <w:rPr>
                <w:rFonts w:eastAsia="Times New Roman"/>
                <w:lang w:eastAsia="en-CA"/>
              </w:rPr>
            </w:pPr>
            <w:r w:rsidRPr="00BF2504">
              <w:t>Shoal Lake 40</w:t>
            </w:r>
          </w:p>
        </w:tc>
        <w:tc>
          <w:tcPr>
            <w:tcW w:w="1151" w:type="pct"/>
            <w:noWrap/>
            <w:hideMark/>
          </w:tcPr>
          <w:p w14:paraId="15987F01" w14:textId="7B0DC61C" w:rsidR="00FC0FC8" w:rsidRPr="00BF2504" w:rsidRDefault="00FC0FC8" w:rsidP="00B65D83">
            <w:r>
              <w:rPr>
                <w:rFonts w:eastAsia="Times New Roman"/>
                <w:lang w:eastAsia="en-CA"/>
              </w:rPr>
              <w:t>Not applicable</w:t>
            </w:r>
          </w:p>
        </w:tc>
      </w:tr>
      <w:tr w:rsidR="00FC0FC8" w:rsidRPr="00BF2504" w14:paraId="4871C109" w14:textId="77777777" w:rsidTr="00FC0FC8">
        <w:trPr>
          <w:trHeight w:val="300"/>
        </w:trPr>
        <w:tc>
          <w:tcPr>
            <w:tcW w:w="3849" w:type="pct"/>
          </w:tcPr>
          <w:p w14:paraId="25F0AEB9" w14:textId="77777777" w:rsidR="00FC0FC8" w:rsidRPr="00BF2504" w:rsidRDefault="00FC0FC8" w:rsidP="00B65D83">
            <w:pPr>
              <w:pStyle w:val="TableBodyTextMIRB"/>
            </w:pPr>
            <w:r w:rsidRPr="00613C29">
              <w:t>Sugar Island 37A</w:t>
            </w:r>
          </w:p>
        </w:tc>
        <w:tc>
          <w:tcPr>
            <w:tcW w:w="1151" w:type="pct"/>
            <w:noWrap/>
          </w:tcPr>
          <w:p w14:paraId="1D6BB7AA" w14:textId="7D43FCF8" w:rsidR="00FC0FC8" w:rsidRPr="00BF2504" w:rsidRDefault="00FC0FC8" w:rsidP="00B65D83">
            <w:r>
              <w:rPr>
                <w:rFonts w:eastAsia="Times New Roman"/>
                <w:lang w:eastAsia="en-CA"/>
              </w:rPr>
              <w:t>Not applicable</w:t>
            </w:r>
          </w:p>
        </w:tc>
      </w:tr>
      <w:tr w:rsidR="00FC0FC8" w:rsidRPr="00BF2504" w14:paraId="48F417E3" w14:textId="77777777" w:rsidTr="00FC0FC8">
        <w:trPr>
          <w:trHeight w:val="300"/>
        </w:trPr>
        <w:tc>
          <w:tcPr>
            <w:tcW w:w="3849" w:type="pct"/>
            <w:hideMark/>
          </w:tcPr>
          <w:p w14:paraId="4F074CA9" w14:textId="77777777" w:rsidR="00FC0FC8" w:rsidRPr="00BF2504" w:rsidRDefault="00FC0FC8" w:rsidP="00B65D83">
            <w:pPr>
              <w:pStyle w:val="TableBodyTextMIRB"/>
              <w:rPr>
                <w:rFonts w:eastAsia="Times New Roman"/>
                <w:lang w:eastAsia="en-CA"/>
              </w:rPr>
            </w:pPr>
            <w:r w:rsidRPr="00BF2504">
              <w:t>Six Nations 40</w:t>
            </w:r>
          </w:p>
        </w:tc>
        <w:tc>
          <w:tcPr>
            <w:tcW w:w="1151" w:type="pct"/>
            <w:noWrap/>
            <w:hideMark/>
          </w:tcPr>
          <w:p w14:paraId="6614D9CA" w14:textId="7C2B8840" w:rsidR="00FC0FC8" w:rsidRPr="00BF2504" w:rsidRDefault="00FC0FC8" w:rsidP="00B65D83">
            <w:r>
              <w:rPr>
                <w:rFonts w:eastAsia="Times New Roman"/>
                <w:lang w:eastAsia="en-CA"/>
              </w:rPr>
              <w:t>Not applicable</w:t>
            </w:r>
          </w:p>
        </w:tc>
      </w:tr>
      <w:tr w:rsidR="00FC0FC8" w:rsidRPr="00BF2504" w14:paraId="729DA93A" w14:textId="77777777" w:rsidTr="00FC0FC8">
        <w:trPr>
          <w:trHeight w:val="300"/>
        </w:trPr>
        <w:tc>
          <w:tcPr>
            <w:tcW w:w="3849" w:type="pct"/>
          </w:tcPr>
          <w:p w14:paraId="574542D2" w14:textId="77777777" w:rsidR="00FC0FC8" w:rsidRPr="00BF2504" w:rsidRDefault="00FC0FC8" w:rsidP="00B65D83">
            <w:pPr>
              <w:pStyle w:val="TableBodyTextMIRB"/>
            </w:pPr>
            <w:r w:rsidRPr="00BF2504">
              <w:t>Slate Falls Nation Reserve</w:t>
            </w:r>
          </w:p>
        </w:tc>
        <w:tc>
          <w:tcPr>
            <w:tcW w:w="1151" w:type="pct"/>
            <w:noWrap/>
          </w:tcPr>
          <w:p w14:paraId="17214696" w14:textId="644A8E5E" w:rsidR="00FC0FC8" w:rsidRPr="00BF2504" w:rsidRDefault="00FC0FC8" w:rsidP="00B65D83">
            <w:r>
              <w:t>Not applicable</w:t>
            </w:r>
          </w:p>
        </w:tc>
      </w:tr>
      <w:tr w:rsidR="00FC0FC8" w:rsidRPr="00BF2504" w14:paraId="2A495B35" w14:textId="77777777" w:rsidTr="00FC0FC8">
        <w:trPr>
          <w:trHeight w:val="300"/>
        </w:trPr>
        <w:tc>
          <w:tcPr>
            <w:tcW w:w="3849" w:type="pct"/>
            <w:hideMark/>
          </w:tcPr>
          <w:p w14:paraId="257213E0" w14:textId="77777777" w:rsidR="00FC0FC8" w:rsidRPr="00BF2504" w:rsidRDefault="00FC0FC8" w:rsidP="00B65D83">
            <w:pPr>
              <w:pStyle w:val="TableBodyTextMIRB"/>
              <w:rPr>
                <w:rFonts w:eastAsia="Times New Roman"/>
                <w:lang w:eastAsia="en-CA"/>
              </w:rPr>
            </w:pPr>
            <w:r w:rsidRPr="00BF2504">
              <w:t>Sturgeon Falls 23</w:t>
            </w:r>
          </w:p>
        </w:tc>
        <w:tc>
          <w:tcPr>
            <w:tcW w:w="1151" w:type="pct"/>
            <w:noWrap/>
            <w:hideMark/>
          </w:tcPr>
          <w:p w14:paraId="24715151" w14:textId="3366F7F3" w:rsidR="00FC0FC8" w:rsidRPr="00BF2504" w:rsidRDefault="00FC0FC8" w:rsidP="00B65D83">
            <w:r>
              <w:rPr>
                <w:rFonts w:eastAsia="Times New Roman"/>
                <w:lang w:eastAsia="en-CA"/>
              </w:rPr>
              <w:t>Not applicable</w:t>
            </w:r>
          </w:p>
        </w:tc>
      </w:tr>
      <w:tr w:rsidR="00FC0FC8" w:rsidRPr="00BF2504" w14:paraId="33C2762C" w14:textId="77777777" w:rsidTr="00FC0FC8">
        <w:trPr>
          <w:trHeight w:val="300"/>
        </w:trPr>
        <w:tc>
          <w:tcPr>
            <w:tcW w:w="3849" w:type="pct"/>
            <w:hideMark/>
          </w:tcPr>
          <w:p w14:paraId="5B3CBE5E" w14:textId="77777777" w:rsidR="00FC0FC8" w:rsidRPr="00BF2504" w:rsidRDefault="00FC0FC8" w:rsidP="00B65D83">
            <w:pPr>
              <w:pStyle w:val="TableBodyTextMIRB"/>
              <w:rPr>
                <w:rFonts w:eastAsia="Times New Roman"/>
                <w:lang w:eastAsia="en-CA"/>
              </w:rPr>
            </w:pPr>
            <w:r w:rsidRPr="00BF2504">
              <w:t>Sucker Creek 23</w:t>
            </w:r>
          </w:p>
        </w:tc>
        <w:tc>
          <w:tcPr>
            <w:tcW w:w="1151" w:type="pct"/>
            <w:noWrap/>
            <w:hideMark/>
          </w:tcPr>
          <w:p w14:paraId="44600C3E" w14:textId="710C0411" w:rsidR="00FC0FC8" w:rsidRPr="00BF2504" w:rsidRDefault="00FC0FC8" w:rsidP="00B65D83">
            <w:r>
              <w:rPr>
                <w:rFonts w:eastAsia="Times New Roman"/>
                <w:lang w:eastAsia="en-CA"/>
              </w:rPr>
              <w:t>Not applicable</w:t>
            </w:r>
          </w:p>
        </w:tc>
      </w:tr>
      <w:tr w:rsidR="00FC0FC8" w:rsidRPr="00BF2504" w14:paraId="355EC9D7" w14:textId="77777777" w:rsidTr="00FC0FC8">
        <w:trPr>
          <w:trHeight w:val="300"/>
        </w:trPr>
        <w:tc>
          <w:tcPr>
            <w:tcW w:w="3849" w:type="pct"/>
          </w:tcPr>
          <w:p w14:paraId="463C530C" w14:textId="77777777" w:rsidR="00FC0FC8" w:rsidRPr="00BF2504" w:rsidRDefault="00FC0FC8" w:rsidP="00B65D83">
            <w:pPr>
              <w:pStyle w:val="TableBodyTextMIRB"/>
            </w:pPr>
            <w:r w:rsidRPr="00613C29">
              <w:t>Swan Lake 29</w:t>
            </w:r>
          </w:p>
        </w:tc>
        <w:tc>
          <w:tcPr>
            <w:tcW w:w="1151" w:type="pct"/>
            <w:noWrap/>
          </w:tcPr>
          <w:p w14:paraId="134ABDC4" w14:textId="57BC2B4C" w:rsidR="00FC0FC8" w:rsidRPr="00BF2504" w:rsidRDefault="00FC0FC8" w:rsidP="00B65D83">
            <w:r>
              <w:rPr>
                <w:rFonts w:eastAsia="Times New Roman"/>
                <w:lang w:eastAsia="en-CA"/>
              </w:rPr>
              <w:t>Not applicable</w:t>
            </w:r>
          </w:p>
        </w:tc>
      </w:tr>
      <w:tr w:rsidR="00FC0FC8" w:rsidRPr="00BF2504" w14:paraId="2B680C53" w14:textId="77777777" w:rsidTr="00FC0FC8">
        <w:trPr>
          <w:trHeight w:val="300"/>
        </w:trPr>
        <w:tc>
          <w:tcPr>
            <w:tcW w:w="3849" w:type="pct"/>
            <w:hideMark/>
          </w:tcPr>
          <w:p w14:paraId="10721B72" w14:textId="77777777" w:rsidR="00FC0FC8" w:rsidRPr="00BF2504" w:rsidRDefault="00FC0FC8" w:rsidP="00B65D83">
            <w:pPr>
              <w:pStyle w:val="TableBodyTextMIRB"/>
              <w:rPr>
                <w:rFonts w:eastAsia="Times New Roman"/>
                <w:lang w:eastAsia="en-CA"/>
              </w:rPr>
            </w:pPr>
            <w:r w:rsidRPr="00BF2504">
              <w:t>The Dalles 38</w:t>
            </w:r>
            <w:r>
              <w:t>C</w:t>
            </w:r>
          </w:p>
        </w:tc>
        <w:tc>
          <w:tcPr>
            <w:tcW w:w="1151" w:type="pct"/>
            <w:noWrap/>
            <w:hideMark/>
          </w:tcPr>
          <w:p w14:paraId="04938BD5" w14:textId="71E3DD83" w:rsidR="00FC0FC8" w:rsidRPr="00BF2504" w:rsidRDefault="00FC0FC8" w:rsidP="00B65D83">
            <w:r>
              <w:rPr>
                <w:rFonts w:eastAsia="Times New Roman"/>
                <w:lang w:eastAsia="en-CA"/>
              </w:rPr>
              <w:t>Not applicable</w:t>
            </w:r>
          </w:p>
        </w:tc>
      </w:tr>
      <w:tr w:rsidR="00FC0FC8" w:rsidRPr="00BF2504" w14:paraId="6248996E" w14:textId="77777777" w:rsidTr="00FC0FC8">
        <w:trPr>
          <w:trHeight w:val="300"/>
        </w:trPr>
        <w:tc>
          <w:tcPr>
            <w:tcW w:w="3849" w:type="pct"/>
          </w:tcPr>
          <w:p w14:paraId="51AD8A7E" w14:textId="77777777" w:rsidR="00FC0FC8" w:rsidRPr="00BF2504" w:rsidRDefault="00FC0FC8" w:rsidP="00B65D83">
            <w:pPr>
              <w:pStyle w:val="TableBodyTextMIRB"/>
            </w:pPr>
            <w:r w:rsidRPr="0020203E">
              <w:t>The Nation Municipality</w:t>
            </w:r>
          </w:p>
        </w:tc>
        <w:tc>
          <w:tcPr>
            <w:tcW w:w="1151" w:type="pct"/>
            <w:noWrap/>
          </w:tcPr>
          <w:p w14:paraId="09A6E269" w14:textId="55C10DB8" w:rsidR="00FC0FC8" w:rsidRPr="00BF2504" w:rsidRDefault="00FC0FC8" w:rsidP="00B65D83">
            <w:r>
              <w:t>Not applicable</w:t>
            </w:r>
          </w:p>
        </w:tc>
      </w:tr>
      <w:tr w:rsidR="00FC0FC8" w:rsidRPr="00BF2504" w14:paraId="070F3E7E" w14:textId="77777777" w:rsidTr="00FC0FC8">
        <w:trPr>
          <w:trHeight w:val="300"/>
        </w:trPr>
        <w:tc>
          <w:tcPr>
            <w:tcW w:w="3849" w:type="pct"/>
            <w:hideMark/>
          </w:tcPr>
          <w:p w14:paraId="1632EF26" w14:textId="77777777" w:rsidR="00FC0FC8" w:rsidRPr="00BF2504" w:rsidRDefault="00FC0FC8" w:rsidP="00B65D83">
            <w:pPr>
              <w:pStyle w:val="TableBodyTextMIRB"/>
              <w:rPr>
                <w:rFonts w:eastAsia="Times New Roman"/>
                <w:lang w:eastAsia="en-CA"/>
              </w:rPr>
            </w:pPr>
            <w:r w:rsidRPr="00BF2504">
              <w:t>Thessalon 12</w:t>
            </w:r>
          </w:p>
        </w:tc>
        <w:tc>
          <w:tcPr>
            <w:tcW w:w="1151" w:type="pct"/>
            <w:noWrap/>
            <w:hideMark/>
          </w:tcPr>
          <w:p w14:paraId="3B0D44A5" w14:textId="06F65D28" w:rsidR="00FC0FC8" w:rsidRPr="00BF2504" w:rsidRDefault="00FC0FC8" w:rsidP="00B65D83">
            <w:r>
              <w:rPr>
                <w:rFonts w:eastAsia="Times New Roman"/>
                <w:lang w:eastAsia="en-CA"/>
              </w:rPr>
              <w:t>Not applicable</w:t>
            </w:r>
          </w:p>
        </w:tc>
      </w:tr>
      <w:tr w:rsidR="00FC0FC8" w:rsidRPr="00BF2504" w14:paraId="5A6F0970" w14:textId="77777777" w:rsidTr="00FC0FC8">
        <w:trPr>
          <w:trHeight w:val="300"/>
        </w:trPr>
        <w:tc>
          <w:tcPr>
            <w:tcW w:w="3849" w:type="pct"/>
            <w:hideMark/>
          </w:tcPr>
          <w:p w14:paraId="6EDD255D" w14:textId="77777777" w:rsidR="00FC0FC8" w:rsidRPr="00BF2504" w:rsidRDefault="00FC0FC8" w:rsidP="00B65D83">
            <w:pPr>
              <w:pStyle w:val="TableBodyTextMIRB"/>
              <w:rPr>
                <w:rFonts w:eastAsia="Times New Roman"/>
                <w:lang w:eastAsia="en-CA"/>
              </w:rPr>
            </w:pPr>
            <w:r w:rsidRPr="00BF2504">
              <w:t>Town of Ajax</w:t>
            </w:r>
          </w:p>
        </w:tc>
        <w:tc>
          <w:tcPr>
            <w:tcW w:w="1151" w:type="pct"/>
            <w:noWrap/>
            <w:hideMark/>
          </w:tcPr>
          <w:p w14:paraId="34EF4677" w14:textId="72DD7E99" w:rsidR="00FC0FC8" w:rsidRPr="00BF2504" w:rsidRDefault="00FC0FC8" w:rsidP="00B65D83">
            <w:r>
              <w:rPr>
                <w:rFonts w:eastAsia="Times New Roman"/>
                <w:lang w:eastAsia="en-CA"/>
              </w:rPr>
              <w:t>Not applicable</w:t>
            </w:r>
          </w:p>
        </w:tc>
      </w:tr>
      <w:tr w:rsidR="00FC0FC8" w:rsidRPr="00BF2504" w14:paraId="56CAC7E7" w14:textId="77777777" w:rsidTr="00FC0FC8">
        <w:trPr>
          <w:trHeight w:val="300"/>
        </w:trPr>
        <w:tc>
          <w:tcPr>
            <w:tcW w:w="3849" w:type="pct"/>
            <w:hideMark/>
          </w:tcPr>
          <w:p w14:paraId="70C9EF17" w14:textId="77777777" w:rsidR="00FC0FC8" w:rsidRPr="00BF2504" w:rsidRDefault="00FC0FC8" w:rsidP="00B65D83">
            <w:pPr>
              <w:pStyle w:val="TableBodyTextMIRB"/>
              <w:rPr>
                <w:rFonts w:eastAsia="Times New Roman"/>
                <w:lang w:eastAsia="en-CA"/>
              </w:rPr>
            </w:pPr>
            <w:r w:rsidRPr="00BF2504">
              <w:t>Town of Amherstburg</w:t>
            </w:r>
          </w:p>
        </w:tc>
        <w:tc>
          <w:tcPr>
            <w:tcW w:w="1151" w:type="pct"/>
            <w:noWrap/>
            <w:hideMark/>
          </w:tcPr>
          <w:p w14:paraId="0DE64AA8" w14:textId="002987AD" w:rsidR="00FC0FC8" w:rsidRPr="00BF2504" w:rsidRDefault="00FC0FC8" w:rsidP="00B65D83">
            <w:r>
              <w:rPr>
                <w:rFonts w:eastAsia="Times New Roman"/>
                <w:lang w:eastAsia="en-CA"/>
              </w:rPr>
              <w:t>Not applicable</w:t>
            </w:r>
          </w:p>
        </w:tc>
      </w:tr>
      <w:tr w:rsidR="00FC0FC8" w:rsidRPr="00BF2504" w14:paraId="46B526BD" w14:textId="77777777" w:rsidTr="00FC0FC8">
        <w:trPr>
          <w:trHeight w:val="300"/>
        </w:trPr>
        <w:tc>
          <w:tcPr>
            <w:tcW w:w="3849" w:type="pct"/>
            <w:hideMark/>
          </w:tcPr>
          <w:p w14:paraId="3C63BD96" w14:textId="77777777" w:rsidR="00FC0FC8" w:rsidRPr="00BF2504" w:rsidRDefault="00FC0FC8" w:rsidP="00B65D83">
            <w:pPr>
              <w:pStyle w:val="TableBodyTextMIRB"/>
              <w:rPr>
                <w:rFonts w:eastAsia="Times New Roman"/>
                <w:lang w:eastAsia="en-CA"/>
              </w:rPr>
            </w:pPr>
            <w:r w:rsidRPr="00BF2504">
              <w:t>Town of Arnprior</w:t>
            </w:r>
          </w:p>
        </w:tc>
        <w:tc>
          <w:tcPr>
            <w:tcW w:w="1151" w:type="pct"/>
            <w:noWrap/>
            <w:hideMark/>
          </w:tcPr>
          <w:p w14:paraId="596D0712" w14:textId="353E8B4D" w:rsidR="00FC0FC8" w:rsidRPr="00BF2504" w:rsidRDefault="00FC0FC8" w:rsidP="00B65D83">
            <w:r>
              <w:rPr>
                <w:rFonts w:eastAsia="Times New Roman"/>
                <w:lang w:eastAsia="en-CA"/>
              </w:rPr>
              <w:t>Not applicable</w:t>
            </w:r>
          </w:p>
        </w:tc>
      </w:tr>
      <w:tr w:rsidR="00FC0FC8" w:rsidRPr="00BF2504" w14:paraId="2709B210" w14:textId="77777777" w:rsidTr="00FC0FC8">
        <w:trPr>
          <w:trHeight w:val="300"/>
        </w:trPr>
        <w:tc>
          <w:tcPr>
            <w:tcW w:w="3849" w:type="pct"/>
          </w:tcPr>
          <w:p w14:paraId="2E9BFB66" w14:textId="77777777" w:rsidR="00FC0FC8" w:rsidRPr="00BF2504" w:rsidRDefault="00FC0FC8" w:rsidP="00B65D83">
            <w:pPr>
              <w:pStyle w:val="TableBodyTextMIRB"/>
            </w:pPr>
            <w:r w:rsidRPr="00BF2504">
              <w:t>Town of Atikokan</w:t>
            </w:r>
          </w:p>
        </w:tc>
        <w:tc>
          <w:tcPr>
            <w:tcW w:w="1151" w:type="pct"/>
            <w:noWrap/>
          </w:tcPr>
          <w:p w14:paraId="3108509F" w14:textId="41D2F2F8" w:rsidR="00FC0FC8" w:rsidRPr="00BF2504" w:rsidRDefault="00FC0FC8" w:rsidP="00B65D83">
            <w:r>
              <w:t>Not applicable</w:t>
            </w:r>
          </w:p>
        </w:tc>
      </w:tr>
      <w:tr w:rsidR="00FC0FC8" w:rsidRPr="00BF2504" w14:paraId="37840062" w14:textId="77777777" w:rsidTr="00FC0FC8">
        <w:trPr>
          <w:trHeight w:val="300"/>
        </w:trPr>
        <w:tc>
          <w:tcPr>
            <w:tcW w:w="3849" w:type="pct"/>
            <w:hideMark/>
          </w:tcPr>
          <w:p w14:paraId="3A00E289" w14:textId="77777777" w:rsidR="00FC0FC8" w:rsidRPr="00BF2504" w:rsidRDefault="00FC0FC8" w:rsidP="00B65D83">
            <w:pPr>
              <w:pStyle w:val="TableBodyTextMIRB"/>
              <w:rPr>
                <w:rFonts w:eastAsia="Times New Roman"/>
                <w:lang w:eastAsia="en-CA"/>
              </w:rPr>
            </w:pPr>
            <w:r w:rsidRPr="00BF2504">
              <w:t>Town of Aurora</w:t>
            </w:r>
          </w:p>
        </w:tc>
        <w:tc>
          <w:tcPr>
            <w:tcW w:w="1151" w:type="pct"/>
            <w:noWrap/>
            <w:hideMark/>
          </w:tcPr>
          <w:p w14:paraId="4EFF69A0" w14:textId="5EE4805A" w:rsidR="00FC0FC8" w:rsidRPr="00BF2504" w:rsidRDefault="00FC0FC8" w:rsidP="00B65D83">
            <w:r>
              <w:rPr>
                <w:rFonts w:eastAsia="Times New Roman"/>
                <w:lang w:eastAsia="en-CA"/>
              </w:rPr>
              <w:t>Not applicable</w:t>
            </w:r>
          </w:p>
        </w:tc>
      </w:tr>
      <w:tr w:rsidR="00FC0FC8" w:rsidRPr="00BF2504" w14:paraId="145A1480" w14:textId="77777777" w:rsidTr="00FC0FC8">
        <w:trPr>
          <w:trHeight w:val="300"/>
        </w:trPr>
        <w:tc>
          <w:tcPr>
            <w:tcW w:w="3849" w:type="pct"/>
            <w:hideMark/>
          </w:tcPr>
          <w:p w14:paraId="5E0F8099" w14:textId="77777777" w:rsidR="00FC0FC8" w:rsidRPr="00BF2504" w:rsidRDefault="00FC0FC8" w:rsidP="00B65D83">
            <w:pPr>
              <w:pStyle w:val="TableBodyTextMIRB"/>
              <w:rPr>
                <w:rFonts w:eastAsia="Times New Roman"/>
                <w:lang w:eastAsia="en-CA"/>
              </w:rPr>
            </w:pPr>
            <w:r w:rsidRPr="00BF2504">
              <w:t>Town of Aylmer</w:t>
            </w:r>
          </w:p>
        </w:tc>
        <w:tc>
          <w:tcPr>
            <w:tcW w:w="1151" w:type="pct"/>
            <w:noWrap/>
            <w:hideMark/>
          </w:tcPr>
          <w:p w14:paraId="13C554FC" w14:textId="13D74F7C" w:rsidR="00FC0FC8" w:rsidRPr="00BF2504" w:rsidRDefault="00FC0FC8" w:rsidP="00B65D83">
            <w:r>
              <w:rPr>
                <w:rFonts w:eastAsia="Times New Roman"/>
                <w:lang w:eastAsia="en-CA"/>
              </w:rPr>
              <w:t>Not applicable</w:t>
            </w:r>
          </w:p>
        </w:tc>
      </w:tr>
      <w:tr w:rsidR="00FC0FC8" w:rsidRPr="00BF2504" w14:paraId="175857A9" w14:textId="77777777" w:rsidTr="00FC0FC8">
        <w:trPr>
          <w:trHeight w:val="300"/>
        </w:trPr>
        <w:tc>
          <w:tcPr>
            <w:tcW w:w="3849" w:type="pct"/>
            <w:hideMark/>
          </w:tcPr>
          <w:p w14:paraId="5ED13AE1" w14:textId="77777777" w:rsidR="00FC0FC8" w:rsidRPr="00BF2504" w:rsidRDefault="00FC0FC8" w:rsidP="00B65D83">
            <w:pPr>
              <w:pStyle w:val="TableBodyTextMIRB"/>
              <w:rPr>
                <w:rFonts w:eastAsia="Times New Roman"/>
                <w:lang w:eastAsia="en-CA"/>
              </w:rPr>
            </w:pPr>
            <w:r w:rsidRPr="00BF2504">
              <w:t>Town of Bancroft</w:t>
            </w:r>
          </w:p>
        </w:tc>
        <w:tc>
          <w:tcPr>
            <w:tcW w:w="1151" w:type="pct"/>
            <w:noWrap/>
            <w:hideMark/>
          </w:tcPr>
          <w:p w14:paraId="1BCCB56A" w14:textId="136322CE" w:rsidR="00FC0FC8" w:rsidRPr="00BF2504" w:rsidRDefault="00FC0FC8" w:rsidP="00B65D83">
            <w:r>
              <w:rPr>
                <w:rFonts w:eastAsia="Times New Roman"/>
                <w:lang w:eastAsia="en-CA"/>
              </w:rPr>
              <w:t>Not applicable</w:t>
            </w:r>
          </w:p>
        </w:tc>
      </w:tr>
      <w:tr w:rsidR="00FC0FC8" w:rsidRPr="00BF2504" w14:paraId="6E3EA058" w14:textId="77777777" w:rsidTr="00FC0FC8">
        <w:trPr>
          <w:trHeight w:val="300"/>
        </w:trPr>
        <w:tc>
          <w:tcPr>
            <w:tcW w:w="3849" w:type="pct"/>
            <w:hideMark/>
          </w:tcPr>
          <w:p w14:paraId="3327B20E" w14:textId="77777777" w:rsidR="00FC0FC8" w:rsidRPr="00BF2504" w:rsidRDefault="00FC0FC8" w:rsidP="00B65D83">
            <w:pPr>
              <w:pStyle w:val="TableBodyTextMIRB"/>
              <w:rPr>
                <w:rFonts w:eastAsia="Times New Roman"/>
                <w:lang w:eastAsia="en-CA"/>
              </w:rPr>
            </w:pPr>
            <w:r w:rsidRPr="00BF2504">
              <w:t>Town of Blind River</w:t>
            </w:r>
          </w:p>
        </w:tc>
        <w:tc>
          <w:tcPr>
            <w:tcW w:w="1151" w:type="pct"/>
            <w:noWrap/>
            <w:hideMark/>
          </w:tcPr>
          <w:p w14:paraId="14E69DC1" w14:textId="39744021" w:rsidR="00FC0FC8" w:rsidRPr="00BF2504" w:rsidRDefault="00FC0FC8" w:rsidP="00B65D83">
            <w:r>
              <w:rPr>
                <w:rFonts w:eastAsia="Times New Roman"/>
                <w:lang w:eastAsia="en-CA"/>
              </w:rPr>
              <w:t>Not applicable</w:t>
            </w:r>
          </w:p>
        </w:tc>
      </w:tr>
      <w:tr w:rsidR="00FC0FC8" w:rsidRPr="00BF2504" w14:paraId="0EC70853" w14:textId="77777777" w:rsidTr="00FC0FC8">
        <w:trPr>
          <w:trHeight w:val="300"/>
        </w:trPr>
        <w:tc>
          <w:tcPr>
            <w:tcW w:w="3849" w:type="pct"/>
            <w:hideMark/>
          </w:tcPr>
          <w:p w14:paraId="739A48C0" w14:textId="77777777" w:rsidR="00FC0FC8" w:rsidRPr="00BF2504" w:rsidRDefault="00FC0FC8" w:rsidP="00B65D83">
            <w:pPr>
              <w:pStyle w:val="TableBodyTextMIRB"/>
              <w:rPr>
                <w:rFonts w:eastAsia="Times New Roman"/>
                <w:lang w:eastAsia="en-CA"/>
              </w:rPr>
            </w:pPr>
            <w:r w:rsidRPr="00BF2504">
              <w:t>Town of Bracebridge</w:t>
            </w:r>
          </w:p>
        </w:tc>
        <w:tc>
          <w:tcPr>
            <w:tcW w:w="1151" w:type="pct"/>
            <w:noWrap/>
            <w:hideMark/>
          </w:tcPr>
          <w:p w14:paraId="00E5E677" w14:textId="455409CA" w:rsidR="00FC0FC8" w:rsidRPr="00BF2504" w:rsidRDefault="00FC0FC8" w:rsidP="00B65D83">
            <w:r>
              <w:rPr>
                <w:rFonts w:eastAsia="Times New Roman"/>
                <w:lang w:eastAsia="en-CA"/>
              </w:rPr>
              <w:t>Not applicable</w:t>
            </w:r>
          </w:p>
        </w:tc>
      </w:tr>
      <w:tr w:rsidR="00FC0FC8" w:rsidRPr="00BF2504" w14:paraId="657A2A5A" w14:textId="77777777" w:rsidTr="00FC0FC8">
        <w:trPr>
          <w:trHeight w:val="300"/>
        </w:trPr>
        <w:tc>
          <w:tcPr>
            <w:tcW w:w="3849" w:type="pct"/>
            <w:hideMark/>
          </w:tcPr>
          <w:p w14:paraId="04970843" w14:textId="77777777" w:rsidR="00FC0FC8" w:rsidRPr="00BF2504" w:rsidRDefault="00FC0FC8" w:rsidP="00B65D83">
            <w:pPr>
              <w:pStyle w:val="TableBodyTextMIRB"/>
              <w:rPr>
                <w:rFonts w:eastAsia="Times New Roman"/>
                <w:lang w:eastAsia="en-CA"/>
              </w:rPr>
            </w:pPr>
            <w:r w:rsidRPr="00BF2504">
              <w:t>Town of Bradford West Gwillimbury</w:t>
            </w:r>
          </w:p>
        </w:tc>
        <w:tc>
          <w:tcPr>
            <w:tcW w:w="1151" w:type="pct"/>
            <w:noWrap/>
            <w:hideMark/>
          </w:tcPr>
          <w:p w14:paraId="3124A27C" w14:textId="1194E966" w:rsidR="00FC0FC8" w:rsidRPr="00BF2504" w:rsidRDefault="00FC0FC8" w:rsidP="00B65D83">
            <w:r>
              <w:rPr>
                <w:rFonts w:eastAsia="Times New Roman"/>
                <w:lang w:eastAsia="en-CA"/>
              </w:rPr>
              <w:t>Not applicable</w:t>
            </w:r>
          </w:p>
        </w:tc>
      </w:tr>
      <w:tr w:rsidR="00FC0FC8" w:rsidRPr="00BF2504" w14:paraId="11A2C558" w14:textId="77777777" w:rsidTr="00FC0FC8">
        <w:trPr>
          <w:trHeight w:val="300"/>
        </w:trPr>
        <w:tc>
          <w:tcPr>
            <w:tcW w:w="3849" w:type="pct"/>
            <w:hideMark/>
          </w:tcPr>
          <w:p w14:paraId="1AB7A2D7" w14:textId="77777777" w:rsidR="00FC0FC8" w:rsidRPr="00BF2504" w:rsidRDefault="00FC0FC8" w:rsidP="00B65D83">
            <w:pPr>
              <w:pStyle w:val="TableBodyTextMIRB"/>
              <w:rPr>
                <w:rFonts w:eastAsia="Times New Roman"/>
                <w:lang w:eastAsia="en-CA"/>
              </w:rPr>
            </w:pPr>
            <w:r w:rsidRPr="00BF2504">
              <w:t>Town of Bruce Mines</w:t>
            </w:r>
          </w:p>
        </w:tc>
        <w:tc>
          <w:tcPr>
            <w:tcW w:w="1151" w:type="pct"/>
            <w:noWrap/>
            <w:hideMark/>
          </w:tcPr>
          <w:p w14:paraId="11EECFB3" w14:textId="31B7A3AA" w:rsidR="00FC0FC8" w:rsidRPr="00BF2504" w:rsidRDefault="00FC0FC8" w:rsidP="00B65D83">
            <w:r>
              <w:rPr>
                <w:rFonts w:eastAsia="Times New Roman"/>
                <w:lang w:eastAsia="en-CA"/>
              </w:rPr>
              <w:t>Not applicable</w:t>
            </w:r>
          </w:p>
        </w:tc>
      </w:tr>
      <w:tr w:rsidR="00FC0FC8" w:rsidRPr="00BF2504" w14:paraId="49B42328" w14:textId="77777777" w:rsidTr="00FC0FC8">
        <w:trPr>
          <w:trHeight w:val="300"/>
        </w:trPr>
        <w:tc>
          <w:tcPr>
            <w:tcW w:w="3849" w:type="pct"/>
            <w:hideMark/>
          </w:tcPr>
          <w:p w14:paraId="2C79871A" w14:textId="77777777" w:rsidR="00FC0FC8" w:rsidRPr="00BF2504" w:rsidRDefault="00FC0FC8" w:rsidP="00B65D83">
            <w:pPr>
              <w:pStyle w:val="TableBodyTextMIRB"/>
              <w:rPr>
                <w:rFonts w:eastAsia="Times New Roman"/>
                <w:lang w:eastAsia="en-CA"/>
              </w:rPr>
            </w:pPr>
            <w:r w:rsidRPr="00BF2504">
              <w:t>Town of Caledon</w:t>
            </w:r>
          </w:p>
        </w:tc>
        <w:tc>
          <w:tcPr>
            <w:tcW w:w="1151" w:type="pct"/>
            <w:noWrap/>
            <w:hideMark/>
          </w:tcPr>
          <w:p w14:paraId="4D40CAE2" w14:textId="600AB6B8" w:rsidR="00FC0FC8" w:rsidRPr="00BF2504" w:rsidRDefault="00FC0FC8" w:rsidP="00B65D83">
            <w:r>
              <w:rPr>
                <w:rFonts w:eastAsia="Times New Roman"/>
                <w:lang w:eastAsia="en-CA"/>
              </w:rPr>
              <w:t>Not applicable</w:t>
            </w:r>
          </w:p>
        </w:tc>
      </w:tr>
      <w:tr w:rsidR="00FC0FC8" w:rsidRPr="00BF2504" w14:paraId="3E438E3F" w14:textId="77777777" w:rsidTr="00FC0FC8">
        <w:trPr>
          <w:trHeight w:val="300"/>
        </w:trPr>
        <w:tc>
          <w:tcPr>
            <w:tcW w:w="3849" w:type="pct"/>
            <w:hideMark/>
          </w:tcPr>
          <w:p w14:paraId="1EB59451" w14:textId="77777777" w:rsidR="00FC0FC8" w:rsidRPr="00BF2504" w:rsidRDefault="00FC0FC8" w:rsidP="00B65D83">
            <w:pPr>
              <w:pStyle w:val="TableBodyTextMIRB"/>
              <w:rPr>
                <w:rFonts w:eastAsia="Times New Roman"/>
                <w:lang w:eastAsia="en-CA"/>
              </w:rPr>
            </w:pPr>
            <w:r w:rsidRPr="00BF2504">
              <w:t>Town of Carleton Place</w:t>
            </w:r>
          </w:p>
        </w:tc>
        <w:tc>
          <w:tcPr>
            <w:tcW w:w="1151" w:type="pct"/>
            <w:noWrap/>
            <w:hideMark/>
          </w:tcPr>
          <w:p w14:paraId="3707B8A6" w14:textId="185C76EF" w:rsidR="00FC0FC8" w:rsidRPr="00BF2504" w:rsidRDefault="00FC0FC8" w:rsidP="00B65D83">
            <w:r>
              <w:rPr>
                <w:rFonts w:eastAsia="Times New Roman"/>
                <w:lang w:eastAsia="en-CA"/>
              </w:rPr>
              <w:t>Not applicable</w:t>
            </w:r>
          </w:p>
        </w:tc>
      </w:tr>
      <w:tr w:rsidR="00FC0FC8" w:rsidRPr="00BF2504" w14:paraId="5CAAB3C7" w14:textId="77777777" w:rsidTr="00FC0FC8">
        <w:trPr>
          <w:trHeight w:val="300"/>
        </w:trPr>
        <w:tc>
          <w:tcPr>
            <w:tcW w:w="3849" w:type="pct"/>
            <w:hideMark/>
          </w:tcPr>
          <w:p w14:paraId="40B4EDD7" w14:textId="77777777" w:rsidR="00FC0FC8" w:rsidRPr="00BF2504" w:rsidRDefault="00FC0FC8" w:rsidP="00B65D83">
            <w:pPr>
              <w:pStyle w:val="TableBodyTextMIRB"/>
              <w:rPr>
                <w:rFonts w:eastAsia="Times New Roman"/>
                <w:lang w:eastAsia="en-CA"/>
              </w:rPr>
            </w:pPr>
            <w:r w:rsidRPr="00BF2504">
              <w:t>Town of Cobalt</w:t>
            </w:r>
          </w:p>
        </w:tc>
        <w:tc>
          <w:tcPr>
            <w:tcW w:w="1151" w:type="pct"/>
            <w:noWrap/>
            <w:hideMark/>
          </w:tcPr>
          <w:p w14:paraId="78151A9B" w14:textId="1C493E2F" w:rsidR="00FC0FC8" w:rsidRPr="00BF2504" w:rsidRDefault="00FC0FC8" w:rsidP="00B65D83">
            <w:r>
              <w:rPr>
                <w:rFonts w:eastAsia="Times New Roman"/>
                <w:lang w:eastAsia="en-CA"/>
              </w:rPr>
              <w:t>Not applicable</w:t>
            </w:r>
          </w:p>
        </w:tc>
      </w:tr>
      <w:tr w:rsidR="00FC0FC8" w:rsidRPr="00BF2504" w14:paraId="102C55D5" w14:textId="77777777" w:rsidTr="00FC0FC8">
        <w:trPr>
          <w:trHeight w:val="300"/>
        </w:trPr>
        <w:tc>
          <w:tcPr>
            <w:tcW w:w="3849" w:type="pct"/>
            <w:hideMark/>
          </w:tcPr>
          <w:p w14:paraId="1BBFC2B8" w14:textId="77777777" w:rsidR="00FC0FC8" w:rsidRPr="00BF2504" w:rsidRDefault="00FC0FC8" w:rsidP="00B65D83">
            <w:pPr>
              <w:pStyle w:val="TableBodyTextMIRB"/>
              <w:rPr>
                <w:rFonts w:eastAsia="Times New Roman"/>
                <w:lang w:eastAsia="en-CA"/>
              </w:rPr>
            </w:pPr>
            <w:r w:rsidRPr="00BF2504">
              <w:t>Town of Cobourg</w:t>
            </w:r>
          </w:p>
        </w:tc>
        <w:tc>
          <w:tcPr>
            <w:tcW w:w="1151" w:type="pct"/>
            <w:noWrap/>
            <w:hideMark/>
          </w:tcPr>
          <w:p w14:paraId="269DD620" w14:textId="6A3CA1B8" w:rsidR="00FC0FC8" w:rsidRPr="00BF2504" w:rsidRDefault="00FC0FC8" w:rsidP="00B65D83">
            <w:r>
              <w:rPr>
                <w:rFonts w:eastAsia="Times New Roman"/>
                <w:lang w:eastAsia="en-CA"/>
              </w:rPr>
              <w:t>Not applicable</w:t>
            </w:r>
          </w:p>
        </w:tc>
      </w:tr>
      <w:tr w:rsidR="00FC0FC8" w:rsidRPr="00BF2504" w14:paraId="0B942006" w14:textId="77777777" w:rsidTr="00FC0FC8">
        <w:trPr>
          <w:trHeight w:val="300"/>
        </w:trPr>
        <w:tc>
          <w:tcPr>
            <w:tcW w:w="3849" w:type="pct"/>
            <w:hideMark/>
          </w:tcPr>
          <w:p w14:paraId="0FE57571" w14:textId="77777777" w:rsidR="00FC0FC8" w:rsidRPr="00BF2504" w:rsidRDefault="00FC0FC8" w:rsidP="00B65D83">
            <w:pPr>
              <w:pStyle w:val="TableBodyTextMIRB"/>
              <w:rPr>
                <w:rFonts w:eastAsia="Times New Roman"/>
                <w:lang w:eastAsia="en-CA"/>
              </w:rPr>
            </w:pPr>
            <w:r w:rsidRPr="00BF2504">
              <w:t>Town of Cochrane</w:t>
            </w:r>
          </w:p>
        </w:tc>
        <w:tc>
          <w:tcPr>
            <w:tcW w:w="1151" w:type="pct"/>
            <w:noWrap/>
            <w:hideMark/>
          </w:tcPr>
          <w:p w14:paraId="70D73834" w14:textId="484F4277" w:rsidR="00FC0FC8" w:rsidRPr="00BF2504" w:rsidRDefault="00FC0FC8" w:rsidP="00B65D83">
            <w:r>
              <w:rPr>
                <w:rFonts w:eastAsia="Times New Roman"/>
                <w:lang w:eastAsia="en-CA"/>
              </w:rPr>
              <w:t>Not applicable</w:t>
            </w:r>
          </w:p>
        </w:tc>
      </w:tr>
      <w:tr w:rsidR="00FC0FC8" w:rsidRPr="00BF2504" w14:paraId="2D98A68A" w14:textId="77777777" w:rsidTr="00FC0FC8">
        <w:trPr>
          <w:trHeight w:val="300"/>
        </w:trPr>
        <w:tc>
          <w:tcPr>
            <w:tcW w:w="3849" w:type="pct"/>
            <w:hideMark/>
          </w:tcPr>
          <w:p w14:paraId="4C9D46D8" w14:textId="77777777" w:rsidR="00FC0FC8" w:rsidRPr="00BF2504" w:rsidRDefault="00FC0FC8" w:rsidP="00B65D83">
            <w:pPr>
              <w:pStyle w:val="TableBodyTextMIRB"/>
              <w:rPr>
                <w:rFonts w:eastAsia="Times New Roman"/>
                <w:lang w:eastAsia="en-CA"/>
              </w:rPr>
            </w:pPr>
            <w:r w:rsidRPr="00BF2504">
              <w:t>Town of Collingwood</w:t>
            </w:r>
          </w:p>
        </w:tc>
        <w:tc>
          <w:tcPr>
            <w:tcW w:w="1151" w:type="pct"/>
            <w:noWrap/>
            <w:hideMark/>
          </w:tcPr>
          <w:p w14:paraId="48B39CF1" w14:textId="0AEA6BCD" w:rsidR="00FC0FC8" w:rsidRPr="00BF2504" w:rsidRDefault="00FC0FC8" w:rsidP="00B65D83">
            <w:r>
              <w:rPr>
                <w:rFonts w:eastAsia="Times New Roman"/>
                <w:lang w:eastAsia="en-CA"/>
              </w:rPr>
              <w:t>Not applicable</w:t>
            </w:r>
          </w:p>
        </w:tc>
      </w:tr>
      <w:tr w:rsidR="00FC0FC8" w:rsidRPr="00BF2504" w14:paraId="5FBFB511" w14:textId="77777777" w:rsidTr="00FC0FC8">
        <w:trPr>
          <w:trHeight w:val="300"/>
        </w:trPr>
        <w:tc>
          <w:tcPr>
            <w:tcW w:w="3849" w:type="pct"/>
            <w:hideMark/>
          </w:tcPr>
          <w:p w14:paraId="5439BF91" w14:textId="77777777" w:rsidR="00FC0FC8" w:rsidRPr="00BF2504" w:rsidRDefault="00FC0FC8" w:rsidP="00B65D83">
            <w:pPr>
              <w:pStyle w:val="TableBodyTextMIRB"/>
              <w:rPr>
                <w:rFonts w:eastAsia="Times New Roman"/>
                <w:lang w:eastAsia="en-CA"/>
              </w:rPr>
            </w:pPr>
            <w:r w:rsidRPr="00BF2504">
              <w:t>Town of Deep River</w:t>
            </w:r>
          </w:p>
        </w:tc>
        <w:tc>
          <w:tcPr>
            <w:tcW w:w="1151" w:type="pct"/>
            <w:noWrap/>
            <w:hideMark/>
          </w:tcPr>
          <w:p w14:paraId="467709CC" w14:textId="64AF54E5" w:rsidR="00FC0FC8" w:rsidRPr="00BF2504" w:rsidRDefault="00FC0FC8" w:rsidP="00B65D83">
            <w:r>
              <w:rPr>
                <w:rFonts w:eastAsia="Times New Roman"/>
                <w:lang w:eastAsia="en-CA"/>
              </w:rPr>
              <w:t>Not applicable</w:t>
            </w:r>
          </w:p>
        </w:tc>
      </w:tr>
      <w:tr w:rsidR="00FC0FC8" w:rsidRPr="00BF2504" w14:paraId="68D7C37F" w14:textId="77777777" w:rsidTr="00FC0FC8">
        <w:trPr>
          <w:trHeight w:val="300"/>
        </w:trPr>
        <w:tc>
          <w:tcPr>
            <w:tcW w:w="3849" w:type="pct"/>
            <w:hideMark/>
          </w:tcPr>
          <w:p w14:paraId="589244D6" w14:textId="77777777" w:rsidR="00FC0FC8" w:rsidRPr="00BF2504" w:rsidRDefault="00FC0FC8" w:rsidP="00B65D83">
            <w:pPr>
              <w:pStyle w:val="TableBodyTextMIRB"/>
              <w:rPr>
                <w:rFonts w:eastAsia="Times New Roman"/>
                <w:lang w:eastAsia="en-CA"/>
              </w:rPr>
            </w:pPr>
            <w:r w:rsidRPr="00BF2504">
              <w:t>Town of Deseronto</w:t>
            </w:r>
          </w:p>
        </w:tc>
        <w:tc>
          <w:tcPr>
            <w:tcW w:w="1151" w:type="pct"/>
            <w:noWrap/>
            <w:hideMark/>
          </w:tcPr>
          <w:p w14:paraId="7E67A2A6" w14:textId="28F1788B" w:rsidR="00FC0FC8" w:rsidRPr="00BF2504" w:rsidRDefault="00FC0FC8" w:rsidP="00B65D83">
            <w:r>
              <w:rPr>
                <w:rFonts w:eastAsia="Times New Roman"/>
                <w:lang w:eastAsia="en-CA"/>
              </w:rPr>
              <w:t>Not applicable</w:t>
            </w:r>
          </w:p>
        </w:tc>
      </w:tr>
      <w:tr w:rsidR="00FC0FC8" w:rsidRPr="00BF2504" w14:paraId="374B725D" w14:textId="77777777" w:rsidTr="00FC0FC8">
        <w:trPr>
          <w:trHeight w:val="300"/>
        </w:trPr>
        <w:tc>
          <w:tcPr>
            <w:tcW w:w="3849" w:type="pct"/>
            <w:hideMark/>
          </w:tcPr>
          <w:p w14:paraId="3873CF74" w14:textId="77777777" w:rsidR="00FC0FC8" w:rsidRPr="00BF2504" w:rsidRDefault="00FC0FC8" w:rsidP="00B65D83">
            <w:pPr>
              <w:pStyle w:val="TableBodyTextMIRB"/>
              <w:rPr>
                <w:rFonts w:eastAsia="Times New Roman"/>
                <w:lang w:eastAsia="en-CA"/>
              </w:rPr>
            </w:pPr>
            <w:r w:rsidRPr="00BF2504">
              <w:t>Town of East Gwillimbury</w:t>
            </w:r>
          </w:p>
        </w:tc>
        <w:tc>
          <w:tcPr>
            <w:tcW w:w="1151" w:type="pct"/>
            <w:noWrap/>
            <w:hideMark/>
          </w:tcPr>
          <w:p w14:paraId="4DEA79B2" w14:textId="64CA176B" w:rsidR="00FC0FC8" w:rsidRPr="00BF2504" w:rsidRDefault="00FC0FC8" w:rsidP="00B65D83">
            <w:r>
              <w:rPr>
                <w:rFonts w:eastAsia="Times New Roman"/>
                <w:lang w:eastAsia="en-CA"/>
              </w:rPr>
              <w:t>Not applicable</w:t>
            </w:r>
          </w:p>
        </w:tc>
      </w:tr>
      <w:tr w:rsidR="00FC0FC8" w:rsidRPr="00BF2504" w14:paraId="28183462" w14:textId="77777777" w:rsidTr="00FC0FC8">
        <w:trPr>
          <w:trHeight w:val="300"/>
        </w:trPr>
        <w:tc>
          <w:tcPr>
            <w:tcW w:w="3849" w:type="pct"/>
            <w:hideMark/>
          </w:tcPr>
          <w:p w14:paraId="646F2550" w14:textId="77777777" w:rsidR="00FC0FC8" w:rsidRPr="00BF2504" w:rsidRDefault="00FC0FC8" w:rsidP="00B65D83">
            <w:pPr>
              <w:pStyle w:val="TableBodyTextMIRB"/>
              <w:rPr>
                <w:rFonts w:eastAsia="Times New Roman"/>
                <w:lang w:eastAsia="en-CA"/>
              </w:rPr>
            </w:pPr>
            <w:r w:rsidRPr="00BF2504">
              <w:t>Town of Englehart</w:t>
            </w:r>
          </w:p>
        </w:tc>
        <w:tc>
          <w:tcPr>
            <w:tcW w:w="1151" w:type="pct"/>
            <w:noWrap/>
            <w:hideMark/>
          </w:tcPr>
          <w:p w14:paraId="16F74B80" w14:textId="404E98F5" w:rsidR="00FC0FC8" w:rsidRPr="00BF2504" w:rsidRDefault="00FC0FC8" w:rsidP="00B65D83">
            <w:r>
              <w:rPr>
                <w:rFonts w:eastAsia="Times New Roman"/>
                <w:lang w:eastAsia="en-CA"/>
              </w:rPr>
              <w:t>Not applicable</w:t>
            </w:r>
          </w:p>
        </w:tc>
      </w:tr>
      <w:tr w:rsidR="00FC0FC8" w:rsidRPr="00BF2504" w14:paraId="34AC5500" w14:textId="77777777" w:rsidTr="00FC0FC8">
        <w:trPr>
          <w:trHeight w:val="300"/>
        </w:trPr>
        <w:tc>
          <w:tcPr>
            <w:tcW w:w="3849" w:type="pct"/>
            <w:hideMark/>
          </w:tcPr>
          <w:p w14:paraId="439E66FF" w14:textId="77777777" w:rsidR="00FC0FC8" w:rsidRPr="00BF2504" w:rsidRDefault="00FC0FC8" w:rsidP="00B65D83">
            <w:pPr>
              <w:pStyle w:val="TableBodyTextMIRB"/>
              <w:rPr>
                <w:rFonts w:eastAsia="Times New Roman"/>
                <w:lang w:eastAsia="en-CA"/>
              </w:rPr>
            </w:pPr>
            <w:r w:rsidRPr="00BF2504">
              <w:t>Town of Erin</w:t>
            </w:r>
          </w:p>
        </w:tc>
        <w:tc>
          <w:tcPr>
            <w:tcW w:w="1151" w:type="pct"/>
            <w:noWrap/>
            <w:hideMark/>
          </w:tcPr>
          <w:p w14:paraId="2EE224D9" w14:textId="42EC1E9B" w:rsidR="00FC0FC8" w:rsidRPr="00BF2504" w:rsidRDefault="00FC0FC8" w:rsidP="00B65D83">
            <w:r>
              <w:rPr>
                <w:rFonts w:eastAsia="Times New Roman"/>
                <w:lang w:eastAsia="en-CA"/>
              </w:rPr>
              <w:t>Not applicable</w:t>
            </w:r>
          </w:p>
        </w:tc>
      </w:tr>
      <w:tr w:rsidR="00FC0FC8" w:rsidRPr="00BF2504" w14:paraId="10D9C8AB" w14:textId="77777777" w:rsidTr="00FC0FC8">
        <w:trPr>
          <w:trHeight w:val="300"/>
        </w:trPr>
        <w:tc>
          <w:tcPr>
            <w:tcW w:w="3849" w:type="pct"/>
            <w:hideMark/>
          </w:tcPr>
          <w:p w14:paraId="5245B55E" w14:textId="77777777" w:rsidR="00FC0FC8" w:rsidRPr="00BF2504" w:rsidRDefault="00FC0FC8" w:rsidP="00B65D83">
            <w:pPr>
              <w:pStyle w:val="TableBodyTextMIRB"/>
              <w:rPr>
                <w:rFonts w:eastAsia="Times New Roman"/>
                <w:lang w:eastAsia="en-CA"/>
              </w:rPr>
            </w:pPr>
            <w:r w:rsidRPr="00BF2504">
              <w:t>Town of Espanola</w:t>
            </w:r>
          </w:p>
        </w:tc>
        <w:tc>
          <w:tcPr>
            <w:tcW w:w="1151" w:type="pct"/>
            <w:noWrap/>
            <w:hideMark/>
          </w:tcPr>
          <w:p w14:paraId="574BC538" w14:textId="13C03DAF" w:rsidR="00FC0FC8" w:rsidRPr="00BF2504" w:rsidRDefault="00FC0FC8" w:rsidP="00B65D83">
            <w:r>
              <w:rPr>
                <w:rFonts w:eastAsia="Times New Roman"/>
                <w:lang w:eastAsia="en-CA"/>
              </w:rPr>
              <w:t>Not applicable</w:t>
            </w:r>
          </w:p>
        </w:tc>
      </w:tr>
      <w:tr w:rsidR="00FC0FC8" w:rsidRPr="00BF2504" w14:paraId="2D18BDE1" w14:textId="77777777" w:rsidTr="00FC0FC8">
        <w:trPr>
          <w:trHeight w:val="300"/>
        </w:trPr>
        <w:tc>
          <w:tcPr>
            <w:tcW w:w="3849" w:type="pct"/>
            <w:hideMark/>
          </w:tcPr>
          <w:p w14:paraId="0DF3FB00" w14:textId="77777777" w:rsidR="00FC0FC8" w:rsidRPr="00BF2504" w:rsidRDefault="00FC0FC8" w:rsidP="00B65D83">
            <w:pPr>
              <w:pStyle w:val="TableBodyTextMIRB"/>
              <w:rPr>
                <w:rFonts w:eastAsia="Times New Roman"/>
                <w:lang w:eastAsia="en-CA"/>
              </w:rPr>
            </w:pPr>
            <w:r w:rsidRPr="00BF2504">
              <w:lastRenderedPageBreak/>
              <w:t>Town of Essex</w:t>
            </w:r>
          </w:p>
        </w:tc>
        <w:tc>
          <w:tcPr>
            <w:tcW w:w="1151" w:type="pct"/>
            <w:noWrap/>
            <w:hideMark/>
          </w:tcPr>
          <w:p w14:paraId="63F0EF49" w14:textId="32A73365" w:rsidR="00FC0FC8" w:rsidRPr="00BF2504" w:rsidRDefault="00FC0FC8" w:rsidP="00B65D83">
            <w:r>
              <w:rPr>
                <w:rFonts w:eastAsia="Times New Roman"/>
                <w:lang w:eastAsia="en-CA"/>
              </w:rPr>
              <w:t>Not applicable</w:t>
            </w:r>
          </w:p>
        </w:tc>
      </w:tr>
      <w:tr w:rsidR="00FC0FC8" w:rsidRPr="00BF2504" w14:paraId="0CCC2667" w14:textId="77777777" w:rsidTr="00FC0FC8">
        <w:trPr>
          <w:trHeight w:val="300"/>
        </w:trPr>
        <w:tc>
          <w:tcPr>
            <w:tcW w:w="3849" w:type="pct"/>
            <w:hideMark/>
          </w:tcPr>
          <w:p w14:paraId="29392BF8" w14:textId="77777777" w:rsidR="00FC0FC8" w:rsidRPr="00BF2504" w:rsidRDefault="00FC0FC8" w:rsidP="00B65D83">
            <w:pPr>
              <w:pStyle w:val="TableBodyTextMIRB"/>
              <w:rPr>
                <w:rFonts w:eastAsia="Times New Roman"/>
                <w:lang w:eastAsia="en-CA"/>
              </w:rPr>
            </w:pPr>
            <w:r w:rsidRPr="00BF2504">
              <w:t>Town of Fort Erie</w:t>
            </w:r>
          </w:p>
        </w:tc>
        <w:tc>
          <w:tcPr>
            <w:tcW w:w="1151" w:type="pct"/>
            <w:noWrap/>
            <w:hideMark/>
          </w:tcPr>
          <w:p w14:paraId="11588AA9" w14:textId="5BEA2960" w:rsidR="00FC0FC8" w:rsidRPr="00BF2504" w:rsidRDefault="00FC0FC8" w:rsidP="00B65D83">
            <w:r>
              <w:rPr>
                <w:rFonts w:eastAsia="Times New Roman"/>
                <w:lang w:eastAsia="en-CA"/>
              </w:rPr>
              <w:t>Not applicable</w:t>
            </w:r>
          </w:p>
        </w:tc>
      </w:tr>
      <w:tr w:rsidR="00FC0FC8" w:rsidRPr="00BF2504" w14:paraId="4D0EE944" w14:textId="77777777" w:rsidTr="00FC0FC8">
        <w:trPr>
          <w:trHeight w:val="300"/>
        </w:trPr>
        <w:tc>
          <w:tcPr>
            <w:tcW w:w="3849" w:type="pct"/>
            <w:hideMark/>
          </w:tcPr>
          <w:p w14:paraId="0EE9E8F4" w14:textId="77777777" w:rsidR="00FC0FC8" w:rsidRPr="00BF2504" w:rsidRDefault="00FC0FC8" w:rsidP="00B65D83">
            <w:pPr>
              <w:pStyle w:val="TableBodyTextMIRB"/>
              <w:rPr>
                <w:rFonts w:eastAsia="Times New Roman"/>
                <w:lang w:eastAsia="en-CA"/>
              </w:rPr>
            </w:pPr>
            <w:r w:rsidRPr="00BF2504">
              <w:t>Town of Fort Frances</w:t>
            </w:r>
          </w:p>
        </w:tc>
        <w:tc>
          <w:tcPr>
            <w:tcW w:w="1151" w:type="pct"/>
            <w:noWrap/>
            <w:hideMark/>
          </w:tcPr>
          <w:p w14:paraId="3E9AA092" w14:textId="20FD3C30" w:rsidR="00FC0FC8" w:rsidRPr="00BF2504" w:rsidRDefault="00FC0FC8" w:rsidP="00B65D83">
            <w:r>
              <w:rPr>
                <w:rFonts w:eastAsia="Times New Roman"/>
                <w:lang w:eastAsia="en-CA"/>
              </w:rPr>
              <w:t>Not applicable</w:t>
            </w:r>
          </w:p>
        </w:tc>
      </w:tr>
      <w:tr w:rsidR="00FC0FC8" w:rsidRPr="00BF2504" w14:paraId="5F2670ED" w14:textId="77777777" w:rsidTr="00FC0FC8">
        <w:trPr>
          <w:trHeight w:val="300"/>
        </w:trPr>
        <w:tc>
          <w:tcPr>
            <w:tcW w:w="3849" w:type="pct"/>
            <w:hideMark/>
          </w:tcPr>
          <w:p w14:paraId="5017A294" w14:textId="77777777" w:rsidR="00FC0FC8" w:rsidRPr="00BF2504" w:rsidRDefault="00FC0FC8" w:rsidP="00B65D83">
            <w:pPr>
              <w:pStyle w:val="TableBodyTextMIRB"/>
              <w:rPr>
                <w:rFonts w:eastAsia="Times New Roman"/>
                <w:lang w:eastAsia="en-CA"/>
              </w:rPr>
            </w:pPr>
            <w:r w:rsidRPr="00BF2504">
              <w:t>Town of Gananoque</w:t>
            </w:r>
          </w:p>
        </w:tc>
        <w:tc>
          <w:tcPr>
            <w:tcW w:w="1151" w:type="pct"/>
            <w:noWrap/>
            <w:hideMark/>
          </w:tcPr>
          <w:p w14:paraId="35C4EF8B" w14:textId="0A415A8E" w:rsidR="00FC0FC8" w:rsidRPr="00BF2504" w:rsidRDefault="00FC0FC8" w:rsidP="00B65D83">
            <w:r>
              <w:rPr>
                <w:rFonts w:eastAsia="Times New Roman"/>
                <w:lang w:eastAsia="en-CA"/>
              </w:rPr>
              <w:t>Not applicable</w:t>
            </w:r>
          </w:p>
        </w:tc>
      </w:tr>
      <w:tr w:rsidR="00FC0FC8" w:rsidRPr="00BF2504" w14:paraId="169255E0" w14:textId="77777777" w:rsidTr="00FC0FC8">
        <w:trPr>
          <w:trHeight w:val="300"/>
        </w:trPr>
        <w:tc>
          <w:tcPr>
            <w:tcW w:w="3849" w:type="pct"/>
            <w:hideMark/>
          </w:tcPr>
          <w:p w14:paraId="60C70E3C" w14:textId="77777777" w:rsidR="00FC0FC8" w:rsidRPr="00BF2504" w:rsidRDefault="00FC0FC8" w:rsidP="00B65D83">
            <w:pPr>
              <w:pStyle w:val="TableBodyTextMIRB"/>
              <w:rPr>
                <w:rFonts w:eastAsia="Times New Roman"/>
                <w:lang w:eastAsia="en-CA"/>
              </w:rPr>
            </w:pPr>
            <w:r w:rsidRPr="00BF2504">
              <w:t>Town of Georgina</w:t>
            </w:r>
          </w:p>
        </w:tc>
        <w:tc>
          <w:tcPr>
            <w:tcW w:w="1151" w:type="pct"/>
            <w:noWrap/>
            <w:hideMark/>
          </w:tcPr>
          <w:p w14:paraId="4F7A0157" w14:textId="7687782B" w:rsidR="00FC0FC8" w:rsidRPr="00BF2504" w:rsidRDefault="00FC0FC8" w:rsidP="00B65D83">
            <w:r>
              <w:rPr>
                <w:rFonts w:eastAsia="Times New Roman"/>
                <w:lang w:eastAsia="en-CA"/>
              </w:rPr>
              <w:t>Not applicable</w:t>
            </w:r>
          </w:p>
        </w:tc>
      </w:tr>
      <w:tr w:rsidR="00FC0FC8" w:rsidRPr="00BF2504" w14:paraId="2E9927D2" w14:textId="77777777" w:rsidTr="00FC0FC8">
        <w:trPr>
          <w:trHeight w:val="300"/>
        </w:trPr>
        <w:tc>
          <w:tcPr>
            <w:tcW w:w="3849" w:type="pct"/>
            <w:hideMark/>
          </w:tcPr>
          <w:p w14:paraId="06F5421A" w14:textId="77777777" w:rsidR="00FC0FC8" w:rsidRPr="00BF2504" w:rsidRDefault="00FC0FC8" w:rsidP="00B65D83">
            <w:pPr>
              <w:pStyle w:val="TableBodyTextMIRB"/>
              <w:rPr>
                <w:rFonts w:eastAsia="Times New Roman"/>
                <w:lang w:eastAsia="en-CA"/>
              </w:rPr>
            </w:pPr>
            <w:r w:rsidRPr="00BF2504">
              <w:t>Town of Goderich</w:t>
            </w:r>
          </w:p>
        </w:tc>
        <w:tc>
          <w:tcPr>
            <w:tcW w:w="1151" w:type="pct"/>
            <w:noWrap/>
            <w:hideMark/>
          </w:tcPr>
          <w:p w14:paraId="09F59D1D" w14:textId="6EC7031B" w:rsidR="00FC0FC8" w:rsidRPr="00BF2504" w:rsidRDefault="00FC0FC8" w:rsidP="00B65D83">
            <w:r>
              <w:rPr>
                <w:rFonts w:eastAsia="Times New Roman"/>
                <w:lang w:eastAsia="en-CA"/>
              </w:rPr>
              <w:t>Not applicable</w:t>
            </w:r>
          </w:p>
        </w:tc>
      </w:tr>
      <w:tr w:rsidR="00FC0FC8" w:rsidRPr="00BF2504" w14:paraId="08E09F8F" w14:textId="77777777" w:rsidTr="00FC0FC8">
        <w:trPr>
          <w:trHeight w:val="300"/>
        </w:trPr>
        <w:tc>
          <w:tcPr>
            <w:tcW w:w="3849" w:type="pct"/>
            <w:hideMark/>
          </w:tcPr>
          <w:p w14:paraId="4499654D" w14:textId="77777777" w:rsidR="00FC0FC8" w:rsidRPr="00BF2504" w:rsidRDefault="00FC0FC8" w:rsidP="00B65D83">
            <w:pPr>
              <w:pStyle w:val="TableBodyTextMIRB"/>
              <w:rPr>
                <w:rFonts w:eastAsia="Times New Roman"/>
                <w:lang w:eastAsia="en-CA"/>
              </w:rPr>
            </w:pPr>
            <w:r w:rsidRPr="00BF2504">
              <w:t>Town of Gore Bay</w:t>
            </w:r>
          </w:p>
        </w:tc>
        <w:tc>
          <w:tcPr>
            <w:tcW w:w="1151" w:type="pct"/>
            <w:noWrap/>
            <w:hideMark/>
          </w:tcPr>
          <w:p w14:paraId="4BD015C9" w14:textId="19F2791F" w:rsidR="00FC0FC8" w:rsidRPr="00BF2504" w:rsidRDefault="00FC0FC8" w:rsidP="00B65D83">
            <w:r>
              <w:rPr>
                <w:rFonts w:eastAsia="Times New Roman"/>
                <w:lang w:eastAsia="en-CA"/>
              </w:rPr>
              <w:t>Not applicable</w:t>
            </w:r>
          </w:p>
        </w:tc>
      </w:tr>
      <w:tr w:rsidR="00FC0FC8" w:rsidRPr="00BF2504" w14:paraId="15BFEC4F" w14:textId="77777777" w:rsidTr="00FC0FC8">
        <w:trPr>
          <w:trHeight w:val="300"/>
        </w:trPr>
        <w:tc>
          <w:tcPr>
            <w:tcW w:w="3849" w:type="pct"/>
            <w:hideMark/>
          </w:tcPr>
          <w:p w14:paraId="2C55D4C4" w14:textId="77777777" w:rsidR="00FC0FC8" w:rsidRPr="00BF2504" w:rsidRDefault="00FC0FC8" w:rsidP="00B65D83">
            <w:pPr>
              <w:pStyle w:val="TableBodyTextMIRB"/>
              <w:rPr>
                <w:rFonts w:eastAsia="Times New Roman"/>
                <w:lang w:eastAsia="en-CA"/>
              </w:rPr>
            </w:pPr>
            <w:r w:rsidRPr="00BF2504">
              <w:t>Town of Grand Valley</w:t>
            </w:r>
          </w:p>
        </w:tc>
        <w:tc>
          <w:tcPr>
            <w:tcW w:w="1151" w:type="pct"/>
            <w:noWrap/>
            <w:hideMark/>
          </w:tcPr>
          <w:p w14:paraId="73D0364C" w14:textId="2F6124A2" w:rsidR="00FC0FC8" w:rsidRPr="00BF2504" w:rsidRDefault="00FC0FC8" w:rsidP="00B65D83">
            <w:r>
              <w:rPr>
                <w:rFonts w:eastAsia="Times New Roman"/>
                <w:lang w:eastAsia="en-CA"/>
              </w:rPr>
              <w:t>Not applicable</w:t>
            </w:r>
          </w:p>
        </w:tc>
      </w:tr>
      <w:tr w:rsidR="00FC0FC8" w:rsidRPr="00BF2504" w14:paraId="5039DA9E" w14:textId="77777777" w:rsidTr="00FC0FC8">
        <w:trPr>
          <w:trHeight w:val="300"/>
        </w:trPr>
        <w:tc>
          <w:tcPr>
            <w:tcW w:w="3849" w:type="pct"/>
            <w:hideMark/>
          </w:tcPr>
          <w:p w14:paraId="7ED95F59" w14:textId="77777777" w:rsidR="00FC0FC8" w:rsidRPr="00BF2504" w:rsidRDefault="00FC0FC8" w:rsidP="00B65D83">
            <w:pPr>
              <w:pStyle w:val="TableBodyTextMIRB"/>
              <w:rPr>
                <w:rFonts w:eastAsia="Times New Roman"/>
                <w:lang w:eastAsia="en-CA"/>
              </w:rPr>
            </w:pPr>
            <w:r w:rsidRPr="00BF2504">
              <w:t>Town of Gravenhurst</w:t>
            </w:r>
          </w:p>
        </w:tc>
        <w:tc>
          <w:tcPr>
            <w:tcW w:w="1151" w:type="pct"/>
            <w:noWrap/>
            <w:hideMark/>
          </w:tcPr>
          <w:p w14:paraId="742BD290" w14:textId="3E323F05" w:rsidR="00FC0FC8" w:rsidRPr="00BF2504" w:rsidRDefault="00FC0FC8" w:rsidP="00B65D83">
            <w:r>
              <w:rPr>
                <w:rFonts w:eastAsia="Times New Roman"/>
                <w:lang w:eastAsia="en-CA"/>
              </w:rPr>
              <w:t>Not applicable</w:t>
            </w:r>
          </w:p>
        </w:tc>
      </w:tr>
      <w:tr w:rsidR="00FC0FC8" w:rsidRPr="00BF2504" w14:paraId="76B7D386" w14:textId="77777777" w:rsidTr="00FC0FC8">
        <w:trPr>
          <w:trHeight w:val="300"/>
        </w:trPr>
        <w:tc>
          <w:tcPr>
            <w:tcW w:w="3849" w:type="pct"/>
            <w:hideMark/>
          </w:tcPr>
          <w:p w14:paraId="5684C66C" w14:textId="77777777" w:rsidR="00FC0FC8" w:rsidRPr="00BF2504" w:rsidRDefault="00FC0FC8" w:rsidP="00B65D83">
            <w:pPr>
              <w:pStyle w:val="TableBodyTextMIRB"/>
              <w:rPr>
                <w:rFonts w:eastAsia="Times New Roman"/>
                <w:lang w:eastAsia="en-CA"/>
              </w:rPr>
            </w:pPr>
            <w:r w:rsidRPr="00BF2504">
              <w:t>Town of Greater Napanee</w:t>
            </w:r>
          </w:p>
        </w:tc>
        <w:tc>
          <w:tcPr>
            <w:tcW w:w="1151" w:type="pct"/>
            <w:noWrap/>
            <w:hideMark/>
          </w:tcPr>
          <w:p w14:paraId="3EBD1412" w14:textId="6355A41B" w:rsidR="00FC0FC8" w:rsidRPr="00BF2504" w:rsidRDefault="00FC0FC8" w:rsidP="00B65D83">
            <w:r>
              <w:rPr>
                <w:rFonts w:eastAsia="Times New Roman"/>
                <w:lang w:eastAsia="en-CA"/>
              </w:rPr>
              <w:t>Not applicable</w:t>
            </w:r>
          </w:p>
        </w:tc>
      </w:tr>
      <w:tr w:rsidR="00FC0FC8" w:rsidRPr="00BF2504" w14:paraId="19083E03" w14:textId="77777777" w:rsidTr="00FC0FC8">
        <w:trPr>
          <w:trHeight w:val="300"/>
        </w:trPr>
        <w:tc>
          <w:tcPr>
            <w:tcW w:w="3849" w:type="pct"/>
            <w:hideMark/>
          </w:tcPr>
          <w:p w14:paraId="053AA57B" w14:textId="77777777" w:rsidR="00FC0FC8" w:rsidRPr="00BF2504" w:rsidRDefault="00FC0FC8" w:rsidP="00B65D83">
            <w:pPr>
              <w:pStyle w:val="TableBodyTextMIRB"/>
              <w:rPr>
                <w:rFonts w:eastAsia="Times New Roman"/>
                <w:lang w:eastAsia="en-CA"/>
              </w:rPr>
            </w:pPr>
            <w:r w:rsidRPr="00BF2504">
              <w:t>Town of Grimsby</w:t>
            </w:r>
          </w:p>
        </w:tc>
        <w:tc>
          <w:tcPr>
            <w:tcW w:w="1151" w:type="pct"/>
            <w:noWrap/>
            <w:hideMark/>
          </w:tcPr>
          <w:p w14:paraId="35EB2571" w14:textId="0986E53A" w:rsidR="00FC0FC8" w:rsidRPr="00BF2504" w:rsidRDefault="00FC0FC8" w:rsidP="00B65D83">
            <w:r>
              <w:rPr>
                <w:rFonts w:eastAsia="Times New Roman"/>
                <w:lang w:eastAsia="en-CA"/>
              </w:rPr>
              <w:t>Not applicable</w:t>
            </w:r>
          </w:p>
        </w:tc>
      </w:tr>
      <w:tr w:rsidR="00FC0FC8" w:rsidRPr="00BF2504" w14:paraId="5CE1B834" w14:textId="77777777" w:rsidTr="00FC0FC8">
        <w:trPr>
          <w:trHeight w:val="300"/>
        </w:trPr>
        <w:tc>
          <w:tcPr>
            <w:tcW w:w="3849" w:type="pct"/>
            <w:hideMark/>
          </w:tcPr>
          <w:p w14:paraId="6C3FCA62" w14:textId="77777777" w:rsidR="00FC0FC8" w:rsidRPr="00BF2504" w:rsidRDefault="00FC0FC8" w:rsidP="00B65D83">
            <w:pPr>
              <w:pStyle w:val="TableBodyTextMIRB"/>
              <w:rPr>
                <w:rFonts w:eastAsia="Times New Roman"/>
                <w:lang w:eastAsia="en-CA"/>
              </w:rPr>
            </w:pPr>
            <w:r w:rsidRPr="00BF2504">
              <w:t>Town of Halton Hills</w:t>
            </w:r>
          </w:p>
        </w:tc>
        <w:tc>
          <w:tcPr>
            <w:tcW w:w="1151" w:type="pct"/>
            <w:noWrap/>
            <w:hideMark/>
          </w:tcPr>
          <w:p w14:paraId="664414E0" w14:textId="0B7210C5" w:rsidR="00FC0FC8" w:rsidRPr="00BF2504" w:rsidRDefault="00FC0FC8" w:rsidP="00B65D83">
            <w:r>
              <w:rPr>
                <w:rFonts w:eastAsia="Times New Roman"/>
                <w:lang w:eastAsia="en-CA"/>
              </w:rPr>
              <w:t>Not applicable</w:t>
            </w:r>
          </w:p>
        </w:tc>
      </w:tr>
      <w:tr w:rsidR="00FC0FC8" w:rsidRPr="00BF2504" w14:paraId="01933803" w14:textId="77777777" w:rsidTr="00FC0FC8">
        <w:trPr>
          <w:trHeight w:val="300"/>
        </w:trPr>
        <w:tc>
          <w:tcPr>
            <w:tcW w:w="3849" w:type="pct"/>
            <w:hideMark/>
          </w:tcPr>
          <w:p w14:paraId="5A649322" w14:textId="77777777" w:rsidR="00FC0FC8" w:rsidRPr="00BF2504" w:rsidRDefault="00FC0FC8" w:rsidP="00B65D83">
            <w:pPr>
              <w:pStyle w:val="TableBodyTextMIRB"/>
              <w:rPr>
                <w:rFonts w:eastAsia="Times New Roman"/>
                <w:lang w:eastAsia="en-CA"/>
              </w:rPr>
            </w:pPr>
            <w:r w:rsidRPr="00BF2504">
              <w:t>Town of Hanover</w:t>
            </w:r>
          </w:p>
        </w:tc>
        <w:tc>
          <w:tcPr>
            <w:tcW w:w="1151" w:type="pct"/>
            <w:noWrap/>
            <w:hideMark/>
          </w:tcPr>
          <w:p w14:paraId="5F6D5CEF" w14:textId="5E59B244" w:rsidR="00FC0FC8" w:rsidRPr="00BF2504" w:rsidRDefault="00FC0FC8" w:rsidP="00B65D83">
            <w:r>
              <w:rPr>
                <w:rFonts w:eastAsia="Times New Roman"/>
                <w:lang w:eastAsia="en-CA"/>
              </w:rPr>
              <w:t>Not applicable</w:t>
            </w:r>
          </w:p>
        </w:tc>
      </w:tr>
      <w:tr w:rsidR="00FC0FC8" w:rsidRPr="00BF2504" w14:paraId="2986F2A8" w14:textId="77777777" w:rsidTr="00FC0FC8">
        <w:trPr>
          <w:trHeight w:val="300"/>
        </w:trPr>
        <w:tc>
          <w:tcPr>
            <w:tcW w:w="3849" w:type="pct"/>
            <w:hideMark/>
          </w:tcPr>
          <w:p w14:paraId="07D86FE2" w14:textId="77777777" w:rsidR="00FC0FC8" w:rsidRPr="00BF2504" w:rsidRDefault="00FC0FC8" w:rsidP="00B65D83">
            <w:pPr>
              <w:pStyle w:val="TableBodyTextMIRB"/>
              <w:rPr>
                <w:rFonts w:eastAsia="Times New Roman"/>
                <w:lang w:eastAsia="en-CA"/>
              </w:rPr>
            </w:pPr>
            <w:r w:rsidRPr="00BF2504">
              <w:t>Town of Hawkesbury</w:t>
            </w:r>
          </w:p>
        </w:tc>
        <w:tc>
          <w:tcPr>
            <w:tcW w:w="1151" w:type="pct"/>
            <w:noWrap/>
            <w:hideMark/>
          </w:tcPr>
          <w:p w14:paraId="1548EBB3" w14:textId="7868AEF3" w:rsidR="00FC0FC8" w:rsidRPr="00BF2504" w:rsidRDefault="00FC0FC8" w:rsidP="00B65D83">
            <w:r>
              <w:rPr>
                <w:rFonts w:eastAsia="Times New Roman"/>
                <w:lang w:eastAsia="en-CA"/>
              </w:rPr>
              <w:t>Not applicable</w:t>
            </w:r>
          </w:p>
        </w:tc>
      </w:tr>
      <w:tr w:rsidR="00FC0FC8" w:rsidRPr="00BF2504" w14:paraId="41407ABE" w14:textId="77777777" w:rsidTr="00FC0FC8">
        <w:trPr>
          <w:trHeight w:val="300"/>
        </w:trPr>
        <w:tc>
          <w:tcPr>
            <w:tcW w:w="3849" w:type="pct"/>
            <w:hideMark/>
          </w:tcPr>
          <w:p w14:paraId="3917D0D7" w14:textId="77777777" w:rsidR="00FC0FC8" w:rsidRPr="00BF2504" w:rsidRDefault="00FC0FC8" w:rsidP="00B65D83">
            <w:pPr>
              <w:pStyle w:val="TableBodyTextMIRB"/>
              <w:rPr>
                <w:rFonts w:eastAsia="Times New Roman"/>
                <w:lang w:eastAsia="en-CA"/>
              </w:rPr>
            </w:pPr>
            <w:r w:rsidRPr="00BF2504">
              <w:t>Town of Hearst</w:t>
            </w:r>
          </w:p>
        </w:tc>
        <w:tc>
          <w:tcPr>
            <w:tcW w:w="1151" w:type="pct"/>
            <w:noWrap/>
            <w:hideMark/>
          </w:tcPr>
          <w:p w14:paraId="61B393F8" w14:textId="763EC2CF" w:rsidR="00FC0FC8" w:rsidRPr="00BF2504" w:rsidRDefault="00FC0FC8" w:rsidP="00B65D83">
            <w:r>
              <w:rPr>
                <w:rFonts w:eastAsia="Times New Roman"/>
                <w:lang w:eastAsia="en-CA"/>
              </w:rPr>
              <w:t>Not applicable</w:t>
            </w:r>
          </w:p>
        </w:tc>
      </w:tr>
      <w:tr w:rsidR="00FC0FC8" w:rsidRPr="00BF2504" w14:paraId="7EDD250C" w14:textId="77777777" w:rsidTr="00FC0FC8">
        <w:trPr>
          <w:trHeight w:val="300"/>
        </w:trPr>
        <w:tc>
          <w:tcPr>
            <w:tcW w:w="3849" w:type="pct"/>
            <w:hideMark/>
          </w:tcPr>
          <w:p w14:paraId="61B1A935" w14:textId="77777777" w:rsidR="00FC0FC8" w:rsidRPr="00BF2504" w:rsidRDefault="00FC0FC8" w:rsidP="00B65D83">
            <w:pPr>
              <w:pStyle w:val="TableBodyTextMIRB"/>
              <w:rPr>
                <w:rFonts w:eastAsia="Times New Roman"/>
                <w:lang w:eastAsia="en-CA"/>
              </w:rPr>
            </w:pPr>
            <w:r w:rsidRPr="00BF2504">
              <w:t>Town of Huntsville</w:t>
            </w:r>
          </w:p>
        </w:tc>
        <w:tc>
          <w:tcPr>
            <w:tcW w:w="1151" w:type="pct"/>
            <w:noWrap/>
            <w:hideMark/>
          </w:tcPr>
          <w:p w14:paraId="77B53C74" w14:textId="6D83824C" w:rsidR="00FC0FC8" w:rsidRPr="00BF2504" w:rsidRDefault="00FC0FC8" w:rsidP="00B65D83">
            <w:r>
              <w:rPr>
                <w:rFonts w:eastAsia="Times New Roman"/>
                <w:lang w:eastAsia="en-CA"/>
              </w:rPr>
              <w:t>Not applicable</w:t>
            </w:r>
          </w:p>
        </w:tc>
      </w:tr>
      <w:tr w:rsidR="00FC0FC8" w:rsidRPr="00BF2504" w14:paraId="448E53F0" w14:textId="77777777" w:rsidTr="00FC0FC8">
        <w:trPr>
          <w:trHeight w:val="300"/>
        </w:trPr>
        <w:tc>
          <w:tcPr>
            <w:tcW w:w="3849" w:type="pct"/>
            <w:hideMark/>
          </w:tcPr>
          <w:p w14:paraId="04E347C2" w14:textId="77777777" w:rsidR="00FC0FC8" w:rsidRPr="00BF2504" w:rsidRDefault="00FC0FC8" w:rsidP="00B65D83">
            <w:pPr>
              <w:pStyle w:val="TableBodyTextMIRB"/>
              <w:rPr>
                <w:rFonts w:eastAsia="Times New Roman"/>
                <w:lang w:eastAsia="en-CA"/>
              </w:rPr>
            </w:pPr>
            <w:r w:rsidRPr="00BF2504">
              <w:t>Town of Ingersoll</w:t>
            </w:r>
          </w:p>
        </w:tc>
        <w:tc>
          <w:tcPr>
            <w:tcW w:w="1151" w:type="pct"/>
            <w:noWrap/>
            <w:hideMark/>
          </w:tcPr>
          <w:p w14:paraId="1E447D79" w14:textId="2176B796" w:rsidR="00FC0FC8" w:rsidRPr="00BF2504" w:rsidRDefault="00FC0FC8" w:rsidP="00B65D83">
            <w:r>
              <w:rPr>
                <w:rFonts w:eastAsia="Times New Roman"/>
                <w:lang w:eastAsia="en-CA"/>
              </w:rPr>
              <w:t>Not applicable</w:t>
            </w:r>
          </w:p>
        </w:tc>
      </w:tr>
      <w:tr w:rsidR="00FC0FC8" w:rsidRPr="00BF2504" w14:paraId="29C615F7" w14:textId="77777777" w:rsidTr="00FC0FC8">
        <w:trPr>
          <w:trHeight w:val="300"/>
        </w:trPr>
        <w:tc>
          <w:tcPr>
            <w:tcW w:w="3849" w:type="pct"/>
            <w:hideMark/>
          </w:tcPr>
          <w:p w14:paraId="2336F4E2" w14:textId="77777777" w:rsidR="00FC0FC8" w:rsidRPr="00BF2504" w:rsidRDefault="00FC0FC8" w:rsidP="00B65D83">
            <w:pPr>
              <w:pStyle w:val="TableBodyTextMIRB"/>
              <w:rPr>
                <w:rFonts w:eastAsia="Times New Roman"/>
                <w:lang w:eastAsia="en-CA"/>
              </w:rPr>
            </w:pPr>
            <w:r w:rsidRPr="00BF2504">
              <w:t>Town of Innisfil</w:t>
            </w:r>
          </w:p>
        </w:tc>
        <w:tc>
          <w:tcPr>
            <w:tcW w:w="1151" w:type="pct"/>
            <w:noWrap/>
            <w:hideMark/>
          </w:tcPr>
          <w:p w14:paraId="0E5D3BA6" w14:textId="27A3F97A" w:rsidR="00FC0FC8" w:rsidRPr="00BF2504" w:rsidRDefault="00FC0FC8" w:rsidP="00B65D83">
            <w:r>
              <w:rPr>
                <w:rFonts w:eastAsia="Times New Roman"/>
                <w:lang w:eastAsia="en-CA"/>
              </w:rPr>
              <w:t>Not applicable</w:t>
            </w:r>
          </w:p>
        </w:tc>
      </w:tr>
      <w:tr w:rsidR="00FC0FC8" w:rsidRPr="00BF2504" w14:paraId="505FBD6A" w14:textId="77777777" w:rsidTr="00FC0FC8">
        <w:trPr>
          <w:trHeight w:val="300"/>
        </w:trPr>
        <w:tc>
          <w:tcPr>
            <w:tcW w:w="3849" w:type="pct"/>
            <w:hideMark/>
          </w:tcPr>
          <w:p w14:paraId="2F456339" w14:textId="77777777" w:rsidR="00FC0FC8" w:rsidRPr="00BF2504" w:rsidRDefault="00FC0FC8" w:rsidP="00B65D83">
            <w:pPr>
              <w:pStyle w:val="TableBodyTextMIRB"/>
              <w:rPr>
                <w:rFonts w:eastAsia="Times New Roman"/>
                <w:lang w:eastAsia="en-CA"/>
              </w:rPr>
            </w:pPr>
            <w:r w:rsidRPr="00BF2504">
              <w:t>Town of Iroquois Falls</w:t>
            </w:r>
          </w:p>
        </w:tc>
        <w:tc>
          <w:tcPr>
            <w:tcW w:w="1151" w:type="pct"/>
            <w:noWrap/>
            <w:hideMark/>
          </w:tcPr>
          <w:p w14:paraId="13FC47EB" w14:textId="0935BAC1" w:rsidR="00FC0FC8" w:rsidRPr="00BF2504" w:rsidRDefault="00FC0FC8" w:rsidP="00B65D83">
            <w:r>
              <w:rPr>
                <w:rFonts w:eastAsia="Times New Roman"/>
                <w:lang w:eastAsia="en-CA"/>
              </w:rPr>
              <w:t>Not applicable</w:t>
            </w:r>
          </w:p>
        </w:tc>
      </w:tr>
      <w:tr w:rsidR="00FC0FC8" w:rsidRPr="00BF2504" w14:paraId="0913F552" w14:textId="77777777" w:rsidTr="00FC0FC8">
        <w:trPr>
          <w:trHeight w:val="300"/>
        </w:trPr>
        <w:tc>
          <w:tcPr>
            <w:tcW w:w="3849" w:type="pct"/>
            <w:hideMark/>
          </w:tcPr>
          <w:p w14:paraId="03F26A72" w14:textId="77777777" w:rsidR="00FC0FC8" w:rsidRPr="00BF2504" w:rsidRDefault="00FC0FC8" w:rsidP="00B65D83">
            <w:pPr>
              <w:pStyle w:val="TableBodyTextMIRB"/>
              <w:rPr>
                <w:rFonts w:eastAsia="Times New Roman"/>
                <w:lang w:eastAsia="en-CA"/>
              </w:rPr>
            </w:pPr>
            <w:r w:rsidRPr="00BF2504">
              <w:t>Town of Kapuskasing</w:t>
            </w:r>
          </w:p>
        </w:tc>
        <w:tc>
          <w:tcPr>
            <w:tcW w:w="1151" w:type="pct"/>
            <w:noWrap/>
            <w:hideMark/>
          </w:tcPr>
          <w:p w14:paraId="05EA5037" w14:textId="5026F901" w:rsidR="00FC0FC8" w:rsidRPr="00BF2504" w:rsidRDefault="00FC0FC8" w:rsidP="00B65D83">
            <w:r>
              <w:rPr>
                <w:rFonts w:eastAsia="Times New Roman"/>
                <w:lang w:eastAsia="en-CA"/>
              </w:rPr>
              <w:t>Not applicable</w:t>
            </w:r>
          </w:p>
        </w:tc>
      </w:tr>
      <w:tr w:rsidR="00FC0FC8" w:rsidRPr="00BF2504" w14:paraId="3DD8EA0A" w14:textId="77777777" w:rsidTr="00FC0FC8">
        <w:trPr>
          <w:trHeight w:val="300"/>
        </w:trPr>
        <w:tc>
          <w:tcPr>
            <w:tcW w:w="3849" w:type="pct"/>
            <w:hideMark/>
          </w:tcPr>
          <w:p w14:paraId="5DB70C20" w14:textId="77777777" w:rsidR="00FC0FC8" w:rsidRPr="00BF2504" w:rsidRDefault="00FC0FC8" w:rsidP="00B65D83">
            <w:pPr>
              <w:pStyle w:val="TableBodyTextMIRB"/>
              <w:rPr>
                <w:rFonts w:eastAsia="Times New Roman"/>
                <w:lang w:eastAsia="en-CA"/>
              </w:rPr>
            </w:pPr>
            <w:r w:rsidRPr="00BF2504">
              <w:t>Town of Kearney</w:t>
            </w:r>
          </w:p>
        </w:tc>
        <w:tc>
          <w:tcPr>
            <w:tcW w:w="1151" w:type="pct"/>
            <w:noWrap/>
            <w:hideMark/>
          </w:tcPr>
          <w:p w14:paraId="52591073" w14:textId="591C5379" w:rsidR="00FC0FC8" w:rsidRPr="00BF2504" w:rsidRDefault="00FC0FC8" w:rsidP="00B65D83">
            <w:r>
              <w:rPr>
                <w:rFonts w:eastAsia="Times New Roman"/>
                <w:lang w:eastAsia="en-CA"/>
              </w:rPr>
              <w:t>Not applicable</w:t>
            </w:r>
          </w:p>
        </w:tc>
      </w:tr>
      <w:tr w:rsidR="00FC0FC8" w:rsidRPr="00BF2504" w14:paraId="6A9DA3A6" w14:textId="77777777" w:rsidTr="00FC0FC8">
        <w:trPr>
          <w:trHeight w:val="300"/>
        </w:trPr>
        <w:tc>
          <w:tcPr>
            <w:tcW w:w="3849" w:type="pct"/>
            <w:hideMark/>
          </w:tcPr>
          <w:p w14:paraId="45974871" w14:textId="77777777" w:rsidR="00FC0FC8" w:rsidRPr="00BF2504" w:rsidRDefault="00FC0FC8" w:rsidP="00B65D83">
            <w:pPr>
              <w:pStyle w:val="TableBodyTextMIRB"/>
              <w:rPr>
                <w:rFonts w:eastAsia="Times New Roman"/>
                <w:lang w:eastAsia="en-CA"/>
              </w:rPr>
            </w:pPr>
            <w:r w:rsidRPr="00BF2504">
              <w:t>Town of Kingsville</w:t>
            </w:r>
          </w:p>
        </w:tc>
        <w:tc>
          <w:tcPr>
            <w:tcW w:w="1151" w:type="pct"/>
            <w:noWrap/>
            <w:hideMark/>
          </w:tcPr>
          <w:p w14:paraId="57C2E37A" w14:textId="5FB3AC6F" w:rsidR="00FC0FC8" w:rsidRPr="00BF2504" w:rsidRDefault="00FC0FC8" w:rsidP="00B65D83">
            <w:r>
              <w:rPr>
                <w:rFonts w:eastAsia="Times New Roman"/>
                <w:lang w:eastAsia="en-CA"/>
              </w:rPr>
              <w:t>Not applicable</w:t>
            </w:r>
          </w:p>
        </w:tc>
      </w:tr>
      <w:tr w:rsidR="00FC0FC8" w:rsidRPr="00BF2504" w14:paraId="01701DCB" w14:textId="77777777" w:rsidTr="00FC0FC8">
        <w:trPr>
          <w:trHeight w:val="300"/>
        </w:trPr>
        <w:tc>
          <w:tcPr>
            <w:tcW w:w="3849" w:type="pct"/>
            <w:hideMark/>
          </w:tcPr>
          <w:p w14:paraId="3C9BF976" w14:textId="77777777" w:rsidR="00FC0FC8" w:rsidRPr="00BF2504" w:rsidRDefault="00FC0FC8" w:rsidP="00B65D83">
            <w:pPr>
              <w:pStyle w:val="TableBodyTextMIRB"/>
              <w:rPr>
                <w:rFonts w:eastAsia="Times New Roman"/>
                <w:lang w:eastAsia="en-CA"/>
              </w:rPr>
            </w:pPr>
            <w:r w:rsidRPr="00BF2504">
              <w:t>Town of Kirkland Lake</w:t>
            </w:r>
          </w:p>
        </w:tc>
        <w:tc>
          <w:tcPr>
            <w:tcW w:w="1151" w:type="pct"/>
            <w:noWrap/>
            <w:hideMark/>
          </w:tcPr>
          <w:p w14:paraId="46BDFBC2" w14:textId="749B0547" w:rsidR="00FC0FC8" w:rsidRPr="00BF2504" w:rsidRDefault="00FC0FC8" w:rsidP="00B65D83">
            <w:r>
              <w:rPr>
                <w:rFonts w:eastAsia="Times New Roman"/>
                <w:lang w:eastAsia="en-CA"/>
              </w:rPr>
              <w:t>Not applicable</w:t>
            </w:r>
          </w:p>
        </w:tc>
      </w:tr>
      <w:tr w:rsidR="00FC0FC8" w:rsidRPr="00BF2504" w14:paraId="2F4E6E57" w14:textId="77777777" w:rsidTr="00FC0FC8">
        <w:trPr>
          <w:trHeight w:val="300"/>
        </w:trPr>
        <w:tc>
          <w:tcPr>
            <w:tcW w:w="3849" w:type="pct"/>
            <w:hideMark/>
          </w:tcPr>
          <w:p w14:paraId="45339FD4" w14:textId="77777777" w:rsidR="00FC0FC8" w:rsidRPr="00BF2504" w:rsidRDefault="00FC0FC8" w:rsidP="00B65D83">
            <w:pPr>
              <w:pStyle w:val="TableBodyTextMIRB"/>
              <w:rPr>
                <w:rFonts w:eastAsia="Times New Roman"/>
                <w:lang w:eastAsia="en-CA"/>
              </w:rPr>
            </w:pPr>
            <w:r w:rsidRPr="00BF2504">
              <w:t>Town of Lakeshore</w:t>
            </w:r>
          </w:p>
        </w:tc>
        <w:tc>
          <w:tcPr>
            <w:tcW w:w="1151" w:type="pct"/>
            <w:noWrap/>
            <w:hideMark/>
          </w:tcPr>
          <w:p w14:paraId="688772DD" w14:textId="3054CD1B" w:rsidR="00FC0FC8" w:rsidRPr="00BF2504" w:rsidRDefault="00FC0FC8" w:rsidP="00B65D83">
            <w:r>
              <w:rPr>
                <w:rFonts w:eastAsia="Times New Roman"/>
                <w:lang w:eastAsia="en-CA"/>
              </w:rPr>
              <w:t>Not applicable</w:t>
            </w:r>
          </w:p>
        </w:tc>
      </w:tr>
      <w:tr w:rsidR="00FC0FC8" w:rsidRPr="00BF2504" w14:paraId="79553746" w14:textId="77777777" w:rsidTr="00FC0FC8">
        <w:trPr>
          <w:trHeight w:val="300"/>
        </w:trPr>
        <w:tc>
          <w:tcPr>
            <w:tcW w:w="3849" w:type="pct"/>
            <w:hideMark/>
          </w:tcPr>
          <w:p w14:paraId="6EEBC237" w14:textId="77777777" w:rsidR="00FC0FC8" w:rsidRPr="00BF2504" w:rsidRDefault="00FC0FC8" w:rsidP="00B65D83">
            <w:pPr>
              <w:pStyle w:val="TableBodyTextMIRB"/>
              <w:rPr>
                <w:rFonts w:eastAsia="Times New Roman"/>
                <w:lang w:eastAsia="en-CA"/>
              </w:rPr>
            </w:pPr>
            <w:r w:rsidRPr="00BF2504">
              <w:t>Town of Lasalle</w:t>
            </w:r>
          </w:p>
        </w:tc>
        <w:tc>
          <w:tcPr>
            <w:tcW w:w="1151" w:type="pct"/>
            <w:noWrap/>
            <w:hideMark/>
          </w:tcPr>
          <w:p w14:paraId="6586A42D" w14:textId="7293DF37" w:rsidR="00FC0FC8" w:rsidRPr="00BF2504" w:rsidRDefault="00FC0FC8" w:rsidP="00B65D83">
            <w:r>
              <w:rPr>
                <w:rFonts w:eastAsia="Times New Roman"/>
                <w:lang w:eastAsia="en-CA"/>
              </w:rPr>
              <w:t>Not applicable</w:t>
            </w:r>
          </w:p>
        </w:tc>
      </w:tr>
      <w:tr w:rsidR="00FC0FC8" w:rsidRPr="00BF2504" w14:paraId="5310B64A" w14:textId="77777777" w:rsidTr="00FC0FC8">
        <w:trPr>
          <w:trHeight w:val="300"/>
        </w:trPr>
        <w:tc>
          <w:tcPr>
            <w:tcW w:w="3849" w:type="pct"/>
            <w:hideMark/>
          </w:tcPr>
          <w:p w14:paraId="55366BF8" w14:textId="77777777" w:rsidR="00FC0FC8" w:rsidRPr="00BF2504" w:rsidRDefault="00FC0FC8" w:rsidP="00B65D83">
            <w:pPr>
              <w:pStyle w:val="TableBodyTextMIRB"/>
              <w:rPr>
                <w:rFonts w:eastAsia="Times New Roman"/>
                <w:lang w:eastAsia="en-CA"/>
              </w:rPr>
            </w:pPr>
            <w:r w:rsidRPr="00BF2504">
              <w:t>Town of Latchford</w:t>
            </w:r>
          </w:p>
        </w:tc>
        <w:tc>
          <w:tcPr>
            <w:tcW w:w="1151" w:type="pct"/>
            <w:noWrap/>
            <w:hideMark/>
          </w:tcPr>
          <w:p w14:paraId="23D8E688" w14:textId="1BC23991" w:rsidR="00FC0FC8" w:rsidRPr="00BF2504" w:rsidRDefault="00FC0FC8" w:rsidP="00B65D83">
            <w:r>
              <w:rPr>
                <w:rFonts w:eastAsia="Times New Roman"/>
                <w:lang w:eastAsia="en-CA"/>
              </w:rPr>
              <w:t>Not applicable</w:t>
            </w:r>
          </w:p>
        </w:tc>
      </w:tr>
      <w:tr w:rsidR="00FC0FC8" w:rsidRPr="00BF2504" w14:paraId="233C1E88" w14:textId="77777777" w:rsidTr="00FC0FC8">
        <w:trPr>
          <w:trHeight w:val="300"/>
        </w:trPr>
        <w:tc>
          <w:tcPr>
            <w:tcW w:w="3849" w:type="pct"/>
            <w:hideMark/>
          </w:tcPr>
          <w:p w14:paraId="432E0847" w14:textId="77777777" w:rsidR="00FC0FC8" w:rsidRPr="00BF2504" w:rsidRDefault="00FC0FC8" w:rsidP="00B65D83">
            <w:pPr>
              <w:pStyle w:val="TableBodyTextMIRB"/>
              <w:rPr>
                <w:rFonts w:eastAsia="Times New Roman"/>
                <w:lang w:eastAsia="en-CA"/>
              </w:rPr>
            </w:pPr>
            <w:r w:rsidRPr="00BF2504">
              <w:t>Town of Laurentian Hills</w:t>
            </w:r>
          </w:p>
        </w:tc>
        <w:tc>
          <w:tcPr>
            <w:tcW w:w="1151" w:type="pct"/>
            <w:noWrap/>
            <w:hideMark/>
          </w:tcPr>
          <w:p w14:paraId="58006C00" w14:textId="493A43D0" w:rsidR="00FC0FC8" w:rsidRPr="00BF2504" w:rsidRDefault="00FC0FC8" w:rsidP="00B65D83">
            <w:r>
              <w:rPr>
                <w:rFonts w:eastAsia="Times New Roman"/>
                <w:lang w:eastAsia="en-CA"/>
              </w:rPr>
              <w:t>Not applicable</w:t>
            </w:r>
          </w:p>
        </w:tc>
      </w:tr>
      <w:tr w:rsidR="00FC0FC8" w:rsidRPr="00BF2504" w14:paraId="0A32F853" w14:textId="77777777" w:rsidTr="00FC0FC8">
        <w:trPr>
          <w:trHeight w:val="300"/>
        </w:trPr>
        <w:tc>
          <w:tcPr>
            <w:tcW w:w="3849" w:type="pct"/>
            <w:hideMark/>
          </w:tcPr>
          <w:p w14:paraId="546C1BC6" w14:textId="77777777" w:rsidR="00FC0FC8" w:rsidRPr="00BF2504" w:rsidRDefault="00FC0FC8" w:rsidP="00B65D83">
            <w:pPr>
              <w:pStyle w:val="TableBodyTextMIRB"/>
              <w:rPr>
                <w:rFonts w:eastAsia="Times New Roman"/>
                <w:lang w:eastAsia="en-CA"/>
              </w:rPr>
            </w:pPr>
            <w:r w:rsidRPr="00BF2504">
              <w:t>Town of Lincoln</w:t>
            </w:r>
          </w:p>
        </w:tc>
        <w:tc>
          <w:tcPr>
            <w:tcW w:w="1151" w:type="pct"/>
            <w:noWrap/>
            <w:hideMark/>
          </w:tcPr>
          <w:p w14:paraId="52726900" w14:textId="04B12EB4" w:rsidR="00FC0FC8" w:rsidRPr="00BF2504" w:rsidRDefault="00FC0FC8" w:rsidP="00B65D83">
            <w:r>
              <w:rPr>
                <w:rFonts w:eastAsia="Times New Roman"/>
                <w:lang w:eastAsia="en-CA"/>
              </w:rPr>
              <w:t>Not applicable</w:t>
            </w:r>
          </w:p>
        </w:tc>
      </w:tr>
      <w:tr w:rsidR="00FC0FC8" w:rsidRPr="00BF2504" w14:paraId="6089EC28" w14:textId="77777777" w:rsidTr="00FC0FC8">
        <w:trPr>
          <w:trHeight w:val="300"/>
        </w:trPr>
        <w:tc>
          <w:tcPr>
            <w:tcW w:w="3849" w:type="pct"/>
            <w:hideMark/>
          </w:tcPr>
          <w:p w14:paraId="606D3B07" w14:textId="77777777" w:rsidR="00FC0FC8" w:rsidRPr="00BF2504" w:rsidRDefault="00FC0FC8" w:rsidP="00B65D83">
            <w:pPr>
              <w:pStyle w:val="TableBodyTextMIRB"/>
              <w:rPr>
                <w:rFonts w:eastAsia="Times New Roman"/>
                <w:lang w:eastAsia="en-CA"/>
              </w:rPr>
            </w:pPr>
            <w:r w:rsidRPr="00BF2504">
              <w:t>Town of Marathon</w:t>
            </w:r>
          </w:p>
        </w:tc>
        <w:tc>
          <w:tcPr>
            <w:tcW w:w="1151" w:type="pct"/>
            <w:noWrap/>
            <w:hideMark/>
          </w:tcPr>
          <w:p w14:paraId="597E6232" w14:textId="2ABA2143" w:rsidR="00FC0FC8" w:rsidRPr="00BF2504" w:rsidRDefault="00FC0FC8" w:rsidP="00B65D83">
            <w:r>
              <w:rPr>
                <w:rFonts w:eastAsia="Times New Roman"/>
                <w:lang w:eastAsia="en-CA"/>
              </w:rPr>
              <w:t>Not applicable</w:t>
            </w:r>
          </w:p>
        </w:tc>
      </w:tr>
      <w:tr w:rsidR="00FC0FC8" w:rsidRPr="00BF2504" w14:paraId="7F824DCD" w14:textId="77777777" w:rsidTr="00FC0FC8">
        <w:trPr>
          <w:trHeight w:val="300"/>
        </w:trPr>
        <w:tc>
          <w:tcPr>
            <w:tcW w:w="3849" w:type="pct"/>
            <w:hideMark/>
          </w:tcPr>
          <w:p w14:paraId="2635AC20" w14:textId="77777777" w:rsidR="00FC0FC8" w:rsidRPr="00BF2504" w:rsidRDefault="00FC0FC8" w:rsidP="00B65D83">
            <w:pPr>
              <w:pStyle w:val="TableBodyTextMIRB"/>
              <w:rPr>
                <w:rFonts w:eastAsia="Times New Roman"/>
                <w:lang w:eastAsia="en-CA"/>
              </w:rPr>
            </w:pPr>
            <w:r w:rsidRPr="00BF2504">
              <w:t>Town of Mattawa</w:t>
            </w:r>
          </w:p>
        </w:tc>
        <w:tc>
          <w:tcPr>
            <w:tcW w:w="1151" w:type="pct"/>
            <w:noWrap/>
            <w:hideMark/>
          </w:tcPr>
          <w:p w14:paraId="7419092F" w14:textId="6E168F5F" w:rsidR="00FC0FC8" w:rsidRPr="00BF2504" w:rsidRDefault="00FC0FC8" w:rsidP="00B65D83">
            <w:r>
              <w:rPr>
                <w:rFonts w:eastAsia="Times New Roman"/>
                <w:lang w:eastAsia="en-CA"/>
              </w:rPr>
              <w:t>Not applicable</w:t>
            </w:r>
          </w:p>
        </w:tc>
      </w:tr>
      <w:tr w:rsidR="00FC0FC8" w:rsidRPr="00BF2504" w14:paraId="10AEA1F3" w14:textId="77777777" w:rsidTr="00FC0FC8">
        <w:trPr>
          <w:trHeight w:val="300"/>
        </w:trPr>
        <w:tc>
          <w:tcPr>
            <w:tcW w:w="3849" w:type="pct"/>
            <w:hideMark/>
          </w:tcPr>
          <w:p w14:paraId="44EFA9E2" w14:textId="77777777" w:rsidR="00FC0FC8" w:rsidRPr="00BF2504" w:rsidRDefault="00FC0FC8" w:rsidP="00B65D83">
            <w:pPr>
              <w:pStyle w:val="TableBodyTextMIRB"/>
              <w:rPr>
                <w:rFonts w:eastAsia="Times New Roman"/>
                <w:lang w:eastAsia="en-CA"/>
              </w:rPr>
            </w:pPr>
            <w:r w:rsidRPr="00BF2504">
              <w:t>Town of Midland</w:t>
            </w:r>
          </w:p>
        </w:tc>
        <w:tc>
          <w:tcPr>
            <w:tcW w:w="1151" w:type="pct"/>
            <w:noWrap/>
            <w:hideMark/>
          </w:tcPr>
          <w:p w14:paraId="3955190C" w14:textId="454747C9" w:rsidR="00FC0FC8" w:rsidRPr="00BF2504" w:rsidRDefault="00FC0FC8" w:rsidP="00B65D83">
            <w:r>
              <w:rPr>
                <w:rFonts w:eastAsia="Times New Roman"/>
                <w:lang w:eastAsia="en-CA"/>
              </w:rPr>
              <w:t>Not applicable</w:t>
            </w:r>
          </w:p>
        </w:tc>
      </w:tr>
      <w:tr w:rsidR="00FC0FC8" w:rsidRPr="00BF2504" w14:paraId="036A2745" w14:textId="77777777" w:rsidTr="00FC0FC8">
        <w:trPr>
          <w:trHeight w:val="300"/>
        </w:trPr>
        <w:tc>
          <w:tcPr>
            <w:tcW w:w="3849" w:type="pct"/>
            <w:hideMark/>
          </w:tcPr>
          <w:p w14:paraId="1687B0C9" w14:textId="77777777" w:rsidR="00FC0FC8" w:rsidRPr="00BF2504" w:rsidRDefault="00FC0FC8" w:rsidP="00B65D83">
            <w:pPr>
              <w:pStyle w:val="TableBodyTextMIRB"/>
              <w:rPr>
                <w:rFonts w:eastAsia="Times New Roman"/>
                <w:lang w:eastAsia="en-CA"/>
              </w:rPr>
            </w:pPr>
            <w:r w:rsidRPr="00BF2504">
              <w:t>Town of Milton</w:t>
            </w:r>
          </w:p>
        </w:tc>
        <w:tc>
          <w:tcPr>
            <w:tcW w:w="1151" w:type="pct"/>
            <w:noWrap/>
            <w:hideMark/>
          </w:tcPr>
          <w:p w14:paraId="6E95C9C3" w14:textId="56C52E8F" w:rsidR="00FC0FC8" w:rsidRPr="00BF2504" w:rsidRDefault="00FC0FC8" w:rsidP="00B65D83">
            <w:r>
              <w:rPr>
                <w:rFonts w:eastAsia="Times New Roman"/>
                <w:lang w:eastAsia="en-CA"/>
              </w:rPr>
              <w:t>Not applicable</w:t>
            </w:r>
          </w:p>
        </w:tc>
      </w:tr>
      <w:tr w:rsidR="00FC0FC8" w:rsidRPr="00BF2504" w14:paraId="12713611" w14:textId="77777777" w:rsidTr="00FC0FC8">
        <w:trPr>
          <w:trHeight w:val="300"/>
        </w:trPr>
        <w:tc>
          <w:tcPr>
            <w:tcW w:w="3849" w:type="pct"/>
            <w:hideMark/>
          </w:tcPr>
          <w:p w14:paraId="1A71250F" w14:textId="77777777" w:rsidR="00FC0FC8" w:rsidRPr="00BF2504" w:rsidRDefault="00FC0FC8" w:rsidP="00B65D83">
            <w:pPr>
              <w:pStyle w:val="TableBodyTextMIRB"/>
              <w:rPr>
                <w:rFonts w:eastAsia="Times New Roman"/>
                <w:lang w:eastAsia="en-CA"/>
              </w:rPr>
            </w:pPr>
            <w:r w:rsidRPr="00BF2504">
              <w:t>Town of Minto</w:t>
            </w:r>
          </w:p>
        </w:tc>
        <w:tc>
          <w:tcPr>
            <w:tcW w:w="1151" w:type="pct"/>
            <w:noWrap/>
            <w:hideMark/>
          </w:tcPr>
          <w:p w14:paraId="01A783A0" w14:textId="16541900" w:rsidR="00FC0FC8" w:rsidRPr="00BF2504" w:rsidRDefault="00FC0FC8" w:rsidP="00B65D83">
            <w:r>
              <w:rPr>
                <w:rFonts w:eastAsia="Times New Roman"/>
                <w:lang w:eastAsia="en-CA"/>
              </w:rPr>
              <w:t>Not applicable</w:t>
            </w:r>
          </w:p>
        </w:tc>
      </w:tr>
      <w:tr w:rsidR="00FC0FC8" w:rsidRPr="00BF2504" w14:paraId="74CE576B" w14:textId="77777777" w:rsidTr="00FC0FC8">
        <w:trPr>
          <w:trHeight w:val="300"/>
        </w:trPr>
        <w:tc>
          <w:tcPr>
            <w:tcW w:w="3849" w:type="pct"/>
            <w:hideMark/>
          </w:tcPr>
          <w:p w14:paraId="1C33F2B6" w14:textId="77777777" w:rsidR="00FC0FC8" w:rsidRPr="00BF2504" w:rsidRDefault="00FC0FC8" w:rsidP="00B65D83">
            <w:pPr>
              <w:pStyle w:val="TableBodyTextMIRB"/>
              <w:rPr>
                <w:rFonts w:eastAsia="Times New Roman"/>
                <w:lang w:eastAsia="en-CA"/>
              </w:rPr>
            </w:pPr>
            <w:r w:rsidRPr="00BF2504">
              <w:t>Town of Mono</w:t>
            </w:r>
          </w:p>
        </w:tc>
        <w:tc>
          <w:tcPr>
            <w:tcW w:w="1151" w:type="pct"/>
            <w:noWrap/>
            <w:hideMark/>
          </w:tcPr>
          <w:p w14:paraId="0FF2E881" w14:textId="19EF9DC9" w:rsidR="00FC0FC8" w:rsidRPr="00BF2504" w:rsidRDefault="00FC0FC8" w:rsidP="00B65D83">
            <w:r>
              <w:rPr>
                <w:rFonts w:eastAsia="Times New Roman"/>
                <w:lang w:eastAsia="en-CA"/>
              </w:rPr>
              <w:t>Not applicable</w:t>
            </w:r>
          </w:p>
        </w:tc>
      </w:tr>
      <w:tr w:rsidR="00FC0FC8" w:rsidRPr="00BF2504" w14:paraId="105DB045" w14:textId="77777777" w:rsidTr="00FC0FC8">
        <w:trPr>
          <w:trHeight w:val="300"/>
        </w:trPr>
        <w:tc>
          <w:tcPr>
            <w:tcW w:w="3849" w:type="pct"/>
            <w:hideMark/>
          </w:tcPr>
          <w:p w14:paraId="2AFC8F0F" w14:textId="77777777" w:rsidR="00FC0FC8" w:rsidRPr="00BF2504" w:rsidRDefault="00FC0FC8" w:rsidP="00B65D83">
            <w:pPr>
              <w:pStyle w:val="TableBodyTextMIRB"/>
              <w:rPr>
                <w:rFonts w:eastAsia="Times New Roman"/>
                <w:lang w:eastAsia="en-CA"/>
              </w:rPr>
            </w:pPr>
            <w:r w:rsidRPr="00BF2504">
              <w:t>Town of New Tecumseth</w:t>
            </w:r>
          </w:p>
        </w:tc>
        <w:tc>
          <w:tcPr>
            <w:tcW w:w="1151" w:type="pct"/>
            <w:noWrap/>
            <w:hideMark/>
          </w:tcPr>
          <w:p w14:paraId="3608F2F7" w14:textId="3B612EC2" w:rsidR="00FC0FC8" w:rsidRPr="00BF2504" w:rsidRDefault="00FC0FC8" w:rsidP="00B65D83">
            <w:r>
              <w:rPr>
                <w:rFonts w:eastAsia="Times New Roman"/>
                <w:lang w:eastAsia="en-CA"/>
              </w:rPr>
              <w:t>Not applicable</w:t>
            </w:r>
          </w:p>
        </w:tc>
      </w:tr>
      <w:tr w:rsidR="00FC0FC8" w:rsidRPr="00BF2504" w14:paraId="3F8CC28B" w14:textId="77777777" w:rsidTr="00FC0FC8">
        <w:trPr>
          <w:trHeight w:val="300"/>
        </w:trPr>
        <w:tc>
          <w:tcPr>
            <w:tcW w:w="3849" w:type="pct"/>
            <w:hideMark/>
          </w:tcPr>
          <w:p w14:paraId="754005EE" w14:textId="77777777" w:rsidR="00FC0FC8" w:rsidRPr="00BF2504" w:rsidRDefault="00FC0FC8" w:rsidP="00B65D83">
            <w:pPr>
              <w:pStyle w:val="TableBodyTextMIRB"/>
              <w:rPr>
                <w:rFonts w:eastAsia="Times New Roman"/>
                <w:lang w:eastAsia="en-CA"/>
              </w:rPr>
            </w:pPr>
            <w:r w:rsidRPr="00BF2504">
              <w:t>Town of Newmarket</w:t>
            </w:r>
          </w:p>
        </w:tc>
        <w:tc>
          <w:tcPr>
            <w:tcW w:w="1151" w:type="pct"/>
            <w:noWrap/>
            <w:hideMark/>
          </w:tcPr>
          <w:p w14:paraId="34306483" w14:textId="623753C0" w:rsidR="00FC0FC8" w:rsidRPr="00BF2504" w:rsidRDefault="00FC0FC8" w:rsidP="00B65D83">
            <w:r>
              <w:rPr>
                <w:rFonts w:eastAsia="Times New Roman"/>
                <w:lang w:eastAsia="en-CA"/>
              </w:rPr>
              <w:t>Not applicable</w:t>
            </w:r>
          </w:p>
        </w:tc>
      </w:tr>
      <w:tr w:rsidR="00FC0FC8" w:rsidRPr="00BF2504" w14:paraId="7E5F55DF" w14:textId="77777777" w:rsidTr="00FC0FC8">
        <w:trPr>
          <w:trHeight w:val="300"/>
        </w:trPr>
        <w:tc>
          <w:tcPr>
            <w:tcW w:w="3849" w:type="pct"/>
            <w:hideMark/>
          </w:tcPr>
          <w:p w14:paraId="161016E1" w14:textId="77777777" w:rsidR="00FC0FC8" w:rsidRPr="00BF2504" w:rsidRDefault="00FC0FC8" w:rsidP="00B65D83">
            <w:pPr>
              <w:pStyle w:val="TableBodyTextMIRB"/>
              <w:rPr>
                <w:rFonts w:eastAsia="Times New Roman"/>
                <w:lang w:eastAsia="en-CA"/>
              </w:rPr>
            </w:pPr>
            <w:r w:rsidRPr="00BF2504">
              <w:t>Town of Niagara-On-The-Lake</w:t>
            </w:r>
          </w:p>
        </w:tc>
        <w:tc>
          <w:tcPr>
            <w:tcW w:w="1151" w:type="pct"/>
            <w:noWrap/>
            <w:hideMark/>
          </w:tcPr>
          <w:p w14:paraId="024A7B0D" w14:textId="0E7E67E3" w:rsidR="00FC0FC8" w:rsidRPr="00BF2504" w:rsidRDefault="00FC0FC8" w:rsidP="00B65D83">
            <w:r>
              <w:rPr>
                <w:rFonts w:eastAsia="Times New Roman"/>
                <w:lang w:eastAsia="en-CA"/>
              </w:rPr>
              <w:t>Not applicable</w:t>
            </w:r>
          </w:p>
        </w:tc>
      </w:tr>
      <w:tr w:rsidR="00FC0FC8" w:rsidRPr="00BF2504" w14:paraId="06C407B9" w14:textId="77777777" w:rsidTr="00FC0FC8">
        <w:trPr>
          <w:trHeight w:val="300"/>
        </w:trPr>
        <w:tc>
          <w:tcPr>
            <w:tcW w:w="3849" w:type="pct"/>
            <w:hideMark/>
          </w:tcPr>
          <w:p w14:paraId="2A6E360A" w14:textId="77777777" w:rsidR="00FC0FC8" w:rsidRPr="00BF2504" w:rsidRDefault="00FC0FC8" w:rsidP="00B65D83">
            <w:pPr>
              <w:pStyle w:val="TableBodyTextMIRB"/>
              <w:rPr>
                <w:rFonts w:eastAsia="Times New Roman"/>
                <w:lang w:eastAsia="en-CA"/>
              </w:rPr>
            </w:pPr>
            <w:r w:rsidRPr="00BF2504">
              <w:t>Town of Northeastern Manitoulin and the Islands</w:t>
            </w:r>
          </w:p>
        </w:tc>
        <w:tc>
          <w:tcPr>
            <w:tcW w:w="1151" w:type="pct"/>
            <w:noWrap/>
            <w:hideMark/>
          </w:tcPr>
          <w:p w14:paraId="611BE8EF" w14:textId="76414D5C" w:rsidR="00FC0FC8" w:rsidRPr="00BF2504" w:rsidRDefault="00FC0FC8" w:rsidP="00B65D83">
            <w:r>
              <w:rPr>
                <w:rFonts w:eastAsia="Times New Roman"/>
                <w:lang w:eastAsia="en-CA"/>
              </w:rPr>
              <w:t>Not applicable</w:t>
            </w:r>
          </w:p>
        </w:tc>
      </w:tr>
      <w:tr w:rsidR="00FC0FC8" w:rsidRPr="00BF2504" w14:paraId="2677D1E6" w14:textId="77777777" w:rsidTr="00FC0FC8">
        <w:trPr>
          <w:trHeight w:val="300"/>
        </w:trPr>
        <w:tc>
          <w:tcPr>
            <w:tcW w:w="3849" w:type="pct"/>
            <w:hideMark/>
          </w:tcPr>
          <w:p w14:paraId="2968F117" w14:textId="77777777" w:rsidR="00FC0FC8" w:rsidRPr="00BF2504" w:rsidRDefault="00FC0FC8" w:rsidP="00B65D83">
            <w:pPr>
              <w:pStyle w:val="TableBodyTextMIRB"/>
              <w:rPr>
                <w:rFonts w:eastAsia="Times New Roman"/>
                <w:lang w:eastAsia="en-CA"/>
              </w:rPr>
            </w:pPr>
            <w:r w:rsidRPr="00BF2504">
              <w:t>Town of Oakville</w:t>
            </w:r>
          </w:p>
        </w:tc>
        <w:tc>
          <w:tcPr>
            <w:tcW w:w="1151" w:type="pct"/>
            <w:noWrap/>
            <w:hideMark/>
          </w:tcPr>
          <w:p w14:paraId="39F5D1A1" w14:textId="6C872BE4" w:rsidR="00FC0FC8" w:rsidRPr="00BF2504" w:rsidRDefault="00FC0FC8" w:rsidP="00B65D83">
            <w:r>
              <w:rPr>
                <w:rFonts w:eastAsia="Times New Roman"/>
                <w:lang w:eastAsia="en-CA"/>
              </w:rPr>
              <w:t>Not applicable</w:t>
            </w:r>
          </w:p>
        </w:tc>
      </w:tr>
      <w:tr w:rsidR="00FC0FC8" w:rsidRPr="00BF2504" w14:paraId="2E38C640" w14:textId="77777777" w:rsidTr="00FC0FC8">
        <w:trPr>
          <w:trHeight w:val="300"/>
        </w:trPr>
        <w:tc>
          <w:tcPr>
            <w:tcW w:w="3849" w:type="pct"/>
            <w:hideMark/>
          </w:tcPr>
          <w:p w14:paraId="5DBC382C" w14:textId="77777777" w:rsidR="00FC0FC8" w:rsidRPr="00BF2504" w:rsidRDefault="00FC0FC8" w:rsidP="00B65D83">
            <w:pPr>
              <w:pStyle w:val="TableBodyTextMIRB"/>
              <w:rPr>
                <w:rFonts w:eastAsia="Times New Roman"/>
                <w:lang w:eastAsia="en-CA"/>
              </w:rPr>
            </w:pPr>
            <w:r w:rsidRPr="00BF2504">
              <w:t>Town of Orangeville</w:t>
            </w:r>
          </w:p>
        </w:tc>
        <w:tc>
          <w:tcPr>
            <w:tcW w:w="1151" w:type="pct"/>
            <w:noWrap/>
            <w:hideMark/>
          </w:tcPr>
          <w:p w14:paraId="18C3E51A" w14:textId="10055701" w:rsidR="00FC0FC8" w:rsidRPr="00BF2504" w:rsidRDefault="00FC0FC8" w:rsidP="00B65D83">
            <w:r>
              <w:rPr>
                <w:rFonts w:eastAsia="Times New Roman"/>
                <w:lang w:eastAsia="en-CA"/>
              </w:rPr>
              <w:t>Not applicable</w:t>
            </w:r>
          </w:p>
        </w:tc>
      </w:tr>
      <w:tr w:rsidR="00FC0FC8" w:rsidRPr="00BF2504" w14:paraId="76F23345" w14:textId="77777777" w:rsidTr="00FC0FC8">
        <w:trPr>
          <w:trHeight w:val="300"/>
        </w:trPr>
        <w:tc>
          <w:tcPr>
            <w:tcW w:w="3849" w:type="pct"/>
            <w:hideMark/>
          </w:tcPr>
          <w:p w14:paraId="531A5ABE" w14:textId="77777777" w:rsidR="00FC0FC8" w:rsidRPr="00BF2504" w:rsidRDefault="00FC0FC8" w:rsidP="00B65D83">
            <w:pPr>
              <w:pStyle w:val="TableBodyTextMIRB"/>
              <w:rPr>
                <w:rFonts w:eastAsia="Times New Roman"/>
                <w:lang w:eastAsia="en-CA"/>
              </w:rPr>
            </w:pPr>
            <w:r w:rsidRPr="00BF2504">
              <w:t>Town of Parry Sound</w:t>
            </w:r>
          </w:p>
        </w:tc>
        <w:tc>
          <w:tcPr>
            <w:tcW w:w="1151" w:type="pct"/>
            <w:noWrap/>
            <w:hideMark/>
          </w:tcPr>
          <w:p w14:paraId="35180E87" w14:textId="491AA401" w:rsidR="00FC0FC8" w:rsidRPr="00BF2504" w:rsidRDefault="00FC0FC8" w:rsidP="00B65D83">
            <w:r>
              <w:rPr>
                <w:rFonts w:eastAsia="Times New Roman"/>
                <w:lang w:eastAsia="en-CA"/>
              </w:rPr>
              <w:t>Not applicable</w:t>
            </w:r>
          </w:p>
        </w:tc>
      </w:tr>
      <w:tr w:rsidR="00FC0FC8" w:rsidRPr="00BF2504" w14:paraId="3C177877" w14:textId="77777777" w:rsidTr="00FC0FC8">
        <w:trPr>
          <w:trHeight w:val="300"/>
        </w:trPr>
        <w:tc>
          <w:tcPr>
            <w:tcW w:w="3849" w:type="pct"/>
            <w:hideMark/>
          </w:tcPr>
          <w:p w14:paraId="44A5E34A" w14:textId="77777777" w:rsidR="00FC0FC8" w:rsidRPr="00BF2504" w:rsidRDefault="00FC0FC8" w:rsidP="00B65D83">
            <w:pPr>
              <w:pStyle w:val="TableBodyTextMIRB"/>
              <w:rPr>
                <w:rFonts w:eastAsia="Times New Roman"/>
                <w:lang w:eastAsia="en-CA"/>
              </w:rPr>
            </w:pPr>
            <w:r w:rsidRPr="00BF2504">
              <w:t>Town of Pelham</w:t>
            </w:r>
          </w:p>
        </w:tc>
        <w:tc>
          <w:tcPr>
            <w:tcW w:w="1151" w:type="pct"/>
            <w:noWrap/>
            <w:hideMark/>
          </w:tcPr>
          <w:p w14:paraId="2B0D663A" w14:textId="4B78AD4B" w:rsidR="00FC0FC8" w:rsidRPr="00BF2504" w:rsidRDefault="00FC0FC8" w:rsidP="00B65D83">
            <w:r>
              <w:rPr>
                <w:rFonts w:eastAsia="Times New Roman"/>
                <w:lang w:eastAsia="en-CA"/>
              </w:rPr>
              <w:t>Not applicable</w:t>
            </w:r>
          </w:p>
        </w:tc>
      </w:tr>
      <w:tr w:rsidR="00FC0FC8" w:rsidRPr="00BF2504" w14:paraId="5210985A" w14:textId="77777777" w:rsidTr="00FC0FC8">
        <w:trPr>
          <w:trHeight w:val="300"/>
        </w:trPr>
        <w:tc>
          <w:tcPr>
            <w:tcW w:w="3849" w:type="pct"/>
            <w:hideMark/>
          </w:tcPr>
          <w:p w14:paraId="6B754C50" w14:textId="77777777" w:rsidR="00FC0FC8" w:rsidRPr="00BF2504" w:rsidRDefault="00FC0FC8" w:rsidP="00B65D83">
            <w:pPr>
              <w:pStyle w:val="TableBodyTextMIRB"/>
              <w:rPr>
                <w:rFonts w:eastAsia="Times New Roman"/>
                <w:lang w:eastAsia="en-CA"/>
              </w:rPr>
            </w:pPr>
            <w:r w:rsidRPr="00BF2504">
              <w:t>Town of Penetanguishene</w:t>
            </w:r>
          </w:p>
        </w:tc>
        <w:tc>
          <w:tcPr>
            <w:tcW w:w="1151" w:type="pct"/>
            <w:noWrap/>
            <w:hideMark/>
          </w:tcPr>
          <w:p w14:paraId="0DFD8629" w14:textId="72996ED3" w:rsidR="00FC0FC8" w:rsidRPr="00BF2504" w:rsidRDefault="00FC0FC8" w:rsidP="00B65D83">
            <w:r>
              <w:rPr>
                <w:rFonts w:eastAsia="Times New Roman"/>
                <w:lang w:eastAsia="en-CA"/>
              </w:rPr>
              <w:t>Not applicable</w:t>
            </w:r>
          </w:p>
        </w:tc>
      </w:tr>
      <w:tr w:rsidR="00FC0FC8" w:rsidRPr="00BF2504" w14:paraId="2552441F" w14:textId="77777777" w:rsidTr="00FC0FC8">
        <w:trPr>
          <w:trHeight w:val="300"/>
        </w:trPr>
        <w:tc>
          <w:tcPr>
            <w:tcW w:w="3849" w:type="pct"/>
            <w:hideMark/>
          </w:tcPr>
          <w:p w14:paraId="61B19D25" w14:textId="77777777" w:rsidR="00FC0FC8" w:rsidRPr="00BF2504" w:rsidRDefault="00FC0FC8" w:rsidP="00B65D83">
            <w:pPr>
              <w:pStyle w:val="TableBodyTextMIRB"/>
              <w:rPr>
                <w:rFonts w:eastAsia="Times New Roman"/>
                <w:lang w:eastAsia="en-CA"/>
              </w:rPr>
            </w:pPr>
            <w:r w:rsidRPr="00BF2504">
              <w:t>Town of Perth</w:t>
            </w:r>
          </w:p>
        </w:tc>
        <w:tc>
          <w:tcPr>
            <w:tcW w:w="1151" w:type="pct"/>
            <w:noWrap/>
            <w:hideMark/>
          </w:tcPr>
          <w:p w14:paraId="75E67638" w14:textId="6C452A26" w:rsidR="00FC0FC8" w:rsidRPr="00BF2504" w:rsidRDefault="00FC0FC8" w:rsidP="00B65D83">
            <w:r>
              <w:rPr>
                <w:rFonts w:eastAsia="Times New Roman"/>
                <w:lang w:eastAsia="en-CA"/>
              </w:rPr>
              <w:t>Not applicable</w:t>
            </w:r>
          </w:p>
        </w:tc>
      </w:tr>
      <w:tr w:rsidR="00FC0FC8" w:rsidRPr="00BF2504" w14:paraId="036C7C99" w14:textId="77777777" w:rsidTr="00FC0FC8">
        <w:trPr>
          <w:trHeight w:val="300"/>
        </w:trPr>
        <w:tc>
          <w:tcPr>
            <w:tcW w:w="3849" w:type="pct"/>
            <w:hideMark/>
          </w:tcPr>
          <w:p w14:paraId="600C23D0" w14:textId="77777777" w:rsidR="00FC0FC8" w:rsidRPr="00BF2504" w:rsidRDefault="00FC0FC8" w:rsidP="00B65D83">
            <w:pPr>
              <w:pStyle w:val="TableBodyTextMIRB"/>
              <w:rPr>
                <w:rFonts w:eastAsia="Times New Roman"/>
                <w:lang w:eastAsia="en-CA"/>
              </w:rPr>
            </w:pPr>
            <w:r w:rsidRPr="00BF2504">
              <w:lastRenderedPageBreak/>
              <w:t>Town of Petawawa</w:t>
            </w:r>
          </w:p>
        </w:tc>
        <w:tc>
          <w:tcPr>
            <w:tcW w:w="1151" w:type="pct"/>
            <w:noWrap/>
            <w:hideMark/>
          </w:tcPr>
          <w:p w14:paraId="4CC6D880" w14:textId="1CE4D863" w:rsidR="00FC0FC8" w:rsidRPr="00BF2504" w:rsidRDefault="00FC0FC8" w:rsidP="00B65D83">
            <w:r>
              <w:rPr>
                <w:rFonts w:eastAsia="Times New Roman"/>
                <w:lang w:eastAsia="en-CA"/>
              </w:rPr>
              <w:t>Not applicable</w:t>
            </w:r>
          </w:p>
        </w:tc>
      </w:tr>
      <w:tr w:rsidR="00FC0FC8" w:rsidRPr="00BF2504" w14:paraId="625D0B3C" w14:textId="77777777" w:rsidTr="00FC0FC8">
        <w:trPr>
          <w:trHeight w:val="300"/>
        </w:trPr>
        <w:tc>
          <w:tcPr>
            <w:tcW w:w="3849" w:type="pct"/>
            <w:hideMark/>
          </w:tcPr>
          <w:p w14:paraId="73F4A1BE" w14:textId="77777777" w:rsidR="00FC0FC8" w:rsidRPr="00BF2504" w:rsidRDefault="00FC0FC8" w:rsidP="00B65D83">
            <w:pPr>
              <w:pStyle w:val="TableBodyTextMIRB"/>
              <w:rPr>
                <w:rFonts w:eastAsia="Times New Roman"/>
                <w:lang w:eastAsia="en-CA"/>
              </w:rPr>
            </w:pPr>
            <w:r w:rsidRPr="00BF2504">
              <w:t>Town of Petrolia</w:t>
            </w:r>
          </w:p>
        </w:tc>
        <w:tc>
          <w:tcPr>
            <w:tcW w:w="1151" w:type="pct"/>
            <w:noWrap/>
            <w:hideMark/>
          </w:tcPr>
          <w:p w14:paraId="0AEDDDA7" w14:textId="59181580" w:rsidR="00FC0FC8" w:rsidRPr="00BF2504" w:rsidRDefault="00FC0FC8" w:rsidP="00B65D83">
            <w:r>
              <w:rPr>
                <w:rFonts w:eastAsia="Times New Roman"/>
                <w:lang w:eastAsia="en-CA"/>
              </w:rPr>
              <w:t>Not applicable</w:t>
            </w:r>
          </w:p>
        </w:tc>
      </w:tr>
      <w:tr w:rsidR="00FC0FC8" w:rsidRPr="00BF2504" w14:paraId="24240939" w14:textId="77777777" w:rsidTr="00FC0FC8">
        <w:trPr>
          <w:trHeight w:val="300"/>
        </w:trPr>
        <w:tc>
          <w:tcPr>
            <w:tcW w:w="3849" w:type="pct"/>
            <w:hideMark/>
          </w:tcPr>
          <w:p w14:paraId="2684E626" w14:textId="77777777" w:rsidR="00FC0FC8" w:rsidRPr="00BF2504" w:rsidRDefault="00FC0FC8" w:rsidP="00B65D83">
            <w:pPr>
              <w:pStyle w:val="TableBodyTextMIRB"/>
              <w:rPr>
                <w:rFonts w:eastAsia="Times New Roman"/>
                <w:lang w:eastAsia="en-CA"/>
              </w:rPr>
            </w:pPr>
            <w:r w:rsidRPr="00BF2504">
              <w:t>Town of Plympton-Wyoming</w:t>
            </w:r>
          </w:p>
        </w:tc>
        <w:tc>
          <w:tcPr>
            <w:tcW w:w="1151" w:type="pct"/>
            <w:noWrap/>
            <w:hideMark/>
          </w:tcPr>
          <w:p w14:paraId="537E021E" w14:textId="20ABF9DF" w:rsidR="00FC0FC8" w:rsidRPr="00BF2504" w:rsidRDefault="00FC0FC8" w:rsidP="00B65D83">
            <w:r>
              <w:rPr>
                <w:rFonts w:eastAsia="Times New Roman"/>
                <w:lang w:eastAsia="en-CA"/>
              </w:rPr>
              <w:t>Not applicable</w:t>
            </w:r>
          </w:p>
        </w:tc>
      </w:tr>
      <w:tr w:rsidR="00FC0FC8" w:rsidRPr="00BF2504" w14:paraId="6470778A" w14:textId="77777777" w:rsidTr="00FC0FC8">
        <w:trPr>
          <w:trHeight w:val="300"/>
        </w:trPr>
        <w:tc>
          <w:tcPr>
            <w:tcW w:w="3849" w:type="pct"/>
            <w:hideMark/>
          </w:tcPr>
          <w:p w14:paraId="15829EC2" w14:textId="77777777" w:rsidR="00FC0FC8" w:rsidRPr="00BF2504" w:rsidRDefault="00FC0FC8" w:rsidP="00B65D83">
            <w:pPr>
              <w:pStyle w:val="TableBodyTextMIRB"/>
              <w:rPr>
                <w:rFonts w:eastAsia="Times New Roman"/>
                <w:lang w:eastAsia="en-CA"/>
              </w:rPr>
            </w:pPr>
            <w:r w:rsidRPr="00BF2504">
              <w:t>Town of Prescott</w:t>
            </w:r>
          </w:p>
        </w:tc>
        <w:tc>
          <w:tcPr>
            <w:tcW w:w="1151" w:type="pct"/>
            <w:noWrap/>
            <w:hideMark/>
          </w:tcPr>
          <w:p w14:paraId="4F114427" w14:textId="38AB8E86" w:rsidR="00FC0FC8" w:rsidRPr="00BF2504" w:rsidRDefault="00FC0FC8" w:rsidP="00B65D83">
            <w:r>
              <w:rPr>
                <w:rFonts w:eastAsia="Times New Roman"/>
                <w:lang w:eastAsia="en-CA"/>
              </w:rPr>
              <w:t>Not applicable</w:t>
            </w:r>
          </w:p>
        </w:tc>
      </w:tr>
      <w:tr w:rsidR="00FC0FC8" w:rsidRPr="00BF2504" w14:paraId="4B781916" w14:textId="77777777" w:rsidTr="00FC0FC8">
        <w:trPr>
          <w:trHeight w:val="300"/>
        </w:trPr>
        <w:tc>
          <w:tcPr>
            <w:tcW w:w="3849" w:type="pct"/>
            <w:hideMark/>
          </w:tcPr>
          <w:p w14:paraId="49A6CE23" w14:textId="77777777" w:rsidR="00FC0FC8" w:rsidRPr="00BF2504" w:rsidRDefault="00FC0FC8" w:rsidP="00B65D83">
            <w:pPr>
              <w:pStyle w:val="TableBodyTextMIRB"/>
              <w:rPr>
                <w:rFonts w:eastAsia="Times New Roman"/>
                <w:lang w:eastAsia="en-CA"/>
              </w:rPr>
            </w:pPr>
            <w:r w:rsidRPr="00BF2504">
              <w:t>Town of Rainy River</w:t>
            </w:r>
          </w:p>
        </w:tc>
        <w:tc>
          <w:tcPr>
            <w:tcW w:w="1151" w:type="pct"/>
            <w:noWrap/>
            <w:hideMark/>
          </w:tcPr>
          <w:p w14:paraId="1F3EE8DD" w14:textId="6E534939" w:rsidR="00FC0FC8" w:rsidRPr="00BF2504" w:rsidRDefault="00FC0FC8" w:rsidP="00B65D83">
            <w:r>
              <w:rPr>
                <w:rFonts w:eastAsia="Times New Roman"/>
                <w:lang w:eastAsia="en-CA"/>
              </w:rPr>
              <w:t>Not applicable</w:t>
            </w:r>
          </w:p>
        </w:tc>
      </w:tr>
      <w:tr w:rsidR="00FC0FC8" w:rsidRPr="00BF2504" w14:paraId="65B04295" w14:textId="77777777" w:rsidTr="00FC0FC8">
        <w:trPr>
          <w:trHeight w:val="300"/>
        </w:trPr>
        <w:tc>
          <w:tcPr>
            <w:tcW w:w="3849" w:type="pct"/>
            <w:hideMark/>
          </w:tcPr>
          <w:p w14:paraId="596740AD" w14:textId="77777777" w:rsidR="00FC0FC8" w:rsidRPr="00BF2504" w:rsidRDefault="00FC0FC8" w:rsidP="00B65D83">
            <w:pPr>
              <w:pStyle w:val="TableBodyTextMIRB"/>
              <w:rPr>
                <w:rFonts w:eastAsia="Times New Roman"/>
                <w:lang w:eastAsia="en-CA"/>
              </w:rPr>
            </w:pPr>
            <w:r w:rsidRPr="00BF2504">
              <w:t>Town of Renfrew</w:t>
            </w:r>
          </w:p>
        </w:tc>
        <w:tc>
          <w:tcPr>
            <w:tcW w:w="1151" w:type="pct"/>
            <w:noWrap/>
            <w:hideMark/>
          </w:tcPr>
          <w:p w14:paraId="692904F6" w14:textId="34C5D20D" w:rsidR="00FC0FC8" w:rsidRPr="00BF2504" w:rsidRDefault="00FC0FC8" w:rsidP="00B65D83">
            <w:r>
              <w:rPr>
                <w:rFonts w:eastAsia="Times New Roman"/>
                <w:lang w:eastAsia="en-CA"/>
              </w:rPr>
              <w:t>Not applicable</w:t>
            </w:r>
          </w:p>
        </w:tc>
      </w:tr>
      <w:tr w:rsidR="00FC0FC8" w:rsidRPr="00BF2504" w14:paraId="12103AE7" w14:textId="77777777" w:rsidTr="00FC0FC8">
        <w:trPr>
          <w:trHeight w:val="300"/>
        </w:trPr>
        <w:tc>
          <w:tcPr>
            <w:tcW w:w="3849" w:type="pct"/>
            <w:hideMark/>
          </w:tcPr>
          <w:p w14:paraId="35F73994" w14:textId="77777777" w:rsidR="00FC0FC8" w:rsidRPr="00BF2504" w:rsidRDefault="00FC0FC8" w:rsidP="00B65D83">
            <w:pPr>
              <w:pStyle w:val="TableBodyTextMIRB"/>
              <w:rPr>
                <w:rFonts w:eastAsia="Times New Roman"/>
                <w:lang w:eastAsia="en-CA"/>
              </w:rPr>
            </w:pPr>
            <w:r w:rsidRPr="00BF2504">
              <w:t>Town of Saugeen Shores</w:t>
            </w:r>
          </w:p>
        </w:tc>
        <w:tc>
          <w:tcPr>
            <w:tcW w:w="1151" w:type="pct"/>
            <w:noWrap/>
            <w:hideMark/>
          </w:tcPr>
          <w:p w14:paraId="6868A85F" w14:textId="4AEA06B3" w:rsidR="00FC0FC8" w:rsidRPr="00BF2504" w:rsidRDefault="00FC0FC8" w:rsidP="00B65D83">
            <w:r>
              <w:rPr>
                <w:rFonts w:eastAsia="Times New Roman"/>
                <w:lang w:eastAsia="en-CA"/>
              </w:rPr>
              <w:t>Not applicable</w:t>
            </w:r>
          </w:p>
        </w:tc>
      </w:tr>
      <w:tr w:rsidR="00FC0FC8" w:rsidRPr="00BF2504" w14:paraId="6CF5809C" w14:textId="77777777" w:rsidTr="00FC0FC8">
        <w:trPr>
          <w:trHeight w:val="300"/>
        </w:trPr>
        <w:tc>
          <w:tcPr>
            <w:tcW w:w="3849" w:type="pct"/>
            <w:hideMark/>
          </w:tcPr>
          <w:p w14:paraId="13B06319" w14:textId="77777777" w:rsidR="00FC0FC8" w:rsidRPr="00BF2504" w:rsidRDefault="00FC0FC8" w:rsidP="00B65D83">
            <w:pPr>
              <w:pStyle w:val="TableBodyTextMIRB"/>
              <w:rPr>
                <w:rFonts w:eastAsia="Times New Roman"/>
                <w:lang w:eastAsia="en-CA"/>
              </w:rPr>
            </w:pPr>
            <w:r w:rsidRPr="00BF2504">
              <w:t>Town of Shelburne</w:t>
            </w:r>
          </w:p>
        </w:tc>
        <w:tc>
          <w:tcPr>
            <w:tcW w:w="1151" w:type="pct"/>
            <w:noWrap/>
            <w:hideMark/>
          </w:tcPr>
          <w:p w14:paraId="70D66BE1" w14:textId="6FB39827" w:rsidR="00FC0FC8" w:rsidRPr="00BF2504" w:rsidRDefault="00FC0FC8" w:rsidP="00B65D83">
            <w:r>
              <w:rPr>
                <w:rFonts w:eastAsia="Times New Roman"/>
                <w:lang w:eastAsia="en-CA"/>
              </w:rPr>
              <w:t>Not applicable</w:t>
            </w:r>
          </w:p>
        </w:tc>
      </w:tr>
      <w:tr w:rsidR="00FC0FC8" w:rsidRPr="00BF2504" w14:paraId="20FC63A5" w14:textId="77777777" w:rsidTr="00FC0FC8">
        <w:trPr>
          <w:trHeight w:val="300"/>
        </w:trPr>
        <w:tc>
          <w:tcPr>
            <w:tcW w:w="3849" w:type="pct"/>
            <w:hideMark/>
          </w:tcPr>
          <w:p w14:paraId="2153D3D7" w14:textId="77777777" w:rsidR="00FC0FC8" w:rsidRPr="00BF2504" w:rsidRDefault="00FC0FC8" w:rsidP="00B65D83">
            <w:pPr>
              <w:pStyle w:val="TableBodyTextMIRB"/>
              <w:rPr>
                <w:rFonts w:eastAsia="Times New Roman"/>
                <w:lang w:eastAsia="en-CA"/>
              </w:rPr>
            </w:pPr>
            <w:r w:rsidRPr="00BF2504">
              <w:t>Town of Smiths Falls</w:t>
            </w:r>
          </w:p>
        </w:tc>
        <w:tc>
          <w:tcPr>
            <w:tcW w:w="1151" w:type="pct"/>
            <w:noWrap/>
            <w:hideMark/>
          </w:tcPr>
          <w:p w14:paraId="27F299A0" w14:textId="6DB71B6E" w:rsidR="00FC0FC8" w:rsidRPr="00BF2504" w:rsidRDefault="00FC0FC8" w:rsidP="00B65D83">
            <w:r>
              <w:rPr>
                <w:rFonts w:eastAsia="Times New Roman"/>
                <w:lang w:eastAsia="en-CA"/>
              </w:rPr>
              <w:t>Not applicable</w:t>
            </w:r>
          </w:p>
        </w:tc>
      </w:tr>
      <w:tr w:rsidR="00FC0FC8" w:rsidRPr="00BF2504" w14:paraId="5A870207" w14:textId="77777777" w:rsidTr="00FC0FC8">
        <w:trPr>
          <w:trHeight w:val="300"/>
        </w:trPr>
        <w:tc>
          <w:tcPr>
            <w:tcW w:w="3849" w:type="pct"/>
            <w:hideMark/>
          </w:tcPr>
          <w:p w14:paraId="0D878696" w14:textId="77777777" w:rsidR="00FC0FC8" w:rsidRPr="00BF2504" w:rsidRDefault="00FC0FC8" w:rsidP="00B65D83">
            <w:pPr>
              <w:pStyle w:val="TableBodyTextMIRB"/>
              <w:rPr>
                <w:rFonts w:eastAsia="Times New Roman"/>
                <w:lang w:eastAsia="en-CA"/>
              </w:rPr>
            </w:pPr>
            <w:r w:rsidRPr="00BF2504">
              <w:t>Town of Smooth Rock Falls</w:t>
            </w:r>
          </w:p>
        </w:tc>
        <w:tc>
          <w:tcPr>
            <w:tcW w:w="1151" w:type="pct"/>
            <w:noWrap/>
            <w:hideMark/>
          </w:tcPr>
          <w:p w14:paraId="2342F393" w14:textId="4B241BC4" w:rsidR="00FC0FC8" w:rsidRPr="00BF2504" w:rsidRDefault="00FC0FC8" w:rsidP="00B65D83">
            <w:r>
              <w:rPr>
                <w:rFonts w:eastAsia="Times New Roman"/>
                <w:lang w:eastAsia="en-CA"/>
              </w:rPr>
              <w:t>Not applicable</w:t>
            </w:r>
          </w:p>
        </w:tc>
      </w:tr>
      <w:tr w:rsidR="00FC0FC8" w:rsidRPr="00BF2504" w14:paraId="3353AD67" w14:textId="77777777" w:rsidTr="00FC0FC8">
        <w:trPr>
          <w:trHeight w:val="300"/>
        </w:trPr>
        <w:tc>
          <w:tcPr>
            <w:tcW w:w="3849" w:type="pct"/>
            <w:hideMark/>
          </w:tcPr>
          <w:p w14:paraId="0865A628" w14:textId="77777777" w:rsidR="00FC0FC8" w:rsidRPr="00BF2504" w:rsidRDefault="00FC0FC8" w:rsidP="00B65D83">
            <w:pPr>
              <w:pStyle w:val="TableBodyTextMIRB"/>
              <w:rPr>
                <w:rFonts w:eastAsia="Times New Roman"/>
                <w:lang w:eastAsia="en-CA"/>
              </w:rPr>
            </w:pPr>
            <w:r w:rsidRPr="00BF2504">
              <w:t>Town of South Bruce Peninsula</w:t>
            </w:r>
          </w:p>
        </w:tc>
        <w:tc>
          <w:tcPr>
            <w:tcW w:w="1151" w:type="pct"/>
            <w:noWrap/>
            <w:hideMark/>
          </w:tcPr>
          <w:p w14:paraId="3EA3F751" w14:textId="083D9587" w:rsidR="00FC0FC8" w:rsidRPr="00BF2504" w:rsidRDefault="00FC0FC8" w:rsidP="00B65D83">
            <w:r>
              <w:rPr>
                <w:rFonts w:eastAsia="Times New Roman"/>
                <w:lang w:eastAsia="en-CA"/>
              </w:rPr>
              <w:t>Not applicable</w:t>
            </w:r>
          </w:p>
        </w:tc>
      </w:tr>
      <w:tr w:rsidR="00FC0FC8" w:rsidRPr="00BF2504" w14:paraId="70978786" w14:textId="77777777" w:rsidTr="00FC0FC8">
        <w:trPr>
          <w:trHeight w:val="300"/>
        </w:trPr>
        <w:tc>
          <w:tcPr>
            <w:tcW w:w="3849" w:type="pct"/>
            <w:hideMark/>
          </w:tcPr>
          <w:p w14:paraId="2C300D21" w14:textId="77777777" w:rsidR="00FC0FC8" w:rsidRPr="00BF2504" w:rsidRDefault="00FC0FC8" w:rsidP="00B65D83">
            <w:pPr>
              <w:pStyle w:val="TableBodyTextMIRB"/>
              <w:rPr>
                <w:rFonts w:eastAsia="Times New Roman"/>
                <w:lang w:eastAsia="en-CA"/>
              </w:rPr>
            </w:pPr>
            <w:r w:rsidRPr="00BF2504">
              <w:t>Town of Spanish</w:t>
            </w:r>
          </w:p>
        </w:tc>
        <w:tc>
          <w:tcPr>
            <w:tcW w:w="1151" w:type="pct"/>
            <w:noWrap/>
            <w:hideMark/>
          </w:tcPr>
          <w:p w14:paraId="4A74741E" w14:textId="7498098B" w:rsidR="00FC0FC8" w:rsidRPr="00BF2504" w:rsidRDefault="00FC0FC8" w:rsidP="00B65D83">
            <w:r>
              <w:rPr>
                <w:rFonts w:eastAsia="Times New Roman"/>
                <w:lang w:eastAsia="en-CA"/>
              </w:rPr>
              <w:t>Not applicable</w:t>
            </w:r>
          </w:p>
        </w:tc>
      </w:tr>
      <w:tr w:rsidR="00FC0FC8" w:rsidRPr="00BF2504" w14:paraId="6950303B" w14:textId="77777777" w:rsidTr="00FC0FC8">
        <w:trPr>
          <w:trHeight w:val="300"/>
        </w:trPr>
        <w:tc>
          <w:tcPr>
            <w:tcW w:w="3849" w:type="pct"/>
            <w:hideMark/>
          </w:tcPr>
          <w:p w14:paraId="00371DB7" w14:textId="77777777" w:rsidR="00FC0FC8" w:rsidRPr="00BF2504" w:rsidRDefault="00FC0FC8" w:rsidP="00B65D83">
            <w:pPr>
              <w:pStyle w:val="TableBodyTextMIRB"/>
              <w:rPr>
                <w:rFonts w:eastAsia="Times New Roman"/>
                <w:lang w:eastAsia="en-CA"/>
              </w:rPr>
            </w:pPr>
            <w:r w:rsidRPr="00BF2504">
              <w:t>Town of St. Marys</w:t>
            </w:r>
          </w:p>
        </w:tc>
        <w:tc>
          <w:tcPr>
            <w:tcW w:w="1151" w:type="pct"/>
            <w:noWrap/>
            <w:hideMark/>
          </w:tcPr>
          <w:p w14:paraId="5D7B96AC" w14:textId="7DC55025" w:rsidR="00FC0FC8" w:rsidRPr="00BF2504" w:rsidRDefault="00FC0FC8" w:rsidP="00B65D83">
            <w:r>
              <w:rPr>
                <w:rFonts w:eastAsia="Times New Roman"/>
                <w:lang w:eastAsia="en-CA"/>
              </w:rPr>
              <w:t>Not applicable</w:t>
            </w:r>
          </w:p>
        </w:tc>
      </w:tr>
      <w:tr w:rsidR="00FC0FC8" w:rsidRPr="00BF2504" w14:paraId="27E5F6B1" w14:textId="77777777" w:rsidTr="00FC0FC8">
        <w:trPr>
          <w:trHeight w:val="300"/>
        </w:trPr>
        <w:tc>
          <w:tcPr>
            <w:tcW w:w="3849" w:type="pct"/>
            <w:hideMark/>
          </w:tcPr>
          <w:p w14:paraId="4457374D" w14:textId="77777777" w:rsidR="00FC0FC8" w:rsidRPr="00BF2504" w:rsidRDefault="00FC0FC8" w:rsidP="00B65D83">
            <w:pPr>
              <w:pStyle w:val="TableBodyTextMIRB"/>
              <w:rPr>
                <w:rFonts w:eastAsia="Times New Roman"/>
                <w:lang w:eastAsia="en-CA"/>
              </w:rPr>
            </w:pPr>
            <w:r w:rsidRPr="00BF2504">
              <w:t>Town of Tecumseh</w:t>
            </w:r>
          </w:p>
        </w:tc>
        <w:tc>
          <w:tcPr>
            <w:tcW w:w="1151" w:type="pct"/>
            <w:noWrap/>
            <w:hideMark/>
          </w:tcPr>
          <w:p w14:paraId="60F16614" w14:textId="4F31E73C" w:rsidR="00FC0FC8" w:rsidRPr="00BF2504" w:rsidRDefault="00FC0FC8" w:rsidP="00B65D83">
            <w:r>
              <w:rPr>
                <w:rFonts w:eastAsia="Times New Roman"/>
                <w:lang w:eastAsia="en-CA"/>
              </w:rPr>
              <w:t>Not applicable</w:t>
            </w:r>
          </w:p>
        </w:tc>
      </w:tr>
      <w:tr w:rsidR="00FC0FC8" w:rsidRPr="00BF2504" w14:paraId="277A014E" w14:textId="77777777" w:rsidTr="00FC0FC8">
        <w:trPr>
          <w:trHeight w:val="300"/>
        </w:trPr>
        <w:tc>
          <w:tcPr>
            <w:tcW w:w="3849" w:type="pct"/>
            <w:hideMark/>
          </w:tcPr>
          <w:p w14:paraId="3C35AD95" w14:textId="77777777" w:rsidR="00FC0FC8" w:rsidRPr="00BF2504" w:rsidRDefault="00FC0FC8" w:rsidP="00B65D83">
            <w:pPr>
              <w:pStyle w:val="TableBodyTextMIRB"/>
              <w:rPr>
                <w:rFonts w:eastAsia="Times New Roman"/>
                <w:lang w:eastAsia="en-CA"/>
              </w:rPr>
            </w:pPr>
            <w:r w:rsidRPr="00BF2504">
              <w:t>Town of the Blue Mountains</w:t>
            </w:r>
          </w:p>
        </w:tc>
        <w:tc>
          <w:tcPr>
            <w:tcW w:w="1151" w:type="pct"/>
            <w:noWrap/>
            <w:hideMark/>
          </w:tcPr>
          <w:p w14:paraId="7250F954" w14:textId="0F78503A" w:rsidR="00FC0FC8" w:rsidRPr="00BF2504" w:rsidRDefault="00FC0FC8" w:rsidP="00B65D83">
            <w:r>
              <w:rPr>
                <w:rFonts w:eastAsia="Times New Roman"/>
                <w:lang w:eastAsia="en-CA"/>
              </w:rPr>
              <w:t>Not applicable</w:t>
            </w:r>
          </w:p>
        </w:tc>
      </w:tr>
      <w:tr w:rsidR="00FC0FC8" w:rsidRPr="00BF2504" w14:paraId="72EFAA02" w14:textId="77777777" w:rsidTr="00FC0FC8">
        <w:trPr>
          <w:trHeight w:val="300"/>
        </w:trPr>
        <w:tc>
          <w:tcPr>
            <w:tcW w:w="3849" w:type="pct"/>
            <w:hideMark/>
          </w:tcPr>
          <w:p w14:paraId="0E90D57F" w14:textId="77777777" w:rsidR="00FC0FC8" w:rsidRPr="00BF2504" w:rsidRDefault="00FC0FC8" w:rsidP="00B65D83">
            <w:pPr>
              <w:pStyle w:val="TableBodyTextMIRB"/>
              <w:rPr>
                <w:rFonts w:eastAsia="Times New Roman"/>
                <w:lang w:eastAsia="en-CA"/>
              </w:rPr>
            </w:pPr>
            <w:r w:rsidRPr="00BF2504">
              <w:t>Town of Thessalon</w:t>
            </w:r>
          </w:p>
        </w:tc>
        <w:tc>
          <w:tcPr>
            <w:tcW w:w="1151" w:type="pct"/>
            <w:noWrap/>
            <w:hideMark/>
          </w:tcPr>
          <w:p w14:paraId="655B198A" w14:textId="46125E5E" w:rsidR="00FC0FC8" w:rsidRPr="00BF2504" w:rsidRDefault="00FC0FC8" w:rsidP="00B65D83">
            <w:r>
              <w:rPr>
                <w:rFonts w:eastAsia="Times New Roman"/>
                <w:lang w:eastAsia="en-CA"/>
              </w:rPr>
              <w:t>Not applicable</w:t>
            </w:r>
          </w:p>
        </w:tc>
      </w:tr>
      <w:tr w:rsidR="00FC0FC8" w:rsidRPr="00BF2504" w14:paraId="129757D3" w14:textId="77777777" w:rsidTr="00FC0FC8">
        <w:trPr>
          <w:trHeight w:val="300"/>
        </w:trPr>
        <w:tc>
          <w:tcPr>
            <w:tcW w:w="3849" w:type="pct"/>
            <w:hideMark/>
          </w:tcPr>
          <w:p w14:paraId="6F59F7A0" w14:textId="77777777" w:rsidR="00FC0FC8" w:rsidRPr="00BF2504" w:rsidRDefault="00FC0FC8" w:rsidP="00B65D83">
            <w:pPr>
              <w:pStyle w:val="TableBodyTextMIRB"/>
              <w:rPr>
                <w:rFonts w:eastAsia="Times New Roman"/>
                <w:lang w:eastAsia="en-CA"/>
              </w:rPr>
            </w:pPr>
            <w:r w:rsidRPr="00BF2504">
              <w:t>Town of Tillsonburg</w:t>
            </w:r>
          </w:p>
        </w:tc>
        <w:tc>
          <w:tcPr>
            <w:tcW w:w="1151" w:type="pct"/>
            <w:noWrap/>
            <w:hideMark/>
          </w:tcPr>
          <w:p w14:paraId="697D9A5A" w14:textId="2C0D5CA4" w:rsidR="00FC0FC8" w:rsidRPr="00BF2504" w:rsidRDefault="00FC0FC8" w:rsidP="00B65D83">
            <w:r>
              <w:rPr>
                <w:rFonts w:eastAsia="Times New Roman"/>
                <w:lang w:eastAsia="en-CA"/>
              </w:rPr>
              <w:t>Not applicable</w:t>
            </w:r>
          </w:p>
        </w:tc>
      </w:tr>
      <w:tr w:rsidR="00FC0FC8" w:rsidRPr="00BF2504" w14:paraId="398797A4" w14:textId="77777777" w:rsidTr="00FC0FC8">
        <w:trPr>
          <w:trHeight w:val="300"/>
        </w:trPr>
        <w:tc>
          <w:tcPr>
            <w:tcW w:w="3849" w:type="pct"/>
            <w:hideMark/>
          </w:tcPr>
          <w:p w14:paraId="5310E70F" w14:textId="77777777" w:rsidR="00FC0FC8" w:rsidRPr="00BF2504" w:rsidRDefault="00FC0FC8" w:rsidP="00B65D83">
            <w:pPr>
              <w:pStyle w:val="TableBodyTextMIRB"/>
              <w:rPr>
                <w:rFonts w:eastAsia="Times New Roman"/>
                <w:lang w:eastAsia="en-CA"/>
              </w:rPr>
            </w:pPr>
            <w:r w:rsidRPr="00BF2504">
              <w:t>Town of Wasaga Beach</w:t>
            </w:r>
          </w:p>
        </w:tc>
        <w:tc>
          <w:tcPr>
            <w:tcW w:w="1151" w:type="pct"/>
            <w:noWrap/>
            <w:hideMark/>
          </w:tcPr>
          <w:p w14:paraId="4A7D0723" w14:textId="1A2AB3A1" w:rsidR="00FC0FC8" w:rsidRPr="00BF2504" w:rsidRDefault="00FC0FC8" w:rsidP="00B65D83">
            <w:r>
              <w:rPr>
                <w:rFonts w:eastAsia="Times New Roman"/>
                <w:lang w:eastAsia="en-CA"/>
              </w:rPr>
              <w:t>Not applicable</w:t>
            </w:r>
          </w:p>
        </w:tc>
      </w:tr>
      <w:tr w:rsidR="00FC0FC8" w:rsidRPr="00BF2504" w14:paraId="573E8D22" w14:textId="77777777" w:rsidTr="00FC0FC8">
        <w:trPr>
          <w:trHeight w:val="300"/>
        </w:trPr>
        <w:tc>
          <w:tcPr>
            <w:tcW w:w="3849" w:type="pct"/>
            <w:hideMark/>
          </w:tcPr>
          <w:p w14:paraId="21D144D3" w14:textId="77777777" w:rsidR="00FC0FC8" w:rsidRPr="00BF2504" w:rsidRDefault="00FC0FC8" w:rsidP="00B65D83">
            <w:pPr>
              <w:pStyle w:val="TableBodyTextMIRB"/>
              <w:rPr>
                <w:rFonts w:eastAsia="Times New Roman"/>
                <w:lang w:eastAsia="en-CA"/>
              </w:rPr>
            </w:pPr>
            <w:r w:rsidRPr="00BF2504">
              <w:t>Town of Whitby</w:t>
            </w:r>
          </w:p>
        </w:tc>
        <w:tc>
          <w:tcPr>
            <w:tcW w:w="1151" w:type="pct"/>
            <w:noWrap/>
            <w:hideMark/>
          </w:tcPr>
          <w:p w14:paraId="744A08BF" w14:textId="0D55AA1F" w:rsidR="00FC0FC8" w:rsidRPr="00BF2504" w:rsidRDefault="00FC0FC8" w:rsidP="00B65D83">
            <w:r>
              <w:rPr>
                <w:rFonts w:eastAsia="Times New Roman"/>
                <w:lang w:eastAsia="en-CA"/>
              </w:rPr>
              <w:t>Not applicable</w:t>
            </w:r>
          </w:p>
        </w:tc>
      </w:tr>
      <w:tr w:rsidR="00FC0FC8" w:rsidRPr="00BF2504" w14:paraId="1C1E7272" w14:textId="77777777" w:rsidTr="00FC0FC8">
        <w:trPr>
          <w:trHeight w:val="300"/>
        </w:trPr>
        <w:tc>
          <w:tcPr>
            <w:tcW w:w="3849" w:type="pct"/>
            <w:hideMark/>
          </w:tcPr>
          <w:p w14:paraId="15B93409" w14:textId="77777777" w:rsidR="00FC0FC8" w:rsidRPr="00BF2504" w:rsidRDefault="00FC0FC8" w:rsidP="00B65D83">
            <w:pPr>
              <w:pStyle w:val="TableBodyTextMIRB"/>
              <w:rPr>
                <w:rFonts w:eastAsia="Times New Roman"/>
                <w:lang w:eastAsia="en-CA"/>
              </w:rPr>
            </w:pPr>
            <w:r w:rsidRPr="00BF2504">
              <w:t>Town of Whitchurch-Stouffville</w:t>
            </w:r>
          </w:p>
        </w:tc>
        <w:tc>
          <w:tcPr>
            <w:tcW w:w="1151" w:type="pct"/>
            <w:noWrap/>
            <w:hideMark/>
          </w:tcPr>
          <w:p w14:paraId="7D0DF935" w14:textId="11B4C60A" w:rsidR="00FC0FC8" w:rsidRPr="00BF2504" w:rsidRDefault="00FC0FC8" w:rsidP="00B65D83">
            <w:r>
              <w:rPr>
                <w:rFonts w:eastAsia="Times New Roman"/>
                <w:lang w:eastAsia="en-CA"/>
              </w:rPr>
              <w:t>Not applicable</w:t>
            </w:r>
          </w:p>
        </w:tc>
      </w:tr>
      <w:tr w:rsidR="00FC0FC8" w:rsidRPr="00BF2504" w14:paraId="0F382E39" w14:textId="77777777" w:rsidTr="00FC0FC8">
        <w:trPr>
          <w:trHeight w:val="300"/>
        </w:trPr>
        <w:tc>
          <w:tcPr>
            <w:tcW w:w="3849" w:type="pct"/>
            <w:hideMark/>
          </w:tcPr>
          <w:p w14:paraId="5719538F" w14:textId="77777777" w:rsidR="00FC0FC8" w:rsidRPr="00BF2504" w:rsidRDefault="00FC0FC8" w:rsidP="00B65D83">
            <w:pPr>
              <w:pStyle w:val="TableBodyTextMIRB"/>
              <w:rPr>
                <w:rFonts w:eastAsia="Times New Roman"/>
                <w:lang w:eastAsia="en-CA"/>
              </w:rPr>
            </w:pPr>
            <w:r w:rsidRPr="00BF2504">
              <w:t>Township of Addington Highlands</w:t>
            </w:r>
          </w:p>
        </w:tc>
        <w:tc>
          <w:tcPr>
            <w:tcW w:w="1151" w:type="pct"/>
            <w:noWrap/>
            <w:hideMark/>
          </w:tcPr>
          <w:p w14:paraId="01A76E1E" w14:textId="2483E2D8" w:rsidR="00FC0FC8" w:rsidRPr="00BF2504" w:rsidRDefault="00FC0FC8" w:rsidP="00B65D83">
            <w:r>
              <w:rPr>
                <w:rFonts w:eastAsia="Times New Roman"/>
                <w:lang w:eastAsia="en-CA"/>
              </w:rPr>
              <w:t>Not applicable</w:t>
            </w:r>
          </w:p>
        </w:tc>
      </w:tr>
      <w:tr w:rsidR="00FC0FC8" w:rsidRPr="00BF2504" w14:paraId="4BEAB18D" w14:textId="77777777" w:rsidTr="00FC0FC8">
        <w:trPr>
          <w:trHeight w:val="300"/>
        </w:trPr>
        <w:tc>
          <w:tcPr>
            <w:tcW w:w="3849" w:type="pct"/>
            <w:hideMark/>
          </w:tcPr>
          <w:p w14:paraId="7951F275" w14:textId="77777777" w:rsidR="00FC0FC8" w:rsidRPr="00BF2504" w:rsidRDefault="00FC0FC8" w:rsidP="00B65D83">
            <w:pPr>
              <w:pStyle w:val="TableBodyTextMIRB"/>
              <w:rPr>
                <w:rFonts w:eastAsia="Times New Roman"/>
                <w:lang w:eastAsia="en-CA"/>
              </w:rPr>
            </w:pPr>
            <w:r w:rsidRPr="00BF2504">
              <w:t>Township of Adelaide-Metcalfe</w:t>
            </w:r>
          </w:p>
        </w:tc>
        <w:tc>
          <w:tcPr>
            <w:tcW w:w="1151" w:type="pct"/>
            <w:noWrap/>
            <w:hideMark/>
          </w:tcPr>
          <w:p w14:paraId="57CF6F39" w14:textId="52DE7030" w:rsidR="00FC0FC8" w:rsidRPr="00BF2504" w:rsidRDefault="00FC0FC8" w:rsidP="00B65D83">
            <w:r>
              <w:rPr>
                <w:rFonts w:eastAsia="Times New Roman"/>
                <w:lang w:eastAsia="en-CA"/>
              </w:rPr>
              <w:t>Not applicable</w:t>
            </w:r>
          </w:p>
        </w:tc>
      </w:tr>
      <w:tr w:rsidR="00FC0FC8" w:rsidRPr="00BF2504" w14:paraId="01B3211E" w14:textId="77777777" w:rsidTr="00FC0FC8">
        <w:trPr>
          <w:trHeight w:val="300"/>
        </w:trPr>
        <w:tc>
          <w:tcPr>
            <w:tcW w:w="3849" w:type="pct"/>
            <w:hideMark/>
          </w:tcPr>
          <w:p w14:paraId="05AA51E2" w14:textId="77777777" w:rsidR="00FC0FC8" w:rsidRPr="00BF2504" w:rsidRDefault="00FC0FC8" w:rsidP="00B65D83">
            <w:pPr>
              <w:pStyle w:val="TableBodyTextMIRB"/>
              <w:rPr>
                <w:rFonts w:eastAsia="Times New Roman"/>
                <w:lang w:eastAsia="en-CA"/>
              </w:rPr>
            </w:pPr>
            <w:r w:rsidRPr="00BF2504">
              <w:t>Township of Adjala-Tosorontio</w:t>
            </w:r>
          </w:p>
        </w:tc>
        <w:tc>
          <w:tcPr>
            <w:tcW w:w="1151" w:type="pct"/>
            <w:noWrap/>
            <w:hideMark/>
          </w:tcPr>
          <w:p w14:paraId="7213EE8A" w14:textId="4645CE38" w:rsidR="00FC0FC8" w:rsidRPr="00BF2504" w:rsidRDefault="00FC0FC8" w:rsidP="00B65D83">
            <w:r>
              <w:rPr>
                <w:rFonts w:eastAsia="Times New Roman"/>
                <w:lang w:eastAsia="en-CA"/>
              </w:rPr>
              <w:t>Not applicable</w:t>
            </w:r>
          </w:p>
        </w:tc>
      </w:tr>
      <w:tr w:rsidR="00FC0FC8" w:rsidRPr="00BF2504" w14:paraId="4020BF90" w14:textId="77777777" w:rsidTr="00FC0FC8">
        <w:trPr>
          <w:trHeight w:val="300"/>
        </w:trPr>
        <w:tc>
          <w:tcPr>
            <w:tcW w:w="3849" w:type="pct"/>
            <w:hideMark/>
          </w:tcPr>
          <w:p w14:paraId="500A2E79" w14:textId="77777777" w:rsidR="00FC0FC8" w:rsidRPr="00BF2504" w:rsidRDefault="00FC0FC8" w:rsidP="00B65D83">
            <w:pPr>
              <w:pStyle w:val="TableBodyTextMIRB"/>
              <w:rPr>
                <w:rFonts w:eastAsia="Times New Roman"/>
                <w:lang w:eastAsia="en-CA"/>
              </w:rPr>
            </w:pPr>
            <w:r w:rsidRPr="00BF2504">
              <w:t>Township of Admaston/Bromley</w:t>
            </w:r>
          </w:p>
        </w:tc>
        <w:tc>
          <w:tcPr>
            <w:tcW w:w="1151" w:type="pct"/>
            <w:noWrap/>
            <w:hideMark/>
          </w:tcPr>
          <w:p w14:paraId="31A5C91A" w14:textId="03D53EDE" w:rsidR="00FC0FC8" w:rsidRPr="00BF2504" w:rsidRDefault="00FC0FC8" w:rsidP="00B65D83">
            <w:r>
              <w:rPr>
                <w:rFonts w:eastAsia="Times New Roman"/>
                <w:lang w:eastAsia="en-CA"/>
              </w:rPr>
              <w:t>Not applicable</w:t>
            </w:r>
          </w:p>
        </w:tc>
      </w:tr>
      <w:tr w:rsidR="00FC0FC8" w:rsidRPr="00BF2504" w14:paraId="148D5C41" w14:textId="77777777" w:rsidTr="00FC0FC8">
        <w:trPr>
          <w:trHeight w:val="300"/>
        </w:trPr>
        <w:tc>
          <w:tcPr>
            <w:tcW w:w="3849" w:type="pct"/>
            <w:hideMark/>
          </w:tcPr>
          <w:p w14:paraId="4361DE57" w14:textId="77777777" w:rsidR="00FC0FC8" w:rsidRPr="00BF2504" w:rsidRDefault="00FC0FC8" w:rsidP="00B65D83">
            <w:pPr>
              <w:pStyle w:val="TableBodyTextMIRB"/>
              <w:rPr>
                <w:rFonts w:eastAsia="Times New Roman"/>
                <w:lang w:eastAsia="en-CA"/>
              </w:rPr>
            </w:pPr>
            <w:r w:rsidRPr="00BF2504">
              <w:t>Township of Alberton</w:t>
            </w:r>
          </w:p>
        </w:tc>
        <w:tc>
          <w:tcPr>
            <w:tcW w:w="1151" w:type="pct"/>
            <w:noWrap/>
            <w:hideMark/>
          </w:tcPr>
          <w:p w14:paraId="1C9B8015" w14:textId="7FE26DA4" w:rsidR="00FC0FC8" w:rsidRPr="00BF2504" w:rsidRDefault="00FC0FC8" w:rsidP="00B65D83">
            <w:r>
              <w:rPr>
                <w:rFonts w:eastAsia="Times New Roman"/>
                <w:lang w:eastAsia="en-CA"/>
              </w:rPr>
              <w:t>Not applicable</w:t>
            </w:r>
          </w:p>
        </w:tc>
      </w:tr>
      <w:tr w:rsidR="00FC0FC8" w:rsidRPr="00BF2504" w14:paraId="6A5339A4" w14:textId="77777777" w:rsidTr="00FC0FC8">
        <w:trPr>
          <w:trHeight w:val="300"/>
        </w:trPr>
        <w:tc>
          <w:tcPr>
            <w:tcW w:w="3849" w:type="pct"/>
            <w:hideMark/>
          </w:tcPr>
          <w:p w14:paraId="0E18ED0D" w14:textId="77777777" w:rsidR="00FC0FC8" w:rsidRPr="00BF2504" w:rsidRDefault="00FC0FC8" w:rsidP="00B65D83">
            <w:pPr>
              <w:pStyle w:val="TableBodyTextMIRB"/>
              <w:rPr>
                <w:rFonts w:eastAsia="Times New Roman"/>
                <w:lang w:eastAsia="en-CA"/>
              </w:rPr>
            </w:pPr>
            <w:r w:rsidRPr="00BF2504">
              <w:t>Township of Alfred and Plantagenet</w:t>
            </w:r>
          </w:p>
        </w:tc>
        <w:tc>
          <w:tcPr>
            <w:tcW w:w="1151" w:type="pct"/>
            <w:noWrap/>
            <w:hideMark/>
          </w:tcPr>
          <w:p w14:paraId="6D4AD17A" w14:textId="6F7CA214" w:rsidR="00FC0FC8" w:rsidRPr="00BF2504" w:rsidRDefault="00FC0FC8" w:rsidP="00B65D83">
            <w:r>
              <w:rPr>
                <w:rFonts w:eastAsia="Times New Roman"/>
                <w:lang w:eastAsia="en-CA"/>
              </w:rPr>
              <w:t>Not applicable</w:t>
            </w:r>
          </w:p>
        </w:tc>
      </w:tr>
      <w:tr w:rsidR="00FC0FC8" w:rsidRPr="00BF2504" w14:paraId="63020626" w14:textId="77777777" w:rsidTr="00FC0FC8">
        <w:trPr>
          <w:trHeight w:val="300"/>
        </w:trPr>
        <w:tc>
          <w:tcPr>
            <w:tcW w:w="3849" w:type="pct"/>
            <w:hideMark/>
          </w:tcPr>
          <w:p w14:paraId="15D74064" w14:textId="77777777" w:rsidR="00FC0FC8" w:rsidRPr="00BF2504" w:rsidRDefault="00FC0FC8" w:rsidP="00B65D83">
            <w:pPr>
              <w:pStyle w:val="TableBodyTextMIRB"/>
              <w:rPr>
                <w:rFonts w:eastAsia="Times New Roman"/>
                <w:lang w:eastAsia="en-CA"/>
              </w:rPr>
            </w:pPr>
            <w:r w:rsidRPr="00BF2504">
              <w:t>Township of Algonquin Highlands</w:t>
            </w:r>
          </w:p>
        </w:tc>
        <w:tc>
          <w:tcPr>
            <w:tcW w:w="1151" w:type="pct"/>
            <w:noWrap/>
            <w:hideMark/>
          </w:tcPr>
          <w:p w14:paraId="7DCE00CF" w14:textId="3566BA02" w:rsidR="00FC0FC8" w:rsidRPr="00BF2504" w:rsidRDefault="00FC0FC8" w:rsidP="00B65D83">
            <w:r>
              <w:rPr>
                <w:rFonts w:eastAsia="Times New Roman"/>
                <w:lang w:eastAsia="en-CA"/>
              </w:rPr>
              <w:t>Not applicable</w:t>
            </w:r>
          </w:p>
        </w:tc>
      </w:tr>
      <w:tr w:rsidR="00FC0FC8" w:rsidRPr="00BF2504" w14:paraId="30965A88" w14:textId="77777777" w:rsidTr="00FC0FC8">
        <w:trPr>
          <w:trHeight w:val="300"/>
        </w:trPr>
        <w:tc>
          <w:tcPr>
            <w:tcW w:w="3849" w:type="pct"/>
            <w:hideMark/>
          </w:tcPr>
          <w:p w14:paraId="5FB2D0DF" w14:textId="77777777" w:rsidR="00FC0FC8" w:rsidRPr="00BF2504" w:rsidRDefault="00FC0FC8" w:rsidP="00B65D83">
            <w:pPr>
              <w:pStyle w:val="TableBodyTextMIRB"/>
              <w:rPr>
                <w:rFonts w:eastAsia="Times New Roman"/>
                <w:lang w:eastAsia="en-CA"/>
              </w:rPr>
            </w:pPr>
            <w:r w:rsidRPr="00BF2504">
              <w:t>Township of Alnwick/Haldimand</w:t>
            </w:r>
          </w:p>
        </w:tc>
        <w:tc>
          <w:tcPr>
            <w:tcW w:w="1151" w:type="pct"/>
            <w:noWrap/>
            <w:hideMark/>
          </w:tcPr>
          <w:p w14:paraId="6A03D885" w14:textId="696E338D" w:rsidR="00FC0FC8" w:rsidRPr="00BF2504" w:rsidRDefault="00FC0FC8" w:rsidP="00B65D83">
            <w:r>
              <w:rPr>
                <w:rFonts w:eastAsia="Times New Roman"/>
                <w:lang w:eastAsia="en-CA"/>
              </w:rPr>
              <w:t>Not applicable</w:t>
            </w:r>
          </w:p>
        </w:tc>
      </w:tr>
      <w:tr w:rsidR="00FC0FC8" w:rsidRPr="00BF2504" w14:paraId="752203C1" w14:textId="77777777" w:rsidTr="00FC0FC8">
        <w:trPr>
          <w:trHeight w:val="300"/>
        </w:trPr>
        <w:tc>
          <w:tcPr>
            <w:tcW w:w="3849" w:type="pct"/>
            <w:hideMark/>
          </w:tcPr>
          <w:p w14:paraId="131BE2AF" w14:textId="77777777" w:rsidR="00FC0FC8" w:rsidRPr="00BF2504" w:rsidRDefault="00FC0FC8" w:rsidP="00B65D83">
            <w:pPr>
              <w:pStyle w:val="TableBodyTextMIRB"/>
              <w:rPr>
                <w:rFonts w:eastAsia="Times New Roman"/>
                <w:lang w:eastAsia="en-CA"/>
              </w:rPr>
            </w:pPr>
            <w:r w:rsidRPr="00BF2504">
              <w:t>Township of Amaranth</w:t>
            </w:r>
          </w:p>
        </w:tc>
        <w:tc>
          <w:tcPr>
            <w:tcW w:w="1151" w:type="pct"/>
            <w:noWrap/>
            <w:hideMark/>
          </w:tcPr>
          <w:p w14:paraId="2FD40DCB" w14:textId="32F8C46C" w:rsidR="00FC0FC8" w:rsidRPr="00BF2504" w:rsidRDefault="00FC0FC8" w:rsidP="00B65D83">
            <w:r>
              <w:rPr>
                <w:rFonts w:eastAsia="Times New Roman"/>
                <w:lang w:eastAsia="en-CA"/>
              </w:rPr>
              <w:t>Not applicable</w:t>
            </w:r>
          </w:p>
        </w:tc>
      </w:tr>
      <w:tr w:rsidR="00FC0FC8" w:rsidRPr="00BF2504" w14:paraId="6FF2E264" w14:textId="77777777" w:rsidTr="00FC0FC8">
        <w:trPr>
          <w:trHeight w:val="300"/>
        </w:trPr>
        <w:tc>
          <w:tcPr>
            <w:tcW w:w="3849" w:type="pct"/>
            <w:hideMark/>
          </w:tcPr>
          <w:p w14:paraId="34F6E93E" w14:textId="77777777" w:rsidR="00FC0FC8" w:rsidRPr="00BF2504" w:rsidRDefault="00FC0FC8" w:rsidP="00B65D83">
            <w:pPr>
              <w:pStyle w:val="TableBodyTextMIRB"/>
              <w:rPr>
                <w:rFonts w:eastAsia="Times New Roman"/>
                <w:lang w:eastAsia="en-CA"/>
              </w:rPr>
            </w:pPr>
            <w:r w:rsidRPr="00BF2504">
              <w:t>Township of Armour</w:t>
            </w:r>
          </w:p>
        </w:tc>
        <w:tc>
          <w:tcPr>
            <w:tcW w:w="1151" w:type="pct"/>
            <w:noWrap/>
            <w:hideMark/>
          </w:tcPr>
          <w:p w14:paraId="7F5EB92D" w14:textId="2EC3EA65" w:rsidR="00FC0FC8" w:rsidRPr="00BF2504" w:rsidRDefault="00FC0FC8" w:rsidP="00B65D83">
            <w:r>
              <w:rPr>
                <w:rFonts w:eastAsia="Times New Roman"/>
                <w:lang w:eastAsia="en-CA"/>
              </w:rPr>
              <w:t>Not applicable</w:t>
            </w:r>
          </w:p>
        </w:tc>
      </w:tr>
      <w:tr w:rsidR="00FC0FC8" w:rsidRPr="00BF2504" w14:paraId="16B51A93" w14:textId="77777777" w:rsidTr="00FC0FC8">
        <w:trPr>
          <w:trHeight w:val="300"/>
        </w:trPr>
        <w:tc>
          <w:tcPr>
            <w:tcW w:w="3849" w:type="pct"/>
            <w:hideMark/>
          </w:tcPr>
          <w:p w14:paraId="53E3F7A9" w14:textId="77777777" w:rsidR="00FC0FC8" w:rsidRPr="00BF2504" w:rsidRDefault="00FC0FC8" w:rsidP="00B65D83">
            <w:pPr>
              <w:pStyle w:val="TableBodyTextMIRB"/>
              <w:rPr>
                <w:rFonts w:eastAsia="Times New Roman"/>
                <w:lang w:eastAsia="en-CA"/>
              </w:rPr>
            </w:pPr>
            <w:r w:rsidRPr="00BF2504">
              <w:t>Township of Armstrong</w:t>
            </w:r>
          </w:p>
        </w:tc>
        <w:tc>
          <w:tcPr>
            <w:tcW w:w="1151" w:type="pct"/>
            <w:noWrap/>
            <w:hideMark/>
          </w:tcPr>
          <w:p w14:paraId="6BA0E66F" w14:textId="099C835F" w:rsidR="00FC0FC8" w:rsidRPr="00BF2504" w:rsidRDefault="00FC0FC8" w:rsidP="00B65D83">
            <w:r>
              <w:rPr>
                <w:rFonts w:eastAsia="Times New Roman"/>
                <w:lang w:eastAsia="en-CA"/>
              </w:rPr>
              <w:t>Not applicable</w:t>
            </w:r>
          </w:p>
        </w:tc>
      </w:tr>
      <w:tr w:rsidR="00FC0FC8" w:rsidRPr="00BF2504" w14:paraId="3F1AAE9C" w14:textId="77777777" w:rsidTr="00FC0FC8">
        <w:trPr>
          <w:trHeight w:val="300"/>
        </w:trPr>
        <w:tc>
          <w:tcPr>
            <w:tcW w:w="3849" w:type="pct"/>
            <w:hideMark/>
          </w:tcPr>
          <w:p w14:paraId="3CC942C2" w14:textId="77777777" w:rsidR="00FC0FC8" w:rsidRPr="00BF2504" w:rsidRDefault="00FC0FC8" w:rsidP="00B65D83">
            <w:pPr>
              <w:pStyle w:val="TableBodyTextMIRB"/>
              <w:rPr>
                <w:rFonts w:eastAsia="Times New Roman"/>
                <w:lang w:eastAsia="en-CA"/>
              </w:rPr>
            </w:pPr>
            <w:r w:rsidRPr="00BF2504">
              <w:t>Township of Ashfield-Colborne-Wawanosh</w:t>
            </w:r>
          </w:p>
        </w:tc>
        <w:tc>
          <w:tcPr>
            <w:tcW w:w="1151" w:type="pct"/>
            <w:noWrap/>
            <w:hideMark/>
          </w:tcPr>
          <w:p w14:paraId="1012DFA6" w14:textId="49B901F4" w:rsidR="00FC0FC8" w:rsidRPr="00BF2504" w:rsidRDefault="00FC0FC8" w:rsidP="00B65D83">
            <w:r>
              <w:rPr>
                <w:rFonts w:eastAsia="Times New Roman"/>
                <w:lang w:eastAsia="en-CA"/>
              </w:rPr>
              <w:t>Not applicable</w:t>
            </w:r>
          </w:p>
        </w:tc>
      </w:tr>
      <w:tr w:rsidR="00FC0FC8" w:rsidRPr="00BF2504" w14:paraId="17220E10" w14:textId="77777777" w:rsidTr="00FC0FC8">
        <w:trPr>
          <w:trHeight w:val="300"/>
        </w:trPr>
        <w:tc>
          <w:tcPr>
            <w:tcW w:w="3849" w:type="pct"/>
            <w:hideMark/>
          </w:tcPr>
          <w:p w14:paraId="7DA95F33" w14:textId="77777777" w:rsidR="00FC0FC8" w:rsidRPr="00BF2504" w:rsidRDefault="00FC0FC8" w:rsidP="00B65D83">
            <w:pPr>
              <w:pStyle w:val="TableBodyTextMIRB"/>
              <w:rPr>
                <w:rFonts w:eastAsia="Times New Roman"/>
                <w:lang w:eastAsia="en-CA"/>
              </w:rPr>
            </w:pPr>
            <w:r w:rsidRPr="00BF2504">
              <w:t>Township of Asphodel-Norwood</w:t>
            </w:r>
          </w:p>
        </w:tc>
        <w:tc>
          <w:tcPr>
            <w:tcW w:w="1151" w:type="pct"/>
            <w:noWrap/>
            <w:hideMark/>
          </w:tcPr>
          <w:p w14:paraId="65B62122" w14:textId="06CB0282" w:rsidR="00FC0FC8" w:rsidRPr="00BF2504" w:rsidRDefault="00FC0FC8" w:rsidP="00B65D83">
            <w:r>
              <w:rPr>
                <w:rFonts w:eastAsia="Times New Roman"/>
                <w:lang w:eastAsia="en-CA"/>
              </w:rPr>
              <w:t>Not applicable</w:t>
            </w:r>
          </w:p>
        </w:tc>
      </w:tr>
      <w:tr w:rsidR="00FC0FC8" w:rsidRPr="00BF2504" w14:paraId="0CE9431A" w14:textId="77777777" w:rsidTr="00FC0FC8">
        <w:trPr>
          <w:trHeight w:val="300"/>
        </w:trPr>
        <w:tc>
          <w:tcPr>
            <w:tcW w:w="3849" w:type="pct"/>
            <w:hideMark/>
          </w:tcPr>
          <w:p w14:paraId="10824732" w14:textId="77777777" w:rsidR="00FC0FC8" w:rsidRPr="00BF2504" w:rsidRDefault="00FC0FC8" w:rsidP="00B65D83">
            <w:pPr>
              <w:pStyle w:val="TableBodyTextMIRB"/>
              <w:rPr>
                <w:rFonts w:eastAsia="Times New Roman"/>
                <w:lang w:eastAsia="en-CA"/>
              </w:rPr>
            </w:pPr>
            <w:r w:rsidRPr="00BF2504">
              <w:t>Township of Assiginack</w:t>
            </w:r>
          </w:p>
        </w:tc>
        <w:tc>
          <w:tcPr>
            <w:tcW w:w="1151" w:type="pct"/>
            <w:noWrap/>
            <w:hideMark/>
          </w:tcPr>
          <w:p w14:paraId="70F1F24C" w14:textId="71CA24B4" w:rsidR="00FC0FC8" w:rsidRPr="00BF2504" w:rsidRDefault="00FC0FC8" w:rsidP="00B65D83">
            <w:r>
              <w:rPr>
                <w:rFonts w:eastAsia="Times New Roman"/>
                <w:lang w:eastAsia="en-CA"/>
              </w:rPr>
              <w:t>Not applicable</w:t>
            </w:r>
          </w:p>
        </w:tc>
      </w:tr>
      <w:tr w:rsidR="00FC0FC8" w:rsidRPr="00BF2504" w14:paraId="665573D1" w14:textId="77777777" w:rsidTr="00FC0FC8">
        <w:trPr>
          <w:trHeight w:val="300"/>
        </w:trPr>
        <w:tc>
          <w:tcPr>
            <w:tcW w:w="3849" w:type="pct"/>
            <w:hideMark/>
          </w:tcPr>
          <w:p w14:paraId="6BBFE8BA" w14:textId="77777777" w:rsidR="00FC0FC8" w:rsidRPr="00BF2504" w:rsidRDefault="00FC0FC8" w:rsidP="00B65D83">
            <w:pPr>
              <w:pStyle w:val="TableBodyTextMIRB"/>
              <w:rPr>
                <w:rFonts w:eastAsia="Times New Roman"/>
                <w:lang w:eastAsia="en-CA"/>
              </w:rPr>
            </w:pPr>
            <w:r w:rsidRPr="00BF2504">
              <w:t>Township of Athens</w:t>
            </w:r>
          </w:p>
        </w:tc>
        <w:tc>
          <w:tcPr>
            <w:tcW w:w="1151" w:type="pct"/>
            <w:noWrap/>
            <w:hideMark/>
          </w:tcPr>
          <w:p w14:paraId="3C500ED2" w14:textId="58482D9F" w:rsidR="00FC0FC8" w:rsidRPr="00BF2504" w:rsidRDefault="00FC0FC8" w:rsidP="00B65D83">
            <w:r>
              <w:rPr>
                <w:rFonts w:eastAsia="Times New Roman"/>
                <w:lang w:eastAsia="en-CA"/>
              </w:rPr>
              <w:t>Not applicable</w:t>
            </w:r>
          </w:p>
        </w:tc>
      </w:tr>
      <w:tr w:rsidR="00FC0FC8" w:rsidRPr="00BF2504" w14:paraId="70E5EBF3" w14:textId="77777777" w:rsidTr="00FC0FC8">
        <w:trPr>
          <w:trHeight w:val="300"/>
        </w:trPr>
        <w:tc>
          <w:tcPr>
            <w:tcW w:w="3849" w:type="pct"/>
            <w:hideMark/>
          </w:tcPr>
          <w:p w14:paraId="7748F77B" w14:textId="77777777" w:rsidR="00FC0FC8" w:rsidRPr="00BF2504" w:rsidRDefault="00FC0FC8" w:rsidP="00B65D83">
            <w:pPr>
              <w:pStyle w:val="TableBodyTextMIRB"/>
              <w:rPr>
                <w:rFonts w:eastAsia="Times New Roman"/>
                <w:lang w:eastAsia="en-CA"/>
              </w:rPr>
            </w:pPr>
            <w:r w:rsidRPr="00BF2504">
              <w:t>Township of Augusta</w:t>
            </w:r>
          </w:p>
        </w:tc>
        <w:tc>
          <w:tcPr>
            <w:tcW w:w="1151" w:type="pct"/>
            <w:noWrap/>
            <w:hideMark/>
          </w:tcPr>
          <w:p w14:paraId="454B32BA" w14:textId="18987622" w:rsidR="00FC0FC8" w:rsidRPr="00BF2504" w:rsidRDefault="00FC0FC8" w:rsidP="00B65D83">
            <w:r>
              <w:rPr>
                <w:rFonts w:eastAsia="Times New Roman"/>
                <w:lang w:eastAsia="en-CA"/>
              </w:rPr>
              <w:t>Not applicable</w:t>
            </w:r>
          </w:p>
        </w:tc>
      </w:tr>
      <w:tr w:rsidR="00FC0FC8" w:rsidRPr="00BF2504" w14:paraId="77DB6BC3" w14:textId="77777777" w:rsidTr="00FC0FC8">
        <w:trPr>
          <w:trHeight w:val="300"/>
        </w:trPr>
        <w:tc>
          <w:tcPr>
            <w:tcW w:w="3849" w:type="pct"/>
            <w:hideMark/>
          </w:tcPr>
          <w:p w14:paraId="3F99B613" w14:textId="77777777" w:rsidR="00FC0FC8" w:rsidRPr="00BF2504" w:rsidRDefault="00FC0FC8" w:rsidP="00B65D83">
            <w:pPr>
              <w:pStyle w:val="TableBodyTextMIRB"/>
              <w:rPr>
                <w:rFonts w:eastAsia="Times New Roman"/>
                <w:lang w:eastAsia="en-CA"/>
              </w:rPr>
            </w:pPr>
            <w:r w:rsidRPr="00BF2504">
              <w:t>Township of Baldwin</w:t>
            </w:r>
          </w:p>
        </w:tc>
        <w:tc>
          <w:tcPr>
            <w:tcW w:w="1151" w:type="pct"/>
            <w:noWrap/>
            <w:hideMark/>
          </w:tcPr>
          <w:p w14:paraId="06EAC6DB" w14:textId="00721AD8" w:rsidR="00FC0FC8" w:rsidRPr="00BF2504" w:rsidRDefault="00FC0FC8" w:rsidP="00B65D83">
            <w:r>
              <w:rPr>
                <w:rFonts w:eastAsia="Times New Roman"/>
                <w:lang w:eastAsia="en-CA"/>
              </w:rPr>
              <w:t>Not applicable</w:t>
            </w:r>
          </w:p>
        </w:tc>
      </w:tr>
      <w:tr w:rsidR="00FC0FC8" w:rsidRPr="00BF2504" w14:paraId="1BD8FEFB" w14:textId="77777777" w:rsidTr="00FC0FC8">
        <w:trPr>
          <w:trHeight w:val="300"/>
        </w:trPr>
        <w:tc>
          <w:tcPr>
            <w:tcW w:w="3849" w:type="pct"/>
            <w:hideMark/>
          </w:tcPr>
          <w:p w14:paraId="37C21E7D" w14:textId="77777777" w:rsidR="00FC0FC8" w:rsidRPr="00BF2504" w:rsidRDefault="00FC0FC8" w:rsidP="00B65D83">
            <w:pPr>
              <w:pStyle w:val="TableBodyTextMIRB"/>
              <w:rPr>
                <w:rFonts w:eastAsia="Times New Roman"/>
                <w:lang w:eastAsia="en-CA"/>
              </w:rPr>
            </w:pPr>
            <w:r w:rsidRPr="00BF2504">
              <w:t>Township of Barrie Island</w:t>
            </w:r>
          </w:p>
        </w:tc>
        <w:tc>
          <w:tcPr>
            <w:tcW w:w="1151" w:type="pct"/>
            <w:noWrap/>
            <w:hideMark/>
          </w:tcPr>
          <w:p w14:paraId="2D18649F" w14:textId="2629C03F" w:rsidR="00FC0FC8" w:rsidRPr="00BF2504" w:rsidRDefault="00FC0FC8" w:rsidP="00B65D83">
            <w:r>
              <w:rPr>
                <w:rFonts w:eastAsia="Times New Roman"/>
                <w:lang w:eastAsia="en-CA"/>
              </w:rPr>
              <w:t>Not applicable</w:t>
            </w:r>
          </w:p>
        </w:tc>
      </w:tr>
      <w:tr w:rsidR="00FC0FC8" w:rsidRPr="00BF2504" w14:paraId="01299CAA" w14:textId="77777777" w:rsidTr="00FC0FC8">
        <w:trPr>
          <w:trHeight w:val="300"/>
        </w:trPr>
        <w:tc>
          <w:tcPr>
            <w:tcW w:w="3849" w:type="pct"/>
            <w:hideMark/>
          </w:tcPr>
          <w:p w14:paraId="6EBAA724" w14:textId="77777777" w:rsidR="00FC0FC8" w:rsidRPr="00BF2504" w:rsidRDefault="00FC0FC8" w:rsidP="00B65D83">
            <w:pPr>
              <w:pStyle w:val="TableBodyTextMIRB"/>
              <w:rPr>
                <w:rFonts w:eastAsia="Times New Roman"/>
                <w:lang w:eastAsia="en-CA"/>
              </w:rPr>
            </w:pPr>
            <w:r w:rsidRPr="00BF2504">
              <w:t>Township of Beckwith</w:t>
            </w:r>
          </w:p>
        </w:tc>
        <w:tc>
          <w:tcPr>
            <w:tcW w:w="1151" w:type="pct"/>
            <w:noWrap/>
            <w:hideMark/>
          </w:tcPr>
          <w:p w14:paraId="09AB069E" w14:textId="48907CA8" w:rsidR="00FC0FC8" w:rsidRPr="00BF2504" w:rsidRDefault="00FC0FC8" w:rsidP="00B65D83">
            <w:r>
              <w:rPr>
                <w:rFonts w:eastAsia="Times New Roman"/>
                <w:lang w:eastAsia="en-CA"/>
              </w:rPr>
              <w:t>Not applicable</w:t>
            </w:r>
          </w:p>
        </w:tc>
      </w:tr>
      <w:tr w:rsidR="00FC0FC8" w:rsidRPr="00BF2504" w14:paraId="7515B6C8" w14:textId="77777777" w:rsidTr="00FC0FC8">
        <w:trPr>
          <w:trHeight w:val="300"/>
        </w:trPr>
        <w:tc>
          <w:tcPr>
            <w:tcW w:w="3849" w:type="pct"/>
            <w:hideMark/>
          </w:tcPr>
          <w:p w14:paraId="346BE140" w14:textId="77777777" w:rsidR="00FC0FC8" w:rsidRPr="00BF2504" w:rsidRDefault="00FC0FC8" w:rsidP="00B65D83">
            <w:pPr>
              <w:pStyle w:val="TableBodyTextMIRB"/>
              <w:rPr>
                <w:rFonts w:eastAsia="Times New Roman"/>
                <w:lang w:eastAsia="en-CA"/>
              </w:rPr>
            </w:pPr>
            <w:r w:rsidRPr="00BF2504">
              <w:t>Township of Billings</w:t>
            </w:r>
          </w:p>
        </w:tc>
        <w:tc>
          <w:tcPr>
            <w:tcW w:w="1151" w:type="pct"/>
            <w:noWrap/>
            <w:hideMark/>
          </w:tcPr>
          <w:p w14:paraId="29AD36A2" w14:textId="438E316D" w:rsidR="00FC0FC8" w:rsidRPr="00BF2504" w:rsidRDefault="00FC0FC8" w:rsidP="00B65D83">
            <w:r>
              <w:rPr>
                <w:rFonts w:eastAsia="Times New Roman"/>
                <w:lang w:eastAsia="en-CA"/>
              </w:rPr>
              <w:t>Not applicable</w:t>
            </w:r>
          </w:p>
        </w:tc>
      </w:tr>
      <w:tr w:rsidR="00FC0FC8" w:rsidRPr="00BF2504" w14:paraId="78887F78" w14:textId="77777777" w:rsidTr="00FC0FC8">
        <w:trPr>
          <w:trHeight w:val="300"/>
        </w:trPr>
        <w:tc>
          <w:tcPr>
            <w:tcW w:w="3849" w:type="pct"/>
            <w:hideMark/>
          </w:tcPr>
          <w:p w14:paraId="5D121B9D" w14:textId="77777777" w:rsidR="00FC0FC8" w:rsidRPr="00BF2504" w:rsidRDefault="00FC0FC8" w:rsidP="00B65D83">
            <w:pPr>
              <w:pStyle w:val="TableBodyTextMIRB"/>
              <w:rPr>
                <w:rFonts w:eastAsia="Times New Roman"/>
                <w:lang w:eastAsia="en-CA"/>
              </w:rPr>
            </w:pPr>
            <w:r w:rsidRPr="00BF2504">
              <w:t>Township of Black River-Matheson</w:t>
            </w:r>
          </w:p>
        </w:tc>
        <w:tc>
          <w:tcPr>
            <w:tcW w:w="1151" w:type="pct"/>
            <w:noWrap/>
            <w:hideMark/>
          </w:tcPr>
          <w:p w14:paraId="1ABA4F7F" w14:textId="5F045507" w:rsidR="00FC0FC8" w:rsidRPr="00BF2504" w:rsidRDefault="00FC0FC8" w:rsidP="00B65D83">
            <w:r>
              <w:rPr>
                <w:rFonts w:eastAsia="Times New Roman"/>
                <w:lang w:eastAsia="en-CA"/>
              </w:rPr>
              <w:t>Not applicable</w:t>
            </w:r>
          </w:p>
        </w:tc>
      </w:tr>
      <w:tr w:rsidR="00FC0FC8" w:rsidRPr="00BF2504" w14:paraId="34BE6A29" w14:textId="77777777" w:rsidTr="00FC0FC8">
        <w:trPr>
          <w:trHeight w:val="300"/>
        </w:trPr>
        <w:tc>
          <w:tcPr>
            <w:tcW w:w="3849" w:type="pct"/>
            <w:hideMark/>
          </w:tcPr>
          <w:p w14:paraId="278F119C" w14:textId="77777777" w:rsidR="00FC0FC8" w:rsidRPr="00BF2504" w:rsidRDefault="00FC0FC8" w:rsidP="00B65D83">
            <w:pPr>
              <w:pStyle w:val="TableBodyTextMIRB"/>
              <w:rPr>
                <w:rFonts w:eastAsia="Times New Roman"/>
                <w:lang w:eastAsia="en-CA"/>
              </w:rPr>
            </w:pPr>
            <w:r w:rsidRPr="00BF2504">
              <w:t>Township of Blandford-Blenheim</w:t>
            </w:r>
          </w:p>
        </w:tc>
        <w:tc>
          <w:tcPr>
            <w:tcW w:w="1151" w:type="pct"/>
            <w:noWrap/>
            <w:hideMark/>
          </w:tcPr>
          <w:p w14:paraId="36A3609E" w14:textId="3ADDA4F5" w:rsidR="00FC0FC8" w:rsidRPr="00BF2504" w:rsidRDefault="00FC0FC8" w:rsidP="00B65D83">
            <w:r>
              <w:rPr>
                <w:rFonts w:eastAsia="Times New Roman"/>
                <w:lang w:eastAsia="en-CA"/>
              </w:rPr>
              <w:t>Not applicable</w:t>
            </w:r>
          </w:p>
        </w:tc>
      </w:tr>
      <w:tr w:rsidR="00FC0FC8" w:rsidRPr="00BF2504" w14:paraId="12741FB4" w14:textId="77777777" w:rsidTr="00FC0FC8">
        <w:trPr>
          <w:trHeight w:val="300"/>
        </w:trPr>
        <w:tc>
          <w:tcPr>
            <w:tcW w:w="3849" w:type="pct"/>
            <w:hideMark/>
          </w:tcPr>
          <w:p w14:paraId="07FB7BCB" w14:textId="77777777" w:rsidR="00FC0FC8" w:rsidRPr="00BF2504" w:rsidRDefault="00FC0FC8" w:rsidP="00B65D83">
            <w:pPr>
              <w:pStyle w:val="TableBodyTextMIRB"/>
              <w:rPr>
                <w:rFonts w:eastAsia="Times New Roman"/>
                <w:lang w:eastAsia="en-CA"/>
              </w:rPr>
            </w:pPr>
            <w:r w:rsidRPr="00BF2504">
              <w:t>Township of Bonfield</w:t>
            </w:r>
          </w:p>
        </w:tc>
        <w:tc>
          <w:tcPr>
            <w:tcW w:w="1151" w:type="pct"/>
            <w:noWrap/>
            <w:hideMark/>
          </w:tcPr>
          <w:p w14:paraId="55C8C681" w14:textId="0F90EE29" w:rsidR="00FC0FC8" w:rsidRPr="00BF2504" w:rsidRDefault="00FC0FC8" w:rsidP="00B65D83">
            <w:r>
              <w:rPr>
                <w:rFonts w:eastAsia="Times New Roman"/>
                <w:lang w:eastAsia="en-CA"/>
              </w:rPr>
              <w:t>Not applicable</w:t>
            </w:r>
          </w:p>
        </w:tc>
      </w:tr>
      <w:tr w:rsidR="00FC0FC8" w:rsidRPr="00BF2504" w14:paraId="0526F33B" w14:textId="77777777" w:rsidTr="00FC0FC8">
        <w:trPr>
          <w:trHeight w:val="300"/>
        </w:trPr>
        <w:tc>
          <w:tcPr>
            <w:tcW w:w="3849" w:type="pct"/>
            <w:hideMark/>
          </w:tcPr>
          <w:p w14:paraId="0BF0F1E5" w14:textId="77777777" w:rsidR="00FC0FC8" w:rsidRPr="00BF2504" w:rsidRDefault="00FC0FC8" w:rsidP="00B65D83">
            <w:pPr>
              <w:pStyle w:val="TableBodyTextMIRB"/>
              <w:rPr>
                <w:rFonts w:eastAsia="Times New Roman"/>
                <w:lang w:eastAsia="en-CA"/>
              </w:rPr>
            </w:pPr>
            <w:r w:rsidRPr="00BF2504">
              <w:t>Township of Bonnechere Valley</w:t>
            </w:r>
          </w:p>
        </w:tc>
        <w:tc>
          <w:tcPr>
            <w:tcW w:w="1151" w:type="pct"/>
            <w:noWrap/>
            <w:hideMark/>
          </w:tcPr>
          <w:p w14:paraId="357C85D4" w14:textId="05F1F64B" w:rsidR="00FC0FC8" w:rsidRPr="00BF2504" w:rsidRDefault="00FC0FC8" w:rsidP="00B65D83">
            <w:r>
              <w:rPr>
                <w:rFonts w:eastAsia="Times New Roman"/>
                <w:lang w:eastAsia="en-CA"/>
              </w:rPr>
              <w:t>Not applicable</w:t>
            </w:r>
          </w:p>
        </w:tc>
      </w:tr>
      <w:tr w:rsidR="00FC0FC8" w:rsidRPr="00BF2504" w14:paraId="653E1C00" w14:textId="77777777" w:rsidTr="00FC0FC8">
        <w:trPr>
          <w:trHeight w:val="300"/>
        </w:trPr>
        <w:tc>
          <w:tcPr>
            <w:tcW w:w="3849" w:type="pct"/>
            <w:hideMark/>
          </w:tcPr>
          <w:p w14:paraId="424DD069" w14:textId="77777777" w:rsidR="00FC0FC8" w:rsidRPr="00BF2504" w:rsidRDefault="00FC0FC8" w:rsidP="00B65D83">
            <w:pPr>
              <w:pStyle w:val="TableBodyTextMIRB"/>
              <w:rPr>
                <w:rFonts w:eastAsia="Times New Roman"/>
                <w:lang w:eastAsia="en-CA"/>
              </w:rPr>
            </w:pPr>
            <w:r w:rsidRPr="00BF2504">
              <w:lastRenderedPageBreak/>
              <w:t>Township of Brethour</w:t>
            </w:r>
          </w:p>
        </w:tc>
        <w:tc>
          <w:tcPr>
            <w:tcW w:w="1151" w:type="pct"/>
            <w:noWrap/>
            <w:hideMark/>
          </w:tcPr>
          <w:p w14:paraId="3E412BE7" w14:textId="583B1F11" w:rsidR="00FC0FC8" w:rsidRPr="00BF2504" w:rsidRDefault="00FC0FC8" w:rsidP="00B65D83">
            <w:r>
              <w:rPr>
                <w:rFonts w:eastAsia="Times New Roman"/>
                <w:lang w:eastAsia="en-CA"/>
              </w:rPr>
              <w:t>Not applicable</w:t>
            </w:r>
          </w:p>
        </w:tc>
      </w:tr>
      <w:tr w:rsidR="00FC0FC8" w:rsidRPr="00BF2504" w14:paraId="12EF2B96" w14:textId="77777777" w:rsidTr="00FC0FC8">
        <w:trPr>
          <w:trHeight w:val="300"/>
        </w:trPr>
        <w:tc>
          <w:tcPr>
            <w:tcW w:w="3849" w:type="pct"/>
            <w:hideMark/>
          </w:tcPr>
          <w:p w14:paraId="1AC51919" w14:textId="77777777" w:rsidR="00FC0FC8" w:rsidRPr="00BF2504" w:rsidRDefault="00FC0FC8" w:rsidP="00B65D83">
            <w:pPr>
              <w:pStyle w:val="TableBodyTextMIRB"/>
              <w:rPr>
                <w:rFonts w:eastAsia="Times New Roman"/>
                <w:lang w:eastAsia="en-CA"/>
              </w:rPr>
            </w:pPr>
            <w:r w:rsidRPr="00BF2504">
              <w:t>Township of Brock</w:t>
            </w:r>
          </w:p>
        </w:tc>
        <w:tc>
          <w:tcPr>
            <w:tcW w:w="1151" w:type="pct"/>
            <w:noWrap/>
            <w:hideMark/>
          </w:tcPr>
          <w:p w14:paraId="1660998B" w14:textId="48E0B00D" w:rsidR="00FC0FC8" w:rsidRPr="00BF2504" w:rsidRDefault="00FC0FC8" w:rsidP="00B65D83">
            <w:r>
              <w:rPr>
                <w:rFonts w:eastAsia="Times New Roman"/>
                <w:lang w:eastAsia="en-CA"/>
              </w:rPr>
              <w:t>Not applicable</w:t>
            </w:r>
          </w:p>
        </w:tc>
      </w:tr>
      <w:tr w:rsidR="00FC0FC8" w:rsidRPr="00BF2504" w14:paraId="13D76C02" w14:textId="77777777" w:rsidTr="00FC0FC8">
        <w:trPr>
          <w:trHeight w:val="300"/>
        </w:trPr>
        <w:tc>
          <w:tcPr>
            <w:tcW w:w="3849" w:type="pct"/>
            <w:hideMark/>
          </w:tcPr>
          <w:p w14:paraId="7C67D4E8" w14:textId="77777777" w:rsidR="00FC0FC8" w:rsidRPr="00BF2504" w:rsidRDefault="00FC0FC8" w:rsidP="00B65D83">
            <w:pPr>
              <w:pStyle w:val="TableBodyTextMIRB"/>
              <w:rPr>
                <w:rFonts w:eastAsia="Times New Roman"/>
                <w:lang w:eastAsia="en-CA"/>
              </w:rPr>
            </w:pPr>
            <w:r w:rsidRPr="00BF2504">
              <w:t>Township of Brudenell, Lyndoch and Raglan</w:t>
            </w:r>
          </w:p>
        </w:tc>
        <w:tc>
          <w:tcPr>
            <w:tcW w:w="1151" w:type="pct"/>
            <w:noWrap/>
            <w:hideMark/>
          </w:tcPr>
          <w:p w14:paraId="365FCA0F" w14:textId="0E2A1AB6" w:rsidR="00FC0FC8" w:rsidRPr="00BF2504" w:rsidRDefault="00FC0FC8" w:rsidP="00B65D83">
            <w:r>
              <w:rPr>
                <w:rFonts w:eastAsia="Times New Roman"/>
                <w:lang w:eastAsia="en-CA"/>
              </w:rPr>
              <w:t>Not applicable</w:t>
            </w:r>
          </w:p>
        </w:tc>
      </w:tr>
      <w:tr w:rsidR="00FC0FC8" w:rsidRPr="00BF2504" w14:paraId="06E28AAF" w14:textId="77777777" w:rsidTr="00FC0FC8">
        <w:trPr>
          <w:trHeight w:val="300"/>
        </w:trPr>
        <w:tc>
          <w:tcPr>
            <w:tcW w:w="3849" w:type="pct"/>
            <w:hideMark/>
          </w:tcPr>
          <w:p w14:paraId="4A5731F0" w14:textId="77777777" w:rsidR="00FC0FC8" w:rsidRPr="00BF2504" w:rsidRDefault="00FC0FC8" w:rsidP="00B65D83">
            <w:pPr>
              <w:pStyle w:val="TableBodyTextMIRB"/>
              <w:rPr>
                <w:rFonts w:eastAsia="Times New Roman"/>
                <w:lang w:eastAsia="en-CA"/>
              </w:rPr>
            </w:pPr>
            <w:r w:rsidRPr="00BF2504">
              <w:t>Township of Burpee and Mills</w:t>
            </w:r>
          </w:p>
        </w:tc>
        <w:tc>
          <w:tcPr>
            <w:tcW w:w="1151" w:type="pct"/>
            <w:noWrap/>
            <w:hideMark/>
          </w:tcPr>
          <w:p w14:paraId="0E239A49" w14:textId="7FE58EA6" w:rsidR="00FC0FC8" w:rsidRPr="00BF2504" w:rsidRDefault="00FC0FC8" w:rsidP="00B65D83">
            <w:r>
              <w:rPr>
                <w:rFonts w:eastAsia="Times New Roman"/>
                <w:lang w:eastAsia="en-CA"/>
              </w:rPr>
              <w:t>Not applicable</w:t>
            </w:r>
          </w:p>
        </w:tc>
      </w:tr>
      <w:tr w:rsidR="00FC0FC8" w:rsidRPr="00BF2504" w14:paraId="20F312F7" w14:textId="77777777" w:rsidTr="00FC0FC8">
        <w:trPr>
          <w:trHeight w:val="300"/>
        </w:trPr>
        <w:tc>
          <w:tcPr>
            <w:tcW w:w="3849" w:type="pct"/>
            <w:hideMark/>
          </w:tcPr>
          <w:p w14:paraId="3BEF1CD6" w14:textId="77777777" w:rsidR="00FC0FC8" w:rsidRPr="00BF2504" w:rsidRDefault="00FC0FC8" w:rsidP="00B65D83">
            <w:pPr>
              <w:pStyle w:val="TableBodyTextMIRB"/>
              <w:rPr>
                <w:rFonts w:eastAsia="Times New Roman"/>
                <w:lang w:eastAsia="en-CA"/>
              </w:rPr>
            </w:pPr>
            <w:r w:rsidRPr="00BF2504">
              <w:t>Township of Carling</w:t>
            </w:r>
          </w:p>
        </w:tc>
        <w:tc>
          <w:tcPr>
            <w:tcW w:w="1151" w:type="pct"/>
            <w:noWrap/>
            <w:hideMark/>
          </w:tcPr>
          <w:p w14:paraId="5F321F99" w14:textId="6D9A0057" w:rsidR="00FC0FC8" w:rsidRPr="00BF2504" w:rsidRDefault="00FC0FC8" w:rsidP="00B65D83">
            <w:r>
              <w:rPr>
                <w:rFonts w:eastAsia="Times New Roman"/>
                <w:lang w:eastAsia="en-CA"/>
              </w:rPr>
              <w:t>Not applicable</w:t>
            </w:r>
          </w:p>
        </w:tc>
      </w:tr>
      <w:tr w:rsidR="00FC0FC8" w:rsidRPr="00BF2504" w14:paraId="7A1086D2" w14:textId="77777777" w:rsidTr="00FC0FC8">
        <w:trPr>
          <w:trHeight w:val="300"/>
        </w:trPr>
        <w:tc>
          <w:tcPr>
            <w:tcW w:w="3849" w:type="pct"/>
            <w:hideMark/>
          </w:tcPr>
          <w:p w14:paraId="282B542A" w14:textId="77777777" w:rsidR="00FC0FC8" w:rsidRPr="00BF2504" w:rsidRDefault="00FC0FC8" w:rsidP="00B65D83">
            <w:pPr>
              <w:pStyle w:val="TableBodyTextMIRB"/>
              <w:rPr>
                <w:rFonts w:eastAsia="Times New Roman"/>
                <w:lang w:eastAsia="en-CA"/>
              </w:rPr>
            </w:pPr>
            <w:r w:rsidRPr="00BF2504">
              <w:t>Township of Carlow/Mayo</w:t>
            </w:r>
          </w:p>
        </w:tc>
        <w:tc>
          <w:tcPr>
            <w:tcW w:w="1151" w:type="pct"/>
            <w:noWrap/>
            <w:hideMark/>
          </w:tcPr>
          <w:p w14:paraId="21489F35" w14:textId="0FFE0617" w:rsidR="00FC0FC8" w:rsidRPr="00BF2504" w:rsidRDefault="00FC0FC8" w:rsidP="00B65D83">
            <w:r>
              <w:rPr>
                <w:rFonts w:eastAsia="Times New Roman"/>
                <w:lang w:eastAsia="en-CA"/>
              </w:rPr>
              <w:t>Not applicable</w:t>
            </w:r>
          </w:p>
        </w:tc>
      </w:tr>
      <w:tr w:rsidR="00FC0FC8" w:rsidRPr="00BF2504" w14:paraId="25633E46" w14:textId="77777777" w:rsidTr="00FC0FC8">
        <w:trPr>
          <w:trHeight w:val="300"/>
        </w:trPr>
        <w:tc>
          <w:tcPr>
            <w:tcW w:w="3849" w:type="pct"/>
            <w:hideMark/>
          </w:tcPr>
          <w:p w14:paraId="67112CEF" w14:textId="77777777" w:rsidR="00FC0FC8" w:rsidRPr="00BF2504" w:rsidRDefault="00FC0FC8" w:rsidP="00B65D83">
            <w:pPr>
              <w:pStyle w:val="TableBodyTextMIRB"/>
              <w:rPr>
                <w:rFonts w:eastAsia="Times New Roman"/>
                <w:lang w:eastAsia="en-CA"/>
              </w:rPr>
            </w:pPr>
            <w:r w:rsidRPr="00BF2504">
              <w:t>Township of Casey</w:t>
            </w:r>
          </w:p>
        </w:tc>
        <w:tc>
          <w:tcPr>
            <w:tcW w:w="1151" w:type="pct"/>
            <w:noWrap/>
            <w:hideMark/>
          </w:tcPr>
          <w:p w14:paraId="18F5B667" w14:textId="6B23649F" w:rsidR="00FC0FC8" w:rsidRPr="00BF2504" w:rsidRDefault="00FC0FC8" w:rsidP="00B65D83">
            <w:r>
              <w:rPr>
                <w:rFonts w:eastAsia="Times New Roman"/>
                <w:lang w:eastAsia="en-CA"/>
              </w:rPr>
              <w:t>Not applicable</w:t>
            </w:r>
          </w:p>
        </w:tc>
      </w:tr>
      <w:tr w:rsidR="00FC0FC8" w:rsidRPr="00BF2504" w14:paraId="61207120" w14:textId="77777777" w:rsidTr="00FC0FC8">
        <w:trPr>
          <w:trHeight w:val="300"/>
        </w:trPr>
        <w:tc>
          <w:tcPr>
            <w:tcW w:w="3849" w:type="pct"/>
            <w:hideMark/>
          </w:tcPr>
          <w:p w14:paraId="6B58C763" w14:textId="77777777" w:rsidR="00FC0FC8" w:rsidRPr="00BF2504" w:rsidRDefault="00FC0FC8" w:rsidP="00B65D83">
            <w:pPr>
              <w:pStyle w:val="TableBodyTextMIRB"/>
              <w:rPr>
                <w:rFonts w:eastAsia="Times New Roman"/>
                <w:lang w:eastAsia="en-CA"/>
              </w:rPr>
            </w:pPr>
            <w:r w:rsidRPr="00BF2504">
              <w:t>Township of Cavan Monaghan</w:t>
            </w:r>
          </w:p>
        </w:tc>
        <w:tc>
          <w:tcPr>
            <w:tcW w:w="1151" w:type="pct"/>
            <w:noWrap/>
            <w:hideMark/>
          </w:tcPr>
          <w:p w14:paraId="47E61780" w14:textId="49D86808" w:rsidR="00FC0FC8" w:rsidRPr="00BF2504" w:rsidRDefault="00FC0FC8" w:rsidP="00B65D83">
            <w:r>
              <w:rPr>
                <w:rFonts w:eastAsia="Times New Roman"/>
                <w:lang w:eastAsia="en-CA"/>
              </w:rPr>
              <w:t>Not applicable</w:t>
            </w:r>
          </w:p>
        </w:tc>
      </w:tr>
      <w:tr w:rsidR="00FC0FC8" w:rsidRPr="00BF2504" w14:paraId="5CF9C99B" w14:textId="77777777" w:rsidTr="00FC0FC8">
        <w:trPr>
          <w:trHeight w:val="300"/>
        </w:trPr>
        <w:tc>
          <w:tcPr>
            <w:tcW w:w="3849" w:type="pct"/>
            <w:hideMark/>
          </w:tcPr>
          <w:p w14:paraId="34A0BA7B" w14:textId="77777777" w:rsidR="00FC0FC8" w:rsidRPr="00BF2504" w:rsidRDefault="00FC0FC8" w:rsidP="00B65D83">
            <w:pPr>
              <w:pStyle w:val="TableBodyTextMIRB"/>
              <w:rPr>
                <w:rFonts w:eastAsia="Times New Roman"/>
                <w:lang w:eastAsia="en-CA"/>
              </w:rPr>
            </w:pPr>
            <w:r w:rsidRPr="00BF2504">
              <w:t>Township of Central Frontenac</w:t>
            </w:r>
          </w:p>
        </w:tc>
        <w:tc>
          <w:tcPr>
            <w:tcW w:w="1151" w:type="pct"/>
            <w:noWrap/>
            <w:hideMark/>
          </w:tcPr>
          <w:p w14:paraId="151EE311" w14:textId="5E9D7F76" w:rsidR="00FC0FC8" w:rsidRPr="00BF2504" w:rsidRDefault="00FC0FC8" w:rsidP="00B65D83">
            <w:r>
              <w:rPr>
                <w:rFonts w:eastAsia="Times New Roman"/>
                <w:lang w:eastAsia="en-CA"/>
              </w:rPr>
              <w:t>Not applicable</w:t>
            </w:r>
          </w:p>
        </w:tc>
      </w:tr>
      <w:tr w:rsidR="00FC0FC8" w:rsidRPr="00BF2504" w14:paraId="5FD0884F" w14:textId="77777777" w:rsidTr="00FC0FC8">
        <w:trPr>
          <w:trHeight w:val="300"/>
        </w:trPr>
        <w:tc>
          <w:tcPr>
            <w:tcW w:w="3849" w:type="pct"/>
            <w:hideMark/>
          </w:tcPr>
          <w:p w14:paraId="75B8359E" w14:textId="77777777" w:rsidR="00FC0FC8" w:rsidRPr="00BF2504" w:rsidRDefault="00FC0FC8" w:rsidP="00B65D83">
            <w:pPr>
              <w:pStyle w:val="TableBodyTextMIRB"/>
              <w:rPr>
                <w:rFonts w:eastAsia="Times New Roman"/>
                <w:lang w:eastAsia="en-CA"/>
              </w:rPr>
            </w:pPr>
            <w:r w:rsidRPr="00BF2504">
              <w:t>Township of Centre Wellington</w:t>
            </w:r>
          </w:p>
        </w:tc>
        <w:tc>
          <w:tcPr>
            <w:tcW w:w="1151" w:type="pct"/>
            <w:noWrap/>
            <w:hideMark/>
          </w:tcPr>
          <w:p w14:paraId="36EDE755" w14:textId="4F22ED31" w:rsidR="00FC0FC8" w:rsidRPr="00BF2504" w:rsidRDefault="00FC0FC8" w:rsidP="00B65D83">
            <w:r>
              <w:rPr>
                <w:rFonts w:eastAsia="Times New Roman"/>
                <w:lang w:eastAsia="en-CA"/>
              </w:rPr>
              <w:t>Not applicable</w:t>
            </w:r>
          </w:p>
        </w:tc>
      </w:tr>
      <w:tr w:rsidR="00FC0FC8" w:rsidRPr="00BF2504" w14:paraId="477B160A" w14:textId="77777777" w:rsidTr="00FC0FC8">
        <w:trPr>
          <w:trHeight w:val="300"/>
        </w:trPr>
        <w:tc>
          <w:tcPr>
            <w:tcW w:w="3849" w:type="pct"/>
            <w:hideMark/>
          </w:tcPr>
          <w:p w14:paraId="5E0A3622" w14:textId="77777777" w:rsidR="00FC0FC8" w:rsidRPr="00BF2504" w:rsidRDefault="00FC0FC8" w:rsidP="00B65D83">
            <w:pPr>
              <w:pStyle w:val="TableBodyTextMIRB"/>
              <w:rPr>
                <w:rFonts w:eastAsia="Times New Roman"/>
                <w:lang w:eastAsia="en-CA"/>
              </w:rPr>
            </w:pPr>
            <w:r w:rsidRPr="00BF2504">
              <w:t>Township of Chamberlain</w:t>
            </w:r>
          </w:p>
        </w:tc>
        <w:tc>
          <w:tcPr>
            <w:tcW w:w="1151" w:type="pct"/>
            <w:noWrap/>
            <w:hideMark/>
          </w:tcPr>
          <w:p w14:paraId="48CBA4B9" w14:textId="30E3D335" w:rsidR="00FC0FC8" w:rsidRPr="00BF2504" w:rsidRDefault="00FC0FC8" w:rsidP="00B65D83">
            <w:r>
              <w:rPr>
                <w:rFonts w:eastAsia="Times New Roman"/>
                <w:lang w:eastAsia="en-CA"/>
              </w:rPr>
              <w:t>Not applicable</w:t>
            </w:r>
          </w:p>
        </w:tc>
      </w:tr>
      <w:tr w:rsidR="00FC0FC8" w:rsidRPr="00BF2504" w14:paraId="444F40CE" w14:textId="77777777" w:rsidTr="00FC0FC8">
        <w:trPr>
          <w:trHeight w:val="300"/>
        </w:trPr>
        <w:tc>
          <w:tcPr>
            <w:tcW w:w="3849" w:type="pct"/>
            <w:hideMark/>
          </w:tcPr>
          <w:p w14:paraId="58094663" w14:textId="77777777" w:rsidR="00FC0FC8" w:rsidRPr="00BF2504" w:rsidRDefault="00FC0FC8" w:rsidP="00B65D83">
            <w:pPr>
              <w:pStyle w:val="TableBodyTextMIRB"/>
              <w:rPr>
                <w:rFonts w:eastAsia="Times New Roman"/>
                <w:lang w:eastAsia="en-CA"/>
              </w:rPr>
            </w:pPr>
            <w:r w:rsidRPr="00BF2504">
              <w:t>Township of Champlain</w:t>
            </w:r>
          </w:p>
        </w:tc>
        <w:tc>
          <w:tcPr>
            <w:tcW w:w="1151" w:type="pct"/>
            <w:noWrap/>
            <w:hideMark/>
          </w:tcPr>
          <w:p w14:paraId="76DE2C1D" w14:textId="0699603C" w:rsidR="00FC0FC8" w:rsidRPr="00BF2504" w:rsidRDefault="00FC0FC8" w:rsidP="00B65D83">
            <w:r>
              <w:rPr>
                <w:rFonts w:eastAsia="Times New Roman"/>
                <w:lang w:eastAsia="en-CA"/>
              </w:rPr>
              <w:t>Not applicable</w:t>
            </w:r>
          </w:p>
        </w:tc>
      </w:tr>
      <w:tr w:rsidR="00FC0FC8" w:rsidRPr="00BF2504" w14:paraId="5AAF9F3F" w14:textId="77777777" w:rsidTr="00FC0FC8">
        <w:trPr>
          <w:trHeight w:val="300"/>
        </w:trPr>
        <w:tc>
          <w:tcPr>
            <w:tcW w:w="3849" w:type="pct"/>
            <w:hideMark/>
          </w:tcPr>
          <w:p w14:paraId="2F760ACF" w14:textId="77777777" w:rsidR="00FC0FC8" w:rsidRPr="00BF2504" w:rsidRDefault="00FC0FC8" w:rsidP="00B65D83">
            <w:pPr>
              <w:pStyle w:val="TableBodyTextMIRB"/>
              <w:rPr>
                <w:rFonts w:eastAsia="Times New Roman"/>
                <w:lang w:eastAsia="en-CA"/>
              </w:rPr>
            </w:pPr>
            <w:r w:rsidRPr="00BF2504">
              <w:t>Township of Chapleau</w:t>
            </w:r>
          </w:p>
        </w:tc>
        <w:tc>
          <w:tcPr>
            <w:tcW w:w="1151" w:type="pct"/>
            <w:noWrap/>
            <w:hideMark/>
          </w:tcPr>
          <w:p w14:paraId="5E897739" w14:textId="36DE0155" w:rsidR="00FC0FC8" w:rsidRPr="00BF2504" w:rsidRDefault="00FC0FC8" w:rsidP="00B65D83">
            <w:r>
              <w:rPr>
                <w:rFonts w:eastAsia="Times New Roman"/>
                <w:lang w:eastAsia="en-CA"/>
              </w:rPr>
              <w:t>Not applicable</w:t>
            </w:r>
          </w:p>
        </w:tc>
      </w:tr>
      <w:tr w:rsidR="00FC0FC8" w:rsidRPr="00BF2504" w14:paraId="53737886" w14:textId="77777777" w:rsidTr="00FC0FC8">
        <w:trPr>
          <w:trHeight w:val="300"/>
        </w:trPr>
        <w:tc>
          <w:tcPr>
            <w:tcW w:w="3849" w:type="pct"/>
            <w:hideMark/>
          </w:tcPr>
          <w:p w14:paraId="1E7D100D" w14:textId="77777777" w:rsidR="00FC0FC8" w:rsidRPr="00BF2504" w:rsidRDefault="00FC0FC8" w:rsidP="00B65D83">
            <w:pPr>
              <w:pStyle w:val="TableBodyTextMIRB"/>
              <w:rPr>
                <w:rFonts w:eastAsia="Times New Roman"/>
                <w:lang w:eastAsia="en-CA"/>
              </w:rPr>
            </w:pPr>
            <w:r w:rsidRPr="00BF2504">
              <w:t>Township of Chapple</w:t>
            </w:r>
          </w:p>
        </w:tc>
        <w:tc>
          <w:tcPr>
            <w:tcW w:w="1151" w:type="pct"/>
            <w:noWrap/>
            <w:hideMark/>
          </w:tcPr>
          <w:p w14:paraId="3EDD863C" w14:textId="78569BF0" w:rsidR="00FC0FC8" w:rsidRPr="00BF2504" w:rsidRDefault="00FC0FC8" w:rsidP="00B65D83">
            <w:r>
              <w:rPr>
                <w:rFonts w:eastAsia="Times New Roman"/>
                <w:lang w:eastAsia="en-CA"/>
              </w:rPr>
              <w:t>Not applicable</w:t>
            </w:r>
          </w:p>
        </w:tc>
      </w:tr>
      <w:tr w:rsidR="00FC0FC8" w:rsidRPr="00BF2504" w14:paraId="40045C4D" w14:textId="77777777" w:rsidTr="00FC0FC8">
        <w:trPr>
          <w:trHeight w:val="300"/>
        </w:trPr>
        <w:tc>
          <w:tcPr>
            <w:tcW w:w="3849" w:type="pct"/>
            <w:hideMark/>
          </w:tcPr>
          <w:p w14:paraId="0FE38686" w14:textId="77777777" w:rsidR="00FC0FC8" w:rsidRPr="00BF2504" w:rsidRDefault="00FC0FC8" w:rsidP="00B65D83">
            <w:pPr>
              <w:pStyle w:val="TableBodyTextMIRB"/>
              <w:rPr>
                <w:rFonts w:eastAsia="Times New Roman"/>
                <w:lang w:eastAsia="en-CA"/>
              </w:rPr>
            </w:pPr>
            <w:r w:rsidRPr="00BF2504">
              <w:t>Township of Chatsworth</w:t>
            </w:r>
          </w:p>
        </w:tc>
        <w:tc>
          <w:tcPr>
            <w:tcW w:w="1151" w:type="pct"/>
            <w:noWrap/>
            <w:hideMark/>
          </w:tcPr>
          <w:p w14:paraId="26AC6DFD" w14:textId="4FE1D463" w:rsidR="00FC0FC8" w:rsidRPr="00BF2504" w:rsidRDefault="00FC0FC8" w:rsidP="00B65D83">
            <w:r>
              <w:rPr>
                <w:rFonts w:eastAsia="Times New Roman"/>
                <w:lang w:eastAsia="en-CA"/>
              </w:rPr>
              <w:t>Not applicable</w:t>
            </w:r>
          </w:p>
        </w:tc>
      </w:tr>
      <w:tr w:rsidR="00FC0FC8" w:rsidRPr="00BF2504" w14:paraId="5D2F2A22" w14:textId="77777777" w:rsidTr="00FC0FC8">
        <w:trPr>
          <w:trHeight w:val="300"/>
        </w:trPr>
        <w:tc>
          <w:tcPr>
            <w:tcW w:w="3849" w:type="pct"/>
            <w:hideMark/>
          </w:tcPr>
          <w:p w14:paraId="0255C434" w14:textId="77777777" w:rsidR="00FC0FC8" w:rsidRPr="00BF2504" w:rsidRDefault="00FC0FC8" w:rsidP="00B65D83">
            <w:pPr>
              <w:pStyle w:val="TableBodyTextMIRB"/>
              <w:rPr>
                <w:rFonts w:eastAsia="Times New Roman"/>
                <w:lang w:eastAsia="en-CA"/>
              </w:rPr>
            </w:pPr>
            <w:r w:rsidRPr="00BF2504">
              <w:t>Township of Chisholm</w:t>
            </w:r>
          </w:p>
        </w:tc>
        <w:tc>
          <w:tcPr>
            <w:tcW w:w="1151" w:type="pct"/>
            <w:noWrap/>
            <w:hideMark/>
          </w:tcPr>
          <w:p w14:paraId="2F54A448" w14:textId="30213F53" w:rsidR="00FC0FC8" w:rsidRPr="00BF2504" w:rsidRDefault="00FC0FC8" w:rsidP="00B65D83">
            <w:r>
              <w:rPr>
                <w:rFonts w:eastAsia="Times New Roman"/>
                <w:lang w:eastAsia="en-CA"/>
              </w:rPr>
              <w:t>Not applicable</w:t>
            </w:r>
          </w:p>
        </w:tc>
      </w:tr>
      <w:tr w:rsidR="00FC0FC8" w:rsidRPr="00BF2504" w14:paraId="03509295" w14:textId="77777777" w:rsidTr="00FC0FC8">
        <w:trPr>
          <w:trHeight w:val="300"/>
        </w:trPr>
        <w:tc>
          <w:tcPr>
            <w:tcW w:w="3849" w:type="pct"/>
            <w:hideMark/>
          </w:tcPr>
          <w:p w14:paraId="7570523C" w14:textId="77777777" w:rsidR="00FC0FC8" w:rsidRPr="00BF2504" w:rsidRDefault="00FC0FC8" w:rsidP="00B65D83">
            <w:pPr>
              <w:pStyle w:val="TableBodyTextMIRB"/>
              <w:rPr>
                <w:rFonts w:eastAsia="Times New Roman"/>
                <w:lang w:eastAsia="en-CA"/>
              </w:rPr>
            </w:pPr>
            <w:r w:rsidRPr="00BF2504">
              <w:t>Township of Clearview</w:t>
            </w:r>
          </w:p>
        </w:tc>
        <w:tc>
          <w:tcPr>
            <w:tcW w:w="1151" w:type="pct"/>
            <w:noWrap/>
            <w:hideMark/>
          </w:tcPr>
          <w:p w14:paraId="710FB99C" w14:textId="0A43448B" w:rsidR="00FC0FC8" w:rsidRPr="00BF2504" w:rsidRDefault="00FC0FC8" w:rsidP="00B65D83">
            <w:r>
              <w:rPr>
                <w:rFonts w:eastAsia="Times New Roman"/>
                <w:lang w:eastAsia="en-CA"/>
              </w:rPr>
              <w:t>Not applicable</w:t>
            </w:r>
          </w:p>
        </w:tc>
      </w:tr>
      <w:tr w:rsidR="00FC0FC8" w:rsidRPr="00BF2504" w14:paraId="409FE0F3" w14:textId="77777777" w:rsidTr="00FC0FC8">
        <w:trPr>
          <w:trHeight w:val="300"/>
        </w:trPr>
        <w:tc>
          <w:tcPr>
            <w:tcW w:w="3849" w:type="pct"/>
            <w:hideMark/>
          </w:tcPr>
          <w:p w14:paraId="451409D0" w14:textId="77777777" w:rsidR="00FC0FC8" w:rsidRPr="00BF2504" w:rsidRDefault="00FC0FC8" w:rsidP="00B65D83">
            <w:pPr>
              <w:pStyle w:val="TableBodyTextMIRB"/>
              <w:rPr>
                <w:rFonts w:eastAsia="Times New Roman"/>
                <w:lang w:eastAsia="en-CA"/>
              </w:rPr>
            </w:pPr>
            <w:r w:rsidRPr="00BF2504">
              <w:t>Township of Coleman</w:t>
            </w:r>
          </w:p>
        </w:tc>
        <w:tc>
          <w:tcPr>
            <w:tcW w:w="1151" w:type="pct"/>
            <w:noWrap/>
            <w:hideMark/>
          </w:tcPr>
          <w:p w14:paraId="2CC9466F" w14:textId="671D9238" w:rsidR="00FC0FC8" w:rsidRPr="00BF2504" w:rsidRDefault="00FC0FC8" w:rsidP="00B65D83">
            <w:r>
              <w:rPr>
                <w:rFonts w:eastAsia="Times New Roman"/>
                <w:lang w:eastAsia="en-CA"/>
              </w:rPr>
              <w:t>Not applicable</w:t>
            </w:r>
          </w:p>
        </w:tc>
      </w:tr>
      <w:tr w:rsidR="00FC0FC8" w:rsidRPr="00BF2504" w14:paraId="6B31157A" w14:textId="77777777" w:rsidTr="00FC0FC8">
        <w:trPr>
          <w:trHeight w:val="300"/>
        </w:trPr>
        <w:tc>
          <w:tcPr>
            <w:tcW w:w="3849" w:type="pct"/>
            <w:hideMark/>
          </w:tcPr>
          <w:p w14:paraId="50858ED6" w14:textId="77777777" w:rsidR="00FC0FC8" w:rsidRPr="00BF2504" w:rsidRDefault="00FC0FC8" w:rsidP="00B65D83">
            <w:pPr>
              <w:pStyle w:val="TableBodyTextMIRB"/>
              <w:rPr>
                <w:rFonts w:eastAsia="Times New Roman"/>
                <w:lang w:eastAsia="en-CA"/>
              </w:rPr>
            </w:pPr>
            <w:r w:rsidRPr="00BF2504">
              <w:t>Township of Conmee</w:t>
            </w:r>
          </w:p>
        </w:tc>
        <w:tc>
          <w:tcPr>
            <w:tcW w:w="1151" w:type="pct"/>
            <w:noWrap/>
            <w:hideMark/>
          </w:tcPr>
          <w:p w14:paraId="2EC5894D" w14:textId="53CFCFEC" w:rsidR="00FC0FC8" w:rsidRPr="00BF2504" w:rsidRDefault="00FC0FC8" w:rsidP="00B65D83">
            <w:r>
              <w:rPr>
                <w:rFonts w:eastAsia="Times New Roman"/>
                <w:lang w:eastAsia="en-CA"/>
              </w:rPr>
              <w:t>Not applicable</w:t>
            </w:r>
          </w:p>
        </w:tc>
      </w:tr>
      <w:tr w:rsidR="00FC0FC8" w:rsidRPr="00BF2504" w14:paraId="668CB359" w14:textId="77777777" w:rsidTr="00FC0FC8">
        <w:trPr>
          <w:trHeight w:val="300"/>
        </w:trPr>
        <w:tc>
          <w:tcPr>
            <w:tcW w:w="3849" w:type="pct"/>
            <w:hideMark/>
          </w:tcPr>
          <w:p w14:paraId="5511E699" w14:textId="77777777" w:rsidR="00FC0FC8" w:rsidRPr="00BF2504" w:rsidRDefault="00FC0FC8" w:rsidP="00B65D83">
            <w:pPr>
              <w:pStyle w:val="TableBodyTextMIRB"/>
              <w:rPr>
                <w:rFonts w:eastAsia="Times New Roman"/>
                <w:lang w:eastAsia="en-CA"/>
              </w:rPr>
            </w:pPr>
            <w:r w:rsidRPr="00BF2504">
              <w:t>Township of Cramahe</w:t>
            </w:r>
          </w:p>
        </w:tc>
        <w:tc>
          <w:tcPr>
            <w:tcW w:w="1151" w:type="pct"/>
            <w:noWrap/>
            <w:hideMark/>
          </w:tcPr>
          <w:p w14:paraId="2AC87066" w14:textId="52CCAD09" w:rsidR="00FC0FC8" w:rsidRPr="00BF2504" w:rsidRDefault="00FC0FC8" w:rsidP="00B65D83">
            <w:r>
              <w:rPr>
                <w:rFonts w:eastAsia="Times New Roman"/>
                <w:lang w:eastAsia="en-CA"/>
              </w:rPr>
              <w:t>Not applicable</w:t>
            </w:r>
          </w:p>
        </w:tc>
      </w:tr>
      <w:tr w:rsidR="00FC0FC8" w:rsidRPr="00BF2504" w14:paraId="7DEF5CB4" w14:textId="77777777" w:rsidTr="00FC0FC8">
        <w:trPr>
          <w:trHeight w:val="300"/>
        </w:trPr>
        <w:tc>
          <w:tcPr>
            <w:tcW w:w="3849" w:type="pct"/>
            <w:hideMark/>
          </w:tcPr>
          <w:p w14:paraId="3EC9434F" w14:textId="77777777" w:rsidR="00FC0FC8" w:rsidRPr="00BF2504" w:rsidRDefault="00FC0FC8" w:rsidP="00B65D83">
            <w:pPr>
              <w:pStyle w:val="TableBodyTextMIRB"/>
              <w:rPr>
                <w:rFonts w:eastAsia="Times New Roman"/>
                <w:lang w:eastAsia="en-CA"/>
              </w:rPr>
            </w:pPr>
            <w:r w:rsidRPr="00BF2504">
              <w:t>Township of Dawn-Euphemia</w:t>
            </w:r>
          </w:p>
        </w:tc>
        <w:tc>
          <w:tcPr>
            <w:tcW w:w="1151" w:type="pct"/>
            <w:noWrap/>
            <w:hideMark/>
          </w:tcPr>
          <w:p w14:paraId="4A280FB5" w14:textId="3AC2B0A8" w:rsidR="00FC0FC8" w:rsidRPr="00BF2504" w:rsidRDefault="00FC0FC8" w:rsidP="00B65D83">
            <w:r>
              <w:rPr>
                <w:rFonts w:eastAsia="Times New Roman"/>
                <w:lang w:eastAsia="en-CA"/>
              </w:rPr>
              <w:t>Not applicable</w:t>
            </w:r>
          </w:p>
        </w:tc>
      </w:tr>
      <w:tr w:rsidR="00FC0FC8" w:rsidRPr="00BF2504" w14:paraId="3ECC6F53" w14:textId="77777777" w:rsidTr="00FC0FC8">
        <w:trPr>
          <w:trHeight w:val="300"/>
        </w:trPr>
        <w:tc>
          <w:tcPr>
            <w:tcW w:w="3849" w:type="pct"/>
            <w:hideMark/>
          </w:tcPr>
          <w:p w14:paraId="62C4704E" w14:textId="77777777" w:rsidR="00FC0FC8" w:rsidRPr="00BF2504" w:rsidRDefault="00FC0FC8" w:rsidP="00B65D83">
            <w:pPr>
              <w:pStyle w:val="TableBodyTextMIRB"/>
              <w:rPr>
                <w:rFonts w:eastAsia="Times New Roman"/>
                <w:lang w:eastAsia="en-CA"/>
              </w:rPr>
            </w:pPr>
            <w:r w:rsidRPr="00BF2504">
              <w:t>Township of Dawson</w:t>
            </w:r>
          </w:p>
        </w:tc>
        <w:tc>
          <w:tcPr>
            <w:tcW w:w="1151" w:type="pct"/>
            <w:noWrap/>
            <w:hideMark/>
          </w:tcPr>
          <w:p w14:paraId="2515578C" w14:textId="4B699DC9" w:rsidR="00FC0FC8" w:rsidRPr="00BF2504" w:rsidRDefault="00FC0FC8" w:rsidP="00B65D83">
            <w:r>
              <w:rPr>
                <w:rFonts w:eastAsia="Times New Roman"/>
                <w:lang w:eastAsia="en-CA"/>
              </w:rPr>
              <w:t>Not applicable</w:t>
            </w:r>
          </w:p>
        </w:tc>
      </w:tr>
      <w:tr w:rsidR="00FC0FC8" w:rsidRPr="00BF2504" w14:paraId="2B7AB115" w14:textId="77777777" w:rsidTr="00FC0FC8">
        <w:trPr>
          <w:trHeight w:val="300"/>
        </w:trPr>
        <w:tc>
          <w:tcPr>
            <w:tcW w:w="3849" w:type="pct"/>
            <w:hideMark/>
          </w:tcPr>
          <w:p w14:paraId="43D79859" w14:textId="77777777" w:rsidR="00FC0FC8" w:rsidRPr="00BF2504" w:rsidRDefault="00FC0FC8" w:rsidP="00B65D83">
            <w:pPr>
              <w:pStyle w:val="TableBodyTextMIRB"/>
              <w:rPr>
                <w:rFonts w:eastAsia="Times New Roman"/>
                <w:lang w:eastAsia="en-CA"/>
              </w:rPr>
            </w:pPr>
            <w:r w:rsidRPr="00BF2504">
              <w:t>Township of Dorion</w:t>
            </w:r>
          </w:p>
        </w:tc>
        <w:tc>
          <w:tcPr>
            <w:tcW w:w="1151" w:type="pct"/>
            <w:noWrap/>
            <w:hideMark/>
          </w:tcPr>
          <w:p w14:paraId="40FC55F7" w14:textId="2FB0C117" w:rsidR="00FC0FC8" w:rsidRPr="00BF2504" w:rsidRDefault="00FC0FC8" w:rsidP="00B65D83">
            <w:r>
              <w:rPr>
                <w:rFonts w:eastAsia="Times New Roman"/>
                <w:lang w:eastAsia="en-CA"/>
              </w:rPr>
              <w:t>Not applicable</w:t>
            </w:r>
          </w:p>
        </w:tc>
      </w:tr>
      <w:tr w:rsidR="00FC0FC8" w:rsidRPr="00BF2504" w14:paraId="2D229FF5" w14:textId="77777777" w:rsidTr="00FC0FC8">
        <w:trPr>
          <w:trHeight w:val="300"/>
        </w:trPr>
        <w:tc>
          <w:tcPr>
            <w:tcW w:w="3849" w:type="pct"/>
            <w:hideMark/>
          </w:tcPr>
          <w:p w14:paraId="1CE84FFE" w14:textId="77777777" w:rsidR="00FC0FC8" w:rsidRPr="00BF2504" w:rsidRDefault="00FC0FC8" w:rsidP="00B65D83">
            <w:pPr>
              <w:pStyle w:val="TableBodyTextMIRB"/>
              <w:rPr>
                <w:rFonts w:eastAsia="Times New Roman"/>
                <w:lang w:eastAsia="en-CA"/>
              </w:rPr>
            </w:pPr>
            <w:r w:rsidRPr="00BF2504">
              <w:t>Township of Douro-Dummer</w:t>
            </w:r>
          </w:p>
        </w:tc>
        <w:tc>
          <w:tcPr>
            <w:tcW w:w="1151" w:type="pct"/>
            <w:noWrap/>
            <w:hideMark/>
          </w:tcPr>
          <w:p w14:paraId="17518331" w14:textId="499AFFB3" w:rsidR="00FC0FC8" w:rsidRPr="00BF2504" w:rsidRDefault="00FC0FC8" w:rsidP="00B65D83">
            <w:r>
              <w:rPr>
                <w:rFonts w:eastAsia="Times New Roman"/>
                <w:lang w:eastAsia="en-CA"/>
              </w:rPr>
              <w:t>Not applicable</w:t>
            </w:r>
          </w:p>
        </w:tc>
      </w:tr>
      <w:tr w:rsidR="00FC0FC8" w:rsidRPr="00BF2504" w14:paraId="74E928B3" w14:textId="77777777" w:rsidTr="00FC0FC8">
        <w:trPr>
          <w:trHeight w:val="300"/>
        </w:trPr>
        <w:tc>
          <w:tcPr>
            <w:tcW w:w="3849" w:type="pct"/>
            <w:hideMark/>
          </w:tcPr>
          <w:p w14:paraId="245F337A" w14:textId="77777777" w:rsidR="00FC0FC8" w:rsidRPr="00BF2504" w:rsidRDefault="00FC0FC8" w:rsidP="00B65D83">
            <w:pPr>
              <w:pStyle w:val="TableBodyTextMIRB"/>
              <w:rPr>
                <w:rFonts w:eastAsia="Times New Roman"/>
                <w:lang w:eastAsia="en-CA"/>
              </w:rPr>
            </w:pPr>
            <w:r w:rsidRPr="00BF2504">
              <w:t>Township of Drummond/North Elmsley</w:t>
            </w:r>
          </w:p>
        </w:tc>
        <w:tc>
          <w:tcPr>
            <w:tcW w:w="1151" w:type="pct"/>
            <w:noWrap/>
            <w:hideMark/>
          </w:tcPr>
          <w:p w14:paraId="73468F02" w14:textId="5626088B" w:rsidR="00FC0FC8" w:rsidRPr="00BF2504" w:rsidRDefault="00FC0FC8" w:rsidP="00B65D83">
            <w:r>
              <w:rPr>
                <w:rFonts w:eastAsia="Times New Roman"/>
                <w:lang w:eastAsia="en-CA"/>
              </w:rPr>
              <w:t>Not applicable</w:t>
            </w:r>
          </w:p>
        </w:tc>
      </w:tr>
      <w:tr w:rsidR="00FC0FC8" w:rsidRPr="00BF2504" w14:paraId="21B79628" w14:textId="77777777" w:rsidTr="00FC0FC8">
        <w:trPr>
          <w:trHeight w:val="300"/>
        </w:trPr>
        <w:tc>
          <w:tcPr>
            <w:tcW w:w="3849" w:type="pct"/>
            <w:hideMark/>
          </w:tcPr>
          <w:p w14:paraId="2FCB474D" w14:textId="77777777" w:rsidR="00FC0FC8" w:rsidRPr="00BF2504" w:rsidRDefault="00FC0FC8" w:rsidP="00B65D83">
            <w:pPr>
              <w:pStyle w:val="TableBodyTextMIRB"/>
              <w:rPr>
                <w:rFonts w:eastAsia="Times New Roman"/>
                <w:lang w:eastAsia="en-CA"/>
              </w:rPr>
            </w:pPr>
            <w:r w:rsidRPr="00BF2504">
              <w:t>Township of Dubreuilville</w:t>
            </w:r>
          </w:p>
        </w:tc>
        <w:tc>
          <w:tcPr>
            <w:tcW w:w="1151" w:type="pct"/>
            <w:noWrap/>
            <w:hideMark/>
          </w:tcPr>
          <w:p w14:paraId="247B1A95" w14:textId="27E81C28" w:rsidR="00FC0FC8" w:rsidRPr="00BF2504" w:rsidRDefault="00FC0FC8" w:rsidP="00B65D83">
            <w:r>
              <w:rPr>
                <w:rFonts w:eastAsia="Times New Roman"/>
                <w:lang w:eastAsia="en-CA"/>
              </w:rPr>
              <w:t>Not applicable</w:t>
            </w:r>
          </w:p>
        </w:tc>
      </w:tr>
      <w:tr w:rsidR="00FC0FC8" w:rsidRPr="00BF2504" w14:paraId="3D1810E2" w14:textId="77777777" w:rsidTr="00FC0FC8">
        <w:trPr>
          <w:trHeight w:val="300"/>
        </w:trPr>
        <w:tc>
          <w:tcPr>
            <w:tcW w:w="3849" w:type="pct"/>
            <w:hideMark/>
          </w:tcPr>
          <w:p w14:paraId="1B082FB6" w14:textId="77777777" w:rsidR="00FC0FC8" w:rsidRPr="00BF2504" w:rsidRDefault="00FC0FC8" w:rsidP="00B65D83">
            <w:pPr>
              <w:pStyle w:val="TableBodyTextMIRB"/>
              <w:rPr>
                <w:rFonts w:eastAsia="Times New Roman"/>
                <w:lang w:eastAsia="en-CA"/>
              </w:rPr>
            </w:pPr>
            <w:r w:rsidRPr="00BF2504">
              <w:t>Township of Ear Falls</w:t>
            </w:r>
          </w:p>
        </w:tc>
        <w:tc>
          <w:tcPr>
            <w:tcW w:w="1151" w:type="pct"/>
            <w:noWrap/>
            <w:hideMark/>
          </w:tcPr>
          <w:p w14:paraId="241B0EEB" w14:textId="4DA67EF7" w:rsidR="00FC0FC8" w:rsidRPr="00BF2504" w:rsidRDefault="00FC0FC8" w:rsidP="00B65D83">
            <w:r>
              <w:rPr>
                <w:rFonts w:eastAsia="Times New Roman"/>
                <w:lang w:eastAsia="en-CA"/>
              </w:rPr>
              <w:t>Not applicable</w:t>
            </w:r>
          </w:p>
        </w:tc>
      </w:tr>
      <w:tr w:rsidR="00FC0FC8" w:rsidRPr="00BF2504" w14:paraId="68F4D33A" w14:textId="77777777" w:rsidTr="00FC0FC8">
        <w:trPr>
          <w:trHeight w:val="300"/>
        </w:trPr>
        <w:tc>
          <w:tcPr>
            <w:tcW w:w="3849" w:type="pct"/>
          </w:tcPr>
          <w:p w14:paraId="5F4C7AD4" w14:textId="77777777" w:rsidR="00FC0FC8" w:rsidRPr="00BF2504" w:rsidRDefault="00FC0FC8" w:rsidP="00B65D83">
            <w:pPr>
              <w:pStyle w:val="TableBodyTextMIRB"/>
            </w:pPr>
            <w:r w:rsidRPr="0020203E">
              <w:t>Township of East Ferris</w:t>
            </w:r>
          </w:p>
        </w:tc>
        <w:tc>
          <w:tcPr>
            <w:tcW w:w="1151" w:type="pct"/>
            <w:noWrap/>
          </w:tcPr>
          <w:p w14:paraId="1410F0DC" w14:textId="4A8A4A28" w:rsidR="00FC0FC8" w:rsidRPr="00BF2504" w:rsidRDefault="00FC0FC8" w:rsidP="00B65D83">
            <w:r>
              <w:t>Not applicable</w:t>
            </w:r>
          </w:p>
        </w:tc>
      </w:tr>
      <w:tr w:rsidR="00FC0FC8" w:rsidRPr="00BF2504" w14:paraId="63F10E7D" w14:textId="77777777" w:rsidTr="00FC0FC8">
        <w:trPr>
          <w:trHeight w:val="300"/>
        </w:trPr>
        <w:tc>
          <w:tcPr>
            <w:tcW w:w="3849" w:type="pct"/>
            <w:hideMark/>
          </w:tcPr>
          <w:p w14:paraId="135857D3" w14:textId="77777777" w:rsidR="00FC0FC8" w:rsidRPr="00BF2504" w:rsidRDefault="00FC0FC8" w:rsidP="00B65D83">
            <w:pPr>
              <w:pStyle w:val="TableBodyTextMIRB"/>
              <w:rPr>
                <w:rFonts w:eastAsia="Times New Roman"/>
                <w:lang w:eastAsia="en-CA"/>
              </w:rPr>
            </w:pPr>
            <w:r w:rsidRPr="00BF2504">
              <w:t>Township of East Garafraxa</w:t>
            </w:r>
          </w:p>
        </w:tc>
        <w:tc>
          <w:tcPr>
            <w:tcW w:w="1151" w:type="pct"/>
            <w:noWrap/>
            <w:hideMark/>
          </w:tcPr>
          <w:p w14:paraId="3F2E07E1" w14:textId="10F1EEEE" w:rsidR="00FC0FC8" w:rsidRPr="00BF2504" w:rsidRDefault="00FC0FC8" w:rsidP="00B65D83">
            <w:r>
              <w:rPr>
                <w:rFonts w:eastAsia="Times New Roman"/>
                <w:lang w:eastAsia="en-CA"/>
              </w:rPr>
              <w:t>Not applicable</w:t>
            </w:r>
          </w:p>
        </w:tc>
      </w:tr>
      <w:tr w:rsidR="00FC0FC8" w:rsidRPr="00BF2504" w14:paraId="3A27845F" w14:textId="77777777" w:rsidTr="00FC0FC8">
        <w:trPr>
          <w:trHeight w:val="300"/>
        </w:trPr>
        <w:tc>
          <w:tcPr>
            <w:tcW w:w="3849" w:type="pct"/>
            <w:hideMark/>
          </w:tcPr>
          <w:p w14:paraId="31C5C3C0" w14:textId="77777777" w:rsidR="00FC0FC8" w:rsidRPr="00BF2504" w:rsidRDefault="00FC0FC8" w:rsidP="00B65D83">
            <w:pPr>
              <w:pStyle w:val="TableBodyTextMIRB"/>
              <w:rPr>
                <w:rFonts w:eastAsia="Times New Roman"/>
                <w:lang w:eastAsia="en-CA"/>
              </w:rPr>
            </w:pPr>
            <w:r w:rsidRPr="00BF2504">
              <w:t>Township of East Hawkesbury</w:t>
            </w:r>
          </w:p>
        </w:tc>
        <w:tc>
          <w:tcPr>
            <w:tcW w:w="1151" w:type="pct"/>
            <w:noWrap/>
            <w:hideMark/>
          </w:tcPr>
          <w:p w14:paraId="0AF37DA3" w14:textId="27936058" w:rsidR="00FC0FC8" w:rsidRPr="00BF2504" w:rsidRDefault="00FC0FC8" w:rsidP="00B65D83">
            <w:r>
              <w:rPr>
                <w:rFonts w:eastAsia="Times New Roman"/>
                <w:lang w:eastAsia="en-CA"/>
              </w:rPr>
              <w:t>Not applicable</w:t>
            </w:r>
          </w:p>
        </w:tc>
      </w:tr>
      <w:tr w:rsidR="00FC0FC8" w:rsidRPr="00BF2504" w14:paraId="3B3DF5A9" w14:textId="77777777" w:rsidTr="00FC0FC8">
        <w:trPr>
          <w:trHeight w:val="300"/>
        </w:trPr>
        <w:tc>
          <w:tcPr>
            <w:tcW w:w="3849" w:type="pct"/>
            <w:hideMark/>
          </w:tcPr>
          <w:p w14:paraId="190E0628" w14:textId="77777777" w:rsidR="00FC0FC8" w:rsidRPr="00BF2504" w:rsidRDefault="00FC0FC8" w:rsidP="00B65D83">
            <w:pPr>
              <w:pStyle w:val="TableBodyTextMIRB"/>
              <w:rPr>
                <w:rFonts w:eastAsia="Times New Roman"/>
                <w:lang w:eastAsia="en-CA"/>
              </w:rPr>
            </w:pPr>
            <w:r w:rsidRPr="00BF2504">
              <w:t>Township of East Zorra-Tavistock</w:t>
            </w:r>
          </w:p>
        </w:tc>
        <w:tc>
          <w:tcPr>
            <w:tcW w:w="1151" w:type="pct"/>
            <w:noWrap/>
            <w:hideMark/>
          </w:tcPr>
          <w:p w14:paraId="4A0EF79C" w14:textId="4C5D779F" w:rsidR="00FC0FC8" w:rsidRPr="00BF2504" w:rsidRDefault="00FC0FC8" w:rsidP="00B65D83">
            <w:r>
              <w:rPr>
                <w:rFonts w:eastAsia="Times New Roman"/>
                <w:lang w:eastAsia="en-CA"/>
              </w:rPr>
              <w:t>Not applicable</w:t>
            </w:r>
          </w:p>
        </w:tc>
      </w:tr>
      <w:tr w:rsidR="00FC0FC8" w:rsidRPr="00BF2504" w14:paraId="6BC2FF90" w14:textId="77777777" w:rsidTr="00FC0FC8">
        <w:trPr>
          <w:trHeight w:val="300"/>
        </w:trPr>
        <w:tc>
          <w:tcPr>
            <w:tcW w:w="3849" w:type="pct"/>
            <w:hideMark/>
          </w:tcPr>
          <w:p w14:paraId="53063401" w14:textId="77777777" w:rsidR="00FC0FC8" w:rsidRPr="00BF2504" w:rsidRDefault="00FC0FC8" w:rsidP="00B65D83">
            <w:pPr>
              <w:pStyle w:val="TableBodyTextMIRB"/>
              <w:rPr>
                <w:rFonts w:eastAsia="Times New Roman"/>
                <w:lang w:eastAsia="en-CA"/>
              </w:rPr>
            </w:pPr>
            <w:r w:rsidRPr="00BF2504">
              <w:t>Township of Edwardsburgh/Cardinal</w:t>
            </w:r>
          </w:p>
        </w:tc>
        <w:tc>
          <w:tcPr>
            <w:tcW w:w="1151" w:type="pct"/>
            <w:noWrap/>
            <w:hideMark/>
          </w:tcPr>
          <w:p w14:paraId="3005DB83" w14:textId="262EC6F8" w:rsidR="00FC0FC8" w:rsidRPr="00BF2504" w:rsidRDefault="00FC0FC8" w:rsidP="00B65D83">
            <w:r>
              <w:rPr>
                <w:rFonts w:eastAsia="Times New Roman"/>
                <w:lang w:eastAsia="en-CA"/>
              </w:rPr>
              <w:t>Not applicable</w:t>
            </w:r>
          </w:p>
        </w:tc>
      </w:tr>
      <w:tr w:rsidR="00FC0FC8" w:rsidRPr="00BF2504" w14:paraId="3395D238" w14:textId="77777777" w:rsidTr="00FC0FC8">
        <w:trPr>
          <w:trHeight w:val="300"/>
        </w:trPr>
        <w:tc>
          <w:tcPr>
            <w:tcW w:w="3849" w:type="pct"/>
            <w:hideMark/>
          </w:tcPr>
          <w:p w14:paraId="32D32263" w14:textId="77777777" w:rsidR="00FC0FC8" w:rsidRPr="00BF2504" w:rsidRDefault="00FC0FC8" w:rsidP="00B65D83">
            <w:pPr>
              <w:pStyle w:val="TableBodyTextMIRB"/>
              <w:rPr>
                <w:rFonts w:eastAsia="Times New Roman"/>
                <w:lang w:eastAsia="en-CA"/>
              </w:rPr>
            </w:pPr>
            <w:r w:rsidRPr="00BF2504">
              <w:t>Township of Elizabethtown-Kitley</w:t>
            </w:r>
          </w:p>
        </w:tc>
        <w:tc>
          <w:tcPr>
            <w:tcW w:w="1151" w:type="pct"/>
            <w:noWrap/>
            <w:hideMark/>
          </w:tcPr>
          <w:p w14:paraId="68DAF92B" w14:textId="2034AEDE" w:rsidR="00FC0FC8" w:rsidRPr="00BF2504" w:rsidRDefault="00FC0FC8" w:rsidP="00B65D83">
            <w:r>
              <w:rPr>
                <w:rFonts w:eastAsia="Times New Roman"/>
                <w:lang w:eastAsia="en-CA"/>
              </w:rPr>
              <w:t>Not applicable</w:t>
            </w:r>
          </w:p>
        </w:tc>
      </w:tr>
      <w:tr w:rsidR="00FC0FC8" w:rsidRPr="00BF2504" w14:paraId="0D5E6DF7" w14:textId="77777777" w:rsidTr="00FC0FC8">
        <w:trPr>
          <w:trHeight w:val="300"/>
        </w:trPr>
        <w:tc>
          <w:tcPr>
            <w:tcW w:w="3849" w:type="pct"/>
            <w:hideMark/>
          </w:tcPr>
          <w:p w14:paraId="15AE81E4" w14:textId="77777777" w:rsidR="00FC0FC8" w:rsidRPr="00BF2504" w:rsidRDefault="00FC0FC8" w:rsidP="00B65D83">
            <w:pPr>
              <w:pStyle w:val="TableBodyTextMIRB"/>
              <w:rPr>
                <w:rFonts w:eastAsia="Times New Roman"/>
                <w:lang w:eastAsia="en-CA"/>
              </w:rPr>
            </w:pPr>
            <w:r w:rsidRPr="00BF2504">
              <w:t>Township of Emo</w:t>
            </w:r>
          </w:p>
        </w:tc>
        <w:tc>
          <w:tcPr>
            <w:tcW w:w="1151" w:type="pct"/>
            <w:noWrap/>
            <w:hideMark/>
          </w:tcPr>
          <w:p w14:paraId="62B9CF9C" w14:textId="50FF29E9" w:rsidR="00FC0FC8" w:rsidRPr="00BF2504" w:rsidRDefault="00FC0FC8" w:rsidP="00B65D83">
            <w:r>
              <w:rPr>
                <w:rFonts w:eastAsia="Times New Roman"/>
                <w:lang w:eastAsia="en-CA"/>
              </w:rPr>
              <w:t>Not applicable</w:t>
            </w:r>
          </w:p>
        </w:tc>
      </w:tr>
      <w:tr w:rsidR="00FC0FC8" w:rsidRPr="00BF2504" w14:paraId="59569873" w14:textId="77777777" w:rsidTr="00FC0FC8">
        <w:trPr>
          <w:trHeight w:val="300"/>
        </w:trPr>
        <w:tc>
          <w:tcPr>
            <w:tcW w:w="3849" w:type="pct"/>
            <w:hideMark/>
          </w:tcPr>
          <w:p w14:paraId="7AAD4B7C" w14:textId="77777777" w:rsidR="00FC0FC8" w:rsidRPr="00BF2504" w:rsidRDefault="00FC0FC8" w:rsidP="00B65D83">
            <w:pPr>
              <w:pStyle w:val="TableBodyTextMIRB"/>
              <w:rPr>
                <w:rFonts w:eastAsia="Times New Roman"/>
                <w:lang w:eastAsia="en-CA"/>
              </w:rPr>
            </w:pPr>
            <w:r w:rsidRPr="00BF2504">
              <w:t>Township of Enniskillen</w:t>
            </w:r>
          </w:p>
        </w:tc>
        <w:tc>
          <w:tcPr>
            <w:tcW w:w="1151" w:type="pct"/>
            <w:noWrap/>
            <w:hideMark/>
          </w:tcPr>
          <w:p w14:paraId="6535BB12" w14:textId="26B4631D" w:rsidR="00FC0FC8" w:rsidRPr="00BF2504" w:rsidRDefault="00FC0FC8" w:rsidP="00B65D83">
            <w:r>
              <w:rPr>
                <w:rFonts w:eastAsia="Times New Roman"/>
                <w:lang w:eastAsia="en-CA"/>
              </w:rPr>
              <w:t>Not applicable</w:t>
            </w:r>
          </w:p>
        </w:tc>
      </w:tr>
      <w:tr w:rsidR="00FC0FC8" w:rsidRPr="00BF2504" w14:paraId="61DDFB2B" w14:textId="77777777" w:rsidTr="00FC0FC8">
        <w:trPr>
          <w:trHeight w:val="300"/>
        </w:trPr>
        <w:tc>
          <w:tcPr>
            <w:tcW w:w="3849" w:type="pct"/>
            <w:hideMark/>
          </w:tcPr>
          <w:p w14:paraId="6A2357BB" w14:textId="77777777" w:rsidR="00FC0FC8" w:rsidRPr="00BF2504" w:rsidRDefault="00FC0FC8" w:rsidP="00B65D83">
            <w:pPr>
              <w:pStyle w:val="TableBodyTextMIRB"/>
              <w:rPr>
                <w:rFonts w:eastAsia="Times New Roman"/>
                <w:lang w:eastAsia="en-CA"/>
              </w:rPr>
            </w:pPr>
            <w:r w:rsidRPr="00BF2504">
              <w:t>Township of Essa</w:t>
            </w:r>
          </w:p>
        </w:tc>
        <w:tc>
          <w:tcPr>
            <w:tcW w:w="1151" w:type="pct"/>
            <w:noWrap/>
            <w:hideMark/>
          </w:tcPr>
          <w:p w14:paraId="68E9869C" w14:textId="673ACAB0" w:rsidR="00FC0FC8" w:rsidRPr="00BF2504" w:rsidRDefault="00FC0FC8" w:rsidP="00B65D83">
            <w:r>
              <w:rPr>
                <w:rFonts w:eastAsia="Times New Roman"/>
                <w:lang w:eastAsia="en-CA"/>
              </w:rPr>
              <w:t>Not applicable</w:t>
            </w:r>
          </w:p>
        </w:tc>
      </w:tr>
      <w:tr w:rsidR="00FC0FC8" w:rsidRPr="00BF2504" w14:paraId="1A5C20A6" w14:textId="77777777" w:rsidTr="00FC0FC8">
        <w:trPr>
          <w:trHeight w:val="300"/>
        </w:trPr>
        <w:tc>
          <w:tcPr>
            <w:tcW w:w="3849" w:type="pct"/>
            <w:hideMark/>
          </w:tcPr>
          <w:p w14:paraId="1BF97B10" w14:textId="77777777" w:rsidR="00FC0FC8" w:rsidRPr="00BF2504" w:rsidRDefault="00FC0FC8" w:rsidP="00B65D83">
            <w:pPr>
              <w:pStyle w:val="TableBodyTextMIRB"/>
              <w:rPr>
                <w:rFonts w:eastAsia="Times New Roman"/>
                <w:lang w:eastAsia="en-CA"/>
              </w:rPr>
            </w:pPr>
            <w:r w:rsidRPr="00BF2504">
              <w:t>Township of Evanturel</w:t>
            </w:r>
          </w:p>
        </w:tc>
        <w:tc>
          <w:tcPr>
            <w:tcW w:w="1151" w:type="pct"/>
            <w:noWrap/>
            <w:hideMark/>
          </w:tcPr>
          <w:p w14:paraId="4CF2D181" w14:textId="79D6BD29" w:rsidR="00FC0FC8" w:rsidRPr="00BF2504" w:rsidRDefault="00FC0FC8" w:rsidP="00B65D83">
            <w:r>
              <w:rPr>
                <w:rFonts w:eastAsia="Times New Roman"/>
                <w:lang w:eastAsia="en-CA"/>
              </w:rPr>
              <w:t>Not applicable</w:t>
            </w:r>
          </w:p>
        </w:tc>
      </w:tr>
      <w:tr w:rsidR="00FC0FC8" w:rsidRPr="00BF2504" w14:paraId="6EA7137F" w14:textId="77777777" w:rsidTr="00FC0FC8">
        <w:trPr>
          <w:trHeight w:val="300"/>
        </w:trPr>
        <w:tc>
          <w:tcPr>
            <w:tcW w:w="3849" w:type="pct"/>
            <w:hideMark/>
          </w:tcPr>
          <w:p w14:paraId="5B5D5187" w14:textId="77777777" w:rsidR="00FC0FC8" w:rsidRPr="00BF2504" w:rsidRDefault="00FC0FC8" w:rsidP="00B65D83">
            <w:pPr>
              <w:pStyle w:val="TableBodyTextMIRB"/>
              <w:rPr>
                <w:rFonts w:eastAsia="Times New Roman"/>
                <w:lang w:eastAsia="en-CA"/>
              </w:rPr>
            </w:pPr>
            <w:r w:rsidRPr="00BF2504">
              <w:t>Township of Faraday</w:t>
            </w:r>
          </w:p>
        </w:tc>
        <w:tc>
          <w:tcPr>
            <w:tcW w:w="1151" w:type="pct"/>
            <w:noWrap/>
            <w:hideMark/>
          </w:tcPr>
          <w:p w14:paraId="260D7DFD" w14:textId="006112EB" w:rsidR="00FC0FC8" w:rsidRPr="00BF2504" w:rsidRDefault="00FC0FC8" w:rsidP="00B65D83">
            <w:r>
              <w:rPr>
                <w:rFonts w:eastAsia="Times New Roman"/>
                <w:lang w:eastAsia="en-CA"/>
              </w:rPr>
              <w:t>Not applicable</w:t>
            </w:r>
          </w:p>
        </w:tc>
      </w:tr>
      <w:tr w:rsidR="00FC0FC8" w:rsidRPr="00BF2504" w14:paraId="253466E4" w14:textId="77777777" w:rsidTr="00FC0FC8">
        <w:trPr>
          <w:trHeight w:val="300"/>
        </w:trPr>
        <w:tc>
          <w:tcPr>
            <w:tcW w:w="3849" w:type="pct"/>
            <w:hideMark/>
          </w:tcPr>
          <w:p w14:paraId="1AA3DF02" w14:textId="77777777" w:rsidR="00FC0FC8" w:rsidRPr="00BF2504" w:rsidRDefault="00FC0FC8" w:rsidP="00B65D83">
            <w:pPr>
              <w:pStyle w:val="TableBodyTextMIRB"/>
              <w:rPr>
                <w:rFonts w:eastAsia="Times New Roman"/>
                <w:lang w:eastAsia="en-CA"/>
              </w:rPr>
            </w:pPr>
            <w:r w:rsidRPr="00BF2504">
              <w:t>Township of Fauquier-Strickland</w:t>
            </w:r>
          </w:p>
        </w:tc>
        <w:tc>
          <w:tcPr>
            <w:tcW w:w="1151" w:type="pct"/>
            <w:noWrap/>
            <w:hideMark/>
          </w:tcPr>
          <w:p w14:paraId="1BAF0A8C" w14:textId="7AAD7334" w:rsidR="00FC0FC8" w:rsidRPr="00BF2504" w:rsidRDefault="00FC0FC8" w:rsidP="00B65D83">
            <w:r>
              <w:rPr>
                <w:rFonts w:eastAsia="Times New Roman"/>
                <w:lang w:eastAsia="en-CA"/>
              </w:rPr>
              <w:t>Not applicable</w:t>
            </w:r>
          </w:p>
        </w:tc>
      </w:tr>
      <w:tr w:rsidR="00FC0FC8" w:rsidRPr="00BF2504" w14:paraId="0E924A51" w14:textId="77777777" w:rsidTr="00FC0FC8">
        <w:trPr>
          <w:trHeight w:val="300"/>
        </w:trPr>
        <w:tc>
          <w:tcPr>
            <w:tcW w:w="3849" w:type="pct"/>
            <w:hideMark/>
          </w:tcPr>
          <w:p w14:paraId="665BFDFC" w14:textId="77777777" w:rsidR="00FC0FC8" w:rsidRPr="00BF2504" w:rsidRDefault="00FC0FC8" w:rsidP="00B65D83">
            <w:pPr>
              <w:pStyle w:val="TableBodyTextMIRB"/>
              <w:rPr>
                <w:rFonts w:eastAsia="Times New Roman"/>
                <w:lang w:eastAsia="en-CA"/>
              </w:rPr>
            </w:pPr>
            <w:r w:rsidRPr="00BF2504">
              <w:t>Township of Front of Yonge</w:t>
            </w:r>
          </w:p>
        </w:tc>
        <w:tc>
          <w:tcPr>
            <w:tcW w:w="1151" w:type="pct"/>
            <w:noWrap/>
            <w:hideMark/>
          </w:tcPr>
          <w:p w14:paraId="722B9F7C" w14:textId="34271C6E" w:rsidR="00FC0FC8" w:rsidRPr="00BF2504" w:rsidRDefault="00FC0FC8" w:rsidP="00B65D83">
            <w:r>
              <w:rPr>
                <w:rFonts w:eastAsia="Times New Roman"/>
                <w:lang w:eastAsia="en-CA"/>
              </w:rPr>
              <w:t>Not applicable</w:t>
            </w:r>
          </w:p>
        </w:tc>
      </w:tr>
      <w:tr w:rsidR="00FC0FC8" w:rsidRPr="00BF2504" w14:paraId="398F1907" w14:textId="77777777" w:rsidTr="00FC0FC8">
        <w:trPr>
          <w:trHeight w:val="300"/>
        </w:trPr>
        <w:tc>
          <w:tcPr>
            <w:tcW w:w="3849" w:type="pct"/>
            <w:hideMark/>
          </w:tcPr>
          <w:p w14:paraId="1D39B90E" w14:textId="77777777" w:rsidR="00FC0FC8" w:rsidRPr="00BF2504" w:rsidRDefault="00FC0FC8" w:rsidP="00B65D83">
            <w:pPr>
              <w:pStyle w:val="TableBodyTextMIRB"/>
              <w:rPr>
                <w:rFonts w:eastAsia="Times New Roman"/>
                <w:lang w:eastAsia="en-CA"/>
              </w:rPr>
            </w:pPr>
            <w:r w:rsidRPr="00BF2504">
              <w:t>Township of Frontenac Islands</w:t>
            </w:r>
          </w:p>
        </w:tc>
        <w:tc>
          <w:tcPr>
            <w:tcW w:w="1151" w:type="pct"/>
            <w:noWrap/>
            <w:hideMark/>
          </w:tcPr>
          <w:p w14:paraId="4A7D0755" w14:textId="05486D5B" w:rsidR="00FC0FC8" w:rsidRPr="00BF2504" w:rsidRDefault="00FC0FC8" w:rsidP="00B65D83">
            <w:r>
              <w:rPr>
                <w:rFonts w:eastAsia="Times New Roman"/>
                <w:lang w:eastAsia="en-CA"/>
              </w:rPr>
              <w:t>Not applicable</w:t>
            </w:r>
          </w:p>
        </w:tc>
      </w:tr>
      <w:tr w:rsidR="00FC0FC8" w:rsidRPr="00BF2504" w14:paraId="34644CAD" w14:textId="77777777" w:rsidTr="00FC0FC8">
        <w:trPr>
          <w:trHeight w:val="300"/>
        </w:trPr>
        <w:tc>
          <w:tcPr>
            <w:tcW w:w="3849" w:type="pct"/>
            <w:hideMark/>
          </w:tcPr>
          <w:p w14:paraId="41BFF085" w14:textId="77777777" w:rsidR="00FC0FC8" w:rsidRPr="00BF2504" w:rsidRDefault="00FC0FC8" w:rsidP="00B65D83">
            <w:pPr>
              <w:pStyle w:val="TableBodyTextMIRB"/>
              <w:rPr>
                <w:rFonts w:eastAsia="Times New Roman"/>
                <w:lang w:eastAsia="en-CA"/>
              </w:rPr>
            </w:pPr>
            <w:r w:rsidRPr="00BF2504">
              <w:t>Township of Gauthier</w:t>
            </w:r>
          </w:p>
        </w:tc>
        <w:tc>
          <w:tcPr>
            <w:tcW w:w="1151" w:type="pct"/>
            <w:noWrap/>
            <w:hideMark/>
          </w:tcPr>
          <w:p w14:paraId="7B7AE306" w14:textId="4EA1E2DF" w:rsidR="00FC0FC8" w:rsidRPr="00BF2504" w:rsidRDefault="00FC0FC8" w:rsidP="00B65D83">
            <w:r>
              <w:rPr>
                <w:rFonts w:eastAsia="Times New Roman"/>
                <w:lang w:eastAsia="en-CA"/>
              </w:rPr>
              <w:t>Not applicable</w:t>
            </w:r>
          </w:p>
        </w:tc>
      </w:tr>
      <w:tr w:rsidR="00FC0FC8" w:rsidRPr="00BF2504" w14:paraId="7563C14B" w14:textId="77777777" w:rsidTr="00FC0FC8">
        <w:trPr>
          <w:trHeight w:val="300"/>
        </w:trPr>
        <w:tc>
          <w:tcPr>
            <w:tcW w:w="3849" w:type="pct"/>
            <w:hideMark/>
          </w:tcPr>
          <w:p w14:paraId="06DE471E" w14:textId="77777777" w:rsidR="00FC0FC8" w:rsidRPr="00BF2504" w:rsidRDefault="00FC0FC8" w:rsidP="00B65D83">
            <w:pPr>
              <w:pStyle w:val="TableBodyTextMIRB"/>
              <w:rPr>
                <w:rFonts w:eastAsia="Times New Roman"/>
                <w:lang w:eastAsia="en-CA"/>
              </w:rPr>
            </w:pPr>
            <w:r w:rsidRPr="00BF2504">
              <w:t>Township of Georgian Bay</w:t>
            </w:r>
          </w:p>
        </w:tc>
        <w:tc>
          <w:tcPr>
            <w:tcW w:w="1151" w:type="pct"/>
            <w:noWrap/>
            <w:hideMark/>
          </w:tcPr>
          <w:p w14:paraId="185AFB34" w14:textId="38422048" w:rsidR="00FC0FC8" w:rsidRPr="00BF2504" w:rsidRDefault="00FC0FC8" w:rsidP="00B65D83">
            <w:r>
              <w:rPr>
                <w:rFonts w:eastAsia="Times New Roman"/>
                <w:lang w:eastAsia="en-CA"/>
              </w:rPr>
              <w:t>Not applicable</w:t>
            </w:r>
          </w:p>
        </w:tc>
      </w:tr>
      <w:tr w:rsidR="00FC0FC8" w:rsidRPr="00BF2504" w14:paraId="3A56645F" w14:textId="77777777" w:rsidTr="00FC0FC8">
        <w:trPr>
          <w:trHeight w:val="300"/>
        </w:trPr>
        <w:tc>
          <w:tcPr>
            <w:tcW w:w="3849" w:type="pct"/>
            <w:hideMark/>
          </w:tcPr>
          <w:p w14:paraId="0EFB5E6C" w14:textId="77777777" w:rsidR="00FC0FC8" w:rsidRPr="00BF2504" w:rsidRDefault="00FC0FC8" w:rsidP="00B65D83">
            <w:pPr>
              <w:pStyle w:val="TableBodyTextMIRB"/>
              <w:rPr>
                <w:rFonts w:eastAsia="Times New Roman"/>
                <w:lang w:eastAsia="en-CA"/>
              </w:rPr>
            </w:pPr>
            <w:r w:rsidRPr="00BF2504">
              <w:t>Township of Georgian Bluffs</w:t>
            </w:r>
          </w:p>
        </w:tc>
        <w:tc>
          <w:tcPr>
            <w:tcW w:w="1151" w:type="pct"/>
            <w:noWrap/>
            <w:hideMark/>
          </w:tcPr>
          <w:p w14:paraId="5C621898" w14:textId="519AA9EA" w:rsidR="00FC0FC8" w:rsidRPr="00BF2504" w:rsidRDefault="00FC0FC8" w:rsidP="00B65D83">
            <w:r>
              <w:rPr>
                <w:rFonts w:eastAsia="Times New Roman"/>
                <w:lang w:eastAsia="en-CA"/>
              </w:rPr>
              <w:t>Not applicable</w:t>
            </w:r>
          </w:p>
        </w:tc>
      </w:tr>
      <w:tr w:rsidR="00FC0FC8" w:rsidRPr="00BF2504" w14:paraId="7CD0FF82" w14:textId="77777777" w:rsidTr="00FC0FC8">
        <w:trPr>
          <w:trHeight w:val="300"/>
        </w:trPr>
        <w:tc>
          <w:tcPr>
            <w:tcW w:w="3849" w:type="pct"/>
            <w:hideMark/>
          </w:tcPr>
          <w:p w14:paraId="1F557298" w14:textId="77777777" w:rsidR="00FC0FC8" w:rsidRPr="00BF2504" w:rsidRDefault="00FC0FC8" w:rsidP="00B65D83">
            <w:pPr>
              <w:pStyle w:val="TableBodyTextMIRB"/>
              <w:rPr>
                <w:rFonts w:eastAsia="Times New Roman"/>
                <w:lang w:eastAsia="en-CA"/>
              </w:rPr>
            </w:pPr>
            <w:r w:rsidRPr="00BF2504">
              <w:lastRenderedPageBreak/>
              <w:t>Township of Gillies</w:t>
            </w:r>
          </w:p>
        </w:tc>
        <w:tc>
          <w:tcPr>
            <w:tcW w:w="1151" w:type="pct"/>
            <w:noWrap/>
            <w:hideMark/>
          </w:tcPr>
          <w:p w14:paraId="2C1A0225" w14:textId="6F5A16F4" w:rsidR="00FC0FC8" w:rsidRPr="00BF2504" w:rsidRDefault="00FC0FC8" w:rsidP="00B65D83">
            <w:r>
              <w:rPr>
                <w:rFonts w:eastAsia="Times New Roman"/>
                <w:lang w:eastAsia="en-CA"/>
              </w:rPr>
              <w:t>Not applicable</w:t>
            </w:r>
          </w:p>
        </w:tc>
      </w:tr>
      <w:tr w:rsidR="00FC0FC8" w:rsidRPr="00BF2504" w14:paraId="58AC01D9" w14:textId="77777777" w:rsidTr="00FC0FC8">
        <w:trPr>
          <w:trHeight w:val="300"/>
        </w:trPr>
        <w:tc>
          <w:tcPr>
            <w:tcW w:w="3849" w:type="pct"/>
            <w:hideMark/>
          </w:tcPr>
          <w:p w14:paraId="78E715A9" w14:textId="77777777" w:rsidR="00FC0FC8" w:rsidRPr="00BF2504" w:rsidRDefault="00FC0FC8" w:rsidP="00B65D83">
            <w:pPr>
              <w:pStyle w:val="TableBodyTextMIRB"/>
              <w:rPr>
                <w:rFonts w:eastAsia="Times New Roman"/>
                <w:lang w:eastAsia="en-CA"/>
              </w:rPr>
            </w:pPr>
            <w:r w:rsidRPr="00BF2504">
              <w:t>Township of Greater Madawaska</w:t>
            </w:r>
          </w:p>
        </w:tc>
        <w:tc>
          <w:tcPr>
            <w:tcW w:w="1151" w:type="pct"/>
            <w:noWrap/>
            <w:hideMark/>
          </w:tcPr>
          <w:p w14:paraId="5436E2EA" w14:textId="2CB3BDD4" w:rsidR="00FC0FC8" w:rsidRPr="00BF2504" w:rsidRDefault="00FC0FC8" w:rsidP="00B65D83">
            <w:r>
              <w:rPr>
                <w:rFonts w:eastAsia="Times New Roman"/>
                <w:lang w:eastAsia="en-CA"/>
              </w:rPr>
              <w:t>Not applicable</w:t>
            </w:r>
          </w:p>
        </w:tc>
      </w:tr>
      <w:tr w:rsidR="00FC0FC8" w:rsidRPr="00BF2504" w14:paraId="1C4153BB" w14:textId="77777777" w:rsidTr="00FC0FC8">
        <w:trPr>
          <w:trHeight w:val="300"/>
        </w:trPr>
        <w:tc>
          <w:tcPr>
            <w:tcW w:w="3849" w:type="pct"/>
            <w:hideMark/>
          </w:tcPr>
          <w:p w14:paraId="59CFCFAD" w14:textId="77777777" w:rsidR="00FC0FC8" w:rsidRPr="00BF2504" w:rsidRDefault="00FC0FC8" w:rsidP="00B65D83">
            <w:pPr>
              <w:pStyle w:val="TableBodyTextMIRB"/>
              <w:rPr>
                <w:rFonts w:eastAsia="Times New Roman"/>
                <w:lang w:eastAsia="en-CA"/>
              </w:rPr>
            </w:pPr>
            <w:r w:rsidRPr="00BF2504">
              <w:t>Township of Guelph/Eramosa</w:t>
            </w:r>
          </w:p>
        </w:tc>
        <w:tc>
          <w:tcPr>
            <w:tcW w:w="1151" w:type="pct"/>
            <w:noWrap/>
            <w:hideMark/>
          </w:tcPr>
          <w:p w14:paraId="145F04A1" w14:textId="64D65864" w:rsidR="00FC0FC8" w:rsidRPr="00BF2504" w:rsidRDefault="00FC0FC8" w:rsidP="00B65D83">
            <w:r>
              <w:rPr>
                <w:rFonts w:eastAsia="Times New Roman"/>
                <w:lang w:eastAsia="en-CA"/>
              </w:rPr>
              <w:t>Not applicable</w:t>
            </w:r>
          </w:p>
        </w:tc>
      </w:tr>
      <w:tr w:rsidR="00FC0FC8" w:rsidRPr="00BF2504" w14:paraId="4E0ECB42" w14:textId="77777777" w:rsidTr="00FC0FC8">
        <w:trPr>
          <w:trHeight w:val="300"/>
        </w:trPr>
        <w:tc>
          <w:tcPr>
            <w:tcW w:w="3849" w:type="pct"/>
            <w:hideMark/>
          </w:tcPr>
          <w:p w14:paraId="1135EC1A" w14:textId="77777777" w:rsidR="00FC0FC8" w:rsidRPr="00BF2504" w:rsidRDefault="00FC0FC8" w:rsidP="00B65D83">
            <w:pPr>
              <w:pStyle w:val="TableBodyTextMIRB"/>
              <w:rPr>
                <w:rFonts w:eastAsia="Times New Roman"/>
                <w:lang w:eastAsia="en-CA"/>
              </w:rPr>
            </w:pPr>
            <w:r w:rsidRPr="00BF2504">
              <w:t>Township of Hamilton</w:t>
            </w:r>
          </w:p>
        </w:tc>
        <w:tc>
          <w:tcPr>
            <w:tcW w:w="1151" w:type="pct"/>
            <w:noWrap/>
            <w:hideMark/>
          </w:tcPr>
          <w:p w14:paraId="5CAF59A4" w14:textId="294298C7" w:rsidR="00FC0FC8" w:rsidRPr="00BF2504" w:rsidRDefault="00FC0FC8" w:rsidP="00B65D83">
            <w:r>
              <w:rPr>
                <w:rFonts w:eastAsia="Times New Roman"/>
                <w:lang w:eastAsia="en-CA"/>
              </w:rPr>
              <w:t>Not applicable</w:t>
            </w:r>
          </w:p>
        </w:tc>
      </w:tr>
      <w:tr w:rsidR="00FC0FC8" w:rsidRPr="00BF2504" w14:paraId="2BB8979E" w14:textId="77777777" w:rsidTr="00FC0FC8">
        <w:trPr>
          <w:trHeight w:val="300"/>
        </w:trPr>
        <w:tc>
          <w:tcPr>
            <w:tcW w:w="3849" w:type="pct"/>
            <w:hideMark/>
          </w:tcPr>
          <w:p w14:paraId="28988549" w14:textId="77777777" w:rsidR="00FC0FC8" w:rsidRPr="00BF2504" w:rsidRDefault="00FC0FC8" w:rsidP="00B65D83">
            <w:pPr>
              <w:pStyle w:val="TableBodyTextMIRB"/>
              <w:rPr>
                <w:rFonts w:eastAsia="Times New Roman"/>
                <w:lang w:eastAsia="en-CA"/>
              </w:rPr>
            </w:pPr>
            <w:r w:rsidRPr="00BF2504">
              <w:t>Township of Harley</w:t>
            </w:r>
          </w:p>
        </w:tc>
        <w:tc>
          <w:tcPr>
            <w:tcW w:w="1151" w:type="pct"/>
            <w:noWrap/>
            <w:hideMark/>
          </w:tcPr>
          <w:p w14:paraId="7E3E00FB" w14:textId="44121B40" w:rsidR="00FC0FC8" w:rsidRPr="00BF2504" w:rsidRDefault="00FC0FC8" w:rsidP="00B65D83">
            <w:r>
              <w:rPr>
                <w:rFonts w:eastAsia="Times New Roman"/>
                <w:lang w:eastAsia="en-CA"/>
              </w:rPr>
              <w:t>Not applicable</w:t>
            </w:r>
          </w:p>
        </w:tc>
      </w:tr>
      <w:tr w:rsidR="00FC0FC8" w:rsidRPr="00BF2504" w14:paraId="26EF5AB4" w14:textId="77777777" w:rsidTr="00FC0FC8">
        <w:trPr>
          <w:trHeight w:val="300"/>
        </w:trPr>
        <w:tc>
          <w:tcPr>
            <w:tcW w:w="3849" w:type="pct"/>
            <w:hideMark/>
          </w:tcPr>
          <w:p w14:paraId="639D5ABE" w14:textId="77777777" w:rsidR="00FC0FC8" w:rsidRPr="00BF2504" w:rsidRDefault="00FC0FC8" w:rsidP="00B65D83">
            <w:pPr>
              <w:pStyle w:val="TableBodyTextMIRB"/>
              <w:rPr>
                <w:rFonts w:eastAsia="Times New Roman"/>
                <w:lang w:eastAsia="en-CA"/>
              </w:rPr>
            </w:pPr>
            <w:r w:rsidRPr="00BF2504">
              <w:t>Township of Harris</w:t>
            </w:r>
          </w:p>
        </w:tc>
        <w:tc>
          <w:tcPr>
            <w:tcW w:w="1151" w:type="pct"/>
            <w:noWrap/>
            <w:hideMark/>
          </w:tcPr>
          <w:p w14:paraId="26AF1CC4" w14:textId="3DAA7271" w:rsidR="00FC0FC8" w:rsidRPr="00BF2504" w:rsidRDefault="00FC0FC8" w:rsidP="00B65D83">
            <w:r>
              <w:rPr>
                <w:rFonts w:eastAsia="Times New Roman"/>
                <w:lang w:eastAsia="en-CA"/>
              </w:rPr>
              <w:t>Not applicable</w:t>
            </w:r>
          </w:p>
        </w:tc>
      </w:tr>
      <w:tr w:rsidR="00FC0FC8" w:rsidRPr="00BF2504" w14:paraId="24B890D6" w14:textId="77777777" w:rsidTr="00FC0FC8">
        <w:trPr>
          <w:trHeight w:val="300"/>
        </w:trPr>
        <w:tc>
          <w:tcPr>
            <w:tcW w:w="3849" w:type="pct"/>
            <w:hideMark/>
          </w:tcPr>
          <w:p w14:paraId="47777A84" w14:textId="77777777" w:rsidR="00FC0FC8" w:rsidRPr="00BF2504" w:rsidRDefault="00FC0FC8" w:rsidP="00B65D83">
            <w:pPr>
              <w:pStyle w:val="TableBodyTextMIRB"/>
              <w:rPr>
                <w:rFonts w:eastAsia="Times New Roman"/>
                <w:lang w:eastAsia="en-CA"/>
              </w:rPr>
            </w:pPr>
            <w:r w:rsidRPr="00BF2504">
              <w:t>Township of Havelock-Belmont-Methuen</w:t>
            </w:r>
          </w:p>
        </w:tc>
        <w:tc>
          <w:tcPr>
            <w:tcW w:w="1151" w:type="pct"/>
            <w:noWrap/>
            <w:hideMark/>
          </w:tcPr>
          <w:p w14:paraId="4DA3EC99" w14:textId="2C1C0FA1" w:rsidR="00FC0FC8" w:rsidRPr="00BF2504" w:rsidRDefault="00FC0FC8" w:rsidP="00B65D83">
            <w:r>
              <w:rPr>
                <w:rFonts w:eastAsia="Times New Roman"/>
                <w:lang w:eastAsia="en-CA"/>
              </w:rPr>
              <w:t>Not applicable</w:t>
            </w:r>
          </w:p>
        </w:tc>
      </w:tr>
      <w:tr w:rsidR="00FC0FC8" w:rsidRPr="00BF2504" w14:paraId="64D44101" w14:textId="77777777" w:rsidTr="00FC0FC8">
        <w:trPr>
          <w:trHeight w:val="300"/>
        </w:trPr>
        <w:tc>
          <w:tcPr>
            <w:tcW w:w="3849" w:type="pct"/>
            <w:hideMark/>
          </w:tcPr>
          <w:p w14:paraId="579920C1" w14:textId="77777777" w:rsidR="00FC0FC8" w:rsidRPr="00BF2504" w:rsidRDefault="00FC0FC8" w:rsidP="00B65D83">
            <w:pPr>
              <w:pStyle w:val="TableBodyTextMIRB"/>
              <w:rPr>
                <w:rFonts w:eastAsia="Times New Roman"/>
                <w:lang w:eastAsia="en-CA"/>
              </w:rPr>
            </w:pPr>
            <w:r w:rsidRPr="00BF2504">
              <w:t>Township of Head, Clara and Maria</w:t>
            </w:r>
          </w:p>
        </w:tc>
        <w:tc>
          <w:tcPr>
            <w:tcW w:w="1151" w:type="pct"/>
            <w:noWrap/>
            <w:hideMark/>
          </w:tcPr>
          <w:p w14:paraId="288A831A" w14:textId="79D9B992" w:rsidR="00FC0FC8" w:rsidRPr="00BF2504" w:rsidRDefault="00FC0FC8" w:rsidP="00B65D83">
            <w:r>
              <w:rPr>
                <w:rFonts w:eastAsia="Times New Roman"/>
                <w:lang w:eastAsia="en-CA"/>
              </w:rPr>
              <w:t>Not applicable</w:t>
            </w:r>
          </w:p>
        </w:tc>
      </w:tr>
      <w:tr w:rsidR="00FC0FC8" w:rsidRPr="00BF2504" w14:paraId="133DF971" w14:textId="77777777" w:rsidTr="00FC0FC8">
        <w:trPr>
          <w:trHeight w:val="300"/>
        </w:trPr>
        <w:tc>
          <w:tcPr>
            <w:tcW w:w="3849" w:type="pct"/>
            <w:hideMark/>
          </w:tcPr>
          <w:p w14:paraId="3DCEA4EC" w14:textId="77777777" w:rsidR="00FC0FC8" w:rsidRPr="00BF2504" w:rsidRDefault="00FC0FC8" w:rsidP="00B65D83">
            <w:pPr>
              <w:pStyle w:val="TableBodyTextMIRB"/>
              <w:rPr>
                <w:rFonts w:eastAsia="Times New Roman"/>
                <w:lang w:eastAsia="en-CA"/>
              </w:rPr>
            </w:pPr>
            <w:r w:rsidRPr="00BF2504">
              <w:t>Township of Hilliard</w:t>
            </w:r>
          </w:p>
        </w:tc>
        <w:tc>
          <w:tcPr>
            <w:tcW w:w="1151" w:type="pct"/>
            <w:noWrap/>
            <w:hideMark/>
          </w:tcPr>
          <w:p w14:paraId="3B99B83E" w14:textId="13AC65EA" w:rsidR="00FC0FC8" w:rsidRPr="00BF2504" w:rsidRDefault="00FC0FC8" w:rsidP="00B65D83">
            <w:r>
              <w:rPr>
                <w:rFonts w:eastAsia="Times New Roman"/>
                <w:lang w:eastAsia="en-CA"/>
              </w:rPr>
              <w:t>Not applicable</w:t>
            </w:r>
          </w:p>
        </w:tc>
      </w:tr>
      <w:tr w:rsidR="00FC0FC8" w:rsidRPr="00BF2504" w14:paraId="7F929981" w14:textId="77777777" w:rsidTr="00FC0FC8">
        <w:trPr>
          <w:trHeight w:val="300"/>
        </w:trPr>
        <w:tc>
          <w:tcPr>
            <w:tcW w:w="3849" w:type="pct"/>
            <w:hideMark/>
          </w:tcPr>
          <w:p w14:paraId="4B973280" w14:textId="77777777" w:rsidR="00FC0FC8" w:rsidRPr="00BF2504" w:rsidRDefault="00FC0FC8" w:rsidP="00B65D83">
            <w:pPr>
              <w:pStyle w:val="TableBodyTextMIRB"/>
              <w:rPr>
                <w:rFonts w:eastAsia="Times New Roman"/>
                <w:lang w:eastAsia="en-CA"/>
              </w:rPr>
            </w:pPr>
            <w:r w:rsidRPr="00BF2504">
              <w:t>Township of Hilton</w:t>
            </w:r>
          </w:p>
        </w:tc>
        <w:tc>
          <w:tcPr>
            <w:tcW w:w="1151" w:type="pct"/>
            <w:noWrap/>
            <w:hideMark/>
          </w:tcPr>
          <w:p w14:paraId="02793929" w14:textId="258F5274" w:rsidR="00FC0FC8" w:rsidRPr="00BF2504" w:rsidRDefault="00FC0FC8" w:rsidP="00B65D83">
            <w:r>
              <w:rPr>
                <w:rFonts w:eastAsia="Times New Roman"/>
                <w:lang w:eastAsia="en-CA"/>
              </w:rPr>
              <w:t>Not applicable</w:t>
            </w:r>
          </w:p>
        </w:tc>
      </w:tr>
      <w:tr w:rsidR="00FC0FC8" w:rsidRPr="00BF2504" w14:paraId="65894F78" w14:textId="77777777" w:rsidTr="00FC0FC8">
        <w:trPr>
          <w:trHeight w:val="300"/>
        </w:trPr>
        <w:tc>
          <w:tcPr>
            <w:tcW w:w="3849" w:type="pct"/>
            <w:hideMark/>
          </w:tcPr>
          <w:p w14:paraId="3617F23C" w14:textId="77777777" w:rsidR="00FC0FC8" w:rsidRPr="00BF2504" w:rsidRDefault="00FC0FC8" w:rsidP="00B65D83">
            <w:pPr>
              <w:pStyle w:val="TableBodyTextMIRB"/>
              <w:rPr>
                <w:rFonts w:eastAsia="Times New Roman"/>
                <w:lang w:eastAsia="en-CA"/>
              </w:rPr>
            </w:pPr>
            <w:r w:rsidRPr="00BF2504">
              <w:t>Township of Hornepayne</w:t>
            </w:r>
          </w:p>
        </w:tc>
        <w:tc>
          <w:tcPr>
            <w:tcW w:w="1151" w:type="pct"/>
            <w:noWrap/>
            <w:hideMark/>
          </w:tcPr>
          <w:p w14:paraId="4FB4C8D4" w14:textId="6C746631" w:rsidR="00FC0FC8" w:rsidRPr="00BF2504" w:rsidRDefault="00FC0FC8" w:rsidP="00B65D83">
            <w:r>
              <w:rPr>
                <w:rFonts w:eastAsia="Times New Roman"/>
                <w:lang w:eastAsia="en-CA"/>
              </w:rPr>
              <w:t>Not applicable</w:t>
            </w:r>
          </w:p>
        </w:tc>
      </w:tr>
      <w:tr w:rsidR="00FC0FC8" w:rsidRPr="00BF2504" w14:paraId="36FFBD32" w14:textId="77777777" w:rsidTr="00FC0FC8">
        <w:trPr>
          <w:trHeight w:val="300"/>
        </w:trPr>
        <w:tc>
          <w:tcPr>
            <w:tcW w:w="3849" w:type="pct"/>
            <w:hideMark/>
          </w:tcPr>
          <w:p w14:paraId="5FBAA25B" w14:textId="77777777" w:rsidR="00FC0FC8" w:rsidRPr="00BF2504" w:rsidRDefault="00FC0FC8" w:rsidP="00B65D83">
            <w:pPr>
              <w:pStyle w:val="TableBodyTextMIRB"/>
              <w:rPr>
                <w:rFonts w:eastAsia="Times New Roman"/>
                <w:lang w:eastAsia="en-CA"/>
              </w:rPr>
            </w:pPr>
            <w:r w:rsidRPr="00BF2504">
              <w:t>Township of Horton</w:t>
            </w:r>
          </w:p>
        </w:tc>
        <w:tc>
          <w:tcPr>
            <w:tcW w:w="1151" w:type="pct"/>
            <w:noWrap/>
            <w:hideMark/>
          </w:tcPr>
          <w:p w14:paraId="15F36F41" w14:textId="22E61792" w:rsidR="00FC0FC8" w:rsidRPr="00BF2504" w:rsidRDefault="00FC0FC8" w:rsidP="00B65D83">
            <w:r>
              <w:rPr>
                <w:rFonts w:eastAsia="Times New Roman"/>
                <w:lang w:eastAsia="en-CA"/>
              </w:rPr>
              <w:t>Not applicable</w:t>
            </w:r>
          </w:p>
        </w:tc>
      </w:tr>
      <w:tr w:rsidR="00FC0FC8" w:rsidRPr="00BF2504" w14:paraId="3DE63565" w14:textId="77777777" w:rsidTr="00FC0FC8">
        <w:trPr>
          <w:trHeight w:val="300"/>
        </w:trPr>
        <w:tc>
          <w:tcPr>
            <w:tcW w:w="3849" w:type="pct"/>
            <w:hideMark/>
          </w:tcPr>
          <w:p w14:paraId="0C0A03EE" w14:textId="77777777" w:rsidR="00FC0FC8" w:rsidRPr="00BF2504" w:rsidRDefault="00FC0FC8" w:rsidP="00B65D83">
            <w:pPr>
              <w:pStyle w:val="TableBodyTextMIRB"/>
              <w:rPr>
                <w:rFonts w:eastAsia="Times New Roman"/>
                <w:lang w:eastAsia="en-CA"/>
              </w:rPr>
            </w:pPr>
            <w:r w:rsidRPr="00BF2504">
              <w:t>Township of Howick</w:t>
            </w:r>
          </w:p>
        </w:tc>
        <w:tc>
          <w:tcPr>
            <w:tcW w:w="1151" w:type="pct"/>
            <w:noWrap/>
            <w:hideMark/>
          </w:tcPr>
          <w:p w14:paraId="77456FFD" w14:textId="080C03F7" w:rsidR="00FC0FC8" w:rsidRPr="00BF2504" w:rsidRDefault="00FC0FC8" w:rsidP="00B65D83">
            <w:r>
              <w:rPr>
                <w:rFonts w:eastAsia="Times New Roman"/>
                <w:lang w:eastAsia="en-CA"/>
              </w:rPr>
              <w:t>Not applicable</w:t>
            </w:r>
          </w:p>
        </w:tc>
      </w:tr>
      <w:tr w:rsidR="00FC0FC8" w:rsidRPr="00BF2504" w14:paraId="529DD048" w14:textId="77777777" w:rsidTr="00FC0FC8">
        <w:trPr>
          <w:trHeight w:val="300"/>
        </w:trPr>
        <w:tc>
          <w:tcPr>
            <w:tcW w:w="3849" w:type="pct"/>
            <w:hideMark/>
          </w:tcPr>
          <w:p w14:paraId="439B4087" w14:textId="77777777" w:rsidR="00FC0FC8" w:rsidRPr="00BF2504" w:rsidRDefault="00FC0FC8" w:rsidP="00B65D83">
            <w:pPr>
              <w:pStyle w:val="TableBodyTextMIRB"/>
              <w:rPr>
                <w:rFonts w:eastAsia="Times New Roman"/>
                <w:lang w:eastAsia="en-CA"/>
              </w:rPr>
            </w:pPr>
            <w:r w:rsidRPr="00BF2504">
              <w:t>Township of Hudson</w:t>
            </w:r>
          </w:p>
        </w:tc>
        <w:tc>
          <w:tcPr>
            <w:tcW w:w="1151" w:type="pct"/>
            <w:noWrap/>
            <w:hideMark/>
          </w:tcPr>
          <w:p w14:paraId="360756E8" w14:textId="48C2E6A2" w:rsidR="00FC0FC8" w:rsidRPr="00BF2504" w:rsidRDefault="00FC0FC8" w:rsidP="00B65D83">
            <w:r>
              <w:rPr>
                <w:rFonts w:eastAsia="Times New Roman"/>
                <w:lang w:eastAsia="en-CA"/>
              </w:rPr>
              <w:t>Not applicable</w:t>
            </w:r>
          </w:p>
        </w:tc>
      </w:tr>
      <w:tr w:rsidR="00FC0FC8" w:rsidRPr="00BF2504" w14:paraId="1FAE402C" w14:textId="77777777" w:rsidTr="00FC0FC8">
        <w:trPr>
          <w:trHeight w:val="300"/>
        </w:trPr>
        <w:tc>
          <w:tcPr>
            <w:tcW w:w="3849" w:type="pct"/>
            <w:hideMark/>
          </w:tcPr>
          <w:p w14:paraId="0B4C375F" w14:textId="77777777" w:rsidR="00FC0FC8" w:rsidRPr="00BF2504" w:rsidRDefault="00FC0FC8" w:rsidP="00B65D83">
            <w:pPr>
              <w:pStyle w:val="TableBodyTextMIRB"/>
              <w:rPr>
                <w:rFonts w:eastAsia="Times New Roman"/>
                <w:lang w:eastAsia="en-CA"/>
              </w:rPr>
            </w:pPr>
            <w:r w:rsidRPr="00BF2504">
              <w:t>Township of Huron-Kinloss</w:t>
            </w:r>
          </w:p>
        </w:tc>
        <w:tc>
          <w:tcPr>
            <w:tcW w:w="1151" w:type="pct"/>
            <w:noWrap/>
            <w:hideMark/>
          </w:tcPr>
          <w:p w14:paraId="05F4E97E" w14:textId="1B607525" w:rsidR="00FC0FC8" w:rsidRPr="00BF2504" w:rsidRDefault="00FC0FC8" w:rsidP="00B65D83">
            <w:r>
              <w:rPr>
                <w:rFonts w:eastAsia="Times New Roman"/>
                <w:lang w:eastAsia="en-CA"/>
              </w:rPr>
              <w:t>Not applicable</w:t>
            </w:r>
          </w:p>
        </w:tc>
      </w:tr>
      <w:tr w:rsidR="00FC0FC8" w:rsidRPr="00BF2504" w14:paraId="19631EDF" w14:textId="77777777" w:rsidTr="00FC0FC8">
        <w:trPr>
          <w:trHeight w:val="300"/>
        </w:trPr>
        <w:tc>
          <w:tcPr>
            <w:tcW w:w="3849" w:type="pct"/>
            <w:hideMark/>
          </w:tcPr>
          <w:p w14:paraId="7AE090B4" w14:textId="77777777" w:rsidR="00FC0FC8" w:rsidRPr="00BF2504" w:rsidRDefault="00FC0FC8" w:rsidP="00B65D83">
            <w:pPr>
              <w:pStyle w:val="TableBodyTextMIRB"/>
              <w:rPr>
                <w:rFonts w:eastAsia="Times New Roman"/>
                <w:lang w:eastAsia="en-CA"/>
              </w:rPr>
            </w:pPr>
            <w:r w:rsidRPr="00BF2504">
              <w:t>Township of Ignace</w:t>
            </w:r>
          </w:p>
        </w:tc>
        <w:tc>
          <w:tcPr>
            <w:tcW w:w="1151" w:type="pct"/>
            <w:noWrap/>
            <w:hideMark/>
          </w:tcPr>
          <w:p w14:paraId="141C367D" w14:textId="283DD3BB" w:rsidR="00FC0FC8" w:rsidRPr="00BF2504" w:rsidRDefault="00FC0FC8" w:rsidP="00B65D83">
            <w:r>
              <w:rPr>
                <w:rFonts w:eastAsia="Times New Roman"/>
                <w:lang w:eastAsia="en-CA"/>
              </w:rPr>
              <w:t>Not applicable</w:t>
            </w:r>
          </w:p>
        </w:tc>
      </w:tr>
      <w:tr w:rsidR="00FC0FC8" w:rsidRPr="00BF2504" w14:paraId="11D204B3" w14:textId="77777777" w:rsidTr="00FC0FC8">
        <w:trPr>
          <w:trHeight w:val="300"/>
        </w:trPr>
        <w:tc>
          <w:tcPr>
            <w:tcW w:w="3849" w:type="pct"/>
            <w:hideMark/>
          </w:tcPr>
          <w:p w14:paraId="0AA4131A" w14:textId="77777777" w:rsidR="00FC0FC8" w:rsidRPr="00BF2504" w:rsidRDefault="00FC0FC8" w:rsidP="00B65D83">
            <w:pPr>
              <w:pStyle w:val="TableBodyTextMIRB"/>
              <w:rPr>
                <w:rFonts w:eastAsia="Times New Roman"/>
                <w:lang w:eastAsia="en-CA"/>
              </w:rPr>
            </w:pPr>
            <w:r w:rsidRPr="00BF2504">
              <w:t>Township of James</w:t>
            </w:r>
          </w:p>
        </w:tc>
        <w:tc>
          <w:tcPr>
            <w:tcW w:w="1151" w:type="pct"/>
            <w:noWrap/>
            <w:hideMark/>
          </w:tcPr>
          <w:p w14:paraId="537D87DD" w14:textId="333E7950" w:rsidR="00FC0FC8" w:rsidRPr="00BF2504" w:rsidRDefault="00FC0FC8" w:rsidP="00B65D83">
            <w:r>
              <w:rPr>
                <w:rFonts w:eastAsia="Times New Roman"/>
                <w:lang w:eastAsia="en-CA"/>
              </w:rPr>
              <w:t>Not applicable</w:t>
            </w:r>
          </w:p>
        </w:tc>
      </w:tr>
      <w:tr w:rsidR="00FC0FC8" w:rsidRPr="00BF2504" w14:paraId="1A5ADF7C" w14:textId="77777777" w:rsidTr="00FC0FC8">
        <w:trPr>
          <w:trHeight w:val="300"/>
        </w:trPr>
        <w:tc>
          <w:tcPr>
            <w:tcW w:w="3849" w:type="pct"/>
            <w:hideMark/>
          </w:tcPr>
          <w:p w14:paraId="410B1195" w14:textId="77777777" w:rsidR="00FC0FC8" w:rsidRPr="00BF2504" w:rsidRDefault="00FC0FC8" w:rsidP="00B65D83">
            <w:pPr>
              <w:pStyle w:val="TableBodyTextMIRB"/>
              <w:rPr>
                <w:rFonts w:eastAsia="Times New Roman"/>
                <w:lang w:eastAsia="en-CA"/>
              </w:rPr>
            </w:pPr>
            <w:r w:rsidRPr="00BF2504">
              <w:t>Township of Jocelyn</w:t>
            </w:r>
          </w:p>
        </w:tc>
        <w:tc>
          <w:tcPr>
            <w:tcW w:w="1151" w:type="pct"/>
            <w:noWrap/>
            <w:hideMark/>
          </w:tcPr>
          <w:p w14:paraId="60AE50B3" w14:textId="41C357F9" w:rsidR="00FC0FC8" w:rsidRPr="00BF2504" w:rsidRDefault="00FC0FC8" w:rsidP="00B65D83">
            <w:r>
              <w:rPr>
                <w:rFonts w:eastAsia="Times New Roman"/>
                <w:lang w:eastAsia="en-CA"/>
              </w:rPr>
              <w:t>Not applicable</w:t>
            </w:r>
          </w:p>
        </w:tc>
      </w:tr>
      <w:tr w:rsidR="00FC0FC8" w:rsidRPr="00BF2504" w14:paraId="4433199D" w14:textId="77777777" w:rsidTr="00FC0FC8">
        <w:trPr>
          <w:trHeight w:val="300"/>
        </w:trPr>
        <w:tc>
          <w:tcPr>
            <w:tcW w:w="3849" w:type="pct"/>
            <w:hideMark/>
          </w:tcPr>
          <w:p w14:paraId="2B3C6693" w14:textId="77777777" w:rsidR="00FC0FC8" w:rsidRPr="00BF2504" w:rsidRDefault="00FC0FC8" w:rsidP="00B65D83">
            <w:pPr>
              <w:pStyle w:val="TableBodyTextMIRB"/>
              <w:rPr>
                <w:rFonts w:eastAsia="Times New Roman"/>
                <w:lang w:eastAsia="en-CA"/>
              </w:rPr>
            </w:pPr>
            <w:r w:rsidRPr="00BF2504">
              <w:t>Township of Johnson</w:t>
            </w:r>
          </w:p>
        </w:tc>
        <w:tc>
          <w:tcPr>
            <w:tcW w:w="1151" w:type="pct"/>
            <w:noWrap/>
            <w:hideMark/>
          </w:tcPr>
          <w:p w14:paraId="4737D6AA" w14:textId="33442DF8" w:rsidR="00FC0FC8" w:rsidRPr="00BF2504" w:rsidRDefault="00FC0FC8" w:rsidP="00B65D83">
            <w:r>
              <w:rPr>
                <w:rFonts w:eastAsia="Times New Roman"/>
                <w:lang w:eastAsia="en-CA"/>
              </w:rPr>
              <w:t>Not applicable</w:t>
            </w:r>
          </w:p>
        </w:tc>
      </w:tr>
      <w:tr w:rsidR="00FC0FC8" w:rsidRPr="00BF2504" w14:paraId="1EECA149" w14:textId="77777777" w:rsidTr="00FC0FC8">
        <w:trPr>
          <w:trHeight w:val="300"/>
        </w:trPr>
        <w:tc>
          <w:tcPr>
            <w:tcW w:w="3849" w:type="pct"/>
            <w:hideMark/>
          </w:tcPr>
          <w:p w14:paraId="776A7E6A" w14:textId="77777777" w:rsidR="00FC0FC8" w:rsidRPr="00BF2504" w:rsidRDefault="00FC0FC8" w:rsidP="00B65D83">
            <w:pPr>
              <w:pStyle w:val="TableBodyTextMIRB"/>
              <w:rPr>
                <w:rFonts w:eastAsia="Times New Roman"/>
                <w:lang w:eastAsia="en-CA"/>
              </w:rPr>
            </w:pPr>
            <w:r w:rsidRPr="00BF2504">
              <w:t>Township of Joly</w:t>
            </w:r>
          </w:p>
        </w:tc>
        <w:tc>
          <w:tcPr>
            <w:tcW w:w="1151" w:type="pct"/>
            <w:noWrap/>
            <w:hideMark/>
          </w:tcPr>
          <w:p w14:paraId="4B80954E" w14:textId="10631BF3" w:rsidR="00FC0FC8" w:rsidRPr="00BF2504" w:rsidRDefault="00FC0FC8" w:rsidP="00B65D83">
            <w:r>
              <w:rPr>
                <w:rFonts w:eastAsia="Times New Roman"/>
                <w:lang w:eastAsia="en-CA"/>
              </w:rPr>
              <w:t>Not applicable</w:t>
            </w:r>
          </w:p>
        </w:tc>
      </w:tr>
      <w:tr w:rsidR="00FC0FC8" w:rsidRPr="00BF2504" w14:paraId="554560CA" w14:textId="77777777" w:rsidTr="00FC0FC8">
        <w:trPr>
          <w:trHeight w:val="300"/>
        </w:trPr>
        <w:tc>
          <w:tcPr>
            <w:tcW w:w="3849" w:type="pct"/>
            <w:hideMark/>
          </w:tcPr>
          <w:p w14:paraId="76F44016" w14:textId="77777777" w:rsidR="00FC0FC8" w:rsidRPr="00BF2504" w:rsidRDefault="00FC0FC8" w:rsidP="00B65D83">
            <w:pPr>
              <w:pStyle w:val="TableBodyTextMIRB"/>
              <w:rPr>
                <w:rFonts w:eastAsia="Times New Roman"/>
                <w:lang w:eastAsia="en-CA"/>
              </w:rPr>
            </w:pPr>
            <w:r w:rsidRPr="00BF2504">
              <w:t>Township of Kerns</w:t>
            </w:r>
          </w:p>
        </w:tc>
        <w:tc>
          <w:tcPr>
            <w:tcW w:w="1151" w:type="pct"/>
            <w:noWrap/>
            <w:hideMark/>
          </w:tcPr>
          <w:p w14:paraId="134B92A4" w14:textId="74FA2F2D" w:rsidR="00FC0FC8" w:rsidRPr="00BF2504" w:rsidRDefault="00FC0FC8" w:rsidP="00B65D83">
            <w:r>
              <w:rPr>
                <w:rFonts w:eastAsia="Times New Roman"/>
                <w:lang w:eastAsia="en-CA"/>
              </w:rPr>
              <w:t>Not applicable</w:t>
            </w:r>
          </w:p>
        </w:tc>
      </w:tr>
      <w:tr w:rsidR="00FC0FC8" w:rsidRPr="00BF2504" w14:paraId="52FE8B74" w14:textId="77777777" w:rsidTr="00FC0FC8">
        <w:trPr>
          <w:trHeight w:val="300"/>
        </w:trPr>
        <w:tc>
          <w:tcPr>
            <w:tcW w:w="3849" w:type="pct"/>
            <w:hideMark/>
          </w:tcPr>
          <w:p w14:paraId="619EFC99" w14:textId="77777777" w:rsidR="00FC0FC8" w:rsidRPr="00BF2504" w:rsidRDefault="00FC0FC8" w:rsidP="00B65D83">
            <w:pPr>
              <w:pStyle w:val="TableBodyTextMIRB"/>
              <w:rPr>
                <w:rFonts w:eastAsia="Times New Roman"/>
                <w:lang w:eastAsia="en-CA"/>
              </w:rPr>
            </w:pPr>
            <w:r w:rsidRPr="00BF2504">
              <w:t>Township of Killaloe, Hagarty and Richards</w:t>
            </w:r>
          </w:p>
        </w:tc>
        <w:tc>
          <w:tcPr>
            <w:tcW w:w="1151" w:type="pct"/>
            <w:noWrap/>
            <w:hideMark/>
          </w:tcPr>
          <w:p w14:paraId="2B4D63E8" w14:textId="7EAC5411" w:rsidR="00FC0FC8" w:rsidRPr="00BF2504" w:rsidRDefault="00FC0FC8" w:rsidP="00B65D83">
            <w:r>
              <w:rPr>
                <w:rFonts w:eastAsia="Times New Roman"/>
                <w:lang w:eastAsia="en-CA"/>
              </w:rPr>
              <w:t>Not applicable</w:t>
            </w:r>
          </w:p>
        </w:tc>
      </w:tr>
      <w:tr w:rsidR="00FC0FC8" w:rsidRPr="00BF2504" w14:paraId="0CBEF30D" w14:textId="77777777" w:rsidTr="00FC0FC8">
        <w:trPr>
          <w:trHeight w:val="300"/>
        </w:trPr>
        <w:tc>
          <w:tcPr>
            <w:tcW w:w="3849" w:type="pct"/>
            <w:hideMark/>
          </w:tcPr>
          <w:p w14:paraId="0A38C89F" w14:textId="77777777" w:rsidR="00FC0FC8" w:rsidRPr="00BF2504" w:rsidRDefault="00FC0FC8" w:rsidP="00B65D83">
            <w:pPr>
              <w:pStyle w:val="TableBodyTextMIRB"/>
              <w:rPr>
                <w:rFonts w:eastAsia="Times New Roman"/>
                <w:lang w:eastAsia="en-CA"/>
              </w:rPr>
            </w:pPr>
            <w:r w:rsidRPr="00BF2504">
              <w:t>Township of King</w:t>
            </w:r>
          </w:p>
        </w:tc>
        <w:tc>
          <w:tcPr>
            <w:tcW w:w="1151" w:type="pct"/>
            <w:noWrap/>
            <w:hideMark/>
          </w:tcPr>
          <w:p w14:paraId="3F752952" w14:textId="1B81B80D" w:rsidR="00FC0FC8" w:rsidRPr="00BF2504" w:rsidRDefault="00FC0FC8" w:rsidP="00B65D83">
            <w:r>
              <w:rPr>
                <w:rFonts w:eastAsia="Times New Roman"/>
                <w:lang w:eastAsia="en-CA"/>
              </w:rPr>
              <w:t>Not applicable</w:t>
            </w:r>
          </w:p>
        </w:tc>
      </w:tr>
      <w:tr w:rsidR="00FC0FC8" w:rsidRPr="00BF2504" w14:paraId="477EF459" w14:textId="77777777" w:rsidTr="00FC0FC8">
        <w:trPr>
          <w:trHeight w:val="300"/>
        </w:trPr>
        <w:tc>
          <w:tcPr>
            <w:tcW w:w="3849" w:type="pct"/>
            <w:hideMark/>
          </w:tcPr>
          <w:p w14:paraId="147EFF69" w14:textId="77777777" w:rsidR="00FC0FC8" w:rsidRPr="00BF2504" w:rsidRDefault="00FC0FC8" w:rsidP="00B65D83">
            <w:pPr>
              <w:pStyle w:val="TableBodyTextMIRB"/>
              <w:rPr>
                <w:rFonts w:eastAsia="Times New Roman"/>
                <w:lang w:eastAsia="en-CA"/>
              </w:rPr>
            </w:pPr>
            <w:r w:rsidRPr="00BF2504">
              <w:t>Township of La Vallee</w:t>
            </w:r>
          </w:p>
        </w:tc>
        <w:tc>
          <w:tcPr>
            <w:tcW w:w="1151" w:type="pct"/>
            <w:noWrap/>
            <w:hideMark/>
          </w:tcPr>
          <w:p w14:paraId="67190FC5" w14:textId="44F53715" w:rsidR="00FC0FC8" w:rsidRPr="00BF2504" w:rsidRDefault="00FC0FC8" w:rsidP="00B65D83">
            <w:r>
              <w:rPr>
                <w:rFonts w:eastAsia="Times New Roman"/>
                <w:lang w:eastAsia="en-CA"/>
              </w:rPr>
              <w:t>Not applicable</w:t>
            </w:r>
          </w:p>
        </w:tc>
      </w:tr>
      <w:tr w:rsidR="00FC0FC8" w:rsidRPr="00BF2504" w14:paraId="71CA83A2" w14:textId="77777777" w:rsidTr="00FC0FC8">
        <w:trPr>
          <w:trHeight w:val="300"/>
        </w:trPr>
        <w:tc>
          <w:tcPr>
            <w:tcW w:w="3849" w:type="pct"/>
            <w:hideMark/>
          </w:tcPr>
          <w:p w14:paraId="6C70D6DE" w14:textId="77777777" w:rsidR="00FC0FC8" w:rsidRPr="00BF2504" w:rsidRDefault="00FC0FC8" w:rsidP="00B65D83">
            <w:pPr>
              <w:pStyle w:val="TableBodyTextMIRB"/>
              <w:rPr>
                <w:rFonts w:eastAsia="Times New Roman"/>
                <w:lang w:eastAsia="en-CA"/>
              </w:rPr>
            </w:pPr>
            <w:r w:rsidRPr="00BF2504">
              <w:t>Township of Laird</w:t>
            </w:r>
          </w:p>
        </w:tc>
        <w:tc>
          <w:tcPr>
            <w:tcW w:w="1151" w:type="pct"/>
            <w:noWrap/>
            <w:hideMark/>
          </w:tcPr>
          <w:p w14:paraId="3FEFE900" w14:textId="07D474CB" w:rsidR="00FC0FC8" w:rsidRPr="00BF2504" w:rsidRDefault="00FC0FC8" w:rsidP="00B65D83">
            <w:r>
              <w:rPr>
                <w:rFonts w:eastAsia="Times New Roman"/>
                <w:lang w:eastAsia="en-CA"/>
              </w:rPr>
              <w:t>Not applicable</w:t>
            </w:r>
          </w:p>
        </w:tc>
      </w:tr>
      <w:tr w:rsidR="00FC0FC8" w:rsidRPr="00BF2504" w14:paraId="34887A85" w14:textId="77777777" w:rsidTr="00FC0FC8">
        <w:trPr>
          <w:trHeight w:val="300"/>
        </w:trPr>
        <w:tc>
          <w:tcPr>
            <w:tcW w:w="3849" w:type="pct"/>
            <w:hideMark/>
          </w:tcPr>
          <w:p w14:paraId="0128C781" w14:textId="77777777" w:rsidR="00FC0FC8" w:rsidRPr="00BF2504" w:rsidRDefault="00FC0FC8" w:rsidP="00B65D83">
            <w:pPr>
              <w:pStyle w:val="TableBodyTextMIRB"/>
              <w:rPr>
                <w:rFonts w:eastAsia="Times New Roman"/>
                <w:lang w:eastAsia="en-CA"/>
              </w:rPr>
            </w:pPr>
            <w:r w:rsidRPr="00BF2504">
              <w:t>Township of Lake of Bays</w:t>
            </w:r>
          </w:p>
        </w:tc>
        <w:tc>
          <w:tcPr>
            <w:tcW w:w="1151" w:type="pct"/>
            <w:noWrap/>
            <w:hideMark/>
          </w:tcPr>
          <w:p w14:paraId="147A57D6" w14:textId="6D73405E" w:rsidR="00FC0FC8" w:rsidRPr="00BF2504" w:rsidRDefault="00FC0FC8" w:rsidP="00B65D83">
            <w:r>
              <w:rPr>
                <w:rFonts w:eastAsia="Times New Roman"/>
                <w:lang w:eastAsia="en-CA"/>
              </w:rPr>
              <w:t>Not applicable</w:t>
            </w:r>
          </w:p>
        </w:tc>
      </w:tr>
      <w:tr w:rsidR="00FC0FC8" w:rsidRPr="00BF2504" w14:paraId="7B05521E" w14:textId="77777777" w:rsidTr="00FC0FC8">
        <w:trPr>
          <w:trHeight w:val="300"/>
        </w:trPr>
        <w:tc>
          <w:tcPr>
            <w:tcW w:w="3849" w:type="pct"/>
            <w:hideMark/>
          </w:tcPr>
          <w:p w14:paraId="72D1141F" w14:textId="77777777" w:rsidR="00FC0FC8" w:rsidRPr="00BF2504" w:rsidRDefault="00FC0FC8" w:rsidP="00B65D83">
            <w:pPr>
              <w:pStyle w:val="TableBodyTextMIRB"/>
              <w:rPr>
                <w:rFonts w:eastAsia="Times New Roman"/>
                <w:lang w:eastAsia="en-CA"/>
              </w:rPr>
            </w:pPr>
            <w:r w:rsidRPr="00BF2504">
              <w:t>Township of Lake of the Woods</w:t>
            </w:r>
          </w:p>
        </w:tc>
        <w:tc>
          <w:tcPr>
            <w:tcW w:w="1151" w:type="pct"/>
            <w:noWrap/>
            <w:hideMark/>
          </w:tcPr>
          <w:p w14:paraId="59FDDC9D" w14:textId="3A580177" w:rsidR="00FC0FC8" w:rsidRPr="00BF2504" w:rsidRDefault="00FC0FC8" w:rsidP="00B65D83">
            <w:r>
              <w:rPr>
                <w:rFonts w:eastAsia="Times New Roman"/>
                <w:lang w:eastAsia="en-CA"/>
              </w:rPr>
              <w:t>Not applicable</w:t>
            </w:r>
          </w:p>
        </w:tc>
      </w:tr>
      <w:tr w:rsidR="00FC0FC8" w:rsidRPr="00BF2504" w14:paraId="24D4AA2C" w14:textId="77777777" w:rsidTr="00FC0FC8">
        <w:trPr>
          <w:trHeight w:val="300"/>
        </w:trPr>
        <w:tc>
          <w:tcPr>
            <w:tcW w:w="3849" w:type="pct"/>
            <w:hideMark/>
          </w:tcPr>
          <w:p w14:paraId="162C35FF" w14:textId="77777777" w:rsidR="00FC0FC8" w:rsidRPr="00BF2504" w:rsidRDefault="00FC0FC8" w:rsidP="00B65D83">
            <w:pPr>
              <w:pStyle w:val="TableBodyTextMIRB"/>
              <w:rPr>
                <w:rFonts w:eastAsia="Times New Roman"/>
                <w:lang w:eastAsia="en-CA"/>
              </w:rPr>
            </w:pPr>
            <w:r w:rsidRPr="00BF2504">
              <w:t>Township of Lanark Highlands</w:t>
            </w:r>
          </w:p>
        </w:tc>
        <w:tc>
          <w:tcPr>
            <w:tcW w:w="1151" w:type="pct"/>
            <w:noWrap/>
            <w:hideMark/>
          </w:tcPr>
          <w:p w14:paraId="39203D19" w14:textId="0B4111FD" w:rsidR="00FC0FC8" w:rsidRPr="00BF2504" w:rsidRDefault="00FC0FC8" w:rsidP="00B65D83">
            <w:r>
              <w:rPr>
                <w:rFonts w:eastAsia="Times New Roman"/>
                <w:lang w:eastAsia="en-CA"/>
              </w:rPr>
              <w:t>Not applicable</w:t>
            </w:r>
          </w:p>
        </w:tc>
      </w:tr>
      <w:tr w:rsidR="00FC0FC8" w:rsidRPr="00BF2504" w14:paraId="15DA14EF" w14:textId="77777777" w:rsidTr="00FC0FC8">
        <w:trPr>
          <w:trHeight w:val="300"/>
        </w:trPr>
        <w:tc>
          <w:tcPr>
            <w:tcW w:w="3849" w:type="pct"/>
            <w:hideMark/>
          </w:tcPr>
          <w:p w14:paraId="0D911568" w14:textId="77777777" w:rsidR="00FC0FC8" w:rsidRPr="00BF2504" w:rsidRDefault="00FC0FC8" w:rsidP="00B65D83">
            <w:pPr>
              <w:pStyle w:val="TableBodyTextMIRB"/>
              <w:rPr>
                <w:rFonts w:eastAsia="Times New Roman"/>
                <w:lang w:eastAsia="en-CA"/>
              </w:rPr>
            </w:pPr>
            <w:r w:rsidRPr="00BF2504">
              <w:t>Township of Larder Lake</w:t>
            </w:r>
          </w:p>
        </w:tc>
        <w:tc>
          <w:tcPr>
            <w:tcW w:w="1151" w:type="pct"/>
            <w:noWrap/>
            <w:hideMark/>
          </w:tcPr>
          <w:p w14:paraId="11EEEBD5" w14:textId="0F6CFE42" w:rsidR="00FC0FC8" w:rsidRPr="00BF2504" w:rsidRDefault="00FC0FC8" w:rsidP="00B65D83">
            <w:r>
              <w:rPr>
                <w:rFonts w:eastAsia="Times New Roman"/>
                <w:lang w:eastAsia="en-CA"/>
              </w:rPr>
              <w:t>Not applicable</w:t>
            </w:r>
          </w:p>
        </w:tc>
      </w:tr>
      <w:tr w:rsidR="00FC0FC8" w:rsidRPr="00BF2504" w14:paraId="0913C755" w14:textId="77777777" w:rsidTr="00FC0FC8">
        <w:trPr>
          <w:trHeight w:val="300"/>
        </w:trPr>
        <w:tc>
          <w:tcPr>
            <w:tcW w:w="3849" w:type="pct"/>
            <w:hideMark/>
          </w:tcPr>
          <w:p w14:paraId="6A61E465" w14:textId="77777777" w:rsidR="00FC0FC8" w:rsidRPr="00BF2504" w:rsidRDefault="00FC0FC8" w:rsidP="00B65D83">
            <w:pPr>
              <w:pStyle w:val="TableBodyTextMIRB"/>
              <w:rPr>
                <w:rFonts w:eastAsia="Times New Roman"/>
                <w:lang w:eastAsia="en-CA"/>
              </w:rPr>
            </w:pPr>
            <w:r w:rsidRPr="00BF2504">
              <w:t>Township of Laurentian Valley</w:t>
            </w:r>
          </w:p>
        </w:tc>
        <w:tc>
          <w:tcPr>
            <w:tcW w:w="1151" w:type="pct"/>
            <w:noWrap/>
            <w:hideMark/>
          </w:tcPr>
          <w:p w14:paraId="4883F326" w14:textId="65EA1960" w:rsidR="00FC0FC8" w:rsidRPr="00BF2504" w:rsidRDefault="00FC0FC8" w:rsidP="00B65D83">
            <w:r>
              <w:rPr>
                <w:rFonts w:eastAsia="Times New Roman"/>
                <w:lang w:eastAsia="en-CA"/>
              </w:rPr>
              <w:t>Not applicable</w:t>
            </w:r>
          </w:p>
        </w:tc>
      </w:tr>
      <w:tr w:rsidR="00FC0FC8" w:rsidRPr="00BF2504" w14:paraId="681CF234" w14:textId="77777777" w:rsidTr="00FC0FC8">
        <w:trPr>
          <w:trHeight w:val="300"/>
        </w:trPr>
        <w:tc>
          <w:tcPr>
            <w:tcW w:w="3849" w:type="pct"/>
            <w:hideMark/>
          </w:tcPr>
          <w:p w14:paraId="56D2C924" w14:textId="77777777" w:rsidR="00FC0FC8" w:rsidRPr="00BF2504" w:rsidRDefault="00FC0FC8" w:rsidP="00B65D83">
            <w:pPr>
              <w:pStyle w:val="TableBodyTextMIRB"/>
              <w:rPr>
                <w:rFonts w:eastAsia="Times New Roman"/>
                <w:lang w:eastAsia="en-CA"/>
              </w:rPr>
            </w:pPr>
            <w:r w:rsidRPr="00BF2504">
              <w:t>Township of Leeds and the Thousand Islands</w:t>
            </w:r>
          </w:p>
        </w:tc>
        <w:tc>
          <w:tcPr>
            <w:tcW w:w="1151" w:type="pct"/>
            <w:noWrap/>
            <w:hideMark/>
          </w:tcPr>
          <w:p w14:paraId="6F7B4BEF" w14:textId="0268066E" w:rsidR="00FC0FC8" w:rsidRPr="00BF2504" w:rsidRDefault="00FC0FC8" w:rsidP="00B65D83">
            <w:r>
              <w:rPr>
                <w:rFonts w:eastAsia="Times New Roman"/>
                <w:lang w:eastAsia="en-CA"/>
              </w:rPr>
              <w:t>Not applicable</w:t>
            </w:r>
          </w:p>
        </w:tc>
      </w:tr>
      <w:tr w:rsidR="00FC0FC8" w:rsidRPr="00BF2504" w14:paraId="6AAABCED" w14:textId="77777777" w:rsidTr="00FC0FC8">
        <w:trPr>
          <w:trHeight w:val="300"/>
        </w:trPr>
        <w:tc>
          <w:tcPr>
            <w:tcW w:w="3849" w:type="pct"/>
            <w:hideMark/>
          </w:tcPr>
          <w:p w14:paraId="3984A1C3" w14:textId="77777777" w:rsidR="00FC0FC8" w:rsidRPr="00BF2504" w:rsidRDefault="00FC0FC8" w:rsidP="00B65D83">
            <w:pPr>
              <w:pStyle w:val="TableBodyTextMIRB"/>
              <w:rPr>
                <w:rFonts w:eastAsia="Times New Roman"/>
                <w:lang w:eastAsia="en-CA"/>
              </w:rPr>
            </w:pPr>
            <w:r w:rsidRPr="00BF2504">
              <w:t>Township of Limerick</w:t>
            </w:r>
          </w:p>
        </w:tc>
        <w:tc>
          <w:tcPr>
            <w:tcW w:w="1151" w:type="pct"/>
            <w:noWrap/>
            <w:hideMark/>
          </w:tcPr>
          <w:p w14:paraId="303E8CC2" w14:textId="70CFC5C2" w:rsidR="00FC0FC8" w:rsidRPr="00BF2504" w:rsidRDefault="00FC0FC8" w:rsidP="00B65D83">
            <w:r>
              <w:rPr>
                <w:rFonts w:eastAsia="Times New Roman"/>
                <w:lang w:eastAsia="en-CA"/>
              </w:rPr>
              <w:t>Not applicable</w:t>
            </w:r>
          </w:p>
        </w:tc>
      </w:tr>
      <w:tr w:rsidR="00FC0FC8" w:rsidRPr="00BF2504" w14:paraId="4975CE5D" w14:textId="77777777" w:rsidTr="00FC0FC8">
        <w:trPr>
          <w:trHeight w:val="300"/>
        </w:trPr>
        <w:tc>
          <w:tcPr>
            <w:tcW w:w="3849" w:type="pct"/>
            <w:hideMark/>
          </w:tcPr>
          <w:p w14:paraId="331EB0C2" w14:textId="77777777" w:rsidR="00FC0FC8" w:rsidRPr="00BF2504" w:rsidRDefault="00FC0FC8" w:rsidP="00B65D83">
            <w:pPr>
              <w:pStyle w:val="TableBodyTextMIRB"/>
              <w:rPr>
                <w:rFonts w:eastAsia="Times New Roman"/>
                <w:lang w:eastAsia="en-CA"/>
              </w:rPr>
            </w:pPr>
            <w:r w:rsidRPr="00BF2504">
              <w:t>Township of Loyalist</w:t>
            </w:r>
          </w:p>
        </w:tc>
        <w:tc>
          <w:tcPr>
            <w:tcW w:w="1151" w:type="pct"/>
            <w:noWrap/>
            <w:hideMark/>
          </w:tcPr>
          <w:p w14:paraId="3B6FC217" w14:textId="2B9F9119" w:rsidR="00FC0FC8" w:rsidRPr="00BF2504" w:rsidRDefault="00FC0FC8" w:rsidP="00B65D83">
            <w:r>
              <w:rPr>
                <w:rFonts w:eastAsia="Times New Roman"/>
                <w:lang w:eastAsia="en-CA"/>
              </w:rPr>
              <w:t>Not applicable</w:t>
            </w:r>
          </w:p>
        </w:tc>
      </w:tr>
      <w:tr w:rsidR="00FC0FC8" w:rsidRPr="00BF2504" w14:paraId="630550AD" w14:textId="77777777" w:rsidTr="00FC0FC8">
        <w:trPr>
          <w:trHeight w:val="300"/>
        </w:trPr>
        <w:tc>
          <w:tcPr>
            <w:tcW w:w="3849" w:type="pct"/>
            <w:hideMark/>
          </w:tcPr>
          <w:p w14:paraId="477A8FBD" w14:textId="77777777" w:rsidR="00FC0FC8" w:rsidRPr="00BF2504" w:rsidRDefault="00FC0FC8" w:rsidP="00B65D83">
            <w:pPr>
              <w:pStyle w:val="TableBodyTextMIRB"/>
              <w:rPr>
                <w:rFonts w:eastAsia="Times New Roman"/>
                <w:lang w:eastAsia="en-CA"/>
              </w:rPr>
            </w:pPr>
            <w:r w:rsidRPr="00BF2504">
              <w:t>Township of Lucan Biddulph</w:t>
            </w:r>
          </w:p>
        </w:tc>
        <w:tc>
          <w:tcPr>
            <w:tcW w:w="1151" w:type="pct"/>
            <w:noWrap/>
            <w:hideMark/>
          </w:tcPr>
          <w:p w14:paraId="43E92A37" w14:textId="1F37F8CB" w:rsidR="00FC0FC8" w:rsidRPr="00BF2504" w:rsidRDefault="00FC0FC8" w:rsidP="00B65D83">
            <w:r>
              <w:rPr>
                <w:rFonts w:eastAsia="Times New Roman"/>
                <w:lang w:eastAsia="en-CA"/>
              </w:rPr>
              <w:t>Not applicable</w:t>
            </w:r>
          </w:p>
        </w:tc>
      </w:tr>
      <w:tr w:rsidR="00FC0FC8" w:rsidRPr="00BF2504" w14:paraId="412BD3F7" w14:textId="77777777" w:rsidTr="00FC0FC8">
        <w:trPr>
          <w:trHeight w:val="300"/>
        </w:trPr>
        <w:tc>
          <w:tcPr>
            <w:tcW w:w="3849" w:type="pct"/>
            <w:hideMark/>
          </w:tcPr>
          <w:p w14:paraId="5DF4EEBD" w14:textId="77777777" w:rsidR="00FC0FC8" w:rsidRPr="00BF2504" w:rsidRDefault="00FC0FC8" w:rsidP="00B65D83">
            <w:pPr>
              <w:pStyle w:val="TableBodyTextMIRB"/>
              <w:rPr>
                <w:rFonts w:eastAsia="Times New Roman"/>
                <w:lang w:eastAsia="en-CA"/>
              </w:rPr>
            </w:pPr>
            <w:r w:rsidRPr="00BF2504">
              <w:t>Township of MacDonald, Meredith and Aberdeen Additional</w:t>
            </w:r>
          </w:p>
        </w:tc>
        <w:tc>
          <w:tcPr>
            <w:tcW w:w="1151" w:type="pct"/>
            <w:noWrap/>
            <w:hideMark/>
          </w:tcPr>
          <w:p w14:paraId="1877A619" w14:textId="422060CE" w:rsidR="00FC0FC8" w:rsidRPr="00BF2504" w:rsidRDefault="00FC0FC8" w:rsidP="00B65D83">
            <w:r>
              <w:rPr>
                <w:rFonts w:eastAsia="Times New Roman"/>
                <w:lang w:eastAsia="en-CA"/>
              </w:rPr>
              <w:t>Not applicable</w:t>
            </w:r>
          </w:p>
        </w:tc>
      </w:tr>
      <w:tr w:rsidR="00FC0FC8" w:rsidRPr="00BF2504" w14:paraId="0A89DAEA" w14:textId="77777777" w:rsidTr="00FC0FC8">
        <w:trPr>
          <w:trHeight w:val="300"/>
        </w:trPr>
        <w:tc>
          <w:tcPr>
            <w:tcW w:w="3849" w:type="pct"/>
            <w:hideMark/>
          </w:tcPr>
          <w:p w14:paraId="496F7E20" w14:textId="77777777" w:rsidR="00FC0FC8" w:rsidRPr="00BF2504" w:rsidRDefault="00FC0FC8" w:rsidP="00B65D83">
            <w:pPr>
              <w:pStyle w:val="TableBodyTextMIRB"/>
              <w:rPr>
                <w:rFonts w:eastAsia="Times New Roman"/>
                <w:lang w:eastAsia="en-CA"/>
              </w:rPr>
            </w:pPr>
            <w:r w:rsidRPr="00BF2504">
              <w:t>Township of Machar</w:t>
            </w:r>
          </w:p>
        </w:tc>
        <w:tc>
          <w:tcPr>
            <w:tcW w:w="1151" w:type="pct"/>
            <w:noWrap/>
            <w:hideMark/>
          </w:tcPr>
          <w:p w14:paraId="554671D5" w14:textId="67AA0D47" w:rsidR="00FC0FC8" w:rsidRPr="00BF2504" w:rsidRDefault="00FC0FC8" w:rsidP="00B65D83">
            <w:r>
              <w:rPr>
                <w:rFonts w:eastAsia="Times New Roman"/>
                <w:lang w:eastAsia="en-CA"/>
              </w:rPr>
              <w:t>Not applicable</w:t>
            </w:r>
          </w:p>
        </w:tc>
      </w:tr>
      <w:tr w:rsidR="00FC0FC8" w:rsidRPr="00BF2504" w14:paraId="19D66E38" w14:textId="77777777" w:rsidTr="00FC0FC8">
        <w:trPr>
          <w:trHeight w:val="300"/>
        </w:trPr>
        <w:tc>
          <w:tcPr>
            <w:tcW w:w="3849" w:type="pct"/>
            <w:hideMark/>
          </w:tcPr>
          <w:p w14:paraId="659FF103" w14:textId="77777777" w:rsidR="00FC0FC8" w:rsidRPr="00BF2504" w:rsidRDefault="00FC0FC8" w:rsidP="00B65D83">
            <w:pPr>
              <w:pStyle w:val="TableBodyTextMIRB"/>
              <w:rPr>
                <w:rFonts w:eastAsia="Times New Roman"/>
                <w:lang w:eastAsia="en-CA"/>
              </w:rPr>
            </w:pPr>
            <w:r w:rsidRPr="00BF2504">
              <w:t>Township of Machin</w:t>
            </w:r>
          </w:p>
        </w:tc>
        <w:tc>
          <w:tcPr>
            <w:tcW w:w="1151" w:type="pct"/>
            <w:noWrap/>
            <w:hideMark/>
          </w:tcPr>
          <w:p w14:paraId="43EDEE29" w14:textId="1782FB09" w:rsidR="00FC0FC8" w:rsidRPr="00BF2504" w:rsidRDefault="00FC0FC8" w:rsidP="00B65D83">
            <w:r>
              <w:rPr>
                <w:rFonts w:eastAsia="Times New Roman"/>
                <w:lang w:eastAsia="en-CA"/>
              </w:rPr>
              <w:t>Not applicable</w:t>
            </w:r>
          </w:p>
        </w:tc>
      </w:tr>
      <w:tr w:rsidR="00FC0FC8" w:rsidRPr="00BF2504" w14:paraId="4A9521A2" w14:textId="77777777" w:rsidTr="00FC0FC8">
        <w:trPr>
          <w:trHeight w:val="300"/>
        </w:trPr>
        <w:tc>
          <w:tcPr>
            <w:tcW w:w="3849" w:type="pct"/>
            <w:hideMark/>
          </w:tcPr>
          <w:p w14:paraId="524F0D38" w14:textId="77777777" w:rsidR="00FC0FC8" w:rsidRPr="00BF2504" w:rsidRDefault="00FC0FC8" w:rsidP="00B65D83">
            <w:pPr>
              <w:pStyle w:val="TableBodyTextMIRB"/>
              <w:rPr>
                <w:rFonts w:eastAsia="Times New Roman"/>
                <w:lang w:eastAsia="en-CA"/>
              </w:rPr>
            </w:pPr>
            <w:r w:rsidRPr="00BF2504">
              <w:t>Township of Madawaska Valley</w:t>
            </w:r>
          </w:p>
        </w:tc>
        <w:tc>
          <w:tcPr>
            <w:tcW w:w="1151" w:type="pct"/>
            <w:noWrap/>
            <w:hideMark/>
          </w:tcPr>
          <w:p w14:paraId="3DBB03FF" w14:textId="767F1109" w:rsidR="00FC0FC8" w:rsidRPr="00BF2504" w:rsidRDefault="00FC0FC8" w:rsidP="00B65D83">
            <w:r>
              <w:rPr>
                <w:rFonts w:eastAsia="Times New Roman"/>
                <w:lang w:eastAsia="en-CA"/>
              </w:rPr>
              <w:t>Not applicable</w:t>
            </w:r>
          </w:p>
        </w:tc>
      </w:tr>
      <w:tr w:rsidR="00FC0FC8" w:rsidRPr="00BF2504" w14:paraId="123BE12C" w14:textId="77777777" w:rsidTr="00FC0FC8">
        <w:trPr>
          <w:trHeight w:val="300"/>
        </w:trPr>
        <w:tc>
          <w:tcPr>
            <w:tcW w:w="3849" w:type="pct"/>
            <w:hideMark/>
          </w:tcPr>
          <w:p w14:paraId="56380F14" w14:textId="77777777" w:rsidR="00FC0FC8" w:rsidRPr="00BF2504" w:rsidRDefault="00FC0FC8" w:rsidP="00B65D83">
            <w:pPr>
              <w:pStyle w:val="TableBodyTextMIRB"/>
              <w:rPr>
                <w:rFonts w:eastAsia="Times New Roman"/>
                <w:lang w:eastAsia="en-CA"/>
              </w:rPr>
            </w:pPr>
            <w:r w:rsidRPr="00BF2504">
              <w:t>Township of Madoc</w:t>
            </w:r>
          </w:p>
        </w:tc>
        <w:tc>
          <w:tcPr>
            <w:tcW w:w="1151" w:type="pct"/>
            <w:noWrap/>
            <w:hideMark/>
          </w:tcPr>
          <w:p w14:paraId="3FA75A31" w14:textId="19D6B688" w:rsidR="00FC0FC8" w:rsidRPr="00BF2504" w:rsidRDefault="00FC0FC8" w:rsidP="00B65D83">
            <w:r>
              <w:rPr>
                <w:rFonts w:eastAsia="Times New Roman"/>
                <w:lang w:eastAsia="en-CA"/>
              </w:rPr>
              <w:t>Not applicable</w:t>
            </w:r>
          </w:p>
        </w:tc>
      </w:tr>
      <w:tr w:rsidR="00FC0FC8" w:rsidRPr="00BF2504" w14:paraId="5E86771C" w14:textId="77777777" w:rsidTr="00FC0FC8">
        <w:trPr>
          <w:trHeight w:val="300"/>
        </w:trPr>
        <w:tc>
          <w:tcPr>
            <w:tcW w:w="3849" w:type="pct"/>
            <w:hideMark/>
          </w:tcPr>
          <w:p w14:paraId="1E3A0085" w14:textId="77777777" w:rsidR="00FC0FC8" w:rsidRPr="00BF2504" w:rsidRDefault="00FC0FC8" w:rsidP="00B65D83">
            <w:pPr>
              <w:pStyle w:val="TableBodyTextMIRB"/>
              <w:rPr>
                <w:rFonts w:eastAsia="Times New Roman"/>
                <w:lang w:eastAsia="en-CA"/>
              </w:rPr>
            </w:pPr>
            <w:r w:rsidRPr="00BF2504">
              <w:t>Township of Malahide</w:t>
            </w:r>
          </w:p>
        </w:tc>
        <w:tc>
          <w:tcPr>
            <w:tcW w:w="1151" w:type="pct"/>
            <w:noWrap/>
            <w:hideMark/>
          </w:tcPr>
          <w:p w14:paraId="3232B640" w14:textId="77267962" w:rsidR="00FC0FC8" w:rsidRPr="00BF2504" w:rsidRDefault="00FC0FC8" w:rsidP="00B65D83">
            <w:r>
              <w:rPr>
                <w:rFonts w:eastAsia="Times New Roman"/>
                <w:lang w:eastAsia="en-CA"/>
              </w:rPr>
              <w:t>Not applicable</w:t>
            </w:r>
          </w:p>
        </w:tc>
      </w:tr>
      <w:tr w:rsidR="00FC0FC8" w:rsidRPr="00BF2504" w14:paraId="3328BE2A" w14:textId="77777777" w:rsidTr="00FC0FC8">
        <w:trPr>
          <w:trHeight w:val="300"/>
        </w:trPr>
        <w:tc>
          <w:tcPr>
            <w:tcW w:w="3849" w:type="pct"/>
            <w:hideMark/>
          </w:tcPr>
          <w:p w14:paraId="67946069" w14:textId="77777777" w:rsidR="00FC0FC8" w:rsidRPr="00BF2504" w:rsidRDefault="00FC0FC8" w:rsidP="00B65D83">
            <w:pPr>
              <w:pStyle w:val="TableBodyTextMIRB"/>
              <w:rPr>
                <w:rFonts w:eastAsia="Times New Roman"/>
                <w:lang w:eastAsia="en-CA"/>
              </w:rPr>
            </w:pPr>
            <w:r w:rsidRPr="00BF2504">
              <w:t>Township of Manitouwadge</w:t>
            </w:r>
          </w:p>
        </w:tc>
        <w:tc>
          <w:tcPr>
            <w:tcW w:w="1151" w:type="pct"/>
            <w:noWrap/>
            <w:hideMark/>
          </w:tcPr>
          <w:p w14:paraId="424383EC" w14:textId="49D2BA9F" w:rsidR="00FC0FC8" w:rsidRPr="00BF2504" w:rsidRDefault="00FC0FC8" w:rsidP="00B65D83">
            <w:r>
              <w:rPr>
                <w:rFonts w:eastAsia="Times New Roman"/>
                <w:lang w:eastAsia="en-CA"/>
              </w:rPr>
              <w:t>Not applicable</w:t>
            </w:r>
          </w:p>
        </w:tc>
      </w:tr>
      <w:tr w:rsidR="00FC0FC8" w:rsidRPr="00BF2504" w14:paraId="0C3C8012" w14:textId="77777777" w:rsidTr="00FC0FC8">
        <w:trPr>
          <w:trHeight w:val="300"/>
        </w:trPr>
        <w:tc>
          <w:tcPr>
            <w:tcW w:w="3849" w:type="pct"/>
            <w:hideMark/>
          </w:tcPr>
          <w:p w14:paraId="3D142B66" w14:textId="77777777" w:rsidR="00FC0FC8" w:rsidRPr="00BF2504" w:rsidRDefault="00FC0FC8" w:rsidP="00B65D83">
            <w:pPr>
              <w:pStyle w:val="TableBodyTextMIRB"/>
              <w:rPr>
                <w:rFonts w:eastAsia="Times New Roman"/>
                <w:lang w:eastAsia="en-CA"/>
              </w:rPr>
            </w:pPr>
            <w:r w:rsidRPr="00BF2504">
              <w:t>Township of Mapleton</w:t>
            </w:r>
          </w:p>
        </w:tc>
        <w:tc>
          <w:tcPr>
            <w:tcW w:w="1151" w:type="pct"/>
            <w:noWrap/>
            <w:hideMark/>
          </w:tcPr>
          <w:p w14:paraId="49D1AF3C" w14:textId="3AF8D0F3" w:rsidR="00FC0FC8" w:rsidRPr="00BF2504" w:rsidRDefault="00FC0FC8" w:rsidP="00B65D83">
            <w:r>
              <w:rPr>
                <w:rFonts w:eastAsia="Times New Roman"/>
                <w:lang w:eastAsia="en-CA"/>
              </w:rPr>
              <w:t>Not applicable</w:t>
            </w:r>
          </w:p>
        </w:tc>
      </w:tr>
      <w:tr w:rsidR="00FC0FC8" w:rsidRPr="00BF2504" w14:paraId="7E4542C5" w14:textId="77777777" w:rsidTr="00FC0FC8">
        <w:trPr>
          <w:trHeight w:val="300"/>
        </w:trPr>
        <w:tc>
          <w:tcPr>
            <w:tcW w:w="3849" w:type="pct"/>
            <w:hideMark/>
          </w:tcPr>
          <w:p w14:paraId="0809DBE7" w14:textId="77777777" w:rsidR="00FC0FC8" w:rsidRPr="00BF2504" w:rsidRDefault="00FC0FC8" w:rsidP="00B65D83">
            <w:pPr>
              <w:pStyle w:val="TableBodyTextMIRB"/>
              <w:rPr>
                <w:rFonts w:eastAsia="Times New Roman"/>
                <w:lang w:eastAsia="en-CA"/>
              </w:rPr>
            </w:pPr>
            <w:r w:rsidRPr="00BF2504">
              <w:t>Township of Matachewan</w:t>
            </w:r>
          </w:p>
        </w:tc>
        <w:tc>
          <w:tcPr>
            <w:tcW w:w="1151" w:type="pct"/>
            <w:noWrap/>
            <w:hideMark/>
          </w:tcPr>
          <w:p w14:paraId="7D45EA95" w14:textId="7CE01EB6" w:rsidR="00FC0FC8" w:rsidRPr="00BF2504" w:rsidRDefault="00FC0FC8" w:rsidP="00B65D83">
            <w:r>
              <w:rPr>
                <w:rFonts w:eastAsia="Times New Roman"/>
                <w:lang w:eastAsia="en-CA"/>
              </w:rPr>
              <w:t>Not applicable</w:t>
            </w:r>
          </w:p>
        </w:tc>
      </w:tr>
      <w:tr w:rsidR="00FC0FC8" w:rsidRPr="00BF2504" w14:paraId="1CCB41FE" w14:textId="77777777" w:rsidTr="00FC0FC8">
        <w:trPr>
          <w:trHeight w:val="300"/>
        </w:trPr>
        <w:tc>
          <w:tcPr>
            <w:tcW w:w="3849" w:type="pct"/>
            <w:hideMark/>
          </w:tcPr>
          <w:p w14:paraId="421F8E74" w14:textId="77777777" w:rsidR="00FC0FC8" w:rsidRPr="00BF2504" w:rsidRDefault="00FC0FC8" w:rsidP="00B65D83">
            <w:pPr>
              <w:pStyle w:val="TableBodyTextMIRB"/>
              <w:rPr>
                <w:rFonts w:eastAsia="Times New Roman"/>
                <w:lang w:eastAsia="en-CA"/>
              </w:rPr>
            </w:pPr>
            <w:r w:rsidRPr="00BF2504">
              <w:t>Township of Mattice-Val Côté</w:t>
            </w:r>
          </w:p>
        </w:tc>
        <w:tc>
          <w:tcPr>
            <w:tcW w:w="1151" w:type="pct"/>
            <w:noWrap/>
            <w:hideMark/>
          </w:tcPr>
          <w:p w14:paraId="4FA8E0F7" w14:textId="564AA266" w:rsidR="00FC0FC8" w:rsidRPr="00BF2504" w:rsidRDefault="00FC0FC8" w:rsidP="00B65D83">
            <w:r>
              <w:rPr>
                <w:rFonts w:eastAsia="Times New Roman"/>
                <w:lang w:eastAsia="en-CA"/>
              </w:rPr>
              <w:t>Not applicable</w:t>
            </w:r>
          </w:p>
        </w:tc>
      </w:tr>
      <w:tr w:rsidR="00FC0FC8" w:rsidRPr="00BF2504" w14:paraId="082BFB6B" w14:textId="77777777" w:rsidTr="00FC0FC8">
        <w:trPr>
          <w:trHeight w:val="300"/>
        </w:trPr>
        <w:tc>
          <w:tcPr>
            <w:tcW w:w="3849" w:type="pct"/>
          </w:tcPr>
          <w:p w14:paraId="3CAF7415" w14:textId="77777777" w:rsidR="00FC0FC8" w:rsidRPr="00BF2504" w:rsidRDefault="00FC0FC8" w:rsidP="00B65D83">
            <w:pPr>
              <w:pStyle w:val="TableBodyTextMIRB"/>
            </w:pPr>
            <w:r w:rsidRPr="0020203E">
              <w:lastRenderedPageBreak/>
              <w:t>Township of Mcdougall</w:t>
            </w:r>
          </w:p>
        </w:tc>
        <w:tc>
          <w:tcPr>
            <w:tcW w:w="1151" w:type="pct"/>
            <w:noWrap/>
          </w:tcPr>
          <w:p w14:paraId="3205160F" w14:textId="5AC3420F" w:rsidR="00FC0FC8" w:rsidRPr="00BF2504" w:rsidRDefault="00FC0FC8" w:rsidP="00B65D83">
            <w:r>
              <w:t>Not applicable</w:t>
            </w:r>
          </w:p>
        </w:tc>
      </w:tr>
      <w:tr w:rsidR="00FC0FC8" w:rsidRPr="00BF2504" w14:paraId="5054F49E" w14:textId="77777777" w:rsidTr="00FC0FC8">
        <w:trPr>
          <w:trHeight w:val="300"/>
        </w:trPr>
        <w:tc>
          <w:tcPr>
            <w:tcW w:w="3849" w:type="pct"/>
            <w:hideMark/>
          </w:tcPr>
          <w:p w14:paraId="1A58F3AB" w14:textId="77777777" w:rsidR="00FC0FC8" w:rsidRPr="00BF2504" w:rsidRDefault="00FC0FC8" w:rsidP="00B65D83">
            <w:pPr>
              <w:pStyle w:val="TableBodyTextMIRB"/>
              <w:rPr>
                <w:rFonts w:eastAsia="Times New Roman"/>
                <w:lang w:eastAsia="en-CA"/>
              </w:rPr>
            </w:pPr>
            <w:r w:rsidRPr="00BF2504">
              <w:t>Township of McGarry</w:t>
            </w:r>
          </w:p>
        </w:tc>
        <w:tc>
          <w:tcPr>
            <w:tcW w:w="1151" w:type="pct"/>
            <w:noWrap/>
            <w:hideMark/>
          </w:tcPr>
          <w:p w14:paraId="618898A6" w14:textId="585B1825" w:rsidR="00FC0FC8" w:rsidRPr="00BF2504" w:rsidRDefault="00FC0FC8" w:rsidP="00B65D83">
            <w:r>
              <w:rPr>
                <w:rFonts w:eastAsia="Times New Roman"/>
                <w:lang w:eastAsia="en-CA"/>
              </w:rPr>
              <w:t>Not applicable</w:t>
            </w:r>
          </w:p>
        </w:tc>
      </w:tr>
      <w:tr w:rsidR="00FC0FC8" w:rsidRPr="00BF2504" w14:paraId="02583505" w14:textId="77777777" w:rsidTr="00FC0FC8">
        <w:trPr>
          <w:trHeight w:val="300"/>
        </w:trPr>
        <w:tc>
          <w:tcPr>
            <w:tcW w:w="3849" w:type="pct"/>
            <w:hideMark/>
          </w:tcPr>
          <w:p w14:paraId="663922D8" w14:textId="77777777" w:rsidR="00FC0FC8" w:rsidRPr="00BF2504" w:rsidRDefault="00FC0FC8" w:rsidP="00B65D83">
            <w:pPr>
              <w:pStyle w:val="TableBodyTextMIRB"/>
              <w:rPr>
                <w:rFonts w:eastAsia="Times New Roman"/>
                <w:lang w:eastAsia="en-CA"/>
              </w:rPr>
            </w:pPr>
            <w:r w:rsidRPr="00BF2504">
              <w:t>Township of McKellar</w:t>
            </w:r>
          </w:p>
        </w:tc>
        <w:tc>
          <w:tcPr>
            <w:tcW w:w="1151" w:type="pct"/>
            <w:noWrap/>
            <w:hideMark/>
          </w:tcPr>
          <w:p w14:paraId="38FAA351" w14:textId="372420BF" w:rsidR="00FC0FC8" w:rsidRPr="00BF2504" w:rsidRDefault="00FC0FC8" w:rsidP="00B65D83">
            <w:r>
              <w:rPr>
                <w:rFonts w:eastAsia="Times New Roman"/>
                <w:lang w:eastAsia="en-CA"/>
              </w:rPr>
              <w:t>Not applicable</w:t>
            </w:r>
          </w:p>
        </w:tc>
      </w:tr>
      <w:tr w:rsidR="00FC0FC8" w:rsidRPr="00BF2504" w14:paraId="2FC299F3" w14:textId="77777777" w:rsidTr="00FC0FC8">
        <w:trPr>
          <w:trHeight w:val="300"/>
        </w:trPr>
        <w:tc>
          <w:tcPr>
            <w:tcW w:w="3849" w:type="pct"/>
            <w:hideMark/>
          </w:tcPr>
          <w:p w14:paraId="0CF6A516" w14:textId="77777777" w:rsidR="00FC0FC8" w:rsidRPr="00BF2504" w:rsidRDefault="00FC0FC8" w:rsidP="00B65D83">
            <w:pPr>
              <w:pStyle w:val="TableBodyTextMIRB"/>
              <w:rPr>
                <w:rFonts w:eastAsia="Times New Roman"/>
                <w:lang w:eastAsia="en-CA"/>
              </w:rPr>
            </w:pPr>
            <w:r w:rsidRPr="00BF2504">
              <w:t>Township of McMurrich/Monteith</w:t>
            </w:r>
          </w:p>
        </w:tc>
        <w:tc>
          <w:tcPr>
            <w:tcW w:w="1151" w:type="pct"/>
            <w:noWrap/>
            <w:hideMark/>
          </w:tcPr>
          <w:p w14:paraId="6D27ED2C" w14:textId="78337693" w:rsidR="00FC0FC8" w:rsidRPr="00BF2504" w:rsidRDefault="00FC0FC8" w:rsidP="00B65D83">
            <w:r>
              <w:rPr>
                <w:rFonts w:eastAsia="Times New Roman"/>
                <w:lang w:eastAsia="en-CA"/>
              </w:rPr>
              <w:t>Not applicable</w:t>
            </w:r>
          </w:p>
        </w:tc>
      </w:tr>
      <w:tr w:rsidR="00FC0FC8" w:rsidRPr="00BF2504" w14:paraId="20118AD7" w14:textId="77777777" w:rsidTr="00FC0FC8">
        <w:trPr>
          <w:trHeight w:val="300"/>
        </w:trPr>
        <w:tc>
          <w:tcPr>
            <w:tcW w:w="3849" w:type="pct"/>
            <w:hideMark/>
          </w:tcPr>
          <w:p w14:paraId="5798DC43" w14:textId="77777777" w:rsidR="00FC0FC8" w:rsidRPr="00BF2504" w:rsidRDefault="00FC0FC8" w:rsidP="00B65D83">
            <w:pPr>
              <w:pStyle w:val="TableBodyTextMIRB"/>
              <w:rPr>
                <w:rFonts w:eastAsia="Times New Roman"/>
                <w:lang w:eastAsia="en-CA"/>
              </w:rPr>
            </w:pPr>
            <w:r w:rsidRPr="00BF2504">
              <w:t>Township of McNab/Braeside</w:t>
            </w:r>
          </w:p>
        </w:tc>
        <w:tc>
          <w:tcPr>
            <w:tcW w:w="1151" w:type="pct"/>
            <w:noWrap/>
            <w:hideMark/>
          </w:tcPr>
          <w:p w14:paraId="1E46E024" w14:textId="128CE959" w:rsidR="00FC0FC8" w:rsidRPr="00BF2504" w:rsidRDefault="00FC0FC8" w:rsidP="00B65D83">
            <w:r>
              <w:rPr>
                <w:rFonts w:eastAsia="Times New Roman"/>
                <w:lang w:eastAsia="en-CA"/>
              </w:rPr>
              <w:t>Not applicable</w:t>
            </w:r>
          </w:p>
        </w:tc>
      </w:tr>
      <w:tr w:rsidR="00FC0FC8" w:rsidRPr="00BF2504" w14:paraId="4679F7D9" w14:textId="77777777" w:rsidTr="00FC0FC8">
        <w:trPr>
          <w:trHeight w:val="300"/>
        </w:trPr>
        <w:tc>
          <w:tcPr>
            <w:tcW w:w="3849" w:type="pct"/>
            <w:hideMark/>
          </w:tcPr>
          <w:p w14:paraId="5C0811B3" w14:textId="77777777" w:rsidR="00FC0FC8" w:rsidRPr="00BF2504" w:rsidRDefault="00FC0FC8" w:rsidP="00B65D83">
            <w:pPr>
              <w:pStyle w:val="TableBodyTextMIRB"/>
              <w:rPr>
                <w:rFonts w:eastAsia="Times New Roman"/>
                <w:lang w:eastAsia="en-CA"/>
              </w:rPr>
            </w:pPr>
            <w:r w:rsidRPr="00BF2504">
              <w:t>Township of Melancthon</w:t>
            </w:r>
          </w:p>
        </w:tc>
        <w:tc>
          <w:tcPr>
            <w:tcW w:w="1151" w:type="pct"/>
            <w:noWrap/>
            <w:hideMark/>
          </w:tcPr>
          <w:p w14:paraId="3C9BF7B0" w14:textId="41EF5DBD" w:rsidR="00FC0FC8" w:rsidRPr="00BF2504" w:rsidRDefault="00FC0FC8" w:rsidP="00B65D83">
            <w:r>
              <w:rPr>
                <w:rFonts w:eastAsia="Times New Roman"/>
                <w:lang w:eastAsia="en-CA"/>
              </w:rPr>
              <w:t>Not applicable</w:t>
            </w:r>
          </w:p>
        </w:tc>
      </w:tr>
      <w:tr w:rsidR="00FC0FC8" w:rsidRPr="00BF2504" w14:paraId="190853CE" w14:textId="77777777" w:rsidTr="00FC0FC8">
        <w:trPr>
          <w:trHeight w:val="300"/>
        </w:trPr>
        <w:tc>
          <w:tcPr>
            <w:tcW w:w="3849" w:type="pct"/>
            <w:hideMark/>
          </w:tcPr>
          <w:p w14:paraId="502622A9" w14:textId="77777777" w:rsidR="00FC0FC8" w:rsidRPr="00BF2504" w:rsidRDefault="00FC0FC8" w:rsidP="00B65D83">
            <w:pPr>
              <w:pStyle w:val="TableBodyTextMIRB"/>
              <w:rPr>
                <w:rFonts w:eastAsia="Times New Roman"/>
                <w:lang w:eastAsia="en-CA"/>
              </w:rPr>
            </w:pPr>
            <w:r w:rsidRPr="00BF2504">
              <w:t>Township of Minden Hills</w:t>
            </w:r>
          </w:p>
        </w:tc>
        <w:tc>
          <w:tcPr>
            <w:tcW w:w="1151" w:type="pct"/>
            <w:noWrap/>
            <w:hideMark/>
          </w:tcPr>
          <w:p w14:paraId="620C9DA3" w14:textId="77A0055D" w:rsidR="00FC0FC8" w:rsidRPr="00BF2504" w:rsidRDefault="00FC0FC8" w:rsidP="00B65D83">
            <w:r>
              <w:rPr>
                <w:rFonts w:eastAsia="Times New Roman"/>
                <w:lang w:eastAsia="en-CA"/>
              </w:rPr>
              <w:t>Not applicable</w:t>
            </w:r>
          </w:p>
        </w:tc>
      </w:tr>
      <w:tr w:rsidR="00FC0FC8" w:rsidRPr="00BF2504" w14:paraId="1A536617" w14:textId="77777777" w:rsidTr="00FC0FC8">
        <w:trPr>
          <w:trHeight w:val="300"/>
        </w:trPr>
        <w:tc>
          <w:tcPr>
            <w:tcW w:w="3849" w:type="pct"/>
            <w:hideMark/>
          </w:tcPr>
          <w:p w14:paraId="6F83B44A" w14:textId="77777777" w:rsidR="00FC0FC8" w:rsidRPr="00BF2504" w:rsidRDefault="00FC0FC8" w:rsidP="00B65D83">
            <w:pPr>
              <w:pStyle w:val="TableBodyTextMIRB"/>
              <w:rPr>
                <w:rFonts w:eastAsia="Times New Roman"/>
                <w:lang w:eastAsia="en-CA"/>
              </w:rPr>
            </w:pPr>
            <w:r w:rsidRPr="00BF2504">
              <w:t>Township of Montague</w:t>
            </w:r>
          </w:p>
        </w:tc>
        <w:tc>
          <w:tcPr>
            <w:tcW w:w="1151" w:type="pct"/>
            <w:noWrap/>
            <w:hideMark/>
          </w:tcPr>
          <w:p w14:paraId="2AA86C67" w14:textId="3E2C62B2" w:rsidR="00FC0FC8" w:rsidRPr="00BF2504" w:rsidRDefault="00FC0FC8" w:rsidP="00B65D83">
            <w:r>
              <w:rPr>
                <w:rFonts w:eastAsia="Times New Roman"/>
                <w:lang w:eastAsia="en-CA"/>
              </w:rPr>
              <w:t>Not applicable</w:t>
            </w:r>
          </w:p>
        </w:tc>
      </w:tr>
      <w:tr w:rsidR="00FC0FC8" w:rsidRPr="00BF2504" w14:paraId="2B4E118A" w14:textId="77777777" w:rsidTr="00FC0FC8">
        <w:trPr>
          <w:trHeight w:val="300"/>
        </w:trPr>
        <w:tc>
          <w:tcPr>
            <w:tcW w:w="3849" w:type="pct"/>
            <w:hideMark/>
          </w:tcPr>
          <w:p w14:paraId="0C803C74" w14:textId="77777777" w:rsidR="00FC0FC8" w:rsidRPr="00BF2504" w:rsidRDefault="00FC0FC8" w:rsidP="00B65D83">
            <w:pPr>
              <w:pStyle w:val="TableBodyTextMIRB"/>
              <w:rPr>
                <w:rFonts w:eastAsia="Times New Roman"/>
                <w:lang w:eastAsia="en-CA"/>
              </w:rPr>
            </w:pPr>
            <w:r w:rsidRPr="00BF2504">
              <w:t>Township of Moonbeam</w:t>
            </w:r>
          </w:p>
        </w:tc>
        <w:tc>
          <w:tcPr>
            <w:tcW w:w="1151" w:type="pct"/>
            <w:noWrap/>
            <w:hideMark/>
          </w:tcPr>
          <w:p w14:paraId="2E9BD52E" w14:textId="08FA6D65" w:rsidR="00FC0FC8" w:rsidRPr="00BF2504" w:rsidRDefault="00FC0FC8" w:rsidP="00B65D83">
            <w:r>
              <w:rPr>
                <w:rFonts w:eastAsia="Times New Roman"/>
                <w:lang w:eastAsia="en-CA"/>
              </w:rPr>
              <w:t>Not applicable</w:t>
            </w:r>
          </w:p>
        </w:tc>
      </w:tr>
      <w:tr w:rsidR="00FC0FC8" w:rsidRPr="00BF2504" w14:paraId="6BD26B96" w14:textId="77777777" w:rsidTr="00FC0FC8">
        <w:trPr>
          <w:trHeight w:val="300"/>
        </w:trPr>
        <w:tc>
          <w:tcPr>
            <w:tcW w:w="3849" w:type="pct"/>
            <w:hideMark/>
          </w:tcPr>
          <w:p w14:paraId="6D03AE13" w14:textId="77777777" w:rsidR="00FC0FC8" w:rsidRPr="00BF2504" w:rsidRDefault="00FC0FC8" w:rsidP="00B65D83">
            <w:pPr>
              <w:pStyle w:val="TableBodyTextMIRB"/>
              <w:rPr>
                <w:rFonts w:eastAsia="Times New Roman"/>
                <w:lang w:eastAsia="en-CA"/>
              </w:rPr>
            </w:pPr>
            <w:r w:rsidRPr="00BF2504">
              <w:t>Township of Morley</w:t>
            </w:r>
          </w:p>
        </w:tc>
        <w:tc>
          <w:tcPr>
            <w:tcW w:w="1151" w:type="pct"/>
            <w:noWrap/>
            <w:hideMark/>
          </w:tcPr>
          <w:p w14:paraId="413A1207" w14:textId="56380B5F" w:rsidR="00FC0FC8" w:rsidRPr="00BF2504" w:rsidRDefault="00FC0FC8" w:rsidP="00B65D83">
            <w:r>
              <w:rPr>
                <w:rFonts w:eastAsia="Times New Roman"/>
                <w:lang w:eastAsia="en-CA"/>
              </w:rPr>
              <w:t>Not applicable</w:t>
            </w:r>
          </w:p>
        </w:tc>
      </w:tr>
      <w:tr w:rsidR="00FC0FC8" w:rsidRPr="00BF2504" w14:paraId="3ECDB048" w14:textId="77777777" w:rsidTr="00FC0FC8">
        <w:trPr>
          <w:trHeight w:val="300"/>
        </w:trPr>
        <w:tc>
          <w:tcPr>
            <w:tcW w:w="3849" w:type="pct"/>
            <w:hideMark/>
          </w:tcPr>
          <w:p w14:paraId="0276398E" w14:textId="77777777" w:rsidR="00FC0FC8" w:rsidRPr="00BF2504" w:rsidRDefault="00FC0FC8" w:rsidP="00B65D83">
            <w:pPr>
              <w:pStyle w:val="TableBodyTextMIRB"/>
              <w:rPr>
                <w:rFonts w:eastAsia="Times New Roman"/>
                <w:lang w:eastAsia="en-CA"/>
              </w:rPr>
            </w:pPr>
            <w:r w:rsidRPr="00BF2504">
              <w:t>Township of Mulmur</w:t>
            </w:r>
          </w:p>
        </w:tc>
        <w:tc>
          <w:tcPr>
            <w:tcW w:w="1151" w:type="pct"/>
            <w:noWrap/>
            <w:hideMark/>
          </w:tcPr>
          <w:p w14:paraId="0C8AAAF8" w14:textId="4331EE64" w:rsidR="00FC0FC8" w:rsidRPr="00BF2504" w:rsidRDefault="00FC0FC8" w:rsidP="00B65D83">
            <w:r>
              <w:rPr>
                <w:rFonts w:eastAsia="Times New Roman"/>
                <w:lang w:eastAsia="en-CA"/>
              </w:rPr>
              <w:t>Not applicable</w:t>
            </w:r>
          </w:p>
        </w:tc>
      </w:tr>
      <w:tr w:rsidR="00FC0FC8" w:rsidRPr="00BF2504" w14:paraId="225261FE" w14:textId="77777777" w:rsidTr="00FC0FC8">
        <w:trPr>
          <w:trHeight w:val="300"/>
        </w:trPr>
        <w:tc>
          <w:tcPr>
            <w:tcW w:w="3849" w:type="pct"/>
            <w:hideMark/>
          </w:tcPr>
          <w:p w14:paraId="73F08FDD" w14:textId="77777777" w:rsidR="00FC0FC8" w:rsidRPr="00BF2504" w:rsidRDefault="00FC0FC8" w:rsidP="00B65D83">
            <w:pPr>
              <w:pStyle w:val="TableBodyTextMIRB"/>
              <w:rPr>
                <w:rFonts w:eastAsia="Times New Roman"/>
                <w:lang w:eastAsia="en-CA"/>
              </w:rPr>
            </w:pPr>
            <w:r w:rsidRPr="00BF2504">
              <w:t>Township of Muskoka Lakes</w:t>
            </w:r>
          </w:p>
        </w:tc>
        <w:tc>
          <w:tcPr>
            <w:tcW w:w="1151" w:type="pct"/>
            <w:noWrap/>
            <w:hideMark/>
          </w:tcPr>
          <w:p w14:paraId="6ECBFA68" w14:textId="448ADA10" w:rsidR="00FC0FC8" w:rsidRPr="00BF2504" w:rsidRDefault="00FC0FC8" w:rsidP="00B65D83">
            <w:r>
              <w:rPr>
                <w:rFonts w:eastAsia="Times New Roman"/>
                <w:lang w:eastAsia="en-CA"/>
              </w:rPr>
              <w:t>Not applicable</w:t>
            </w:r>
          </w:p>
        </w:tc>
      </w:tr>
      <w:tr w:rsidR="00FC0FC8" w:rsidRPr="00BF2504" w14:paraId="4E277D31" w14:textId="77777777" w:rsidTr="00FC0FC8">
        <w:trPr>
          <w:trHeight w:val="300"/>
        </w:trPr>
        <w:tc>
          <w:tcPr>
            <w:tcW w:w="3849" w:type="pct"/>
            <w:hideMark/>
          </w:tcPr>
          <w:p w14:paraId="4D860AA4" w14:textId="77777777" w:rsidR="00FC0FC8" w:rsidRPr="00BF2504" w:rsidRDefault="00FC0FC8" w:rsidP="00B65D83">
            <w:pPr>
              <w:pStyle w:val="TableBodyTextMIRB"/>
              <w:rPr>
                <w:rFonts w:eastAsia="Times New Roman"/>
                <w:lang w:eastAsia="en-CA"/>
              </w:rPr>
            </w:pPr>
            <w:r w:rsidRPr="00BF2504">
              <w:t>Township of Nairn and Hyman</w:t>
            </w:r>
          </w:p>
        </w:tc>
        <w:tc>
          <w:tcPr>
            <w:tcW w:w="1151" w:type="pct"/>
            <w:noWrap/>
            <w:hideMark/>
          </w:tcPr>
          <w:p w14:paraId="2A53065A" w14:textId="2E4E5657" w:rsidR="00FC0FC8" w:rsidRPr="00BF2504" w:rsidRDefault="00FC0FC8" w:rsidP="00B65D83">
            <w:r>
              <w:rPr>
                <w:rFonts w:eastAsia="Times New Roman"/>
                <w:lang w:eastAsia="en-CA"/>
              </w:rPr>
              <w:t>Not applicable</w:t>
            </w:r>
          </w:p>
        </w:tc>
      </w:tr>
      <w:tr w:rsidR="00FC0FC8" w:rsidRPr="00BF2504" w14:paraId="22322668" w14:textId="77777777" w:rsidTr="00FC0FC8">
        <w:trPr>
          <w:trHeight w:val="300"/>
        </w:trPr>
        <w:tc>
          <w:tcPr>
            <w:tcW w:w="3849" w:type="pct"/>
            <w:hideMark/>
          </w:tcPr>
          <w:p w14:paraId="5BFA9A1D" w14:textId="77777777" w:rsidR="00FC0FC8" w:rsidRPr="00BF2504" w:rsidRDefault="00FC0FC8" w:rsidP="00B65D83">
            <w:pPr>
              <w:pStyle w:val="TableBodyTextMIRB"/>
              <w:rPr>
                <w:rFonts w:eastAsia="Times New Roman"/>
                <w:lang w:eastAsia="en-CA"/>
              </w:rPr>
            </w:pPr>
            <w:r w:rsidRPr="00BF2504">
              <w:t>Township of Nipigon</w:t>
            </w:r>
          </w:p>
        </w:tc>
        <w:tc>
          <w:tcPr>
            <w:tcW w:w="1151" w:type="pct"/>
            <w:noWrap/>
            <w:hideMark/>
          </w:tcPr>
          <w:p w14:paraId="37F73828" w14:textId="237F4363" w:rsidR="00FC0FC8" w:rsidRPr="00BF2504" w:rsidRDefault="00FC0FC8" w:rsidP="00B65D83">
            <w:r>
              <w:rPr>
                <w:rFonts w:eastAsia="Times New Roman"/>
                <w:lang w:eastAsia="en-CA"/>
              </w:rPr>
              <w:t>Not applicable</w:t>
            </w:r>
          </w:p>
        </w:tc>
      </w:tr>
      <w:tr w:rsidR="00FC0FC8" w:rsidRPr="00BF2504" w14:paraId="5299BA7D" w14:textId="77777777" w:rsidTr="00FC0FC8">
        <w:trPr>
          <w:trHeight w:val="300"/>
        </w:trPr>
        <w:tc>
          <w:tcPr>
            <w:tcW w:w="3849" w:type="pct"/>
            <w:hideMark/>
          </w:tcPr>
          <w:p w14:paraId="78F82F61" w14:textId="77777777" w:rsidR="00FC0FC8" w:rsidRPr="00BF2504" w:rsidRDefault="00FC0FC8" w:rsidP="00B65D83">
            <w:pPr>
              <w:pStyle w:val="TableBodyTextMIRB"/>
              <w:rPr>
                <w:rFonts w:eastAsia="Times New Roman"/>
                <w:lang w:eastAsia="en-CA"/>
              </w:rPr>
            </w:pPr>
            <w:r w:rsidRPr="00BF2504">
              <w:t>Township of Nipissing</w:t>
            </w:r>
          </w:p>
        </w:tc>
        <w:tc>
          <w:tcPr>
            <w:tcW w:w="1151" w:type="pct"/>
            <w:noWrap/>
            <w:hideMark/>
          </w:tcPr>
          <w:p w14:paraId="643EA701" w14:textId="5AC021C2" w:rsidR="00FC0FC8" w:rsidRPr="00BF2504" w:rsidRDefault="00FC0FC8" w:rsidP="00B65D83">
            <w:r>
              <w:rPr>
                <w:rFonts w:eastAsia="Times New Roman"/>
                <w:lang w:eastAsia="en-CA"/>
              </w:rPr>
              <w:t>Not applicable</w:t>
            </w:r>
          </w:p>
        </w:tc>
      </w:tr>
      <w:tr w:rsidR="00FC0FC8" w:rsidRPr="00BF2504" w14:paraId="2D9A1D0E" w14:textId="77777777" w:rsidTr="00FC0FC8">
        <w:trPr>
          <w:trHeight w:val="300"/>
        </w:trPr>
        <w:tc>
          <w:tcPr>
            <w:tcW w:w="3849" w:type="pct"/>
            <w:hideMark/>
          </w:tcPr>
          <w:p w14:paraId="6E94212D" w14:textId="77777777" w:rsidR="00FC0FC8" w:rsidRPr="00BF2504" w:rsidRDefault="00FC0FC8" w:rsidP="00B65D83">
            <w:pPr>
              <w:pStyle w:val="TableBodyTextMIRB"/>
              <w:rPr>
                <w:rFonts w:eastAsia="Times New Roman"/>
                <w:lang w:eastAsia="en-CA"/>
              </w:rPr>
            </w:pPr>
            <w:r w:rsidRPr="00BF2504">
              <w:t>Township of North Algona Wilberforce</w:t>
            </w:r>
          </w:p>
        </w:tc>
        <w:tc>
          <w:tcPr>
            <w:tcW w:w="1151" w:type="pct"/>
            <w:noWrap/>
            <w:hideMark/>
          </w:tcPr>
          <w:p w14:paraId="43C9BE66" w14:textId="69B2642F" w:rsidR="00FC0FC8" w:rsidRPr="00BF2504" w:rsidRDefault="00FC0FC8" w:rsidP="00B65D83">
            <w:r>
              <w:rPr>
                <w:rFonts w:eastAsia="Times New Roman"/>
                <w:lang w:eastAsia="en-CA"/>
              </w:rPr>
              <w:t>Not applicable</w:t>
            </w:r>
          </w:p>
        </w:tc>
      </w:tr>
      <w:tr w:rsidR="00FC0FC8" w:rsidRPr="00BF2504" w14:paraId="11C8700A" w14:textId="77777777" w:rsidTr="00FC0FC8">
        <w:trPr>
          <w:trHeight w:val="300"/>
        </w:trPr>
        <w:tc>
          <w:tcPr>
            <w:tcW w:w="3849" w:type="pct"/>
            <w:hideMark/>
          </w:tcPr>
          <w:p w14:paraId="0C597F4D" w14:textId="77777777" w:rsidR="00FC0FC8" w:rsidRPr="00BF2504" w:rsidRDefault="00FC0FC8" w:rsidP="00B65D83">
            <w:pPr>
              <w:pStyle w:val="TableBodyTextMIRB"/>
              <w:rPr>
                <w:rFonts w:eastAsia="Times New Roman"/>
                <w:lang w:eastAsia="en-CA"/>
              </w:rPr>
            </w:pPr>
            <w:r w:rsidRPr="00BF2504">
              <w:t>Township of North Dumfries</w:t>
            </w:r>
          </w:p>
        </w:tc>
        <w:tc>
          <w:tcPr>
            <w:tcW w:w="1151" w:type="pct"/>
            <w:noWrap/>
            <w:hideMark/>
          </w:tcPr>
          <w:p w14:paraId="60755EF3" w14:textId="3442A25E" w:rsidR="00FC0FC8" w:rsidRPr="00BF2504" w:rsidRDefault="00FC0FC8" w:rsidP="00B65D83">
            <w:r>
              <w:rPr>
                <w:rFonts w:eastAsia="Times New Roman"/>
                <w:lang w:eastAsia="en-CA"/>
              </w:rPr>
              <w:t>Not applicable</w:t>
            </w:r>
          </w:p>
        </w:tc>
      </w:tr>
      <w:tr w:rsidR="00FC0FC8" w:rsidRPr="00BF2504" w14:paraId="25457E35" w14:textId="77777777" w:rsidTr="00FC0FC8">
        <w:trPr>
          <w:trHeight w:val="300"/>
        </w:trPr>
        <w:tc>
          <w:tcPr>
            <w:tcW w:w="3849" w:type="pct"/>
            <w:hideMark/>
          </w:tcPr>
          <w:p w14:paraId="517EE85A" w14:textId="77777777" w:rsidR="00FC0FC8" w:rsidRPr="00BF2504" w:rsidRDefault="00FC0FC8" w:rsidP="00B65D83">
            <w:pPr>
              <w:pStyle w:val="TableBodyTextMIRB"/>
              <w:rPr>
                <w:rFonts w:eastAsia="Times New Roman"/>
                <w:lang w:eastAsia="en-CA"/>
              </w:rPr>
            </w:pPr>
            <w:r w:rsidRPr="00BF2504">
              <w:t>Township of North Dundas</w:t>
            </w:r>
          </w:p>
        </w:tc>
        <w:tc>
          <w:tcPr>
            <w:tcW w:w="1151" w:type="pct"/>
            <w:noWrap/>
            <w:hideMark/>
          </w:tcPr>
          <w:p w14:paraId="0CA4B1CB" w14:textId="0A35CE09" w:rsidR="00FC0FC8" w:rsidRPr="00BF2504" w:rsidRDefault="00FC0FC8" w:rsidP="00B65D83">
            <w:r>
              <w:rPr>
                <w:rFonts w:eastAsia="Times New Roman"/>
                <w:lang w:eastAsia="en-CA"/>
              </w:rPr>
              <w:t>Not applicable</w:t>
            </w:r>
          </w:p>
        </w:tc>
      </w:tr>
      <w:tr w:rsidR="00FC0FC8" w:rsidRPr="00BF2504" w14:paraId="439B1174" w14:textId="77777777" w:rsidTr="00FC0FC8">
        <w:trPr>
          <w:trHeight w:val="300"/>
        </w:trPr>
        <w:tc>
          <w:tcPr>
            <w:tcW w:w="3849" w:type="pct"/>
            <w:hideMark/>
          </w:tcPr>
          <w:p w14:paraId="76077956" w14:textId="77777777" w:rsidR="00FC0FC8" w:rsidRPr="00BF2504" w:rsidRDefault="00FC0FC8" w:rsidP="00B65D83">
            <w:pPr>
              <w:pStyle w:val="TableBodyTextMIRB"/>
              <w:rPr>
                <w:rFonts w:eastAsia="Times New Roman"/>
                <w:lang w:eastAsia="en-CA"/>
              </w:rPr>
            </w:pPr>
            <w:r w:rsidRPr="00BF2504">
              <w:t>Township of North Frontenac</w:t>
            </w:r>
          </w:p>
        </w:tc>
        <w:tc>
          <w:tcPr>
            <w:tcW w:w="1151" w:type="pct"/>
            <w:noWrap/>
            <w:hideMark/>
          </w:tcPr>
          <w:p w14:paraId="17C6E064" w14:textId="75520031" w:rsidR="00FC0FC8" w:rsidRPr="00BF2504" w:rsidRDefault="00FC0FC8" w:rsidP="00B65D83">
            <w:r>
              <w:rPr>
                <w:rFonts w:eastAsia="Times New Roman"/>
                <w:lang w:eastAsia="en-CA"/>
              </w:rPr>
              <w:t>Not applicable</w:t>
            </w:r>
          </w:p>
        </w:tc>
      </w:tr>
      <w:tr w:rsidR="00FC0FC8" w:rsidRPr="00BF2504" w14:paraId="43E65F16" w14:textId="77777777" w:rsidTr="00FC0FC8">
        <w:trPr>
          <w:trHeight w:val="300"/>
        </w:trPr>
        <w:tc>
          <w:tcPr>
            <w:tcW w:w="3849" w:type="pct"/>
            <w:hideMark/>
          </w:tcPr>
          <w:p w14:paraId="2EF960AA" w14:textId="77777777" w:rsidR="00FC0FC8" w:rsidRPr="00BF2504" w:rsidRDefault="00FC0FC8" w:rsidP="00B65D83">
            <w:pPr>
              <w:pStyle w:val="TableBodyTextMIRB"/>
              <w:rPr>
                <w:rFonts w:eastAsia="Times New Roman"/>
                <w:lang w:eastAsia="en-CA"/>
              </w:rPr>
            </w:pPr>
            <w:r w:rsidRPr="00BF2504">
              <w:t>Township of North Glengarry</w:t>
            </w:r>
          </w:p>
        </w:tc>
        <w:tc>
          <w:tcPr>
            <w:tcW w:w="1151" w:type="pct"/>
            <w:noWrap/>
            <w:hideMark/>
          </w:tcPr>
          <w:p w14:paraId="2FFE2536" w14:textId="1DAF3271" w:rsidR="00FC0FC8" w:rsidRPr="00BF2504" w:rsidRDefault="00FC0FC8" w:rsidP="00B65D83">
            <w:r>
              <w:rPr>
                <w:rFonts w:eastAsia="Times New Roman"/>
                <w:lang w:eastAsia="en-CA"/>
              </w:rPr>
              <w:t>Not applicable</w:t>
            </w:r>
          </w:p>
        </w:tc>
      </w:tr>
      <w:tr w:rsidR="00FC0FC8" w:rsidRPr="00BF2504" w14:paraId="349D76C3" w14:textId="77777777" w:rsidTr="00FC0FC8">
        <w:trPr>
          <w:trHeight w:val="300"/>
        </w:trPr>
        <w:tc>
          <w:tcPr>
            <w:tcW w:w="3849" w:type="pct"/>
            <w:hideMark/>
          </w:tcPr>
          <w:p w14:paraId="77DA99FE" w14:textId="77777777" w:rsidR="00FC0FC8" w:rsidRPr="00BF2504" w:rsidRDefault="00FC0FC8" w:rsidP="00B65D83">
            <w:pPr>
              <w:pStyle w:val="TableBodyTextMIRB"/>
              <w:rPr>
                <w:rFonts w:eastAsia="Times New Roman"/>
                <w:lang w:eastAsia="en-CA"/>
              </w:rPr>
            </w:pPr>
            <w:r w:rsidRPr="00BF2504">
              <w:t>Township of North Huron</w:t>
            </w:r>
          </w:p>
        </w:tc>
        <w:tc>
          <w:tcPr>
            <w:tcW w:w="1151" w:type="pct"/>
            <w:noWrap/>
            <w:hideMark/>
          </w:tcPr>
          <w:p w14:paraId="18529EA9" w14:textId="500181DC" w:rsidR="00FC0FC8" w:rsidRPr="00BF2504" w:rsidRDefault="00FC0FC8" w:rsidP="00B65D83">
            <w:r>
              <w:rPr>
                <w:rFonts w:eastAsia="Times New Roman"/>
                <w:lang w:eastAsia="en-CA"/>
              </w:rPr>
              <w:t>Not applicable</w:t>
            </w:r>
          </w:p>
        </w:tc>
      </w:tr>
      <w:tr w:rsidR="00FC0FC8" w:rsidRPr="00BF2504" w14:paraId="3D74EEB9" w14:textId="77777777" w:rsidTr="00FC0FC8">
        <w:trPr>
          <w:trHeight w:val="300"/>
        </w:trPr>
        <w:tc>
          <w:tcPr>
            <w:tcW w:w="3849" w:type="pct"/>
            <w:hideMark/>
          </w:tcPr>
          <w:p w14:paraId="17E1E79E" w14:textId="77777777" w:rsidR="00FC0FC8" w:rsidRPr="00BF2504" w:rsidRDefault="00FC0FC8" w:rsidP="00B65D83">
            <w:pPr>
              <w:pStyle w:val="TableBodyTextMIRB"/>
              <w:rPr>
                <w:rFonts w:eastAsia="Times New Roman"/>
                <w:lang w:eastAsia="en-CA"/>
              </w:rPr>
            </w:pPr>
            <w:r w:rsidRPr="00BF2504">
              <w:t>Township of North Kawartha</w:t>
            </w:r>
          </w:p>
        </w:tc>
        <w:tc>
          <w:tcPr>
            <w:tcW w:w="1151" w:type="pct"/>
            <w:noWrap/>
            <w:hideMark/>
          </w:tcPr>
          <w:p w14:paraId="507F4488" w14:textId="75F24CFB" w:rsidR="00FC0FC8" w:rsidRPr="00BF2504" w:rsidRDefault="00FC0FC8" w:rsidP="00B65D83">
            <w:r>
              <w:rPr>
                <w:rFonts w:eastAsia="Times New Roman"/>
                <w:lang w:eastAsia="en-CA"/>
              </w:rPr>
              <w:t>Not applicable</w:t>
            </w:r>
          </w:p>
        </w:tc>
      </w:tr>
      <w:tr w:rsidR="00FC0FC8" w:rsidRPr="00BF2504" w14:paraId="7235EE69" w14:textId="77777777" w:rsidTr="00FC0FC8">
        <w:trPr>
          <w:trHeight w:val="300"/>
        </w:trPr>
        <w:tc>
          <w:tcPr>
            <w:tcW w:w="3849" w:type="pct"/>
            <w:hideMark/>
          </w:tcPr>
          <w:p w14:paraId="49F6F677" w14:textId="77777777" w:rsidR="00FC0FC8" w:rsidRPr="00BF2504" w:rsidRDefault="00FC0FC8" w:rsidP="00B65D83">
            <w:pPr>
              <w:pStyle w:val="TableBodyTextMIRB"/>
              <w:rPr>
                <w:rFonts w:eastAsia="Times New Roman"/>
                <w:lang w:eastAsia="en-CA"/>
              </w:rPr>
            </w:pPr>
            <w:r w:rsidRPr="00BF2504">
              <w:t>Township of North Stormont</w:t>
            </w:r>
          </w:p>
        </w:tc>
        <w:tc>
          <w:tcPr>
            <w:tcW w:w="1151" w:type="pct"/>
            <w:noWrap/>
            <w:hideMark/>
          </w:tcPr>
          <w:p w14:paraId="225A031B" w14:textId="2FD04C07" w:rsidR="00FC0FC8" w:rsidRPr="00BF2504" w:rsidRDefault="00FC0FC8" w:rsidP="00B65D83">
            <w:r>
              <w:rPr>
                <w:rFonts w:eastAsia="Times New Roman"/>
                <w:lang w:eastAsia="en-CA"/>
              </w:rPr>
              <w:t>Not applicable</w:t>
            </w:r>
          </w:p>
        </w:tc>
      </w:tr>
      <w:tr w:rsidR="00FC0FC8" w:rsidRPr="00BF2504" w14:paraId="50CB5451" w14:textId="77777777" w:rsidTr="00FC0FC8">
        <w:trPr>
          <w:trHeight w:val="300"/>
        </w:trPr>
        <w:tc>
          <w:tcPr>
            <w:tcW w:w="3849" w:type="pct"/>
            <w:hideMark/>
          </w:tcPr>
          <w:p w14:paraId="1A08168D" w14:textId="77777777" w:rsidR="00FC0FC8" w:rsidRPr="00BF2504" w:rsidRDefault="00FC0FC8" w:rsidP="00B65D83">
            <w:pPr>
              <w:pStyle w:val="TableBodyTextMIRB"/>
              <w:rPr>
                <w:rFonts w:eastAsia="Times New Roman"/>
                <w:lang w:eastAsia="en-CA"/>
              </w:rPr>
            </w:pPr>
            <w:r w:rsidRPr="00BF2504">
              <w:t>Township of Norwich</w:t>
            </w:r>
          </w:p>
        </w:tc>
        <w:tc>
          <w:tcPr>
            <w:tcW w:w="1151" w:type="pct"/>
            <w:noWrap/>
            <w:hideMark/>
          </w:tcPr>
          <w:p w14:paraId="4355E1FC" w14:textId="04A64A47" w:rsidR="00FC0FC8" w:rsidRPr="00BF2504" w:rsidRDefault="00FC0FC8" w:rsidP="00B65D83">
            <w:r>
              <w:rPr>
                <w:rFonts w:eastAsia="Times New Roman"/>
                <w:lang w:eastAsia="en-CA"/>
              </w:rPr>
              <w:t>Not applicable</w:t>
            </w:r>
          </w:p>
        </w:tc>
      </w:tr>
      <w:tr w:rsidR="00FC0FC8" w:rsidRPr="00BF2504" w14:paraId="6136F71C" w14:textId="77777777" w:rsidTr="00FC0FC8">
        <w:trPr>
          <w:trHeight w:val="300"/>
        </w:trPr>
        <w:tc>
          <w:tcPr>
            <w:tcW w:w="3849" w:type="pct"/>
            <w:hideMark/>
          </w:tcPr>
          <w:p w14:paraId="236E841D" w14:textId="77777777" w:rsidR="00FC0FC8" w:rsidRPr="00BF2504" w:rsidRDefault="00FC0FC8" w:rsidP="00B65D83">
            <w:pPr>
              <w:pStyle w:val="TableBodyTextMIRB"/>
              <w:rPr>
                <w:rFonts w:eastAsia="Times New Roman"/>
                <w:lang w:eastAsia="en-CA"/>
              </w:rPr>
            </w:pPr>
            <w:r w:rsidRPr="00BF2504">
              <w:t>Township of O'Connor</w:t>
            </w:r>
          </w:p>
        </w:tc>
        <w:tc>
          <w:tcPr>
            <w:tcW w:w="1151" w:type="pct"/>
            <w:noWrap/>
            <w:hideMark/>
          </w:tcPr>
          <w:p w14:paraId="61CF1A75" w14:textId="0D42FFFF" w:rsidR="00FC0FC8" w:rsidRPr="00BF2504" w:rsidRDefault="00FC0FC8" w:rsidP="00B65D83">
            <w:r>
              <w:rPr>
                <w:rFonts w:eastAsia="Times New Roman"/>
                <w:lang w:eastAsia="en-CA"/>
              </w:rPr>
              <w:t>Not applicable</w:t>
            </w:r>
          </w:p>
        </w:tc>
      </w:tr>
      <w:tr w:rsidR="00FC0FC8" w:rsidRPr="00BF2504" w14:paraId="30FD7F67" w14:textId="77777777" w:rsidTr="00FC0FC8">
        <w:trPr>
          <w:trHeight w:val="300"/>
        </w:trPr>
        <w:tc>
          <w:tcPr>
            <w:tcW w:w="3849" w:type="pct"/>
            <w:hideMark/>
          </w:tcPr>
          <w:p w14:paraId="14B2C9A3" w14:textId="77777777" w:rsidR="00FC0FC8" w:rsidRPr="00BF2504" w:rsidRDefault="00FC0FC8" w:rsidP="00B65D83">
            <w:pPr>
              <w:pStyle w:val="TableBodyTextMIRB"/>
              <w:rPr>
                <w:rFonts w:eastAsia="Times New Roman"/>
                <w:lang w:eastAsia="en-CA"/>
              </w:rPr>
            </w:pPr>
            <w:r w:rsidRPr="00BF2504">
              <w:t>Township of Opasatika</w:t>
            </w:r>
          </w:p>
        </w:tc>
        <w:tc>
          <w:tcPr>
            <w:tcW w:w="1151" w:type="pct"/>
            <w:noWrap/>
            <w:hideMark/>
          </w:tcPr>
          <w:p w14:paraId="29EE2B3D" w14:textId="2DC75096" w:rsidR="00FC0FC8" w:rsidRPr="00BF2504" w:rsidRDefault="00FC0FC8" w:rsidP="00B65D83">
            <w:r>
              <w:rPr>
                <w:rFonts w:eastAsia="Times New Roman"/>
                <w:lang w:eastAsia="en-CA"/>
              </w:rPr>
              <w:t>Not applicable</w:t>
            </w:r>
          </w:p>
        </w:tc>
      </w:tr>
      <w:tr w:rsidR="00FC0FC8" w:rsidRPr="00BF2504" w14:paraId="3E098C82" w14:textId="77777777" w:rsidTr="00FC0FC8">
        <w:trPr>
          <w:trHeight w:val="300"/>
        </w:trPr>
        <w:tc>
          <w:tcPr>
            <w:tcW w:w="3849" w:type="pct"/>
            <w:hideMark/>
          </w:tcPr>
          <w:p w14:paraId="080D6DC2" w14:textId="77777777" w:rsidR="00FC0FC8" w:rsidRPr="00BF2504" w:rsidRDefault="00FC0FC8" w:rsidP="00B65D83">
            <w:pPr>
              <w:pStyle w:val="TableBodyTextMIRB"/>
              <w:rPr>
                <w:rFonts w:eastAsia="Times New Roman"/>
                <w:lang w:eastAsia="en-CA"/>
              </w:rPr>
            </w:pPr>
            <w:r w:rsidRPr="00BF2504">
              <w:t>Township of Oro-Medonte</w:t>
            </w:r>
          </w:p>
        </w:tc>
        <w:tc>
          <w:tcPr>
            <w:tcW w:w="1151" w:type="pct"/>
            <w:noWrap/>
            <w:hideMark/>
          </w:tcPr>
          <w:p w14:paraId="06386F11" w14:textId="7A31C25D" w:rsidR="00FC0FC8" w:rsidRPr="00BF2504" w:rsidRDefault="00FC0FC8" w:rsidP="00B65D83">
            <w:r>
              <w:rPr>
                <w:rFonts w:eastAsia="Times New Roman"/>
                <w:lang w:eastAsia="en-CA"/>
              </w:rPr>
              <w:t>Not applicable</w:t>
            </w:r>
          </w:p>
        </w:tc>
      </w:tr>
      <w:tr w:rsidR="00FC0FC8" w:rsidRPr="00BF2504" w14:paraId="2C22E03D" w14:textId="77777777" w:rsidTr="00FC0FC8">
        <w:trPr>
          <w:trHeight w:val="300"/>
        </w:trPr>
        <w:tc>
          <w:tcPr>
            <w:tcW w:w="3849" w:type="pct"/>
            <w:hideMark/>
          </w:tcPr>
          <w:p w14:paraId="0F602CF3" w14:textId="77777777" w:rsidR="00FC0FC8" w:rsidRPr="00BF2504" w:rsidRDefault="00FC0FC8" w:rsidP="00B65D83">
            <w:pPr>
              <w:pStyle w:val="TableBodyTextMIRB"/>
              <w:rPr>
                <w:rFonts w:eastAsia="Times New Roman"/>
                <w:lang w:eastAsia="en-CA"/>
              </w:rPr>
            </w:pPr>
            <w:r w:rsidRPr="00BF2504">
              <w:t>Township of Otonabee-South Monaghan</w:t>
            </w:r>
          </w:p>
        </w:tc>
        <w:tc>
          <w:tcPr>
            <w:tcW w:w="1151" w:type="pct"/>
            <w:noWrap/>
            <w:hideMark/>
          </w:tcPr>
          <w:p w14:paraId="77A911F5" w14:textId="5B628774" w:rsidR="00FC0FC8" w:rsidRPr="00BF2504" w:rsidRDefault="00FC0FC8" w:rsidP="00B65D83">
            <w:r>
              <w:rPr>
                <w:rFonts w:eastAsia="Times New Roman"/>
                <w:lang w:eastAsia="en-CA"/>
              </w:rPr>
              <w:t>Not applicable</w:t>
            </w:r>
          </w:p>
        </w:tc>
      </w:tr>
      <w:tr w:rsidR="00FC0FC8" w:rsidRPr="00BF2504" w14:paraId="369451AC" w14:textId="77777777" w:rsidTr="00FC0FC8">
        <w:trPr>
          <w:trHeight w:val="300"/>
        </w:trPr>
        <w:tc>
          <w:tcPr>
            <w:tcW w:w="3849" w:type="pct"/>
            <w:hideMark/>
          </w:tcPr>
          <w:p w14:paraId="51013DEE" w14:textId="77777777" w:rsidR="00FC0FC8" w:rsidRPr="00BF2504" w:rsidRDefault="00FC0FC8" w:rsidP="00B65D83">
            <w:pPr>
              <w:pStyle w:val="TableBodyTextMIRB"/>
              <w:rPr>
                <w:rFonts w:eastAsia="Times New Roman"/>
                <w:lang w:eastAsia="en-CA"/>
              </w:rPr>
            </w:pPr>
            <w:r w:rsidRPr="00BF2504">
              <w:t>Township of Papineau-Cameron</w:t>
            </w:r>
          </w:p>
        </w:tc>
        <w:tc>
          <w:tcPr>
            <w:tcW w:w="1151" w:type="pct"/>
            <w:noWrap/>
            <w:hideMark/>
          </w:tcPr>
          <w:p w14:paraId="37B1AF06" w14:textId="2B3E629B" w:rsidR="00FC0FC8" w:rsidRPr="00BF2504" w:rsidRDefault="00FC0FC8" w:rsidP="00B65D83">
            <w:r>
              <w:rPr>
                <w:rFonts w:eastAsia="Times New Roman"/>
                <w:lang w:eastAsia="en-CA"/>
              </w:rPr>
              <w:t>Not applicable</w:t>
            </w:r>
          </w:p>
        </w:tc>
      </w:tr>
      <w:tr w:rsidR="00FC0FC8" w:rsidRPr="00BF2504" w14:paraId="35B01F20" w14:textId="77777777" w:rsidTr="00FC0FC8">
        <w:trPr>
          <w:trHeight w:val="300"/>
        </w:trPr>
        <w:tc>
          <w:tcPr>
            <w:tcW w:w="3849" w:type="pct"/>
            <w:hideMark/>
          </w:tcPr>
          <w:p w14:paraId="730DFAD0" w14:textId="77777777" w:rsidR="00FC0FC8" w:rsidRPr="00BF2504" w:rsidRDefault="00FC0FC8" w:rsidP="00B65D83">
            <w:pPr>
              <w:pStyle w:val="TableBodyTextMIRB"/>
              <w:rPr>
                <w:rFonts w:eastAsia="Times New Roman"/>
                <w:lang w:eastAsia="en-CA"/>
              </w:rPr>
            </w:pPr>
            <w:r w:rsidRPr="00BF2504">
              <w:t>Township of Pelee</w:t>
            </w:r>
          </w:p>
        </w:tc>
        <w:tc>
          <w:tcPr>
            <w:tcW w:w="1151" w:type="pct"/>
            <w:noWrap/>
            <w:hideMark/>
          </w:tcPr>
          <w:p w14:paraId="7A5BFAC4" w14:textId="6DC92F88" w:rsidR="00FC0FC8" w:rsidRPr="00BF2504" w:rsidRDefault="00FC0FC8" w:rsidP="00B65D83">
            <w:r>
              <w:rPr>
                <w:rFonts w:eastAsia="Times New Roman"/>
                <w:lang w:eastAsia="en-CA"/>
              </w:rPr>
              <w:t>Not applicable</w:t>
            </w:r>
          </w:p>
        </w:tc>
      </w:tr>
      <w:tr w:rsidR="00FC0FC8" w:rsidRPr="00BF2504" w14:paraId="6B796B0B" w14:textId="77777777" w:rsidTr="00FC0FC8">
        <w:trPr>
          <w:trHeight w:val="300"/>
        </w:trPr>
        <w:tc>
          <w:tcPr>
            <w:tcW w:w="3849" w:type="pct"/>
            <w:hideMark/>
          </w:tcPr>
          <w:p w14:paraId="40A6D415" w14:textId="77777777" w:rsidR="00FC0FC8" w:rsidRPr="00BF2504" w:rsidRDefault="00FC0FC8" w:rsidP="00B65D83">
            <w:pPr>
              <w:pStyle w:val="TableBodyTextMIRB"/>
              <w:rPr>
                <w:rFonts w:eastAsia="Times New Roman"/>
                <w:lang w:eastAsia="en-CA"/>
              </w:rPr>
            </w:pPr>
            <w:r w:rsidRPr="00BF2504">
              <w:t>Township of Perry</w:t>
            </w:r>
          </w:p>
        </w:tc>
        <w:tc>
          <w:tcPr>
            <w:tcW w:w="1151" w:type="pct"/>
            <w:noWrap/>
            <w:hideMark/>
          </w:tcPr>
          <w:p w14:paraId="5B231214" w14:textId="35B25DA9" w:rsidR="00FC0FC8" w:rsidRPr="00BF2504" w:rsidRDefault="00FC0FC8" w:rsidP="00B65D83">
            <w:r>
              <w:rPr>
                <w:rFonts w:eastAsia="Times New Roman"/>
                <w:lang w:eastAsia="en-CA"/>
              </w:rPr>
              <w:t>Not applicable</w:t>
            </w:r>
          </w:p>
        </w:tc>
      </w:tr>
      <w:tr w:rsidR="00FC0FC8" w:rsidRPr="00BF2504" w14:paraId="15D378A0" w14:textId="77777777" w:rsidTr="00FC0FC8">
        <w:trPr>
          <w:trHeight w:val="300"/>
        </w:trPr>
        <w:tc>
          <w:tcPr>
            <w:tcW w:w="3849" w:type="pct"/>
            <w:hideMark/>
          </w:tcPr>
          <w:p w14:paraId="2C0C86C6" w14:textId="77777777" w:rsidR="00FC0FC8" w:rsidRPr="00BF2504" w:rsidRDefault="00FC0FC8" w:rsidP="00B65D83">
            <w:pPr>
              <w:pStyle w:val="TableBodyTextMIRB"/>
              <w:rPr>
                <w:rFonts w:eastAsia="Times New Roman"/>
                <w:lang w:eastAsia="en-CA"/>
              </w:rPr>
            </w:pPr>
            <w:r w:rsidRPr="00BF2504">
              <w:t>Township of Perth East</w:t>
            </w:r>
          </w:p>
        </w:tc>
        <w:tc>
          <w:tcPr>
            <w:tcW w:w="1151" w:type="pct"/>
            <w:noWrap/>
            <w:hideMark/>
          </w:tcPr>
          <w:p w14:paraId="779B247B" w14:textId="5E67412E" w:rsidR="00FC0FC8" w:rsidRPr="00BF2504" w:rsidRDefault="00FC0FC8" w:rsidP="00B65D83">
            <w:r>
              <w:rPr>
                <w:rFonts w:eastAsia="Times New Roman"/>
                <w:lang w:eastAsia="en-CA"/>
              </w:rPr>
              <w:t>Not applicable</w:t>
            </w:r>
          </w:p>
        </w:tc>
      </w:tr>
      <w:tr w:rsidR="00FC0FC8" w:rsidRPr="00BF2504" w14:paraId="1F5F0A30" w14:textId="77777777" w:rsidTr="00FC0FC8">
        <w:trPr>
          <w:trHeight w:val="300"/>
        </w:trPr>
        <w:tc>
          <w:tcPr>
            <w:tcW w:w="3849" w:type="pct"/>
            <w:hideMark/>
          </w:tcPr>
          <w:p w14:paraId="6CC74200" w14:textId="77777777" w:rsidR="00FC0FC8" w:rsidRPr="00BF2504" w:rsidRDefault="00FC0FC8" w:rsidP="00B65D83">
            <w:pPr>
              <w:pStyle w:val="TableBodyTextMIRB"/>
              <w:rPr>
                <w:rFonts w:eastAsia="Times New Roman"/>
                <w:lang w:eastAsia="en-CA"/>
              </w:rPr>
            </w:pPr>
            <w:r w:rsidRPr="00BF2504">
              <w:t>Township of Perth South</w:t>
            </w:r>
          </w:p>
        </w:tc>
        <w:tc>
          <w:tcPr>
            <w:tcW w:w="1151" w:type="pct"/>
            <w:noWrap/>
            <w:hideMark/>
          </w:tcPr>
          <w:p w14:paraId="333BFCD3" w14:textId="3D11AE09" w:rsidR="00FC0FC8" w:rsidRPr="00BF2504" w:rsidRDefault="00FC0FC8" w:rsidP="00B65D83">
            <w:r>
              <w:rPr>
                <w:rFonts w:eastAsia="Times New Roman"/>
                <w:lang w:eastAsia="en-CA"/>
              </w:rPr>
              <w:t>Not applicable</w:t>
            </w:r>
          </w:p>
        </w:tc>
      </w:tr>
      <w:tr w:rsidR="00FC0FC8" w:rsidRPr="00BF2504" w14:paraId="450C9179" w14:textId="77777777" w:rsidTr="00FC0FC8">
        <w:trPr>
          <w:trHeight w:val="300"/>
        </w:trPr>
        <w:tc>
          <w:tcPr>
            <w:tcW w:w="3849" w:type="pct"/>
            <w:hideMark/>
          </w:tcPr>
          <w:p w14:paraId="1C169D9E" w14:textId="77777777" w:rsidR="00FC0FC8" w:rsidRPr="00BF2504" w:rsidRDefault="00FC0FC8" w:rsidP="00B65D83">
            <w:pPr>
              <w:pStyle w:val="TableBodyTextMIRB"/>
              <w:rPr>
                <w:rFonts w:eastAsia="Times New Roman"/>
                <w:lang w:eastAsia="en-CA"/>
              </w:rPr>
            </w:pPr>
            <w:r w:rsidRPr="00BF2504">
              <w:t>Township of Pickle Lake</w:t>
            </w:r>
          </w:p>
        </w:tc>
        <w:tc>
          <w:tcPr>
            <w:tcW w:w="1151" w:type="pct"/>
            <w:noWrap/>
            <w:hideMark/>
          </w:tcPr>
          <w:p w14:paraId="2AA9897F" w14:textId="5CA1CEA9" w:rsidR="00FC0FC8" w:rsidRPr="00BF2504" w:rsidRDefault="00FC0FC8" w:rsidP="00B65D83">
            <w:r>
              <w:rPr>
                <w:rFonts w:eastAsia="Times New Roman"/>
                <w:lang w:eastAsia="en-CA"/>
              </w:rPr>
              <w:t>Not applicable</w:t>
            </w:r>
          </w:p>
        </w:tc>
      </w:tr>
      <w:tr w:rsidR="00FC0FC8" w:rsidRPr="00BF2504" w14:paraId="375FE44A" w14:textId="77777777" w:rsidTr="00FC0FC8">
        <w:trPr>
          <w:trHeight w:val="300"/>
        </w:trPr>
        <w:tc>
          <w:tcPr>
            <w:tcW w:w="3849" w:type="pct"/>
            <w:hideMark/>
          </w:tcPr>
          <w:p w14:paraId="0E359B9D" w14:textId="77777777" w:rsidR="00FC0FC8" w:rsidRPr="00BF2504" w:rsidRDefault="00FC0FC8" w:rsidP="00B65D83">
            <w:pPr>
              <w:pStyle w:val="TableBodyTextMIRB"/>
              <w:rPr>
                <w:rFonts w:eastAsia="Times New Roman"/>
                <w:lang w:eastAsia="en-CA"/>
              </w:rPr>
            </w:pPr>
            <w:r w:rsidRPr="00BF2504">
              <w:t>Township of Plummer Additional</w:t>
            </w:r>
          </w:p>
        </w:tc>
        <w:tc>
          <w:tcPr>
            <w:tcW w:w="1151" w:type="pct"/>
            <w:noWrap/>
            <w:hideMark/>
          </w:tcPr>
          <w:p w14:paraId="399F828B" w14:textId="097D1007" w:rsidR="00FC0FC8" w:rsidRPr="00BF2504" w:rsidRDefault="00FC0FC8" w:rsidP="00B65D83">
            <w:r>
              <w:rPr>
                <w:rFonts w:eastAsia="Times New Roman"/>
                <w:lang w:eastAsia="en-CA"/>
              </w:rPr>
              <w:t>Not applicable</w:t>
            </w:r>
          </w:p>
        </w:tc>
      </w:tr>
      <w:tr w:rsidR="00FC0FC8" w:rsidRPr="00BF2504" w14:paraId="2D590A68" w14:textId="77777777" w:rsidTr="00FC0FC8">
        <w:trPr>
          <w:trHeight w:val="300"/>
        </w:trPr>
        <w:tc>
          <w:tcPr>
            <w:tcW w:w="3849" w:type="pct"/>
            <w:hideMark/>
          </w:tcPr>
          <w:p w14:paraId="74C5C3E5" w14:textId="77777777" w:rsidR="00FC0FC8" w:rsidRPr="00BF2504" w:rsidRDefault="00FC0FC8" w:rsidP="00B65D83">
            <w:pPr>
              <w:pStyle w:val="TableBodyTextMIRB"/>
              <w:rPr>
                <w:rFonts w:eastAsia="Times New Roman"/>
                <w:lang w:eastAsia="en-CA"/>
              </w:rPr>
            </w:pPr>
            <w:r w:rsidRPr="00BF2504">
              <w:t>Township of Prince</w:t>
            </w:r>
          </w:p>
        </w:tc>
        <w:tc>
          <w:tcPr>
            <w:tcW w:w="1151" w:type="pct"/>
            <w:noWrap/>
            <w:hideMark/>
          </w:tcPr>
          <w:p w14:paraId="61F9204D" w14:textId="30321123" w:rsidR="00FC0FC8" w:rsidRPr="00BF2504" w:rsidRDefault="00FC0FC8" w:rsidP="00B65D83">
            <w:r>
              <w:rPr>
                <w:rFonts w:eastAsia="Times New Roman"/>
                <w:lang w:eastAsia="en-CA"/>
              </w:rPr>
              <w:t>Not applicable</w:t>
            </w:r>
          </w:p>
        </w:tc>
      </w:tr>
      <w:tr w:rsidR="00FC0FC8" w:rsidRPr="00BF2504" w14:paraId="4A906081" w14:textId="77777777" w:rsidTr="00FC0FC8">
        <w:trPr>
          <w:trHeight w:val="300"/>
        </w:trPr>
        <w:tc>
          <w:tcPr>
            <w:tcW w:w="3849" w:type="pct"/>
            <w:hideMark/>
          </w:tcPr>
          <w:p w14:paraId="4BF108DA" w14:textId="77777777" w:rsidR="00FC0FC8" w:rsidRPr="00BF2504" w:rsidRDefault="00FC0FC8" w:rsidP="00B65D83">
            <w:pPr>
              <w:pStyle w:val="TableBodyTextMIRB"/>
              <w:rPr>
                <w:rFonts w:eastAsia="Times New Roman"/>
                <w:lang w:eastAsia="en-CA"/>
              </w:rPr>
            </w:pPr>
            <w:r w:rsidRPr="00BF2504">
              <w:t>Township of Puslinch</w:t>
            </w:r>
          </w:p>
        </w:tc>
        <w:tc>
          <w:tcPr>
            <w:tcW w:w="1151" w:type="pct"/>
            <w:noWrap/>
            <w:hideMark/>
          </w:tcPr>
          <w:p w14:paraId="78ED8190" w14:textId="1D0D0B2A" w:rsidR="00FC0FC8" w:rsidRPr="00BF2504" w:rsidRDefault="00FC0FC8" w:rsidP="00B65D83">
            <w:r>
              <w:rPr>
                <w:rFonts w:eastAsia="Times New Roman"/>
                <w:lang w:eastAsia="en-CA"/>
              </w:rPr>
              <w:t>Not applicable</w:t>
            </w:r>
          </w:p>
        </w:tc>
      </w:tr>
      <w:tr w:rsidR="00FC0FC8" w:rsidRPr="00BF2504" w14:paraId="76CF7526" w14:textId="77777777" w:rsidTr="00FC0FC8">
        <w:trPr>
          <w:trHeight w:val="300"/>
        </w:trPr>
        <w:tc>
          <w:tcPr>
            <w:tcW w:w="3849" w:type="pct"/>
            <w:hideMark/>
          </w:tcPr>
          <w:p w14:paraId="1FD323FC" w14:textId="77777777" w:rsidR="00FC0FC8" w:rsidRPr="00BF2504" w:rsidRDefault="00FC0FC8" w:rsidP="00B65D83">
            <w:pPr>
              <w:pStyle w:val="TableBodyTextMIRB"/>
              <w:rPr>
                <w:rFonts w:eastAsia="Times New Roman"/>
                <w:lang w:eastAsia="en-CA"/>
              </w:rPr>
            </w:pPr>
            <w:r w:rsidRPr="00BF2504">
              <w:t>Township of Ramara</w:t>
            </w:r>
          </w:p>
        </w:tc>
        <w:tc>
          <w:tcPr>
            <w:tcW w:w="1151" w:type="pct"/>
            <w:noWrap/>
            <w:hideMark/>
          </w:tcPr>
          <w:p w14:paraId="02183C57" w14:textId="6C6155F4" w:rsidR="00FC0FC8" w:rsidRPr="00BF2504" w:rsidRDefault="00FC0FC8" w:rsidP="00B65D83">
            <w:r>
              <w:rPr>
                <w:rFonts w:eastAsia="Times New Roman"/>
                <w:lang w:eastAsia="en-CA"/>
              </w:rPr>
              <w:t>Not applicable</w:t>
            </w:r>
          </w:p>
        </w:tc>
      </w:tr>
      <w:tr w:rsidR="00FC0FC8" w:rsidRPr="00BF2504" w14:paraId="59CC533E" w14:textId="77777777" w:rsidTr="00FC0FC8">
        <w:trPr>
          <w:trHeight w:val="300"/>
        </w:trPr>
        <w:tc>
          <w:tcPr>
            <w:tcW w:w="3849" w:type="pct"/>
            <w:hideMark/>
          </w:tcPr>
          <w:p w14:paraId="0FCE1EB5" w14:textId="77777777" w:rsidR="00FC0FC8" w:rsidRPr="00BF2504" w:rsidRDefault="00FC0FC8" w:rsidP="00B65D83">
            <w:pPr>
              <w:pStyle w:val="TableBodyTextMIRB"/>
              <w:rPr>
                <w:rFonts w:eastAsia="Times New Roman"/>
                <w:lang w:eastAsia="en-CA"/>
              </w:rPr>
            </w:pPr>
            <w:r w:rsidRPr="00BF2504">
              <w:t>Township of Red Rock</w:t>
            </w:r>
          </w:p>
        </w:tc>
        <w:tc>
          <w:tcPr>
            <w:tcW w:w="1151" w:type="pct"/>
            <w:noWrap/>
            <w:hideMark/>
          </w:tcPr>
          <w:p w14:paraId="717CBF85" w14:textId="3290CD1F" w:rsidR="00FC0FC8" w:rsidRPr="00BF2504" w:rsidRDefault="00FC0FC8" w:rsidP="00B65D83">
            <w:r>
              <w:rPr>
                <w:rFonts w:eastAsia="Times New Roman"/>
                <w:lang w:eastAsia="en-CA"/>
              </w:rPr>
              <w:t>Not applicable</w:t>
            </w:r>
          </w:p>
        </w:tc>
      </w:tr>
      <w:tr w:rsidR="00FC0FC8" w:rsidRPr="00BF2504" w14:paraId="4BE1C3A4" w14:textId="77777777" w:rsidTr="00FC0FC8">
        <w:trPr>
          <w:trHeight w:val="300"/>
        </w:trPr>
        <w:tc>
          <w:tcPr>
            <w:tcW w:w="3849" w:type="pct"/>
            <w:hideMark/>
          </w:tcPr>
          <w:p w14:paraId="0EA24A2B" w14:textId="77777777" w:rsidR="00FC0FC8" w:rsidRPr="00BF2504" w:rsidRDefault="00FC0FC8" w:rsidP="00B65D83">
            <w:pPr>
              <w:pStyle w:val="TableBodyTextMIRB"/>
              <w:rPr>
                <w:rFonts w:eastAsia="Times New Roman"/>
                <w:lang w:eastAsia="en-CA"/>
              </w:rPr>
            </w:pPr>
            <w:r w:rsidRPr="00BF2504">
              <w:t>Township of Rideau Lakes</w:t>
            </w:r>
          </w:p>
        </w:tc>
        <w:tc>
          <w:tcPr>
            <w:tcW w:w="1151" w:type="pct"/>
            <w:noWrap/>
            <w:hideMark/>
          </w:tcPr>
          <w:p w14:paraId="03040288" w14:textId="1669D977" w:rsidR="00FC0FC8" w:rsidRPr="00BF2504" w:rsidRDefault="00FC0FC8" w:rsidP="00B65D83">
            <w:r>
              <w:rPr>
                <w:rFonts w:eastAsia="Times New Roman"/>
                <w:lang w:eastAsia="en-CA"/>
              </w:rPr>
              <w:t>Not applicable</w:t>
            </w:r>
          </w:p>
        </w:tc>
      </w:tr>
      <w:tr w:rsidR="00FC0FC8" w:rsidRPr="00BF2504" w14:paraId="6C384FE5" w14:textId="77777777" w:rsidTr="00FC0FC8">
        <w:trPr>
          <w:trHeight w:val="300"/>
        </w:trPr>
        <w:tc>
          <w:tcPr>
            <w:tcW w:w="3849" w:type="pct"/>
            <w:hideMark/>
          </w:tcPr>
          <w:p w14:paraId="2F1B592D" w14:textId="77777777" w:rsidR="00FC0FC8" w:rsidRPr="00BF2504" w:rsidRDefault="00FC0FC8" w:rsidP="00B65D83">
            <w:pPr>
              <w:pStyle w:val="TableBodyTextMIRB"/>
              <w:rPr>
                <w:rFonts w:eastAsia="Times New Roman"/>
                <w:lang w:eastAsia="en-CA"/>
              </w:rPr>
            </w:pPr>
            <w:r w:rsidRPr="00BF2504">
              <w:t>Township of Russell</w:t>
            </w:r>
          </w:p>
        </w:tc>
        <w:tc>
          <w:tcPr>
            <w:tcW w:w="1151" w:type="pct"/>
            <w:noWrap/>
            <w:hideMark/>
          </w:tcPr>
          <w:p w14:paraId="4738E1B9" w14:textId="261E13A1" w:rsidR="00FC0FC8" w:rsidRPr="00BF2504" w:rsidRDefault="00FC0FC8" w:rsidP="00B65D83">
            <w:r>
              <w:rPr>
                <w:rFonts w:eastAsia="Times New Roman"/>
                <w:lang w:eastAsia="en-CA"/>
              </w:rPr>
              <w:t>Not applicable</w:t>
            </w:r>
          </w:p>
        </w:tc>
      </w:tr>
      <w:tr w:rsidR="00FC0FC8" w:rsidRPr="00BF2504" w14:paraId="751B8B6D" w14:textId="77777777" w:rsidTr="00FC0FC8">
        <w:trPr>
          <w:trHeight w:val="300"/>
        </w:trPr>
        <w:tc>
          <w:tcPr>
            <w:tcW w:w="3849" w:type="pct"/>
            <w:hideMark/>
          </w:tcPr>
          <w:p w14:paraId="475DEE4A" w14:textId="77777777" w:rsidR="00FC0FC8" w:rsidRPr="00BF2504" w:rsidRDefault="00FC0FC8" w:rsidP="00B65D83">
            <w:pPr>
              <w:pStyle w:val="TableBodyTextMIRB"/>
              <w:rPr>
                <w:rFonts w:eastAsia="Times New Roman"/>
                <w:lang w:eastAsia="en-CA"/>
              </w:rPr>
            </w:pPr>
            <w:r w:rsidRPr="00BF2504">
              <w:t>Township of Ryerson</w:t>
            </w:r>
          </w:p>
        </w:tc>
        <w:tc>
          <w:tcPr>
            <w:tcW w:w="1151" w:type="pct"/>
            <w:noWrap/>
            <w:hideMark/>
          </w:tcPr>
          <w:p w14:paraId="798B6E83" w14:textId="41EF34B5" w:rsidR="00FC0FC8" w:rsidRPr="00BF2504" w:rsidRDefault="00FC0FC8" w:rsidP="00B65D83">
            <w:r>
              <w:rPr>
                <w:rFonts w:eastAsia="Times New Roman"/>
                <w:lang w:eastAsia="en-CA"/>
              </w:rPr>
              <w:t>Not applicable</w:t>
            </w:r>
          </w:p>
        </w:tc>
      </w:tr>
      <w:tr w:rsidR="00FC0FC8" w:rsidRPr="00BF2504" w14:paraId="0AFECCC4" w14:textId="77777777" w:rsidTr="00FC0FC8">
        <w:trPr>
          <w:trHeight w:val="300"/>
        </w:trPr>
        <w:tc>
          <w:tcPr>
            <w:tcW w:w="3849" w:type="pct"/>
            <w:hideMark/>
          </w:tcPr>
          <w:p w14:paraId="3CC0CDE8" w14:textId="77777777" w:rsidR="00FC0FC8" w:rsidRPr="00BF2504" w:rsidRDefault="00FC0FC8" w:rsidP="00B65D83">
            <w:pPr>
              <w:pStyle w:val="TableBodyTextMIRB"/>
              <w:rPr>
                <w:rFonts w:eastAsia="Times New Roman"/>
                <w:lang w:eastAsia="en-CA"/>
              </w:rPr>
            </w:pPr>
            <w:r w:rsidRPr="00BF2504">
              <w:t>Township of Sables-Spanish Rivers</w:t>
            </w:r>
          </w:p>
        </w:tc>
        <w:tc>
          <w:tcPr>
            <w:tcW w:w="1151" w:type="pct"/>
            <w:noWrap/>
            <w:hideMark/>
          </w:tcPr>
          <w:p w14:paraId="4BA81A1E" w14:textId="112669A7" w:rsidR="00FC0FC8" w:rsidRPr="00BF2504" w:rsidRDefault="00FC0FC8" w:rsidP="00B65D83">
            <w:r>
              <w:rPr>
                <w:rFonts w:eastAsia="Times New Roman"/>
                <w:lang w:eastAsia="en-CA"/>
              </w:rPr>
              <w:t>Not applicable</w:t>
            </w:r>
          </w:p>
        </w:tc>
      </w:tr>
      <w:tr w:rsidR="00FC0FC8" w:rsidRPr="00BF2504" w14:paraId="6A5E4EC4" w14:textId="77777777" w:rsidTr="00FC0FC8">
        <w:trPr>
          <w:trHeight w:val="300"/>
        </w:trPr>
        <w:tc>
          <w:tcPr>
            <w:tcW w:w="3849" w:type="pct"/>
            <w:hideMark/>
          </w:tcPr>
          <w:p w14:paraId="6C0222D6" w14:textId="77777777" w:rsidR="00FC0FC8" w:rsidRPr="00BF2504" w:rsidRDefault="00FC0FC8" w:rsidP="00B65D83">
            <w:pPr>
              <w:pStyle w:val="TableBodyTextMIRB"/>
              <w:rPr>
                <w:rFonts w:eastAsia="Times New Roman"/>
                <w:lang w:eastAsia="en-CA"/>
              </w:rPr>
            </w:pPr>
            <w:r w:rsidRPr="00BF2504">
              <w:t>Township of Schreiber</w:t>
            </w:r>
          </w:p>
        </w:tc>
        <w:tc>
          <w:tcPr>
            <w:tcW w:w="1151" w:type="pct"/>
            <w:noWrap/>
            <w:hideMark/>
          </w:tcPr>
          <w:p w14:paraId="28FF6F51" w14:textId="3D8E8367" w:rsidR="00FC0FC8" w:rsidRPr="00BF2504" w:rsidRDefault="00FC0FC8" w:rsidP="00B65D83">
            <w:r>
              <w:rPr>
                <w:rFonts w:eastAsia="Times New Roman"/>
                <w:lang w:eastAsia="en-CA"/>
              </w:rPr>
              <w:t>Not applicable</w:t>
            </w:r>
          </w:p>
        </w:tc>
      </w:tr>
      <w:tr w:rsidR="00FC0FC8" w:rsidRPr="00BF2504" w14:paraId="2ECFA8E0" w14:textId="77777777" w:rsidTr="00FC0FC8">
        <w:trPr>
          <w:trHeight w:val="300"/>
        </w:trPr>
        <w:tc>
          <w:tcPr>
            <w:tcW w:w="3849" w:type="pct"/>
            <w:hideMark/>
          </w:tcPr>
          <w:p w14:paraId="3F0094F6" w14:textId="77777777" w:rsidR="00FC0FC8" w:rsidRPr="00BF2504" w:rsidRDefault="00FC0FC8" w:rsidP="00B65D83">
            <w:pPr>
              <w:pStyle w:val="TableBodyTextMIRB"/>
              <w:rPr>
                <w:rFonts w:eastAsia="Times New Roman"/>
                <w:lang w:eastAsia="en-CA"/>
              </w:rPr>
            </w:pPr>
            <w:r w:rsidRPr="00BF2504">
              <w:lastRenderedPageBreak/>
              <w:t>Township of Scugog</w:t>
            </w:r>
          </w:p>
        </w:tc>
        <w:tc>
          <w:tcPr>
            <w:tcW w:w="1151" w:type="pct"/>
            <w:noWrap/>
            <w:hideMark/>
          </w:tcPr>
          <w:p w14:paraId="145F8074" w14:textId="709E0C56" w:rsidR="00FC0FC8" w:rsidRPr="00BF2504" w:rsidRDefault="00FC0FC8" w:rsidP="00B65D83">
            <w:r>
              <w:rPr>
                <w:rFonts w:eastAsia="Times New Roman"/>
                <w:lang w:eastAsia="en-CA"/>
              </w:rPr>
              <w:t>Not applicable</w:t>
            </w:r>
          </w:p>
        </w:tc>
      </w:tr>
      <w:tr w:rsidR="00FC0FC8" w:rsidRPr="00BF2504" w14:paraId="75F51BF2" w14:textId="77777777" w:rsidTr="00FC0FC8">
        <w:trPr>
          <w:trHeight w:val="300"/>
        </w:trPr>
        <w:tc>
          <w:tcPr>
            <w:tcW w:w="3849" w:type="pct"/>
            <w:hideMark/>
          </w:tcPr>
          <w:p w14:paraId="6F8E5ED5" w14:textId="77777777" w:rsidR="00FC0FC8" w:rsidRPr="00BF2504" w:rsidRDefault="00FC0FC8" w:rsidP="00B65D83">
            <w:pPr>
              <w:pStyle w:val="TableBodyTextMIRB"/>
              <w:rPr>
                <w:rFonts w:eastAsia="Times New Roman"/>
                <w:lang w:eastAsia="en-CA"/>
              </w:rPr>
            </w:pPr>
            <w:r w:rsidRPr="00BF2504">
              <w:t>Township of Seguin</w:t>
            </w:r>
          </w:p>
        </w:tc>
        <w:tc>
          <w:tcPr>
            <w:tcW w:w="1151" w:type="pct"/>
            <w:noWrap/>
            <w:hideMark/>
          </w:tcPr>
          <w:p w14:paraId="43D8F9D4" w14:textId="55E0BB90" w:rsidR="00FC0FC8" w:rsidRPr="00BF2504" w:rsidRDefault="00FC0FC8" w:rsidP="00B65D83">
            <w:r>
              <w:rPr>
                <w:rFonts w:eastAsia="Times New Roman"/>
                <w:lang w:eastAsia="en-CA"/>
              </w:rPr>
              <w:t>Not applicable</w:t>
            </w:r>
          </w:p>
        </w:tc>
      </w:tr>
      <w:tr w:rsidR="00FC0FC8" w:rsidRPr="00BF2504" w14:paraId="21324C85" w14:textId="77777777" w:rsidTr="00FC0FC8">
        <w:trPr>
          <w:trHeight w:val="300"/>
        </w:trPr>
        <w:tc>
          <w:tcPr>
            <w:tcW w:w="3849" w:type="pct"/>
            <w:hideMark/>
          </w:tcPr>
          <w:p w14:paraId="573DFC43" w14:textId="77777777" w:rsidR="00FC0FC8" w:rsidRPr="00BF2504" w:rsidRDefault="00FC0FC8" w:rsidP="00B65D83">
            <w:pPr>
              <w:pStyle w:val="TableBodyTextMIRB"/>
              <w:rPr>
                <w:rFonts w:eastAsia="Times New Roman"/>
                <w:lang w:eastAsia="en-CA"/>
              </w:rPr>
            </w:pPr>
            <w:r w:rsidRPr="00BF2504">
              <w:t>Township of Selwyn</w:t>
            </w:r>
          </w:p>
        </w:tc>
        <w:tc>
          <w:tcPr>
            <w:tcW w:w="1151" w:type="pct"/>
            <w:noWrap/>
            <w:hideMark/>
          </w:tcPr>
          <w:p w14:paraId="00037F2B" w14:textId="709B2521" w:rsidR="00FC0FC8" w:rsidRPr="00BF2504" w:rsidRDefault="00FC0FC8" w:rsidP="00B65D83">
            <w:r>
              <w:rPr>
                <w:rFonts w:eastAsia="Times New Roman"/>
                <w:lang w:eastAsia="en-CA"/>
              </w:rPr>
              <w:t>Not applicable</w:t>
            </w:r>
          </w:p>
        </w:tc>
      </w:tr>
      <w:tr w:rsidR="00FC0FC8" w:rsidRPr="00BF2504" w14:paraId="21C00031" w14:textId="77777777" w:rsidTr="00FC0FC8">
        <w:trPr>
          <w:trHeight w:val="300"/>
        </w:trPr>
        <w:tc>
          <w:tcPr>
            <w:tcW w:w="3849" w:type="pct"/>
            <w:hideMark/>
          </w:tcPr>
          <w:p w14:paraId="21AE5121" w14:textId="77777777" w:rsidR="00FC0FC8" w:rsidRPr="00BF2504" w:rsidRDefault="00FC0FC8" w:rsidP="00B65D83">
            <w:pPr>
              <w:pStyle w:val="TableBodyTextMIRB"/>
              <w:rPr>
                <w:rFonts w:eastAsia="Times New Roman"/>
                <w:lang w:eastAsia="en-CA"/>
              </w:rPr>
            </w:pPr>
            <w:r w:rsidRPr="00BF2504">
              <w:t>Township of Severn</w:t>
            </w:r>
          </w:p>
        </w:tc>
        <w:tc>
          <w:tcPr>
            <w:tcW w:w="1151" w:type="pct"/>
            <w:noWrap/>
            <w:hideMark/>
          </w:tcPr>
          <w:p w14:paraId="376B12E1" w14:textId="275BBAEF" w:rsidR="00FC0FC8" w:rsidRPr="00BF2504" w:rsidRDefault="00FC0FC8" w:rsidP="00B65D83">
            <w:r>
              <w:rPr>
                <w:rFonts w:eastAsia="Times New Roman"/>
                <w:lang w:eastAsia="en-CA"/>
              </w:rPr>
              <w:t>Not applicable</w:t>
            </w:r>
          </w:p>
        </w:tc>
      </w:tr>
      <w:tr w:rsidR="00FC0FC8" w:rsidRPr="00BF2504" w14:paraId="12DDAE70" w14:textId="77777777" w:rsidTr="00FC0FC8">
        <w:trPr>
          <w:trHeight w:val="300"/>
        </w:trPr>
        <w:tc>
          <w:tcPr>
            <w:tcW w:w="3849" w:type="pct"/>
            <w:hideMark/>
          </w:tcPr>
          <w:p w14:paraId="5DD42DAB" w14:textId="77777777" w:rsidR="00FC0FC8" w:rsidRPr="00BF2504" w:rsidRDefault="00FC0FC8" w:rsidP="00B65D83">
            <w:pPr>
              <w:pStyle w:val="TableBodyTextMIRB"/>
              <w:rPr>
                <w:rFonts w:eastAsia="Times New Roman"/>
                <w:lang w:eastAsia="en-CA"/>
              </w:rPr>
            </w:pPr>
            <w:r w:rsidRPr="00BF2504">
              <w:t>Township of Sioux Narrows-Nestor Falls</w:t>
            </w:r>
          </w:p>
        </w:tc>
        <w:tc>
          <w:tcPr>
            <w:tcW w:w="1151" w:type="pct"/>
            <w:noWrap/>
            <w:hideMark/>
          </w:tcPr>
          <w:p w14:paraId="2FE8D91B" w14:textId="1522F416" w:rsidR="00FC0FC8" w:rsidRPr="00BF2504" w:rsidRDefault="00FC0FC8" w:rsidP="00B65D83">
            <w:r>
              <w:rPr>
                <w:rFonts w:eastAsia="Times New Roman"/>
                <w:lang w:eastAsia="en-CA"/>
              </w:rPr>
              <w:t>Not applicable</w:t>
            </w:r>
          </w:p>
        </w:tc>
      </w:tr>
      <w:tr w:rsidR="00FC0FC8" w:rsidRPr="00BF2504" w14:paraId="738E7FCA" w14:textId="77777777" w:rsidTr="00FC0FC8">
        <w:trPr>
          <w:trHeight w:val="300"/>
        </w:trPr>
        <w:tc>
          <w:tcPr>
            <w:tcW w:w="3849" w:type="pct"/>
            <w:hideMark/>
          </w:tcPr>
          <w:p w14:paraId="5D79B90E" w14:textId="77777777" w:rsidR="00FC0FC8" w:rsidRPr="00BF2504" w:rsidRDefault="00FC0FC8" w:rsidP="00B65D83">
            <w:pPr>
              <w:pStyle w:val="TableBodyTextMIRB"/>
              <w:rPr>
                <w:rFonts w:eastAsia="Times New Roman"/>
                <w:lang w:eastAsia="en-CA"/>
              </w:rPr>
            </w:pPr>
            <w:r w:rsidRPr="00BF2504">
              <w:t>Township of South Algonquin</w:t>
            </w:r>
          </w:p>
        </w:tc>
        <w:tc>
          <w:tcPr>
            <w:tcW w:w="1151" w:type="pct"/>
            <w:noWrap/>
            <w:hideMark/>
          </w:tcPr>
          <w:p w14:paraId="21BD3B09" w14:textId="447D4BD3" w:rsidR="00FC0FC8" w:rsidRPr="00BF2504" w:rsidRDefault="00FC0FC8" w:rsidP="00B65D83">
            <w:r>
              <w:rPr>
                <w:rFonts w:eastAsia="Times New Roman"/>
                <w:lang w:eastAsia="en-CA"/>
              </w:rPr>
              <w:t>Not applicable</w:t>
            </w:r>
          </w:p>
        </w:tc>
      </w:tr>
      <w:tr w:rsidR="00FC0FC8" w:rsidRPr="00BF2504" w14:paraId="0D28C949" w14:textId="77777777" w:rsidTr="00FC0FC8">
        <w:trPr>
          <w:trHeight w:val="300"/>
        </w:trPr>
        <w:tc>
          <w:tcPr>
            <w:tcW w:w="3849" w:type="pct"/>
            <w:hideMark/>
          </w:tcPr>
          <w:p w14:paraId="3CC95913" w14:textId="77777777" w:rsidR="00FC0FC8" w:rsidRPr="00BF2504" w:rsidRDefault="00FC0FC8" w:rsidP="00B65D83">
            <w:pPr>
              <w:pStyle w:val="TableBodyTextMIRB"/>
              <w:rPr>
                <w:rFonts w:eastAsia="Times New Roman"/>
                <w:lang w:eastAsia="en-CA"/>
              </w:rPr>
            </w:pPr>
            <w:r w:rsidRPr="00BF2504">
              <w:t>Township of South Frontenac</w:t>
            </w:r>
          </w:p>
        </w:tc>
        <w:tc>
          <w:tcPr>
            <w:tcW w:w="1151" w:type="pct"/>
            <w:noWrap/>
            <w:hideMark/>
          </w:tcPr>
          <w:p w14:paraId="136B0EF0" w14:textId="4E0A4323" w:rsidR="00FC0FC8" w:rsidRPr="00BF2504" w:rsidRDefault="00FC0FC8" w:rsidP="00B65D83">
            <w:r>
              <w:rPr>
                <w:rFonts w:eastAsia="Times New Roman"/>
                <w:lang w:eastAsia="en-CA"/>
              </w:rPr>
              <w:t>Not applicable</w:t>
            </w:r>
          </w:p>
        </w:tc>
      </w:tr>
      <w:tr w:rsidR="00FC0FC8" w:rsidRPr="00BF2504" w14:paraId="2DE3D63D" w14:textId="77777777" w:rsidTr="00FC0FC8">
        <w:trPr>
          <w:trHeight w:val="300"/>
        </w:trPr>
        <w:tc>
          <w:tcPr>
            <w:tcW w:w="3849" w:type="pct"/>
            <w:hideMark/>
          </w:tcPr>
          <w:p w14:paraId="70BE9C8E" w14:textId="77777777" w:rsidR="00FC0FC8" w:rsidRPr="00BF2504" w:rsidRDefault="00FC0FC8" w:rsidP="00B65D83">
            <w:pPr>
              <w:pStyle w:val="TableBodyTextMIRB"/>
              <w:rPr>
                <w:rFonts w:eastAsia="Times New Roman"/>
                <w:lang w:eastAsia="en-CA"/>
              </w:rPr>
            </w:pPr>
            <w:r w:rsidRPr="00BF2504">
              <w:t>Township of South Glengarry</w:t>
            </w:r>
          </w:p>
        </w:tc>
        <w:tc>
          <w:tcPr>
            <w:tcW w:w="1151" w:type="pct"/>
            <w:noWrap/>
            <w:hideMark/>
          </w:tcPr>
          <w:p w14:paraId="5B88E5C6" w14:textId="77CD209E" w:rsidR="00FC0FC8" w:rsidRPr="00BF2504" w:rsidRDefault="00FC0FC8" w:rsidP="00B65D83">
            <w:r>
              <w:rPr>
                <w:rFonts w:eastAsia="Times New Roman"/>
                <w:lang w:eastAsia="en-CA"/>
              </w:rPr>
              <w:t>Not applicable</w:t>
            </w:r>
          </w:p>
        </w:tc>
      </w:tr>
      <w:tr w:rsidR="00FC0FC8" w:rsidRPr="00BF2504" w14:paraId="6BFC4A9B" w14:textId="77777777" w:rsidTr="00FC0FC8">
        <w:trPr>
          <w:trHeight w:val="300"/>
        </w:trPr>
        <w:tc>
          <w:tcPr>
            <w:tcW w:w="3849" w:type="pct"/>
            <w:hideMark/>
          </w:tcPr>
          <w:p w14:paraId="189EBEED" w14:textId="77777777" w:rsidR="00FC0FC8" w:rsidRPr="00BF2504" w:rsidRDefault="00FC0FC8" w:rsidP="00B65D83">
            <w:pPr>
              <w:pStyle w:val="TableBodyTextMIRB"/>
              <w:rPr>
                <w:rFonts w:eastAsia="Times New Roman"/>
                <w:lang w:eastAsia="en-CA"/>
              </w:rPr>
            </w:pPr>
            <w:r w:rsidRPr="00BF2504">
              <w:t>Township of South Stormont</w:t>
            </w:r>
          </w:p>
        </w:tc>
        <w:tc>
          <w:tcPr>
            <w:tcW w:w="1151" w:type="pct"/>
            <w:noWrap/>
            <w:hideMark/>
          </w:tcPr>
          <w:p w14:paraId="1D0F38A1" w14:textId="45EA8BB3" w:rsidR="00FC0FC8" w:rsidRPr="00BF2504" w:rsidRDefault="00FC0FC8" w:rsidP="00B65D83">
            <w:r>
              <w:rPr>
                <w:rFonts w:eastAsia="Times New Roman"/>
                <w:lang w:eastAsia="en-CA"/>
              </w:rPr>
              <w:t>Not applicable</w:t>
            </w:r>
          </w:p>
        </w:tc>
      </w:tr>
      <w:tr w:rsidR="00FC0FC8" w:rsidRPr="00BF2504" w14:paraId="09F7123B" w14:textId="77777777" w:rsidTr="00FC0FC8">
        <w:trPr>
          <w:trHeight w:val="300"/>
        </w:trPr>
        <w:tc>
          <w:tcPr>
            <w:tcW w:w="3849" w:type="pct"/>
            <w:hideMark/>
          </w:tcPr>
          <w:p w14:paraId="48C71F82" w14:textId="77777777" w:rsidR="00FC0FC8" w:rsidRPr="00BF2504" w:rsidRDefault="00FC0FC8" w:rsidP="00B65D83">
            <w:pPr>
              <w:pStyle w:val="TableBodyTextMIRB"/>
              <w:rPr>
                <w:rFonts w:eastAsia="Times New Roman"/>
                <w:lang w:eastAsia="en-CA"/>
              </w:rPr>
            </w:pPr>
            <w:r w:rsidRPr="00BF2504">
              <w:t>Township of Southgate</w:t>
            </w:r>
          </w:p>
        </w:tc>
        <w:tc>
          <w:tcPr>
            <w:tcW w:w="1151" w:type="pct"/>
            <w:noWrap/>
            <w:hideMark/>
          </w:tcPr>
          <w:p w14:paraId="1A109A2B" w14:textId="1C5372F0" w:rsidR="00FC0FC8" w:rsidRPr="00BF2504" w:rsidRDefault="00FC0FC8" w:rsidP="00B65D83">
            <w:r>
              <w:rPr>
                <w:rFonts w:eastAsia="Times New Roman"/>
                <w:lang w:eastAsia="en-CA"/>
              </w:rPr>
              <w:t>Not applicable</w:t>
            </w:r>
          </w:p>
        </w:tc>
      </w:tr>
      <w:tr w:rsidR="00FC0FC8" w:rsidRPr="00BF2504" w14:paraId="7146D9E8" w14:textId="77777777" w:rsidTr="00FC0FC8">
        <w:trPr>
          <w:trHeight w:val="300"/>
        </w:trPr>
        <w:tc>
          <w:tcPr>
            <w:tcW w:w="3849" w:type="pct"/>
            <w:hideMark/>
          </w:tcPr>
          <w:p w14:paraId="66831428" w14:textId="77777777" w:rsidR="00FC0FC8" w:rsidRPr="00BF2504" w:rsidRDefault="00FC0FC8" w:rsidP="00B65D83">
            <w:pPr>
              <w:pStyle w:val="TableBodyTextMIRB"/>
              <w:rPr>
                <w:rFonts w:eastAsia="Times New Roman"/>
                <w:lang w:eastAsia="en-CA"/>
              </w:rPr>
            </w:pPr>
            <w:r w:rsidRPr="00BF2504">
              <w:t>Township of South-West Oxford</w:t>
            </w:r>
          </w:p>
        </w:tc>
        <w:tc>
          <w:tcPr>
            <w:tcW w:w="1151" w:type="pct"/>
            <w:noWrap/>
            <w:hideMark/>
          </w:tcPr>
          <w:p w14:paraId="4DA9419C" w14:textId="1F1FC881" w:rsidR="00FC0FC8" w:rsidRPr="00BF2504" w:rsidRDefault="00FC0FC8" w:rsidP="00B65D83">
            <w:r>
              <w:rPr>
                <w:rFonts w:eastAsia="Times New Roman"/>
                <w:lang w:eastAsia="en-CA"/>
              </w:rPr>
              <w:t>Not applicable</w:t>
            </w:r>
          </w:p>
        </w:tc>
      </w:tr>
      <w:tr w:rsidR="00FC0FC8" w:rsidRPr="00BF2504" w14:paraId="13768F64" w14:textId="77777777" w:rsidTr="00FC0FC8">
        <w:trPr>
          <w:trHeight w:val="300"/>
        </w:trPr>
        <w:tc>
          <w:tcPr>
            <w:tcW w:w="3849" w:type="pct"/>
            <w:hideMark/>
          </w:tcPr>
          <w:p w14:paraId="46228A20" w14:textId="77777777" w:rsidR="00FC0FC8" w:rsidRPr="00BF2504" w:rsidRDefault="00FC0FC8" w:rsidP="00B65D83">
            <w:pPr>
              <w:pStyle w:val="TableBodyTextMIRB"/>
              <w:rPr>
                <w:rFonts w:eastAsia="Times New Roman"/>
                <w:lang w:eastAsia="en-CA"/>
              </w:rPr>
            </w:pPr>
            <w:r w:rsidRPr="00BF2504">
              <w:t>Township of Southwold</w:t>
            </w:r>
          </w:p>
        </w:tc>
        <w:tc>
          <w:tcPr>
            <w:tcW w:w="1151" w:type="pct"/>
            <w:noWrap/>
            <w:hideMark/>
          </w:tcPr>
          <w:p w14:paraId="3619B662" w14:textId="594BBFF4" w:rsidR="00FC0FC8" w:rsidRPr="00BF2504" w:rsidRDefault="00FC0FC8" w:rsidP="00B65D83">
            <w:r>
              <w:rPr>
                <w:rFonts w:eastAsia="Times New Roman"/>
                <w:lang w:eastAsia="en-CA"/>
              </w:rPr>
              <w:t>Not applicable</w:t>
            </w:r>
          </w:p>
        </w:tc>
      </w:tr>
      <w:tr w:rsidR="00FC0FC8" w:rsidRPr="00BF2504" w14:paraId="15C137B9" w14:textId="77777777" w:rsidTr="00FC0FC8">
        <w:trPr>
          <w:trHeight w:val="300"/>
        </w:trPr>
        <w:tc>
          <w:tcPr>
            <w:tcW w:w="3849" w:type="pct"/>
            <w:hideMark/>
          </w:tcPr>
          <w:p w14:paraId="4667B53C" w14:textId="77777777" w:rsidR="00FC0FC8" w:rsidRPr="00BF2504" w:rsidRDefault="00FC0FC8" w:rsidP="00B65D83">
            <w:pPr>
              <w:pStyle w:val="TableBodyTextMIRB"/>
              <w:rPr>
                <w:rFonts w:eastAsia="Times New Roman"/>
                <w:lang w:eastAsia="en-CA"/>
              </w:rPr>
            </w:pPr>
            <w:r w:rsidRPr="00BF2504">
              <w:t>Township of Springwater</w:t>
            </w:r>
          </w:p>
        </w:tc>
        <w:tc>
          <w:tcPr>
            <w:tcW w:w="1151" w:type="pct"/>
            <w:noWrap/>
            <w:hideMark/>
          </w:tcPr>
          <w:p w14:paraId="13A0AAB2" w14:textId="5B4D993A" w:rsidR="00FC0FC8" w:rsidRPr="00BF2504" w:rsidRDefault="00FC0FC8" w:rsidP="00B65D83">
            <w:r>
              <w:rPr>
                <w:rFonts w:eastAsia="Times New Roman"/>
                <w:lang w:eastAsia="en-CA"/>
              </w:rPr>
              <w:t>Not applicable</w:t>
            </w:r>
          </w:p>
        </w:tc>
      </w:tr>
      <w:tr w:rsidR="00FC0FC8" w:rsidRPr="00BF2504" w14:paraId="2F2540B4" w14:textId="77777777" w:rsidTr="00FC0FC8">
        <w:trPr>
          <w:trHeight w:val="300"/>
        </w:trPr>
        <w:tc>
          <w:tcPr>
            <w:tcW w:w="3849" w:type="pct"/>
            <w:hideMark/>
          </w:tcPr>
          <w:p w14:paraId="30836B81" w14:textId="77777777" w:rsidR="00FC0FC8" w:rsidRPr="00BF2504" w:rsidRDefault="00FC0FC8" w:rsidP="00B65D83">
            <w:pPr>
              <w:pStyle w:val="TableBodyTextMIRB"/>
              <w:rPr>
                <w:rFonts w:eastAsia="Times New Roman"/>
                <w:lang w:eastAsia="en-CA"/>
              </w:rPr>
            </w:pPr>
            <w:r w:rsidRPr="00BF2504">
              <w:t>Township of St. Clair</w:t>
            </w:r>
          </w:p>
        </w:tc>
        <w:tc>
          <w:tcPr>
            <w:tcW w:w="1151" w:type="pct"/>
            <w:noWrap/>
            <w:hideMark/>
          </w:tcPr>
          <w:p w14:paraId="3CC00FA7" w14:textId="44B1A735" w:rsidR="00FC0FC8" w:rsidRPr="00BF2504" w:rsidRDefault="00FC0FC8" w:rsidP="00B65D83">
            <w:r>
              <w:rPr>
                <w:rFonts w:eastAsia="Times New Roman"/>
                <w:lang w:eastAsia="en-CA"/>
              </w:rPr>
              <w:t>Not applicable</w:t>
            </w:r>
          </w:p>
        </w:tc>
      </w:tr>
      <w:tr w:rsidR="00FC0FC8" w:rsidRPr="00BF2504" w14:paraId="1B78CA3F" w14:textId="77777777" w:rsidTr="00FC0FC8">
        <w:trPr>
          <w:trHeight w:val="300"/>
        </w:trPr>
        <w:tc>
          <w:tcPr>
            <w:tcW w:w="3849" w:type="pct"/>
            <w:hideMark/>
          </w:tcPr>
          <w:p w14:paraId="432FF45C" w14:textId="77777777" w:rsidR="00FC0FC8" w:rsidRPr="00BF2504" w:rsidRDefault="00FC0FC8" w:rsidP="00B65D83">
            <w:pPr>
              <w:pStyle w:val="TableBodyTextMIRB"/>
              <w:rPr>
                <w:rFonts w:eastAsia="Times New Roman"/>
                <w:lang w:eastAsia="en-CA"/>
              </w:rPr>
            </w:pPr>
            <w:r w:rsidRPr="00BF2504">
              <w:t>Township of St. Joseph</w:t>
            </w:r>
          </w:p>
        </w:tc>
        <w:tc>
          <w:tcPr>
            <w:tcW w:w="1151" w:type="pct"/>
            <w:noWrap/>
            <w:hideMark/>
          </w:tcPr>
          <w:p w14:paraId="21BE4564" w14:textId="35E3C6C8" w:rsidR="00FC0FC8" w:rsidRPr="00BF2504" w:rsidRDefault="00FC0FC8" w:rsidP="00B65D83">
            <w:r>
              <w:rPr>
                <w:rFonts w:eastAsia="Times New Roman"/>
                <w:lang w:eastAsia="en-CA"/>
              </w:rPr>
              <w:t>Not applicable</w:t>
            </w:r>
          </w:p>
        </w:tc>
      </w:tr>
      <w:tr w:rsidR="00FC0FC8" w:rsidRPr="00BF2504" w14:paraId="6783692C" w14:textId="77777777" w:rsidTr="00FC0FC8">
        <w:trPr>
          <w:trHeight w:val="300"/>
        </w:trPr>
        <w:tc>
          <w:tcPr>
            <w:tcW w:w="3849" w:type="pct"/>
            <w:hideMark/>
          </w:tcPr>
          <w:p w14:paraId="03F3A037" w14:textId="77777777" w:rsidR="00FC0FC8" w:rsidRPr="00BF2504" w:rsidRDefault="00FC0FC8" w:rsidP="00B65D83">
            <w:pPr>
              <w:pStyle w:val="TableBodyTextMIRB"/>
              <w:rPr>
                <w:rFonts w:eastAsia="Times New Roman"/>
                <w:lang w:eastAsia="en-CA"/>
              </w:rPr>
            </w:pPr>
            <w:r w:rsidRPr="00BF2504">
              <w:t>Township of Stirling-Rawdon</w:t>
            </w:r>
          </w:p>
        </w:tc>
        <w:tc>
          <w:tcPr>
            <w:tcW w:w="1151" w:type="pct"/>
            <w:noWrap/>
            <w:hideMark/>
          </w:tcPr>
          <w:p w14:paraId="345622D7" w14:textId="09378A4B" w:rsidR="00FC0FC8" w:rsidRPr="00BF2504" w:rsidRDefault="00FC0FC8" w:rsidP="00B65D83">
            <w:r>
              <w:rPr>
                <w:rFonts w:eastAsia="Times New Roman"/>
                <w:lang w:eastAsia="en-CA"/>
              </w:rPr>
              <w:t>Not applicable</w:t>
            </w:r>
          </w:p>
        </w:tc>
      </w:tr>
      <w:tr w:rsidR="00FC0FC8" w:rsidRPr="00BF2504" w14:paraId="5E81CFD3" w14:textId="77777777" w:rsidTr="00FC0FC8">
        <w:trPr>
          <w:trHeight w:val="300"/>
        </w:trPr>
        <w:tc>
          <w:tcPr>
            <w:tcW w:w="3849" w:type="pct"/>
            <w:hideMark/>
          </w:tcPr>
          <w:p w14:paraId="3766995F" w14:textId="77777777" w:rsidR="00FC0FC8" w:rsidRPr="00BF2504" w:rsidRDefault="00FC0FC8" w:rsidP="00B65D83">
            <w:pPr>
              <w:pStyle w:val="TableBodyTextMIRB"/>
              <w:rPr>
                <w:rFonts w:eastAsia="Times New Roman"/>
                <w:lang w:eastAsia="en-CA"/>
              </w:rPr>
            </w:pPr>
            <w:r w:rsidRPr="00BF2504">
              <w:t>Township of Stone Mills</w:t>
            </w:r>
          </w:p>
        </w:tc>
        <w:tc>
          <w:tcPr>
            <w:tcW w:w="1151" w:type="pct"/>
            <w:noWrap/>
            <w:hideMark/>
          </w:tcPr>
          <w:p w14:paraId="7616A9ED" w14:textId="348D8E28" w:rsidR="00FC0FC8" w:rsidRPr="00BF2504" w:rsidRDefault="00FC0FC8" w:rsidP="00B65D83">
            <w:r>
              <w:rPr>
                <w:rFonts w:eastAsia="Times New Roman"/>
                <w:lang w:eastAsia="en-CA"/>
              </w:rPr>
              <w:t>Not applicable</w:t>
            </w:r>
          </w:p>
        </w:tc>
      </w:tr>
      <w:tr w:rsidR="00FC0FC8" w:rsidRPr="00BF2504" w14:paraId="205DD70E" w14:textId="77777777" w:rsidTr="00FC0FC8">
        <w:trPr>
          <w:trHeight w:val="300"/>
        </w:trPr>
        <w:tc>
          <w:tcPr>
            <w:tcW w:w="3849" w:type="pct"/>
            <w:hideMark/>
          </w:tcPr>
          <w:p w14:paraId="350EACB1" w14:textId="77777777" w:rsidR="00FC0FC8" w:rsidRPr="00BF2504" w:rsidRDefault="00FC0FC8" w:rsidP="00B65D83">
            <w:pPr>
              <w:pStyle w:val="TableBodyTextMIRB"/>
              <w:rPr>
                <w:rFonts w:eastAsia="Times New Roman"/>
                <w:lang w:eastAsia="en-CA"/>
              </w:rPr>
            </w:pPr>
            <w:r w:rsidRPr="00BF2504">
              <w:t>Township of Strong</w:t>
            </w:r>
          </w:p>
        </w:tc>
        <w:tc>
          <w:tcPr>
            <w:tcW w:w="1151" w:type="pct"/>
            <w:noWrap/>
            <w:hideMark/>
          </w:tcPr>
          <w:p w14:paraId="0F03D061" w14:textId="708E6BC1" w:rsidR="00FC0FC8" w:rsidRPr="00BF2504" w:rsidRDefault="00FC0FC8" w:rsidP="00B65D83">
            <w:r>
              <w:rPr>
                <w:rFonts w:eastAsia="Times New Roman"/>
                <w:lang w:eastAsia="en-CA"/>
              </w:rPr>
              <w:t>Not applicable</w:t>
            </w:r>
          </w:p>
        </w:tc>
      </w:tr>
      <w:tr w:rsidR="00FC0FC8" w:rsidRPr="00BF2504" w14:paraId="55E96F28" w14:textId="77777777" w:rsidTr="00FC0FC8">
        <w:trPr>
          <w:trHeight w:val="300"/>
        </w:trPr>
        <w:tc>
          <w:tcPr>
            <w:tcW w:w="3849" w:type="pct"/>
            <w:hideMark/>
          </w:tcPr>
          <w:p w14:paraId="4B10084E" w14:textId="77777777" w:rsidR="00FC0FC8" w:rsidRPr="00BF2504" w:rsidRDefault="00FC0FC8" w:rsidP="00B65D83">
            <w:pPr>
              <w:pStyle w:val="TableBodyTextMIRB"/>
              <w:rPr>
                <w:rFonts w:eastAsia="Times New Roman"/>
                <w:lang w:eastAsia="en-CA"/>
              </w:rPr>
            </w:pPr>
            <w:r w:rsidRPr="00BF2504">
              <w:t>Township of Tarbutt and Tarbutt Additional</w:t>
            </w:r>
          </w:p>
        </w:tc>
        <w:tc>
          <w:tcPr>
            <w:tcW w:w="1151" w:type="pct"/>
            <w:noWrap/>
            <w:hideMark/>
          </w:tcPr>
          <w:p w14:paraId="411B7878" w14:textId="0B5DBD7D" w:rsidR="00FC0FC8" w:rsidRPr="00BF2504" w:rsidRDefault="00FC0FC8" w:rsidP="00B65D83">
            <w:r>
              <w:rPr>
                <w:rFonts w:eastAsia="Times New Roman"/>
                <w:lang w:eastAsia="en-CA"/>
              </w:rPr>
              <w:t>Not applicable</w:t>
            </w:r>
          </w:p>
        </w:tc>
      </w:tr>
      <w:tr w:rsidR="00FC0FC8" w:rsidRPr="00BF2504" w14:paraId="13934B6F" w14:textId="77777777" w:rsidTr="00FC0FC8">
        <w:trPr>
          <w:trHeight w:val="300"/>
        </w:trPr>
        <w:tc>
          <w:tcPr>
            <w:tcW w:w="3849" w:type="pct"/>
            <w:hideMark/>
          </w:tcPr>
          <w:p w14:paraId="775A2A05" w14:textId="77777777" w:rsidR="00FC0FC8" w:rsidRPr="00BF2504" w:rsidRDefault="00FC0FC8" w:rsidP="00B65D83">
            <w:pPr>
              <w:pStyle w:val="TableBodyTextMIRB"/>
              <w:rPr>
                <w:rFonts w:eastAsia="Times New Roman"/>
                <w:lang w:eastAsia="en-CA"/>
              </w:rPr>
            </w:pPr>
            <w:r w:rsidRPr="00BF2504">
              <w:t>Township of Tay</w:t>
            </w:r>
          </w:p>
        </w:tc>
        <w:tc>
          <w:tcPr>
            <w:tcW w:w="1151" w:type="pct"/>
            <w:noWrap/>
            <w:hideMark/>
          </w:tcPr>
          <w:p w14:paraId="590AEF83" w14:textId="43835779" w:rsidR="00FC0FC8" w:rsidRPr="00BF2504" w:rsidRDefault="00FC0FC8" w:rsidP="00B65D83">
            <w:r>
              <w:rPr>
                <w:rFonts w:eastAsia="Times New Roman"/>
                <w:lang w:eastAsia="en-CA"/>
              </w:rPr>
              <w:t>Not applicable</w:t>
            </w:r>
          </w:p>
        </w:tc>
      </w:tr>
      <w:tr w:rsidR="00FC0FC8" w:rsidRPr="00BF2504" w14:paraId="16112BA4" w14:textId="77777777" w:rsidTr="00FC0FC8">
        <w:trPr>
          <w:trHeight w:val="300"/>
        </w:trPr>
        <w:tc>
          <w:tcPr>
            <w:tcW w:w="3849" w:type="pct"/>
            <w:hideMark/>
          </w:tcPr>
          <w:p w14:paraId="14C1A8CF" w14:textId="77777777" w:rsidR="00FC0FC8" w:rsidRPr="00BF2504" w:rsidRDefault="00FC0FC8" w:rsidP="00B65D83">
            <w:pPr>
              <w:pStyle w:val="TableBodyTextMIRB"/>
              <w:rPr>
                <w:rFonts w:eastAsia="Times New Roman"/>
                <w:lang w:eastAsia="en-CA"/>
              </w:rPr>
            </w:pPr>
            <w:r w:rsidRPr="00BF2504">
              <w:t>Township of Tay Valley</w:t>
            </w:r>
          </w:p>
        </w:tc>
        <w:tc>
          <w:tcPr>
            <w:tcW w:w="1151" w:type="pct"/>
            <w:noWrap/>
            <w:hideMark/>
          </w:tcPr>
          <w:p w14:paraId="6475CB9D" w14:textId="727BB118" w:rsidR="00FC0FC8" w:rsidRPr="00BF2504" w:rsidRDefault="00FC0FC8" w:rsidP="00B65D83">
            <w:r>
              <w:rPr>
                <w:rFonts w:eastAsia="Times New Roman"/>
                <w:lang w:eastAsia="en-CA"/>
              </w:rPr>
              <w:t>Not applicable</w:t>
            </w:r>
          </w:p>
        </w:tc>
      </w:tr>
      <w:tr w:rsidR="00FC0FC8" w:rsidRPr="00BF2504" w14:paraId="70D70ACF" w14:textId="77777777" w:rsidTr="00FC0FC8">
        <w:trPr>
          <w:trHeight w:val="300"/>
        </w:trPr>
        <w:tc>
          <w:tcPr>
            <w:tcW w:w="3849" w:type="pct"/>
            <w:hideMark/>
          </w:tcPr>
          <w:p w14:paraId="2BC3F1BF" w14:textId="77777777" w:rsidR="00FC0FC8" w:rsidRPr="00BF2504" w:rsidRDefault="00FC0FC8" w:rsidP="00B65D83">
            <w:pPr>
              <w:pStyle w:val="TableBodyTextMIRB"/>
              <w:rPr>
                <w:rFonts w:eastAsia="Times New Roman"/>
                <w:lang w:eastAsia="en-CA"/>
              </w:rPr>
            </w:pPr>
            <w:r w:rsidRPr="00BF2504">
              <w:t>Township of Tehkummah</w:t>
            </w:r>
          </w:p>
        </w:tc>
        <w:tc>
          <w:tcPr>
            <w:tcW w:w="1151" w:type="pct"/>
            <w:noWrap/>
            <w:hideMark/>
          </w:tcPr>
          <w:p w14:paraId="171DE496" w14:textId="2B52F7E5" w:rsidR="00FC0FC8" w:rsidRPr="00BF2504" w:rsidRDefault="00FC0FC8" w:rsidP="00B65D83">
            <w:r>
              <w:rPr>
                <w:rFonts w:eastAsia="Times New Roman"/>
                <w:lang w:eastAsia="en-CA"/>
              </w:rPr>
              <w:t>Not applicable</w:t>
            </w:r>
          </w:p>
        </w:tc>
      </w:tr>
      <w:tr w:rsidR="00FC0FC8" w:rsidRPr="00BF2504" w14:paraId="487EFD5F" w14:textId="77777777" w:rsidTr="00FC0FC8">
        <w:trPr>
          <w:trHeight w:val="300"/>
        </w:trPr>
        <w:tc>
          <w:tcPr>
            <w:tcW w:w="3849" w:type="pct"/>
            <w:hideMark/>
          </w:tcPr>
          <w:p w14:paraId="04C68982" w14:textId="77777777" w:rsidR="00FC0FC8" w:rsidRPr="00BF2504" w:rsidRDefault="00FC0FC8" w:rsidP="00B65D83">
            <w:pPr>
              <w:pStyle w:val="TableBodyTextMIRB"/>
              <w:rPr>
                <w:rFonts w:eastAsia="Times New Roman"/>
                <w:lang w:eastAsia="en-CA"/>
              </w:rPr>
            </w:pPr>
            <w:r w:rsidRPr="00BF2504">
              <w:t>Township of Terrace Bay</w:t>
            </w:r>
          </w:p>
        </w:tc>
        <w:tc>
          <w:tcPr>
            <w:tcW w:w="1151" w:type="pct"/>
            <w:noWrap/>
            <w:hideMark/>
          </w:tcPr>
          <w:p w14:paraId="4F95FFB1" w14:textId="0434EA95" w:rsidR="00FC0FC8" w:rsidRPr="00BF2504" w:rsidRDefault="00FC0FC8" w:rsidP="00B65D83">
            <w:r>
              <w:rPr>
                <w:rFonts w:eastAsia="Times New Roman"/>
                <w:lang w:eastAsia="en-CA"/>
              </w:rPr>
              <w:t>Not applicable</w:t>
            </w:r>
          </w:p>
        </w:tc>
      </w:tr>
      <w:tr w:rsidR="00FC0FC8" w:rsidRPr="00BF2504" w14:paraId="43D44BB1" w14:textId="77777777" w:rsidTr="00FC0FC8">
        <w:trPr>
          <w:trHeight w:val="300"/>
        </w:trPr>
        <w:tc>
          <w:tcPr>
            <w:tcW w:w="3849" w:type="pct"/>
            <w:hideMark/>
          </w:tcPr>
          <w:p w14:paraId="4ACAF7B5" w14:textId="77777777" w:rsidR="00FC0FC8" w:rsidRPr="00BF2504" w:rsidRDefault="00FC0FC8" w:rsidP="00B65D83">
            <w:pPr>
              <w:pStyle w:val="TableBodyTextMIRB"/>
              <w:rPr>
                <w:rFonts w:eastAsia="Times New Roman"/>
                <w:lang w:eastAsia="en-CA"/>
              </w:rPr>
            </w:pPr>
            <w:r w:rsidRPr="00BF2504">
              <w:t>Township of the Archipelago</w:t>
            </w:r>
          </w:p>
        </w:tc>
        <w:tc>
          <w:tcPr>
            <w:tcW w:w="1151" w:type="pct"/>
            <w:noWrap/>
            <w:hideMark/>
          </w:tcPr>
          <w:p w14:paraId="678DBE8E" w14:textId="1B5851F6" w:rsidR="00FC0FC8" w:rsidRPr="00BF2504" w:rsidRDefault="00FC0FC8" w:rsidP="00B65D83">
            <w:r>
              <w:rPr>
                <w:rFonts w:eastAsia="Times New Roman"/>
                <w:lang w:eastAsia="en-CA"/>
              </w:rPr>
              <w:t>Not applicable</w:t>
            </w:r>
          </w:p>
        </w:tc>
      </w:tr>
      <w:tr w:rsidR="00FC0FC8" w:rsidRPr="00BF2504" w14:paraId="3F3DCADE" w14:textId="77777777" w:rsidTr="00FC0FC8">
        <w:trPr>
          <w:trHeight w:val="300"/>
        </w:trPr>
        <w:tc>
          <w:tcPr>
            <w:tcW w:w="3849" w:type="pct"/>
            <w:hideMark/>
          </w:tcPr>
          <w:p w14:paraId="426893AD" w14:textId="77777777" w:rsidR="00FC0FC8" w:rsidRPr="00BF2504" w:rsidRDefault="00FC0FC8" w:rsidP="00B65D83">
            <w:pPr>
              <w:pStyle w:val="TableBodyTextMIRB"/>
              <w:rPr>
                <w:rFonts w:eastAsia="Times New Roman"/>
                <w:lang w:eastAsia="en-CA"/>
              </w:rPr>
            </w:pPr>
            <w:r w:rsidRPr="00BF2504">
              <w:t>Township of the North Shore</w:t>
            </w:r>
          </w:p>
        </w:tc>
        <w:tc>
          <w:tcPr>
            <w:tcW w:w="1151" w:type="pct"/>
            <w:noWrap/>
            <w:hideMark/>
          </w:tcPr>
          <w:p w14:paraId="40F62D89" w14:textId="74E67FCA" w:rsidR="00FC0FC8" w:rsidRPr="00BF2504" w:rsidRDefault="00FC0FC8" w:rsidP="00B65D83">
            <w:r>
              <w:rPr>
                <w:rFonts w:eastAsia="Times New Roman"/>
                <w:lang w:eastAsia="en-CA"/>
              </w:rPr>
              <w:t>Not applicable</w:t>
            </w:r>
          </w:p>
        </w:tc>
      </w:tr>
      <w:tr w:rsidR="00FC0FC8" w:rsidRPr="00BF2504" w14:paraId="366FBCA6" w14:textId="77777777" w:rsidTr="00FC0FC8">
        <w:trPr>
          <w:trHeight w:val="300"/>
        </w:trPr>
        <w:tc>
          <w:tcPr>
            <w:tcW w:w="3849" w:type="pct"/>
            <w:hideMark/>
          </w:tcPr>
          <w:p w14:paraId="409C8848" w14:textId="77777777" w:rsidR="00FC0FC8" w:rsidRPr="00BF2504" w:rsidRDefault="00FC0FC8" w:rsidP="00B65D83">
            <w:pPr>
              <w:pStyle w:val="TableBodyTextMIRB"/>
              <w:rPr>
                <w:rFonts w:eastAsia="Times New Roman"/>
                <w:lang w:eastAsia="en-CA"/>
              </w:rPr>
            </w:pPr>
            <w:r w:rsidRPr="00BF2504">
              <w:t>Township of Tiny</w:t>
            </w:r>
          </w:p>
        </w:tc>
        <w:tc>
          <w:tcPr>
            <w:tcW w:w="1151" w:type="pct"/>
            <w:noWrap/>
            <w:hideMark/>
          </w:tcPr>
          <w:p w14:paraId="5024FFA2" w14:textId="1B7458A3" w:rsidR="00FC0FC8" w:rsidRPr="00BF2504" w:rsidRDefault="00FC0FC8" w:rsidP="00B65D83">
            <w:r>
              <w:rPr>
                <w:rFonts w:eastAsia="Times New Roman"/>
                <w:lang w:eastAsia="en-CA"/>
              </w:rPr>
              <w:t>Not applicable</w:t>
            </w:r>
          </w:p>
        </w:tc>
      </w:tr>
      <w:tr w:rsidR="00FC0FC8" w:rsidRPr="00BF2504" w14:paraId="181BE313" w14:textId="77777777" w:rsidTr="00FC0FC8">
        <w:trPr>
          <w:trHeight w:val="300"/>
        </w:trPr>
        <w:tc>
          <w:tcPr>
            <w:tcW w:w="3849" w:type="pct"/>
            <w:hideMark/>
          </w:tcPr>
          <w:p w14:paraId="77A4FB20" w14:textId="77777777" w:rsidR="00FC0FC8" w:rsidRPr="00BF2504" w:rsidRDefault="00FC0FC8" w:rsidP="00B65D83">
            <w:pPr>
              <w:pStyle w:val="TableBodyTextMIRB"/>
              <w:rPr>
                <w:rFonts w:eastAsia="Times New Roman"/>
                <w:lang w:eastAsia="en-CA"/>
              </w:rPr>
            </w:pPr>
            <w:r w:rsidRPr="00BF2504">
              <w:t>Township of Tudor and Cashel</w:t>
            </w:r>
          </w:p>
        </w:tc>
        <w:tc>
          <w:tcPr>
            <w:tcW w:w="1151" w:type="pct"/>
            <w:noWrap/>
            <w:hideMark/>
          </w:tcPr>
          <w:p w14:paraId="0F42FE21" w14:textId="1A6F3987" w:rsidR="00FC0FC8" w:rsidRPr="00BF2504" w:rsidRDefault="00FC0FC8" w:rsidP="00B65D83">
            <w:r>
              <w:rPr>
                <w:rFonts w:eastAsia="Times New Roman"/>
                <w:lang w:eastAsia="en-CA"/>
              </w:rPr>
              <w:t>Not applicable</w:t>
            </w:r>
          </w:p>
        </w:tc>
      </w:tr>
      <w:tr w:rsidR="00FC0FC8" w:rsidRPr="00BF2504" w14:paraId="545FB637" w14:textId="77777777" w:rsidTr="00FC0FC8">
        <w:trPr>
          <w:trHeight w:val="300"/>
        </w:trPr>
        <w:tc>
          <w:tcPr>
            <w:tcW w:w="3849" w:type="pct"/>
            <w:hideMark/>
          </w:tcPr>
          <w:p w14:paraId="00E31464" w14:textId="77777777" w:rsidR="00FC0FC8" w:rsidRPr="00BF2504" w:rsidRDefault="00FC0FC8" w:rsidP="00B65D83">
            <w:pPr>
              <w:pStyle w:val="TableBodyTextMIRB"/>
              <w:rPr>
                <w:rFonts w:eastAsia="Times New Roman"/>
                <w:lang w:eastAsia="en-CA"/>
              </w:rPr>
            </w:pPr>
            <w:r w:rsidRPr="00BF2504">
              <w:t>Township of Tyendinaga</w:t>
            </w:r>
          </w:p>
        </w:tc>
        <w:tc>
          <w:tcPr>
            <w:tcW w:w="1151" w:type="pct"/>
            <w:noWrap/>
            <w:hideMark/>
          </w:tcPr>
          <w:p w14:paraId="2291F48E" w14:textId="4337E46C" w:rsidR="00FC0FC8" w:rsidRPr="00BF2504" w:rsidRDefault="00FC0FC8" w:rsidP="00B65D83">
            <w:r>
              <w:rPr>
                <w:rFonts w:eastAsia="Times New Roman"/>
                <w:lang w:eastAsia="en-CA"/>
              </w:rPr>
              <w:t>Not applicable</w:t>
            </w:r>
          </w:p>
        </w:tc>
      </w:tr>
      <w:tr w:rsidR="00FC0FC8" w:rsidRPr="00BF2504" w14:paraId="24D693DF" w14:textId="77777777" w:rsidTr="00FC0FC8">
        <w:trPr>
          <w:trHeight w:val="300"/>
        </w:trPr>
        <w:tc>
          <w:tcPr>
            <w:tcW w:w="3849" w:type="pct"/>
            <w:hideMark/>
          </w:tcPr>
          <w:p w14:paraId="76DE3E05" w14:textId="77777777" w:rsidR="00FC0FC8" w:rsidRPr="00BF2504" w:rsidRDefault="00FC0FC8" w:rsidP="00B65D83">
            <w:pPr>
              <w:pStyle w:val="TableBodyTextMIRB"/>
              <w:rPr>
                <w:rFonts w:eastAsia="Times New Roman"/>
                <w:lang w:eastAsia="en-CA"/>
              </w:rPr>
            </w:pPr>
            <w:r w:rsidRPr="00BF2504">
              <w:t>Township of Uxbridge</w:t>
            </w:r>
          </w:p>
        </w:tc>
        <w:tc>
          <w:tcPr>
            <w:tcW w:w="1151" w:type="pct"/>
            <w:noWrap/>
            <w:hideMark/>
          </w:tcPr>
          <w:p w14:paraId="46FE4CD6" w14:textId="6A13D47A" w:rsidR="00FC0FC8" w:rsidRPr="00BF2504" w:rsidRDefault="00FC0FC8" w:rsidP="00B65D83">
            <w:r>
              <w:rPr>
                <w:rFonts w:eastAsia="Times New Roman"/>
                <w:lang w:eastAsia="en-CA"/>
              </w:rPr>
              <w:t>Not applicable</w:t>
            </w:r>
          </w:p>
        </w:tc>
      </w:tr>
      <w:tr w:rsidR="00FC0FC8" w:rsidRPr="00BF2504" w14:paraId="00FCAAC5" w14:textId="77777777" w:rsidTr="00FC0FC8">
        <w:trPr>
          <w:trHeight w:val="300"/>
        </w:trPr>
        <w:tc>
          <w:tcPr>
            <w:tcW w:w="3849" w:type="pct"/>
            <w:hideMark/>
          </w:tcPr>
          <w:p w14:paraId="56F39B97" w14:textId="77777777" w:rsidR="00FC0FC8" w:rsidRPr="00BF2504" w:rsidRDefault="00FC0FC8" w:rsidP="00B65D83">
            <w:pPr>
              <w:pStyle w:val="TableBodyTextMIRB"/>
              <w:rPr>
                <w:rFonts w:eastAsia="Times New Roman"/>
                <w:lang w:eastAsia="en-CA"/>
              </w:rPr>
            </w:pPr>
            <w:r w:rsidRPr="00BF2504">
              <w:t>Township of Val Rita-Harty</w:t>
            </w:r>
          </w:p>
        </w:tc>
        <w:tc>
          <w:tcPr>
            <w:tcW w:w="1151" w:type="pct"/>
            <w:noWrap/>
            <w:hideMark/>
          </w:tcPr>
          <w:p w14:paraId="5AA4D7EE" w14:textId="31C5338E" w:rsidR="00FC0FC8" w:rsidRPr="00BF2504" w:rsidRDefault="00FC0FC8" w:rsidP="00B65D83">
            <w:r>
              <w:rPr>
                <w:rFonts w:eastAsia="Times New Roman"/>
                <w:lang w:eastAsia="en-CA"/>
              </w:rPr>
              <w:t>Not applicable</w:t>
            </w:r>
          </w:p>
        </w:tc>
      </w:tr>
      <w:tr w:rsidR="00FC0FC8" w:rsidRPr="00BF2504" w14:paraId="18A37AAB" w14:textId="77777777" w:rsidTr="00FC0FC8">
        <w:trPr>
          <w:trHeight w:val="300"/>
        </w:trPr>
        <w:tc>
          <w:tcPr>
            <w:tcW w:w="3849" w:type="pct"/>
            <w:hideMark/>
          </w:tcPr>
          <w:p w14:paraId="782FEADB" w14:textId="77777777" w:rsidR="00FC0FC8" w:rsidRPr="00BF2504" w:rsidRDefault="00FC0FC8" w:rsidP="00B65D83">
            <w:pPr>
              <w:pStyle w:val="TableBodyTextMIRB"/>
              <w:rPr>
                <w:rFonts w:eastAsia="Times New Roman"/>
                <w:lang w:eastAsia="en-CA"/>
              </w:rPr>
            </w:pPr>
            <w:r w:rsidRPr="00BF2504">
              <w:t>Township of Wainfleet</w:t>
            </w:r>
          </w:p>
        </w:tc>
        <w:tc>
          <w:tcPr>
            <w:tcW w:w="1151" w:type="pct"/>
            <w:noWrap/>
            <w:hideMark/>
          </w:tcPr>
          <w:p w14:paraId="6151C29A" w14:textId="3ABABF40" w:rsidR="00FC0FC8" w:rsidRPr="00BF2504" w:rsidRDefault="00FC0FC8" w:rsidP="00B65D83">
            <w:r>
              <w:rPr>
                <w:rFonts w:eastAsia="Times New Roman"/>
                <w:lang w:eastAsia="en-CA"/>
              </w:rPr>
              <w:t>Not applicable</w:t>
            </w:r>
          </w:p>
        </w:tc>
      </w:tr>
      <w:tr w:rsidR="00FC0FC8" w:rsidRPr="00BF2504" w14:paraId="303D3DA0" w14:textId="77777777" w:rsidTr="00FC0FC8">
        <w:trPr>
          <w:trHeight w:val="300"/>
        </w:trPr>
        <w:tc>
          <w:tcPr>
            <w:tcW w:w="3849" w:type="pct"/>
            <w:hideMark/>
          </w:tcPr>
          <w:p w14:paraId="52A5BB1A" w14:textId="77777777" w:rsidR="00FC0FC8" w:rsidRPr="00BF2504" w:rsidRDefault="00FC0FC8" w:rsidP="00B65D83">
            <w:pPr>
              <w:pStyle w:val="TableBodyTextMIRB"/>
              <w:rPr>
                <w:rFonts w:eastAsia="Times New Roman"/>
                <w:lang w:eastAsia="en-CA"/>
              </w:rPr>
            </w:pPr>
            <w:r w:rsidRPr="00BF2504">
              <w:t>Township of Warwick</w:t>
            </w:r>
          </w:p>
        </w:tc>
        <w:tc>
          <w:tcPr>
            <w:tcW w:w="1151" w:type="pct"/>
            <w:noWrap/>
            <w:hideMark/>
          </w:tcPr>
          <w:p w14:paraId="3B07AB23" w14:textId="42BA5260" w:rsidR="00FC0FC8" w:rsidRPr="00BF2504" w:rsidRDefault="00FC0FC8" w:rsidP="00B65D83">
            <w:r>
              <w:rPr>
                <w:rFonts w:eastAsia="Times New Roman"/>
                <w:lang w:eastAsia="en-CA"/>
              </w:rPr>
              <w:t>Not applicable</w:t>
            </w:r>
          </w:p>
        </w:tc>
      </w:tr>
      <w:tr w:rsidR="00FC0FC8" w:rsidRPr="00BF2504" w14:paraId="17F5A1CD" w14:textId="77777777" w:rsidTr="00FC0FC8">
        <w:trPr>
          <w:trHeight w:val="300"/>
        </w:trPr>
        <w:tc>
          <w:tcPr>
            <w:tcW w:w="3849" w:type="pct"/>
            <w:hideMark/>
          </w:tcPr>
          <w:p w14:paraId="3871E9C8" w14:textId="77777777" w:rsidR="00FC0FC8" w:rsidRPr="00BF2504" w:rsidRDefault="00FC0FC8" w:rsidP="00B65D83">
            <w:pPr>
              <w:pStyle w:val="TableBodyTextMIRB"/>
              <w:rPr>
                <w:rFonts w:eastAsia="Times New Roman"/>
                <w:lang w:eastAsia="en-CA"/>
              </w:rPr>
            </w:pPr>
            <w:r w:rsidRPr="00BF2504">
              <w:t>Township of Wellesley</w:t>
            </w:r>
          </w:p>
        </w:tc>
        <w:tc>
          <w:tcPr>
            <w:tcW w:w="1151" w:type="pct"/>
            <w:noWrap/>
            <w:hideMark/>
          </w:tcPr>
          <w:p w14:paraId="05228283" w14:textId="1D6247D5" w:rsidR="00FC0FC8" w:rsidRPr="00BF2504" w:rsidRDefault="00FC0FC8" w:rsidP="00B65D83">
            <w:r>
              <w:rPr>
                <w:rFonts w:eastAsia="Times New Roman"/>
                <w:lang w:eastAsia="en-CA"/>
              </w:rPr>
              <w:t>Not applicable</w:t>
            </w:r>
          </w:p>
        </w:tc>
      </w:tr>
      <w:tr w:rsidR="00FC0FC8" w:rsidRPr="00BF2504" w14:paraId="1547A1A0" w14:textId="77777777" w:rsidTr="00FC0FC8">
        <w:trPr>
          <w:trHeight w:val="300"/>
        </w:trPr>
        <w:tc>
          <w:tcPr>
            <w:tcW w:w="3849" w:type="pct"/>
            <w:hideMark/>
          </w:tcPr>
          <w:p w14:paraId="454CF084" w14:textId="77777777" w:rsidR="00FC0FC8" w:rsidRPr="00BF2504" w:rsidRDefault="00FC0FC8" w:rsidP="00B65D83">
            <w:pPr>
              <w:pStyle w:val="TableBodyTextMIRB"/>
              <w:rPr>
                <w:rFonts w:eastAsia="Times New Roman"/>
                <w:lang w:eastAsia="en-CA"/>
              </w:rPr>
            </w:pPr>
            <w:r w:rsidRPr="00BF2504">
              <w:t>Township of Wellington North</w:t>
            </w:r>
          </w:p>
        </w:tc>
        <w:tc>
          <w:tcPr>
            <w:tcW w:w="1151" w:type="pct"/>
            <w:noWrap/>
            <w:hideMark/>
          </w:tcPr>
          <w:p w14:paraId="33B3D6E3" w14:textId="33495549" w:rsidR="00FC0FC8" w:rsidRPr="00BF2504" w:rsidRDefault="00FC0FC8" w:rsidP="00B65D83">
            <w:r>
              <w:rPr>
                <w:rFonts w:eastAsia="Times New Roman"/>
                <w:lang w:eastAsia="en-CA"/>
              </w:rPr>
              <w:t>Not applicable</w:t>
            </w:r>
          </w:p>
        </w:tc>
      </w:tr>
      <w:tr w:rsidR="00FC0FC8" w:rsidRPr="00BF2504" w14:paraId="19247786" w14:textId="77777777" w:rsidTr="00FC0FC8">
        <w:trPr>
          <w:trHeight w:val="300"/>
        </w:trPr>
        <w:tc>
          <w:tcPr>
            <w:tcW w:w="3849" w:type="pct"/>
            <w:hideMark/>
          </w:tcPr>
          <w:p w14:paraId="781044D3" w14:textId="77777777" w:rsidR="00FC0FC8" w:rsidRPr="00BF2504" w:rsidRDefault="00FC0FC8" w:rsidP="00B65D83">
            <w:pPr>
              <w:pStyle w:val="TableBodyTextMIRB"/>
              <w:rPr>
                <w:rFonts w:eastAsia="Times New Roman"/>
                <w:lang w:eastAsia="en-CA"/>
              </w:rPr>
            </w:pPr>
            <w:r w:rsidRPr="00BF2504">
              <w:t>Township of West Lincoln</w:t>
            </w:r>
          </w:p>
        </w:tc>
        <w:tc>
          <w:tcPr>
            <w:tcW w:w="1151" w:type="pct"/>
            <w:noWrap/>
            <w:hideMark/>
          </w:tcPr>
          <w:p w14:paraId="232D3A5B" w14:textId="4C18B0BA" w:rsidR="00FC0FC8" w:rsidRPr="00BF2504" w:rsidRDefault="00FC0FC8" w:rsidP="00B65D83">
            <w:r>
              <w:rPr>
                <w:rFonts w:eastAsia="Times New Roman"/>
                <w:lang w:eastAsia="en-CA"/>
              </w:rPr>
              <w:t>Not applicable</w:t>
            </w:r>
          </w:p>
        </w:tc>
      </w:tr>
      <w:tr w:rsidR="00FC0FC8" w:rsidRPr="00BF2504" w14:paraId="6E17F6D4" w14:textId="77777777" w:rsidTr="00FC0FC8">
        <w:trPr>
          <w:trHeight w:val="300"/>
        </w:trPr>
        <w:tc>
          <w:tcPr>
            <w:tcW w:w="3849" w:type="pct"/>
            <w:hideMark/>
          </w:tcPr>
          <w:p w14:paraId="270A0794" w14:textId="77777777" w:rsidR="00FC0FC8" w:rsidRPr="00BF2504" w:rsidRDefault="00FC0FC8" w:rsidP="00B65D83">
            <w:pPr>
              <w:pStyle w:val="TableBodyTextMIRB"/>
              <w:rPr>
                <w:rFonts w:eastAsia="Times New Roman"/>
                <w:lang w:eastAsia="en-CA"/>
              </w:rPr>
            </w:pPr>
            <w:r w:rsidRPr="00BF2504">
              <w:t>Township of White River</w:t>
            </w:r>
          </w:p>
        </w:tc>
        <w:tc>
          <w:tcPr>
            <w:tcW w:w="1151" w:type="pct"/>
            <w:noWrap/>
            <w:hideMark/>
          </w:tcPr>
          <w:p w14:paraId="46D17F93" w14:textId="4C76A0EA" w:rsidR="00FC0FC8" w:rsidRPr="00BF2504" w:rsidRDefault="00FC0FC8" w:rsidP="00B65D83">
            <w:r>
              <w:rPr>
                <w:rFonts w:eastAsia="Times New Roman"/>
                <w:lang w:eastAsia="en-CA"/>
              </w:rPr>
              <w:t>Not applicable</w:t>
            </w:r>
          </w:p>
        </w:tc>
      </w:tr>
      <w:tr w:rsidR="00FC0FC8" w:rsidRPr="00BF2504" w14:paraId="58B68C63" w14:textId="77777777" w:rsidTr="00FC0FC8">
        <w:trPr>
          <w:trHeight w:val="300"/>
        </w:trPr>
        <w:tc>
          <w:tcPr>
            <w:tcW w:w="3849" w:type="pct"/>
            <w:hideMark/>
          </w:tcPr>
          <w:p w14:paraId="28650759" w14:textId="77777777" w:rsidR="00FC0FC8" w:rsidRPr="00BF2504" w:rsidRDefault="00FC0FC8" w:rsidP="00B65D83">
            <w:pPr>
              <w:pStyle w:val="TableBodyTextMIRB"/>
              <w:rPr>
                <w:rFonts w:eastAsia="Times New Roman"/>
                <w:lang w:eastAsia="en-CA"/>
              </w:rPr>
            </w:pPr>
            <w:r w:rsidRPr="00BF2504">
              <w:t>Township of Whitewater Region</w:t>
            </w:r>
          </w:p>
        </w:tc>
        <w:tc>
          <w:tcPr>
            <w:tcW w:w="1151" w:type="pct"/>
            <w:noWrap/>
            <w:hideMark/>
          </w:tcPr>
          <w:p w14:paraId="46D79D33" w14:textId="13D76C8D" w:rsidR="00FC0FC8" w:rsidRPr="00BF2504" w:rsidRDefault="00FC0FC8" w:rsidP="00B65D83">
            <w:r>
              <w:rPr>
                <w:rFonts w:eastAsia="Times New Roman"/>
                <w:lang w:eastAsia="en-CA"/>
              </w:rPr>
              <w:t>Not applicable</w:t>
            </w:r>
          </w:p>
        </w:tc>
      </w:tr>
      <w:tr w:rsidR="00FC0FC8" w:rsidRPr="00BF2504" w14:paraId="02F24E07" w14:textId="77777777" w:rsidTr="00FC0FC8">
        <w:trPr>
          <w:trHeight w:val="300"/>
        </w:trPr>
        <w:tc>
          <w:tcPr>
            <w:tcW w:w="3849" w:type="pct"/>
            <w:hideMark/>
          </w:tcPr>
          <w:p w14:paraId="6E348A27" w14:textId="77777777" w:rsidR="00FC0FC8" w:rsidRPr="00BF2504" w:rsidRDefault="00FC0FC8" w:rsidP="00B65D83">
            <w:pPr>
              <w:pStyle w:val="TableBodyTextMIRB"/>
              <w:rPr>
                <w:rFonts w:eastAsia="Times New Roman"/>
                <w:lang w:eastAsia="en-CA"/>
              </w:rPr>
            </w:pPr>
            <w:r w:rsidRPr="00BF2504">
              <w:t>Township of Wilmot</w:t>
            </w:r>
          </w:p>
        </w:tc>
        <w:tc>
          <w:tcPr>
            <w:tcW w:w="1151" w:type="pct"/>
            <w:noWrap/>
            <w:hideMark/>
          </w:tcPr>
          <w:p w14:paraId="70A4F25A" w14:textId="32784A48" w:rsidR="00FC0FC8" w:rsidRPr="00BF2504" w:rsidRDefault="00FC0FC8" w:rsidP="00B65D83">
            <w:r>
              <w:rPr>
                <w:rFonts w:eastAsia="Times New Roman"/>
                <w:lang w:eastAsia="en-CA"/>
              </w:rPr>
              <w:t>Not applicable</w:t>
            </w:r>
          </w:p>
        </w:tc>
      </w:tr>
      <w:tr w:rsidR="00FC0FC8" w:rsidRPr="00BF2504" w14:paraId="042D6BAC" w14:textId="77777777" w:rsidTr="00FC0FC8">
        <w:trPr>
          <w:trHeight w:val="300"/>
        </w:trPr>
        <w:tc>
          <w:tcPr>
            <w:tcW w:w="3849" w:type="pct"/>
            <w:hideMark/>
          </w:tcPr>
          <w:p w14:paraId="24A8023D" w14:textId="77777777" w:rsidR="00FC0FC8" w:rsidRPr="00BF2504" w:rsidRDefault="00FC0FC8" w:rsidP="00B65D83">
            <w:pPr>
              <w:pStyle w:val="TableBodyTextMIRB"/>
              <w:rPr>
                <w:rFonts w:eastAsia="Times New Roman"/>
                <w:lang w:eastAsia="en-CA"/>
              </w:rPr>
            </w:pPr>
            <w:r w:rsidRPr="00BF2504">
              <w:t>Township of Wollaston</w:t>
            </w:r>
          </w:p>
        </w:tc>
        <w:tc>
          <w:tcPr>
            <w:tcW w:w="1151" w:type="pct"/>
            <w:noWrap/>
            <w:hideMark/>
          </w:tcPr>
          <w:p w14:paraId="5C6AB1A2" w14:textId="18A5299B" w:rsidR="00FC0FC8" w:rsidRPr="00BF2504" w:rsidRDefault="00FC0FC8" w:rsidP="00B65D83">
            <w:r>
              <w:rPr>
                <w:rFonts w:eastAsia="Times New Roman"/>
                <w:lang w:eastAsia="en-CA"/>
              </w:rPr>
              <w:t>Not applicable</w:t>
            </w:r>
          </w:p>
        </w:tc>
      </w:tr>
      <w:tr w:rsidR="00FC0FC8" w:rsidRPr="00BF2504" w14:paraId="44993295" w14:textId="77777777" w:rsidTr="00FC0FC8">
        <w:trPr>
          <w:trHeight w:val="300"/>
        </w:trPr>
        <w:tc>
          <w:tcPr>
            <w:tcW w:w="3849" w:type="pct"/>
            <w:hideMark/>
          </w:tcPr>
          <w:p w14:paraId="5D885477" w14:textId="77777777" w:rsidR="00FC0FC8" w:rsidRPr="00BF2504" w:rsidRDefault="00FC0FC8" w:rsidP="00B65D83">
            <w:pPr>
              <w:pStyle w:val="TableBodyTextMIRB"/>
              <w:rPr>
                <w:rFonts w:eastAsia="Times New Roman"/>
                <w:lang w:eastAsia="en-CA"/>
              </w:rPr>
            </w:pPr>
            <w:r w:rsidRPr="00BF2504">
              <w:t>Township of Woolwich</w:t>
            </w:r>
          </w:p>
        </w:tc>
        <w:tc>
          <w:tcPr>
            <w:tcW w:w="1151" w:type="pct"/>
            <w:noWrap/>
            <w:hideMark/>
          </w:tcPr>
          <w:p w14:paraId="521D2ECC" w14:textId="2F5A9809" w:rsidR="00FC0FC8" w:rsidRPr="00BF2504" w:rsidRDefault="00FC0FC8" w:rsidP="00B65D83">
            <w:r>
              <w:rPr>
                <w:rFonts w:eastAsia="Times New Roman"/>
                <w:lang w:eastAsia="en-CA"/>
              </w:rPr>
              <w:t>Not applicable</w:t>
            </w:r>
          </w:p>
        </w:tc>
      </w:tr>
      <w:tr w:rsidR="00FC0FC8" w:rsidRPr="00BF2504" w14:paraId="0B274A5D" w14:textId="77777777" w:rsidTr="00FC0FC8">
        <w:trPr>
          <w:trHeight w:val="300"/>
        </w:trPr>
        <w:tc>
          <w:tcPr>
            <w:tcW w:w="3849" w:type="pct"/>
            <w:hideMark/>
          </w:tcPr>
          <w:p w14:paraId="44365C3D" w14:textId="77777777" w:rsidR="00FC0FC8" w:rsidRPr="00BF2504" w:rsidRDefault="00FC0FC8" w:rsidP="00B65D83">
            <w:pPr>
              <w:pStyle w:val="TableBodyTextMIRB"/>
              <w:rPr>
                <w:rFonts w:eastAsia="Times New Roman"/>
                <w:lang w:eastAsia="en-CA"/>
              </w:rPr>
            </w:pPr>
            <w:r w:rsidRPr="00BF2504">
              <w:t>Township of Zorra</w:t>
            </w:r>
          </w:p>
        </w:tc>
        <w:tc>
          <w:tcPr>
            <w:tcW w:w="1151" w:type="pct"/>
            <w:noWrap/>
            <w:hideMark/>
          </w:tcPr>
          <w:p w14:paraId="747D6F64" w14:textId="7E8A57DD" w:rsidR="00FC0FC8" w:rsidRPr="00BF2504" w:rsidRDefault="00FC0FC8" w:rsidP="00B65D83">
            <w:r>
              <w:rPr>
                <w:rFonts w:eastAsia="Times New Roman"/>
                <w:lang w:eastAsia="en-CA"/>
              </w:rPr>
              <w:t>Not applicable</w:t>
            </w:r>
          </w:p>
        </w:tc>
      </w:tr>
      <w:tr w:rsidR="00FC0FC8" w:rsidRPr="00BF2504" w14:paraId="2A273F33" w14:textId="77777777" w:rsidTr="00FC0FC8">
        <w:trPr>
          <w:trHeight w:val="300"/>
        </w:trPr>
        <w:tc>
          <w:tcPr>
            <w:tcW w:w="3849" w:type="pct"/>
            <w:hideMark/>
          </w:tcPr>
          <w:p w14:paraId="7D5C8F26" w14:textId="77777777" w:rsidR="00FC0FC8" w:rsidRPr="00BF2504" w:rsidRDefault="00FC0FC8" w:rsidP="00B65D83">
            <w:pPr>
              <w:pStyle w:val="TableBodyTextMIRB"/>
              <w:rPr>
                <w:rFonts w:eastAsia="Times New Roman"/>
                <w:lang w:eastAsia="en-CA"/>
              </w:rPr>
            </w:pPr>
            <w:r w:rsidRPr="00BF2504">
              <w:t>Tyendinaga Mohawk Territory</w:t>
            </w:r>
          </w:p>
        </w:tc>
        <w:tc>
          <w:tcPr>
            <w:tcW w:w="1151" w:type="pct"/>
            <w:noWrap/>
            <w:hideMark/>
          </w:tcPr>
          <w:p w14:paraId="62EC9BF0" w14:textId="395BC017" w:rsidR="00FC0FC8" w:rsidRPr="00BF2504" w:rsidRDefault="00FC0FC8" w:rsidP="00B65D83">
            <w:r>
              <w:rPr>
                <w:rFonts w:eastAsia="Times New Roman"/>
                <w:lang w:eastAsia="en-CA"/>
              </w:rPr>
              <w:t>Not applicable</w:t>
            </w:r>
          </w:p>
        </w:tc>
      </w:tr>
      <w:tr w:rsidR="00FC0FC8" w:rsidRPr="00BF2504" w14:paraId="4FBDA816" w14:textId="77777777" w:rsidTr="00FC0FC8">
        <w:trPr>
          <w:trHeight w:val="300"/>
        </w:trPr>
        <w:tc>
          <w:tcPr>
            <w:tcW w:w="3849" w:type="pct"/>
          </w:tcPr>
          <w:p w14:paraId="3EB0486A" w14:textId="77777777" w:rsidR="00FC0FC8" w:rsidRPr="00BF2504" w:rsidRDefault="00FC0FC8" w:rsidP="00B65D83">
            <w:pPr>
              <w:pStyle w:val="TableBodyTextMIRB"/>
            </w:pPr>
            <w:r w:rsidRPr="00BF2504">
              <w:t>United Counties of Leeds and Grenville</w:t>
            </w:r>
          </w:p>
        </w:tc>
        <w:tc>
          <w:tcPr>
            <w:tcW w:w="1151" w:type="pct"/>
            <w:noWrap/>
          </w:tcPr>
          <w:p w14:paraId="0BD6EFE4" w14:textId="5DE9F02D" w:rsidR="00FC0FC8" w:rsidRPr="00BF2504" w:rsidRDefault="00FC0FC8" w:rsidP="00B65D83">
            <w:r>
              <w:rPr>
                <w:rFonts w:eastAsia="Times New Roman"/>
                <w:lang w:eastAsia="en-CA"/>
              </w:rPr>
              <w:t>Not applicable</w:t>
            </w:r>
          </w:p>
        </w:tc>
      </w:tr>
      <w:tr w:rsidR="00FC0FC8" w:rsidRPr="00BF2504" w14:paraId="4D06192F" w14:textId="77777777" w:rsidTr="00FC0FC8">
        <w:trPr>
          <w:trHeight w:val="300"/>
        </w:trPr>
        <w:tc>
          <w:tcPr>
            <w:tcW w:w="3849" w:type="pct"/>
          </w:tcPr>
          <w:p w14:paraId="39E63EEA" w14:textId="77777777" w:rsidR="00FC0FC8" w:rsidRPr="00BF2504" w:rsidRDefault="00FC0FC8" w:rsidP="00B65D83">
            <w:pPr>
              <w:pStyle w:val="TableBodyTextMIRB"/>
            </w:pPr>
            <w:r w:rsidRPr="00BF2504">
              <w:t>United Counties of Prescott and Russell</w:t>
            </w:r>
          </w:p>
        </w:tc>
        <w:tc>
          <w:tcPr>
            <w:tcW w:w="1151" w:type="pct"/>
            <w:noWrap/>
          </w:tcPr>
          <w:p w14:paraId="51087890" w14:textId="5D9F7F99" w:rsidR="00FC0FC8" w:rsidRPr="00BF2504" w:rsidRDefault="00FC0FC8" w:rsidP="00B65D83">
            <w:r>
              <w:rPr>
                <w:rFonts w:eastAsia="Times New Roman"/>
                <w:lang w:eastAsia="en-CA"/>
              </w:rPr>
              <w:t>Not applicable</w:t>
            </w:r>
          </w:p>
        </w:tc>
      </w:tr>
      <w:tr w:rsidR="00FC0FC8" w:rsidRPr="00BF2504" w14:paraId="37F665F1" w14:textId="77777777" w:rsidTr="00FC0FC8">
        <w:trPr>
          <w:trHeight w:val="300"/>
        </w:trPr>
        <w:tc>
          <w:tcPr>
            <w:tcW w:w="3849" w:type="pct"/>
          </w:tcPr>
          <w:p w14:paraId="7E00F6FD" w14:textId="77777777" w:rsidR="00FC0FC8" w:rsidRPr="00BF2504" w:rsidRDefault="00FC0FC8" w:rsidP="00B65D83">
            <w:pPr>
              <w:pStyle w:val="TableBodyTextMIRB"/>
            </w:pPr>
            <w:r w:rsidRPr="00BF2504">
              <w:lastRenderedPageBreak/>
              <w:t>United Counties of Stormont, Dundas and Glengarry</w:t>
            </w:r>
          </w:p>
        </w:tc>
        <w:tc>
          <w:tcPr>
            <w:tcW w:w="1151" w:type="pct"/>
            <w:noWrap/>
          </w:tcPr>
          <w:p w14:paraId="06103CBA" w14:textId="4D1C6674" w:rsidR="00FC0FC8" w:rsidRPr="00BF2504" w:rsidRDefault="00FC0FC8" w:rsidP="00B65D83">
            <w:r>
              <w:rPr>
                <w:rFonts w:eastAsia="Times New Roman"/>
                <w:lang w:eastAsia="en-CA"/>
              </w:rPr>
              <w:t>Not applicable</w:t>
            </w:r>
          </w:p>
        </w:tc>
      </w:tr>
      <w:tr w:rsidR="00FC0FC8" w:rsidRPr="00BF2504" w14:paraId="7E8F497D" w14:textId="77777777" w:rsidTr="00FC0FC8">
        <w:trPr>
          <w:trHeight w:val="300"/>
        </w:trPr>
        <w:tc>
          <w:tcPr>
            <w:tcW w:w="3849" w:type="pct"/>
            <w:hideMark/>
          </w:tcPr>
          <w:p w14:paraId="02B19523" w14:textId="77777777" w:rsidR="00FC0FC8" w:rsidRPr="00BF2504" w:rsidRDefault="00FC0FC8" w:rsidP="00B65D83">
            <w:pPr>
              <w:pStyle w:val="TableBodyTextMIRB"/>
              <w:rPr>
                <w:rFonts w:eastAsia="Times New Roman"/>
                <w:lang w:eastAsia="en-CA"/>
              </w:rPr>
            </w:pPr>
            <w:r w:rsidRPr="00BF2504">
              <w:t>Village of Burk's Falls</w:t>
            </w:r>
          </w:p>
        </w:tc>
        <w:tc>
          <w:tcPr>
            <w:tcW w:w="1151" w:type="pct"/>
            <w:noWrap/>
            <w:hideMark/>
          </w:tcPr>
          <w:p w14:paraId="71B3173C" w14:textId="10951C52" w:rsidR="00FC0FC8" w:rsidRPr="00BF2504" w:rsidRDefault="00FC0FC8" w:rsidP="00B65D83">
            <w:r>
              <w:rPr>
                <w:rFonts w:eastAsia="Times New Roman"/>
                <w:lang w:eastAsia="en-CA"/>
              </w:rPr>
              <w:t>Not applicable</w:t>
            </w:r>
          </w:p>
        </w:tc>
      </w:tr>
      <w:tr w:rsidR="00FC0FC8" w:rsidRPr="00BF2504" w14:paraId="298764D3" w14:textId="77777777" w:rsidTr="00FC0FC8">
        <w:trPr>
          <w:trHeight w:val="300"/>
        </w:trPr>
        <w:tc>
          <w:tcPr>
            <w:tcW w:w="3849" w:type="pct"/>
            <w:hideMark/>
          </w:tcPr>
          <w:p w14:paraId="5A033885" w14:textId="77777777" w:rsidR="00FC0FC8" w:rsidRPr="00BF2504" w:rsidRDefault="00FC0FC8" w:rsidP="00B65D83">
            <w:pPr>
              <w:pStyle w:val="TableBodyTextMIRB"/>
              <w:rPr>
                <w:rFonts w:eastAsia="Times New Roman"/>
                <w:lang w:eastAsia="en-CA"/>
              </w:rPr>
            </w:pPr>
            <w:r w:rsidRPr="00BF2504">
              <w:t>Village of Hilton Beach</w:t>
            </w:r>
          </w:p>
        </w:tc>
        <w:tc>
          <w:tcPr>
            <w:tcW w:w="1151" w:type="pct"/>
            <w:noWrap/>
            <w:hideMark/>
          </w:tcPr>
          <w:p w14:paraId="489C26C0" w14:textId="29FBCA68" w:rsidR="00FC0FC8" w:rsidRPr="00BF2504" w:rsidRDefault="00FC0FC8" w:rsidP="00B65D83">
            <w:r>
              <w:rPr>
                <w:rFonts w:eastAsia="Times New Roman"/>
                <w:lang w:eastAsia="en-CA"/>
              </w:rPr>
              <w:t>Not applicable</w:t>
            </w:r>
          </w:p>
        </w:tc>
      </w:tr>
      <w:tr w:rsidR="00FC0FC8" w:rsidRPr="00BF2504" w14:paraId="5904AFD3" w14:textId="77777777" w:rsidTr="00FC0FC8">
        <w:trPr>
          <w:trHeight w:val="300"/>
        </w:trPr>
        <w:tc>
          <w:tcPr>
            <w:tcW w:w="3849" w:type="pct"/>
            <w:hideMark/>
          </w:tcPr>
          <w:p w14:paraId="4A33BAA8" w14:textId="77777777" w:rsidR="00FC0FC8" w:rsidRPr="00BF2504" w:rsidRDefault="00FC0FC8" w:rsidP="00B65D83">
            <w:pPr>
              <w:pStyle w:val="TableBodyTextMIRB"/>
              <w:rPr>
                <w:rFonts w:eastAsia="Times New Roman"/>
                <w:lang w:eastAsia="en-CA"/>
              </w:rPr>
            </w:pPr>
            <w:r w:rsidRPr="00BF2504">
              <w:t>Village of Merrickville-Wolford</w:t>
            </w:r>
          </w:p>
        </w:tc>
        <w:tc>
          <w:tcPr>
            <w:tcW w:w="1151" w:type="pct"/>
            <w:noWrap/>
            <w:hideMark/>
          </w:tcPr>
          <w:p w14:paraId="3D8CAE3A" w14:textId="3D595759" w:rsidR="00FC0FC8" w:rsidRPr="00BF2504" w:rsidRDefault="00FC0FC8" w:rsidP="00B65D83">
            <w:r>
              <w:rPr>
                <w:rFonts w:eastAsia="Times New Roman"/>
                <w:lang w:eastAsia="en-CA"/>
              </w:rPr>
              <w:t>Not applicable</w:t>
            </w:r>
          </w:p>
        </w:tc>
      </w:tr>
      <w:tr w:rsidR="00FC0FC8" w:rsidRPr="00BF2504" w14:paraId="460E99EC" w14:textId="77777777" w:rsidTr="00FC0FC8">
        <w:trPr>
          <w:trHeight w:val="300"/>
        </w:trPr>
        <w:tc>
          <w:tcPr>
            <w:tcW w:w="3849" w:type="pct"/>
            <w:hideMark/>
          </w:tcPr>
          <w:p w14:paraId="23DA19CE" w14:textId="77777777" w:rsidR="00FC0FC8" w:rsidRPr="00BF2504" w:rsidRDefault="00FC0FC8" w:rsidP="00B65D83">
            <w:pPr>
              <w:pStyle w:val="TableBodyTextMIRB"/>
              <w:rPr>
                <w:rFonts w:eastAsia="Times New Roman"/>
                <w:lang w:eastAsia="en-CA"/>
              </w:rPr>
            </w:pPr>
            <w:r w:rsidRPr="00BF2504">
              <w:t>Village of Newbury</w:t>
            </w:r>
          </w:p>
        </w:tc>
        <w:tc>
          <w:tcPr>
            <w:tcW w:w="1151" w:type="pct"/>
            <w:noWrap/>
            <w:hideMark/>
          </w:tcPr>
          <w:p w14:paraId="011CB9C0" w14:textId="607EA400" w:rsidR="00FC0FC8" w:rsidRPr="00BF2504" w:rsidRDefault="00FC0FC8" w:rsidP="00B65D83">
            <w:r>
              <w:rPr>
                <w:rFonts w:eastAsia="Times New Roman"/>
                <w:lang w:eastAsia="en-CA"/>
              </w:rPr>
              <w:t>Not applicable</w:t>
            </w:r>
          </w:p>
        </w:tc>
      </w:tr>
      <w:tr w:rsidR="00FC0FC8" w:rsidRPr="00BF2504" w14:paraId="0250D800" w14:textId="77777777" w:rsidTr="00FC0FC8">
        <w:trPr>
          <w:trHeight w:val="300"/>
        </w:trPr>
        <w:tc>
          <w:tcPr>
            <w:tcW w:w="3849" w:type="pct"/>
            <w:hideMark/>
          </w:tcPr>
          <w:p w14:paraId="3933BBCB" w14:textId="77777777" w:rsidR="00FC0FC8" w:rsidRPr="00BF2504" w:rsidRDefault="00FC0FC8" w:rsidP="00B65D83">
            <w:pPr>
              <w:pStyle w:val="TableBodyTextMIRB"/>
              <w:rPr>
                <w:rFonts w:eastAsia="Times New Roman"/>
                <w:lang w:eastAsia="en-CA"/>
              </w:rPr>
            </w:pPr>
            <w:r w:rsidRPr="00BF2504">
              <w:t>Village of Oil Springs</w:t>
            </w:r>
          </w:p>
        </w:tc>
        <w:tc>
          <w:tcPr>
            <w:tcW w:w="1151" w:type="pct"/>
            <w:noWrap/>
            <w:hideMark/>
          </w:tcPr>
          <w:p w14:paraId="10B81D83" w14:textId="7642DAC2" w:rsidR="00FC0FC8" w:rsidRPr="00BF2504" w:rsidRDefault="00FC0FC8" w:rsidP="00B65D83">
            <w:r>
              <w:rPr>
                <w:rFonts w:eastAsia="Times New Roman"/>
                <w:lang w:eastAsia="en-CA"/>
              </w:rPr>
              <w:t>Not applicable</w:t>
            </w:r>
          </w:p>
        </w:tc>
      </w:tr>
      <w:tr w:rsidR="00FC0FC8" w:rsidRPr="00BF2504" w14:paraId="581C9096" w14:textId="77777777" w:rsidTr="00FC0FC8">
        <w:trPr>
          <w:trHeight w:val="300"/>
        </w:trPr>
        <w:tc>
          <w:tcPr>
            <w:tcW w:w="3849" w:type="pct"/>
            <w:hideMark/>
          </w:tcPr>
          <w:p w14:paraId="727B2E52" w14:textId="77777777" w:rsidR="00FC0FC8" w:rsidRPr="00BF2504" w:rsidRDefault="00FC0FC8" w:rsidP="00B65D83">
            <w:pPr>
              <w:pStyle w:val="TableBodyTextMIRB"/>
              <w:rPr>
                <w:rFonts w:eastAsia="Times New Roman"/>
                <w:lang w:eastAsia="en-CA"/>
              </w:rPr>
            </w:pPr>
            <w:r w:rsidRPr="00BF2504">
              <w:t>Village of Point Edward</w:t>
            </w:r>
          </w:p>
        </w:tc>
        <w:tc>
          <w:tcPr>
            <w:tcW w:w="1151" w:type="pct"/>
            <w:noWrap/>
            <w:hideMark/>
          </w:tcPr>
          <w:p w14:paraId="7AACF414" w14:textId="0FADC573" w:rsidR="00FC0FC8" w:rsidRPr="00BF2504" w:rsidRDefault="00FC0FC8" w:rsidP="00B65D83">
            <w:r>
              <w:rPr>
                <w:rFonts w:eastAsia="Times New Roman"/>
                <w:lang w:eastAsia="en-CA"/>
              </w:rPr>
              <w:t>Not applicable</w:t>
            </w:r>
          </w:p>
        </w:tc>
      </w:tr>
      <w:tr w:rsidR="00FC0FC8" w:rsidRPr="00BF2504" w14:paraId="7981A3BC" w14:textId="77777777" w:rsidTr="00FC0FC8">
        <w:trPr>
          <w:trHeight w:val="300"/>
        </w:trPr>
        <w:tc>
          <w:tcPr>
            <w:tcW w:w="3849" w:type="pct"/>
            <w:hideMark/>
          </w:tcPr>
          <w:p w14:paraId="5AE3A4EE" w14:textId="77777777" w:rsidR="00FC0FC8" w:rsidRPr="00BF2504" w:rsidRDefault="00FC0FC8" w:rsidP="00B65D83">
            <w:pPr>
              <w:pStyle w:val="TableBodyTextMIRB"/>
              <w:rPr>
                <w:rFonts w:eastAsia="Times New Roman"/>
                <w:lang w:eastAsia="en-CA"/>
              </w:rPr>
            </w:pPr>
            <w:r w:rsidRPr="00BF2504">
              <w:t>Village of South River</w:t>
            </w:r>
          </w:p>
        </w:tc>
        <w:tc>
          <w:tcPr>
            <w:tcW w:w="1151" w:type="pct"/>
            <w:noWrap/>
            <w:hideMark/>
          </w:tcPr>
          <w:p w14:paraId="6A3B2184" w14:textId="7C090701" w:rsidR="00FC0FC8" w:rsidRPr="00BF2504" w:rsidRDefault="00FC0FC8" w:rsidP="00B65D83">
            <w:r>
              <w:rPr>
                <w:rFonts w:eastAsia="Times New Roman"/>
                <w:lang w:eastAsia="en-CA"/>
              </w:rPr>
              <w:t>Not applicable</w:t>
            </w:r>
          </w:p>
        </w:tc>
      </w:tr>
      <w:tr w:rsidR="00FC0FC8" w:rsidRPr="00BF2504" w14:paraId="38C19B06" w14:textId="77777777" w:rsidTr="00FC0FC8">
        <w:trPr>
          <w:trHeight w:val="300"/>
        </w:trPr>
        <w:tc>
          <w:tcPr>
            <w:tcW w:w="3849" w:type="pct"/>
            <w:hideMark/>
          </w:tcPr>
          <w:p w14:paraId="7D735AE1" w14:textId="77777777" w:rsidR="00FC0FC8" w:rsidRPr="00BF2504" w:rsidRDefault="00FC0FC8" w:rsidP="00B65D83">
            <w:pPr>
              <w:pStyle w:val="TableBodyTextMIRB"/>
              <w:rPr>
                <w:rFonts w:eastAsia="Times New Roman"/>
                <w:lang w:eastAsia="en-CA"/>
              </w:rPr>
            </w:pPr>
            <w:r w:rsidRPr="00BF2504">
              <w:t>Village of Sundridge</w:t>
            </w:r>
          </w:p>
        </w:tc>
        <w:tc>
          <w:tcPr>
            <w:tcW w:w="1151" w:type="pct"/>
            <w:noWrap/>
            <w:hideMark/>
          </w:tcPr>
          <w:p w14:paraId="4D72660B" w14:textId="297591EC" w:rsidR="00FC0FC8" w:rsidRPr="00BF2504" w:rsidRDefault="00FC0FC8" w:rsidP="00B65D83">
            <w:r>
              <w:rPr>
                <w:rFonts w:eastAsia="Times New Roman"/>
                <w:lang w:eastAsia="en-CA"/>
              </w:rPr>
              <w:t>Not applicable</w:t>
            </w:r>
          </w:p>
        </w:tc>
      </w:tr>
      <w:tr w:rsidR="00FC0FC8" w:rsidRPr="00BF2504" w14:paraId="5C9D548A" w14:textId="77777777" w:rsidTr="00FC0FC8">
        <w:trPr>
          <w:trHeight w:val="300"/>
        </w:trPr>
        <w:tc>
          <w:tcPr>
            <w:tcW w:w="3849" w:type="pct"/>
            <w:hideMark/>
          </w:tcPr>
          <w:p w14:paraId="766505A6" w14:textId="77777777" w:rsidR="00FC0FC8" w:rsidRPr="00BF2504" w:rsidRDefault="00FC0FC8" w:rsidP="00B65D83">
            <w:pPr>
              <w:pStyle w:val="TableBodyTextMIRB"/>
              <w:rPr>
                <w:rFonts w:eastAsia="Times New Roman"/>
                <w:lang w:eastAsia="en-CA"/>
              </w:rPr>
            </w:pPr>
            <w:r w:rsidRPr="00BF2504">
              <w:t>Village of Thornloe</w:t>
            </w:r>
          </w:p>
        </w:tc>
        <w:tc>
          <w:tcPr>
            <w:tcW w:w="1151" w:type="pct"/>
            <w:noWrap/>
            <w:hideMark/>
          </w:tcPr>
          <w:p w14:paraId="1C96B4A8" w14:textId="2BD39C96" w:rsidR="00FC0FC8" w:rsidRPr="00BF2504" w:rsidRDefault="00FC0FC8" w:rsidP="00B65D83">
            <w:r>
              <w:rPr>
                <w:rFonts w:eastAsia="Times New Roman"/>
                <w:lang w:eastAsia="en-CA"/>
              </w:rPr>
              <w:t>Not applicable</w:t>
            </w:r>
          </w:p>
        </w:tc>
      </w:tr>
      <w:tr w:rsidR="00FC0FC8" w:rsidRPr="00BF2504" w14:paraId="53B62D88" w14:textId="77777777" w:rsidTr="00FC0FC8">
        <w:trPr>
          <w:trHeight w:val="300"/>
        </w:trPr>
        <w:tc>
          <w:tcPr>
            <w:tcW w:w="3849" w:type="pct"/>
            <w:hideMark/>
          </w:tcPr>
          <w:p w14:paraId="1AC1253A" w14:textId="77777777" w:rsidR="00FC0FC8" w:rsidRPr="00BF2504" w:rsidRDefault="00FC0FC8" w:rsidP="00B65D83">
            <w:pPr>
              <w:pStyle w:val="TableBodyTextMIRB"/>
              <w:rPr>
                <w:rFonts w:eastAsia="Times New Roman"/>
                <w:lang w:eastAsia="en-CA"/>
              </w:rPr>
            </w:pPr>
            <w:r w:rsidRPr="00BF2504">
              <w:t>Village of Westport</w:t>
            </w:r>
          </w:p>
        </w:tc>
        <w:tc>
          <w:tcPr>
            <w:tcW w:w="1151" w:type="pct"/>
            <w:noWrap/>
            <w:hideMark/>
          </w:tcPr>
          <w:p w14:paraId="7EBDD58B" w14:textId="3AFF5267" w:rsidR="00FC0FC8" w:rsidRPr="00BF2504" w:rsidRDefault="00FC0FC8" w:rsidP="00B65D83">
            <w:r>
              <w:rPr>
                <w:rFonts w:eastAsia="Times New Roman"/>
                <w:lang w:eastAsia="en-CA"/>
              </w:rPr>
              <w:t>Not applicable</w:t>
            </w:r>
          </w:p>
        </w:tc>
      </w:tr>
      <w:tr w:rsidR="00FC0FC8" w:rsidRPr="00BF2504" w14:paraId="6E47CDC6" w14:textId="77777777" w:rsidTr="00FC0FC8">
        <w:trPr>
          <w:trHeight w:val="300"/>
        </w:trPr>
        <w:tc>
          <w:tcPr>
            <w:tcW w:w="3849" w:type="pct"/>
            <w:hideMark/>
          </w:tcPr>
          <w:p w14:paraId="0EFD93F3" w14:textId="77777777" w:rsidR="00FC0FC8" w:rsidRPr="00BF2504" w:rsidRDefault="00FC0FC8" w:rsidP="00B65D83">
            <w:pPr>
              <w:pStyle w:val="TableBodyTextMIRB"/>
              <w:rPr>
                <w:rFonts w:eastAsia="Times New Roman"/>
                <w:lang w:eastAsia="en-CA"/>
              </w:rPr>
            </w:pPr>
            <w:r w:rsidRPr="00BF2504">
              <w:t>Wabaseemoong</w:t>
            </w:r>
          </w:p>
        </w:tc>
        <w:tc>
          <w:tcPr>
            <w:tcW w:w="1151" w:type="pct"/>
            <w:noWrap/>
            <w:hideMark/>
          </w:tcPr>
          <w:p w14:paraId="31218714" w14:textId="2717DDF2" w:rsidR="00FC0FC8" w:rsidRPr="00BF2504" w:rsidRDefault="00FC0FC8" w:rsidP="00B65D83">
            <w:r>
              <w:rPr>
                <w:rFonts w:eastAsia="Times New Roman"/>
                <w:lang w:eastAsia="en-CA"/>
              </w:rPr>
              <w:t>Not applicable</w:t>
            </w:r>
          </w:p>
        </w:tc>
      </w:tr>
      <w:tr w:rsidR="00FC0FC8" w:rsidRPr="00BF2504" w14:paraId="17356BB5" w14:textId="77777777" w:rsidTr="00FC0FC8">
        <w:trPr>
          <w:trHeight w:val="300"/>
        </w:trPr>
        <w:tc>
          <w:tcPr>
            <w:tcW w:w="3849" w:type="pct"/>
            <w:hideMark/>
          </w:tcPr>
          <w:p w14:paraId="53AE1805" w14:textId="77777777" w:rsidR="00FC0FC8" w:rsidRPr="00BF2504" w:rsidRDefault="00FC0FC8" w:rsidP="00B65D83">
            <w:pPr>
              <w:pStyle w:val="TableBodyTextMIRB"/>
              <w:rPr>
                <w:rFonts w:eastAsia="Times New Roman"/>
                <w:lang w:eastAsia="en-CA"/>
              </w:rPr>
            </w:pPr>
            <w:r w:rsidRPr="00BF2504">
              <w:t>Wabauskang 21</w:t>
            </w:r>
          </w:p>
        </w:tc>
        <w:tc>
          <w:tcPr>
            <w:tcW w:w="1151" w:type="pct"/>
            <w:noWrap/>
            <w:hideMark/>
          </w:tcPr>
          <w:p w14:paraId="58DC51A7" w14:textId="73D109DC" w:rsidR="00FC0FC8" w:rsidRPr="00BF2504" w:rsidRDefault="00FC0FC8" w:rsidP="00B65D83">
            <w:r>
              <w:rPr>
                <w:rFonts w:eastAsia="Times New Roman"/>
                <w:lang w:eastAsia="en-CA"/>
              </w:rPr>
              <w:t>Not applicable</w:t>
            </w:r>
          </w:p>
        </w:tc>
      </w:tr>
      <w:tr w:rsidR="00FC0FC8" w:rsidRPr="00BF2504" w14:paraId="1A0D90DB" w14:textId="77777777" w:rsidTr="00FC0FC8">
        <w:trPr>
          <w:trHeight w:val="300"/>
        </w:trPr>
        <w:tc>
          <w:tcPr>
            <w:tcW w:w="3849" w:type="pct"/>
            <w:hideMark/>
          </w:tcPr>
          <w:p w14:paraId="7771B1C7" w14:textId="77777777" w:rsidR="00FC0FC8" w:rsidRPr="00BF2504" w:rsidRDefault="00FC0FC8" w:rsidP="00B65D83">
            <w:pPr>
              <w:pStyle w:val="TableBodyTextMIRB"/>
              <w:rPr>
                <w:rFonts w:eastAsia="Times New Roman"/>
                <w:lang w:eastAsia="en-CA"/>
              </w:rPr>
            </w:pPr>
            <w:r w:rsidRPr="00BF2504">
              <w:t>Wabigoon Lake 27</w:t>
            </w:r>
          </w:p>
        </w:tc>
        <w:tc>
          <w:tcPr>
            <w:tcW w:w="1151" w:type="pct"/>
            <w:noWrap/>
            <w:hideMark/>
          </w:tcPr>
          <w:p w14:paraId="5FBE13E1" w14:textId="44C4A41E" w:rsidR="00FC0FC8" w:rsidRPr="00BF2504" w:rsidRDefault="00FC0FC8" w:rsidP="00B65D83">
            <w:r>
              <w:rPr>
                <w:rFonts w:eastAsia="Times New Roman"/>
                <w:lang w:eastAsia="en-CA"/>
              </w:rPr>
              <w:t>Not applicable</w:t>
            </w:r>
          </w:p>
        </w:tc>
      </w:tr>
      <w:tr w:rsidR="00FC0FC8" w:rsidRPr="00BF2504" w14:paraId="5D35B830" w14:textId="77777777" w:rsidTr="00FC0FC8">
        <w:trPr>
          <w:trHeight w:val="300"/>
        </w:trPr>
        <w:tc>
          <w:tcPr>
            <w:tcW w:w="3849" w:type="pct"/>
            <w:hideMark/>
          </w:tcPr>
          <w:p w14:paraId="157AED8A" w14:textId="77777777" w:rsidR="00FC0FC8" w:rsidRPr="00BF2504" w:rsidRDefault="00FC0FC8" w:rsidP="00B65D83">
            <w:pPr>
              <w:pStyle w:val="TableBodyTextMIRB"/>
              <w:rPr>
                <w:rFonts w:eastAsia="Times New Roman"/>
                <w:lang w:eastAsia="en-CA"/>
              </w:rPr>
            </w:pPr>
            <w:r w:rsidRPr="00BF2504">
              <w:t>Wahnapitei 11</w:t>
            </w:r>
          </w:p>
        </w:tc>
        <w:tc>
          <w:tcPr>
            <w:tcW w:w="1151" w:type="pct"/>
            <w:noWrap/>
            <w:hideMark/>
          </w:tcPr>
          <w:p w14:paraId="27F781A7" w14:textId="0A49C87C" w:rsidR="00FC0FC8" w:rsidRPr="00BF2504" w:rsidRDefault="00FC0FC8" w:rsidP="00B65D83">
            <w:r>
              <w:rPr>
                <w:rFonts w:eastAsia="Times New Roman"/>
                <w:lang w:eastAsia="en-CA"/>
              </w:rPr>
              <w:t>Not applicable</w:t>
            </w:r>
          </w:p>
        </w:tc>
      </w:tr>
      <w:tr w:rsidR="00FC0FC8" w:rsidRPr="00BF2504" w14:paraId="044340E6" w14:textId="77777777" w:rsidTr="00FC0FC8">
        <w:trPr>
          <w:trHeight w:val="300"/>
        </w:trPr>
        <w:tc>
          <w:tcPr>
            <w:tcW w:w="3849" w:type="pct"/>
            <w:hideMark/>
          </w:tcPr>
          <w:p w14:paraId="70E7DF14" w14:textId="77777777" w:rsidR="00FC0FC8" w:rsidRPr="00BF2504" w:rsidRDefault="00FC0FC8" w:rsidP="00B65D83">
            <w:pPr>
              <w:pStyle w:val="TableBodyTextMIRB"/>
              <w:rPr>
                <w:rFonts w:eastAsia="Times New Roman"/>
                <w:lang w:eastAsia="en-CA"/>
              </w:rPr>
            </w:pPr>
            <w:r w:rsidRPr="00BF2504">
              <w:t>Wahta Mohawk Territory</w:t>
            </w:r>
          </w:p>
        </w:tc>
        <w:tc>
          <w:tcPr>
            <w:tcW w:w="1151" w:type="pct"/>
            <w:noWrap/>
            <w:hideMark/>
          </w:tcPr>
          <w:p w14:paraId="0A65F3B6" w14:textId="5D5CC684" w:rsidR="00FC0FC8" w:rsidRPr="00BF2504" w:rsidRDefault="00FC0FC8" w:rsidP="00B65D83">
            <w:r>
              <w:rPr>
                <w:rFonts w:eastAsia="Times New Roman"/>
                <w:lang w:eastAsia="en-CA"/>
              </w:rPr>
              <w:t>Not applicable</w:t>
            </w:r>
          </w:p>
        </w:tc>
      </w:tr>
      <w:tr w:rsidR="00FC0FC8" w:rsidRPr="00BF2504" w14:paraId="606D7F61" w14:textId="77777777" w:rsidTr="00FC0FC8">
        <w:trPr>
          <w:trHeight w:val="300"/>
        </w:trPr>
        <w:tc>
          <w:tcPr>
            <w:tcW w:w="3849" w:type="pct"/>
            <w:hideMark/>
          </w:tcPr>
          <w:p w14:paraId="231D5860" w14:textId="77777777" w:rsidR="00FC0FC8" w:rsidRPr="00BF2504" w:rsidRDefault="00FC0FC8" w:rsidP="00B65D83">
            <w:pPr>
              <w:pStyle w:val="TableBodyTextMIRB"/>
              <w:rPr>
                <w:rFonts w:eastAsia="Times New Roman"/>
                <w:lang w:eastAsia="en-CA"/>
              </w:rPr>
            </w:pPr>
            <w:r w:rsidRPr="00BF2504">
              <w:t>Walpole Island 46</w:t>
            </w:r>
          </w:p>
        </w:tc>
        <w:tc>
          <w:tcPr>
            <w:tcW w:w="1151" w:type="pct"/>
            <w:noWrap/>
            <w:hideMark/>
          </w:tcPr>
          <w:p w14:paraId="37D423C8" w14:textId="565574DF" w:rsidR="00FC0FC8" w:rsidRPr="00BF2504" w:rsidRDefault="00FC0FC8" w:rsidP="00B65D83">
            <w:r>
              <w:rPr>
                <w:rFonts w:eastAsia="Times New Roman"/>
                <w:lang w:eastAsia="en-CA"/>
              </w:rPr>
              <w:t>Not applicable</w:t>
            </w:r>
          </w:p>
        </w:tc>
      </w:tr>
      <w:tr w:rsidR="00FC0FC8" w:rsidRPr="00BF2504" w14:paraId="562AD7B5" w14:textId="77777777" w:rsidTr="00FC0FC8">
        <w:trPr>
          <w:trHeight w:val="300"/>
        </w:trPr>
        <w:tc>
          <w:tcPr>
            <w:tcW w:w="3849" w:type="pct"/>
          </w:tcPr>
          <w:p w14:paraId="63BC9044" w14:textId="77777777" w:rsidR="00FC0FC8" w:rsidRPr="00BF2504" w:rsidRDefault="00FC0FC8" w:rsidP="00B65D83">
            <w:pPr>
              <w:pStyle w:val="TableBodyTextMIRB"/>
            </w:pPr>
            <w:r w:rsidRPr="00613C29">
              <w:t>Wapekeka Reserve 1</w:t>
            </w:r>
          </w:p>
        </w:tc>
        <w:tc>
          <w:tcPr>
            <w:tcW w:w="1151" w:type="pct"/>
            <w:noWrap/>
          </w:tcPr>
          <w:p w14:paraId="53F76D59" w14:textId="456E5DC1" w:rsidR="00FC0FC8" w:rsidRPr="00BF2504" w:rsidRDefault="00FC0FC8" w:rsidP="00B65D83">
            <w:r>
              <w:rPr>
                <w:rFonts w:eastAsia="Times New Roman"/>
                <w:lang w:eastAsia="en-CA"/>
              </w:rPr>
              <w:t>Not applicable</w:t>
            </w:r>
          </w:p>
        </w:tc>
      </w:tr>
      <w:tr w:rsidR="00FC0FC8" w:rsidRPr="00BF2504" w14:paraId="514650CC" w14:textId="77777777" w:rsidTr="00FC0FC8">
        <w:trPr>
          <w:trHeight w:val="300"/>
        </w:trPr>
        <w:tc>
          <w:tcPr>
            <w:tcW w:w="3849" w:type="pct"/>
          </w:tcPr>
          <w:p w14:paraId="44A21591" w14:textId="77777777" w:rsidR="00FC0FC8" w:rsidRPr="00613C29" w:rsidRDefault="00FC0FC8" w:rsidP="00B65D83">
            <w:pPr>
              <w:pStyle w:val="TableBodyTextMIRB"/>
            </w:pPr>
            <w:r w:rsidRPr="00613C29">
              <w:t>Wapekeka Reserve 2</w:t>
            </w:r>
          </w:p>
        </w:tc>
        <w:tc>
          <w:tcPr>
            <w:tcW w:w="1151" w:type="pct"/>
            <w:noWrap/>
          </w:tcPr>
          <w:p w14:paraId="19223B36" w14:textId="0E61D303" w:rsidR="00FC0FC8" w:rsidRPr="00BF2504" w:rsidRDefault="00FC0FC8" w:rsidP="00B65D83">
            <w:r>
              <w:rPr>
                <w:rFonts w:eastAsia="Times New Roman"/>
                <w:lang w:eastAsia="en-CA"/>
              </w:rPr>
              <w:t>Not applicable</w:t>
            </w:r>
          </w:p>
        </w:tc>
      </w:tr>
      <w:tr w:rsidR="00FC0FC8" w:rsidRPr="00BF2504" w14:paraId="330A0B82" w14:textId="77777777" w:rsidTr="00FC0FC8">
        <w:trPr>
          <w:trHeight w:val="300"/>
        </w:trPr>
        <w:tc>
          <w:tcPr>
            <w:tcW w:w="3849" w:type="pct"/>
          </w:tcPr>
          <w:p w14:paraId="11967535" w14:textId="77777777" w:rsidR="00FC0FC8" w:rsidRPr="00613C29" w:rsidRDefault="00FC0FC8" w:rsidP="00B65D83">
            <w:pPr>
              <w:pStyle w:val="TableBodyTextMIRB"/>
            </w:pPr>
            <w:r w:rsidRPr="00613C29">
              <w:t>Wawakapewin</w:t>
            </w:r>
          </w:p>
        </w:tc>
        <w:tc>
          <w:tcPr>
            <w:tcW w:w="1151" w:type="pct"/>
            <w:noWrap/>
          </w:tcPr>
          <w:p w14:paraId="541B3696" w14:textId="567E7EAE" w:rsidR="00FC0FC8" w:rsidRPr="00BF2504" w:rsidRDefault="00FC0FC8" w:rsidP="00B65D83">
            <w:r>
              <w:rPr>
                <w:rFonts w:eastAsia="Times New Roman"/>
                <w:lang w:eastAsia="en-CA"/>
              </w:rPr>
              <w:t>Not applicable</w:t>
            </w:r>
          </w:p>
        </w:tc>
      </w:tr>
      <w:tr w:rsidR="00FC0FC8" w:rsidRPr="00BF2504" w14:paraId="26E9A364" w14:textId="77777777" w:rsidTr="00FC0FC8">
        <w:trPr>
          <w:trHeight w:val="300"/>
        </w:trPr>
        <w:tc>
          <w:tcPr>
            <w:tcW w:w="3849" w:type="pct"/>
          </w:tcPr>
          <w:p w14:paraId="23684D19" w14:textId="77777777" w:rsidR="00FC0FC8" w:rsidRPr="00613C29" w:rsidRDefault="00FC0FC8" w:rsidP="00B65D83">
            <w:pPr>
              <w:pStyle w:val="TableBodyTextMIRB"/>
            </w:pPr>
            <w:r w:rsidRPr="00613C29">
              <w:t>Weagamow Lake 87</w:t>
            </w:r>
          </w:p>
        </w:tc>
        <w:tc>
          <w:tcPr>
            <w:tcW w:w="1151" w:type="pct"/>
            <w:noWrap/>
          </w:tcPr>
          <w:p w14:paraId="73628DDF" w14:textId="0CF73410" w:rsidR="00FC0FC8" w:rsidRPr="00BF2504" w:rsidRDefault="00FC0FC8" w:rsidP="00B65D83">
            <w:r>
              <w:rPr>
                <w:rFonts w:eastAsia="Times New Roman"/>
                <w:lang w:eastAsia="en-CA"/>
              </w:rPr>
              <w:t>Not applicable</w:t>
            </w:r>
          </w:p>
        </w:tc>
      </w:tr>
      <w:tr w:rsidR="00FC0FC8" w:rsidRPr="00BF2504" w14:paraId="6A15F697" w14:textId="77777777" w:rsidTr="00FC0FC8">
        <w:trPr>
          <w:trHeight w:val="300"/>
        </w:trPr>
        <w:tc>
          <w:tcPr>
            <w:tcW w:w="3849" w:type="pct"/>
          </w:tcPr>
          <w:p w14:paraId="6C2E0513" w14:textId="77777777" w:rsidR="00FC0FC8" w:rsidRPr="00613C29" w:rsidRDefault="00FC0FC8" w:rsidP="00B65D83">
            <w:pPr>
              <w:pStyle w:val="TableBodyTextMIRB"/>
            </w:pPr>
            <w:r w:rsidRPr="00613C29">
              <w:t>Webequie</w:t>
            </w:r>
          </w:p>
        </w:tc>
        <w:tc>
          <w:tcPr>
            <w:tcW w:w="1151" w:type="pct"/>
            <w:noWrap/>
          </w:tcPr>
          <w:p w14:paraId="3C858A43" w14:textId="29D6E545" w:rsidR="00FC0FC8" w:rsidRPr="00BF2504" w:rsidRDefault="00FC0FC8" w:rsidP="00B65D83">
            <w:r>
              <w:rPr>
                <w:rFonts w:eastAsia="Times New Roman"/>
                <w:lang w:eastAsia="en-CA"/>
              </w:rPr>
              <w:t>Not applicable</w:t>
            </w:r>
          </w:p>
        </w:tc>
      </w:tr>
      <w:tr w:rsidR="00FC0FC8" w:rsidRPr="00BF2504" w14:paraId="2F582053" w14:textId="77777777" w:rsidTr="00FC0FC8">
        <w:trPr>
          <w:trHeight w:val="300"/>
        </w:trPr>
        <w:tc>
          <w:tcPr>
            <w:tcW w:w="3849" w:type="pct"/>
          </w:tcPr>
          <w:p w14:paraId="67A1FF48" w14:textId="77777777" w:rsidR="00FC0FC8" w:rsidRPr="00613C29" w:rsidRDefault="00FC0FC8" w:rsidP="00B65D83">
            <w:pPr>
              <w:pStyle w:val="TableBodyTextMIRB"/>
            </w:pPr>
            <w:r w:rsidRPr="00A11598">
              <w:t>Whitefish Bay 32A</w:t>
            </w:r>
          </w:p>
        </w:tc>
        <w:tc>
          <w:tcPr>
            <w:tcW w:w="1151" w:type="pct"/>
            <w:noWrap/>
          </w:tcPr>
          <w:p w14:paraId="4CCB53BC" w14:textId="3E47D850" w:rsidR="00FC0FC8" w:rsidRPr="00BF2504" w:rsidRDefault="00FC0FC8" w:rsidP="00B65D83">
            <w:r>
              <w:rPr>
                <w:rFonts w:eastAsia="Times New Roman"/>
                <w:lang w:eastAsia="en-CA"/>
              </w:rPr>
              <w:t>Not applicable</w:t>
            </w:r>
          </w:p>
        </w:tc>
      </w:tr>
      <w:tr w:rsidR="00FC0FC8" w:rsidRPr="00BF2504" w14:paraId="4A08E29C" w14:textId="77777777" w:rsidTr="00FC0FC8">
        <w:trPr>
          <w:trHeight w:val="300"/>
        </w:trPr>
        <w:tc>
          <w:tcPr>
            <w:tcW w:w="3849" w:type="pct"/>
            <w:hideMark/>
          </w:tcPr>
          <w:p w14:paraId="62DCDF80" w14:textId="77777777" w:rsidR="00FC0FC8" w:rsidRPr="00BF2504" w:rsidRDefault="00FC0FC8" w:rsidP="00B65D83">
            <w:pPr>
              <w:pStyle w:val="TableBodyTextMIRB"/>
              <w:rPr>
                <w:rFonts w:eastAsia="Times New Roman"/>
                <w:lang w:eastAsia="en-CA"/>
              </w:rPr>
            </w:pPr>
            <w:r w:rsidRPr="00BF2504">
              <w:t>Whitefish Bay 33</w:t>
            </w:r>
            <w:r>
              <w:t>A</w:t>
            </w:r>
          </w:p>
        </w:tc>
        <w:tc>
          <w:tcPr>
            <w:tcW w:w="1151" w:type="pct"/>
            <w:noWrap/>
            <w:hideMark/>
          </w:tcPr>
          <w:p w14:paraId="4E77190D" w14:textId="39FC9B0F" w:rsidR="00FC0FC8" w:rsidRPr="00BF2504" w:rsidRDefault="00FC0FC8" w:rsidP="00B65D83">
            <w:r>
              <w:rPr>
                <w:rFonts w:eastAsia="Times New Roman"/>
                <w:lang w:eastAsia="en-CA"/>
              </w:rPr>
              <w:t>Not applicable</w:t>
            </w:r>
          </w:p>
        </w:tc>
      </w:tr>
      <w:tr w:rsidR="00FC0FC8" w:rsidRPr="00BF2504" w14:paraId="106E8641" w14:textId="77777777" w:rsidTr="00FC0FC8">
        <w:trPr>
          <w:trHeight w:val="300"/>
        </w:trPr>
        <w:tc>
          <w:tcPr>
            <w:tcW w:w="3849" w:type="pct"/>
            <w:hideMark/>
          </w:tcPr>
          <w:p w14:paraId="51EA612C" w14:textId="77777777" w:rsidR="00FC0FC8" w:rsidRPr="00BF2504" w:rsidRDefault="00FC0FC8" w:rsidP="00B65D83">
            <w:pPr>
              <w:pStyle w:val="TableBodyTextMIRB"/>
              <w:rPr>
                <w:rFonts w:eastAsia="Times New Roman"/>
                <w:lang w:eastAsia="en-CA"/>
              </w:rPr>
            </w:pPr>
            <w:r w:rsidRPr="00BF2504">
              <w:t>Whitefish Bay 34</w:t>
            </w:r>
            <w:r>
              <w:t>A</w:t>
            </w:r>
          </w:p>
        </w:tc>
        <w:tc>
          <w:tcPr>
            <w:tcW w:w="1151" w:type="pct"/>
            <w:noWrap/>
            <w:hideMark/>
          </w:tcPr>
          <w:p w14:paraId="279EC168" w14:textId="57063C74" w:rsidR="00FC0FC8" w:rsidRPr="00BF2504" w:rsidRDefault="00FC0FC8" w:rsidP="00B65D83">
            <w:r>
              <w:rPr>
                <w:rFonts w:eastAsia="Times New Roman"/>
                <w:lang w:eastAsia="en-CA"/>
              </w:rPr>
              <w:t>Not applicable</w:t>
            </w:r>
          </w:p>
        </w:tc>
      </w:tr>
      <w:tr w:rsidR="00FC0FC8" w:rsidRPr="00BF2504" w14:paraId="48E89178" w14:textId="77777777" w:rsidTr="00FC0FC8">
        <w:trPr>
          <w:trHeight w:val="300"/>
        </w:trPr>
        <w:tc>
          <w:tcPr>
            <w:tcW w:w="3849" w:type="pct"/>
          </w:tcPr>
          <w:p w14:paraId="7B212C6C" w14:textId="77777777" w:rsidR="00FC0FC8" w:rsidRPr="00BF2504" w:rsidRDefault="00FC0FC8" w:rsidP="00B65D83">
            <w:pPr>
              <w:pStyle w:val="TableBodyTextMIRB"/>
            </w:pPr>
            <w:r w:rsidRPr="00A11598">
              <w:t>Whitefish Island</w:t>
            </w:r>
          </w:p>
        </w:tc>
        <w:tc>
          <w:tcPr>
            <w:tcW w:w="1151" w:type="pct"/>
            <w:noWrap/>
          </w:tcPr>
          <w:p w14:paraId="42B23002" w14:textId="23634265" w:rsidR="00FC0FC8" w:rsidRPr="00BF2504" w:rsidRDefault="00FC0FC8" w:rsidP="00B65D83">
            <w:r>
              <w:rPr>
                <w:rFonts w:eastAsia="Times New Roman"/>
                <w:lang w:eastAsia="en-CA"/>
              </w:rPr>
              <w:t>Not applicable</w:t>
            </w:r>
          </w:p>
        </w:tc>
      </w:tr>
      <w:tr w:rsidR="00FC0FC8" w:rsidRPr="00BF2504" w14:paraId="7D9726A4" w14:textId="77777777" w:rsidTr="00FC0FC8">
        <w:trPr>
          <w:trHeight w:val="300"/>
        </w:trPr>
        <w:tc>
          <w:tcPr>
            <w:tcW w:w="3849" w:type="pct"/>
            <w:hideMark/>
          </w:tcPr>
          <w:p w14:paraId="1D219325" w14:textId="77777777" w:rsidR="00FC0FC8" w:rsidRPr="00BF2504" w:rsidRDefault="00FC0FC8" w:rsidP="00B65D83">
            <w:pPr>
              <w:pStyle w:val="TableBodyTextMIRB"/>
              <w:rPr>
                <w:rFonts w:eastAsia="Times New Roman"/>
                <w:lang w:eastAsia="en-CA"/>
              </w:rPr>
            </w:pPr>
            <w:r w:rsidRPr="00BF2504">
              <w:t>Whitefish Lake 6</w:t>
            </w:r>
          </w:p>
        </w:tc>
        <w:tc>
          <w:tcPr>
            <w:tcW w:w="1151" w:type="pct"/>
            <w:noWrap/>
            <w:hideMark/>
          </w:tcPr>
          <w:p w14:paraId="2C16B128" w14:textId="650FCE1E" w:rsidR="00FC0FC8" w:rsidRPr="00BF2504" w:rsidRDefault="00FC0FC8" w:rsidP="00B65D83">
            <w:r>
              <w:rPr>
                <w:rFonts w:eastAsia="Times New Roman"/>
                <w:lang w:eastAsia="en-CA"/>
              </w:rPr>
              <w:t>Not applicable</w:t>
            </w:r>
          </w:p>
        </w:tc>
      </w:tr>
      <w:tr w:rsidR="00FC0FC8" w:rsidRPr="00BF2504" w14:paraId="58B461C6" w14:textId="77777777" w:rsidTr="00FC0FC8">
        <w:trPr>
          <w:trHeight w:val="300"/>
        </w:trPr>
        <w:tc>
          <w:tcPr>
            <w:tcW w:w="3849" w:type="pct"/>
            <w:hideMark/>
          </w:tcPr>
          <w:p w14:paraId="2AB25CFD" w14:textId="77777777" w:rsidR="00FC0FC8" w:rsidRPr="00BF2504" w:rsidRDefault="00FC0FC8" w:rsidP="00B65D83">
            <w:pPr>
              <w:pStyle w:val="TableBodyTextMIRB"/>
              <w:rPr>
                <w:rFonts w:eastAsia="Times New Roman"/>
                <w:lang w:eastAsia="en-CA"/>
              </w:rPr>
            </w:pPr>
            <w:r w:rsidRPr="00BF2504">
              <w:t>Whitefish River 4</w:t>
            </w:r>
          </w:p>
        </w:tc>
        <w:tc>
          <w:tcPr>
            <w:tcW w:w="1151" w:type="pct"/>
            <w:noWrap/>
            <w:hideMark/>
          </w:tcPr>
          <w:p w14:paraId="17A60FAF" w14:textId="3DFE6C8D" w:rsidR="00FC0FC8" w:rsidRPr="00BF2504" w:rsidRDefault="00FC0FC8" w:rsidP="00B65D83">
            <w:r>
              <w:rPr>
                <w:rFonts w:eastAsia="Times New Roman"/>
                <w:lang w:eastAsia="en-CA"/>
              </w:rPr>
              <w:t>Not applicable</w:t>
            </w:r>
          </w:p>
        </w:tc>
      </w:tr>
      <w:tr w:rsidR="00FC0FC8" w:rsidRPr="00BF2504" w14:paraId="0F4F7885" w14:textId="77777777" w:rsidTr="00FC0FC8">
        <w:trPr>
          <w:trHeight w:val="300"/>
        </w:trPr>
        <w:tc>
          <w:tcPr>
            <w:tcW w:w="3849" w:type="pct"/>
            <w:hideMark/>
          </w:tcPr>
          <w:p w14:paraId="1B17C16C" w14:textId="77777777" w:rsidR="00FC0FC8" w:rsidRPr="00BF2504" w:rsidRDefault="00FC0FC8" w:rsidP="00B65D83">
            <w:pPr>
              <w:pStyle w:val="TableBodyTextMIRB"/>
              <w:rPr>
                <w:rFonts w:eastAsia="Times New Roman"/>
                <w:lang w:eastAsia="en-CA"/>
              </w:rPr>
            </w:pPr>
            <w:r w:rsidRPr="00BF2504">
              <w:t>Whitesand</w:t>
            </w:r>
          </w:p>
        </w:tc>
        <w:tc>
          <w:tcPr>
            <w:tcW w:w="1151" w:type="pct"/>
            <w:noWrap/>
            <w:hideMark/>
          </w:tcPr>
          <w:p w14:paraId="79641390" w14:textId="17EEB513" w:rsidR="00FC0FC8" w:rsidRPr="00BF2504" w:rsidRDefault="00FC0FC8" w:rsidP="00B65D83">
            <w:r>
              <w:rPr>
                <w:rFonts w:eastAsia="Times New Roman"/>
                <w:lang w:eastAsia="en-CA"/>
              </w:rPr>
              <w:t>Not applicable</w:t>
            </w:r>
          </w:p>
        </w:tc>
      </w:tr>
      <w:tr w:rsidR="00FC0FC8" w:rsidRPr="00BF2504" w14:paraId="235FA71C" w14:textId="77777777" w:rsidTr="00FC0FC8">
        <w:trPr>
          <w:trHeight w:val="300"/>
        </w:trPr>
        <w:tc>
          <w:tcPr>
            <w:tcW w:w="3849" w:type="pct"/>
            <w:hideMark/>
          </w:tcPr>
          <w:p w14:paraId="76CF4DDF" w14:textId="77777777" w:rsidR="00FC0FC8" w:rsidRPr="00BF2504" w:rsidRDefault="00FC0FC8" w:rsidP="00B65D83">
            <w:pPr>
              <w:pStyle w:val="TableBodyTextMIRB"/>
              <w:rPr>
                <w:rFonts w:eastAsia="Times New Roman"/>
                <w:lang w:eastAsia="en-CA"/>
              </w:rPr>
            </w:pPr>
            <w:r w:rsidRPr="00BF2504">
              <w:t>Wikwemikong Unceded  26</w:t>
            </w:r>
          </w:p>
        </w:tc>
        <w:tc>
          <w:tcPr>
            <w:tcW w:w="1151" w:type="pct"/>
            <w:noWrap/>
            <w:hideMark/>
          </w:tcPr>
          <w:p w14:paraId="09EB4FC3" w14:textId="505F8ADB" w:rsidR="00FC0FC8" w:rsidRPr="00BF2504" w:rsidRDefault="00FC0FC8" w:rsidP="00B65D83">
            <w:r>
              <w:rPr>
                <w:rFonts w:eastAsia="Times New Roman"/>
                <w:lang w:eastAsia="en-CA"/>
              </w:rPr>
              <w:t>Not applicable</w:t>
            </w:r>
          </w:p>
        </w:tc>
      </w:tr>
      <w:tr w:rsidR="00FC0FC8" w:rsidRPr="00BF2504" w14:paraId="2E463545" w14:textId="77777777" w:rsidTr="00FC0FC8">
        <w:trPr>
          <w:trHeight w:val="300"/>
        </w:trPr>
        <w:tc>
          <w:tcPr>
            <w:tcW w:w="3849" w:type="pct"/>
          </w:tcPr>
          <w:p w14:paraId="279AAAA6" w14:textId="77777777" w:rsidR="00FC0FC8" w:rsidRPr="00BF2504" w:rsidRDefault="00FC0FC8" w:rsidP="00B65D83">
            <w:pPr>
              <w:pStyle w:val="TableBodyTextMIRB"/>
            </w:pPr>
            <w:r w:rsidRPr="00A11598">
              <w:t>Winisk 90</w:t>
            </w:r>
          </w:p>
        </w:tc>
        <w:tc>
          <w:tcPr>
            <w:tcW w:w="1151" w:type="pct"/>
            <w:noWrap/>
          </w:tcPr>
          <w:p w14:paraId="73917519" w14:textId="5EAC74B0" w:rsidR="00FC0FC8" w:rsidRPr="00BF2504" w:rsidRDefault="00FC0FC8" w:rsidP="00B65D83">
            <w:r>
              <w:rPr>
                <w:rFonts w:eastAsia="Times New Roman"/>
                <w:lang w:eastAsia="en-CA"/>
              </w:rPr>
              <w:t>Not applicable</w:t>
            </w:r>
          </w:p>
        </w:tc>
      </w:tr>
      <w:tr w:rsidR="00FC0FC8" w:rsidRPr="00BF2504" w14:paraId="231E7739" w14:textId="77777777" w:rsidTr="00FC0FC8">
        <w:trPr>
          <w:trHeight w:val="300"/>
        </w:trPr>
        <w:tc>
          <w:tcPr>
            <w:tcW w:w="3849" w:type="pct"/>
          </w:tcPr>
          <w:p w14:paraId="56767534" w14:textId="77777777" w:rsidR="00FC0FC8" w:rsidRPr="00A11598" w:rsidRDefault="00FC0FC8" w:rsidP="00B65D83">
            <w:pPr>
              <w:pStyle w:val="TableBodyTextMIRB"/>
            </w:pPr>
            <w:r w:rsidRPr="00A11598">
              <w:t>Wunnumin 1</w:t>
            </w:r>
          </w:p>
        </w:tc>
        <w:tc>
          <w:tcPr>
            <w:tcW w:w="1151" w:type="pct"/>
            <w:noWrap/>
          </w:tcPr>
          <w:p w14:paraId="197B1D44" w14:textId="7F21DEFE" w:rsidR="00FC0FC8" w:rsidRPr="00BF2504" w:rsidRDefault="00FC0FC8" w:rsidP="00B65D83">
            <w:r>
              <w:rPr>
                <w:rFonts w:eastAsia="Times New Roman"/>
                <w:lang w:eastAsia="en-CA"/>
              </w:rPr>
              <w:t>Not applicable</w:t>
            </w:r>
          </w:p>
        </w:tc>
      </w:tr>
      <w:tr w:rsidR="00FC0FC8" w:rsidRPr="00BF2504" w14:paraId="29ED48AC" w14:textId="77777777" w:rsidTr="00FC0FC8">
        <w:trPr>
          <w:trHeight w:val="300"/>
        </w:trPr>
        <w:tc>
          <w:tcPr>
            <w:tcW w:w="3849" w:type="pct"/>
          </w:tcPr>
          <w:p w14:paraId="62D07E0D" w14:textId="77777777" w:rsidR="00FC0FC8" w:rsidRPr="00A11598" w:rsidRDefault="00FC0FC8" w:rsidP="00B65D83">
            <w:pPr>
              <w:pStyle w:val="TableBodyTextMIRB"/>
            </w:pPr>
            <w:r w:rsidRPr="00A11598">
              <w:t xml:space="preserve">Wunnumin </w:t>
            </w:r>
            <w:r>
              <w:t>2</w:t>
            </w:r>
          </w:p>
        </w:tc>
        <w:tc>
          <w:tcPr>
            <w:tcW w:w="1151" w:type="pct"/>
            <w:noWrap/>
          </w:tcPr>
          <w:p w14:paraId="7380A956" w14:textId="07C25E77" w:rsidR="00FC0FC8" w:rsidRPr="00BF2504" w:rsidRDefault="00FC0FC8" w:rsidP="00B65D83">
            <w:r>
              <w:rPr>
                <w:rFonts w:eastAsia="Times New Roman"/>
                <w:lang w:eastAsia="en-CA"/>
              </w:rPr>
              <w:t>Not applicable</w:t>
            </w:r>
          </w:p>
        </w:tc>
      </w:tr>
      <w:tr w:rsidR="00FC0FC8" w:rsidRPr="00BF2504" w14:paraId="7CD07A37" w14:textId="77777777" w:rsidTr="00FC0FC8">
        <w:trPr>
          <w:trHeight w:val="300"/>
        </w:trPr>
        <w:tc>
          <w:tcPr>
            <w:tcW w:w="3849" w:type="pct"/>
          </w:tcPr>
          <w:p w14:paraId="0F09AEDA" w14:textId="77777777" w:rsidR="00FC0FC8" w:rsidRPr="00A11598" w:rsidRDefault="00FC0FC8" w:rsidP="00B65D83">
            <w:pPr>
              <w:pStyle w:val="TableBodyTextMIRB"/>
            </w:pPr>
            <w:r w:rsidRPr="00A11598">
              <w:t>Yellow Girl Bay 32B</w:t>
            </w:r>
          </w:p>
        </w:tc>
        <w:tc>
          <w:tcPr>
            <w:tcW w:w="1151" w:type="pct"/>
            <w:noWrap/>
          </w:tcPr>
          <w:p w14:paraId="018595CD" w14:textId="35DE8E06" w:rsidR="00FC0FC8" w:rsidRPr="00BF2504" w:rsidRDefault="00FC0FC8" w:rsidP="00B65D83">
            <w:r>
              <w:rPr>
                <w:rFonts w:eastAsia="Times New Roman"/>
                <w:lang w:eastAsia="en-CA"/>
              </w:rPr>
              <w:t>Not applicable</w:t>
            </w:r>
          </w:p>
        </w:tc>
      </w:tr>
      <w:tr w:rsidR="00FC0FC8" w:rsidRPr="00BF2504" w14:paraId="0DDB2DBE" w14:textId="77777777" w:rsidTr="00FC0FC8">
        <w:trPr>
          <w:trHeight w:val="300"/>
        </w:trPr>
        <w:tc>
          <w:tcPr>
            <w:tcW w:w="3849" w:type="pct"/>
          </w:tcPr>
          <w:p w14:paraId="64ED7848" w14:textId="77777777" w:rsidR="00FC0FC8" w:rsidRPr="00A11598" w:rsidRDefault="00FC0FC8" w:rsidP="00B65D83">
            <w:pPr>
              <w:pStyle w:val="TableBodyTextMIRB"/>
            </w:pPr>
            <w:r w:rsidRPr="00A11598">
              <w:t>Zhiibaahaasing 19</w:t>
            </w:r>
          </w:p>
        </w:tc>
        <w:tc>
          <w:tcPr>
            <w:tcW w:w="1151" w:type="pct"/>
            <w:noWrap/>
          </w:tcPr>
          <w:p w14:paraId="052C418B" w14:textId="030F12CC" w:rsidR="00FC0FC8" w:rsidRPr="00BF2504" w:rsidRDefault="00FC0FC8" w:rsidP="00B65D83">
            <w:r>
              <w:rPr>
                <w:rFonts w:eastAsia="Times New Roman"/>
                <w:lang w:eastAsia="en-CA"/>
              </w:rPr>
              <w:t>Not applicable</w:t>
            </w:r>
          </w:p>
        </w:tc>
      </w:tr>
      <w:tr w:rsidR="00FC0FC8" w:rsidRPr="00BF2504" w14:paraId="7773242F" w14:textId="77777777" w:rsidTr="00FC0FC8">
        <w:trPr>
          <w:trHeight w:val="300"/>
        </w:trPr>
        <w:tc>
          <w:tcPr>
            <w:tcW w:w="3849" w:type="pct"/>
            <w:hideMark/>
          </w:tcPr>
          <w:p w14:paraId="2C768700" w14:textId="77777777" w:rsidR="00FC0FC8" w:rsidRPr="00BF2504" w:rsidRDefault="00FC0FC8" w:rsidP="00B65D83">
            <w:pPr>
              <w:pStyle w:val="TableBodyTextMIRB"/>
              <w:rPr>
                <w:rFonts w:eastAsia="Times New Roman"/>
                <w:lang w:eastAsia="en-CA"/>
              </w:rPr>
            </w:pPr>
            <w:r w:rsidRPr="00BF2504">
              <w:t>Zhiibaahaasing 19</w:t>
            </w:r>
            <w:r>
              <w:t>A</w:t>
            </w:r>
          </w:p>
        </w:tc>
        <w:tc>
          <w:tcPr>
            <w:tcW w:w="1151" w:type="pct"/>
            <w:noWrap/>
            <w:hideMark/>
          </w:tcPr>
          <w:p w14:paraId="5A25CE96" w14:textId="5D074A58" w:rsidR="00FC0FC8" w:rsidRPr="00BF2504" w:rsidRDefault="00FC0FC8" w:rsidP="00B65D83">
            <w:pPr>
              <w:pStyle w:val="TableBodyTextMIRB"/>
              <w:rPr>
                <w:rFonts w:eastAsia="Times New Roman"/>
                <w:lang w:eastAsia="en-CA"/>
              </w:rPr>
            </w:pPr>
            <w:r>
              <w:rPr>
                <w:rFonts w:eastAsia="Times New Roman"/>
                <w:lang w:eastAsia="en-CA"/>
              </w:rPr>
              <w:t>Not applicable</w:t>
            </w:r>
          </w:p>
        </w:tc>
      </w:tr>
    </w:tbl>
    <w:p w14:paraId="77BB7F6F" w14:textId="77777777" w:rsidR="00452E6A" w:rsidRDefault="00452E6A" w:rsidP="00900AD6">
      <w:pPr>
        <w:pStyle w:val="BodyAccessibleTextMIRB"/>
      </w:pPr>
      <w:r>
        <w:br w:type="page"/>
      </w:r>
    </w:p>
    <w:p w14:paraId="6F14AA53" w14:textId="77777777" w:rsidR="008D1895" w:rsidRPr="00DA48F2" w:rsidRDefault="00900AD6" w:rsidP="00900AD6">
      <w:pPr>
        <w:pStyle w:val="Heading2MIRB"/>
        <w:rPr>
          <w:color w:val="244061"/>
        </w:rPr>
      </w:pPr>
      <w:bookmarkStart w:id="59" w:name="ORN_OFFICIAL_LANGUAGE_LIST"/>
      <w:bookmarkStart w:id="60" w:name="_Toc196317683"/>
      <w:r w:rsidRPr="00DA48F2">
        <w:rPr>
          <w:color w:val="244061"/>
        </w:rPr>
        <w:lastRenderedPageBreak/>
        <w:t>ORN_OFFICIAL_LANGUAGE_LIST</w:t>
      </w:r>
      <w:bookmarkEnd w:id="60"/>
    </w:p>
    <w:bookmarkEnd w:id="59"/>
    <w:p w14:paraId="06D72CAA" w14:textId="77777777" w:rsidR="00900AD6" w:rsidRPr="009A2681" w:rsidRDefault="00900AD6" w:rsidP="00900AD6">
      <w:pPr>
        <w:pStyle w:val="BodyAccessibleTextMIRB"/>
        <w:rPr>
          <w:b/>
        </w:rPr>
      </w:pPr>
      <w:r w:rsidRPr="009A2681">
        <w:t xml:space="preserve">List of </w:t>
      </w:r>
      <w:r>
        <w:t>valid Official Languages – official language code</w:t>
      </w:r>
      <w:r w:rsidRPr="009A2681">
        <w:t>.</w:t>
      </w:r>
    </w:p>
    <w:tbl>
      <w:tblPr>
        <w:tblStyle w:val="TableGrid1"/>
        <w:tblW w:w="5000" w:type="pct"/>
        <w:tblLook w:val="04A0" w:firstRow="1" w:lastRow="0" w:firstColumn="1" w:lastColumn="0" w:noHBand="0" w:noVBand="1"/>
        <w:tblCaption w:val="Table: ORN_OFFICIAL_LANGUAGE_LIST"/>
        <w:tblDescription w:val="The ORN_OFFICIAL_LANGUAGE_LIST lookup table and attributes."/>
      </w:tblPr>
      <w:tblGrid>
        <w:gridCol w:w="2830"/>
        <w:gridCol w:w="1950"/>
        <w:gridCol w:w="1430"/>
        <w:gridCol w:w="1790"/>
        <w:gridCol w:w="2790"/>
      </w:tblGrid>
      <w:tr w:rsidR="00900AD6" w:rsidRPr="00642EC3" w14:paraId="1B451A4D" w14:textId="77777777" w:rsidTr="00900AD6">
        <w:trPr>
          <w:cantSplit/>
          <w:trHeight w:val="432"/>
          <w:tblHeader/>
        </w:trPr>
        <w:tc>
          <w:tcPr>
            <w:tcW w:w="1284" w:type="pct"/>
            <w:vAlign w:val="center"/>
          </w:tcPr>
          <w:p w14:paraId="07D928A3" w14:textId="77777777" w:rsidR="00900AD6" w:rsidRPr="00642EC3" w:rsidRDefault="00900AD6" w:rsidP="00900AD6">
            <w:pPr>
              <w:pStyle w:val="TableHeaderRowTextMIRB"/>
            </w:pPr>
            <w:r w:rsidRPr="00642EC3">
              <w:t>Column Name</w:t>
            </w:r>
          </w:p>
        </w:tc>
        <w:tc>
          <w:tcPr>
            <w:tcW w:w="885" w:type="pct"/>
            <w:vAlign w:val="center"/>
          </w:tcPr>
          <w:p w14:paraId="30F8B581" w14:textId="77777777" w:rsidR="00900AD6" w:rsidRPr="00642EC3" w:rsidRDefault="00900AD6" w:rsidP="00900AD6">
            <w:pPr>
              <w:pStyle w:val="TableHeaderRowTextMIRB"/>
            </w:pPr>
            <w:r w:rsidRPr="00642EC3">
              <w:t>Column Type</w:t>
            </w:r>
          </w:p>
        </w:tc>
        <w:tc>
          <w:tcPr>
            <w:tcW w:w="649" w:type="pct"/>
            <w:vAlign w:val="center"/>
          </w:tcPr>
          <w:p w14:paraId="5057E9DB" w14:textId="77777777" w:rsidR="00900AD6" w:rsidRPr="00642EC3" w:rsidRDefault="00900AD6" w:rsidP="00900AD6">
            <w:pPr>
              <w:pStyle w:val="TableHeaderRowTextMIRB"/>
            </w:pPr>
            <w:r w:rsidRPr="00642EC3">
              <w:t>Mandatory</w:t>
            </w:r>
          </w:p>
        </w:tc>
        <w:tc>
          <w:tcPr>
            <w:tcW w:w="812" w:type="pct"/>
            <w:vAlign w:val="center"/>
          </w:tcPr>
          <w:p w14:paraId="57B36826" w14:textId="77777777" w:rsidR="00900AD6" w:rsidRPr="00642EC3" w:rsidRDefault="00900AD6" w:rsidP="00900AD6">
            <w:pPr>
              <w:pStyle w:val="TableHeaderRowTextMIRB"/>
            </w:pPr>
            <w:r w:rsidRPr="00642EC3">
              <w:t>Short Name</w:t>
            </w:r>
          </w:p>
        </w:tc>
        <w:tc>
          <w:tcPr>
            <w:tcW w:w="1369" w:type="pct"/>
            <w:vAlign w:val="center"/>
          </w:tcPr>
          <w:p w14:paraId="18AF61BC" w14:textId="77777777" w:rsidR="00900AD6" w:rsidRPr="00642EC3" w:rsidRDefault="00900AD6" w:rsidP="00900AD6">
            <w:pPr>
              <w:pStyle w:val="TableHeaderRowTextMIRB"/>
            </w:pPr>
            <w:r>
              <w:t>Description</w:t>
            </w:r>
          </w:p>
        </w:tc>
      </w:tr>
      <w:tr w:rsidR="00900AD6" w:rsidRPr="00642EC3" w14:paraId="5A2AB239" w14:textId="77777777" w:rsidTr="00900AD6">
        <w:trPr>
          <w:cantSplit/>
          <w:trHeight w:val="432"/>
        </w:trPr>
        <w:tc>
          <w:tcPr>
            <w:tcW w:w="1284" w:type="pct"/>
            <w:vAlign w:val="center"/>
          </w:tcPr>
          <w:p w14:paraId="450ECDDF" w14:textId="77777777" w:rsidR="00900AD6" w:rsidRPr="009A2681" w:rsidRDefault="00900AD6" w:rsidP="00900AD6">
            <w:pPr>
              <w:pStyle w:val="TableColumnNameMIRB"/>
            </w:pPr>
            <w:r>
              <w:t>OFFICIAL_LANGUAGE</w:t>
            </w:r>
          </w:p>
        </w:tc>
        <w:tc>
          <w:tcPr>
            <w:tcW w:w="885" w:type="pct"/>
            <w:vAlign w:val="center"/>
          </w:tcPr>
          <w:p w14:paraId="63FCABF1" w14:textId="77777777" w:rsidR="00900AD6" w:rsidRPr="009A2681" w:rsidRDefault="00900AD6" w:rsidP="00900AD6">
            <w:pPr>
              <w:pStyle w:val="TableBodyTextMIRB"/>
            </w:pPr>
            <w:r w:rsidRPr="009A2681">
              <w:t>VARCHAR2(</w:t>
            </w:r>
            <w:r>
              <w:t>3</w:t>
            </w:r>
            <w:r w:rsidRPr="009A2681">
              <w:t>)</w:t>
            </w:r>
          </w:p>
        </w:tc>
        <w:tc>
          <w:tcPr>
            <w:tcW w:w="649" w:type="pct"/>
            <w:vAlign w:val="center"/>
          </w:tcPr>
          <w:p w14:paraId="6F5D24C6" w14:textId="77777777" w:rsidR="00900AD6" w:rsidRPr="009A2681" w:rsidRDefault="00900AD6" w:rsidP="00900AD6">
            <w:pPr>
              <w:pStyle w:val="TableBodyTextMIRB"/>
            </w:pPr>
            <w:r w:rsidRPr="009A2681">
              <w:t>Yes</w:t>
            </w:r>
          </w:p>
        </w:tc>
        <w:tc>
          <w:tcPr>
            <w:tcW w:w="812" w:type="pct"/>
            <w:vAlign w:val="center"/>
          </w:tcPr>
          <w:p w14:paraId="6358B32B" w14:textId="77777777" w:rsidR="00900AD6" w:rsidRPr="009A2681" w:rsidRDefault="00900AD6" w:rsidP="00900AD6">
            <w:pPr>
              <w:pStyle w:val="TableBodyTextMIRB"/>
            </w:pPr>
            <w:r>
              <w:t>OFF_LANG</w:t>
            </w:r>
          </w:p>
        </w:tc>
        <w:tc>
          <w:tcPr>
            <w:tcW w:w="1369" w:type="pct"/>
            <w:vAlign w:val="center"/>
          </w:tcPr>
          <w:p w14:paraId="5CDE608C" w14:textId="77777777" w:rsidR="00900AD6" w:rsidRDefault="00900AD6" w:rsidP="00900AD6">
            <w:pPr>
              <w:pStyle w:val="TableBodyTextMIRB"/>
            </w:pPr>
            <w:r>
              <w:t>A code identifying the official language.</w:t>
            </w:r>
          </w:p>
        </w:tc>
      </w:tr>
      <w:tr w:rsidR="00900AD6" w:rsidRPr="00642EC3" w14:paraId="542258A1" w14:textId="77777777" w:rsidTr="00900AD6">
        <w:trPr>
          <w:cantSplit/>
          <w:trHeight w:val="432"/>
        </w:trPr>
        <w:tc>
          <w:tcPr>
            <w:tcW w:w="1284" w:type="pct"/>
            <w:vAlign w:val="center"/>
          </w:tcPr>
          <w:p w14:paraId="33042CF8" w14:textId="77777777" w:rsidR="00900AD6" w:rsidRPr="009A2681" w:rsidRDefault="00900AD6" w:rsidP="00900AD6">
            <w:pPr>
              <w:pStyle w:val="TableColumnNameMIRB"/>
            </w:pPr>
            <w:r>
              <w:t>OFFICIAL_LANGUAGE</w:t>
            </w:r>
            <w:r w:rsidRPr="009A2681">
              <w:t xml:space="preserve"> _DESCR</w:t>
            </w:r>
          </w:p>
        </w:tc>
        <w:tc>
          <w:tcPr>
            <w:tcW w:w="885" w:type="pct"/>
            <w:vAlign w:val="center"/>
          </w:tcPr>
          <w:p w14:paraId="423DEE06" w14:textId="77777777" w:rsidR="00900AD6" w:rsidRPr="009A2681" w:rsidRDefault="00900AD6" w:rsidP="00900AD6">
            <w:pPr>
              <w:pStyle w:val="TableBodyTextMIRB"/>
            </w:pPr>
            <w:r>
              <w:t>VARCHAR2(10</w:t>
            </w:r>
            <w:r w:rsidRPr="009A2681">
              <w:t>)</w:t>
            </w:r>
          </w:p>
        </w:tc>
        <w:tc>
          <w:tcPr>
            <w:tcW w:w="649" w:type="pct"/>
            <w:vAlign w:val="center"/>
          </w:tcPr>
          <w:p w14:paraId="5CE14467" w14:textId="77777777" w:rsidR="00900AD6" w:rsidRPr="009A2681" w:rsidRDefault="00900AD6" w:rsidP="00900AD6">
            <w:pPr>
              <w:pStyle w:val="TableBodyTextMIRB"/>
            </w:pPr>
            <w:r w:rsidRPr="009A2681">
              <w:t>Yes</w:t>
            </w:r>
          </w:p>
        </w:tc>
        <w:tc>
          <w:tcPr>
            <w:tcW w:w="812" w:type="pct"/>
            <w:vAlign w:val="center"/>
          </w:tcPr>
          <w:p w14:paraId="490A16A8" w14:textId="77777777" w:rsidR="00900AD6" w:rsidRPr="009A2681" w:rsidRDefault="00900AD6" w:rsidP="00900AD6">
            <w:pPr>
              <w:pStyle w:val="TableBodyTextMIRB"/>
            </w:pPr>
            <w:r>
              <w:t>OFF_LANG_D</w:t>
            </w:r>
          </w:p>
        </w:tc>
        <w:tc>
          <w:tcPr>
            <w:tcW w:w="1369" w:type="pct"/>
            <w:vAlign w:val="center"/>
          </w:tcPr>
          <w:p w14:paraId="231412CF" w14:textId="77777777" w:rsidR="00900AD6" w:rsidRDefault="00900AD6" w:rsidP="00900AD6">
            <w:pPr>
              <w:pStyle w:val="TableBodyTextMIRB"/>
            </w:pPr>
            <w:r w:rsidRPr="009A2681">
              <w:t>A description of the surface type.</w:t>
            </w:r>
          </w:p>
        </w:tc>
      </w:tr>
      <w:tr w:rsidR="00900AD6" w:rsidRPr="00642EC3" w14:paraId="47C3F311" w14:textId="77777777" w:rsidTr="00900AD6">
        <w:trPr>
          <w:cantSplit/>
          <w:trHeight w:val="432"/>
        </w:trPr>
        <w:tc>
          <w:tcPr>
            <w:tcW w:w="1284" w:type="pct"/>
            <w:vAlign w:val="center"/>
          </w:tcPr>
          <w:p w14:paraId="44AEF2A1" w14:textId="77777777" w:rsidR="00900AD6" w:rsidRDefault="00900AD6" w:rsidP="00900AD6">
            <w:pPr>
              <w:pStyle w:val="TableColumnNameMIRB"/>
            </w:pPr>
            <w:r w:rsidRPr="009A2681">
              <w:t>NRN_</w:t>
            </w:r>
            <w:r>
              <w:t>OFFICIAL</w:t>
            </w:r>
          </w:p>
          <w:p w14:paraId="069ED1AD" w14:textId="77777777" w:rsidR="00900AD6" w:rsidRPr="009A2681" w:rsidRDefault="00900AD6" w:rsidP="00900AD6">
            <w:pPr>
              <w:pStyle w:val="TableColumnNameMIRB"/>
            </w:pPr>
            <w:r>
              <w:t>LANGUAGE</w:t>
            </w:r>
          </w:p>
        </w:tc>
        <w:tc>
          <w:tcPr>
            <w:tcW w:w="885" w:type="pct"/>
            <w:vAlign w:val="center"/>
          </w:tcPr>
          <w:p w14:paraId="15DE7C64" w14:textId="77777777" w:rsidR="00900AD6" w:rsidRPr="009A2681" w:rsidRDefault="00900AD6" w:rsidP="00900AD6">
            <w:pPr>
              <w:pStyle w:val="TableBodyTextMIRB"/>
            </w:pPr>
            <w:r w:rsidRPr="009A2681">
              <w:t>NUMBER(3,0)</w:t>
            </w:r>
          </w:p>
        </w:tc>
        <w:tc>
          <w:tcPr>
            <w:tcW w:w="649" w:type="pct"/>
            <w:vAlign w:val="center"/>
          </w:tcPr>
          <w:p w14:paraId="1356D80E" w14:textId="77777777" w:rsidR="00900AD6" w:rsidRPr="009A2681" w:rsidRDefault="00900AD6" w:rsidP="00900AD6">
            <w:pPr>
              <w:pStyle w:val="TableBodyTextMIRB"/>
            </w:pPr>
            <w:r w:rsidRPr="009A2681">
              <w:t>No</w:t>
            </w:r>
          </w:p>
        </w:tc>
        <w:tc>
          <w:tcPr>
            <w:tcW w:w="812" w:type="pct"/>
            <w:vAlign w:val="center"/>
          </w:tcPr>
          <w:p w14:paraId="05AB4EC1" w14:textId="77777777" w:rsidR="00900AD6" w:rsidRPr="009A2681" w:rsidRDefault="00900AD6" w:rsidP="00900AD6">
            <w:pPr>
              <w:pStyle w:val="TableBodyTextMIRB"/>
            </w:pPr>
            <w:r w:rsidRPr="009A2681">
              <w:t>NRN_CODE</w:t>
            </w:r>
          </w:p>
        </w:tc>
        <w:tc>
          <w:tcPr>
            <w:tcW w:w="1369" w:type="pct"/>
            <w:vAlign w:val="center"/>
          </w:tcPr>
          <w:p w14:paraId="17F90866" w14:textId="77777777" w:rsidR="00900AD6" w:rsidRPr="009A2681" w:rsidRDefault="00900AD6" w:rsidP="00900AD6">
            <w:pPr>
              <w:pStyle w:val="TableBodyTextMIRB"/>
            </w:pPr>
            <w:r>
              <w:t>Official language</w:t>
            </w:r>
            <w:r w:rsidRPr="009A2681">
              <w:t xml:space="preserve"> assigned to support the National Road Network (NRN).</w:t>
            </w:r>
          </w:p>
        </w:tc>
      </w:tr>
      <w:tr w:rsidR="00900AD6" w:rsidRPr="00642EC3" w14:paraId="1E68EFA6" w14:textId="77777777" w:rsidTr="00900AD6">
        <w:trPr>
          <w:cantSplit/>
          <w:trHeight w:val="432"/>
        </w:trPr>
        <w:tc>
          <w:tcPr>
            <w:tcW w:w="1284" w:type="pct"/>
            <w:vAlign w:val="center"/>
          </w:tcPr>
          <w:p w14:paraId="4350ADFD" w14:textId="77777777" w:rsidR="00900AD6" w:rsidRDefault="00900AD6" w:rsidP="00900AD6">
            <w:pPr>
              <w:pStyle w:val="TableColumnNameMIRB"/>
            </w:pPr>
            <w:r w:rsidRPr="009A2681">
              <w:t>EFFECTIVE_</w:t>
            </w:r>
          </w:p>
          <w:p w14:paraId="092FA273" w14:textId="77777777" w:rsidR="00900AD6" w:rsidRPr="009A2681" w:rsidRDefault="00900AD6" w:rsidP="00900AD6">
            <w:pPr>
              <w:pStyle w:val="TableColumnNameMIRB"/>
            </w:pPr>
            <w:r w:rsidRPr="009A2681">
              <w:t>DATETIME</w:t>
            </w:r>
          </w:p>
        </w:tc>
        <w:tc>
          <w:tcPr>
            <w:tcW w:w="885" w:type="pct"/>
            <w:vAlign w:val="center"/>
          </w:tcPr>
          <w:p w14:paraId="0377B999" w14:textId="77777777" w:rsidR="00900AD6" w:rsidRPr="009A2681" w:rsidRDefault="00900AD6" w:rsidP="00900AD6">
            <w:pPr>
              <w:pStyle w:val="TableBodyTextMIRB"/>
            </w:pPr>
            <w:r w:rsidRPr="009A2681">
              <w:t>DATE</w:t>
            </w:r>
          </w:p>
        </w:tc>
        <w:tc>
          <w:tcPr>
            <w:tcW w:w="649" w:type="pct"/>
            <w:vAlign w:val="center"/>
          </w:tcPr>
          <w:p w14:paraId="2317CF51" w14:textId="77777777" w:rsidR="00900AD6" w:rsidRPr="009A2681" w:rsidRDefault="00900AD6" w:rsidP="00900AD6">
            <w:pPr>
              <w:pStyle w:val="TableBodyTextMIRB"/>
            </w:pPr>
            <w:r w:rsidRPr="009A2681">
              <w:t>Yes</w:t>
            </w:r>
          </w:p>
        </w:tc>
        <w:tc>
          <w:tcPr>
            <w:tcW w:w="812" w:type="pct"/>
            <w:vAlign w:val="center"/>
          </w:tcPr>
          <w:p w14:paraId="63791AC2" w14:textId="77777777" w:rsidR="00900AD6" w:rsidRPr="009A2681" w:rsidRDefault="00900AD6" w:rsidP="00900AD6">
            <w:pPr>
              <w:pStyle w:val="TableBodyTextMIRB"/>
            </w:pPr>
            <w:r w:rsidRPr="009A2681">
              <w:t>EFF_DATE</w:t>
            </w:r>
          </w:p>
        </w:tc>
        <w:tc>
          <w:tcPr>
            <w:tcW w:w="1369" w:type="pct"/>
            <w:vAlign w:val="center"/>
          </w:tcPr>
          <w:p w14:paraId="3804777E" w14:textId="77777777" w:rsidR="00900AD6" w:rsidRPr="009A2681" w:rsidRDefault="00900AD6" w:rsidP="00900AD6">
            <w:pPr>
              <w:pStyle w:val="TableBodyTextMIRB"/>
            </w:pPr>
            <w:r w:rsidRPr="009A2681">
              <w:t>Date/time the record was created or last modified in the source database.</w:t>
            </w:r>
          </w:p>
        </w:tc>
      </w:tr>
      <w:tr w:rsidR="00900AD6" w:rsidRPr="00642EC3" w14:paraId="7179DF36" w14:textId="77777777" w:rsidTr="00900AD6">
        <w:trPr>
          <w:cantSplit/>
          <w:trHeight w:val="432"/>
        </w:trPr>
        <w:tc>
          <w:tcPr>
            <w:tcW w:w="1284" w:type="pct"/>
            <w:vAlign w:val="center"/>
          </w:tcPr>
          <w:p w14:paraId="3ABE62BC" w14:textId="77777777" w:rsidR="00900AD6" w:rsidRPr="009A2681" w:rsidRDefault="00900AD6" w:rsidP="00900AD6">
            <w:pPr>
              <w:pStyle w:val="TableColumnNameMIRB"/>
            </w:pPr>
            <w:r w:rsidRPr="009A2681">
              <w:t>EXPIRY_DATETIME</w:t>
            </w:r>
          </w:p>
        </w:tc>
        <w:tc>
          <w:tcPr>
            <w:tcW w:w="885" w:type="pct"/>
            <w:vAlign w:val="center"/>
          </w:tcPr>
          <w:p w14:paraId="34DE9F50" w14:textId="77777777" w:rsidR="00900AD6" w:rsidRPr="009A2681" w:rsidRDefault="00900AD6" w:rsidP="00900AD6">
            <w:pPr>
              <w:pStyle w:val="TableBodyTextMIRB"/>
            </w:pPr>
            <w:r w:rsidRPr="009A2681">
              <w:t>DATE</w:t>
            </w:r>
          </w:p>
        </w:tc>
        <w:tc>
          <w:tcPr>
            <w:tcW w:w="649" w:type="pct"/>
            <w:vAlign w:val="center"/>
          </w:tcPr>
          <w:p w14:paraId="5B9291CF" w14:textId="77777777" w:rsidR="00900AD6" w:rsidRPr="009A2681" w:rsidRDefault="00900AD6" w:rsidP="00900AD6">
            <w:pPr>
              <w:pStyle w:val="TableBodyTextMIRB"/>
            </w:pPr>
            <w:r w:rsidRPr="009A2681">
              <w:t>No</w:t>
            </w:r>
          </w:p>
        </w:tc>
        <w:tc>
          <w:tcPr>
            <w:tcW w:w="812" w:type="pct"/>
            <w:vAlign w:val="center"/>
          </w:tcPr>
          <w:p w14:paraId="20F0928F" w14:textId="77777777" w:rsidR="00900AD6" w:rsidRPr="009A2681" w:rsidRDefault="00900AD6" w:rsidP="00900AD6">
            <w:pPr>
              <w:pStyle w:val="TableBodyTextMIRB"/>
            </w:pPr>
            <w:r w:rsidRPr="009A2681">
              <w:t>EXP_DATE</w:t>
            </w:r>
          </w:p>
        </w:tc>
        <w:tc>
          <w:tcPr>
            <w:tcW w:w="1369" w:type="pct"/>
            <w:vAlign w:val="center"/>
          </w:tcPr>
          <w:p w14:paraId="4833420E" w14:textId="77777777" w:rsidR="00900AD6" w:rsidRPr="009A2681" w:rsidRDefault="00900AD6" w:rsidP="00900AD6">
            <w:pPr>
              <w:pStyle w:val="TableBodyTextMIRB"/>
            </w:pPr>
            <w:r w:rsidRPr="009A2681">
              <w:t>Date/time that the record was expired from use.</w:t>
            </w:r>
          </w:p>
        </w:tc>
      </w:tr>
    </w:tbl>
    <w:p w14:paraId="6B75096F" w14:textId="77777777" w:rsidR="00900AD6" w:rsidRPr="006C3CFB" w:rsidRDefault="00900AD6" w:rsidP="00900AD6">
      <w:pPr>
        <w:pStyle w:val="BodyAccessibleTextMIRB"/>
        <w:spacing w:before="240"/>
        <w:jc w:val="center"/>
        <w:rPr>
          <w:b/>
        </w:rPr>
      </w:pPr>
      <w:r w:rsidRPr="006C3CFB">
        <w:rPr>
          <w:b/>
        </w:rPr>
        <w:t>ORN_OFFICIAL_LANGUAGE_LIST Permissible Values</w:t>
      </w:r>
    </w:p>
    <w:tbl>
      <w:tblPr>
        <w:tblStyle w:val="TableGrid1"/>
        <w:tblW w:w="5000" w:type="pct"/>
        <w:jc w:val="center"/>
        <w:tblLook w:val="04A0" w:firstRow="1" w:lastRow="0" w:firstColumn="1" w:lastColumn="0" w:noHBand="0" w:noVBand="1"/>
        <w:tblCaption w:val="Permissible Values: ORN_OFFICIAL_LANGUAGE_LIST"/>
        <w:tblDescription w:val="The table lists all allowed values for ORN_OFFICIAL_LANGUAGE_LIST."/>
      </w:tblPr>
      <w:tblGrid>
        <w:gridCol w:w="1762"/>
        <w:gridCol w:w="4635"/>
        <w:gridCol w:w="2367"/>
        <w:gridCol w:w="2026"/>
      </w:tblGrid>
      <w:tr w:rsidR="00900AD6" w:rsidRPr="00642EC3" w14:paraId="5B603D32" w14:textId="77777777" w:rsidTr="00900AD6">
        <w:trPr>
          <w:cantSplit/>
          <w:trHeight w:val="432"/>
          <w:tblHeader/>
          <w:jc w:val="center"/>
        </w:trPr>
        <w:tc>
          <w:tcPr>
            <w:tcW w:w="816" w:type="pct"/>
            <w:vAlign w:val="center"/>
          </w:tcPr>
          <w:p w14:paraId="03F7DA0B" w14:textId="77777777" w:rsidR="00900AD6" w:rsidRPr="00642EC3" w:rsidRDefault="00900AD6" w:rsidP="00900AD6">
            <w:pPr>
              <w:pStyle w:val="TableHeaderRowTextMIRB"/>
            </w:pPr>
            <w:r>
              <w:t>OFFICIAL LANGUAGE</w:t>
            </w:r>
          </w:p>
        </w:tc>
        <w:tc>
          <w:tcPr>
            <w:tcW w:w="2148" w:type="pct"/>
            <w:vAlign w:val="center"/>
          </w:tcPr>
          <w:p w14:paraId="56748F11" w14:textId="77777777" w:rsidR="00900AD6" w:rsidRPr="00642EC3" w:rsidRDefault="00900AD6" w:rsidP="00900AD6">
            <w:pPr>
              <w:pStyle w:val="TableHeaderRowTextMIRB"/>
            </w:pPr>
            <w:r>
              <w:t>OFFICIAL LANGUAGE</w:t>
            </w:r>
            <w:r w:rsidRPr="00642EC3">
              <w:t xml:space="preserve"> DESCR</w:t>
            </w:r>
          </w:p>
        </w:tc>
        <w:tc>
          <w:tcPr>
            <w:tcW w:w="1097" w:type="pct"/>
            <w:vAlign w:val="center"/>
          </w:tcPr>
          <w:p w14:paraId="50A16C6C" w14:textId="77777777" w:rsidR="00900AD6" w:rsidRPr="00642EC3" w:rsidRDefault="00900AD6" w:rsidP="00900AD6">
            <w:pPr>
              <w:pStyle w:val="TableHeaderRowTextMIRB"/>
            </w:pPr>
            <w:r w:rsidRPr="00642EC3">
              <w:t xml:space="preserve">NRN </w:t>
            </w:r>
            <w:r>
              <w:t>OFFICIAL LANGUAGE</w:t>
            </w:r>
          </w:p>
        </w:tc>
        <w:tc>
          <w:tcPr>
            <w:tcW w:w="939" w:type="pct"/>
            <w:vAlign w:val="center"/>
          </w:tcPr>
          <w:p w14:paraId="5BC93EA1" w14:textId="77777777" w:rsidR="00900AD6" w:rsidRPr="00642EC3" w:rsidRDefault="00900AD6" w:rsidP="00900AD6">
            <w:pPr>
              <w:pStyle w:val="TableHeaderRowTextMIRB"/>
            </w:pPr>
            <w:r w:rsidRPr="00642EC3">
              <w:t>EXPIRY</w:t>
            </w:r>
          </w:p>
          <w:p w14:paraId="527486B2" w14:textId="77777777" w:rsidR="00900AD6" w:rsidRPr="00642EC3" w:rsidRDefault="00900AD6" w:rsidP="00900AD6">
            <w:pPr>
              <w:pStyle w:val="TableHeaderRowTextMIRB"/>
            </w:pPr>
            <w:r w:rsidRPr="00642EC3">
              <w:t>DATETIME</w:t>
            </w:r>
          </w:p>
        </w:tc>
      </w:tr>
      <w:tr w:rsidR="00900AD6" w:rsidRPr="00642EC3" w14:paraId="5AFF9D94" w14:textId="77777777" w:rsidTr="00900AD6">
        <w:trPr>
          <w:cantSplit/>
          <w:trHeight w:val="432"/>
          <w:jc w:val="center"/>
        </w:trPr>
        <w:tc>
          <w:tcPr>
            <w:tcW w:w="816" w:type="pct"/>
            <w:vAlign w:val="center"/>
          </w:tcPr>
          <w:p w14:paraId="16187B89" w14:textId="77777777" w:rsidR="00900AD6" w:rsidRPr="00642EC3" w:rsidRDefault="00900AD6" w:rsidP="00900AD6">
            <w:pPr>
              <w:pStyle w:val="TableBodyTextMIRB"/>
            </w:pPr>
            <w:r>
              <w:t>ENG</w:t>
            </w:r>
          </w:p>
        </w:tc>
        <w:tc>
          <w:tcPr>
            <w:tcW w:w="2148" w:type="pct"/>
            <w:vAlign w:val="center"/>
          </w:tcPr>
          <w:p w14:paraId="4447FE7A" w14:textId="77777777" w:rsidR="00900AD6" w:rsidRPr="00642EC3" w:rsidRDefault="00900AD6" w:rsidP="00900AD6">
            <w:pPr>
              <w:pStyle w:val="TableBodyTextMIRB"/>
            </w:pPr>
            <w:r>
              <w:t>English</w:t>
            </w:r>
          </w:p>
        </w:tc>
        <w:tc>
          <w:tcPr>
            <w:tcW w:w="1097" w:type="pct"/>
            <w:vAlign w:val="center"/>
          </w:tcPr>
          <w:p w14:paraId="18FA61A5" w14:textId="77777777" w:rsidR="00900AD6" w:rsidRPr="00642EC3" w:rsidRDefault="00900AD6" w:rsidP="00900AD6">
            <w:pPr>
              <w:pStyle w:val="TableBodyTextMIRB"/>
            </w:pPr>
            <w:r>
              <w:t>2</w:t>
            </w:r>
          </w:p>
        </w:tc>
        <w:tc>
          <w:tcPr>
            <w:tcW w:w="939" w:type="pct"/>
            <w:vAlign w:val="center"/>
          </w:tcPr>
          <w:p w14:paraId="5880A9D1" w14:textId="77777777" w:rsidR="00900AD6" w:rsidRPr="00642EC3" w:rsidRDefault="00900AD6" w:rsidP="00900AD6">
            <w:pPr>
              <w:pStyle w:val="TableBodyTextMIRB"/>
            </w:pPr>
            <w:r>
              <w:t>Not applicable</w:t>
            </w:r>
          </w:p>
        </w:tc>
      </w:tr>
      <w:tr w:rsidR="00900AD6" w:rsidRPr="00642EC3" w14:paraId="4FCE7B67" w14:textId="77777777" w:rsidTr="00900AD6">
        <w:trPr>
          <w:cantSplit/>
          <w:trHeight w:val="432"/>
          <w:jc w:val="center"/>
        </w:trPr>
        <w:tc>
          <w:tcPr>
            <w:tcW w:w="816" w:type="pct"/>
            <w:vAlign w:val="center"/>
          </w:tcPr>
          <w:p w14:paraId="1B4D0AC3" w14:textId="77777777" w:rsidR="00900AD6" w:rsidRPr="00642EC3" w:rsidRDefault="00900AD6" w:rsidP="00900AD6">
            <w:pPr>
              <w:pStyle w:val="TableBodyTextMIRB"/>
            </w:pPr>
            <w:r>
              <w:t>FRE</w:t>
            </w:r>
            <w:r w:rsidRPr="00642EC3">
              <w:t xml:space="preserve"> </w:t>
            </w:r>
          </w:p>
        </w:tc>
        <w:tc>
          <w:tcPr>
            <w:tcW w:w="2148" w:type="pct"/>
            <w:vAlign w:val="center"/>
          </w:tcPr>
          <w:p w14:paraId="75A2A611" w14:textId="77777777" w:rsidR="00900AD6" w:rsidRPr="00642EC3" w:rsidRDefault="00900AD6" w:rsidP="00900AD6">
            <w:pPr>
              <w:pStyle w:val="TableBodyTextMIRB"/>
            </w:pPr>
            <w:r>
              <w:t>French</w:t>
            </w:r>
          </w:p>
        </w:tc>
        <w:tc>
          <w:tcPr>
            <w:tcW w:w="1097" w:type="pct"/>
            <w:vAlign w:val="center"/>
          </w:tcPr>
          <w:p w14:paraId="7BC9C219" w14:textId="77777777" w:rsidR="00900AD6" w:rsidRPr="00642EC3" w:rsidRDefault="00900AD6" w:rsidP="00900AD6">
            <w:pPr>
              <w:pStyle w:val="TableBodyTextMIRB"/>
            </w:pPr>
            <w:r>
              <w:t>1</w:t>
            </w:r>
          </w:p>
        </w:tc>
        <w:tc>
          <w:tcPr>
            <w:tcW w:w="939" w:type="pct"/>
            <w:vAlign w:val="center"/>
          </w:tcPr>
          <w:p w14:paraId="062836E4" w14:textId="77777777" w:rsidR="00900AD6" w:rsidRPr="00642EC3" w:rsidRDefault="00900AD6" w:rsidP="00900AD6">
            <w:pPr>
              <w:pStyle w:val="TableBodyTextMIRB"/>
            </w:pPr>
            <w:r>
              <w:t>Not applicable</w:t>
            </w:r>
          </w:p>
        </w:tc>
      </w:tr>
    </w:tbl>
    <w:p w14:paraId="3F610F8F" w14:textId="77777777" w:rsidR="00900AD6" w:rsidRPr="00DA48F2" w:rsidRDefault="001A00F2" w:rsidP="001A00F2">
      <w:pPr>
        <w:pStyle w:val="Heading2MIRB"/>
        <w:rPr>
          <w:color w:val="244061"/>
        </w:rPr>
      </w:pPr>
      <w:bookmarkStart w:id="61" w:name="ORN_PAVEMENT_STATUS_LIST"/>
      <w:bookmarkStart w:id="62" w:name="_Toc196317684"/>
      <w:r w:rsidRPr="00DA48F2">
        <w:rPr>
          <w:color w:val="244061"/>
        </w:rPr>
        <w:t>ORN_PAVEMENT_STATUS_LIST</w:t>
      </w:r>
      <w:bookmarkEnd w:id="62"/>
    </w:p>
    <w:bookmarkEnd w:id="61"/>
    <w:p w14:paraId="099EC56F" w14:textId="77777777" w:rsidR="001A00F2" w:rsidRPr="001A00F2" w:rsidRDefault="001A00F2" w:rsidP="001A00F2">
      <w:pPr>
        <w:pStyle w:val="BodyAccessibleTextMIRB"/>
      </w:pPr>
      <w:r>
        <w:t>List of valid road surface types.</w:t>
      </w:r>
    </w:p>
    <w:tbl>
      <w:tblPr>
        <w:tblStyle w:val="TableGrid1"/>
        <w:tblW w:w="5000" w:type="pct"/>
        <w:tblLook w:val="04A0" w:firstRow="1" w:lastRow="0" w:firstColumn="1" w:lastColumn="0" w:noHBand="0" w:noVBand="1"/>
        <w:tblCaption w:val="Table: ORN_PAVEMENT_STATUS_LIST"/>
        <w:tblDescription w:val="The ORN_PAVEMENT_STATUS_LIST lookup table and attributes."/>
      </w:tblPr>
      <w:tblGrid>
        <w:gridCol w:w="2777"/>
        <w:gridCol w:w="2084"/>
        <w:gridCol w:w="1430"/>
        <w:gridCol w:w="1844"/>
        <w:gridCol w:w="2655"/>
      </w:tblGrid>
      <w:tr w:rsidR="0012117C" w:rsidRPr="00642EC3" w14:paraId="5C8BFBE7" w14:textId="77777777" w:rsidTr="0012117C">
        <w:trPr>
          <w:cantSplit/>
          <w:trHeight w:val="432"/>
          <w:tblHeader/>
        </w:trPr>
        <w:tc>
          <w:tcPr>
            <w:tcW w:w="1260" w:type="pct"/>
            <w:vAlign w:val="center"/>
          </w:tcPr>
          <w:p w14:paraId="2B08D6B1" w14:textId="77777777" w:rsidR="0012117C" w:rsidRPr="00642EC3" w:rsidRDefault="0012117C" w:rsidP="0012117C">
            <w:pPr>
              <w:pStyle w:val="TableHeaderRowTextMIRB"/>
            </w:pPr>
            <w:r w:rsidRPr="00642EC3">
              <w:t>Column Name</w:t>
            </w:r>
          </w:p>
        </w:tc>
        <w:tc>
          <w:tcPr>
            <w:tcW w:w="946" w:type="pct"/>
            <w:vAlign w:val="center"/>
          </w:tcPr>
          <w:p w14:paraId="0D2113F4" w14:textId="77777777" w:rsidR="0012117C" w:rsidRPr="00642EC3" w:rsidRDefault="0012117C" w:rsidP="0012117C">
            <w:pPr>
              <w:pStyle w:val="TableHeaderRowTextMIRB"/>
            </w:pPr>
            <w:r w:rsidRPr="00642EC3">
              <w:t>Column Type</w:t>
            </w:r>
          </w:p>
        </w:tc>
        <w:tc>
          <w:tcPr>
            <w:tcW w:w="649" w:type="pct"/>
            <w:vAlign w:val="center"/>
          </w:tcPr>
          <w:p w14:paraId="49072E57" w14:textId="77777777" w:rsidR="0012117C" w:rsidRPr="00642EC3" w:rsidRDefault="0012117C" w:rsidP="0012117C">
            <w:pPr>
              <w:pStyle w:val="TableHeaderRowTextMIRB"/>
            </w:pPr>
            <w:r w:rsidRPr="00642EC3">
              <w:t>Mandatory</w:t>
            </w:r>
          </w:p>
        </w:tc>
        <w:tc>
          <w:tcPr>
            <w:tcW w:w="837" w:type="pct"/>
            <w:vAlign w:val="center"/>
          </w:tcPr>
          <w:p w14:paraId="33898A03" w14:textId="77777777" w:rsidR="0012117C" w:rsidRPr="00642EC3" w:rsidRDefault="0012117C" w:rsidP="0012117C">
            <w:pPr>
              <w:pStyle w:val="TableHeaderRowTextMIRB"/>
            </w:pPr>
            <w:r w:rsidRPr="00642EC3">
              <w:t>Short Name</w:t>
            </w:r>
          </w:p>
        </w:tc>
        <w:tc>
          <w:tcPr>
            <w:tcW w:w="1308" w:type="pct"/>
            <w:vAlign w:val="center"/>
          </w:tcPr>
          <w:p w14:paraId="3E8056BA" w14:textId="77777777" w:rsidR="0012117C" w:rsidRPr="00642EC3" w:rsidRDefault="0012117C" w:rsidP="0012117C">
            <w:pPr>
              <w:pStyle w:val="TableHeaderRowTextMIRB"/>
            </w:pPr>
            <w:r>
              <w:t>Description</w:t>
            </w:r>
          </w:p>
        </w:tc>
      </w:tr>
      <w:tr w:rsidR="0012117C" w:rsidRPr="00642EC3" w14:paraId="6502D409" w14:textId="77777777" w:rsidTr="0012117C">
        <w:trPr>
          <w:cantSplit/>
          <w:trHeight w:val="432"/>
        </w:trPr>
        <w:tc>
          <w:tcPr>
            <w:tcW w:w="1260" w:type="pct"/>
            <w:vAlign w:val="center"/>
          </w:tcPr>
          <w:p w14:paraId="014BC110" w14:textId="77777777" w:rsidR="0012117C" w:rsidRPr="009A2681" w:rsidRDefault="0012117C" w:rsidP="0012117C">
            <w:pPr>
              <w:pStyle w:val="TableColumnNameMIRB"/>
            </w:pPr>
            <w:r w:rsidRPr="009A2681">
              <w:t>PAVEMENT_STATUS</w:t>
            </w:r>
          </w:p>
        </w:tc>
        <w:tc>
          <w:tcPr>
            <w:tcW w:w="946" w:type="pct"/>
            <w:vAlign w:val="center"/>
          </w:tcPr>
          <w:p w14:paraId="523A24C1" w14:textId="77777777" w:rsidR="0012117C" w:rsidRPr="009A2681" w:rsidRDefault="0012117C" w:rsidP="0012117C">
            <w:pPr>
              <w:pStyle w:val="TableBodyTextMIRB"/>
            </w:pPr>
            <w:r w:rsidRPr="009A2681">
              <w:t>VARCHAR2(10)</w:t>
            </w:r>
          </w:p>
        </w:tc>
        <w:tc>
          <w:tcPr>
            <w:tcW w:w="649" w:type="pct"/>
            <w:vAlign w:val="center"/>
          </w:tcPr>
          <w:p w14:paraId="1BA0E4D2" w14:textId="77777777" w:rsidR="0012117C" w:rsidRPr="009A2681" w:rsidRDefault="0012117C" w:rsidP="0012117C">
            <w:pPr>
              <w:pStyle w:val="TableBodyTextMIRB"/>
            </w:pPr>
            <w:r w:rsidRPr="009A2681">
              <w:t>Yes</w:t>
            </w:r>
          </w:p>
        </w:tc>
        <w:tc>
          <w:tcPr>
            <w:tcW w:w="837" w:type="pct"/>
            <w:vAlign w:val="center"/>
          </w:tcPr>
          <w:p w14:paraId="06771007" w14:textId="77777777" w:rsidR="0012117C" w:rsidRPr="009A2681" w:rsidRDefault="0012117C" w:rsidP="0012117C">
            <w:pPr>
              <w:pStyle w:val="TableBodyTextMIRB"/>
            </w:pPr>
            <w:r w:rsidRPr="009A2681">
              <w:t>PAVEMENT_S</w:t>
            </w:r>
          </w:p>
        </w:tc>
        <w:tc>
          <w:tcPr>
            <w:tcW w:w="1308" w:type="pct"/>
            <w:vAlign w:val="center"/>
          </w:tcPr>
          <w:p w14:paraId="20AE97D0" w14:textId="77777777" w:rsidR="0012117C" w:rsidRPr="009A2681" w:rsidRDefault="0012117C" w:rsidP="0012117C">
            <w:pPr>
              <w:pStyle w:val="TableBodyTextMIRB"/>
            </w:pPr>
            <w:r w:rsidRPr="009A2681">
              <w:t>The surface type of a road element.</w:t>
            </w:r>
          </w:p>
        </w:tc>
      </w:tr>
      <w:tr w:rsidR="0012117C" w:rsidRPr="00642EC3" w14:paraId="57D1EA8B" w14:textId="77777777" w:rsidTr="0012117C">
        <w:trPr>
          <w:cantSplit/>
          <w:trHeight w:val="432"/>
        </w:trPr>
        <w:tc>
          <w:tcPr>
            <w:tcW w:w="1260" w:type="pct"/>
            <w:vAlign w:val="center"/>
          </w:tcPr>
          <w:p w14:paraId="388D566E" w14:textId="77777777" w:rsidR="0012117C" w:rsidRDefault="0012117C" w:rsidP="0012117C">
            <w:pPr>
              <w:pStyle w:val="TableColumnNameMIRB"/>
            </w:pPr>
            <w:r w:rsidRPr="009A2681">
              <w:t>PAVEMENT_STATUS_</w:t>
            </w:r>
          </w:p>
          <w:p w14:paraId="213988CA" w14:textId="77777777" w:rsidR="0012117C" w:rsidRPr="009A2681" w:rsidRDefault="0012117C" w:rsidP="0012117C">
            <w:pPr>
              <w:pStyle w:val="TableColumnNameMIRB"/>
            </w:pPr>
            <w:r w:rsidRPr="009A2681">
              <w:t>DESCR</w:t>
            </w:r>
          </w:p>
        </w:tc>
        <w:tc>
          <w:tcPr>
            <w:tcW w:w="946" w:type="pct"/>
            <w:vAlign w:val="center"/>
          </w:tcPr>
          <w:p w14:paraId="37416428" w14:textId="77777777" w:rsidR="0012117C" w:rsidRPr="009A2681" w:rsidRDefault="0012117C" w:rsidP="0012117C">
            <w:pPr>
              <w:pStyle w:val="TableBodyTextMIRB"/>
            </w:pPr>
            <w:r w:rsidRPr="009A2681">
              <w:t>VARCHAR2(100)</w:t>
            </w:r>
          </w:p>
        </w:tc>
        <w:tc>
          <w:tcPr>
            <w:tcW w:w="649" w:type="pct"/>
            <w:vAlign w:val="center"/>
          </w:tcPr>
          <w:p w14:paraId="62AC23E7" w14:textId="77777777" w:rsidR="0012117C" w:rsidRPr="009A2681" w:rsidRDefault="0012117C" w:rsidP="0012117C">
            <w:pPr>
              <w:pStyle w:val="TableBodyTextMIRB"/>
            </w:pPr>
            <w:r w:rsidRPr="009A2681">
              <w:t>Yes</w:t>
            </w:r>
          </w:p>
        </w:tc>
        <w:tc>
          <w:tcPr>
            <w:tcW w:w="837" w:type="pct"/>
            <w:vAlign w:val="center"/>
          </w:tcPr>
          <w:p w14:paraId="00EA38CD" w14:textId="77777777" w:rsidR="0012117C" w:rsidRPr="009A2681" w:rsidRDefault="0012117C" w:rsidP="0012117C">
            <w:pPr>
              <w:pStyle w:val="TableBodyTextMIRB"/>
            </w:pPr>
            <w:r w:rsidRPr="009A2681">
              <w:t>PAVEMENT_D</w:t>
            </w:r>
          </w:p>
        </w:tc>
        <w:tc>
          <w:tcPr>
            <w:tcW w:w="1308" w:type="pct"/>
            <w:vAlign w:val="center"/>
          </w:tcPr>
          <w:p w14:paraId="3491C8D2" w14:textId="77777777" w:rsidR="0012117C" w:rsidRPr="009A2681" w:rsidRDefault="0012117C" w:rsidP="0012117C">
            <w:pPr>
              <w:pStyle w:val="TableBodyTextMIRB"/>
            </w:pPr>
            <w:r w:rsidRPr="009A2681">
              <w:t>A description of the surface type.</w:t>
            </w:r>
          </w:p>
        </w:tc>
      </w:tr>
      <w:tr w:rsidR="0012117C" w:rsidRPr="00642EC3" w14:paraId="6327C790" w14:textId="77777777" w:rsidTr="0012117C">
        <w:trPr>
          <w:cantSplit/>
          <w:trHeight w:val="432"/>
        </w:trPr>
        <w:tc>
          <w:tcPr>
            <w:tcW w:w="1260" w:type="pct"/>
            <w:vAlign w:val="center"/>
          </w:tcPr>
          <w:p w14:paraId="2B1FBC10" w14:textId="77777777" w:rsidR="0012117C" w:rsidRDefault="0012117C" w:rsidP="0012117C">
            <w:pPr>
              <w:pStyle w:val="TableColumnNameMIRB"/>
            </w:pPr>
            <w:r w:rsidRPr="009A2681">
              <w:t>NRN_PAVEMENT</w:t>
            </w:r>
          </w:p>
          <w:p w14:paraId="7B7E80A2" w14:textId="77777777" w:rsidR="0012117C" w:rsidRPr="009A2681" w:rsidRDefault="0012117C" w:rsidP="0012117C">
            <w:pPr>
              <w:pStyle w:val="TableColumnNameMIRB"/>
            </w:pPr>
            <w:r w:rsidRPr="009A2681">
              <w:t>STATUS</w:t>
            </w:r>
          </w:p>
        </w:tc>
        <w:tc>
          <w:tcPr>
            <w:tcW w:w="946" w:type="pct"/>
            <w:vAlign w:val="center"/>
          </w:tcPr>
          <w:p w14:paraId="3F19CA5A" w14:textId="77777777" w:rsidR="0012117C" w:rsidRPr="009A2681" w:rsidRDefault="0012117C" w:rsidP="0012117C">
            <w:pPr>
              <w:pStyle w:val="TableBodyTextMIRB"/>
            </w:pPr>
            <w:r w:rsidRPr="009A2681">
              <w:t>NUMBER(3,0)</w:t>
            </w:r>
          </w:p>
        </w:tc>
        <w:tc>
          <w:tcPr>
            <w:tcW w:w="649" w:type="pct"/>
            <w:vAlign w:val="center"/>
          </w:tcPr>
          <w:p w14:paraId="5B74B024" w14:textId="77777777" w:rsidR="0012117C" w:rsidRPr="009A2681" w:rsidRDefault="0012117C" w:rsidP="0012117C">
            <w:pPr>
              <w:pStyle w:val="TableBodyTextMIRB"/>
            </w:pPr>
            <w:r w:rsidRPr="009A2681">
              <w:t>No</w:t>
            </w:r>
          </w:p>
        </w:tc>
        <w:tc>
          <w:tcPr>
            <w:tcW w:w="837" w:type="pct"/>
            <w:vAlign w:val="center"/>
          </w:tcPr>
          <w:p w14:paraId="26963FEE" w14:textId="77777777" w:rsidR="0012117C" w:rsidRPr="009A2681" w:rsidRDefault="0012117C" w:rsidP="0012117C">
            <w:pPr>
              <w:pStyle w:val="TableBodyTextMIRB"/>
            </w:pPr>
            <w:r w:rsidRPr="009A2681">
              <w:t>NRN_CODE</w:t>
            </w:r>
          </w:p>
        </w:tc>
        <w:tc>
          <w:tcPr>
            <w:tcW w:w="1308" w:type="pct"/>
            <w:vAlign w:val="center"/>
          </w:tcPr>
          <w:p w14:paraId="6D1F41AF" w14:textId="77777777" w:rsidR="0012117C" w:rsidRPr="009A2681" w:rsidRDefault="0012117C" w:rsidP="0012117C">
            <w:pPr>
              <w:pStyle w:val="TableBodyTextMIRB"/>
            </w:pPr>
            <w:r w:rsidRPr="009A2681">
              <w:t>Pavement status assigned to support the National Road Network (NRN).</w:t>
            </w:r>
          </w:p>
        </w:tc>
      </w:tr>
      <w:tr w:rsidR="0012117C" w:rsidRPr="00642EC3" w14:paraId="048E1558" w14:textId="77777777" w:rsidTr="0012117C">
        <w:trPr>
          <w:cantSplit/>
          <w:trHeight w:val="432"/>
        </w:trPr>
        <w:tc>
          <w:tcPr>
            <w:tcW w:w="1260" w:type="pct"/>
            <w:vAlign w:val="center"/>
          </w:tcPr>
          <w:p w14:paraId="081FDC39" w14:textId="77777777" w:rsidR="0012117C" w:rsidRDefault="0012117C" w:rsidP="0012117C">
            <w:pPr>
              <w:pStyle w:val="TableColumnNameMIRB"/>
            </w:pPr>
            <w:r w:rsidRPr="009A2681">
              <w:t>EFFECTIVE_</w:t>
            </w:r>
          </w:p>
          <w:p w14:paraId="49502251" w14:textId="77777777" w:rsidR="0012117C" w:rsidRPr="009A2681" w:rsidRDefault="0012117C" w:rsidP="0012117C">
            <w:pPr>
              <w:pStyle w:val="TableColumnNameMIRB"/>
            </w:pPr>
            <w:r w:rsidRPr="009A2681">
              <w:t>DATETIME</w:t>
            </w:r>
          </w:p>
        </w:tc>
        <w:tc>
          <w:tcPr>
            <w:tcW w:w="946" w:type="pct"/>
            <w:vAlign w:val="center"/>
          </w:tcPr>
          <w:p w14:paraId="22414C54" w14:textId="77777777" w:rsidR="0012117C" w:rsidRPr="009A2681" w:rsidRDefault="0012117C" w:rsidP="0012117C">
            <w:pPr>
              <w:pStyle w:val="TableBodyTextMIRB"/>
            </w:pPr>
            <w:r w:rsidRPr="009A2681">
              <w:t>DATE</w:t>
            </w:r>
          </w:p>
        </w:tc>
        <w:tc>
          <w:tcPr>
            <w:tcW w:w="649" w:type="pct"/>
            <w:vAlign w:val="center"/>
          </w:tcPr>
          <w:p w14:paraId="3E19F042" w14:textId="77777777" w:rsidR="0012117C" w:rsidRPr="009A2681" w:rsidRDefault="0012117C" w:rsidP="0012117C">
            <w:pPr>
              <w:pStyle w:val="TableBodyTextMIRB"/>
            </w:pPr>
            <w:r w:rsidRPr="009A2681">
              <w:t>Yes</w:t>
            </w:r>
          </w:p>
        </w:tc>
        <w:tc>
          <w:tcPr>
            <w:tcW w:w="837" w:type="pct"/>
            <w:vAlign w:val="center"/>
          </w:tcPr>
          <w:p w14:paraId="0422E13B" w14:textId="77777777" w:rsidR="0012117C" w:rsidRPr="009A2681" w:rsidRDefault="0012117C" w:rsidP="0012117C">
            <w:pPr>
              <w:pStyle w:val="TableBodyTextMIRB"/>
            </w:pPr>
            <w:r w:rsidRPr="009A2681">
              <w:t>EFF_DATE</w:t>
            </w:r>
          </w:p>
        </w:tc>
        <w:tc>
          <w:tcPr>
            <w:tcW w:w="1308" w:type="pct"/>
            <w:vAlign w:val="center"/>
          </w:tcPr>
          <w:p w14:paraId="49275253" w14:textId="77777777" w:rsidR="0012117C" w:rsidRPr="009A2681" w:rsidRDefault="0012117C" w:rsidP="0012117C">
            <w:pPr>
              <w:pStyle w:val="TableBodyTextMIRB"/>
            </w:pPr>
            <w:r w:rsidRPr="009A2681">
              <w:t>Date/time the record was created or last modified in the source database.</w:t>
            </w:r>
          </w:p>
        </w:tc>
      </w:tr>
      <w:tr w:rsidR="0012117C" w:rsidRPr="00642EC3" w14:paraId="5CE9B29C" w14:textId="77777777" w:rsidTr="0012117C">
        <w:trPr>
          <w:cantSplit/>
          <w:trHeight w:val="432"/>
        </w:trPr>
        <w:tc>
          <w:tcPr>
            <w:tcW w:w="1260" w:type="pct"/>
            <w:vAlign w:val="center"/>
          </w:tcPr>
          <w:p w14:paraId="59D5869E" w14:textId="77777777" w:rsidR="0012117C" w:rsidRPr="009A2681" w:rsidRDefault="0012117C" w:rsidP="0012117C">
            <w:pPr>
              <w:pStyle w:val="TableColumnNameMIRB"/>
            </w:pPr>
            <w:r w:rsidRPr="009A2681">
              <w:lastRenderedPageBreak/>
              <w:t>EXPIRY_DATETIME</w:t>
            </w:r>
          </w:p>
        </w:tc>
        <w:tc>
          <w:tcPr>
            <w:tcW w:w="946" w:type="pct"/>
            <w:vAlign w:val="center"/>
          </w:tcPr>
          <w:p w14:paraId="6F9A3755" w14:textId="77777777" w:rsidR="0012117C" w:rsidRPr="009A2681" w:rsidRDefault="0012117C" w:rsidP="0012117C">
            <w:pPr>
              <w:pStyle w:val="TableBodyTextMIRB"/>
            </w:pPr>
            <w:r w:rsidRPr="009A2681">
              <w:t>DATE</w:t>
            </w:r>
          </w:p>
        </w:tc>
        <w:tc>
          <w:tcPr>
            <w:tcW w:w="649" w:type="pct"/>
            <w:vAlign w:val="center"/>
          </w:tcPr>
          <w:p w14:paraId="0A49B337" w14:textId="77777777" w:rsidR="0012117C" w:rsidRPr="009A2681" w:rsidRDefault="0012117C" w:rsidP="0012117C">
            <w:pPr>
              <w:pStyle w:val="TableBodyTextMIRB"/>
            </w:pPr>
            <w:r w:rsidRPr="009A2681">
              <w:t>No</w:t>
            </w:r>
          </w:p>
        </w:tc>
        <w:tc>
          <w:tcPr>
            <w:tcW w:w="837" w:type="pct"/>
            <w:vAlign w:val="center"/>
          </w:tcPr>
          <w:p w14:paraId="486CF7DB" w14:textId="77777777" w:rsidR="0012117C" w:rsidRPr="009A2681" w:rsidRDefault="0012117C" w:rsidP="0012117C">
            <w:pPr>
              <w:pStyle w:val="TableBodyTextMIRB"/>
            </w:pPr>
            <w:r w:rsidRPr="009A2681">
              <w:t>EXP_DATE</w:t>
            </w:r>
          </w:p>
        </w:tc>
        <w:tc>
          <w:tcPr>
            <w:tcW w:w="1308" w:type="pct"/>
            <w:vAlign w:val="center"/>
          </w:tcPr>
          <w:p w14:paraId="176D7337" w14:textId="77777777" w:rsidR="0012117C" w:rsidRPr="009A2681" w:rsidRDefault="0012117C" w:rsidP="0012117C">
            <w:pPr>
              <w:pStyle w:val="TableBodyTextMIRB"/>
            </w:pPr>
            <w:r w:rsidRPr="009A2681">
              <w:t>Date/time that the record was expired from use.</w:t>
            </w:r>
          </w:p>
        </w:tc>
      </w:tr>
    </w:tbl>
    <w:p w14:paraId="0C75FC44" w14:textId="77777777" w:rsidR="0012117C" w:rsidRPr="00F11624" w:rsidRDefault="0012117C" w:rsidP="0012117C">
      <w:pPr>
        <w:pStyle w:val="BodyAccessibleTextMIRB"/>
        <w:spacing w:before="240"/>
        <w:jc w:val="center"/>
        <w:rPr>
          <w:b/>
        </w:rPr>
      </w:pPr>
      <w:r w:rsidRPr="00F11624">
        <w:rPr>
          <w:b/>
        </w:rPr>
        <w:t>ORN_PAVEMENT_STATUS_LIST Permissible Values</w:t>
      </w:r>
    </w:p>
    <w:tbl>
      <w:tblPr>
        <w:tblStyle w:val="TableGrid1"/>
        <w:tblW w:w="5000" w:type="pct"/>
        <w:jc w:val="center"/>
        <w:tblLook w:val="04A0" w:firstRow="1" w:lastRow="0" w:firstColumn="1" w:lastColumn="0" w:noHBand="0" w:noVBand="1"/>
        <w:tblCaption w:val="Permissible Values: ORN_PAVEMENT_STATUS_LIST"/>
        <w:tblDescription w:val="The table lists all allowed values for ORN_PAVEMENT_STATUS_LIST."/>
      </w:tblPr>
      <w:tblGrid>
        <w:gridCol w:w="1854"/>
        <w:gridCol w:w="4950"/>
        <w:gridCol w:w="2011"/>
        <w:gridCol w:w="1975"/>
      </w:tblGrid>
      <w:tr w:rsidR="0012117C" w:rsidRPr="00642EC3" w14:paraId="31C1BA01" w14:textId="77777777" w:rsidTr="0012117C">
        <w:trPr>
          <w:cantSplit/>
          <w:trHeight w:val="432"/>
          <w:tblHeader/>
          <w:jc w:val="center"/>
        </w:trPr>
        <w:tc>
          <w:tcPr>
            <w:tcW w:w="859" w:type="pct"/>
            <w:vAlign w:val="center"/>
          </w:tcPr>
          <w:p w14:paraId="255B7E44" w14:textId="77777777" w:rsidR="0012117C" w:rsidRPr="00642EC3" w:rsidRDefault="0012117C" w:rsidP="0012117C">
            <w:pPr>
              <w:pStyle w:val="TableHeaderRowTextMIRB"/>
            </w:pPr>
            <w:r w:rsidRPr="00642EC3">
              <w:t>PAVEMENT STATUS</w:t>
            </w:r>
          </w:p>
        </w:tc>
        <w:tc>
          <w:tcPr>
            <w:tcW w:w="2294" w:type="pct"/>
            <w:vAlign w:val="center"/>
          </w:tcPr>
          <w:p w14:paraId="4207CE12" w14:textId="77777777" w:rsidR="0012117C" w:rsidRPr="00642EC3" w:rsidRDefault="0012117C" w:rsidP="0012117C">
            <w:pPr>
              <w:pStyle w:val="TableHeaderRowTextMIRB"/>
            </w:pPr>
            <w:r w:rsidRPr="00642EC3">
              <w:t>PAVEMENT STATUS DESCR</w:t>
            </w:r>
          </w:p>
        </w:tc>
        <w:tc>
          <w:tcPr>
            <w:tcW w:w="932" w:type="pct"/>
            <w:vAlign w:val="center"/>
          </w:tcPr>
          <w:p w14:paraId="40795A70" w14:textId="77777777" w:rsidR="0012117C" w:rsidRPr="00642EC3" w:rsidRDefault="0012117C" w:rsidP="0012117C">
            <w:pPr>
              <w:pStyle w:val="TableHeaderRowTextMIRB"/>
            </w:pPr>
            <w:r w:rsidRPr="00642EC3">
              <w:t>NRN PAVEMENT</w:t>
            </w:r>
            <w:r>
              <w:t xml:space="preserve"> </w:t>
            </w:r>
            <w:r w:rsidRPr="00642EC3">
              <w:t>STATUS</w:t>
            </w:r>
          </w:p>
        </w:tc>
        <w:tc>
          <w:tcPr>
            <w:tcW w:w="915" w:type="pct"/>
            <w:vAlign w:val="center"/>
          </w:tcPr>
          <w:p w14:paraId="0A8F429F" w14:textId="77777777" w:rsidR="0012117C" w:rsidRPr="00642EC3" w:rsidRDefault="0012117C" w:rsidP="0012117C">
            <w:pPr>
              <w:pStyle w:val="TableHeaderRowTextMIRB"/>
            </w:pPr>
            <w:r w:rsidRPr="00642EC3">
              <w:t>EXPIRY</w:t>
            </w:r>
          </w:p>
          <w:p w14:paraId="34FB8FA0" w14:textId="77777777" w:rsidR="0012117C" w:rsidRPr="00642EC3" w:rsidRDefault="0012117C" w:rsidP="0012117C">
            <w:pPr>
              <w:pStyle w:val="TableHeaderRowTextMIRB"/>
            </w:pPr>
            <w:r w:rsidRPr="00642EC3">
              <w:t>DATETIME</w:t>
            </w:r>
          </w:p>
        </w:tc>
      </w:tr>
      <w:tr w:rsidR="0012117C" w:rsidRPr="00642EC3" w14:paraId="41A554DC" w14:textId="77777777" w:rsidTr="0012117C">
        <w:trPr>
          <w:cantSplit/>
          <w:trHeight w:val="432"/>
          <w:jc w:val="center"/>
        </w:trPr>
        <w:tc>
          <w:tcPr>
            <w:tcW w:w="859" w:type="pct"/>
            <w:vAlign w:val="center"/>
          </w:tcPr>
          <w:p w14:paraId="700979C6" w14:textId="77777777" w:rsidR="0012117C" w:rsidRPr="00642EC3" w:rsidRDefault="0012117C" w:rsidP="0012117C">
            <w:pPr>
              <w:pStyle w:val="TableBodyTextMIRB"/>
            </w:pPr>
            <w:r w:rsidRPr="00642EC3">
              <w:t>Paved</w:t>
            </w:r>
          </w:p>
        </w:tc>
        <w:tc>
          <w:tcPr>
            <w:tcW w:w="2294" w:type="pct"/>
            <w:vAlign w:val="center"/>
          </w:tcPr>
          <w:p w14:paraId="369190B9" w14:textId="77777777" w:rsidR="0012117C" w:rsidRPr="00642EC3" w:rsidRDefault="0012117C" w:rsidP="0012117C">
            <w:pPr>
              <w:pStyle w:val="TableBodyTextMIRB"/>
            </w:pPr>
            <w:r w:rsidRPr="00642EC3">
              <w:t>A road</w:t>
            </w:r>
            <w:r>
              <w:t xml:space="preserve"> element which is paved.</w:t>
            </w:r>
          </w:p>
        </w:tc>
        <w:tc>
          <w:tcPr>
            <w:tcW w:w="932" w:type="pct"/>
            <w:vAlign w:val="center"/>
          </w:tcPr>
          <w:p w14:paraId="0969E359" w14:textId="77777777" w:rsidR="0012117C" w:rsidRPr="00642EC3" w:rsidRDefault="0012117C" w:rsidP="0012117C">
            <w:pPr>
              <w:pStyle w:val="TableBodyTextMIRB"/>
            </w:pPr>
            <w:r w:rsidRPr="00642EC3">
              <w:t>1</w:t>
            </w:r>
          </w:p>
        </w:tc>
        <w:tc>
          <w:tcPr>
            <w:tcW w:w="915" w:type="pct"/>
            <w:vAlign w:val="center"/>
          </w:tcPr>
          <w:p w14:paraId="3E439484" w14:textId="77777777" w:rsidR="0012117C" w:rsidRPr="00642EC3" w:rsidRDefault="0012117C" w:rsidP="0012117C">
            <w:pPr>
              <w:pStyle w:val="TableBodyTextMIRB"/>
            </w:pPr>
            <w:r>
              <w:t>Not applicable</w:t>
            </w:r>
          </w:p>
        </w:tc>
      </w:tr>
      <w:tr w:rsidR="0012117C" w:rsidRPr="00642EC3" w14:paraId="59359EF9" w14:textId="77777777" w:rsidTr="0012117C">
        <w:trPr>
          <w:cantSplit/>
          <w:trHeight w:val="432"/>
          <w:jc w:val="center"/>
        </w:trPr>
        <w:tc>
          <w:tcPr>
            <w:tcW w:w="859" w:type="pct"/>
            <w:vAlign w:val="center"/>
          </w:tcPr>
          <w:p w14:paraId="7EB54BA4" w14:textId="77777777" w:rsidR="0012117C" w:rsidRPr="00642EC3" w:rsidRDefault="0012117C" w:rsidP="0012117C">
            <w:pPr>
              <w:pStyle w:val="TableBodyTextMIRB"/>
            </w:pPr>
            <w:r w:rsidRPr="00642EC3">
              <w:t>Unpaved</w:t>
            </w:r>
          </w:p>
        </w:tc>
        <w:tc>
          <w:tcPr>
            <w:tcW w:w="2294" w:type="pct"/>
            <w:vAlign w:val="center"/>
          </w:tcPr>
          <w:p w14:paraId="0C23DCF9" w14:textId="77777777" w:rsidR="0012117C" w:rsidRPr="00642EC3" w:rsidRDefault="0012117C" w:rsidP="0012117C">
            <w:pPr>
              <w:pStyle w:val="TableBodyTextMIRB"/>
            </w:pPr>
            <w:r w:rsidRPr="00642EC3">
              <w:t>A ro</w:t>
            </w:r>
            <w:r>
              <w:t>ad element which is not paved.</w:t>
            </w:r>
          </w:p>
        </w:tc>
        <w:tc>
          <w:tcPr>
            <w:tcW w:w="932" w:type="pct"/>
            <w:vAlign w:val="center"/>
          </w:tcPr>
          <w:p w14:paraId="56E102D0" w14:textId="77777777" w:rsidR="0012117C" w:rsidRPr="00642EC3" w:rsidRDefault="0012117C" w:rsidP="0012117C">
            <w:pPr>
              <w:pStyle w:val="TableBodyTextMIRB"/>
            </w:pPr>
            <w:r w:rsidRPr="00642EC3">
              <w:t>2</w:t>
            </w:r>
          </w:p>
        </w:tc>
        <w:tc>
          <w:tcPr>
            <w:tcW w:w="915" w:type="pct"/>
            <w:vAlign w:val="center"/>
          </w:tcPr>
          <w:p w14:paraId="1135D4E9" w14:textId="77777777" w:rsidR="0012117C" w:rsidRPr="00642EC3" w:rsidRDefault="0012117C" w:rsidP="0012117C">
            <w:pPr>
              <w:pStyle w:val="TableBodyTextMIRB"/>
            </w:pPr>
            <w:r>
              <w:t>Not applicable</w:t>
            </w:r>
          </w:p>
        </w:tc>
      </w:tr>
    </w:tbl>
    <w:p w14:paraId="7920965D" w14:textId="77777777" w:rsidR="008D1895" w:rsidRPr="00DA48F2" w:rsidRDefault="0012117C" w:rsidP="0012117C">
      <w:pPr>
        <w:pStyle w:val="Heading2MIRB"/>
        <w:rPr>
          <w:color w:val="244061"/>
        </w:rPr>
      </w:pPr>
      <w:bookmarkStart w:id="63" w:name="ORN_ROAD_CLASS_LIST"/>
      <w:bookmarkStart w:id="64" w:name="_Toc196317685"/>
      <w:r w:rsidRPr="00DA48F2">
        <w:rPr>
          <w:color w:val="244061"/>
        </w:rPr>
        <w:t>ORN_ROAD_CLASS_LIST</w:t>
      </w:r>
      <w:bookmarkEnd w:id="64"/>
    </w:p>
    <w:bookmarkEnd w:id="63"/>
    <w:p w14:paraId="72355ACE" w14:textId="77777777" w:rsidR="0012117C" w:rsidRDefault="0012117C" w:rsidP="0012117C">
      <w:pPr>
        <w:pStyle w:val="BodyAccessibleTextMIRB"/>
      </w:pPr>
      <w:r>
        <w:t>List of valid road classes.</w:t>
      </w:r>
    </w:p>
    <w:tbl>
      <w:tblPr>
        <w:tblStyle w:val="TableGrid1"/>
        <w:tblW w:w="5000" w:type="pct"/>
        <w:tblLook w:val="04A0" w:firstRow="1" w:lastRow="0" w:firstColumn="1" w:lastColumn="0" w:noHBand="0" w:noVBand="1"/>
        <w:tblCaption w:val="Table: ORN_ROAD_CLASS_LIST"/>
        <w:tblDescription w:val="The ORN_ROAD_CLASS_LIST lookup table and attributes."/>
      </w:tblPr>
      <w:tblGrid>
        <w:gridCol w:w="2457"/>
        <w:gridCol w:w="2084"/>
        <w:gridCol w:w="1430"/>
        <w:gridCol w:w="1830"/>
        <w:gridCol w:w="2989"/>
      </w:tblGrid>
      <w:tr w:rsidR="0012117C" w:rsidRPr="00642EC3" w14:paraId="3723288F" w14:textId="77777777" w:rsidTr="0012117C">
        <w:trPr>
          <w:cantSplit/>
          <w:trHeight w:val="432"/>
          <w:tblHeader/>
        </w:trPr>
        <w:tc>
          <w:tcPr>
            <w:tcW w:w="1115" w:type="pct"/>
            <w:vAlign w:val="center"/>
          </w:tcPr>
          <w:p w14:paraId="03E975C5" w14:textId="77777777" w:rsidR="0012117C" w:rsidRPr="00642EC3" w:rsidRDefault="0012117C" w:rsidP="0012117C">
            <w:pPr>
              <w:pStyle w:val="TableHeaderRowTextMIRB"/>
            </w:pPr>
            <w:r w:rsidRPr="00642EC3">
              <w:t>Column Name</w:t>
            </w:r>
          </w:p>
        </w:tc>
        <w:tc>
          <w:tcPr>
            <w:tcW w:w="946" w:type="pct"/>
            <w:vAlign w:val="center"/>
          </w:tcPr>
          <w:p w14:paraId="2E57AD75" w14:textId="77777777" w:rsidR="0012117C" w:rsidRPr="00642EC3" w:rsidRDefault="0012117C" w:rsidP="0012117C">
            <w:pPr>
              <w:pStyle w:val="TableHeaderRowTextMIRB"/>
            </w:pPr>
            <w:r w:rsidRPr="00642EC3">
              <w:t>Column Type</w:t>
            </w:r>
          </w:p>
        </w:tc>
        <w:tc>
          <w:tcPr>
            <w:tcW w:w="649" w:type="pct"/>
            <w:vAlign w:val="center"/>
          </w:tcPr>
          <w:p w14:paraId="74A61F64" w14:textId="77777777" w:rsidR="0012117C" w:rsidRPr="00642EC3" w:rsidRDefault="0012117C" w:rsidP="0012117C">
            <w:pPr>
              <w:pStyle w:val="TableHeaderRowTextMIRB"/>
            </w:pPr>
            <w:r w:rsidRPr="00642EC3">
              <w:t>Mandatory</w:t>
            </w:r>
          </w:p>
        </w:tc>
        <w:tc>
          <w:tcPr>
            <w:tcW w:w="831" w:type="pct"/>
            <w:vAlign w:val="center"/>
          </w:tcPr>
          <w:p w14:paraId="240F40E2" w14:textId="77777777" w:rsidR="0012117C" w:rsidRPr="00642EC3" w:rsidRDefault="0012117C" w:rsidP="0012117C">
            <w:pPr>
              <w:pStyle w:val="TableHeaderRowTextMIRB"/>
            </w:pPr>
            <w:r w:rsidRPr="00642EC3">
              <w:t>Short Name</w:t>
            </w:r>
          </w:p>
        </w:tc>
        <w:tc>
          <w:tcPr>
            <w:tcW w:w="1459" w:type="pct"/>
            <w:vAlign w:val="center"/>
          </w:tcPr>
          <w:p w14:paraId="7838D3D2" w14:textId="77777777" w:rsidR="0012117C" w:rsidRPr="00642EC3" w:rsidRDefault="0012117C" w:rsidP="0012117C">
            <w:pPr>
              <w:pStyle w:val="TableHeaderRowTextMIRB"/>
            </w:pPr>
            <w:r>
              <w:t>Description</w:t>
            </w:r>
          </w:p>
        </w:tc>
      </w:tr>
      <w:tr w:rsidR="0012117C" w:rsidRPr="00642EC3" w14:paraId="091C4E3E" w14:textId="77777777" w:rsidTr="0012117C">
        <w:trPr>
          <w:cantSplit/>
          <w:trHeight w:val="432"/>
        </w:trPr>
        <w:tc>
          <w:tcPr>
            <w:tcW w:w="1115" w:type="pct"/>
            <w:vAlign w:val="center"/>
          </w:tcPr>
          <w:p w14:paraId="5AD7C6CC" w14:textId="77777777" w:rsidR="0012117C" w:rsidRPr="00A67ABC" w:rsidRDefault="0012117C" w:rsidP="0012117C">
            <w:pPr>
              <w:pStyle w:val="TableColumnNameMIRB"/>
            </w:pPr>
            <w:r w:rsidRPr="00A67ABC">
              <w:t>ROAD_CLASS</w:t>
            </w:r>
          </w:p>
        </w:tc>
        <w:tc>
          <w:tcPr>
            <w:tcW w:w="946" w:type="pct"/>
            <w:vAlign w:val="center"/>
          </w:tcPr>
          <w:p w14:paraId="22F25993" w14:textId="77777777" w:rsidR="0012117C" w:rsidRPr="00A67ABC" w:rsidRDefault="0012117C" w:rsidP="0012117C">
            <w:pPr>
              <w:pStyle w:val="TableBodyTextMIRB"/>
            </w:pPr>
            <w:r w:rsidRPr="00A67ABC">
              <w:t>VARCHAR2(25)</w:t>
            </w:r>
          </w:p>
        </w:tc>
        <w:tc>
          <w:tcPr>
            <w:tcW w:w="649" w:type="pct"/>
            <w:vAlign w:val="center"/>
          </w:tcPr>
          <w:p w14:paraId="46633199" w14:textId="77777777" w:rsidR="0012117C" w:rsidRPr="00A67ABC" w:rsidRDefault="0012117C" w:rsidP="0012117C">
            <w:pPr>
              <w:pStyle w:val="TableBodyTextMIRB"/>
            </w:pPr>
            <w:r w:rsidRPr="00A67ABC">
              <w:t>Yes</w:t>
            </w:r>
          </w:p>
        </w:tc>
        <w:tc>
          <w:tcPr>
            <w:tcW w:w="831" w:type="pct"/>
            <w:vAlign w:val="center"/>
          </w:tcPr>
          <w:p w14:paraId="66728236" w14:textId="77777777" w:rsidR="0012117C" w:rsidRPr="00A67ABC" w:rsidRDefault="0012117C" w:rsidP="0012117C">
            <w:pPr>
              <w:pStyle w:val="TableBodyTextMIRB"/>
            </w:pPr>
            <w:r w:rsidRPr="00A67ABC">
              <w:t>ROAD_CLASS</w:t>
            </w:r>
          </w:p>
        </w:tc>
        <w:tc>
          <w:tcPr>
            <w:tcW w:w="1459" w:type="pct"/>
            <w:vAlign w:val="center"/>
          </w:tcPr>
          <w:p w14:paraId="51FA4455" w14:textId="77777777" w:rsidR="0012117C" w:rsidRPr="00A67ABC" w:rsidRDefault="0012117C" w:rsidP="0012117C">
            <w:pPr>
              <w:pStyle w:val="TableBodyTextMIRB"/>
            </w:pPr>
            <w:r>
              <w:t>The classification of a road.</w:t>
            </w:r>
          </w:p>
        </w:tc>
      </w:tr>
      <w:tr w:rsidR="0012117C" w:rsidRPr="00642EC3" w14:paraId="61C48FFA" w14:textId="77777777" w:rsidTr="0012117C">
        <w:trPr>
          <w:cantSplit/>
          <w:trHeight w:val="432"/>
        </w:trPr>
        <w:tc>
          <w:tcPr>
            <w:tcW w:w="1115" w:type="pct"/>
            <w:vAlign w:val="center"/>
          </w:tcPr>
          <w:p w14:paraId="1DF26071" w14:textId="77777777" w:rsidR="0012117C" w:rsidRDefault="0012117C" w:rsidP="0012117C">
            <w:pPr>
              <w:pStyle w:val="TableColumnNameMIRB"/>
            </w:pPr>
            <w:r w:rsidRPr="00A67ABC">
              <w:t>ROAD_CLASS_</w:t>
            </w:r>
          </w:p>
          <w:p w14:paraId="766A8033" w14:textId="77777777" w:rsidR="0012117C" w:rsidRPr="00A67ABC" w:rsidRDefault="0012117C" w:rsidP="0012117C">
            <w:pPr>
              <w:pStyle w:val="TableColumnNameMIRB"/>
            </w:pPr>
            <w:r w:rsidRPr="00A67ABC">
              <w:t>DESCR</w:t>
            </w:r>
          </w:p>
        </w:tc>
        <w:tc>
          <w:tcPr>
            <w:tcW w:w="946" w:type="pct"/>
            <w:vAlign w:val="center"/>
          </w:tcPr>
          <w:p w14:paraId="6EC52AB9" w14:textId="77777777" w:rsidR="0012117C" w:rsidRPr="00A67ABC" w:rsidRDefault="0012117C" w:rsidP="0012117C">
            <w:pPr>
              <w:pStyle w:val="TableBodyTextMIRB"/>
            </w:pPr>
            <w:r w:rsidRPr="00A67ABC">
              <w:t>VARCHAR2(250)</w:t>
            </w:r>
          </w:p>
        </w:tc>
        <w:tc>
          <w:tcPr>
            <w:tcW w:w="649" w:type="pct"/>
            <w:vAlign w:val="center"/>
          </w:tcPr>
          <w:p w14:paraId="1D04E156" w14:textId="77777777" w:rsidR="0012117C" w:rsidRPr="00A67ABC" w:rsidRDefault="0012117C" w:rsidP="0012117C">
            <w:pPr>
              <w:pStyle w:val="TableBodyTextMIRB"/>
            </w:pPr>
            <w:r w:rsidRPr="00A67ABC">
              <w:t>Yes</w:t>
            </w:r>
          </w:p>
        </w:tc>
        <w:tc>
          <w:tcPr>
            <w:tcW w:w="831" w:type="pct"/>
            <w:vAlign w:val="center"/>
          </w:tcPr>
          <w:p w14:paraId="5F4569E5" w14:textId="77777777" w:rsidR="0012117C" w:rsidRPr="00A67ABC" w:rsidRDefault="0012117C" w:rsidP="0012117C">
            <w:pPr>
              <w:pStyle w:val="TableBodyTextMIRB"/>
            </w:pPr>
            <w:r w:rsidRPr="00A67ABC">
              <w:t>ROAD_CLASS</w:t>
            </w:r>
          </w:p>
        </w:tc>
        <w:tc>
          <w:tcPr>
            <w:tcW w:w="1459" w:type="pct"/>
            <w:vAlign w:val="center"/>
          </w:tcPr>
          <w:p w14:paraId="04FC653D" w14:textId="77777777" w:rsidR="0012117C" w:rsidRPr="00A67ABC" w:rsidRDefault="0012117C" w:rsidP="0012117C">
            <w:pPr>
              <w:pStyle w:val="TableBodyTextMIRB"/>
            </w:pPr>
            <w:r w:rsidRPr="00A67ABC">
              <w:t>A description of the road class.</w:t>
            </w:r>
          </w:p>
        </w:tc>
      </w:tr>
      <w:tr w:rsidR="0012117C" w:rsidRPr="00642EC3" w14:paraId="65A95F4C" w14:textId="77777777" w:rsidTr="0012117C">
        <w:trPr>
          <w:cantSplit/>
          <w:trHeight w:val="432"/>
        </w:trPr>
        <w:tc>
          <w:tcPr>
            <w:tcW w:w="1115" w:type="pct"/>
            <w:vAlign w:val="center"/>
          </w:tcPr>
          <w:p w14:paraId="4CD45A36" w14:textId="77777777" w:rsidR="0012117C" w:rsidRPr="00A67ABC" w:rsidRDefault="0012117C" w:rsidP="0012117C">
            <w:pPr>
              <w:pStyle w:val="TableColumnNameMIRB"/>
            </w:pPr>
            <w:r w:rsidRPr="00A67ABC">
              <w:t>NRN_ROADCLASS</w:t>
            </w:r>
          </w:p>
        </w:tc>
        <w:tc>
          <w:tcPr>
            <w:tcW w:w="946" w:type="pct"/>
            <w:vAlign w:val="center"/>
          </w:tcPr>
          <w:p w14:paraId="0995B525" w14:textId="77777777" w:rsidR="0012117C" w:rsidRPr="00A67ABC" w:rsidRDefault="0012117C" w:rsidP="0012117C">
            <w:pPr>
              <w:pStyle w:val="TableBodyTextMIRB"/>
            </w:pPr>
            <w:r w:rsidRPr="00A67ABC">
              <w:t>NUMBER(3,0)</w:t>
            </w:r>
          </w:p>
        </w:tc>
        <w:tc>
          <w:tcPr>
            <w:tcW w:w="649" w:type="pct"/>
            <w:vAlign w:val="center"/>
          </w:tcPr>
          <w:p w14:paraId="4F52F2A7" w14:textId="77777777" w:rsidR="0012117C" w:rsidRPr="00A67ABC" w:rsidRDefault="0012117C" w:rsidP="0012117C">
            <w:pPr>
              <w:pStyle w:val="TableBodyTextMIRB"/>
            </w:pPr>
            <w:r w:rsidRPr="00A67ABC">
              <w:t>No</w:t>
            </w:r>
          </w:p>
        </w:tc>
        <w:tc>
          <w:tcPr>
            <w:tcW w:w="831" w:type="pct"/>
            <w:vAlign w:val="center"/>
          </w:tcPr>
          <w:p w14:paraId="3C33E2EF" w14:textId="77777777" w:rsidR="0012117C" w:rsidRPr="00A67ABC" w:rsidRDefault="0012117C" w:rsidP="0012117C">
            <w:pPr>
              <w:pStyle w:val="TableBodyTextMIRB"/>
            </w:pPr>
            <w:r w:rsidRPr="00A67ABC">
              <w:t>NRN_CODE</w:t>
            </w:r>
          </w:p>
        </w:tc>
        <w:tc>
          <w:tcPr>
            <w:tcW w:w="1459" w:type="pct"/>
            <w:vAlign w:val="center"/>
          </w:tcPr>
          <w:p w14:paraId="2D95C4BD" w14:textId="77777777" w:rsidR="0012117C" w:rsidRPr="00A67ABC" w:rsidRDefault="0012117C" w:rsidP="0012117C">
            <w:pPr>
              <w:pStyle w:val="TableBodyTextMIRB"/>
            </w:pPr>
            <w:r w:rsidRPr="00A67ABC">
              <w:t>Road class assigned to support the National Road Network (NRN).</w:t>
            </w:r>
          </w:p>
        </w:tc>
      </w:tr>
      <w:tr w:rsidR="0012117C" w:rsidRPr="00642EC3" w14:paraId="72E8332D" w14:textId="77777777" w:rsidTr="0012117C">
        <w:trPr>
          <w:cantSplit/>
          <w:trHeight w:val="432"/>
        </w:trPr>
        <w:tc>
          <w:tcPr>
            <w:tcW w:w="1115" w:type="pct"/>
            <w:vAlign w:val="center"/>
          </w:tcPr>
          <w:p w14:paraId="2DB9E23E" w14:textId="77777777" w:rsidR="0012117C" w:rsidRDefault="0012117C" w:rsidP="0012117C">
            <w:pPr>
              <w:pStyle w:val="TableColumnNameMIRB"/>
            </w:pPr>
            <w:r w:rsidRPr="00A67ABC">
              <w:t>EFFECTIVE_</w:t>
            </w:r>
          </w:p>
          <w:p w14:paraId="4F29331F" w14:textId="77777777" w:rsidR="0012117C" w:rsidRPr="00A67ABC" w:rsidRDefault="0012117C" w:rsidP="0012117C">
            <w:pPr>
              <w:pStyle w:val="TableColumnNameMIRB"/>
            </w:pPr>
            <w:r w:rsidRPr="00A67ABC">
              <w:t>DATETIME</w:t>
            </w:r>
          </w:p>
        </w:tc>
        <w:tc>
          <w:tcPr>
            <w:tcW w:w="946" w:type="pct"/>
            <w:vAlign w:val="center"/>
          </w:tcPr>
          <w:p w14:paraId="7A9B1ADA" w14:textId="77777777" w:rsidR="0012117C" w:rsidRPr="00A67ABC" w:rsidRDefault="0012117C" w:rsidP="0012117C">
            <w:pPr>
              <w:pStyle w:val="TableBodyTextMIRB"/>
            </w:pPr>
            <w:r w:rsidRPr="00A67ABC">
              <w:t>DATE</w:t>
            </w:r>
          </w:p>
        </w:tc>
        <w:tc>
          <w:tcPr>
            <w:tcW w:w="649" w:type="pct"/>
            <w:vAlign w:val="center"/>
          </w:tcPr>
          <w:p w14:paraId="2B62214C" w14:textId="77777777" w:rsidR="0012117C" w:rsidRPr="00A67ABC" w:rsidRDefault="0012117C" w:rsidP="0012117C">
            <w:pPr>
              <w:pStyle w:val="TableBodyTextMIRB"/>
            </w:pPr>
            <w:r w:rsidRPr="00A67ABC">
              <w:t>Yes</w:t>
            </w:r>
          </w:p>
        </w:tc>
        <w:tc>
          <w:tcPr>
            <w:tcW w:w="831" w:type="pct"/>
            <w:vAlign w:val="center"/>
          </w:tcPr>
          <w:p w14:paraId="6EA41D13" w14:textId="77777777" w:rsidR="0012117C" w:rsidRPr="00A67ABC" w:rsidRDefault="0012117C" w:rsidP="0012117C">
            <w:pPr>
              <w:pStyle w:val="TableBodyTextMIRB"/>
            </w:pPr>
            <w:r w:rsidRPr="00A67ABC">
              <w:t>EFF_DATE</w:t>
            </w:r>
          </w:p>
        </w:tc>
        <w:tc>
          <w:tcPr>
            <w:tcW w:w="1459" w:type="pct"/>
            <w:vAlign w:val="center"/>
          </w:tcPr>
          <w:p w14:paraId="28FC5226" w14:textId="77777777" w:rsidR="0012117C" w:rsidRPr="00A67ABC" w:rsidRDefault="0012117C" w:rsidP="0012117C">
            <w:pPr>
              <w:pStyle w:val="TableBodyTextMIRB"/>
            </w:pPr>
            <w:r w:rsidRPr="00A67ABC">
              <w:t>Date/time the record was created or last modified in the source database.</w:t>
            </w:r>
          </w:p>
        </w:tc>
      </w:tr>
      <w:tr w:rsidR="0012117C" w:rsidRPr="00642EC3" w14:paraId="08CDBCEC" w14:textId="77777777" w:rsidTr="0012117C">
        <w:trPr>
          <w:cantSplit/>
          <w:trHeight w:val="432"/>
        </w:trPr>
        <w:tc>
          <w:tcPr>
            <w:tcW w:w="1115" w:type="pct"/>
            <w:vAlign w:val="center"/>
          </w:tcPr>
          <w:p w14:paraId="5100281A" w14:textId="77777777" w:rsidR="0012117C" w:rsidRPr="00A67ABC" w:rsidRDefault="0012117C" w:rsidP="0012117C">
            <w:pPr>
              <w:pStyle w:val="TableColumnNameMIRB"/>
            </w:pPr>
            <w:r w:rsidRPr="00A67ABC">
              <w:t>EXPIRY_DATETIME</w:t>
            </w:r>
          </w:p>
        </w:tc>
        <w:tc>
          <w:tcPr>
            <w:tcW w:w="946" w:type="pct"/>
            <w:vAlign w:val="center"/>
          </w:tcPr>
          <w:p w14:paraId="0E0F56DF" w14:textId="77777777" w:rsidR="0012117C" w:rsidRPr="00A67ABC" w:rsidRDefault="0012117C" w:rsidP="0012117C">
            <w:pPr>
              <w:pStyle w:val="TableBodyTextMIRB"/>
            </w:pPr>
            <w:r w:rsidRPr="00A67ABC">
              <w:t>DATE</w:t>
            </w:r>
          </w:p>
        </w:tc>
        <w:tc>
          <w:tcPr>
            <w:tcW w:w="649" w:type="pct"/>
            <w:vAlign w:val="center"/>
          </w:tcPr>
          <w:p w14:paraId="7D84724A" w14:textId="77777777" w:rsidR="0012117C" w:rsidRPr="00A67ABC" w:rsidRDefault="0012117C" w:rsidP="0012117C">
            <w:pPr>
              <w:pStyle w:val="TableBodyTextMIRB"/>
            </w:pPr>
            <w:r w:rsidRPr="00A67ABC">
              <w:t>No</w:t>
            </w:r>
          </w:p>
        </w:tc>
        <w:tc>
          <w:tcPr>
            <w:tcW w:w="831" w:type="pct"/>
            <w:vAlign w:val="center"/>
          </w:tcPr>
          <w:p w14:paraId="5D217372" w14:textId="77777777" w:rsidR="0012117C" w:rsidRPr="00A67ABC" w:rsidRDefault="0012117C" w:rsidP="0012117C">
            <w:pPr>
              <w:pStyle w:val="TableBodyTextMIRB"/>
            </w:pPr>
            <w:r w:rsidRPr="00A67ABC">
              <w:t>EXP_DATE</w:t>
            </w:r>
          </w:p>
        </w:tc>
        <w:tc>
          <w:tcPr>
            <w:tcW w:w="1459" w:type="pct"/>
            <w:vAlign w:val="center"/>
          </w:tcPr>
          <w:p w14:paraId="6756D246" w14:textId="77777777" w:rsidR="0012117C" w:rsidRPr="00A67ABC" w:rsidRDefault="0012117C" w:rsidP="0012117C">
            <w:pPr>
              <w:pStyle w:val="TableBodyTextMIRB"/>
            </w:pPr>
            <w:r w:rsidRPr="00A67ABC">
              <w:t>Date/time that the record was expired from use.</w:t>
            </w:r>
          </w:p>
        </w:tc>
      </w:tr>
    </w:tbl>
    <w:p w14:paraId="57D55604" w14:textId="77777777" w:rsidR="0012117C" w:rsidRPr="009D009D" w:rsidRDefault="0012117C" w:rsidP="0012117C">
      <w:pPr>
        <w:pStyle w:val="BodyAccessibleTextMIRB"/>
        <w:spacing w:before="240"/>
        <w:jc w:val="center"/>
        <w:rPr>
          <w:b/>
        </w:rPr>
      </w:pPr>
      <w:r w:rsidRPr="009D009D">
        <w:rPr>
          <w:b/>
        </w:rPr>
        <w:t>ORN_ROAD_CLASS_LIST Permissible Values</w:t>
      </w:r>
    </w:p>
    <w:tbl>
      <w:tblPr>
        <w:tblStyle w:val="TableGrid1"/>
        <w:tblW w:w="5000" w:type="pct"/>
        <w:jc w:val="center"/>
        <w:tblLook w:val="04A0" w:firstRow="1" w:lastRow="0" w:firstColumn="1" w:lastColumn="0" w:noHBand="0" w:noVBand="1"/>
        <w:tblCaption w:val="Permissible Values: ORN_ROAD_CLASS_LIST"/>
        <w:tblDescription w:val="The table lists all allowed values for ORN_ROAD_CLASS_LIST."/>
      </w:tblPr>
      <w:tblGrid>
        <w:gridCol w:w="2618"/>
        <w:gridCol w:w="4862"/>
        <w:gridCol w:w="1454"/>
        <w:gridCol w:w="1856"/>
      </w:tblGrid>
      <w:tr w:rsidR="0012117C" w:rsidRPr="00642EC3" w14:paraId="0153A439" w14:textId="77777777" w:rsidTr="0012117C">
        <w:trPr>
          <w:cantSplit/>
          <w:tblHeader/>
          <w:jc w:val="center"/>
        </w:trPr>
        <w:tc>
          <w:tcPr>
            <w:tcW w:w="1213" w:type="pct"/>
            <w:vAlign w:val="center"/>
          </w:tcPr>
          <w:p w14:paraId="2E51BEB5" w14:textId="77777777" w:rsidR="0012117C" w:rsidRPr="00642EC3" w:rsidRDefault="0012117C" w:rsidP="0012117C">
            <w:pPr>
              <w:pStyle w:val="TableHeaderRowTextMIRB"/>
            </w:pPr>
            <w:r w:rsidRPr="00642EC3">
              <w:t>ROAD CLASS</w:t>
            </w:r>
          </w:p>
        </w:tc>
        <w:tc>
          <w:tcPr>
            <w:tcW w:w="2253" w:type="pct"/>
            <w:vAlign w:val="center"/>
          </w:tcPr>
          <w:p w14:paraId="110DE4C6" w14:textId="77777777" w:rsidR="0012117C" w:rsidRPr="00642EC3" w:rsidRDefault="0012117C" w:rsidP="0012117C">
            <w:pPr>
              <w:pStyle w:val="TableHeaderRowTextMIRB"/>
            </w:pPr>
            <w:r w:rsidRPr="00642EC3">
              <w:t>ROAD CLASS DESCR</w:t>
            </w:r>
          </w:p>
        </w:tc>
        <w:tc>
          <w:tcPr>
            <w:tcW w:w="674" w:type="pct"/>
            <w:vAlign w:val="center"/>
          </w:tcPr>
          <w:p w14:paraId="5D0E2A30" w14:textId="77777777" w:rsidR="0012117C" w:rsidRDefault="0012117C" w:rsidP="0012117C">
            <w:pPr>
              <w:pStyle w:val="TableHeaderRowTextMIRB"/>
            </w:pPr>
            <w:r w:rsidRPr="00642EC3">
              <w:t>NRN ROAD</w:t>
            </w:r>
          </w:p>
          <w:p w14:paraId="03755E5D" w14:textId="77777777" w:rsidR="0012117C" w:rsidRPr="00642EC3" w:rsidRDefault="0012117C" w:rsidP="0012117C">
            <w:pPr>
              <w:pStyle w:val="TableHeaderRowTextMIRB"/>
            </w:pPr>
            <w:r w:rsidRPr="00642EC3">
              <w:t>CLASS</w:t>
            </w:r>
          </w:p>
        </w:tc>
        <w:tc>
          <w:tcPr>
            <w:tcW w:w="860" w:type="pct"/>
            <w:vAlign w:val="center"/>
          </w:tcPr>
          <w:p w14:paraId="48B1D0FA" w14:textId="77777777" w:rsidR="0012117C" w:rsidRPr="00642EC3" w:rsidRDefault="0012117C" w:rsidP="0012117C">
            <w:pPr>
              <w:pStyle w:val="TableHeaderRowTextMIRB"/>
            </w:pPr>
            <w:r w:rsidRPr="00642EC3">
              <w:t>EXPIRY</w:t>
            </w:r>
          </w:p>
          <w:p w14:paraId="68AAF3B0" w14:textId="77777777" w:rsidR="0012117C" w:rsidRPr="00642EC3" w:rsidRDefault="0012117C" w:rsidP="0012117C">
            <w:pPr>
              <w:pStyle w:val="TableHeaderRowTextMIRB"/>
            </w:pPr>
            <w:r w:rsidRPr="00642EC3">
              <w:t>DATETIME</w:t>
            </w:r>
          </w:p>
        </w:tc>
      </w:tr>
      <w:tr w:rsidR="0012117C" w:rsidRPr="00642EC3" w14:paraId="593765D6" w14:textId="77777777" w:rsidTr="0012117C">
        <w:trPr>
          <w:cantSplit/>
          <w:jc w:val="center"/>
        </w:trPr>
        <w:tc>
          <w:tcPr>
            <w:tcW w:w="1213" w:type="pct"/>
            <w:vAlign w:val="center"/>
          </w:tcPr>
          <w:p w14:paraId="00CFC6CC" w14:textId="77777777" w:rsidR="0012117C" w:rsidRPr="00642EC3" w:rsidRDefault="0012117C" w:rsidP="0012117C">
            <w:pPr>
              <w:pStyle w:val="TableBodyTextMIRB"/>
            </w:pPr>
            <w:r w:rsidRPr="00642EC3">
              <w:t>Alleyway / Laneway</w:t>
            </w:r>
          </w:p>
        </w:tc>
        <w:tc>
          <w:tcPr>
            <w:tcW w:w="2253" w:type="pct"/>
            <w:vAlign w:val="center"/>
          </w:tcPr>
          <w:p w14:paraId="3E0A3A68" w14:textId="77777777" w:rsidR="0012117C" w:rsidRPr="00642EC3" w:rsidRDefault="0012117C" w:rsidP="0012117C">
            <w:pPr>
              <w:pStyle w:val="TableBodyTextMIRB"/>
            </w:pPr>
            <w:r w:rsidRPr="00642EC3">
              <w:t>A low speed thoroughfare dedicated to provide acc</w:t>
            </w:r>
            <w:r>
              <w:t>ess to the rear of properties.</w:t>
            </w:r>
          </w:p>
        </w:tc>
        <w:tc>
          <w:tcPr>
            <w:tcW w:w="674" w:type="pct"/>
            <w:vAlign w:val="center"/>
          </w:tcPr>
          <w:p w14:paraId="296F72E5" w14:textId="77777777" w:rsidR="0012117C" w:rsidRPr="00642EC3" w:rsidRDefault="0012117C" w:rsidP="0012117C">
            <w:pPr>
              <w:pStyle w:val="TableBodyTextMIRB"/>
            </w:pPr>
            <w:r w:rsidRPr="00642EC3">
              <w:t>8</w:t>
            </w:r>
          </w:p>
        </w:tc>
        <w:tc>
          <w:tcPr>
            <w:tcW w:w="860" w:type="pct"/>
            <w:vAlign w:val="center"/>
          </w:tcPr>
          <w:p w14:paraId="339794E2" w14:textId="77777777" w:rsidR="0012117C" w:rsidRPr="00642EC3" w:rsidRDefault="0012117C" w:rsidP="0012117C">
            <w:pPr>
              <w:pStyle w:val="TableBodyTextMIRB"/>
            </w:pPr>
            <w:r>
              <w:t>Not applicable</w:t>
            </w:r>
          </w:p>
        </w:tc>
      </w:tr>
      <w:tr w:rsidR="0012117C" w:rsidRPr="00642EC3" w14:paraId="35B87597" w14:textId="77777777" w:rsidTr="0012117C">
        <w:trPr>
          <w:cantSplit/>
          <w:jc w:val="center"/>
        </w:trPr>
        <w:tc>
          <w:tcPr>
            <w:tcW w:w="1213" w:type="pct"/>
            <w:vAlign w:val="center"/>
          </w:tcPr>
          <w:p w14:paraId="3D4AA460" w14:textId="77777777" w:rsidR="0012117C" w:rsidRPr="00642EC3" w:rsidRDefault="0012117C" w:rsidP="0012117C">
            <w:pPr>
              <w:pStyle w:val="TableBodyTextMIRB"/>
            </w:pPr>
            <w:r w:rsidRPr="00642EC3">
              <w:t>Arterial</w:t>
            </w:r>
          </w:p>
        </w:tc>
        <w:tc>
          <w:tcPr>
            <w:tcW w:w="2253" w:type="pct"/>
            <w:vAlign w:val="center"/>
          </w:tcPr>
          <w:p w14:paraId="7390C459" w14:textId="77777777" w:rsidR="0012117C" w:rsidRPr="00642EC3" w:rsidRDefault="0012117C" w:rsidP="0012117C">
            <w:pPr>
              <w:pStyle w:val="TableBodyTextMIRB"/>
            </w:pPr>
            <w:r w:rsidRPr="00642EC3">
              <w:t>A major thoroughfare with me</w:t>
            </w:r>
            <w:r>
              <w:t>dium to large traffic capacity</w:t>
            </w:r>
          </w:p>
        </w:tc>
        <w:tc>
          <w:tcPr>
            <w:tcW w:w="674" w:type="pct"/>
            <w:vAlign w:val="center"/>
          </w:tcPr>
          <w:p w14:paraId="13C9837E" w14:textId="77777777" w:rsidR="0012117C" w:rsidRPr="00642EC3" w:rsidRDefault="0012117C" w:rsidP="0012117C">
            <w:pPr>
              <w:pStyle w:val="TableBodyTextMIRB"/>
            </w:pPr>
            <w:r w:rsidRPr="00642EC3">
              <w:t>3</w:t>
            </w:r>
          </w:p>
        </w:tc>
        <w:tc>
          <w:tcPr>
            <w:tcW w:w="860" w:type="pct"/>
            <w:vAlign w:val="center"/>
          </w:tcPr>
          <w:p w14:paraId="34C647AD" w14:textId="77777777" w:rsidR="0012117C" w:rsidRPr="00642EC3" w:rsidRDefault="0012117C" w:rsidP="0012117C">
            <w:pPr>
              <w:pStyle w:val="TableBodyTextMIRB"/>
            </w:pPr>
            <w:r>
              <w:t>Not applicable</w:t>
            </w:r>
          </w:p>
        </w:tc>
      </w:tr>
      <w:tr w:rsidR="0012117C" w:rsidRPr="00642EC3" w14:paraId="4DC3DF3D" w14:textId="77777777" w:rsidTr="0012117C">
        <w:trPr>
          <w:cantSplit/>
          <w:jc w:val="center"/>
        </w:trPr>
        <w:tc>
          <w:tcPr>
            <w:tcW w:w="1213" w:type="pct"/>
            <w:vAlign w:val="center"/>
          </w:tcPr>
          <w:p w14:paraId="0083EF1C" w14:textId="77777777" w:rsidR="0012117C" w:rsidRPr="00642EC3" w:rsidRDefault="0012117C" w:rsidP="0012117C">
            <w:pPr>
              <w:pStyle w:val="TableBodyTextMIRB"/>
            </w:pPr>
            <w:r w:rsidRPr="00642EC3">
              <w:t>Collector</w:t>
            </w:r>
          </w:p>
        </w:tc>
        <w:tc>
          <w:tcPr>
            <w:tcW w:w="2253" w:type="pct"/>
            <w:vAlign w:val="center"/>
          </w:tcPr>
          <w:p w14:paraId="6078C310" w14:textId="77777777" w:rsidR="0012117C" w:rsidRPr="00642EC3" w:rsidRDefault="0012117C" w:rsidP="0012117C">
            <w:pPr>
              <w:pStyle w:val="TableBodyTextMIRB"/>
            </w:pPr>
            <w:r w:rsidRPr="00642EC3">
              <w:t>A minor thoroughfare mainly used to access properties and to f</w:t>
            </w:r>
            <w:r>
              <w:t>eed traffic with right of way.</w:t>
            </w:r>
          </w:p>
        </w:tc>
        <w:tc>
          <w:tcPr>
            <w:tcW w:w="674" w:type="pct"/>
            <w:vAlign w:val="center"/>
          </w:tcPr>
          <w:p w14:paraId="13E01801" w14:textId="77777777" w:rsidR="0012117C" w:rsidRPr="00642EC3" w:rsidRDefault="0012117C" w:rsidP="0012117C">
            <w:pPr>
              <w:pStyle w:val="TableBodyTextMIRB"/>
            </w:pPr>
            <w:r w:rsidRPr="00642EC3">
              <w:t>4</w:t>
            </w:r>
          </w:p>
        </w:tc>
        <w:tc>
          <w:tcPr>
            <w:tcW w:w="860" w:type="pct"/>
            <w:vAlign w:val="center"/>
          </w:tcPr>
          <w:p w14:paraId="17059F7B" w14:textId="77777777" w:rsidR="0012117C" w:rsidRPr="00642EC3" w:rsidRDefault="0012117C" w:rsidP="0012117C">
            <w:pPr>
              <w:pStyle w:val="TableBodyTextMIRB"/>
            </w:pPr>
            <w:r>
              <w:t>Not applicable</w:t>
            </w:r>
          </w:p>
        </w:tc>
      </w:tr>
      <w:tr w:rsidR="0012117C" w:rsidRPr="00642EC3" w14:paraId="67DD6622" w14:textId="77777777" w:rsidTr="0012117C">
        <w:trPr>
          <w:cantSplit/>
          <w:jc w:val="center"/>
        </w:trPr>
        <w:tc>
          <w:tcPr>
            <w:tcW w:w="1213" w:type="pct"/>
            <w:vAlign w:val="center"/>
          </w:tcPr>
          <w:p w14:paraId="6E5811C8" w14:textId="77777777" w:rsidR="0012117C" w:rsidRPr="00642EC3" w:rsidRDefault="0012117C" w:rsidP="0012117C">
            <w:pPr>
              <w:pStyle w:val="TableBodyTextMIRB"/>
            </w:pPr>
            <w:r w:rsidRPr="00642EC3">
              <w:t>Expressway / Highway</w:t>
            </w:r>
          </w:p>
        </w:tc>
        <w:tc>
          <w:tcPr>
            <w:tcW w:w="2253" w:type="pct"/>
            <w:vAlign w:val="center"/>
          </w:tcPr>
          <w:p w14:paraId="43AF11B4" w14:textId="77777777" w:rsidR="0012117C" w:rsidRPr="00642EC3" w:rsidRDefault="0012117C" w:rsidP="0012117C">
            <w:pPr>
              <w:pStyle w:val="TableBodyTextMIRB"/>
            </w:pPr>
            <w:r w:rsidRPr="00642EC3">
              <w:t>A high-speed thoroughfare with a combination of controlled access an</w:t>
            </w:r>
            <w:r>
              <w:t>d intersections at grade level.</w:t>
            </w:r>
          </w:p>
        </w:tc>
        <w:tc>
          <w:tcPr>
            <w:tcW w:w="674" w:type="pct"/>
            <w:vAlign w:val="center"/>
          </w:tcPr>
          <w:p w14:paraId="2E46FD89" w14:textId="77777777" w:rsidR="0012117C" w:rsidRPr="00642EC3" w:rsidRDefault="0012117C" w:rsidP="0012117C">
            <w:pPr>
              <w:pStyle w:val="TableBodyTextMIRB"/>
            </w:pPr>
            <w:r w:rsidRPr="00642EC3">
              <w:t>2</w:t>
            </w:r>
          </w:p>
        </w:tc>
        <w:tc>
          <w:tcPr>
            <w:tcW w:w="860" w:type="pct"/>
            <w:vAlign w:val="center"/>
          </w:tcPr>
          <w:p w14:paraId="74792DC2" w14:textId="77777777" w:rsidR="0012117C" w:rsidRPr="00642EC3" w:rsidRDefault="0012117C" w:rsidP="0012117C">
            <w:pPr>
              <w:pStyle w:val="TableBodyTextMIRB"/>
            </w:pPr>
            <w:r>
              <w:t>Not applicable</w:t>
            </w:r>
          </w:p>
        </w:tc>
      </w:tr>
      <w:tr w:rsidR="0012117C" w:rsidRPr="00642EC3" w14:paraId="17C1ED63" w14:textId="77777777" w:rsidTr="0012117C">
        <w:trPr>
          <w:cantSplit/>
          <w:jc w:val="center"/>
        </w:trPr>
        <w:tc>
          <w:tcPr>
            <w:tcW w:w="1213" w:type="pct"/>
            <w:vAlign w:val="center"/>
          </w:tcPr>
          <w:p w14:paraId="33A40D87" w14:textId="77777777" w:rsidR="0012117C" w:rsidRPr="00642EC3" w:rsidRDefault="0012117C" w:rsidP="0012117C">
            <w:pPr>
              <w:pStyle w:val="TableBodyTextMIRB"/>
            </w:pPr>
            <w:r w:rsidRPr="00642EC3">
              <w:lastRenderedPageBreak/>
              <w:t>Freeway</w:t>
            </w:r>
          </w:p>
        </w:tc>
        <w:tc>
          <w:tcPr>
            <w:tcW w:w="2253" w:type="pct"/>
            <w:vAlign w:val="center"/>
          </w:tcPr>
          <w:p w14:paraId="37A7D274" w14:textId="77777777" w:rsidR="0012117C" w:rsidRPr="00642EC3" w:rsidRDefault="0012117C" w:rsidP="0012117C">
            <w:pPr>
              <w:pStyle w:val="TableBodyTextMIRB"/>
            </w:pPr>
            <w:r w:rsidRPr="00642EC3">
              <w:t>An unimpeded, high speed controlled access thoroughfare for through traffic with typically no at grade intersections, usually with no property access or direct access and which is accessed by a ramp. Pedestrians prohibited.</w:t>
            </w:r>
          </w:p>
        </w:tc>
        <w:tc>
          <w:tcPr>
            <w:tcW w:w="674" w:type="pct"/>
            <w:vAlign w:val="center"/>
          </w:tcPr>
          <w:p w14:paraId="3C4180E3" w14:textId="77777777" w:rsidR="0012117C" w:rsidRPr="00642EC3" w:rsidRDefault="0012117C" w:rsidP="0012117C">
            <w:pPr>
              <w:pStyle w:val="TableBodyTextMIRB"/>
            </w:pPr>
            <w:r w:rsidRPr="00642EC3">
              <w:t>1</w:t>
            </w:r>
          </w:p>
        </w:tc>
        <w:tc>
          <w:tcPr>
            <w:tcW w:w="860" w:type="pct"/>
            <w:vAlign w:val="center"/>
          </w:tcPr>
          <w:p w14:paraId="37FA48A7" w14:textId="77777777" w:rsidR="0012117C" w:rsidRPr="00642EC3" w:rsidRDefault="0012117C" w:rsidP="0012117C">
            <w:pPr>
              <w:pStyle w:val="TableBodyTextMIRB"/>
            </w:pPr>
            <w:r>
              <w:t>Not applicable</w:t>
            </w:r>
          </w:p>
        </w:tc>
      </w:tr>
      <w:tr w:rsidR="0012117C" w:rsidRPr="00642EC3" w14:paraId="43FEB13A" w14:textId="77777777" w:rsidTr="0012117C">
        <w:trPr>
          <w:cantSplit/>
          <w:jc w:val="center"/>
        </w:trPr>
        <w:tc>
          <w:tcPr>
            <w:tcW w:w="1213" w:type="pct"/>
            <w:vAlign w:val="center"/>
          </w:tcPr>
          <w:p w14:paraId="05BCA3B8" w14:textId="77777777" w:rsidR="0012117C" w:rsidRPr="00642EC3" w:rsidRDefault="0012117C" w:rsidP="0012117C">
            <w:pPr>
              <w:pStyle w:val="TableBodyTextMIRB"/>
            </w:pPr>
            <w:r w:rsidRPr="00642EC3">
              <w:t>Local / Strata</w:t>
            </w:r>
          </w:p>
        </w:tc>
        <w:tc>
          <w:tcPr>
            <w:tcW w:w="2253" w:type="pct"/>
            <w:vAlign w:val="center"/>
          </w:tcPr>
          <w:p w14:paraId="30E17886" w14:textId="77777777" w:rsidR="0012117C" w:rsidRPr="00642EC3" w:rsidRDefault="0012117C" w:rsidP="0012117C">
            <w:pPr>
              <w:pStyle w:val="TableBodyTextMIRB"/>
            </w:pPr>
            <w:r w:rsidRPr="00642EC3">
              <w:t>A low speed thoroughfare dedicated to provide access to properties with potential public restriction, trailer parks, First Nations, strata or private estates.</w:t>
            </w:r>
          </w:p>
        </w:tc>
        <w:tc>
          <w:tcPr>
            <w:tcW w:w="674" w:type="pct"/>
            <w:vAlign w:val="center"/>
          </w:tcPr>
          <w:p w14:paraId="54D98CBD" w14:textId="77777777" w:rsidR="0012117C" w:rsidRPr="00642EC3" w:rsidRDefault="0012117C" w:rsidP="0012117C">
            <w:pPr>
              <w:pStyle w:val="TableBodyTextMIRB"/>
            </w:pPr>
            <w:r w:rsidRPr="00642EC3">
              <w:t>6</w:t>
            </w:r>
          </w:p>
        </w:tc>
        <w:tc>
          <w:tcPr>
            <w:tcW w:w="860" w:type="pct"/>
            <w:vAlign w:val="center"/>
          </w:tcPr>
          <w:p w14:paraId="38F90341" w14:textId="77777777" w:rsidR="0012117C" w:rsidRDefault="0012117C" w:rsidP="0012117C">
            <w:r w:rsidRPr="00310552">
              <w:t>Not applicable</w:t>
            </w:r>
          </w:p>
        </w:tc>
      </w:tr>
      <w:tr w:rsidR="0012117C" w:rsidRPr="00642EC3" w14:paraId="55E051EF" w14:textId="77777777" w:rsidTr="0012117C">
        <w:trPr>
          <w:cantSplit/>
          <w:jc w:val="center"/>
        </w:trPr>
        <w:tc>
          <w:tcPr>
            <w:tcW w:w="1213" w:type="pct"/>
            <w:vAlign w:val="center"/>
          </w:tcPr>
          <w:p w14:paraId="1CE1C508" w14:textId="77777777" w:rsidR="0012117C" w:rsidRPr="00642EC3" w:rsidRDefault="0012117C" w:rsidP="0012117C">
            <w:pPr>
              <w:pStyle w:val="TableBodyTextMIRB"/>
            </w:pPr>
            <w:r w:rsidRPr="00642EC3">
              <w:t>Local / Street</w:t>
            </w:r>
          </w:p>
        </w:tc>
        <w:tc>
          <w:tcPr>
            <w:tcW w:w="2253" w:type="pct"/>
            <w:vAlign w:val="center"/>
          </w:tcPr>
          <w:p w14:paraId="1C5077E9" w14:textId="77777777" w:rsidR="0012117C" w:rsidRPr="00642EC3" w:rsidRDefault="0012117C" w:rsidP="0012117C">
            <w:pPr>
              <w:pStyle w:val="TableBodyTextMIRB"/>
            </w:pPr>
            <w:r w:rsidRPr="00642EC3">
              <w:t>A low speed thoroughfare dedicated to provide full access to the front of properties.</w:t>
            </w:r>
          </w:p>
        </w:tc>
        <w:tc>
          <w:tcPr>
            <w:tcW w:w="674" w:type="pct"/>
            <w:vAlign w:val="center"/>
          </w:tcPr>
          <w:p w14:paraId="5614DB5E" w14:textId="77777777" w:rsidR="0012117C" w:rsidRPr="00642EC3" w:rsidRDefault="0012117C" w:rsidP="0012117C">
            <w:pPr>
              <w:pStyle w:val="TableBodyTextMIRB"/>
            </w:pPr>
            <w:r w:rsidRPr="00642EC3">
              <w:t>5</w:t>
            </w:r>
          </w:p>
        </w:tc>
        <w:tc>
          <w:tcPr>
            <w:tcW w:w="860" w:type="pct"/>
            <w:vAlign w:val="center"/>
          </w:tcPr>
          <w:p w14:paraId="7930880D" w14:textId="77777777" w:rsidR="0012117C" w:rsidRDefault="0012117C" w:rsidP="0012117C">
            <w:r w:rsidRPr="00310552">
              <w:t>Not applicable</w:t>
            </w:r>
          </w:p>
        </w:tc>
      </w:tr>
      <w:tr w:rsidR="0012117C" w:rsidRPr="00642EC3" w14:paraId="319DA903" w14:textId="77777777" w:rsidTr="0012117C">
        <w:trPr>
          <w:cantSplit/>
          <w:jc w:val="center"/>
        </w:trPr>
        <w:tc>
          <w:tcPr>
            <w:tcW w:w="1213" w:type="pct"/>
            <w:vAlign w:val="center"/>
          </w:tcPr>
          <w:p w14:paraId="19B4175E" w14:textId="77777777" w:rsidR="0012117C" w:rsidRPr="00642EC3" w:rsidRDefault="0012117C" w:rsidP="0012117C">
            <w:pPr>
              <w:pStyle w:val="TableBodyTextMIRB"/>
            </w:pPr>
            <w:r w:rsidRPr="00642EC3">
              <w:t>Local / Unknown</w:t>
            </w:r>
          </w:p>
        </w:tc>
        <w:tc>
          <w:tcPr>
            <w:tcW w:w="2253" w:type="pct"/>
            <w:vAlign w:val="center"/>
          </w:tcPr>
          <w:p w14:paraId="2CF126F3" w14:textId="77777777" w:rsidR="0012117C" w:rsidRPr="00642EC3" w:rsidRDefault="0012117C" w:rsidP="0012117C">
            <w:pPr>
              <w:pStyle w:val="TableBodyTextMIRB"/>
            </w:pPr>
            <w:r w:rsidRPr="00642EC3">
              <w:t>A low speed thoroughfare dedicated to provide access to the front of properties but for which the a</w:t>
            </w:r>
            <w:r>
              <w:t>ccess regulations are unknown.</w:t>
            </w:r>
          </w:p>
        </w:tc>
        <w:tc>
          <w:tcPr>
            <w:tcW w:w="674" w:type="pct"/>
            <w:vAlign w:val="center"/>
          </w:tcPr>
          <w:p w14:paraId="3A6FFBCA" w14:textId="77777777" w:rsidR="0012117C" w:rsidRPr="00642EC3" w:rsidRDefault="0012117C" w:rsidP="0012117C">
            <w:pPr>
              <w:pStyle w:val="TableBodyTextMIRB"/>
            </w:pPr>
            <w:r w:rsidRPr="00642EC3">
              <w:t>7</w:t>
            </w:r>
          </w:p>
        </w:tc>
        <w:tc>
          <w:tcPr>
            <w:tcW w:w="860" w:type="pct"/>
            <w:vAlign w:val="center"/>
          </w:tcPr>
          <w:p w14:paraId="751B411B" w14:textId="77777777" w:rsidR="0012117C" w:rsidRDefault="0012117C" w:rsidP="0012117C">
            <w:r w:rsidRPr="00310552">
              <w:t>Not applicable</w:t>
            </w:r>
          </w:p>
        </w:tc>
      </w:tr>
      <w:tr w:rsidR="0012117C" w:rsidRPr="00642EC3" w14:paraId="3E1A7827" w14:textId="77777777" w:rsidTr="0012117C">
        <w:trPr>
          <w:cantSplit/>
          <w:jc w:val="center"/>
        </w:trPr>
        <w:tc>
          <w:tcPr>
            <w:tcW w:w="1213" w:type="pct"/>
            <w:vAlign w:val="center"/>
          </w:tcPr>
          <w:p w14:paraId="0869A9D7" w14:textId="77777777" w:rsidR="0012117C" w:rsidRPr="00642EC3" w:rsidRDefault="0012117C" w:rsidP="0012117C">
            <w:pPr>
              <w:pStyle w:val="TableBodyTextMIRB"/>
            </w:pPr>
            <w:r w:rsidRPr="00642EC3">
              <w:t>Ramp</w:t>
            </w:r>
          </w:p>
        </w:tc>
        <w:tc>
          <w:tcPr>
            <w:tcW w:w="2253" w:type="pct"/>
            <w:vAlign w:val="center"/>
          </w:tcPr>
          <w:p w14:paraId="58A55719" w14:textId="77777777" w:rsidR="0012117C" w:rsidRPr="00642EC3" w:rsidRDefault="0012117C" w:rsidP="0012117C">
            <w:pPr>
              <w:pStyle w:val="TableBodyTextMIRB"/>
            </w:pPr>
            <w:r w:rsidRPr="00642EC3">
              <w:t>A system of interconnecting roadways providing for the controlled movement</w:t>
            </w:r>
            <w:r>
              <w:t xml:space="preserve"> between two or more roadways.</w:t>
            </w:r>
          </w:p>
        </w:tc>
        <w:tc>
          <w:tcPr>
            <w:tcW w:w="674" w:type="pct"/>
            <w:vAlign w:val="center"/>
          </w:tcPr>
          <w:p w14:paraId="5A0B4A8C" w14:textId="77777777" w:rsidR="0012117C" w:rsidRPr="00642EC3" w:rsidRDefault="0012117C" w:rsidP="0012117C">
            <w:pPr>
              <w:pStyle w:val="TableBodyTextMIRB"/>
            </w:pPr>
            <w:r w:rsidRPr="00642EC3">
              <w:t>9</w:t>
            </w:r>
          </w:p>
        </w:tc>
        <w:tc>
          <w:tcPr>
            <w:tcW w:w="860" w:type="pct"/>
            <w:vAlign w:val="center"/>
          </w:tcPr>
          <w:p w14:paraId="7E37CF59" w14:textId="77777777" w:rsidR="0012117C" w:rsidRDefault="0012117C" w:rsidP="0012117C">
            <w:r w:rsidRPr="00310552">
              <w:t>Not applicable</w:t>
            </w:r>
          </w:p>
        </w:tc>
      </w:tr>
      <w:tr w:rsidR="0012117C" w:rsidRPr="00642EC3" w14:paraId="070019EB" w14:textId="77777777" w:rsidTr="0012117C">
        <w:trPr>
          <w:cantSplit/>
          <w:jc w:val="center"/>
        </w:trPr>
        <w:tc>
          <w:tcPr>
            <w:tcW w:w="1213" w:type="pct"/>
            <w:vAlign w:val="center"/>
          </w:tcPr>
          <w:p w14:paraId="18803C86" w14:textId="77777777" w:rsidR="0012117C" w:rsidRPr="00642EC3" w:rsidRDefault="0012117C" w:rsidP="0012117C">
            <w:pPr>
              <w:pStyle w:val="TableBodyTextMIRB"/>
            </w:pPr>
            <w:r w:rsidRPr="00642EC3">
              <w:t>Rapid Transit</w:t>
            </w:r>
          </w:p>
        </w:tc>
        <w:tc>
          <w:tcPr>
            <w:tcW w:w="2253" w:type="pct"/>
            <w:vAlign w:val="center"/>
          </w:tcPr>
          <w:p w14:paraId="0A9E97AE" w14:textId="77777777" w:rsidR="0012117C" w:rsidRPr="00642EC3" w:rsidRDefault="0012117C" w:rsidP="0012117C">
            <w:pPr>
              <w:pStyle w:val="TableBodyTextMIRB"/>
            </w:pPr>
            <w:r w:rsidRPr="00642EC3">
              <w:t>A thoroughfare restricted 24 hours a day, for the sole use o</w:t>
            </w:r>
            <w:r>
              <w:t>f public transportation buses.</w:t>
            </w:r>
          </w:p>
        </w:tc>
        <w:tc>
          <w:tcPr>
            <w:tcW w:w="674" w:type="pct"/>
            <w:vAlign w:val="center"/>
          </w:tcPr>
          <w:p w14:paraId="012DAE21" w14:textId="77777777" w:rsidR="0012117C" w:rsidRPr="00642EC3" w:rsidRDefault="0012117C" w:rsidP="0012117C">
            <w:pPr>
              <w:pStyle w:val="TableBodyTextMIRB"/>
            </w:pPr>
            <w:r w:rsidRPr="00642EC3">
              <w:t>11</w:t>
            </w:r>
          </w:p>
        </w:tc>
        <w:tc>
          <w:tcPr>
            <w:tcW w:w="860" w:type="pct"/>
            <w:vAlign w:val="center"/>
          </w:tcPr>
          <w:p w14:paraId="507DD924" w14:textId="77777777" w:rsidR="0012117C" w:rsidRDefault="0012117C" w:rsidP="0012117C">
            <w:r w:rsidRPr="00310552">
              <w:t>Not applicable</w:t>
            </w:r>
          </w:p>
        </w:tc>
      </w:tr>
      <w:tr w:rsidR="0012117C" w:rsidRPr="00642EC3" w14:paraId="31DE9989" w14:textId="77777777" w:rsidTr="0012117C">
        <w:trPr>
          <w:cantSplit/>
          <w:jc w:val="center"/>
        </w:trPr>
        <w:tc>
          <w:tcPr>
            <w:tcW w:w="1213" w:type="pct"/>
            <w:vAlign w:val="center"/>
          </w:tcPr>
          <w:p w14:paraId="29EEF12A" w14:textId="77777777" w:rsidR="0012117C" w:rsidRPr="00642EC3" w:rsidRDefault="0012117C" w:rsidP="0012117C">
            <w:pPr>
              <w:pStyle w:val="TableBodyTextMIRB"/>
            </w:pPr>
            <w:r w:rsidRPr="00642EC3">
              <w:t>Resource / Recreation</w:t>
            </w:r>
          </w:p>
        </w:tc>
        <w:tc>
          <w:tcPr>
            <w:tcW w:w="2253" w:type="pct"/>
            <w:vAlign w:val="center"/>
          </w:tcPr>
          <w:p w14:paraId="4EA692DA" w14:textId="77777777" w:rsidR="0012117C" w:rsidRPr="00642EC3" w:rsidRDefault="0012117C" w:rsidP="0012117C">
            <w:pPr>
              <w:pStyle w:val="TableBodyTextMIRB"/>
            </w:pPr>
            <w:r w:rsidRPr="00642EC3">
              <w:t>A narrow passage which has as a primary function access for resources extraction and also may have a role in providing an access for the publi</w:t>
            </w:r>
            <w:r>
              <w:t>c to back country.</w:t>
            </w:r>
          </w:p>
        </w:tc>
        <w:tc>
          <w:tcPr>
            <w:tcW w:w="674" w:type="pct"/>
            <w:vAlign w:val="center"/>
          </w:tcPr>
          <w:p w14:paraId="675C90AE" w14:textId="77777777" w:rsidR="0012117C" w:rsidRPr="00642EC3" w:rsidRDefault="0012117C" w:rsidP="0012117C">
            <w:pPr>
              <w:pStyle w:val="TableBodyTextMIRB"/>
            </w:pPr>
            <w:r w:rsidRPr="00642EC3">
              <w:t>10</w:t>
            </w:r>
          </w:p>
        </w:tc>
        <w:tc>
          <w:tcPr>
            <w:tcW w:w="860" w:type="pct"/>
            <w:vAlign w:val="center"/>
          </w:tcPr>
          <w:p w14:paraId="65275B18" w14:textId="77777777" w:rsidR="0012117C" w:rsidRDefault="0012117C" w:rsidP="0012117C">
            <w:r w:rsidRPr="00310552">
              <w:t>Not applicable</w:t>
            </w:r>
          </w:p>
        </w:tc>
      </w:tr>
      <w:tr w:rsidR="0012117C" w:rsidRPr="00642EC3" w14:paraId="4D848C74" w14:textId="77777777" w:rsidTr="0012117C">
        <w:trPr>
          <w:cantSplit/>
          <w:jc w:val="center"/>
        </w:trPr>
        <w:tc>
          <w:tcPr>
            <w:tcW w:w="1213" w:type="pct"/>
            <w:vAlign w:val="center"/>
          </w:tcPr>
          <w:p w14:paraId="43B4F33D" w14:textId="77777777" w:rsidR="0012117C" w:rsidRPr="00642EC3" w:rsidRDefault="0012117C" w:rsidP="0012117C">
            <w:pPr>
              <w:pStyle w:val="TableBodyTextMIRB"/>
            </w:pPr>
            <w:r w:rsidRPr="00642EC3">
              <w:t>Service</w:t>
            </w:r>
          </w:p>
        </w:tc>
        <w:tc>
          <w:tcPr>
            <w:tcW w:w="2253" w:type="pct"/>
            <w:vAlign w:val="center"/>
          </w:tcPr>
          <w:p w14:paraId="0FE4362B" w14:textId="77777777" w:rsidR="0012117C" w:rsidRPr="00642EC3" w:rsidRDefault="0012117C" w:rsidP="0012117C">
            <w:pPr>
              <w:pStyle w:val="TableBodyTextMIRB"/>
            </w:pPr>
            <w:r w:rsidRPr="00642EC3">
              <w:t>A stretch of road permitting vehicles to come to a stop along a Freeway or Highway. These include weigh scales, emergency l</w:t>
            </w:r>
            <w:r>
              <w:t>anes, lookouts and rest areas.</w:t>
            </w:r>
          </w:p>
        </w:tc>
        <w:tc>
          <w:tcPr>
            <w:tcW w:w="674" w:type="pct"/>
            <w:vAlign w:val="center"/>
          </w:tcPr>
          <w:p w14:paraId="40FEBC47" w14:textId="77777777" w:rsidR="0012117C" w:rsidRPr="00642EC3" w:rsidRDefault="0012117C" w:rsidP="0012117C">
            <w:pPr>
              <w:pStyle w:val="TableBodyTextMIRB"/>
            </w:pPr>
            <w:r w:rsidRPr="00642EC3">
              <w:t>12</w:t>
            </w:r>
          </w:p>
        </w:tc>
        <w:tc>
          <w:tcPr>
            <w:tcW w:w="860" w:type="pct"/>
            <w:vAlign w:val="center"/>
          </w:tcPr>
          <w:p w14:paraId="0789D387" w14:textId="77777777" w:rsidR="0012117C" w:rsidRDefault="0012117C" w:rsidP="0012117C">
            <w:r w:rsidRPr="00310552">
              <w:t>Not applicable</w:t>
            </w:r>
          </w:p>
        </w:tc>
      </w:tr>
      <w:tr w:rsidR="0012117C" w:rsidRPr="00642EC3" w14:paraId="2BF86D75" w14:textId="77777777" w:rsidTr="0012117C">
        <w:trPr>
          <w:cantSplit/>
          <w:jc w:val="center"/>
        </w:trPr>
        <w:tc>
          <w:tcPr>
            <w:tcW w:w="1213" w:type="pct"/>
            <w:vAlign w:val="center"/>
          </w:tcPr>
          <w:p w14:paraId="710D10A2" w14:textId="77777777" w:rsidR="0012117C" w:rsidRPr="00642EC3" w:rsidRDefault="0012117C" w:rsidP="0012117C">
            <w:pPr>
              <w:pStyle w:val="TableBodyTextMIRB"/>
            </w:pPr>
            <w:r w:rsidRPr="00642EC3">
              <w:t>Winter</w:t>
            </w:r>
          </w:p>
        </w:tc>
        <w:tc>
          <w:tcPr>
            <w:tcW w:w="2253" w:type="pct"/>
            <w:vAlign w:val="center"/>
          </w:tcPr>
          <w:p w14:paraId="1D441688" w14:textId="77777777" w:rsidR="0012117C" w:rsidRPr="00642EC3" w:rsidRDefault="0012117C" w:rsidP="0012117C">
            <w:pPr>
              <w:pStyle w:val="TableBodyTextMIRB"/>
            </w:pPr>
            <w:r w:rsidRPr="00642EC3">
              <w:t>A road that is only useable during the winter months when conditions allow for passage ov</w:t>
            </w:r>
            <w:r>
              <w:t>er lakes, rivers and wetlands.</w:t>
            </w:r>
          </w:p>
        </w:tc>
        <w:tc>
          <w:tcPr>
            <w:tcW w:w="674" w:type="pct"/>
            <w:vAlign w:val="center"/>
          </w:tcPr>
          <w:p w14:paraId="582126A9" w14:textId="77777777" w:rsidR="0012117C" w:rsidRPr="00642EC3" w:rsidRDefault="0012117C" w:rsidP="0012117C">
            <w:pPr>
              <w:pStyle w:val="TableBodyTextMIRB"/>
            </w:pPr>
            <w:r w:rsidRPr="00642EC3">
              <w:t>13</w:t>
            </w:r>
          </w:p>
        </w:tc>
        <w:tc>
          <w:tcPr>
            <w:tcW w:w="860" w:type="pct"/>
            <w:vAlign w:val="center"/>
          </w:tcPr>
          <w:p w14:paraId="0AD517A3" w14:textId="77777777" w:rsidR="0012117C" w:rsidRDefault="0012117C" w:rsidP="0012117C">
            <w:r w:rsidRPr="00310552">
              <w:t>Not applicable</w:t>
            </w:r>
          </w:p>
        </w:tc>
      </w:tr>
    </w:tbl>
    <w:p w14:paraId="748BDF8B" w14:textId="77777777" w:rsidR="0012117C" w:rsidRPr="00DA48F2" w:rsidRDefault="0012117C" w:rsidP="0012117C">
      <w:pPr>
        <w:pStyle w:val="Heading2MIRB"/>
        <w:rPr>
          <w:color w:val="244061"/>
        </w:rPr>
      </w:pPr>
      <w:bookmarkStart w:id="65" w:name="ORN_ROAD_NET_ELEMENT_TYPE_LIST"/>
      <w:bookmarkStart w:id="66" w:name="_Toc196317686"/>
      <w:r w:rsidRPr="00DA48F2">
        <w:rPr>
          <w:color w:val="244061"/>
        </w:rPr>
        <w:t>O</w:t>
      </w:r>
      <w:r w:rsidR="004C20A8" w:rsidRPr="00DA48F2">
        <w:rPr>
          <w:color w:val="244061"/>
        </w:rPr>
        <w:t>RN</w:t>
      </w:r>
      <w:r w:rsidRPr="00DA48F2">
        <w:rPr>
          <w:color w:val="244061"/>
        </w:rPr>
        <w:t>_ROAD_ELEMENT_TYPE_LIST</w:t>
      </w:r>
      <w:bookmarkEnd w:id="66"/>
    </w:p>
    <w:bookmarkEnd w:id="65"/>
    <w:p w14:paraId="350BC09F" w14:textId="77777777" w:rsidR="0012117C" w:rsidRDefault="0012117C" w:rsidP="0012117C">
      <w:pPr>
        <w:pStyle w:val="BodyAccessibleTextMIRB"/>
      </w:pPr>
      <w:r>
        <w:t>List of valid road element types.</w:t>
      </w:r>
    </w:p>
    <w:tbl>
      <w:tblPr>
        <w:tblStyle w:val="TableGrid1"/>
        <w:tblW w:w="5000" w:type="pct"/>
        <w:tblLook w:val="04A0" w:firstRow="1" w:lastRow="0" w:firstColumn="1" w:lastColumn="0" w:noHBand="0" w:noVBand="1"/>
        <w:tblCaption w:val="Table: ORN_ROAD_ELEMENT_TYPE_LIST"/>
        <w:tblDescription w:val="The ORN_ROAD_ELEMENT_TYPE_LIST lookup table and attributes."/>
      </w:tblPr>
      <w:tblGrid>
        <w:gridCol w:w="2457"/>
        <w:gridCol w:w="2084"/>
        <w:gridCol w:w="1430"/>
        <w:gridCol w:w="1777"/>
        <w:gridCol w:w="3042"/>
      </w:tblGrid>
      <w:tr w:rsidR="0012117C" w:rsidRPr="00642EC3" w14:paraId="4EF105F3" w14:textId="77777777" w:rsidTr="0012117C">
        <w:trPr>
          <w:cantSplit/>
          <w:trHeight w:val="432"/>
          <w:tblHeader/>
        </w:trPr>
        <w:tc>
          <w:tcPr>
            <w:tcW w:w="1347" w:type="pct"/>
            <w:vAlign w:val="center"/>
          </w:tcPr>
          <w:p w14:paraId="1EE9679C" w14:textId="77777777" w:rsidR="0012117C" w:rsidRPr="00642EC3" w:rsidRDefault="0012117C" w:rsidP="0012117C">
            <w:pPr>
              <w:pStyle w:val="TableHeaderRowTextMIRB"/>
            </w:pPr>
            <w:r w:rsidRPr="00642EC3">
              <w:t>Column Name</w:t>
            </w:r>
          </w:p>
        </w:tc>
        <w:tc>
          <w:tcPr>
            <w:tcW w:w="713" w:type="pct"/>
            <w:vAlign w:val="center"/>
          </w:tcPr>
          <w:p w14:paraId="7B3888F6" w14:textId="77777777" w:rsidR="0012117C" w:rsidRPr="00642EC3" w:rsidRDefault="0012117C" w:rsidP="0012117C">
            <w:pPr>
              <w:pStyle w:val="TableHeaderRowTextMIRB"/>
            </w:pPr>
            <w:r w:rsidRPr="00642EC3">
              <w:t>Column Type</w:t>
            </w:r>
          </w:p>
        </w:tc>
        <w:tc>
          <w:tcPr>
            <w:tcW w:w="489" w:type="pct"/>
            <w:vAlign w:val="center"/>
          </w:tcPr>
          <w:p w14:paraId="42EB3589" w14:textId="77777777" w:rsidR="0012117C" w:rsidRPr="00642EC3" w:rsidRDefault="0012117C" w:rsidP="0012117C">
            <w:pPr>
              <w:pStyle w:val="TableHeaderRowTextMIRB"/>
            </w:pPr>
            <w:r w:rsidRPr="00642EC3">
              <w:t>Mandatory</w:t>
            </w:r>
          </w:p>
        </w:tc>
        <w:tc>
          <w:tcPr>
            <w:tcW w:w="608" w:type="pct"/>
            <w:vAlign w:val="center"/>
          </w:tcPr>
          <w:p w14:paraId="54719F76" w14:textId="77777777" w:rsidR="0012117C" w:rsidRPr="00642EC3" w:rsidRDefault="0012117C" w:rsidP="0012117C">
            <w:pPr>
              <w:pStyle w:val="TableHeaderRowTextMIRB"/>
            </w:pPr>
            <w:r w:rsidRPr="00642EC3">
              <w:t>Short Name</w:t>
            </w:r>
          </w:p>
        </w:tc>
        <w:tc>
          <w:tcPr>
            <w:tcW w:w="1843" w:type="pct"/>
            <w:vAlign w:val="center"/>
          </w:tcPr>
          <w:p w14:paraId="25FF51C7" w14:textId="77777777" w:rsidR="0012117C" w:rsidRPr="00642EC3" w:rsidRDefault="0012117C" w:rsidP="0012117C">
            <w:pPr>
              <w:pStyle w:val="TableHeaderRowTextMIRB"/>
            </w:pPr>
            <w:r>
              <w:t>Description</w:t>
            </w:r>
          </w:p>
        </w:tc>
      </w:tr>
      <w:tr w:rsidR="0012117C" w:rsidRPr="00642EC3" w14:paraId="2DCBCEE2" w14:textId="77777777" w:rsidTr="0012117C">
        <w:trPr>
          <w:cantSplit/>
          <w:trHeight w:val="432"/>
        </w:trPr>
        <w:tc>
          <w:tcPr>
            <w:tcW w:w="1347" w:type="pct"/>
            <w:vAlign w:val="center"/>
          </w:tcPr>
          <w:p w14:paraId="0F7E2022" w14:textId="77777777" w:rsidR="0012117C" w:rsidRDefault="0012117C" w:rsidP="0012117C">
            <w:pPr>
              <w:pStyle w:val="TableColumnNameMIRB"/>
            </w:pPr>
            <w:r w:rsidRPr="00642EC3">
              <w:t>ROAD_ELEMENT_</w:t>
            </w:r>
          </w:p>
          <w:p w14:paraId="74A37E8E" w14:textId="77777777" w:rsidR="0012117C" w:rsidRPr="00642EC3" w:rsidRDefault="0012117C" w:rsidP="0012117C">
            <w:pPr>
              <w:pStyle w:val="TableColumnNameMIRB"/>
            </w:pPr>
            <w:r w:rsidRPr="00642EC3">
              <w:t>TYPE</w:t>
            </w:r>
          </w:p>
        </w:tc>
        <w:tc>
          <w:tcPr>
            <w:tcW w:w="713" w:type="pct"/>
            <w:vAlign w:val="center"/>
          </w:tcPr>
          <w:p w14:paraId="3F3B155B" w14:textId="77777777" w:rsidR="0012117C" w:rsidRPr="00642EC3" w:rsidRDefault="0012117C" w:rsidP="0012117C">
            <w:pPr>
              <w:pStyle w:val="TableBodyTextMIRB"/>
            </w:pPr>
            <w:r w:rsidRPr="00642EC3">
              <w:t>VARCHAR2(20)</w:t>
            </w:r>
          </w:p>
        </w:tc>
        <w:tc>
          <w:tcPr>
            <w:tcW w:w="489" w:type="pct"/>
            <w:vAlign w:val="center"/>
          </w:tcPr>
          <w:p w14:paraId="58AF22FE" w14:textId="77777777" w:rsidR="0012117C" w:rsidRPr="00642EC3" w:rsidRDefault="0012117C" w:rsidP="0012117C">
            <w:pPr>
              <w:pStyle w:val="TableBodyTextMIRB"/>
            </w:pPr>
            <w:r w:rsidRPr="00642EC3">
              <w:t>Yes</w:t>
            </w:r>
          </w:p>
        </w:tc>
        <w:tc>
          <w:tcPr>
            <w:tcW w:w="608" w:type="pct"/>
            <w:vAlign w:val="center"/>
          </w:tcPr>
          <w:p w14:paraId="51DE496E" w14:textId="77777777" w:rsidR="0012117C" w:rsidRPr="00642EC3" w:rsidRDefault="0012117C" w:rsidP="0012117C">
            <w:pPr>
              <w:pStyle w:val="TableBodyTextMIRB"/>
            </w:pPr>
            <w:r w:rsidRPr="00642EC3">
              <w:t>ELEM_TYPE</w:t>
            </w:r>
          </w:p>
        </w:tc>
        <w:tc>
          <w:tcPr>
            <w:tcW w:w="1843" w:type="pct"/>
            <w:vAlign w:val="center"/>
          </w:tcPr>
          <w:p w14:paraId="57B3F506" w14:textId="77777777" w:rsidR="0012117C" w:rsidRPr="00642EC3" w:rsidRDefault="0012117C" w:rsidP="0012117C">
            <w:pPr>
              <w:pStyle w:val="TableBodyTextMIRB"/>
            </w:pPr>
            <w:r w:rsidRPr="00642EC3">
              <w:t>An attribute describing the type of roa</w:t>
            </w:r>
            <w:r>
              <w:t>d net element.</w:t>
            </w:r>
          </w:p>
        </w:tc>
      </w:tr>
      <w:tr w:rsidR="0012117C" w:rsidRPr="00642EC3" w14:paraId="174D3355" w14:textId="77777777" w:rsidTr="0012117C">
        <w:trPr>
          <w:cantSplit/>
          <w:trHeight w:val="432"/>
        </w:trPr>
        <w:tc>
          <w:tcPr>
            <w:tcW w:w="1347" w:type="pct"/>
            <w:vAlign w:val="center"/>
          </w:tcPr>
          <w:p w14:paraId="7ECC768F" w14:textId="77777777" w:rsidR="0012117C" w:rsidRDefault="0012117C" w:rsidP="0012117C">
            <w:pPr>
              <w:pStyle w:val="TableColumnNameMIRB"/>
            </w:pPr>
            <w:r w:rsidRPr="00642EC3">
              <w:t>ROAD_ELEMENT_</w:t>
            </w:r>
          </w:p>
          <w:p w14:paraId="04ED5094" w14:textId="77777777" w:rsidR="0012117C" w:rsidRPr="00642EC3" w:rsidRDefault="0012117C" w:rsidP="0012117C">
            <w:pPr>
              <w:pStyle w:val="TableColumnNameMIRB"/>
            </w:pPr>
            <w:r w:rsidRPr="00642EC3">
              <w:t>TYPE_DESCR</w:t>
            </w:r>
          </w:p>
        </w:tc>
        <w:tc>
          <w:tcPr>
            <w:tcW w:w="713" w:type="pct"/>
            <w:vAlign w:val="center"/>
          </w:tcPr>
          <w:p w14:paraId="1F38DE5D" w14:textId="77777777" w:rsidR="0012117C" w:rsidRPr="00642EC3" w:rsidRDefault="0012117C" w:rsidP="0012117C">
            <w:pPr>
              <w:pStyle w:val="TableBodyTextMIRB"/>
            </w:pPr>
            <w:r w:rsidRPr="00642EC3">
              <w:t>VARCHAR2(750)</w:t>
            </w:r>
          </w:p>
        </w:tc>
        <w:tc>
          <w:tcPr>
            <w:tcW w:w="489" w:type="pct"/>
            <w:vAlign w:val="center"/>
          </w:tcPr>
          <w:p w14:paraId="63B749C9" w14:textId="77777777" w:rsidR="0012117C" w:rsidRPr="00642EC3" w:rsidRDefault="0012117C" w:rsidP="0012117C">
            <w:pPr>
              <w:pStyle w:val="TableBodyTextMIRB"/>
            </w:pPr>
            <w:r w:rsidRPr="00642EC3">
              <w:t>Yes</w:t>
            </w:r>
          </w:p>
        </w:tc>
        <w:tc>
          <w:tcPr>
            <w:tcW w:w="608" w:type="pct"/>
            <w:vAlign w:val="center"/>
          </w:tcPr>
          <w:p w14:paraId="0996801C" w14:textId="77777777" w:rsidR="0012117C" w:rsidRPr="00642EC3" w:rsidRDefault="0012117C" w:rsidP="0012117C">
            <w:pPr>
              <w:pStyle w:val="TableBodyTextMIRB"/>
            </w:pPr>
            <w:r w:rsidRPr="00642EC3">
              <w:t>ELEM_TYP_D</w:t>
            </w:r>
          </w:p>
        </w:tc>
        <w:tc>
          <w:tcPr>
            <w:tcW w:w="1843" w:type="pct"/>
            <w:vAlign w:val="center"/>
          </w:tcPr>
          <w:p w14:paraId="6DBD6EB6" w14:textId="77777777" w:rsidR="0012117C" w:rsidRPr="00642EC3" w:rsidRDefault="0012117C" w:rsidP="0012117C">
            <w:pPr>
              <w:pStyle w:val="TableBodyTextMIRB"/>
            </w:pPr>
            <w:r w:rsidRPr="00642EC3">
              <w:t>A description of the road element type.</w:t>
            </w:r>
          </w:p>
        </w:tc>
      </w:tr>
      <w:tr w:rsidR="0012117C" w:rsidRPr="00642EC3" w14:paraId="2F9F1F84" w14:textId="77777777" w:rsidTr="0012117C">
        <w:trPr>
          <w:cantSplit/>
          <w:trHeight w:val="432"/>
        </w:trPr>
        <w:tc>
          <w:tcPr>
            <w:tcW w:w="1347" w:type="pct"/>
            <w:vAlign w:val="center"/>
          </w:tcPr>
          <w:p w14:paraId="07B6F70F" w14:textId="77777777" w:rsidR="0012117C" w:rsidRDefault="0012117C" w:rsidP="0012117C">
            <w:pPr>
              <w:pStyle w:val="TableColumnNameMIRB"/>
            </w:pPr>
            <w:r w:rsidRPr="00642EC3">
              <w:lastRenderedPageBreak/>
              <w:t>EFFECTIVE_</w:t>
            </w:r>
          </w:p>
          <w:p w14:paraId="1130B040" w14:textId="77777777" w:rsidR="0012117C" w:rsidRPr="00642EC3" w:rsidRDefault="0012117C" w:rsidP="0012117C">
            <w:pPr>
              <w:pStyle w:val="TableColumnNameMIRB"/>
            </w:pPr>
            <w:r w:rsidRPr="00642EC3">
              <w:t>DATETIME</w:t>
            </w:r>
          </w:p>
        </w:tc>
        <w:tc>
          <w:tcPr>
            <w:tcW w:w="713" w:type="pct"/>
            <w:vAlign w:val="center"/>
          </w:tcPr>
          <w:p w14:paraId="13E64AC3" w14:textId="77777777" w:rsidR="0012117C" w:rsidRPr="00642EC3" w:rsidRDefault="0012117C" w:rsidP="0012117C">
            <w:pPr>
              <w:pStyle w:val="TableBodyTextMIRB"/>
            </w:pPr>
            <w:r w:rsidRPr="00642EC3">
              <w:t>DATE</w:t>
            </w:r>
          </w:p>
        </w:tc>
        <w:tc>
          <w:tcPr>
            <w:tcW w:w="489" w:type="pct"/>
            <w:vAlign w:val="center"/>
          </w:tcPr>
          <w:p w14:paraId="04CEE792" w14:textId="77777777" w:rsidR="0012117C" w:rsidRPr="00642EC3" w:rsidRDefault="0012117C" w:rsidP="0012117C">
            <w:pPr>
              <w:pStyle w:val="TableBodyTextMIRB"/>
            </w:pPr>
            <w:r w:rsidRPr="00642EC3">
              <w:t>Yes</w:t>
            </w:r>
          </w:p>
        </w:tc>
        <w:tc>
          <w:tcPr>
            <w:tcW w:w="608" w:type="pct"/>
            <w:vAlign w:val="center"/>
          </w:tcPr>
          <w:p w14:paraId="10967F85" w14:textId="77777777" w:rsidR="0012117C" w:rsidRPr="00642EC3" w:rsidRDefault="0012117C" w:rsidP="0012117C">
            <w:pPr>
              <w:pStyle w:val="TableBodyTextMIRB"/>
            </w:pPr>
            <w:r w:rsidRPr="00642EC3">
              <w:t>EFF_DATE</w:t>
            </w:r>
          </w:p>
        </w:tc>
        <w:tc>
          <w:tcPr>
            <w:tcW w:w="1843" w:type="pct"/>
            <w:vAlign w:val="center"/>
          </w:tcPr>
          <w:p w14:paraId="78A6BC9F" w14:textId="77777777" w:rsidR="0012117C" w:rsidRPr="00642EC3" w:rsidRDefault="0012117C" w:rsidP="0012117C">
            <w:pPr>
              <w:pStyle w:val="TableBodyTextMIRB"/>
            </w:pPr>
            <w:r w:rsidRPr="00642EC3">
              <w:t>Date/time the record was created or last modified in the source database.</w:t>
            </w:r>
          </w:p>
        </w:tc>
      </w:tr>
      <w:tr w:rsidR="0012117C" w:rsidRPr="00642EC3" w14:paraId="71929958" w14:textId="77777777" w:rsidTr="0012117C">
        <w:trPr>
          <w:cantSplit/>
          <w:trHeight w:val="432"/>
        </w:trPr>
        <w:tc>
          <w:tcPr>
            <w:tcW w:w="1347" w:type="pct"/>
            <w:vAlign w:val="center"/>
          </w:tcPr>
          <w:p w14:paraId="0688D942" w14:textId="77777777" w:rsidR="0012117C" w:rsidRPr="00642EC3" w:rsidRDefault="0012117C" w:rsidP="0012117C">
            <w:pPr>
              <w:pStyle w:val="TableColumnNameMIRB"/>
            </w:pPr>
            <w:r w:rsidRPr="00642EC3">
              <w:t>EXPIRY_DATETIME</w:t>
            </w:r>
          </w:p>
        </w:tc>
        <w:tc>
          <w:tcPr>
            <w:tcW w:w="713" w:type="pct"/>
            <w:vAlign w:val="center"/>
          </w:tcPr>
          <w:p w14:paraId="4B036555" w14:textId="77777777" w:rsidR="0012117C" w:rsidRPr="00642EC3" w:rsidRDefault="0012117C" w:rsidP="0012117C">
            <w:pPr>
              <w:pStyle w:val="TableBodyTextMIRB"/>
            </w:pPr>
            <w:r w:rsidRPr="00642EC3">
              <w:t>DATE</w:t>
            </w:r>
          </w:p>
        </w:tc>
        <w:tc>
          <w:tcPr>
            <w:tcW w:w="489" w:type="pct"/>
            <w:vAlign w:val="center"/>
          </w:tcPr>
          <w:p w14:paraId="5C535C19" w14:textId="77777777" w:rsidR="0012117C" w:rsidRPr="00642EC3" w:rsidRDefault="0012117C" w:rsidP="0012117C">
            <w:pPr>
              <w:pStyle w:val="TableBodyTextMIRB"/>
            </w:pPr>
            <w:r w:rsidRPr="00642EC3">
              <w:t>No</w:t>
            </w:r>
          </w:p>
        </w:tc>
        <w:tc>
          <w:tcPr>
            <w:tcW w:w="608" w:type="pct"/>
            <w:vAlign w:val="center"/>
          </w:tcPr>
          <w:p w14:paraId="05010C58" w14:textId="77777777" w:rsidR="0012117C" w:rsidRPr="00642EC3" w:rsidRDefault="0012117C" w:rsidP="0012117C">
            <w:pPr>
              <w:pStyle w:val="TableBodyTextMIRB"/>
            </w:pPr>
            <w:r w:rsidRPr="00642EC3">
              <w:t>EXP_DATE</w:t>
            </w:r>
          </w:p>
        </w:tc>
        <w:tc>
          <w:tcPr>
            <w:tcW w:w="1843" w:type="pct"/>
            <w:vAlign w:val="center"/>
          </w:tcPr>
          <w:p w14:paraId="1443369B" w14:textId="77777777" w:rsidR="0012117C" w:rsidRPr="00642EC3" w:rsidRDefault="0012117C" w:rsidP="0012117C">
            <w:pPr>
              <w:pStyle w:val="TableBodyTextMIRB"/>
            </w:pPr>
            <w:r w:rsidRPr="00642EC3">
              <w:t>Date/time that the record was expired from use.</w:t>
            </w:r>
          </w:p>
        </w:tc>
      </w:tr>
    </w:tbl>
    <w:p w14:paraId="2011B849" w14:textId="77777777" w:rsidR="0012117C" w:rsidRDefault="0012117C" w:rsidP="009B0A6D">
      <w:pPr>
        <w:pStyle w:val="BodyAccessibleTextMIRB"/>
      </w:pPr>
      <w:r>
        <w:br w:type="page"/>
      </w:r>
    </w:p>
    <w:tbl>
      <w:tblPr>
        <w:tblStyle w:val="TableGrid1"/>
        <w:tblW w:w="5000" w:type="pct"/>
        <w:jc w:val="center"/>
        <w:tblLook w:val="04A0" w:firstRow="1" w:lastRow="0" w:firstColumn="1" w:lastColumn="0" w:noHBand="0" w:noVBand="1"/>
        <w:tblCaption w:val="Permissible Values: ORN_ROAD_ELEMENT_TYPE_LIST"/>
        <w:tblDescription w:val="The table lists all allowed values for ORN_ROAD_ELEMENT_TYPE_LIST."/>
      </w:tblPr>
      <w:tblGrid>
        <w:gridCol w:w="3104"/>
        <w:gridCol w:w="5727"/>
        <w:gridCol w:w="1959"/>
      </w:tblGrid>
      <w:tr w:rsidR="0012117C" w:rsidRPr="00642EC3" w14:paraId="5FE6985B" w14:textId="77777777" w:rsidTr="0012117C">
        <w:trPr>
          <w:cantSplit/>
          <w:tblHeader/>
          <w:jc w:val="center"/>
        </w:trPr>
        <w:tc>
          <w:tcPr>
            <w:tcW w:w="1438" w:type="pct"/>
            <w:vAlign w:val="center"/>
          </w:tcPr>
          <w:p w14:paraId="62D790F9" w14:textId="77777777" w:rsidR="0012117C" w:rsidRPr="00642EC3" w:rsidRDefault="0012117C" w:rsidP="0012117C">
            <w:pPr>
              <w:pStyle w:val="TableHeaderRowTextMIRB"/>
            </w:pPr>
            <w:r w:rsidRPr="00642EC3">
              <w:lastRenderedPageBreak/>
              <w:t>ROAD ELEMENT TYPE</w:t>
            </w:r>
          </w:p>
        </w:tc>
        <w:tc>
          <w:tcPr>
            <w:tcW w:w="2654" w:type="pct"/>
            <w:vAlign w:val="center"/>
          </w:tcPr>
          <w:p w14:paraId="02E1931A" w14:textId="77777777" w:rsidR="0012117C" w:rsidRPr="00642EC3" w:rsidRDefault="0012117C" w:rsidP="0012117C">
            <w:pPr>
              <w:pStyle w:val="TableHeaderRowTextMIRB"/>
            </w:pPr>
            <w:r w:rsidRPr="00642EC3">
              <w:t>ROAD ELEMENT TYPE DESCR</w:t>
            </w:r>
          </w:p>
        </w:tc>
        <w:tc>
          <w:tcPr>
            <w:tcW w:w="908" w:type="pct"/>
            <w:vAlign w:val="center"/>
          </w:tcPr>
          <w:p w14:paraId="22D4FC7A" w14:textId="77777777" w:rsidR="0012117C" w:rsidRPr="00642EC3" w:rsidRDefault="0012117C" w:rsidP="0012117C">
            <w:pPr>
              <w:pStyle w:val="TableHeaderRowTextMIRB"/>
            </w:pPr>
            <w:r w:rsidRPr="00642EC3">
              <w:t>EXPIRY DATETIME</w:t>
            </w:r>
          </w:p>
        </w:tc>
      </w:tr>
      <w:tr w:rsidR="0012117C" w:rsidRPr="00642EC3" w14:paraId="590A5B0A" w14:textId="77777777" w:rsidTr="0012117C">
        <w:trPr>
          <w:cantSplit/>
          <w:jc w:val="center"/>
        </w:trPr>
        <w:tc>
          <w:tcPr>
            <w:tcW w:w="1438" w:type="pct"/>
            <w:vAlign w:val="center"/>
          </w:tcPr>
          <w:p w14:paraId="2C6FC934" w14:textId="77777777" w:rsidR="0012117C" w:rsidRPr="00642EC3" w:rsidRDefault="0012117C" w:rsidP="0012117C">
            <w:pPr>
              <w:pStyle w:val="TableBodyTextMIRB"/>
            </w:pPr>
            <w:r>
              <w:t>FERRY CONNECTION</w:t>
            </w:r>
          </w:p>
        </w:tc>
        <w:tc>
          <w:tcPr>
            <w:tcW w:w="2654" w:type="pct"/>
            <w:vAlign w:val="center"/>
          </w:tcPr>
          <w:p w14:paraId="5786AA2E" w14:textId="77777777" w:rsidR="0012117C" w:rsidRPr="00642EC3" w:rsidRDefault="0012117C" w:rsidP="0012117C">
            <w:pPr>
              <w:pStyle w:val="TableBodyTextMIRB"/>
            </w:pPr>
            <w:r w:rsidRPr="00642EC3">
              <w:t>The approximate route a ferry travels to transport vehicles across water and is linked to a road element by a junction</w:t>
            </w:r>
            <w:r>
              <w:t>.</w:t>
            </w:r>
          </w:p>
        </w:tc>
        <w:tc>
          <w:tcPr>
            <w:tcW w:w="908" w:type="pct"/>
            <w:vAlign w:val="center"/>
          </w:tcPr>
          <w:p w14:paraId="643B7BD4" w14:textId="77777777" w:rsidR="0012117C" w:rsidRPr="00642EC3" w:rsidRDefault="0012117C" w:rsidP="0012117C">
            <w:pPr>
              <w:pStyle w:val="TableBodyTextMIRB"/>
            </w:pPr>
            <w:r>
              <w:t>Not applicable</w:t>
            </w:r>
          </w:p>
        </w:tc>
      </w:tr>
      <w:tr w:rsidR="0012117C" w:rsidRPr="00642EC3" w14:paraId="3687EC4E" w14:textId="77777777" w:rsidTr="0012117C">
        <w:trPr>
          <w:cantSplit/>
          <w:jc w:val="center"/>
        </w:trPr>
        <w:tc>
          <w:tcPr>
            <w:tcW w:w="1438" w:type="pct"/>
            <w:vAlign w:val="center"/>
          </w:tcPr>
          <w:p w14:paraId="7D538577" w14:textId="77777777" w:rsidR="0012117C" w:rsidRPr="00642EC3" w:rsidRDefault="0012117C" w:rsidP="0012117C">
            <w:pPr>
              <w:pStyle w:val="TableBodyTextMIRB"/>
            </w:pPr>
            <w:r>
              <w:t>ROAD ELEMENT</w:t>
            </w:r>
          </w:p>
        </w:tc>
        <w:tc>
          <w:tcPr>
            <w:tcW w:w="2654" w:type="pct"/>
            <w:vAlign w:val="center"/>
          </w:tcPr>
          <w:p w14:paraId="08342995" w14:textId="77777777" w:rsidR="0012117C" w:rsidRPr="00642EC3" w:rsidRDefault="0012117C" w:rsidP="0012117C">
            <w:pPr>
              <w:pStyle w:val="TableBodyTextMIRB"/>
            </w:pPr>
            <w:r w:rsidRPr="00642EC3">
              <w:t>The basic centreline road feature spanning from intersection to intersection, or intersection to end where there is no subsequent intersection with another road</w:t>
            </w:r>
            <w:r>
              <w:t>.</w:t>
            </w:r>
          </w:p>
        </w:tc>
        <w:tc>
          <w:tcPr>
            <w:tcW w:w="908" w:type="pct"/>
            <w:vAlign w:val="center"/>
          </w:tcPr>
          <w:p w14:paraId="542BFCA3" w14:textId="77777777" w:rsidR="0012117C" w:rsidRPr="00642EC3" w:rsidRDefault="0012117C" w:rsidP="0012117C">
            <w:pPr>
              <w:pStyle w:val="TableBodyTextMIRB"/>
            </w:pPr>
            <w:r>
              <w:t>Not applicable</w:t>
            </w:r>
          </w:p>
        </w:tc>
      </w:tr>
      <w:tr w:rsidR="0012117C" w:rsidRPr="00642EC3" w14:paraId="3D9DC27B" w14:textId="77777777" w:rsidTr="0012117C">
        <w:trPr>
          <w:cantSplit/>
          <w:jc w:val="center"/>
        </w:trPr>
        <w:tc>
          <w:tcPr>
            <w:tcW w:w="1438" w:type="pct"/>
            <w:vAlign w:val="center"/>
          </w:tcPr>
          <w:p w14:paraId="1781462E" w14:textId="77777777" w:rsidR="0012117C" w:rsidRPr="00642EC3" w:rsidRDefault="0012117C" w:rsidP="0012117C">
            <w:pPr>
              <w:pStyle w:val="TableBodyTextMIRB"/>
            </w:pPr>
            <w:r w:rsidRPr="00642EC3">
              <w:t>VIRTUAL ROAD</w:t>
            </w:r>
          </w:p>
        </w:tc>
        <w:tc>
          <w:tcPr>
            <w:tcW w:w="2654" w:type="pct"/>
            <w:vAlign w:val="center"/>
          </w:tcPr>
          <w:p w14:paraId="556DFE05" w14:textId="77777777" w:rsidR="0012117C" w:rsidRPr="00642EC3" w:rsidRDefault="0012117C" w:rsidP="0012117C">
            <w:pPr>
              <w:pStyle w:val="TableBodyTextMIRB"/>
            </w:pPr>
            <w:r w:rsidRPr="00642EC3">
              <w:t>A linear feature that is used as an address anchor for Bell 911 address information that is collected for dwellings (i.e. cottages) on islands or shorelines that are not accessible by road. These features are not actual roads and may or may not be connected to the main road network. They may be represented as straight line segments which bisect an island or follow the approximate shoreline of an island. They may also be represented as extensions of the road network crossing over land and water</w:t>
            </w:r>
            <w:r>
              <w:t>.</w:t>
            </w:r>
          </w:p>
        </w:tc>
        <w:tc>
          <w:tcPr>
            <w:tcW w:w="908" w:type="pct"/>
            <w:vAlign w:val="center"/>
          </w:tcPr>
          <w:p w14:paraId="77B6DF34" w14:textId="77777777" w:rsidR="0012117C" w:rsidRPr="00642EC3" w:rsidRDefault="0012117C" w:rsidP="0012117C">
            <w:pPr>
              <w:pStyle w:val="TableBodyTextMIRB"/>
            </w:pPr>
            <w:r>
              <w:t>Not applicable</w:t>
            </w:r>
          </w:p>
        </w:tc>
      </w:tr>
    </w:tbl>
    <w:p w14:paraId="683AB46F" w14:textId="77777777" w:rsidR="0012117C" w:rsidRPr="00DA48F2" w:rsidRDefault="0012117C" w:rsidP="0012117C">
      <w:pPr>
        <w:pStyle w:val="Heading2MIRB"/>
        <w:rPr>
          <w:color w:val="244061"/>
        </w:rPr>
      </w:pPr>
      <w:bookmarkStart w:id="67" w:name="ORN_SHIELD_TYPE_LIST"/>
      <w:bookmarkStart w:id="68" w:name="_Toc196317687"/>
      <w:r w:rsidRPr="00DA48F2">
        <w:rPr>
          <w:color w:val="244061"/>
        </w:rPr>
        <w:t>ORN_SHIELD_TYPE_LIST</w:t>
      </w:r>
      <w:bookmarkEnd w:id="68"/>
    </w:p>
    <w:bookmarkEnd w:id="67"/>
    <w:p w14:paraId="2F28F8AB" w14:textId="77777777" w:rsidR="0012117C" w:rsidRPr="00E97848" w:rsidRDefault="0012117C" w:rsidP="0012117C">
      <w:pPr>
        <w:pStyle w:val="BodyAccessibleTextMIRB"/>
      </w:pPr>
      <w:r w:rsidRPr="00E97848">
        <w:t>The shield types that may be assigned to a route by a road authority and is used for cartographic purposes.</w:t>
      </w:r>
    </w:p>
    <w:tbl>
      <w:tblPr>
        <w:tblStyle w:val="TableGrid2"/>
        <w:tblW w:w="5000" w:type="pct"/>
        <w:tblLook w:val="04A0" w:firstRow="1" w:lastRow="0" w:firstColumn="1" w:lastColumn="0" w:noHBand="0" w:noVBand="1"/>
        <w:tblCaption w:val="Table: ORN_SHIELD_TYPE_LIST"/>
        <w:tblDescription w:val="The ORN_SHIELD_TYPE_LIST lookup table and attributes."/>
      </w:tblPr>
      <w:tblGrid>
        <w:gridCol w:w="2457"/>
        <w:gridCol w:w="2084"/>
        <w:gridCol w:w="1430"/>
        <w:gridCol w:w="1670"/>
        <w:gridCol w:w="3149"/>
      </w:tblGrid>
      <w:tr w:rsidR="0012117C" w:rsidRPr="00642EC3" w14:paraId="108CE8C0" w14:textId="77777777" w:rsidTr="0012117C">
        <w:trPr>
          <w:tblHeader/>
        </w:trPr>
        <w:tc>
          <w:tcPr>
            <w:tcW w:w="1115" w:type="pct"/>
            <w:vAlign w:val="center"/>
          </w:tcPr>
          <w:p w14:paraId="51D872A4" w14:textId="77777777" w:rsidR="0012117C" w:rsidRPr="00642EC3" w:rsidRDefault="0012117C" w:rsidP="0012117C">
            <w:pPr>
              <w:pStyle w:val="TableHeaderRowTextMIRB"/>
            </w:pPr>
            <w:r w:rsidRPr="00642EC3">
              <w:t>Column Name</w:t>
            </w:r>
          </w:p>
        </w:tc>
        <w:tc>
          <w:tcPr>
            <w:tcW w:w="946" w:type="pct"/>
            <w:vAlign w:val="center"/>
          </w:tcPr>
          <w:p w14:paraId="77B2D218" w14:textId="77777777" w:rsidR="0012117C" w:rsidRPr="00642EC3" w:rsidRDefault="0012117C" w:rsidP="0012117C">
            <w:pPr>
              <w:pStyle w:val="TableHeaderRowTextMIRB"/>
            </w:pPr>
            <w:r w:rsidRPr="00642EC3">
              <w:t>Column Type</w:t>
            </w:r>
          </w:p>
        </w:tc>
        <w:tc>
          <w:tcPr>
            <w:tcW w:w="649" w:type="pct"/>
            <w:vAlign w:val="center"/>
          </w:tcPr>
          <w:p w14:paraId="2232DEBA" w14:textId="77777777" w:rsidR="0012117C" w:rsidRPr="00642EC3" w:rsidRDefault="0012117C" w:rsidP="0012117C">
            <w:pPr>
              <w:pStyle w:val="TableHeaderRowTextMIRB"/>
            </w:pPr>
            <w:r w:rsidRPr="00642EC3">
              <w:t>Mandatory</w:t>
            </w:r>
          </w:p>
        </w:tc>
        <w:tc>
          <w:tcPr>
            <w:tcW w:w="770" w:type="pct"/>
            <w:vAlign w:val="center"/>
          </w:tcPr>
          <w:p w14:paraId="149750BA" w14:textId="77777777" w:rsidR="0012117C" w:rsidRPr="00642EC3" w:rsidRDefault="0012117C" w:rsidP="0012117C">
            <w:pPr>
              <w:pStyle w:val="TableHeaderRowTextMIRB"/>
            </w:pPr>
            <w:r w:rsidRPr="00642EC3">
              <w:t>Short Name</w:t>
            </w:r>
          </w:p>
        </w:tc>
        <w:tc>
          <w:tcPr>
            <w:tcW w:w="1520" w:type="pct"/>
            <w:vAlign w:val="center"/>
          </w:tcPr>
          <w:p w14:paraId="0C00AA2B" w14:textId="77777777" w:rsidR="0012117C" w:rsidRPr="00642EC3" w:rsidRDefault="0012117C" w:rsidP="0012117C">
            <w:pPr>
              <w:pStyle w:val="TableHeaderRowTextMIRB"/>
            </w:pPr>
            <w:r>
              <w:t>Description</w:t>
            </w:r>
          </w:p>
        </w:tc>
      </w:tr>
      <w:tr w:rsidR="0012117C" w:rsidRPr="00642EC3" w14:paraId="551F6D16" w14:textId="77777777" w:rsidTr="0012117C">
        <w:trPr>
          <w:trHeight w:val="170"/>
        </w:trPr>
        <w:tc>
          <w:tcPr>
            <w:tcW w:w="1115" w:type="pct"/>
            <w:vAlign w:val="center"/>
          </w:tcPr>
          <w:p w14:paraId="08C9B8EA" w14:textId="77777777" w:rsidR="0012117C" w:rsidRPr="00E97848" w:rsidRDefault="0012117C" w:rsidP="0012117C">
            <w:pPr>
              <w:pStyle w:val="TableColumnNameMIRB"/>
            </w:pPr>
            <w:r w:rsidRPr="00E97848">
              <w:t>SHIELD_TYPE</w:t>
            </w:r>
          </w:p>
        </w:tc>
        <w:tc>
          <w:tcPr>
            <w:tcW w:w="946" w:type="pct"/>
            <w:vAlign w:val="center"/>
          </w:tcPr>
          <w:p w14:paraId="3DC78E19" w14:textId="77777777" w:rsidR="0012117C" w:rsidRPr="00E97848" w:rsidRDefault="0012117C" w:rsidP="0012117C">
            <w:pPr>
              <w:pStyle w:val="TableBodyTextMIRB"/>
            </w:pPr>
            <w:r w:rsidRPr="00E97848">
              <w:t>VARCHAR2(60)</w:t>
            </w:r>
          </w:p>
        </w:tc>
        <w:tc>
          <w:tcPr>
            <w:tcW w:w="649" w:type="pct"/>
            <w:vAlign w:val="center"/>
          </w:tcPr>
          <w:p w14:paraId="2BA32B8D" w14:textId="77777777" w:rsidR="0012117C" w:rsidRPr="00E97848" w:rsidRDefault="0012117C" w:rsidP="0012117C">
            <w:pPr>
              <w:pStyle w:val="TableBodyTextMIRB"/>
            </w:pPr>
            <w:r w:rsidRPr="00E97848">
              <w:t>Yes</w:t>
            </w:r>
          </w:p>
        </w:tc>
        <w:tc>
          <w:tcPr>
            <w:tcW w:w="770" w:type="pct"/>
            <w:vAlign w:val="center"/>
          </w:tcPr>
          <w:p w14:paraId="2DCA8B3A" w14:textId="77777777" w:rsidR="0012117C" w:rsidRPr="00E97848" w:rsidRDefault="0012117C" w:rsidP="0012117C">
            <w:pPr>
              <w:pStyle w:val="TableBodyTextMIRB"/>
            </w:pPr>
            <w:r w:rsidRPr="00E97848">
              <w:t>SHIELD_T</w:t>
            </w:r>
          </w:p>
        </w:tc>
        <w:tc>
          <w:tcPr>
            <w:tcW w:w="1520" w:type="pct"/>
          </w:tcPr>
          <w:p w14:paraId="4E4C0317" w14:textId="77777777" w:rsidR="0012117C" w:rsidRPr="00E97848" w:rsidRDefault="0012117C" w:rsidP="0012117C">
            <w:pPr>
              <w:pStyle w:val="TableBodyTextMIRB"/>
            </w:pPr>
            <w:r w:rsidRPr="00E97848">
              <w:t>The shield type assigned to a route by a road authority.</w:t>
            </w:r>
          </w:p>
        </w:tc>
      </w:tr>
      <w:tr w:rsidR="0012117C" w:rsidRPr="00642EC3" w14:paraId="5434E85B" w14:textId="77777777" w:rsidTr="0012117C">
        <w:trPr>
          <w:trHeight w:val="170"/>
        </w:trPr>
        <w:tc>
          <w:tcPr>
            <w:tcW w:w="1115" w:type="pct"/>
            <w:vAlign w:val="center"/>
          </w:tcPr>
          <w:p w14:paraId="31A8B5C4" w14:textId="77777777" w:rsidR="0012117C" w:rsidRDefault="0012117C" w:rsidP="0012117C">
            <w:pPr>
              <w:pStyle w:val="TableColumnNameMIRB"/>
            </w:pPr>
            <w:r w:rsidRPr="00E97848">
              <w:t>SHIELD_TYPE_</w:t>
            </w:r>
          </w:p>
          <w:p w14:paraId="3051F2B3" w14:textId="77777777" w:rsidR="0012117C" w:rsidRPr="00E97848" w:rsidRDefault="0012117C" w:rsidP="0012117C">
            <w:pPr>
              <w:pStyle w:val="TableColumnNameMIRB"/>
            </w:pPr>
            <w:r w:rsidRPr="00E97848">
              <w:t>DESCR</w:t>
            </w:r>
          </w:p>
        </w:tc>
        <w:tc>
          <w:tcPr>
            <w:tcW w:w="946" w:type="pct"/>
            <w:vAlign w:val="center"/>
          </w:tcPr>
          <w:p w14:paraId="52D89657" w14:textId="77777777" w:rsidR="0012117C" w:rsidRPr="00E97848" w:rsidRDefault="0012117C" w:rsidP="0012117C">
            <w:pPr>
              <w:pStyle w:val="TableBodyTextMIRB"/>
            </w:pPr>
            <w:r w:rsidRPr="00E97848">
              <w:t>VARCHAR2(750)</w:t>
            </w:r>
          </w:p>
        </w:tc>
        <w:tc>
          <w:tcPr>
            <w:tcW w:w="649" w:type="pct"/>
            <w:vAlign w:val="center"/>
          </w:tcPr>
          <w:p w14:paraId="5A0C7539" w14:textId="77777777" w:rsidR="0012117C" w:rsidRPr="00E97848" w:rsidRDefault="0012117C" w:rsidP="0012117C">
            <w:pPr>
              <w:pStyle w:val="TableBodyTextMIRB"/>
            </w:pPr>
            <w:r w:rsidRPr="00E97848">
              <w:t>Yes</w:t>
            </w:r>
          </w:p>
        </w:tc>
        <w:tc>
          <w:tcPr>
            <w:tcW w:w="770" w:type="pct"/>
            <w:vAlign w:val="center"/>
          </w:tcPr>
          <w:p w14:paraId="2AFA01F2" w14:textId="77777777" w:rsidR="0012117C" w:rsidRPr="00E97848" w:rsidRDefault="0012117C" w:rsidP="0012117C">
            <w:pPr>
              <w:pStyle w:val="TableBodyTextMIRB"/>
            </w:pPr>
            <w:r w:rsidRPr="00E97848">
              <w:t>SHIELD_T_D</w:t>
            </w:r>
          </w:p>
        </w:tc>
        <w:tc>
          <w:tcPr>
            <w:tcW w:w="1520" w:type="pct"/>
          </w:tcPr>
          <w:p w14:paraId="54296C84" w14:textId="77777777" w:rsidR="0012117C" w:rsidRPr="00E97848" w:rsidRDefault="0012117C" w:rsidP="0012117C">
            <w:pPr>
              <w:pStyle w:val="TableBodyTextMIRB"/>
            </w:pPr>
            <w:r w:rsidRPr="00E97848">
              <w:t>A description of the shield type.</w:t>
            </w:r>
          </w:p>
        </w:tc>
      </w:tr>
      <w:tr w:rsidR="0012117C" w:rsidRPr="00642EC3" w14:paraId="52DD2216" w14:textId="77777777" w:rsidTr="0012117C">
        <w:trPr>
          <w:trHeight w:val="170"/>
        </w:trPr>
        <w:tc>
          <w:tcPr>
            <w:tcW w:w="1115" w:type="pct"/>
            <w:vAlign w:val="center"/>
          </w:tcPr>
          <w:p w14:paraId="0CC2D430" w14:textId="77777777" w:rsidR="0012117C" w:rsidRDefault="0012117C" w:rsidP="0012117C">
            <w:pPr>
              <w:pStyle w:val="TableColumnNameMIRB"/>
            </w:pPr>
            <w:r w:rsidRPr="00E97848">
              <w:t>EFFECTIVE_</w:t>
            </w:r>
          </w:p>
          <w:p w14:paraId="2952E2D9" w14:textId="77777777" w:rsidR="0012117C" w:rsidRPr="00E97848" w:rsidRDefault="0012117C" w:rsidP="0012117C">
            <w:pPr>
              <w:pStyle w:val="TableColumnNameMIRB"/>
            </w:pPr>
            <w:r w:rsidRPr="00E97848">
              <w:t>DATETIME</w:t>
            </w:r>
          </w:p>
        </w:tc>
        <w:tc>
          <w:tcPr>
            <w:tcW w:w="946" w:type="pct"/>
            <w:vAlign w:val="center"/>
          </w:tcPr>
          <w:p w14:paraId="6BD55527" w14:textId="77777777" w:rsidR="0012117C" w:rsidRPr="00E97848" w:rsidRDefault="0012117C" w:rsidP="0012117C">
            <w:pPr>
              <w:pStyle w:val="TableBodyTextMIRB"/>
            </w:pPr>
            <w:r w:rsidRPr="00E97848">
              <w:t>DATE</w:t>
            </w:r>
          </w:p>
        </w:tc>
        <w:tc>
          <w:tcPr>
            <w:tcW w:w="649" w:type="pct"/>
            <w:vAlign w:val="center"/>
          </w:tcPr>
          <w:p w14:paraId="7230AD74" w14:textId="77777777" w:rsidR="0012117C" w:rsidRPr="00E97848" w:rsidRDefault="0012117C" w:rsidP="0012117C">
            <w:pPr>
              <w:pStyle w:val="TableBodyTextMIRB"/>
            </w:pPr>
            <w:r w:rsidRPr="00E97848">
              <w:t>Yes</w:t>
            </w:r>
          </w:p>
        </w:tc>
        <w:tc>
          <w:tcPr>
            <w:tcW w:w="770" w:type="pct"/>
            <w:vAlign w:val="center"/>
          </w:tcPr>
          <w:p w14:paraId="507B37BF" w14:textId="77777777" w:rsidR="0012117C" w:rsidRPr="00E97848" w:rsidRDefault="0012117C" w:rsidP="0012117C">
            <w:pPr>
              <w:pStyle w:val="TableBodyTextMIRB"/>
            </w:pPr>
            <w:r w:rsidRPr="00E97848">
              <w:t>EFF_DATE</w:t>
            </w:r>
          </w:p>
        </w:tc>
        <w:tc>
          <w:tcPr>
            <w:tcW w:w="1520" w:type="pct"/>
          </w:tcPr>
          <w:p w14:paraId="221676ED" w14:textId="77777777" w:rsidR="0012117C" w:rsidRPr="00E97848" w:rsidRDefault="0012117C" w:rsidP="0012117C">
            <w:pPr>
              <w:pStyle w:val="TableBodyTextMIRB"/>
            </w:pPr>
            <w:r w:rsidRPr="00E97848">
              <w:t>Date/time the record was created or last modified in the source database.</w:t>
            </w:r>
          </w:p>
        </w:tc>
      </w:tr>
      <w:tr w:rsidR="0012117C" w:rsidRPr="00642EC3" w14:paraId="08D9FBC9" w14:textId="77777777" w:rsidTr="0012117C">
        <w:trPr>
          <w:trHeight w:val="170"/>
        </w:trPr>
        <w:tc>
          <w:tcPr>
            <w:tcW w:w="1115" w:type="pct"/>
            <w:vAlign w:val="center"/>
          </w:tcPr>
          <w:p w14:paraId="0871847B" w14:textId="77777777" w:rsidR="0012117C" w:rsidRPr="00E97848" w:rsidRDefault="0012117C" w:rsidP="0012117C">
            <w:pPr>
              <w:pStyle w:val="TableColumnNameMIRB"/>
            </w:pPr>
            <w:r w:rsidRPr="00E97848">
              <w:t>EXPIRY_DATETIME</w:t>
            </w:r>
          </w:p>
        </w:tc>
        <w:tc>
          <w:tcPr>
            <w:tcW w:w="946" w:type="pct"/>
            <w:vAlign w:val="center"/>
          </w:tcPr>
          <w:p w14:paraId="05F41809" w14:textId="77777777" w:rsidR="0012117C" w:rsidRPr="00E97848" w:rsidRDefault="0012117C" w:rsidP="0012117C">
            <w:pPr>
              <w:pStyle w:val="TableBodyTextMIRB"/>
            </w:pPr>
            <w:r w:rsidRPr="00E97848">
              <w:t>DATE</w:t>
            </w:r>
          </w:p>
        </w:tc>
        <w:tc>
          <w:tcPr>
            <w:tcW w:w="649" w:type="pct"/>
            <w:vAlign w:val="center"/>
          </w:tcPr>
          <w:p w14:paraId="004AD156" w14:textId="77777777" w:rsidR="0012117C" w:rsidRPr="00E97848" w:rsidRDefault="0012117C" w:rsidP="0012117C">
            <w:pPr>
              <w:pStyle w:val="TableBodyTextMIRB"/>
            </w:pPr>
            <w:r w:rsidRPr="00E97848">
              <w:t>No</w:t>
            </w:r>
          </w:p>
        </w:tc>
        <w:tc>
          <w:tcPr>
            <w:tcW w:w="770" w:type="pct"/>
            <w:vAlign w:val="center"/>
          </w:tcPr>
          <w:p w14:paraId="514D8F55" w14:textId="77777777" w:rsidR="0012117C" w:rsidRPr="00E97848" w:rsidRDefault="0012117C" w:rsidP="0012117C">
            <w:pPr>
              <w:pStyle w:val="TableBodyTextMIRB"/>
            </w:pPr>
            <w:r w:rsidRPr="00E97848">
              <w:t>EXP_DATE</w:t>
            </w:r>
          </w:p>
        </w:tc>
        <w:tc>
          <w:tcPr>
            <w:tcW w:w="1520" w:type="pct"/>
          </w:tcPr>
          <w:p w14:paraId="27808779" w14:textId="77777777" w:rsidR="0012117C" w:rsidRPr="00E97848" w:rsidRDefault="0012117C" w:rsidP="0012117C">
            <w:pPr>
              <w:pStyle w:val="TableBodyTextMIRB"/>
            </w:pPr>
            <w:r w:rsidRPr="00E97848">
              <w:t>Date/time that the record was expired from use.</w:t>
            </w:r>
          </w:p>
        </w:tc>
      </w:tr>
    </w:tbl>
    <w:p w14:paraId="2D9D04CB" w14:textId="77777777" w:rsidR="0012117C" w:rsidRPr="008D6B9F" w:rsidRDefault="0012117C" w:rsidP="0012117C">
      <w:pPr>
        <w:pStyle w:val="BodyAccessibleTextMIRB"/>
        <w:spacing w:before="240"/>
        <w:jc w:val="center"/>
        <w:rPr>
          <w:b/>
        </w:rPr>
      </w:pPr>
      <w:r w:rsidRPr="008D6B9F">
        <w:rPr>
          <w:b/>
        </w:rPr>
        <w:t>ORN_SHIELD_TYPE_LIST Permissible Values</w:t>
      </w:r>
    </w:p>
    <w:tbl>
      <w:tblPr>
        <w:tblStyle w:val="TableGrid1"/>
        <w:tblW w:w="5000" w:type="pct"/>
        <w:jc w:val="center"/>
        <w:tblLook w:val="04A0" w:firstRow="1" w:lastRow="0" w:firstColumn="1" w:lastColumn="0" w:noHBand="0" w:noVBand="1"/>
        <w:tblCaption w:val="Permissible Values: ORN_SHIELD_TYPE_LIST"/>
        <w:tblDescription w:val="The table lists all allowed values for ORN_SHIELD_TYPE_LIST."/>
      </w:tblPr>
      <w:tblGrid>
        <w:gridCol w:w="2536"/>
        <w:gridCol w:w="6534"/>
        <w:gridCol w:w="1720"/>
      </w:tblGrid>
      <w:tr w:rsidR="0012117C" w:rsidRPr="00642EC3" w14:paraId="0424847E" w14:textId="77777777" w:rsidTr="0012117C">
        <w:trPr>
          <w:cantSplit/>
          <w:tblHeader/>
          <w:jc w:val="center"/>
        </w:trPr>
        <w:tc>
          <w:tcPr>
            <w:tcW w:w="1175" w:type="pct"/>
            <w:vAlign w:val="center"/>
          </w:tcPr>
          <w:p w14:paraId="7BCDB11D" w14:textId="77777777" w:rsidR="0012117C" w:rsidRPr="00642EC3" w:rsidRDefault="0012117C" w:rsidP="0012117C">
            <w:pPr>
              <w:pStyle w:val="TableHeaderRowTextMIRB"/>
            </w:pPr>
            <w:r w:rsidRPr="00642EC3">
              <w:t>SHIELD TYPE</w:t>
            </w:r>
          </w:p>
        </w:tc>
        <w:tc>
          <w:tcPr>
            <w:tcW w:w="3028" w:type="pct"/>
            <w:vAlign w:val="center"/>
          </w:tcPr>
          <w:p w14:paraId="1D10AFC8" w14:textId="77777777" w:rsidR="0012117C" w:rsidRPr="00642EC3" w:rsidRDefault="0012117C" w:rsidP="0012117C">
            <w:pPr>
              <w:pStyle w:val="TableHeaderRowTextMIRB"/>
            </w:pPr>
            <w:r w:rsidRPr="00642EC3">
              <w:t>SHIELD TYPE DESCR</w:t>
            </w:r>
          </w:p>
        </w:tc>
        <w:tc>
          <w:tcPr>
            <w:tcW w:w="797" w:type="pct"/>
            <w:vAlign w:val="center"/>
          </w:tcPr>
          <w:p w14:paraId="24344414" w14:textId="77777777" w:rsidR="0012117C" w:rsidRPr="00642EC3" w:rsidRDefault="0012117C" w:rsidP="0012117C">
            <w:pPr>
              <w:pStyle w:val="TableHeaderRowTextMIRB"/>
            </w:pPr>
            <w:r w:rsidRPr="00642EC3">
              <w:t>EXPIRY DATETIME</w:t>
            </w:r>
          </w:p>
        </w:tc>
      </w:tr>
      <w:tr w:rsidR="0012117C" w:rsidRPr="00642EC3" w14:paraId="75909F4E" w14:textId="77777777" w:rsidTr="0012117C">
        <w:trPr>
          <w:cantSplit/>
          <w:jc w:val="center"/>
        </w:trPr>
        <w:tc>
          <w:tcPr>
            <w:tcW w:w="1175" w:type="pct"/>
            <w:vAlign w:val="center"/>
          </w:tcPr>
          <w:p w14:paraId="07FB855B" w14:textId="77777777" w:rsidR="0012117C" w:rsidRPr="00642EC3" w:rsidRDefault="0012117C" w:rsidP="0012117C">
            <w:pPr>
              <w:pStyle w:val="TableBodyTextMIRB"/>
            </w:pPr>
            <w:r w:rsidRPr="00642EC3">
              <w:t>DISTRICT, COUNTY, REGIONAL OR MUNICIPAL ROAD SHIELD</w:t>
            </w:r>
          </w:p>
        </w:tc>
        <w:tc>
          <w:tcPr>
            <w:tcW w:w="3028" w:type="pct"/>
            <w:vAlign w:val="center"/>
          </w:tcPr>
          <w:p w14:paraId="5737B4A5" w14:textId="77777777" w:rsidR="0012117C" w:rsidRPr="00642EC3" w:rsidRDefault="0012117C" w:rsidP="0012117C">
            <w:pPr>
              <w:pStyle w:val="TableBodyTextMIRB"/>
            </w:pPr>
            <w:r w:rsidRPr="00642EC3">
              <w:t>Upper Tier, Lower Tier or Single Tier Municipal Roa</w:t>
            </w:r>
            <w:r>
              <w:t>ds</w:t>
            </w:r>
          </w:p>
        </w:tc>
        <w:tc>
          <w:tcPr>
            <w:tcW w:w="797" w:type="pct"/>
            <w:vAlign w:val="center"/>
          </w:tcPr>
          <w:p w14:paraId="0F1A0DD0" w14:textId="77777777" w:rsidR="0012117C" w:rsidRDefault="0012117C" w:rsidP="0012117C">
            <w:r w:rsidRPr="00320997">
              <w:t>Not applicable</w:t>
            </w:r>
          </w:p>
        </w:tc>
      </w:tr>
      <w:tr w:rsidR="0012117C" w:rsidRPr="00642EC3" w14:paraId="3004798C" w14:textId="77777777" w:rsidTr="0012117C">
        <w:trPr>
          <w:cantSplit/>
          <w:jc w:val="center"/>
        </w:trPr>
        <w:tc>
          <w:tcPr>
            <w:tcW w:w="1175" w:type="pct"/>
            <w:vAlign w:val="center"/>
          </w:tcPr>
          <w:p w14:paraId="483C5CC3" w14:textId="77777777" w:rsidR="0012117C" w:rsidRPr="00642EC3" w:rsidRDefault="0012117C" w:rsidP="0012117C">
            <w:pPr>
              <w:pStyle w:val="TableBodyTextMIRB"/>
            </w:pPr>
            <w:r w:rsidRPr="00642EC3">
              <w:lastRenderedPageBreak/>
              <w:t>PRIMARY, KINGS OR 400 SERIES HIGHWAY SHIELD</w:t>
            </w:r>
          </w:p>
        </w:tc>
        <w:tc>
          <w:tcPr>
            <w:tcW w:w="3028" w:type="pct"/>
            <w:vAlign w:val="center"/>
          </w:tcPr>
          <w:p w14:paraId="4EBF6E32" w14:textId="77777777" w:rsidR="0012117C" w:rsidRPr="00642EC3" w:rsidRDefault="0012117C" w:rsidP="0012117C">
            <w:pPr>
              <w:pStyle w:val="TableBodyTextMIRB"/>
            </w:pPr>
            <w:r w:rsidRPr="00642EC3">
              <w:t xml:space="preserve">A network of highways that represents the oldest provincial highways (numbered from </w:t>
            </w:r>
            <w:r>
              <w:t>2</w:t>
            </w:r>
            <w:r w:rsidRPr="00642EC3">
              <w:t xml:space="preserve"> to 148) and which are designed to connect urban centres of 2000 people or more by the shortest possible route. Also includes controlled access 400 series highways (CAH), including the Queen Elizabeth Way (QEW) that have imposed stricter access and adjacent land use controls (numbered 400 </w:t>
            </w:r>
            <w:r>
              <w:t>-</w:t>
            </w:r>
            <w:r w:rsidRPr="00642EC3">
              <w:t xml:space="preserve"> 4</w:t>
            </w:r>
            <w:r>
              <w:t>27).</w:t>
            </w:r>
          </w:p>
        </w:tc>
        <w:tc>
          <w:tcPr>
            <w:tcW w:w="797" w:type="pct"/>
            <w:vAlign w:val="center"/>
          </w:tcPr>
          <w:p w14:paraId="20F34756" w14:textId="77777777" w:rsidR="0012117C" w:rsidRDefault="0012117C" w:rsidP="0012117C">
            <w:r w:rsidRPr="00320997">
              <w:t>Not applicable</w:t>
            </w:r>
          </w:p>
        </w:tc>
      </w:tr>
      <w:tr w:rsidR="0012117C" w:rsidRPr="00642EC3" w14:paraId="2604A542" w14:textId="77777777" w:rsidTr="0012117C">
        <w:trPr>
          <w:cantSplit/>
          <w:jc w:val="center"/>
        </w:trPr>
        <w:tc>
          <w:tcPr>
            <w:tcW w:w="1175" w:type="pct"/>
            <w:vAlign w:val="center"/>
          </w:tcPr>
          <w:p w14:paraId="36B7B864" w14:textId="77777777" w:rsidR="0012117C" w:rsidRPr="00642EC3" w:rsidRDefault="0012117C" w:rsidP="0012117C">
            <w:pPr>
              <w:pStyle w:val="TableBodyTextMIRB"/>
            </w:pPr>
            <w:r w:rsidRPr="00642EC3">
              <w:t>SECONDARY HIGHWAY SHIELD</w:t>
            </w:r>
          </w:p>
        </w:tc>
        <w:tc>
          <w:tcPr>
            <w:tcW w:w="3028" w:type="pct"/>
            <w:vAlign w:val="center"/>
          </w:tcPr>
          <w:p w14:paraId="4129A793" w14:textId="77777777" w:rsidR="0012117C" w:rsidRPr="00642EC3" w:rsidRDefault="0012117C" w:rsidP="0012117C">
            <w:pPr>
              <w:pStyle w:val="TableBodyTextMIRB"/>
            </w:pPr>
            <w:r w:rsidRPr="00642EC3">
              <w:t>A network of highways (numbered from 502 - 673) which connect smaller urban centres to each other and to the Kings Highway system. These highways often connect major traffic generators like airports, mines, quarries, saw mills, resort areas etc to the Kings Highway network. They became part of the provincial highway system in the 1950's and 1960's. The Secondary Highway System takes the place of the County or Regional Road systems in those areas of the provin</w:t>
            </w:r>
            <w:r>
              <w:t>ce</w:t>
            </w:r>
            <w:r w:rsidRPr="00642EC3">
              <w:t xml:space="preserve"> without incorporated municipalities or where the tax base was too low to afford a County</w:t>
            </w:r>
            <w:r>
              <w:t xml:space="preserve"> Road system.</w:t>
            </w:r>
          </w:p>
        </w:tc>
        <w:tc>
          <w:tcPr>
            <w:tcW w:w="797" w:type="pct"/>
            <w:vAlign w:val="center"/>
          </w:tcPr>
          <w:p w14:paraId="760E84AC" w14:textId="77777777" w:rsidR="0012117C" w:rsidRDefault="0012117C" w:rsidP="0012117C">
            <w:r w:rsidRPr="00320997">
              <w:t>Not applicable</w:t>
            </w:r>
          </w:p>
        </w:tc>
      </w:tr>
      <w:tr w:rsidR="0012117C" w:rsidRPr="00642EC3" w14:paraId="5AE93D0E" w14:textId="77777777" w:rsidTr="0012117C">
        <w:trPr>
          <w:cantSplit/>
          <w:jc w:val="center"/>
        </w:trPr>
        <w:tc>
          <w:tcPr>
            <w:tcW w:w="1175" w:type="pct"/>
            <w:vAlign w:val="center"/>
          </w:tcPr>
          <w:p w14:paraId="1B44A8AD" w14:textId="77777777" w:rsidR="0012117C" w:rsidRPr="00642EC3" w:rsidRDefault="0012117C" w:rsidP="0012117C">
            <w:pPr>
              <w:pStyle w:val="TableBodyTextMIRB"/>
            </w:pPr>
            <w:r w:rsidRPr="00642EC3">
              <w:t>TERTIARY HIGHWAY SHIELD</w:t>
            </w:r>
          </w:p>
        </w:tc>
        <w:tc>
          <w:tcPr>
            <w:tcW w:w="3028" w:type="pct"/>
            <w:vAlign w:val="center"/>
          </w:tcPr>
          <w:p w14:paraId="3407A434" w14:textId="77777777" w:rsidR="0012117C" w:rsidRPr="00642EC3" w:rsidRDefault="0012117C" w:rsidP="0012117C">
            <w:pPr>
              <w:pStyle w:val="TableBodyTextMIRB"/>
            </w:pPr>
            <w:r w:rsidRPr="00642EC3">
              <w:t>Highways which connect remote communities in Northern Ontario to the Secondary or Kings Highway network. Tertiary Highways have provincial highway numbers in the 800 series and were generally established in the 1950's and 1960's. The Ministry of Transport</w:t>
            </w:r>
            <w:r>
              <w:t>ation</w:t>
            </w:r>
            <w:r w:rsidRPr="00642EC3">
              <w:t xml:space="preserve"> (MTO) is not obligated to maintain Tertiary Highways in the winter nor is MTO liable if winter maintenance is not provided. The Lieutenant Governor in Council (LGIC) can also designate a Tertiary Highway as a Resource Road. A number of the provisions of the Highway Traffic Act that apply to Kings and Secondary Highways do n</w:t>
            </w:r>
            <w:r>
              <w:t>ot apply to Tertiary Highways.</w:t>
            </w:r>
          </w:p>
        </w:tc>
        <w:tc>
          <w:tcPr>
            <w:tcW w:w="797" w:type="pct"/>
            <w:vAlign w:val="center"/>
          </w:tcPr>
          <w:p w14:paraId="243330F0" w14:textId="77777777" w:rsidR="0012117C" w:rsidRDefault="0012117C" w:rsidP="0012117C">
            <w:r w:rsidRPr="00320997">
              <w:t>Not applicable</w:t>
            </w:r>
          </w:p>
        </w:tc>
      </w:tr>
      <w:tr w:rsidR="0012117C" w:rsidRPr="00642EC3" w14:paraId="1EFF9FDC" w14:textId="77777777" w:rsidTr="0012117C">
        <w:trPr>
          <w:cantSplit/>
          <w:jc w:val="center"/>
        </w:trPr>
        <w:tc>
          <w:tcPr>
            <w:tcW w:w="1175" w:type="pct"/>
            <w:vAlign w:val="center"/>
          </w:tcPr>
          <w:p w14:paraId="40D82212" w14:textId="77777777" w:rsidR="0012117C" w:rsidRPr="00642EC3" w:rsidRDefault="0012117C" w:rsidP="0012117C">
            <w:pPr>
              <w:pStyle w:val="TableBodyTextMIRB"/>
            </w:pPr>
            <w:r w:rsidRPr="00642EC3">
              <w:t>TOLL HIGHWAY SHIELD</w:t>
            </w:r>
          </w:p>
        </w:tc>
        <w:tc>
          <w:tcPr>
            <w:tcW w:w="3028" w:type="pct"/>
            <w:vAlign w:val="center"/>
          </w:tcPr>
          <w:p w14:paraId="3E9FDA2A" w14:textId="77777777" w:rsidR="0012117C" w:rsidRPr="00642EC3" w:rsidRDefault="0012117C" w:rsidP="0012117C">
            <w:pPr>
              <w:pStyle w:val="TableBodyTextMIRB"/>
            </w:pPr>
            <w:r w:rsidRPr="00642EC3">
              <w:t>A controlled access highway which involves the payment of a fee to travel upon. Currently, Ontario only has one toll highway, the 407ETR or Electronic Toll Route, lo</w:t>
            </w:r>
            <w:r>
              <w:t>cated in the golden horseshoe.</w:t>
            </w:r>
          </w:p>
        </w:tc>
        <w:tc>
          <w:tcPr>
            <w:tcW w:w="797" w:type="pct"/>
            <w:vAlign w:val="center"/>
          </w:tcPr>
          <w:p w14:paraId="15815DFE" w14:textId="77777777" w:rsidR="0012117C" w:rsidRDefault="0012117C" w:rsidP="0012117C">
            <w:r w:rsidRPr="00320997">
              <w:t>Not applicable</w:t>
            </w:r>
          </w:p>
        </w:tc>
      </w:tr>
    </w:tbl>
    <w:p w14:paraId="5BA7AD4F" w14:textId="77777777" w:rsidR="00DA48F2" w:rsidRDefault="00DA48F2" w:rsidP="00DA48F2">
      <w:pPr>
        <w:pStyle w:val="BodyAccessibleTextMIRB"/>
      </w:pPr>
      <w:bookmarkStart w:id="69" w:name="ORN_STANDARD_MUNICIPALITY_LIST"/>
    </w:p>
    <w:p w14:paraId="01AA6751" w14:textId="77777777" w:rsidR="00DA48F2" w:rsidRDefault="00DA48F2" w:rsidP="00DA48F2">
      <w:pPr>
        <w:pStyle w:val="BodyAccessibleTextMIRB"/>
      </w:pPr>
    </w:p>
    <w:p w14:paraId="15F20D93" w14:textId="77777777" w:rsidR="00DA48F2" w:rsidRDefault="00DA48F2" w:rsidP="00DA48F2">
      <w:pPr>
        <w:pStyle w:val="BodyAccessibleTextMIRB"/>
      </w:pPr>
    </w:p>
    <w:p w14:paraId="5FA15F60" w14:textId="77777777" w:rsidR="00DA48F2" w:rsidRDefault="00DA48F2" w:rsidP="00DA48F2">
      <w:pPr>
        <w:pStyle w:val="BodyAccessibleTextMIRB"/>
      </w:pPr>
    </w:p>
    <w:p w14:paraId="1C580F4A" w14:textId="77777777" w:rsidR="00DA48F2" w:rsidRDefault="00DA48F2" w:rsidP="00DA48F2">
      <w:pPr>
        <w:pStyle w:val="BodyAccessibleTextMIRB"/>
      </w:pPr>
    </w:p>
    <w:p w14:paraId="7494EEAE" w14:textId="77777777" w:rsidR="00DA48F2" w:rsidRDefault="00DA48F2" w:rsidP="00DA48F2">
      <w:pPr>
        <w:pStyle w:val="BodyAccessibleTextMIRB"/>
      </w:pPr>
    </w:p>
    <w:p w14:paraId="4FA47271" w14:textId="16873277" w:rsidR="0012117C" w:rsidRPr="00DA48F2" w:rsidRDefault="0012117C" w:rsidP="0012117C">
      <w:pPr>
        <w:pStyle w:val="Heading2MIRB"/>
        <w:rPr>
          <w:color w:val="244061"/>
        </w:rPr>
      </w:pPr>
      <w:bookmarkStart w:id="70" w:name="_Toc196317688"/>
      <w:r w:rsidRPr="00DA48F2">
        <w:rPr>
          <w:color w:val="244061"/>
        </w:rPr>
        <w:lastRenderedPageBreak/>
        <w:t>ORN_STANDARD_MUNICIPALITY_LIST</w:t>
      </w:r>
      <w:bookmarkEnd w:id="70"/>
    </w:p>
    <w:bookmarkEnd w:id="69"/>
    <w:p w14:paraId="72C749BD" w14:textId="77777777" w:rsidR="0012117C" w:rsidRPr="005A2C63" w:rsidRDefault="0012117C" w:rsidP="0012117C">
      <w:pPr>
        <w:pStyle w:val="BodyAccessibleTextMIRB"/>
      </w:pPr>
      <w:r w:rsidRPr="005A2C63">
        <w:t>List of valid standard municipalities.</w:t>
      </w:r>
    </w:p>
    <w:tbl>
      <w:tblPr>
        <w:tblStyle w:val="TableGrid1"/>
        <w:tblW w:w="5000" w:type="pct"/>
        <w:tblLook w:val="04A0" w:firstRow="1" w:lastRow="0" w:firstColumn="1" w:lastColumn="0" w:noHBand="0" w:noVBand="1"/>
        <w:tblCaption w:val="Table: ORN_STANDARD_MUNICIPALITY_LIST"/>
        <w:tblDescription w:val="The ORN_STANDARD_MUNICIPALITY_LIST lookup table and attributes."/>
      </w:tblPr>
      <w:tblGrid>
        <w:gridCol w:w="2457"/>
        <w:gridCol w:w="2084"/>
        <w:gridCol w:w="1430"/>
        <w:gridCol w:w="1617"/>
        <w:gridCol w:w="3202"/>
      </w:tblGrid>
      <w:tr w:rsidR="0012117C" w:rsidRPr="00642EC3" w14:paraId="056E06FE" w14:textId="77777777" w:rsidTr="0012117C">
        <w:trPr>
          <w:cantSplit/>
          <w:trHeight w:val="432"/>
          <w:tblHeader/>
        </w:trPr>
        <w:tc>
          <w:tcPr>
            <w:tcW w:w="1115" w:type="pct"/>
            <w:vAlign w:val="center"/>
          </w:tcPr>
          <w:p w14:paraId="6264DF0E" w14:textId="77777777" w:rsidR="0012117C" w:rsidRPr="00642EC3" w:rsidRDefault="0012117C" w:rsidP="0012117C">
            <w:pPr>
              <w:pStyle w:val="TableHeaderRowTextMIRB"/>
            </w:pPr>
            <w:r w:rsidRPr="00642EC3">
              <w:t>Column Name</w:t>
            </w:r>
          </w:p>
        </w:tc>
        <w:tc>
          <w:tcPr>
            <w:tcW w:w="946" w:type="pct"/>
            <w:vAlign w:val="center"/>
          </w:tcPr>
          <w:p w14:paraId="52CDFE9E" w14:textId="77777777" w:rsidR="0012117C" w:rsidRPr="00642EC3" w:rsidRDefault="0012117C" w:rsidP="0012117C">
            <w:pPr>
              <w:pStyle w:val="TableHeaderRowTextMIRB"/>
            </w:pPr>
            <w:r w:rsidRPr="00642EC3">
              <w:t>Column Type</w:t>
            </w:r>
          </w:p>
        </w:tc>
        <w:tc>
          <w:tcPr>
            <w:tcW w:w="649" w:type="pct"/>
            <w:vAlign w:val="center"/>
          </w:tcPr>
          <w:p w14:paraId="43ADC7C5" w14:textId="77777777" w:rsidR="0012117C" w:rsidRPr="00642EC3" w:rsidRDefault="0012117C" w:rsidP="0012117C">
            <w:pPr>
              <w:pStyle w:val="TableHeaderRowTextMIRB"/>
            </w:pPr>
            <w:r w:rsidRPr="00642EC3">
              <w:t>Mandatory</w:t>
            </w:r>
          </w:p>
        </w:tc>
        <w:tc>
          <w:tcPr>
            <w:tcW w:w="734" w:type="pct"/>
            <w:vAlign w:val="center"/>
          </w:tcPr>
          <w:p w14:paraId="7CD59845" w14:textId="77777777" w:rsidR="0012117C" w:rsidRPr="00642EC3" w:rsidRDefault="0012117C" w:rsidP="0012117C">
            <w:pPr>
              <w:pStyle w:val="TableHeaderRowTextMIRB"/>
            </w:pPr>
            <w:r w:rsidRPr="00642EC3">
              <w:t>Short Name</w:t>
            </w:r>
          </w:p>
        </w:tc>
        <w:tc>
          <w:tcPr>
            <w:tcW w:w="1556" w:type="pct"/>
            <w:vAlign w:val="center"/>
          </w:tcPr>
          <w:p w14:paraId="293F88C0" w14:textId="77777777" w:rsidR="0012117C" w:rsidRPr="00642EC3" w:rsidRDefault="0012117C" w:rsidP="0012117C">
            <w:pPr>
              <w:pStyle w:val="TableHeaderRowTextMIRB"/>
            </w:pPr>
            <w:r>
              <w:t>Description</w:t>
            </w:r>
          </w:p>
        </w:tc>
      </w:tr>
      <w:tr w:rsidR="0012117C" w:rsidRPr="00642EC3" w14:paraId="6250FE7B" w14:textId="77777777" w:rsidTr="0012117C">
        <w:trPr>
          <w:cantSplit/>
          <w:trHeight w:val="432"/>
        </w:trPr>
        <w:tc>
          <w:tcPr>
            <w:tcW w:w="1115" w:type="pct"/>
            <w:vAlign w:val="center"/>
          </w:tcPr>
          <w:p w14:paraId="690EFE8F" w14:textId="77777777" w:rsidR="0012117C" w:rsidRDefault="0012117C" w:rsidP="0012117C">
            <w:pPr>
              <w:pStyle w:val="TableColumnNameMIRB"/>
            </w:pPr>
            <w:r w:rsidRPr="005A2C63">
              <w:t>STANDARD_</w:t>
            </w:r>
          </w:p>
          <w:p w14:paraId="7F48AE4E" w14:textId="77777777" w:rsidR="0012117C" w:rsidRPr="005A2C63" w:rsidRDefault="0012117C" w:rsidP="0012117C">
            <w:pPr>
              <w:pStyle w:val="TableColumnNameMIRB"/>
            </w:pPr>
            <w:r w:rsidRPr="005A2C63">
              <w:t>MUNICIPALITY</w:t>
            </w:r>
          </w:p>
        </w:tc>
        <w:tc>
          <w:tcPr>
            <w:tcW w:w="946" w:type="pct"/>
            <w:vAlign w:val="center"/>
          </w:tcPr>
          <w:p w14:paraId="2253D7EE" w14:textId="77777777" w:rsidR="0012117C" w:rsidRPr="005A2C63" w:rsidRDefault="0012117C" w:rsidP="0012117C">
            <w:pPr>
              <w:pStyle w:val="TableBodyTextMIRB"/>
            </w:pPr>
            <w:r w:rsidRPr="005A2C63">
              <w:t>VARCHAR2(100)</w:t>
            </w:r>
          </w:p>
        </w:tc>
        <w:tc>
          <w:tcPr>
            <w:tcW w:w="649" w:type="pct"/>
            <w:vAlign w:val="center"/>
          </w:tcPr>
          <w:p w14:paraId="058F8707" w14:textId="77777777" w:rsidR="0012117C" w:rsidRPr="005A2C63" w:rsidRDefault="0012117C" w:rsidP="0012117C">
            <w:pPr>
              <w:pStyle w:val="TableBodyTextMIRB"/>
            </w:pPr>
            <w:r w:rsidRPr="005A2C63">
              <w:t>Yes</w:t>
            </w:r>
          </w:p>
        </w:tc>
        <w:tc>
          <w:tcPr>
            <w:tcW w:w="734" w:type="pct"/>
            <w:vAlign w:val="center"/>
          </w:tcPr>
          <w:p w14:paraId="6E3BC88B" w14:textId="77777777" w:rsidR="0012117C" w:rsidRPr="005A2C63" w:rsidRDefault="0012117C" w:rsidP="0012117C">
            <w:pPr>
              <w:pStyle w:val="TableBodyTextMIRB"/>
            </w:pPr>
            <w:r w:rsidRPr="005A2C63">
              <w:t>STD_MUNIC</w:t>
            </w:r>
          </w:p>
        </w:tc>
        <w:tc>
          <w:tcPr>
            <w:tcW w:w="1556" w:type="pct"/>
            <w:vAlign w:val="center"/>
          </w:tcPr>
          <w:p w14:paraId="068974C3" w14:textId="77777777" w:rsidR="0012117C" w:rsidRPr="005A2C63" w:rsidRDefault="0012117C" w:rsidP="0012117C">
            <w:pPr>
              <w:pStyle w:val="TableBodyTextMIRB"/>
            </w:pPr>
            <w:r w:rsidRPr="005A2C63">
              <w:t>Standardized municipality names as maintained by the Ministry of Municipal Affairs and Housing (MMAH), and Official Indian Reserve Names as maintained by the Federal Government.</w:t>
            </w:r>
          </w:p>
        </w:tc>
      </w:tr>
      <w:tr w:rsidR="0012117C" w:rsidRPr="00642EC3" w14:paraId="478CBF5A" w14:textId="77777777" w:rsidTr="0012117C">
        <w:trPr>
          <w:cantSplit/>
          <w:trHeight w:val="432"/>
        </w:trPr>
        <w:tc>
          <w:tcPr>
            <w:tcW w:w="1115" w:type="pct"/>
            <w:vAlign w:val="center"/>
          </w:tcPr>
          <w:p w14:paraId="583FA3E0" w14:textId="77777777" w:rsidR="0012117C" w:rsidRDefault="0012117C" w:rsidP="0012117C">
            <w:pPr>
              <w:pStyle w:val="TableColumnNameMIRB"/>
            </w:pPr>
            <w:r w:rsidRPr="005A2C63">
              <w:t>EFFECTIVE_</w:t>
            </w:r>
          </w:p>
          <w:p w14:paraId="1C7EB77F" w14:textId="77777777" w:rsidR="0012117C" w:rsidRPr="005A2C63" w:rsidRDefault="0012117C" w:rsidP="0012117C">
            <w:pPr>
              <w:pStyle w:val="TableColumnNameMIRB"/>
            </w:pPr>
            <w:r w:rsidRPr="005A2C63">
              <w:t>DATETIME</w:t>
            </w:r>
          </w:p>
        </w:tc>
        <w:tc>
          <w:tcPr>
            <w:tcW w:w="946" w:type="pct"/>
            <w:vAlign w:val="center"/>
          </w:tcPr>
          <w:p w14:paraId="445244EC" w14:textId="77777777" w:rsidR="0012117C" w:rsidRPr="005A2C63" w:rsidRDefault="0012117C" w:rsidP="0012117C">
            <w:pPr>
              <w:pStyle w:val="TableBodyTextMIRB"/>
            </w:pPr>
            <w:r w:rsidRPr="005A2C63">
              <w:t>DATE</w:t>
            </w:r>
          </w:p>
        </w:tc>
        <w:tc>
          <w:tcPr>
            <w:tcW w:w="649" w:type="pct"/>
            <w:vAlign w:val="center"/>
          </w:tcPr>
          <w:p w14:paraId="232AFE02" w14:textId="77777777" w:rsidR="0012117C" w:rsidRPr="005A2C63" w:rsidRDefault="0012117C" w:rsidP="0012117C">
            <w:pPr>
              <w:pStyle w:val="TableBodyTextMIRB"/>
            </w:pPr>
            <w:r w:rsidRPr="005A2C63">
              <w:t>Yes</w:t>
            </w:r>
          </w:p>
        </w:tc>
        <w:tc>
          <w:tcPr>
            <w:tcW w:w="734" w:type="pct"/>
            <w:vAlign w:val="center"/>
          </w:tcPr>
          <w:p w14:paraId="435F5843" w14:textId="77777777" w:rsidR="0012117C" w:rsidRPr="005A2C63" w:rsidRDefault="0012117C" w:rsidP="0012117C">
            <w:pPr>
              <w:pStyle w:val="TableBodyTextMIRB"/>
            </w:pPr>
            <w:r w:rsidRPr="005A2C63">
              <w:t>EFF_DATE</w:t>
            </w:r>
          </w:p>
        </w:tc>
        <w:tc>
          <w:tcPr>
            <w:tcW w:w="1556" w:type="pct"/>
            <w:vAlign w:val="center"/>
          </w:tcPr>
          <w:p w14:paraId="3BC9CB65" w14:textId="77777777" w:rsidR="0012117C" w:rsidRPr="005A2C63" w:rsidRDefault="0012117C" w:rsidP="0012117C">
            <w:pPr>
              <w:pStyle w:val="TableBodyTextMIRB"/>
            </w:pPr>
            <w:r w:rsidRPr="005A2C63">
              <w:t>Date/time the record was created or last modified in the source database.</w:t>
            </w:r>
          </w:p>
        </w:tc>
      </w:tr>
      <w:tr w:rsidR="0012117C" w:rsidRPr="00642EC3" w14:paraId="42008A72" w14:textId="77777777" w:rsidTr="0012117C">
        <w:trPr>
          <w:cantSplit/>
          <w:trHeight w:val="432"/>
        </w:trPr>
        <w:tc>
          <w:tcPr>
            <w:tcW w:w="1115" w:type="pct"/>
            <w:vAlign w:val="center"/>
          </w:tcPr>
          <w:p w14:paraId="7D95BB7B" w14:textId="77777777" w:rsidR="0012117C" w:rsidRPr="005A2C63" w:rsidRDefault="0012117C" w:rsidP="0012117C">
            <w:pPr>
              <w:pStyle w:val="TableColumnNameMIRB"/>
            </w:pPr>
            <w:r w:rsidRPr="005A2C63">
              <w:t>EXPIRY_DATETIME</w:t>
            </w:r>
          </w:p>
        </w:tc>
        <w:tc>
          <w:tcPr>
            <w:tcW w:w="946" w:type="pct"/>
            <w:vAlign w:val="center"/>
          </w:tcPr>
          <w:p w14:paraId="74464B13" w14:textId="77777777" w:rsidR="0012117C" w:rsidRPr="005A2C63" w:rsidRDefault="0012117C" w:rsidP="0012117C">
            <w:pPr>
              <w:pStyle w:val="TableBodyTextMIRB"/>
            </w:pPr>
            <w:r w:rsidRPr="005A2C63">
              <w:t>DATE</w:t>
            </w:r>
          </w:p>
        </w:tc>
        <w:tc>
          <w:tcPr>
            <w:tcW w:w="649" w:type="pct"/>
            <w:vAlign w:val="center"/>
          </w:tcPr>
          <w:p w14:paraId="47BB1F99" w14:textId="77777777" w:rsidR="0012117C" w:rsidRPr="005A2C63" w:rsidRDefault="0012117C" w:rsidP="0012117C">
            <w:pPr>
              <w:pStyle w:val="TableBodyTextMIRB"/>
            </w:pPr>
            <w:r w:rsidRPr="005A2C63">
              <w:t>No</w:t>
            </w:r>
          </w:p>
        </w:tc>
        <w:tc>
          <w:tcPr>
            <w:tcW w:w="734" w:type="pct"/>
            <w:vAlign w:val="center"/>
          </w:tcPr>
          <w:p w14:paraId="70B8089F" w14:textId="77777777" w:rsidR="0012117C" w:rsidRPr="005A2C63" w:rsidRDefault="0012117C" w:rsidP="0012117C">
            <w:pPr>
              <w:pStyle w:val="TableBodyTextMIRB"/>
            </w:pPr>
            <w:r w:rsidRPr="005A2C63">
              <w:t>EXP_DATE</w:t>
            </w:r>
          </w:p>
        </w:tc>
        <w:tc>
          <w:tcPr>
            <w:tcW w:w="1556" w:type="pct"/>
            <w:vAlign w:val="center"/>
          </w:tcPr>
          <w:p w14:paraId="5F2FA602" w14:textId="77777777" w:rsidR="0012117C" w:rsidRPr="005A2C63" w:rsidRDefault="0012117C" w:rsidP="0012117C">
            <w:pPr>
              <w:pStyle w:val="TableBodyTextMIRB"/>
            </w:pPr>
            <w:r w:rsidRPr="005A2C63">
              <w:t>Date/time that the record was expired from use.</w:t>
            </w:r>
          </w:p>
        </w:tc>
      </w:tr>
    </w:tbl>
    <w:p w14:paraId="29CC0A96" w14:textId="77777777" w:rsidR="0012117C" w:rsidRDefault="0012117C" w:rsidP="0012117C">
      <w:pPr>
        <w:pStyle w:val="BodyAccessibleTextMIRB"/>
        <w:spacing w:before="240"/>
        <w:jc w:val="center"/>
        <w:rPr>
          <w:b/>
        </w:rPr>
      </w:pPr>
      <w:r w:rsidRPr="005D6499">
        <w:rPr>
          <w:b/>
        </w:rPr>
        <w:t>ORN_STANDARD_MUNICIPALITY_LIST Permissible Values</w:t>
      </w:r>
    </w:p>
    <w:tbl>
      <w:tblPr>
        <w:tblStyle w:val="TableGrid1"/>
        <w:tblW w:w="5000" w:type="pct"/>
        <w:tblLook w:val="04A0" w:firstRow="1" w:lastRow="0" w:firstColumn="1" w:lastColumn="0" w:noHBand="0" w:noVBand="1"/>
        <w:tblCaption w:val="Permissible Values: ORN_STANDARD_MUNICIPALITY_LIST"/>
        <w:tblDescription w:val="The table lists all allowed values for ORN_STANDARD_MUNICIPALITY_LIST."/>
      </w:tblPr>
      <w:tblGrid>
        <w:gridCol w:w="8278"/>
        <w:gridCol w:w="2512"/>
      </w:tblGrid>
      <w:tr w:rsidR="00307B62" w:rsidRPr="00BF2504" w14:paraId="210A143E" w14:textId="77777777" w:rsidTr="00307B62">
        <w:trPr>
          <w:trHeight w:val="300"/>
        </w:trPr>
        <w:tc>
          <w:tcPr>
            <w:tcW w:w="3836" w:type="pct"/>
            <w:hideMark/>
          </w:tcPr>
          <w:p w14:paraId="4295821D" w14:textId="77777777" w:rsidR="00307B62" w:rsidRPr="00BF2504" w:rsidRDefault="00307B62" w:rsidP="00B65D83">
            <w:pPr>
              <w:pStyle w:val="TableHeaderRowTextMIRB"/>
            </w:pPr>
            <w:r w:rsidRPr="00BF2504">
              <w:t>STANDARD MUNICIPALITY</w:t>
            </w:r>
          </w:p>
        </w:tc>
        <w:tc>
          <w:tcPr>
            <w:tcW w:w="1164" w:type="pct"/>
            <w:noWrap/>
            <w:hideMark/>
          </w:tcPr>
          <w:p w14:paraId="7CAD57B1" w14:textId="77777777" w:rsidR="00307B62" w:rsidRPr="00BF2504" w:rsidRDefault="00307B62" w:rsidP="00B65D83">
            <w:pPr>
              <w:pStyle w:val="TableHeaderRowTextMIRB"/>
            </w:pPr>
            <w:r w:rsidRPr="00BF2504">
              <w:t>EXPIRY DATETIME</w:t>
            </w:r>
          </w:p>
        </w:tc>
      </w:tr>
      <w:tr w:rsidR="00307B62" w:rsidRPr="00BF2504" w14:paraId="23A90B03" w14:textId="77777777" w:rsidTr="00307B62">
        <w:trPr>
          <w:trHeight w:val="300"/>
        </w:trPr>
        <w:tc>
          <w:tcPr>
            <w:tcW w:w="3836" w:type="pct"/>
            <w:hideMark/>
          </w:tcPr>
          <w:p w14:paraId="1AB75A94" w14:textId="77777777" w:rsidR="00307B62" w:rsidRPr="00BF2504" w:rsidRDefault="00307B62" w:rsidP="00B65D83">
            <w:pPr>
              <w:pStyle w:val="TableBodyTextMIRB"/>
              <w:rPr>
                <w:rFonts w:eastAsia="Times New Roman"/>
                <w:lang w:eastAsia="en-CA"/>
              </w:rPr>
            </w:pPr>
            <w:r w:rsidRPr="00BF2504">
              <w:t>Abitibi 70</w:t>
            </w:r>
          </w:p>
        </w:tc>
        <w:tc>
          <w:tcPr>
            <w:tcW w:w="1164" w:type="pct"/>
            <w:noWrap/>
            <w:hideMark/>
          </w:tcPr>
          <w:p w14:paraId="071AA142" w14:textId="71DE1C44" w:rsidR="00307B62" w:rsidRPr="00BF2504" w:rsidRDefault="008F6FFC" w:rsidP="00B65D83">
            <w:pPr>
              <w:pStyle w:val="TableBodyTextMIRB"/>
            </w:pPr>
            <w:r>
              <w:rPr>
                <w:rFonts w:eastAsia="Times New Roman"/>
                <w:lang w:eastAsia="en-CA"/>
              </w:rPr>
              <w:t>Not applicable</w:t>
            </w:r>
          </w:p>
        </w:tc>
      </w:tr>
      <w:tr w:rsidR="00307B62" w:rsidRPr="00BF2504" w14:paraId="4C81C851" w14:textId="77777777" w:rsidTr="00307B62">
        <w:trPr>
          <w:trHeight w:val="300"/>
        </w:trPr>
        <w:tc>
          <w:tcPr>
            <w:tcW w:w="3836" w:type="pct"/>
            <w:hideMark/>
          </w:tcPr>
          <w:p w14:paraId="2718481C" w14:textId="77777777" w:rsidR="00307B62" w:rsidRPr="00BF2504" w:rsidRDefault="00307B62" w:rsidP="00B65D83">
            <w:pPr>
              <w:pStyle w:val="TableBodyTextMIRB"/>
              <w:rPr>
                <w:rFonts w:eastAsia="Times New Roman"/>
                <w:lang w:eastAsia="en-CA"/>
              </w:rPr>
            </w:pPr>
            <w:r w:rsidRPr="00BF2504">
              <w:t>Agency 1</w:t>
            </w:r>
          </w:p>
        </w:tc>
        <w:tc>
          <w:tcPr>
            <w:tcW w:w="1164" w:type="pct"/>
            <w:noWrap/>
            <w:hideMark/>
          </w:tcPr>
          <w:p w14:paraId="699321BA" w14:textId="293C487F" w:rsidR="00307B62" w:rsidRPr="00BF2504" w:rsidRDefault="008F6FFC" w:rsidP="00B65D83">
            <w:pPr>
              <w:pStyle w:val="TableBodyTextMIRB"/>
            </w:pPr>
            <w:r>
              <w:rPr>
                <w:rFonts w:eastAsia="Times New Roman"/>
                <w:lang w:eastAsia="en-CA"/>
              </w:rPr>
              <w:t>Not applicable</w:t>
            </w:r>
          </w:p>
        </w:tc>
      </w:tr>
      <w:tr w:rsidR="00307B62" w:rsidRPr="00BF2504" w14:paraId="0401B41E" w14:textId="77777777" w:rsidTr="00307B62">
        <w:trPr>
          <w:trHeight w:val="300"/>
        </w:trPr>
        <w:tc>
          <w:tcPr>
            <w:tcW w:w="3836" w:type="pct"/>
            <w:hideMark/>
          </w:tcPr>
          <w:p w14:paraId="29EEACE9" w14:textId="77777777" w:rsidR="00307B62" w:rsidRPr="00BF2504" w:rsidRDefault="00307B62" w:rsidP="00B65D83">
            <w:pPr>
              <w:pStyle w:val="TableBodyTextMIRB"/>
              <w:rPr>
                <w:rFonts w:eastAsia="Times New Roman"/>
                <w:lang w:eastAsia="en-CA"/>
              </w:rPr>
            </w:pPr>
            <w:r w:rsidRPr="00BF2504">
              <w:t>Agency 30</w:t>
            </w:r>
          </w:p>
        </w:tc>
        <w:tc>
          <w:tcPr>
            <w:tcW w:w="1164" w:type="pct"/>
            <w:noWrap/>
            <w:hideMark/>
          </w:tcPr>
          <w:p w14:paraId="446C262F" w14:textId="4808EBC1" w:rsidR="00307B62" w:rsidRPr="00BF2504" w:rsidRDefault="008F6FFC" w:rsidP="00B65D83">
            <w:pPr>
              <w:pStyle w:val="TableBodyTextMIRB"/>
            </w:pPr>
            <w:r>
              <w:rPr>
                <w:rFonts w:eastAsia="Times New Roman"/>
                <w:lang w:eastAsia="en-CA"/>
              </w:rPr>
              <w:t>Not applicable</w:t>
            </w:r>
          </w:p>
        </w:tc>
      </w:tr>
      <w:tr w:rsidR="00307B62" w:rsidRPr="00BF2504" w14:paraId="619F8D6A" w14:textId="77777777" w:rsidTr="00307B62">
        <w:trPr>
          <w:trHeight w:val="300"/>
        </w:trPr>
        <w:tc>
          <w:tcPr>
            <w:tcW w:w="3836" w:type="pct"/>
            <w:hideMark/>
          </w:tcPr>
          <w:p w14:paraId="50678A9C" w14:textId="77777777" w:rsidR="00307B62" w:rsidRPr="00BF2504" w:rsidRDefault="00307B62" w:rsidP="00B65D83">
            <w:pPr>
              <w:pStyle w:val="TableBodyTextMIRB"/>
              <w:rPr>
                <w:rFonts w:eastAsia="Times New Roman"/>
                <w:lang w:eastAsia="en-CA"/>
              </w:rPr>
            </w:pPr>
            <w:r w:rsidRPr="00BF2504">
              <w:t>Akwesasne 59</w:t>
            </w:r>
          </w:p>
        </w:tc>
        <w:tc>
          <w:tcPr>
            <w:tcW w:w="1164" w:type="pct"/>
            <w:noWrap/>
            <w:hideMark/>
          </w:tcPr>
          <w:p w14:paraId="2F3D66DA" w14:textId="26D36E0A" w:rsidR="00307B62" w:rsidRPr="00BF2504" w:rsidRDefault="008F6FFC" w:rsidP="00B65D83">
            <w:pPr>
              <w:pStyle w:val="TableBodyTextMIRB"/>
            </w:pPr>
            <w:r>
              <w:rPr>
                <w:rFonts w:eastAsia="Times New Roman"/>
                <w:lang w:eastAsia="en-CA"/>
              </w:rPr>
              <w:t>Not applicable</w:t>
            </w:r>
          </w:p>
        </w:tc>
      </w:tr>
      <w:tr w:rsidR="00307B62" w:rsidRPr="00BF2504" w14:paraId="0E39A392" w14:textId="77777777" w:rsidTr="00307B62">
        <w:trPr>
          <w:trHeight w:val="300"/>
        </w:trPr>
        <w:tc>
          <w:tcPr>
            <w:tcW w:w="3836" w:type="pct"/>
            <w:hideMark/>
          </w:tcPr>
          <w:p w14:paraId="4100FBA4" w14:textId="77777777" w:rsidR="00307B62" w:rsidRPr="00BF2504" w:rsidRDefault="00307B62" w:rsidP="00B65D83">
            <w:pPr>
              <w:pStyle w:val="TableBodyTextMIRB"/>
              <w:rPr>
                <w:rFonts w:eastAsia="Times New Roman"/>
                <w:lang w:eastAsia="en-CA"/>
              </w:rPr>
            </w:pPr>
            <w:r w:rsidRPr="00BF2504">
              <w:t>Alderville First Nation</w:t>
            </w:r>
          </w:p>
        </w:tc>
        <w:tc>
          <w:tcPr>
            <w:tcW w:w="1164" w:type="pct"/>
            <w:noWrap/>
            <w:hideMark/>
          </w:tcPr>
          <w:p w14:paraId="5DC29E24" w14:textId="31A9A158" w:rsidR="00307B62" w:rsidRPr="00BF2504" w:rsidRDefault="008F6FFC" w:rsidP="00B65D83">
            <w:pPr>
              <w:pStyle w:val="TableBodyTextMIRB"/>
            </w:pPr>
            <w:r>
              <w:rPr>
                <w:rFonts w:eastAsia="Times New Roman"/>
                <w:lang w:eastAsia="en-CA"/>
              </w:rPr>
              <w:t>Not applicable</w:t>
            </w:r>
          </w:p>
        </w:tc>
      </w:tr>
      <w:tr w:rsidR="00307B62" w:rsidRPr="00BF2504" w14:paraId="5C78688A" w14:textId="77777777" w:rsidTr="00307B62">
        <w:trPr>
          <w:trHeight w:val="300"/>
        </w:trPr>
        <w:tc>
          <w:tcPr>
            <w:tcW w:w="3836" w:type="pct"/>
            <w:hideMark/>
          </w:tcPr>
          <w:p w14:paraId="5444DF5F" w14:textId="77777777" w:rsidR="00307B62" w:rsidRPr="00BF2504" w:rsidRDefault="00307B62" w:rsidP="00B65D83">
            <w:pPr>
              <w:pStyle w:val="TableBodyTextMIRB"/>
              <w:rPr>
                <w:rFonts w:eastAsia="Times New Roman"/>
                <w:lang w:eastAsia="en-CA"/>
              </w:rPr>
            </w:pPr>
            <w:r w:rsidRPr="00BF2504">
              <w:t>Assabaska</w:t>
            </w:r>
          </w:p>
        </w:tc>
        <w:tc>
          <w:tcPr>
            <w:tcW w:w="1164" w:type="pct"/>
            <w:noWrap/>
            <w:hideMark/>
          </w:tcPr>
          <w:p w14:paraId="713A165A" w14:textId="289F14E9" w:rsidR="00307B62" w:rsidRPr="00BF2504" w:rsidRDefault="008F6FFC" w:rsidP="00B65D83">
            <w:pPr>
              <w:pStyle w:val="TableBodyTextMIRB"/>
            </w:pPr>
            <w:r>
              <w:rPr>
                <w:rFonts w:eastAsia="Times New Roman"/>
                <w:lang w:eastAsia="en-CA"/>
              </w:rPr>
              <w:t>Not applicable</w:t>
            </w:r>
          </w:p>
        </w:tc>
      </w:tr>
      <w:tr w:rsidR="00307B62" w:rsidRPr="00BF2504" w14:paraId="0CA16433" w14:textId="77777777" w:rsidTr="00307B62">
        <w:trPr>
          <w:trHeight w:val="300"/>
        </w:trPr>
        <w:tc>
          <w:tcPr>
            <w:tcW w:w="3836" w:type="pct"/>
            <w:hideMark/>
          </w:tcPr>
          <w:p w14:paraId="124F5B10" w14:textId="77777777" w:rsidR="00307B62" w:rsidRPr="00BF2504" w:rsidRDefault="00307B62" w:rsidP="00B65D83">
            <w:pPr>
              <w:pStyle w:val="TableBodyTextMIRB"/>
              <w:rPr>
                <w:rFonts w:eastAsia="Times New Roman"/>
                <w:lang w:eastAsia="en-CA"/>
              </w:rPr>
            </w:pPr>
            <w:r w:rsidRPr="00BF2504">
              <w:t>Attawapiskat 91</w:t>
            </w:r>
          </w:p>
        </w:tc>
        <w:tc>
          <w:tcPr>
            <w:tcW w:w="1164" w:type="pct"/>
            <w:noWrap/>
            <w:hideMark/>
          </w:tcPr>
          <w:p w14:paraId="096541FE" w14:textId="5142BC80" w:rsidR="00307B62" w:rsidRPr="00BF2504" w:rsidRDefault="008F6FFC" w:rsidP="00B65D83">
            <w:pPr>
              <w:pStyle w:val="TableBodyTextMIRB"/>
            </w:pPr>
            <w:r>
              <w:rPr>
                <w:rFonts w:eastAsia="Times New Roman"/>
                <w:lang w:eastAsia="en-CA"/>
              </w:rPr>
              <w:t>Not applicable</w:t>
            </w:r>
          </w:p>
        </w:tc>
      </w:tr>
      <w:tr w:rsidR="00307B62" w:rsidRPr="00BF2504" w14:paraId="7EE088AD" w14:textId="77777777" w:rsidTr="00307B62">
        <w:trPr>
          <w:trHeight w:val="300"/>
        </w:trPr>
        <w:tc>
          <w:tcPr>
            <w:tcW w:w="3836" w:type="pct"/>
            <w:hideMark/>
          </w:tcPr>
          <w:p w14:paraId="268DB17A" w14:textId="77777777" w:rsidR="00307B62" w:rsidRPr="00BF2504" w:rsidRDefault="00307B62" w:rsidP="00B65D83">
            <w:pPr>
              <w:pStyle w:val="TableBodyTextMIRB"/>
              <w:rPr>
                <w:rFonts w:eastAsia="Times New Roman"/>
                <w:lang w:eastAsia="en-CA"/>
              </w:rPr>
            </w:pPr>
            <w:r w:rsidRPr="00BF2504">
              <w:t>Attawapiskat 91</w:t>
            </w:r>
            <w:r>
              <w:t>A</w:t>
            </w:r>
          </w:p>
        </w:tc>
        <w:tc>
          <w:tcPr>
            <w:tcW w:w="1164" w:type="pct"/>
            <w:noWrap/>
            <w:hideMark/>
          </w:tcPr>
          <w:p w14:paraId="24DE4A99" w14:textId="0D355E3F" w:rsidR="00307B62" w:rsidRPr="00BF2504" w:rsidRDefault="008F6FFC" w:rsidP="00B65D83">
            <w:pPr>
              <w:pStyle w:val="TableBodyTextMIRB"/>
            </w:pPr>
            <w:r>
              <w:rPr>
                <w:rFonts w:eastAsia="Times New Roman"/>
                <w:lang w:eastAsia="en-CA"/>
              </w:rPr>
              <w:t>Not applicable</w:t>
            </w:r>
          </w:p>
        </w:tc>
      </w:tr>
      <w:tr w:rsidR="00307B62" w:rsidRPr="00BF2504" w14:paraId="67AEE1F8" w14:textId="77777777" w:rsidTr="00307B62">
        <w:trPr>
          <w:trHeight w:val="300"/>
        </w:trPr>
        <w:tc>
          <w:tcPr>
            <w:tcW w:w="3836" w:type="pct"/>
            <w:hideMark/>
          </w:tcPr>
          <w:p w14:paraId="06E83E6D" w14:textId="77777777" w:rsidR="00307B62" w:rsidRPr="00BF2504" w:rsidRDefault="00307B62" w:rsidP="00B65D83">
            <w:pPr>
              <w:pStyle w:val="TableBodyTextMIRB"/>
              <w:rPr>
                <w:rFonts w:eastAsia="Times New Roman"/>
                <w:lang w:eastAsia="en-CA"/>
              </w:rPr>
            </w:pPr>
            <w:r w:rsidRPr="00BF2504">
              <w:t>Bear Island 1</w:t>
            </w:r>
          </w:p>
        </w:tc>
        <w:tc>
          <w:tcPr>
            <w:tcW w:w="1164" w:type="pct"/>
            <w:noWrap/>
            <w:hideMark/>
          </w:tcPr>
          <w:p w14:paraId="16AF8C87" w14:textId="23885AEC" w:rsidR="00307B62" w:rsidRPr="00BF2504" w:rsidRDefault="008F6FFC" w:rsidP="00B65D83">
            <w:pPr>
              <w:pStyle w:val="TableBodyTextMIRB"/>
            </w:pPr>
            <w:r>
              <w:rPr>
                <w:rFonts w:eastAsia="Times New Roman"/>
                <w:lang w:eastAsia="en-CA"/>
              </w:rPr>
              <w:t>Not applicable</w:t>
            </w:r>
          </w:p>
        </w:tc>
      </w:tr>
      <w:tr w:rsidR="00307B62" w:rsidRPr="00BF2504" w14:paraId="1ABC27AB" w14:textId="77777777" w:rsidTr="00307B62">
        <w:trPr>
          <w:trHeight w:val="300"/>
        </w:trPr>
        <w:tc>
          <w:tcPr>
            <w:tcW w:w="3836" w:type="pct"/>
            <w:hideMark/>
          </w:tcPr>
          <w:p w14:paraId="3B1FD983" w14:textId="77777777" w:rsidR="00307B62" w:rsidRPr="00BF2504" w:rsidRDefault="00307B62" w:rsidP="00B65D83">
            <w:pPr>
              <w:pStyle w:val="TableBodyTextMIRB"/>
              <w:rPr>
                <w:rFonts w:eastAsia="Times New Roman"/>
                <w:lang w:eastAsia="en-CA"/>
              </w:rPr>
            </w:pPr>
            <w:r w:rsidRPr="00BF2504">
              <w:t>Bearskin Lake</w:t>
            </w:r>
          </w:p>
        </w:tc>
        <w:tc>
          <w:tcPr>
            <w:tcW w:w="1164" w:type="pct"/>
            <w:noWrap/>
            <w:hideMark/>
          </w:tcPr>
          <w:p w14:paraId="4FE83814" w14:textId="59BC04CC" w:rsidR="00307B62" w:rsidRPr="00BF2504" w:rsidRDefault="008F6FFC" w:rsidP="00B65D83">
            <w:pPr>
              <w:pStyle w:val="TableBodyTextMIRB"/>
            </w:pPr>
            <w:r>
              <w:rPr>
                <w:rFonts w:eastAsia="Times New Roman"/>
                <w:lang w:eastAsia="en-CA"/>
              </w:rPr>
              <w:t>Not applicable</w:t>
            </w:r>
          </w:p>
        </w:tc>
      </w:tr>
      <w:tr w:rsidR="00307B62" w:rsidRPr="00BF2504" w14:paraId="7FE8CF93" w14:textId="77777777" w:rsidTr="00307B62">
        <w:trPr>
          <w:trHeight w:val="300"/>
        </w:trPr>
        <w:tc>
          <w:tcPr>
            <w:tcW w:w="3836" w:type="pct"/>
            <w:hideMark/>
          </w:tcPr>
          <w:p w14:paraId="3F4A7AC7" w14:textId="77777777" w:rsidR="00307B62" w:rsidRPr="00BF2504" w:rsidRDefault="00307B62" w:rsidP="00B65D83">
            <w:pPr>
              <w:pStyle w:val="TableBodyTextMIRB"/>
              <w:rPr>
                <w:rFonts w:eastAsia="Times New Roman"/>
                <w:lang w:eastAsia="en-CA"/>
              </w:rPr>
            </w:pPr>
            <w:r w:rsidRPr="00BF2504">
              <w:t>Big Grassy River 35</w:t>
            </w:r>
            <w:r>
              <w:t>G</w:t>
            </w:r>
          </w:p>
        </w:tc>
        <w:tc>
          <w:tcPr>
            <w:tcW w:w="1164" w:type="pct"/>
            <w:noWrap/>
            <w:hideMark/>
          </w:tcPr>
          <w:p w14:paraId="2754EBDA" w14:textId="2EB958EE" w:rsidR="00307B62" w:rsidRPr="00BF2504" w:rsidRDefault="008F6FFC" w:rsidP="00B65D83">
            <w:pPr>
              <w:pStyle w:val="TableBodyTextMIRB"/>
            </w:pPr>
            <w:r>
              <w:rPr>
                <w:rFonts w:eastAsia="Times New Roman"/>
                <w:lang w:eastAsia="en-CA"/>
              </w:rPr>
              <w:t>Not applicable</w:t>
            </w:r>
          </w:p>
        </w:tc>
      </w:tr>
      <w:tr w:rsidR="00307B62" w:rsidRPr="00BF2504" w14:paraId="22ED104B" w14:textId="77777777" w:rsidTr="00307B62">
        <w:trPr>
          <w:trHeight w:val="300"/>
        </w:trPr>
        <w:tc>
          <w:tcPr>
            <w:tcW w:w="3836" w:type="pct"/>
            <w:hideMark/>
          </w:tcPr>
          <w:p w14:paraId="21704240" w14:textId="77777777" w:rsidR="00307B62" w:rsidRPr="00BF2504" w:rsidRDefault="00307B62" w:rsidP="00B65D83">
            <w:pPr>
              <w:pStyle w:val="TableBodyTextMIRB"/>
              <w:rPr>
                <w:rFonts w:eastAsia="Times New Roman"/>
                <w:lang w:eastAsia="en-CA"/>
              </w:rPr>
            </w:pPr>
            <w:r w:rsidRPr="00BF2504">
              <w:t>Big Island 31</w:t>
            </w:r>
            <w:r>
              <w:t>D</w:t>
            </w:r>
          </w:p>
        </w:tc>
        <w:tc>
          <w:tcPr>
            <w:tcW w:w="1164" w:type="pct"/>
            <w:noWrap/>
            <w:hideMark/>
          </w:tcPr>
          <w:p w14:paraId="6AAA50DD" w14:textId="59648EF5" w:rsidR="00307B62" w:rsidRPr="00BF2504" w:rsidRDefault="008F6FFC" w:rsidP="00B65D83">
            <w:pPr>
              <w:pStyle w:val="TableBodyTextMIRB"/>
            </w:pPr>
            <w:r>
              <w:rPr>
                <w:rFonts w:eastAsia="Times New Roman"/>
                <w:lang w:eastAsia="en-CA"/>
              </w:rPr>
              <w:t>Not applicable</w:t>
            </w:r>
          </w:p>
        </w:tc>
      </w:tr>
      <w:tr w:rsidR="00307B62" w:rsidRPr="00BF2504" w14:paraId="4D058A7A" w14:textId="77777777" w:rsidTr="00307B62">
        <w:trPr>
          <w:trHeight w:val="300"/>
        </w:trPr>
        <w:tc>
          <w:tcPr>
            <w:tcW w:w="3836" w:type="pct"/>
            <w:hideMark/>
          </w:tcPr>
          <w:p w14:paraId="7B96D732" w14:textId="77777777" w:rsidR="00307B62" w:rsidRPr="00BF2504" w:rsidRDefault="00307B62" w:rsidP="00B65D83">
            <w:pPr>
              <w:pStyle w:val="TableBodyTextMIRB"/>
              <w:rPr>
                <w:rFonts w:eastAsia="Times New Roman"/>
                <w:lang w:eastAsia="en-CA"/>
              </w:rPr>
            </w:pPr>
            <w:r w:rsidRPr="00BF2504">
              <w:t>Big Island 31</w:t>
            </w:r>
            <w:r>
              <w:t>E</w:t>
            </w:r>
          </w:p>
        </w:tc>
        <w:tc>
          <w:tcPr>
            <w:tcW w:w="1164" w:type="pct"/>
            <w:noWrap/>
            <w:hideMark/>
          </w:tcPr>
          <w:p w14:paraId="64CAA414" w14:textId="3A0C9377" w:rsidR="00307B62" w:rsidRPr="00BF2504" w:rsidRDefault="008F6FFC" w:rsidP="00B65D83">
            <w:pPr>
              <w:pStyle w:val="TableBodyTextMIRB"/>
            </w:pPr>
            <w:r>
              <w:rPr>
                <w:rFonts w:eastAsia="Times New Roman"/>
                <w:lang w:eastAsia="en-CA"/>
              </w:rPr>
              <w:t>Not applicable</w:t>
            </w:r>
          </w:p>
        </w:tc>
      </w:tr>
      <w:tr w:rsidR="00307B62" w:rsidRPr="00BF2504" w14:paraId="52A1449C" w14:textId="77777777" w:rsidTr="00307B62">
        <w:trPr>
          <w:trHeight w:val="300"/>
        </w:trPr>
        <w:tc>
          <w:tcPr>
            <w:tcW w:w="3836" w:type="pct"/>
            <w:hideMark/>
          </w:tcPr>
          <w:p w14:paraId="689E43C8" w14:textId="77777777" w:rsidR="00307B62" w:rsidRPr="00BF2504" w:rsidRDefault="00307B62" w:rsidP="00B65D83">
            <w:pPr>
              <w:pStyle w:val="TableBodyTextMIRB"/>
              <w:rPr>
                <w:rFonts w:eastAsia="Times New Roman"/>
                <w:lang w:eastAsia="en-CA"/>
              </w:rPr>
            </w:pPr>
            <w:r w:rsidRPr="00BF2504">
              <w:t>Big Island 31</w:t>
            </w:r>
            <w:r>
              <w:t>F</w:t>
            </w:r>
          </w:p>
        </w:tc>
        <w:tc>
          <w:tcPr>
            <w:tcW w:w="1164" w:type="pct"/>
            <w:noWrap/>
            <w:hideMark/>
          </w:tcPr>
          <w:p w14:paraId="1A9B4B37" w14:textId="09EF37BD" w:rsidR="00307B62" w:rsidRPr="00BF2504" w:rsidRDefault="008F6FFC" w:rsidP="00B65D83">
            <w:pPr>
              <w:pStyle w:val="TableBodyTextMIRB"/>
            </w:pPr>
            <w:r>
              <w:rPr>
                <w:rFonts w:eastAsia="Times New Roman"/>
                <w:lang w:eastAsia="en-CA"/>
              </w:rPr>
              <w:t>Not applicable</w:t>
            </w:r>
          </w:p>
        </w:tc>
      </w:tr>
      <w:tr w:rsidR="00307B62" w:rsidRPr="00BF2504" w14:paraId="44CDDC6E" w14:textId="77777777" w:rsidTr="00307B62">
        <w:trPr>
          <w:trHeight w:val="300"/>
        </w:trPr>
        <w:tc>
          <w:tcPr>
            <w:tcW w:w="3836" w:type="pct"/>
            <w:hideMark/>
          </w:tcPr>
          <w:p w14:paraId="0FD20764" w14:textId="77777777" w:rsidR="00307B62" w:rsidRPr="00BF2504" w:rsidRDefault="00307B62" w:rsidP="00B65D83">
            <w:pPr>
              <w:pStyle w:val="TableBodyTextMIRB"/>
              <w:rPr>
                <w:rFonts w:eastAsia="Times New Roman"/>
                <w:lang w:eastAsia="en-CA"/>
              </w:rPr>
            </w:pPr>
            <w:r w:rsidRPr="00BF2504">
              <w:t>Big Island 37</w:t>
            </w:r>
          </w:p>
        </w:tc>
        <w:tc>
          <w:tcPr>
            <w:tcW w:w="1164" w:type="pct"/>
            <w:noWrap/>
            <w:hideMark/>
          </w:tcPr>
          <w:p w14:paraId="07723E54" w14:textId="01E2C689" w:rsidR="00307B62" w:rsidRPr="00BF2504" w:rsidRDefault="008F6FFC" w:rsidP="00B65D83">
            <w:pPr>
              <w:pStyle w:val="TableBodyTextMIRB"/>
            </w:pPr>
            <w:r>
              <w:rPr>
                <w:rFonts w:eastAsia="Times New Roman"/>
                <w:lang w:eastAsia="en-CA"/>
              </w:rPr>
              <w:t>Not applicable</w:t>
            </w:r>
          </w:p>
        </w:tc>
      </w:tr>
      <w:tr w:rsidR="00307B62" w:rsidRPr="00BF2504" w14:paraId="7286BD38" w14:textId="77777777" w:rsidTr="00307B62">
        <w:trPr>
          <w:trHeight w:val="300"/>
        </w:trPr>
        <w:tc>
          <w:tcPr>
            <w:tcW w:w="3836" w:type="pct"/>
            <w:hideMark/>
          </w:tcPr>
          <w:p w14:paraId="288E3F7B" w14:textId="77777777" w:rsidR="00307B62" w:rsidRPr="00BF2504" w:rsidRDefault="00307B62" w:rsidP="00B65D83">
            <w:pPr>
              <w:pStyle w:val="TableBodyTextMIRB"/>
              <w:rPr>
                <w:rFonts w:eastAsia="Times New Roman"/>
                <w:lang w:eastAsia="en-CA"/>
              </w:rPr>
            </w:pPr>
            <w:r w:rsidRPr="00BF2504">
              <w:t>Big Island Mainland 93</w:t>
            </w:r>
          </w:p>
        </w:tc>
        <w:tc>
          <w:tcPr>
            <w:tcW w:w="1164" w:type="pct"/>
            <w:noWrap/>
            <w:hideMark/>
          </w:tcPr>
          <w:p w14:paraId="74260B27" w14:textId="07D83409" w:rsidR="00307B62" w:rsidRPr="00BF2504" w:rsidRDefault="008F6FFC" w:rsidP="00B65D83">
            <w:pPr>
              <w:pStyle w:val="TableBodyTextMIRB"/>
            </w:pPr>
            <w:r>
              <w:rPr>
                <w:rFonts w:eastAsia="Times New Roman"/>
                <w:lang w:eastAsia="en-CA"/>
              </w:rPr>
              <w:t>Not applicable</w:t>
            </w:r>
          </w:p>
        </w:tc>
      </w:tr>
      <w:tr w:rsidR="00307B62" w:rsidRPr="00BF2504" w14:paraId="3FE50558" w14:textId="77777777" w:rsidTr="00307B62">
        <w:trPr>
          <w:trHeight w:val="300"/>
        </w:trPr>
        <w:tc>
          <w:tcPr>
            <w:tcW w:w="3836" w:type="pct"/>
          </w:tcPr>
          <w:p w14:paraId="3615F678" w14:textId="77777777" w:rsidR="00307B62" w:rsidRPr="00BF2504" w:rsidRDefault="00307B62" w:rsidP="00B65D83">
            <w:pPr>
              <w:pStyle w:val="TableBodyTextMIRB"/>
            </w:pPr>
            <w:r w:rsidRPr="00B46B8E">
              <w:t>Caldwell First Nation</w:t>
            </w:r>
          </w:p>
        </w:tc>
        <w:tc>
          <w:tcPr>
            <w:tcW w:w="1164" w:type="pct"/>
            <w:noWrap/>
          </w:tcPr>
          <w:p w14:paraId="039D2D71" w14:textId="1A4D08BF"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4E79A7CC" w14:textId="77777777" w:rsidTr="00307B62">
        <w:trPr>
          <w:trHeight w:val="300"/>
        </w:trPr>
        <w:tc>
          <w:tcPr>
            <w:tcW w:w="3836" w:type="pct"/>
            <w:hideMark/>
          </w:tcPr>
          <w:p w14:paraId="500ACAC6" w14:textId="77777777" w:rsidR="00307B62" w:rsidRPr="00BF2504" w:rsidRDefault="00307B62" w:rsidP="00B65D83">
            <w:pPr>
              <w:pStyle w:val="TableBodyTextMIRB"/>
              <w:rPr>
                <w:rFonts w:eastAsia="Times New Roman"/>
                <w:lang w:eastAsia="en-CA"/>
              </w:rPr>
            </w:pPr>
            <w:r w:rsidRPr="00BF2504">
              <w:t>Cape Croker Hunting Grounds 60</w:t>
            </w:r>
            <w:r>
              <w:t>B</w:t>
            </w:r>
          </w:p>
        </w:tc>
        <w:tc>
          <w:tcPr>
            <w:tcW w:w="1164" w:type="pct"/>
            <w:noWrap/>
            <w:hideMark/>
          </w:tcPr>
          <w:p w14:paraId="4911E48C" w14:textId="1D4F0D74" w:rsidR="00307B62" w:rsidRPr="00BF2504" w:rsidRDefault="008F6FFC" w:rsidP="00B65D83">
            <w:pPr>
              <w:pStyle w:val="TableBodyTextMIRB"/>
            </w:pPr>
            <w:r>
              <w:rPr>
                <w:rFonts w:eastAsia="Times New Roman"/>
                <w:lang w:eastAsia="en-CA"/>
              </w:rPr>
              <w:t>Not applicable</w:t>
            </w:r>
          </w:p>
        </w:tc>
      </w:tr>
      <w:tr w:rsidR="00307B62" w:rsidRPr="00BF2504" w14:paraId="324E9CAA" w14:textId="77777777" w:rsidTr="00307B62">
        <w:trPr>
          <w:trHeight w:val="300"/>
        </w:trPr>
        <w:tc>
          <w:tcPr>
            <w:tcW w:w="3836" w:type="pct"/>
            <w:hideMark/>
          </w:tcPr>
          <w:p w14:paraId="2C272E41" w14:textId="77777777" w:rsidR="00307B62" w:rsidRPr="00BF2504" w:rsidRDefault="00307B62" w:rsidP="00B65D83">
            <w:pPr>
              <w:pStyle w:val="TableBodyTextMIRB"/>
              <w:rPr>
                <w:rFonts w:eastAsia="Times New Roman"/>
                <w:lang w:eastAsia="en-CA"/>
              </w:rPr>
            </w:pPr>
            <w:r w:rsidRPr="00BF2504">
              <w:t>Cat Lake 63</w:t>
            </w:r>
            <w:r>
              <w:t>C</w:t>
            </w:r>
          </w:p>
        </w:tc>
        <w:tc>
          <w:tcPr>
            <w:tcW w:w="1164" w:type="pct"/>
            <w:noWrap/>
            <w:hideMark/>
          </w:tcPr>
          <w:p w14:paraId="762631BA" w14:textId="01023C3E" w:rsidR="00307B62" w:rsidRPr="00BF2504" w:rsidRDefault="008F6FFC" w:rsidP="00B65D83">
            <w:pPr>
              <w:pStyle w:val="TableBodyTextMIRB"/>
            </w:pPr>
            <w:r>
              <w:rPr>
                <w:rFonts w:eastAsia="Times New Roman"/>
                <w:lang w:eastAsia="en-CA"/>
              </w:rPr>
              <w:t>Not applicable</w:t>
            </w:r>
          </w:p>
        </w:tc>
      </w:tr>
      <w:tr w:rsidR="00307B62" w:rsidRPr="00BF2504" w14:paraId="32CBEFE0" w14:textId="77777777" w:rsidTr="00307B62">
        <w:trPr>
          <w:trHeight w:val="300"/>
        </w:trPr>
        <w:tc>
          <w:tcPr>
            <w:tcW w:w="3836" w:type="pct"/>
            <w:hideMark/>
          </w:tcPr>
          <w:p w14:paraId="0CDCF569" w14:textId="77777777" w:rsidR="00307B62" w:rsidRPr="00BF2504" w:rsidRDefault="00307B62" w:rsidP="00B65D83">
            <w:pPr>
              <w:pStyle w:val="TableBodyTextMIRB"/>
              <w:rPr>
                <w:rFonts w:eastAsia="Times New Roman"/>
                <w:lang w:eastAsia="en-CA"/>
              </w:rPr>
            </w:pPr>
            <w:r w:rsidRPr="00BF2504">
              <w:t>Cfb Borden</w:t>
            </w:r>
          </w:p>
        </w:tc>
        <w:tc>
          <w:tcPr>
            <w:tcW w:w="1164" w:type="pct"/>
            <w:noWrap/>
            <w:hideMark/>
          </w:tcPr>
          <w:p w14:paraId="13BF73D8" w14:textId="6CE79B5B" w:rsidR="00307B62" w:rsidRPr="00BF2504" w:rsidRDefault="008F6FFC" w:rsidP="00B65D83">
            <w:pPr>
              <w:pStyle w:val="TableBodyTextMIRB"/>
            </w:pPr>
            <w:r>
              <w:rPr>
                <w:rFonts w:eastAsia="Times New Roman"/>
                <w:lang w:eastAsia="en-CA"/>
              </w:rPr>
              <w:t>Not applicable</w:t>
            </w:r>
          </w:p>
        </w:tc>
      </w:tr>
      <w:tr w:rsidR="00307B62" w:rsidRPr="00BF2504" w14:paraId="2E536660" w14:textId="77777777" w:rsidTr="00307B62">
        <w:trPr>
          <w:trHeight w:val="300"/>
        </w:trPr>
        <w:tc>
          <w:tcPr>
            <w:tcW w:w="3836" w:type="pct"/>
            <w:hideMark/>
          </w:tcPr>
          <w:p w14:paraId="54BE2603" w14:textId="77777777" w:rsidR="00307B62" w:rsidRPr="00BF2504" w:rsidRDefault="00307B62" w:rsidP="00B65D83">
            <w:pPr>
              <w:pStyle w:val="TableBodyTextMIRB"/>
              <w:rPr>
                <w:rFonts w:eastAsia="Times New Roman"/>
                <w:lang w:eastAsia="en-CA"/>
              </w:rPr>
            </w:pPr>
            <w:r w:rsidRPr="00BF2504">
              <w:t>Chapleau 61</w:t>
            </w:r>
          </w:p>
        </w:tc>
        <w:tc>
          <w:tcPr>
            <w:tcW w:w="1164" w:type="pct"/>
            <w:noWrap/>
            <w:hideMark/>
          </w:tcPr>
          <w:p w14:paraId="1DC51F6D" w14:textId="0CC4E016" w:rsidR="00307B62" w:rsidRPr="00BF2504" w:rsidRDefault="008F6FFC" w:rsidP="00B65D83">
            <w:pPr>
              <w:pStyle w:val="TableBodyTextMIRB"/>
            </w:pPr>
            <w:r>
              <w:rPr>
                <w:rFonts w:eastAsia="Times New Roman"/>
                <w:lang w:eastAsia="en-CA"/>
              </w:rPr>
              <w:t>Not applicable</w:t>
            </w:r>
          </w:p>
        </w:tc>
      </w:tr>
      <w:tr w:rsidR="00307B62" w:rsidRPr="00BF2504" w14:paraId="6E878724" w14:textId="77777777" w:rsidTr="00307B62">
        <w:trPr>
          <w:trHeight w:val="300"/>
        </w:trPr>
        <w:tc>
          <w:tcPr>
            <w:tcW w:w="3836" w:type="pct"/>
            <w:hideMark/>
          </w:tcPr>
          <w:p w14:paraId="508B392E" w14:textId="77777777" w:rsidR="00307B62" w:rsidRPr="00BF2504" w:rsidRDefault="00307B62" w:rsidP="00B65D83">
            <w:pPr>
              <w:pStyle w:val="TableBodyTextMIRB"/>
              <w:rPr>
                <w:rFonts w:eastAsia="Times New Roman"/>
                <w:lang w:eastAsia="en-CA"/>
              </w:rPr>
            </w:pPr>
            <w:r w:rsidRPr="00BF2504">
              <w:t>Chapleau 61</w:t>
            </w:r>
            <w:r>
              <w:t>A</w:t>
            </w:r>
          </w:p>
        </w:tc>
        <w:tc>
          <w:tcPr>
            <w:tcW w:w="1164" w:type="pct"/>
            <w:noWrap/>
            <w:hideMark/>
          </w:tcPr>
          <w:p w14:paraId="081D7E6B" w14:textId="5179DC38" w:rsidR="00307B62" w:rsidRPr="00BF2504" w:rsidRDefault="008F6FFC" w:rsidP="00B65D83">
            <w:pPr>
              <w:pStyle w:val="TableBodyTextMIRB"/>
            </w:pPr>
            <w:r>
              <w:rPr>
                <w:rFonts w:eastAsia="Times New Roman"/>
                <w:lang w:eastAsia="en-CA"/>
              </w:rPr>
              <w:t>Not applicable</w:t>
            </w:r>
          </w:p>
        </w:tc>
      </w:tr>
      <w:tr w:rsidR="00307B62" w:rsidRPr="00BF2504" w14:paraId="4B1D1C0E" w14:textId="77777777" w:rsidTr="00307B62">
        <w:trPr>
          <w:trHeight w:val="300"/>
        </w:trPr>
        <w:tc>
          <w:tcPr>
            <w:tcW w:w="3836" w:type="pct"/>
            <w:hideMark/>
          </w:tcPr>
          <w:p w14:paraId="605859BA" w14:textId="77777777" w:rsidR="00307B62" w:rsidRPr="00BF2504" w:rsidRDefault="00307B62" w:rsidP="00B65D83">
            <w:pPr>
              <w:pStyle w:val="TableBodyTextMIRB"/>
              <w:rPr>
                <w:rFonts w:eastAsia="Times New Roman"/>
                <w:lang w:eastAsia="en-CA"/>
              </w:rPr>
            </w:pPr>
            <w:r w:rsidRPr="00BF2504">
              <w:t>Chapleau 74</w:t>
            </w:r>
          </w:p>
        </w:tc>
        <w:tc>
          <w:tcPr>
            <w:tcW w:w="1164" w:type="pct"/>
            <w:noWrap/>
            <w:hideMark/>
          </w:tcPr>
          <w:p w14:paraId="387712E8" w14:textId="2F0D483F" w:rsidR="00307B62" w:rsidRPr="00BF2504" w:rsidRDefault="008F6FFC" w:rsidP="00B65D83">
            <w:pPr>
              <w:pStyle w:val="TableBodyTextMIRB"/>
            </w:pPr>
            <w:r>
              <w:rPr>
                <w:rFonts w:eastAsia="Times New Roman"/>
                <w:lang w:eastAsia="en-CA"/>
              </w:rPr>
              <w:t>Not applicable</w:t>
            </w:r>
          </w:p>
        </w:tc>
      </w:tr>
      <w:tr w:rsidR="00307B62" w:rsidRPr="00BF2504" w14:paraId="07A5CB90" w14:textId="77777777" w:rsidTr="00307B62">
        <w:trPr>
          <w:trHeight w:val="300"/>
        </w:trPr>
        <w:tc>
          <w:tcPr>
            <w:tcW w:w="3836" w:type="pct"/>
            <w:hideMark/>
          </w:tcPr>
          <w:p w14:paraId="36CA33C2" w14:textId="77777777" w:rsidR="00307B62" w:rsidRPr="00BF2504" w:rsidRDefault="00307B62" w:rsidP="00B65D83">
            <w:pPr>
              <w:pStyle w:val="TableBodyTextMIRB"/>
              <w:rPr>
                <w:rFonts w:eastAsia="Times New Roman"/>
                <w:lang w:eastAsia="en-CA"/>
              </w:rPr>
            </w:pPr>
            <w:r w:rsidRPr="00BF2504">
              <w:lastRenderedPageBreak/>
              <w:t>Chapleau 74</w:t>
            </w:r>
            <w:r>
              <w:t>A</w:t>
            </w:r>
          </w:p>
        </w:tc>
        <w:tc>
          <w:tcPr>
            <w:tcW w:w="1164" w:type="pct"/>
            <w:noWrap/>
            <w:hideMark/>
          </w:tcPr>
          <w:p w14:paraId="063057D2" w14:textId="34C849CD" w:rsidR="00307B62" w:rsidRPr="00BF2504" w:rsidRDefault="008F6FFC" w:rsidP="00B65D83">
            <w:pPr>
              <w:pStyle w:val="TableBodyTextMIRB"/>
            </w:pPr>
            <w:r>
              <w:rPr>
                <w:rFonts w:eastAsia="Times New Roman"/>
                <w:lang w:eastAsia="en-CA"/>
              </w:rPr>
              <w:t>Not applicable</w:t>
            </w:r>
          </w:p>
        </w:tc>
      </w:tr>
      <w:tr w:rsidR="00307B62" w:rsidRPr="00BF2504" w14:paraId="56534A7B" w14:textId="77777777" w:rsidTr="00307B62">
        <w:trPr>
          <w:trHeight w:val="300"/>
        </w:trPr>
        <w:tc>
          <w:tcPr>
            <w:tcW w:w="3836" w:type="pct"/>
            <w:hideMark/>
          </w:tcPr>
          <w:p w14:paraId="7E7F1698" w14:textId="77777777" w:rsidR="00307B62" w:rsidRPr="00BF2504" w:rsidRDefault="00307B62" w:rsidP="00B65D83">
            <w:pPr>
              <w:pStyle w:val="TableBodyTextMIRB"/>
              <w:rPr>
                <w:rFonts w:eastAsia="Times New Roman"/>
                <w:lang w:eastAsia="en-CA"/>
              </w:rPr>
            </w:pPr>
            <w:r w:rsidRPr="00BF2504">
              <w:t>Chapleau 75</w:t>
            </w:r>
          </w:p>
        </w:tc>
        <w:tc>
          <w:tcPr>
            <w:tcW w:w="1164" w:type="pct"/>
            <w:noWrap/>
            <w:hideMark/>
          </w:tcPr>
          <w:p w14:paraId="6C92C9C4" w14:textId="35CB003D" w:rsidR="00307B62" w:rsidRPr="00BF2504" w:rsidRDefault="008F6FFC" w:rsidP="00B65D83">
            <w:pPr>
              <w:pStyle w:val="TableBodyTextMIRB"/>
            </w:pPr>
            <w:r>
              <w:rPr>
                <w:rFonts w:eastAsia="Times New Roman"/>
                <w:lang w:eastAsia="en-CA"/>
              </w:rPr>
              <w:t>Not applicable</w:t>
            </w:r>
          </w:p>
        </w:tc>
      </w:tr>
      <w:tr w:rsidR="00307B62" w:rsidRPr="00BF2504" w14:paraId="4719755D" w14:textId="77777777" w:rsidTr="00307B62">
        <w:trPr>
          <w:trHeight w:val="300"/>
        </w:trPr>
        <w:tc>
          <w:tcPr>
            <w:tcW w:w="3836" w:type="pct"/>
            <w:hideMark/>
          </w:tcPr>
          <w:p w14:paraId="545D2846" w14:textId="77777777" w:rsidR="00307B62" w:rsidRPr="00BF2504" w:rsidRDefault="00307B62" w:rsidP="00B65D83">
            <w:pPr>
              <w:pStyle w:val="TableBodyTextMIRB"/>
              <w:rPr>
                <w:rFonts w:eastAsia="Times New Roman"/>
                <w:lang w:eastAsia="en-CA"/>
              </w:rPr>
            </w:pPr>
            <w:r w:rsidRPr="00BF2504">
              <w:t>Chapleau Cree Fox Lake</w:t>
            </w:r>
          </w:p>
        </w:tc>
        <w:tc>
          <w:tcPr>
            <w:tcW w:w="1164" w:type="pct"/>
            <w:noWrap/>
            <w:hideMark/>
          </w:tcPr>
          <w:p w14:paraId="14DEEC3C" w14:textId="4F49C3E2" w:rsidR="00307B62" w:rsidRPr="00BF2504" w:rsidRDefault="008F6FFC" w:rsidP="00B65D83">
            <w:pPr>
              <w:pStyle w:val="TableBodyTextMIRB"/>
            </w:pPr>
            <w:r>
              <w:rPr>
                <w:rFonts w:eastAsia="Times New Roman"/>
                <w:lang w:eastAsia="en-CA"/>
              </w:rPr>
              <w:t>Not applicable</w:t>
            </w:r>
          </w:p>
        </w:tc>
      </w:tr>
      <w:tr w:rsidR="00307B62" w:rsidRPr="00BF2504" w14:paraId="53EEE3DD" w14:textId="77777777" w:rsidTr="00307B62">
        <w:trPr>
          <w:trHeight w:val="300"/>
        </w:trPr>
        <w:tc>
          <w:tcPr>
            <w:tcW w:w="3836" w:type="pct"/>
            <w:hideMark/>
          </w:tcPr>
          <w:p w14:paraId="36B85A23" w14:textId="77777777" w:rsidR="00307B62" w:rsidRPr="00BF2504" w:rsidRDefault="00307B62" w:rsidP="00B65D83">
            <w:pPr>
              <w:pStyle w:val="TableBodyTextMIRB"/>
              <w:rPr>
                <w:rFonts w:eastAsia="Times New Roman"/>
                <w:lang w:eastAsia="en-CA"/>
              </w:rPr>
            </w:pPr>
            <w:r w:rsidRPr="00BF2504">
              <w:t>Chief's Point 28</w:t>
            </w:r>
          </w:p>
        </w:tc>
        <w:tc>
          <w:tcPr>
            <w:tcW w:w="1164" w:type="pct"/>
            <w:noWrap/>
            <w:hideMark/>
          </w:tcPr>
          <w:p w14:paraId="5966B306" w14:textId="1F53CCC8" w:rsidR="00307B62" w:rsidRPr="00BF2504" w:rsidRDefault="008F6FFC" w:rsidP="00B65D83">
            <w:pPr>
              <w:pStyle w:val="TableBodyTextMIRB"/>
            </w:pPr>
            <w:r>
              <w:rPr>
                <w:rFonts w:eastAsia="Times New Roman"/>
                <w:lang w:eastAsia="en-CA"/>
              </w:rPr>
              <w:t>Not applicable</w:t>
            </w:r>
          </w:p>
        </w:tc>
      </w:tr>
      <w:tr w:rsidR="00307B62" w:rsidRPr="00BF2504" w14:paraId="4036A4C3" w14:textId="77777777" w:rsidTr="00307B62">
        <w:trPr>
          <w:trHeight w:val="300"/>
        </w:trPr>
        <w:tc>
          <w:tcPr>
            <w:tcW w:w="3836" w:type="pct"/>
            <w:hideMark/>
          </w:tcPr>
          <w:p w14:paraId="0EA88AB3" w14:textId="77777777" w:rsidR="00307B62" w:rsidRPr="00BF2504" w:rsidRDefault="00307B62" w:rsidP="00B65D83">
            <w:pPr>
              <w:pStyle w:val="TableBodyTextMIRB"/>
              <w:rPr>
                <w:rFonts w:eastAsia="Times New Roman"/>
                <w:lang w:eastAsia="en-CA"/>
              </w:rPr>
            </w:pPr>
            <w:r w:rsidRPr="00BF2504">
              <w:t>Chippewa Island</w:t>
            </w:r>
          </w:p>
        </w:tc>
        <w:tc>
          <w:tcPr>
            <w:tcW w:w="1164" w:type="pct"/>
            <w:noWrap/>
            <w:hideMark/>
          </w:tcPr>
          <w:p w14:paraId="72DDC0B4" w14:textId="7D7284A0" w:rsidR="00307B62" w:rsidRPr="00BF2504" w:rsidRDefault="008F6FFC" w:rsidP="00B65D83">
            <w:pPr>
              <w:pStyle w:val="TableBodyTextMIRB"/>
            </w:pPr>
            <w:r>
              <w:rPr>
                <w:rFonts w:eastAsia="Times New Roman"/>
                <w:lang w:eastAsia="en-CA"/>
              </w:rPr>
              <w:t>Not applicable</w:t>
            </w:r>
          </w:p>
        </w:tc>
      </w:tr>
      <w:tr w:rsidR="00307B62" w:rsidRPr="00BF2504" w14:paraId="49ECED17" w14:textId="77777777" w:rsidTr="00307B62">
        <w:trPr>
          <w:trHeight w:val="300"/>
        </w:trPr>
        <w:tc>
          <w:tcPr>
            <w:tcW w:w="3836" w:type="pct"/>
            <w:hideMark/>
          </w:tcPr>
          <w:p w14:paraId="0B5BB1EC" w14:textId="77777777" w:rsidR="00307B62" w:rsidRPr="00BF2504" w:rsidRDefault="00307B62" w:rsidP="00B65D83">
            <w:pPr>
              <w:pStyle w:val="TableBodyTextMIRB"/>
              <w:rPr>
                <w:rFonts w:eastAsia="Times New Roman"/>
                <w:lang w:eastAsia="en-CA"/>
              </w:rPr>
            </w:pPr>
            <w:r w:rsidRPr="00BF2504">
              <w:t>Chippewas of Georgina Island First Nation</w:t>
            </w:r>
          </w:p>
        </w:tc>
        <w:tc>
          <w:tcPr>
            <w:tcW w:w="1164" w:type="pct"/>
            <w:noWrap/>
            <w:hideMark/>
          </w:tcPr>
          <w:p w14:paraId="57C55F7C" w14:textId="7CA58B61" w:rsidR="00307B62" w:rsidRPr="00BF2504" w:rsidRDefault="008F6FFC" w:rsidP="00B65D83">
            <w:pPr>
              <w:pStyle w:val="TableBodyTextMIRB"/>
            </w:pPr>
            <w:r>
              <w:rPr>
                <w:rFonts w:eastAsia="Times New Roman"/>
                <w:lang w:eastAsia="en-CA"/>
              </w:rPr>
              <w:t>Not applicable</w:t>
            </w:r>
          </w:p>
        </w:tc>
      </w:tr>
      <w:tr w:rsidR="00307B62" w:rsidRPr="00BF2504" w14:paraId="13CC400F" w14:textId="77777777" w:rsidTr="00307B62">
        <w:trPr>
          <w:trHeight w:val="300"/>
        </w:trPr>
        <w:tc>
          <w:tcPr>
            <w:tcW w:w="3836" w:type="pct"/>
            <w:hideMark/>
          </w:tcPr>
          <w:p w14:paraId="21506B6A" w14:textId="77777777" w:rsidR="00307B62" w:rsidRPr="00BF2504" w:rsidRDefault="00307B62" w:rsidP="00B65D83">
            <w:pPr>
              <w:pStyle w:val="TableBodyTextMIRB"/>
              <w:rPr>
                <w:rFonts w:eastAsia="Times New Roman"/>
                <w:lang w:eastAsia="en-CA"/>
              </w:rPr>
            </w:pPr>
            <w:r w:rsidRPr="00BF2504">
              <w:t>Chippewas of Georgina Island First Nation 33</w:t>
            </w:r>
            <w:r>
              <w:t>A</w:t>
            </w:r>
          </w:p>
        </w:tc>
        <w:tc>
          <w:tcPr>
            <w:tcW w:w="1164" w:type="pct"/>
            <w:noWrap/>
            <w:hideMark/>
          </w:tcPr>
          <w:p w14:paraId="2535961B" w14:textId="5219AABC" w:rsidR="00307B62" w:rsidRPr="00BF2504" w:rsidRDefault="008F6FFC" w:rsidP="00B65D83">
            <w:pPr>
              <w:pStyle w:val="TableBodyTextMIRB"/>
            </w:pPr>
            <w:r>
              <w:rPr>
                <w:rFonts w:eastAsia="Times New Roman"/>
                <w:lang w:eastAsia="en-CA"/>
              </w:rPr>
              <w:t>Not applicable</w:t>
            </w:r>
          </w:p>
        </w:tc>
      </w:tr>
      <w:tr w:rsidR="00307B62" w:rsidRPr="00BF2504" w14:paraId="323E0D88" w14:textId="77777777" w:rsidTr="00307B62">
        <w:trPr>
          <w:trHeight w:val="300"/>
        </w:trPr>
        <w:tc>
          <w:tcPr>
            <w:tcW w:w="3836" w:type="pct"/>
            <w:hideMark/>
          </w:tcPr>
          <w:p w14:paraId="1DC24669" w14:textId="77777777" w:rsidR="00307B62" w:rsidRPr="00BF2504" w:rsidRDefault="00307B62" w:rsidP="00B65D83">
            <w:pPr>
              <w:pStyle w:val="TableBodyTextMIRB"/>
              <w:rPr>
                <w:rFonts w:eastAsia="Times New Roman"/>
                <w:lang w:eastAsia="en-CA"/>
              </w:rPr>
            </w:pPr>
            <w:r w:rsidRPr="00BF2504">
              <w:t>Chippewas of the Thames First Nation 42</w:t>
            </w:r>
          </w:p>
        </w:tc>
        <w:tc>
          <w:tcPr>
            <w:tcW w:w="1164" w:type="pct"/>
            <w:noWrap/>
            <w:hideMark/>
          </w:tcPr>
          <w:p w14:paraId="4113DE25" w14:textId="4FEA285A" w:rsidR="00307B62" w:rsidRPr="00BF2504" w:rsidRDefault="008F6FFC" w:rsidP="00B65D83">
            <w:pPr>
              <w:pStyle w:val="TableBodyTextMIRB"/>
            </w:pPr>
            <w:r>
              <w:rPr>
                <w:rFonts w:eastAsia="Times New Roman"/>
                <w:lang w:eastAsia="en-CA"/>
              </w:rPr>
              <w:t>Not applicable</w:t>
            </w:r>
          </w:p>
        </w:tc>
      </w:tr>
      <w:tr w:rsidR="00307B62" w:rsidRPr="00BF2504" w14:paraId="597D1A17" w14:textId="77777777" w:rsidTr="00307B62">
        <w:trPr>
          <w:trHeight w:val="300"/>
        </w:trPr>
        <w:tc>
          <w:tcPr>
            <w:tcW w:w="3836" w:type="pct"/>
            <w:hideMark/>
          </w:tcPr>
          <w:p w14:paraId="1199D6F4" w14:textId="77777777" w:rsidR="00307B62" w:rsidRPr="00BF2504" w:rsidRDefault="00307B62" w:rsidP="00B65D83">
            <w:pPr>
              <w:pStyle w:val="TableBodyTextMIRB"/>
              <w:rPr>
                <w:rFonts w:eastAsia="Times New Roman"/>
                <w:lang w:eastAsia="en-CA"/>
              </w:rPr>
            </w:pPr>
            <w:r w:rsidRPr="00BF2504">
              <w:t>Christian Island 30</w:t>
            </w:r>
          </w:p>
        </w:tc>
        <w:tc>
          <w:tcPr>
            <w:tcW w:w="1164" w:type="pct"/>
            <w:noWrap/>
            <w:hideMark/>
          </w:tcPr>
          <w:p w14:paraId="55D7F920" w14:textId="50EF556D" w:rsidR="00307B62" w:rsidRPr="00BF2504" w:rsidRDefault="008F6FFC" w:rsidP="00B65D83">
            <w:pPr>
              <w:pStyle w:val="TableBodyTextMIRB"/>
            </w:pPr>
            <w:r>
              <w:rPr>
                <w:rFonts w:eastAsia="Times New Roman"/>
                <w:lang w:eastAsia="en-CA"/>
              </w:rPr>
              <w:t>Not applicable</w:t>
            </w:r>
          </w:p>
        </w:tc>
      </w:tr>
      <w:tr w:rsidR="00307B62" w:rsidRPr="00BF2504" w14:paraId="25E326EA" w14:textId="77777777" w:rsidTr="00307B62">
        <w:trPr>
          <w:trHeight w:val="300"/>
        </w:trPr>
        <w:tc>
          <w:tcPr>
            <w:tcW w:w="3836" w:type="pct"/>
            <w:hideMark/>
          </w:tcPr>
          <w:p w14:paraId="2F5EB98D" w14:textId="77777777" w:rsidR="00307B62" w:rsidRPr="00BF2504" w:rsidRDefault="00307B62" w:rsidP="00B65D83">
            <w:pPr>
              <w:pStyle w:val="TableBodyTextMIRB"/>
              <w:rPr>
                <w:rFonts w:eastAsia="Times New Roman"/>
                <w:lang w:eastAsia="en-CA"/>
              </w:rPr>
            </w:pPr>
            <w:r w:rsidRPr="00BF2504">
              <w:t>Christian Island 30</w:t>
            </w:r>
            <w:r>
              <w:t>A</w:t>
            </w:r>
          </w:p>
        </w:tc>
        <w:tc>
          <w:tcPr>
            <w:tcW w:w="1164" w:type="pct"/>
            <w:noWrap/>
            <w:hideMark/>
          </w:tcPr>
          <w:p w14:paraId="60011DDA" w14:textId="73CC59CE" w:rsidR="00307B62" w:rsidRPr="00BF2504" w:rsidRDefault="008F6FFC" w:rsidP="00B65D83">
            <w:pPr>
              <w:pStyle w:val="TableBodyTextMIRB"/>
            </w:pPr>
            <w:r>
              <w:rPr>
                <w:rFonts w:eastAsia="Times New Roman"/>
                <w:lang w:eastAsia="en-CA"/>
              </w:rPr>
              <w:t>Not applicable</w:t>
            </w:r>
          </w:p>
        </w:tc>
      </w:tr>
      <w:tr w:rsidR="00307B62" w:rsidRPr="00BF2504" w14:paraId="3AF68D18" w14:textId="77777777" w:rsidTr="00307B62">
        <w:trPr>
          <w:trHeight w:val="300"/>
        </w:trPr>
        <w:tc>
          <w:tcPr>
            <w:tcW w:w="3836" w:type="pct"/>
            <w:hideMark/>
          </w:tcPr>
          <w:p w14:paraId="16589602" w14:textId="77777777" w:rsidR="00307B62" w:rsidRPr="00BF2504" w:rsidRDefault="00307B62" w:rsidP="00B65D83">
            <w:pPr>
              <w:pStyle w:val="TableBodyTextMIRB"/>
              <w:rPr>
                <w:rFonts w:eastAsia="Times New Roman"/>
                <w:lang w:eastAsia="en-CA"/>
              </w:rPr>
            </w:pPr>
            <w:r w:rsidRPr="00BF2504">
              <w:t>City of Barrie</w:t>
            </w:r>
          </w:p>
        </w:tc>
        <w:tc>
          <w:tcPr>
            <w:tcW w:w="1164" w:type="pct"/>
            <w:noWrap/>
            <w:hideMark/>
          </w:tcPr>
          <w:p w14:paraId="5F7F8AA4" w14:textId="28DE27D2" w:rsidR="00307B62" w:rsidRPr="00BF2504" w:rsidRDefault="008F6FFC" w:rsidP="00B65D83">
            <w:pPr>
              <w:pStyle w:val="TableBodyTextMIRB"/>
            </w:pPr>
            <w:r>
              <w:rPr>
                <w:rFonts w:eastAsia="Times New Roman"/>
                <w:lang w:eastAsia="en-CA"/>
              </w:rPr>
              <w:t>Not applicable</w:t>
            </w:r>
          </w:p>
        </w:tc>
      </w:tr>
      <w:tr w:rsidR="00307B62" w:rsidRPr="00BF2504" w14:paraId="6FFCEA67" w14:textId="77777777" w:rsidTr="00307B62">
        <w:trPr>
          <w:trHeight w:val="300"/>
        </w:trPr>
        <w:tc>
          <w:tcPr>
            <w:tcW w:w="3836" w:type="pct"/>
            <w:hideMark/>
          </w:tcPr>
          <w:p w14:paraId="1F8FB18E" w14:textId="77777777" w:rsidR="00307B62" w:rsidRPr="00BF2504" w:rsidRDefault="00307B62" w:rsidP="00B65D83">
            <w:pPr>
              <w:pStyle w:val="TableBodyTextMIRB"/>
              <w:rPr>
                <w:rFonts w:eastAsia="Times New Roman"/>
                <w:lang w:eastAsia="en-CA"/>
              </w:rPr>
            </w:pPr>
            <w:r w:rsidRPr="00BF2504">
              <w:t>City of Belleville</w:t>
            </w:r>
          </w:p>
        </w:tc>
        <w:tc>
          <w:tcPr>
            <w:tcW w:w="1164" w:type="pct"/>
            <w:noWrap/>
            <w:hideMark/>
          </w:tcPr>
          <w:p w14:paraId="669B5446" w14:textId="3B2E561C" w:rsidR="00307B62" w:rsidRPr="00BF2504" w:rsidRDefault="008F6FFC" w:rsidP="00B65D83">
            <w:pPr>
              <w:pStyle w:val="TableBodyTextMIRB"/>
            </w:pPr>
            <w:r>
              <w:rPr>
                <w:rFonts w:eastAsia="Times New Roman"/>
                <w:lang w:eastAsia="en-CA"/>
              </w:rPr>
              <w:t>Not applicable</w:t>
            </w:r>
          </w:p>
        </w:tc>
      </w:tr>
      <w:tr w:rsidR="00307B62" w:rsidRPr="00BF2504" w14:paraId="2181B4E9" w14:textId="77777777" w:rsidTr="00307B62">
        <w:trPr>
          <w:trHeight w:val="300"/>
        </w:trPr>
        <w:tc>
          <w:tcPr>
            <w:tcW w:w="3836" w:type="pct"/>
            <w:hideMark/>
          </w:tcPr>
          <w:p w14:paraId="54B95D9D" w14:textId="77777777" w:rsidR="00307B62" w:rsidRPr="00BF2504" w:rsidRDefault="00307B62" w:rsidP="00B65D83">
            <w:pPr>
              <w:pStyle w:val="TableBodyTextMIRB"/>
              <w:rPr>
                <w:rFonts w:eastAsia="Times New Roman"/>
                <w:lang w:eastAsia="en-CA"/>
              </w:rPr>
            </w:pPr>
            <w:r w:rsidRPr="00BF2504">
              <w:t>City of Brampton</w:t>
            </w:r>
          </w:p>
        </w:tc>
        <w:tc>
          <w:tcPr>
            <w:tcW w:w="1164" w:type="pct"/>
            <w:noWrap/>
            <w:hideMark/>
          </w:tcPr>
          <w:p w14:paraId="664934F6" w14:textId="4DE93224" w:rsidR="00307B62" w:rsidRPr="00BF2504" w:rsidRDefault="008F6FFC" w:rsidP="00B65D83">
            <w:pPr>
              <w:pStyle w:val="TableBodyTextMIRB"/>
            </w:pPr>
            <w:r>
              <w:rPr>
                <w:rFonts w:eastAsia="Times New Roman"/>
                <w:lang w:eastAsia="en-CA"/>
              </w:rPr>
              <w:t>Not applicable</w:t>
            </w:r>
          </w:p>
        </w:tc>
      </w:tr>
      <w:tr w:rsidR="00307B62" w:rsidRPr="00BF2504" w14:paraId="12E52130" w14:textId="77777777" w:rsidTr="00307B62">
        <w:trPr>
          <w:trHeight w:val="300"/>
        </w:trPr>
        <w:tc>
          <w:tcPr>
            <w:tcW w:w="3836" w:type="pct"/>
            <w:hideMark/>
          </w:tcPr>
          <w:p w14:paraId="08060592" w14:textId="77777777" w:rsidR="00307B62" w:rsidRPr="00BF2504" w:rsidRDefault="00307B62" w:rsidP="00B65D83">
            <w:pPr>
              <w:pStyle w:val="TableBodyTextMIRB"/>
              <w:rPr>
                <w:rFonts w:eastAsia="Times New Roman"/>
                <w:lang w:eastAsia="en-CA"/>
              </w:rPr>
            </w:pPr>
            <w:r w:rsidRPr="00BF2504">
              <w:t>City of Brantford</w:t>
            </w:r>
          </w:p>
        </w:tc>
        <w:tc>
          <w:tcPr>
            <w:tcW w:w="1164" w:type="pct"/>
            <w:noWrap/>
            <w:hideMark/>
          </w:tcPr>
          <w:p w14:paraId="6A106AFB" w14:textId="4C96338E" w:rsidR="00307B62" w:rsidRPr="00BF2504" w:rsidRDefault="008F6FFC" w:rsidP="00B65D83">
            <w:pPr>
              <w:pStyle w:val="TableBodyTextMIRB"/>
            </w:pPr>
            <w:r>
              <w:rPr>
                <w:rFonts w:eastAsia="Times New Roman"/>
                <w:lang w:eastAsia="en-CA"/>
              </w:rPr>
              <w:t>Not applicable</w:t>
            </w:r>
          </w:p>
        </w:tc>
      </w:tr>
      <w:tr w:rsidR="00307B62" w:rsidRPr="00BF2504" w14:paraId="06ECB57B" w14:textId="77777777" w:rsidTr="00307B62">
        <w:trPr>
          <w:trHeight w:val="300"/>
        </w:trPr>
        <w:tc>
          <w:tcPr>
            <w:tcW w:w="3836" w:type="pct"/>
            <w:hideMark/>
          </w:tcPr>
          <w:p w14:paraId="7B36E788" w14:textId="77777777" w:rsidR="00307B62" w:rsidRPr="00BF2504" w:rsidRDefault="00307B62" w:rsidP="00B65D83">
            <w:pPr>
              <w:pStyle w:val="TableBodyTextMIRB"/>
              <w:rPr>
                <w:rFonts w:eastAsia="Times New Roman"/>
                <w:lang w:eastAsia="en-CA"/>
              </w:rPr>
            </w:pPr>
            <w:r w:rsidRPr="00BF2504">
              <w:t>City of Brockville</w:t>
            </w:r>
          </w:p>
        </w:tc>
        <w:tc>
          <w:tcPr>
            <w:tcW w:w="1164" w:type="pct"/>
            <w:noWrap/>
            <w:hideMark/>
          </w:tcPr>
          <w:p w14:paraId="045D35FC" w14:textId="1CD84E6C" w:rsidR="00307B62" w:rsidRPr="00BF2504" w:rsidRDefault="008F6FFC" w:rsidP="00B65D83">
            <w:pPr>
              <w:pStyle w:val="TableBodyTextMIRB"/>
            </w:pPr>
            <w:r>
              <w:rPr>
                <w:rFonts w:eastAsia="Times New Roman"/>
                <w:lang w:eastAsia="en-CA"/>
              </w:rPr>
              <w:t>Not applicable</w:t>
            </w:r>
          </w:p>
        </w:tc>
      </w:tr>
      <w:tr w:rsidR="00307B62" w:rsidRPr="00BF2504" w14:paraId="6D60DCD2" w14:textId="77777777" w:rsidTr="00307B62">
        <w:trPr>
          <w:trHeight w:val="300"/>
        </w:trPr>
        <w:tc>
          <w:tcPr>
            <w:tcW w:w="3836" w:type="pct"/>
            <w:hideMark/>
          </w:tcPr>
          <w:p w14:paraId="41FAD440" w14:textId="77777777" w:rsidR="00307B62" w:rsidRPr="00BF2504" w:rsidRDefault="00307B62" w:rsidP="00B65D83">
            <w:pPr>
              <w:pStyle w:val="TableBodyTextMIRB"/>
              <w:rPr>
                <w:rFonts w:eastAsia="Times New Roman"/>
                <w:lang w:eastAsia="en-CA"/>
              </w:rPr>
            </w:pPr>
            <w:r w:rsidRPr="00BF2504">
              <w:t>City of Burlington</w:t>
            </w:r>
          </w:p>
        </w:tc>
        <w:tc>
          <w:tcPr>
            <w:tcW w:w="1164" w:type="pct"/>
            <w:noWrap/>
            <w:hideMark/>
          </w:tcPr>
          <w:p w14:paraId="4EAD674D" w14:textId="4BA8413B" w:rsidR="00307B62" w:rsidRPr="00BF2504" w:rsidRDefault="008F6FFC" w:rsidP="00B65D83">
            <w:pPr>
              <w:pStyle w:val="TableBodyTextMIRB"/>
            </w:pPr>
            <w:r>
              <w:rPr>
                <w:rFonts w:eastAsia="Times New Roman"/>
                <w:lang w:eastAsia="en-CA"/>
              </w:rPr>
              <w:t>Not applicable</w:t>
            </w:r>
          </w:p>
        </w:tc>
      </w:tr>
      <w:tr w:rsidR="00307B62" w:rsidRPr="00BF2504" w14:paraId="38D53B74" w14:textId="77777777" w:rsidTr="00307B62">
        <w:trPr>
          <w:trHeight w:val="300"/>
        </w:trPr>
        <w:tc>
          <w:tcPr>
            <w:tcW w:w="3836" w:type="pct"/>
            <w:hideMark/>
          </w:tcPr>
          <w:p w14:paraId="38045B0D" w14:textId="77777777" w:rsidR="00307B62" w:rsidRPr="00BF2504" w:rsidRDefault="00307B62" w:rsidP="00B65D83">
            <w:pPr>
              <w:pStyle w:val="TableBodyTextMIRB"/>
              <w:rPr>
                <w:rFonts w:eastAsia="Times New Roman"/>
                <w:lang w:eastAsia="en-CA"/>
              </w:rPr>
            </w:pPr>
            <w:r w:rsidRPr="00BF2504">
              <w:t>City of Cambridge</w:t>
            </w:r>
          </w:p>
        </w:tc>
        <w:tc>
          <w:tcPr>
            <w:tcW w:w="1164" w:type="pct"/>
            <w:noWrap/>
            <w:hideMark/>
          </w:tcPr>
          <w:p w14:paraId="1A25D7D1" w14:textId="4A285027" w:rsidR="00307B62" w:rsidRPr="00BF2504" w:rsidRDefault="008F6FFC" w:rsidP="00B65D83">
            <w:pPr>
              <w:pStyle w:val="TableBodyTextMIRB"/>
            </w:pPr>
            <w:r>
              <w:rPr>
                <w:rFonts w:eastAsia="Times New Roman"/>
                <w:lang w:eastAsia="en-CA"/>
              </w:rPr>
              <w:t>Not applicable</w:t>
            </w:r>
          </w:p>
        </w:tc>
      </w:tr>
      <w:tr w:rsidR="00307B62" w:rsidRPr="00BF2504" w14:paraId="23296ED0" w14:textId="77777777" w:rsidTr="00307B62">
        <w:trPr>
          <w:trHeight w:val="300"/>
        </w:trPr>
        <w:tc>
          <w:tcPr>
            <w:tcW w:w="3836" w:type="pct"/>
            <w:hideMark/>
          </w:tcPr>
          <w:p w14:paraId="67569267" w14:textId="77777777" w:rsidR="00307B62" w:rsidRPr="00BF2504" w:rsidRDefault="00307B62" w:rsidP="00B65D83">
            <w:pPr>
              <w:pStyle w:val="TableBodyTextMIRB"/>
              <w:rPr>
                <w:rFonts w:eastAsia="Times New Roman"/>
                <w:lang w:eastAsia="en-CA"/>
              </w:rPr>
            </w:pPr>
            <w:r w:rsidRPr="00BF2504">
              <w:t>City of Clarence-Rockland</w:t>
            </w:r>
          </w:p>
        </w:tc>
        <w:tc>
          <w:tcPr>
            <w:tcW w:w="1164" w:type="pct"/>
            <w:noWrap/>
            <w:hideMark/>
          </w:tcPr>
          <w:p w14:paraId="7F3B5B45" w14:textId="619933D0" w:rsidR="00307B62" w:rsidRPr="00BF2504" w:rsidRDefault="008F6FFC" w:rsidP="00B65D83">
            <w:pPr>
              <w:pStyle w:val="TableBodyTextMIRB"/>
            </w:pPr>
            <w:r>
              <w:rPr>
                <w:rFonts w:eastAsia="Times New Roman"/>
                <w:lang w:eastAsia="en-CA"/>
              </w:rPr>
              <w:t>Not applicable</w:t>
            </w:r>
          </w:p>
        </w:tc>
      </w:tr>
      <w:tr w:rsidR="00307B62" w:rsidRPr="00BF2504" w14:paraId="4B0343F4" w14:textId="77777777" w:rsidTr="00307B62">
        <w:trPr>
          <w:trHeight w:val="300"/>
        </w:trPr>
        <w:tc>
          <w:tcPr>
            <w:tcW w:w="3836" w:type="pct"/>
            <w:hideMark/>
          </w:tcPr>
          <w:p w14:paraId="078CE813" w14:textId="77777777" w:rsidR="00307B62" w:rsidRPr="00BF2504" w:rsidRDefault="00307B62" w:rsidP="00B65D83">
            <w:pPr>
              <w:pStyle w:val="TableBodyTextMIRB"/>
              <w:rPr>
                <w:rFonts w:eastAsia="Times New Roman"/>
                <w:lang w:eastAsia="en-CA"/>
              </w:rPr>
            </w:pPr>
            <w:r w:rsidRPr="00BF2504">
              <w:t>City of Cornwall</w:t>
            </w:r>
          </w:p>
        </w:tc>
        <w:tc>
          <w:tcPr>
            <w:tcW w:w="1164" w:type="pct"/>
            <w:noWrap/>
            <w:hideMark/>
          </w:tcPr>
          <w:p w14:paraId="43AFD175" w14:textId="50292AA7" w:rsidR="00307B62" w:rsidRPr="00BF2504" w:rsidRDefault="008F6FFC" w:rsidP="00B65D83">
            <w:pPr>
              <w:pStyle w:val="TableBodyTextMIRB"/>
            </w:pPr>
            <w:r>
              <w:rPr>
                <w:rFonts w:eastAsia="Times New Roman"/>
                <w:lang w:eastAsia="en-CA"/>
              </w:rPr>
              <w:t>Not applicable</w:t>
            </w:r>
          </w:p>
        </w:tc>
      </w:tr>
      <w:tr w:rsidR="00307B62" w:rsidRPr="00BF2504" w14:paraId="7372E97F" w14:textId="77777777" w:rsidTr="00307B62">
        <w:trPr>
          <w:trHeight w:val="300"/>
        </w:trPr>
        <w:tc>
          <w:tcPr>
            <w:tcW w:w="3836" w:type="pct"/>
            <w:hideMark/>
          </w:tcPr>
          <w:p w14:paraId="5752C84C" w14:textId="77777777" w:rsidR="00307B62" w:rsidRPr="00BF2504" w:rsidRDefault="00307B62" w:rsidP="00B65D83">
            <w:pPr>
              <w:pStyle w:val="TableBodyTextMIRB"/>
              <w:rPr>
                <w:rFonts w:eastAsia="Times New Roman"/>
                <w:lang w:eastAsia="en-CA"/>
              </w:rPr>
            </w:pPr>
            <w:r w:rsidRPr="00BF2504">
              <w:t>City of Dryden</w:t>
            </w:r>
          </w:p>
        </w:tc>
        <w:tc>
          <w:tcPr>
            <w:tcW w:w="1164" w:type="pct"/>
            <w:noWrap/>
            <w:hideMark/>
          </w:tcPr>
          <w:p w14:paraId="1DDAF197" w14:textId="4200A0B1" w:rsidR="00307B62" w:rsidRPr="00BF2504" w:rsidRDefault="008F6FFC" w:rsidP="00B65D83">
            <w:pPr>
              <w:pStyle w:val="TableBodyTextMIRB"/>
            </w:pPr>
            <w:r>
              <w:rPr>
                <w:rFonts w:eastAsia="Times New Roman"/>
                <w:lang w:eastAsia="en-CA"/>
              </w:rPr>
              <w:t>Not applicable</w:t>
            </w:r>
          </w:p>
        </w:tc>
      </w:tr>
      <w:tr w:rsidR="00307B62" w:rsidRPr="00BF2504" w14:paraId="7406103B" w14:textId="77777777" w:rsidTr="00307B62">
        <w:trPr>
          <w:trHeight w:val="300"/>
        </w:trPr>
        <w:tc>
          <w:tcPr>
            <w:tcW w:w="3836" w:type="pct"/>
            <w:hideMark/>
          </w:tcPr>
          <w:p w14:paraId="1A749D75" w14:textId="77777777" w:rsidR="00307B62" w:rsidRPr="00BF2504" w:rsidRDefault="00307B62" w:rsidP="00B65D83">
            <w:pPr>
              <w:pStyle w:val="TableBodyTextMIRB"/>
              <w:rPr>
                <w:rFonts w:eastAsia="Times New Roman"/>
                <w:lang w:eastAsia="en-CA"/>
              </w:rPr>
            </w:pPr>
            <w:r w:rsidRPr="00BF2504">
              <w:t>City of Elliot Lake</w:t>
            </w:r>
          </w:p>
        </w:tc>
        <w:tc>
          <w:tcPr>
            <w:tcW w:w="1164" w:type="pct"/>
            <w:noWrap/>
            <w:hideMark/>
          </w:tcPr>
          <w:p w14:paraId="06C94FC6" w14:textId="784681DE" w:rsidR="00307B62" w:rsidRPr="00BF2504" w:rsidRDefault="008F6FFC" w:rsidP="00B65D83">
            <w:pPr>
              <w:pStyle w:val="TableBodyTextMIRB"/>
            </w:pPr>
            <w:r>
              <w:rPr>
                <w:rFonts w:eastAsia="Times New Roman"/>
                <w:lang w:eastAsia="en-CA"/>
              </w:rPr>
              <w:t>Not applicable</w:t>
            </w:r>
          </w:p>
        </w:tc>
      </w:tr>
      <w:tr w:rsidR="00307B62" w:rsidRPr="00BF2504" w14:paraId="04C2A1A0" w14:textId="77777777" w:rsidTr="00307B62">
        <w:trPr>
          <w:trHeight w:val="300"/>
        </w:trPr>
        <w:tc>
          <w:tcPr>
            <w:tcW w:w="3836" w:type="pct"/>
            <w:hideMark/>
          </w:tcPr>
          <w:p w14:paraId="27A99535" w14:textId="77777777" w:rsidR="00307B62" w:rsidRPr="00BF2504" w:rsidRDefault="00307B62" w:rsidP="00B65D83">
            <w:pPr>
              <w:pStyle w:val="TableBodyTextMIRB"/>
              <w:rPr>
                <w:rFonts w:eastAsia="Times New Roman"/>
                <w:lang w:eastAsia="en-CA"/>
              </w:rPr>
            </w:pPr>
            <w:r w:rsidRPr="00BF2504">
              <w:t>City of Greater Sudbury</w:t>
            </w:r>
          </w:p>
        </w:tc>
        <w:tc>
          <w:tcPr>
            <w:tcW w:w="1164" w:type="pct"/>
            <w:noWrap/>
            <w:hideMark/>
          </w:tcPr>
          <w:p w14:paraId="2FCDC9C7" w14:textId="15F9EAF1" w:rsidR="00307B62" w:rsidRPr="00BF2504" w:rsidRDefault="008F6FFC" w:rsidP="00B65D83">
            <w:pPr>
              <w:pStyle w:val="TableBodyTextMIRB"/>
            </w:pPr>
            <w:r>
              <w:rPr>
                <w:rFonts w:eastAsia="Times New Roman"/>
                <w:lang w:eastAsia="en-CA"/>
              </w:rPr>
              <w:t>Not applicable</w:t>
            </w:r>
          </w:p>
        </w:tc>
      </w:tr>
      <w:tr w:rsidR="00307B62" w:rsidRPr="00BF2504" w14:paraId="74AE674A" w14:textId="77777777" w:rsidTr="00307B62">
        <w:trPr>
          <w:trHeight w:val="300"/>
        </w:trPr>
        <w:tc>
          <w:tcPr>
            <w:tcW w:w="3836" w:type="pct"/>
            <w:hideMark/>
          </w:tcPr>
          <w:p w14:paraId="39BF31CB" w14:textId="77777777" w:rsidR="00307B62" w:rsidRPr="00BF2504" w:rsidRDefault="00307B62" w:rsidP="00B65D83">
            <w:pPr>
              <w:pStyle w:val="TableBodyTextMIRB"/>
              <w:rPr>
                <w:rFonts w:eastAsia="Times New Roman"/>
                <w:lang w:eastAsia="en-CA"/>
              </w:rPr>
            </w:pPr>
            <w:r w:rsidRPr="00BF2504">
              <w:t>City of Guelph</w:t>
            </w:r>
          </w:p>
        </w:tc>
        <w:tc>
          <w:tcPr>
            <w:tcW w:w="1164" w:type="pct"/>
            <w:noWrap/>
            <w:hideMark/>
          </w:tcPr>
          <w:p w14:paraId="76E61B33" w14:textId="17DDF646" w:rsidR="00307B62" w:rsidRPr="00BF2504" w:rsidRDefault="008F6FFC" w:rsidP="00B65D83">
            <w:pPr>
              <w:pStyle w:val="TableBodyTextMIRB"/>
            </w:pPr>
            <w:r>
              <w:rPr>
                <w:rFonts w:eastAsia="Times New Roman"/>
                <w:lang w:eastAsia="en-CA"/>
              </w:rPr>
              <w:t>Not applicable</w:t>
            </w:r>
          </w:p>
        </w:tc>
      </w:tr>
      <w:tr w:rsidR="00307B62" w:rsidRPr="00BF2504" w14:paraId="59EDDE5A" w14:textId="77777777" w:rsidTr="00307B62">
        <w:trPr>
          <w:trHeight w:val="300"/>
        </w:trPr>
        <w:tc>
          <w:tcPr>
            <w:tcW w:w="3836" w:type="pct"/>
            <w:hideMark/>
          </w:tcPr>
          <w:p w14:paraId="61BD7426" w14:textId="77777777" w:rsidR="00307B62" w:rsidRPr="00BF2504" w:rsidRDefault="00307B62" w:rsidP="00B65D83">
            <w:pPr>
              <w:pStyle w:val="TableBodyTextMIRB"/>
              <w:rPr>
                <w:rFonts w:eastAsia="Times New Roman"/>
                <w:lang w:eastAsia="en-CA"/>
              </w:rPr>
            </w:pPr>
            <w:r w:rsidRPr="00BF2504">
              <w:t>City of Hamilton</w:t>
            </w:r>
          </w:p>
        </w:tc>
        <w:tc>
          <w:tcPr>
            <w:tcW w:w="1164" w:type="pct"/>
            <w:noWrap/>
            <w:hideMark/>
          </w:tcPr>
          <w:p w14:paraId="3C1DAFCB" w14:textId="09978C58" w:rsidR="00307B62" w:rsidRPr="00BF2504" w:rsidRDefault="008F6FFC" w:rsidP="00B65D83">
            <w:pPr>
              <w:pStyle w:val="TableBodyTextMIRB"/>
            </w:pPr>
            <w:r>
              <w:rPr>
                <w:rFonts w:eastAsia="Times New Roman"/>
                <w:lang w:eastAsia="en-CA"/>
              </w:rPr>
              <w:t>Not applicable</w:t>
            </w:r>
          </w:p>
        </w:tc>
      </w:tr>
      <w:tr w:rsidR="00307B62" w:rsidRPr="00BF2504" w14:paraId="729DC624" w14:textId="77777777" w:rsidTr="00307B62">
        <w:trPr>
          <w:trHeight w:val="300"/>
        </w:trPr>
        <w:tc>
          <w:tcPr>
            <w:tcW w:w="3836" w:type="pct"/>
            <w:hideMark/>
          </w:tcPr>
          <w:p w14:paraId="15781A35" w14:textId="77777777" w:rsidR="00307B62" w:rsidRPr="00BF2504" w:rsidRDefault="00307B62" w:rsidP="00B65D83">
            <w:pPr>
              <w:pStyle w:val="TableBodyTextMIRB"/>
              <w:rPr>
                <w:rFonts w:eastAsia="Times New Roman"/>
                <w:lang w:eastAsia="en-CA"/>
              </w:rPr>
            </w:pPr>
            <w:r w:rsidRPr="00BF2504">
              <w:t>City of Kawartha Lakes</w:t>
            </w:r>
          </w:p>
        </w:tc>
        <w:tc>
          <w:tcPr>
            <w:tcW w:w="1164" w:type="pct"/>
            <w:noWrap/>
            <w:hideMark/>
          </w:tcPr>
          <w:p w14:paraId="3B92323B" w14:textId="2B595586" w:rsidR="00307B62" w:rsidRPr="00BF2504" w:rsidRDefault="008F6FFC" w:rsidP="00B65D83">
            <w:pPr>
              <w:pStyle w:val="TableBodyTextMIRB"/>
            </w:pPr>
            <w:r>
              <w:rPr>
                <w:rFonts w:eastAsia="Times New Roman"/>
                <w:lang w:eastAsia="en-CA"/>
              </w:rPr>
              <w:t>Not applicable</w:t>
            </w:r>
          </w:p>
        </w:tc>
      </w:tr>
      <w:tr w:rsidR="00307B62" w:rsidRPr="00BF2504" w14:paraId="4732DAC9" w14:textId="77777777" w:rsidTr="00307B62">
        <w:trPr>
          <w:trHeight w:val="300"/>
        </w:trPr>
        <w:tc>
          <w:tcPr>
            <w:tcW w:w="3836" w:type="pct"/>
            <w:hideMark/>
          </w:tcPr>
          <w:p w14:paraId="29C74293" w14:textId="77777777" w:rsidR="00307B62" w:rsidRPr="00BF2504" w:rsidRDefault="00307B62" w:rsidP="00B65D83">
            <w:pPr>
              <w:pStyle w:val="TableBodyTextMIRB"/>
              <w:rPr>
                <w:rFonts w:eastAsia="Times New Roman"/>
                <w:lang w:eastAsia="en-CA"/>
              </w:rPr>
            </w:pPr>
            <w:r w:rsidRPr="00BF2504">
              <w:t>City of Kenora</w:t>
            </w:r>
          </w:p>
        </w:tc>
        <w:tc>
          <w:tcPr>
            <w:tcW w:w="1164" w:type="pct"/>
            <w:noWrap/>
            <w:hideMark/>
          </w:tcPr>
          <w:p w14:paraId="5C51BFAB" w14:textId="40C8D911" w:rsidR="00307B62" w:rsidRPr="00BF2504" w:rsidRDefault="008F6FFC" w:rsidP="00B65D83">
            <w:pPr>
              <w:pStyle w:val="TableBodyTextMIRB"/>
            </w:pPr>
            <w:r>
              <w:rPr>
                <w:rFonts w:eastAsia="Times New Roman"/>
                <w:lang w:eastAsia="en-CA"/>
              </w:rPr>
              <w:t>Not applicable</w:t>
            </w:r>
          </w:p>
        </w:tc>
      </w:tr>
      <w:tr w:rsidR="00307B62" w:rsidRPr="00BF2504" w14:paraId="3DE8A686" w14:textId="77777777" w:rsidTr="00307B62">
        <w:trPr>
          <w:trHeight w:val="300"/>
        </w:trPr>
        <w:tc>
          <w:tcPr>
            <w:tcW w:w="3836" w:type="pct"/>
            <w:hideMark/>
          </w:tcPr>
          <w:p w14:paraId="05003ECB" w14:textId="77777777" w:rsidR="00307B62" w:rsidRPr="00BF2504" w:rsidRDefault="00307B62" w:rsidP="00B65D83">
            <w:pPr>
              <w:pStyle w:val="TableBodyTextMIRB"/>
              <w:rPr>
                <w:rFonts w:eastAsia="Times New Roman"/>
                <w:lang w:eastAsia="en-CA"/>
              </w:rPr>
            </w:pPr>
            <w:r w:rsidRPr="00BF2504">
              <w:t>City of Kingston</w:t>
            </w:r>
          </w:p>
        </w:tc>
        <w:tc>
          <w:tcPr>
            <w:tcW w:w="1164" w:type="pct"/>
            <w:noWrap/>
            <w:hideMark/>
          </w:tcPr>
          <w:p w14:paraId="7575A931" w14:textId="45E777AB" w:rsidR="00307B62" w:rsidRPr="00BF2504" w:rsidRDefault="008F6FFC" w:rsidP="00B65D83">
            <w:pPr>
              <w:pStyle w:val="TableBodyTextMIRB"/>
            </w:pPr>
            <w:r>
              <w:rPr>
                <w:rFonts w:eastAsia="Times New Roman"/>
                <w:lang w:eastAsia="en-CA"/>
              </w:rPr>
              <w:t>Not applicable</w:t>
            </w:r>
          </w:p>
        </w:tc>
      </w:tr>
      <w:tr w:rsidR="00307B62" w:rsidRPr="00BF2504" w14:paraId="440D21AE" w14:textId="77777777" w:rsidTr="00307B62">
        <w:trPr>
          <w:trHeight w:val="300"/>
        </w:trPr>
        <w:tc>
          <w:tcPr>
            <w:tcW w:w="3836" w:type="pct"/>
            <w:hideMark/>
          </w:tcPr>
          <w:p w14:paraId="214947E9" w14:textId="77777777" w:rsidR="00307B62" w:rsidRPr="00BF2504" w:rsidRDefault="00307B62" w:rsidP="00B65D83">
            <w:pPr>
              <w:pStyle w:val="TableBodyTextMIRB"/>
              <w:rPr>
                <w:rFonts w:eastAsia="Times New Roman"/>
                <w:lang w:eastAsia="en-CA"/>
              </w:rPr>
            </w:pPr>
            <w:r w:rsidRPr="00BF2504">
              <w:t>City of Kitchener</w:t>
            </w:r>
          </w:p>
        </w:tc>
        <w:tc>
          <w:tcPr>
            <w:tcW w:w="1164" w:type="pct"/>
            <w:noWrap/>
            <w:hideMark/>
          </w:tcPr>
          <w:p w14:paraId="13587855" w14:textId="3C6E5667" w:rsidR="00307B62" w:rsidRPr="00BF2504" w:rsidRDefault="008F6FFC" w:rsidP="00B65D83">
            <w:pPr>
              <w:pStyle w:val="TableBodyTextMIRB"/>
            </w:pPr>
            <w:r>
              <w:rPr>
                <w:rFonts w:eastAsia="Times New Roman"/>
                <w:lang w:eastAsia="en-CA"/>
              </w:rPr>
              <w:t>Not applicable</w:t>
            </w:r>
          </w:p>
        </w:tc>
      </w:tr>
      <w:tr w:rsidR="00307B62" w:rsidRPr="00BF2504" w14:paraId="5AB861E9" w14:textId="77777777" w:rsidTr="00307B62">
        <w:trPr>
          <w:trHeight w:val="300"/>
        </w:trPr>
        <w:tc>
          <w:tcPr>
            <w:tcW w:w="3836" w:type="pct"/>
            <w:hideMark/>
          </w:tcPr>
          <w:p w14:paraId="46D1F105" w14:textId="77777777" w:rsidR="00307B62" w:rsidRPr="00BF2504" w:rsidRDefault="00307B62" w:rsidP="00B65D83">
            <w:pPr>
              <w:pStyle w:val="TableBodyTextMIRB"/>
              <w:rPr>
                <w:rFonts w:eastAsia="Times New Roman"/>
                <w:lang w:eastAsia="en-CA"/>
              </w:rPr>
            </w:pPr>
            <w:r w:rsidRPr="00BF2504">
              <w:t>City of London</w:t>
            </w:r>
          </w:p>
        </w:tc>
        <w:tc>
          <w:tcPr>
            <w:tcW w:w="1164" w:type="pct"/>
            <w:noWrap/>
            <w:hideMark/>
          </w:tcPr>
          <w:p w14:paraId="7F181A5D" w14:textId="3810CF22" w:rsidR="00307B62" w:rsidRPr="00BF2504" w:rsidRDefault="008F6FFC" w:rsidP="00B65D83">
            <w:pPr>
              <w:pStyle w:val="TableBodyTextMIRB"/>
            </w:pPr>
            <w:r>
              <w:rPr>
                <w:rFonts w:eastAsia="Times New Roman"/>
                <w:lang w:eastAsia="en-CA"/>
              </w:rPr>
              <w:t>Not applicable</w:t>
            </w:r>
          </w:p>
        </w:tc>
      </w:tr>
      <w:tr w:rsidR="00307B62" w:rsidRPr="00BF2504" w14:paraId="211C5146" w14:textId="77777777" w:rsidTr="00307B62">
        <w:trPr>
          <w:trHeight w:val="300"/>
        </w:trPr>
        <w:tc>
          <w:tcPr>
            <w:tcW w:w="3836" w:type="pct"/>
            <w:hideMark/>
          </w:tcPr>
          <w:p w14:paraId="6E9118DC" w14:textId="77777777" w:rsidR="00307B62" w:rsidRPr="00BF2504" w:rsidRDefault="00307B62" w:rsidP="00B65D83">
            <w:pPr>
              <w:pStyle w:val="TableBodyTextMIRB"/>
              <w:rPr>
                <w:rFonts w:eastAsia="Times New Roman"/>
                <w:lang w:eastAsia="en-CA"/>
              </w:rPr>
            </w:pPr>
            <w:r w:rsidRPr="00BF2504">
              <w:t>City of Markham</w:t>
            </w:r>
          </w:p>
        </w:tc>
        <w:tc>
          <w:tcPr>
            <w:tcW w:w="1164" w:type="pct"/>
            <w:noWrap/>
            <w:hideMark/>
          </w:tcPr>
          <w:p w14:paraId="4F739B5E" w14:textId="79AD18EB" w:rsidR="00307B62" w:rsidRPr="00BF2504" w:rsidRDefault="008F6FFC" w:rsidP="00B65D83">
            <w:pPr>
              <w:pStyle w:val="TableBodyTextMIRB"/>
            </w:pPr>
            <w:r>
              <w:rPr>
                <w:rFonts w:eastAsia="Times New Roman"/>
                <w:lang w:eastAsia="en-CA"/>
              </w:rPr>
              <w:t>Not applicable</w:t>
            </w:r>
          </w:p>
        </w:tc>
      </w:tr>
      <w:tr w:rsidR="00307B62" w:rsidRPr="00BF2504" w14:paraId="78339003" w14:textId="77777777" w:rsidTr="00307B62">
        <w:trPr>
          <w:trHeight w:val="300"/>
        </w:trPr>
        <w:tc>
          <w:tcPr>
            <w:tcW w:w="3836" w:type="pct"/>
            <w:hideMark/>
          </w:tcPr>
          <w:p w14:paraId="5666A207" w14:textId="77777777" w:rsidR="00307B62" w:rsidRPr="00BF2504" w:rsidRDefault="00307B62" w:rsidP="00B65D83">
            <w:pPr>
              <w:pStyle w:val="TableBodyTextMIRB"/>
              <w:rPr>
                <w:rFonts w:eastAsia="Times New Roman"/>
                <w:lang w:eastAsia="en-CA"/>
              </w:rPr>
            </w:pPr>
            <w:r w:rsidRPr="00BF2504">
              <w:t>City of Mississauga</w:t>
            </w:r>
          </w:p>
        </w:tc>
        <w:tc>
          <w:tcPr>
            <w:tcW w:w="1164" w:type="pct"/>
            <w:noWrap/>
            <w:hideMark/>
          </w:tcPr>
          <w:p w14:paraId="3A62B7D7" w14:textId="5DBBBFCE" w:rsidR="00307B62" w:rsidRPr="00BF2504" w:rsidRDefault="008F6FFC" w:rsidP="00B65D83">
            <w:pPr>
              <w:pStyle w:val="TableBodyTextMIRB"/>
            </w:pPr>
            <w:r>
              <w:rPr>
                <w:rFonts w:eastAsia="Times New Roman"/>
                <w:lang w:eastAsia="en-CA"/>
              </w:rPr>
              <w:t>Not applicable</w:t>
            </w:r>
          </w:p>
        </w:tc>
      </w:tr>
      <w:tr w:rsidR="00307B62" w:rsidRPr="00BF2504" w14:paraId="7FFDC495" w14:textId="77777777" w:rsidTr="00307B62">
        <w:trPr>
          <w:trHeight w:val="300"/>
        </w:trPr>
        <w:tc>
          <w:tcPr>
            <w:tcW w:w="3836" w:type="pct"/>
            <w:hideMark/>
          </w:tcPr>
          <w:p w14:paraId="6D28CC48" w14:textId="77777777" w:rsidR="00307B62" w:rsidRPr="00BF2504" w:rsidRDefault="00307B62" w:rsidP="00B65D83">
            <w:pPr>
              <w:pStyle w:val="TableBodyTextMIRB"/>
              <w:rPr>
                <w:rFonts w:eastAsia="Times New Roman"/>
                <w:lang w:eastAsia="en-CA"/>
              </w:rPr>
            </w:pPr>
            <w:r w:rsidRPr="00BF2504">
              <w:t>City of Niagara Falls</w:t>
            </w:r>
          </w:p>
        </w:tc>
        <w:tc>
          <w:tcPr>
            <w:tcW w:w="1164" w:type="pct"/>
            <w:noWrap/>
            <w:hideMark/>
          </w:tcPr>
          <w:p w14:paraId="5131D679" w14:textId="2FA19802" w:rsidR="00307B62" w:rsidRPr="00BF2504" w:rsidRDefault="008F6FFC" w:rsidP="00B65D83">
            <w:pPr>
              <w:pStyle w:val="TableBodyTextMIRB"/>
            </w:pPr>
            <w:r>
              <w:rPr>
                <w:rFonts w:eastAsia="Times New Roman"/>
                <w:lang w:eastAsia="en-CA"/>
              </w:rPr>
              <w:t>Not applicable</w:t>
            </w:r>
          </w:p>
        </w:tc>
      </w:tr>
      <w:tr w:rsidR="00307B62" w:rsidRPr="00BF2504" w14:paraId="1D601987" w14:textId="77777777" w:rsidTr="00307B62">
        <w:trPr>
          <w:trHeight w:val="300"/>
        </w:trPr>
        <w:tc>
          <w:tcPr>
            <w:tcW w:w="3836" w:type="pct"/>
            <w:hideMark/>
          </w:tcPr>
          <w:p w14:paraId="456B8629" w14:textId="77777777" w:rsidR="00307B62" w:rsidRPr="00BF2504" w:rsidRDefault="00307B62" w:rsidP="00B65D83">
            <w:pPr>
              <w:pStyle w:val="TableBodyTextMIRB"/>
              <w:rPr>
                <w:rFonts w:eastAsia="Times New Roman"/>
                <w:lang w:eastAsia="en-CA"/>
              </w:rPr>
            </w:pPr>
            <w:r w:rsidRPr="00BF2504">
              <w:t>City of North Bay</w:t>
            </w:r>
          </w:p>
        </w:tc>
        <w:tc>
          <w:tcPr>
            <w:tcW w:w="1164" w:type="pct"/>
            <w:noWrap/>
            <w:hideMark/>
          </w:tcPr>
          <w:p w14:paraId="49069A73" w14:textId="7A1F1AF4" w:rsidR="00307B62" w:rsidRPr="00BF2504" w:rsidRDefault="008F6FFC" w:rsidP="00B65D83">
            <w:pPr>
              <w:pStyle w:val="TableBodyTextMIRB"/>
            </w:pPr>
            <w:r>
              <w:rPr>
                <w:rFonts w:eastAsia="Times New Roman"/>
                <w:lang w:eastAsia="en-CA"/>
              </w:rPr>
              <w:t>Not applicable</w:t>
            </w:r>
          </w:p>
        </w:tc>
      </w:tr>
      <w:tr w:rsidR="00307B62" w:rsidRPr="00BF2504" w14:paraId="3279B226" w14:textId="77777777" w:rsidTr="00307B62">
        <w:trPr>
          <w:trHeight w:val="300"/>
        </w:trPr>
        <w:tc>
          <w:tcPr>
            <w:tcW w:w="3836" w:type="pct"/>
            <w:hideMark/>
          </w:tcPr>
          <w:p w14:paraId="0AC00B2A" w14:textId="77777777" w:rsidR="00307B62" w:rsidRPr="00BF2504" w:rsidRDefault="00307B62" w:rsidP="00B65D83">
            <w:pPr>
              <w:pStyle w:val="TableBodyTextMIRB"/>
              <w:rPr>
                <w:rFonts w:eastAsia="Times New Roman"/>
                <w:lang w:eastAsia="en-CA"/>
              </w:rPr>
            </w:pPr>
            <w:r w:rsidRPr="00BF2504">
              <w:t>City of Orillia</w:t>
            </w:r>
          </w:p>
        </w:tc>
        <w:tc>
          <w:tcPr>
            <w:tcW w:w="1164" w:type="pct"/>
            <w:noWrap/>
            <w:hideMark/>
          </w:tcPr>
          <w:p w14:paraId="047909CD" w14:textId="148DFCD7" w:rsidR="00307B62" w:rsidRPr="00BF2504" w:rsidRDefault="008F6FFC" w:rsidP="00B65D83">
            <w:pPr>
              <w:pStyle w:val="TableBodyTextMIRB"/>
            </w:pPr>
            <w:r>
              <w:rPr>
                <w:rFonts w:eastAsia="Times New Roman"/>
                <w:lang w:eastAsia="en-CA"/>
              </w:rPr>
              <w:t>Not applicable</w:t>
            </w:r>
          </w:p>
        </w:tc>
      </w:tr>
      <w:tr w:rsidR="00307B62" w:rsidRPr="00BF2504" w14:paraId="55D98B98" w14:textId="77777777" w:rsidTr="00307B62">
        <w:trPr>
          <w:trHeight w:val="300"/>
        </w:trPr>
        <w:tc>
          <w:tcPr>
            <w:tcW w:w="3836" w:type="pct"/>
            <w:hideMark/>
          </w:tcPr>
          <w:p w14:paraId="01B429E2" w14:textId="77777777" w:rsidR="00307B62" w:rsidRPr="00BF2504" w:rsidRDefault="00307B62" w:rsidP="00B65D83">
            <w:pPr>
              <w:pStyle w:val="TableBodyTextMIRB"/>
              <w:rPr>
                <w:rFonts w:eastAsia="Times New Roman"/>
                <w:lang w:eastAsia="en-CA"/>
              </w:rPr>
            </w:pPr>
            <w:r w:rsidRPr="00BF2504">
              <w:t>City of Oshawa</w:t>
            </w:r>
          </w:p>
        </w:tc>
        <w:tc>
          <w:tcPr>
            <w:tcW w:w="1164" w:type="pct"/>
            <w:noWrap/>
            <w:hideMark/>
          </w:tcPr>
          <w:p w14:paraId="77B780EA" w14:textId="23895683" w:rsidR="00307B62" w:rsidRPr="00BF2504" w:rsidRDefault="008F6FFC" w:rsidP="00B65D83">
            <w:pPr>
              <w:pStyle w:val="TableBodyTextMIRB"/>
            </w:pPr>
            <w:r>
              <w:rPr>
                <w:rFonts w:eastAsia="Times New Roman"/>
                <w:lang w:eastAsia="en-CA"/>
              </w:rPr>
              <w:t>Not applicable</w:t>
            </w:r>
          </w:p>
        </w:tc>
      </w:tr>
      <w:tr w:rsidR="00307B62" w:rsidRPr="00BF2504" w14:paraId="69BD28C5" w14:textId="77777777" w:rsidTr="00307B62">
        <w:trPr>
          <w:trHeight w:val="300"/>
        </w:trPr>
        <w:tc>
          <w:tcPr>
            <w:tcW w:w="3836" w:type="pct"/>
            <w:hideMark/>
          </w:tcPr>
          <w:p w14:paraId="15CD1712" w14:textId="77777777" w:rsidR="00307B62" w:rsidRPr="00BF2504" w:rsidRDefault="00307B62" w:rsidP="00B65D83">
            <w:pPr>
              <w:pStyle w:val="TableBodyTextMIRB"/>
              <w:rPr>
                <w:rFonts w:eastAsia="Times New Roman"/>
                <w:lang w:eastAsia="en-CA"/>
              </w:rPr>
            </w:pPr>
            <w:r w:rsidRPr="00BF2504">
              <w:t>City of Ottawa</w:t>
            </w:r>
          </w:p>
        </w:tc>
        <w:tc>
          <w:tcPr>
            <w:tcW w:w="1164" w:type="pct"/>
            <w:noWrap/>
            <w:hideMark/>
          </w:tcPr>
          <w:p w14:paraId="77FAC0A3" w14:textId="3CB26BD1" w:rsidR="00307B62" w:rsidRPr="00BF2504" w:rsidRDefault="008F6FFC" w:rsidP="00B65D83">
            <w:pPr>
              <w:pStyle w:val="TableBodyTextMIRB"/>
            </w:pPr>
            <w:r>
              <w:rPr>
                <w:rFonts w:eastAsia="Times New Roman"/>
                <w:lang w:eastAsia="en-CA"/>
              </w:rPr>
              <w:t>Not applicable</w:t>
            </w:r>
          </w:p>
        </w:tc>
      </w:tr>
      <w:tr w:rsidR="00307B62" w:rsidRPr="00BF2504" w14:paraId="4756B402" w14:textId="77777777" w:rsidTr="00307B62">
        <w:trPr>
          <w:trHeight w:val="300"/>
        </w:trPr>
        <w:tc>
          <w:tcPr>
            <w:tcW w:w="3836" w:type="pct"/>
            <w:hideMark/>
          </w:tcPr>
          <w:p w14:paraId="18D1FBA4" w14:textId="77777777" w:rsidR="00307B62" w:rsidRPr="00BF2504" w:rsidRDefault="00307B62" w:rsidP="00B65D83">
            <w:pPr>
              <w:pStyle w:val="TableBodyTextMIRB"/>
              <w:rPr>
                <w:rFonts w:eastAsia="Times New Roman"/>
                <w:lang w:eastAsia="en-CA"/>
              </w:rPr>
            </w:pPr>
            <w:r w:rsidRPr="00BF2504">
              <w:t>City of Owen Sound</w:t>
            </w:r>
          </w:p>
        </w:tc>
        <w:tc>
          <w:tcPr>
            <w:tcW w:w="1164" w:type="pct"/>
            <w:noWrap/>
            <w:hideMark/>
          </w:tcPr>
          <w:p w14:paraId="4AAF6F89" w14:textId="3C768C5A" w:rsidR="00307B62" w:rsidRPr="00BF2504" w:rsidRDefault="008F6FFC" w:rsidP="00B65D83">
            <w:pPr>
              <w:pStyle w:val="TableBodyTextMIRB"/>
            </w:pPr>
            <w:r>
              <w:rPr>
                <w:rFonts w:eastAsia="Times New Roman"/>
                <w:lang w:eastAsia="en-CA"/>
              </w:rPr>
              <w:t>Not applicable</w:t>
            </w:r>
          </w:p>
        </w:tc>
      </w:tr>
      <w:tr w:rsidR="00307B62" w:rsidRPr="00BF2504" w14:paraId="0A2A2107" w14:textId="77777777" w:rsidTr="00307B62">
        <w:trPr>
          <w:trHeight w:val="300"/>
        </w:trPr>
        <w:tc>
          <w:tcPr>
            <w:tcW w:w="3836" w:type="pct"/>
            <w:hideMark/>
          </w:tcPr>
          <w:p w14:paraId="64449760" w14:textId="77777777" w:rsidR="00307B62" w:rsidRPr="00BF2504" w:rsidRDefault="00307B62" w:rsidP="00B65D83">
            <w:pPr>
              <w:pStyle w:val="TableBodyTextMIRB"/>
              <w:rPr>
                <w:rFonts w:eastAsia="Times New Roman"/>
                <w:lang w:eastAsia="en-CA"/>
              </w:rPr>
            </w:pPr>
            <w:r w:rsidRPr="00BF2504">
              <w:t>City of Pembroke</w:t>
            </w:r>
          </w:p>
        </w:tc>
        <w:tc>
          <w:tcPr>
            <w:tcW w:w="1164" w:type="pct"/>
            <w:noWrap/>
            <w:hideMark/>
          </w:tcPr>
          <w:p w14:paraId="3670383C" w14:textId="4FC3D97C" w:rsidR="00307B62" w:rsidRPr="00BF2504" w:rsidRDefault="008F6FFC" w:rsidP="00B65D83">
            <w:pPr>
              <w:pStyle w:val="TableBodyTextMIRB"/>
            </w:pPr>
            <w:r>
              <w:rPr>
                <w:rFonts w:eastAsia="Times New Roman"/>
                <w:lang w:eastAsia="en-CA"/>
              </w:rPr>
              <w:t>Not applicable</w:t>
            </w:r>
          </w:p>
        </w:tc>
      </w:tr>
      <w:tr w:rsidR="00307B62" w:rsidRPr="00BF2504" w14:paraId="626F6A3E" w14:textId="77777777" w:rsidTr="00307B62">
        <w:trPr>
          <w:trHeight w:val="300"/>
        </w:trPr>
        <w:tc>
          <w:tcPr>
            <w:tcW w:w="3836" w:type="pct"/>
            <w:hideMark/>
          </w:tcPr>
          <w:p w14:paraId="0D41CB1C" w14:textId="77777777" w:rsidR="00307B62" w:rsidRPr="00BF2504" w:rsidRDefault="00307B62" w:rsidP="00B65D83">
            <w:pPr>
              <w:pStyle w:val="TableBodyTextMIRB"/>
              <w:rPr>
                <w:rFonts w:eastAsia="Times New Roman"/>
                <w:lang w:eastAsia="en-CA"/>
              </w:rPr>
            </w:pPr>
            <w:r w:rsidRPr="00BF2504">
              <w:t>City of Peterborough</w:t>
            </w:r>
          </w:p>
        </w:tc>
        <w:tc>
          <w:tcPr>
            <w:tcW w:w="1164" w:type="pct"/>
            <w:noWrap/>
            <w:hideMark/>
          </w:tcPr>
          <w:p w14:paraId="3019A22D" w14:textId="3D475FE4" w:rsidR="00307B62" w:rsidRPr="00BF2504" w:rsidRDefault="008F6FFC" w:rsidP="00B65D83">
            <w:pPr>
              <w:pStyle w:val="TableBodyTextMIRB"/>
            </w:pPr>
            <w:r>
              <w:rPr>
                <w:rFonts w:eastAsia="Times New Roman"/>
                <w:lang w:eastAsia="en-CA"/>
              </w:rPr>
              <w:t>Not applicable</w:t>
            </w:r>
          </w:p>
        </w:tc>
      </w:tr>
      <w:tr w:rsidR="00307B62" w:rsidRPr="00BF2504" w14:paraId="5386C10B" w14:textId="77777777" w:rsidTr="00307B62">
        <w:trPr>
          <w:trHeight w:val="300"/>
        </w:trPr>
        <w:tc>
          <w:tcPr>
            <w:tcW w:w="3836" w:type="pct"/>
            <w:hideMark/>
          </w:tcPr>
          <w:p w14:paraId="674BBAD1" w14:textId="77777777" w:rsidR="00307B62" w:rsidRPr="00BF2504" w:rsidRDefault="00307B62" w:rsidP="00B65D83">
            <w:pPr>
              <w:pStyle w:val="TableBodyTextMIRB"/>
              <w:rPr>
                <w:rFonts w:eastAsia="Times New Roman"/>
                <w:lang w:eastAsia="en-CA"/>
              </w:rPr>
            </w:pPr>
            <w:r w:rsidRPr="00BF2504">
              <w:t>City of Pickering</w:t>
            </w:r>
          </w:p>
        </w:tc>
        <w:tc>
          <w:tcPr>
            <w:tcW w:w="1164" w:type="pct"/>
            <w:noWrap/>
            <w:hideMark/>
          </w:tcPr>
          <w:p w14:paraId="5F4ACC26" w14:textId="227E79A2" w:rsidR="00307B62" w:rsidRPr="00BF2504" w:rsidRDefault="008F6FFC" w:rsidP="00B65D83">
            <w:pPr>
              <w:pStyle w:val="TableBodyTextMIRB"/>
            </w:pPr>
            <w:r>
              <w:rPr>
                <w:rFonts w:eastAsia="Times New Roman"/>
                <w:lang w:eastAsia="en-CA"/>
              </w:rPr>
              <w:t>Not applicable</w:t>
            </w:r>
          </w:p>
        </w:tc>
      </w:tr>
      <w:tr w:rsidR="00307B62" w:rsidRPr="00BF2504" w14:paraId="71D49E8F" w14:textId="77777777" w:rsidTr="00307B62">
        <w:trPr>
          <w:trHeight w:val="300"/>
        </w:trPr>
        <w:tc>
          <w:tcPr>
            <w:tcW w:w="3836" w:type="pct"/>
            <w:hideMark/>
          </w:tcPr>
          <w:p w14:paraId="73A8AAC5" w14:textId="77777777" w:rsidR="00307B62" w:rsidRPr="00BF2504" w:rsidRDefault="00307B62" w:rsidP="00B65D83">
            <w:pPr>
              <w:pStyle w:val="TableBodyTextMIRB"/>
              <w:rPr>
                <w:rFonts w:eastAsia="Times New Roman"/>
                <w:lang w:eastAsia="en-CA"/>
              </w:rPr>
            </w:pPr>
            <w:r w:rsidRPr="00BF2504">
              <w:t>City of Port Colborne</w:t>
            </w:r>
          </w:p>
        </w:tc>
        <w:tc>
          <w:tcPr>
            <w:tcW w:w="1164" w:type="pct"/>
            <w:noWrap/>
            <w:hideMark/>
          </w:tcPr>
          <w:p w14:paraId="28AC375C" w14:textId="35B57C98" w:rsidR="00307B62" w:rsidRPr="00BF2504" w:rsidRDefault="008F6FFC" w:rsidP="00B65D83">
            <w:pPr>
              <w:pStyle w:val="TableBodyTextMIRB"/>
            </w:pPr>
            <w:r>
              <w:rPr>
                <w:rFonts w:eastAsia="Times New Roman"/>
                <w:lang w:eastAsia="en-CA"/>
              </w:rPr>
              <w:t>Not applicable</w:t>
            </w:r>
          </w:p>
        </w:tc>
      </w:tr>
      <w:tr w:rsidR="00307B62" w:rsidRPr="00BF2504" w14:paraId="4D68AB76" w14:textId="77777777" w:rsidTr="00307B62">
        <w:trPr>
          <w:trHeight w:val="300"/>
        </w:trPr>
        <w:tc>
          <w:tcPr>
            <w:tcW w:w="3836" w:type="pct"/>
            <w:hideMark/>
          </w:tcPr>
          <w:p w14:paraId="04D3C180" w14:textId="77777777" w:rsidR="00307B62" w:rsidRPr="00BF2504" w:rsidRDefault="00307B62" w:rsidP="00B65D83">
            <w:pPr>
              <w:pStyle w:val="TableBodyTextMIRB"/>
              <w:rPr>
                <w:rFonts w:eastAsia="Times New Roman"/>
                <w:lang w:eastAsia="en-CA"/>
              </w:rPr>
            </w:pPr>
            <w:r w:rsidRPr="00BF2504">
              <w:t>City of Quinte West</w:t>
            </w:r>
          </w:p>
        </w:tc>
        <w:tc>
          <w:tcPr>
            <w:tcW w:w="1164" w:type="pct"/>
            <w:noWrap/>
            <w:hideMark/>
          </w:tcPr>
          <w:p w14:paraId="4AB2EE31" w14:textId="6CEB2A61" w:rsidR="00307B62" w:rsidRPr="00BF2504" w:rsidRDefault="008F6FFC" w:rsidP="00B65D83">
            <w:pPr>
              <w:pStyle w:val="TableBodyTextMIRB"/>
            </w:pPr>
            <w:r>
              <w:rPr>
                <w:rFonts w:eastAsia="Times New Roman"/>
                <w:lang w:eastAsia="en-CA"/>
              </w:rPr>
              <w:t>Not applicable</w:t>
            </w:r>
          </w:p>
        </w:tc>
      </w:tr>
      <w:tr w:rsidR="00307B62" w:rsidRPr="00BF2504" w14:paraId="20909C26" w14:textId="77777777" w:rsidTr="00307B62">
        <w:trPr>
          <w:trHeight w:val="300"/>
        </w:trPr>
        <w:tc>
          <w:tcPr>
            <w:tcW w:w="3836" w:type="pct"/>
          </w:tcPr>
          <w:p w14:paraId="4386A9A8" w14:textId="77777777" w:rsidR="00307B62" w:rsidRPr="00BF2504" w:rsidRDefault="00307B62" w:rsidP="00B65D83">
            <w:pPr>
              <w:pStyle w:val="TableBodyTextMIRB"/>
            </w:pPr>
            <w:r w:rsidRPr="00BF2504">
              <w:t>City of Richmond Hill</w:t>
            </w:r>
          </w:p>
        </w:tc>
        <w:tc>
          <w:tcPr>
            <w:tcW w:w="1164" w:type="pct"/>
            <w:noWrap/>
          </w:tcPr>
          <w:p w14:paraId="20275911" w14:textId="7E85B48F"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1096EF24" w14:textId="77777777" w:rsidTr="00307B62">
        <w:trPr>
          <w:trHeight w:val="300"/>
        </w:trPr>
        <w:tc>
          <w:tcPr>
            <w:tcW w:w="3836" w:type="pct"/>
            <w:hideMark/>
          </w:tcPr>
          <w:p w14:paraId="66C30F68" w14:textId="77777777" w:rsidR="00307B62" w:rsidRPr="00BF2504" w:rsidRDefault="00307B62" w:rsidP="00B65D83">
            <w:pPr>
              <w:pStyle w:val="TableBodyTextMIRB"/>
              <w:rPr>
                <w:rFonts w:eastAsia="Times New Roman"/>
                <w:lang w:eastAsia="en-CA"/>
              </w:rPr>
            </w:pPr>
            <w:r w:rsidRPr="00BF2504">
              <w:t>City of Sarnia</w:t>
            </w:r>
          </w:p>
        </w:tc>
        <w:tc>
          <w:tcPr>
            <w:tcW w:w="1164" w:type="pct"/>
            <w:noWrap/>
            <w:hideMark/>
          </w:tcPr>
          <w:p w14:paraId="6432EC0F" w14:textId="6BC4141E" w:rsidR="00307B62" w:rsidRPr="00BF2504" w:rsidRDefault="008F6FFC" w:rsidP="00B65D83">
            <w:pPr>
              <w:pStyle w:val="TableBodyTextMIRB"/>
            </w:pPr>
            <w:r>
              <w:rPr>
                <w:rFonts w:eastAsia="Times New Roman"/>
                <w:lang w:eastAsia="en-CA"/>
              </w:rPr>
              <w:t>Not applicable</w:t>
            </w:r>
          </w:p>
        </w:tc>
      </w:tr>
      <w:tr w:rsidR="00307B62" w:rsidRPr="00BF2504" w14:paraId="35974C00" w14:textId="77777777" w:rsidTr="00307B62">
        <w:trPr>
          <w:trHeight w:val="300"/>
        </w:trPr>
        <w:tc>
          <w:tcPr>
            <w:tcW w:w="3836" w:type="pct"/>
            <w:hideMark/>
          </w:tcPr>
          <w:p w14:paraId="0960FCF1" w14:textId="77777777" w:rsidR="00307B62" w:rsidRPr="00BF2504" w:rsidRDefault="00307B62" w:rsidP="00B65D83">
            <w:pPr>
              <w:pStyle w:val="TableBodyTextMIRB"/>
              <w:rPr>
                <w:rFonts w:eastAsia="Times New Roman"/>
                <w:lang w:eastAsia="en-CA"/>
              </w:rPr>
            </w:pPr>
            <w:r w:rsidRPr="00BF2504">
              <w:lastRenderedPageBreak/>
              <w:t>City of Sault Ste. Marie</w:t>
            </w:r>
          </w:p>
        </w:tc>
        <w:tc>
          <w:tcPr>
            <w:tcW w:w="1164" w:type="pct"/>
            <w:noWrap/>
            <w:hideMark/>
          </w:tcPr>
          <w:p w14:paraId="68D45A41" w14:textId="51E15217" w:rsidR="00307B62" w:rsidRPr="00BF2504" w:rsidRDefault="008F6FFC" w:rsidP="00B65D83">
            <w:pPr>
              <w:pStyle w:val="TableBodyTextMIRB"/>
            </w:pPr>
            <w:r>
              <w:rPr>
                <w:rFonts w:eastAsia="Times New Roman"/>
                <w:lang w:eastAsia="en-CA"/>
              </w:rPr>
              <w:t>Not applicable</w:t>
            </w:r>
          </w:p>
        </w:tc>
      </w:tr>
      <w:tr w:rsidR="00307B62" w:rsidRPr="00BF2504" w14:paraId="7E42F1C2" w14:textId="77777777" w:rsidTr="00307B62">
        <w:trPr>
          <w:trHeight w:val="300"/>
        </w:trPr>
        <w:tc>
          <w:tcPr>
            <w:tcW w:w="3836" w:type="pct"/>
            <w:hideMark/>
          </w:tcPr>
          <w:p w14:paraId="084B746B" w14:textId="77777777" w:rsidR="00307B62" w:rsidRPr="00BF2504" w:rsidRDefault="00307B62" w:rsidP="00B65D83">
            <w:pPr>
              <w:pStyle w:val="TableBodyTextMIRB"/>
              <w:rPr>
                <w:rFonts w:eastAsia="Times New Roman"/>
                <w:lang w:eastAsia="en-CA"/>
              </w:rPr>
            </w:pPr>
            <w:r w:rsidRPr="00BF2504">
              <w:t>City of St. Catharines</w:t>
            </w:r>
          </w:p>
        </w:tc>
        <w:tc>
          <w:tcPr>
            <w:tcW w:w="1164" w:type="pct"/>
            <w:noWrap/>
            <w:hideMark/>
          </w:tcPr>
          <w:p w14:paraId="51BDED3C" w14:textId="2D5966B9" w:rsidR="00307B62" w:rsidRPr="00BF2504" w:rsidRDefault="008F6FFC" w:rsidP="00B65D83">
            <w:pPr>
              <w:pStyle w:val="TableBodyTextMIRB"/>
            </w:pPr>
            <w:r>
              <w:rPr>
                <w:rFonts w:eastAsia="Times New Roman"/>
                <w:lang w:eastAsia="en-CA"/>
              </w:rPr>
              <w:t>Not applicable</w:t>
            </w:r>
          </w:p>
        </w:tc>
      </w:tr>
      <w:tr w:rsidR="00307B62" w:rsidRPr="00BF2504" w14:paraId="454FD9B2" w14:textId="77777777" w:rsidTr="00307B62">
        <w:trPr>
          <w:trHeight w:val="300"/>
        </w:trPr>
        <w:tc>
          <w:tcPr>
            <w:tcW w:w="3836" w:type="pct"/>
            <w:hideMark/>
          </w:tcPr>
          <w:p w14:paraId="69418CF2" w14:textId="77777777" w:rsidR="00307B62" w:rsidRPr="00BF2504" w:rsidRDefault="00307B62" w:rsidP="00B65D83">
            <w:pPr>
              <w:pStyle w:val="TableBodyTextMIRB"/>
              <w:rPr>
                <w:rFonts w:eastAsia="Times New Roman"/>
                <w:lang w:eastAsia="en-CA"/>
              </w:rPr>
            </w:pPr>
            <w:r w:rsidRPr="00BF2504">
              <w:t>City of St. Thomas</w:t>
            </w:r>
          </w:p>
        </w:tc>
        <w:tc>
          <w:tcPr>
            <w:tcW w:w="1164" w:type="pct"/>
            <w:noWrap/>
            <w:hideMark/>
          </w:tcPr>
          <w:p w14:paraId="12C9084B" w14:textId="3492F5BB" w:rsidR="00307B62" w:rsidRPr="00BF2504" w:rsidRDefault="008F6FFC" w:rsidP="00B65D83">
            <w:pPr>
              <w:pStyle w:val="TableBodyTextMIRB"/>
            </w:pPr>
            <w:r>
              <w:rPr>
                <w:rFonts w:eastAsia="Times New Roman"/>
                <w:lang w:eastAsia="en-CA"/>
              </w:rPr>
              <w:t>Not applicable</w:t>
            </w:r>
          </w:p>
        </w:tc>
      </w:tr>
      <w:tr w:rsidR="00307B62" w:rsidRPr="00BF2504" w14:paraId="096811DA" w14:textId="77777777" w:rsidTr="00307B62">
        <w:trPr>
          <w:trHeight w:val="300"/>
        </w:trPr>
        <w:tc>
          <w:tcPr>
            <w:tcW w:w="3836" w:type="pct"/>
            <w:hideMark/>
          </w:tcPr>
          <w:p w14:paraId="235F6133" w14:textId="77777777" w:rsidR="00307B62" w:rsidRPr="00BF2504" w:rsidRDefault="00307B62" w:rsidP="00B65D83">
            <w:pPr>
              <w:pStyle w:val="TableBodyTextMIRB"/>
              <w:rPr>
                <w:rFonts w:eastAsia="Times New Roman"/>
                <w:lang w:eastAsia="en-CA"/>
              </w:rPr>
            </w:pPr>
            <w:r w:rsidRPr="00BF2504">
              <w:t>City of Stratford</w:t>
            </w:r>
          </w:p>
        </w:tc>
        <w:tc>
          <w:tcPr>
            <w:tcW w:w="1164" w:type="pct"/>
            <w:noWrap/>
            <w:hideMark/>
          </w:tcPr>
          <w:p w14:paraId="1D20ABB5" w14:textId="18FC9927" w:rsidR="00307B62" w:rsidRPr="00BF2504" w:rsidRDefault="008F6FFC" w:rsidP="00B65D83">
            <w:pPr>
              <w:pStyle w:val="TableBodyTextMIRB"/>
            </w:pPr>
            <w:r>
              <w:rPr>
                <w:rFonts w:eastAsia="Times New Roman"/>
                <w:lang w:eastAsia="en-CA"/>
              </w:rPr>
              <w:t>Not applicable</w:t>
            </w:r>
          </w:p>
        </w:tc>
      </w:tr>
      <w:tr w:rsidR="00307B62" w:rsidRPr="00BF2504" w14:paraId="14E04466" w14:textId="77777777" w:rsidTr="00307B62">
        <w:trPr>
          <w:trHeight w:val="300"/>
        </w:trPr>
        <w:tc>
          <w:tcPr>
            <w:tcW w:w="3836" w:type="pct"/>
            <w:hideMark/>
          </w:tcPr>
          <w:p w14:paraId="78819C87" w14:textId="77777777" w:rsidR="00307B62" w:rsidRPr="00BF2504" w:rsidRDefault="00307B62" w:rsidP="00B65D83">
            <w:pPr>
              <w:pStyle w:val="TableBodyTextMIRB"/>
              <w:rPr>
                <w:rFonts w:eastAsia="Times New Roman"/>
                <w:lang w:eastAsia="en-CA"/>
              </w:rPr>
            </w:pPr>
            <w:r w:rsidRPr="00BF2504">
              <w:t>City of Temiskaming Shores</w:t>
            </w:r>
          </w:p>
        </w:tc>
        <w:tc>
          <w:tcPr>
            <w:tcW w:w="1164" w:type="pct"/>
            <w:noWrap/>
            <w:hideMark/>
          </w:tcPr>
          <w:p w14:paraId="1F5EDA0F" w14:textId="730C9446" w:rsidR="00307B62" w:rsidRPr="00BF2504" w:rsidRDefault="008F6FFC" w:rsidP="00B65D83">
            <w:pPr>
              <w:pStyle w:val="TableBodyTextMIRB"/>
            </w:pPr>
            <w:r>
              <w:rPr>
                <w:rFonts w:eastAsia="Times New Roman"/>
                <w:lang w:eastAsia="en-CA"/>
              </w:rPr>
              <w:t>Not applicable</w:t>
            </w:r>
          </w:p>
        </w:tc>
      </w:tr>
      <w:tr w:rsidR="00307B62" w:rsidRPr="00BF2504" w14:paraId="4FF1B177" w14:textId="77777777" w:rsidTr="00307B62">
        <w:trPr>
          <w:trHeight w:val="300"/>
        </w:trPr>
        <w:tc>
          <w:tcPr>
            <w:tcW w:w="3836" w:type="pct"/>
            <w:hideMark/>
          </w:tcPr>
          <w:p w14:paraId="7AACB373" w14:textId="77777777" w:rsidR="00307B62" w:rsidRPr="00BF2504" w:rsidRDefault="00307B62" w:rsidP="00B65D83">
            <w:pPr>
              <w:pStyle w:val="TableBodyTextMIRB"/>
              <w:rPr>
                <w:rFonts w:eastAsia="Times New Roman"/>
                <w:lang w:eastAsia="en-CA"/>
              </w:rPr>
            </w:pPr>
            <w:r w:rsidRPr="00BF2504">
              <w:t>City of Thorold</w:t>
            </w:r>
          </w:p>
        </w:tc>
        <w:tc>
          <w:tcPr>
            <w:tcW w:w="1164" w:type="pct"/>
            <w:noWrap/>
            <w:hideMark/>
          </w:tcPr>
          <w:p w14:paraId="4E6D3E09" w14:textId="7A70C962" w:rsidR="00307B62" w:rsidRPr="00BF2504" w:rsidRDefault="008F6FFC" w:rsidP="00B65D83">
            <w:pPr>
              <w:pStyle w:val="TableBodyTextMIRB"/>
            </w:pPr>
            <w:r>
              <w:rPr>
                <w:rFonts w:eastAsia="Times New Roman"/>
                <w:lang w:eastAsia="en-CA"/>
              </w:rPr>
              <w:t>Not applicable</w:t>
            </w:r>
          </w:p>
        </w:tc>
      </w:tr>
      <w:tr w:rsidR="00307B62" w:rsidRPr="00BF2504" w14:paraId="502FC477" w14:textId="77777777" w:rsidTr="00307B62">
        <w:trPr>
          <w:trHeight w:val="300"/>
        </w:trPr>
        <w:tc>
          <w:tcPr>
            <w:tcW w:w="3836" w:type="pct"/>
            <w:hideMark/>
          </w:tcPr>
          <w:p w14:paraId="0632060A" w14:textId="77777777" w:rsidR="00307B62" w:rsidRPr="00BF2504" w:rsidRDefault="00307B62" w:rsidP="00B65D83">
            <w:pPr>
              <w:pStyle w:val="TableBodyTextMIRB"/>
              <w:rPr>
                <w:rFonts w:eastAsia="Times New Roman"/>
                <w:lang w:eastAsia="en-CA"/>
              </w:rPr>
            </w:pPr>
            <w:r w:rsidRPr="00BF2504">
              <w:t>City of Thunder Bay</w:t>
            </w:r>
          </w:p>
        </w:tc>
        <w:tc>
          <w:tcPr>
            <w:tcW w:w="1164" w:type="pct"/>
            <w:noWrap/>
            <w:hideMark/>
          </w:tcPr>
          <w:p w14:paraId="481E5F03" w14:textId="6EFEAAF5" w:rsidR="00307B62" w:rsidRPr="00BF2504" w:rsidRDefault="008F6FFC" w:rsidP="00B65D83">
            <w:pPr>
              <w:pStyle w:val="TableBodyTextMIRB"/>
            </w:pPr>
            <w:r>
              <w:rPr>
                <w:rFonts w:eastAsia="Times New Roman"/>
                <w:lang w:eastAsia="en-CA"/>
              </w:rPr>
              <w:t>Not applicable</w:t>
            </w:r>
          </w:p>
        </w:tc>
      </w:tr>
      <w:tr w:rsidR="00307B62" w:rsidRPr="00BF2504" w14:paraId="521C4C39" w14:textId="77777777" w:rsidTr="00307B62">
        <w:trPr>
          <w:trHeight w:val="300"/>
        </w:trPr>
        <w:tc>
          <w:tcPr>
            <w:tcW w:w="3836" w:type="pct"/>
            <w:hideMark/>
          </w:tcPr>
          <w:p w14:paraId="5390E2EB" w14:textId="77777777" w:rsidR="00307B62" w:rsidRPr="00BF2504" w:rsidRDefault="00307B62" w:rsidP="00B65D83">
            <w:pPr>
              <w:pStyle w:val="TableBodyTextMIRB"/>
              <w:rPr>
                <w:rFonts w:eastAsia="Times New Roman"/>
                <w:lang w:eastAsia="en-CA"/>
              </w:rPr>
            </w:pPr>
            <w:r w:rsidRPr="00BF2504">
              <w:t>City of Timmins</w:t>
            </w:r>
          </w:p>
        </w:tc>
        <w:tc>
          <w:tcPr>
            <w:tcW w:w="1164" w:type="pct"/>
            <w:noWrap/>
            <w:hideMark/>
          </w:tcPr>
          <w:p w14:paraId="785E3B77" w14:textId="58B606C3" w:rsidR="00307B62" w:rsidRPr="00BF2504" w:rsidRDefault="008F6FFC" w:rsidP="00B65D83">
            <w:pPr>
              <w:pStyle w:val="TableBodyTextMIRB"/>
            </w:pPr>
            <w:r>
              <w:rPr>
                <w:rFonts w:eastAsia="Times New Roman"/>
                <w:lang w:eastAsia="en-CA"/>
              </w:rPr>
              <w:t>Not applicable</w:t>
            </w:r>
          </w:p>
        </w:tc>
      </w:tr>
      <w:tr w:rsidR="00307B62" w:rsidRPr="00BF2504" w14:paraId="66F548BF" w14:textId="77777777" w:rsidTr="00307B62">
        <w:trPr>
          <w:trHeight w:val="300"/>
        </w:trPr>
        <w:tc>
          <w:tcPr>
            <w:tcW w:w="3836" w:type="pct"/>
            <w:hideMark/>
          </w:tcPr>
          <w:p w14:paraId="22A51AA0" w14:textId="77777777" w:rsidR="00307B62" w:rsidRPr="00BF2504" w:rsidRDefault="00307B62" w:rsidP="00B65D83">
            <w:pPr>
              <w:pStyle w:val="TableBodyTextMIRB"/>
              <w:rPr>
                <w:rFonts w:eastAsia="Times New Roman"/>
                <w:lang w:eastAsia="en-CA"/>
              </w:rPr>
            </w:pPr>
            <w:r w:rsidRPr="00BF2504">
              <w:t>City of Toronto</w:t>
            </w:r>
          </w:p>
        </w:tc>
        <w:tc>
          <w:tcPr>
            <w:tcW w:w="1164" w:type="pct"/>
            <w:noWrap/>
            <w:hideMark/>
          </w:tcPr>
          <w:p w14:paraId="32FB1F87" w14:textId="3C34BC38" w:rsidR="00307B62" w:rsidRPr="00BF2504" w:rsidRDefault="008F6FFC" w:rsidP="00B65D83">
            <w:pPr>
              <w:pStyle w:val="TableBodyTextMIRB"/>
            </w:pPr>
            <w:r>
              <w:rPr>
                <w:rFonts w:eastAsia="Times New Roman"/>
                <w:lang w:eastAsia="en-CA"/>
              </w:rPr>
              <w:t>Not applicable</w:t>
            </w:r>
          </w:p>
        </w:tc>
      </w:tr>
      <w:tr w:rsidR="00307B62" w:rsidRPr="00BF2504" w14:paraId="72AF3A21" w14:textId="77777777" w:rsidTr="00307B62">
        <w:trPr>
          <w:trHeight w:val="300"/>
        </w:trPr>
        <w:tc>
          <w:tcPr>
            <w:tcW w:w="3836" w:type="pct"/>
            <w:hideMark/>
          </w:tcPr>
          <w:p w14:paraId="6AF4A4E5" w14:textId="77777777" w:rsidR="00307B62" w:rsidRPr="00BF2504" w:rsidRDefault="00307B62" w:rsidP="00B65D83">
            <w:pPr>
              <w:pStyle w:val="TableBodyTextMIRB"/>
              <w:rPr>
                <w:rFonts w:eastAsia="Times New Roman"/>
                <w:lang w:eastAsia="en-CA"/>
              </w:rPr>
            </w:pPr>
            <w:r w:rsidRPr="00BF2504">
              <w:t>City of Vaughan</w:t>
            </w:r>
          </w:p>
        </w:tc>
        <w:tc>
          <w:tcPr>
            <w:tcW w:w="1164" w:type="pct"/>
            <w:noWrap/>
            <w:hideMark/>
          </w:tcPr>
          <w:p w14:paraId="4666D968" w14:textId="0FFF6C96" w:rsidR="00307B62" w:rsidRPr="00BF2504" w:rsidRDefault="008F6FFC" w:rsidP="00B65D83">
            <w:pPr>
              <w:pStyle w:val="TableBodyTextMIRB"/>
            </w:pPr>
            <w:r>
              <w:rPr>
                <w:rFonts w:eastAsia="Times New Roman"/>
                <w:lang w:eastAsia="en-CA"/>
              </w:rPr>
              <w:t>Not applicable</w:t>
            </w:r>
          </w:p>
        </w:tc>
      </w:tr>
      <w:tr w:rsidR="00307B62" w:rsidRPr="00BF2504" w14:paraId="368CAE10" w14:textId="77777777" w:rsidTr="00307B62">
        <w:trPr>
          <w:trHeight w:val="300"/>
        </w:trPr>
        <w:tc>
          <w:tcPr>
            <w:tcW w:w="3836" w:type="pct"/>
            <w:hideMark/>
          </w:tcPr>
          <w:p w14:paraId="4755EB8A" w14:textId="77777777" w:rsidR="00307B62" w:rsidRPr="00BF2504" w:rsidRDefault="00307B62" w:rsidP="00B65D83">
            <w:pPr>
              <w:pStyle w:val="TableBodyTextMIRB"/>
              <w:rPr>
                <w:rFonts w:eastAsia="Times New Roman"/>
                <w:lang w:eastAsia="en-CA"/>
              </w:rPr>
            </w:pPr>
            <w:r w:rsidRPr="00BF2504">
              <w:t>City of Waterloo</w:t>
            </w:r>
          </w:p>
        </w:tc>
        <w:tc>
          <w:tcPr>
            <w:tcW w:w="1164" w:type="pct"/>
            <w:noWrap/>
            <w:hideMark/>
          </w:tcPr>
          <w:p w14:paraId="4639E82C" w14:textId="68B520D2" w:rsidR="00307B62" w:rsidRPr="00BF2504" w:rsidRDefault="008F6FFC" w:rsidP="00B65D83">
            <w:pPr>
              <w:pStyle w:val="TableBodyTextMIRB"/>
            </w:pPr>
            <w:r>
              <w:rPr>
                <w:rFonts w:eastAsia="Times New Roman"/>
                <w:lang w:eastAsia="en-CA"/>
              </w:rPr>
              <w:t>Not applicable</w:t>
            </w:r>
          </w:p>
        </w:tc>
      </w:tr>
      <w:tr w:rsidR="00307B62" w:rsidRPr="00BF2504" w14:paraId="5F3584E3" w14:textId="77777777" w:rsidTr="00307B62">
        <w:trPr>
          <w:trHeight w:val="300"/>
        </w:trPr>
        <w:tc>
          <w:tcPr>
            <w:tcW w:w="3836" w:type="pct"/>
            <w:hideMark/>
          </w:tcPr>
          <w:p w14:paraId="4DFE59A1" w14:textId="77777777" w:rsidR="00307B62" w:rsidRPr="00BF2504" w:rsidRDefault="00307B62" w:rsidP="00B65D83">
            <w:pPr>
              <w:pStyle w:val="TableBodyTextMIRB"/>
              <w:rPr>
                <w:rFonts w:eastAsia="Times New Roman"/>
                <w:lang w:eastAsia="en-CA"/>
              </w:rPr>
            </w:pPr>
            <w:r w:rsidRPr="00BF2504">
              <w:t>City of Welland</w:t>
            </w:r>
          </w:p>
        </w:tc>
        <w:tc>
          <w:tcPr>
            <w:tcW w:w="1164" w:type="pct"/>
            <w:noWrap/>
            <w:hideMark/>
          </w:tcPr>
          <w:p w14:paraId="31C149B5" w14:textId="5FCB6F87" w:rsidR="00307B62" w:rsidRPr="00BF2504" w:rsidRDefault="008F6FFC" w:rsidP="00B65D83">
            <w:pPr>
              <w:pStyle w:val="TableBodyTextMIRB"/>
            </w:pPr>
            <w:r>
              <w:rPr>
                <w:rFonts w:eastAsia="Times New Roman"/>
                <w:lang w:eastAsia="en-CA"/>
              </w:rPr>
              <w:t>Not applicable</w:t>
            </w:r>
          </w:p>
        </w:tc>
      </w:tr>
      <w:tr w:rsidR="00307B62" w:rsidRPr="00BF2504" w14:paraId="0971C59B" w14:textId="77777777" w:rsidTr="00307B62">
        <w:trPr>
          <w:trHeight w:val="300"/>
        </w:trPr>
        <w:tc>
          <w:tcPr>
            <w:tcW w:w="3836" w:type="pct"/>
            <w:hideMark/>
          </w:tcPr>
          <w:p w14:paraId="2337D408" w14:textId="77777777" w:rsidR="00307B62" w:rsidRPr="00BF2504" w:rsidRDefault="00307B62" w:rsidP="00B65D83">
            <w:pPr>
              <w:pStyle w:val="TableBodyTextMIRB"/>
              <w:rPr>
                <w:rFonts w:eastAsia="Times New Roman"/>
                <w:lang w:eastAsia="en-CA"/>
              </w:rPr>
            </w:pPr>
            <w:r w:rsidRPr="00BF2504">
              <w:t>City of Windsor</w:t>
            </w:r>
          </w:p>
        </w:tc>
        <w:tc>
          <w:tcPr>
            <w:tcW w:w="1164" w:type="pct"/>
            <w:noWrap/>
            <w:hideMark/>
          </w:tcPr>
          <w:p w14:paraId="2FCDE909" w14:textId="179BBD7E" w:rsidR="00307B62" w:rsidRPr="00BF2504" w:rsidRDefault="008F6FFC" w:rsidP="00B65D83">
            <w:pPr>
              <w:pStyle w:val="TableBodyTextMIRB"/>
            </w:pPr>
            <w:r>
              <w:rPr>
                <w:rFonts w:eastAsia="Times New Roman"/>
                <w:lang w:eastAsia="en-CA"/>
              </w:rPr>
              <w:t>Not applicable</w:t>
            </w:r>
          </w:p>
        </w:tc>
      </w:tr>
      <w:tr w:rsidR="00307B62" w:rsidRPr="00BF2504" w14:paraId="36AEF237" w14:textId="77777777" w:rsidTr="00307B62">
        <w:trPr>
          <w:trHeight w:val="300"/>
        </w:trPr>
        <w:tc>
          <w:tcPr>
            <w:tcW w:w="3836" w:type="pct"/>
            <w:hideMark/>
          </w:tcPr>
          <w:p w14:paraId="6CB67BC9" w14:textId="77777777" w:rsidR="00307B62" w:rsidRPr="00BF2504" w:rsidRDefault="00307B62" w:rsidP="00B65D83">
            <w:pPr>
              <w:pStyle w:val="TableBodyTextMIRB"/>
              <w:rPr>
                <w:rFonts w:eastAsia="Times New Roman"/>
                <w:lang w:eastAsia="en-CA"/>
              </w:rPr>
            </w:pPr>
            <w:r w:rsidRPr="00BF2504">
              <w:t>City of Woodstock</w:t>
            </w:r>
          </w:p>
        </w:tc>
        <w:tc>
          <w:tcPr>
            <w:tcW w:w="1164" w:type="pct"/>
            <w:noWrap/>
            <w:hideMark/>
          </w:tcPr>
          <w:p w14:paraId="2FB7BBDE" w14:textId="2DE53EC2" w:rsidR="00307B62" w:rsidRPr="00BF2504" w:rsidRDefault="008F6FFC" w:rsidP="00B65D83">
            <w:pPr>
              <w:pStyle w:val="TableBodyTextMIRB"/>
            </w:pPr>
            <w:r>
              <w:rPr>
                <w:rFonts w:eastAsia="Times New Roman"/>
                <w:lang w:eastAsia="en-CA"/>
              </w:rPr>
              <w:t>Not applicable</w:t>
            </w:r>
          </w:p>
        </w:tc>
      </w:tr>
      <w:tr w:rsidR="00307B62" w:rsidRPr="00BF2504" w14:paraId="73A71D4F" w14:textId="77777777" w:rsidTr="00307B62">
        <w:trPr>
          <w:trHeight w:val="300"/>
        </w:trPr>
        <w:tc>
          <w:tcPr>
            <w:tcW w:w="3836" w:type="pct"/>
            <w:hideMark/>
          </w:tcPr>
          <w:p w14:paraId="708EF527" w14:textId="77777777" w:rsidR="00307B62" w:rsidRPr="00BF2504" w:rsidRDefault="00307B62" w:rsidP="00B65D83">
            <w:pPr>
              <w:pStyle w:val="TableBodyTextMIRB"/>
              <w:rPr>
                <w:rFonts w:eastAsia="Times New Roman"/>
                <w:lang w:eastAsia="en-CA"/>
              </w:rPr>
            </w:pPr>
            <w:r w:rsidRPr="00BF2504">
              <w:t>Constance Lake 92</w:t>
            </w:r>
          </w:p>
        </w:tc>
        <w:tc>
          <w:tcPr>
            <w:tcW w:w="1164" w:type="pct"/>
            <w:noWrap/>
            <w:hideMark/>
          </w:tcPr>
          <w:p w14:paraId="375FDCD1" w14:textId="39989C32" w:rsidR="00307B62" w:rsidRPr="00BF2504" w:rsidRDefault="008F6FFC" w:rsidP="00B65D83">
            <w:pPr>
              <w:pStyle w:val="TableBodyTextMIRB"/>
            </w:pPr>
            <w:r>
              <w:rPr>
                <w:rFonts w:eastAsia="Times New Roman"/>
                <w:lang w:eastAsia="en-CA"/>
              </w:rPr>
              <w:t>Not applicable</w:t>
            </w:r>
          </w:p>
        </w:tc>
      </w:tr>
      <w:tr w:rsidR="00307B62" w:rsidRPr="00BF2504" w14:paraId="5D9D0182" w14:textId="77777777" w:rsidTr="00307B62">
        <w:trPr>
          <w:trHeight w:val="300"/>
        </w:trPr>
        <w:tc>
          <w:tcPr>
            <w:tcW w:w="3836" w:type="pct"/>
            <w:hideMark/>
          </w:tcPr>
          <w:p w14:paraId="6D1C424D" w14:textId="77777777" w:rsidR="00307B62" w:rsidRPr="00BF2504" w:rsidRDefault="00307B62" w:rsidP="00B65D83">
            <w:pPr>
              <w:pStyle w:val="TableBodyTextMIRB"/>
              <w:rPr>
                <w:rFonts w:eastAsia="Times New Roman"/>
                <w:lang w:eastAsia="en-CA"/>
              </w:rPr>
            </w:pPr>
            <w:r w:rsidRPr="00BF2504">
              <w:t>Couchiching 16</w:t>
            </w:r>
            <w:r>
              <w:t>A</w:t>
            </w:r>
          </w:p>
        </w:tc>
        <w:tc>
          <w:tcPr>
            <w:tcW w:w="1164" w:type="pct"/>
            <w:noWrap/>
            <w:hideMark/>
          </w:tcPr>
          <w:p w14:paraId="702885AC" w14:textId="3F68418F" w:rsidR="00307B62" w:rsidRPr="00BF2504" w:rsidRDefault="008F6FFC" w:rsidP="00B65D83">
            <w:pPr>
              <w:pStyle w:val="TableBodyTextMIRB"/>
            </w:pPr>
            <w:r>
              <w:rPr>
                <w:rFonts w:eastAsia="Times New Roman"/>
                <w:lang w:eastAsia="en-CA"/>
              </w:rPr>
              <w:t>Not applicable</w:t>
            </w:r>
          </w:p>
        </w:tc>
      </w:tr>
      <w:tr w:rsidR="00307B62" w:rsidRPr="00BF2504" w14:paraId="48D9E00F" w14:textId="77777777" w:rsidTr="00307B62">
        <w:trPr>
          <w:trHeight w:val="300"/>
        </w:trPr>
        <w:tc>
          <w:tcPr>
            <w:tcW w:w="3836" w:type="pct"/>
            <w:hideMark/>
          </w:tcPr>
          <w:p w14:paraId="6B4FB2F6" w14:textId="77777777" w:rsidR="00307B62" w:rsidRPr="00BF2504" w:rsidRDefault="00307B62" w:rsidP="00B65D83">
            <w:pPr>
              <w:pStyle w:val="TableBodyTextMIRB"/>
              <w:rPr>
                <w:rFonts w:eastAsia="Times New Roman"/>
                <w:lang w:eastAsia="en-CA"/>
              </w:rPr>
            </w:pPr>
            <w:r w:rsidRPr="00BF2504">
              <w:t>County of Brant</w:t>
            </w:r>
          </w:p>
        </w:tc>
        <w:tc>
          <w:tcPr>
            <w:tcW w:w="1164" w:type="pct"/>
            <w:noWrap/>
            <w:hideMark/>
          </w:tcPr>
          <w:p w14:paraId="6B91864B" w14:textId="4EA7780B" w:rsidR="00307B62" w:rsidRPr="00BF2504" w:rsidRDefault="008F6FFC" w:rsidP="00B65D83">
            <w:pPr>
              <w:pStyle w:val="TableBodyTextMIRB"/>
            </w:pPr>
            <w:r>
              <w:rPr>
                <w:rFonts w:eastAsia="Times New Roman"/>
                <w:lang w:eastAsia="en-CA"/>
              </w:rPr>
              <w:t>Not applicable</w:t>
            </w:r>
          </w:p>
        </w:tc>
      </w:tr>
      <w:tr w:rsidR="00307B62" w:rsidRPr="00BF2504" w14:paraId="6F2077EA" w14:textId="77777777" w:rsidTr="00307B62">
        <w:trPr>
          <w:trHeight w:val="300"/>
        </w:trPr>
        <w:tc>
          <w:tcPr>
            <w:tcW w:w="3836" w:type="pct"/>
            <w:hideMark/>
          </w:tcPr>
          <w:p w14:paraId="6975802E" w14:textId="77777777" w:rsidR="00307B62" w:rsidRPr="00BF2504" w:rsidRDefault="00307B62" w:rsidP="00B65D83">
            <w:pPr>
              <w:pStyle w:val="TableBodyTextMIRB"/>
              <w:rPr>
                <w:rFonts w:eastAsia="Times New Roman"/>
                <w:lang w:eastAsia="en-CA"/>
              </w:rPr>
            </w:pPr>
            <w:r w:rsidRPr="00BF2504">
              <w:t>County of Prince Edward</w:t>
            </w:r>
          </w:p>
        </w:tc>
        <w:tc>
          <w:tcPr>
            <w:tcW w:w="1164" w:type="pct"/>
            <w:noWrap/>
            <w:hideMark/>
          </w:tcPr>
          <w:p w14:paraId="5BC351A8" w14:textId="0482915B" w:rsidR="00307B62" w:rsidRPr="00BF2504" w:rsidRDefault="008F6FFC" w:rsidP="00B65D83">
            <w:pPr>
              <w:pStyle w:val="TableBodyTextMIRB"/>
            </w:pPr>
            <w:r>
              <w:rPr>
                <w:rFonts w:eastAsia="Times New Roman"/>
                <w:lang w:eastAsia="en-CA"/>
              </w:rPr>
              <w:t>Not applicable</w:t>
            </w:r>
          </w:p>
        </w:tc>
      </w:tr>
      <w:tr w:rsidR="00307B62" w:rsidRPr="00BF2504" w14:paraId="033BA1E9" w14:textId="77777777" w:rsidTr="00307B62">
        <w:trPr>
          <w:trHeight w:val="300"/>
        </w:trPr>
        <w:tc>
          <w:tcPr>
            <w:tcW w:w="3836" w:type="pct"/>
          </w:tcPr>
          <w:p w14:paraId="4BA53CB3" w14:textId="77777777" w:rsidR="00307B62" w:rsidRPr="00BF2504" w:rsidRDefault="00307B62" w:rsidP="00B65D83">
            <w:pPr>
              <w:pStyle w:val="TableBodyTextMIRB"/>
            </w:pPr>
            <w:r w:rsidRPr="00B46B8E">
              <w:t>Curve Lake 35</w:t>
            </w:r>
          </w:p>
        </w:tc>
        <w:tc>
          <w:tcPr>
            <w:tcW w:w="1164" w:type="pct"/>
            <w:noWrap/>
          </w:tcPr>
          <w:p w14:paraId="1D168010" w14:textId="7BD38742"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415F285E" w14:textId="77777777" w:rsidTr="00307B62">
        <w:trPr>
          <w:trHeight w:val="300"/>
        </w:trPr>
        <w:tc>
          <w:tcPr>
            <w:tcW w:w="3836" w:type="pct"/>
            <w:hideMark/>
          </w:tcPr>
          <w:p w14:paraId="21BF0EAF" w14:textId="77777777" w:rsidR="00307B62" w:rsidRPr="00BF2504" w:rsidRDefault="00307B62" w:rsidP="00B65D83">
            <w:pPr>
              <w:pStyle w:val="TableBodyTextMIRB"/>
              <w:rPr>
                <w:rFonts w:eastAsia="Times New Roman"/>
                <w:lang w:eastAsia="en-CA"/>
              </w:rPr>
            </w:pPr>
            <w:r w:rsidRPr="00BF2504">
              <w:t>Curve Lake 35</w:t>
            </w:r>
            <w:r>
              <w:t>A</w:t>
            </w:r>
          </w:p>
        </w:tc>
        <w:tc>
          <w:tcPr>
            <w:tcW w:w="1164" w:type="pct"/>
            <w:noWrap/>
            <w:hideMark/>
          </w:tcPr>
          <w:p w14:paraId="39A31B68" w14:textId="715093AB" w:rsidR="00307B62" w:rsidRPr="00BF2504" w:rsidRDefault="008F6FFC" w:rsidP="00B65D83">
            <w:pPr>
              <w:pStyle w:val="TableBodyTextMIRB"/>
            </w:pPr>
            <w:r>
              <w:rPr>
                <w:rFonts w:eastAsia="Times New Roman"/>
                <w:lang w:eastAsia="en-CA"/>
              </w:rPr>
              <w:t>Not applicable</w:t>
            </w:r>
          </w:p>
        </w:tc>
      </w:tr>
      <w:tr w:rsidR="00307B62" w:rsidRPr="00BF2504" w14:paraId="4379A07C" w14:textId="77777777" w:rsidTr="00307B62">
        <w:trPr>
          <w:trHeight w:val="300"/>
        </w:trPr>
        <w:tc>
          <w:tcPr>
            <w:tcW w:w="3836" w:type="pct"/>
            <w:hideMark/>
          </w:tcPr>
          <w:p w14:paraId="7A9C71D7" w14:textId="77777777" w:rsidR="00307B62" w:rsidRPr="00BF2504" w:rsidRDefault="00307B62" w:rsidP="00B65D83">
            <w:pPr>
              <w:pStyle w:val="TableBodyTextMIRB"/>
              <w:rPr>
                <w:rFonts w:eastAsia="Times New Roman"/>
                <w:lang w:eastAsia="en-CA"/>
              </w:rPr>
            </w:pPr>
            <w:r w:rsidRPr="00BF2504">
              <w:t>Curve Lake First Nation 35</w:t>
            </w:r>
          </w:p>
        </w:tc>
        <w:tc>
          <w:tcPr>
            <w:tcW w:w="1164" w:type="pct"/>
            <w:noWrap/>
            <w:hideMark/>
          </w:tcPr>
          <w:p w14:paraId="5EC8412F" w14:textId="56584523" w:rsidR="00307B62" w:rsidRPr="00BF2504" w:rsidRDefault="008F6FFC" w:rsidP="00B65D83">
            <w:pPr>
              <w:pStyle w:val="TableBodyTextMIRB"/>
            </w:pPr>
            <w:r>
              <w:rPr>
                <w:rFonts w:eastAsia="Times New Roman"/>
                <w:lang w:eastAsia="en-CA"/>
              </w:rPr>
              <w:t>Not applicable</w:t>
            </w:r>
          </w:p>
        </w:tc>
      </w:tr>
      <w:tr w:rsidR="00307B62" w:rsidRPr="00BF2504" w14:paraId="628967E6" w14:textId="77777777" w:rsidTr="00307B62">
        <w:trPr>
          <w:trHeight w:val="300"/>
        </w:trPr>
        <w:tc>
          <w:tcPr>
            <w:tcW w:w="3836" w:type="pct"/>
            <w:hideMark/>
          </w:tcPr>
          <w:p w14:paraId="2C0E8AEB" w14:textId="77777777" w:rsidR="00307B62" w:rsidRPr="00BF2504" w:rsidRDefault="00307B62" w:rsidP="00B65D83">
            <w:pPr>
              <w:pStyle w:val="TableBodyTextMIRB"/>
              <w:rPr>
                <w:rFonts w:eastAsia="Times New Roman"/>
                <w:lang w:eastAsia="en-CA"/>
              </w:rPr>
            </w:pPr>
            <w:r w:rsidRPr="00BF2504">
              <w:t>Deer Lake</w:t>
            </w:r>
          </w:p>
        </w:tc>
        <w:tc>
          <w:tcPr>
            <w:tcW w:w="1164" w:type="pct"/>
            <w:noWrap/>
            <w:hideMark/>
          </w:tcPr>
          <w:p w14:paraId="44F412FE" w14:textId="15AE6E48" w:rsidR="00307B62" w:rsidRPr="00BF2504" w:rsidRDefault="008F6FFC" w:rsidP="00B65D83">
            <w:pPr>
              <w:pStyle w:val="TableBodyTextMIRB"/>
            </w:pPr>
            <w:r>
              <w:rPr>
                <w:rFonts w:eastAsia="Times New Roman"/>
                <w:lang w:eastAsia="en-CA"/>
              </w:rPr>
              <w:t>Not applicable</w:t>
            </w:r>
          </w:p>
        </w:tc>
      </w:tr>
      <w:tr w:rsidR="00307B62" w:rsidRPr="00BF2504" w14:paraId="1BE3171E" w14:textId="77777777" w:rsidTr="00307B62">
        <w:trPr>
          <w:trHeight w:val="300"/>
        </w:trPr>
        <w:tc>
          <w:tcPr>
            <w:tcW w:w="3836" w:type="pct"/>
            <w:hideMark/>
          </w:tcPr>
          <w:p w14:paraId="4C63C349" w14:textId="77777777" w:rsidR="00307B62" w:rsidRPr="00BF2504" w:rsidRDefault="00307B62" w:rsidP="00B65D83">
            <w:pPr>
              <w:pStyle w:val="TableBodyTextMIRB"/>
              <w:rPr>
                <w:rFonts w:eastAsia="Times New Roman"/>
                <w:lang w:eastAsia="en-CA"/>
              </w:rPr>
            </w:pPr>
            <w:r w:rsidRPr="00BF2504">
              <w:t>District of Algoma</w:t>
            </w:r>
          </w:p>
        </w:tc>
        <w:tc>
          <w:tcPr>
            <w:tcW w:w="1164" w:type="pct"/>
            <w:noWrap/>
            <w:hideMark/>
          </w:tcPr>
          <w:p w14:paraId="2A47B478" w14:textId="4F2C3699" w:rsidR="00307B62" w:rsidRPr="00BF2504" w:rsidRDefault="008F6FFC" w:rsidP="00B65D83">
            <w:pPr>
              <w:pStyle w:val="TableBodyTextMIRB"/>
            </w:pPr>
            <w:r>
              <w:rPr>
                <w:rFonts w:eastAsia="Times New Roman"/>
                <w:lang w:eastAsia="en-CA"/>
              </w:rPr>
              <w:t>Not applicable</w:t>
            </w:r>
          </w:p>
        </w:tc>
      </w:tr>
      <w:tr w:rsidR="00307B62" w:rsidRPr="00BF2504" w14:paraId="0A7195FB" w14:textId="77777777" w:rsidTr="00307B62">
        <w:trPr>
          <w:trHeight w:val="300"/>
        </w:trPr>
        <w:tc>
          <w:tcPr>
            <w:tcW w:w="3836" w:type="pct"/>
            <w:hideMark/>
          </w:tcPr>
          <w:p w14:paraId="71FAA439" w14:textId="77777777" w:rsidR="00307B62" w:rsidRPr="00BF2504" w:rsidRDefault="00307B62" w:rsidP="00B65D83">
            <w:pPr>
              <w:pStyle w:val="TableBodyTextMIRB"/>
              <w:rPr>
                <w:rFonts w:eastAsia="Times New Roman"/>
                <w:lang w:eastAsia="en-CA"/>
              </w:rPr>
            </w:pPr>
            <w:r w:rsidRPr="00BF2504">
              <w:t>District of Cochrane</w:t>
            </w:r>
          </w:p>
        </w:tc>
        <w:tc>
          <w:tcPr>
            <w:tcW w:w="1164" w:type="pct"/>
            <w:noWrap/>
            <w:hideMark/>
          </w:tcPr>
          <w:p w14:paraId="377B261A" w14:textId="618AABC1" w:rsidR="00307B62" w:rsidRPr="00BF2504" w:rsidRDefault="008F6FFC" w:rsidP="00B65D83">
            <w:pPr>
              <w:pStyle w:val="TableBodyTextMIRB"/>
            </w:pPr>
            <w:r>
              <w:rPr>
                <w:rFonts w:eastAsia="Times New Roman"/>
                <w:lang w:eastAsia="en-CA"/>
              </w:rPr>
              <w:t>Not applicable</w:t>
            </w:r>
          </w:p>
        </w:tc>
      </w:tr>
      <w:tr w:rsidR="00307B62" w:rsidRPr="00BF2504" w14:paraId="1E855D8D" w14:textId="77777777" w:rsidTr="00307B62">
        <w:trPr>
          <w:trHeight w:val="300"/>
        </w:trPr>
        <w:tc>
          <w:tcPr>
            <w:tcW w:w="3836" w:type="pct"/>
            <w:hideMark/>
          </w:tcPr>
          <w:p w14:paraId="42936C31" w14:textId="77777777" w:rsidR="00307B62" w:rsidRPr="00BF2504" w:rsidRDefault="00307B62" w:rsidP="00B65D83">
            <w:pPr>
              <w:pStyle w:val="TableBodyTextMIRB"/>
              <w:rPr>
                <w:rFonts w:eastAsia="Times New Roman"/>
                <w:lang w:eastAsia="en-CA"/>
              </w:rPr>
            </w:pPr>
            <w:r w:rsidRPr="00BF2504">
              <w:t>District of Kenora</w:t>
            </w:r>
          </w:p>
        </w:tc>
        <w:tc>
          <w:tcPr>
            <w:tcW w:w="1164" w:type="pct"/>
            <w:noWrap/>
            <w:hideMark/>
          </w:tcPr>
          <w:p w14:paraId="2CAA5B82" w14:textId="3975E266" w:rsidR="00307B62" w:rsidRPr="00BF2504" w:rsidRDefault="008F6FFC" w:rsidP="00B65D83">
            <w:pPr>
              <w:pStyle w:val="TableBodyTextMIRB"/>
            </w:pPr>
            <w:r>
              <w:rPr>
                <w:rFonts w:eastAsia="Times New Roman"/>
                <w:lang w:eastAsia="en-CA"/>
              </w:rPr>
              <w:t>Not applicable</w:t>
            </w:r>
          </w:p>
        </w:tc>
      </w:tr>
      <w:tr w:rsidR="00307B62" w:rsidRPr="00BF2504" w14:paraId="4C093671" w14:textId="77777777" w:rsidTr="00307B62">
        <w:trPr>
          <w:trHeight w:val="300"/>
        </w:trPr>
        <w:tc>
          <w:tcPr>
            <w:tcW w:w="3836" w:type="pct"/>
            <w:hideMark/>
          </w:tcPr>
          <w:p w14:paraId="7D629D18" w14:textId="77777777" w:rsidR="00307B62" w:rsidRPr="00BF2504" w:rsidRDefault="00307B62" w:rsidP="00B65D83">
            <w:pPr>
              <w:pStyle w:val="TableBodyTextMIRB"/>
              <w:rPr>
                <w:rFonts w:eastAsia="Times New Roman"/>
                <w:lang w:eastAsia="en-CA"/>
              </w:rPr>
            </w:pPr>
            <w:r w:rsidRPr="00BF2504">
              <w:t>District of Manitoulin</w:t>
            </w:r>
          </w:p>
        </w:tc>
        <w:tc>
          <w:tcPr>
            <w:tcW w:w="1164" w:type="pct"/>
            <w:noWrap/>
            <w:hideMark/>
          </w:tcPr>
          <w:p w14:paraId="4B31AEBC" w14:textId="61AB9397" w:rsidR="00307B62" w:rsidRPr="00BF2504" w:rsidRDefault="008F6FFC" w:rsidP="00B65D83">
            <w:pPr>
              <w:pStyle w:val="TableBodyTextMIRB"/>
            </w:pPr>
            <w:r>
              <w:rPr>
                <w:rFonts w:eastAsia="Times New Roman"/>
                <w:lang w:eastAsia="en-CA"/>
              </w:rPr>
              <w:t>Not applicable</w:t>
            </w:r>
          </w:p>
        </w:tc>
      </w:tr>
      <w:tr w:rsidR="00307B62" w:rsidRPr="00BF2504" w14:paraId="4387F0E0" w14:textId="77777777" w:rsidTr="00307B62">
        <w:trPr>
          <w:trHeight w:val="300"/>
        </w:trPr>
        <w:tc>
          <w:tcPr>
            <w:tcW w:w="3836" w:type="pct"/>
            <w:hideMark/>
          </w:tcPr>
          <w:p w14:paraId="187A6638" w14:textId="77777777" w:rsidR="00307B62" w:rsidRPr="00BF2504" w:rsidRDefault="00307B62" w:rsidP="00B65D83">
            <w:pPr>
              <w:pStyle w:val="TableBodyTextMIRB"/>
              <w:rPr>
                <w:rFonts w:eastAsia="Times New Roman"/>
                <w:lang w:eastAsia="en-CA"/>
              </w:rPr>
            </w:pPr>
            <w:r w:rsidRPr="00BF2504">
              <w:t>District of Nipissing</w:t>
            </w:r>
          </w:p>
        </w:tc>
        <w:tc>
          <w:tcPr>
            <w:tcW w:w="1164" w:type="pct"/>
            <w:noWrap/>
            <w:hideMark/>
          </w:tcPr>
          <w:p w14:paraId="2AB02BAA" w14:textId="46441A3A" w:rsidR="00307B62" w:rsidRPr="00BF2504" w:rsidRDefault="008F6FFC" w:rsidP="00B65D83">
            <w:pPr>
              <w:pStyle w:val="TableBodyTextMIRB"/>
            </w:pPr>
            <w:r>
              <w:rPr>
                <w:rFonts w:eastAsia="Times New Roman"/>
                <w:lang w:eastAsia="en-CA"/>
              </w:rPr>
              <w:t>Not applicable</w:t>
            </w:r>
          </w:p>
        </w:tc>
      </w:tr>
      <w:tr w:rsidR="00307B62" w:rsidRPr="00BF2504" w14:paraId="319C4BED" w14:textId="77777777" w:rsidTr="00307B62">
        <w:trPr>
          <w:trHeight w:val="300"/>
        </w:trPr>
        <w:tc>
          <w:tcPr>
            <w:tcW w:w="3836" w:type="pct"/>
            <w:hideMark/>
          </w:tcPr>
          <w:p w14:paraId="51308C3A" w14:textId="77777777" w:rsidR="00307B62" w:rsidRPr="00BF2504" w:rsidRDefault="00307B62" w:rsidP="00B65D83">
            <w:pPr>
              <w:pStyle w:val="TableBodyTextMIRB"/>
              <w:rPr>
                <w:rFonts w:eastAsia="Times New Roman"/>
                <w:lang w:eastAsia="en-CA"/>
              </w:rPr>
            </w:pPr>
            <w:r w:rsidRPr="00BF2504">
              <w:t>District of Parry Sound</w:t>
            </w:r>
          </w:p>
        </w:tc>
        <w:tc>
          <w:tcPr>
            <w:tcW w:w="1164" w:type="pct"/>
            <w:noWrap/>
            <w:hideMark/>
          </w:tcPr>
          <w:p w14:paraId="4E807884" w14:textId="7FF7E7FB" w:rsidR="00307B62" w:rsidRPr="00BF2504" w:rsidRDefault="008F6FFC" w:rsidP="00B65D83">
            <w:pPr>
              <w:pStyle w:val="TableBodyTextMIRB"/>
            </w:pPr>
            <w:r>
              <w:rPr>
                <w:rFonts w:eastAsia="Times New Roman"/>
                <w:lang w:eastAsia="en-CA"/>
              </w:rPr>
              <w:t>Not applicable</w:t>
            </w:r>
          </w:p>
        </w:tc>
      </w:tr>
      <w:tr w:rsidR="00307B62" w:rsidRPr="00BF2504" w14:paraId="1FD5C5A3" w14:textId="77777777" w:rsidTr="00307B62">
        <w:trPr>
          <w:trHeight w:val="300"/>
        </w:trPr>
        <w:tc>
          <w:tcPr>
            <w:tcW w:w="3836" w:type="pct"/>
            <w:hideMark/>
          </w:tcPr>
          <w:p w14:paraId="5419931F" w14:textId="77777777" w:rsidR="00307B62" w:rsidRPr="00BF2504" w:rsidRDefault="00307B62" w:rsidP="00B65D83">
            <w:pPr>
              <w:pStyle w:val="TableBodyTextMIRB"/>
              <w:rPr>
                <w:rFonts w:eastAsia="Times New Roman"/>
                <w:lang w:eastAsia="en-CA"/>
              </w:rPr>
            </w:pPr>
            <w:r w:rsidRPr="00BF2504">
              <w:t>District of Rainy River</w:t>
            </w:r>
          </w:p>
        </w:tc>
        <w:tc>
          <w:tcPr>
            <w:tcW w:w="1164" w:type="pct"/>
            <w:noWrap/>
            <w:hideMark/>
          </w:tcPr>
          <w:p w14:paraId="742DE5CC" w14:textId="58BF86EB" w:rsidR="00307B62" w:rsidRPr="00BF2504" w:rsidRDefault="008F6FFC" w:rsidP="00B65D83">
            <w:pPr>
              <w:pStyle w:val="TableBodyTextMIRB"/>
            </w:pPr>
            <w:r>
              <w:rPr>
                <w:rFonts w:eastAsia="Times New Roman"/>
                <w:lang w:eastAsia="en-CA"/>
              </w:rPr>
              <w:t>Not applicable</w:t>
            </w:r>
          </w:p>
        </w:tc>
      </w:tr>
      <w:tr w:rsidR="00307B62" w:rsidRPr="00BF2504" w14:paraId="73AB163A" w14:textId="77777777" w:rsidTr="00307B62">
        <w:trPr>
          <w:trHeight w:val="300"/>
        </w:trPr>
        <w:tc>
          <w:tcPr>
            <w:tcW w:w="3836" w:type="pct"/>
            <w:hideMark/>
          </w:tcPr>
          <w:p w14:paraId="670BC1DF" w14:textId="77777777" w:rsidR="00307B62" w:rsidRPr="00BF2504" w:rsidRDefault="00307B62" w:rsidP="00B65D83">
            <w:pPr>
              <w:pStyle w:val="TableBodyTextMIRB"/>
              <w:rPr>
                <w:rFonts w:eastAsia="Times New Roman"/>
                <w:lang w:eastAsia="en-CA"/>
              </w:rPr>
            </w:pPr>
            <w:r w:rsidRPr="00BF2504">
              <w:t>District of Sudbury</w:t>
            </w:r>
          </w:p>
        </w:tc>
        <w:tc>
          <w:tcPr>
            <w:tcW w:w="1164" w:type="pct"/>
            <w:noWrap/>
            <w:hideMark/>
          </w:tcPr>
          <w:p w14:paraId="4919890A" w14:textId="2B98F537" w:rsidR="00307B62" w:rsidRPr="00BF2504" w:rsidRDefault="008F6FFC" w:rsidP="00B65D83">
            <w:pPr>
              <w:pStyle w:val="TableBodyTextMIRB"/>
            </w:pPr>
            <w:r>
              <w:rPr>
                <w:rFonts w:eastAsia="Times New Roman"/>
                <w:lang w:eastAsia="en-CA"/>
              </w:rPr>
              <w:t>Not applicable</w:t>
            </w:r>
          </w:p>
        </w:tc>
      </w:tr>
      <w:tr w:rsidR="00307B62" w:rsidRPr="00BF2504" w14:paraId="2743E5A9" w14:textId="77777777" w:rsidTr="00307B62">
        <w:trPr>
          <w:trHeight w:val="300"/>
        </w:trPr>
        <w:tc>
          <w:tcPr>
            <w:tcW w:w="3836" w:type="pct"/>
            <w:hideMark/>
          </w:tcPr>
          <w:p w14:paraId="0580A7DC" w14:textId="77777777" w:rsidR="00307B62" w:rsidRPr="00BF2504" w:rsidRDefault="00307B62" w:rsidP="00B65D83">
            <w:pPr>
              <w:pStyle w:val="TableBodyTextMIRB"/>
              <w:rPr>
                <w:rFonts w:eastAsia="Times New Roman"/>
                <w:lang w:eastAsia="en-CA"/>
              </w:rPr>
            </w:pPr>
            <w:r w:rsidRPr="00BF2504">
              <w:t>District of Thunder Bay</w:t>
            </w:r>
          </w:p>
        </w:tc>
        <w:tc>
          <w:tcPr>
            <w:tcW w:w="1164" w:type="pct"/>
            <w:noWrap/>
            <w:hideMark/>
          </w:tcPr>
          <w:p w14:paraId="33B44EE8" w14:textId="02C689AB" w:rsidR="00307B62" w:rsidRPr="00BF2504" w:rsidRDefault="008F6FFC" w:rsidP="00B65D83">
            <w:pPr>
              <w:pStyle w:val="TableBodyTextMIRB"/>
            </w:pPr>
            <w:r>
              <w:rPr>
                <w:rFonts w:eastAsia="Times New Roman"/>
                <w:lang w:eastAsia="en-CA"/>
              </w:rPr>
              <w:t>Not applicable</w:t>
            </w:r>
          </w:p>
        </w:tc>
      </w:tr>
      <w:tr w:rsidR="00307B62" w:rsidRPr="00BF2504" w14:paraId="5E3DC112" w14:textId="77777777" w:rsidTr="00307B62">
        <w:trPr>
          <w:trHeight w:val="300"/>
        </w:trPr>
        <w:tc>
          <w:tcPr>
            <w:tcW w:w="3836" w:type="pct"/>
            <w:hideMark/>
          </w:tcPr>
          <w:p w14:paraId="72CE53E4" w14:textId="77777777" w:rsidR="00307B62" w:rsidRPr="00BF2504" w:rsidRDefault="00307B62" w:rsidP="00B65D83">
            <w:pPr>
              <w:pStyle w:val="TableBodyTextMIRB"/>
              <w:rPr>
                <w:rFonts w:eastAsia="Times New Roman"/>
                <w:lang w:eastAsia="en-CA"/>
              </w:rPr>
            </w:pPr>
            <w:r w:rsidRPr="00BF2504">
              <w:t>District of Timiskaming</w:t>
            </w:r>
          </w:p>
        </w:tc>
        <w:tc>
          <w:tcPr>
            <w:tcW w:w="1164" w:type="pct"/>
            <w:noWrap/>
            <w:hideMark/>
          </w:tcPr>
          <w:p w14:paraId="70754750" w14:textId="20379975" w:rsidR="00307B62" w:rsidRPr="00BF2504" w:rsidRDefault="008F6FFC" w:rsidP="00B65D83">
            <w:pPr>
              <w:pStyle w:val="TableBodyTextMIRB"/>
            </w:pPr>
            <w:r>
              <w:rPr>
                <w:rFonts w:eastAsia="Times New Roman"/>
                <w:lang w:eastAsia="en-CA"/>
              </w:rPr>
              <w:t>Not applicable</w:t>
            </w:r>
          </w:p>
        </w:tc>
      </w:tr>
      <w:tr w:rsidR="00307B62" w:rsidRPr="00BF2504" w14:paraId="638B9B5B" w14:textId="77777777" w:rsidTr="00307B62">
        <w:trPr>
          <w:trHeight w:val="300"/>
        </w:trPr>
        <w:tc>
          <w:tcPr>
            <w:tcW w:w="3836" w:type="pct"/>
            <w:hideMark/>
          </w:tcPr>
          <w:p w14:paraId="0224B6DF" w14:textId="77777777" w:rsidR="00307B62" w:rsidRPr="00BF2504" w:rsidRDefault="00307B62" w:rsidP="00B65D83">
            <w:pPr>
              <w:pStyle w:val="TableBodyTextMIRB"/>
              <w:rPr>
                <w:rFonts w:eastAsia="Times New Roman"/>
                <w:lang w:eastAsia="en-CA"/>
              </w:rPr>
            </w:pPr>
            <w:r w:rsidRPr="00BF2504">
              <w:t>Dokis 9</w:t>
            </w:r>
          </w:p>
        </w:tc>
        <w:tc>
          <w:tcPr>
            <w:tcW w:w="1164" w:type="pct"/>
            <w:noWrap/>
            <w:hideMark/>
          </w:tcPr>
          <w:p w14:paraId="558828A1" w14:textId="72ED6370" w:rsidR="00307B62" w:rsidRPr="00BF2504" w:rsidRDefault="008F6FFC" w:rsidP="00B65D83">
            <w:pPr>
              <w:pStyle w:val="TableBodyTextMIRB"/>
            </w:pPr>
            <w:r>
              <w:rPr>
                <w:rFonts w:eastAsia="Times New Roman"/>
                <w:lang w:eastAsia="en-CA"/>
              </w:rPr>
              <w:t>Not applicable</w:t>
            </w:r>
          </w:p>
        </w:tc>
      </w:tr>
      <w:tr w:rsidR="00307B62" w:rsidRPr="00BF2504" w14:paraId="2CF6078D" w14:textId="77777777" w:rsidTr="00307B62">
        <w:trPr>
          <w:trHeight w:val="300"/>
        </w:trPr>
        <w:tc>
          <w:tcPr>
            <w:tcW w:w="3836" w:type="pct"/>
            <w:hideMark/>
          </w:tcPr>
          <w:p w14:paraId="7DD3CDFE" w14:textId="77777777" w:rsidR="00307B62" w:rsidRPr="00BF2504" w:rsidRDefault="00307B62" w:rsidP="00B65D83">
            <w:pPr>
              <w:pStyle w:val="TableBodyTextMIRB"/>
              <w:rPr>
                <w:rFonts w:eastAsia="Times New Roman"/>
                <w:lang w:eastAsia="en-CA"/>
              </w:rPr>
            </w:pPr>
            <w:r w:rsidRPr="00BF2504">
              <w:t>Duck Lake 76</w:t>
            </w:r>
            <w:r>
              <w:t>B</w:t>
            </w:r>
          </w:p>
        </w:tc>
        <w:tc>
          <w:tcPr>
            <w:tcW w:w="1164" w:type="pct"/>
            <w:noWrap/>
            <w:hideMark/>
          </w:tcPr>
          <w:p w14:paraId="4192849B" w14:textId="37A6D391" w:rsidR="00307B62" w:rsidRPr="00BF2504" w:rsidRDefault="008F6FFC" w:rsidP="00B65D83">
            <w:pPr>
              <w:pStyle w:val="TableBodyTextMIRB"/>
            </w:pPr>
            <w:r>
              <w:rPr>
                <w:rFonts w:eastAsia="Times New Roman"/>
                <w:lang w:eastAsia="en-CA"/>
              </w:rPr>
              <w:t>Not applicable</w:t>
            </w:r>
          </w:p>
        </w:tc>
      </w:tr>
      <w:tr w:rsidR="00307B62" w:rsidRPr="00BF2504" w14:paraId="524892CB" w14:textId="77777777" w:rsidTr="00307B62">
        <w:trPr>
          <w:trHeight w:val="300"/>
        </w:trPr>
        <w:tc>
          <w:tcPr>
            <w:tcW w:w="3836" w:type="pct"/>
            <w:hideMark/>
          </w:tcPr>
          <w:p w14:paraId="758C6C82" w14:textId="77777777" w:rsidR="00307B62" w:rsidRPr="00BF2504" w:rsidRDefault="00307B62" w:rsidP="00B65D83">
            <w:pPr>
              <w:pStyle w:val="TableBodyTextMIRB"/>
              <w:rPr>
                <w:rFonts w:eastAsia="Times New Roman"/>
                <w:lang w:eastAsia="en-CA"/>
              </w:rPr>
            </w:pPr>
            <w:r w:rsidRPr="00BF2504">
              <w:t>Eagle Lake 27</w:t>
            </w:r>
          </w:p>
        </w:tc>
        <w:tc>
          <w:tcPr>
            <w:tcW w:w="1164" w:type="pct"/>
            <w:noWrap/>
            <w:hideMark/>
          </w:tcPr>
          <w:p w14:paraId="272BB196" w14:textId="5DB3936E" w:rsidR="00307B62" w:rsidRPr="00BF2504" w:rsidRDefault="008F6FFC" w:rsidP="00B65D83">
            <w:pPr>
              <w:pStyle w:val="TableBodyTextMIRB"/>
            </w:pPr>
            <w:r>
              <w:rPr>
                <w:rFonts w:eastAsia="Times New Roman"/>
                <w:lang w:eastAsia="en-CA"/>
              </w:rPr>
              <w:t>Not applicable</w:t>
            </w:r>
          </w:p>
        </w:tc>
      </w:tr>
      <w:tr w:rsidR="00307B62" w:rsidRPr="00BF2504" w14:paraId="24DD02ED" w14:textId="77777777" w:rsidTr="00307B62">
        <w:trPr>
          <w:trHeight w:val="300"/>
        </w:trPr>
        <w:tc>
          <w:tcPr>
            <w:tcW w:w="3836" w:type="pct"/>
            <w:hideMark/>
          </w:tcPr>
          <w:p w14:paraId="453464A4" w14:textId="77777777" w:rsidR="00307B62" w:rsidRPr="00BF2504" w:rsidRDefault="00307B62" w:rsidP="00B65D83">
            <w:pPr>
              <w:pStyle w:val="TableBodyTextMIRB"/>
              <w:rPr>
                <w:rFonts w:eastAsia="Times New Roman"/>
                <w:lang w:eastAsia="en-CA"/>
              </w:rPr>
            </w:pPr>
            <w:r w:rsidRPr="00BF2504">
              <w:t>English River 21</w:t>
            </w:r>
          </w:p>
        </w:tc>
        <w:tc>
          <w:tcPr>
            <w:tcW w:w="1164" w:type="pct"/>
            <w:noWrap/>
            <w:hideMark/>
          </w:tcPr>
          <w:p w14:paraId="0605BAD4" w14:textId="2518D211" w:rsidR="00307B62" w:rsidRPr="00BF2504" w:rsidRDefault="008F6FFC" w:rsidP="00B65D83">
            <w:pPr>
              <w:pStyle w:val="TableBodyTextMIRB"/>
            </w:pPr>
            <w:r>
              <w:rPr>
                <w:rFonts w:eastAsia="Times New Roman"/>
                <w:lang w:eastAsia="en-CA"/>
              </w:rPr>
              <w:t>Not applicable</w:t>
            </w:r>
          </w:p>
        </w:tc>
      </w:tr>
      <w:tr w:rsidR="00307B62" w:rsidRPr="00BF2504" w14:paraId="7F6F3B94" w14:textId="77777777" w:rsidTr="00307B62">
        <w:trPr>
          <w:trHeight w:val="300"/>
        </w:trPr>
        <w:tc>
          <w:tcPr>
            <w:tcW w:w="3836" w:type="pct"/>
            <w:hideMark/>
          </w:tcPr>
          <w:p w14:paraId="4DC60282" w14:textId="77777777" w:rsidR="00307B62" w:rsidRPr="00BF2504" w:rsidRDefault="00307B62" w:rsidP="00B65D83">
            <w:pPr>
              <w:pStyle w:val="TableBodyTextMIRB"/>
              <w:rPr>
                <w:rFonts w:eastAsia="Times New Roman"/>
                <w:lang w:eastAsia="en-CA"/>
              </w:rPr>
            </w:pPr>
            <w:r w:rsidRPr="00BF2504">
              <w:t>English River 66</w:t>
            </w:r>
          </w:p>
        </w:tc>
        <w:tc>
          <w:tcPr>
            <w:tcW w:w="1164" w:type="pct"/>
            <w:noWrap/>
            <w:hideMark/>
          </w:tcPr>
          <w:p w14:paraId="405B08D9" w14:textId="54AA7C2D" w:rsidR="00307B62" w:rsidRPr="00BF2504" w:rsidRDefault="008F6FFC" w:rsidP="00B65D83">
            <w:pPr>
              <w:pStyle w:val="TableBodyTextMIRB"/>
            </w:pPr>
            <w:r>
              <w:rPr>
                <w:rFonts w:eastAsia="Times New Roman"/>
                <w:lang w:eastAsia="en-CA"/>
              </w:rPr>
              <w:t>Not applicable</w:t>
            </w:r>
          </w:p>
        </w:tc>
      </w:tr>
      <w:tr w:rsidR="00307B62" w:rsidRPr="00BF2504" w14:paraId="2A3B5EB1" w14:textId="77777777" w:rsidTr="00307B62">
        <w:trPr>
          <w:trHeight w:val="300"/>
        </w:trPr>
        <w:tc>
          <w:tcPr>
            <w:tcW w:w="3836" w:type="pct"/>
            <w:hideMark/>
          </w:tcPr>
          <w:p w14:paraId="694D994B" w14:textId="77777777" w:rsidR="00307B62" w:rsidRPr="00BF2504" w:rsidRDefault="00307B62" w:rsidP="00B65D83">
            <w:pPr>
              <w:pStyle w:val="TableBodyTextMIRB"/>
              <w:rPr>
                <w:rFonts w:eastAsia="Times New Roman"/>
                <w:lang w:eastAsia="en-CA"/>
              </w:rPr>
            </w:pPr>
            <w:r w:rsidRPr="00BF2504">
              <w:t>Factory Island 1</w:t>
            </w:r>
          </w:p>
        </w:tc>
        <w:tc>
          <w:tcPr>
            <w:tcW w:w="1164" w:type="pct"/>
            <w:noWrap/>
            <w:hideMark/>
          </w:tcPr>
          <w:p w14:paraId="60FECE40" w14:textId="354935B0" w:rsidR="00307B62" w:rsidRPr="00BF2504" w:rsidRDefault="008F6FFC" w:rsidP="00B65D83">
            <w:pPr>
              <w:pStyle w:val="TableBodyTextMIRB"/>
            </w:pPr>
            <w:r>
              <w:rPr>
                <w:rFonts w:eastAsia="Times New Roman"/>
                <w:lang w:eastAsia="en-CA"/>
              </w:rPr>
              <w:t>Not applicable</w:t>
            </w:r>
          </w:p>
        </w:tc>
      </w:tr>
      <w:tr w:rsidR="00307B62" w:rsidRPr="00BF2504" w14:paraId="33BB46EC" w14:textId="77777777" w:rsidTr="00307B62">
        <w:trPr>
          <w:trHeight w:val="300"/>
        </w:trPr>
        <w:tc>
          <w:tcPr>
            <w:tcW w:w="3836" w:type="pct"/>
            <w:hideMark/>
          </w:tcPr>
          <w:p w14:paraId="42AC864A" w14:textId="77777777" w:rsidR="00307B62" w:rsidRPr="00BF2504" w:rsidRDefault="00307B62" w:rsidP="00B65D83">
            <w:pPr>
              <w:pStyle w:val="TableBodyTextMIRB"/>
              <w:rPr>
                <w:rFonts w:eastAsia="Times New Roman"/>
                <w:lang w:eastAsia="en-CA"/>
              </w:rPr>
            </w:pPr>
            <w:r w:rsidRPr="00BF2504">
              <w:t>Flying Post 73</w:t>
            </w:r>
          </w:p>
        </w:tc>
        <w:tc>
          <w:tcPr>
            <w:tcW w:w="1164" w:type="pct"/>
            <w:noWrap/>
            <w:hideMark/>
          </w:tcPr>
          <w:p w14:paraId="6FA8A47D" w14:textId="375F62C5" w:rsidR="00307B62" w:rsidRPr="00BF2504" w:rsidRDefault="008F6FFC" w:rsidP="00B65D83">
            <w:pPr>
              <w:pStyle w:val="TableBodyTextMIRB"/>
            </w:pPr>
            <w:r>
              <w:rPr>
                <w:rFonts w:eastAsia="Times New Roman"/>
                <w:lang w:eastAsia="en-CA"/>
              </w:rPr>
              <w:t>Not applicable</w:t>
            </w:r>
          </w:p>
        </w:tc>
      </w:tr>
      <w:tr w:rsidR="00307B62" w:rsidRPr="00BF2504" w14:paraId="1921840A" w14:textId="77777777" w:rsidTr="00307B62">
        <w:trPr>
          <w:trHeight w:val="300"/>
        </w:trPr>
        <w:tc>
          <w:tcPr>
            <w:tcW w:w="3836" w:type="pct"/>
            <w:hideMark/>
          </w:tcPr>
          <w:p w14:paraId="329C9AC9" w14:textId="77777777" w:rsidR="00307B62" w:rsidRPr="00BF2504" w:rsidRDefault="00307B62" w:rsidP="00B65D83">
            <w:pPr>
              <w:pStyle w:val="TableBodyTextMIRB"/>
              <w:rPr>
                <w:rFonts w:eastAsia="Times New Roman"/>
                <w:lang w:eastAsia="en-CA"/>
              </w:rPr>
            </w:pPr>
            <w:r w:rsidRPr="00BF2504">
              <w:t>Fort Albany 67</w:t>
            </w:r>
          </w:p>
        </w:tc>
        <w:tc>
          <w:tcPr>
            <w:tcW w:w="1164" w:type="pct"/>
            <w:noWrap/>
            <w:hideMark/>
          </w:tcPr>
          <w:p w14:paraId="3CEADCB3" w14:textId="44AE156A" w:rsidR="00307B62" w:rsidRPr="00BF2504" w:rsidRDefault="008F6FFC" w:rsidP="00B65D83">
            <w:pPr>
              <w:pStyle w:val="TableBodyTextMIRB"/>
            </w:pPr>
            <w:r>
              <w:rPr>
                <w:rFonts w:eastAsia="Times New Roman"/>
                <w:lang w:eastAsia="en-CA"/>
              </w:rPr>
              <w:t>Not applicable</w:t>
            </w:r>
          </w:p>
        </w:tc>
      </w:tr>
      <w:tr w:rsidR="00307B62" w:rsidRPr="00BF2504" w14:paraId="655D8F91" w14:textId="77777777" w:rsidTr="00307B62">
        <w:trPr>
          <w:trHeight w:val="300"/>
        </w:trPr>
        <w:tc>
          <w:tcPr>
            <w:tcW w:w="3836" w:type="pct"/>
            <w:hideMark/>
          </w:tcPr>
          <w:p w14:paraId="35D33246" w14:textId="77777777" w:rsidR="00307B62" w:rsidRPr="00BF2504" w:rsidRDefault="00307B62" w:rsidP="00B65D83">
            <w:pPr>
              <w:pStyle w:val="TableBodyTextMIRB"/>
              <w:rPr>
                <w:rFonts w:eastAsia="Times New Roman"/>
                <w:lang w:eastAsia="en-CA"/>
              </w:rPr>
            </w:pPr>
            <w:r w:rsidRPr="00BF2504">
              <w:t>Fort Hope 64</w:t>
            </w:r>
          </w:p>
        </w:tc>
        <w:tc>
          <w:tcPr>
            <w:tcW w:w="1164" w:type="pct"/>
            <w:noWrap/>
            <w:hideMark/>
          </w:tcPr>
          <w:p w14:paraId="023C7B94" w14:textId="5406E37F" w:rsidR="00307B62" w:rsidRPr="00BF2504" w:rsidRDefault="008F6FFC" w:rsidP="00B65D83">
            <w:pPr>
              <w:pStyle w:val="TableBodyTextMIRB"/>
            </w:pPr>
            <w:r>
              <w:rPr>
                <w:rFonts w:eastAsia="Times New Roman"/>
                <w:lang w:eastAsia="en-CA"/>
              </w:rPr>
              <w:t>Not applicable</w:t>
            </w:r>
          </w:p>
        </w:tc>
      </w:tr>
      <w:tr w:rsidR="00307B62" w:rsidRPr="00BF2504" w14:paraId="1A8F2349" w14:textId="77777777" w:rsidTr="00307B62">
        <w:trPr>
          <w:trHeight w:val="300"/>
        </w:trPr>
        <w:tc>
          <w:tcPr>
            <w:tcW w:w="3836" w:type="pct"/>
            <w:hideMark/>
          </w:tcPr>
          <w:p w14:paraId="51598D5C" w14:textId="77777777" w:rsidR="00307B62" w:rsidRPr="00BF2504" w:rsidRDefault="00307B62" w:rsidP="00B65D83">
            <w:pPr>
              <w:pStyle w:val="TableBodyTextMIRB"/>
              <w:rPr>
                <w:rFonts w:eastAsia="Times New Roman"/>
                <w:lang w:eastAsia="en-CA"/>
              </w:rPr>
            </w:pPr>
            <w:r w:rsidRPr="00BF2504">
              <w:t>Fort Severn 89</w:t>
            </w:r>
          </w:p>
        </w:tc>
        <w:tc>
          <w:tcPr>
            <w:tcW w:w="1164" w:type="pct"/>
            <w:noWrap/>
            <w:hideMark/>
          </w:tcPr>
          <w:p w14:paraId="7390F18A" w14:textId="1F2EC958" w:rsidR="00307B62" w:rsidRPr="00BF2504" w:rsidRDefault="008F6FFC" w:rsidP="00B65D83">
            <w:pPr>
              <w:pStyle w:val="TableBodyTextMIRB"/>
            </w:pPr>
            <w:r>
              <w:rPr>
                <w:rFonts w:eastAsia="Times New Roman"/>
                <w:lang w:eastAsia="en-CA"/>
              </w:rPr>
              <w:t>Not applicable</w:t>
            </w:r>
          </w:p>
        </w:tc>
      </w:tr>
      <w:tr w:rsidR="00307B62" w:rsidRPr="00BF2504" w14:paraId="6B12D6F9" w14:textId="77777777" w:rsidTr="00307B62">
        <w:trPr>
          <w:trHeight w:val="300"/>
        </w:trPr>
        <w:tc>
          <w:tcPr>
            <w:tcW w:w="3836" w:type="pct"/>
            <w:hideMark/>
          </w:tcPr>
          <w:p w14:paraId="00496D95" w14:textId="77777777" w:rsidR="00307B62" w:rsidRPr="00BF2504" w:rsidRDefault="00307B62" w:rsidP="00B65D83">
            <w:pPr>
              <w:pStyle w:val="TableBodyTextMIRB"/>
              <w:rPr>
                <w:rFonts w:eastAsia="Times New Roman"/>
                <w:lang w:eastAsia="en-CA"/>
              </w:rPr>
            </w:pPr>
            <w:r w:rsidRPr="00BF2504">
              <w:t>Fort William 52</w:t>
            </w:r>
          </w:p>
        </w:tc>
        <w:tc>
          <w:tcPr>
            <w:tcW w:w="1164" w:type="pct"/>
            <w:noWrap/>
            <w:hideMark/>
          </w:tcPr>
          <w:p w14:paraId="1BFD9A3D" w14:textId="4CB65CC7" w:rsidR="00307B62" w:rsidRPr="00BF2504" w:rsidRDefault="008F6FFC" w:rsidP="00B65D83">
            <w:pPr>
              <w:pStyle w:val="TableBodyTextMIRB"/>
            </w:pPr>
            <w:r>
              <w:rPr>
                <w:rFonts w:eastAsia="Times New Roman"/>
                <w:lang w:eastAsia="en-CA"/>
              </w:rPr>
              <w:t>Not applicable</w:t>
            </w:r>
          </w:p>
        </w:tc>
      </w:tr>
      <w:tr w:rsidR="00307B62" w:rsidRPr="00BF2504" w14:paraId="704AB2E1" w14:textId="77777777" w:rsidTr="00307B62">
        <w:trPr>
          <w:trHeight w:val="300"/>
        </w:trPr>
        <w:tc>
          <w:tcPr>
            <w:tcW w:w="3836" w:type="pct"/>
            <w:hideMark/>
          </w:tcPr>
          <w:p w14:paraId="4CCDFB41" w14:textId="77777777" w:rsidR="00307B62" w:rsidRPr="00BF2504" w:rsidRDefault="00307B62" w:rsidP="00B65D83">
            <w:pPr>
              <w:pStyle w:val="TableBodyTextMIRB"/>
              <w:rPr>
                <w:rFonts w:eastAsia="Times New Roman"/>
                <w:lang w:eastAsia="en-CA"/>
              </w:rPr>
            </w:pPr>
            <w:r w:rsidRPr="00BF2504">
              <w:t>French River 13</w:t>
            </w:r>
          </w:p>
        </w:tc>
        <w:tc>
          <w:tcPr>
            <w:tcW w:w="1164" w:type="pct"/>
            <w:noWrap/>
            <w:hideMark/>
          </w:tcPr>
          <w:p w14:paraId="152CBC91" w14:textId="515CB4B4" w:rsidR="00307B62" w:rsidRPr="00BF2504" w:rsidRDefault="008F6FFC" w:rsidP="00B65D83">
            <w:pPr>
              <w:pStyle w:val="TableBodyTextMIRB"/>
            </w:pPr>
            <w:r>
              <w:rPr>
                <w:rFonts w:eastAsia="Times New Roman"/>
                <w:lang w:eastAsia="en-CA"/>
              </w:rPr>
              <w:t>Not applicable</w:t>
            </w:r>
          </w:p>
        </w:tc>
      </w:tr>
      <w:tr w:rsidR="00307B62" w:rsidRPr="00BF2504" w14:paraId="6B4ED2A3" w14:textId="77777777" w:rsidTr="00307B62">
        <w:trPr>
          <w:trHeight w:val="300"/>
        </w:trPr>
        <w:tc>
          <w:tcPr>
            <w:tcW w:w="3836" w:type="pct"/>
            <w:hideMark/>
          </w:tcPr>
          <w:p w14:paraId="7CBD6862" w14:textId="77777777" w:rsidR="00307B62" w:rsidRPr="00BF2504" w:rsidRDefault="00307B62" w:rsidP="00B65D83">
            <w:pPr>
              <w:pStyle w:val="TableBodyTextMIRB"/>
              <w:rPr>
                <w:rFonts w:eastAsia="Times New Roman"/>
                <w:lang w:eastAsia="en-CA"/>
              </w:rPr>
            </w:pPr>
            <w:r w:rsidRPr="00BF2504">
              <w:lastRenderedPageBreak/>
              <w:t>Garden River 14</w:t>
            </w:r>
          </w:p>
        </w:tc>
        <w:tc>
          <w:tcPr>
            <w:tcW w:w="1164" w:type="pct"/>
            <w:noWrap/>
            <w:hideMark/>
          </w:tcPr>
          <w:p w14:paraId="095A612E" w14:textId="001C8927" w:rsidR="00307B62" w:rsidRPr="00BF2504" w:rsidRDefault="008F6FFC" w:rsidP="00B65D83">
            <w:pPr>
              <w:pStyle w:val="TableBodyTextMIRB"/>
            </w:pPr>
            <w:r>
              <w:rPr>
                <w:rFonts w:eastAsia="Times New Roman"/>
                <w:lang w:eastAsia="en-CA"/>
              </w:rPr>
              <w:t>Not applicable</w:t>
            </w:r>
          </w:p>
        </w:tc>
      </w:tr>
      <w:tr w:rsidR="00307B62" w:rsidRPr="00BF2504" w14:paraId="0BB23EA6" w14:textId="77777777" w:rsidTr="00307B62">
        <w:trPr>
          <w:trHeight w:val="300"/>
        </w:trPr>
        <w:tc>
          <w:tcPr>
            <w:tcW w:w="3836" w:type="pct"/>
            <w:hideMark/>
          </w:tcPr>
          <w:p w14:paraId="49F3A882" w14:textId="77777777" w:rsidR="00307B62" w:rsidRPr="00BF2504" w:rsidRDefault="00307B62" w:rsidP="00B65D83">
            <w:pPr>
              <w:pStyle w:val="TableBodyTextMIRB"/>
              <w:rPr>
                <w:rFonts w:eastAsia="Times New Roman"/>
                <w:lang w:eastAsia="en-CA"/>
              </w:rPr>
            </w:pPr>
            <w:r w:rsidRPr="00BF2504">
              <w:t>Ginoogaming First Nation</w:t>
            </w:r>
          </w:p>
        </w:tc>
        <w:tc>
          <w:tcPr>
            <w:tcW w:w="1164" w:type="pct"/>
            <w:noWrap/>
            <w:hideMark/>
          </w:tcPr>
          <w:p w14:paraId="23944F48" w14:textId="11190FB8" w:rsidR="00307B62" w:rsidRPr="00BF2504" w:rsidRDefault="008F6FFC" w:rsidP="00B65D83">
            <w:pPr>
              <w:pStyle w:val="TableBodyTextMIRB"/>
            </w:pPr>
            <w:r>
              <w:rPr>
                <w:rFonts w:eastAsia="Times New Roman"/>
                <w:lang w:eastAsia="en-CA"/>
              </w:rPr>
              <w:t>Not applicable</w:t>
            </w:r>
          </w:p>
        </w:tc>
      </w:tr>
      <w:tr w:rsidR="00307B62" w:rsidRPr="00BF2504" w14:paraId="5CEB54AE" w14:textId="77777777" w:rsidTr="00307B62">
        <w:trPr>
          <w:trHeight w:val="300"/>
        </w:trPr>
        <w:tc>
          <w:tcPr>
            <w:tcW w:w="3836" w:type="pct"/>
            <w:hideMark/>
          </w:tcPr>
          <w:p w14:paraId="501A1057" w14:textId="77777777" w:rsidR="00307B62" w:rsidRPr="00BF2504" w:rsidRDefault="00307B62" w:rsidP="00B65D83">
            <w:pPr>
              <w:pStyle w:val="TableBodyTextMIRB"/>
              <w:rPr>
                <w:rFonts w:eastAsia="Times New Roman"/>
                <w:lang w:eastAsia="en-CA"/>
              </w:rPr>
            </w:pPr>
            <w:r w:rsidRPr="00BF2504">
              <w:t>Glebe Farm 40</w:t>
            </w:r>
            <w:r>
              <w:t>B</w:t>
            </w:r>
          </w:p>
        </w:tc>
        <w:tc>
          <w:tcPr>
            <w:tcW w:w="1164" w:type="pct"/>
            <w:noWrap/>
            <w:hideMark/>
          </w:tcPr>
          <w:p w14:paraId="12F1AFA0" w14:textId="13A170A6" w:rsidR="00307B62" w:rsidRPr="00BF2504" w:rsidRDefault="008F6FFC" w:rsidP="00B65D83">
            <w:pPr>
              <w:pStyle w:val="TableBodyTextMIRB"/>
            </w:pPr>
            <w:r>
              <w:rPr>
                <w:rFonts w:eastAsia="Times New Roman"/>
                <w:lang w:eastAsia="en-CA"/>
              </w:rPr>
              <w:t>Not applicable</w:t>
            </w:r>
          </w:p>
        </w:tc>
      </w:tr>
      <w:tr w:rsidR="00307B62" w:rsidRPr="00BF2504" w14:paraId="5C0FC4F3" w14:textId="77777777" w:rsidTr="00307B62">
        <w:trPr>
          <w:trHeight w:val="300"/>
        </w:trPr>
        <w:tc>
          <w:tcPr>
            <w:tcW w:w="3836" w:type="pct"/>
            <w:hideMark/>
          </w:tcPr>
          <w:p w14:paraId="4B1C82F5" w14:textId="77777777" w:rsidR="00307B62" w:rsidRPr="00BF2504" w:rsidRDefault="00307B62" w:rsidP="00B65D83">
            <w:pPr>
              <w:pStyle w:val="TableBodyTextMIRB"/>
              <w:rPr>
                <w:rFonts w:eastAsia="Times New Roman"/>
                <w:lang w:eastAsia="en-CA"/>
              </w:rPr>
            </w:pPr>
            <w:r w:rsidRPr="00BF2504">
              <w:t>Goulais Bay 15</w:t>
            </w:r>
            <w:r>
              <w:t>A</w:t>
            </w:r>
          </w:p>
        </w:tc>
        <w:tc>
          <w:tcPr>
            <w:tcW w:w="1164" w:type="pct"/>
            <w:noWrap/>
            <w:hideMark/>
          </w:tcPr>
          <w:p w14:paraId="1FD8D27D" w14:textId="384FFC15" w:rsidR="00307B62" w:rsidRPr="00BF2504" w:rsidRDefault="008F6FFC" w:rsidP="00B65D83">
            <w:pPr>
              <w:pStyle w:val="TableBodyTextMIRB"/>
            </w:pPr>
            <w:r>
              <w:rPr>
                <w:rFonts w:eastAsia="Times New Roman"/>
                <w:lang w:eastAsia="en-CA"/>
              </w:rPr>
              <w:t>Not applicable</w:t>
            </w:r>
          </w:p>
        </w:tc>
      </w:tr>
      <w:tr w:rsidR="00307B62" w:rsidRPr="00BF2504" w14:paraId="0504A0AF" w14:textId="77777777" w:rsidTr="00307B62">
        <w:trPr>
          <w:trHeight w:val="300"/>
        </w:trPr>
        <w:tc>
          <w:tcPr>
            <w:tcW w:w="3836" w:type="pct"/>
            <w:hideMark/>
          </w:tcPr>
          <w:p w14:paraId="64037950" w14:textId="77777777" w:rsidR="00307B62" w:rsidRPr="00BF2504" w:rsidRDefault="00307B62" w:rsidP="00B65D83">
            <w:pPr>
              <w:pStyle w:val="TableBodyTextMIRB"/>
              <w:rPr>
                <w:rFonts w:eastAsia="Times New Roman"/>
                <w:lang w:eastAsia="en-CA"/>
              </w:rPr>
            </w:pPr>
            <w:r w:rsidRPr="00BF2504">
              <w:t>Gros Cap 49</w:t>
            </w:r>
          </w:p>
        </w:tc>
        <w:tc>
          <w:tcPr>
            <w:tcW w:w="1164" w:type="pct"/>
            <w:noWrap/>
            <w:hideMark/>
          </w:tcPr>
          <w:p w14:paraId="7451E680" w14:textId="17EC08E8" w:rsidR="00307B62" w:rsidRPr="00BF2504" w:rsidRDefault="008F6FFC" w:rsidP="00B65D83">
            <w:pPr>
              <w:pStyle w:val="TableBodyTextMIRB"/>
            </w:pPr>
            <w:r>
              <w:rPr>
                <w:rFonts w:eastAsia="Times New Roman"/>
                <w:lang w:eastAsia="en-CA"/>
              </w:rPr>
              <w:t>Not applicable</w:t>
            </w:r>
          </w:p>
        </w:tc>
      </w:tr>
      <w:tr w:rsidR="00307B62" w:rsidRPr="00BF2504" w14:paraId="37D6C92C" w14:textId="77777777" w:rsidTr="00307B62">
        <w:trPr>
          <w:trHeight w:val="300"/>
        </w:trPr>
        <w:tc>
          <w:tcPr>
            <w:tcW w:w="3836" w:type="pct"/>
            <w:hideMark/>
          </w:tcPr>
          <w:p w14:paraId="1D950782" w14:textId="77777777" w:rsidR="00307B62" w:rsidRPr="00BF2504" w:rsidRDefault="00307B62" w:rsidP="00B65D83">
            <w:pPr>
              <w:pStyle w:val="TableBodyTextMIRB"/>
              <w:rPr>
                <w:rFonts w:eastAsia="Times New Roman"/>
                <w:lang w:eastAsia="en-CA"/>
              </w:rPr>
            </w:pPr>
            <w:r w:rsidRPr="00BF2504">
              <w:t>Gros Cap Indian Village 49</w:t>
            </w:r>
            <w:r>
              <w:t>A</w:t>
            </w:r>
          </w:p>
        </w:tc>
        <w:tc>
          <w:tcPr>
            <w:tcW w:w="1164" w:type="pct"/>
            <w:noWrap/>
            <w:hideMark/>
          </w:tcPr>
          <w:p w14:paraId="794DC6F6" w14:textId="0A6BDA38" w:rsidR="00307B62" w:rsidRPr="00BF2504" w:rsidRDefault="008F6FFC" w:rsidP="00B65D83">
            <w:pPr>
              <w:pStyle w:val="TableBodyTextMIRB"/>
            </w:pPr>
            <w:r>
              <w:rPr>
                <w:rFonts w:eastAsia="Times New Roman"/>
                <w:lang w:eastAsia="en-CA"/>
              </w:rPr>
              <w:t>Not applicable</w:t>
            </w:r>
          </w:p>
        </w:tc>
      </w:tr>
      <w:tr w:rsidR="00307B62" w:rsidRPr="00BF2504" w14:paraId="627BA8DA" w14:textId="77777777" w:rsidTr="00307B62">
        <w:trPr>
          <w:trHeight w:val="300"/>
        </w:trPr>
        <w:tc>
          <w:tcPr>
            <w:tcW w:w="3836" w:type="pct"/>
            <w:hideMark/>
          </w:tcPr>
          <w:p w14:paraId="45F075ED" w14:textId="77777777" w:rsidR="00307B62" w:rsidRPr="00BF2504" w:rsidRDefault="00307B62" w:rsidP="00B65D83">
            <w:pPr>
              <w:pStyle w:val="TableBodyTextMIRB"/>
              <w:rPr>
                <w:rFonts w:eastAsia="Times New Roman"/>
                <w:lang w:eastAsia="en-CA"/>
              </w:rPr>
            </w:pPr>
            <w:r w:rsidRPr="00BF2504">
              <w:t>Gull River 55</w:t>
            </w:r>
          </w:p>
        </w:tc>
        <w:tc>
          <w:tcPr>
            <w:tcW w:w="1164" w:type="pct"/>
            <w:noWrap/>
            <w:hideMark/>
          </w:tcPr>
          <w:p w14:paraId="34E8CFE1" w14:textId="0949FEAB" w:rsidR="00307B62" w:rsidRPr="00BF2504" w:rsidRDefault="008F6FFC" w:rsidP="00B65D83">
            <w:pPr>
              <w:pStyle w:val="TableBodyTextMIRB"/>
            </w:pPr>
            <w:r>
              <w:rPr>
                <w:rFonts w:eastAsia="Times New Roman"/>
                <w:lang w:eastAsia="en-CA"/>
              </w:rPr>
              <w:t>Not applicable</w:t>
            </w:r>
          </w:p>
        </w:tc>
      </w:tr>
      <w:tr w:rsidR="00307B62" w:rsidRPr="00BF2504" w14:paraId="25DBC778" w14:textId="77777777" w:rsidTr="00307B62">
        <w:trPr>
          <w:trHeight w:val="300"/>
        </w:trPr>
        <w:tc>
          <w:tcPr>
            <w:tcW w:w="3836" w:type="pct"/>
            <w:hideMark/>
          </w:tcPr>
          <w:p w14:paraId="3D09A34A" w14:textId="77777777" w:rsidR="00307B62" w:rsidRPr="00BF2504" w:rsidRDefault="00307B62" w:rsidP="00B65D83">
            <w:pPr>
              <w:pStyle w:val="TableBodyTextMIRB"/>
              <w:rPr>
                <w:rFonts w:eastAsia="Times New Roman"/>
                <w:lang w:eastAsia="en-CA"/>
              </w:rPr>
            </w:pPr>
            <w:r w:rsidRPr="00BF2504">
              <w:t>Haldimand County</w:t>
            </w:r>
          </w:p>
        </w:tc>
        <w:tc>
          <w:tcPr>
            <w:tcW w:w="1164" w:type="pct"/>
            <w:noWrap/>
            <w:hideMark/>
          </w:tcPr>
          <w:p w14:paraId="35CA1D88" w14:textId="189B3641" w:rsidR="00307B62" w:rsidRPr="00BF2504" w:rsidRDefault="008F6FFC" w:rsidP="00B65D83">
            <w:pPr>
              <w:pStyle w:val="TableBodyTextMIRB"/>
            </w:pPr>
            <w:r>
              <w:rPr>
                <w:rFonts w:eastAsia="Times New Roman"/>
                <w:lang w:eastAsia="en-CA"/>
              </w:rPr>
              <w:t>Not applicable</w:t>
            </w:r>
          </w:p>
        </w:tc>
      </w:tr>
      <w:tr w:rsidR="00307B62" w:rsidRPr="00BF2504" w14:paraId="0687C18E" w14:textId="77777777" w:rsidTr="00307B62">
        <w:trPr>
          <w:trHeight w:val="300"/>
        </w:trPr>
        <w:tc>
          <w:tcPr>
            <w:tcW w:w="3836" w:type="pct"/>
            <w:hideMark/>
          </w:tcPr>
          <w:p w14:paraId="7B8010FF" w14:textId="77777777" w:rsidR="00307B62" w:rsidRPr="00BF2504" w:rsidRDefault="00307B62" w:rsidP="00B65D83">
            <w:pPr>
              <w:pStyle w:val="TableBodyTextMIRB"/>
              <w:rPr>
                <w:rFonts w:eastAsia="Times New Roman"/>
                <w:lang w:eastAsia="en-CA"/>
              </w:rPr>
            </w:pPr>
            <w:r w:rsidRPr="00BF2504">
              <w:t>Henvey Inlet 2</w:t>
            </w:r>
          </w:p>
        </w:tc>
        <w:tc>
          <w:tcPr>
            <w:tcW w:w="1164" w:type="pct"/>
            <w:noWrap/>
            <w:hideMark/>
          </w:tcPr>
          <w:p w14:paraId="7B18EEA2" w14:textId="7A20325E" w:rsidR="00307B62" w:rsidRPr="00BF2504" w:rsidRDefault="008F6FFC" w:rsidP="00B65D83">
            <w:pPr>
              <w:pStyle w:val="TableBodyTextMIRB"/>
            </w:pPr>
            <w:r>
              <w:rPr>
                <w:rFonts w:eastAsia="Times New Roman"/>
                <w:lang w:eastAsia="en-CA"/>
              </w:rPr>
              <w:t>Not applicable</w:t>
            </w:r>
          </w:p>
        </w:tc>
      </w:tr>
      <w:tr w:rsidR="00307B62" w:rsidRPr="00BF2504" w14:paraId="313A12EE" w14:textId="77777777" w:rsidTr="00307B62">
        <w:trPr>
          <w:trHeight w:val="300"/>
        </w:trPr>
        <w:tc>
          <w:tcPr>
            <w:tcW w:w="3836" w:type="pct"/>
            <w:hideMark/>
          </w:tcPr>
          <w:p w14:paraId="21190C13" w14:textId="77777777" w:rsidR="00307B62" w:rsidRPr="00BF2504" w:rsidRDefault="00307B62" w:rsidP="00B65D83">
            <w:pPr>
              <w:pStyle w:val="TableBodyTextMIRB"/>
              <w:rPr>
                <w:rFonts w:eastAsia="Times New Roman"/>
                <w:lang w:eastAsia="en-CA"/>
              </w:rPr>
            </w:pPr>
            <w:r w:rsidRPr="00BF2504">
              <w:t>Hiawatha First Nation 36</w:t>
            </w:r>
          </w:p>
        </w:tc>
        <w:tc>
          <w:tcPr>
            <w:tcW w:w="1164" w:type="pct"/>
            <w:noWrap/>
            <w:hideMark/>
          </w:tcPr>
          <w:p w14:paraId="58F1042D" w14:textId="7018C66C" w:rsidR="00307B62" w:rsidRPr="00BF2504" w:rsidRDefault="008F6FFC" w:rsidP="00B65D83">
            <w:pPr>
              <w:pStyle w:val="TableBodyTextMIRB"/>
            </w:pPr>
            <w:r>
              <w:rPr>
                <w:rFonts w:eastAsia="Times New Roman"/>
                <w:lang w:eastAsia="en-CA"/>
              </w:rPr>
              <w:t>Not applicable</w:t>
            </w:r>
          </w:p>
        </w:tc>
      </w:tr>
      <w:tr w:rsidR="00307B62" w:rsidRPr="00BF2504" w14:paraId="1A392ACA" w14:textId="77777777" w:rsidTr="00307B62">
        <w:trPr>
          <w:trHeight w:val="300"/>
        </w:trPr>
        <w:tc>
          <w:tcPr>
            <w:tcW w:w="3836" w:type="pct"/>
            <w:hideMark/>
          </w:tcPr>
          <w:p w14:paraId="1BF51379" w14:textId="77777777" w:rsidR="00307B62" w:rsidRPr="00BF2504" w:rsidRDefault="00307B62" w:rsidP="00B65D83">
            <w:pPr>
              <w:pStyle w:val="TableBodyTextMIRB"/>
              <w:rPr>
                <w:rFonts w:eastAsia="Times New Roman"/>
                <w:lang w:eastAsia="en-CA"/>
              </w:rPr>
            </w:pPr>
            <w:r w:rsidRPr="00BF2504">
              <w:t>Indian River 1</w:t>
            </w:r>
          </w:p>
        </w:tc>
        <w:tc>
          <w:tcPr>
            <w:tcW w:w="1164" w:type="pct"/>
            <w:noWrap/>
            <w:hideMark/>
          </w:tcPr>
          <w:p w14:paraId="23F8C8B9" w14:textId="4E81A3D2" w:rsidR="00307B62" w:rsidRPr="00BF2504" w:rsidRDefault="008F6FFC" w:rsidP="00B65D83">
            <w:pPr>
              <w:pStyle w:val="TableBodyTextMIRB"/>
            </w:pPr>
            <w:r>
              <w:rPr>
                <w:rFonts w:eastAsia="Times New Roman"/>
                <w:lang w:eastAsia="en-CA"/>
              </w:rPr>
              <w:t>Not applicable</w:t>
            </w:r>
          </w:p>
        </w:tc>
      </w:tr>
      <w:tr w:rsidR="00307B62" w:rsidRPr="00BF2504" w14:paraId="7EA0C6D5" w14:textId="77777777" w:rsidTr="00307B62">
        <w:trPr>
          <w:trHeight w:val="300"/>
        </w:trPr>
        <w:tc>
          <w:tcPr>
            <w:tcW w:w="3836" w:type="pct"/>
            <w:hideMark/>
          </w:tcPr>
          <w:p w14:paraId="1E2B4919" w14:textId="77777777" w:rsidR="00307B62" w:rsidRPr="00BF2504" w:rsidRDefault="00307B62" w:rsidP="00B65D83">
            <w:pPr>
              <w:pStyle w:val="TableBodyTextMIRB"/>
              <w:rPr>
                <w:rFonts w:eastAsia="Times New Roman"/>
                <w:lang w:eastAsia="en-CA"/>
              </w:rPr>
            </w:pPr>
            <w:r w:rsidRPr="00BF2504">
              <w:t>Islands In the Trent Waters 36</w:t>
            </w:r>
            <w:r>
              <w:t>A</w:t>
            </w:r>
          </w:p>
        </w:tc>
        <w:tc>
          <w:tcPr>
            <w:tcW w:w="1164" w:type="pct"/>
            <w:noWrap/>
            <w:hideMark/>
          </w:tcPr>
          <w:p w14:paraId="7DA00305" w14:textId="042FB75C" w:rsidR="00307B62" w:rsidRPr="00BF2504" w:rsidRDefault="008F6FFC" w:rsidP="00B65D83">
            <w:pPr>
              <w:pStyle w:val="TableBodyTextMIRB"/>
            </w:pPr>
            <w:r>
              <w:rPr>
                <w:rFonts w:eastAsia="Times New Roman"/>
                <w:lang w:eastAsia="en-CA"/>
              </w:rPr>
              <w:t>Not applicable</w:t>
            </w:r>
          </w:p>
        </w:tc>
      </w:tr>
      <w:tr w:rsidR="00307B62" w:rsidRPr="00BF2504" w14:paraId="1251F4BD" w14:textId="77777777" w:rsidTr="00307B62">
        <w:trPr>
          <w:trHeight w:val="300"/>
        </w:trPr>
        <w:tc>
          <w:tcPr>
            <w:tcW w:w="3836" w:type="pct"/>
            <w:hideMark/>
          </w:tcPr>
          <w:p w14:paraId="78F8C87F" w14:textId="77777777" w:rsidR="00307B62" w:rsidRPr="00BF2504" w:rsidRDefault="00307B62" w:rsidP="00B65D83">
            <w:pPr>
              <w:pStyle w:val="TableBodyTextMIRB"/>
              <w:rPr>
                <w:rFonts w:eastAsia="Times New Roman"/>
                <w:lang w:eastAsia="en-CA"/>
              </w:rPr>
            </w:pPr>
            <w:r w:rsidRPr="00BF2504">
              <w:t>Kasabonika Lake</w:t>
            </w:r>
          </w:p>
        </w:tc>
        <w:tc>
          <w:tcPr>
            <w:tcW w:w="1164" w:type="pct"/>
            <w:noWrap/>
            <w:hideMark/>
          </w:tcPr>
          <w:p w14:paraId="7B30985C" w14:textId="71742572" w:rsidR="00307B62" w:rsidRPr="00BF2504" w:rsidRDefault="008F6FFC" w:rsidP="00B65D83">
            <w:pPr>
              <w:pStyle w:val="TableBodyTextMIRB"/>
            </w:pPr>
            <w:r>
              <w:rPr>
                <w:rFonts w:eastAsia="Times New Roman"/>
                <w:lang w:eastAsia="en-CA"/>
              </w:rPr>
              <w:t>Not applicable</w:t>
            </w:r>
          </w:p>
        </w:tc>
      </w:tr>
      <w:tr w:rsidR="00307B62" w:rsidRPr="00BF2504" w14:paraId="50ECCAE4" w14:textId="77777777" w:rsidTr="00307B62">
        <w:trPr>
          <w:trHeight w:val="300"/>
        </w:trPr>
        <w:tc>
          <w:tcPr>
            <w:tcW w:w="3836" w:type="pct"/>
            <w:hideMark/>
          </w:tcPr>
          <w:p w14:paraId="6D26BF1D" w14:textId="77777777" w:rsidR="00307B62" w:rsidRPr="00BF2504" w:rsidRDefault="00307B62" w:rsidP="00B65D83">
            <w:pPr>
              <w:pStyle w:val="TableBodyTextMIRB"/>
              <w:rPr>
                <w:rFonts w:eastAsia="Times New Roman"/>
                <w:lang w:eastAsia="en-CA"/>
              </w:rPr>
            </w:pPr>
            <w:r w:rsidRPr="00BF2504">
              <w:t>Keewaywin</w:t>
            </w:r>
          </w:p>
        </w:tc>
        <w:tc>
          <w:tcPr>
            <w:tcW w:w="1164" w:type="pct"/>
            <w:noWrap/>
            <w:hideMark/>
          </w:tcPr>
          <w:p w14:paraId="027EAE2E" w14:textId="575F536D" w:rsidR="00307B62" w:rsidRPr="00BF2504" w:rsidRDefault="008F6FFC" w:rsidP="00B65D83">
            <w:pPr>
              <w:pStyle w:val="TableBodyTextMIRB"/>
            </w:pPr>
            <w:r>
              <w:rPr>
                <w:rFonts w:eastAsia="Times New Roman"/>
                <w:lang w:eastAsia="en-CA"/>
              </w:rPr>
              <w:t>Not applicable</w:t>
            </w:r>
          </w:p>
        </w:tc>
      </w:tr>
      <w:tr w:rsidR="00307B62" w:rsidRPr="00BF2504" w14:paraId="0FC771EB" w14:textId="77777777" w:rsidTr="00307B62">
        <w:trPr>
          <w:trHeight w:val="300"/>
        </w:trPr>
        <w:tc>
          <w:tcPr>
            <w:tcW w:w="3836" w:type="pct"/>
            <w:hideMark/>
          </w:tcPr>
          <w:p w14:paraId="27305ECE" w14:textId="77777777" w:rsidR="00307B62" w:rsidRPr="00BF2504" w:rsidRDefault="00307B62" w:rsidP="00B65D83">
            <w:pPr>
              <w:pStyle w:val="TableBodyTextMIRB"/>
              <w:rPr>
                <w:rFonts w:eastAsia="Times New Roman"/>
                <w:lang w:eastAsia="en-CA"/>
              </w:rPr>
            </w:pPr>
            <w:r w:rsidRPr="00BF2504">
              <w:t>Kenora 38</w:t>
            </w:r>
            <w:r>
              <w:t>B</w:t>
            </w:r>
          </w:p>
        </w:tc>
        <w:tc>
          <w:tcPr>
            <w:tcW w:w="1164" w:type="pct"/>
            <w:noWrap/>
            <w:hideMark/>
          </w:tcPr>
          <w:p w14:paraId="05B1C461" w14:textId="309FFA8F" w:rsidR="00307B62" w:rsidRPr="00BF2504" w:rsidRDefault="008F6FFC" w:rsidP="00B65D83">
            <w:pPr>
              <w:pStyle w:val="TableBodyTextMIRB"/>
            </w:pPr>
            <w:r>
              <w:rPr>
                <w:rFonts w:eastAsia="Times New Roman"/>
                <w:lang w:eastAsia="en-CA"/>
              </w:rPr>
              <w:t>Not applicable</w:t>
            </w:r>
          </w:p>
        </w:tc>
      </w:tr>
      <w:tr w:rsidR="00307B62" w:rsidRPr="00BF2504" w14:paraId="24BB6A7F" w14:textId="77777777" w:rsidTr="00307B62">
        <w:trPr>
          <w:trHeight w:val="300"/>
        </w:trPr>
        <w:tc>
          <w:tcPr>
            <w:tcW w:w="3836" w:type="pct"/>
            <w:hideMark/>
          </w:tcPr>
          <w:p w14:paraId="7169EC15" w14:textId="77777777" w:rsidR="00307B62" w:rsidRPr="00BF2504" w:rsidRDefault="00307B62" w:rsidP="00B65D83">
            <w:pPr>
              <w:pStyle w:val="TableBodyTextMIRB"/>
              <w:rPr>
                <w:rFonts w:eastAsia="Times New Roman"/>
                <w:lang w:eastAsia="en-CA"/>
              </w:rPr>
            </w:pPr>
            <w:r w:rsidRPr="00BF2504">
              <w:t>Kettle Point 44</w:t>
            </w:r>
          </w:p>
        </w:tc>
        <w:tc>
          <w:tcPr>
            <w:tcW w:w="1164" w:type="pct"/>
            <w:noWrap/>
            <w:hideMark/>
          </w:tcPr>
          <w:p w14:paraId="0792C5D0" w14:textId="5B47F836" w:rsidR="00307B62" w:rsidRPr="00BF2504" w:rsidRDefault="008F6FFC" w:rsidP="00B65D83">
            <w:pPr>
              <w:pStyle w:val="TableBodyTextMIRB"/>
            </w:pPr>
            <w:r>
              <w:rPr>
                <w:rFonts w:eastAsia="Times New Roman"/>
                <w:lang w:eastAsia="en-CA"/>
              </w:rPr>
              <w:t>Not applicable</w:t>
            </w:r>
          </w:p>
        </w:tc>
      </w:tr>
      <w:tr w:rsidR="00307B62" w:rsidRPr="00BF2504" w14:paraId="598D0CCA" w14:textId="77777777" w:rsidTr="00307B62">
        <w:trPr>
          <w:trHeight w:val="300"/>
        </w:trPr>
        <w:tc>
          <w:tcPr>
            <w:tcW w:w="3836" w:type="pct"/>
            <w:hideMark/>
          </w:tcPr>
          <w:p w14:paraId="44F14AE0" w14:textId="77777777" w:rsidR="00307B62" w:rsidRPr="00BF2504" w:rsidRDefault="00307B62" w:rsidP="00B65D83">
            <w:pPr>
              <w:pStyle w:val="TableBodyTextMIRB"/>
              <w:rPr>
                <w:rFonts w:eastAsia="Times New Roman"/>
                <w:lang w:eastAsia="en-CA"/>
              </w:rPr>
            </w:pPr>
            <w:r w:rsidRPr="00BF2504">
              <w:t>Kingfisher 2</w:t>
            </w:r>
            <w:r>
              <w:t>A</w:t>
            </w:r>
          </w:p>
        </w:tc>
        <w:tc>
          <w:tcPr>
            <w:tcW w:w="1164" w:type="pct"/>
            <w:noWrap/>
            <w:hideMark/>
          </w:tcPr>
          <w:p w14:paraId="77D24AD0" w14:textId="6398197C" w:rsidR="00307B62" w:rsidRPr="00BF2504" w:rsidRDefault="008F6FFC" w:rsidP="00B65D83">
            <w:pPr>
              <w:pStyle w:val="TableBodyTextMIRB"/>
            </w:pPr>
            <w:r>
              <w:rPr>
                <w:rFonts w:eastAsia="Times New Roman"/>
                <w:lang w:eastAsia="en-CA"/>
              </w:rPr>
              <w:t>Not applicable</w:t>
            </w:r>
          </w:p>
        </w:tc>
      </w:tr>
      <w:tr w:rsidR="00307B62" w:rsidRPr="00BF2504" w14:paraId="02E86194" w14:textId="77777777" w:rsidTr="00307B62">
        <w:trPr>
          <w:trHeight w:val="300"/>
        </w:trPr>
        <w:tc>
          <w:tcPr>
            <w:tcW w:w="3836" w:type="pct"/>
            <w:hideMark/>
          </w:tcPr>
          <w:p w14:paraId="13308BB6" w14:textId="77777777" w:rsidR="00307B62" w:rsidRPr="00BF2504" w:rsidRDefault="00307B62" w:rsidP="00B65D83">
            <w:pPr>
              <w:pStyle w:val="TableBodyTextMIRB"/>
              <w:rPr>
                <w:rFonts w:eastAsia="Times New Roman"/>
                <w:lang w:eastAsia="en-CA"/>
              </w:rPr>
            </w:pPr>
            <w:r w:rsidRPr="00BF2504">
              <w:t>Kingfisher 3</w:t>
            </w:r>
            <w:r>
              <w:t>A</w:t>
            </w:r>
          </w:p>
        </w:tc>
        <w:tc>
          <w:tcPr>
            <w:tcW w:w="1164" w:type="pct"/>
            <w:noWrap/>
            <w:hideMark/>
          </w:tcPr>
          <w:p w14:paraId="486C6EED" w14:textId="45555B8C" w:rsidR="00307B62" w:rsidRPr="00BF2504" w:rsidRDefault="008F6FFC" w:rsidP="00B65D83">
            <w:pPr>
              <w:pStyle w:val="TableBodyTextMIRB"/>
            </w:pPr>
            <w:r>
              <w:rPr>
                <w:rFonts w:eastAsia="Times New Roman"/>
                <w:lang w:eastAsia="en-CA"/>
              </w:rPr>
              <w:t>Not applicable</w:t>
            </w:r>
          </w:p>
        </w:tc>
      </w:tr>
      <w:tr w:rsidR="00307B62" w:rsidRPr="00BF2504" w14:paraId="2D5B7B32" w14:textId="77777777" w:rsidTr="00307B62">
        <w:trPr>
          <w:trHeight w:val="300"/>
        </w:trPr>
        <w:tc>
          <w:tcPr>
            <w:tcW w:w="3836" w:type="pct"/>
            <w:hideMark/>
          </w:tcPr>
          <w:p w14:paraId="27F41853" w14:textId="77777777" w:rsidR="00307B62" w:rsidRPr="00BF2504" w:rsidRDefault="00307B62" w:rsidP="00B65D83">
            <w:pPr>
              <w:pStyle w:val="TableBodyTextMIRB"/>
              <w:rPr>
                <w:rFonts w:eastAsia="Times New Roman"/>
                <w:lang w:eastAsia="en-CA"/>
              </w:rPr>
            </w:pPr>
            <w:r w:rsidRPr="00BF2504">
              <w:t>Kingfisher Lake 1</w:t>
            </w:r>
          </w:p>
        </w:tc>
        <w:tc>
          <w:tcPr>
            <w:tcW w:w="1164" w:type="pct"/>
            <w:noWrap/>
            <w:hideMark/>
          </w:tcPr>
          <w:p w14:paraId="5A55EC6A" w14:textId="574AC29C" w:rsidR="00307B62" w:rsidRPr="00BF2504" w:rsidRDefault="008F6FFC" w:rsidP="00B65D83">
            <w:pPr>
              <w:pStyle w:val="TableBodyTextMIRB"/>
            </w:pPr>
            <w:r>
              <w:rPr>
                <w:rFonts w:eastAsia="Times New Roman"/>
                <w:lang w:eastAsia="en-CA"/>
              </w:rPr>
              <w:t>Not applicable</w:t>
            </w:r>
          </w:p>
        </w:tc>
      </w:tr>
      <w:tr w:rsidR="00307B62" w:rsidRPr="00BF2504" w14:paraId="09AB050C" w14:textId="77777777" w:rsidTr="00307B62">
        <w:trPr>
          <w:trHeight w:val="300"/>
        </w:trPr>
        <w:tc>
          <w:tcPr>
            <w:tcW w:w="3836" w:type="pct"/>
            <w:hideMark/>
          </w:tcPr>
          <w:p w14:paraId="2991FB17" w14:textId="77777777" w:rsidR="00307B62" w:rsidRPr="00BF2504" w:rsidRDefault="00307B62" w:rsidP="00B65D83">
            <w:pPr>
              <w:pStyle w:val="TableBodyTextMIRB"/>
              <w:rPr>
                <w:rFonts w:eastAsia="Times New Roman"/>
                <w:lang w:val="fr-CA" w:eastAsia="en-CA"/>
              </w:rPr>
            </w:pPr>
            <w:r w:rsidRPr="00BF2504">
              <w:t>Kitchenuhmaykoosib Aaki 84</w:t>
            </w:r>
          </w:p>
        </w:tc>
        <w:tc>
          <w:tcPr>
            <w:tcW w:w="1164" w:type="pct"/>
            <w:noWrap/>
            <w:hideMark/>
          </w:tcPr>
          <w:p w14:paraId="605A7799" w14:textId="51AC4D6F" w:rsidR="00307B62" w:rsidRPr="00BF2504" w:rsidRDefault="008F6FFC" w:rsidP="00B65D83">
            <w:pPr>
              <w:pStyle w:val="TableBodyTextMIRB"/>
            </w:pPr>
            <w:r>
              <w:rPr>
                <w:rFonts w:eastAsia="Times New Roman"/>
                <w:lang w:eastAsia="en-CA"/>
              </w:rPr>
              <w:t>Not applicable</w:t>
            </w:r>
          </w:p>
        </w:tc>
      </w:tr>
      <w:tr w:rsidR="00307B62" w:rsidRPr="00BF2504" w14:paraId="22DB9ECF" w14:textId="77777777" w:rsidTr="00307B62">
        <w:trPr>
          <w:trHeight w:val="300"/>
        </w:trPr>
        <w:tc>
          <w:tcPr>
            <w:tcW w:w="3836" w:type="pct"/>
            <w:hideMark/>
          </w:tcPr>
          <w:p w14:paraId="00ED5662" w14:textId="77777777" w:rsidR="00307B62" w:rsidRPr="00BF2504" w:rsidRDefault="00307B62" w:rsidP="00B65D83">
            <w:pPr>
              <w:pStyle w:val="TableBodyTextMIRB"/>
              <w:rPr>
                <w:rFonts w:eastAsia="Times New Roman"/>
                <w:lang w:val="fr-CA" w:eastAsia="en-CA"/>
              </w:rPr>
            </w:pPr>
            <w:r w:rsidRPr="00BF2504">
              <w:rPr>
                <w:lang w:val="fr-CA"/>
              </w:rPr>
              <w:t>Lac Des Mille Lacs 22</w:t>
            </w:r>
            <w:r>
              <w:rPr>
                <w:lang w:val="fr-CA"/>
              </w:rPr>
              <w:t>A</w:t>
            </w:r>
            <w:r w:rsidRPr="00BF2504">
              <w:rPr>
                <w:lang w:val="fr-CA"/>
              </w:rPr>
              <w:t>1</w:t>
            </w:r>
          </w:p>
        </w:tc>
        <w:tc>
          <w:tcPr>
            <w:tcW w:w="1164" w:type="pct"/>
            <w:noWrap/>
            <w:hideMark/>
          </w:tcPr>
          <w:p w14:paraId="2C17A9D8" w14:textId="1C4FE992" w:rsidR="00307B62" w:rsidRPr="00BF2504" w:rsidRDefault="008F6FFC" w:rsidP="00B65D83">
            <w:pPr>
              <w:pStyle w:val="TableBodyTextMIRB"/>
            </w:pPr>
            <w:r>
              <w:rPr>
                <w:rFonts w:eastAsia="Times New Roman"/>
                <w:lang w:eastAsia="en-CA"/>
              </w:rPr>
              <w:t>Not applicable</w:t>
            </w:r>
          </w:p>
        </w:tc>
      </w:tr>
      <w:tr w:rsidR="00307B62" w:rsidRPr="00BF2504" w14:paraId="54A8C874" w14:textId="77777777" w:rsidTr="00307B62">
        <w:trPr>
          <w:trHeight w:val="300"/>
        </w:trPr>
        <w:tc>
          <w:tcPr>
            <w:tcW w:w="3836" w:type="pct"/>
            <w:hideMark/>
          </w:tcPr>
          <w:p w14:paraId="5E683A49" w14:textId="77777777" w:rsidR="00307B62" w:rsidRPr="00BF2504" w:rsidRDefault="00307B62" w:rsidP="00B65D83">
            <w:pPr>
              <w:pStyle w:val="TableBodyTextMIRB"/>
              <w:rPr>
                <w:rFonts w:eastAsia="Times New Roman"/>
                <w:lang w:val="fr-CA" w:eastAsia="en-CA"/>
              </w:rPr>
            </w:pPr>
            <w:r w:rsidRPr="00BF2504">
              <w:rPr>
                <w:lang w:val="fr-CA"/>
              </w:rPr>
              <w:t>Lac des Mille Lacs 22</w:t>
            </w:r>
            <w:r>
              <w:rPr>
                <w:lang w:val="fr-CA"/>
              </w:rPr>
              <w:t>A</w:t>
            </w:r>
            <w:r w:rsidRPr="00BF2504">
              <w:rPr>
                <w:lang w:val="fr-CA"/>
              </w:rPr>
              <w:t>2</w:t>
            </w:r>
          </w:p>
        </w:tc>
        <w:tc>
          <w:tcPr>
            <w:tcW w:w="1164" w:type="pct"/>
            <w:noWrap/>
            <w:hideMark/>
          </w:tcPr>
          <w:p w14:paraId="5F90E4DC" w14:textId="2D31232C" w:rsidR="00307B62" w:rsidRPr="00BF2504" w:rsidRDefault="008F6FFC" w:rsidP="00B65D83">
            <w:pPr>
              <w:pStyle w:val="TableBodyTextMIRB"/>
            </w:pPr>
            <w:r>
              <w:rPr>
                <w:rFonts w:eastAsia="Times New Roman"/>
                <w:lang w:eastAsia="en-CA"/>
              </w:rPr>
              <w:t>Not applicable</w:t>
            </w:r>
          </w:p>
        </w:tc>
      </w:tr>
      <w:tr w:rsidR="00307B62" w:rsidRPr="00BF2504" w14:paraId="79B6DE49" w14:textId="77777777" w:rsidTr="00307B62">
        <w:trPr>
          <w:trHeight w:val="300"/>
        </w:trPr>
        <w:tc>
          <w:tcPr>
            <w:tcW w:w="3836" w:type="pct"/>
            <w:hideMark/>
          </w:tcPr>
          <w:p w14:paraId="6A1EDFA2" w14:textId="77777777" w:rsidR="00307B62" w:rsidRPr="00BF2504" w:rsidRDefault="00307B62" w:rsidP="00B65D83">
            <w:pPr>
              <w:pStyle w:val="TableBodyTextMIRB"/>
              <w:rPr>
                <w:rFonts w:eastAsia="Times New Roman"/>
                <w:lang w:eastAsia="en-CA"/>
              </w:rPr>
            </w:pPr>
            <w:r w:rsidRPr="00BF2504">
              <w:t>Lac Seul 28</w:t>
            </w:r>
          </w:p>
        </w:tc>
        <w:tc>
          <w:tcPr>
            <w:tcW w:w="1164" w:type="pct"/>
            <w:noWrap/>
            <w:hideMark/>
          </w:tcPr>
          <w:p w14:paraId="3D762D5B" w14:textId="32D2BF4F" w:rsidR="00307B62" w:rsidRPr="00BF2504" w:rsidRDefault="008F6FFC" w:rsidP="00B65D83">
            <w:pPr>
              <w:pStyle w:val="TableBodyTextMIRB"/>
            </w:pPr>
            <w:r>
              <w:rPr>
                <w:rFonts w:eastAsia="Times New Roman"/>
                <w:lang w:eastAsia="en-CA"/>
              </w:rPr>
              <w:t>Not applicable</w:t>
            </w:r>
          </w:p>
        </w:tc>
      </w:tr>
      <w:tr w:rsidR="00307B62" w:rsidRPr="00BF2504" w14:paraId="13D5EF9F" w14:textId="77777777" w:rsidTr="00307B62">
        <w:trPr>
          <w:trHeight w:val="300"/>
        </w:trPr>
        <w:tc>
          <w:tcPr>
            <w:tcW w:w="3836" w:type="pct"/>
            <w:hideMark/>
          </w:tcPr>
          <w:p w14:paraId="777A9BBD" w14:textId="77777777" w:rsidR="00307B62" w:rsidRPr="00BF2504" w:rsidRDefault="00307B62" w:rsidP="00B65D83">
            <w:pPr>
              <w:pStyle w:val="TableBodyTextMIRB"/>
              <w:rPr>
                <w:rFonts w:eastAsia="Times New Roman"/>
                <w:lang w:eastAsia="en-CA"/>
              </w:rPr>
            </w:pPr>
            <w:r w:rsidRPr="00BF2504">
              <w:t>Lake Helen 53</w:t>
            </w:r>
            <w:r>
              <w:t>A</w:t>
            </w:r>
          </w:p>
        </w:tc>
        <w:tc>
          <w:tcPr>
            <w:tcW w:w="1164" w:type="pct"/>
            <w:noWrap/>
            <w:hideMark/>
          </w:tcPr>
          <w:p w14:paraId="35B5A05D" w14:textId="1B7DF4C6" w:rsidR="00307B62" w:rsidRPr="00BF2504" w:rsidRDefault="008F6FFC" w:rsidP="00B65D83">
            <w:pPr>
              <w:pStyle w:val="TableBodyTextMIRB"/>
            </w:pPr>
            <w:r>
              <w:rPr>
                <w:rFonts w:eastAsia="Times New Roman"/>
                <w:lang w:eastAsia="en-CA"/>
              </w:rPr>
              <w:t>Not applicable</w:t>
            </w:r>
          </w:p>
        </w:tc>
      </w:tr>
      <w:tr w:rsidR="00307B62" w:rsidRPr="00BF2504" w14:paraId="6E98DBF2" w14:textId="77777777" w:rsidTr="00307B62">
        <w:trPr>
          <w:trHeight w:val="300"/>
        </w:trPr>
        <w:tc>
          <w:tcPr>
            <w:tcW w:w="3836" w:type="pct"/>
            <w:hideMark/>
          </w:tcPr>
          <w:p w14:paraId="11566674" w14:textId="77777777" w:rsidR="00307B62" w:rsidRPr="00BF2504" w:rsidRDefault="00307B62" w:rsidP="00B65D83">
            <w:pPr>
              <w:pStyle w:val="TableBodyTextMIRB"/>
              <w:rPr>
                <w:rFonts w:eastAsia="Times New Roman"/>
                <w:lang w:eastAsia="en-CA"/>
              </w:rPr>
            </w:pPr>
            <w:r w:rsidRPr="00BF2504">
              <w:t>Lake Nipigon Reserve</w:t>
            </w:r>
          </w:p>
        </w:tc>
        <w:tc>
          <w:tcPr>
            <w:tcW w:w="1164" w:type="pct"/>
            <w:noWrap/>
            <w:hideMark/>
          </w:tcPr>
          <w:p w14:paraId="3AA532C1" w14:textId="66079765" w:rsidR="00307B62" w:rsidRPr="00BF2504" w:rsidRDefault="008F6FFC" w:rsidP="00B65D83">
            <w:pPr>
              <w:pStyle w:val="TableBodyTextMIRB"/>
            </w:pPr>
            <w:r>
              <w:rPr>
                <w:rFonts w:eastAsia="Times New Roman"/>
                <w:lang w:eastAsia="en-CA"/>
              </w:rPr>
              <w:t>Not applicable</w:t>
            </w:r>
          </w:p>
        </w:tc>
      </w:tr>
      <w:tr w:rsidR="00307B62" w:rsidRPr="00BF2504" w14:paraId="4027C52C" w14:textId="77777777" w:rsidTr="00307B62">
        <w:trPr>
          <w:trHeight w:val="300"/>
        </w:trPr>
        <w:tc>
          <w:tcPr>
            <w:tcW w:w="3836" w:type="pct"/>
            <w:hideMark/>
          </w:tcPr>
          <w:p w14:paraId="793AB7D7" w14:textId="77777777" w:rsidR="00307B62" w:rsidRPr="00BF2504" w:rsidRDefault="00307B62" w:rsidP="00B65D83">
            <w:pPr>
              <w:pStyle w:val="TableBodyTextMIRB"/>
              <w:rPr>
                <w:rFonts w:eastAsia="Times New Roman"/>
                <w:lang w:eastAsia="en-CA"/>
              </w:rPr>
            </w:pPr>
            <w:r w:rsidRPr="00BF2504">
              <w:t>Lake of the Woods 31</w:t>
            </w:r>
            <w:r>
              <w:t>B</w:t>
            </w:r>
          </w:p>
        </w:tc>
        <w:tc>
          <w:tcPr>
            <w:tcW w:w="1164" w:type="pct"/>
            <w:noWrap/>
            <w:hideMark/>
          </w:tcPr>
          <w:p w14:paraId="5CABA6B8" w14:textId="7E4929DD" w:rsidR="00307B62" w:rsidRPr="00BF2504" w:rsidRDefault="008F6FFC" w:rsidP="00B65D83">
            <w:pPr>
              <w:pStyle w:val="TableBodyTextMIRB"/>
            </w:pPr>
            <w:r>
              <w:rPr>
                <w:rFonts w:eastAsia="Times New Roman"/>
                <w:lang w:eastAsia="en-CA"/>
              </w:rPr>
              <w:t>Not applicable</w:t>
            </w:r>
          </w:p>
        </w:tc>
      </w:tr>
      <w:tr w:rsidR="00307B62" w:rsidRPr="00BF2504" w14:paraId="00C57569" w14:textId="77777777" w:rsidTr="00307B62">
        <w:trPr>
          <w:trHeight w:val="300"/>
        </w:trPr>
        <w:tc>
          <w:tcPr>
            <w:tcW w:w="3836" w:type="pct"/>
            <w:hideMark/>
          </w:tcPr>
          <w:p w14:paraId="50C40B24" w14:textId="77777777" w:rsidR="00307B62" w:rsidRPr="00BF2504" w:rsidRDefault="00307B62" w:rsidP="00B65D83">
            <w:pPr>
              <w:pStyle w:val="TableBodyTextMIRB"/>
              <w:rPr>
                <w:rFonts w:eastAsia="Times New Roman"/>
                <w:lang w:eastAsia="en-CA"/>
              </w:rPr>
            </w:pPr>
            <w:r w:rsidRPr="00BF2504">
              <w:t>Lake of the Woods 31</w:t>
            </w:r>
            <w:r>
              <w:t>C</w:t>
            </w:r>
          </w:p>
        </w:tc>
        <w:tc>
          <w:tcPr>
            <w:tcW w:w="1164" w:type="pct"/>
            <w:noWrap/>
            <w:hideMark/>
          </w:tcPr>
          <w:p w14:paraId="0BEC3BF9" w14:textId="14866A1C" w:rsidR="00307B62" w:rsidRPr="00BF2504" w:rsidRDefault="008F6FFC" w:rsidP="00B65D83">
            <w:pPr>
              <w:pStyle w:val="TableBodyTextMIRB"/>
            </w:pPr>
            <w:r>
              <w:rPr>
                <w:rFonts w:eastAsia="Times New Roman"/>
                <w:lang w:eastAsia="en-CA"/>
              </w:rPr>
              <w:t>Not applicable</w:t>
            </w:r>
          </w:p>
        </w:tc>
      </w:tr>
      <w:tr w:rsidR="00307B62" w:rsidRPr="00BF2504" w14:paraId="77A69475" w14:textId="77777777" w:rsidTr="00307B62">
        <w:trPr>
          <w:trHeight w:val="300"/>
        </w:trPr>
        <w:tc>
          <w:tcPr>
            <w:tcW w:w="3836" w:type="pct"/>
            <w:hideMark/>
          </w:tcPr>
          <w:p w14:paraId="3235E83B" w14:textId="77777777" w:rsidR="00307B62" w:rsidRPr="00BF2504" w:rsidRDefault="00307B62" w:rsidP="00B65D83">
            <w:pPr>
              <w:pStyle w:val="TableBodyTextMIRB"/>
              <w:rPr>
                <w:rFonts w:eastAsia="Times New Roman"/>
                <w:lang w:eastAsia="en-CA"/>
              </w:rPr>
            </w:pPr>
            <w:r w:rsidRPr="00BF2504">
              <w:t>Lake of the Woods 31</w:t>
            </w:r>
            <w:r>
              <w:t>G</w:t>
            </w:r>
          </w:p>
        </w:tc>
        <w:tc>
          <w:tcPr>
            <w:tcW w:w="1164" w:type="pct"/>
            <w:noWrap/>
            <w:hideMark/>
          </w:tcPr>
          <w:p w14:paraId="591AE3EB" w14:textId="62B5F59A" w:rsidR="00307B62" w:rsidRPr="00BF2504" w:rsidRDefault="008F6FFC" w:rsidP="00B65D83">
            <w:pPr>
              <w:pStyle w:val="TableBodyTextMIRB"/>
            </w:pPr>
            <w:r>
              <w:rPr>
                <w:rFonts w:eastAsia="Times New Roman"/>
                <w:lang w:eastAsia="en-CA"/>
              </w:rPr>
              <w:t>Not applicable</w:t>
            </w:r>
          </w:p>
        </w:tc>
      </w:tr>
      <w:tr w:rsidR="00307B62" w:rsidRPr="00BF2504" w14:paraId="25BA82C1" w14:textId="77777777" w:rsidTr="00307B62">
        <w:trPr>
          <w:trHeight w:val="300"/>
        </w:trPr>
        <w:tc>
          <w:tcPr>
            <w:tcW w:w="3836" w:type="pct"/>
            <w:hideMark/>
          </w:tcPr>
          <w:p w14:paraId="4C9A4C2E" w14:textId="77777777" w:rsidR="00307B62" w:rsidRPr="00BF2504" w:rsidRDefault="00307B62" w:rsidP="00B65D83">
            <w:pPr>
              <w:pStyle w:val="TableBodyTextMIRB"/>
              <w:rPr>
                <w:rFonts w:eastAsia="Times New Roman"/>
                <w:lang w:eastAsia="en-CA"/>
              </w:rPr>
            </w:pPr>
            <w:r w:rsidRPr="00BF2504">
              <w:t>Lake of the Woods 31</w:t>
            </w:r>
            <w:r>
              <w:t>H</w:t>
            </w:r>
          </w:p>
        </w:tc>
        <w:tc>
          <w:tcPr>
            <w:tcW w:w="1164" w:type="pct"/>
            <w:noWrap/>
            <w:hideMark/>
          </w:tcPr>
          <w:p w14:paraId="56696E54" w14:textId="731DCD66" w:rsidR="00307B62" w:rsidRPr="00BF2504" w:rsidRDefault="008F6FFC" w:rsidP="00B65D83">
            <w:pPr>
              <w:pStyle w:val="TableBodyTextMIRB"/>
            </w:pPr>
            <w:r>
              <w:rPr>
                <w:rFonts w:eastAsia="Times New Roman"/>
                <w:lang w:eastAsia="en-CA"/>
              </w:rPr>
              <w:t>Not applicable</w:t>
            </w:r>
          </w:p>
        </w:tc>
      </w:tr>
      <w:tr w:rsidR="00307B62" w:rsidRPr="00BF2504" w14:paraId="35C4103A" w14:textId="77777777" w:rsidTr="00307B62">
        <w:trPr>
          <w:trHeight w:val="300"/>
        </w:trPr>
        <w:tc>
          <w:tcPr>
            <w:tcW w:w="3836" w:type="pct"/>
            <w:hideMark/>
          </w:tcPr>
          <w:p w14:paraId="7F36F1B6" w14:textId="77777777" w:rsidR="00307B62" w:rsidRPr="00BF2504" w:rsidRDefault="00307B62" w:rsidP="00B65D83">
            <w:pPr>
              <w:pStyle w:val="TableBodyTextMIRB"/>
              <w:rPr>
                <w:rFonts w:eastAsia="Times New Roman"/>
                <w:lang w:eastAsia="en-CA"/>
              </w:rPr>
            </w:pPr>
            <w:r w:rsidRPr="00BF2504">
              <w:t>Lake of the Woods 34</w:t>
            </w:r>
          </w:p>
        </w:tc>
        <w:tc>
          <w:tcPr>
            <w:tcW w:w="1164" w:type="pct"/>
            <w:noWrap/>
            <w:hideMark/>
          </w:tcPr>
          <w:p w14:paraId="79E3DDE2" w14:textId="7982974B" w:rsidR="00307B62" w:rsidRPr="00BF2504" w:rsidRDefault="008F6FFC" w:rsidP="00B65D83">
            <w:pPr>
              <w:pStyle w:val="TableBodyTextMIRB"/>
            </w:pPr>
            <w:r>
              <w:rPr>
                <w:rFonts w:eastAsia="Times New Roman"/>
                <w:lang w:eastAsia="en-CA"/>
              </w:rPr>
              <w:t>Not applicable</w:t>
            </w:r>
          </w:p>
        </w:tc>
      </w:tr>
      <w:tr w:rsidR="00307B62" w:rsidRPr="00BF2504" w14:paraId="2576DB90" w14:textId="77777777" w:rsidTr="00307B62">
        <w:trPr>
          <w:trHeight w:val="300"/>
        </w:trPr>
        <w:tc>
          <w:tcPr>
            <w:tcW w:w="3836" w:type="pct"/>
            <w:hideMark/>
          </w:tcPr>
          <w:p w14:paraId="3DAF54EA" w14:textId="77777777" w:rsidR="00307B62" w:rsidRPr="00BF2504" w:rsidRDefault="00307B62" w:rsidP="00B65D83">
            <w:pPr>
              <w:pStyle w:val="TableBodyTextMIRB"/>
              <w:rPr>
                <w:rFonts w:eastAsia="Times New Roman"/>
                <w:lang w:eastAsia="en-CA"/>
              </w:rPr>
            </w:pPr>
            <w:r w:rsidRPr="00BF2504">
              <w:t>Lake of the Woods 35</w:t>
            </w:r>
            <w:r>
              <w:t>J</w:t>
            </w:r>
          </w:p>
        </w:tc>
        <w:tc>
          <w:tcPr>
            <w:tcW w:w="1164" w:type="pct"/>
            <w:noWrap/>
            <w:hideMark/>
          </w:tcPr>
          <w:p w14:paraId="0A5978AB" w14:textId="063A22BD" w:rsidR="00307B62" w:rsidRPr="00BF2504" w:rsidRDefault="008F6FFC" w:rsidP="00B65D83">
            <w:pPr>
              <w:pStyle w:val="TableBodyTextMIRB"/>
            </w:pPr>
            <w:r>
              <w:rPr>
                <w:rFonts w:eastAsia="Times New Roman"/>
                <w:lang w:eastAsia="en-CA"/>
              </w:rPr>
              <w:t>Not applicable</w:t>
            </w:r>
          </w:p>
        </w:tc>
      </w:tr>
      <w:tr w:rsidR="00307B62" w:rsidRPr="00BF2504" w14:paraId="12DF5233" w14:textId="77777777" w:rsidTr="00307B62">
        <w:trPr>
          <w:trHeight w:val="300"/>
        </w:trPr>
        <w:tc>
          <w:tcPr>
            <w:tcW w:w="3836" w:type="pct"/>
            <w:hideMark/>
          </w:tcPr>
          <w:p w14:paraId="5BD1F9EE" w14:textId="77777777" w:rsidR="00307B62" w:rsidRPr="00BF2504" w:rsidRDefault="00307B62" w:rsidP="00B65D83">
            <w:pPr>
              <w:pStyle w:val="TableBodyTextMIRB"/>
              <w:rPr>
                <w:rFonts w:eastAsia="Times New Roman"/>
                <w:lang w:eastAsia="en-CA"/>
              </w:rPr>
            </w:pPr>
            <w:r w:rsidRPr="00BF2504">
              <w:t>Lake of the Woods 37</w:t>
            </w:r>
          </w:p>
        </w:tc>
        <w:tc>
          <w:tcPr>
            <w:tcW w:w="1164" w:type="pct"/>
            <w:noWrap/>
            <w:hideMark/>
          </w:tcPr>
          <w:p w14:paraId="216DF867" w14:textId="3B12221B" w:rsidR="00307B62" w:rsidRPr="00BF2504" w:rsidRDefault="008F6FFC" w:rsidP="00B65D83">
            <w:pPr>
              <w:pStyle w:val="TableBodyTextMIRB"/>
            </w:pPr>
            <w:r>
              <w:rPr>
                <w:rFonts w:eastAsia="Times New Roman"/>
                <w:lang w:eastAsia="en-CA"/>
              </w:rPr>
              <w:t>Not applicable</w:t>
            </w:r>
          </w:p>
        </w:tc>
      </w:tr>
      <w:tr w:rsidR="00307B62" w:rsidRPr="00BF2504" w14:paraId="6300B922" w14:textId="77777777" w:rsidTr="00307B62">
        <w:trPr>
          <w:trHeight w:val="300"/>
        </w:trPr>
        <w:tc>
          <w:tcPr>
            <w:tcW w:w="3836" w:type="pct"/>
            <w:hideMark/>
          </w:tcPr>
          <w:p w14:paraId="1C612CA5" w14:textId="77777777" w:rsidR="00307B62" w:rsidRPr="00BF2504" w:rsidRDefault="00307B62" w:rsidP="00B65D83">
            <w:pPr>
              <w:pStyle w:val="TableBodyTextMIRB"/>
              <w:rPr>
                <w:rFonts w:eastAsia="Times New Roman"/>
                <w:lang w:eastAsia="en-CA"/>
              </w:rPr>
            </w:pPr>
            <w:r w:rsidRPr="00BF2504">
              <w:t>Lake of the Woods 37</w:t>
            </w:r>
            <w:r>
              <w:t>B</w:t>
            </w:r>
          </w:p>
        </w:tc>
        <w:tc>
          <w:tcPr>
            <w:tcW w:w="1164" w:type="pct"/>
            <w:noWrap/>
            <w:hideMark/>
          </w:tcPr>
          <w:p w14:paraId="56FA7FAB" w14:textId="12EE6861" w:rsidR="00307B62" w:rsidRPr="00BF2504" w:rsidRDefault="008F6FFC" w:rsidP="00B65D83">
            <w:pPr>
              <w:pStyle w:val="TableBodyTextMIRB"/>
            </w:pPr>
            <w:r>
              <w:rPr>
                <w:rFonts w:eastAsia="Times New Roman"/>
                <w:lang w:eastAsia="en-CA"/>
              </w:rPr>
              <w:t>Not applicable</w:t>
            </w:r>
          </w:p>
        </w:tc>
      </w:tr>
      <w:tr w:rsidR="00307B62" w:rsidRPr="00BF2504" w14:paraId="7EA848A4" w14:textId="77777777" w:rsidTr="00307B62">
        <w:trPr>
          <w:trHeight w:val="300"/>
        </w:trPr>
        <w:tc>
          <w:tcPr>
            <w:tcW w:w="3836" w:type="pct"/>
            <w:hideMark/>
          </w:tcPr>
          <w:p w14:paraId="2DCB2A6A" w14:textId="77777777" w:rsidR="00307B62" w:rsidRPr="00BF2504" w:rsidRDefault="00307B62" w:rsidP="00B65D83">
            <w:pPr>
              <w:pStyle w:val="TableBodyTextMIRB"/>
              <w:rPr>
                <w:rFonts w:eastAsia="Times New Roman"/>
                <w:lang w:eastAsia="en-CA"/>
              </w:rPr>
            </w:pPr>
            <w:r w:rsidRPr="00BF2504">
              <w:t>Long Lake 58</w:t>
            </w:r>
          </w:p>
        </w:tc>
        <w:tc>
          <w:tcPr>
            <w:tcW w:w="1164" w:type="pct"/>
            <w:noWrap/>
            <w:hideMark/>
          </w:tcPr>
          <w:p w14:paraId="6626EEE9" w14:textId="77822B6D" w:rsidR="00307B62" w:rsidRPr="00BF2504" w:rsidRDefault="008F6FFC" w:rsidP="00B65D83">
            <w:pPr>
              <w:pStyle w:val="TableBodyTextMIRB"/>
            </w:pPr>
            <w:r>
              <w:rPr>
                <w:rFonts w:eastAsia="Times New Roman"/>
                <w:lang w:eastAsia="en-CA"/>
              </w:rPr>
              <w:t>Not applicable</w:t>
            </w:r>
          </w:p>
        </w:tc>
      </w:tr>
      <w:tr w:rsidR="00307B62" w:rsidRPr="00BF2504" w14:paraId="30B55638" w14:textId="77777777" w:rsidTr="00307B62">
        <w:trPr>
          <w:trHeight w:val="300"/>
        </w:trPr>
        <w:tc>
          <w:tcPr>
            <w:tcW w:w="3836" w:type="pct"/>
            <w:hideMark/>
          </w:tcPr>
          <w:p w14:paraId="18F7C047" w14:textId="77777777" w:rsidR="00307B62" w:rsidRPr="00BF2504" w:rsidRDefault="00307B62" w:rsidP="00B65D83">
            <w:pPr>
              <w:pStyle w:val="TableBodyTextMIRB"/>
              <w:rPr>
                <w:rFonts w:eastAsia="Times New Roman"/>
                <w:lang w:eastAsia="en-CA"/>
              </w:rPr>
            </w:pPr>
            <w:r w:rsidRPr="00BF2504">
              <w:t>Long Sault 12</w:t>
            </w:r>
          </w:p>
        </w:tc>
        <w:tc>
          <w:tcPr>
            <w:tcW w:w="1164" w:type="pct"/>
            <w:noWrap/>
            <w:hideMark/>
          </w:tcPr>
          <w:p w14:paraId="739831A4" w14:textId="4FF495CB" w:rsidR="00307B62" w:rsidRPr="00BF2504" w:rsidRDefault="008F6FFC" w:rsidP="00B65D83">
            <w:pPr>
              <w:pStyle w:val="TableBodyTextMIRB"/>
            </w:pPr>
            <w:r>
              <w:rPr>
                <w:rFonts w:eastAsia="Times New Roman"/>
                <w:lang w:eastAsia="en-CA"/>
              </w:rPr>
              <w:t>Not applicable</w:t>
            </w:r>
          </w:p>
        </w:tc>
      </w:tr>
      <w:tr w:rsidR="00307B62" w:rsidRPr="00BF2504" w14:paraId="2DB106B3" w14:textId="77777777" w:rsidTr="00307B62">
        <w:trPr>
          <w:trHeight w:val="300"/>
        </w:trPr>
        <w:tc>
          <w:tcPr>
            <w:tcW w:w="3836" w:type="pct"/>
            <w:hideMark/>
          </w:tcPr>
          <w:p w14:paraId="37B95CB7" w14:textId="77777777" w:rsidR="00307B62" w:rsidRPr="00BF2504" w:rsidRDefault="00307B62" w:rsidP="00B65D83">
            <w:pPr>
              <w:pStyle w:val="TableBodyTextMIRB"/>
              <w:rPr>
                <w:rFonts w:eastAsia="Times New Roman"/>
                <w:lang w:eastAsia="en-CA"/>
              </w:rPr>
            </w:pPr>
            <w:r w:rsidRPr="00BF2504">
              <w:t>Magnetawan 1</w:t>
            </w:r>
          </w:p>
        </w:tc>
        <w:tc>
          <w:tcPr>
            <w:tcW w:w="1164" w:type="pct"/>
            <w:noWrap/>
            <w:hideMark/>
          </w:tcPr>
          <w:p w14:paraId="5D269F10" w14:textId="6A5FB772" w:rsidR="00307B62" w:rsidRPr="00BF2504" w:rsidRDefault="008F6FFC" w:rsidP="00B65D83">
            <w:pPr>
              <w:pStyle w:val="TableBodyTextMIRB"/>
            </w:pPr>
            <w:r>
              <w:rPr>
                <w:rFonts w:eastAsia="Times New Roman"/>
                <w:lang w:eastAsia="en-CA"/>
              </w:rPr>
              <w:t>Not applicable</w:t>
            </w:r>
          </w:p>
        </w:tc>
      </w:tr>
      <w:tr w:rsidR="00307B62" w:rsidRPr="00BF2504" w14:paraId="3A72ABE3" w14:textId="77777777" w:rsidTr="00307B62">
        <w:trPr>
          <w:trHeight w:val="300"/>
        </w:trPr>
        <w:tc>
          <w:tcPr>
            <w:tcW w:w="3836" w:type="pct"/>
            <w:hideMark/>
          </w:tcPr>
          <w:p w14:paraId="7B5ACB5A" w14:textId="77777777" w:rsidR="00307B62" w:rsidRPr="00BF2504" w:rsidRDefault="00307B62" w:rsidP="00B65D83">
            <w:pPr>
              <w:pStyle w:val="TableBodyTextMIRB"/>
              <w:rPr>
                <w:rFonts w:eastAsia="Times New Roman"/>
                <w:lang w:eastAsia="en-CA"/>
              </w:rPr>
            </w:pPr>
            <w:r w:rsidRPr="00BF2504">
              <w:t>Manitou Rapids 11</w:t>
            </w:r>
          </w:p>
        </w:tc>
        <w:tc>
          <w:tcPr>
            <w:tcW w:w="1164" w:type="pct"/>
            <w:noWrap/>
            <w:hideMark/>
          </w:tcPr>
          <w:p w14:paraId="65384317" w14:textId="22EAE0A9" w:rsidR="00307B62" w:rsidRPr="00BF2504" w:rsidRDefault="008F6FFC" w:rsidP="00B65D83">
            <w:pPr>
              <w:pStyle w:val="TableBodyTextMIRB"/>
            </w:pPr>
            <w:r>
              <w:rPr>
                <w:rFonts w:eastAsia="Times New Roman"/>
                <w:lang w:eastAsia="en-CA"/>
              </w:rPr>
              <w:t>Not applicable</w:t>
            </w:r>
          </w:p>
        </w:tc>
      </w:tr>
      <w:tr w:rsidR="00307B62" w:rsidRPr="00BF2504" w14:paraId="62B3D319" w14:textId="77777777" w:rsidTr="00307B62">
        <w:trPr>
          <w:trHeight w:val="300"/>
        </w:trPr>
        <w:tc>
          <w:tcPr>
            <w:tcW w:w="3836" w:type="pct"/>
            <w:hideMark/>
          </w:tcPr>
          <w:p w14:paraId="5C38F7D5" w14:textId="77777777" w:rsidR="00307B62" w:rsidRPr="00BF2504" w:rsidRDefault="00307B62" w:rsidP="00B65D83">
            <w:pPr>
              <w:pStyle w:val="TableBodyTextMIRB"/>
              <w:rPr>
                <w:rFonts w:eastAsia="Times New Roman"/>
                <w:lang w:eastAsia="en-CA"/>
              </w:rPr>
            </w:pPr>
            <w:r w:rsidRPr="00BF2504">
              <w:t>Marten Falls 65</w:t>
            </w:r>
          </w:p>
        </w:tc>
        <w:tc>
          <w:tcPr>
            <w:tcW w:w="1164" w:type="pct"/>
            <w:noWrap/>
            <w:hideMark/>
          </w:tcPr>
          <w:p w14:paraId="10889474" w14:textId="1221A2DB" w:rsidR="00307B62" w:rsidRPr="00BF2504" w:rsidRDefault="008F6FFC" w:rsidP="00B65D83">
            <w:pPr>
              <w:pStyle w:val="TableBodyTextMIRB"/>
            </w:pPr>
            <w:r>
              <w:rPr>
                <w:rFonts w:eastAsia="Times New Roman"/>
                <w:lang w:eastAsia="en-CA"/>
              </w:rPr>
              <w:t>Not applicable</w:t>
            </w:r>
          </w:p>
        </w:tc>
      </w:tr>
      <w:tr w:rsidR="00307B62" w:rsidRPr="00BF2504" w14:paraId="6BFEAA0B" w14:textId="77777777" w:rsidTr="00307B62">
        <w:trPr>
          <w:trHeight w:val="300"/>
        </w:trPr>
        <w:tc>
          <w:tcPr>
            <w:tcW w:w="3836" w:type="pct"/>
            <w:hideMark/>
          </w:tcPr>
          <w:p w14:paraId="27B63F53" w14:textId="77777777" w:rsidR="00307B62" w:rsidRPr="00BF2504" w:rsidRDefault="00307B62" w:rsidP="00B65D83">
            <w:pPr>
              <w:pStyle w:val="TableBodyTextMIRB"/>
              <w:rPr>
                <w:rFonts w:eastAsia="Times New Roman"/>
                <w:lang w:eastAsia="en-CA"/>
              </w:rPr>
            </w:pPr>
            <w:r w:rsidRPr="00BF2504">
              <w:t>Matachewan 72</w:t>
            </w:r>
          </w:p>
        </w:tc>
        <w:tc>
          <w:tcPr>
            <w:tcW w:w="1164" w:type="pct"/>
            <w:noWrap/>
            <w:hideMark/>
          </w:tcPr>
          <w:p w14:paraId="15A81372" w14:textId="2AC7F469" w:rsidR="00307B62" w:rsidRPr="00BF2504" w:rsidRDefault="008F6FFC" w:rsidP="00B65D83">
            <w:pPr>
              <w:pStyle w:val="TableBodyTextMIRB"/>
            </w:pPr>
            <w:r>
              <w:rPr>
                <w:rFonts w:eastAsia="Times New Roman"/>
                <w:lang w:eastAsia="en-CA"/>
              </w:rPr>
              <w:t>Not applicable</w:t>
            </w:r>
          </w:p>
        </w:tc>
      </w:tr>
      <w:tr w:rsidR="00307B62" w:rsidRPr="00BF2504" w14:paraId="133C5B3E" w14:textId="77777777" w:rsidTr="00307B62">
        <w:trPr>
          <w:trHeight w:val="300"/>
        </w:trPr>
        <w:tc>
          <w:tcPr>
            <w:tcW w:w="3836" w:type="pct"/>
            <w:hideMark/>
          </w:tcPr>
          <w:p w14:paraId="23CE5997" w14:textId="77777777" w:rsidR="00307B62" w:rsidRPr="00BF2504" w:rsidRDefault="00307B62" w:rsidP="00B65D83">
            <w:pPr>
              <w:pStyle w:val="TableBodyTextMIRB"/>
              <w:rPr>
                <w:rFonts w:eastAsia="Times New Roman"/>
                <w:lang w:eastAsia="en-CA"/>
              </w:rPr>
            </w:pPr>
            <w:r w:rsidRPr="00BF2504">
              <w:t>Mattagami 71</w:t>
            </w:r>
          </w:p>
        </w:tc>
        <w:tc>
          <w:tcPr>
            <w:tcW w:w="1164" w:type="pct"/>
            <w:noWrap/>
            <w:hideMark/>
          </w:tcPr>
          <w:p w14:paraId="3E4FB76B" w14:textId="712674A3" w:rsidR="00307B62" w:rsidRPr="00BF2504" w:rsidRDefault="008F6FFC" w:rsidP="00B65D83">
            <w:pPr>
              <w:pStyle w:val="TableBodyTextMIRB"/>
            </w:pPr>
            <w:r>
              <w:rPr>
                <w:rFonts w:eastAsia="Times New Roman"/>
                <w:lang w:eastAsia="en-CA"/>
              </w:rPr>
              <w:t>Not applicable</w:t>
            </w:r>
          </w:p>
        </w:tc>
      </w:tr>
      <w:tr w:rsidR="00307B62" w:rsidRPr="00BF2504" w14:paraId="37BCE977" w14:textId="77777777" w:rsidTr="00307B62">
        <w:trPr>
          <w:trHeight w:val="300"/>
        </w:trPr>
        <w:tc>
          <w:tcPr>
            <w:tcW w:w="3836" w:type="pct"/>
            <w:hideMark/>
          </w:tcPr>
          <w:p w14:paraId="0D85050F" w14:textId="77777777" w:rsidR="00307B62" w:rsidRPr="00BF2504" w:rsidRDefault="00307B62" w:rsidP="00B65D83">
            <w:pPr>
              <w:pStyle w:val="TableBodyTextMIRB"/>
              <w:rPr>
                <w:rFonts w:eastAsia="Times New Roman"/>
                <w:lang w:eastAsia="en-CA"/>
              </w:rPr>
            </w:pPr>
            <w:r w:rsidRPr="00BF2504">
              <w:t>M'Chigeeng 22</w:t>
            </w:r>
          </w:p>
        </w:tc>
        <w:tc>
          <w:tcPr>
            <w:tcW w:w="1164" w:type="pct"/>
            <w:noWrap/>
            <w:hideMark/>
          </w:tcPr>
          <w:p w14:paraId="431FD861" w14:textId="48407B17" w:rsidR="00307B62" w:rsidRPr="00BF2504" w:rsidRDefault="008F6FFC" w:rsidP="00B65D83">
            <w:pPr>
              <w:pStyle w:val="TableBodyTextMIRB"/>
            </w:pPr>
            <w:r>
              <w:rPr>
                <w:rFonts w:eastAsia="Times New Roman"/>
                <w:lang w:eastAsia="en-CA"/>
              </w:rPr>
              <w:t>Not applicable</w:t>
            </w:r>
          </w:p>
        </w:tc>
      </w:tr>
      <w:tr w:rsidR="00307B62" w:rsidRPr="00BF2504" w14:paraId="72BD49EB" w14:textId="77777777" w:rsidTr="00307B62">
        <w:trPr>
          <w:trHeight w:val="300"/>
        </w:trPr>
        <w:tc>
          <w:tcPr>
            <w:tcW w:w="3836" w:type="pct"/>
          </w:tcPr>
          <w:p w14:paraId="6555471B" w14:textId="77777777" w:rsidR="00307B62" w:rsidRPr="00BF2504" w:rsidRDefault="00307B62" w:rsidP="00B65D83">
            <w:pPr>
              <w:pStyle w:val="TableBodyTextMIRB"/>
            </w:pPr>
            <w:r w:rsidRPr="00BF2504">
              <w:rPr>
                <w:color w:val="000000"/>
                <w:lang w:eastAsia="en-CA"/>
              </w:rPr>
              <w:t>Missanabie Cree First Nation</w:t>
            </w:r>
          </w:p>
        </w:tc>
        <w:tc>
          <w:tcPr>
            <w:tcW w:w="1164" w:type="pct"/>
            <w:noWrap/>
          </w:tcPr>
          <w:p w14:paraId="1395BE96" w14:textId="754A43BF"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203BAABA" w14:textId="77777777" w:rsidTr="00307B62">
        <w:trPr>
          <w:trHeight w:val="300"/>
        </w:trPr>
        <w:tc>
          <w:tcPr>
            <w:tcW w:w="3836" w:type="pct"/>
            <w:hideMark/>
          </w:tcPr>
          <w:p w14:paraId="62C9BCDF" w14:textId="77777777" w:rsidR="00307B62" w:rsidRPr="00BF2504" w:rsidRDefault="00307B62" w:rsidP="00B65D83">
            <w:pPr>
              <w:pStyle w:val="TableBodyTextMIRB"/>
              <w:rPr>
                <w:rFonts w:eastAsia="Times New Roman"/>
                <w:lang w:eastAsia="en-CA"/>
              </w:rPr>
            </w:pPr>
            <w:r w:rsidRPr="00BF2504">
              <w:t>Missanabie 62</w:t>
            </w:r>
          </w:p>
        </w:tc>
        <w:tc>
          <w:tcPr>
            <w:tcW w:w="1164" w:type="pct"/>
            <w:noWrap/>
            <w:hideMark/>
          </w:tcPr>
          <w:p w14:paraId="705FA4A1" w14:textId="0F094BF3" w:rsidR="00307B62" w:rsidRPr="00BF2504" w:rsidRDefault="008F6FFC" w:rsidP="00B65D83">
            <w:pPr>
              <w:pStyle w:val="TableBodyTextMIRB"/>
            </w:pPr>
            <w:r>
              <w:rPr>
                <w:rFonts w:eastAsia="Times New Roman"/>
                <w:lang w:eastAsia="en-CA"/>
              </w:rPr>
              <w:t>Not applicable</w:t>
            </w:r>
          </w:p>
        </w:tc>
      </w:tr>
      <w:tr w:rsidR="00307B62" w:rsidRPr="00BF2504" w14:paraId="7C4C33DE" w14:textId="77777777" w:rsidTr="00307B62">
        <w:trPr>
          <w:trHeight w:val="300"/>
        </w:trPr>
        <w:tc>
          <w:tcPr>
            <w:tcW w:w="3836" w:type="pct"/>
            <w:hideMark/>
          </w:tcPr>
          <w:p w14:paraId="2C116D53" w14:textId="77777777" w:rsidR="00307B62" w:rsidRPr="00BF2504" w:rsidRDefault="00307B62" w:rsidP="00B65D83">
            <w:pPr>
              <w:pStyle w:val="TableBodyTextMIRB"/>
              <w:rPr>
                <w:rFonts w:eastAsia="Times New Roman"/>
                <w:lang w:eastAsia="en-CA"/>
              </w:rPr>
            </w:pPr>
            <w:r w:rsidRPr="00BF2504">
              <w:t>Mississagi River 8</w:t>
            </w:r>
          </w:p>
        </w:tc>
        <w:tc>
          <w:tcPr>
            <w:tcW w:w="1164" w:type="pct"/>
            <w:noWrap/>
            <w:hideMark/>
          </w:tcPr>
          <w:p w14:paraId="339BD521" w14:textId="67B7B5BD" w:rsidR="00307B62" w:rsidRPr="00BF2504" w:rsidRDefault="008F6FFC" w:rsidP="00B65D83">
            <w:pPr>
              <w:pStyle w:val="TableBodyTextMIRB"/>
            </w:pPr>
            <w:r>
              <w:rPr>
                <w:rFonts w:eastAsia="Times New Roman"/>
                <w:lang w:eastAsia="en-CA"/>
              </w:rPr>
              <w:t>Not applicable</w:t>
            </w:r>
          </w:p>
        </w:tc>
      </w:tr>
      <w:tr w:rsidR="00307B62" w:rsidRPr="00BF2504" w14:paraId="5F712ECD" w14:textId="77777777" w:rsidTr="00307B62">
        <w:trPr>
          <w:trHeight w:val="300"/>
        </w:trPr>
        <w:tc>
          <w:tcPr>
            <w:tcW w:w="3836" w:type="pct"/>
            <w:hideMark/>
          </w:tcPr>
          <w:p w14:paraId="126EC689" w14:textId="77777777" w:rsidR="00307B62" w:rsidRPr="00BF2504" w:rsidRDefault="00307B62" w:rsidP="00B65D83">
            <w:pPr>
              <w:pStyle w:val="TableBodyTextMIRB"/>
              <w:rPr>
                <w:rFonts w:eastAsia="Times New Roman"/>
                <w:lang w:eastAsia="en-CA"/>
              </w:rPr>
            </w:pPr>
            <w:r w:rsidRPr="00BF2504">
              <w:lastRenderedPageBreak/>
              <w:t>Mississauga's of Scugog Island</w:t>
            </w:r>
          </w:p>
        </w:tc>
        <w:tc>
          <w:tcPr>
            <w:tcW w:w="1164" w:type="pct"/>
            <w:noWrap/>
            <w:hideMark/>
          </w:tcPr>
          <w:p w14:paraId="3EC3250D" w14:textId="326F42AC" w:rsidR="00307B62" w:rsidRPr="00BF2504" w:rsidRDefault="008F6FFC" w:rsidP="00B65D83">
            <w:pPr>
              <w:pStyle w:val="TableBodyTextMIRB"/>
            </w:pPr>
            <w:r>
              <w:rPr>
                <w:rFonts w:eastAsia="Times New Roman"/>
                <w:lang w:eastAsia="en-CA"/>
              </w:rPr>
              <w:t>Not applicable</w:t>
            </w:r>
          </w:p>
        </w:tc>
      </w:tr>
      <w:tr w:rsidR="00307B62" w:rsidRPr="00BF2504" w14:paraId="1F723778" w14:textId="77777777" w:rsidTr="00307B62">
        <w:trPr>
          <w:trHeight w:val="300"/>
        </w:trPr>
        <w:tc>
          <w:tcPr>
            <w:tcW w:w="3836" w:type="pct"/>
            <w:hideMark/>
          </w:tcPr>
          <w:p w14:paraId="141D4877" w14:textId="77777777" w:rsidR="00307B62" w:rsidRPr="00BF2504" w:rsidRDefault="00307B62" w:rsidP="00B65D83">
            <w:pPr>
              <w:pStyle w:val="TableBodyTextMIRB"/>
              <w:rPr>
                <w:rFonts w:eastAsia="Times New Roman"/>
                <w:lang w:eastAsia="en-CA"/>
              </w:rPr>
            </w:pPr>
            <w:r w:rsidRPr="00BF2504">
              <w:t>Mnjikaning First Nation 32</w:t>
            </w:r>
          </w:p>
        </w:tc>
        <w:tc>
          <w:tcPr>
            <w:tcW w:w="1164" w:type="pct"/>
            <w:noWrap/>
            <w:hideMark/>
          </w:tcPr>
          <w:p w14:paraId="4271B67A" w14:textId="2AEB6262" w:rsidR="00307B62" w:rsidRPr="00BF2504" w:rsidRDefault="008F6FFC" w:rsidP="00B65D83">
            <w:pPr>
              <w:pStyle w:val="TableBodyTextMIRB"/>
            </w:pPr>
            <w:r>
              <w:rPr>
                <w:rFonts w:eastAsia="Times New Roman"/>
                <w:lang w:eastAsia="en-CA"/>
              </w:rPr>
              <w:t>Not applicable</w:t>
            </w:r>
          </w:p>
        </w:tc>
      </w:tr>
      <w:tr w:rsidR="00307B62" w:rsidRPr="00BF2504" w14:paraId="04BF2CF5" w14:textId="77777777" w:rsidTr="00307B62">
        <w:trPr>
          <w:trHeight w:val="300"/>
        </w:trPr>
        <w:tc>
          <w:tcPr>
            <w:tcW w:w="3836" w:type="pct"/>
            <w:hideMark/>
          </w:tcPr>
          <w:p w14:paraId="7BC6C591" w14:textId="77777777" w:rsidR="00307B62" w:rsidRPr="00BF2504" w:rsidRDefault="00307B62" w:rsidP="00B65D83">
            <w:pPr>
              <w:pStyle w:val="TableBodyTextMIRB"/>
              <w:rPr>
                <w:rFonts w:eastAsia="Times New Roman"/>
                <w:lang w:eastAsia="en-CA"/>
              </w:rPr>
            </w:pPr>
            <w:r w:rsidRPr="00BF2504">
              <w:t>Moose Factory 68</w:t>
            </w:r>
          </w:p>
        </w:tc>
        <w:tc>
          <w:tcPr>
            <w:tcW w:w="1164" w:type="pct"/>
            <w:noWrap/>
            <w:hideMark/>
          </w:tcPr>
          <w:p w14:paraId="139636C0" w14:textId="20B00DF8" w:rsidR="00307B62" w:rsidRPr="00BF2504" w:rsidRDefault="008F6FFC" w:rsidP="00B65D83">
            <w:pPr>
              <w:pStyle w:val="TableBodyTextMIRB"/>
            </w:pPr>
            <w:r>
              <w:rPr>
                <w:rFonts w:eastAsia="Times New Roman"/>
                <w:lang w:eastAsia="en-CA"/>
              </w:rPr>
              <w:t>Not applicable</w:t>
            </w:r>
          </w:p>
        </w:tc>
      </w:tr>
      <w:tr w:rsidR="00307B62" w:rsidRPr="00BF2504" w14:paraId="514EDA89" w14:textId="77777777" w:rsidTr="00307B62">
        <w:trPr>
          <w:trHeight w:val="300"/>
        </w:trPr>
        <w:tc>
          <w:tcPr>
            <w:tcW w:w="3836" w:type="pct"/>
            <w:hideMark/>
          </w:tcPr>
          <w:p w14:paraId="352C783D" w14:textId="77777777" w:rsidR="00307B62" w:rsidRPr="00BF2504" w:rsidRDefault="00307B62" w:rsidP="00B65D83">
            <w:pPr>
              <w:pStyle w:val="TableBodyTextMIRB"/>
              <w:rPr>
                <w:rFonts w:eastAsia="Times New Roman"/>
                <w:lang w:eastAsia="en-CA"/>
              </w:rPr>
            </w:pPr>
            <w:r w:rsidRPr="00BF2504">
              <w:t>Moose Point 79</w:t>
            </w:r>
          </w:p>
        </w:tc>
        <w:tc>
          <w:tcPr>
            <w:tcW w:w="1164" w:type="pct"/>
            <w:noWrap/>
            <w:hideMark/>
          </w:tcPr>
          <w:p w14:paraId="060D8FB6" w14:textId="3C8D51EF" w:rsidR="00307B62" w:rsidRPr="00BF2504" w:rsidRDefault="008F6FFC" w:rsidP="00B65D83">
            <w:pPr>
              <w:pStyle w:val="TableBodyTextMIRB"/>
            </w:pPr>
            <w:r>
              <w:rPr>
                <w:rFonts w:eastAsia="Times New Roman"/>
                <w:lang w:eastAsia="en-CA"/>
              </w:rPr>
              <w:t>Not applicable</w:t>
            </w:r>
          </w:p>
        </w:tc>
      </w:tr>
      <w:tr w:rsidR="00307B62" w:rsidRPr="00BF2504" w14:paraId="1BFF19B4" w14:textId="77777777" w:rsidTr="00307B62">
        <w:trPr>
          <w:trHeight w:val="300"/>
        </w:trPr>
        <w:tc>
          <w:tcPr>
            <w:tcW w:w="3836" w:type="pct"/>
            <w:hideMark/>
          </w:tcPr>
          <w:p w14:paraId="5922940F" w14:textId="77777777" w:rsidR="00307B62" w:rsidRPr="00BF2504" w:rsidRDefault="00307B62" w:rsidP="00B65D83">
            <w:pPr>
              <w:pStyle w:val="TableBodyTextMIRB"/>
              <w:rPr>
                <w:rFonts w:eastAsia="Times New Roman"/>
                <w:lang w:eastAsia="en-CA"/>
              </w:rPr>
            </w:pPr>
            <w:r w:rsidRPr="00BF2504">
              <w:t>Moravian 47</w:t>
            </w:r>
          </w:p>
        </w:tc>
        <w:tc>
          <w:tcPr>
            <w:tcW w:w="1164" w:type="pct"/>
            <w:noWrap/>
            <w:hideMark/>
          </w:tcPr>
          <w:p w14:paraId="1E96D892" w14:textId="007ECCB7" w:rsidR="00307B62" w:rsidRPr="00BF2504" w:rsidRDefault="008F6FFC" w:rsidP="00B65D83">
            <w:pPr>
              <w:pStyle w:val="TableBodyTextMIRB"/>
            </w:pPr>
            <w:r>
              <w:rPr>
                <w:rFonts w:eastAsia="Times New Roman"/>
                <w:lang w:eastAsia="en-CA"/>
              </w:rPr>
              <w:t>Not applicable</w:t>
            </w:r>
          </w:p>
        </w:tc>
      </w:tr>
      <w:tr w:rsidR="00307B62" w:rsidRPr="00BF2504" w14:paraId="6932BDDD" w14:textId="77777777" w:rsidTr="00307B62">
        <w:trPr>
          <w:trHeight w:val="300"/>
        </w:trPr>
        <w:tc>
          <w:tcPr>
            <w:tcW w:w="3836" w:type="pct"/>
            <w:hideMark/>
          </w:tcPr>
          <w:p w14:paraId="2489DEDE" w14:textId="77777777" w:rsidR="00307B62" w:rsidRPr="00BF2504" w:rsidRDefault="00307B62" w:rsidP="00B65D83">
            <w:pPr>
              <w:pStyle w:val="TableBodyTextMIRB"/>
              <w:rPr>
                <w:rFonts w:eastAsia="Times New Roman"/>
                <w:lang w:eastAsia="en-CA"/>
              </w:rPr>
            </w:pPr>
            <w:r w:rsidRPr="00BF2504">
              <w:t>Mountbatten 76</w:t>
            </w:r>
            <w:r>
              <w:t>A</w:t>
            </w:r>
          </w:p>
        </w:tc>
        <w:tc>
          <w:tcPr>
            <w:tcW w:w="1164" w:type="pct"/>
            <w:noWrap/>
            <w:hideMark/>
          </w:tcPr>
          <w:p w14:paraId="5837A145" w14:textId="204CC5E8" w:rsidR="00307B62" w:rsidRPr="00BF2504" w:rsidRDefault="008F6FFC" w:rsidP="00B65D83">
            <w:pPr>
              <w:pStyle w:val="TableBodyTextMIRB"/>
            </w:pPr>
            <w:r>
              <w:rPr>
                <w:rFonts w:eastAsia="Times New Roman"/>
                <w:lang w:eastAsia="en-CA"/>
              </w:rPr>
              <w:t>Not applicable</w:t>
            </w:r>
          </w:p>
        </w:tc>
      </w:tr>
      <w:tr w:rsidR="00307B62" w:rsidRPr="00BF2504" w14:paraId="70BE9C51" w14:textId="77777777" w:rsidTr="00307B62">
        <w:trPr>
          <w:trHeight w:val="300"/>
        </w:trPr>
        <w:tc>
          <w:tcPr>
            <w:tcW w:w="3836" w:type="pct"/>
            <w:hideMark/>
          </w:tcPr>
          <w:p w14:paraId="5AAAB368" w14:textId="77777777" w:rsidR="00307B62" w:rsidRPr="00BF2504" w:rsidRDefault="00307B62" w:rsidP="00B65D83">
            <w:pPr>
              <w:pStyle w:val="TableBodyTextMIRB"/>
              <w:rPr>
                <w:rFonts w:eastAsia="Times New Roman"/>
                <w:lang w:eastAsia="en-CA"/>
              </w:rPr>
            </w:pPr>
            <w:r w:rsidRPr="00BF2504">
              <w:t>Municipality of Arran-Elderslie</w:t>
            </w:r>
          </w:p>
        </w:tc>
        <w:tc>
          <w:tcPr>
            <w:tcW w:w="1164" w:type="pct"/>
            <w:noWrap/>
            <w:hideMark/>
          </w:tcPr>
          <w:p w14:paraId="61B17ABD" w14:textId="0C63953C" w:rsidR="00307B62" w:rsidRPr="00BF2504" w:rsidRDefault="008F6FFC" w:rsidP="00B65D83">
            <w:pPr>
              <w:pStyle w:val="TableBodyTextMIRB"/>
            </w:pPr>
            <w:r>
              <w:rPr>
                <w:rFonts w:eastAsia="Times New Roman"/>
                <w:lang w:eastAsia="en-CA"/>
              </w:rPr>
              <w:t>Not applicable</w:t>
            </w:r>
          </w:p>
        </w:tc>
      </w:tr>
      <w:tr w:rsidR="00307B62" w:rsidRPr="00BF2504" w14:paraId="40DE64CD" w14:textId="77777777" w:rsidTr="00307B62">
        <w:trPr>
          <w:trHeight w:val="300"/>
        </w:trPr>
        <w:tc>
          <w:tcPr>
            <w:tcW w:w="3836" w:type="pct"/>
            <w:hideMark/>
          </w:tcPr>
          <w:p w14:paraId="5B7FD2B3" w14:textId="77777777" w:rsidR="00307B62" w:rsidRPr="00BF2504" w:rsidRDefault="00307B62" w:rsidP="00B65D83">
            <w:pPr>
              <w:pStyle w:val="TableBodyTextMIRB"/>
              <w:rPr>
                <w:rFonts w:eastAsia="Times New Roman"/>
                <w:lang w:eastAsia="en-CA"/>
              </w:rPr>
            </w:pPr>
            <w:r w:rsidRPr="00BF2504">
              <w:t>Municipality of Bayham</w:t>
            </w:r>
          </w:p>
        </w:tc>
        <w:tc>
          <w:tcPr>
            <w:tcW w:w="1164" w:type="pct"/>
            <w:noWrap/>
            <w:hideMark/>
          </w:tcPr>
          <w:p w14:paraId="51C2FFDB" w14:textId="12F14A4E" w:rsidR="00307B62" w:rsidRPr="00BF2504" w:rsidRDefault="008F6FFC" w:rsidP="00B65D83">
            <w:pPr>
              <w:pStyle w:val="TableBodyTextMIRB"/>
            </w:pPr>
            <w:r>
              <w:rPr>
                <w:rFonts w:eastAsia="Times New Roman"/>
                <w:lang w:eastAsia="en-CA"/>
              </w:rPr>
              <w:t>Not applicable</w:t>
            </w:r>
          </w:p>
        </w:tc>
      </w:tr>
      <w:tr w:rsidR="00307B62" w:rsidRPr="00BF2504" w14:paraId="07F82039" w14:textId="77777777" w:rsidTr="00307B62">
        <w:trPr>
          <w:trHeight w:val="300"/>
        </w:trPr>
        <w:tc>
          <w:tcPr>
            <w:tcW w:w="3836" w:type="pct"/>
            <w:hideMark/>
          </w:tcPr>
          <w:p w14:paraId="2ECDEA0F" w14:textId="77777777" w:rsidR="00307B62" w:rsidRPr="00BF2504" w:rsidRDefault="00307B62" w:rsidP="00B65D83">
            <w:pPr>
              <w:pStyle w:val="TableBodyTextMIRB"/>
              <w:rPr>
                <w:rFonts w:eastAsia="Times New Roman"/>
                <w:lang w:eastAsia="en-CA"/>
              </w:rPr>
            </w:pPr>
            <w:r w:rsidRPr="00BF2504">
              <w:t>Municipality of Bluewater</w:t>
            </w:r>
          </w:p>
        </w:tc>
        <w:tc>
          <w:tcPr>
            <w:tcW w:w="1164" w:type="pct"/>
            <w:noWrap/>
            <w:hideMark/>
          </w:tcPr>
          <w:p w14:paraId="2C991645" w14:textId="4C645C00" w:rsidR="00307B62" w:rsidRPr="00BF2504" w:rsidRDefault="008F6FFC" w:rsidP="00B65D83">
            <w:pPr>
              <w:pStyle w:val="TableBodyTextMIRB"/>
            </w:pPr>
            <w:r>
              <w:rPr>
                <w:rFonts w:eastAsia="Times New Roman"/>
                <w:lang w:eastAsia="en-CA"/>
              </w:rPr>
              <w:t>Not applicable</w:t>
            </w:r>
          </w:p>
        </w:tc>
      </w:tr>
      <w:tr w:rsidR="00307B62" w:rsidRPr="00BF2504" w14:paraId="6575FE63" w14:textId="77777777" w:rsidTr="00307B62">
        <w:trPr>
          <w:trHeight w:val="300"/>
        </w:trPr>
        <w:tc>
          <w:tcPr>
            <w:tcW w:w="3836" w:type="pct"/>
            <w:hideMark/>
          </w:tcPr>
          <w:p w14:paraId="54F8E54D" w14:textId="77777777" w:rsidR="00307B62" w:rsidRPr="00BF2504" w:rsidRDefault="00307B62" w:rsidP="00B65D83">
            <w:pPr>
              <w:pStyle w:val="TableBodyTextMIRB"/>
              <w:rPr>
                <w:rFonts w:eastAsia="Times New Roman"/>
                <w:lang w:eastAsia="en-CA"/>
              </w:rPr>
            </w:pPr>
            <w:r w:rsidRPr="00BF2504">
              <w:t>Municipality of Brighton</w:t>
            </w:r>
          </w:p>
        </w:tc>
        <w:tc>
          <w:tcPr>
            <w:tcW w:w="1164" w:type="pct"/>
            <w:noWrap/>
            <w:hideMark/>
          </w:tcPr>
          <w:p w14:paraId="6B819675" w14:textId="0CDD4542" w:rsidR="00307B62" w:rsidRPr="00BF2504" w:rsidRDefault="008F6FFC" w:rsidP="00B65D83">
            <w:pPr>
              <w:pStyle w:val="TableBodyTextMIRB"/>
            </w:pPr>
            <w:r>
              <w:rPr>
                <w:rFonts w:eastAsia="Times New Roman"/>
                <w:lang w:eastAsia="en-CA"/>
              </w:rPr>
              <w:t>Not applicable</w:t>
            </w:r>
          </w:p>
        </w:tc>
      </w:tr>
      <w:tr w:rsidR="00307B62" w:rsidRPr="00BF2504" w14:paraId="1BD0FEC8" w14:textId="77777777" w:rsidTr="00307B62">
        <w:trPr>
          <w:trHeight w:val="300"/>
        </w:trPr>
        <w:tc>
          <w:tcPr>
            <w:tcW w:w="3836" w:type="pct"/>
            <w:hideMark/>
          </w:tcPr>
          <w:p w14:paraId="7AAD0DC7" w14:textId="77777777" w:rsidR="00307B62" w:rsidRPr="00BF2504" w:rsidRDefault="00307B62" w:rsidP="00B65D83">
            <w:pPr>
              <w:pStyle w:val="TableBodyTextMIRB"/>
              <w:rPr>
                <w:rFonts w:eastAsia="Times New Roman"/>
                <w:lang w:eastAsia="en-CA"/>
              </w:rPr>
            </w:pPr>
            <w:r w:rsidRPr="00BF2504">
              <w:t>Municipality of Brockton</w:t>
            </w:r>
          </w:p>
        </w:tc>
        <w:tc>
          <w:tcPr>
            <w:tcW w:w="1164" w:type="pct"/>
            <w:noWrap/>
            <w:hideMark/>
          </w:tcPr>
          <w:p w14:paraId="5BF6881F" w14:textId="3BA03060" w:rsidR="00307B62" w:rsidRPr="00BF2504" w:rsidRDefault="008F6FFC" w:rsidP="00B65D83">
            <w:pPr>
              <w:pStyle w:val="TableBodyTextMIRB"/>
            </w:pPr>
            <w:r>
              <w:rPr>
                <w:rFonts w:eastAsia="Times New Roman"/>
                <w:lang w:eastAsia="en-CA"/>
              </w:rPr>
              <w:t>Not applicable</w:t>
            </w:r>
          </w:p>
        </w:tc>
      </w:tr>
      <w:tr w:rsidR="00307B62" w:rsidRPr="00BF2504" w14:paraId="5A6F0F2E" w14:textId="77777777" w:rsidTr="00307B62">
        <w:trPr>
          <w:trHeight w:val="300"/>
        </w:trPr>
        <w:tc>
          <w:tcPr>
            <w:tcW w:w="3836" w:type="pct"/>
            <w:hideMark/>
          </w:tcPr>
          <w:p w14:paraId="3BCAF940" w14:textId="77777777" w:rsidR="00307B62" w:rsidRPr="00BF2504" w:rsidRDefault="00307B62" w:rsidP="00B65D83">
            <w:pPr>
              <w:pStyle w:val="TableBodyTextMIRB"/>
              <w:rPr>
                <w:rFonts w:eastAsia="Times New Roman"/>
                <w:lang w:eastAsia="en-CA"/>
              </w:rPr>
            </w:pPr>
            <w:r w:rsidRPr="00BF2504">
              <w:t>Municipality of Brooke-Alvinston</w:t>
            </w:r>
          </w:p>
        </w:tc>
        <w:tc>
          <w:tcPr>
            <w:tcW w:w="1164" w:type="pct"/>
            <w:noWrap/>
            <w:hideMark/>
          </w:tcPr>
          <w:p w14:paraId="74C8E7BC" w14:textId="638F55A0" w:rsidR="00307B62" w:rsidRPr="00BF2504" w:rsidRDefault="008F6FFC" w:rsidP="00B65D83">
            <w:pPr>
              <w:pStyle w:val="TableBodyTextMIRB"/>
            </w:pPr>
            <w:r>
              <w:rPr>
                <w:rFonts w:eastAsia="Times New Roman"/>
                <w:lang w:eastAsia="en-CA"/>
              </w:rPr>
              <w:t>Not applicable</w:t>
            </w:r>
          </w:p>
        </w:tc>
      </w:tr>
      <w:tr w:rsidR="00307B62" w:rsidRPr="00BF2504" w14:paraId="551DEABE" w14:textId="77777777" w:rsidTr="00307B62">
        <w:trPr>
          <w:trHeight w:val="300"/>
        </w:trPr>
        <w:tc>
          <w:tcPr>
            <w:tcW w:w="3836" w:type="pct"/>
            <w:hideMark/>
          </w:tcPr>
          <w:p w14:paraId="71A64986" w14:textId="77777777" w:rsidR="00307B62" w:rsidRPr="00BF2504" w:rsidRDefault="00307B62" w:rsidP="00B65D83">
            <w:pPr>
              <w:pStyle w:val="TableBodyTextMIRB"/>
              <w:rPr>
                <w:rFonts w:eastAsia="Times New Roman"/>
                <w:lang w:eastAsia="en-CA"/>
              </w:rPr>
            </w:pPr>
            <w:r w:rsidRPr="00BF2504">
              <w:t>Municipality of Callander</w:t>
            </w:r>
          </w:p>
        </w:tc>
        <w:tc>
          <w:tcPr>
            <w:tcW w:w="1164" w:type="pct"/>
            <w:noWrap/>
            <w:hideMark/>
          </w:tcPr>
          <w:p w14:paraId="135F9683" w14:textId="587F8A45" w:rsidR="00307B62" w:rsidRPr="00BF2504" w:rsidRDefault="008F6FFC" w:rsidP="00B65D83">
            <w:pPr>
              <w:pStyle w:val="TableBodyTextMIRB"/>
            </w:pPr>
            <w:r>
              <w:rPr>
                <w:rFonts w:eastAsia="Times New Roman"/>
                <w:lang w:eastAsia="en-CA"/>
              </w:rPr>
              <w:t>Not applicable</w:t>
            </w:r>
          </w:p>
        </w:tc>
      </w:tr>
      <w:tr w:rsidR="00307B62" w:rsidRPr="00BF2504" w14:paraId="21DDA315" w14:textId="77777777" w:rsidTr="00307B62">
        <w:trPr>
          <w:trHeight w:val="300"/>
        </w:trPr>
        <w:tc>
          <w:tcPr>
            <w:tcW w:w="3836" w:type="pct"/>
          </w:tcPr>
          <w:p w14:paraId="77C35BFA" w14:textId="77777777" w:rsidR="00307B62" w:rsidRPr="00BF2504" w:rsidRDefault="00307B62" w:rsidP="00B65D83">
            <w:pPr>
              <w:pStyle w:val="TableBodyTextMIRB"/>
            </w:pPr>
            <w:r w:rsidRPr="00B46B8E">
              <w:t>Municipality of Calvin</w:t>
            </w:r>
          </w:p>
        </w:tc>
        <w:tc>
          <w:tcPr>
            <w:tcW w:w="1164" w:type="pct"/>
            <w:noWrap/>
          </w:tcPr>
          <w:p w14:paraId="1CAC87AC" w14:textId="012B6427"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5BF8F5EA" w14:textId="77777777" w:rsidTr="00307B62">
        <w:trPr>
          <w:trHeight w:val="300"/>
        </w:trPr>
        <w:tc>
          <w:tcPr>
            <w:tcW w:w="3836" w:type="pct"/>
          </w:tcPr>
          <w:p w14:paraId="4EC62F0D" w14:textId="77777777" w:rsidR="00307B62" w:rsidRPr="00BF2504" w:rsidRDefault="00307B62" w:rsidP="00B65D83">
            <w:pPr>
              <w:pStyle w:val="TableBodyTextMIRB"/>
            </w:pPr>
            <w:r w:rsidRPr="00BF2504">
              <w:t>Municipality of Casselman</w:t>
            </w:r>
          </w:p>
        </w:tc>
        <w:tc>
          <w:tcPr>
            <w:tcW w:w="1164" w:type="pct"/>
            <w:noWrap/>
          </w:tcPr>
          <w:p w14:paraId="2407D812" w14:textId="40CB75BA"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58E0A25C" w14:textId="77777777" w:rsidTr="00307B62">
        <w:trPr>
          <w:trHeight w:val="300"/>
        </w:trPr>
        <w:tc>
          <w:tcPr>
            <w:tcW w:w="3836" w:type="pct"/>
            <w:hideMark/>
          </w:tcPr>
          <w:p w14:paraId="78FF07DE" w14:textId="77777777" w:rsidR="00307B62" w:rsidRPr="00BF2504" w:rsidRDefault="00307B62" w:rsidP="00B65D83">
            <w:pPr>
              <w:pStyle w:val="TableBodyTextMIRB"/>
              <w:rPr>
                <w:rFonts w:eastAsia="Times New Roman"/>
                <w:lang w:eastAsia="en-CA"/>
              </w:rPr>
            </w:pPr>
            <w:r w:rsidRPr="00BF2504">
              <w:t>Municipality of Central Elgin</w:t>
            </w:r>
          </w:p>
        </w:tc>
        <w:tc>
          <w:tcPr>
            <w:tcW w:w="1164" w:type="pct"/>
            <w:noWrap/>
            <w:hideMark/>
          </w:tcPr>
          <w:p w14:paraId="6ADDC522" w14:textId="65A2D2A0" w:rsidR="00307B62" w:rsidRPr="00BF2504" w:rsidRDefault="008F6FFC" w:rsidP="00B65D83">
            <w:pPr>
              <w:pStyle w:val="TableBodyTextMIRB"/>
            </w:pPr>
            <w:r>
              <w:rPr>
                <w:rFonts w:eastAsia="Times New Roman"/>
                <w:lang w:eastAsia="en-CA"/>
              </w:rPr>
              <w:t>Not applicable</w:t>
            </w:r>
          </w:p>
        </w:tc>
      </w:tr>
      <w:tr w:rsidR="00307B62" w:rsidRPr="00BF2504" w14:paraId="30B9D1CD" w14:textId="77777777" w:rsidTr="00307B62">
        <w:trPr>
          <w:trHeight w:val="300"/>
        </w:trPr>
        <w:tc>
          <w:tcPr>
            <w:tcW w:w="3836" w:type="pct"/>
            <w:hideMark/>
          </w:tcPr>
          <w:p w14:paraId="3CC18AC0" w14:textId="77777777" w:rsidR="00307B62" w:rsidRPr="00BF2504" w:rsidRDefault="00307B62" w:rsidP="00B65D83">
            <w:pPr>
              <w:pStyle w:val="TableBodyTextMIRB"/>
              <w:rPr>
                <w:rFonts w:eastAsia="Times New Roman"/>
                <w:lang w:eastAsia="en-CA"/>
              </w:rPr>
            </w:pPr>
            <w:r w:rsidRPr="00BF2504">
              <w:t>Municipality of Central Huron</w:t>
            </w:r>
          </w:p>
        </w:tc>
        <w:tc>
          <w:tcPr>
            <w:tcW w:w="1164" w:type="pct"/>
            <w:noWrap/>
            <w:hideMark/>
          </w:tcPr>
          <w:p w14:paraId="67F4ADBB" w14:textId="1EF35C56" w:rsidR="00307B62" w:rsidRPr="00BF2504" w:rsidRDefault="008F6FFC" w:rsidP="00B65D83">
            <w:pPr>
              <w:pStyle w:val="TableBodyTextMIRB"/>
            </w:pPr>
            <w:r>
              <w:rPr>
                <w:rFonts w:eastAsia="Times New Roman"/>
                <w:lang w:eastAsia="en-CA"/>
              </w:rPr>
              <w:t>Not applicable</w:t>
            </w:r>
          </w:p>
        </w:tc>
      </w:tr>
      <w:tr w:rsidR="00307B62" w:rsidRPr="00BF2504" w14:paraId="42EB2B31" w14:textId="77777777" w:rsidTr="00307B62">
        <w:trPr>
          <w:trHeight w:val="300"/>
        </w:trPr>
        <w:tc>
          <w:tcPr>
            <w:tcW w:w="3836" w:type="pct"/>
            <w:hideMark/>
          </w:tcPr>
          <w:p w14:paraId="63B26A68" w14:textId="77777777" w:rsidR="00307B62" w:rsidRPr="00BF2504" w:rsidRDefault="00307B62" w:rsidP="00B65D83">
            <w:pPr>
              <w:pStyle w:val="TableBodyTextMIRB"/>
              <w:rPr>
                <w:rFonts w:eastAsia="Times New Roman"/>
                <w:lang w:eastAsia="en-CA"/>
              </w:rPr>
            </w:pPr>
            <w:r w:rsidRPr="00BF2504">
              <w:t>Municipality of Centre Hastings</w:t>
            </w:r>
          </w:p>
        </w:tc>
        <w:tc>
          <w:tcPr>
            <w:tcW w:w="1164" w:type="pct"/>
            <w:noWrap/>
            <w:hideMark/>
          </w:tcPr>
          <w:p w14:paraId="4EA8F5D1" w14:textId="5D43CCAB" w:rsidR="00307B62" w:rsidRPr="00BF2504" w:rsidRDefault="008F6FFC" w:rsidP="00B65D83">
            <w:pPr>
              <w:pStyle w:val="TableBodyTextMIRB"/>
            </w:pPr>
            <w:r>
              <w:rPr>
                <w:rFonts w:eastAsia="Times New Roman"/>
                <w:lang w:eastAsia="en-CA"/>
              </w:rPr>
              <w:t>Not applicable</w:t>
            </w:r>
          </w:p>
        </w:tc>
      </w:tr>
      <w:tr w:rsidR="00307B62" w:rsidRPr="00BF2504" w14:paraId="3007A72C" w14:textId="77777777" w:rsidTr="00307B62">
        <w:trPr>
          <w:trHeight w:val="300"/>
        </w:trPr>
        <w:tc>
          <w:tcPr>
            <w:tcW w:w="3836" w:type="pct"/>
          </w:tcPr>
          <w:p w14:paraId="52E4CF97" w14:textId="77777777" w:rsidR="00307B62" w:rsidRPr="00BF2504" w:rsidRDefault="00307B62" w:rsidP="00B65D83">
            <w:pPr>
              <w:pStyle w:val="TableBodyTextMIRB"/>
            </w:pPr>
            <w:r w:rsidRPr="00B46B8E">
              <w:t>Municipality of Central Manitoulin</w:t>
            </w:r>
          </w:p>
        </w:tc>
        <w:tc>
          <w:tcPr>
            <w:tcW w:w="1164" w:type="pct"/>
            <w:noWrap/>
          </w:tcPr>
          <w:p w14:paraId="2EFCB710" w14:textId="2AEA452D"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2249E425" w14:textId="77777777" w:rsidTr="00307B62">
        <w:trPr>
          <w:trHeight w:val="300"/>
        </w:trPr>
        <w:tc>
          <w:tcPr>
            <w:tcW w:w="3836" w:type="pct"/>
            <w:hideMark/>
          </w:tcPr>
          <w:p w14:paraId="30A50BF7" w14:textId="77777777" w:rsidR="00307B62" w:rsidRPr="00BF2504" w:rsidRDefault="00307B62" w:rsidP="00B65D83">
            <w:pPr>
              <w:pStyle w:val="TableBodyTextMIRB"/>
              <w:rPr>
                <w:rFonts w:eastAsia="Times New Roman"/>
                <w:lang w:eastAsia="en-CA"/>
              </w:rPr>
            </w:pPr>
            <w:r w:rsidRPr="00BF2504">
              <w:t>Municipality of Charlton and Dack</w:t>
            </w:r>
          </w:p>
        </w:tc>
        <w:tc>
          <w:tcPr>
            <w:tcW w:w="1164" w:type="pct"/>
            <w:noWrap/>
            <w:hideMark/>
          </w:tcPr>
          <w:p w14:paraId="46C8D96C" w14:textId="7B6FAA6F" w:rsidR="00307B62" w:rsidRPr="00BF2504" w:rsidRDefault="008F6FFC" w:rsidP="00B65D83">
            <w:pPr>
              <w:pStyle w:val="TableBodyTextMIRB"/>
            </w:pPr>
            <w:r>
              <w:rPr>
                <w:rFonts w:eastAsia="Times New Roman"/>
                <w:lang w:eastAsia="en-CA"/>
              </w:rPr>
              <w:t>Not applicable</w:t>
            </w:r>
          </w:p>
        </w:tc>
      </w:tr>
      <w:tr w:rsidR="00307B62" w:rsidRPr="00BF2504" w14:paraId="2FEBCA66" w14:textId="77777777" w:rsidTr="00307B62">
        <w:trPr>
          <w:trHeight w:val="300"/>
        </w:trPr>
        <w:tc>
          <w:tcPr>
            <w:tcW w:w="3836" w:type="pct"/>
            <w:hideMark/>
          </w:tcPr>
          <w:p w14:paraId="07C2261A" w14:textId="77777777" w:rsidR="00307B62" w:rsidRPr="00BF2504" w:rsidRDefault="00307B62" w:rsidP="00B65D83">
            <w:pPr>
              <w:pStyle w:val="TableBodyTextMIRB"/>
              <w:rPr>
                <w:rFonts w:eastAsia="Times New Roman"/>
                <w:lang w:eastAsia="en-CA"/>
              </w:rPr>
            </w:pPr>
            <w:r w:rsidRPr="00BF2504">
              <w:t>Municipality of Chatham-Kent</w:t>
            </w:r>
          </w:p>
        </w:tc>
        <w:tc>
          <w:tcPr>
            <w:tcW w:w="1164" w:type="pct"/>
            <w:noWrap/>
            <w:hideMark/>
          </w:tcPr>
          <w:p w14:paraId="3E3C71F0" w14:textId="0BAC65F7" w:rsidR="00307B62" w:rsidRPr="00BF2504" w:rsidRDefault="008F6FFC" w:rsidP="00B65D83">
            <w:pPr>
              <w:pStyle w:val="TableBodyTextMIRB"/>
            </w:pPr>
            <w:r>
              <w:rPr>
                <w:rFonts w:eastAsia="Times New Roman"/>
                <w:lang w:eastAsia="en-CA"/>
              </w:rPr>
              <w:t>Not applicable</w:t>
            </w:r>
          </w:p>
        </w:tc>
      </w:tr>
      <w:tr w:rsidR="00307B62" w:rsidRPr="00BF2504" w14:paraId="7EE8F49C" w14:textId="77777777" w:rsidTr="00307B62">
        <w:trPr>
          <w:trHeight w:val="300"/>
        </w:trPr>
        <w:tc>
          <w:tcPr>
            <w:tcW w:w="3836" w:type="pct"/>
            <w:hideMark/>
          </w:tcPr>
          <w:p w14:paraId="03C0661A" w14:textId="77777777" w:rsidR="00307B62" w:rsidRPr="00BF2504" w:rsidRDefault="00307B62" w:rsidP="00B65D83">
            <w:pPr>
              <w:pStyle w:val="TableBodyTextMIRB"/>
              <w:rPr>
                <w:rFonts w:eastAsia="Times New Roman"/>
                <w:lang w:eastAsia="en-CA"/>
              </w:rPr>
            </w:pPr>
            <w:r w:rsidRPr="00BF2504">
              <w:t>Municipality of Clarington</w:t>
            </w:r>
          </w:p>
        </w:tc>
        <w:tc>
          <w:tcPr>
            <w:tcW w:w="1164" w:type="pct"/>
            <w:noWrap/>
            <w:hideMark/>
          </w:tcPr>
          <w:p w14:paraId="0719AC05" w14:textId="2BE98C05" w:rsidR="00307B62" w:rsidRPr="00BF2504" w:rsidRDefault="008F6FFC" w:rsidP="00B65D83">
            <w:pPr>
              <w:pStyle w:val="TableBodyTextMIRB"/>
            </w:pPr>
            <w:r>
              <w:rPr>
                <w:rFonts w:eastAsia="Times New Roman"/>
                <w:lang w:eastAsia="en-CA"/>
              </w:rPr>
              <w:t>Not applicable</w:t>
            </w:r>
          </w:p>
        </w:tc>
      </w:tr>
      <w:tr w:rsidR="00307B62" w:rsidRPr="00BF2504" w14:paraId="74AA9E54" w14:textId="77777777" w:rsidTr="00307B62">
        <w:trPr>
          <w:trHeight w:val="300"/>
        </w:trPr>
        <w:tc>
          <w:tcPr>
            <w:tcW w:w="3836" w:type="pct"/>
            <w:hideMark/>
          </w:tcPr>
          <w:p w14:paraId="49FCF8BC" w14:textId="77777777" w:rsidR="00307B62" w:rsidRPr="00BF2504" w:rsidRDefault="00307B62" w:rsidP="00B65D83">
            <w:pPr>
              <w:pStyle w:val="TableBodyTextMIRB"/>
              <w:rPr>
                <w:rFonts w:eastAsia="Times New Roman"/>
                <w:lang w:eastAsia="en-CA"/>
              </w:rPr>
            </w:pPr>
            <w:r w:rsidRPr="00BF2504">
              <w:t>Municipality of Dutton/Dunwich</w:t>
            </w:r>
          </w:p>
        </w:tc>
        <w:tc>
          <w:tcPr>
            <w:tcW w:w="1164" w:type="pct"/>
            <w:noWrap/>
            <w:hideMark/>
          </w:tcPr>
          <w:p w14:paraId="08DF2C14" w14:textId="4A996CF8" w:rsidR="00307B62" w:rsidRPr="00BF2504" w:rsidRDefault="008F6FFC" w:rsidP="00B65D83">
            <w:pPr>
              <w:pStyle w:val="TableBodyTextMIRB"/>
            </w:pPr>
            <w:r>
              <w:rPr>
                <w:rFonts w:eastAsia="Times New Roman"/>
                <w:lang w:eastAsia="en-CA"/>
              </w:rPr>
              <w:t>Not applicable</w:t>
            </w:r>
          </w:p>
        </w:tc>
      </w:tr>
      <w:tr w:rsidR="00307B62" w:rsidRPr="00BF2504" w14:paraId="125B58C7" w14:textId="77777777" w:rsidTr="00307B62">
        <w:trPr>
          <w:trHeight w:val="300"/>
        </w:trPr>
        <w:tc>
          <w:tcPr>
            <w:tcW w:w="3836" w:type="pct"/>
          </w:tcPr>
          <w:p w14:paraId="5088FD04" w14:textId="77777777" w:rsidR="00307B62" w:rsidRPr="00BF2504" w:rsidRDefault="00307B62" w:rsidP="00B65D83">
            <w:pPr>
              <w:pStyle w:val="TableBodyTextMIRB"/>
            </w:pPr>
            <w:r w:rsidRPr="00B46B8E">
              <w:t>Municipality of Dysart Et Al</w:t>
            </w:r>
          </w:p>
        </w:tc>
        <w:tc>
          <w:tcPr>
            <w:tcW w:w="1164" w:type="pct"/>
            <w:noWrap/>
          </w:tcPr>
          <w:p w14:paraId="325F7013" w14:textId="519E20EA"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2B0EEE58" w14:textId="77777777" w:rsidTr="00307B62">
        <w:trPr>
          <w:trHeight w:val="300"/>
        </w:trPr>
        <w:tc>
          <w:tcPr>
            <w:tcW w:w="3836" w:type="pct"/>
            <w:hideMark/>
          </w:tcPr>
          <w:p w14:paraId="556995E5" w14:textId="77777777" w:rsidR="00307B62" w:rsidRPr="00BF2504" w:rsidRDefault="00307B62" w:rsidP="00B65D83">
            <w:pPr>
              <w:pStyle w:val="TableBodyTextMIRB"/>
              <w:rPr>
                <w:rFonts w:eastAsia="Times New Roman"/>
                <w:lang w:eastAsia="en-CA"/>
              </w:rPr>
            </w:pPr>
            <w:r w:rsidRPr="00BF2504">
              <w:t>Municipality of French River</w:t>
            </w:r>
          </w:p>
        </w:tc>
        <w:tc>
          <w:tcPr>
            <w:tcW w:w="1164" w:type="pct"/>
            <w:noWrap/>
            <w:hideMark/>
          </w:tcPr>
          <w:p w14:paraId="4EA85698" w14:textId="49BF8806" w:rsidR="00307B62" w:rsidRPr="00BF2504" w:rsidRDefault="008F6FFC" w:rsidP="00B65D83">
            <w:pPr>
              <w:pStyle w:val="TableBodyTextMIRB"/>
            </w:pPr>
            <w:r>
              <w:rPr>
                <w:rFonts w:eastAsia="Times New Roman"/>
                <w:lang w:eastAsia="en-CA"/>
              </w:rPr>
              <w:t>Not applicable</w:t>
            </w:r>
          </w:p>
        </w:tc>
      </w:tr>
      <w:tr w:rsidR="00307B62" w:rsidRPr="00BF2504" w14:paraId="79E83854" w14:textId="77777777" w:rsidTr="00307B62">
        <w:trPr>
          <w:trHeight w:val="300"/>
        </w:trPr>
        <w:tc>
          <w:tcPr>
            <w:tcW w:w="3836" w:type="pct"/>
            <w:hideMark/>
          </w:tcPr>
          <w:p w14:paraId="76DA79BC" w14:textId="77777777" w:rsidR="00307B62" w:rsidRPr="00BF2504" w:rsidRDefault="00307B62" w:rsidP="00B65D83">
            <w:pPr>
              <w:pStyle w:val="TableBodyTextMIRB"/>
              <w:rPr>
                <w:rFonts w:eastAsia="Times New Roman"/>
                <w:lang w:eastAsia="en-CA"/>
              </w:rPr>
            </w:pPr>
            <w:r w:rsidRPr="00BF2504">
              <w:t>Municipality of Gordon / Barrie Island</w:t>
            </w:r>
          </w:p>
        </w:tc>
        <w:tc>
          <w:tcPr>
            <w:tcW w:w="1164" w:type="pct"/>
            <w:noWrap/>
            <w:hideMark/>
          </w:tcPr>
          <w:p w14:paraId="367D2459" w14:textId="3FA3E182" w:rsidR="00307B62" w:rsidRPr="00BF2504" w:rsidRDefault="008F6FFC" w:rsidP="00B65D83">
            <w:pPr>
              <w:pStyle w:val="TableBodyTextMIRB"/>
            </w:pPr>
            <w:r>
              <w:rPr>
                <w:rFonts w:eastAsia="Times New Roman"/>
                <w:lang w:eastAsia="en-CA"/>
              </w:rPr>
              <w:t>Not applicable</w:t>
            </w:r>
          </w:p>
        </w:tc>
      </w:tr>
      <w:tr w:rsidR="00307B62" w:rsidRPr="00BF2504" w14:paraId="6423706C" w14:textId="77777777" w:rsidTr="00307B62">
        <w:trPr>
          <w:trHeight w:val="300"/>
        </w:trPr>
        <w:tc>
          <w:tcPr>
            <w:tcW w:w="3836" w:type="pct"/>
            <w:hideMark/>
          </w:tcPr>
          <w:p w14:paraId="5CC5F217" w14:textId="77777777" w:rsidR="00307B62" w:rsidRPr="00BF2504" w:rsidRDefault="00307B62" w:rsidP="00B65D83">
            <w:pPr>
              <w:pStyle w:val="TableBodyTextMIRB"/>
              <w:rPr>
                <w:rFonts w:eastAsia="Times New Roman"/>
                <w:lang w:eastAsia="en-CA"/>
              </w:rPr>
            </w:pPr>
            <w:r w:rsidRPr="00BF2504">
              <w:t>Municipality of Greenstone</w:t>
            </w:r>
          </w:p>
        </w:tc>
        <w:tc>
          <w:tcPr>
            <w:tcW w:w="1164" w:type="pct"/>
            <w:noWrap/>
            <w:hideMark/>
          </w:tcPr>
          <w:p w14:paraId="30E534B2" w14:textId="142F7F21" w:rsidR="00307B62" w:rsidRPr="00BF2504" w:rsidRDefault="008F6FFC" w:rsidP="00B65D83">
            <w:pPr>
              <w:pStyle w:val="TableBodyTextMIRB"/>
            </w:pPr>
            <w:r>
              <w:rPr>
                <w:rFonts w:eastAsia="Times New Roman"/>
                <w:lang w:eastAsia="en-CA"/>
              </w:rPr>
              <w:t>Not applicable</w:t>
            </w:r>
          </w:p>
        </w:tc>
      </w:tr>
      <w:tr w:rsidR="00307B62" w:rsidRPr="00BF2504" w14:paraId="4EF2D823" w14:textId="77777777" w:rsidTr="00307B62">
        <w:trPr>
          <w:trHeight w:val="300"/>
        </w:trPr>
        <w:tc>
          <w:tcPr>
            <w:tcW w:w="3836" w:type="pct"/>
            <w:hideMark/>
          </w:tcPr>
          <w:p w14:paraId="3E9CBE52" w14:textId="77777777" w:rsidR="00307B62" w:rsidRPr="00BF2504" w:rsidRDefault="00307B62" w:rsidP="00B65D83">
            <w:pPr>
              <w:pStyle w:val="TableBodyTextMIRB"/>
              <w:rPr>
                <w:rFonts w:eastAsia="Times New Roman"/>
                <w:lang w:eastAsia="en-CA"/>
              </w:rPr>
            </w:pPr>
            <w:r w:rsidRPr="00BF2504">
              <w:t>Municipality of Grey Highlands</w:t>
            </w:r>
          </w:p>
        </w:tc>
        <w:tc>
          <w:tcPr>
            <w:tcW w:w="1164" w:type="pct"/>
            <w:noWrap/>
            <w:hideMark/>
          </w:tcPr>
          <w:p w14:paraId="1E3E1686" w14:textId="3BF0796F" w:rsidR="00307B62" w:rsidRPr="00BF2504" w:rsidRDefault="008F6FFC" w:rsidP="00B65D83">
            <w:pPr>
              <w:pStyle w:val="TableBodyTextMIRB"/>
            </w:pPr>
            <w:r>
              <w:rPr>
                <w:rFonts w:eastAsia="Times New Roman"/>
                <w:lang w:eastAsia="en-CA"/>
              </w:rPr>
              <w:t>Not applicable</w:t>
            </w:r>
          </w:p>
        </w:tc>
      </w:tr>
      <w:tr w:rsidR="00307B62" w:rsidRPr="00BF2504" w14:paraId="563D8B0B" w14:textId="77777777" w:rsidTr="00307B62">
        <w:trPr>
          <w:trHeight w:val="300"/>
        </w:trPr>
        <w:tc>
          <w:tcPr>
            <w:tcW w:w="3836" w:type="pct"/>
            <w:hideMark/>
          </w:tcPr>
          <w:p w14:paraId="555A9F2A" w14:textId="77777777" w:rsidR="00307B62" w:rsidRPr="00BF2504" w:rsidRDefault="00307B62" w:rsidP="00B65D83">
            <w:pPr>
              <w:pStyle w:val="TableBodyTextMIRB"/>
              <w:rPr>
                <w:rFonts w:eastAsia="Times New Roman"/>
                <w:lang w:eastAsia="en-CA"/>
              </w:rPr>
            </w:pPr>
            <w:r w:rsidRPr="00BF2504">
              <w:t>Municipality of Hastings Highlands</w:t>
            </w:r>
          </w:p>
        </w:tc>
        <w:tc>
          <w:tcPr>
            <w:tcW w:w="1164" w:type="pct"/>
            <w:noWrap/>
            <w:hideMark/>
          </w:tcPr>
          <w:p w14:paraId="1098F00B" w14:textId="363B1F96" w:rsidR="00307B62" w:rsidRPr="00BF2504" w:rsidRDefault="008F6FFC" w:rsidP="00B65D83">
            <w:pPr>
              <w:pStyle w:val="TableBodyTextMIRB"/>
            </w:pPr>
            <w:r>
              <w:rPr>
                <w:rFonts w:eastAsia="Times New Roman"/>
                <w:lang w:eastAsia="en-CA"/>
              </w:rPr>
              <w:t>Not applicable</w:t>
            </w:r>
          </w:p>
        </w:tc>
      </w:tr>
      <w:tr w:rsidR="00307B62" w:rsidRPr="00BF2504" w14:paraId="58C50738" w14:textId="77777777" w:rsidTr="00307B62">
        <w:trPr>
          <w:trHeight w:val="300"/>
        </w:trPr>
        <w:tc>
          <w:tcPr>
            <w:tcW w:w="3836" w:type="pct"/>
            <w:hideMark/>
          </w:tcPr>
          <w:p w14:paraId="120C15EB" w14:textId="77777777" w:rsidR="00307B62" w:rsidRPr="00BF2504" w:rsidRDefault="00307B62" w:rsidP="00B65D83">
            <w:pPr>
              <w:pStyle w:val="TableBodyTextMIRB"/>
              <w:rPr>
                <w:rFonts w:eastAsia="Times New Roman"/>
                <w:lang w:eastAsia="en-CA"/>
              </w:rPr>
            </w:pPr>
            <w:r w:rsidRPr="00BF2504">
              <w:t>Municipality of Highlands East</w:t>
            </w:r>
          </w:p>
        </w:tc>
        <w:tc>
          <w:tcPr>
            <w:tcW w:w="1164" w:type="pct"/>
            <w:noWrap/>
            <w:hideMark/>
          </w:tcPr>
          <w:p w14:paraId="74B18194" w14:textId="0D3A51A5" w:rsidR="00307B62" w:rsidRPr="00BF2504" w:rsidRDefault="008F6FFC" w:rsidP="00B65D83">
            <w:pPr>
              <w:pStyle w:val="TableBodyTextMIRB"/>
            </w:pPr>
            <w:r>
              <w:rPr>
                <w:rFonts w:eastAsia="Times New Roman"/>
                <w:lang w:eastAsia="en-CA"/>
              </w:rPr>
              <w:t>Not applicable</w:t>
            </w:r>
          </w:p>
        </w:tc>
      </w:tr>
      <w:tr w:rsidR="00307B62" w:rsidRPr="00BF2504" w14:paraId="765EF231" w14:textId="77777777" w:rsidTr="00307B62">
        <w:trPr>
          <w:trHeight w:val="300"/>
        </w:trPr>
        <w:tc>
          <w:tcPr>
            <w:tcW w:w="3836" w:type="pct"/>
            <w:hideMark/>
          </w:tcPr>
          <w:p w14:paraId="19B2E44F" w14:textId="77777777" w:rsidR="00307B62" w:rsidRPr="00BF2504" w:rsidRDefault="00307B62" w:rsidP="00B65D83">
            <w:pPr>
              <w:pStyle w:val="TableBodyTextMIRB"/>
              <w:rPr>
                <w:rFonts w:eastAsia="Times New Roman"/>
                <w:lang w:eastAsia="en-CA"/>
              </w:rPr>
            </w:pPr>
            <w:r w:rsidRPr="00BF2504">
              <w:t>Municipality of Huron East</w:t>
            </w:r>
          </w:p>
        </w:tc>
        <w:tc>
          <w:tcPr>
            <w:tcW w:w="1164" w:type="pct"/>
            <w:noWrap/>
            <w:hideMark/>
          </w:tcPr>
          <w:p w14:paraId="7EED72ED" w14:textId="67237967" w:rsidR="00307B62" w:rsidRPr="00BF2504" w:rsidRDefault="008F6FFC" w:rsidP="00B65D83">
            <w:pPr>
              <w:pStyle w:val="TableBodyTextMIRB"/>
            </w:pPr>
            <w:r>
              <w:rPr>
                <w:rFonts w:eastAsia="Times New Roman"/>
                <w:lang w:eastAsia="en-CA"/>
              </w:rPr>
              <w:t>Not applicable</w:t>
            </w:r>
          </w:p>
        </w:tc>
      </w:tr>
      <w:tr w:rsidR="00307B62" w:rsidRPr="00BF2504" w14:paraId="6F749F68" w14:textId="77777777" w:rsidTr="00307B62">
        <w:trPr>
          <w:trHeight w:val="300"/>
        </w:trPr>
        <w:tc>
          <w:tcPr>
            <w:tcW w:w="3836" w:type="pct"/>
            <w:hideMark/>
          </w:tcPr>
          <w:p w14:paraId="337E4AFF" w14:textId="77777777" w:rsidR="00307B62" w:rsidRPr="00BF2504" w:rsidRDefault="00307B62" w:rsidP="00B65D83">
            <w:pPr>
              <w:pStyle w:val="TableBodyTextMIRB"/>
              <w:rPr>
                <w:rFonts w:eastAsia="Times New Roman"/>
                <w:lang w:eastAsia="en-CA"/>
              </w:rPr>
            </w:pPr>
            <w:r w:rsidRPr="00BF2504">
              <w:t>Municipality of Huron Shores</w:t>
            </w:r>
          </w:p>
        </w:tc>
        <w:tc>
          <w:tcPr>
            <w:tcW w:w="1164" w:type="pct"/>
            <w:noWrap/>
            <w:hideMark/>
          </w:tcPr>
          <w:p w14:paraId="0F0FE298" w14:textId="19E675B4" w:rsidR="00307B62" w:rsidRPr="00BF2504" w:rsidRDefault="008F6FFC" w:rsidP="00B65D83">
            <w:pPr>
              <w:pStyle w:val="TableBodyTextMIRB"/>
            </w:pPr>
            <w:r>
              <w:rPr>
                <w:rFonts w:eastAsia="Times New Roman"/>
                <w:lang w:eastAsia="en-CA"/>
              </w:rPr>
              <w:t>Not applicable</w:t>
            </w:r>
          </w:p>
        </w:tc>
      </w:tr>
      <w:tr w:rsidR="00307B62" w:rsidRPr="00BF2504" w14:paraId="55F8DFF1" w14:textId="77777777" w:rsidTr="00307B62">
        <w:trPr>
          <w:trHeight w:val="300"/>
        </w:trPr>
        <w:tc>
          <w:tcPr>
            <w:tcW w:w="3836" w:type="pct"/>
            <w:hideMark/>
          </w:tcPr>
          <w:p w14:paraId="68144FD7" w14:textId="77777777" w:rsidR="00307B62" w:rsidRPr="00BF2504" w:rsidRDefault="00307B62" w:rsidP="00B65D83">
            <w:pPr>
              <w:pStyle w:val="TableBodyTextMIRB"/>
              <w:rPr>
                <w:rFonts w:eastAsia="Times New Roman"/>
                <w:lang w:eastAsia="en-CA"/>
              </w:rPr>
            </w:pPr>
            <w:r w:rsidRPr="00BF2504">
              <w:t>Municipality of Killarney</w:t>
            </w:r>
          </w:p>
        </w:tc>
        <w:tc>
          <w:tcPr>
            <w:tcW w:w="1164" w:type="pct"/>
            <w:noWrap/>
            <w:hideMark/>
          </w:tcPr>
          <w:p w14:paraId="6E47DD12" w14:textId="21B76C38" w:rsidR="00307B62" w:rsidRPr="00BF2504" w:rsidRDefault="008F6FFC" w:rsidP="00B65D83">
            <w:pPr>
              <w:pStyle w:val="TableBodyTextMIRB"/>
            </w:pPr>
            <w:r>
              <w:rPr>
                <w:rFonts w:eastAsia="Times New Roman"/>
                <w:lang w:eastAsia="en-CA"/>
              </w:rPr>
              <w:t>Not applicable</w:t>
            </w:r>
          </w:p>
        </w:tc>
      </w:tr>
      <w:tr w:rsidR="00307B62" w:rsidRPr="00BF2504" w14:paraId="26B85B16" w14:textId="77777777" w:rsidTr="00307B62">
        <w:trPr>
          <w:trHeight w:val="300"/>
        </w:trPr>
        <w:tc>
          <w:tcPr>
            <w:tcW w:w="3836" w:type="pct"/>
            <w:hideMark/>
          </w:tcPr>
          <w:p w14:paraId="47B409AD" w14:textId="77777777" w:rsidR="00307B62" w:rsidRPr="00BF2504" w:rsidRDefault="00307B62" w:rsidP="00B65D83">
            <w:pPr>
              <w:pStyle w:val="TableBodyTextMIRB"/>
              <w:rPr>
                <w:rFonts w:eastAsia="Times New Roman"/>
                <w:lang w:eastAsia="en-CA"/>
              </w:rPr>
            </w:pPr>
            <w:r w:rsidRPr="00BF2504">
              <w:t>Municipality of Kincardine</w:t>
            </w:r>
          </w:p>
        </w:tc>
        <w:tc>
          <w:tcPr>
            <w:tcW w:w="1164" w:type="pct"/>
            <w:noWrap/>
            <w:hideMark/>
          </w:tcPr>
          <w:p w14:paraId="60E4059E" w14:textId="0D5B15CE" w:rsidR="00307B62" w:rsidRPr="00BF2504" w:rsidRDefault="008F6FFC" w:rsidP="00B65D83">
            <w:pPr>
              <w:pStyle w:val="TableBodyTextMIRB"/>
            </w:pPr>
            <w:r>
              <w:rPr>
                <w:rFonts w:eastAsia="Times New Roman"/>
                <w:lang w:eastAsia="en-CA"/>
              </w:rPr>
              <w:t>Not applicable</w:t>
            </w:r>
          </w:p>
        </w:tc>
      </w:tr>
      <w:tr w:rsidR="00307B62" w:rsidRPr="00BF2504" w14:paraId="3051847F" w14:textId="77777777" w:rsidTr="00307B62">
        <w:trPr>
          <w:trHeight w:val="300"/>
        </w:trPr>
        <w:tc>
          <w:tcPr>
            <w:tcW w:w="3836" w:type="pct"/>
          </w:tcPr>
          <w:p w14:paraId="098B28EC" w14:textId="77777777" w:rsidR="00307B62" w:rsidRPr="00BF2504" w:rsidRDefault="00307B62" w:rsidP="00B65D83">
            <w:pPr>
              <w:pStyle w:val="TableBodyTextMIRB"/>
            </w:pPr>
            <w:r w:rsidRPr="00BF2504">
              <w:t>Municipality of Lakeshore</w:t>
            </w:r>
          </w:p>
        </w:tc>
        <w:tc>
          <w:tcPr>
            <w:tcW w:w="1164" w:type="pct"/>
            <w:noWrap/>
          </w:tcPr>
          <w:p w14:paraId="3AAD959D" w14:textId="5A15B948"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744ABC12" w14:textId="77777777" w:rsidTr="00307B62">
        <w:trPr>
          <w:trHeight w:val="300"/>
        </w:trPr>
        <w:tc>
          <w:tcPr>
            <w:tcW w:w="3836" w:type="pct"/>
            <w:hideMark/>
          </w:tcPr>
          <w:p w14:paraId="4254DB85" w14:textId="77777777" w:rsidR="00307B62" w:rsidRPr="00BF2504" w:rsidRDefault="00307B62" w:rsidP="00B65D83">
            <w:pPr>
              <w:pStyle w:val="TableBodyTextMIRB"/>
              <w:rPr>
                <w:rFonts w:eastAsia="Times New Roman"/>
                <w:lang w:eastAsia="en-CA"/>
              </w:rPr>
            </w:pPr>
            <w:r w:rsidRPr="00BF2504">
              <w:t>Municipality of Lambton Shores</w:t>
            </w:r>
          </w:p>
        </w:tc>
        <w:tc>
          <w:tcPr>
            <w:tcW w:w="1164" w:type="pct"/>
            <w:noWrap/>
            <w:hideMark/>
          </w:tcPr>
          <w:p w14:paraId="4C765FEC" w14:textId="42AF6883" w:rsidR="00307B62" w:rsidRPr="00BF2504" w:rsidRDefault="008F6FFC" w:rsidP="00B65D83">
            <w:pPr>
              <w:pStyle w:val="TableBodyTextMIRB"/>
            </w:pPr>
            <w:r>
              <w:rPr>
                <w:rFonts w:eastAsia="Times New Roman"/>
                <w:lang w:eastAsia="en-CA"/>
              </w:rPr>
              <w:t>Not applicable</w:t>
            </w:r>
          </w:p>
        </w:tc>
      </w:tr>
      <w:tr w:rsidR="00307B62" w:rsidRPr="00BF2504" w14:paraId="6A8ABC57" w14:textId="77777777" w:rsidTr="00307B62">
        <w:trPr>
          <w:trHeight w:val="300"/>
        </w:trPr>
        <w:tc>
          <w:tcPr>
            <w:tcW w:w="3836" w:type="pct"/>
            <w:hideMark/>
          </w:tcPr>
          <w:p w14:paraId="721DE87C" w14:textId="77777777" w:rsidR="00307B62" w:rsidRPr="00BF2504" w:rsidRDefault="00307B62" w:rsidP="00B65D83">
            <w:pPr>
              <w:pStyle w:val="TableBodyTextMIRB"/>
              <w:rPr>
                <w:rFonts w:eastAsia="Times New Roman"/>
                <w:lang w:eastAsia="en-CA"/>
              </w:rPr>
            </w:pPr>
            <w:r w:rsidRPr="00BF2504">
              <w:t>Municipality of Leamington</w:t>
            </w:r>
          </w:p>
        </w:tc>
        <w:tc>
          <w:tcPr>
            <w:tcW w:w="1164" w:type="pct"/>
            <w:noWrap/>
            <w:hideMark/>
          </w:tcPr>
          <w:p w14:paraId="006CD742" w14:textId="3CF455E4" w:rsidR="00307B62" w:rsidRPr="00BF2504" w:rsidRDefault="008F6FFC" w:rsidP="00B65D83">
            <w:pPr>
              <w:pStyle w:val="TableBodyTextMIRB"/>
            </w:pPr>
            <w:r>
              <w:rPr>
                <w:rFonts w:eastAsia="Times New Roman"/>
                <w:lang w:eastAsia="en-CA"/>
              </w:rPr>
              <w:t>Not applicable</w:t>
            </w:r>
          </w:p>
        </w:tc>
      </w:tr>
      <w:tr w:rsidR="00307B62" w:rsidRPr="00BF2504" w14:paraId="00FA7ED9" w14:textId="77777777" w:rsidTr="00307B62">
        <w:trPr>
          <w:trHeight w:val="300"/>
        </w:trPr>
        <w:tc>
          <w:tcPr>
            <w:tcW w:w="3836" w:type="pct"/>
            <w:hideMark/>
          </w:tcPr>
          <w:p w14:paraId="67684CBE" w14:textId="77777777" w:rsidR="00307B62" w:rsidRPr="00BF2504" w:rsidRDefault="00307B62" w:rsidP="00B65D83">
            <w:pPr>
              <w:pStyle w:val="TableBodyTextMIRB"/>
              <w:rPr>
                <w:rFonts w:eastAsia="Times New Roman"/>
                <w:lang w:eastAsia="en-CA"/>
              </w:rPr>
            </w:pPr>
            <w:r w:rsidRPr="00BF2504">
              <w:t>Municipality of Magnetawan</w:t>
            </w:r>
          </w:p>
        </w:tc>
        <w:tc>
          <w:tcPr>
            <w:tcW w:w="1164" w:type="pct"/>
            <w:noWrap/>
            <w:hideMark/>
          </w:tcPr>
          <w:p w14:paraId="2754F2FC" w14:textId="1DEF33DE" w:rsidR="00307B62" w:rsidRPr="00BF2504" w:rsidRDefault="008F6FFC" w:rsidP="00B65D83">
            <w:pPr>
              <w:pStyle w:val="TableBodyTextMIRB"/>
            </w:pPr>
            <w:r>
              <w:rPr>
                <w:rFonts w:eastAsia="Times New Roman"/>
                <w:lang w:eastAsia="en-CA"/>
              </w:rPr>
              <w:t>Not applicable</w:t>
            </w:r>
          </w:p>
        </w:tc>
      </w:tr>
      <w:tr w:rsidR="00307B62" w:rsidRPr="00BF2504" w14:paraId="57748CEB" w14:textId="77777777" w:rsidTr="00307B62">
        <w:trPr>
          <w:trHeight w:val="300"/>
        </w:trPr>
        <w:tc>
          <w:tcPr>
            <w:tcW w:w="3836" w:type="pct"/>
            <w:hideMark/>
          </w:tcPr>
          <w:p w14:paraId="24E10162" w14:textId="77777777" w:rsidR="00307B62" w:rsidRPr="00BF2504" w:rsidRDefault="00307B62" w:rsidP="00B65D83">
            <w:pPr>
              <w:pStyle w:val="TableBodyTextMIRB"/>
              <w:rPr>
                <w:rFonts w:eastAsia="Times New Roman"/>
                <w:lang w:eastAsia="en-CA"/>
              </w:rPr>
            </w:pPr>
            <w:r w:rsidRPr="00BF2504">
              <w:t>Municipality of Markstay-Warren</w:t>
            </w:r>
          </w:p>
        </w:tc>
        <w:tc>
          <w:tcPr>
            <w:tcW w:w="1164" w:type="pct"/>
            <w:noWrap/>
            <w:hideMark/>
          </w:tcPr>
          <w:p w14:paraId="66FEC911" w14:textId="7501F52C" w:rsidR="00307B62" w:rsidRPr="00BF2504" w:rsidRDefault="008F6FFC" w:rsidP="00B65D83">
            <w:pPr>
              <w:pStyle w:val="TableBodyTextMIRB"/>
            </w:pPr>
            <w:r>
              <w:rPr>
                <w:rFonts w:eastAsia="Times New Roman"/>
                <w:lang w:eastAsia="en-CA"/>
              </w:rPr>
              <w:t>Not applicable</w:t>
            </w:r>
          </w:p>
        </w:tc>
      </w:tr>
      <w:tr w:rsidR="00307B62" w:rsidRPr="00BF2504" w14:paraId="409B017C" w14:textId="77777777" w:rsidTr="00307B62">
        <w:trPr>
          <w:trHeight w:val="300"/>
        </w:trPr>
        <w:tc>
          <w:tcPr>
            <w:tcW w:w="3836" w:type="pct"/>
            <w:hideMark/>
          </w:tcPr>
          <w:p w14:paraId="2D4EFF92" w14:textId="77777777" w:rsidR="00307B62" w:rsidRPr="00BF2504" w:rsidRDefault="00307B62" w:rsidP="00B65D83">
            <w:pPr>
              <w:pStyle w:val="TableBodyTextMIRB"/>
              <w:rPr>
                <w:rFonts w:eastAsia="Times New Roman"/>
                <w:lang w:eastAsia="en-CA"/>
              </w:rPr>
            </w:pPr>
            <w:r w:rsidRPr="00BF2504">
              <w:t>Municipality of Marmora and Lake</w:t>
            </w:r>
          </w:p>
        </w:tc>
        <w:tc>
          <w:tcPr>
            <w:tcW w:w="1164" w:type="pct"/>
            <w:noWrap/>
            <w:hideMark/>
          </w:tcPr>
          <w:p w14:paraId="4AAF429B" w14:textId="73BCA8BC" w:rsidR="00307B62" w:rsidRPr="00BF2504" w:rsidRDefault="008F6FFC" w:rsidP="00B65D83">
            <w:pPr>
              <w:pStyle w:val="TableBodyTextMIRB"/>
            </w:pPr>
            <w:r>
              <w:rPr>
                <w:rFonts w:eastAsia="Times New Roman"/>
                <w:lang w:eastAsia="en-CA"/>
              </w:rPr>
              <w:t>Not applicable</w:t>
            </w:r>
          </w:p>
        </w:tc>
      </w:tr>
      <w:tr w:rsidR="00307B62" w:rsidRPr="00BF2504" w14:paraId="00334014" w14:textId="77777777" w:rsidTr="00307B62">
        <w:trPr>
          <w:trHeight w:val="300"/>
        </w:trPr>
        <w:tc>
          <w:tcPr>
            <w:tcW w:w="3836" w:type="pct"/>
          </w:tcPr>
          <w:p w14:paraId="1594CF56" w14:textId="77777777" w:rsidR="00307B62" w:rsidRPr="00BF2504" w:rsidRDefault="00307B62" w:rsidP="00B65D83">
            <w:pPr>
              <w:pStyle w:val="TableBodyTextMIRB"/>
            </w:pPr>
            <w:r w:rsidRPr="00B46B8E">
              <w:t>Municipality of Mattawan</w:t>
            </w:r>
          </w:p>
        </w:tc>
        <w:tc>
          <w:tcPr>
            <w:tcW w:w="1164" w:type="pct"/>
            <w:noWrap/>
          </w:tcPr>
          <w:p w14:paraId="08E2CF31" w14:textId="144F09A1"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57817E3D" w14:textId="77777777" w:rsidTr="00307B62">
        <w:trPr>
          <w:trHeight w:val="300"/>
        </w:trPr>
        <w:tc>
          <w:tcPr>
            <w:tcW w:w="3836" w:type="pct"/>
            <w:hideMark/>
          </w:tcPr>
          <w:p w14:paraId="492DF85C" w14:textId="77777777" w:rsidR="00307B62" w:rsidRPr="00BF2504" w:rsidRDefault="00307B62" w:rsidP="00B65D83">
            <w:pPr>
              <w:pStyle w:val="TableBodyTextMIRB"/>
              <w:rPr>
                <w:rFonts w:eastAsia="Times New Roman"/>
                <w:lang w:eastAsia="en-CA"/>
              </w:rPr>
            </w:pPr>
            <w:r w:rsidRPr="00BF2504">
              <w:t>Municipality of Meaford</w:t>
            </w:r>
          </w:p>
        </w:tc>
        <w:tc>
          <w:tcPr>
            <w:tcW w:w="1164" w:type="pct"/>
            <w:noWrap/>
            <w:hideMark/>
          </w:tcPr>
          <w:p w14:paraId="039DCB00" w14:textId="70303D91" w:rsidR="00307B62" w:rsidRPr="00BF2504" w:rsidRDefault="008F6FFC" w:rsidP="00B65D83">
            <w:pPr>
              <w:pStyle w:val="TableBodyTextMIRB"/>
            </w:pPr>
            <w:r>
              <w:rPr>
                <w:rFonts w:eastAsia="Times New Roman"/>
                <w:lang w:eastAsia="en-CA"/>
              </w:rPr>
              <w:t>Not applicable</w:t>
            </w:r>
          </w:p>
        </w:tc>
      </w:tr>
      <w:tr w:rsidR="00307B62" w:rsidRPr="00BF2504" w14:paraId="457EF7D1" w14:textId="77777777" w:rsidTr="00307B62">
        <w:trPr>
          <w:trHeight w:val="300"/>
        </w:trPr>
        <w:tc>
          <w:tcPr>
            <w:tcW w:w="3836" w:type="pct"/>
            <w:hideMark/>
          </w:tcPr>
          <w:p w14:paraId="1DD4CFB1" w14:textId="77777777" w:rsidR="00307B62" w:rsidRPr="00BF2504" w:rsidRDefault="00307B62" w:rsidP="00B65D83">
            <w:pPr>
              <w:pStyle w:val="TableBodyTextMIRB"/>
              <w:rPr>
                <w:rFonts w:eastAsia="Times New Roman"/>
                <w:lang w:eastAsia="en-CA"/>
              </w:rPr>
            </w:pPr>
            <w:r w:rsidRPr="00BF2504">
              <w:t>Municipality of Middlesex Centre</w:t>
            </w:r>
          </w:p>
        </w:tc>
        <w:tc>
          <w:tcPr>
            <w:tcW w:w="1164" w:type="pct"/>
            <w:noWrap/>
            <w:hideMark/>
          </w:tcPr>
          <w:p w14:paraId="08307180" w14:textId="50F58714" w:rsidR="00307B62" w:rsidRPr="00BF2504" w:rsidRDefault="008F6FFC" w:rsidP="00B65D83">
            <w:pPr>
              <w:pStyle w:val="TableBodyTextMIRB"/>
            </w:pPr>
            <w:r>
              <w:rPr>
                <w:rFonts w:eastAsia="Times New Roman"/>
                <w:lang w:eastAsia="en-CA"/>
              </w:rPr>
              <w:t>Not applicable</w:t>
            </w:r>
          </w:p>
        </w:tc>
      </w:tr>
      <w:tr w:rsidR="00307B62" w:rsidRPr="00BF2504" w14:paraId="11962E6A" w14:textId="77777777" w:rsidTr="00307B62">
        <w:trPr>
          <w:trHeight w:val="300"/>
        </w:trPr>
        <w:tc>
          <w:tcPr>
            <w:tcW w:w="3836" w:type="pct"/>
          </w:tcPr>
          <w:p w14:paraId="32F5EF3C" w14:textId="77777777" w:rsidR="00307B62" w:rsidRPr="00BF2504" w:rsidRDefault="00307B62" w:rsidP="00B65D83">
            <w:pPr>
              <w:pStyle w:val="TableBodyTextMIRB"/>
            </w:pPr>
            <w:r w:rsidRPr="00B46B8E">
              <w:t>Municipality of Mississippi Mills</w:t>
            </w:r>
          </w:p>
        </w:tc>
        <w:tc>
          <w:tcPr>
            <w:tcW w:w="1164" w:type="pct"/>
            <w:noWrap/>
          </w:tcPr>
          <w:p w14:paraId="1FE79043" w14:textId="5918CA5E"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32D610E3" w14:textId="77777777" w:rsidTr="00307B62">
        <w:trPr>
          <w:trHeight w:val="300"/>
        </w:trPr>
        <w:tc>
          <w:tcPr>
            <w:tcW w:w="3836" w:type="pct"/>
            <w:hideMark/>
          </w:tcPr>
          <w:p w14:paraId="497F4457" w14:textId="77777777" w:rsidR="00307B62" w:rsidRPr="00BF2504" w:rsidRDefault="00307B62" w:rsidP="00B65D83">
            <w:pPr>
              <w:pStyle w:val="TableBodyTextMIRB"/>
              <w:rPr>
                <w:rFonts w:eastAsia="Times New Roman"/>
                <w:lang w:eastAsia="en-CA"/>
              </w:rPr>
            </w:pPr>
            <w:r w:rsidRPr="00BF2504">
              <w:lastRenderedPageBreak/>
              <w:t>Municipality of Morris-Turnberry</w:t>
            </w:r>
          </w:p>
        </w:tc>
        <w:tc>
          <w:tcPr>
            <w:tcW w:w="1164" w:type="pct"/>
            <w:noWrap/>
            <w:hideMark/>
          </w:tcPr>
          <w:p w14:paraId="326DA169" w14:textId="6B86E326" w:rsidR="00307B62" w:rsidRPr="00BF2504" w:rsidRDefault="008F6FFC" w:rsidP="00B65D83">
            <w:pPr>
              <w:pStyle w:val="TableBodyTextMIRB"/>
            </w:pPr>
            <w:r>
              <w:rPr>
                <w:rFonts w:eastAsia="Times New Roman"/>
                <w:lang w:eastAsia="en-CA"/>
              </w:rPr>
              <w:t>Not applicable</w:t>
            </w:r>
          </w:p>
        </w:tc>
      </w:tr>
      <w:tr w:rsidR="00307B62" w:rsidRPr="00BF2504" w14:paraId="2C8BB4D9" w14:textId="77777777" w:rsidTr="00307B62">
        <w:trPr>
          <w:trHeight w:val="300"/>
        </w:trPr>
        <w:tc>
          <w:tcPr>
            <w:tcW w:w="3836" w:type="pct"/>
            <w:hideMark/>
          </w:tcPr>
          <w:p w14:paraId="5952A2D7" w14:textId="77777777" w:rsidR="00307B62" w:rsidRPr="00BF2504" w:rsidRDefault="00307B62" w:rsidP="00B65D83">
            <w:pPr>
              <w:pStyle w:val="TableBodyTextMIRB"/>
              <w:rPr>
                <w:rFonts w:eastAsia="Times New Roman"/>
                <w:lang w:eastAsia="en-CA"/>
              </w:rPr>
            </w:pPr>
            <w:r w:rsidRPr="00BF2504">
              <w:t>Municipality of Neebing</w:t>
            </w:r>
          </w:p>
        </w:tc>
        <w:tc>
          <w:tcPr>
            <w:tcW w:w="1164" w:type="pct"/>
            <w:noWrap/>
            <w:hideMark/>
          </w:tcPr>
          <w:p w14:paraId="523DEBCB" w14:textId="13C0A623" w:rsidR="00307B62" w:rsidRPr="00BF2504" w:rsidRDefault="008F6FFC" w:rsidP="00B65D83">
            <w:pPr>
              <w:pStyle w:val="TableBodyTextMIRB"/>
            </w:pPr>
            <w:r>
              <w:rPr>
                <w:rFonts w:eastAsia="Times New Roman"/>
                <w:lang w:eastAsia="en-CA"/>
              </w:rPr>
              <w:t>Not applicable</w:t>
            </w:r>
          </w:p>
        </w:tc>
      </w:tr>
      <w:tr w:rsidR="00307B62" w:rsidRPr="00BF2504" w14:paraId="48CE9E88" w14:textId="77777777" w:rsidTr="00307B62">
        <w:trPr>
          <w:trHeight w:val="300"/>
        </w:trPr>
        <w:tc>
          <w:tcPr>
            <w:tcW w:w="3836" w:type="pct"/>
            <w:hideMark/>
          </w:tcPr>
          <w:p w14:paraId="06A5A41B" w14:textId="77777777" w:rsidR="00307B62" w:rsidRPr="00BF2504" w:rsidRDefault="00307B62" w:rsidP="00B65D83">
            <w:pPr>
              <w:pStyle w:val="TableBodyTextMIRB"/>
              <w:rPr>
                <w:rFonts w:eastAsia="Times New Roman"/>
                <w:lang w:eastAsia="en-CA"/>
              </w:rPr>
            </w:pPr>
            <w:r w:rsidRPr="00BF2504">
              <w:t>Municipality of North Grenville</w:t>
            </w:r>
          </w:p>
        </w:tc>
        <w:tc>
          <w:tcPr>
            <w:tcW w:w="1164" w:type="pct"/>
            <w:noWrap/>
            <w:hideMark/>
          </w:tcPr>
          <w:p w14:paraId="1B9546EC" w14:textId="31190C31" w:rsidR="00307B62" w:rsidRPr="00BF2504" w:rsidRDefault="008F6FFC" w:rsidP="00B65D83">
            <w:pPr>
              <w:pStyle w:val="TableBodyTextMIRB"/>
            </w:pPr>
            <w:r>
              <w:rPr>
                <w:rFonts w:eastAsia="Times New Roman"/>
                <w:lang w:eastAsia="en-CA"/>
              </w:rPr>
              <w:t>Not applicable</w:t>
            </w:r>
          </w:p>
        </w:tc>
      </w:tr>
      <w:tr w:rsidR="00307B62" w:rsidRPr="00BF2504" w14:paraId="59B4DC69" w14:textId="77777777" w:rsidTr="00307B62">
        <w:trPr>
          <w:trHeight w:val="300"/>
        </w:trPr>
        <w:tc>
          <w:tcPr>
            <w:tcW w:w="3836" w:type="pct"/>
            <w:hideMark/>
          </w:tcPr>
          <w:p w14:paraId="39A4963B" w14:textId="77777777" w:rsidR="00307B62" w:rsidRPr="00BF2504" w:rsidRDefault="00307B62" w:rsidP="00B65D83">
            <w:pPr>
              <w:pStyle w:val="TableBodyTextMIRB"/>
              <w:rPr>
                <w:rFonts w:eastAsia="Times New Roman"/>
                <w:lang w:eastAsia="en-CA"/>
              </w:rPr>
            </w:pPr>
            <w:r w:rsidRPr="00BF2504">
              <w:t>Municipality of North Middlesex</w:t>
            </w:r>
          </w:p>
        </w:tc>
        <w:tc>
          <w:tcPr>
            <w:tcW w:w="1164" w:type="pct"/>
            <w:noWrap/>
            <w:hideMark/>
          </w:tcPr>
          <w:p w14:paraId="7A243291" w14:textId="6AEF304C" w:rsidR="00307B62" w:rsidRPr="00BF2504" w:rsidRDefault="008F6FFC" w:rsidP="00B65D83">
            <w:pPr>
              <w:pStyle w:val="TableBodyTextMIRB"/>
            </w:pPr>
            <w:r>
              <w:rPr>
                <w:rFonts w:eastAsia="Times New Roman"/>
                <w:lang w:eastAsia="en-CA"/>
              </w:rPr>
              <w:t>Not applicable</w:t>
            </w:r>
          </w:p>
        </w:tc>
      </w:tr>
      <w:tr w:rsidR="00307B62" w:rsidRPr="00BF2504" w14:paraId="02D5E8DE" w14:textId="77777777" w:rsidTr="00307B62">
        <w:trPr>
          <w:trHeight w:val="300"/>
        </w:trPr>
        <w:tc>
          <w:tcPr>
            <w:tcW w:w="3836" w:type="pct"/>
            <w:hideMark/>
          </w:tcPr>
          <w:p w14:paraId="0A788C2D" w14:textId="77777777" w:rsidR="00307B62" w:rsidRPr="00BF2504" w:rsidRDefault="00307B62" w:rsidP="00B65D83">
            <w:pPr>
              <w:pStyle w:val="TableBodyTextMIRB"/>
              <w:rPr>
                <w:rFonts w:eastAsia="Times New Roman"/>
                <w:lang w:eastAsia="en-CA"/>
              </w:rPr>
            </w:pPr>
            <w:r w:rsidRPr="00BF2504">
              <w:t>Municipality of North Perth</w:t>
            </w:r>
          </w:p>
        </w:tc>
        <w:tc>
          <w:tcPr>
            <w:tcW w:w="1164" w:type="pct"/>
            <w:noWrap/>
            <w:hideMark/>
          </w:tcPr>
          <w:p w14:paraId="4DA660A1" w14:textId="6B6FE17B" w:rsidR="00307B62" w:rsidRPr="00BF2504" w:rsidRDefault="008F6FFC" w:rsidP="00B65D83">
            <w:pPr>
              <w:pStyle w:val="TableBodyTextMIRB"/>
            </w:pPr>
            <w:r>
              <w:rPr>
                <w:rFonts w:eastAsia="Times New Roman"/>
                <w:lang w:eastAsia="en-CA"/>
              </w:rPr>
              <w:t>Not applicable</w:t>
            </w:r>
          </w:p>
        </w:tc>
      </w:tr>
      <w:tr w:rsidR="00307B62" w:rsidRPr="00BF2504" w14:paraId="59FCFD94" w14:textId="77777777" w:rsidTr="00307B62">
        <w:trPr>
          <w:trHeight w:val="300"/>
        </w:trPr>
        <w:tc>
          <w:tcPr>
            <w:tcW w:w="3836" w:type="pct"/>
            <w:hideMark/>
          </w:tcPr>
          <w:p w14:paraId="63534119" w14:textId="77777777" w:rsidR="00307B62" w:rsidRPr="00BF2504" w:rsidRDefault="00307B62" w:rsidP="00B65D83">
            <w:pPr>
              <w:pStyle w:val="TableBodyTextMIRB"/>
              <w:rPr>
                <w:rFonts w:eastAsia="Times New Roman"/>
                <w:lang w:eastAsia="en-CA"/>
              </w:rPr>
            </w:pPr>
            <w:r w:rsidRPr="00BF2504">
              <w:t>Municipality of Northern Bruce Peninsula</w:t>
            </w:r>
          </w:p>
        </w:tc>
        <w:tc>
          <w:tcPr>
            <w:tcW w:w="1164" w:type="pct"/>
            <w:noWrap/>
            <w:hideMark/>
          </w:tcPr>
          <w:p w14:paraId="0BF53B9F" w14:textId="702514C4" w:rsidR="00307B62" w:rsidRPr="00BF2504" w:rsidRDefault="008F6FFC" w:rsidP="00B65D83">
            <w:pPr>
              <w:pStyle w:val="TableBodyTextMIRB"/>
            </w:pPr>
            <w:r>
              <w:rPr>
                <w:rFonts w:eastAsia="Times New Roman"/>
                <w:lang w:eastAsia="en-CA"/>
              </w:rPr>
              <w:t>Not applicable</w:t>
            </w:r>
          </w:p>
        </w:tc>
      </w:tr>
      <w:tr w:rsidR="00307B62" w:rsidRPr="00BF2504" w14:paraId="4BFB66AA" w14:textId="77777777" w:rsidTr="00307B62">
        <w:trPr>
          <w:trHeight w:val="300"/>
        </w:trPr>
        <w:tc>
          <w:tcPr>
            <w:tcW w:w="3836" w:type="pct"/>
            <w:hideMark/>
          </w:tcPr>
          <w:p w14:paraId="59990728" w14:textId="77777777" w:rsidR="00307B62" w:rsidRPr="00BF2504" w:rsidRDefault="00307B62" w:rsidP="00B65D83">
            <w:pPr>
              <w:pStyle w:val="TableBodyTextMIRB"/>
              <w:rPr>
                <w:rFonts w:eastAsia="Times New Roman"/>
                <w:lang w:eastAsia="en-CA"/>
              </w:rPr>
            </w:pPr>
            <w:r w:rsidRPr="00BF2504">
              <w:t>Municipality of Oliver Paipoonge</w:t>
            </w:r>
          </w:p>
        </w:tc>
        <w:tc>
          <w:tcPr>
            <w:tcW w:w="1164" w:type="pct"/>
            <w:noWrap/>
            <w:hideMark/>
          </w:tcPr>
          <w:p w14:paraId="5EB4750D" w14:textId="18EC679A" w:rsidR="00307B62" w:rsidRPr="00BF2504" w:rsidRDefault="008F6FFC" w:rsidP="00B65D83">
            <w:pPr>
              <w:pStyle w:val="TableBodyTextMIRB"/>
            </w:pPr>
            <w:r>
              <w:rPr>
                <w:rFonts w:eastAsia="Times New Roman"/>
                <w:lang w:eastAsia="en-CA"/>
              </w:rPr>
              <w:t>Not applicable</w:t>
            </w:r>
          </w:p>
        </w:tc>
      </w:tr>
      <w:tr w:rsidR="00307B62" w:rsidRPr="00BF2504" w14:paraId="253B3357" w14:textId="77777777" w:rsidTr="00307B62">
        <w:trPr>
          <w:trHeight w:val="300"/>
        </w:trPr>
        <w:tc>
          <w:tcPr>
            <w:tcW w:w="3836" w:type="pct"/>
            <w:hideMark/>
          </w:tcPr>
          <w:p w14:paraId="069E53AA" w14:textId="77777777" w:rsidR="00307B62" w:rsidRPr="00BF2504" w:rsidRDefault="00307B62" w:rsidP="00B65D83">
            <w:pPr>
              <w:pStyle w:val="TableBodyTextMIRB"/>
              <w:rPr>
                <w:rFonts w:eastAsia="Times New Roman"/>
                <w:lang w:eastAsia="en-CA"/>
              </w:rPr>
            </w:pPr>
            <w:r w:rsidRPr="00BF2504">
              <w:t>Municipality of Port Hope</w:t>
            </w:r>
          </w:p>
        </w:tc>
        <w:tc>
          <w:tcPr>
            <w:tcW w:w="1164" w:type="pct"/>
            <w:noWrap/>
            <w:hideMark/>
          </w:tcPr>
          <w:p w14:paraId="02FC5450" w14:textId="3BA13023" w:rsidR="00307B62" w:rsidRPr="00BF2504" w:rsidRDefault="008F6FFC" w:rsidP="00B65D83">
            <w:pPr>
              <w:pStyle w:val="TableBodyTextMIRB"/>
            </w:pPr>
            <w:r>
              <w:rPr>
                <w:rFonts w:eastAsia="Times New Roman"/>
                <w:lang w:eastAsia="en-CA"/>
              </w:rPr>
              <w:t>Not applicable</w:t>
            </w:r>
          </w:p>
        </w:tc>
      </w:tr>
      <w:tr w:rsidR="00307B62" w:rsidRPr="00BF2504" w14:paraId="65CC8759" w14:textId="77777777" w:rsidTr="00307B62">
        <w:trPr>
          <w:trHeight w:val="300"/>
        </w:trPr>
        <w:tc>
          <w:tcPr>
            <w:tcW w:w="3836" w:type="pct"/>
            <w:hideMark/>
          </w:tcPr>
          <w:p w14:paraId="6B2D65E0" w14:textId="77777777" w:rsidR="00307B62" w:rsidRPr="00BF2504" w:rsidRDefault="00307B62" w:rsidP="00B65D83">
            <w:pPr>
              <w:pStyle w:val="TableBodyTextMIRB"/>
              <w:rPr>
                <w:rFonts w:eastAsia="Times New Roman"/>
                <w:lang w:eastAsia="en-CA"/>
              </w:rPr>
            </w:pPr>
            <w:r w:rsidRPr="00BF2504">
              <w:t>Municipality of Powassan</w:t>
            </w:r>
          </w:p>
        </w:tc>
        <w:tc>
          <w:tcPr>
            <w:tcW w:w="1164" w:type="pct"/>
            <w:noWrap/>
            <w:hideMark/>
          </w:tcPr>
          <w:p w14:paraId="47AA27FA" w14:textId="40D671AF" w:rsidR="00307B62" w:rsidRPr="00BF2504" w:rsidRDefault="008F6FFC" w:rsidP="00B65D83">
            <w:pPr>
              <w:pStyle w:val="TableBodyTextMIRB"/>
            </w:pPr>
            <w:r>
              <w:rPr>
                <w:rFonts w:eastAsia="Times New Roman"/>
                <w:lang w:eastAsia="en-CA"/>
              </w:rPr>
              <w:t>Not applicable</w:t>
            </w:r>
          </w:p>
        </w:tc>
      </w:tr>
      <w:tr w:rsidR="00307B62" w:rsidRPr="00BF2504" w14:paraId="6E938D9B" w14:textId="77777777" w:rsidTr="00307B62">
        <w:trPr>
          <w:trHeight w:val="300"/>
        </w:trPr>
        <w:tc>
          <w:tcPr>
            <w:tcW w:w="3836" w:type="pct"/>
            <w:hideMark/>
          </w:tcPr>
          <w:p w14:paraId="72713FE4" w14:textId="77777777" w:rsidR="00307B62" w:rsidRPr="00BF2504" w:rsidRDefault="00307B62" w:rsidP="00B65D83">
            <w:pPr>
              <w:pStyle w:val="TableBodyTextMIRB"/>
              <w:rPr>
                <w:rFonts w:eastAsia="Times New Roman"/>
                <w:lang w:eastAsia="en-CA"/>
              </w:rPr>
            </w:pPr>
            <w:r w:rsidRPr="00BF2504">
              <w:t>Municipality of Red Lake</w:t>
            </w:r>
          </w:p>
        </w:tc>
        <w:tc>
          <w:tcPr>
            <w:tcW w:w="1164" w:type="pct"/>
            <w:noWrap/>
            <w:hideMark/>
          </w:tcPr>
          <w:p w14:paraId="7DACF081" w14:textId="4BCD0C9F" w:rsidR="00307B62" w:rsidRPr="00BF2504" w:rsidRDefault="008F6FFC" w:rsidP="00B65D83">
            <w:pPr>
              <w:pStyle w:val="TableBodyTextMIRB"/>
            </w:pPr>
            <w:r>
              <w:rPr>
                <w:rFonts w:eastAsia="Times New Roman"/>
                <w:lang w:eastAsia="en-CA"/>
              </w:rPr>
              <w:t>Not applicable</w:t>
            </w:r>
          </w:p>
        </w:tc>
      </w:tr>
      <w:tr w:rsidR="00307B62" w:rsidRPr="00BF2504" w14:paraId="1E4C1DD0" w14:textId="77777777" w:rsidTr="00307B62">
        <w:trPr>
          <w:trHeight w:val="300"/>
        </w:trPr>
        <w:tc>
          <w:tcPr>
            <w:tcW w:w="3836" w:type="pct"/>
            <w:hideMark/>
          </w:tcPr>
          <w:p w14:paraId="2DAC602E" w14:textId="77777777" w:rsidR="00307B62" w:rsidRPr="00BF2504" w:rsidRDefault="00307B62" w:rsidP="00B65D83">
            <w:pPr>
              <w:pStyle w:val="TableBodyTextMIRB"/>
              <w:rPr>
                <w:rFonts w:eastAsia="Times New Roman"/>
                <w:lang w:eastAsia="en-CA"/>
              </w:rPr>
            </w:pPr>
            <w:r w:rsidRPr="00BF2504">
              <w:t>Municipality of Shuniah</w:t>
            </w:r>
          </w:p>
        </w:tc>
        <w:tc>
          <w:tcPr>
            <w:tcW w:w="1164" w:type="pct"/>
            <w:noWrap/>
            <w:hideMark/>
          </w:tcPr>
          <w:p w14:paraId="48F29BB4" w14:textId="44AE5738" w:rsidR="00307B62" w:rsidRPr="00BF2504" w:rsidRDefault="008F6FFC" w:rsidP="00B65D83">
            <w:pPr>
              <w:pStyle w:val="TableBodyTextMIRB"/>
            </w:pPr>
            <w:r>
              <w:rPr>
                <w:rFonts w:eastAsia="Times New Roman"/>
                <w:lang w:eastAsia="en-CA"/>
              </w:rPr>
              <w:t>Not applicable</w:t>
            </w:r>
          </w:p>
        </w:tc>
      </w:tr>
      <w:tr w:rsidR="00307B62" w:rsidRPr="00BF2504" w14:paraId="207282CB" w14:textId="77777777" w:rsidTr="00307B62">
        <w:trPr>
          <w:trHeight w:val="300"/>
        </w:trPr>
        <w:tc>
          <w:tcPr>
            <w:tcW w:w="3836" w:type="pct"/>
            <w:hideMark/>
          </w:tcPr>
          <w:p w14:paraId="69206ABC" w14:textId="77777777" w:rsidR="00307B62" w:rsidRPr="00BF2504" w:rsidRDefault="00307B62" w:rsidP="00B65D83">
            <w:pPr>
              <w:pStyle w:val="TableBodyTextMIRB"/>
              <w:rPr>
                <w:rFonts w:eastAsia="Times New Roman"/>
                <w:lang w:eastAsia="en-CA"/>
              </w:rPr>
            </w:pPr>
            <w:r w:rsidRPr="00BF2504">
              <w:t>Municipality of Sioux Lookout</w:t>
            </w:r>
          </w:p>
        </w:tc>
        <w:tc>
          <w:tcPr>
            <w:tcW w:w="1164" w:type="pct"/>
            <w:noWrap/>
            <w:hideMark/>
          </w:tcPr>
          <w:p w14:paraId="1BAB94A7" w14:textId="2464BA06" w:rsidR="00307B62" w:rsidRPr="00BF2504" w:rsidRDefault="008F6FFC" w:rsidP="00B65D83">
            <w:pPr>
              <w:pStyle w:val="TableBodyTextMIRB"/>
            </w:pPr>
            <w:r>
              <w:rPr>
                <w:rFonts w:eastAsia="Times New Roman"/>
                <w:lang w:eastAsia="en-CA"/>
              </w:rPr>
              <w:t>Not applicable</w:t>
            </w:r>
          </w:p>
        </w:tc>
      </w:tr>
      <w:tr w:rsidR="00307B62" w:rsidRPr="00BF2504" w14:paraId="6BF106E4" w14:textId="77777777" w:rsidTr="00307B62">
        <w:trPr>
          <w:trHeight w:val="300"/>
        </w:trPr>
        <w:tc>
          <w:tcPr>
            <w:tcW w:w="3836" w:type="pct"/>
            <w:hideMark/>
          </w:tcPr>
          <w:p w14:paraId="64105B18" w14:textId="77777777" w:rsidR="00307B62" w:rsidRPr="00BF2504" w:rsidRDefault="00307B62" w:rsidP="00B65D83">
            <w:pPr>
              <w:pStyle w:val="TableBodyTextMIRB"/>
              <w:rPr>
                <w:rFonts w:eastAsia="Times New Roman"/>
                <w:lang w:eastAsia="en-CA"/>
              </w:rPr>
            </w:pPr>
            <w:r w:rsidRPr="00BF2504">
              <w:t>Municipality of South Bruce</w:t>
            </w:r>
          </w:p>
        </w:tc>
        <w:tc>
          <w:tcPr>
            <w:tcW w:w="1164" w:type="pct"/>
            <w:noWrap/>
            <w:hideMark/>
          </w:tcPr>
          <w:p w14:paraId="62838E25" w14:textId="2F30E449" w:rsidR="00307B62" w:rsidRPr="00BF2504" w:rsidRDefault="008F6FFC" w:rsidP="00B65D83">
            <w:pPr>
              <w:pStyle w:val="TableBodyTextMIRB"/>
            </w:pPr>
            <w:r>
              <w:rPr>
                <w:rFonts w:eastAsia="Times New Roman"/>
                <w:lang w:eastAsia="en-CA"/>
              </w:rPr>
              <w:t>Not applicable</w:t>
            </w:r>
          </w:p>
        </w:tc>
      </w:tr>
      <w:tr w:rsidR="00307B62" w:rsidRPr="00BF2504" w14:paraId="31C1D34F" w14:textId="77777777" w:rsidTr="00307B62">
        <w:trPr>
          <w:trHeight w:val="300"/>
        </w:trPr>
        <w:tc>
          <w:tcPr>
            <w:tcW w:w="3836" w:type="pct"/>
            <w:hideMark/>
          </w:tcPr>
          <w:p w14:paraId="18A256C9" w14:textId="77777777" w:rsidR="00307B62" w:rsidRPr="00BF2504" w:rsidRDefault="00307B62" w:rsidP="00B65D83">
            <w:pPr>
              <w:pStyle w:val="TableBodyTextMIRB"/>
              <w:rPr>
                <w:rFonts w:eastAsia="Times New Roman"/>
                <w:lang w:eastAsia="en-CA"/>
              </w:rPr>
            </w:pPr>
            <w:r w:rsidRPr="00BF2504">
              <w:t>Municipality of South Dundas</w:t>
            </w:r>
          </w:p>
        </w:tc>
        <w:tc>
          <w:tcPr>
            <w:tcW w:w="1164" w:type="pct"/>
            <w:noWrap/>
            <w:hideMark/>
          </w:tcPr>
          <w:p w14:paraId="26E81D89" w14:textId="38616FE9" w:rsidR="00307B62" w:rsidRPr="00BF2504" w:rsidRDefault="008F6FFC" w:rsidP="00B65D83">
            <w:pPr>
              <w:pStyle w:val="TableBodyTextMIRB"/>
            </w:pPr>
            <w:r>
              <w:rPr>
                <w:rFonts w:eastAsia="Times New Roman"/>
                <w:lang w:eastAsia="en-CA"/>
              </w:rPr>
              <w:t>Not applicable</w:t>
            </w:r>
          </w:p>
        </w:tc>
      </w:tr>
      <w:tr w:rsidR="00307B62" w:rsidRPr="00BF2504" w14:paraId="7B1F41BC" w14:textId="77777777" w:rsidTr="00307B62">
        <w:trPr>
          <w:trHeight w:val="300"/>
        </w:trPr>
        <w:tc>
          <w:tcPr>
            <w:tcW w:w="3836" w:type="pct"/>
            <w:hideMark/>
          </w:tcPr>
          <w:p w14:paraId="73D43C90" w14:textId="77777777" w:rsidR="00307B62" w:rsidRPr="00BF2504" w:rsidRDefault="00307B62" w:rsidP="00B65D83">
            <w:pPr>
              <w:pStyle w:val="TableBodyTextMIRB"/>
              <w:rPr>
                <w:rFonts w:eastAsia="Times New Roman"/>
                <w:lang w:eastAsia="en-CA"/>
              </w:rPr>
            </w:pPr>
            <w:r w:rsidRPr="00BF2504">
              <w:t>Municipality of South Huron</w:t>
            </w:r>
          </w:p>
        </w:tc>
        <w:tc>
          <w:tcPr>
            <w:tcW w:w="1164" w:type="pct"/>
            <w:noWrap/>
            <w:hideMark/>
          </w:tcPr>
          <w:p w14:paraId="3024495D" w14:textId="164CE100" w:rsidR="00307B62" w:rsidRPr="00BF2504" w:rsidRDefault="008F6FFC" w:rsidP="00B65D83">
            <w:pPr>
              <w:pStyle w:val="TableBodyTextMIRB"/>
            </w:pPr>
            <w:r>
              <w:rPr>
                <w:rFonts w:eastAsia="Times New Roman"/>
                <w:lang w:eastAsia="en-CA"/>
              </w:rPr>
              <w:t>Not applicable</w:t>
            </w:r>
          </w:p>
        </w:tc>
      </w:tr>
      <w:tr w:rsidR="00307B62" w:rsidRPr="00BF2504" w14:paraId="49D6A1AA" w14:textId="77777777" w:rsidTr="00307B62">
        <w:trPr>
          <w:trHeight w:val="300"/>
        </w:trPr>
        <w:tc>
          <w:tcPr>
            <w:tcW w:w="3836" w:type="pct"/>
            <w:hideMark/>
          </w:tcPr>
          <w:p w14:paraId="7929B80A" w14:textId="77777777" w:rsidR="00307B62" w:rsidRPr="00BF2504" w:rsidRDefault="00307B62" w:rsidP="00B65D83">
            <w:pPr>
              <w:pStyle w:val="TableBodyTextMIRB"/>
              <w:rPr>
                <w:rFonts w:eastAsia="Times New Roman"/>
                <w:lang w:eastAsia="en-CA"/>
              </w:rPr>
            </w:pPr>
            <w:r w:rsidRPr="00BF2504">
              <w:t>Municipality of Southwest Middlesex</w:t>
            </w:r>
          </w:p>
        </w:tc>
        <w:tc>
          <w:tcPr>
            <w:tcW w:w="1164" w:type="pct"/>
            <w:noWrap/>
            <w:hideMark/>
          </w:tcPr>
          <w:p w14:paraId="50864374" w14:textId="7862807A" w:rsidR="00307B62" w:rsidRPr="00BF2504" w:rsidRDefault="008F6FFC" w:rsidP="00B65D83">
            <w:pPr>
              <w:pStyle w:val="TableBodyTextMIRB"/>
            </w:pPr>
            <w:r>
              <w:rPr>
                <w:rFonts w:eastAsia="Times New Roman"/>
                <w:lang w:eastAsia="en-CA"/>
              </w:rPr>
              <w:t>Not applicable</w:t>
            </w:r>
          </w:p>
        </w:tc>
      </w:tr>
      <w:tr w:rsidR="00307B62" w:rsidRPr="00BF2504" w14:paraId="59809A3E" w14:textId="77777777" w:rsidTr="00307B62">
        <w:trPr>
          <w:trHeight w:val="300"/>
        </w:trPr>
        <w:tc>
          <w:tcPr>
            <w:tcW w:w="3836" w:type="pct"/>
          </w:tcPr>
          <w:p w14:paraId="4A04DF82" w14:textId="77777777" w:rsidR="00307B62" w:rsidRPr="00BF2504" w:rsidRDefault="00307B62" w:rsidP="00B65D83">
            <w:pPr>
              <w:pStyle w:val="TableBodyTextMIRB"/>
            </w:pPr>
            <w:r w:rsidRPr="00B46B8E">
              <w:t>Municipality of Strathroy-Caradoc</w:t>
            </w:r>
          </w:p>
        </w:tc>
        <w:tc>
          <w:tcPr>
            <w:tcW w:w="1164" w:type="pct"/>
            <w:noWrap/>
          </w:tcPr>
          <w:p w14:paraId="37FF5585" w14:textId="552D4F38"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557D7108" w14:textId="77777777" w:rsidTr="00307B62">
        <w:trPr>
          <w:trHeight w:val="300"/>
        </w:trPr>
        <w:tc>
          <w:tcPr>
            <w:tcW w:w="3836" w:type="pct"/>
            <w:hideMark/>
          </w:tcPr>
          <w:p w14:paraId="35AA2EF1" w14:textId="77777777" w:rsidR="00307B62" w:rsidRPr="00BF2504" w:rsidRDefault="00307B62" w:rsidP="00B65D83">
            <w:pPr>
              <w:pStyle w:val="TableBodyTextMIRB"/>
              <w:rPr>
                <w:rFonts w:eastAsia="Times New Roman"/>
                <w:lang w:eastAsia="en-CA"/>
              </w:rPr>
            </w:pPr>
            <w:r w:rsidRPr="00BF2504">
              <w:t>Municipality of St.-Charles</w:t>
            </w:r>
          </w:p>
        </w:tc>
        <w:tc>
          <w:tcPr>
            <w:tcW w:w="1164" w:type="pct"/>
            <w:noWrap/>
            <w:hideMark/>
          </w:tcPr>
          <w:p w14:paraId="5CD79509" w14:textId="60F34691" w:rsidR="00307B62" w:rsidRPr="00BF2504" w:rsidRDefault="008F6FFC" w:rsidP="00B65D83">
            <w:pPr>
              <w:pStyle w:val="TableBodyTextMIRB"/>
            </w:pPr>
            <w:r>
              <w:rPr>
                <w:rFonts w:eastAsia="Times New Roman"/>
                <w:lang w:eastAsia="en-CA"/>
              </w:rPr>
              <w:t>Not applicable</w:t>
            </w:r>
          </w:p>
        </w:tc>
      </w:tr>
      <w:tr w:rsidR="00307B62" w:rsidRPr="00BF2504" w14:paraId="077AAE6B" w14:textId="77777777" w:rsidTr="00307B62">
        <w:trPr>
          <w:trHeight w:val="300"/>
        </w:trPr>
        <w:tc>
          <w:tcPr>
            <w:tcW w:w="3836" w:type="pct"/>
            <w:hideMark/>
          </w:tcPr>
          <w:p w14:paraId="486615EC" w14:textId="77777777" w:rsidR="00307B62" w:rsidRPr="00BF2504" w:rsidRDefault="00307B62" w:rsidP="00B65D83">
            <w:pPr>
              <w:pStyle w:val="TableBodyTextMIRB"/>
              <w:rPr>
                <w:rFonts w:eastAsia="Times New Roman"/>
                <w:lang w:eastAsia="en-CA"/>
              </w:rPr>
            </w:pPr>
            <w:r w:rsidRPr="00BF2504">
              <w:t>Municipality of Temagami</w:t>
            </w:r>
          </w:p>
        </w:tc>
        <w:tc>
          <w:tcPr>
            <w:tcW w:w="1164" w:type="pct"/>
            <w:noWrap/>
            <w:hideMark/>
          </w:tcPr>
          <w:p w14:paraId="0F63ECA8" w14:textId="10C4E0AC" w:rsidR="00307B62" w:rsidRPr="00BF2504" w:rsidRDefault="008F6FFC" w:rsidP="00B65D83">
            <w:pPr>
              <w:pStyle w:val="TableBodyTextMIRB"/>
            </w:pPr>
            <w:r>
              <w:rPr>
                <w:rFonts w:eastAsia="Times New Roman"/>
                <w:lang w:eastAsia="en-CA"/>
              </w:rPr>
              <w:t>Not applicable</w:t>
            </w:r>
          </w:p>
        </w:tc>
      </w:tr>
      <w:tr w:rsidR="00307B62" w:rsidRPr="00BF2504" w14:paraId="713CBA99" w14:textId="77777777" w:rsidTr="00307B62">
        <w:trPr>
          <w:trHeight w:val="300"/>
        </w:trPr>
        <w:tc>
          <w:tcPr>
            <w:tcW w:w="3836" w:type="pct"/>
            <w:hideMark/>
          </w:tcPr>
          <w:p w14:paraId="0881F9FE" w14:textId="77777777" w:rsidR="00307B62" w:rsidRPr="00BF2504" w:rsidRDefault="00307B62" w:rsidP="00B65D83">
            <w:pPr>
              <w:pStyle w:val="TableBodyTextMIRB"/>
              <w:rPr>
                <w:rFonts w:eastAsia="Times New Roman"/>
                <w:lang w:eastAsia="en-CA"/>
              </w:rPr>
            </w:pPr>
            <w:r w:rsidRPr="00BF2504">
              <w:t>Municipality of Thames Centre</w:t>
            </w:r>
          </w:p>
        </w:tc>
        <w:tc>
          <w:tcPr>
            <w:tcW w:w="1164" w:type="pct"/>
            <w:noWrap/>
            <w:hideMark/>
          </w:tcPr>
          <w:p w14:paraId="7D6044CF" w14:textId="55E6D811" w:rsidR="00307B62" w:rsidRPr="00BF2504" w:rsidRDefault="008F6FFC" w:rsidP="00B65D83">
            <w:pPr>
              <w:pStyle w:val="TableBodyTextMIRB"/>
            </w:pPr>
            <w:r>
              <w:rPr>
                <w:rFonts w:eastAsia="Times New Roman"/>
                <w:lang w:eastAsia="en-CA"/>
              </w:rPr>
              <w:t>Not applicable</w:t>
            </w:r>
          </w:p>
        </w:tc>
      </w:tr>
      <w:tr w:rsidR="00307B62" w:rsidRPr="00BF2504" w14:paraId="44289F9E" w14:textId="77777777" w:rsidTr="00307B62">
        <w:trPr>
          <w:trHeight w:val="300"/>
        </w:trPr>
        <w:tc>
          <w:tcPr>
            <w:tcW w:w="3836" w:type="pct"/>
            <w:hideMark/>
          </w:tcPr>
          <w:p w14:paraId="41CF7419" w14:textId="77777777" w:rsidR="00307B62" w:rsidRPr="00BF2504" w:rsidRDefault="00307B62" w:rsidP="00B65D83">
            <w:pPr>
              <w:pStyle w:val="TableBodyTextMIRB"/>
              <w:rPr>
                <w:rFonts w:eastAsia="Times New Roman"/>
                <w:lang w:eastAsia="en-CA"/>
              </w:rPr>
            </w:pPr>
            <w:r w:rsidRPr="00BF2504">
              <w:t>Municipality of the Nation</w:t>
            </w:r>
          </w:p>
        </w:tc>
        <w:tc>
          <w:tcPr>
            <w:tcW w:w="1164" w:type="pct"/>
            <w:noWrap/>
            <w:hideMark/>
          </w:tcPr>
          <w:p w14:paraId="4EA5A7F1" w14:textId="4332F216" w:rsidR="00307B62" w:rsidRPr="00BF2504" w:rsidRDefault="008F6FFC" w:rsidP="00B65D83">
            <w:pPr>
              <w:pStyle w:val="TableBodyTextMIRB"/>
            </w:pPr>
            <w:r>
              <w:rPr>
                <w:rFonts w:eastAsia="Times New Roman"/>
                <w:lang w:eastAsia="en-CA"/>
              </w:rPr>
              <w:t>Not applicable</w:t>
            </w:r>
          </w:p>
        </w:tc>
      </w:tr>
      <w:tr w:rsidR="00307B62" w:rsidRPr="00BF2504" w14:paraId="783AF00C" w14:textId="77777777" w:rsidTr="00307B62">
        <w:trPr>
          <w:trHeight w:val="300"/>
        </w:trPr>
        <w:tc>
          <w:tcPr>
            <w:tcW w:w="3836" w:type="pct"/>
            <w:hideMark/>
          </w:tcPr>
          <w:p w14:paraId="65804CC8" w14:textId="77777777" w:rsidR="00307B62" w:rsidRPr="00BF2504" w:rsidRDefault="00307B62" w:rsidP="00B65D83">
            <w:pPr>
              <w:pStyle w:val="TableBodyTextMIRB"/>
              <w:rPr>
                <w:rFonts w:eastAsia="Times New Roman"/>
                <w:lang w:eastAsia="en-CA"/>
              </w:rPr>
            </w:pPr>
            <w:r w:rsidRPr="00BF2504">
              <w:t>Municipality of Trent Hills</w:t>
            </w:r>
          </w:p>
        </w:tc>
        <w:tc>
          <w:tcPr>
            <w:tcW w:w="1164" w:type="pct"/>
            <w:noWrap/>
            <w:hideMark/>
          </w:tcPr>
          <w:p w14:paraId="060E9370" w14:textId="4462E258" w:rsidR="00307B62" w:rsidRPr="00BF2504" w:rsidRDefault="008F6FFC" w:rsidP="00B65D83">
            <w:pPr>
              <w:pStyle w:val="TableBodyTextMIRB"/>
            </w:pPr>
            <w:r>
              <w:rPr>
                <w:rFonts w:eastAsia="Times New Roman"/>
                <w:lang w:eastAsia="en-CA"/>
              </w:rPr>
              <w:t>Not applicable</w:t>
            </w:r>
          </w:p>
        </w:tc>
      </w:tr>
      <w:tr w:rsidR="00307B62" w:rsidRPr="00BF2504" w14:paraId="1BB61E0A" w14:textId="77777777" w:rsidTr="00307B62">
        <w:trPr>
          <w:trHeight w:val="300"/>
        </w:trPr>
        <w:tc>
          <w:tcPr>
            <w:tcW w:w="3836" w:type="pct"/>
            <w:hideMark/>
          </w:tcPr>
          <w:p w14:paraId="0817FDB0" w14:textId="77777777" w:rsidR="00307B62" w:rsidRPr="00BF2504" w:rsidRDefault="00307B62" w:rsidP="00B65D83">
            <w:pPr>
              <w:pStyle w:val="TableBodyTextMIRB"/>
              <w:rPr>
                <w:rFonts w:eastAsia="Times New Roman"/>
                <w:lang w:eastAsia="en-CA"/>
              </w:rPr>
            </w:pPr>
            <w:r w:rsidRPr="00BF2504">
              <w:t>Municipality of Trent Lakes</w:t>
            </w:r>
          </w:p>
        </w:tc>
        <w:tc>
          <w:tcPr>
            <w:tcW w:w="1164" w:type="pct"/>
            <w:noWrap/>
            <w:hideMark/>
          </w:tcPr>
          <w:p w14:paraId="1B6C1032" w14:textId="1F2A2842" w:rsidR="00307B62" w:rsidRPr="00BF2504" w:rsidRDefault="008F6FFC" w:rsidP="00B65D83">
            <w:pPr>
              <w:pStyle w:val="TableBodyTextMIRB"/>
            </w:pPr>
            <w:r>
              <w:rPr>
                <w:rFonts w:eastAsia="Times New Roman"/>
                <w:lang w:eastAsia="en-CA"/>
              </w:rPr>
              <w:t>Not applicable</w:t>
            </w:r>
          </w:p>
        </w:tc>
      </w:tr>
      <w:tr w:rsidR="00307B62" w:rsidRPr="00BF2504" w14:paraId="7E2A20A6" w14:textId="77777777" w:rsidTr="00307B62">
        <w:trPr>
          <w:trHeight w:val="300"/>
        </w:trPr>
        <w:tc>
          <w:tcPr>
            <w:tcW w:w="3836" w:type="pct"/>
            <w:hideMark/>
          </w:tcPr>
          <w:p w14:paraId="34AB313D" w14:textId="77777777" w:rsidR="00307B62" w:rsidRPr="00BF2504" w:rsidRDefault="00307B62" w:rsidP="00B65D83">
            <w:pPr>
              <w:pStyle w:val="TableBodyTextMIRB"/>
              <w:rPr>
                <w:rFonts w:eastAsia="Times New Roman"/>
                <w:lang w:eastAsia="en-CA"/>
              </w:rPr>
            </w:pPr>
            <w:r w:rsidRPr="00BF2504">
              <w:t>Municipality of Tweed</w:t>
            </w:r>
          </w:p>
        </w:tc>
        <w:tc>
          <w:tcPr>
            <w:tcW w:w="1164" w:type="pct"/>
            <w:noWrap/>
            <w:hideMark/>
          </w:tcPr>
          <w:p w14:paraId="268CAF34" w14:textId="3BCEBD48" w:rsidR="00307B62" w:rsidRPr="00BF2504" w:rsidRDefault="008F6FFC" w:rsidP="00B65D83">
            <w:pPr>
              <w:pStyle w:val="TableBodyTextMIRB"/>
            </w:pPr>
            <w:r>
              <w:rPr>
                <w:rFonts w:eastAsia="Times New Roman"/>
                <w:lang w:eastAsia="en-CA"/>
              </w:rPr>
              <w:t>Not applicable</w:t>
            </w:r>
          </w:p>
        </w:tc>
      </w:tr>
      <w:tr w:rsidR="00307B62" w:rsidRPr="00BF2504" w14:paraId="03E0AB8C" w14:textId="77777777" w:rsidTr="00307B62">
        <w:trPr>
          <w:trHeight w:val="300"/>
        </w:trPr>
        <w:tc>
          <w:tcPr>
            <w:tcW w:w="3836" w:type="pct"/>
            <w:hideMark/>
          </w:tcPr>
          <w:p w14:paraId="31337A70" w14:textId="77777777" w:rsidR="00307B62" w:rsidRPr="00BF2504" w:rsidRDefault="00307B62" w:rsidP="00B65D83">
            <w:pPr>
              <w:pStyle w:val="TableBodyTextMIRB"/>
              <w:rPr>
                <w:rFonts w:eastAsia="Times New Roman"/>
                <w:lang w:eastAsia="en-CA"/>
              </w:rPr>
            </w:pPr>
            <w:r w:rsidRPr="00BF2504">
              <w:t>Municipality of Wawa</w:t>
            </w:r>
          </w:p>
        </w:tc>
        <w:tc>
          <w:tcPr>
            <w:tcW w:w="1164" w:type="pct"/>
            <w:noWrap/>
            <w:hideMark/>
          </w:tcPr>
          <w:p w14:paraId="1EECF787" w14:textId="0B27CEBB" w:rsidR="00307B62" w:rsidRPr="00BF2504" w:rsidRDefault="008F6FFC" w:rsidP="00B65D83">
            <w:pPr>
              <w:pStyle w:val="TableBodyTextMIRB"/>
            </w:pPr>
            <w:r>
              <w:rPr>
                <w:rFonts w:eastAsia="Times New Roman"/>
                <w:lang w:eastAsia="en-CA"/>
              </w:rPr>
              <w:t>Not applicable</w:t>
            </w:r>
          </w:p>
        </w:tc>
      </w:tr>
      <w:tr w:rsidR="00307B62" w:rsidRPr="00BF2504" w14:paraId="3BABE8AC" w14:textId="77777777" w:rsidTr="00307B62">
        <w:trPr>
          <w:trHeight w:val="300"/>
        </w:trPr>
        <w:tc>
          <w:tcPr>
            <w:tcW w:w="3836" w:type="pct"/>
            <w:hideMark/>
          </w:tcPr>
          <w:p w14:paraId="5D21C17F" w14:textId="77777777" w:rsidR="00307B62" w:rsidRPr="00BF2504" w:rsidRDefault="00307B62" w:rsidP="00B65D83">
            <w:pPr>
              <w:pStyle w:val="TableBodyTextMIRB"/>
              <w:rPr>
                <w:rFonts w:eastAsia="Times New Roman"/>
                <w:lang w:eastAsia="en-CA"/>
              </w:rPr>
            </w:pPr>
            <w:r w:rsidRPr="00BF2504">
              <w:t>Municipality of West Elgin</w:t>
            </w:r>
          </w:p>
        </w:tc>
        <w:tc>
          <w:tcPr>
            <w:tcW w:w="1164" w:type="pct"/>
            <w:noWrap/>
            <w:hideMark/>
          </w:tcPr>
          <w:p w14:paraId="73090258" w14:textId="5CFC3212" w:rsidR="00307B62" w:rsidRPr="00BF2504" w:rsidRDefault="008F6FFC" w:rsidP="00B65D83">
            <w:pPr>
              <w:pStyle w:val="TableBodyTextMIRB"/>
            </w:pPr>
            <w:r>
              <w:rPr>
                <w:rFonts w:eastAsia="Times New Roman"/>
                <w:lang w:eastAsia="en-CA"/>
              </w:rPr>
              <w:t>Not applicable</w:t>
            </w:r>
          </w:p>
        </w:tc>
      </w:tr>
      <w:tr w:rsidR="00307B62" w:rsidRPr="00BF2504" w14:paraId="0E0F544C" w14:textId="77777777" w:rsidTr="00307B62">
        <w:trPr>
          <w:trHeight w:val="300"/>
        </w:trPr>
        <w:tc>
          <w:tcPr>
            <w:tcW w:w="3836" w:type="pct"/>
            <w:hideMark/>
          </w:tcPr>
          <w:p w14:paraId="4D09EE51" w14:textId="77777777" w:rsidR="00307B62" w:rsidRPr="00BF2504" w:rsidRDefault="00307B62" w:rsidP="00B65D83">
            <w:pPr>
              <w:pStyle w:val="TableBodyTextMIRB"/>
              <w:rPr>
                <w:rFonts w:eastAsia="Times New Roman"/>
                <w:lang w:eastAsia="en-CA"/>
              </w:rPr>
            </w:pPr>
            <w:r w:rsidRPr="00BF2504">
              <w:t>Municipality of West Grey</w:t>
            </w:r>
          </w:p>
        </w:tc>
        <w:tc>
          <w:tcPr>
            <w:tcW w:w="1164" w:type="pct"/>
            <w:noWrap/>
            <w:hideMark/>
          </w:tcPr>
          <w:p w14:paraId="11087F7B" w14:textId="43BAC7C4" w:rsidR="00307B62" w:rsidRPr="00BF2504" w:rsidRDefault="008F6FFC" w:rsidP="00B65D83">
            <w:pPr>
              <w:pStyle w:val="TableBodyTextMIRB"/>
            </w:pPr>
            <w:r>
              <w:rPr>
                <w:rFonts w:eastAsia="Times New Roman"/>
                <w:lang w:eastAsia="en-CA"/>
              </w:rPr>
              <w:t>Not applicable</w:t>
            </w:r>
          </w:p>
        </w:tc>
      </w:tr>
      <w:tr w:rsidR="00307B62" w:rsidRPr="00BF2504" w14:paraId="1183E670" w14:textId="77777777" w:rsidTr="00307B62">
        <w:trPr>
          <w:trHeight w:val="300"/>
        </w:trPr>
        <w:tc>
          <w:tcPr>
            <w:tcW w:w="3836" w:type="pct"/>
            <w:hideMark/>
          </w:tcPr>
          <w:p w14:paraId="7D21AD70" w14:textId="77777777" w:rsidR="00307B62" w:rsidRPr="00BF2504" w:rsidRDefault="00307B62" w:rsidP="00B65D83">
            <w:pPr>
              <w:pStyle w:val="TableBodyTextMIRB"/>
              <w:rPr>
                <w:rFonts w:eastAsia="Times New Roman"/>
                <w:lang w:eastAsia="en-CA"/>
              </w:rPr>
            </w:pPr>
            <w:r w:rsidRPr="00BF2504">
              <w:t>Municipality of West Nipissing</w:t>
            </w:r>
          </w:p>
        </w:tc>
        <w:tc>
          <w:tcPr>
            <w:tcW w:w="1164" w:type="pct"/>
            <w:noWrap/>
            <w:hideMark/>
          </w:tcPr>
          <w:p w14:paraId="1007ACFC" w14:textId="4A63A08C" w:rsidR="00307B62" w:rsidRPr="00BF2504" w:rsidRDefault="008F6FFC" w:rsidP="00B65D83">
            <w:pPr>
              <w:pStyle w:val="TableBodyTextMIRB"/>
            </w:pPr>
            <w:r>
              <w:rPr>
                <w:rFonts w:eastAsia="Times New Roman"/>
                <w:lang w:eastAsia="en-CA"/>
              </w:rPr>
              <w:t>Not applicable</w:t>
            </w:r>
          </w:p>
        </w:tc>
      </w:tr>
      <w:tr w:rsidR="00307B62" w:rsidRPr="00BF2504" w14:paraId="2F7B08A7" w14:textId="77777777" w:rsidTr="00307B62">
        <w:trPr>
          <w:trHeight w:val="300"/>
        </w:trPr>
        <w:tc>
          <w:tcPr>
            <w:tcW w:w="3836" w:type="pct"/>
            <w:hideMark/>
          </w:tcPr>
          <w:p w14:paraId="0C2C1495" w14:textId="77777777" w:rsidR="00307B62" w:rsidRPr="00BF2504" w:rsidRDefault="00307B62" w:rsidP="00B65D83">
            <w:pPr>
              <w:pStyle w:val="TableBodyTextMIRB"/>
              <w:rPr>
                <w:rFonts w:eastAsia="Times New Roman"/>
                <w:lang w:eastAsia="en-CA"/>
              </w:rPr>
            </w:pPr>
            <w:r w:rsidRPr="00BF2504">
              <w:t>Municipality of West Perth</w:t>
            </w:r>
          </w:p>
        </w:tc>
        <w:tc>
          <w:tcPr>
            <w:tcW w:w="1164" w:type="pct"/>
            <w:noWrap/>
            <w:hideMark/>
          </w:tcPr>
          <w:p w14:paraId="121E4CF5" w14:textId="4FD25941" w:rsidR="00307B62" w:rsidRPr="00BF2504" w:rsidRDefault="008F6FFC" w:rsidP="00B65D83">
            <w:pPr>
              <w:pStyle w:val="TableBodyTextMIRB"/>
            </w:pPr>
            <w:r>
              <w:rPr>
                <w:rFonts w:eastAsia="Times New Roman"/>
                <w:lang w:eastAsia="en-CA"/>
              </w:rPr>
              <w:t>Not applicable</w:t>
            </w:r>
          </w:p>
        </w:tc>
      </w:tr>
      <w:tr w:rsidR="00307B62" w:rsidRPr="00BF2504" w14:paraId="5BAA89E2" w14:textId="77777777" w:rsidTr="00307B62">
        <w:trPr>
          <w:trHeight w:val="300"/>
        </w:trPr>
        <w:tc>
          <w:tcPr>
            <w:tcW w:w="3836" w:type="pct"/>
            <w:hideMark/>
          </w:tcPr>
          <w:p w14:paraId="1E07CA9B" w14:textId="77777777" w:rsidR="00307B62" w:rsidRPr="00BF2504" w:rsidRDefault="00307B62" w:rsidP="00B65D83">
            <w:pPr>
              <w:pStyle w:val="TableBodyTextMIRB"/>
              <w:rPr>
                <w:rFonts w:eastAsia="Times New Roman"/>
                <w:lang w:eastAsia="en-CA"/>
              </w:rPr>
            </w:pPr>
            <w:r w:rsidRPr="00BF2504">
              <w:t>Municipality of Whitestone</w:t>
            </w:r>
          </w:p>
        </w:tc>
        <w:tc>
          <w:tcPr>
            <w:tcW w:w="1164" w:type="pct"/>
            <w:noWrap/>
            <w:hideMark/>
          </w:tcPr>
          <w:p w14:paraId="2BF47147" w14:textId="2A1E80E3" w:rsidR="00307B62" w:rsidRPr="00BF2504" w:rsidRDefault="008F6FFC" w:rsidP="00B65D83">
            <w:pPr>
              <w:pStyle w:val="TableBodyTextMIRB"/>
            </w:pPr>
            <w:r>
              <w:rPr>
                <w:rFonts w:eastAsia="Times New Roman"/>
                <w:lang w:eastAsia="en-CA"/>
              </w:rPr>
              <w:t>Not applicable</w:t>
            </w:r>
          </w:p>
        </w:tc>
      </w:tr>
      <w:tr w:rsidR="00307B62" w:rsidRPr="00BF2504" w14:paraId="175B5EBD" w14:textId="77777777" w:rsidTr="00307B62">
        <w:trPr>
          <w:trHeight w:val="300"/>
        </w:trPr>
        <w:tc>
          <w:tcPr>
            <w:tcW w:w="3836" w:type="pct"/>
            <w:hideMark/>
          </w:tcPr>
          <w:p w14:paraId="38787BD1" w14:textId="77777777" w:rsidR="00307B62" w:rsidRPr="00BF2504" w:rsidRDefault="00307B62" w:rsidP="00B65D83">
            <w:pPr>
              <w:pStyle w:val="TableBodyTextMIRB"/>
              <w:rPr>
                <w:rFonts w:eastAsia="Times New Roman"/>
                <w:lang w:eastAsia="en-CA"/>
              </w:rPr>
            </w:pPr>
            <w:r w:rsidRPr="00BF2504">
              <w:t>Munsee-Delaware Nation 1</w:t>
            </w:r>
          </w:p>
        </w:tc>
        <w:tc>
          <w:tcPr>
            <w:tcW w:w="1164" w:type="pct"/>
            <w:noWrap/>
            <w:hideMark/>
          </w:tcPr>
          <w:p w14:paraId="0132DD2B" w14:textId="01BD1F1B" w:rsidR="00307B62" w:rsidRPr="00BF2504" w:rsidRDefault="008F6FFC" w:rsidP="00B65D83">
            <w:pPr>
              <w:pStyle w:val="TableBodyTextMIRB"/>
            </w:pPr>
            <w:r>
              <w:rPr>
                <w:rFonts w:eastAsia="Times New Roman"/>
                <w:lang w:eastAsia="en-CA"/>
              </w:rPr>
              <w:t>Not applicable</w:t>
            </w:r>
          </w:p>
        </w:tc>
      </w:tr>
      <w:tr w:rsidR="00307B62" w:rsidRPr="00BF2504" w14:paraId="0131ECAD" w14:textId="77777777" w:rsidTr="00307B62">
        <w:trPr>
          <w:trHeight w:val="300"/>
        </w:trPr>
        <w:tc>
          <w:tcPr>
            <w:tcW w:w="3836" w:type="pct"/>
            <w:hideMark/>
          </w:tcPr>
          <w:p w14:paraId="274E4145" w14:textId="77777777" w:rsidR="00307B62" w:rsidRPr="00BF2504" w:rsidRDefault="00307B62" w:rsidP="00B65D83">
            <w:pPr>
              <w:pStyle w:val="TableBodyTextMIRB"/>
              <w:rPr>
                <w:rFonts w:eastAsia="Times New Roman"/>
                <w:lang w:eastAsia="en-CA"/>
              </w:rPr>
            </w:pPr>
            <w:r w:rsidRPr="00BF2504">
              <w:t>Muskrat Dam Lake</w:t>
            </w:r>
          </w:p>
        </w:tc>
        <w:tc>
          <w:tcPr>
            <w:tcW w:w="1164" w:type="pct"/>
            <w:noWrap/>
            <w:hideMark/>
          </w:tcPr>
          <w:p w14:paraId="002AB36C" w14:textId="09778CC0" w:rsidR="00307B62" w:rsidRPr="00BF2504" w:rsidRDefault="008F6FFC" w:rsidP="00B65D83">
            <w:pPr>
              <w:pStyle w:val="TableBodyTextMIRB"/>
            </w:pPr>
            <w:r>
              <w:rPr>
                <w:rFonts w:eastAsia="Times New Roman"/>
                <w:lang w:eastAsia="en-CA"/>
              </w:rPr>
              <w:t>Not applicable</w:t>
            </w:r>
          </w:p>
        </w:tc>
      </w:tr>
      <w:tr w:rsidR="00307B62" w:rsidRPr="00BF2504" w14:paraId="482CC4F8" w14:textId="77777777" w:rsidTr="00307B62">
        <w:trPr>
          <w:trHeight w:val="300"/>
        </w:trPr>
        <w:tc>
          <w:tcPr>
            <w:tcW w:w="3836" w:type="pct"/>
            <w:hideMark/>
          </w:tcPr>
          <w:p w14:paraId="735147AE" w14:textId="77777777" w:rsidR="00307B62" w:rsidRPr="00BF2504" w:rsidRDefault="00307B62" w:rsidP="00B65D83">
            <w:pPr>
              <w:pStyle w:val="TableBodyTextMIRB"/>
              <w:rPr>
                <w:rFonts w:eastAsia="Times New Roman"/>
                <w:lang w:eastAsia="en-CA"/>
              </w:rPr>
            </w:pPr>
            <w:r w:rsidRPr="00BF2504">
              <w:t>Naiscoutaing 17</w:t>
            </w:r>
            <w:r>
              <w:t>A</w:t>
            </w:r>
          </w:p>
        </w:tc>
        <w:tc>
          <w:tcPr>
            <w:tcW w:w="1164" w:type="pct"/>
            <w:noWrap/>
            <w:hideMark/>
          </w:tcPr>
          <w:p w14:paraId="1037CFD4" w14:textId="4846AD5E" w:rsidR="00307B62" w:rsidRPr="00BF2504" w:rsidRDefault="008F6FFC" w:rsidP="00B65D83">
            <w:pPr>
              <w:pStyle w:val="TableBodyTextMIRB"/>
            </w:pPr>
            <w:r>
              <w:rPr>
                <w:rFonts w:eastAsia="Times New Roman"/>
                <w:lang w:eastAsia="en-CA"/>
              </w:rPr>
              <w:t>Not applicable</w:t>
            </w:r>
          </w:p>
        </w:tc>
      </w:tr>
      <w:tr w:rsidR="00307B62" w:rsidRPr="00BF2504" w14:paraId="473B8A14" w14:textId="77777777" w:rsidTr="00307B62">
        <w:trPr>
          <w:trHeight w:val="300"/>
        </w:trPr>
        <w:tc>
          <w:tcPr>
            <w:tcW w:w="3836" w:type="pct"/>
            <w:hideMark/>
          </w:tcPr>
          <w:p w14:paraId="788D2679" w14:textId="77777777" w:rsidR="00307B62" w:rsidRPr="00BF2504" w:rsidRDefault="00307B62" w:rsidP="00B65D83">
            <w:pPr>
              <w:pStyle w:val="TableBodyTextMIRB"/>
              <w:rPr>
                <w:rFonts w:eastAsia="Times New Roman"/>
                <w:lang w:eastAsia="en-CA"/>
              </w:rPr>
            </w:pPr>
            <w:r w:rsidRPr="00BF2504">
              <w:t>Naongashing 31</w:t>
            </w:r>
            <w:r>
              <w:t>A</w:t>
            </w:r>
            <w:r w:rsidRPr="00BF2504">
              <w:t xml:space="preserve"> &amp; 35</w:t>
            </w:r>
            <w:r>
              <w:t>A</w:t>
            </w:r>
          </w:p>
        </w:tc>
        <w:tc>
          <w:tcPr>
            <w:tcW w:w="1164" w:type="pct"/>
            <w:noWrap/>
            <w:hideMark/>
          </w:tcPr>
          <w:p w14:paraId="5A09DBA1" w14:textId="75FF68CF" w:rsidR="00307B62" w:rsidRPr="00BF2504" w:rsidRDefault="008F6FFC" w:rsidP="00B65D83">
            <w:pPr>
              <w:pStyle w:val="TableBodyTextMIRB"/>
            </w:pPr>
            <w:r>
              <w:rPr>
                <w:rFonts w:eastAsia="Times New Roman"/>
                <w:lang w:eastAsia="en-CA"/>
              </w:rPr>
              <w:t>Not applicable</w:t>
            </w:r>
          </w:p>
        </w:tc>
      </w:tr>
      <w:tr w:rsidR="00307B62" w:rsidRPr="00BF2504" w14:paraId="7ED7AC44" w14:textId="77777777" w:rsidTr="00307B62">
        <w:trPr>
          <w:trHeight w:val="300"/>
        </w:trPr>
        <w:tc>
          <w:tcPr>
            <w:tcW w:w="3836" w:type="pct"/>
            <w:hideMark/>
          </w:tcPr>
          <w:p w14:paraId="522CEBE5" w14:textId="77777777" w:rsidR="00307B62" w:rsidRPr="00BF2504" w:rsidRDefault="00307B62" w:rsidP="00B65D83">
            <w:pPr>
              <w:pStyle w:val="TableBodyTextMIRB"/>
              <w:rPr>
                <w:rFonts w:eastAsia="Times New Roman"/>
                <w:lang w:eastAsia="en-CA"/>
              </w:rPr>
            </w:pPr>
            <w:r w:rsidRPr="00BF2504">
              <w:t>Neguaguon Lake 25</w:t>
            </w:r>
            <w:r>
              <w:t>D</w:t>
            </w:r>
          </w:p>
        </w:tc>
        <w:tc>
          <w:tcPr>
            <w:tcW w:w="1164" w:type="pct"/>
            <w:noWrap/>
            <w:hideMark/>
          </w:tcPr>
          <w:p w14:paraId="206286BC" w14:textId="4EBBAA83" w:rsidR="00307B62" w:rsidRPr="00BF2504" w:rsidRDefault="008F6FFC" w:rsidP="00B65D83">
            <w:pPr>
              <w:pStyle w:val="TableBodyTextMIRB"/>
            </w:pPr>
            <w:r>
              <w:rPr>
                <w:rFonts w:eastAsia="Times New Roman"/>
                <w:lang w:eastAsia="en-CA"/>
              </w:rPr>
              <w:t>Not applicable</w:t>
            </w:r>
          </w:p>
        </w:tc>
      </w:tr>
      <w:tr w:rsidR="00307B62" w:rsidRPr="00BF2504" w14:paraId="17AE12DE" w14:textId="77777777" w:rsidTr="00307B62">
        <w:trPr>
          <w:trHeight w:val="300"/>
        </w:trPr>
        <w:tc>
          <w:tcPr>
            <w:tcW w:w="3836" w:type="pct"/>
            <w:hideMark/>
          </w:tcPr>
          <w:p w14:paraId="32F8A1F8" w14:textId="77777777" w:rsidR="00307B62" w:rsidRPr="00BF2504" w:rsidRDefault="00307B62" w:rsidP="00B65D83">
            <w:pPr>
              <w:pStyle w:val="TableBodyTextMIRB"/>
              <w:rPr>
                <w:rFonts w:eastAsia="Times New Roman"/>
                <w:lang w:eastAsia="en-CA"/>
              </w:rPr>
            </w:pPr>
            <w:r w:rsidRPr="00BF2504">
              <w:t>Neskantaga</w:t>
            </w:r>
          </w:p>
        </w:tc>
        <w:tc>
          <w:tcPr>
            <w:tcW w:w="1164" w:type="pct"/>
            <w:noWrap/>
            <w:hideMark/>
          </w:tcPr>
          <w:p w14:paraId="076A64EA" w14:textId="7FA6ECDB" w:rsidR="00307B62" w:rsidRPr="00BF2504" w:rsidRDefault="008F6FFC" w:rsidP="00B65D83">
            <w:pPr>
              <w:pStyle w:val="TableBodyTextMIRB"/>
            </w:pPr>
            <w:r>
              <w:rPr>
                <w:rFonts w:eastAsia="Times New Roman"/>
                <w:lang w:eastAsia="en-CA"/>
              </w:rPr>
              <w:t>Not applicable</w:t>
            </w:r>
          </w:p>
        </w:tc>
      </w:tr>
      <w:tr w:rsidR="00307B62" w:rsidRPr="00BF2504" w14:paraId="568D16D0" w14:textId="77777777" w:rsidTr="00307B62">
        <w:trPr>
          <w:trHeight w:val="300"/>
        </w:trPr>
        <w:tc>
          <w:tcPr>
            <w:tcW w:w="3836" w:type="pct"/>
            <w:hideMark/>
          </w:tcPr>
          <w:p w14:paraId="0C16886C" w14:textId="77777777" w:rsidR="00307B62" w:rsidRPr="00BF2504" w:rsidRDefault="00307B62" w:rsidP="00B65D83">
            <w:pPr>
              <w:pStyle w:val="TableBodyTextMIRB"/>
              <w:rPr>
                <w:rFonts w:eastAsia="Times New Roman"/>
                <w:lang w:eastAsia="en-CA"/>
              </w:rPr>
            </w:pPr>
            <w:r w:rsidRPr="00BF2504">
              <w:t>New Credit 40</w:t>
            </w:r>
            <w:r>
              <w:t>A</w:t>
            </w:r>
          </w:p>
        </w:tc>
        <w:tc>
          <w:tcPr>
            <w:tcW w:w="1164" w:type="pct"/>
            <w:noWrap/>
            <w:hideMark/>
          </w:tcPr>
          <w:p w14:paraId="577C4C6F" w14:textId="53CC903E" w:rsidR="00307B62" w:rsidRPr="00BF2504" w:rsidRDefault="008F6FFC" w:rsidP="00B65D83">
            <w:pPr>
              <w:pStyle w:val="TableBodyTextMIRB"/>
            </w:pPr>
            <w:r>
              <w:rPr>
                <w:rFonts w:eastAsia="Times New Roman"/>
                <w:lang w:eastAsia="en-CA"/>
              </w:rPr>
              <w:t>Not applicable</w:t>
            </w:r>
          </w:p>
        </w:tc>
      </w:tr>
      <w:tr w:rsidR="00307B62" w:rsidRPr="00BF2504" w14:paraId="690FE0D8" w14:textId="77777777" w:rsidTr="00307B62">
        <w:trPr>
          <w:trHeight w:val="300"/>
        </w:trPr>
        <w:tc>
          <w:tcPr>
            <w:tcW w:w="3836" w:type="pct"/>
            <w:hideMark/>
          </w:tcPr>
          <w:p w14:paraId="7DB11741" w14:textId="77777777" w:rsidR="00307B62" w:rsidRPr="00BF2504" w:rsidRDefault="00307B62" w:rsidP="00B65D83">
            <w:pPr>
              <w:pStyle w:val="TableBodyTextMIRB"/>
              <w:rPr>
                <w:rFonts w:eastAsia="Times New Roman"/>
                <w:lang w:eastAsia="en-CA"/>
              </w:rPr>
            </w:pPr>
            <w:r w:rsidRPr="00BF2504">
              <w:t>New Post 69</w:t>
            </w:r>
          </w:p>
        </w:tc>
        <w:tc>
          <w:tcPr>
            <w:tcW w:w="1164" w:type="pct"/>
            <w:noWrap/>
            <w:hideMark/>
          </w:tcPr>
          <w:p w14:paraId="0DD615D2" w14:textId="7D51069E" w:rsidR="00307B62" w:rsidRPr="00BF2504" w:rsidRDefault="008F6FFC" w:rsidP="00B65D83">
            <w:pPr>
              <w:pStyle w:val="TableBodyTextMIRB"/>
            </w:pPr>
            <w:r>
              <w:rPr>
                <w:rFonts w:eastAsia="Times New Roman"/>
                <w:lang w:eastAsia="en-CA"/>
              </w:rPr>
              <w:t>Not applicable</w:t>
            </w:r>
          </w:p>
        </w:tc>
      </w:tr>
      <w:tr w:rsidR="00307B62" w:rsidRPr="00BF2504" w14:paraId="24E551C6" w14:textId="77777777" w:rsidTr="00307B62">
        <w:trPr>
          <w:trHeight w:val="300"/>
        </w:trPr>
        <w:tc>
          <w:tcPr>
            <w:tcW w:w="3836" w:type="pct"/>
            <w:hideMark/>
          </w:tcPr>
          <w:p w14:paraId="2131AA38" w14:textId="77777777" w:rsidR="00307B62" w:rsidRPr="00BF2504" w:rsidRDefault="00307B62" w:rsidP="00B65D83">
            <w:pPr>
              <w:pStyle w:val="TableBodyTextMIRB"/>
              <w:rPr>
                <w:rFonts w:eastAsia="Times New Roman"/>
                <w:lang w:eastAsia="en-CA"/>
              </w:rPr>
            </w:pPr>
            <w:r w:rsidRPr="00BF2504">
              <w:t>New Post 69</w:t>
            </w:r>
            <w:r>
              <w:t>A</w:t>
            </w:r>
          </w:p>
        </w:tc>
        <w:tc>
          <w:tcPr>
            <w:tcW w:w="1164" w:type="pct"/>
            <w:noWrap/>
            <w:hideMark/>
          </w:tcPr>
          <w:p w14:paraId="095BE177" w14:textId="18EE5798" w:rsidR="00307B62" w:rsidRPr="00BF2504" w:rsidRDefault="008F6FFC" w:rsidP="00B65D83">
            <w:pPr>
              <w:pStyle w:val="TableBodyTextMIRB"/>
            </w:pPr>
            <w:r>
              <w:rPr>
                <w:rFonts w:eastAsia="Times New Roman"/>
                <w:lang w:eastAsia="en-CA"/>
              </w:rPr>
              <w:t>Not applicable</w:t>
            </w:r>
          </w:p>
        </w:tc>
      </w:tr>
      <w:tr w:rsidR="00307B62" w:rsidRPr="00BF2504" w14:paraId="304A70C8" w14:textId="77777777" w:rsidTr="00307B62">
        <w:trPr>
          <w:trHeight w:val="300"/>
        </w:trPr>
        <w:tc>
          <w:tcPr>
            <w:tcW w:w="3836" w:type="pct"/>
            <w:hideMark/>
          </w:tcPr>
          <w:p w14:paraId="0C7ECD9C" w14:textId="77777777" w:rsidR="00307B62" w:rsidRPr="00BF2504" w:rsidRDefault="00307B62" w:rsidP="00B65D83">
            <w:pPr>
              <w:pStyle w:val="TableBodyTextMIRB"/>
              <w:rPr>
                <w:rFonts w:eastAsia="Times New Roman"/>
                <w:lang w:eastAsia="en-CA"/>
              </w:rPr>
            </w:pPr>
            <w:r w:rsidRPr="00BF2504">
              <w:t>Neyaashiinigmiing</w:t>
            </w:r>
          </w:p>
        </w:tc>
        <w:tc>
          <w:tcPr>
            <w:tcW w:w="1164" w:type="pct"/>
            <w:noWrap/>
            <w:hideMark/>
          </w:tcPr>
          <w:p w14:paraId="77A28161" w14:textId="3027A0F2" w:rsidR="00307B62" w:rsidRPr="00BF2504" w:rsidRDefault="008F6FFC" w:rsidP="00B65D83">
            <w:pPr>
              <w:pStyle w:val="TableBodyTextMIRB"/>
            </w:pPr>
            <w:r>
              <w:rPr>
                <w:rFonts w:eastAsia="Times New Roman"/>
                <w:lang w:eastAsia="en-CA"/>
              </w:rPr>
              <w:t>Not applicable</w:t>
            </w:r>
          </w:p>
        </w:tc>
      </w:tr>
      <w:tr w:rsidR="00307B62" w:rsidRPr="00BF2504" w14:paraId="583629AE" w14:textId="77777777" w:rsidTr="00307B62">
        <w:trPr>
          <w:trHeight w:val="300"/>
        </w:trPr>
        <w:tc>
          <w:tcPr>
            <w:tcW w:w="3836" w:type="pct"/>
            <w:hideMark/>
          </w:tcPr>
          <w:p w14:paraId="32D57CF4" w14:textId="77777777" w:rsidR="00307B62" w:rsidRPr="00BF2504" w:rsidRDefault="00307B62" w:rsidP="00B65D83">
            <w:pPr>
              <w:pStyle w:val="TableBodyTextMIRB"/>
              <w:rPr>
                <w:rFonts w:eastAsia="Times New Roman"/>
                <w:lang w:eastAsia="en-CA"/>
              </w:rPr>
            </w:pPr>
            <w:r w:rsidRPr="00BF2504">
              <w:t>Nipissing 10</w:t>
            </w:r>
          </w:p>
        </w:tc>
        <w:tc>
          <w:tcPr>
            <w:tcW w:w="1164" w:type="pct"/>
            <w:noWrap/>
            <w:hideMark/>
          </w:tcPr>
          <w:p w14:paraId="43275D61" w14:textId="351357BA" w:rsidR="00307B62" w:rsidRPr="00BF2504" w:rsidRDefault="008F6FFC" w:rsidP="00B65D83">
            <w:pPr>
              <w:pStyle w:val="TableBodyTextMIRB"/>
            </w:pPr>
            <w:r>
              <w:rPr>
                <w:rFonts w:eastAsia="Times New Roman"/>
                <w:lang w:eastAsia="en-CA"/>
              </w:rPr>
              <w:t>Not applicable</w:t>
            </w:r>
          </w:p>
        </w:tc>
      </w:tr>
      <w:tr w:rsidR="00307B62" w:rsidRPr="00BF2504" w14:paraId="3C9DB181" w14:textId="77777777" w:rsidTr="00307B62">
        <w:trPr>
          <w:trHeight w:val="300"/>
        </w:trPr>
        <w:tc>
          <w:tcPr>
            <w:tcW w:w="3836" w:type="pct"/>
            <w:hideMark/>
          </w:tcPr>
          <w:p w14:paraId="30E9D114" w14:textId="77777777" w:rsidR="00307B62" w:rsidRPr="00BF2504" w:rsidRDefault="00307B62" w:rsidP="00B65D83">
            <w:pPr>
              <w:pStyle w:val="TableBodyTextMIRB"/>
              <w:rPr>
                <w:rFonts w:eastAsia="Times New Roman"/>
                <w:lang w:eastAsia="en-CA"/>
              </w:rPr>
            </w:pPr>
            <w:r w:rsidRPr="00BF2504">
              <w:t>Norfolk County</w:t>
            </w:r>
          </w:p>
        </w:tc>
        <w:tc>
          <w:tcPr>
            <w:tcW w:w="1164" w:type="pct"/>
            <w:noWrap/>
            <w:hideMark/>
          </w:tcPr>
          <w:p w14:paraId="1506B014" w14:textId="61240DAD" w:rsidR="00307B62" w:rsidRPr="00BF2504" w:rsidRDefault="008F6FFC" w:rsidP="00B65D83">
            <w:pPr>
              <w:pStyle w:val="TableBodyTextMIRB"/>
            </w:pPr>
            <w:r>
              <w:rPr>
                <w:rFonts w:eastAsia="Times New Roman"/>
                <w:lang w:eastAsia="en-CA"/>
              </w:rPr>
              <w:t>Not applicable</w:t>
            </w:r>
          </w:p>
        </w:tc>
      </w:tr>
      <w:tr w:rsidR="00307B62" w:rsidRPr="00BF2504" w14:paraId="40B99142" w14:textId="77777777" w:rsidTr="00307B62">
        <w:trPr>
          <w:trHeight w:val="300"/>
        </w:trPr>
        <w:tc>
          <w:tcPr>
            <w:tcW w:w="3836" w:type="pct"/>
            <w:hideMark/>
          </w:tcPr>
          <w:p w14:paraId="08AF6B39" w14:textId="77777777" w:rsidR="00307B62" w:rsidRPr="00BF2504" w:rsidRDefault="00307B62" w:rsidP="00B65D83">
            <w:pPr>
              <w:pStyle w:val="TableBodyTextMIRB"/>
              <w:rPr>
                <w:rFonts w:eastAsia="Times New Roman"/>
                <w:lang w:eastAsia="en-CA"/>
              </w:rPr>
            </w:pPr>
            <w:r w:rsidRPr="00BF2504">
              <w:t>North Spirit Lake</w:t>
            </w:r>
          </w:p>
        </w:tc>
        <w:tc>
          <w:tcPr>
            <w:tcW w:w="1164" w:type="pct"/>
            <w:noWrap/>
            <w:hideMark/>
          </w:tcPr>
          <w:p w14:paraId="4CB11684" w14:textId="52B2F023" w:rsidR="00307B62" w:rsidRPr="00BF2504" w:rsidRDefault="008F6FFC" w:rsidP="00B65D83">
            <w:pPr>
              <w:pStyle w:val="TableBodyTextMIRB"/>
            </w:pPr>
            <w:r>
              <w:rPr>
                <w:rFonts w:eastAsia="Times New Roman"/>
                <w:lang w:eastAsia="en-CA"/>
              </w:rPr>
              <w:t>Not applicable</w:t>
            </w:r>
          </w:p>
        </w:tc>
      </w:tr>
      <w:tr w:rsidR="00307B62" w:rsidRPr="00BF2504" w14:paraId="57202B3A" w14:textId="77777777" w:rsidTr="00307B62">
        <w:trPr>
          <w:trHeight w:val="300"/>
        </w:trPr>
        <w:tc>
          <w:tcPr>
            <w:tcW w:w="3836" w:type="pct"/>
            <w:hideMark/>
          </w:tcPr>
          <w:p w14:paraId="2A065982" w14:textId="77777777" w:rsidR="00307B62" w:rsidRPr="00BF2504" w:rsidRDefault="00307B62" w:rsidP="00B65D83">
            <w:pPr>
              <w:pStyle w:val="TableBodyTextMIRB"/>
              <w:rPr>
                <w:rFonts w:eastAsia="Times New Roman"/>
                <w:lang w:eastAsia="en-CA"/>
              </w:rPr>
            </w:pPr>
            <w:r w:rsidRPr="00BF2504">
              <w:t>Northwest Angle 33</w:t>
            </w:r>
            <w:r>
              <w:t>B</w:t>
            </w:r>
          </w:p>
        </w:tc>
        <w:tc>
          <w:tcPr>
            <w:tcW w:w="1164" w:type="pct"/>
            <w:noWrap/>
            <w:hideMark/>
          </w:tcPr>
          <w:p w14:paraId="50A4A379" w14:textId="3DF29338" w:rsidR="00307B62" w:rsidRPr="00BF2504" w:rsidRDefault="008F6FFC" w:rsidP="00B65D83">
            <w:pPr>
              <w:pStyle w:val="TableBodyTextMIRB"/>
            </w:pPr>
            <w:r>
              <w:rPr>
                <w:rFonts w:eastAsia="Times New Roman"/>
                <w:lang w:eastAsia="en-CA"/>
              </w:rPr>
              <w:t>Not applicable</w:t>
            </w:r>
          </w:p>
        </w:tc>
      </w:tr>
      <w:tr w:rsidR="00307B62" w:rsidRPr="00BF2504" w14:paraId="5285F51B" w14:textId="77777777" w:rsidTr="00307B62">
        <w:trPr>
          <w:trHeight w:val="300"/>
        </w:trPr>
        <w:tc>
          <w:tcPr>
            <w:tcW w:w="3836" w:type="pct"/>
            <w:hideMark/>
          </w:tcPr>
          <w:p w14:paraId="08273AD9" w14:textId="77777777" w:rsidR="00307B62" w:rsidRPr="00BF2504" w:rsidRDefault="00307B62" w:rsidP="00B65D83">
            <w:pPr>
              <w:pStyle w:val="TableBodyTextMIRB"/>
              <w:rPr>
                <w:rFonts w:eastAsia="Times New Roman"/>
                <w:lang w:eastAsia="en-CA"/>
              </w:rPr>
            </w:pPr>
            <w:r w:rsidRPr="00BF2504">
              <w:lastRenderedPageBreak/>
              <w:t>Northwest Angle 34</w:t>
            </w:r>
            <w:r>
              <w:t>C</w:t>
            </w:r>
            <w:r w:rsidRPr="00BF2504">
              <w:t xml:space="preserve"> &amp; 37</w:t>
            </w:r>
            <w:r>
              <w:t>B</w:t>
            </w:r>
          </w:p>
        </w:tc>
        <w:tc>
          <w:tcPr>
            <w:tcW w:w="1164" w:type="pct"/>
            <w:noWrap/>
            <w:hideMark/>
          </w:tcPr>
          <w:p w14:paraId="64094416" w14:textId="7E861E8E" w:rsidR="00307B62" w:rsidRPr="00BF2504" w:rsidRDefault="008F6FFC" w:rsidP="00B65D83">
            <w:pPr>
              <w:pStyle w:val="TableBodyTextMIRB"/>
            </w:pPr>
            <w:r>
              <w:rPr>
                <w:rFonts w:eastAsia="Times New Roman"/>
                <w:lang w:eastAsia="en-CA"/>
              </w:rPr>
              <w:t>Not applicable</w:t>
            </w:r>
          </w:p>
        </w:tc>
      </w:tr>
      <w:tr w:rsidR="00307B62" w:rsidRPr="00BF2504" w14:paraId="3C09EEA5" w14:textId="77777777" w:rsidTr="00307B62">
        <w:trPr>
          <w:trHeight w:val="300"/>
        </w:trPr>
        <w:tc>
          <w:tcPr>
            <w:tcW w:w="3836" w:type="pct"/>
            <w:hideMark/>
          </w:tcPr>
          <w:p w14:paraId="7818E2F9" w14:textId="77777777" w:rsidR="00307B62" w:rsidRPr="00BF2504" w:rsidRDefault="00307B62" w:rsidP="00B65D83">
            <w:pPr>
              <w:pStyle w:val="TableBodyTextMIRB"/>
              <w:rPr>
                <w:rFonts w:eastAsia="Times New Roman"/>
                <w:lang w:eastAsia="en-CA"/>
              </w:rPr>
            </w:pPr>
            <w:r w:rsidRPr="00BF2504">
              <w:t>Obabikong 35</w:t>
            </w:r>
            <w:r>
              <w:t>B</w:t>
            </w:r>
          </w:p>
        </w:tc>
        <w:tc>
          <w:tcPr>
            <w:tcW w:w="1164" w:type="pct"/>
            <w:noWrap/>
            <w:hideMark/>
          </w:tcPr>
          <w:p w14:paraId="6DC86650" w14:textId="4A57733C" w:rsidR="00307B62" w:rsidRPr="00BF2504" w:rsidRDefault="008F6FFC" w:rsidP="00B65D83">
            <w:pPr>
              <w:pStyle w:val="TableBodyTextMIRB"/>
            </w:pPr>
            <w:r>
              <w:rPr>
                <w:rFonts w:eastAsia="Times New Roman"/>
                <w:lang w:eastAsia="en-CA"/>
              </w:rPr>
              <w:t>Not applicable</w:t>
            </w:r>
          </w:p>
        </w:tc>
      </w:tr>
      <w:tr w:rsidR="00307B62" w:rsidRPr="00BF2504" w14:paraId="569F505C" w14:textId="77777777" w:rsidTr="00307B62">
        <w:trPr>
          <w:trHeight w:val="300"/>
        </w:trPr>
        <w:tc>
          <w:tcPr>
            <w:tcW w:w="3836" w:type="pct"/>
            <w:hideMark/>
          </w:tcPr>
          <w:p w14:paraId="6414F2DA" w14:textId="77777777" w:rsidR="00307B62" w:rsidRPr="00BF2504" w:rsidRDefault="00307B62" w:rsidP="00B65D83">
            <w:pPr>
              <w:pStyle w:val="TableBodyTextMIRB"/>
              <w:rPr>
                <w:rFonts w:eastAsia="Times New Roman"/>
                <w:lang w:eastAsia="en-CA"/>
              </w:rPr>
            </w:pPr>
            <w:r w:rsidRPr="00BF2504">
              <w:t>Obadjiwan 15</w:t>
            </w:r>
            <w:r>
              <w:t>E</w:t>
            </w:r>
          </w:p>
        </w:tc>
        <w:tc>
          <w:tcPr>
            <w:tcW w:w="1164" w:type="pct"/>
            <w:noWrap/>
            <w:hideMark/>
          </w:tcPr>
          <w:p w14:paraId="12B576E8" w14:textId="6A1EB570" w:rsidR="00307B62" w:rsidRPr="00BF2504" w:rsidRDefault="008F6FFC" w:rsidP="00B65D83">
            <w:pPr>
              <w:pStyle w:val="TableBodyTextMIRB"/>
            </w:pPr>
            <w:r>
              <w:rPr>
                <w:rFonts w:eastAsia="Times New Roman"/>
                <w:lang w:eastAsia="en-CA"/>
              </w:rPr>
              <w:t>Not applicable</w:t>
            </w:r>
          </w:p>
        </w:tc>
      </w:tr>
      <w:tr w:rsidR="00307B62" w:rsidRPr="00BF2504" w14:paraId="5BB8E9CA" w14:textId="77777777" w:rsidTr="00307B62">
        <w:trPr>
          <w:trHeight w:val="300"/>
        </w:trPr>
        <w:tc>
          <w:tcPr>
            <w:tcW w:w="3836" w:type="pct"/>
            <w:hideMark/>
          </w:tcPr>
          <w:p w14:paraId="38DACE76" w14:textId="77777777" w:rsidR="00307B62" w:rsidRPr="00BF2504" w:rsidRDefault="00307B62" w:rsidP="00B65D83">
            <w:pPr>
              <w:pStyle w:val="TableBodyTextMIRB"/>
              <w:rPr>
                <w:rFonts w:eastAsia="Times New Roman"/>
                <w:lang w:eastAsia="en-CA"/>
              </w:rPr>
            </w:pPr>
            <w:r w:rsidRPr="00BF2504">
              <w:t>Ojibway Nation of Saugeen</w:t>
            </w:r>
          </w:p>
        </w:tc>
        <w:tc>
          <w:tcPr>
            <w:tcW w:w="1164" w:type="pct"/>
            <w:noWrap/>
            <w:hideMark/>
          </w:tcPr>
          <w:p w14:paraId="3D2F5411" w14:textId="67EC92D4" w:rsidR="00307B62" w:rsidRPr="00BF2504" w:rsidRDefault="008F6FFC" w:rsidP="00B65D83">
            <w:pPr>
              <w:pStyle w:val="TableBodyTextMIRB"/>
            </w:pPr>
            <w:r>
              <w:rPr>
                <w:rFonts w:eastAsia="Times New Roman"/>
                <w:lang w:eastAsia="en-CA"/>
              </w:rPr>
              <w:t>Not applicable</w:t>
            </w:r>
          </w:p>
        </w:tc>
      </w:tr>
      <w:tr w:rsidR="00307B62" w:rsidRPr="00BF2504" w14:paraId="1F03FD13" w14:textId="77777777" w:rsidTr="00307B62">
        <w:trPr>
          <w:trHeight w:val="300"/>
        </w:trPr>
        <w:tc>
          <w:tcPr>
            <w:tcW w:w="3836" w:type="pct"/>
            <w:hideMark/>
          </w:tcPr>
          <w:p w14:paraId="5FEDCD83" w14:textId="77777777" w:rsidR="00307B62" w:rsidRPr="00BF2504" w:rsidRDefault="00307B62" w:rsidP="00B65D83">
            <w:pPr>
              <w:pStyle w:val="TableBodyTextMIRB"/>
              <w:rPr>
                <w:rFonts w:eastAsia="Times New Roman"/>
                <w:lang w:eastAsia="en-CA"/>
              </w:rPr>
            </w:pPr>
            <w:r w:rsidRPr="00BF2504">
              <w:t>One Man Lake 29</w:t>
            </w:r>
          </w:p>
        </w:tc>
        <w:tc>
          <w:tcPr>
            <w:tcW w:w="1164" w:type="pct"/>
            <w:noWrap/>
            <w:hideMark/>
          </w:tcPr>
          <w:p w14:paraId="40F20058" w14:textId="4A9311E2" w:rsidR="00307B62" w:rsidRPr="00BF2504" w:rsidRDefault="008F6FFC" w:rsidP="00B65D83">
            <w:pPr>
              <w:pStyle w:val="TableBodyTextMIRB"/>
            </w:pPr>
            <w:r>
              <w:rPr>
                <w:rFonts w:eastAsia="Times New Roman"/>
                <w:lang w:eastAsia="en-CA"/>
              </w:rPr>
              <w:t>Not applicable</w:t>
            </w:r>
          </w:p>
        </w:tc>
      </w:tr>
      <w:tr w:rsidR="00307B62" w:rsidRPr="00BF2504" w14:paraId="31DAE240" w14:textId="77777777" w:rsidTr="00307B62">
        <w:trPr>
          <w:trHeight w:val="300"/>
        </w:trPr>
        <w:tc>
          <w:tcPr>
            <w:tcW w:w="3836" w:type="pct"/>
            <w:hideMark/>
          </w:tcPr>
          <w:p w14:paraId="771071DA" w14:textId="77777777" w:rsidR="00307B62" w:rsidRPr="00BF2504" w:rsidRDefault="00307B62" w:rsidP="00B65D83">
            <w:pPr>
              <w:pStyle w:val="TableBodyTextMIRB"/>
              <w:rPr>
                <w:rFonts w:eastAsia="Times New Roman"/>
                <w:lang w:eastAsia="en-CA"/>
              </w:rPr>
            </w:pPr>
            <w:r w:rsidRPr="00BF2504">
              <w:t>Oneida 41</w:t>
            </w:r>
          </w:p>
        </w:tc>
        <w:tc>
          <w:tcPr>
            <w:tcW w:w="1164" w:type="pct"/>
            <w:noWrap/>
            <w:hideMark/>
          </w:tcPr>
          <w:p w14:paraId="4CECC1FD" w14:textId="39FCC75D" w:rsidR="00307B62" w:rsidRPr="00BF2504" w:rsidRDefault="008F6FFC" w:rsidP="00B65D83">
            <w:pPr>
              <w:pStyle w:val="TableBodyTextMIRB"/>
            </w:pPr>
            <w:r>
              <w:rPr>
                <w:rFonts w:eastAsia="Times New Roman"/>
                <w:lang w:eastAsia="en-CA"/>
              </w:rPr>
              <w:t>Not applicable</w:t>
            </w:r>
          </w:p>
        </w:tc>
      </w:tr>
      <w:tr w:rsidR="00307B62" w:rsidRPr="00BF2504" w14:paraId="4F3FE368" w14:textId="77777777" w:rsidTr="00307B62">
        <w:trPr>
          <w:trHeight w:val="300"/>
        </w:trPr>
        <w:tc>
          <w:tcPr>
            <w:tcW w:w="3836" w:type="pct"/>
            <w:hideMark/>
          </w:tcPr>
          <w:p w14:paraId="352674D6" w14:textId="77777777" w:rsidR="00307B62" w:rsidRPr="00BF2504" w:rsidRDefault="00307B62" w:rsidP="00B65D83">
            <w:pPr>
              <w:pStyle w:val="TableBodyTextMIRB"/>
              <w:rPr>
                <w:rFonts w:eastAsia="Times New Roman"/>
                <w:lang w:eastAsia="en-CA"/>
              </w:rPr>
            </w:pPr>
            <w:r w:rsidRPr="00BF2504">
              <w:t>Osnaburgh 63</w:t>
            </w:r>
            <w:r>
              <w:t>A</w:t>
            </w:r>
          </w:p>
        </w:tc>
        <w:tc>
          <w:tcPr>
            <w:tcW w:w="1164" w:type="pct"/>
            <w:noWrap/>
            <w:hideMark/>
          </w:tcPr>
          <w:p w14:paraId="1F5D0970" w14:textId="09CBF5D3" w:rsidR="00307B62" w:rsidRPr="00BF2504" w:rsidRDefault="008F6FFC" w:rsidP="00B65D83">
            <w:pPr>
              <w:pStyle w:val="TableBodyTextMIRB"/>
            </w:pPr>
            <w:r>
              <w:rPr>
                <w:rFonts w:eastAsia="Times New Roman"/>
                <w:lang w:eastAsia="en-CA"/>
              </w:rPr>
              <w:t>Not applicable</w:t>
            </w:r>
          </w:p>
        </w:tc>
      </w:tr>
      <w:tr w:rsidR="00307B62" w:rsidRPr="00BF2504" w14:paraId="422DFE16" w14:textId="77777777" w:rsidTr="00307B62">
        <w:trPr>
          <w:trHeight w:val="300"/>
        </w:trPr>
        <w:tc>
          <w:tcPr>
            <w:tcW w:w="3836" w:type="pct"/>
            <w:hideMark/>
          </w:tcPr>
          <w:p w14:paraId="6103DED3" w14:textId="77777777" w:rsidR="00307B62" w:rsidRPr="00BF2504" w:rsidRDefault="00307B62" w:rsidP="00B65D83">
            <w:pPr>
              <w:pStyle w:val="TableBodyTextMIRB"/>
              <w:rPr>
                <w:rFonts w:eastAsia="Times New Roman"/>
                <w:lang w:eastAsia="en-CA"/>
              </w:rPr>
            </w:pPr>
            <w:r w:rsidRPr="00BF2504">
              <w:t>Osnaburgh 63</w:t>
            </w:r>
            <w:r>
              <w:t>B</w:t>
            </w:r>
          </w:p>
        </w:tc>
        <w:tc>
          <w:tcPr>
            <w:tcW w:w="1164" w:type="pct"/>
            <w:noWrap/>
            <w:hideMark/>
          </w:tcPr>
          <w:p w14:paraId="6C8840E2" w14:textId="1BE3871D" w:rsidR="00307B62" w:rsidRPr="00BF2504" w:rsidRDefault="008F6FFC" w:rsidP="00B65D83">
            <w:pPr>
              <w:pStyle w:val="TableBodyTextMIRB"/>
            </w:pPr>
            <w:r>
              <w:rPr>
                <w:rFonts w:eastAsia="Times New Roman"/>
                <w:lang w:eastAsia="en-CA"/>
              </w:rPr>
              <w:t>Not applicable</w:t>
            </w:r>
          </w:p>
        </w:tc>
      </w:tr>
      <w:tr w:rsidR="00307B62" w:rsidRPr="00BF2504" w14:paraId="2F2275D3" w14:textId="77777777" w:rsidTr="00307B62">
        <w:trPr>
          <w:trHeight w:val="300"/>
        </w:trPr>
        <w:tc>
          <w:tcPr>
            <w:tcW w:w="3836" w:type="pct"/>
            <w:hideMark/>
          </w:tcPr>
          <w:p w14:paraId="79795FB1" w14:textId="77777777" w:rsidR="00307B62" w:rsidRPr="00BF2504" w:rsidRDefault="00307B62" w:rsidP="00B65D83">
            <w:pPr>
              <w:pStyle w:val="TableBodyTextMIRB"/>
              <w:rPr>
                <w:rFonts w:eastAsia="Times New Roman"/>
                <w:lang w:eastAsia="en-CA"/>
              </w:rPr>
            </w:pPr>
            <w:r w:rsidRPr="00BF2504">
              <w:t>Parry Island First Nation</w:t>
            </w:r>
          </w:p>
        </w:tc>
        <w:tc>
          <w:tcPr>
            <w:tcW w:w="1164" w:type="pct"/>
            <w:noWrap/>
            <w:hideMark/>
          </w:tcPr>
          <w:p w14:paraId="4058F100" w14:textId="14EE7661" w:rsidR="00307B62" w:rsidRPr="00BF2504" w:rsidRDefault="008F6FFC" w:rsidP="00B65D83">
            <w:pPr>
              <w:pStyle w:val="TableBodyTextMIRB"/>
            </w:pPr>
            <w:r>
              <w:rPr>
                <w:rFonts w:eastAsia="Times New Roman"/>
                <w:lang w:eastAsia="en-CA"/>
              </w:rPr>
              <w:t>Not applicable</w:t>
            </w:r>
          </w:p>
        </w:tc>
      </w:tr>
      <w:tr w:rsidR="00307B62" w:rsidRPr="00BF2504" w14:paraId="0D04DE5B" w14:textId="77777777" w:rsidTr="00307B62">
        <w:trPr>
          <w:trHeight w:val="300"/>
        </w:trPr>
        <w:tc>
          <w:tcPr>
            <w:tcW w:w="3836" w:type="pct"/>
            <w:hideMark/>
          </w:tcPr>
          <w:p w14:paraId="580EFDE9" w14:textId="77777777" w:rsidR="00307B62" w:rsidRPr="00BF2504" w:rsidRDefault="00307B62" w:rsidP="00B65D83">
            <w:pPr>
              <w:pStyle w:val="TableBodyTextMIRB"/>
              <w:rPr>
                <w:rFonts w:eastAsia="Times New Roman"/>
                <w:lang w:eastAsia="en-CA"/>
              </w:rPr>
            </w:pPr>
            <w:r w:rsidRPr="00BF2504">
              <w:t>Pays Plat 51</w:t>
            </w:r>
          </w:p>
        </w:tc>
        <w:tc>
          <w:tcPr>
            <w:tcW w:w="1164" w:type="pct"/>
            <w:noWrap/>
            <w:hideMark/>
          </w:tcPr>
          <w:p w14:paraId="522FC0D0" w14:textId="08D45E8D" w:rsidR="00307B62" w:rsidRPr="00BF2504" w:rsidRDefault="008F6FFC" w:rsidP="00B65D83">
            <w:pPr>
              <w:pStyle w:val="TableBodyTextMIRB"/>
            </w:pPr>
            <w:r>
              <w:rPr>
                <w:rFonts w:eastAsia="Times New Roman"/>
                <w:lang w:eastAsia="en-CA"/>
              </w:rPr>
              <w:t>Not applicable</w:t>
            </w:r>
          </w:p>
        </w:tc>
      </w:tr>
      <w:tr w:rsidR="00307B62" w:rsidRPr="00BF2504" w14:paraId="23A6E223" w14:textId="77777777" w:rsidTr="00307B62">
        <w:trPr>
          <w:trHeight w:val="300"/>
        </w:trPr>
        <w:tc>
          <w:tcPr>
            <w:tcW w:w="3836" w:type="pct"/>
            <w:hideMark/>
          </w:tcPr>
          <w:p w14:paraId="0ED30707" w14:textId="77777777" w:rsidR="00307B62" w:rsidRPr="00BF2504" w:rsidRDefault="00307B62" w:rsidP="00B65D83">
            <w:pPr>
              <w:pStyle w:val="TableBodyTextMIRB"/>
              <w:rPr>
                <w:rFonts w:eastAsia="Times New Roman"/>
                <w:lang w:eastAsia="en-CA"/>
              </w:rPr>
            </w:pPr>
            <w:r w:rsidRPr="00BF2504">
              <w:t>Pic Mobert Reserve North</w:t>
            </w:r>
          </w:p>
        </w:tc>
        <w:tc>
          <w:tcPr>
            <w:tcW w:w="1164" w:type="pct"/>
            <w:noWrap/>
            <w:hideMark/>
          </w:tcPr>
          <w:p w14:paraId="50C15356" w14:textId="562D1547" w:rsidR="00307B62" w:rsidRPr="00BF2504" w:rsidRDefault="008F6FFC" w:rsidP="00B65D83">
            <w:pPr>
              <w:pStyle w:val="TableBodyTextMIRB"/>
            </w:pPr>
            <w:r>
              <w:rPr>
                <w:rFonts w:eastAsia="Times New Roman"/>
                <w:lang w:eastAsia="en-CA"/>
              </w:rPr>
              <w:t>Not applicable</w:t>
            </w:r>
          </w:p>
        </w:tc>
      </w:tr>
      <w:tr w:rsidR="00307B62" w:rsidRPr="00BF2504" w14:paraId="0E2EF2BE" w14:textId="77777777" w:rsidTr="00307B62">
        <w:trPr>
          <w:trHeight w:val="300"/>
        </w:trPr>
        <w:tc>
          <w:tcPr>
            <w:tcW w:w="3836" w:type="pct"/>
            <w:hideMark/>
          </w:tcPr>
          <w:p w14:paraId="543E0EAA" w14:textId="77777777" w:rsidR="00307B62" w:rsidRPr="00BF2504" w:rsidRDefault="00307B62" w:rsidP="00B65D83">
            <w:pPr>
              <w:pStyle w:val="TableBodyTextMIRB"/>
              <w:rPr>
                <w:rFonts w:eastAsia="Times New Roman"/>
                <w:lang w:eastAsia="en-CA"/>
              </w:rPr>
            </w:pPr>
            <w:r w:rsidRPr="00BF2504">
              <w:t>Pic Mobert Reserve South</w:t>
            </w:r>
          </w:p>
        </w:tc>
        <w:tc>
          <w:tcPr>
            <w:tcW w:w="1164" w:type="pct"/>
            <w:noWrap/>
            <w:hideMark/>
          </w:tcPr>
          <w:p w14:paraId="6BC56134" w14:textId="0B056B55" w:rsidR="00307B62" w:rsidRPr="00BF2504" w:rsidRDefault="008F6FFC" w:rsidP="00B65D83">
            <w:pPr>
              <w:pStyle w:val="TableBodyTextMIRB"/>
            </w:pPr>
            <w:r>
              <w:rPr>
                <w:rFonts w:eastAsia="Times New Roman"/>
                <w:lang w:eastAsia="en-CA"/>
              </w:rPr>
              <w:t>Not applicable</w:t>
            </w:r>
          </w:p>
        </w:tc>
      </w:tr>
      <w:tr w:rsidR="00307B62" w:rsidRPr="00BF2504" w14:paraId="57CAAE10" w14:textId="77777777" w:rsidTr="00307B62">
        <w:trPr>
          <w:trHeight w:val="300"/>
        </w:trPr>
        <w:tc>
          <w:tcPr>
            <w:tcW w:w="3836" w:type="pct"/>
            <w:hideMark/>
          </w:tcPr>
          <w:p w14:paraId="3A231766" w14:textId="77777777" w:rsidR="00307B62" w:rsidRPr="00BF2504" w:rsidRDefault="00307B62" w:rsidP="00B65D83">
            <w:pPr>
              <w:pStyle w:val="TableBodyTextMIRB"/>
              <w:rPr>
                <w:rFonts w:eastAsia="Times New Roman"/>
                <w:lang w:eastAsia="en-CA"/>
              </w:rPr>
            </w:pPr>
            <w:r w:rsidRPr="00BF2504">
              <w:t>Pic River 50</w:t>
            </w:r>
          </w:p>
        </w:tc>
        <w:tc>
          <w:tcPr>
            <w:tcW w:w="1164" w:type="pct"/>
            <w:noWrap/>
            <w:hideMark/>
          </w:tcPr>
          <w:p w14:paraId="6F457C9E" w14:textId="340D60B1" w:rsidR="00307B62" w:rsidRPr="00BF2504" w:rsidRDefault="008F6FFC" w:rsidP="00B65D83">
            <w:pPr>
              <w:pStyle w:val="TableBodyTextMIRB"/>
            </w:pPr>
            <w:r>
              <w:rPr>
                <w:rFonts w:eastAsia="Times New Roman"/>
                <w:lang w:eastAsia="en-CA"/>
              </w:rPr>
              <w:t>Not applicable</w:t>
            </w:r>
          </w:p>
        </w:tc>
      </w:tr>
      <w:tr w:rsidR="00307B62" w:rsidRPr="00BF2504" w14:paraId="126F5647" w14:textId="77777777" w:rsidTr="00307B62">
        <w:trPr>
          <w:trHeight w:val="300"/>
        </w:trPr>
        <w:tc>
          <w:tcPr>
            <w:tcW w:w="3836" w:type="pct"/>
            <w:hideMark/>
          </w:tcPr>
          <w:p w14:paraId="15846E9C" w14:textId="77777777" w:rsidR="00307B62" w:rsidRPr="00BF2504" w:rsidRDefault="00307B62" w:rsidP="00B65D83">
            <w:pPr>
              <w:pStyle w:val="TableBodyTextMIRB"/>
              <w:rPr>
                <w:rFonts w:eastAsia="Times New Roman"/>
                <w:lang w:eastAsia="en-CA"/>
              </w:rPr>
            </w:pPr>
            <w:r w:rsidRPr="00BF2504">
              <w:t>Pikangikum 14</w:t>
            </w:r>
          </w:p>
        </w:tc>
        <w:tc>
          <w:tcPr>
            <w:tcW w:w="1164" w:type="pct"/>
            <w:noWrap/>
            <w:hideMark/>
          </w:tcPr>
          <w:p w14:paraId="14942580" w14:textId="2D65693F" w:rsidR="00307B62" w:rsidRPr="00BF2504" w:rsidRDefault="008F6FFC" w:rsidP="00B65D83">
            <w:pPr>
              <w:pStyle w:val="TableBodyTextMIRB"/>
            </w:pPr>
            <w:r>
              <w:rPr>
                <w:rFonts w:eastAsia="Times New Roman"/>
                <w:lang w:eastAsia="en-CA"/>
              </w:rPr>
              <w:t>Not applicable</w:t>
            </w:r>
          </w:p>
        </w:tc>
      </w:tr>
      <w:tr w:rsidR="00307B62" w:rsidRPr="00BF2504" w14:paraId="5858F367" w14:textId="77777777" w:rsidTr="00307B62">
        <w:trPr>
          <w:trHeight w:val="300"/>
        </w:trPr>
        <w:tc>
          <w:tcPr>
            <w:tcW w:w="3836" w:type="pct"/>
            <w:hideMark/>
          </w:tcPr>
          <w:p w14:paraId="544D8CCD" w14:textId="77777777" w:rsidR="00307B62" w:rsidRPr="00BF2504" w:rsidRDefault="00307B62" w:rsidP="00B65D83">
            <w:pPr>
              <w:pStyle w:val="TableBodyTextMIRB"/>
              <w:rPr>
                <w:rFonts w:eastAsia="Times New Roman"/>
                <w:lang w:eastAsia="en-CA"/>
              </w:rPr>
            </w:pPr>
            <w:r w:rsidRPr="00BF2504">
              <w:t>Pikwakanagan</w:t>
            </w:r>
          </w:p>
        </w:tc>
        <w:tc>
          <w:tcPr>
            <w:tcW w:w="1164" w:type="pct"/>
            <w:noWrap/>
            <w:hideMark/>
          </w:tcPr>
          <w:p w14:paraId="3E1F785A" w14:textId="17A4DDB2" w:rsidR="00307B62" w:rsidRPr="00BF2504" w:rsidRDefault="008F6FFC" w:rsidP="00B65D83">
            <w:pPr>
              <w:pStyle w:val="TableBodyTextMIRB"/>
            </w:pPr>
            <w:r>
              <w:rPr>
                <w:rFonts w:eastAsia="Times New Roman"/>
                <w:lang w:eastAsia="en-CA"/>
              </w:rPr>
              <w:t>Not applicable</w:t>
            </w:r>
          </w:p>
        </w:tc>
      </w:tr>
      <w:tr w:rsidR="00307B62" w:rsidRPr="00BF2504" w14:paraId="67904974" w14:textId="77777777" w:rsidTr="00307B62">
        <w:trPr>
          <w:trHeight w:val="300"/>
        </w:trPr>
        <w:tc>
          <w:tcPr>
            <w:tcW w:w="3836" w:type="pct"/>
            <w:hideMark/>
          </w:tcPr>
          <w:p w14:paraId="677EA708" w14:textId="77777777" w:rsidR="00307B62" w:rsidRPr="00BF2504" w:rsidRDefault="00307B62" w:rsidP="00B65D83">
            <w:pPr>
              <w:pStyle w:val="TableBodyTextMIRB"/>
              <w:rPr>
                <w:rFonts w:eastAsia="Times New Roman"/>
                <w:lang w:eastAsia="en-CA"/>
              </w:rPr>
            </w:pPr>
            <w:r w:rsidRPr="00BF2504">
              <w:t>Point Grondine 3</w:t>
            </w:r>
          </w:p>
        </w:tc>
        <w:tc>
          <w:tcPr>
            <w:tcW w:w="1164" w:type="pct"/>
            <w:noWrap/>
            <w:hideMark/>
          </w:tcPr>
          <w:p w14:paraId="00DADE56" w14:textId="7EE0D1B7" w:rsidR="00307B62" w:rsidRPr="00BF2504" w:rsidRDefault="008F6FFC" w:rsidP="00B65D83">
            <w:pPr>
              <w:pStyle w:val="TableBodyTextMIRB"/>
            </w:pPr>
            <w:r>
              <w:rPr>
                <w:rFonts w:eastAsia="Times New Roman"/>
                <w:lang w:eastAsia="en-CA"/>
              </w:rPr>
              <w:t>Not applicable</w:t>
            </w:r>
          </w:p>
        </w:tc>
      </w:tr>
      <w:tr w:rsidR="00307B62" w:rsidRPr="00BF2504" w14:paraId="697B39E0" w14:textId="77777777" w:rsidTr="00307B62">
        <w:trPr>
          <w:trHeight w:val="300"/>
        </w:trPr>
        <w:tc>
          <w:tcPr>
            <w:tcW w:w="3836" w:type="pct"/>
            <w:hideMark/>
          </w:tcPr>
          <w:p w14:paraId="255EDA89" w14:textId="77777777" w:rsidR="00307B62" w:rsidRPr="00BF2504" w:rsidRDefault="00307B62" w:rsidP="00B65D83">
            <w:pPr>
              <w:pStyle w:val="TableBodyTextMIRB"/>
              <w:rPr>
                <w:rFonts w:eastAsia="Times New Roman"/>
                <w:lang w:eastAsia="en-CA"/>
              </w:rPr>
            </w:pPr>
            <w:r w:rsidRPr="00BF2504">
              <w:t>Poplar Hill</w:t>
            </w:r>
          </w:p>
        </w:tc>
        <w:tc>
          <w:tcPr>
            <w:tcW w:w="1164" w:type="pct"/>
            <w:noWrap/>
            <w:hideMark/>
          </w:tcPr>
          <w:p w14:paraId="42F26E38" w14:textId="011F7B5B" w:rsidR="00307B62" w:rsidRPr="00BF2504" w:rsidRDefault="008F6FFC" w:rsidP="00B65D83">
            <w:pPr>
              <w:pStyle w:val="TableBodyTextMIRB"/>
            </w:pPr>
            <w:r>
              <w:rPr>
                <w:rFonts w:eastAsia="Times New Roman"/>
                <w:lang w:eastAsia="en-CA"/>
              </w:rPr>
              <w:t>Not applicable</w:t>
            </w:r>
          </w:p>
        </w:tc>
      </w:tr>
      <w:tr w:rsidR="00307B62" w:rsidRPr="00BF2504" w14:paraId="57BEC7ED" w14:textId="77777777" w:rsidTr="00307B62">
        <w:trPr>
          <w:trHeight w:val="300"/>
        </w:trPr>
        <w:tc>
          <w:tcPr>
            <w:tcW w:w="3836" w:type="pct"/>
            <w:hideMark/>
          </w:tcPr>
          <w:p w14:paraId="376836EB" w14:textId="77777777" w:rsidR="00307B62" w:rsidRPr="00BF2504" w:rsidRDefault="00307B62" w:rsidP="00B65D83">
            <w:pPr>
              <w:pStyle w:val="TableBodyTextMIRB"/>
              <w:rPr>
                <w:rFonts w:eastAsia="Times New Roman"/>
                <w:lang w:eastAsia="en-CA"/>
              </w:rPr>
            </w:pPr>
            <w:r w:rsidRPr="00BF2504">
              <w:t>Rainy Lake 17</w:t>
            </w:r>
            <w:r>
              <w:t>A</w:t>
            </w:r>
          </w:p>
        </w:tc>
        <w:tc>
          <w:tcPr>
            <w:tcW w:w="1164" w:type="pct"/>
            <w:noWrap/>
            <w:hideMark/>
          </w:tcPr>
          <w:p w14:paraId="340FA878" w14:textId="41EBBFB5" w:rsidR="00307B62" w:rsidRPr="00BF2504" w:rsidRDefault="008F6FFC" w:rsidP="00B65D83">
            <w:pPr>
              <w:pStyle w:val="TableBodyTextMIRB"/>
            </w:pPr>
            <w:r>
              <w:rPr>
                <w:rFonts w:eastAsia="Times New Roman"/>
                <w:lang w:eastAsia="en-CA"/>
              </w:rPr>
              <w:t>Not applicable</w:t>
            </w:r>
          </w:p>
        </w:tc>
      </w:tr>
      <w:tr w:rsidR="00307B62" w:rsidRPr="00BF2504" w14:paraId="2DD55C93" w14:textId="77777777" w:rsidTr="00307B62">
        <w:trPr>
          <w:trHeight w:val="300"/>
        </w:trPr>
        <w:tc>
          <w:tcPr>
            <w:tcW w:w="3836" w:type="pct"/>
            <w:hideMark/>
          </w:tcPr>
          <w:p w14:paraId="4D08C21D" w14:textId="77777777" w:rsidR="00307B62" w:rsidRPr="00BF2504" w:rsidRDefault="00307B62" w:rsidP="00B65D83">
            <w:pPr>
              <w:pStyle w:val="TableBodyTextMIRB"/>
              <w:rPr>
                <w:rFonts w:eastAsia="Times New Roman"/>
                <w:lang w:eastAsia="en-CA"/>
              </w:rPr>
            </w:pPr>
            <w:r w:rsidRPr="00BF2504">
              <w:t>Rainy Lake 17</w:t>
            </w:r>
            <w:r>
              <w:t>B</w:t>
            </w:r>
          </w:p>
        </w:tc>
        <w:tc>
          <w:tcPr>
            <w:tcW w:w="1164" w:type="pct"/>
            <w:noWrap/>
            <w:hideMark/>
          </w:tcPr>
          <w:p w14:paraId="640BA567" w14:textId="38DE9C38" w:rsidR="00307B62" w:rsidRPr="00BF2504" w:rsidRDefault="008F6FFC" w:rsidP="00B65D83">
            <w:pPr>
              <w:pStyle w:val="TableBodyTextMIRB"/>
            </w:pPr>
            <w:r>
              <w:rPr>
                <w:rFonts w:eastAsia="Times New Roman"/>
                <w:lang w:eastAsia="en-CA"/>
              </w:rPr>
              <w:t>Not applicable</w:t>
            </w:r>
          </w:p>
        </w:tc>
      </w:tr>
      <w:tr w:rsidR="00307B62" w:rsidRPr="00BF2504" w14:paraId="53C86BD5" w14:textId="77777777" w:rsidTr="00307B62">
        <w:trPr>
          <w:trHeight w:val="300"/>
        </w:trPr>
        <w:tc>
          <w:tcPr>
            <w:tcW w:w="3836" w:type="pct"/>
            <w:hideMark/>
          </w:tcPr>
          <w:p w14:paraId="6D4D4C6A" w14:textId="77777777" w:rsidR="00307B62" w:rsidRPr="00BF2504" w:rsidRDefault="00307B62" w:rsidP="00B65D83">
            <w:pPr>
              <w:pStyle w:val="TableBodyTextMIRB"/>
              <w:rPr>
                <w:rFonts w:eastAsia="Times New Roman"/>
                <w:lang w:eastAsia="en-CA"/>
              </w:rPr>
            </w:pPr>
            <w:r w:rsidRPr="00BF2504">
              <w:t>Rainy Lake 18</w:t>
            </w:r>
            <w:r>
              <w:t>C</w:t>
            </w:r>
          </w:p>
        </w:tc>
        <w:tc>
          <w:tcPr>
            <w:tcW w:w="1164" w:type="pct"/>
            <w:noWrap/>
            <w:hideMark/>
          </w:tcPr>
          <w:p w14:paraId="4979769E" w14:textId="79B2443F" w:rsidR="00307B62" w:rsidRPr="00BF2504" w:rsidRDefault="008F6FFC" w:rsidP="00B65D83">
            <w:pPr>
              <w:pStyle w:val="TableBodyTextMIRB"/>
            </w:pPr>
            <w:r>
              <w:rPr>
                <w:rFonts w:eastAsia="Times New Roman"/>
                <w:lang w:eastAsia="en-CA"/>
              </w:rPr>
              <w:t>Not applicable</w:t>
            </w:r>
          </w:p>
        </w:tc>
      </w:tr>
      <w:tr w:rsidR="00307B62" w:rsidRPr="00BF2504" w14:paraId="77B16FA2" w14:textId="77777777" w:rsidTr="00307B62">
        <w:trPr>
          <w:trHeight w:val="300"/>
        </w:trPr>
        <w:tc>
          <w:tcPr>
            <w:tcW w:w="3836" w:type="pct"/>
            <w:hideMark/>
          </w:tcPr>
          <w:p w14:paraId="4ADD9B73" w14:textId="77777777" w:rsidR="00307B62" w:rsidRPr="00BF2504" w:rsidRDefault="00307B62" w:rsidP="00B65D83">
            <w:pPr>
              <w:pStyle w:val="TableBodyTextMIRB"/>
              <w:rPr>
                <w:rFonts w:eastAsia="Times New Roman"/>
                <w:lang w:eastAsia="en-CA"/>
              </w:rPr>
            </w:pPr>
            <w:r w:rsidRPr="00BF2504">
              <w:t>Rainy Lake 26</w:t>
            </w:r>
            <w:r>
              <w:t>A</w:t>
            </w:r>
          </w:p>
        </w:tc>
        <w:tc>
          <w:tcPr>
            <w:tcW w:w="1164" w:type="pct"/>
            <w:noWrap/>
            <w:hideMark/>
          </w:tcPr>
          <w:p w14:paraId="32A17926" w14:textId="2CF7ABCB" w:rsidR="00307B62" w:rsidRPr="00BF2504" w:rsidRDefault="008F6FFC" w:rsidP="00B65D83">
            <w:pPr>
              <w:pStyle w:val="TableBodyTextMIRB"/>
            </w:pPr>
            <w:r>
              <w:rPr>
                <w:rFonts w:eastAsia="Times New Roman"/>
                <w:lang w:eastAsia="en-CA"/>
              </w:rPr>
              <w:t>Not applicable</w:t>
            </w:r>
          </w:p>
        </w:tc>
      </w:tr>
      <w:tr w:rsidR="00307B62" w:rsidRPr="00BF2504" w14:paraId="307C68BE" w14:textId="77777777" w:rsidTr="00307B62">
        <w:trPr>
          <w:trHeight w:val="300"/>
        </w:trPr>
        <w:tc>
          <w:tcPr>
            <w:tcW w:w="3836" w:type="pct"/>
            <w:hideMark/>
          </w:tcPr>
          <w:p w14:paraId="6D1488F8" w14:textId="77777777" w:rsidR="00307B62" w:rsidRPr="00BF2504" w:rsidRDefault="00307B62" w:rsidP="00B65D83">
            <w:pPr>
              <w:pStyle w:val="TableBodyTextMIRB"/>
              <w:rPr>
                <w:rFonts w:eastAsia="Times New Roman"/>
                <w:lang w:eastAsia="en-CA"/>
              </w:rPr>
            </w:pPr>
            <w:r w:rsidRPr="00BF2504">
              <w:t>Rainy Lake 26</w:t>
            </w:r>
            <w:r>
              <w:t>B</w:t>
            </w:r>
          </w:p>
        </w:tc>
        <w:tc>
          <w:tcPr>
            <w:tcW w:w="1164" w:type="pct"/>
            <w:noWrap/>
            <w:hideMark/>
          </w:tcPr>
          <w:p w14:paraId="47D77A52" w14:textId="1F8EE58B" w:rsidR="00307B62" w:rsidRPr="00BF2504" w:rsidRDefault="008F6FFC" w:rsidP="00B65D83">
            <w:pPr>
              <w:pStyle w:val="TableBodyTextMIRB"/>
            </w:pPr>
            <w:r>
              <w:rPr>
                <w:rFonts w:eastAsia="Times New Roman"/>
                <w:lang w:eastAsia="en-CA"/>
              </w:rPr>
              <w:t>Not applicable</w:t>
            </w:r>
          </w:p>
        </w:tc>
      </w:tr>
      <w:tr w:rsidR="00307B62" w:rsidRPr="00BF2504" w14:paraId="4CEE6CDE" w14:textId="77777777" w:rsidTr="00307B62">
        <w:trPr>
          <w:trHeight w:val="300"/>
        </w:trPr>
        <w:tc>
          <w:tcPr>
            <w:tcW w:w="3836" w:type="pct"/>
            <w:hideMark/>
          </w:tcPr>
          <w:p w14:paraId="2FCB0968" w14:textId="77777777" w:rsidR="00307B62" w:rsidRPr="00BF2504" w:rsidRDefault="00307B62" w:rsidP="00B65D83">
            <w:pPr>
              <w:pStyle w:val="TableBodyTextMIRB"/>
              <w:rPr>
                <w:rFonts w:eastAsia="Times New Roman"/>
                <w:lang w:eastAsia="en-CA"/>
              </w:rPr>
            </w:pPr>
            <w:r w:rsidRPr="00BF2504">
              <w:t>Rainy Lake 26</w:t>
            </w:r>
            <w:r>
              <w:t>C</w:t>
            </w:r>
          </w:p>
        </w:tc>
        <w:tc>
          <w:tcPr>
            <w:tcW w:w="1164" w:type="pct"/>
            <w:noWrap/>
            <w:hideMark/>
          </w:tcPr>
          <w:p w14:paraId="1B34A018" w14:textId="11DDD7EF" w:rsidR="00307B62" w:rsidRPr="00BF2504" w:rsidRDefault="008F6FFC" w:rsidP="00B65D83">
            <w:pPr>
              <w:pStyle w:val="TableBodyTextMIRB"/>
            </w:pPr>
            <w:r>
              <w:rPr>
                <w:rFonts w:eastAsia="Times New Roman"/>
                <w:lang w:eastAsia="en-CA"/>
              </w:rPr>
              <w:t>Not applicable</w:t>
            </w:r>
          </w:p>
        </w:tc>
      </w:tr>
      <w:tr w:rsidR="00307B62" w:rsidRPr="00BF2504" w14:paraId="3E413A8D" w14:textId="77777777" w:rsidTr="00307B62">
        <w:trPr>
          <w:trHeight w:val="300"/>
        </w:trPr>
        <w:tc>
          <w:tcPr>
            <w:tcW w:w="3836" w:type="pct"/>
          </w:tcPr>
          <w:p w14:paraId="71D36AAB" w14:textId="77777777" w:rsidR="00307B62" w:rsidRPr="00BF2504" w:rsidRDefault="00307B62" w:rsidP="00B65D83">
            <w:pPr>
              <w:pStyle w:val="TableBodyTextMIRB"/>
            </w:pPr>
            <w:r w:rsidRPr="00BF2504">
              <w:t>Rainy River First Nations 1</w:t>
            </w:r>
          </w:p>
        </w:tc>
        <w:tc>
          <w:tcPr>
            <w:tcW w:w="1164" w:type="pct"/>
            <w:noWrap/>
          </w:tcPr>
          <w:p w14:paraId="56B02326" w14:textId="6827B3E9"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4F519AEC" w14:textId="77777777" w:rsidTr="00307B62">
        <w:trPr>
          <w:trHeight w:val="300"/>
        </w:trPr>
        <w:tc>
          <w:tcPr>
            <w:tcW w:w="3836" w:type="pct"/>
          </w:tcPr>
          <w:p w14:paraId="67701394" w14:textId="77777777" w:rsidR="00307B62" w:rsidRPr="00BF2504" w:rsidRDefault="00307B62" w:rsidP="00B65D83">
            <w:pPr>
              <w:pStyle w:val="TableBodyTextMIRB"/>
            </w:pPr>
            <w:r w:rsidRPr="00BF2504">
              <w:t>Rainy River First Nations 2</w:t>
            </w:r>
          </w:p>
        </w:tc>
        <w:tc>
          <w:tcPr>
            <w:tcW w:w="1164" w:type="pct"/>
            <w:noWrap/>
          </w:tcPr>
          <w:p w14:paraId="51AC053B" w14:textId="364E80EF"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755089AD" w14:textId="77777777" w:rsidTr="00307B62">
        <w:trPr>
          <w:trHeight w:val="300"/>
        </w:trPr>
        <w:tc>
          <w:tcPr>
            <w:tcW w:w="3836" w:type="pct"/>
          </w:tcPr>
          <w:p w14:paraId="08B13E8F" w14:textId="77777777" w:rsidR="00307B62" w:rsidRPr="00BF2504" w:rsidRDefault="00307B62" w:rsidP="00B65D83">
            <w:pPr>
              <w:pStyle w:val="TableBodyTextMIRB"/>
            </w:pPr>
            <w:r w:rsidRPr="00BF2504">
              <w:t>Rainy River First Nations 3</w:t>
            </w:r>
          </w:p>
        </w:tc>
        <w:tc>
          <w:tcPr>
            <w:tcW w:w="1164" w:type="pct"/>
            <w:noWrap/>
          </w:tcPr>
          <w:p w14:paraId="12B999DE" w14:textId="4D46AC86"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48AA93E6" w14:textId="77777777" w:rsidTr="00307B62">
        <w:trPr>
          <w:trHeight w:val="300"/>
        </w:trPr>
        <w:tc>
          <w:tcPr>
            <w:tcW w:w="3836" w:type="pct"/>
          </w:tcPr>
          <w:p w14:paraId="2DBE9C3F" w14:textId="77777777" w:rsidR="00307B62" w:rsidRPr="00BF2504" w:rsidRDefault="00307B62" w:rsidP="00B65D83">
            <w:pPr>
              <w:pStyle w:val="TableBodyTextMIRB"/>
            </w:pPr>
            <w:r w:rsidRPr="00BF2504">
              <w:t>Rainy River First Nations 4</w:t>
            </w:r>
          </w:p>
        </w:tc>
        <w:tc>
          <w:tcPr>
            <w:tcW w:w="1164" w:type="pct"/>
            <w:noWrap/>
          </w:tcPr>
          <w:p w14:paraId="047CF408" w14:textId="0842F237"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47404944" w14:textId="77777777" w:rsidTr="00307B62">
        <w:trPr>
          <w:trHeight w:val="300"/>
        </w:trPr>
        <w:tc>
          <w:tcPr>
            <w:tcW w:w="3836" w:type="pct"/>
            <w:hideMark/>
          </w:tcPr>
          <w:p w14:paraId="52F8B2D9" w14:textId="77777777" w:rsidR="00307B62" w:rsidRPr="00BF2504" w:rsidRDefault="00307B62" w:rsidP="00B65D83">
            <w:pPr>
              <w:pStyle w:val="TableBodyTextMIRB"/>
              <w:rPr>
                <w:rFonts w:eastAsia="Times New Roman"/>
                <w:lang w:eastAsia="en-CA"/>
              </w:rPr>
            </w:pPr>
            <w:r w:rsidRPr="00BF2504">
              <w:t>Rankin Location 15</w:t>
            </w:r>
            <w:r>
              <w:t>D</w:t>
            </w:r>
          </w:p>
        </w:tc>
        <w:tc>
          <w:tcPr>
            <w:tcW w:w="1164" w:type="pct"/>
            <w:noWrap/>
            <w:hideMark/>
          </w:tcPr>
          <w:p w14:paraId="29F215EF" w14:textId="040D70F0" w:rsidR="00307B62" w:rsidRPr="00BF2504" w:rsidRDefault="008F6FFC" w:rsidP="00B65D83">
            <w:pPr>
              <w:pStyle w:val="TableBodyTextMIRB"/>
            </w:pPr>
            <w:r>
              <w:rPr>
                <w:rFonts w:eastAsia="Times New Roman"/>
                <w:lang w:eastAsia="en-CA"/>
              </w:rPr>
              <w:t>Not applicable</w:t>
            </w:r>
          </w:p>
        </w:tc>
      </w:tr>
      <w:tr w:rsidR="00307B62" w:rsidRPr="00BF2504" w14:paraId="611F7F6E" w14:textId="77777777" w:rsidTr="00307B62">
        <w:trPr>
          <w:trHeight w:val="300"/>
        </w:trPr>
        <w:tc>
          <w:tcPr>
            <w:tcW w:w="3836" w:type="pct"/>
            <w:hideMark/>
          </w:tcPr>
          <w:p w14:paraId="08478E92" w14:textId="77777777" w:rsidR="00307B62" w:rsidRPr="00BF2504" w:rsidRDefault="00307B62" w:rsidP="00B65D83">
            <w:pPr>
              <w:pStyle w:val="TableBodyTextMIRB"/>
              <w:rPr>
                <w:rFonts w:eastAsia="Times New Roman"/>
                <w:lang w:eastAsia="en-CA"/>
              </w:rPr>
            </w:pPr>
            <w:r w:rsidRPr="00BF2504">
              <w:t>Rat Portage 38</w:t>
            </w:r>
            <w:r>
              <w:t>A</w:t>
            </w:r>
          </w:p>
        </w:tc>
        <w:tc>
          <w:tcPr>
            <w:tcW w:w="1164" w:type="pct"/>
            <w:noWrap/>
            <w:hideMark/>
          </w:tcPr>
          <w:p w14:paraId="3C353ADA" w14:textId="61CB20B8" w:rsidR="00307B62" w:rsidRPr="00BF2504" w:rsidRDefault="008F6FFC" w:rsidP="00B65D83">
            <w:pPr>
              <w:pStyle w:val="TableBodyTextMIRB"/>
            </w:pPr>
            <w:r>
              <w:rPr>
                <w:rFonts w:eastAsia="Times New Roman"/>
                <w:lang w:eastAsia="en-CA"/>
              </w:rPr>
              <w:t>Not applicable</w:t>
            </w:r>
          </w:p>
        </w:tc>
      </w:tr>
      <w:tr w:rsidR="00307B62" w:rsidRPr="00BF2504" w14:paraId="434E86E8" w14:textId="77777777" w:rsidTr="00307B62">
        <w:trPr>
          <w:trHeight w:val="300"/>
        </w:trPr>
        <w:tc>
          <w:tcPr>
            <w:tcW w:w="3836" w:type="pct"/>
            <w:hideMark/>
          </w:tcPr>
          <w:p w14:paraId="10688EAF" w14:textId="77777777" w:rsidR="00307B62" w:rsidRPr="00BF2504" w:rsidRDefault="00307B62" w:rsidP="00B65D83">
            <w:pPr>
              <w:pStyle w:val="TableBodyTextMIRB"/>
              <w:rPr>
                <w:rFonts w:eastAsia="Times New Roman"/>
                <w:lang w:eastAsia="en-CA"/>
              </w:rPr>
            </w:pPr>
            <w:r w:rsidRPr="00BF2504">
              <w:t>Red Rock 53</w:t>
            </w:r>
          </w:p>
        </w:tc>
        <w:tc>
          <w:tcPr>
            <w:tcW w:w="1164" w:type="pct"/>
            <w:noWrap/>
            <w:hideMark/>
          </w:tcPr>
          <w:p w14:paraId="16367C62" w14:textId="18C95DF0" w:rsidR="00307B62" w:rsidRPr="00BF2504" w:rsidRDefault="008F6FFC" w:rsidP="00B65D83">
            <w:pPr>
              <w:pStyle w:val="TableBodyTextMIRB"/>
            </w:pPr>
            <w:r>
              <w:rPr>
                <w:rFonts w:eastAsia="Times New Roman"/>
                <w:lang w:eastAsia="en-CA"/>
              </w:rPr>
              <w:t>Not applicable</w:t>
            </w:r>
          </w:p>
        </w:tc>
      </w:tr>
      <w:tr w:rsidR="00307B62" w:rsidRPr="00BF2504" w14:paraId="03C4A779" w14:textId="77777777" w:rsidTr="00307B62">
        <w:trPr>
          <w:trHeight w:val="300"/>
        </w:trPr>
        <w:tc>
          <w:tcPr>
            <w:tcW w:w="3836" w:type="pct"/>
            <w:hideMark/>
          </w:tcPr>
          <w:p w14:paraId="369A3AD0" w14:textId="77777777" w:rsidR="00307B62" w:rsidRPr="00BF2504" w:rsidRDefault="00307B62" w:rsidP="00B65D83">
            <w:pPr>
              <w:pStyle w:val="TableBodyTextMIRB"/>
              <w:rPr>
                <w:rFonts w:eastAsia="Times New Roman"/>
                <w:lang w:eastAsia="en-CA"/>
              </w:rPr>
            </w:pPr>
            <w:r w:rsidRPr="00BF2504">
              <w:t>Rocky Bay 1</w:t>
            </w:r>
          </w:p>
        </w:tc>
        <w:tc>
          <w:tcPr>
            <w:tcW w:w="1164" w:type="pct"/>
            <w:noWrap/>
            <w:hideMark/>
          </w:tcPr>
          <w:p w14:paraId="55CF10CF" w14:textId="3948C19E" w:rsidR="00307B62" w:rsidRPr="00BF2504" w:rsidRDefault="008F6FFC" w:rsidP="00B65D83">
            <w:pPr>
              <w:pStyle w:val="TableBodyTextMIRB"/>
            </w:pPr>
            <w:r>
              <w:rPr>
                <w:rFonts w:eastAsia="Times New Roman"/>
                <w:lang w:eastAsia="en-CA"/>
              </w:rPr>
              <w:t>Not applicable</w:t>
            </w:r>
          </w:p>
        </w:tc>
      </w:tr>
      <w:tr w:rsidR="00307B62" w:rsidRPr="00BF2504" w14:paraId="01E6D252" w14:textId="77777777" w:rsidTr="00307B62">
        <w:trPr>
          <w:trHeight w:val="300"/>
        </w:trPr>
        <w:tc>
          <w:tcPr>
            <w:tcW w:w="3836" w:type="pct"/>
            <w:hideMark/>
          </w:tcPr>
          <w:p w14:paraId="2A59915E" w14:textId="77777777" w:rsidR="00307B62" w:rsidRPr="00BF2504" w:rsidRDefault="00307B62" w:rsidP="00B65D83">
            <w:pPr>
              <w:pStyle w:val="TableBodyTextMIRB"/>
              <w:rPr>
                <w:rFonts w:eastAsia="Times New Roman"/>
                <w:lang w:eastAsia="en-CA"/>
              </w:rPr>
            </w:pPr>
            <w:r w:rsidRPr="00BF2504">
              <w:t>Sabaskong Bay 32</w:t>
            </w:r>
            <w:r>
              <w:t>C</w:t>
            </w:r>
          </w:p>
        </w:tc>
        <w:tc>
          <w:tcPr>
            <w:tcW w:w="1164" w:type="pct"/>
            <w:noWrap/>
            <w:hideMark/>
          </w:tcPr>
          <w:p w14:paraId="492A96C5" w14:textId="132416AB" w:rsidR="00307B62" w:rsidRPr="00BF2504" w:rsidRDefault="008F6FFC" w:rsidP="00B65D83">
            <w:pPr>
              <w:pStyle w:val="TableBodyTextMIRB"/>
            </w:pPr>
            <w:r>
              <w:rPr>
                <w:rFonts w:eastAsia="Times New Roman"/>
                <w:lang w:eastAsia="en-CA"/>
              </w:rPr>
              <w:t>Not applicable</w:t>
            </w:r>
          </w:p>
        </w:tc>
      </w:tr>
      <w:tr w:rsidR="00307B62" w:rsidRPr="00BF2504" w14:paraId="314287A0" w14:textId="77777777" w:rsidTr="00307B62">
        <w:trPr>
          <w:trHeight w:val="300"/>
        </w:trPr>
        <w:tc>
          <w:tcPr>
            <w:tcW w:w="3836" w:type="pct"/>
            <w:hideMark/>
          </w:tcPr>
          <w:p w14:paraId="0F1F4399" w14:textId="77777777" w:rsidR="00307B62" w:rsidRPr="00BF2504" w:rsidRDefault="00307B62" w:rsidP="00B65D83">
            <w:pPr>
              <w:pStyle w:val="TableBodyTextMIRB"/>
              <w:rPr>
                <w:rFonts w:eastAsia="Times New Roman"/>
                <w:lang w:eastAsia="en-CA"/>
              </w:rPr>
            </w:pPr>
            <w:r w:rsidRPr="00BF2504">
              <w:t>Sabaskong Bay 35</w:t>
            </w:r>
            <w:r>
              <w:t>C</w:t>
            </w:r>
          </w:p>
        </w:tc>
        <w:tc>
          <w:tcPr>
            <w:tcW w:w="1164" w:type="pct"/>
            <w:noWrap/>
            <w:hideMark/>
          </w:tcPr>
          <w:p w14:paraId="3D70F3B7" w14:textId="4142463B" w:rsidR="00307B62" w:rsidRPr="00BF2504" w:rsidRDefault="008F6FFC" w:rsidP="00B65D83">
            <w:pPr>
              <w:pStyle w:val="TableBodyTextMIRB"/>
            </w:pPr>
            <w:r>
              <w:rPr>
                <w:rFonts w:eastAsia="Times New Roman"/>
                <w:lang w:eastAsia="en-CA"/>
              </w:rPr>
              <w:t>Not applicable</w:t>
            </w:r>
          </w:p>
        </w:tc>
      </w:tr>
      <w:tr w:rsidR="00307B62" w:rsidRPr="00BF2504" w14:paraId="22D03ECB" w14:textId="77777777" w:rsidTr="00307B62">
        <w:trPr>
          <w:trHeight w:val="300"/>
        </w:trPr>
        <w:tc>
          <w:tcPr>
            <w:tcW w:w="3836" w:type="pct"/>
            <w:hideMark/>
          </w:tcPr>
          <w:p w14:paraId="6059DE4A" w14:textId="77777777" w:rsidR="00307B62" w:rsidRPr="00BF2504" w:rsidRDefault="00307B62" w:rsidP="00B65D83">
            <w:pPr>
              <w:pStyle w:val="TableBodyTextMIRB"/>
              <w:rPr>
                <w:rFonts w:eastAsia="Times New Roman"/>
                <w:lang w:eastAsia="en-CA"/>
              </w:rPr>
            </w:pPr>
            <w:r w:rsidRPr="00BF2504">
              <w:t>Sabaskong Bay 35</w:t>
            </w:r>
            <w:r>
              <w:t>D</w:t>
            </w:r>
          </w:p>
        </w:tc>
        <w:tc>
          <w:tcPr>
            <w:tcW w:w="1164" w:type="pct"/>
            <w:noWrap/>
            <w:hideMark/>
          </w:tcPr>
          <w:p w14:paraId="72B19C90" w14:textId="114B7734" w:rsidR="00307B62" w:rsidRPr="00BF2504" w:rsidRDefault="008F6FFC" w:rsidP="00B65D83">
            <w:pPr>
              <w:pStyle w:val="TableBodyTextMIRB"/>
            </w:pPr>
            <w:r>
              <w:rPr>
                <w:rFonts w:eastAsia="Times New Roman"/>
                <w:lang w:eastAsia="en-CA"/>
              </w:rPr>
              <w:t>Not applicable</w:t>
            </w:r>
          </w:p>
        </w:tc>
      </w:tr>
      <w:tr w:rsidR="00307B62" w:rsidRPr="00BF2504" w14:paraId="47966984" w14:textId="77777777" w:rsidTr="00307B62">
        <w:trPr>
          <w:trHeight w:val="300"/>
        </w:trPr>
        <w:tc>
          <w:tcPr>
            <w:tcW w:w="3836" w:type="pct"/>
            <w:hideMark/>
          </w:tcPr>
          <w:p w14:paraId="2A05BC9A" w14:textId="77777777" w:rsidR="00307B62" w:rsidRPr="00BF2504" w:rsidRDefault="00307B62" w:rsidP="00B65D83">
            <w:pPr>
              <w:pStyle w:val="TableBodyTextMIRB"/>
              <w:rPr>
                <w:rFonts w:eastAsia="Times New Roman"/>
                <w:lang w:eastAsia="en-CA"/>
              </w:rPr>
            </w:pPr>
            <w:r w:rsidRPr="00BF2504">
              <w:t>Sabaskong Bay 35</w:t>
            </w:r>
            <w:r>
              <w:t>F</w:t>
            </w:r>
          </w:p>
        </w:tc>
        <w:tc>
          <w:tcPr>
            <w:tcW w:w="1164" w:type="pct"/>
            <w:noWrap/>
            <w:hideMark/>
          </w:tcPr>
          <w:p w14:paraId="39212508" w14:textId="1410B225" w:rsidR="00307B62" w:rsidRPr="00BF2504" w:rsidRDefault="008F6FFC" w:rsidP="00B65D83">
            <w:pPr>
              <w:pStyle w:val="TableBodyTextMIRB"/>
            </w:pPr>
            <w:r>
              <w:rPr>
                <w:rFonts w:eastAsia="Times New Roman"/>
                <w:lang w:eastAsia="en-CA"/>
              </w:rPr>
              <w:t>Not applicable</w:t>
            </w:r>
          </w:p>
        </w:tc>
      </w:tr>
      <w:tr w:rsidR="00307B62" w:rsidRPr="00BF2504" w14:paraId="6C4B51A8" w14:textId="77777777" w:rsidTr="00307B62">
        <w:trPr>
          <w:trHeight w:val="300"/>
        </w:trPr>
        <w:tc>
          <w:tcPr>
            <w:tcW w:w="3836" w:type="pct"/>
            <w:hideMark/>
          </w:tcPr>
          <w:p w14:paraId="705ABCF9" w14:textId="77777777" w:rsidR="00307B62" w:rsidRPr="00BF2504" w:rsidRDefault="00307B62" w:rsidP="00B65D83">
            <w:pPr>
              <w:pStyle w:val="TableBodyTextMIRB"/>
              <w:rPr>
                <w:rFonts w:eastAsia="Times New Roman"/>
                <w:lang w:eastAsia="en-CA"/>
              </w:rPr>
            </w:pPr>
            <w:r w:rsidRPr="00BF2504">
              <w:t>Sabaskong Bay 35</w:t>
            </w:r>
            <w:r>
              <w:t>H</w:t>
            </w:r>
          </w:p>
        </w:tc>
        <w:tc>
          <w:tcPr>
            <w:tcW w:w="1164" w:type="pct"/>
            <w:noWrap/>
            <w:hideMark/>
          </w:tcPr>
          <w:p w14:paraId="64109C5C" w14:textId="0BA3AD5A" w:rsidR="00307B62" w:rsidRPr="00BF2504" w:rsidRDefault="008F6FFC" w:rsidP="00B65D83">
            <w:pPr>
              <w:pStyle w:val="TableBodyTextMIRB"/>
            </w:pPr>
            <w:r>
              <w:rPr>
                <w:rFonts w:eastAsia="Times New Roman"/>
                <w:lang w:eastAsia="en-CA"/>
              </w:rPr>
              <w:t>Not applicable</w:t>
            </w:r>
          </w:p>
        </w:tc>
      </w:tr>
      <w:tr w:rsidR="00307B62" w:rsidRPr="00BF2504" w14:paraId="2B5AE624" w14:textId="77777777" w:rsidTr="00307B62">
        <w:trPr>
          <w:trHeight w:val="300"/>
        </w:trPr>
        <w:tc>
          <w:tcPr>
            <w:tcW w:w="3836" w:type="pct"/>
            <w:hideMark/>
          </w:tcPr>
          <w:p w14:paraId="20888AE0" w14:textId="77777777" w:rsidR="00307B62" w:rsidRPr="00BF2504" w:rsidRDefault="00307B62" w:rsidP="00B65D83">
            <w:pPr>
              <w:pStyle w:val="TableBodyTextMIRB"/>
              <w:rPr>
                <w:rFonts w:eastAsia="Times New Roman"/>
                <w:lang w:eastAsia="en-CA"/>
              </w:rPr>
            </w:pPr>
            <w:r w:rsidRPr="00BF2504">
              <w:t>Sachigo Lake 1</w:t>
            </w:r>
          </w:p>
        </w:tc>
        <w:tc>
          <w:tcPr>
            <w:tcW w:w="1164" w:type="pct"/>
            <w:noWrap/>
            <w:hideMark/>
          </w:tcPr>
          <w:p w14:paraId="31447C22" w14:textId="65E6D827" w:rsidR="00307B62" w:rsidRPr="00BF2504" w:rsidRDefault="008F6FFC" w:rsidP="00B65D83">
            <w:pPr>
              <w:pStyle w:val="TableBodyTextMIRB"/>
            </w:pPr>
            <w:r>
              <w:rPr>
                <w:rFonts w:eastAsia="Times New Roman"/>
                <w:lang w:eastAsia="en-CA"/>
              </w:rPr>
              <w:t>Not applicable</w:t>
            </w:r>
          </w:p>
        </w:tc>
      </w:tr>
      <w:tr w:rsidR="00307B62" w:rsidRPr="00BF2504" w14:paraId="713CE977" w14:textId="77777777" w:rsidTr="00307B62">
        <w:trPr>
          <w:trHeight w:val="300"/>
        </w:trPr>
        <w:tc>
          <w:tcPr>
            <w:tcW w:w="3836" w:type="pct"/>
            <w:hideMark/>
          </w:tcPr>
          <w:p w14:paraId="593BB8FC" w14:textId="77777777" w:rsidR="00307B62" w:rsidRPr="00BF2504" w:rsidRDefault="00307B62" w:rsidP="00B65D83">
            <w:pPr>
              <w:pStyle w:val="TableBodyTextMIRB"/>
              <w:rPr>
                <w:rFonts w:eastAsia="Times New Roman"/>
                <w:lang w:eastAsia="en-CA"/>
              </w:rPr>
            </w:pPr>
            <w:r w:rsidRPr="00BF2504">
              <w:t>Sachigo Lake 2</w:t>
            </w:r>
          </w:p>
        </w:tc>
        <w:tc>
          <w:tcPr>
            <w:tcW w:w="1164" w:type="pct"/>
            <w:noWrap/>
            <w:hideMark/>
          </w:tcPr>
          <w:p w14:paraId="63348771" w14:textId="50B04CBD" w:rsidR="00307B62" w:rsidRPr="00BF2504" w:rsidRDefault="008F6FFC" w:rsidP="00B65D83">
            <w:pPr>
              <w:pStyle w:val="TableBodyTextMIRB"/>
            </w:pPr>
            <w:r>
              <w:rPr>
                <w:rFonts w:eastAsia="Times New Roman"/>
                <w:lang w:eastAsia="en-CA"/>
              </w:rPr>
              <w:t>Not applicable</w:t>
            </w:r>
          </w:p>
        </w:tc>
      </w:tr>
      <w:tr w:rsidR="00307B62" w:rsidRPr="00BF2504" w14:paraId="1CB37932" w14:textId="77777777" w:rsidTr="00307B62">
        <w:trPr>
          <w:trHeight w:val="300"/>
        </w:trPr>
        <w:tc>
          <w:tcPr>
            <w:tcW w:w="3836" w:type="pct"/>
            <w:hideMark/>
          </w:tcPr>
          <w:p w14:paraId="48D57E41" w14:textId="77777777" w:rsidR="00307B62" w:rsidRPr="00BF2504" w:rsidRDefault="00307B62" w:rsidP="00B65D83">
            <w:pPr>
              <w:pStyle w:val="TableBodyTextMIRB"/>
              <w:rPr>
                <w:rFonts w:eastAsia="Times New Roman"/>
                <w:lang w:eastAsia="en-CA"/>
              </w:rPr>
            </w:pPr>
            <w:r w:rsidRPr="00BF2504">
              <w:t>Sachigo Lake 3</w:t>
            </w:r>
          </w:p>
        </w:tc>
        <w:tc>
          <w:tcPr>
            <w:tcW w:w="1164" w:type="pct"/>
            <w:noWrap/>
            <w:hideMark/>
          </w:tcPr>
          <w:p w14:paraId="41595F8D" w14:textId="4FF03C76" w:rsidR="00307B62" w:rsidRPr="00BF2504" w:rsidRDefault="008F6FFC" w:rsidP="00B65D83">
            <w:pPr>
              <w:pStyle w:val="TableBodyTextMIRB"/>
            </w:pPr>
            <w:r>
              <w:rPr>
                <w:rFonts w:eastAsia="Times New Roman"/>
                <w:lang w:eastAsia="en-CA"/>
              </w:rPr>
              <w:t>Not applicable</w:t>
            </w:r>
          </w:p>
        </w:tc>
      </w:tr>
      <w:tr w:rsidR="00307B62" w:rsidRPr="00BF2504" w14:paraId="70FAD4BB" w14:textId="77777777" w:rsidTr="00307B62">
        <w:trPr>
          <w:trHeight w:val="300"/>
        </w:trPr>
        <w:tc>
          <w:tcPr>
            <w:tcW w:w="3836" w:type="pct"/>
            <w:hideMark/>
          </w:tcPr>
          <w:p w14:paraId="2C3D25E4" w14:textId="77777777" w:rsidR="00307B62" w:rsidRPr="00BF2504" w:rsidRDefault="00307B62" w:rsidP="00B65D83">
            <w:pPr>
              <w:pStyle w:val="TableBodyTextMIRB"/>
              <w:rPr>
                <w:rFonts w:eastAsia="Times New Roman"/>
                <w:lang w:eastAsia="en-CA"/>
              </w:rPr>
            </w:pPr>
            <w:r w:rsidRPr="00BF2504">
              <w:t>Sagamok</w:t>
            </w:r>
          </w:p>
        </w:tc>
        <w:tc>
          <w:tcPr>
            <w:tcW w:w="1164" w:type="pct"/>
            <w:noWrap/>
            <w:hideMark/>
          </w:tcPr>
          <w:p w14:paraId="40E3748B" w14:textId="5F830AA2" w:rsidR="00307B62" w:rsidRPr="00BF2504" w:rsidRDefault="008F6FFC" w:rsidP="00B65D83">
            <w:pPr>
              <w:pStyle w:val="TableBodyTextMIRB"/>
            </w:pPr>
            <w:r>
              <w:rPr>
                <w:rFonts w:eastAsia="Times New Roman"/>
                <w:lang w:eastAsia="en-CA"/>
              </w:rPr>
              <w:t>Not applicable</w:t>
            </w:r>
          </w:p>
        </w:tc>
      </w:tr>
      <w:tr w:rsidR="00307B62" w:rsidRPr="00BF2504" w14:paraId="4DD84D82" w14:textId="77777777" w:rsidTr="00307B62">
        <w:trPr>
          <w:trHeight w:val="300"/>
        </w:trPr>
        <w:tc>
          <w:tcPr>
            <w:tcW w:w="3836" w:type="pct"/>
            <w:hideMark/>
          </w:tcPr>
          <w:p w14:paraId="61BFFAC6" w14:textId="77777777" w:rsidR="00307B62" w:rsidRPr="00BF2504" w:rsidRDefault="00307B62" w:rsidP="00B65D83">
            <w:pPr>
              <w:pStyle w:val="TableBodyTextMIRB"/>
              <w:rPr>
                <w:rFonts w:eastAsia="Times New Roman"/>
                <w:lang w:eastAsia="en-CA"/>
              </w:rPr>
            </w:pPr>
            <w:r w:rsidRPr="00BF2504">
              <w:t>Sand Point First Nation Reserve</w:t>
            </w:r>
          </w:p>
        </w:tc>
        <w:tc>
          <w:tcPr>
            <w:tcW w:w="1164" w:type="pct"/>
            <w:noWrap/>
            <w:hideMark/>
          </w:tcPr>
          <w:p w14:paraId="1D046D0D" w14:textId="3023E9E2" w:rsidR="00307B62" w:rsidRPr="00BF2504" w:rsidRDefault="008F6FFC" w:rsidP="00B65D83">
            <w:pPr>
              <w:pStyle w:val="TableBodyTextMIRB"/>
            </w:pPr>
            <w:r>
              <w:rPr>
                <w:rFonts w:eastAsia="Times New Roman"/>
                <w:lang w:eastAsia="en-CA"/>
              </w:rPr>
              <w:t>Not applicable</w:t>
            </w:r>
          </w:p>
        </w:tc>
      </w:tr>
      <w:tr w:rsidR="00307B62" w:rsidRPr="00BF2504" w14:paraId="3DBF2653" w14:textId="77777777" w:rsidTr="00307B62">
        <w:trPr>
          <w:trHeight w:val="300"/>
        </w:trPr>
        <w:tc>
          <w:tcPr>
            <w:tcW w:w="3836" w:type="pct"/>
            <w:hideMark/>
          </w:tcPr>
          <w:p w14:paraId="7E22607F" w14:textId="77777777" w:rsidR="00307B62" w:rsidRPr="00BF2504" w:rsidRDefault="00307B62" w:rsidP="00B65D83">
            <w:pPr>
              <w:pStyle w:val="TableBodyTextMIRB"/>
              <w:rPr>
                <w:rFonts w:eastAsia="Times New Roman"/>
                <w:lang w:eastAsia="en-CA"/>
              </w:rPr>
            </w:pPr>
            <w:r w:rsidRPr="00BF2504">
              <w:t>Sandy Lake 88</w:t>
            </w:r>
          </w:p>
        </w:tc>
        <w:tc>
          <w:tcPr>
            <w:tcW w:w="1164" w:type="pct"/>
            <w:noWrap/>
            <w:hideMark/>
          </w:tcPr>
          <w:p w14:paraId="07DCD40A" w14:textId="0EBE6FEB" w:rsidR="00307B62" w:rsidRPr="00BF2504" w:rsidRDefault="008F6FFC" w:rsidP="00B65D83">
            <w:pPr>
              <w:pStyle w:val="TableBodyTextMIRB"/>
            </w:pPr>
            <w:r>
              <w:rPr>
                <w:rFonts w:eastAsia="Times New Roman"/>
                <w:lang w:eastAsia="en-CA"/>
              </w:rPr>
              <w:t>Not applicable</w:t>
            </w:r>
          </w:p>
        </w:tc>
      </w:tr>
      <w:tr w:rsidR="00307B62" w:rsidRPr="00BF2504" w14:paraId="474501BA" w14:textId="77777777" w:rsidTr="00307B62">
        <w:trPr>
          <w:trHeight w:val="300"/>
        </w:trPr>
        <w:tc>
          <w:tcPr>
            <w:tcW w:w="3836" w:type="pct"/>
            <w:hideMark/>
          </w:tcPr>
          <w:p w14:paraId="692E1BCF" w14:textId="77777777" w:rsidR="00307B62" w:rsidRPr="00BF2504" w:rsidRDefault="00307B62" w:rsidP="00B65D83">
            <w:pPr>
              <w:pStyle w:val="TableBodyTextMIRB"/>
              <w:rPr>
                <w:rFonts w:eastAsia="Times New Roman"/>
                <w:lang w:eastAsia="en-CA"/>
              </w:rPr>
            </w:pPr>
            <w:r w:rsidRPr="00BF2504">
              <w:t>Sarnia 45</w:t>
            </w:r>
          </w:p>
        </w:tc>
        <w:tc>
          <w:tcPr>
            <w:tcW w:w="1164" w:type="pct"/>
            <w:noWrap/>
            <w:hideMark/>
          </w:tcPr>
          <w:p w14:paraId="28EDD65A" w14:textId="15D1F39C" w:rsidR="00307B62" w:rsidRPr="00BF2504" w:rsidRDefault="008F6FFC" w:rsidP="00B65D83">
            <w:pPr>
              <w:pStyle w:val="TableBodyTextMIRB"/>
            </w:pPr>
            <w:r>
              <w:rPr>
                <w:rFonts w:eastAsia="Times New Roman"/>
                <w:lang w:eastAsia="en-CA"/>
              </w:rPr>
              <w:t>Not applicable</w:t>
            </w:r>
          </w:p>
        </w:tc>
      </w:tr>
      <w:tr w:rsidR="00307B62" w:rsidRPr="00BF2504" w14:paraId="4FAA0762" w14:textId="77777777" w:rsidTr="00307B62">
        <w:trPr>
          <w:trHeight w:val="300"/>
        </w:trPr>
        <w:tc>
          <w:tcPr>
            <w:tcW w:w="3836" w:type="pct"/>
            <w:hideMark/>
          </w:tcPr>
          <w:p w14:paraId="3D601DE7" w14:textId="77777777" w:rsidR="00307B62" w:rsidRPr="00BF2504" w:rsidRDefault="00307B62" w:rsidP="00B65D83">
            <w:pPr>
              <w:pStyle w:val="TableBodyTextMIRB"/>
              <w:rPr>
                <w:rFonts w:eastAsia="Times New Roman"/>
                <w:lang w:eastAsia="en-CA"/>
              </w:rPr>
            </w:pPr>
            <w:r w:rsidRPr="00BF2504">
              <w:t>Saug-A-Gaw-Sing 1</w:t>
            </w:r>
          </w:p>
        </w:tc>
        <w:tc>
          <w:tcPr>
            <w:tcW w:w="1164" w:type="pct"/>
            <w:noWrap/>
            <w:hideMark/>
          </w:tcPr>
          <w:p w14:paraId="2B67FEE3" w14:textId="41FFCB7E" w:rsidR="00307B62" w:rsidRPr="00BF2504" w:rsidRDefault="008F6FFC" w:rsidP="00B65D83">
            <w:pPr>
              <w:pStyle w:val="TableBodyTextMIRB"/>
            </w:pPr>
            <w:r>
              <w:rPr>
                <w:rFonts w:eastAsia="Times New Roman"/>
                <w:lang w:eastAsia="en-CA"/>
              </w:rPr>
              <w:t>Not applicable</w:t>
            </w:r>
          </w:p>
        </w:tc>
      </w:tr>
      <w:tr w:rsidR="00307B62" w:rsidRPr="00BF2504" w14:paraId="6C15F2DA" w14:textId="77777777" w:rsidTr="00307B62">
        <w:trPr>
          <w:trHeight w:val="300"/>
        </w:trPr>
        <w:tc>
          <w:tcPr>
            <w:tcW w:w="3836" w:type="pct"/>
            <w:hideMark/>
          </w:tcPr>
          <w:p w14:paraId="48EA07ED" w14:textId="77777777" w:rsidR="00307B62" w:rsidRPr="00BF2504" w:rsidRDefault="00307B62" w:rsidP="00B65D83">
            <w:pPr>
              <w:pStyle w:val="TableBodyTextMIRB"/>
              <w:rPr>
                <w:rFonts w:eastAsia="Times New Roman"/>
                <w:lang w:eastAsia="en-CA"/>
              </w:rPr>
            </w:pPr>
            <w:r w:rsidRPr="00BF2504">
              <w:lastRenderedPageBreak/>
              <w:t>Saugeen 29</w:t>
            </w:r>
          </w:p>
        </w:tc>
        <w:tc>
          <w:tcPr>
            <w:tcW w:w="1164" w:type="pct"/>
            <w:noWrap/>
            <w:hideMark/>
          </w:tcPr>
          <w:p w14:paraId="553EFA52" w14:textId="4C369E4B" w:rsidR="00307B62" w:rsidRPr="00BF2504" w:rsidRDefault="008F6FFC" w:rsidP="00B65D83">
            <w:pPr>
              <w:pStyle w:val="TableBodyTextMIRB"/>
            </w:pPr>
            <w:r>
              <w:rPr>
                <w:rFonts w:eastAsia="Times New Roman"/>
                <w:lang w:eastAsia="en-CA"/>
              </w:rPr>
              <w:t>Not applicable</w:t>
            </w:r>
          </w:p>
        </w:tc>
      </w:tr>
      <w:tr w:rsidR="00307B62" w:rsidRPr="00BF2504" w14:paraId="202F181E" w14:textId="77777777" w:rsidTr="00307B62">
        <w:trPr>
          <w:trHeight w:val="300"/>
        </w:trPr>
        <w:tc>
          <w:tcPr>
            <w:tcW w:w="3836" w:type="pct"/>
            <w:hideMark/>
          </w:tcPr>
          <w:p w14:paraId="211297F3" w14:textId="77777777" w:rsidR="00307B62" w:rsidRPr="00BF2504" w:rsidRDefault="00307B62" w:rsidP="00B65D83">
            <w:pPr>
              <w:pStyle w:val="TableBodyTextMIRB"/>
              <w:rPr>
                <w:rFonts w:eastAsia="Times New Roman"/>
                <w:lang w:eastAsia="en-CA"/>
              </w:rPr>
            </w:pPr>
            <w:r w:rsidRPr="00BF2504">
              <w:t>Saugeen and Cape Croker Fishing Islands 1</w:t>
            </w:r>
          </w:p>
        </w:tc>
        <w:tc>
          <w:tcPr>
            <w:tcW w:w="1164" w:type="pct"/>
            <w:noWrap/>
            <w:hideMark/>
          </w:tcPr>
          <w:p w14:paraId="615BF767" w14:textId="0FE55C23" w:rsidR="00307B62" w:rsidRPr="00BF2504" w:rsidRDefault="008F6FFC" w:rsidP="00B65D83">
            <w:pPr>
              <w:pStyle w:val="TableBodyTextMIRB"/>
            </w:pPr>
            <w:r>
              <w:rPr>
                <w:rFonts w:eastAsia="Times New Roman"/>
                <w:lang w:eastAsia="en-CA"/>
              </w:rPr>
              <w:t>Not applicable</w:t>
            </w:r>
          </w:p>
        </w:tc>
      </w:tr>
      <w:tr w:rsidR="00307B62" w:rsidRPr="00BF2504" w14:paraId="36D0E6A0" w14:textId="77777777" w:rsidTr="00307B62">
        <w:trPr>
          <w:trHeight w:val="300"/>
        </w:trPr>
        <w:tc>
          <w:tcPr>
            <w:tcW w:w="3836" w:type="pct"/>
            <w:hideMark/>
          </w:tcPr>
          <w:p w14:paraId="49BCE760" w14:textId="77777777" w:rsidR="00307B62" w:rsidRPr="00BF2504" w:rsidRDefault="00307B62" w:rsidP="00B65D83">
            <w:pPr>
              <w:pStyle w:val="TableBodyTextMIRB"/>
              <w:rPr>
                <w:rFonts w:eastAsia="Times New Roman"/>
                <w:lang w:eastAsia="en-CA"/>
              </w:rPr>
            </w:pPr>
            <w:r w:rsidRPr="00BF2504">
              <w:t>Saugeen Hunting Grounds 60</w:t>
            </w:r>
            <w:r>
              <w:t>A</w:t>
            </w:r>
          </w:p>
        </w:tc>
        <w:tc>
          <w:tcPr>
            <w:tcW w:w="1164" w:type="pct"/>
            <w:noWrap/>
            <w:hideMark/>
          </w:tcPr>
          <w:p w14:paraId="6F053BB8" w14:textId="0D7DDB60" w:rsidR="00307B62" w:rsidRPr="00BF2504" w:rsidRDefault="008F6FFC" w:rsidP="00B65D83">
            <w:pPr>
              <w:pStyle w:val="TableBodyTextMIRB"/>
            </w:pPr>
            <w:r>
              <w:rPr>
                <w:rFonts w:eastAsia="Times New Roman"/>
                <w:lang w:eastAsia="en-CA"/>
              </w:rPr>
              <w:t>Not applicable</w:t>
            </w:r>
          </w:p>
        </w:tc>
      </w:tr>
      <w:tr w:rsidR="00307B62" w:rsidRPr="00BF2504" w14:paraId="28EB6584" w14:textId="77777777" w:rsidTr="00307B62">
        <w:trPr>
          <w:trHeight w:val="300"/>
        </w:trPr>
        <w:tc>
          <w:tcPr>
            <w:tcW w:w="3836" w:type="pct"/>
            <w:hideMark/>
          </w:tcPr>
          <w:p w14:paraId="072C4771" w14:textId="77777777" w:rsidR="00307B62" w:rsidRPr="00BF2504" w:rsidRDefault="00307B62" w:rsidP="00B65D83">
            <w:pPr>
              <w:pStyle w:val="TableBodyTextMIRB"/>
              <w:rPr>
                <w:rFonts w:eastAsia="Times New Roman"/>
                <w:lang w:eastAsia="en-CA"/>
              </w:rPr>
            </w:pPr>
            <w:r w:rsidRPr="00BF2504">
              <w:t>Seine River 23</w:t>
            </w:r>
            <w:r>
              <w:t>A</w:t>
            </w:r>
          </w:p>
        </w:tc>
        <w:tc>
          <w:tcPr>
            <w:tcW w:w="1164" w:type="pct"/>
            <w:noWrap/>
            <w:hideMark/>
          </w:tcPr>
          <w:p w14:paraId="48BD802F" w14:textId="5FFD47A4" w:rsidR="00307B62" w:rsidRPr="00BF2504" w:rsidRDefault="008F6FFC" w:rsidP="00B65D83">
            <w:pPr>
              <w:pStyle w:val="TableBodyTextMIRB"/>
            </w:pPr>
            <w:r>
              <w:rPr>
                <w:rFonts w:eastAsia="Times New Roman"/>
                <w:lang w:eastAsia="en-CA"/>
              </w:rPr>
              <w:t>Not applicable</w:t>
            </w:r>
          </w:p>
        </w:tc>
      </w:tr>
      <w:tr w:rsidR="00307B62" w:rsidRPr="00BF2504" w14:paraId="48DD85CB" w14:textId="77777777" w:rsidTr="00307B62">
        <w:trPr>
          <w:trHeight w:val="300"/>
        </w:trPr>
        <w:tc>
          <w:tcPr>
            <w:tcW w:w="3836" w:type="pct"/>
            <w:hideMark/>
          </w:tcPr>
          <w:p w14:paraId="69A235A5" w14:textId="77777777" w:rsidR="00307B62" w:rsidRPr="00BF2504" w:rsidRDefault="00307B62" w:rsidP="00B65D83">
            <w:pPr>
              <w:pStyle w:val="TableBodyTextMIRB"/>
              <w:rPr>
                <w:rFonts w:eastAsia="Times New Roman"/>
                <w:lang w:eastAsia="en-CA"/>
              </w:rPr>
            </w:pPr>
            <w:r w:rsidRPr="00BF2504">
              <w:t>Seine River 23</w:t>
            </w:r>
            <w:r>
              <w:t>B</w:t>
            </w:r>
          </w:p>
        </w:tc>
        <w:tc>
          <w:tcPr>
            <w:tcW w:w="1164" w:type="pct"/>
            <w:noWrap/>
            <w:hideMark/>
          </w:tcPr>
          <w:p w14:paraId="0EF0D9BB" w14:textId="5F21B961" w:rsidR="00307B62" w:rsidRPr="00BF2504" w:rsidRDefault="008F6FFC" w:rsidP="00B65D83">
            <w:pPr>
              <w:pStyle w:val="TableBodyTextMIRB"/>
            </w:pPr>
            <w:r>
              <w:rPr>
                <w:rFonts w:eastAsia="Times New Roman"/>
                <w:lang w:eastAsia="en-CA"/>
              </w:rPr>
              <w:t>Not applicable</w:t>
            </w:r>
          </w:p>
        </w:tc>
      </w:tr>
      <w:tr w:rsidR="00307B62" w:rsidRPr="00BF2504" w14:paraId="2B06047C" w14:textId="77777777" w:rsidTr="00307B62">
        <w:trPr>
          <w:trHeight w:val="300"/>
        </w:trPr>
        <w:tc>
          <w:tcPr>
            <w:tcW w:w="3836" w:type="pct"/>
            <w:hideMark/>
          </w:tcPr>
          <w:p w14:paraId="756292B0" w14:textId="77777777" w:rsidR="00307B62" w:rsidRPr="00BF2504" w:rsidRDefault="00307B62" w:rsidP="00B65D83">
            <w:pPr>
              <w:pStyle w:val="TableBodyTextMIRB"/>
              <w:rPr>
                <w:rFonts w:eastAsia="Times New Roman"/>
                <w:lang w:eastAsia="en-CA"/>
              </w:rPr>
            </w:pPr>
            <w:r w:rsidRPr="00BF2504">
              <w:t>Serpent River 7</w:t>
            </w:r>
          </w:p>
        </w:tc>
        <w:tc>
          <w:tcPr>
            <w:tcW w:w="1164" w:type="pct"/>
            <w:noWrap/>
            <w:hideMark/>
          </w:tcPr>
          <w:p w14:paraId="61A250E3" w14:textId="25AF6751" w:rsidR="00307B62" w:rsidRPr="00BF2504" w:rsidRDefault="008F6FFC" w:rsidP="00B65D83">
            <w:pPr>
              <w:pStyle w:val="TableBodyTextMIRB"/>
            </w:pPr>
            <w:r>
              <w:rPr>
                <w:rFonts w:eastAsia="Times New Roman"/>
                <w:lang w:eastAsia="en-CA"/>
              </w:rPr>
              <w:t>Not applicable</w:t>
            </w:r>
          </w:p>
        </w:tc>
      </w:tr>
      <w:tr w:rsidR="00307B62" w:rsidRPr="00BF2504" w14:paraId="31FE8F25" w14:textId="77777777" w:rsidTr="00307B62">
        <w:trPr>
          <w:trHeight w:val="300"/>
        </w:trPr>
        <w:tc>
          <w:tcPr>
            <w:tcW w:w="3836" w:type="pct"/>
            <w:hideMark/>
          </w:tcPr>
          <w:p w14:paraId="20E6D1BB" w14:textId="77777777" w:rsidR="00307B62" w:rsidRPr="00BF2504" w:rsidRDefault="00307B62" w:rsidP="00B65D83">
            <w:pPr>
              <w:pStyle w:val="TableBodyTextMIRB"/>
              <w:rPr>
                <w:rFonts w:eastAsia="Times New Roman"/>
                <w:lang w:eastAsia="en-CA"/>
              </w:rPr>
            </w:pPr>
            <w:r w:rsidRPr="00BF2504">
              <w:t>Shawanaga 17</w:t>
            </w:r>
          </w:p>
        </w:tc>
        <w:tc>
          <w:tcPr>
            <w:tcW w:w="1164" w:type="pct"/>
            <w:noWrap/>
            <w:hideMark/>
          </w:tcPr>
          <w:p w14:paraId="5208ADC0" w14:textId="121248B7" w:rsidR="00307B62" w:rsidRPr="00BF2504" w:rsidRDefault="008F6FFC" w:rsidP="00B65D83">
            <w:pPr>
              <w:pStyle w:val="TableBodyTextMIRB"/>
            </w:pPr>
            <w:r>
              <w:rPr>
                <w:rFonts w:eastAsia="Times New Roman"/>
                <w:lang w:eastAsia="en-CA"/>
              </w:rPr>
              <w:t>Not applicable</w:t>
            </w:r>
          </w:p>
        </w:tc>
      </w:tr>
      <w:tr w:rsidR="00307B62" w:rsidRPr="00BF2504" w14:paraId="778ADB94" w14:textId="77777777" w:rsidTr="00307B62">
        <w:trPr>
          <w:trHeight w:val="300"/>
        </w:trPr>
        <w:tc>
          <w:tcPr>
            <w:tcW w:w="3836" w:type="pct"/>
            <w:hideMark/>
          </w:tcPr>
          <w:p w14:paraId="0DC6439B" w14:textId="77777777" w:rsidR="00307B62" w:rsidRPr="00BF2504" w:rsidRDefault="00307B62" w:rsidP="00B65D83">
            <w:pPr>
              <w:pStyle w:val="TableBodyTextMIRB"/>
              <w:rPr>
                <w:rFonts w:eastAsia="Times New Roman"/>
                <w:lang w:eastAsia="en-CA"/>
              </w:rPr>
            </w:pPr>
            <w:r w:rsidRPr="00BF2504">
              <w:t>Shawanaga 17</w:t>
            </w:r>
            <w:r>
              <w:t>B</w:t>
            </w:r>
          </w:p>
        </w:tc>
        <w:tc>
          <w:tcPr>
            <w:tcW w:w="1164" w:type="pct"/>
            <w:noWrap/>
            <w:hideMark/>
          </w:tcPr>
          <w:p w14:paraId="0A1C3787" w14:textId="53886332" w:rsidR="00307B62" w:rsidRPr="00BF2504" w:rsidRDefault="008F6FFC" w:rsidP="00B65D83">
            <w:pPr>
              <w:pStyle w:val="TableBodyTextMIRB"/>
            </w:pPr>
            <w:r>
              <w:rPr>
                <w:rFonts w:eastAsia="Times New Roman"/>
                <w:lang w:eastAsia="en-CA"/>
              </w:rPr>
              <w:t>Not applicable</w:t>
            </w:r>
          </w:p>
        </w:tc>
      </w:tr>
      <w:tr w:rsidR="00307B62" w:rsidRPr="00BF2504" w14:paraId="01806D7D" w14:textId="77777777" w:rsidTr="00307B62">
        <w:trPr>
          <w:trHeight w:val="300"/>
        </w:trPr>
        <w:tc>
          <w:tcPr>
            <w:tcW w:w="3836" w:type="pct"/>
            <w:hideMark/>
          </w:tcPr>
          <w:p w14:paraId="2516BD0B" w14:textId="77777777" w:rsidR="00307B62" w:rsidRPr="00BF2504" w:rsidRDefault="00307B62" w:rsidP="00B65D83">
            <w:pPr>
              <w:pStyle w:val="TableBodyTextMIRB"/>
              <w:rPr>
                <w:rFonts w:eastAsia="Times New Roman"/>
                <w:lang w:eastAsia="en-CA"/>
              </w:rPr>
            </w:pPr>
            <w:r w:rsidRPr="00BF2504">
              <w:t>Sheguiandah 24</w:t>
            </w:r>
          </w:p>
        </w:tc>
        <w:tc>
          <w:tcPr>
            <w:tcW w:w="1164" w:type="pct"/>
            <w:noWrap/>
            <w:hideMark/>
          </w:tcPr>
          <w:p w14:paraId="745F27A2" w14:textId="19FB730E" w:rsidR="00307B62" w:rsidRPr="00BF2504" w:rsidRDefault="008F6FFC" w:rsidP="00B65D83">
            <w:pPr>
              <w:pStyle w:val="TableBodyTextMIRB"/>
            </w:pPr>
            <w:r>
              <w:rPr>
                <w:rFonts w:eastAsia="Times New Roman"/>
                <w:lang w:eastAsia="en-CA"/>
              </w:rPr>
              <w:t>Not applicable</w:t>
            </w:r>
          </w:p>
        </w:tc>
      </w:tr>
      <w:tr w:rsidR="00307B62" w:rsidRPr="00BF2504" w14:paraId="73B228BF" w14:textId="77777777" w:rsidTr="00307B62">
        <w:trPr>
          <w:trHeight w:val="300"/>
        </w:trPr>
        <w:tc>
          <w:tcPr>
            <w:tcW w:w="3836" w:type="pct"/>
            <w:hideMark/>
          </w:tcPr>
          <w:p w14:paraId="36F4FCCC" w14:textId="77777777" w:rsidR="00307B62" w:rsidRPr="00BF2504" w:rsidRDefault="00307B62" w:rsidP="00B65D83">
            <w:pPr>
              <w:pStyle w:val="TableBodyTextMIRB"/>
              <w:rPr>
                <w:rFonts w:eastAsia="Times New Roman"/>
                <w:lang w:eastAsia="en-CA"/>
              </w:rPr>
            </w:pPr>
            <w:r w:rsidRPr="00BF2504">
              <w:t>Sheshegwaning 20</w:t>
            </w:r>
          </w:p>
        </w:tc>
        <w:tc>
          <w:tcPr>
            <w:tcW w:w="1164" w:type="pct"/>
            <w:noWrap/>
            <w:hideMark/>
          </w:tcPr>
          <w:p w14:paraId="6F92F447" w14:textId="7CD9220B" w:rsidR="00307B62" w:rsidRPr="00BF2504" w:rsidRDefault="008F6FFC" w:rsidP="00B65D83">
            <w:pPr>
              <w:pStyle w:val="TableBodyTextMIRB"/>
            </w:pPr>
            <w:r>
              <w:rPr>
                <w:rFonts w:eastAsia="Times New Roman"/>
                <w:lang w:eastAsia="en-CA"/>
              </w:rPr>
              <w:t>Not applicable</w:t>
            </w:r>
          </w:p>
        </w:tc>
      </w:tr>
      <w:tr w:rsidR="00307B62" w:rsidRPr="00BF2504" w14:paraId="2955EAAE" w14:textId="77777777" w:rsidTr="00307B62">
        <w:trPr>
          <w:trHeight w:val="300"/>
        </w:trPr>
        <w:tc>
          <w:tcPr>
            <w:tcW w:w="3836" w:type="pct"/>
            <w:hideMark/>
          </w:tcPr>
          <w:p w14:paraId="14D22964" w14:textId="77777777" w:rsidR="00307B62" w:rsidRPr="00BF2504" w:rsidRDefault="00307B62" w:rsidP="00B65D83">
            <w:pPr>
              <w:pStyle w:val="TableBodyTextMIRB"/>
              <w:rPr>
                <w:rFonts w:eastAsia="Times New Roman"/>
                <w:lang w:eastAsia="en-CA"/>
              </w:rPr>
            </w:pPr>
            <w:r w:rsidRPr="00BF2504">
              <w:t>Shoal Lake 31</w:t>
            </w:r>
            <w:r>
              <w:t>J</w:t>
            </w:r>
          </w:p>
        </w:tc>
        <w:tc>
          <w:tcPr>
            <w:tcW w:w="1164" w:type="pct"/>
            <w:noWrap/>
            <w:hideMark/>
          </w:tcPr>
          <w:p w14:paraId="5D8A9A7F" w14:textId="507DA0CE" w:rsidR="00307B62" w:rsidRPr="00BF2504" w:rsidRDefault="008F6FFC" w:rsidP="00B65D83">
            <w:pPr>
              <w:pStyle w:val="TableBodyTextMIRB"/>
            </w:pPr>
            <w:r>
              <w:rPr>
                <w:rFonts w:eastAsia="Times New Roman"/>
                <w:lang w:eastAsia="en-CA"/>
              </w:rPr>
              <w:t>Not applicable</w:t>
            </w:r>
          </w:p>
        </w:tc>
      </w:tr>
      <w:tr w:rsidR="00307B62" w:rsidRPr="00BF2504" w14:paraId="08D69CED" w14:textId="77777777" w:rsidTr="00307B62">
        <w:trPr>
          <w:trHeight w:val="300"/>
        </w:trPr>
        <w:tc>
          <w:tcPr>
            <w:tcW w:w="3836" w:type="pct"/>
            <w:hideMark/>
          </w:tcPr>
          <w:p w14:paraId="6018E84E" w14:textId="77777777" w:rsidR="00307B62" w:rsidRPr="00BF2504" w:rsidRDefault="00307B62" w:rsidP="00B65D83">
            <w:pPr>
              <w:pStyle w:val="TableBodyTextMIRB"/>
              <w:rPr>
                <w:rFonts w:eastAsia="Times New Roman"/>
                <w:lang w:eastAsia="en-CA"/>
              </w:rPr>
            </w:pPr>
            <w:r w:rsidRPr="00BF2504">
              <w:t>Shoal Lake 34</w:t>
            </w:r>
            <w:r>
              <w:t>B</w:t>
            </w:r>
            <w:r w:rsidRPr="00BF2504">
              <w:t>1</w:t>
            </w:r>
          </w:p>
        </w:tc>
        <w:tc>
          <w:tcPr>
            <w:tcW w:w="1164" w:type="pct"/>
            <w:noWrap/>
            <w:hideMark/>
          </w:tcPr>
          <w:p w14:paraId="3694E309" w14:textId="4B0C8025" w:rsidR="00307B62" w:rsidRPr="00BF2504" w:rsidRDefault="008F6FFC" w:rsidP="00B65D83">
            <w:pPr>
              <w:pStyle w:val="TableBodyTextMIRB"/>
            </w:pPr>
            <w:r>
              <w:rPr>
                <w:rFonts w:eastAsia="Times New Roman"/>
                <w:lang w:eastAsia="en-CA"/>
              </w:rPr>
              <w:t>Not applicable</w:t>
            </w:r>
          </w:p>
        </w:tc>
      </w:tr>
      <w:tr w:rsidR="00307B62" w:rsidRPr="00BF2504" w14:paraId="77E14A75" w14:textId="77777777" w:rsidTr="00307B62">
        <w:trPr>
          <w:trHeight w:val="300"/>
        </w:trPr>
        <w:tc>
          <w:tcPr>
            <w:tcW w:w="3836" w:type="pct"/>
            <w:hideMark/>
          </w:tcPr>
          <w:p w14:paraId="2C4EDC9B" w14:textId="77777777" w:rsidR="00307B62" w:rsidRPr="00BF2504" w:rsidRDefault="00307B62" w:rsidP="00B65D83">
            <w:pPr>
              <w:pStyle w:val="TableBodyTextMIRB"/>
              <w:rPr>
                <w:rFonts w:eastAsia="Times New Roman"/>
                <w:lang w:eastAsia="en-CA"/>
              </w:rPr>
            </w:pPr>
            <w:r w:rsidRPr="00BF2504">
              <w:t>Shoal Lake 34</w:t>
            </w:r>
            <w:r>
              <w:t>B</w:t>
            </w:r>
            <w:r w:rsidRPr="00BF2504">
              <w:t>2</w:t>
            </w:r>
          </w:p>
        </w:tc>
        <w:tc>
          <w:tcPr>
            <w:tcW w:w="1164" w:type="pct"/>
            <w:noWrap/>
            <w:hideMark/>
          </w:tcPr>
          <w:p w14:paraId="6871FC19" w14:textId="556AB1ED" w:rsidR="00307B62" w:rsidRPr="00BF2504" w:rsidRDefault="008F6FFC" w:rsidP="00B65D83">
            <w:pPr>
              <w:pStyle w:val="TableBodyTextMIRB"/>
            </w:pPr>
            <w:r>
              <w:rPr>
                <w:rFonts w:eastAsia="Times New Roman"/>
                <w:lang w:eastAsia="en-CA"/>
              </w:rPr>
              <w:t>Not applicable</w:t>
            </w:r>
          </w:p>
        </w:tc>
      </w:tr>
      <w:tr w:rsidR="00307B62" w:rsidRPr="00BF2504" w14:paraId="054B29AC" w14:textId="77777777" w:rsidTr="00307B62">
        <w:trPr>
          <w:trHeight w:val="300"/>
        </w:trPr>
        <w:tc>
          <w:tcPr>
            <w:tcW w:w="3836" w:type="pct"/>
            <w:hideMark/>
          </w:tcPr>
          <w:p w14:paraId="18F2629E" w14:textId="77777777" w:rsidR="00307B62" w:rsidRPr="00BF2504" w:rsidRDefault="00307B62" w:rsidP="00B65D83">
            <w:pPr>
              <w:pStyle w:val="TableBodyTextMIRB"/>
              <w:rPr>
                <w:rFonts w:eastAsia="Times New Roman"/>
                <w:lang w:eastAsia="en-CA"/>
              </w:rPr>
            </w:pPr>
            <w:r w:rsidRPr="00BF2504">
              <w:t>Shoal Lake 37</w:t>
            </w:r>
            <w:r>
              <w:t>A</w:t>
            </w:r>
          </w:p>
        </w:tc>
        <w:tc>
          <w:tcPr>
            <w:tcW w:w="1164" w:type="pct"/>
            <w:noWrap/>
            <w:hideMark/>
          </w:tcPr>
          <w:p w14:paraId="25BE0178" w14:textId="11B7202F" w:rsidR="00307B62" w:rsidRPr="00BF2504" w:rsidRDefault="008F6FFC" w:rsidP="00B65D83">
            <w:pPr>
              <w:pStyle w:val="TableBodyTextMIRB"/>
            </w:pPr>
            <w:r>
              <w:rPr>
                <w:rFonts w:eastAsia="Times New Roman"/>
                <w:lang w:eastAsia="en-CA"/>
              </w:rPr>
              <w:t>Not applicable</w:t>
            </w:r>
          </w:p>
        </w:tc>
      </w:tr>
      <w:tr w:rsidR="00307B62" w:rsidRPr="00BF2504" w14:paraId="73A8480B" w14:textId="77777777" w:rsidTr="00307B62">
        <w:trPr>
          <w:trHeight w:val="300"/>
        </w:trPr>
        <w:tc>
          <w:tcPr>
            <w:tcW w:w="3836" w:type="pct"/>
            <w:hideMark/>
          </w:tcPr>
          <w:p w14:paraId="2F8A4D21" w14:textId="77777777" w:rsidR="00307B62" w:rsidRPr="00BF2504" w:rsidRDefault="00307B62" w:rsidP="00B65D83">
            <w:pPr>
              <w:pStyle w:val="TableBodyTextMIRB"/>
              <w:rPr>
                <w:rFonts w:eastAsia="Times New Roman"/>
                <w:lang w:eastAsia="en-CA"/>
              </w:rPr>
            </w:pPr>
            <w:r w:rsidRPr="00BF2504">
              <w:t>Shoal Lake 39</w:t>
            </w:r>
          </w:p>
        </w:tc>
        <w:tc>
          <w:tcPr>
            <w:tcW w:w="1164" w:type="pct"/>
            <w:noWrap/>
            <w:hideMark/>
          </w:tcPr>
          <w:p w14:paraId="67BDB3D1" w14:textId="5E037533" w:rsidR="00307B62" w:rsidRPr="00BF2504" w:rsidRDefault="008F6FFC" w:rsidP="00B65D83">
            <w:pPr>
              <w:pStyle w:val="TableBodyTextMIRB"/>
            </w:pPr>
            <w:r>
              <w:rPr>
                <w:rFonts w:eastAsia="Times New Roman"/>
                <w:lang w:eastAsia="en-CA"/>
              </w:rPr>
              <w:t>Not applicable</w:t>
            </w:r>
          </w:p>
        </w:tc>
      </w:tr>
      <w:tr w:rsidR="00307B62" w:rsidRPr="00BF2504" w14:paraId="305A12C2" w14:textId="77777777" w:rsidTr="00307B62">
        <w:trPr>
          <w:trHeight w:val="300"/>
        </w:trPr>
        <w:tc>
          <w:tcPr>
            <w:tcW w:w="3836" w:type="pct"/>
            <w:hideMark/>
          </w:tcPr>
          <w:p w14:paraId="19E0B626" w14:textId="77777777" w:rsidR="00307B62" w:rsidRPr="00BF2504" w:rsidRDefault="00307B62" w:rsidP="00B65D83">
            <w:pPr>
              <w:pStyle w:val="TableBodyTextMIRB"/>
              <w:rPr>
                <w:rFonts w:eastAsia="Times New Roman"/>
                <w:lang w:eastAsia="en-CA"/>
              </w:rPr>
            </w:pPr>
            <w:r w:rsidRPr="00BF2504">
              <w:t>Shoal Lake 39</w:t>
            </w:r>
            <w:r>
              <w:t>A</w:t>
            </w:r>
          </w:p>
        </w:tc>
        <w:tc>
          <w:tcPr>
            <w:tcW w:w="1164" w:type="pct"/>
            <w:noWrap/>
            <w:hideMark/>
          </w:tcPr>
          <w:p w14:paraId="5CB895DC" w14:textId="274CB452" w:rsidR="00307B62" w:rsidRPr="00BF2504" w:rsidRDefault="008F6FFC" w:rsidP="00B65D83">
            <w:pPr>
              <w:pStyle w:val="TableBodyTextMIRB"/>
            </w:pPr>
            <w:r>
              <w:rPr>
                <w:rFonts w:eastAsia="Times New Roman"/>
                <w:lang w:eastAsia="en-CA"/>
              </w:rPr>
              <w:t>Not applicable</w:t>
            </w:r>
          </w:p>
        </w:tc>
      </w:tr>
      <w:tr w:rsidR="00307B62" w:rsidRPr="00BF2504" w14:paraId="489A17FD" w14:textId="77777777" w:rsidTr="00307B62">
        <w:trPr>
          <w:trHeight w:val="300"/>
        </w:trPr>
        <w:tc>
          <w:tcPr>
            <w:tcW w:w="3836" w:type="pct"/>
            <w:hideMark/>
          </w:tcPr>
          <w:p w14:paraId="0A8E5D4B" w14:textId="77777777" w:rsidR="00307B62" w:rsidRPr="00BF2504" w:rsidRDefault="00307B62" w:rsidP="00B65D83">
            <w:pPr>
              <w:pStyle w:val="TableBodyTextMIRB"/>
              <w:rPr>
                <w:rFonts w:eastAsia="Times New Roman"/>
                <w:lang w:eastAsia="en-CA"/>
              </w:rPr>
            </w:pPr>
            <w:r w:rsidRPr="00BF2504">
              <w:t>Shoal Lake 40</w:t>
            </w:r>
          </w:p>
        </w:tc>
        <w:tc>
          <w:tcPr>
            <w:tcW w:w="1164" w:type="pct"/>
            <w:noWrap/>
            <w:hideMark/>
          </w:tcPr>
          <w:p w14:paraId="129DBE4C" w14:textId="728B2BB7" w:rsidR="00307B62" w:rsidRPr="00BF2504" w:rsidRDefault="008F6FFC" w:rsidP="00B65D83">
            <w:pPr>
              <w:pStyle w:val="TableBodyTextMIRB"/>
            </w:pPr>
            <w:r>
              <w:rPr>
                <w:rFonts w:eastAsia="Times New Roman"/>
                <w:lang w:eastAsia="en-CA"/>
              </w:rPr>
              <w:t>Not applicable</w:t>
            </w:r>
          </w:p>
        </w:tc>
      </w:tr>
      <w:tr w:rsidR="00307B62" w:rsidRPr="00BF2504" w14:paraId="48C5AF3E" w14:textId="77777777" w:rsidTr="00307B62">
        <w:trPr>
          <w:trHeight w:val="300"/>
        </w:trPr>
        <w:tc>
          <w:tcPr>
            <w:tcW w:w="3836" w:type="pct"/>
            <w:hideMark/>
          </w:tcPr>
          <w:p w14:paraId="5A972F75" w14:textId="77777777" w:rsidR="00307B62" w:rsidRPr="00BF2504" w:rsidRDefault="00307B62" w:rsidP="00B65D83">
            <w:pPr>
              <w:pStyle w:val="TableBodyTextMIRB"/>
              <w:rPr>
                <w:rFonts w:eastAsia="Times New Roman"/>
                <w:lang w:eastAsia="en-CA"/>
              </w:rPr>
            </w:pPr>
            <w:r w:rsidRPr="00BF2504">
              <w:t>Six Nations 40</w:t>
            </w:r>
          </w:p>
        </w:tc>
        <w:tc>
          <w:tcPr>
            <w:tcW w:w="1164" w:type="pct"/>
            <w:noWrap/>
            <w:hideMark/>
          </w:tcPr>
          <w:p w14:paraId="75048094" w14:textId="39EDE0D3" w:rsidR="00307B62" w:rsidRPr="00BF2504" w:rsidRDefault="008F6FFC" w:rsidP="00B65D83">
            <w:pPr>
              <w:pStyle w:val="TableBodyTextMIRB"/>
            </w:pPr>
            <w:r>
              <w:rPr>
                <w:rFonts w:eastAsia="Times New Roman"/>
                <w:lang w:eastAsia="en-CA"/>
              </w:rPr>
              <w:t>Not applicable</w:t>
            </w:r>
          </w:p>
        </w:tc>
      </w:tr>
      <w:tr w:rsidR="00307B62" w:rsidRPr="00BF2504" w14:paraId="6D6CB4E3" w14:textId="77777777" w:rsidTr="00307B62">
        <w:trPr>
          <w:trHeight w:val="300"/>
        </w:trPr>
        <w:tc>
          <w:tcPr>
            <w:tcW w:w="3836" w:type="pct"/>
          </w:tcPr>
          <w:p w14:paraId="62E0B291" w14:textId="77777777" w:rsidR="00307B62" w:rsidRPr="00BF2504" w:rsidRDefault="00307B62" w:rsidP="00B65D83">
            <w:pPr>
              <w:pStyle w:val="TableBodyTextMIRB"/>
            </w:pPr>
            <w:r w:rsidRPr="00BF2504">
              <w:t>Slate Falls Nation Reserve</w:t>
            </w:r>
          </w:p>
        </w:tc>
        <w:tc>
          <w:tcPr>
            <w:tcW w:w="1164" w:type="pct"/>
            <w:noWrap/>
          </w:tcPr>
          <w:p w14:paraId="612F44BB" w14:textId="4D7014A0"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12B3482B" w14:textId="77777777" w:rsidTr="00307B62">
        <w:trPr>
          <w:trHeight w:val="300"/>
        </w:trPr>
        <w:tc>
          <w:tcPr>
            <w:tcW w:w="3836" w:type="pct"/>
            <w:hideMark/>
          </w:tcPr>
          <w:p w14:paraId="7E646B70" w14:textId="77777777" w:rsidR="00307B62" w:rsidRPr="00BF2504" w:rsidRDefault="00307B62" w:rsidP="00B65D83">
            <w:pPr>
              <w:pStyle w:val="TableBodyTextMIRB"/>
              <w:rPr>
                <w:rFonts w:eastAsia="Times New Roman"/>
                <w:lang w:eastAsia="en-CA"/>
              </w:rPr>
            </w:pPr>
            <w:r w:rsidRPr="00BF2504">
              <w:t>Sturgeon Falls 23</w:t>
            </w:r>
          </w:p>
        </w:tc>
        <w:tc>
          <w:tcPr>
            <w:tcW w:w="1164" w:type="pct"/>
            <w:noWrap/>
            <w:hideMark/>
          </w:tcPr>
          <w:p w14:paraId="6D7A9501" w14:textId="6A348788" w:rsidR="00307B62" w:rsidRPr="00BF2504" w:rsidRDefault="008F6FFC" w:rsidP="00B65D83">
            <w:pPr>
              <w:pStyle w:val="TableBodyTextMIRB"/>
            </w:pPr>
            <w:r>
              <w:rPr>
                <w:rFonts w:eastAsia="Times New Roman"/>
                <w:lang w:eastAsia="en-CA"/>
              </w:rPr>
              <w:t>Not applicable</w:t>
            </w:r>
          </w:p>
        </w:tc>
      </w:tr>
      <w:tr w:rsidR="00307B62" w:rsidRPr="00BF2504" w14:paraId="14C2D4F3" w14:textId="77777777" w:rsidTr="00307B62">
        <w:trPr>
          <w:trHeight w:val="300"/>
        </w:trPr>
        <w:tc>
          <w:tcPr>
            <w:tcW w:w="3836" w:type="pct"/>
            <w:hideMark/>
          </w:tcPr>
          <w:p w14:paraId="02E45664" w14:textId="77777777" w:rsidR="00307B62" w:rsidRPr="00BF2504" w:rsidRDefault="00307B62" w:rsidP="00B65D83">
            <w:pPr>
              <w:pStyle w:val="TableBodyTextMIRB"/>
              <w:rPr>
                <w:rFonts w:eastAsia="Times New Roman"/>
                <w:lang w:eastAsia="en-CA"/>
              </w:rPr>
            </w:pPr>
            <w:r w:rsidRPr="00BF2504">
              <w:t>Sucker Creek 23</w:t>
            </w:r>
          </w:p>
        </w:tc>
        <w:tc>
          <w:tcPr>
            <w:tcW w:w="1164" w:type="pct"/>
            <w:noWrap/>
            <w:hideMark/>
          </w:tcPr>
          <w:p w14:paraId="0CD2F9B9" w14:textId="4ED2AB7F" w:rsidR="00307B62" w:rsidRPr="00BF2504" w:rsidRDefault="008F6FFC" w:rsidP="00B65D83">
            <w:pPr>
              <w:pStyle w:val="TableBodyTextMIRB"/>
            </w:pPr>
            <w:r>
              <w:rPr>
                <w:rFonts w:eastAsia="Times New Roman"/>
                <w:lang w:eastAsia="en-CA"/>
              </w:rPr>
              <w:t>Not applicable</w:t>
            </w:r>
          </w:p>
        </w:tc>
      </w:tr>
      <w:tr w:rsidR="00307B62" w:rsidRPr="00BF2504" w14:paraId="3584A4BB" w14:textId="77777777" w:rsidTr="00307B62">
        <w:trPr>
          <w:trHeight w:val="300"/>
        </w:trPr>
        <w:tc>
          <w:tcPr>
            <w:tcW w:w="3836" w:type="pct"/>
            <w:hideMark/>
          </w:tcPr>
          <w:p w14:paraId="1170353A" w14:textId="77777777" w:rsidR="00307B62" w:rsidRPr="00BF2504" w:rsidRDefault="00307B62" w:rsidP="00B65D83">
            <w:pPr>
              <w:pStyle w:val="TableBodyTextMIRB"/>
              <w:rPr>
                <w:rFonts w:eastAsia="Times New Roman"/>
                <w:lang w:eastAsia="en-CA"/>
              </w:rPr>
            </w:pPr>
            <w:r w:rsidRPr="00BF2504">
              <w:t>Sugar Island 37</w:t>
            </w:r>
            <w:r>
              <w:t>A</w:t>
            </w:r>
          </w:p>
        </w:tc>
        <w:tc>
          <w:tcPr>
            <w:tcW w:w="1164" w:type="pct"/>
            <w:noWrap/>
            <w:hideMark/>
          </w:tcPr>
          <w:p w14:paraId="18B6BD30" w14:textId="356C1F1C" w:rsidR="00307B62" w:rsidRPr="00BF2504" w:rsidRDefault="008F6FFC" w:rsidP="00B65D83">
            <w:pPr>
              <w:pStyle w:val="TableBodyTextMIRB"/>
            </w:pPr>
            <w:r>
              <w:rPr>
                <w:rFonts w:eastAsia="Times New Roman"/>
                <w:lang w:eastAsia="en-CA"/>
              </w:rPr>
              <w:t>Not applicable</w:t>
            </w:r>
          </w:p>
        </w:tc>
      </w:tr>
      <w:tr w:rsidR="00307B62" w:rsidRPr="00BF2504" w14:paraId="0CC7A6DA" w14:textId="77777777" w:rsidTr="00307B62">
        <w:trPr>
          <w:trHeight w:val="300"/>
        </w:trPr>
        <w:tc>
          <w:tcPr>
            <w:tcW w:w="3836" w:type="pct"/>
            <w:hideMark/>
          </w:tcPr>
          <w:p w14:paraId="3CB0644D" w14:textId="77777777" w:rsidR="00307B62" w:rsidRPr="00BF2504" w:rsidRDefault="00307B62" w:rsidP="00B65D83">
            <w:pPr>
              <w:pStyle w:val="TableBodyTextMIRB"/>
              <w:rPr>
                <w:rFonts w:eastAsia="Times New Roman"/>
                <w:lang w:eastAsia="en-CA"/>
              </w:rPr>
            </w:pPr>
            <w:r w:rsidRPr="00BF2504">
              <w:t>Swan Lake 29</w:t>
            </w:r>
          </w:p>
        </w:tc>
        <w:tc>
          <w:tcPr>
            <w:tcW w:w="1164" w:type="pct"/>
            <w:noWrap/>
            <w:hideMark/>
          </w:tcPr>
          <w:p w14:paraId="5604AF58" w14:textId="5B94E85F" w:rsidR="00307B62" w:rsidRPr="00BF2504" w:rsidRDefault="008F6FFC" w:rsidP="00B65D83">
            <w:pPr>
              <w:pStyle w:val="TableBodyTextMIRB"/>
            </w:pPr>
            <w:r>
              <w:rPr>
                <w:rFonts w:eastAsia="Times New Roman"/>
                <w:lang w:eastAsia="en-CA"/>
              </w:rPr>
              <w:t>Not applicable</w:t>
            </w:r>
          </w:p>
        </w:tc>
      </w:tr>
      <w:tr w:rsidR="00307B62" w:rsidRPr="00BF2504" w14:paraId="3523FED1" w14:textId="77777777" w:rsidTr="00307B62">
        <w:trPr>
          <w:trHeight w:val="300"/>
        </w:trPr>
        <w:tc>
          <w:tcPr>
            <w:tcW w:w="3836" w:type="pct"/>
            <w:hideMark/>
          </w:tcPr>
          <w:p w14:paraId="6258B18A" w14:textId="77777777" w:rsidR="00307B62" w:rsidRPr="00BF2504" w:rsidRDefault="00307B62" w:rsidP="00B65D83">
            <w:pPr>
              <w:pStyle w:val="TableBodyTextMIRB"/>
              <w:rPr>
                <w:rFonts w:eastAsia="Times New Roman"/>
                <w:lang w:eastAsia="en-CA"/>
              </w:rPr>
            </w:pPr>
            <w:r w:rsidRPr="00BF2504">
              <w:t>The Dalles 38</w:t>
            </w:r>
            <w:r>
              <w:t>C</w:t>
            </w:r>
          </w:p>
        </w:tc>
        <w:tc>
          <w:tcPr>
            <w:tcW w:w="1164" w:type="pct"/>
            <w:noWrap/>
            <w:hideMark/>
          </w:tcPr>
          <w:p w14:paraId="7F9FEBBF" w14:textId="688712F1" w:rsidR="00307B62" w:rsidRPr="00BF2504" w:rsidRDefault="008F6FFC" w:rsidP="00B65D83">
            <w:pPr>
              <w:pStyle w:val="TableBodyTextMIRB"/>
            </w:pPr>
            <w:r>
              <w:rPr>
                <w:rFonts w:eastAsia="Times New Roman"/>
                <w:lang w:eastAsia="en-CA"/>
              </w:rPr>
              <w:t>Not applicable</w:t>
            </w:r>
          </w:p>
        </w:tc>
      </w:tr>
      <w:tr w:rsidR="00307B62" w:rsidRPr="00BF2504" w14:paraId="4FADF0F0" w14:textId="77777777" w:rsidTr="00307B62">
        <w:trPr>
          <w:trHeight w:val="300"/>
        </w:trPr>
        <w:tc>
          <w:tcPr>
            <w:tcW w:w="3836" w:type="pct"/>
          </w:tcPr>
          <w:p w14:paraId="40F3584A" w14:textId="77777777" w:rsidR="00307B62" w:rsidRPr="00BF2504" w:rsidRDefault="00307B62" w:rsidP="00B65D83">
            <w:pPr>
              <w:pStyle w:val="TableBodyTextMIRB"/>
            </w:pPr>
            <w:r w:rsidRPr="00B46B8E">
              <w:t>The Nation Municipality</w:t>
            </w:r>
          </w:p>
        </w:tc>
        <w:tc>
          <w:tcPr>
            <w:tcW w:w="1164" w:type="pct"/>
            <w:noWrap/>
          </w:tcPr>
          <w:p w14:paraId="528EE9D8" w14:textId="7D8CB575"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35AF5B45" w14:textId="77777777" w:rsidTr="00307B62">
        <w:trPr>
          <w:trHeight w:val="300"/>
        </w:trPr>
        <w:tc>
          <w:tcPr>
            <w:tcW w:w="3836" w:type="pct"/>
            <w:hideMark/>
          </w:tcPr>
          <w:p w14:paraId="5F010F7C" w14:textId="77777777" w:rsidR="00307B62" w:rsidRPr="00BF2504" w:rsidRDefault="00307B62" w:rsidP="00B65D83">
            <w:pPr>
              <w:pStyle w:val="TableBodyTextMIRB"/>
              <w:rPr>
                <w:rFonts w:eastAsia="Times New Roman"/>
                <w:lang w:eastAsia="en-CA"/>
              </w:rPr>
            </w:pPr>
            <w:r w:rsidRPr="00BF2504">
              <w:t>Thessalon 12</w:t>
            </w:r>
          </w:p>
        </w:tc>
        <w:tc>
          <w:tcPr>
            <w:tcW w:w="1164" w:type="pct"/>
            <w:noWrap/>
            <w:hideMark/>
          </w:tcPr>
          <w:p w14:paraId="46BC0241" w14:textId="7AC19692" w:rsidR="00307B62" w:rsidRPr="00BF2504" w:rsidRDefault="008F6FFC" w:rsidP="00B65D83">
            <w:pPr>
              <w:pStyle w:val="TableBodyTextMIRB"/>
            </w:pPr>
            <w:r>
              <w:rPr>
                <w:rFonts w:eastAsia="Times New Roman"/>
                <w:lang w:eastAsia="en-CA"/>
              </w:rPr>
              <w:t>Not applicable</w:t>
            </w:r>
          </w:p>
        </w:tc>
      </w:tr>
      <w:tr w:rsidR="00307B62" w:rsidRPr="00BF2504" w14:paraId="1CE57D6E" w14:textId="77777777" w:rsidTr="00307B62">
        <w:trPr>
          <w:trHeight w:val="300"/>
        </w:trPr>
        <w:tc>
          <w:tcPr>
            <w:tcW w:w="3836" w:type="pct"/>
            <w:hideMark/>
          </w:tcPr>
          <w:p w14:paraId="234D2FDF" w14:textId="77777777" w:rsidR="00307B62" w:rsidRPr="00BF2504" w:rsidRDefault="00307B62" w:rsidP="00B65D83">
            <w:pPr>
              <w:pStyle w:val="TableBodyTextMIRB"/>
              <w:rPr>
                <w:rFonts w:eastAsia="Times New Roman"/>
                <w:lang w:eastAsia="en-CA"/>
              </w:rPr>
            </w:pPr>
            <w:r w:rsidRPr="00BF2504">
              <w:t>Town of Ajax</w:t>
            </w:r>
          </w:p>
        </w:tc>
        <w:tc>
          <w:tcPr>
            <w:tcW w:w="1164" w:type="pct"/>
            <w:noWrap/>
            <w:hideMark/>
          </w:tcPr>
          <w:p w14:paraId="633254A1" w14:textId="5ACDCBE3" w:rsidR="00307B62" w:rsidRPr="00BF2504" w:rsidRDefault="008F6FFC" w:rsidP="00B65D83">
            <w:pPr>
              <w:pStyle w:val="TableBodyTextMIRB"/>
            </w:pPr>
            <w:r>
              <w:rPr>
                <w:rFonts w:eastAsia="Times New Roman"/>
                <w:lang w:eastAsia="en-CA"/>
              </w:rPr>
              <w:t>Not applicable</w:t>
            </w:r>
          </w:p>
        </w:tc>
      </w:tr>
      <w:tr w:rsidR="00307B62" w:rsidRPr="00BF2504" w14:paraId="190290CF" w14:textId="77777777" w:rsidTr="00307B62">
        <w:trPr>
          <w:trHeight w:val="300"/>
        </w:trPr>
        <w:tc>
          <w:tcPr>
            <w:tcW w:w="3836" w:type="pct"/>
            <w:hideMark/>
          </w:tcPr>
          <w:p w14:paraId="2B09AFBE" w14:textId="77777777" w:rsidR="00307B62" w:rsidRPr="00BF2504" w:rsidRDefault="00307B62" w:rsidP="00B65D83">
            <w:pPr>
              <w:pStyle w:val="TableBodyTextMIRB"/>
              <w:rPr>
                <w:rFonts w:eastAsia="Times New Roman"/>
                <w:lang w:eastAsia="en-CA"/>
              </w:rPr>
            </w:pPr>
            <w:r w:rsidRPr="00BF2504">
              <w:t>Town of Amherstburg</w:t>
            </w:r>
          </w:p>
        </w:tc>
        <w:tc>
          <w:tcPr>
            <w:tcW w:w="1164" w:type="pct"/>
            <w:noWrap/>
            <w:hideMark/>
          </w:tcPr>
          <w:p w14:paraId="2DA7CA24" w14:textId="23F8D7CC" w:rsidR="00307B62" w:rsidRPr="00BF2504" w:rsidRDefault="008F6FFC" w:rsidP="00B65D83">
            <w:pPr>
              <w:pStyle w:val="TableBodyTextMIRB"/>
            </w:pPr>
            <w:r>
              <w:rPr>
                <w:rFonts w:eastAsia="Times New Roman"/>
                <w:lang w:eastAsia="en-CA"/>
              </w:rPr>
              <w:t>Not applicable</w:t>
            </w:r>
          </w:p>
        </w:tc>
      </w:tr>
      <w:tr w:rsidR="00307B62" w:rsidRPr="00BF2504" w14:paraId="418B9C98" w14:textId="77777777" w:rsidTr="00307B62">
        <w:trPr>
          <w:trHeight w:val="300"/>
        </w:trPr>
        <w:tc>
          <w:tcPr>
            <w:tcW w:w="3836" w:type="pct"/>
            <w:hideMark/>
          </w:tcPr>
          <w:p w14:paraId="127A24DA" w14:textId="77777777" w:rsidR="00307B62" w:rsidRPr="00BF2504" w:rsidRDefault="00307B62" w:rsidP="00B65D83">
            <w:pPr>
              <w:pStyle w:val="TableBodyTextMIRB"/>
              <w:rPr>
                <w:rFonts w:eastAsia="Times New Roman"/>
                <w:lang w:eastAsia="en-CA"/>
              </w:rPr>
            </w:pPr>
            <w:r w:rsidRPr="00BF2504">
              <w:t>Town of Arnprior</w:t>
            </w:r>
          </w:p>
        </w:tc>
        <w:tc>
          <w:tcPr>
            <w:tcW w:w="1164" w:type="pct"/>
            <w:noWrap/>
            <w:hideMark/>
          </w:tcPr>
          <w:p w14:paraId="72E475E4" w14:textId="46CA4E6B" w:rsidR="00307B62" w:rsidRPr="00BF2504" w:rsidRDefault="008F6FFC" w:rsidP="00B65D83">
            <w:pPr>
              <w:pStyle w:val="TableBodyTextMIRB"/>
            </w:pPr>
            <w:r>
              <w:rPr>
                <w:rFonts w:eastAsia="Times New Roman"/>
                <w:lang w:eastAsia="en-CA"/>
              </w:rPr>
              <w:t>Not applicable</w:t>
            </w:r>
          </w:p>
        </w:tc>
      </w:tr>
      <w:tr w:rsidR="00307B62" w:rsidRPr="00BF2504" w14:paraId="2DC3B7E1" w14:textId="77777777" w:rsidTr="00307B62">
        <w:trPr>
          <w:trHeight w:val="300"/>
        </w:trPr>
        <w:tc>
          <w:tcPr>
            <w:tcW w:w="3836" w:type="pct"/>
          </w:tcPr>
          <w:p w14:paraId="24035B4C" w14:textId="77777777" w:rsidR="00307B62" w:rsidRPr="00BF2504" w:rsidRDefault="00307B62" w:rsidP="00B65D83">
            <w:pPr>
              <w:pStyle w:val="TableBodyTextMIRB"/>
            </w:pPr>
            <w:r w:rsidRPr="00BF2504">
              <w:t>Town of Atikokan</w:t>
            </w:r>
          </w:p>
        </w:tc>
        <w:tc>
          <w:tcPr>
            <w:tcW w:w="1164" w:type="pct"/>
            <w:noWrap/>
          </w:tcPr>
          <w:p w14:paraId="2FD2318D" w14:textId="623D5D2A"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0C18F81E" w14:textId="77777777" w:rsidTr="00307B62">
        <w:trPr>
          <w:trHeight w:val="300"/>
        </w:trPr>
        <w:tc>
          <w:tcPr>
            <w:tcW w:w="3836" w:type="pct"/>
            <w:hideMark/>
          </w:tcPr>
          <w:p w14:paraId="4871FB6B" w14:textId="77777777" w:rsidR="00307B62" w:rsidRPr="00BF2504" w:rsidRDefault="00307B62" w:rsidP="00B65D83">
            <w:pPr>
              <w:pStyle w:val="TableBodyTextMIRB"/>
              <w:rPr>
                <w:rFonts w:eastAsia="Times New Roman"/>
                <w:lang w:eastAsia="en-CA"/>
              </w:rPr>
            </w:pPr>
            <w:r w:rsidRPr="00BF2504">
              <w:t>Town of Aurora</w:t>
            </w:r>
          </w:p>
        </w:tc>
        <w:tc>
          <w:tcPr>
            <w:tcW w:w="1164" w:type="pct"/>
            <w:noWrap/>
            <w:hideMark/>
          </w:tcPr>
          <w:p w14:paraId="57C7190D" w14:textId="1E56A45B" w:rsidR="00307B62" w:rsidRPr="00BF2504" w:rsidRDefault="008F6FFC" w:rsidP="00B65D83">
            <w:pPr>
              <w:pStyle w:val="TableBodyTextMIRB"/>
            </w:pPr>
            <w:r>
              <w:rPr>
                <w:rFonts w:eastAsia="Times New Roman"/>
                <w:lang w:eastAsia="en-CA"/>
              </w:rPr>
              <w:t>Not applicable</w:t>
            </w:r>
          </w:p>
        </w:tc>
      </w:tr>
      <w:tr w:rsidR="00307B62" w:rsidRPr="00BF2504" w14:paraId="0D4C7073" w14:textId="77777777" w:rsidTr="00307B62">
        <w:trPr>
          <w:trHeight w:val="300"/>
        </w:trPr>
        <w:tc>
          <w:tcPr>
            <w:tcW w:w="3836" w:type="pct"/>
            <w:hideMark/>
          </w:tcPr>
          <w:p w14:paraId="34F35C0F" w14:textId="77777777" w:rsidR="00307B62" w:rsidRPr="00BF2504" w:rsidRDefault="00307B62" w:rsidP="00B65D83">
            <w:pPr>
              <w:pStyle w:val="TableBodyTextMIRB"/>
              <w:rPr>
                <w:rFonts w:eastAsia="Times New Roman"/>
                <w:lang w:eastAsia="en-CA"/>
              </w:rPr>
            </w:pPr>
            <w:r w:rsidRPr="00BF2504">
              <w:t>Town of Aylmer</w:t>
            </w:r>
          </w:p>
        </w:tc>
        <w:tc>
          <w:tcPr>
            <w:tcW w:w="1164" w:type="pct"/>
            <w:noWrap/>
            <w:hideMark/>
          </w:tcPr>
          <w:p w14:paraId="771F7806" w14:textId="03F2C007" w:rsidR="00307B62" w:rsidRPr="00BF2504" w:rsidRDefault="008F6FFC" w:rsidP="00B65D83">
            <w:pPr>
              <w:pStyle w:val="TableBodyTextMIRB"/>
            </w:pPr>
            <w:r>
              <w:rPr>
                <w:rFonts w:eastAsia="Times New Roman"/>
                <w:lang w:eastAsia="en-CA"/>
              </w:rPr>
              <w:t>Not applicable</w:t>
            </w:r>
          </w:p>
        </w:tc>
      </w:tr>
      <w:tr w:rsidR="00307B62" w:rsidRPr="00BF2504" w14:paraId="270267B1" w14:textId="77777777" w:rsidTr="00307B62">
        <w:trPr>
          <w:trHeight w:val="300"/>
        </w:trPr>
        <w:tc>
          <w:tcPr>
            <w:tcW w:w="3836" w:type="pct"/>
            <w:hideMark/>
          </w:tcPr>
          <w:p w14:paraId="48829F67" w14:textId="77777777" w:rsidR="00307B62" w:rsidRPr="00BF2504" w:rsidRDefault="00307B62" w:rsidP="00B65D83">
            <w:pPr>
              <w:pStyle w:val="TableBodyTextMIRB"/>
              <w:rPr>
                <w:rFonts w:eastAsia="Times New Roman"/>
                <w:lang w:eastAsia="en-CA"/>
              </w:rPr>
            </w:pPr>
            <w:r w:rsidRPr="00BF2504">
              <w:t>Town of Bancroft</w:t>
            </w:r>
          </w:p>
        </w:tc>
        <w:tc>
          <w:tcPr>
            <w:tcW w:w="1164" w:type="pct"/>
            <w:noWrap/>
            <w:hideMark/>
          </w:tcPr>
          <w:p w14:paraId="562A1207" w14:textId="0C270302" w:rsidR="00307B62" w:rsidRPr="00BF2504" w:rsidRDefault="008F6FFC" w:rsidP="00B65D83">
            <w:pPr>
              <w:pStyle w:val="TableBodyTextMIRB"/>
            </w:pPr>
            <w:r>
              <w:rPr>
                <w:rFonts w:eastAsia="Times New Roman"/>
                <w:lang w:eastAsia="en-CA"/>
              </w:rPr>
              <w:t>Not applicable</w:t>
            </w:r>
          </w:p>
        </w:tc>
      </w:tr>
      <w:tr w:rsidR="00307B62" w:rsidRPr="00BF2504" w14:paraId="3B37A5FE" w14:textId="77777777" w:rsidTr="00307B62">
        <w:trPr>
          <w:trHeight w:val="300"/>
        </w:trPr>
        <w:tc>
          <w:tcPr>
            <w:tcW w:w="3836" w:type="pct"/>
            <w:hideMark/>
          </w:tcPr>
          <w:p w14:paraId="2250C047" w14:textId="77777777" w:rsidR="00307B62" w:rsidRPr="00BF2504" w:rsidRDefault="00307B62" w:rsidP="00B65D83">
            <w:pPr>
              <w:pStyle w:val="TableBodyTextMIRB"/>
              <w:rPr>
                <w:rFonts w:eastAsia="Times New Roman"/>
                <w:lang w:eastAsia="en-CA"/>
              </w:rPr>
            </w:pPr>
            <w:r w:rsidRPr="00BF2504">
              <w:t>Town of Blind River</w:t>
            </w:r>
          </w:p>
        </w:tc>
        <w:tc>
          <w:tcPr>
            <w:tcW w:w="1164" w:type="pct"/>
            <w:noWrap/>
            <w:hideMark/>
          </w:tcPr>
          <w:p w14:paraId="0EED2881" w14:textId="7166BA68" w:rsidR="00307B62" w:rsidRPr="00BF2504" w:rsidRDefault="008F6FFC" w:rsidP="00B65D83">
            <w:pPr>
              <w:pStyle w:val="TableBodyTextMIRB"/>
            </w:pPr>
            <w:r>
              <w:rPr>
                <w:rFonts w:eastAsia="Times New Roman"/>
                <w:lang w:eastAsia="en-CA"/>
              </w:rPr>
              <w:t>Not applicable</w:t>
            </w:r>
          </w:p>
        </w:tc>
      </w:tr>
      <w:tr w:rsidR="00307B62" w:rsidRPr="00BF2504" w14:paraId="2BE28FE7" w14:textId="77777777" w:rsidTr="00307B62">
        <w:trPr>
          <w:trHeight w:val="300"/>
        </w:trPr>
        <w:tc>
          <w:tcPr>
            <w:tcW w:w="3836" w:type="pct"/>
            <w:hideMark/>
          </w:tcPr>
          <w:p w14:paraId="60E7E5E7" w14:textId="77777777" w:rsidR="00307B62" w:rsidRPr="00BF2504" w:rsidRDefault="00307B62" w:rsidP="00B65D83">
            <w:pPr>
              <w:pStyle w:val="TableBodyTextMIRB"/>
              <w:rPr>
                <w:rFonts w:eastAsia="Times New Roman"/>
                <w:lang w:eastAsia="en-CA"/>
              </w:rPr>
            </w:pPr>
            <w:r w:rsidRPr="00BF2504">
              <w:t>Town of Bracebridge</w:t>
            </w:r>
          </w:p>
        </w:tc>
        <w:tc>
          <w:tcPr>
            <w:tcW w:w="1164" w:type="pct"/>
            <w:noWrap/>
            <w:hideMark/>
          </w:tcPr>
          <w:p w14:paraId="3B6BA696" w14:textId="55F26B3B" w:rsidR="00307B62" w:rsidRPr="00BF2504" w:rsidRDefault="008F6FFC" w:rsidP="00B65D83">
            <w:pPr>
              <w:pStyle w:val="TableBodyTextMIRB"/>
            </w:pPr>
            <w:r>
              <w:rPr>
                <w:rFonts w:eastAsia="Times New Roman"/>
                <w:lang w:eastAsia="en-CA"/>
              </w:rPr>
              <w:t>Not applicable</w:t>
            </w:r>
          </w:p>
        </w:tc>
      </w:tr>
      <w:tr w:rsidR="00307B62" w:rsidRPr="00BF2504" w14:paraId="5D26BD61" w14:textId="77777777" w:rsidTr="00307B62">
        <w:trPr>
          <w:trHeight w:val="300"/>
        </w:trPr>
        <w:tc>
          <w:tcPr>
            <w:tcW w:w="3836" w:type="pct"/>
            <w:hideMark/>
          </w:tcPr>
          <w:p w14:paraId="2DB7485E" w14:textId="77777777" w:rsidR="00307B62" w:rsidRPr="00BF2504" w:rsidRDefault="00307B62" w:rsidP="00B65D83">
            <w:pPr>
              <w:pStyle w:val="TableBodyTextMIRB"/>
              <w:rPr>
                <w:rFonts w:eastAsia="Times New Roman"/>
                <w:lang w:eastAsia="en-CA"/>
              </w:rPr>
            </w:pPr>
            <w:r w:rsidRPr="00BF2504">
              <w:t>Town of Bradford West Gwillimbury</w:t>
            </w:r>
          </w:p>
        </w:tc>
        <w:tc>
          <w:tcPr>
            <w:tcW w:w="1164" w:type="pct"/>
            <w:noWrap/>
            <w:hideMark/>
          </w:tcPr>
          <w:p w14:paraId="6B600182" w14:textId="729F4A17" w:rsidR="00307B62" w:rsidRPr="00BF2504" w:rsidRDefault="008F6FFC" w:rsidP="00B65D83">
            <w:pPr>
              <w:pStyle w:val="TableBodyTextMIRB"/>
            </w:pPr>
            <w:r>
              <w:rPr>
                <w:rFonts w:eastAsia="Times New Roman"/>
                <w:lang w:eastAsia="en-CA"/>
              </w:rPr>
              <w:t>Not applicable</w:t>
            </w:r>
          </w:p>
        </w:tc>
      </w:tr>
      <w:tr w:rsidR="00307B62" w:rsidRPr="00BF2504" w14:paraId="419F2055" w14:textId="77777777" w:rsidTr="00307B62">
        <w:trPr>
          <w:trHeight w:val="300"/>
        </w:trPr>
        <w:tc>
          <w:tcPr>
            <w:tcW w:w="3836" w:type="pct"/>
            <w:hideMark/>
          </w:tcPr>
          <w:p w14:paraId="323C1478" w14:textId="77777777" w:rsidR="00307B62" w:rsidRPr="00BF2504" w:rsidRDefault="00307B62" w:rsidP="00B65D83">
            <w:pPr>
              <w:pStyle w:val="TableBodyTextMIRB"/>
              <w:rPr>
                <w:rFonts w:eastAsia="Times New Roman"/>
                <w:lang w:eastAsia="en-CA"/>
              </w:rPr>
            </w:pPr>
            <w:r w:rsidRPr="00BF2504">
              <w:t>Town of Bruce Mines</w:t>
            </w:r>
          </w:p>
        </w:tc>
        <w:tc>
          <w:tcPr>
            <w:tcW w:w="1164" w:type="pct"/>
            <w:noWrap/>
            <w:hideMark/>
          </w:tcPr>
          <w:p w14:paraId="45EA1E74" w14:textId="306A1BBC" w:rsidR="00307B62" w:rsidRPr="00BF2504" w:rsidRDefault="008F6FFC" w:rsidP="00B65D83">
            <w:pPr>
              <w:pStyle w:val="TableBodyTextMIRB"/>
            </w:pPr>
            <w:r>
              <w:rPr>
                <w:rFonts w:eastAsia="Times New Roman"/>
                <w:lang w:eastAsia="en-CA"/>
              </w:rPr>
              <w:t>Not applicable</w:t>
            </w:r>
          </w:p>
        </w:tc>
      </w:tr>
      <w:tr w:rsidR="00307B62" w:rsidRPr="00BF2504" w14:paraId="6E27190A" w14:textId="77777777" w:rsidTr="00307B62">
        <w:trPr>
          <w:trHeight w:val="300"/>
        </w:trPr>
        <w:tc>
          <w:tcPr>
            <w:tcW w:w="3836" w:type="pct"/>
            <w:hideMark/>
          </w:tcPr>
          <w:p w14:paraId="10A82EB4" w14:textId="77777777" w:rsidR="00307B62" w:rsidRPr="00BF2504" w:rsidRDefault="00307B62" w:rsidP="00B65D83">
            <w:pPr>
              <w:pStyle w:val="TableBodyTextMIRB"/>
              <w:rPr>
                <w:rFonts w:eastAsia="Times New Roman"/>
                <w:lang w:eastAsia="en-CA"/>
              </w:rPr>
            </w:pPr>
            <w:r w:rsidRPr="00BF2504">
              <w:t>Town of Caledon</w:t>
            </w:r>
          </w:p>
        </w:tc>
        <w:tc>
          <w:tcPr>
            <w:tcW w:w="1164" w:type="pct"/>
            <w:noWrap/>
            <w:hideMark/>
          </w:tcPr>
          <w:p w14:paraId="1F14705B" w14:textId="0ADCB6C4" w:rsidR="00307B62" w:rsidRPr="00BF2504" w:rsidRDefault="008F6FFC" w:rsidP="00B65D83">
            <w:pPr>
              <w:pStyle w:val="TableBodyTextMIRB"/>
            </w:pPr>
            <w:r>
              <w:rPr>
                <w:rFonts w:eastAsia="Times New Roman"/>
                <w:lang w:eastAsia="en-CA"/>
              </w:rPr>
              <w:t>Not applicable</w:t>
            </w:r>
          </w:p>
        </w:tc>
      </w:tr>
      <w:tr w:rsidR="00307B62" w:rsidRPr="00BF2504" w14:paraId="779AA64D" w14:textId="77777777" w:rsidTr="00307B62">
        <w:trPr>
          <w:trHeight w:val="300"/>
        </w:trPr>
        <w:tc>
          <w:tcPr>
            <w:tcW w:w="3836" w:type="pct"/>
            <w:hideMark/>
          </w:tcPr>
          <w:p w14:paraId="6CF8877F" w14:textId="77777777" w:rsidR="00307B62" w:rsidRPr="00BF2504" w:rsidRDefault="00307B62" w:rsidP="00B65D83">
            <w:pPr>
              <w:pStyle w:val="TableBodyTextMIRB"/>
              <w:rPr>
                <w:rFonts w:eastAsia="Times New Roman"/>
                <w:lang w:eastAsia="en-CA"/>
              </w:rPr>
            </w:pPr>
            <w:r w:rsidRPr="00BF2504">
              <w:t>Town of Carleton Place</w:t>
            </w:r>
          </w:p>
        </w:tc>
        <w:tc>
          <w:tcPr>
            <w:tcW w:w="1164" w:type="pct"/>
            <w:noWrap/>
            <w:hideMark/>
          </w:tcPr>
          <w:p w14:paraId="1572FE83" w14:textId="7BF8128D" w:rsidR="00307B62" w:rsidRPr="00BF2504" w:rsidRDefault="008F6FFC" w:rsidP="00B65D83">
            <w:pPr>
              <w:pStyle w:val="TableBodyTextMIRB"/>
            </w:pPr>
            <w:r>
              <w:rPr>
                <w:rFonts w:eastAsia="Times New Roman"/>
                <w:lang w:eastAsia="en-CA"/>
              </w:rPr>
              <w:t>Not applicable</w:t>
            </w:r>
          </w:p>
        </w:tc>
      </w:tr>
      <w:tr w:rsidR="00307B62" w:rsidRPr="00BF2504" w14:paraId="7F118959" w14:textId="77777777" w:rsidTr="00307B62">
        <w:trPr>
          <w:trHeight w:val="300"/>
        </w:trPr>
        <w:tc>
          <w:tcPr>
            <w:tcW w:w="3836" w:type="pct"/>
            <w:hideMark/>
          </w:tcPr>
          <w:p w14:paraId="02EAD974" w14:textId="77777777" w:rsidR="00307B62" w:rsidRPr="00BF2504" w:rsidRDefault="00307B62" w:rsidP="00B65D83">
            <w:pPr>
              <w:pStyle w:val="TableBodyTextMIRB"/>
              <w:rPr>
                <w:rFonts w:eastAsia="Times New Roman"/>
                <w:lang w:eastAsia="en-CA"/>
              </w:rPr>
            </w:pPr>
            <w:r w:rsidRPr="00BF2504">
              <w:t>Town of Cobalt</w:t>
            </w:r>
          </w:p>
        </w:tc>
        <w:tc>
          <w:tcPr>
            <w:tcW w:w="1164" w:type="pct"/>
            <w:noWrap/>
            <w:hideMark/>
          </w:tcPr>
          <w:p w14:paraId="06A4E5D3" w14:textId="70C9C2B8" w:rsidR="00307B62" w:rsidRPr="00BF2504" w:rsidRDefault="008F6FFC" w:rsidP="00B65D83">
            <w:pPr>
              <w:pStyle w:val="TableBodyTextMIRB"/>
            </w:pPr>
            <w:r>
              <w:rPr>
                <w:rFonts w:eastAsia="Times New Roman"/>
                <w:lang w:eastAsia="en-CA"/>
              </w:rPr>
              <w:t>Not applicable</w:t>
            </w:r>
          </w:p>
        </w:tc>
      </w:tr>
      <w:tr w:rsidR="00307B62" w:rsidRPr="00BF2504" w14:paraId="62946F0F" w14:textId="77777777" w:rsidTr="00307B62">
        <w:trPr>
          <w:trHeight w:val="300"/>
        </w:trPr>
        <w:tc>
          <w:tcPr>
            <w:tcW w:w="3836" w:type="pct"/>
            <w:hideMark/>
          </w:tcPr>
          <w:p w14:paraId="5ECF06EB" w14:textId="77777777" w:rsidR="00307B62" w:rsidRPr="00BF2504" w:rsidRDefault="00307B62" w:rsidP="00B65D83">
            <w:pPr>
              <w:pStyle w:val="TableBodyTextMIRB"/>
              <w:rPr>
                <w:rFonts w:eastAsia="Times New Roman"/>
                <w:lang w:eastAsia="en-CA"/>
              </w:rPr>
            </w:pPr>
            <w:r w:rsidRPr="00BF2504">
              <w:t>Town of Cobourg</w:t>
            </w:r>
          </w:p>
        </w:tc>
        <w:tc>
          <w:tcPr>
            <w:tcW w:w="1164" w:type="pct"/>
            <w:noWrap/>
            <w:hideMark/>
          </w:tcPr>
          <w:p w14:paraId="47495025" w14:textId="4032CC3E" w:rsidR="00307B62" w:rsidRPr="00BF2504" w:rsidRDefault="008F6FFC" w:rsidP="00B65D83">
            <w:pPr>
              <w:pStyle w:val="TableBodyTextMIRB"/>
            </w:pPr>
            <w:r>
              <w:rPr>
                <w:rFonts w:eastAsia="Times New Roman"/>
                <w:lang w:eastAsia="en-CA"/>
              </w:rPr>
              <w:t>Not applicable</w:t>
            </w:r>
          </w:p>
        </w:tc>
      </w:tr>
      <w:tr w:rsidR="00307B62" w:rsidRPr="00BF2504" w14:paraId="374DC554" w14:textId="77777777" w:rsidTr="00307B62">
        <w:trPr>
          <w:trHeight w:val="300"/>
        </w:trPr>
        <w:tc>
          <w:tcPr>
            <w:tcW w:w="3836" w:type="pct"/>
            <w:hideMark/>
          </w:tcPr>
          <w:p w14:paraId="7375878F" w14:textId="77777777" w:rsidR="00307B62" w:rsidRPr="00BF2504" w:rsidRDefault="00307B62" w:rsidP="00B65D83">
            <w:pPr>
              <w:pStyle w:val="TableBodyTextMIRB"/>
              <w:rPr>
                <w:rFonts w:eastAsia="Times New Roman"/>
                <w:lang w:eastAsia="en-CA"/>
              </w:rPr>
            </w:pPr>
            <w:r w:rsidRPr="00BF2504">
              <w:t>Town of Cochrane</w:t>
            </w:r>
          </w:p>
        </w:tc>
        <w:tc>
          <w:tcPr>
            <w:tcW w:w="1164" w:type="pct"/>
            <w:noWrap/>
            <w:hideMark/>
          </w:tcPr>
          <w:p w14:paraId="7EDE757A" w14:textId="58D397C2" w:rsidR="00307B62" w:rsidRPr="00BF2504" w:rsidRDefault="008F6FFC" w:rsidP="00B65D83">
            <w:pPr>
              <w:pStyle w:val="TableBodyTextMIRB"/>
            </w:pPr>
            <w:r>
              <w:rPr>
                <w:rFonts w:eastAsia="Times New Roman"/>
                <w:lang w:eastAsia="en-CA"/>
              </w:rPr>
              <w:t>Not applicable</w:t>
            </w:r>
          </w:p>
        </w:tc>
      </w:tr>
      <w:tr w:rsidR="00307B62" w:rsidRPr="00BF2504" w14:paraId="4729B9C1" w14:textId="77777777" w:rsidTr="00307B62">
        <w:trPr>
          <w:trHeight w:val="300"/>
        </w:trPr>
        <w:tc>
          <w:tcPr>
            <w:tcW w:w="3836" w:type="pct"/>
            <w:hideMark/>
          </w:tcPr>
          <w:p w14:paraId="3D97F2AB" w14:textId="77777777" w:rsidR="00307B62" w:rsidRPr="00BF2504" w:rsidRDefault="00307B62" w:rsidP="00B65D83">
            <w:pPr>
              <w:pStyle w:val="TableBodyTextMIRB"/>
              <w:rPr>
                <w:rFonts w:eastAsia="Times New Roman"/>
                <w:lang w:eastAsia="en-CA"/>
              </w:rPr>
            </w:pPr>
            <w:r w:rsidRPr="00BF2504">
              <w:t>Town of Collingwood</w:t>
            </w:r>
          </w:p>
        </w:tc>
        <w:tc>
          <w:tcPr>
            <w:tcW w:w="1164" w:type="pct"/>
            <w:noWrap/>
            <w:hideMark/>
          </w:tcPr>
          <w:p w14:paraId="09456B15" w14:textId="4F96847E" w:rsidR="00307B62" w:rsidRPr="00BF2504" w:rsidRDefault="008F6FFC" w:rsidP="00B65D83">
            <w:pPr>
              <w:pStyle w:val="TableBodyTextMIRB"/>
            </w:pPr>
            <w:r>
              <w:rPr>
                <w:rFonts w:eastAsia="Times New Roman"/>
                <w:lang w:eastAsia="en-CA"/>
              </w:rPr>
              <w:t>Not applicable</w:t>
            </w:r>
          </w:p>
        </w:tc>
      </w:tr>
      <w:tr w:rsidR="00307B62" w:rsidRPr="00BF2504" w14:paraId="1CA2D097" w14:textId="77777777" w:rsidTr="00307B62">
        <w:trPr>
          <w:trHeight w:val="300"/>
        </w:trPr>
        <w:tc>
          <w:tcPr>
            <w:tcW w:w="3836" w:type="pct"/>
            <w:hideMark/>
          </w:tcPr>
          <w:p w14:paraId="26C7F2A3" w14:textId="77777777" w:rsidR="00307B62" w:rsidRPr="00BF2504" w:rsidRDefault="00307B62" w:rsidP="00B65D83">
            <w:pPr>
              <w:pStyle w:val="TableBodyTextMIRB"/>
              <w:rPr>
                <w:rFonts w:eastAsia="Times New Roman"/>
                <w:lang w:eastAsia="en-CA"/>
              </w:rPr>
            </w:pPr>
            <w:r w:rsidRPr="00BF2504">
              <w:t>Town of Deep River</w:t>
            </w:r>
          </w:p>
        </w:tc>
        <w:tc>
          <w:tcPr>
            <w:tcW w:w="1164" w:type="pct"/>
            <w:noWrap/>
            <w:hideMark/>
          </w:tcPr>
          <w:p w14:paraId="5FB422AB" w14:textId="47BDC14A" w:rsidR="00307B62" w:rsidRPr="00BF2504" w:rsidRDefault="008F6FFC" w:rsidP="00B65D83">
            <w:pPr>
              <w:pStyle w:val="TableBodyTextMIRB"/>
            </w:pPr>
            <w:r>
              <w:rPr>
                <w:rFonts w:eastAsia="Times New Roman"/>
                <w:lang w:eastAsia="en-CA"/>
              </w:rPr>
              <w:t>Not applicable</w:t>
            </w:r>
          </w:p>
        </w:tc>
      </w:tr>
      <w:tr w:rsidR="00307B62" w:rsidRPr="00BF2504" w14:paraId="424B7648" w14:textId="77777777" w:rsidTr="00307B62">
        <w:trPr>
          <w:trHeight w:val="300"/>
        </w:trPr>
        <w:tc>
          <w:tcPr>
            <w:tcW w:w="3836" w:type="pct"/>
            <w:hideMark/>
          </w:tcPr>
          <w:p w14:paraId="2D28FBDC" w14:textId="77777777" w:rsidR="00307B62" w:rsidRPr="00BF2504" w:rsidRDefault="00307B62" w:rsidP="00B65D83">
            <w:pPr>
              <w:pStyle w:val="TableBodyTextMIRB"/>
              <w:rPr>
                <w:rFonts w:eastAsia="Times New Roman"/>
                <w:lang w:eastAsia="en-CA"/>
              </w:rPr>
            </w:pPr>
            <w:r w:rsidRPr="00BF2504">
              <w:lastRenderedPageBreak/>
              <w:t>Town of Deseronto</w:t>
            </w:r>
          </w:p>
        </w:tc>
        <w:tc>
          <w:tcPr>
            <w:tcW w:w="1164" w:type="pct"/>
            <w:noWrap/>
            <w:hideMark/>
          </w:tcPr>
          <w:p w14:paraId="1852F9F2" w14:textId="698A142C" w:rsidR="00307B62" w:rsidRPr="00BF2504" w:rsidRDefault="008F6FFC" w:rsidP="00B65D83">
            <w:pPr>
              <w:pStyle w:val="TableBodyTextMIRB"/>
            </w:pPr>
            <w:r>
              <w:rPr>
                <w:rFonts w:eastAsia="Times New Roman"/>
                <w:lang w:eastAsia="en-CA"/>
              </w:rPr>
              <w:t>Not applicable</w:t>
            </w:r>
          </w:p>
        </w:tc>
      </w:tr>
      <w:tr w:rsidR="00307B62" w:rsidRPr="00BF2504" w14:paraId="4819D451" w14:textId="77777777" w:rsidTr="00307B62">
        <w:trPr>
          <w:trHeight w:val="300"/>
        </w:trPr>
        <w:tc>
          <w:tcPr>
            <w:tcW w:w="3836" w:type="pct"/>
            <w:hideMark/>
          </w:tcPr>
          <w:p w14:paraId="640578ED" w14:textId="77777777" w:rsidR="00307B62" w:rsidRPr="00BF2504" w:rsidRDefault="00307B62" w:rsidP="00B65D83">
            <w:pPr>
              <w:pStyle w:val="TableBodyTextMIRB"/>
              <w:rPr>
                <w:rFonts w:eastAsia="Times New Roman"/>
                <w:lang w:eastAsia="en-CA"/>
              </w:rPr>
            </w:pPr>
            <w:r w:rsidRPr="00BF2504">
              <w:t>Town of East Gwillimbury</w:t>
            </w:r>
          </w:p>
        </w:tc>
        <w:tc>
          <w:tcPr>
            <w:tcW w:w="1164" w:type="pct"/>
            <w:noWrap/>
            <w:hideMark/>
          </w:tcPr>
          <w:p w14:paraId="40FD14F5" w14:textId="11328EAB" w:rsidR="00307B62" w:rsidRPr="00BF2504" w:rsidRDefault="008F6FFC" w:rsidP="00B65D83">
            <w:pPr>
              <w:pStyle w:val="TableBodyTextMIRB"/>
            </w:pPr>
            <w:r>
              <w:rPr>
                <w:rFonts w:eastAsia="Times New Roman"/>
                <w:lang w:eastAsia="en-CA"/>
              </w:rPr>
              <w:t>Not applicable</w:t>
            </w:r>
          </w:p>
        </w:tc>
      </w:tr>
      <w:tr w:rsidR="00307B62" w:rsidRPr="00BF2504" w14:paraId="63E8F266" w14:textId="77777777" w:rsidTr="00307B62">
        <w:trPr>
          <w:trHeight w:val="300"/>
        </w:trPr>
        <w:tc>
          <w:tcPr>
            <w:tcW w:w="3836" w:type="pct"/>
            <w:hideMark/>
          </w:tcPr>
          <w:p w14:paraId="21F3150C" w14:textId="77777777" w:rsidR="00307B62" w:rsidRPr="00BF2504" w:rsidRDefault="00307B62" w:rsidP="00B65D83">
            <w:pPr>
              <w:pStyle w:val="TableBodyTextMIRB"/>
              <w:rPr>
                <w:rFonts w:eastAsia="Times New Roman"/>
                <w:lang w:eastAsia="en-CA"/>
              </w:rPr>
            </w:pPr>
            <w:r w:rsidRPr="00BF2504">
              <w:t>Town of Englehart</w:t>
            </w:r>
          </w:p>
        </w:tc>
        <w:tc>
          <w:tcPr>
            <w:tcW w:w="1164" w:type="pct"/>
            <w:noWrap/>
            <w:hideMark/>
          </w:tcPr>
          <w:p w14:paraId="057B3D3D" w14:textId="6F1456CD" w:rsidR="00307B62" w:rsidRPr="00BF2504" w:rsidRDefault="008F6FFC" w:rsidP="00B65D83">
            <w:pPr>
              <w:pStyle w:val="TableBodyTextMIRB"/>
            </w:pPr>
            <w:r>
              <w:rPr>
                <w:rFonts w:eastAsia="Times New Roman"/>
                <w:lang w:eastAsia="en-CA"/>
              </w:rPr>
              <w:t>Not applicable</w:t>
            </w:r>
          </w:p>
        </w:tc>
      </w:tr>
      <w:tr w:rsidR="00307B62" w:rsidRPr="00BF2504" w14:paraId="09EF1056" w14:textId="77777777" w:rsidTr="00307B62">
        <w:trPr>
          <w:trHeight w:val="300"/>
        </w:trPr>
        <w:tc>
          <w:tcPr>
            <w:tcW w:w="3836" w:type="pct"/>
            <w:hideMark/>
          </w:tcPr>
          <w:p w14:paraId="7AA81775" w14:textId="77777777" w:rsidR="00307B62" w:rsidRPr="00BF2504" w:rsidRDefault="00307B62" w:rsidP="00B65D83">
            <w:pPr>
              <w:pStyle w:val="TableBodyTextMIRB"/>
              <w:rPr>
                <w:rFonts w:eastAsia="Times New Roman"/>
                <w:lang w:eastAsia="en-CA"/>
              </w:rPr>
            </w:pPr>
            <w:r w:rsidRPr="00BF2504">
              <w:t>Town of Erin</w:t>
            </w:r>
          </w:p>
        </w:tc>
        <w:tc>
          <w:tcPr>
            <w:tcW w:w="1164" w:type="pct"/>
            <w:noWrap/>
            <w:hideMark/>
          </w:tcPr>
          <w:p w14:paraId="1D98CCA1" w14:textId="5ABFE8C0" w:rsidR="00307B62" w:rsidRPr="00BF2504" w:rsidRDefault="008F6FFC" w:rsidP="00B65D83">
            <w:pPr>
              <w:pStyle w:val="TableBodyTextMIRB"/>
            </w:pPr>
            <w:r>
              <w:rPr>
                <w:rFonts w:eastAsia="Times New Roman"/>
                <w:lang w:eastAsia="en-CA"/>
              </w:rPr>
              <w:t>Not applicable</w:t>
            </w:r>
          </w:p>
        </w:tc>
      </w:tr>
      <w:tr w:rsidR="00307B62" w:rsidRPr="00BF2504" w14:paraId="20AD3B06" w14:textId="77777777" w:rsidTr="00307B62">
        <w:trPr>
          <w:trHeight w:val="300"/>
        </w:trPr>
        <w:tc>
          <w:tcPr>
            <w:tcW w:w="3836" w:type="pct"/>
            <w:hideMark/>
          </w:tcPr>
          <w:p w14:paraId="33527089" w14:textId="77777777" w:rsidR="00307B62" w:rsidRPr="00BF2504" w:rsidRDefault="00307B62" w:rsidP="00B65D83">
            <w:pPr>
              <w:pStyle w:val="TableBodyTextMIRB"/>
              <w:rPr>
                <w:rFonts w:eastAsia="Times New Roman"/>
                <w:lang w:eastAsia="en-CA"/>
              </w:rPr>
            </w:pPr>
            <w:r w:rsidRPr="00BF2504">
              <w:t>Town of Espanola</w:t>
            </w:r>
          </w:p>
        </w:tc>
        <w:tc>
          <w:tcPr>
            <w:tcW w:w="1164" w:type="pct"/>
            <w:noWrap/>
            <w:hideMark/>
          </w:tcPr>
          <w:p w14:paraId="7CB40192" w14:textId="2F5E0BAF" w:rsidR="00307B62" w:rsidRPr="00BF2504" w:rsidRDefault="008F6FFC" w:rsidP="00B65D83">
            <w:pPr>
              <w:pStyle w:val="TableBodyTextMIRB"/>
            </w:pPr>
            <w:r>
              <w:rPr>
                <w:rFonts w:eastAsia="Times New Roman"/>
                <w:lang w:eastAsia="en-CA"/>
              </w:rPr>
              <w:t>Not applicable</w:t>
            </w:r>
          </w:p>
        </w:tc>
      </w:tr>
      <w:tr w:rsidR="00307B62" w:rsidRPr="00BF2504" w14:paraId="79786A17" w14:textId="77777777" w:rsidTr="00307B62">
        <w:trPr>
          <w:trHeight w:val="300"/>
        </w:trPr>
        <w:tc>
          <w:tcPr>
            <w:tcW w:w="3836" w:type="pct"/>
            <w:hideMark/>
          </w:tcPr>
          <w:p w14:paraId="30BE07C2" w14:textId="77777777" w:rsidR="00307B62" w:rsidRPr="00BF2504" w:rsidRDefault="00307B62" w:rsidP="00B65D83">
            <w:pPr>
              <w:pStyle w:val="TableBodyTextMIRB"/>
              <w:rPr>
                <w:rFonts w:eastAsia="Times New Roman"/>
                <w:lang w:eastAsia="en-CA"/>
              </w:rPr>
            </w:pPr>
            <w:r w:rsidRPr="00BF2504">
              <w:t>Town of Essex</w:t>
            </w:r>
          </w:p>
        </w:tc>
        <w:tc>
          <w:tcPr>
            <w:tcW w:w="1164" w:type="pct"/>
            <w:noWrap/>
            <w:hideMark/>
          </w:tcPr>
          <w:p w14:paraId="053C6842" w14:textId="1447F589" w:rsidR="00307B62" w:rsidRPr="00BF2504" w:rsidRDefault="008F6FFC" w:rsidP="00B65D83">
            <w:pPr>
              <w:pStyle w:val="TableBodyTextMIRB"/>
            </w:pPr>
            <w:r>
              <w:rPr>
                <w:rFonts w:eastAsia="Times New Roman"/>
                <w:lang w:eastAsia="en-CA"/>
              </w:rPr>
              <w:t>Not applicable</w:t>
            </w:r>
          </w:p>
        </w:tc>
      </w:tr>
      <w:tr w:rsidR="00307B62" w:rsidRPr="00BF2504" w14:paraId="310A35A9" w14:textId="77777777" w:rsidTr="00307B62">
        <w:trPr>
          <w:trHeight w:val="300"/>
        </w:trPr>
        <w:tc>
          <w:tcPr>
            <w:tcW w:w="3836" w:type="pct"/>
            <w:hideMark/>
          </w:tcPr>
          <w:p w14:paraId="1B8AE473" w14:textId="77777777" w:rsidR="00307B62" w:rsidRPr="00BF2504" w:rsidRDefault="00307B62" w:rsidP="00B65D83">
            <w:pPr>
              <w:pStyle w:val="TableBodyTextMIRB"/>
              <w:rPr>
                <w:rFonts w:eastAsia="Times New Roman"/>
                <w:lang w:eastAsia="en-CA"/>
              </w:rPr>
            </w:pPr>
            <w:r w:rsidRPr="00BF2504">
              <w:t>Town of Fort Erie</w:t>
            </w:r>
          </w:p>
        </w:tc>
        <w:tc>
          <w:tcPr>
            <w:tcW w:w="1164" w:type="pct"/>
            <w:noWrap/>
            <w:hideMark/>
          </w:tcPr>
          <w:p w14:paraId="3A6ADF6D" w14:textId="3C1750E3" w:rsidR="00307B62" w:rsidRPr="00BF2504" w:rsidRDefault="008F6FFC" w:rsidP="00B65D83">
            <w:pPr>
              <w:pStyle w:val="TableBodyTextMIRB"/>
            </w:pPr>
            <w:r>
              <w:rPr>
                <w:rFonts w:eastAsia="Times New Roman"/>
                <w:lang w:eastAsia="en-CA"/>
              </w:rPr>
              <w:t>Not applicable</w:t>
            </w:r>
          </w:p>
        </w:tc>
      </w:tr>
      <w:tr w:rsidR="00307B62" w:rsidRPr="00BF2504" w14:paraId="22E93082" w14:textId="77777777" w:rsidTr="00307B62">
        <w:trPr>
          <w:trHeight w:val="300"/>
        </w:trPr>
        <w:tc>
          <w:tcPr>
            <w:tcW w:w="3836" w:type="pct"/>
            <w:hideMark/>
          </w:tcPr>
          <w:p w14:paraId="6FB95ECC" w14:textId="77777777" w:rsidR="00307B62" w:rsidRPr="00BF2504" w:rsidRDefault="00307B62" w:rsidP="00B65D83">
            <w:pPr>
              <w:pStyle w:val="TableBodyTextMIRB"/>
              <w:rPr>
                <w:rFonts w:eastAsia="Times New Roman"/>
                <w:lang w:eastAsia="en-CA"/>
              </w:rPr>
            </w:pPr>
            <w:r w:rsidRPr="00BF2504">
              <w:t>Town of Fort Frances</w:t>
            </w:r>
          </w:p>
        </w:tc>
        <w:tc>
          <w:tcPr>
            <w:tcW w:w="1164" w:type="pct"/>
            <w:noWrap/>
            <w:hideMark/>
          </w:tcPr>
          <w:p w14:paraId="3576A01C" w14:textId="03FDFD2F" w:rsidR="00307B62" w:rsidRPr="00BF2504" w:rsidRDefault="008F6FFC" w:rsidP="00B65D83">
            <w:pPr>
              <w:pStyle w:val="TableBodyTextMIRB"/>
            </w:pPr>
            <w:r>
              <w:rPr>
                <w:rFonts w:eastAsia="Times New Roman"/>
                <w:lang w:eastAsia="en-CA"/>
              </w:rPr>
              <w:t>Not applicable</w:t>
            </w:r>
          </w:p>
        </w:tc>
      </w:tr>
      <w:tr w:rsidR="00307B62" w:rsidRPr="00BF2504" w14:paraId="5F793BD3" w14:textId="77777777" w:rsidTr="00307B62">
        <w:trPr>
          <w:trHeight w:val="300"/>
        </w:trPr>
        <w:tc>
          <w:tcPr>
            <w:tcW w:w="3836" w:type="pct"/>
            <w:hideMark/>
          </w:tcPr>
          <w:p w14:paraId="66F6B900" w14:textId="77777777" w:rsidR="00307B62" w:rsidRPr="00BF2504" w:rsidRDefault="00307B62" w:rsidP="00B65D83">
            <w:pPr>
              <w:pStyle w:val="TableBodyTextMIRB"/>
              <w:rPr>
                <w:rFonts w:eastAsia="Times New Roman"/>
                <w:lang w:eastAsia="en-CA"/>
              </w:rPr>
            </w:pPr>
            <w:r w:rsidRPr="00BF2504">
              <w:t>Town of Gananoque</w:t>
            </w:r>
          </w:p>
        </w:tc>
        <w:tc>
          <w:tcPr>
            <w:tcW w:w="1164" w:type="pct"/>
            <w:noWrap/>
            <w:hideMark/>
          </w:tcPr>
          <w:p w14:paraId="222423AC" w14:textId="4A5A4B03" w:rsidR="00307B62" w:rsidRPr="00BF2504" w:rsidRDefault="008F6FFC" w:rsidP="00B65D83">
            <w:pPr>
              <w:pStyle w:val="TableBodyTextMIRB"/>
            </w:pPr>
            <w:r>
              <w:rPr>
                <w:rFonts w:eastAsia="Times New Roman"/>
                <w:lang w:eastAsia="en-CA"/>
              </w:rPr>
              <w:t>Not applicable</w:t>
            </w:r>
          </w:p>
        </w:tc>
      </w:tr>
      <w:tr w:rsidR="00307B62" w:rsidRPr="00BF2504" w14:paraId="22C6CDCF" w14:textId="77777777" w:rsidTr="00307B62">
        <w:trPr>
          <w:trHeight w:val="300"/>
        </w:trPr>
        <w:tc>
          <w:tcPr>
            <w:tcW w:w="3836" w:type="pct"/>
            <w:hideMark/>
          </w:tcPr>
          <w:p w14:paraId="48F8EC49" w14:textId="77777777" w:rsidR="00307B62" w:rsidRPr="00BF2504" w:rsidRDefault="00307B62" w:rsidP="00B65D83">
            <w:pPr>
              <w:pStyle w:val="TableBodyTextMIRB"/>
              <w:rPr>
                <w:rFonts w:eastAsia="Times New Roman"/>
                <w:lang w:eastAsia="en-CA"/>
              </w:rPr>
            </w:pPr>
            <w:r w:rsidRPr="00BF2504">
              <w:t>Town of Georgina</w:t>
            </w:r>
          </w:p>
        </w:tc>
        <w:tc>
          <w:tcPr>
            <w:tcW w:w="1164" w:type="pct"/>
            <w:noWrap/>
            <w:hideMark/>
          </w:tcPr>
          <w:p w14:paraId="108D962C" w14:textId="695166F5" w:rsidR="00307B62" w:rsidRPr="00BF2504" w:rsidRDefault="008F6FFC" w:rsidP="00B65D83">
            <w:pPr>
              <w:pStyle w:val="TableBodyTextMIRB"/>
            </w:pPr>
            <w:r>
              <w:rPr>
                <w:rFonts w:eastAsia="Times New Roman"/>
                <w:lang w:eastAsia="en-CA"/>
              </w:rPr>
              <w:t>Not applicable</w:t>
            </w:r>
          </w:p>
        </w:tc>
      </w:tr>
      <w:tr w:rsidR="00307B62" w:rsidRPr="00BF2504" w14:paraId="24FF86AB" w14:textId="77777777" w:rsidTr="00307B62">
        <w:trPr>
          <w:trHeight w:val="300"/>
        </w:trPr>
        <w:tc>
          <w:tcPr>
            <w:tcW w:w="3836" w:type="pct"/>
            <w:hideMark/>
          </w:tcPr>
          <w:p w14:paraId="3FD23E0A" w14:textId="77777777" w:rsidR="00307B62" w:rsidRPr="00BF2504" w:rsidRDefault="00307B62" w:rsidP="00B65D83">
            <w:pPr>
              <w:pStyle w:val="TableBodyTextMIRB"/>
              <w:rPr>
                <w:rFonts w:eastAsia="Times New Roman"/>
                <w:lang w:eastAsia="en-CA"/>
              </w:rPr>
            </w:pPr>
            <w:r w:rsidRPr="00BF2504">
              <w:t>Town of Goderich</w:t>
            </w:r>
          </w:p>
        </w:tc>
        <w:tc>
          <w:tcPr>
            <w:tcW w:w="1164" w:type="pct"/>
            <w:noWrap/>
            <w:hideMark/>
          </w:tcPr>
          <w:p w14:paraId="7FA2D62D" w14:textId="3C18C6E1" w:rsidR="00307B62" w:rsidRPr="00BF2504" w:rsidRDefault="008F6FFC" w:rsidP="00B65D83">
            <w:pPr>
              <w:pStyle w:val="TableBodyTextMIRB"/>
            </w:pPr>
            <w:r>
              <w:rPr>
                <w:rFonts w:eastAsia="Times New Roman"/>
                <w:lang w:eastAsia="en-CA"/>
              </w:rPr>
              <w:t>Not applicable</w:t>
            </w:r>
          </w:p>
        </w:tc>
      </w:tr>
      <w:tr w:rsidR="00307B62" w:rsidRPr="00BF2504" w14:paraId="067AF1AA" w14:textId="77777777" w:rsidTr="00307B62">
        <w:trPr>
          <w:trHeight w:val="300"/>
        </w:trPr>
        <w:tc>
          <w:tcPr>
            <w:tcW w:w="3836" w:type="pct"/>
            <w:hideMark/>
          </w:tcPr>
          <w:p w14:paraId="79DE0D95" w14:textId="77777777" w:rsidR="00307B62" w:rsidRPr="00BF2504" w:rsidRDefault="00307B62" w:rsidP="00B65D83">
            <w:pPr>
              <w:pStyle w:val="TableBodyTextMIRB"/>
              <w:rPr>
                <w:rFonts w:eastAsia="Times New Roman"/>
                <w:lang w:eastAsia="en-CA"/>
              </w:rPr>
            </w:pPr>
            <w:r w:rsidRPr="00BF2504">
              <w:t>Town of Gore Bay</w:t>
            </w:r>
          </w:p>
        </w:tc>
        <w:tc>
          <w:tcPr>
            <w:tcW w:w="1164" w:type="pct"/>
            <w:noWrap/>
            <w:hideMark/>
          </w:tcPr>
          <w:p w14:paraId="56BC0790" w14:textId="1A010DBF" w:rsidR="00307B62" w:rsidRPr="00BF2504" w:rsidRDefault="008F6FFC" w:rsidP="00B65D83">
            <w:pPr>
              <w:pStyle w:val="TableBodyTextMIRB"/>
            </w:pPr>
            <w:r>
              <w:rPr>
                <w:rFonts w:eastAsia="Times New Roman"/>
                <w:lang w:eastAsia="en-CA"/>
              </w:rPr>
              <w:t>Not applicable</w:t>
            </w:r>
          </w:p>
        </w:tc>
      </w:tr>
      <w:tr w:rsidR="00307B62" w:rsidRPr="00BF2504" w14:paraId="6E903D15" w14:textId="77777777" w:rsidTr="00307B62">
        <w:trPr>
          <w:trHeight w:val="300"/>
        </w:trPr>
        <w:tc>
          <w:tcPr>
            <w:tcW w:w="3836" w:type="pct"/>
            <w:hideMark/>
          </w:tcPr>
          <w:p w14:paraId="3595ABC6" w14:textId="77777777" w:rsidR="00307B62" w:rsidRPr="00BF2504" w:rsidRDefault="00307B62" w:rsidP="00B65D83">
            <w:pPr>
              <w:pStyle w:val="TableBodyTextMIRB"/>
              <w:rPr>
                <w:rFonts w:eastAsia="Times New Roman"/>
                <w:lang w:eastAsia="en-CA"/>
              </w:rPr>
            </w:pPr>
            <w:r w:rsidRPr="00BF2504">
              <w:t>Town of Grand Valley</w:t>
            </w:r>
          </w:p>
        </w:tc>
        <w:tc>
          <w:tcPr>
            <w:tcW w:w="1164" w:type="pct"/>
            <w:noWrap/>
            <w:hideMark/>
          </w:tcPr>
          <w:p w14:paraId="49EB9A6E" w14:textId="046379F0" w:rsidR="00307B62" w:rsidRPr="00BF2504" w:rsidRDefault="008F6FFC" w:rsidP="00B65D83">
            <w:pPr>
              <w:pStyle w:val="TableBodyTextMIRB"/>
            </w:pPr>
            <w:r>
              <w:rPr>
                <w:rFonts w:eastAsia="Times New Roman"/>
                <w:lang w:eastAsia="en-CA"/>
              </w:rPr>
              <w:t>Not applicable</w:t>
            </w:r>
          </w:p>
        </w:tc>
      </w:tr>
      <w:tr w:rsidR="00307B62" w:rsidRPr="00BF2504" w14:paraId="296FDD7B" w14:textId="77777777" w:rsidTr="00307B62">
        <w:trPr>
          <w:trHeight w:val="300"/>
        </w:trPr>
        <w:tc>
          <w:tcPr>
            <w:tcW w:w="3836" w:type="pct"/>
            <w:hideMark/>
          </w:tcPr>
          <w:p w14:paraId="2E8447A4" w14:textId="77777777" w:rsidR="00307B62" w:rsidRPr="00BF2504" w:rsidRDefault="00307B62" w:rsidP="00B65D83">
            <w:pPr>
              <w:pStyle w:val="TableBodyTextMIRB"/>
              <w:rPr>
                <w:rFonts w:eastAsia="Times New Roman"/>
                <w:lang w:eastAsia="en-CA"/>
              </w:rPr>
            </w:pPr>
            <w:r w:rsidRPr="00BF2504">
              <w:t>Town of Gravenhurst</w:t>
            </w:r>
          </w:p>
        </w:tc>
        <w:tc>
          <w:tcPr>
            <w:tcW w:w="1164" w:type="pct"/>
            <w:noWrap/>
            <w:hideMark/>
          </w:tcPr>
          <w:p w14:paraId="23BD1F8B" w14:textId="5E2E920D" w:rsidR="00307B62" w:rsidRPr="00BF2504" w:rsidRDefault="008F6FFC" w:rsidP="00B65D83">
            <w:pPr>
              <w:pStyle w:val="TableBodyTextMIRB"/>
            </w:pPr>
            <w:r>
              <w:rPr>
                <w:rFonts w:eastAsia="Times New Roman"/>
                <w:lang w:eastAsia="en-CA"/>
              </w:rPr>
              <w:t>Not applicable</w:t>
            </w:r>
          </w:p>
        </w:tc>
      </w:tr>
      <w:tr w:rsidR="00307B62" w:rsidRPr="00BF2504" w14:paraId="21CB1C8D" w14:textId="77777777" w:rsidTr="00307B62">
        <w:trPr>
          <w:trHeight w:val="300"/>
        </w:trPr>
        <w:tc>
          <w:tcPr>
            <w:tcW w:w="3836" w:type="pct"/>
            <w:hideMark/>
          </w:tcPr>
          <w:p w14:paraId="4390842F" w14:textId="77777777" w:rsidR="00307B62" w:rsidRPr="00BF2504" w:rsidRDefault="00307B62" w:rsidP="00B65D83">
            <w:pPr>
              <w:pStyle w:val="TableBodyTextMIRB"/>
              <w:rPr>
                <w:rFonts w:eastAsia="Times New Roman"/>
                <w:lang w:eastAsia="en-CA"/>
              </w:rPr>
            </w:pPr>
            <w:r w:rsidRPr="00BF2504">
              <w:t>Town of Greater Napanee</w:t>
            </w:r>
          </w:p>
        </w:tc>
        <w:tc>
          <w:tcPr>
            <w:tcW w:w="1164" w:type="pct"/>
            <w:noWrap/>
            <w:hideMark/>
          </w:tcPr>
          <w:p w14:paraId="1A2BEA60" w14:textId="642523FC" w:rsidR="00307B62" w:rsidRPr="00BF2504" w:rsidRDefault="008F6FFC" w:rsidP="00B65D83">
            <w:pPr>
              <w:pStyle w:val="TableBodyTextMIRB"/>
            </w:pPr>
            <w:r>
              <w:rPr>
                <w:rFonts w:eastAsia="Times New Roman"/>
                <w:lang w:eastAsia="en-CA"/>
              </w:rPr>
              <w:t>Not applicable</w:t>
            </w:r>
          </w:p>
        </w:tc>
      </w:tr>
      <w:tr w:rsidR="00307B62" w:rsidRPr="00BF2504" w14:paraId="2D0A90B7" w14:textId="77777777" w:rsidTr="00307B62">
        <w:trPr>
          <w:trHeight w:val="300"/>
        </w:trPr>
        <w:tc>
          <w:tcPr>
            <w:tcW w:w="3836" w:type="pct"/>
            <w:hideMark/>
          </w:tcPr>
          <w:p w14:paraId="0812FF21" w14:textId="77777777" w:rsidR="00307B62" w:rsidRPr="00BF2504" w:rsidRDefault="00307B62" w:rsidP="00B65D83">
            <w:pPr>
              <w:pStyle w:val="TableBodyTextMIRB"/>
              <w:rPr>
                <w:rFonts w:eastAsia="Times New Roman"/>
                <w:lang w:eastAsia="en-CA"/>
              </w:rPr>
            </w:pPr>
            <w:r w:rsidRPr="00BF2504">
              <w:t>Town of Grimsby</w:t>
            </w:r>
          </w:p>
        </w:tc>
        <w:tc>
          <w:tcPr>
            <w:tcW w:w="1164" w:type="pct"/>
            <w:noWrap/>
            <w:hideMark/>
          </w:tcPr>
          <w:p w14:paraId="5BD2476A" w14:textId="28BAEC6A" w:rsidR="00307B62" w:rsidRPr="00BF2504" w:rsidRDefault="008F6FFC" w:rsidP="00B65D83">
            <w:pPr>
              <w:pStyle w:val="TableBodyTextMIRB"/>
            </w:pPr>
            <w:r>
              <w:rPr>
                <w:rFonts w:eastAsia="Times New Roman"/>
                <w:lang w:eastAsia="en-CA"/>
              </w:rPr>
              <w:t>Not applicable</w:t>
            </w:r>
          </w:p>
        </w:tc>
      </w:tr>
      <w:tr w:rsidR="00307B62" w:rsidRPr="00BF2504" w14:paraId="47BD91AF" w14:textId="77777777" w:rsidTr="00307B62">
        <w:trPr>
          <w:trHeight w:val="300"/>
        </w:trPr>
        <w:tc>
          <w:tcPr>
            <w:tcW w:w="3836" w:type="pct"/>
            <w:hideMark/>
          </w:tcPr>
          <w:p w14:paraId="095E82D8" w14:textId="77777777" w:rsidR="00307B62" w:rsidRPr="00BF2504" w:rsidRDefault="00307B62" w:rsidP="00B65D83">
            <w:pPr>
              <w:pStyle w:val="TableBodyTextMIRB"/>
              <w:rPr>
                <w:rFonts w:eastAsia="Times New Roman"/>
                <w:lang w:eastAsia="en-CA"/>
              </w:rPr>
            </w:pPr>
            <w:r w:rsidRPr="00BF2504">
              <w:t>Town of Halton Hills</w:t>
            </w:r>
          </w:p>
        </w:tc>
        <w:tc>
          <w:tcPr>
            <w:tcW w:w="1164" w:type="pct"/>
            <w:noWrap/>
            <w:hideMark/>
          </w:tcPr>
          <w:p w14:paraId="09CE3B17" w14:textId="45555851" w:rsidR="00307B62" w:rsidRPr="00BF2504" w:rsidRDefault="008F6FFC" w:rsidP="00B65D83">
            <w:pPr>
              <w:pStyle w:val="TableBodyTextMIRB"/>
            </w:pPr>
            <w:r>
              <w:rPr>
                <w:rFonts w:eastAsia="Times New Roman"/>
                <w:lang w:eastAsia="en-CA"/>
              </w:rPr>
              <w:t>Not applicable</w:t>
            </w:r>
          </w:p>
        </w:tc>
      </w:tr>
      <w:tr w:rsidR="00307B62" w:rsidRPr="00BF2504" w14:paraId="7631633E" w14:textId="77777777" w:rsidTr="00307B62">
        <w:trPr>
          <w:trHeight w:val="300"/>
        </w:trPr>
        <w:tc>
          <w:tcPr>
            <w:tcW w:w="3836" w:type="pct"/>
            <w:hideMark/>
          </w:tcPr>
          <w:p w14:paraId="4E8AC67B" w14:textId="77777777" w:rsidR="00307B62" w:rsidRPr="00BF2504" w:rsidRDefault="00307B62" w:rsidP="00B65D83">
            <w:pPr>
              <w:pStyle w:val="TableBodyTextMIRB"/>
              <w:rPr>
                <w:rFonts w:eastAsia="Times New Roman"/>
                <w:lang w:eastAsia="en-CA"/>
              </w:rPr>
            </w:pPr>
            <w:r w:rsidRPr="00BF2504">
              <w:t>Town of Hanover</w:t>
            </w:r>
          </w:p>
        </w:tc>
        <w:tc>
          <w:tcPr>
            <w:tcW w:w="1164" w:type="pct"/>
            <w:noWrap/>
            <w:hideMark/>
          </w:tcPr>
          <w:p w14:paraId="3CED49B4" w14:textId="43C13738" w:rsidR="00307B62" w:rsidRPr="00BF2504" w:rsidRDefault="008F6FFC" w:rsidP="00B65D83">
            <w:pPr>
              <w:pStyle w:val="TableBodyTextMIRB"/>
            </w:pPr>
            <w:r>
              <w:rPr>
                <w:rFonts w:eastAsia="Times New Roman"/>
                <w:lang w:eastAsia="en-CA"/>
              </w:rPr>
              <w:t>Not applicable</w:t>
            </w:r>
          </w:p>
        </w:tc>
      </w:tr>
      <w:tr w:rsidR="00307B62" w:rsidRPr="00BF2504" w14:paraId="1387FA6F" w14:textId="77777777" w:rsidTr="00307B62">
        <w:trPr>
          <w:trHeight w:val="300"/>
        </w:trPr>
        <w:tc>
          <w:tcPr>
            <w:tcW w:w="3836" w:type="pct"/>
            <w:hideMark/>
          </w:tcPr>
          <w:p w14:paraId="5FB92E18" w14:textId="77777777" w:rsidR="00307B62" w:rsidRPr="00BF2504" w:rsidRDefault="00307B62" w:rsidP="00B65D83">
            <w:pPr>
              <w:pStyle w:val="TableBodyTextMIRB"/>
              <w:rPr>
                <w:rFonts w:eastAsia="Times New Roman"/>
                <w:lang w:eastAsia="en-CA"/>
              </w:rPr>
            </w:pPr>
            <w:r w:rsidRPr="00BF2504">
              <w:t>Town of Hawkesbury</w:t>
            </w:r>
          </w:p>
        </w:tc>
        <w:tc>
          <w:tcPr>
            <w:tcW w:w="1164" w:type="pct"/>
            <w:noWrap/>
            <w:hideMark/>
          </w:tcPr>
          <w:p w14:paraId="5E2A3033" w14:textId="79AD98FC" w:rsidR="00307B62" w:rsidRPr="00BF2504" w:rsidRDefault="008F6FFC" w:rsidP="00B65D83">
            <w:pPr>
              <w:pStyle w:val="TableBodyTextMIRB"/>
            </w:pPr>
            <w:r>
              <w:rPr>
                <w:rFonts w:eastAsia="Times New Roman"/>
                <w:lang w:eastAsia="en-CA"/>
              </w:rPr>
              <w:t>Not applicable</w:t>
            </w:r>
          </w:p>
        </w:tc>
      </w:tr>
      <w:tr w:rsidR="00307B62" w:rsidRPr="00BF2504" w14:paraId="5C86C414" w14:textId="77777777" w:rsidTr="00307B62">
        <w:trPr>
          <w:trHeight w:val="300"/>
        </w:trPr>
        <w:tc>
          <w:tcPr>
            <w:tcW w:w="3836" w:type="pct"/>
            <w:hideMark/>
          </w:tcPr>
          <w:p w14:paraId="629F28FF" w14:textId="77777777" w:rsidR="00307B62" w:rsidRPr="00BF2504" w:rsidRDefault="00307B62" w:rsidP="00B65D83">
            <w:pPr>
              <w:pStyle w:val="TableBodyTextMIRB"/>
              <w:rPr>
                <w:rFonts w:eastAsia="Times New Roman"/>
                <w:lang w:eastAsia="en-CA"/>
              </w:rPr>
            </w:pPr>
            <w:r w:rsidRPr="00BF2504">
              <w:t>Town of Hearst</w:t>
            </w:r>
          </w:p>
        </w:tc>
        <w:tc>
          <w:tcPr>
            <w:tcW w:w="1164" w:type="pct"/>
            <w:noWrap/>
            <w:hideMark/>
          </w:tcPr>
          <w:p w14:paraId="0EF4B314" w14:textId="2016863E" w:rsidR="00307B62" w:rsidRPr="00BF2504" w:rsidRDefault="008F6FFC" w:rsidP="00B65D83">
            <w:pPr>
              <w:pStyle w:val="TableBodyTextMIRB"/>
            </w:pPr>
            <w:r>
              <w:rPr>
                <w:rFonts w:eastAsia="Times New Roman"/>
                <w:lang w:eastAsia="en-CA"/>
              </w:rPr>
              <w:t>Not applicable</w:t>
            </w:r>
          </w:p>
        </w:tc>
      </w:tr>
      <w:tr w:rsidR="00307B62" w:rsidRPr="00BF2504" w14:paraId="2CA8884B" w14:textId="77777777" w:rsidTr="00307B62">
        <w:trPr>
          <w:trHeight w:val="300"/>
        </w:trPr>
        <w:tc>
          <w:tcPr>
            <w:tcW w:w="3836" w:type="pct"/>
            <w:hideMark/>
          </w:tcPr>
          <w:p w14:paraId="391D2DD9" w14:textId="77777777" w:rsidR="00307B62" w:rsidRPr="00BF2504" w:rsidRDefault="00307B62" w:rsidP="00B65D83">
            <w:pPr>
              <w:pStyle w:val="TableBodyTextMIRB"/>
              <w:rPr>
                <w:rFonts w:eastAsia="Times New Roman"/>
                <w:lang w:eastAsia="en-CA"/>
              </w:rPr>
            </w:pPr>
            <w:r w:rsidRPr="00BF2504">
              <w:t>Town of Huntsville</w:t>
            </w:r>
          </w:p>
        </w:tc>
        <w:tc>
          <w:tcPr>
            <w:tcW w:w="1164" w:type="pct"/>
            <w:noWrap/>
            <w:hideMark/>
          </w:tcPr>
          <w:p w14:paraId="2F74BDF7" w14:textId="021930A7" w:rsidR="00307B62" w:rsidRPr="00BF2504" w:rsidRDefault="008F6FFC" w:rsidP="00B65D83">
            <w:pPr>
              <w:pStyle w:val="TableBodyTextMIRB"/>
            </w:pPr>
            <w:r>
              <w:rPr>
                <w:rFonts w:eastAsia="Times New Roman"/>
                <w:lang w:eastAsia="en-CA"/>
              </w:rPr>
              <w:t>Not applicable</w:t>
            </w:r>
          </w:p>
        </w:tc>
      </w:tr>
      <w:tr w:rsidR="00307B62" w:rsidRPr="00BF2504" w14:paraId="6CCB211D" w14:textId="77777777" w:rsidTr="00307B62">
        <w:trPr>
          <w:trHeight w:val="300"/>
        </w:trPr>
        <w:tc>
          <w:tcPr>
            <w:tcW w:w="3836" w:type="pct"/>
            <w:hideMark/>
          </w:tcPr>
          <w:p w14:paraId="58817DBC" w14:textId="77777777" w:rsidR="00307B62" w:rsidRPr="00BF2504" w:rsidRDefault="00307B62" w:rsidP="00B65D83">
            <w:pPr>
              <w:pStyle w:val="TableBodyTextMIRB"/>
              <w:rPr>
                <w:rFonts w:eastAsia="Times New Roman"/>
                <w:lang w:eastAsia="en-CA"/>
              </w:rPr>
            </w:pPr>
            <w:r w:rsidRPr="00BF2504">
              <w:t>Town of Ingersoll</w:t>
            </w:r>
          </w:p>
        </w:tc>
        <w:tc>
          <w:tcPr>
            <w:tcW w:w="1164" w:type="pct"/>
            <w:noWrap/>
            <w:hideMark/>
          </w:tcPr>
          <w:p w14:paraId="7AC182FD" w14:textId="1C7D62F1" w:rsidR="00307B62" w:rsidRPr="00BF2504" w:rsidRDefault="008F6FFC" w:rsidP="00B65D83">
            <w:pPr>
              <w:pStyle w:val="TableBodyTextMIRB"/>
            </w:pPr>
            <w:r>
              <w:rPr>
                <w:rFonts w:eastAsia="Times New Roman"/>
                <w:lang w:eastAsia="en-CA"/>
              </w:rPr>
              <w:t>Not applicable</w:t>
            </w:r>
          </w:p>
        </w:tc>
      </w:tr>
      <w:tr w:rsidR="00307B62" w:rsidRPr="00BF2504" w14:paraId="349F59D1" w14:textId="77777777" w:rsidTr="00307B62">
        <w:trPr>
          <w:trHeight w:val="300"/>
        </w:trPr>
        <w:tc>
          <w:tcPr>
            <w:tcW w:w="3836" w:type="pct"/>
            <w:hideMark/>
          </w:tcPr>
          <w:p w14:paraId="47C24374" w14:textId="77777777" w:rsidR="00307B62" w:rsidRPr="00BF2504" w:rsidRDefault="00307B62" w:rsidP="00B65D83">
            <w:pPr>
              <w:pStyle w:val="TableBodyTextMIRB"/>
              <w:rPr>
                <w:rFonts w:eastAsia="Times New Roman"/>
                <w:lang w:eastAsia="en-CA"/>
              </w:rPr>
            </w:pPr>
            <w:r w:rsidRPr="00BF2504">
              <w:t>Town of Innisfil</w:t>
            </w:r>
          </w:p>
        </w:tc>
        <w:tc>
          <w:tcPr>
            <w:tcW w:w="1164" w:type="pct"/>
            <w:noWrap/>
            <w:hideMark/>
          </w:tcPr>
          <w:p w14:paraId="02A2A4F7" w14:textId="4A95A674" w:rsidR="00307B62" w:rsidRPr="00BF2504" w:rsidRDefault="008F6FFC" w:rsidP="00B65D83">
            <w:pPr>
              <w:pStyle w:val="TableBodyTextMIRB"/>
            </w:pPr>
            <w:r>
              <w:rPr>
                <w:rFonts w:eastAsia="Times New Roman"/>
                <w:lang w:eastAsia="en-CA"/>
              </w:rPr>
              <w:t>Not applicable</w:t>
            </w:r>
          </w:p>
        </w:tc>
      </w:tr>
      <w:tr w:rsidR="00307B62" w:rsidRPr="00BF2504" w14:paraId="4F4DAB79" w14:textId="77777777" w:rsidTr="00307B62">
        <w:trPr>
          <w:trHeight w:val="300"/>
        </w:trPr>
        <w:tc>
          <w:tcPr>
            <w:tcW w:w="3836" w:type="pct"/>
            <w:hideMark/>
          </w:tcPr>
          <w:p w14:paraId="604588B5" w14:textId="77777777" w:rsidR="00307B62" w:rsidRPr="00BF2504" w:rsidRDefault="00307B62" w:rsidP="00B65D83">
            <w:pPr>
              <w:pStyle w:val="TableBodyTextMIRB"/>
              <w:rPr>
                <w:rFonts w:eastAsia="Times New Roman"/>
                <w:lang w:eastAsia="en-CA"/>
              </w:rPr>
            </w:pPr>
            <w:r w:rsidRPr="00BF2504">
              <w:t>Town of Iroquois Falls</w:t>
            </w:r>
          </w:p>
        </w:tc>
        <w:tc>
          <w:tcPr>
            <w:tcW w:w="1164" w:type="pct"/>
            <w:noWrap/>
            <w:hideMark/>
          </w:tcPr>
          <w:p w14:paraId="669A7A2B" w14:textId="5775EE6C" w:rsidR="00307B62" w:rsidRPr="00BF2504" w:rsidRDefault="008F6FFC" w:rsidP="00B65D83">
            <w:pPr>
              <w:pStyle w:val="TableBodyTextMIRB"/>
            </w:pPr>
            <w:r>
              <w:rPr>
                <w:rFonts w:eastAsia="Times New Roman"/>
                <w:lang w:eastAsia="en-CA"/>
              </w:rPr>
              <w:t>Not applicable</w:t>
            </w:r>
          </w:p>
        </w:tc>
      </w:tr>
      <w:tr w:rsidR="00307B62" w:rsidRPr="00BF2504" w14:paraId="3EB614D3" w14:textId="77777777" w:rsidTr="00307B62">
        <w:trPr>
          <w:trHeight w:val="300"/>
        </w:trPr>
        <w:tc>
          <w:tcPr>
            <w:tcW w:w="3836" w:type="pct"/>
            <w:hideMark/>
          </w:tcPr>
          <w:p w14:paraId="71B8115A" w14:textId="77777777" w:rsidR="00307B62" w:rsidRPr="00BF2504" w:rsidRDefault="00307B62" w:rsidP="00B65D83">
            <w:pPr>
              <w:pStyle w:val="TableBodyTextMIRB"/>
              <w:rPr>
                <w:rFonts w:eastAsia="Times New Roman"/>
                <w:lang w:eastAsia="en-CA"/>
              </w:rPr>
            </w:pPr>
            <w:r w:rsidRPr="00BF2504">
              <w:t>Town of Kapuskasing</w:t>
            </w:r>
          </w:p>
        </w:tc>
        <w:tc>
          <w:tcPr>
            <w:tcW w:w="1164" w:type="pct"/>
            <w:noWrap/>
            <w:hideMark/>
          </w:tcPr>
          <w:p w14:paraId="3D7EA614" w14:textId="14FD2E06" w:rsidR="00307B62" w:rsidRPr="00BF2504" w:rsidRDefault="008F6FFC" w:rsidP="00B65D83">
            <w:pPr>
              <w:pStyle w:val="TableBodyTextMIRB"/>
            </w:pPr>
            <w:r>
              <w:rPr>
                <w:rFonts w:eastAsia="Times New Roman"/>
                <w:lang w:eastAsia="en-CA"/>
              </w:rPr>
              <w:t>Not applicable</w:t>
            </w:r>
          </w:p>
        </w:tc>
      </w:tr>
      <w:tr w:rsidR="00307B62" w:rsidRPr="00BF2504" w14:paraId="38CDA5A7" w14:textId="77777777" w:rsidTr="00307B62">
        <w:trPr>
          <w:trHeight w:val="300"/>
        </w:trPr>
        <w:tc>
          <w:tcPr>
            <w:tcW w:w="3836" w:type="pct"/>
            <w:hideMark/>
          </w:tcPr>
          <w:p w14:paraId="6A49A809" w14:textId="77777777" w:rsidR="00307B62" w:rsidRPr="00BF2504" w:rsidRDefault="00307B62" w:rsidP="00B65D83">
            <w:pPr>
              <w:pStyle w:val="TableBodyTextMIRB"/>
              <w:rPr>
                <w:rFonts w:eastAsia="Times New Roman"/>
                <w:lang w:eastAsia="en-CA"/>
              </w:rPr>
            </w:pPr>
            <w:r w:rsidRPr="00BF2504">
              <w:t>Town of Kearney</w:t>
            </w:r>
          </w:p>
        </w:tc>
        <w:tc>
          <w:tcPr>
            <w:tcW w:w="1164" w:type="pct"/>
            <w:noWrap/>
            <w:hideMark/>
          </w:tcPr>
          <w:p w14:paraId="26C042C1" w14:textId="2A440073" w:rsidR="00307B62" w:rsidRPr="00BF2504" w:rsidRDefault="008F6FFC" w:rsidP="00B65D83">
            <w:pPr>
              <w:pStyle w:val="TableBodyTextMIRB"/>
            </w:pPr>
            <w:r>
              <w:rPr>
                <w:rFonts w:eastAsia="Times New Roman"/>
                <w:lang w:eastAsia="en-CA"/>
              </w:rPr>
              <w:t>Not applicable</w:t>
            </w:r>
          </w:p>
        </w:tc>
      </w:tr>
      <w:tr w:rsidR="00307B62" w:rsidRPr="00BF2504" w14:paraId="50A2A432" w14:textId="77777777" w:rsidTr="00307B62">
        <w:trPr>
          <w:trHeight w:val="300"/>
        </w:trPr>
        <w:tc>
          <w:tcPr>
            <w:tcW w:w="3836" w:type="pct"/>
            <w:hideMark/>
          </w:tcPr>
          <w:p w14:paraId="4458D2B5" w14:textId="77777777" w:rsidR="00307B62" w:rsidRPr="00BF2504" w:rsidRDefault="00307B62" w:rsidP="00B65D83">
            <w:pPr>
              <w:pStyle w:val="TableBodyTextMIRB"/>
              <w:rPr>
                <w:rFonts w:eastAsia="Times New Roman"/>
                <w:lang w:eastAsia="en-CA"/>
              </w:rPr>
            </w:pPr>
            <w:r w:rsidRPr="00BF2504">
              <w:t>Town of Kingsville</w:t>
            </w:r>
          </w:p>
        </w:tc>
        <w:tc>
          <w:tcPr>
            <w:tcW w:w="1164" w:type="pct"/>
            <w:noWrap/>
            <w:hideMark/>
          </w:tcPr>
          <w:p w14:paraId="1E9837D5" w14:textId="4B2D52C4" w:rsidR="00307B62" w:rsidRPr="00BF2504" w:rsidRDefault="008F6FFC" w:rsidP="00B65D83">
            <w:pPr>
              <w:pStyle w:val="TableBodyTextMIRB"/>
            </w:pPr>
            <w:r>
              <w:rPr>
                <w:rFonts w:eastAsia="Times New Roman"/>
                <w:lang w:eastAsia="en-CA"/>
              </w:rPr>
              <w:t>Not applicable</w:t>
            </w:r>
          </w:p>
        </w:tc>
      </w:tr>
      <w:tr w:rsidR="00307B62" w:rsidRPr="00BF2504" w14:paraId="4C3190DC" w14:textId="77777777" w:rsidTr="00307B62">
        <w:trPr>
          <w:trHeight w:val="300"/>
        </w:trPr>
        <w:tc>
          <w:tcPr>
            <w:tcW w:w="3836" w:type="pct"/>
            <w:hideMark/>
          </w:tcPr>
          <w:p w14:paraId="0A81E663" w14:textId="77777777" w:rsidR="00307B62" w:rsidRPr="00BF2504" w:rsidRDefault="00307B62" w:rsidP="00B65D83">
            <w:pPr>
              <w:pStyle w:val="TableBodyTextMIRB"/>
              <w:rPr>
                <w:rFonts w:eastAsia="Times New Roman"/>
                <w:lang w:eastAsia="en-CA"/>
              </w:rPr>
            </w:pPr>
            <w:r w:rsidRPr="00BF2504">
              <w:t>Town of Kirkland Lake</w:t>
            </w:r>
          </w:p>
        </w:tc>
        <w:tc>
          <w:tcPr>
            <w:tcW w:w="1164" w:type="pct"/>
            <w:noWrap/>
            <w:hideMark/>
          </w:tcPr>
          <w:p w14:paraId="34701DBC" w14:textId="688A4833" w:rsidR="00307B62" w:rsidRPr="00BF2504" w:rsidRDefault="008F6FFC" w:rsidP="00B65D83">
            <w:pPr>
              <w:pStyle w:val="TableBodyTextMIRB"/>
            </w:pPr>
            <w:r>
              <w:rPr>
                <w:rFonts w:eastAsia="Times New Roman"/>
                <w:lang w:eastAsia="en-CA"/>
              </w:rPr>
              <w:t>Not applicable</w:t>
            </w:r>
          </w:p>
        </w:tc>
      </w:tr>
      <w:tr w:rsidR="00307B62" w:rsidRPr="00BF2504" w14:paraId="74AC93F2" w14:textId="77777777" w:rsidTr="00307B62">
        <w:trPr>
          <w:trHeight w:val="300"/>
        </w:trPr>
        <w:tc>
          <w:tcPr>
            <w:tcW w:w="3836" w:type="pct"/>
            <w:hideMark/>
          </w:tcPr>
          <w:p w14:paraId="248F206A" w14:textId="77777777" w:rsidR="00307B62" w:rsidRPr="00BF2504" w:rsidRDefault="00307B62" w:rsidP="00B65D83">
            <w:pPr>
              <w:pStyle w:val="TableBodyTextMIRB"/>
              <w:rPr>
                <w:rFonts w:eastAsia="Times New Roman"/>
                <w:lang w:eastAsia="en-CA"/>
              </w:rPr>
            </w:pPr>
            <w:r w:rsidRPr="00BF2504">
              <w:t>Town of Lasalle</w:t>
            </w:r>
          </w:p>
        </w:tc>
        <w:tc>
          <w:tcPr>
            <w:tcW w:w="1164" w:type="pct"/>
            <w:noWrap/>
            <w:hideMark/>
          </w:tcPr>
          <w:p w14:paraId="21DB49D7" w14:textId="63878CF4" w:rsidR="00307B62" w:rsidRPr="00BF2504" w:rsidRDefault="008F6FFC" w:rsidP="00B65D83">
            <w:pPr>
              <w:pStyle w:val="TableBodyTextMIRB"/>
            </w:pPr>
            <w:r>
              <w:rPr>
                <w:rFonts w:eastAsia="Times New Roman"/>
                <w:lang w:eastAsia="en-CA"/>
              </w:rPr>
              <w:t>Not applicable</w:t>
            </w:r>
          </w:p>
        </w:tc>
      </w:tr>
      <w:tr w:rsidR="00307B62" w:rsidRPr="00BF2504" w14:paraId="310875F5" w14:textId="77777777" w:rsidTr="00307B62">
        <w:trPr>
          <w:trHeight w:val="300"/>
        </w:trPr>
        <w:tc>
          <w:tcPr>
            <w:tcW w:w="3836" w:type="pct"/>
            <w:hideMark/>
          </w:tcPr>
          <w:p w14:paraId="1BB498C3" w14:textId="77777777" w:rsidR="00307B62" w:rsidRPr="00BF2504" w:rsidRDefault="00307B62" w:rsidP="00B65D83">
            <w:pPr>
              <w:pStyle w:val="TableBodyTextMIRB"/>
              <w:rPr>
                <w:rFonts w:eastAsia="Times New Roman"/>
                <w:lang w:eastAsia="en-CA"/>
              </w:rPr>
            </w:pPr>
            <w:r w:rsidRPr="00BF2504">
              <w:t>Town of Latchford</w:t>
            </w:r>
          </w:p>
        </w:tc>
        <w:tc>
          <w:tcPr>
            <w:tcW w:w="1164" w:type="pct"/>
            <w:noWrap/>
            <w:hideMark/>
          </w:tcPr>
          <w:p w14:paraId="7A552F67" w14:textId="7DD6EB82" w:rsidR="00307B62" w:rsidRPr="00BF2504" w:rsidRDefault="008F6FFC" w:rsidP="00B65D83">
            <w:pPr>
              <w:pStyle w:val="TableBodyTextMIRB"/>
            </w:pPr>
            <w:r>
              <w:rPr>
                <w:rFonts w:eastAsia="Times New Roman"/>
                <w:lang w:eastAsia="en-CA"/>
              </w:rPr>
              <w:t>Not applicable</w:t>
            </w:r>
          </w:p>
        </w:tc>
      </w:tr>
      <w:tr w:rsidR="00307B62" w:rsidRPr="00BF2504" w14:paraId="3D9CE238" w14:textId="77777777" w:rsidTr="00307B62">
        <w:trPr>
          <w:trHeight w:val="300"/>
        </w:trPr>
        <w:tc>
          <w:tcPr>
            <w:tcW w:w="3836" w:type="pct"/>
            <w:hideMark/>
          </w:tcPr>
          <w:p w14:paraId="2CA21571" w14:textId="77777777" w:rsidR="00307B62" w:rsidRPr="00BF2504" w:rsidRDefault="00307B62" w:rsidP="00B65D83">
            <w:pPr>
              <w:pStyle w:val="TableBodyTextMIRB"/>
              <w:rPr>
                <w:rFonts w:eastAsia="Times New Roman"/>
                <w:lang w:eastAsia="en-CA"/>
              </w:rPr>
            </w:pPr>
            <w:r w:rsidRPr="00BF2504">
              <w:t>Town of Laurentian Hills</w:t>
            </w:r>
          </w:p>
        </w:tc>
        <w:tc>
          <w:tcPr>
            <w:tcW w:w="1164" w:type="pct"/>
            <w:noWrap/>
            <w:hideMark/>
          </w:tcPr>
          <w:p w14:paraId="611D56EE" w14:textId="1441988B" w:rsidR="00307B62" w:rsidRPr="00BF2504" w:rsidRDefault="008F6FFC" w:rsidP="00B65D83">
            <w:pPr>
              <w:pStyle w:val="TableBodyTextMIRB"/>
            </w:pPr>
            <w:r>
              <w:rPr>
                <w:rFonts w:eastAsia="Times New Roman"/>
                <w:lang w:eastAsia="en-CA"/>
              </w:rPr>
              <w:t>Not applicable</w:t>
            </w:r>
          </w:p>
        </w:tc>
      </w:tr>
      <w:tr w:rsidR="00307B62" w:rsidRPr="00BF2504" w14:paraId="407DA57C" w14:textId="77777777" w:rsidTr="00307B62">
        <w:trPr>
          <w:trHeight w:val="300"/>
        </w:trPr>
        <w:tc>
          <w:tcPr>
            <w:tcW w:w="3836" w:type="pct"/>
            <w:hideMark/>
          </w:tcPr>
          <w:p w14:paraId="469F5E8D" w14:textId="77777777" w:rsidR="00307B62" w:rsidRPr="00BF2504" w:rsidRDefault="00307B62" w:rsidP="00B65D83">
            <w:pPr>
              <w:pStyle w:val="TableBodyTextMIRB"/>
              <w:rPr>
                <w:rFonts w:eastAsia="Times New Roman"/>
                <w:lang w:eastAsia="en-CA"/>
              </w:rPr>
            </w:pPr>
            <w:r w:rsidRPr="00BF2504">
              <w:t>Town of Lincoln</w:t>
            </w:r>
          </w:p>
        </w:tc>
        <w:tc>
          <w:tcPr>
            <w:tcW w:w="1164" w:type="pct"/>
            <w:noWrap/>
            <w:hideMark/>
          </w:tcPr>
          <w:p w14:paraId="6AFB29C0" w14:textId="2BF4B2B6" w:rsidR="00307B62" w:rsidRPr="00BF2504" w:rsidRDefault="008F6FFC" w:rsidP="00B65D83">
            <w:pPr>
              <w:pStyle w:val="TableBodyTextMIRB"/>
            </w:pPr>
            <w:r>
              <w:rPr>
                <w:rFonts w:eastAsia="Times New Roman"/>
                <w:lang w:eastAsia="en-CA"/>
              </w:rPr>
              <w:t>Not applicable</w:t>
            </w:r>
          </w:p>
        </w:tc>
      </w:tr>
      <w:tr w:rsidR="00307B62" w:rsidRPr="00BF2504" w14:paraId="09162759" w14:textId="77777777" w:rsidTr="00307B62">
        <w:trPr>
          <w:trHeight w:val="300"/>
        </w:trPr>
        <w:tc>
          <w:tcPr>
            <w:tcW w:w="3836" w:type="pct"/>
            <w:hideMark/>
          </w:tcPr>
          <w:p w14:paraId="2F424DE8" w14:textId="77777777" w:rsidR="00307B62" w:rsidRPr="00BF2504" w:rsidRDefault="00307B62" w:rsidP="00B65D83">
            <w:pPr>
              <w:pStyle w:val="TableBodyTextMIRB"/>
              <w:rPr>
                <w:rFonts w:eastAsia="Times New Roman"/>
                <w:lang w:eastAsia="en-CA"/>
              </w:rPr>
            </w:pPr>
            <w:r w:rsidRPr="00BF2504">
              <w:t>Town of Marathon</w:t>
            </w:r>
          </w:p>
        </w:tc>
        <w:tc>
          <w:tcPr>
            <w:tcW w:w="1164" w:type="pct"/>
            <w:noWrap/>
            <w:hideMark/>
          </w:tcPr>
          <w:p w14:paraId="1DB3782D" w14:textId="61B29E2C" w:rsidR="00307B62" w:rsidRPr="00BF2504" w:rsidRDefault="008F6FFC" w:rsidP="00B65D83">
            <w:pPr>
              <w:pStyle w:val="TableBodyTextMIRB"/>
            </w:pPr>
            <w:r>
              <w:rPr>
                <w:rFonts w:eastAsia="Times New Roman"/>
                <w:lang w:eastAsia="en-CA"/>
              </w:rPr>
              <w:t>Not applicable</w:t>
            </w:r>
          </w:p>
        </w:tc>
      </w:tr>
      <w:tr w:rsidR="00307B62" w:rsidRPr="00BF2504" w14:paraId="4BA4B49C" w14:textId="77777777" w:rsidTr="00307B62">
        <w:trPr>
          <w:trHeight w:val="300"/>
        </w:trPr>
        <w:tc>
          <w:tcPr>
            <w:tcW w:w="3836" w:type="pct"/>
            <w:hideMark/>
          </w:tcPr>
          <w:p w14:paraId="31F0425F" w14:textId="77777777" w:rsidR="00307B62" w:rsidRPr="00BF2504" w:rsidRDefault="00307B62" w:rsidP="00B65D83">
            <w:pPr>
              <w:pStyle w:val="TableBodyTextMIRB"/>
              <w:rPr>
                <w:rFonts w:eastAsia="Times New Roman"/>
                <w:lang w:eastAsia="en-CA"/>
              </w:rPr>
            </w:pPr>
            <w:r w:rsidRPr="00BF2504">
              <w:t>Town of Mattawa</w:t>
            </w:r>
          </w:p>
        </w:tc>
        <w:tc>
          <w:tcPr>
            <w:tcW w:w="1164" w:type="pct"/>
            <w:noWrap/>
            <w:hideMark/>
          </w:tcPr>
          <w:p w14:paraId="692F0376" w14:textId="4B761959" w:rsidR="00307B62" w:rsidRPr="00BF2504" w:rsidRDefault="008F6FFC" w:rsidP="00B65D83">
            <w:pPr>
              <w:pStyle w:val="TableBodyTextMIRB"/>
            </w:pPr>
            <w:r>
              <w:rPr>
                <w:rFonts w:eastAsia="Times New Roman"/>
                <w:lang w:eastAsia="en-CA"/>
              </w:rPr>
              <w:t>Not applicable</w:t>
            </w:r>
          </w:p>
        </w:tc>
      </w:tr>
      <w:tr w:rsidR="00307B62" w:rsidRPr="00BF2504" w14:paraId="23842AB6" w14:textId="77777777" w:rsidTr="00307B62">
        <w:trPr>
          <w:trHeight w:val="300"/>
        </w:trPr>
        <w:tc>
          <w:tcPr>
            <w:tcW w:w="3836" w:type="pct"/>
            <w:hideMark/>
          </w:tcPr>
          <w:p w14:paraId="08B1B059" w14:textId="77777777" w:rsidR="00307B62" w:rsidRPr="00BF2504" w:rsidRDefault="00307B62" w:rsidP="00B65D83">
            <w:pPr>
              <w:pStyle w:val="TableBodyTextMIRB"/>
              <w:rPr>
                <w:rFonts w:eastAsia="Times New Roman"/>
                <w:lang w:eastAsia="en-CA"/>
              </w:rPr>
            </w:pPr>
            <w:r w:rsidRPr="00BF2504">
              <w:t>Town of Midland</w:t>
            </w:r>
          </w:p>
        </w:tc>
        <w:tc>
          <w:tcPr>
            <w:tcW w:w="1164" w:type="pct"/>
            <w:noWrap/>
            <w:hideMark/>
          </w:tcPr>
          <w:p w14:paraId="23C6FA7C" w14:textId="6E38D6E7" w:rsidR="00307B62" w:rsidRPr="00BF2504" w:rsidRDefault="008F6FFC" w:rsidP="00B65D83">
            <w:pPr>
              <w:pStyle w:val="TableBodyTextMIRB"/>
            </w:pPr>
            <w:r>
              <w:rPr>
                <w:rFonts w:eastAsia="Times New Roman"/>
                <w:lang w:eastAsia="en-CA"/>
              </w:rPr>
              <w:t>Not applicable</w:t>
            </w:r>
          </w:p>
        </w:tc>
      </w:tr>
      <w:tr w:rsidR="00307B62" w:rsidRPr="00BF2504" w14:paraId="29501C04" w14:textId="77777777" w:rsidTr="00307B62">
        <w:trPr>
          <w:trHeight w:val="300"/>
        </w:trPr>
        <w:tc>
          <w:tcPr>
            <w:tcW w:w="3836" w:type="pct"/>
            <w:hideMark/>
          </w:tcPr>
          <w:p w14:paraId="20673C6B" w14:textId="77777777" w:rsidR="00307B62" w:rsidRPr="00BF2504" w:rsidRDefault="00307B62" w:rsidP="00B65D83">
            <w:pPr>
              <w:pStyle w:val="TableBodyTextMIRB"/>
              <w:rPr>
                <w:rFonts w:eastAsia="Times New Roman"/>
                <w:lang w:eastAsia="en-CA"/>
              </w:rPr>
            </w:pPr>
            <w:r w:rsidRPr="00BF2504">
              <w:t>Town of Milton</w:t>
            </w:r>
          </w:p>
        </w:tc>
        <w:tc>
          <w:tcPr>
            <w:tcW w:w="1164" w:type="pct"/>
            <w:noWrap/>
            <w:hideMark/>
          </w:tcPr>
          <w:p w14:paraId="3385A678" w14:textId="36B50B7E" w:rsidR="00307B62" w:rsidRPr="00BF2504" w:rsidRDefault="008F6FFC" w:rsidP="00B65D83">
            <w:pPr>
              <w:pStyle w:val="TableBodyTextMIRB"/>
            </w:pPr>
            <w:r>
              <w:rPr>
                <w:rFonts w:eastAsia="Times New Roman"/>
                <w:lang w:eastAsia="en-CA"/>
              </w:rPr>
              <w:t>Not applicable</w:t>
            </w:r>
          </w:p>
        </w:tc>
      </w:tr>
      <w:tr w:rsidR="00307B62" w:rsidRPr="00BF2504" w14:paraId="6266A0B2" w14:textId="77777777" w:rsidTr="00307B62">
        <w:trPr>
          <w:trHeight w:val="300"/>
        </w:trPr>
        <w:tc>
          <w:tcPr>
            <w:tcW w:w="3836" w:type="pct"/>
            <w:hideMark/>
          </w:tcPr>
          <w:p w14:paraId="014F97CE" w14:textId="77777777" w:rsidR="00307B62" w:rsidRPr="00BF2504" w:rsidRDefault="00307B62" w:rsidP="00B65D83">
            <w:pPr>
              <w:pStyle w:val="TableBodyTextMIRB"/>
              <w:rPr>
                <w:rFonts w:eastAsia="Times New Roman"/>
                <w:lang w:eastAsia="en-CA"/>
              </w:rPr>
            </w:pPr>
            <w:r w:rsidRPr="00BF2504">
              <w:t>Town of Minto</w:t>
            </w:r>
          </w:p>
        </w:tc>
        <w:tc>
          <w:tcPr>
            <w:tcW w:w="1164" w:type="pct"/>
            <w:noWrap/>
            <w:hideMark/>
          </w:tcPr>
          <w:p w14:paraId="657F5ED9" w14:textId="79DDB6CE" w:rsidR="00307B62" w:rsidRPr="00BF2504" w:rsidRDefault="008F6FFC" w:rsidP="00B65D83">
            <w:pPr>
              <w:pStyle w:val="TableBodyTextMIRB"/>
            </w:pPr>
            <w:r>
              <w:rPr>
                <w:rFonts w:eastAsia="Times New Roman"/>
                <w:lang w:eastAsia="en-CA"/>
              </w:rPr>
              <w:t>Not applicable</w:t>
            </w:r>
          </w:p>
        </w:tc>
      </w:tr>
      <w:tr w:rsidR="00307B62" w:rsidRPr="00BF2504" w14:paraId="7D2AA810" w14:textId="77777777" w:rsidTr="00307B62">
        <w:trPr>
          <w:trHeight w:val="300"/>
        </w:trPr>
        <w:tc>
          <w:tcPr>
            <w:tcW w:w="3836" w:type="pct"/>
            <w:hideMark/>
          </w:tcPr>
          <w:p w14:paraId="162FA741" w14:textId="77777777" w:rsidR="00307B62" w:rsidRPr="00BF2504" w:rsidRDefault="00307B62" w:rsidP="00B65D83">
            <w:pPr>
              <w:pStyle w:val="TableBodyTextMIRB"/>
              <w:rPr>
                <w:rFonts w:eastAsia="Times New Roman"/>
                <w:lang w:eastAsia="en-CA"/>
              </w:rPr>
            </w:pPr>
            <w:r w:rsidRPr="00BF2504">
              <w:t>Town of Mono</w:t>
            </w:r>
          </w:p>
        </w:tc>
        <w:tc>
          <w:tcPr>
            <w:tcW w:w="1164" w:type="pct"/>
            <w:noWrap/>
            <w:hideMark/>
          </w:tcPr>
          <w:p w14:paraId="3D30333E" w14:textId="2359B386" w:rsidR="00307B62" w:rsidRPr="00BF2504" w:rsidRDefault="008F6FFC" w:rsidP="00B65D83">
            <w:pPr>
              <w:pStyle w:val="TableBodyTextMIRB"/>
            </w:pPr>
            <w:r>
              <w:rPr>
                <w:rFonts w:eastAsia="Times New Roman"/>
                <w:lang w:eastAsia="en-CA"/>
              </w:rPr>
              <w:t>Not applicable</w:t>
            </w:r>
          </w:p>
        </w:tc>
      </w:tr>
      <w:tr w:rsidR="00307B62" w:rsidRPr="00BF2504" w14:paraId="2672333D" w14:textId="77777777" w:rsidTr="00307B62">
        <w:trPr>
          <w:trHeight w:val="300"/>
        </w:trPr>
        <w:tc>
          <w:tcPr>
            <w:tcW w:w="3836" w:type="pct"/>
            <w:hideMark/>
          </w:tcPr>
          <w:p w14:paraId="687E6625" w14:textId="77777777" w:rsidR="00307B62" w:rsidRPr="00BF2504" w:rsidRDefault="00307B62" w:rsidP="00B65D83">
            <w:pPr>
              <w:pStyle w:val="TableBodyTextMIRB"/>
              <w:rPr>
                <w:rFonts w:eastAsia="Times New Roman"/>
                <w:lang w:eastAsia="en-CA"/>
              </w:rPr>
            </w:pPr>
            <w:r w:rsidRPr="00BF2504">
              <w:t>Town of Moosonee</w:t>
            </w:r>
          </w:p>
        </w:tc>
        <w:tc>
          <w:tcPr>
            <w:tcW w:w="1164" w:type="pct"/>
            <w:noWrap/>
            <w:hideMark/>
          </w:tcPr>
          <w:p w14:paraId="54218EDA" w14:textId="60A0E541" w:rsidR="00307B62" w:rsidRPr="00BF2504" w:rsidRDefault="008F6FFC" w:rsidP="00B65D83">
            <w:pPr>
              <w:pStyle w:val="TableBodyTextMIRB"/>
            </w:pPr>
            <w:r>
              <w:rPr>
                <w:rFonts w:eastAsia="Times New Roman"/>
                <w:lang w:eastAsia="en-CA"/>
              </w:rPr>
              <w:t>Not applicable</w:t>
            </w:r>
          </w:p>
        </w:tc>
      </w:tr>
      <w:tr w:rsidR="00307B62" w:rsidRPr="00BF2504" w14:paraId="193AFC46" w14:textId="77777777" w:rsidTr="00307B62">
        <w:trPr>
          <w:trHeight w:val="300"/>
        </w:trPr>
        <w:tc>
          <w:tcPr>
            <w:tcW w:w="3836" w:type="pct"/>
            <w:hideMark/>
          </w:tcPr>
          <w:p w14:paraId="0624702C" w14:textId="77777777" w:rsidR="00307B62" w:rsidRPr="00BF2504" w:rsidRDefault="00307B62" w:rsidP="00B65D83">
            <w:pPr>
              <w:pStyle w:val="TableBodyTextMIRB"/>
              <w:rPr>
                <w:rFonts w:eastAsia="Times New Roman"/>
                <w:lang w:eastAsia="en-CA"/>
              </w:rPr>
            </w:pPr>
            <w:r w:rsidRPr="00BF2504">
              <w:t>Town of New Tecumseth</w:t>
            </w:r>
          </w:p>
        </w:tc>
        <w:tc>
          <w:tcPr>
            <w:tcW w:w="1164" w:type="pct"/>
            <w:noWrap/>
            <w:hideMark/>
          </w:tcPr>
          <w:p w14:paraId="3EF006A0" w14:textId="52329881" w:rsidR="00307B62" w:rsidRPr="00BF2504" w:rsidRDefault="008F6FFC" w:rsidP="00B65D83">
            <w:pPr>
              <w:pStyle w:val="TableBodyTextMIRB"/>
            </w:pPr>
            <w:r>
              <w:rPr>
                <w:rFonts w:eastAsia="Times New Roman"/>
                <w:lang w:eastAsia="en-CA"/>
              </w:rPr>
              <w:t>Not applicable</w:t>
            </w:r>
          </w:p>
        </w:tc>
      </w:tr>
      <w:tr w:rsidR="00307B62" w:rsidRPr="00BF2504" w14:paraId="25CA6E04" w14:textId="77777777" w:rsidTr="00307B62">
        <w:trPr>
          <w:trHeight w:val="300"/>
        </w:trPr>
        <w:tc>
          <w:tcPr>
            <w:tcW w:w="3836" w:type="pct"/>
            <w:hideMark/>
          </w:tcPr>
          <w:p w14:paraId="06ECBC3C" w14:textId="77777777" w:rsidR="00307B62" w:rsidRPr="00BF2504" w:rsidRDefault="00307B62" w:rsidP="00B65D83">
            <w:pPr>
              <w:pStyle w:val="TableBodyTextMIRB"/>
              <w:rPr>
                <w:rFonts w:eastAsia="Times New Roman"/>
                <w:lang w:eastAsia="en-CA"/>
              </w:rPr>
            </w:pPr>
            <w:r w:rsidRPr="00BF2504">
              <w:t>Town of Newmarket</w:t>
            </w:r>
          </w:p>
        </w:tc>
        <w:tc>
          <w:tcPr>
            <w:tcW w:w="1164" w:type="pct"/>
            <w:noWrap/>
            <w:hideMark/>
          </w:tcPr>
          <w:p w14:paraId="42FE031E" w14:textId="0C6C4D39" w:rsidR="00307B62" w:rsidRPr="00BF2504" w:rsidRDefault="008F6FFC" w:rsidP="00B65D83">
            <w:pPr>
              <w:pStyle w:val="TableBodyTextMIRB"/>
            </w:pPr>
            <w:r>
              <w:rPr>
                <w:rFonts w:eastAsia="Times New Roman"/>
                <w:lang w:eastAsia="en-CA"/>
              </w:rPr>
              <w:t>Not applicable</w:t>
            </w:r>
          </w:p>
        </w:tc>
      </w:tr>
      <w:tr w:rsidR="00307B62" w:rsidRPr="00BF2504" w14:paraId="6358DDA0" w14:textId="77777777" w:rsidTr="00307B62">
        <w:trPr>
          <w:trHeight w:val="300"/>
        </w:trPr>
        <w:tc>
          <w:tcPr>
            <w:tcW w:w="3836" w:type="pct"/>
            <w:hideMark/>
          </w:tcPr>
          <w:p w14:paraId="61EB5A4E" w14:textId="77777777" w:rsidR="00307B62" w:rsidRPr="00BF2504" w:rsidRDefault="00307B62" w:rsidP="00B65D83">
            <w:pPr>
              <w:pStyle w:val="TableBodyTextMIRB"/>
              <w:rPr>
                <w:rFonts w:eastAsia="Times New Roman"/>
                <w:lang w:eastAsia="en-CA"/>
              </w:rPr>
            </w:pPr>
            <w:r w:rsidRPr="00BF2504">
              <w:t>Town of Niagara-On-The-Lake</w:t>
            </w:r>
          </w:p>
        </w:tc>
        <w:tc>
          <w:tcPr>
            <w:tcW w:w="1164" w:type="pct"/>
            <w:noWrap/>
            <w:hideMark/>
          </w:tcPr>
          <w:p w14:paraId="1CF44DC9" w14:textId="452DF1B9" w:rsidR="00307B62" w:rsidRPr="00BF2504" w:rsidRDefault="008F6FFC" w:rsidP="00B65D83">
            <w:pPr>
              <w:pStyle w:val="TableBodyTextMIRB"/>
            </w:pPr>
            <w:r>
              <w:rPr>
                <w:rFonts w:eastAsia="Times New Roman"/>
                <w:lang w:eastAsia="en-CA"/>
              </w:rPr>
              <w:t>Not applicable</w:t>
            </w:r>
          </w:p>
        </w:tc>
      </w:tr>
      <w:tr w:rsidR="00307B62" w:rsidRPr="00BF2504" w14:paraId="71B53E26" w14:textId="77777777" w:rsidTr="00307B62">
        <w:trPr>
          <w:trHeight w:val="300"/>
        </w:trPr>
        <w:tc>
          <w:tcPr>
            <w:tcW w:w="3836" w:type="pct"/>
            <w:hideMark/>
          </w:tcPr>
          <w:p w14:paraId="633B3983" w14:textId="77777777" w:rsidR="00307B62" w:rsidRPr="00BF2504" w:rsidRDefault="00307B62" w:rsidP="00B65D83">
            <w:pPr>
              <w:pStyle w:val="TableBodyTextMIRB"/>
              <w:rPr>
                <w:rFonts w:eastAsia="Times New Roman"/>
                <w:lang w:eastAsia="en-CA"/>
              </w:rPr>
            </w:pPr>
            <w:r w:rsidRPr="00BF2504">
              <w:t>Town of Northeastern Manitoulin and the Islands</w:t>
            </w:r>
          </w:p>
        </w:tc>
        <w:tc>
          <w:tcPr>
            <w:tcW w:w="1164" w:type="pct"/>
            <w:noWrap/>
            <w:hideMark/>
          </w:tcPr>
          <w:p w14:paraId="721A3020" w14:textId="0BF32323" w:rsidR="00307B62" w:rsidRPr="00BF2504" w:rsidRDefault="008F6FFC" w:rsidP="00B65D83">
            <w:pPr>
              <w:pStyle w:val="TableBodyTextMIRB"/>
            </w:pPr>
            <w:r>
              <w:rPr>
                <w:rFonts w:eastAsia="Times New Roman"/>
                <w:lang w:eastAsia="en-CA"/>
              </w:rPr>
              <w:t>Not applicable</w:t>
            </w:r>
          </w:p>
        </w:tc>
      </w:tr>
      <w:tr w:rsidR="00307B62" w:rsidRPr="00BF2504" w14:paraId="27FE70AE" w14:textId="77777777" w:rsidTr="00307B62">
        <w:trPr>
          <w:trHeight w:val="300"/>
        </w:trPr>
        <w:tc>
          <w:tcPr>
            <w:tcW w:w="3836" w:type="pct"/>
            <w:hideMark/>
          </w:tcPr>
          <w:p w14:paraId="511E21D4" w14:textId="77777777" w:rsidR="00307B62" w:rsidRPr="00BF2504" w:rsidRDefault="00307B62" w:rsidP="00B65D83">
            <w:pPr>
              <w:pStyle w:val="TableBodyTextMIRB"/>
              <w:rPr>
                <w:rFonts w:eastAsia="Times New Roman"/>
                <w:lang w:eastAsia="en-CA"/>
              </w:rPr>
            </w:pPr>
            <w:r w:rsidRPr="00BF2504">
              <w:t>Town of Oakville</w:t>
            </w:r>
          </w:p>
        </w:tc>
        <w:tc>
          <w:tcPr>
            <w:tcW w:w="1164" w:type="pct"/>
            <w:noWrap/>
            <w:hideMark/>
          </w:tcPr>
          <w:p w14:paraId="0C049CC2" w14:textId="18376603" w:rsidR="00307B62" w:rsidRPr="00BF2504" w:rsidRDefault="008F6FFC" w:rsidP="00B65D83">
            <w:pPr>
              <w:pStyle w:val="TableBodyTextMIRB"/>
            </w:pPr>
            <w:r>
              <w:rPr>
                <w:rFonts w:eastAsia="Times New Roman"/>
                <w:lang w:eastAsia="en-CA"/>
              </w:rPr>
              <w:t>Not applicable</w:t>
            </w:r>
          </w:p>
        </w:tc>
      </w:tr>
      <w:tr w:rsidR="00307B62" w:rsidRPr="00BF2504" w14:paraId="0B36C1EC" w14:textId="77777777" w:rsidTr="00307B62">
        <w:trPr>
          <w:trHeight w:val="300"/>
        </w:trPr>
        <w:tc>
          <w:tcPr>
            <w:tcW w:w="3836" w:type="pct"/>
            <w:hideMark/>
          </w:tcPr>
          <w:p w14:paraId="67359182" w14:textId="77777777" w:rsidR="00307B62" w:rsidRPr="00BF2504" w:rsidRDefault="00307B62" w:rsidP="00B65D83">
            <w:pPr>
              <w:pStyle w:val="TableBodyTextMIRB"/>
              <w:rPr>
                <w:rFonts w:eastAsia="Times New Roman"/>
                <w:lang w:eastAsia="en-CA"/>
              </w:rPr>
            </w:pPr>
            <w:r w:rsidRPr="00BF2504">
              <w:lastRenderedPageBreak/>
              <w:t>Town of Orangeville</w:t>
            </w:r>
          </w:p>
        </w:tc>
        <w:tc>
          <w:tcPr>
            <w:tcW w:w="1164" w:type="pct"/>
            <w:noWrap/>
            <w:hideMark/>
          </w:tcPr>
          <w:p w14:paraId="0D1C2150" w14:textId="6973CCA7" w:rsidR="00307B62" w:rsidRPr="00BF2504" w:rsidRDefault="008F6FFC" w:rsidP="00B65D83">
            <w:pPr>
              <w:pStyle w:val="TableBodyTextMIRB"/>
            </w:pPr>
            <w:r>
              <w:rPr>
                <w:rFonts w:eastAsia="Times New Roman"/>
                <w:lang w:eastAsia="en-CA"/>
              </w:rPr>
              <w:t>Not applicable</w:t>
            </w:r>
          </w:p>
        </w:tc>
      </w:tr>
      <w:tr w:rsidR="00307B62" w:rsidRPr="00BF2504" w14:paraId="47A5A673" w14:textId="77777777" w:rsidTr="00307B62">
        <w:trPr>
          <w:trHeight w:val="300"/>
        </w:trPr>
        <w:tc>
          <w:tcPr>
            <w:tcW w:w="3836" w:type="pct"/>
            <w:hideMark/>
          </w:tcPr>
          <w:p w14:paraId="4EBA35A1" w14:textId="77777777" w:rsidR="00307B62" w:rsidRPr="00BF2504" w:rsidRDefault="00307B62" w:rsidP="00B65D83">
            <w:pPr>
              <w:pStyle w:val="TableBodyTextMIRB"/>
              <w:rPr>
                <w:rFonts w:eastAsia="Times New Roman"/>
                <w:lang w:eastAsia="en-CA"/>
              </w:rPr>
            </w:pPr>
            <w:r w:rsidRPr="00BF2504">
              <w:t>Town of Parry Sound</w:t>
            </w:r>
          </w:p>
        </w:tc>
        <w:tc>
          <w:tcPr>
            <w:tcW w:w="1164" w:type="pct"/>
            <w:noWrap/>
            <w:hideMark/>
          </w:tcPr>
          <w:p w14:paraId="58A8327C" w14:textId="169E0266" w:rsidR="00307B62" w:rsidRPr="00BF2504" w:rsidRDefault="008F6FFC" w:rsidP="00B65D83">
            <w:pPr>
              <w:pStyle w:val="TableBodyTextMIRB"/>
            </w:pPr>
            <w:r>
              <w:rPr>
                <w:rFonts w:eastAsia="Times New Roman"/>
                <w:lang w:eastAsia="en-CA"/>
              </w:rPr>
              <w:t>Not applicable</w:t>
            </w:r>
          </w:p>
        </w:tc>
      </w:tr>
      <w:tr w:rsidR="00307B62" w:rsidRPr="00BF2504" w14:paraId="17E844BD" w14:textId="77777777" w:rsidTr="00307B62">
        <w:trPr>
          <w:trHeight w:val="300"/>
        </w:trPr>
        <w:tc>
          <w:tcPr>
            <w:tcW w:w="3836" w:type="pct"/>
            <w:hideMark/>
          </w:tcPr>
          <w:p w14:paraId="38EF56BB" w14:textId="77777777" w:rsidR="00307B62" w:rsidRPr="00BF2504" w:rsidRDefault="00307B62" w:rsidP="00B65D83">
            <w:pPr>
              <w:pStyle w:val="TableBodyTextMIRB"/>
              <w:rPr>
                <w:rFonts w:eastAsia="Times New Roman"/>
                <w:lang w:eastAsia="en-CA"/>
              </w:rPr>
            </w:pPr>
            <w:r w:rsidRPr="00BF2504">
              <w:t>Town of Pelham</w:t>
            </w:r>
          </w:p>
        </w:tc>
        <w:tc>
          <w:tcPr>
            <w:tcW w:w="1164" w:type="pct"/>
            <w:noWrap/>
            <w:hideMark/>
          </w:tcPr>
          <w:p w14:paraId="50DF0C50" w14:textId="04F23D6D" w:rsidR="00307B62" w:rsidRPr="00BF2504" w:rsidRDefault="008F6FFC" w:rsidP="00B65D83">
            <w:pPr>
              <w:pStyle w:val="TableBodyTextMIRB"/>
            </w:pPr>
            <w:r>
              <w:rPr>
                <w:rFonts w:eastAsia="Times New Roman"/>
                <w:lang w:eastAsia="en-CA"/>
              </w:rPr>
              <w:t>Not applicable</w:t>
            </w:r>
          </w:p>
        </w:tc>
      </w:tr>
      <w:tr w:rsidR="00307B62" w:rsidRPr="00BF2504" w14:paraId="0ED24260" w14:textId="77777777" w:rsidTr="00307B62">
        <w:trPr>
          <w:trHeight w:val="300"/>
        </w:trPr>
        <w:tc>
          <w:tcPr>
            <w:tcW w:w="3836" w:type="pct"/>
            <w:hideMark/>
          </w:tcPr>
          <w:p w14:paraId="44A1BACF" w14:textId="77777777" w:rsidR="00307B62" w:rsidRPr="00BF2504" w:rsidRDefault="00307B62" w:rsidP="00B65D83">
            <w:pPr>
              <w:pStyle w:val="TableBodyTextMIRB"/>
              <w:rPr>
                <w:rFonts w:eastAsia="Times New Roman"/>
                <w:lang w:eastAsia="en-CA"/>
              </w:rPr>
            </w:pPr>
            <w:r w:rsidRPr="00BF2504">
              <w:t>Town of Penetanguishene</w:t>
            </w:r>
          </w:p>
        </w:tc>
        <w:tc>
          <w:tcPr>
            <w:tcW w:w="1164" w:type="pct"/>
            <w:noWrap/>
            <w:hideMark/>
          </w:tcPr>
          <w:p w14:paraId="0B88813A" w14:textId="7E38AB13" w:rsidR="00307B62" w:rsidRPr="00BF2504" w:rsidRDefault="008F6FFC" w:rsidP="00B65D83">
            <w:pPr>
              <w:pStyle w:val="TableBodyTextMIRB"/>
            </w:pPr>
            <w:r>
              <w:rPr>
                <w:rFonts w:eastAsia="Times New Roman"/>
                <w:lang w:eastAsia="en-CA"/>
              </w:rPr>
              <w:t>Not applicable</w:t>
            </w:r>
          </w:p>
        </w:tc>
      </w:tr>
      <w:tr w:rsidR="00307B62" w:rsidRPr="00BF2504" w14:paraId="1E295591" w14:textId="77777777" w:rsidTr="00307B62">
        <w:trPr>
          <w:trHeight w:val="300"/>
        </w:trPr>
        <w:tc>
          <w:tcPr>
            <w:tcW w:w="3836" w:type="pct"/>
            <w:hideMark/>
          </w:tcPr>
          <w:p w14:paraId="3349081C" w14:textId="77777777" w:rsidR="00307B62" w:rsidRPr="00BF2504" w:rsidRDefault="00307B62" w:rsidP="00B65D83">
            <w:pPr>
              <w:pStyle w:val="TableBodyTextMIRB"/>
              <w:rPr>
                <w:rFonts w:eastAsia="Times New Roman"/>
                <w:lang w:eastAsia="en-CA"/>
              </w:rPr>
            </w:pPr>
            <w:r w:rsidRPr="00BF2504">
              <w:t>Town of Perth</w:t>
            </w:r>
          </w:p>
        </w:tc>
        <w:tc>
          <w:tcPr>
            <w:tcW w:w="1164" w:type="pct"/>
            <w:noWrap/>
            <w:hideMark/>
          </w:tcPr>
          <w:p w14:paraId="13C8EC99" w14:textId="4DEE8AC4" w:rsidR="00307B62" w:rsidRPr="00BF2504" w:rsidRDefault="008F6FFC" w:rsidP="00B65D83">
            <w:pPr>
              <w:pStyle w:val="TableBodyTextMIRB"/>
            </w:pPr>
            <w:r>
              <w:rPr>
                <w:rFonts w:eastAsia="Times New Roman"/>
                <w:lang w:eastAsia="en-CA"/>
              </w:rPr>
              <w:t>Not applicable</w:t>
            </w:r>
          </w:p>
        </w:tc>
      </w:tr>
      <w:tr w:rsidR="00307B62" w:rsidRPr="00BF2504" w14:paraId="5B3D709D" w14:textId="77777777" w:rsidTr="00307B62">
        <w:trPr>
          <w:trHeight w:val="300"/>
        </w:trPr>
        <w:tc>
          <w:tcPr>
            <w:tcW w:w="3836" w:type="pct"/>
            <w:hideMark/>
          </w:tcPr>
          <w:p w14:paraId="32C4670E" w14:textId="77777777" w:rsidR="00307B62" w:rsidRPr="00BF2504" w:rsidRDefault="00307B62" w:rsidP="00B65D83">
            <w:pPr>
              <w:pStyle w:val="TableBodyTextMIRB"/>
              <w:rPr>
                <w:rFonts w:eastAsia="Times New Roman"/>
                <w:lang w:eastAsia="en-CA"/>
              </w:rPr>
            </w:pPr>
            <w:r w:rsidRPr="00BF2504">
              <w:t>Town of Petawawa</w:t>
            </w:r>
          </w:p>
        </w:tc>
        <w:tc>
          <w:tcPr>
            <w:tcW w:w="1164" w:type="pct"/>
            <w:noWrap/>
            <w:hideMark/>
          </w:tcPr>
          <w:p w14:paraId="33B25396" w14:textId="7ECE34C3" w:rsidR="00307B62" w:rsidRPr="00BF2504" w:rsidRDefault="008F6FFC" w:rsidP="00B65D83">
            <w:pPr>
              <w:pStyle w:val="TableBodyTextMIRB"/>
            </w:pPr>
            <w:r>
              <w:rPr>
                <w:rFonts w:eastAsia="Times New Roman"/>
                <w:lang w:eastAsia="en-CA"/>
              </w:rPr>
              <w:t>Not applicable</w:t>
            </w:r>
          </w:p>
        </w:tc>
      </w:tr>
      <w:tr w:rsidR="00307B62" w:rsidRPr="00BF2504" w14:paraId="72293F43" w14:textId="77777777" w:rsidTr="00307B62">
        <w:trPr>
          <w:trHeight w:val="300"/>
        </w:trPr>
        <w:tc>
          <w:tcPr>
            <w:tcW w:w="3836" w:type="pct"/>
            <w:hideMark/>
          </w:tcPr>
          <w:p w14:paraId="5F16300B" w14:textId="77777777" w:rsidR="00307B62" w:rsidRPr="00BF2504" w:rsidRDefault="00307B62" w:rsidP="00B65D83">
            <w:pPr>
              <w:pStyle w:val="TableBodyTextMIRB"/>
              <w:rPr>
                <w:rFonts w:eastAsia="Times New Roman"/>
                <w:lang w:eastAsia="en-CA"/>
              </w:rPr>
            </w:pPr>
            <w:r w:rsidRPr="00BF2504">
              <w:t>Town of Petrolia</w:t>
            </w:r>
          </w:p>
        </w:tc>
        <w:tc>
          <w:tcPr>
            <w:tcW w:w="1164" w:type="pct"/>
            <w:noWrap/>
            <w:hideMark/>
          </w:tcPr>
          <w:p w14:paraId="713DFD3F" w14:textId="546874B6" w:rsidR="00307B62" w:rsidRPr="00BF2504" w:rsidRDefault="008F6FFC" w:rsidP="00B65D83">
            <w:pPr>
              <w:pStyle w:val="TableBodyTextMIRB"/>
            </w:pPr>
            <w:r>
              <w:rPr>
                <w:rFonts w:eastAsia="Times New Roman"/>
                <w:lang w:eastAsia="en-CA"/>
              </w:rPr>
              <w:t>Not applicable</w:t>
            </w:r>
          </w:p>
        </w:tc>
      </w:tr>
      <w:tr w:rsidR="00307B62" w:rsidRPr="00BF2504" w14:paraId="05E41739" w14:textId="77777777" w:rsidTr="00307B62">
        <w:trPr>
          <w:trHeight w:val="300"/>
        </w:trPr>
        <w:tc>
          <w:tcPr>
            <w:tcW w:w="3836" w:type="pct"/>
            <w:hideMark/>
          </w:tcPr>
          <w:p w14:paraId="336CE467" w14:textId="77777777" w:rsidR="00307B62" w:rsidRPr="00BF2504" w:rsidRDefault="00307B62" w:rsidP="00B65D83">
            <w:pPr>
              <w:pStyle w:val="TableBodyTextMIRB"/>
              <w:rPr>
                <w:rFonts w:eastAsia="Times New Roman"/>
                <w:lang w:eastAsia="en-CA"/>
              </w:rPr>
            </w:pPr>
            <w:r w:rsidRPr="00BF2504">
              <w:t>Town of Plympton-Wyoming</w:t>
            </w:r>
          </w:p>
        </w:tc>
        <w:tc>
          <w:tcPr>
            <w:tcW w:w="1164" w:type="pct"/>
            <w:noWrap/>
            <w:hideMark/>
          </w:tcPr>
          <w:p w14:paraId="73830F05" w14:textId="60B1D562" w:rsidR="00307B62" w:rsidRPr="00BF2504" w:rsidRDefault="008F6FFC" w:rsidP="00B65D83">
            <w:pPr>
              <w:pStyle w:val="TableBodyTextMIRB"/>
            </w:pPr>
            <w:r>
              <w:rPr>
                <w:rFonts w:eastAsia="Times New Roman"/>
                <w:lang w:eastAsia="en-CA"/>
              </w:rPr>
              <w:t>Not applicable</w:t>
            </w:r>
          </w:p>
        </w:tc>
      </w:tr>
      <w:tr w:rsidR="00307B62" w:rsidRPr="00BF2504" w14:paraId="3D04E779" w14:textId="77777777" w:rsidTr="00307B62">
        <w:trPr>
          <w:trHeight w:val="300"/>
        </w:trPr>
        <w:tc>
          <w:tcPr>
            <w:tcW w:w="3836" w:type="pct"/>
            <w:hideMark/>
          </w:tcPr>
          <w:p w14:paraId="1A5BA879" w14:textId="77777777" w:rsidR="00307B62" w:rsidRPr="00BF2504" w:rsidRDefault="00307B62" w:rsidP="00B65D83">
            <w:pPr>
              <w:pStyle w:val="TableBodyTextMIRB"/>
              <w:rPr>
                <w:rFonts w:eastAsia="Times New Roman"/>
                <w:lang w:eastAsia="en-CA"/>
              </w:rPr>
            </w:pPr>
            <w:r w:rsidRPr="00BF2504">
              <w:t>Town of Prescott</w:t>
            </w:r>
          </w:p>
        </w:tc>
        <w:tc>
          <w:tcPr>
            <w:tcW w:w="1164" w:type="pct"/>
            <w:noWrap/>
            <w:hideMark/>
          </w:tcPr>
          <w:p w14:paraId="495AD75D" w14:textId="304969B1" w:rsidR="00307B62" w:rsidRPr="00BF2504" w:rsidRDefault="008F6FFC" w:rsidP="00B65D83">
            <w:pPr>
              <w:pStyle w:val="TableBodyTextMIRB"/>
            </w:pPr>
            <w:r>
              <w:rPr>
                <w:rFonts w:eastAsia="Times New Roman"/>
                <w:lang w:eastAsia="en-CA"/>
              </w:rPr>
              <w:t>Not applicable</w:t>
            </w:r>
          </w:p>
        </w:tc>
      </w:tr>
      <w:tr w:rsidR="00307B62" w:rsidRPr="00BF2504" w14:paraId="47169A6E" w14:textId="77777777" w:rsidTr="00307B62">
        <w:trPr>
          <w:trHeight w:val="300"/>
        </w:trPr>
        <w:tc>
          <w:tcPr>
            <w:tcW w:w="3836" w:type="pct"/>
            <w:hideMark/>
          </w:tcPr>
          <w:p w14:paraId="0030DAE3" w14:textId="77777777" w:rsidR="00307B62" w:rsidRPr="00BF2504" w:rsidRDefault="00307B62" w:rsidP="00B65D83">
            <w:pPr>
              <w:pStyle w:val="TableBodyTextMIRB"/>
              <w:rPr>
                <w:rFonts w:eastAsia="Times New Roman"/>
                <w:lang w:eastAsia="en-CA"/>
              </w:rPr>
            </w:pPr>
            <w:r w:rsidRPr="00BF2504">
              <w:t>Town of Rainy River</w:t>
            </w:r>
          </w:p>
        </w:tc>
        <w:tc>
          <w:tcPr>
            <w:tcW w:w="1164" w:type="pct"/>
            <w:noWrap/>
            <w:hideMark/>
          </w:tcPr>
          <w:p w14:paraId="6D49E657" w14:textId="4192413A" w:rsidR="00307B62" w:rsidRPr="00BF2504" w:rsidRDefault="008F6FFC" w:rsidP="00B65D83">
            <w:pPr>
              <w:pStyle w:val="TableBodyTextMIRB"/>
            </w:pPr>
            <w:r>
              <w:rPr>
                <w:rFonts w:eastAsia="Times New Roman"/>
                <w:lang w:eastAsia="en-CA"/>
              </w:rPr>
              <w:t>Not applicable</w:t>
            </w:r>
          </w:p>
        </w:tc>
      </w:tr>
      <w:tr w:rsidR="00307B62" w:rsidRPr="00BF2504" w14:paraId="5C134CBF" w14:textId="77777777" w:rsidTr="00307B62">
        <w:trPr>
          <w:trHeight w:val="300"/>
        </w:trPr>
        <w:tc>
          <w:tcPr>
            <w:tcW w:w="3836" w:type="pct"/>
            <w:hideMark/>
          </w:tcPr>
          <w:p w14:paraId="492F5BBB" w14:textId="77777777" w:rsidR="00307B62" w:rsidRPr="00BF2504" w:rsidRDefault="00307B62" w:rsidP="00B65D83">
            <w:pPr>
              <w:pStyle w:val="TableBodyTextMIRB"/>
              <w:rPr>
                <w:rFonts w:eastAsia="Times New Roman"/>
                <w:lang w:eastAsia="en-CA"/>
              </w:rPr>
            </w:pPr>
            <w:r w:rsidRPr="00BF2504">
              <w:t>Town of Renfrew</w:t>
            </w:r>
          </w:p>
        </w:tc>
        <w:tc>
          <w:tcPr>
            <w:tcW w:w="1164" w:type="pct"/>
            <w:noWrap/>
            <w:hideMark/>
          </w:tcPr>
          <w:p w14:paraId="38DEF2BF" w14:textId="1A2E3D5C" w:rsidR="00307B62" w:rsidRPr="00BF2504" w:rsidRDefault="008F6FFC" w:rsidP="00B65D83">
            <w:pPr>
              <w:pStyle w:val="TableBodyTextMIRB"/>
            </w:pPr>
            <w:r>
              <w:rPr>
                <w:rFonts w:eastAsia="Times New Roman"/>
                <w:lang w:eastAsia="en-CA"/>
              </w:rPr>
              <w:t>Not applicable</w:t>
            </w:r>
          </w:p>
        </w:tc>
      </w:tr>
      <w:tr w:rsidR="00307B62" w:rsidRPr="00BF2504" w14:paraId="6B737EFA" w14:textId="77777777" w:rsidTr="00307B62">
        <w:trPr>
          <w:trHeight w:val="300"/>
        </w:trPr>
        <w:tc>
          <w:tcPr>
            <w:tcW w:w="3836" w:type="pct"/>
            <w:hideMark/>
          </w:tcPr>
          <w:p w14:paraId="6B74208A" w14:textId="77777777" w:rsidR="00307B62" w:rsidRPr="00BF2504" w:rsidRDefault="00307B62" w:rsidP="00B65D83">
            <w:pPr>
              <w:pStyle w:val="TableBodyTextMIRB"/>
              <w:rPr>
                <w:rFonts w:eastAsia="Times New Roman"/>
                <w:lang w:eastAsia="en-CA"/>
              </w:rPr>
            </w:pPr>
            <w:r w:rsidRPr="00BF2504">
              <w:t>Town of Saugeen Shores</w:t>
            </w:r>
          </w:p>
        </w:tc>
        <w:tc>
          <w:tcPr>
            <w:tcW w:w="1164" w:type="pct"/>
            <w:noWrap/>
            <w:hideMark/>
          </w:tcPr>
          <w:p w14:paraId="61113036" w14:textId="1AAC2AC4" w:rsidR="00307B62" w:rsidRPr="00BF2504" w:rsidRDefault="008F6FFC" w:rsidP="00B65D83">
            <w:pPr>
              <w:pStyle w:val="TableBodyTextMIRB"/>
            </w:pPr>
            <w:r>
              <w:rPr>
                <w:rFonts w:eastAsia="Times New Roman"/>
                <w:lang w:eastAsia="en-CA"/>
              </w:rPr>
              <w:t>Not applicable</w:t>
            </w:r>
          </w:p>
        </w:tc>
      </w:tr>
      <w:tr w:rsidR="00307B62" w:rsidRPr="00BF2504" w14:paraId="7673FAC6" w14:textId="77777777" w:rsidTr="00307B62">
        <w:trPr>
          <w:trHeight w:val="300"/>
        </w:trPr>
        <w:tc>
          <w:tcPr>
            <w:tcW w:w="3836" w:type="pct"/>
            <w:hideMark/>
          </w:tcPr>
          <w:p w14:paraId="48DB2439" w14:textId="77777777" w:rsidR="00307B62" w:rsidRPr="00BF2504" w:rsidRDefault="00307B62" w:rsidP="00B65D83">
            <w:pPr>
              <w:pStyle w:val="TableBodyTextMIRB"/>
              <w:rPr>
                <w:rFonts w:eastAsia="Times New Roman"/>
                <w:lang w:eastAsia="en-CA"/>
              </w:rPr>
            </w:pPr>
            <w:r w:rsidRPr="00BF2504">
              <w:t>Town of Shelburne</w:t>
            </w:r>
          </w:p>
        </w:tc>
        <w:tc>
          <w:tcPr>
            <w:tcW w:w="1164" w:type="pct"/>
            <w:noWrap/>
            <w:hideMark/>
          </w:tcPr>
          <w:p w14:paraId="1A096BA9" w14:textId="1D8C0361" w:rsidR="00307B62" w:rsidRPr="00BF2504" w:rsidRDefault="008F6FFC" w:rsidP="00B65D83">
            <w:pPr>
              <w:pStyle w:val="TableBodyTextMIRB"/>
            </w:pPr>
            <w:r>
              <w:rPr>
                <w:rFonts w:eastAsia="Times New Roman"/>
                <w:lang w:eastAsia="en-CA"/>
              </w:rPr>
              <w:t>Not applicable</w:t>
            </w:r>
          </w:p>
        </w:tc>
      </w:tr>
      <w:tr w:rsidR="00307B62" w:rsidRPr="00BF2504" w14:paraId="35023966" w14:textId="77777777" w:rsidTr="00307B62">
        <w:trPr>
          <w:trHeight w:val="300"/>
        </w:trPr>
        <w:tc>
          <w:tcPr>
            <w:tcW w:w="3836" w:type="pct"/>
            <w:hideMark/>
          </w:tcPr>
          <w:p w14:paraId="5A68699A" w14:textId="77777777" w:rsidR="00307B62" w:rsidRPr="00BF2504" w:rsidRDefault="00307B62" w:rsidP="00B65D83">
            <w:pPr>
              <w:pStyle w:val="TableBodyTextMIRB"/>
              <w:rPr>
                <w:rFonts w:eastAsia="Times New Roman"/>
                <w:lang w:eastAsia="en-CA"/>
              </w:rPr>
            </w:pPr>
            <w:r w:rsidRPr="00BF2504">
              <w:t>Town of Smiths Falls</w:t>
            </w:r>
          </w:p>
        </w:tc>
        <w:tc>
          <w:tcPr>
            <w:tcW w:w="1164" w:type="pct"/>
            <w:noWrap/>
            <w:hideMark/>
          </w:tcPr>
          <w:p w14:paraId="72A81388" w14:textId="51E8ADCD" w:rsidR="00307B62" w:rsidRPr="00BF2504" w:rsidRDefault="008F6FFC" w:rsidP="00B65D83">
            <w:pPr>
              <w:pStyle w:val="TableBodyTextMIRB"/>
            </w:pPr>
            <w:r>
              <w:rPr>
                <w:rFonts w:eastAsia="Times New Roman"/>
                <w:lang w:eastAsia="en-CA"/>
              </w:rPr>
              <w:t>Not applicable</w:t>
            </w:r>
          </w:p>
        </w:tc>
      </w:tr>
      <w:tr w:rsidR="00307B62" w:rsidRPr="00BF2504" w14:paraId="3302ED7D" w14:textId="77777777" w:rsidTr="00307B62">
        <w:trPr>
          <w:trHeight w:val="300"/>
        </w:trPr>
        <w:tc>
          <w:tcPr>
            <w:tcW w:w="3836" w:type="pct"/>
            <w:hideMark/>
          </w:tcPr>
          <w:p w14:paraId="3160D499" w14:textId="77777777" w:rsidR="00307B62" w:rsidRPr="00BF2504" w:rsidRDefault="00307B62" w:rsidP="00B65D83">
            <w:pPr>
              <w:pStyle w:val="TableBodyTextMIRB"/>
              <w:rPr>
                <w:rFonts w:eastAsia="Times New Roman"/>
                <w:lang w:eastAsia="en-CA"/>
              </w:rPr>
            </w:pPr>
            <w:r w:rsidRPr="00BF2504">
              <w:t>Town of Smooth Rock Falls</w:t>
            </w:r>
          </w:p>
        </w:tc>
        <w:tc>
          <w:tcPr>
            <w:tcW w:w="1164" w:type="pct"/>
            <w:noWrap/>
            <w:hideMark/>
          </w:tcPr>
          <w:p w14:paraId="6AC8C38D" w14:textId="1C12ECF6" w:rsidR="00307B62" w:rsidRPr="00BF2504" w:rsidRDefault="008F6FFC" w:rsidP="00B65D83">
            <w:pPr>
              <w:pStyle w:val="TableBodyTextMIRB"/>
            </w:pPr>
            <w:r>
              <w:rPr>
                <w:rFonts w:eastAsia="Times New Roman"/>
                <w:lang w:eastAsia="en-CA"/>
              </w:rPr>
              <w:t>Not applicable</w:t>
            </w:r>
          </w:p>
        </w:tc>
      </w:tr>
      <w:tr w:rsidR="00307B62" w:rsidRPr="00BF2504" w14:paraId="11E8EA05" w14:textId="77777777" w:rsidTr="00307B62">
        <w:trPr>
          <w:trHeight w:val="300"/>
        </w:trPr>
        <w:tc>
          <w:tcPr>
            <w:tcW w:w="3836" w:type="pct"/>
            <w:hideMark/>
          </w:tcPr>
          <w:p w14:paraId="125D923B" w14:textId="77777777" w:rsidR="00307B62" w:rsidRPr="00BF2504" w:rsidRDefault="00307B62" w:rsidP="00B65D83">
            <w:pPr>
              <w:pStyle w:val="TableBodyTextMIRB"/>
              <w:rPr>
                <w:rFonts w:eastAsia="Times New Roman"/>
                <w:lang w:eastAsia="en-CA"/>
              </w:rPr>
            </w:pPr>
            <w:r w:rsidRPr="00BF2504">
              <w:t>Town of South Bruce Peninsula</w:t>
            </w:r>
          </w:p>
        </w:tc>
        <w:tc>
          <w:tcPr>
            <w:tcW w:w="1164" w:type="pct"/>
            <w:noWrap/>
            <w:hideMark/>
          </w:tcPr>
          <w:p w14:paraId="2ABF8F4B" w14:textId="709FB560" w:rsidR="00307B62" w:rsidRPr="00BF2504" w:rsidRDefault="008F6FFC" w:rsidP="00B65D83">
            <w:pPr>
              <w:pStyle w:val="TableBodyTextMIRB"/>
            </w:pPr>
            <w:r>
              <w:rPr>
                <w:rFonts w:eastAsia="Times New Roman"/>
                <w:lang w:eastAsia="en-CA"/>
              </w:rPr>
              <w:t>Not applicable</w:t>
            </w:r>
          </w:p>
        </w:tc>
      </w:tr>
      <w:tr w:rsidR="00307B62" w:rsidRPr="00BF2504" w14:paraId="14278740" w14:textId="77777777" w:rsidTr="00307B62">
        <w:trPr>
          <w:trHeight w:val="300"/>
        </w:trPr>
        <w:tc>
          <w:tcPr>
            <w:tcW w:w="3836" w:type="pct"/>
            <w:hideMark/>
          </w:tcPr>
          <w:p w14:paraId="2F667704" w14:textId="77777777" w:rsidR="00307B62" w:rsidRPr="00BF2504" w:rsidRDefault="00307B62" w:rsidP="00B65D83">
            <w:pPr>
              <w:pStyle w:val="TableBodyTextMIRB"/>
              <w:rPr>
                <w:rFonts w:eastAsia="Times New Roman"/>
                <w:lang w:eastAsia="en-CA"/>
              </w:rPr>
            </w:pPr>
            <w:r w:rsidRPr="00BF2504">
              <w:t>Town of Spanish</w:t>
            </w:r>
          </w:p>
        </w:tc>
        <w:tc>
          <w:tcPr>
            <w:tcW w:w="1164" w:type="pct"/>
            <w:noWrap/>
            <w:hideMark/>
          </w:tcPr>
          <w:p w14:paraId="08F0ACF2" w14:textId="66339F94" w:rsidR="00307B62" w:rsidRPr="00BF2504" w:rsidRDefault="008F6FFC" w:rsidP="00B65D83">
            <w:pPr>
              <w:pStyle w:val="TableBodyTextMIRB"/>
            </w:pPr>
            <w:r>
              <w:rPr>
                <w:rFonts w:eastAsia="Times New Roman"/>
                <w:lang w:eastAsia="en-CA"/>
              </w:rPr>
              <w:t>Not applicable</w:t>
            </w:r>
          </w:p>
        </w:tc>
      </w:tr>
      <w:tr w:rsidR="00307B62" w:rsidRPr="00BF2504" w14:paraId="4283A249" w14:textId="77777777" w:rsidTr="00307B62">
        <w:trPr>
          <w:trHeight w:val="300"/>
        </w:trPr>
        <w:tc>
          <w:tcPr>
            <w:tcW w:w="3836" w:type="pct"/>
            <w:hideMark/>
          </w:tcPr>
          <w:p w14:paraId="4B7C52BA" w14:textId="77777777" w:rsidR="00307B62" w:rsidRPr="00BF2504" w:rsidRDefault="00307B62" w:rsidP="00B65D83">
            <w:pPr>
              <w:pStyle w:val="TableBodyTextMIRB"/>
              <w:rPr>
                <w:rFonts w:eastAsia="Times New Roman"/>
                <w:lang w:eastAsia="en-CA"/>
              </w:rPr>
            </w:pPr>
            <w:r w:rsidRPr="00BF2504">
              <w:t>Town of St. Marys</w:t>
            </w:r>
          </w:p>
        </w:tc>
        <w:tc>
          <w:tcPr>
            <w:tcW w:w="1164" w:type="pct"/>
            <w:noWrap/>
            <w:hideMark/>
          </w:tcPr>
          <w:p w14:paraId="7B7E9769" w14:textId="299B2266" w:rsidR="00307B62" w:rsidRPr="00BF2504" w:rsidRDefault="008F6FFC" w:rsidP="00B65D83">
            <w:pPr>
              <w:pStyle w:val="TableBodyTextMIRB"/>
            </w:pPr>
            <w:r>
              <w:rPr>
                <w:rFonts w:eastAsia="Times New Roman"/>
                <w:lang w:eastAsia="en-CA"/>
              </w:rPr>
              <w:t>Not applicable</w:t>
            </w:r>
          </w:p>
        </w:tc>
      </w:tr>
      <w:tr w:rsidR="00307B62" w:rsidRPr="00BF2504" w14:paraId="2B23DFD6" w14:textId="77777777" w:rsidTr="00307B62">
        <w:trPr>
          <w:trHeight w:val="300"/>
        </w:trPr>
        <w:tc>
          <w:tcPr>
            <w:tcW w:w="3836" w:type="pct"/>
            <w:hideMark/>
          </w:tcPr>
          <w:p w14:paraId="4EF5B032" w14:textId="77777777" w:rsidR="00307B62" w:rsidRPr="00BF2504" w:rsidRDefault="00307B62" w:rsidP="00B65D83">
            <w:pPr>
              <w:pStyle w:val="TableBodyTextMIRB"/>
              <w:rPr>
                <w:rFonts w:eastAsia="Times New Roman"/>
                <w:lang w:eastAsia="en-CA"/>
              </w:rPr>
            </w:pPr>
            <w:r w:rsidRPr="00BF2504">
              <w:t>Town of Tecumseh</w:t>
            </w:r>
          </w:p>
        </w:tc>
        <w:tc>
          <w:tcPr>
            <w:tcW w:w="1164" w:type="pct"/>
            <w:noWrap/>
            <w:hideMark/>
          </w:tcPr>
          <w:p w14:paraId="42755AA9" w14:textId="3121DCF6" w:rsidR="00307B62" w:rsidRPr="00BF2504" w:rsidRDefault="008F6FFC" w:rsidP="00B65D83">
            <w:pPr>
              <w:pStyle w:val="TableBodyTextMIRB"/>
            </w:pPr>
            <w:r>
              <w:rPr>
                <w:rFonts w:eastAsia="Times New Roman"/>
                <w:lang w:eastAsia="en-CA"/>
              </w:rPr>
              <w:t>Not applicable</w:t>
            </w:r>
          </w:p>
        </w:tc>
      </w:tr>
      <w:tr w:rsidR="00307B62" w:rsidRPr="00BF2504" w14:paraId="1D1DF966" w14:textId="77777777" w:rsidTr="00307B62">
        <w:trPr>
          <w:trHeight w:val="300"/>
        </w:trPr>
        <w:tc>
          <w:tcPr>
            <w:tcW w:w="3836" w:type="pct"/>
            <w:hideMark/>
          </w:tcPr>
          <w:p w14:paraId="1A4ED170" w14:textId="77777777" w:rsidR="00307B62" w:rsidRPr="00BF2504" w:rsidRDefault="00307B62" w:rsidP="00B65D83">
            <w:pPr>
              <w:pStyle w:val="TableBodyTextMIRB"/>
              <w:rPr>
                <w:rFonts w:eastAsia="Times New Roman"/>
                <w:lang w:eastAsia="en-CA"/>
              </w:rPr>
            </w:pPr>
            <w:r w:rsidRPr="00BF2504">
              <w:t>Town of the Blue Mountains</w:t>
            </w:r>
          </w:p>
        </w:tc>
        <w:tc>
          <w:tcPr>
            <w:tcW w:w="1164" w:type="pct"/>
            <w:noWrap/>
            <w:hideMark/>
          </w:tcPr>
          <w:p w14:paraId="5CC56E1B" w14:textId="12926DF9" w:rsidR="00307B62" w:rsidRPr="00BF2504" w:rsidRDefault="008F6FFC" w:rsidP="00B65D83">
            <w:pPr>
              <w:pStyle w:val="TableBodyTextMIRB"/>
            </w:pPr>
            <w:r>
              <w:rPr>
                <w:rFonts w:eastAsia="Times New Roman"/>
                <w:lang w:eastAsia="en-CA"/>
              </w:rPr>
              <w:t>Not applicable</w:t>
            </w:r>
          </w:p>
        </w:tc>
      </w:tr>
      <w:tr w:rsidR="00307B62" w:rsidRPr="00BF2504" w14:paraId="2A869658" w14:textId="77777777" w:rsidTr="00307B62">
        <w:trPr>
          <w:trHeight w:val="300"/>
        </w:trPr>
        <w:tc>
          <w:tcPr>
            <w:tcW w:w="3836" w:type="pct"/>
            <w:hideMark/>
          </w:tcPr>
          <w:p w14:paraId="21F56DA3" w14:textId="77777777" w:rsidR="00307B62" w:rsidRPr="00BF2504" w:rsidRDefault="00307B62" w:rsidP="00B65D83">
            <w:pPr>
              <w:pStyle w:val="TableBodyTextMIRB"/>
              <w:rPr>
                <w:rFonts w:eastAsia="Times New Roman"/>
                <w:lang w:eastAsia="en-CA"/>
              </w:rPr>
            </w:pPr>
            <w:r w:rsidRPr="00BF2504">
              <w:t>Town of Thessalon</w:t>
            </w:r>
          </w:p>
        </w:tc>
        <w:tc>
          <w:tcPr>
            <w:tcW w:w="1164" w:type="pct"/>
            <w:noWrap/>
            <w:hideMark/>
          </w:tcPr>
          <w:p w14:paraId="5F7BC6CD" w14:textId="6EED2413" w:rsidR="00307B62" w:rsidRPr="00BF2504" w:rsidRDefault="008F6FFC" w:rsidP="00B65D83">
            <w:pPr>
              <w:pStyle w:val="TableBodyTextMIRB"/>
            </w:pPr>
            <w:r>
              <w:rPr>
                <w:rFonts w:eastAsia="Times New Roman"/>
                <w:lang w:eastAsia="en-CA"/>
              </w:rPr>
              <w:t>Not applicable</w:t>
            </w:r>
          </w:p>
        </w:tc>
      </w:tr>
      <w:tr w:rsidR="00307B62" w:rsidRPr="00BF2504" w14:paraId="0AA058C8" w14:textId="77777777" w:rsidTr="00307B62">
        <w:trPr>
          <w:trHeight w:val="300"/>
        </w:trPr>
        <w:tc>
          <w:tcPr>
            <w:tcW w:w="3836" w:type="pct"/>
            <w:hideMark/>
          </w:tcPr>
          <w:p w14:paraId="084268B7" w14:textId="77777777" w:rsidR="00307B62" w:rsidRPr="00BF2504" w:rsidRDefault="00307B62" w:rsidP="00B65D83">
            <w:pPr>
              <w:pStyle w:val="TableBodyTextMIRB"/>
              <w:rPr>
                <w:rFonts w:eastAsia="Times New Roman"/>
                <w:lang w:eastAsia="en-CA"/>
              </w:rPr>
            </w:pPr>
            <w:r w:rsidRPr="00BF2504">
              <w:t>Town of Tillsonburg</w:t>
            </w:r>
          </w:p>
        </w:tc>
        <w:tc>
          <w:tcPr>
            <w:tcW w:w="1164" w:type="pct"/>
            <w:noWrap/>
            <w:hideMark/>
          </w:tcPr>
          <w:p w14:paraId="76B7F78A" w14:textId="5063C6DA" w:rsidR="00307B62" w:rsidRPr="00BF2504" w:rsidRDefault="008F6FFC" w:rsidP="00B65D83">
            <w:pPr>
              <w:pStyle w:val="TableBodyTextMIRB"/>
            </w:pPr>
            <w:r>
              <w:rPr>
                <w:rFonts w:eastAsia="Times New Roman"/>
                <w:lang w:eastAsia="en-CA"/>
              </w:rPr>
              <w:t>Not applicable</w:t>
            </w:r>
          </w:p>
        </w:tc>
      </w:tr>
      <w:tr w:rsidR="00307B62" w:rsidRPr="00BF2504" w14:paraId="3B281140" w14:textId="77777777" w:rsidTr="00307B62">
        <w:trPr>
          <w:trHeight w:val="300"/>
        </w:trPr>
        <w:tc>
          <w:tcPr>
            <w:tcW w:w="3836" w:type="pct"/>
            <w:hideMark/>
          </w:tcPr>
          <w:p w14:paraId="447A96A5" w14:textId="77777777" w:rsidR="00307B62" w:rsidRPr="00BF2504" w:rsidRDefault="00307B62" w:rsidP="00B65D83">
            <w:pPr>
              <w:pStyle w:val="TableBodyTextMIRB"/>
              <w:rPr>
                <w:rFonts w:eastAsia="Times New Roman"/>
                <w:lang w:eastAsia="en-CA"/>
              </w:rPr>
            </w:pPr>
            <w:r w:rsidRPr="00BF2504">
              <w:t>Town of Wasaga Beach</w:t>
            </w:r>
          </w:p>
        </w:tc>
        <w:tc>
          <w:tcPr>
            <w:tcW w:w="1164" w:type="pct"/>
            <w:noWrap/>
            <w:hideMark/>
          </w:tcPr>
          <w:p w14:paraId="2DF2154E" w14:textId="3C27E578" w:rsidR="00307B62" w:rsidRPr="00BF2504" w:rsidRDefault="008F6FFC" w:rsidP="00B65D83">
            <w:pPr>
              <w:pStyle w:val="TableBodyTextMIRB"/>
            </w:pPr>
            <w:r>
              <w:rPr>
                <w:rFonts w:eastAsia="Times New Roman"/>
                <w:lang w:eastAsia="en-CA"/>
              </w:rPr>
              <w:t>Not applicable</w:t>
            </w:r>
          </w:p>
        </w:tc>
      </w:tr>
      <w:tr w:rsidR="00307B62" w:rsidRPr="00BF2504" w14:paraId="1CA3D553" w14:textId="77777777" w:rsidTr="00307B62">
        <w:trPr>
          <w:trHeight w:val="300"/>
        </w:trPr>
        <w:tc>
          <w:tcPr>
            <w:tcW w:w="3836" w:type="pct"/>
            <w:hideMark/>
          </w:tcPr>
          <w:p w14:paraId="0B2A9BC5" w14:textId="77777777" w:rsidR="00307B62" w:rsidRPr="00BF2504" w:rsidRDefault="00307B62" w:rsidP="00B65D83">
            <w:pPr>
              <w:pStyle w:val="TableBodyTextMIRB"/>
              <w:rPr>
                <w:rFonts w:eastAsia="Times New Roman"/>
                <w:lang w:eastAsia="en-CA"/>
              </w:rPr>
            </w:pPr>
            <w:r w:rsidRPr="00BF2504">
              <w:t>Town of Whitby</w:t>
            </w:r>
          </w:p>
        </w:tc>
        <w:tc>
          <w:tcPr>
            <w:tcW w:w="1164" w:type="pct"/>
            <w:noWrap/>
            <w:hideMark/>
          </w:tcPr>
          <w:p w14:paraId="7CA68E08" w14:textId="14863429" w:rsidR="00307B62" w:rsidRPr="00BF2504" w:rsidRDefault="008F6FFC" w:rsidP="00B65D83">
            <w:pPr>
              <w:pStyle w:val="TableBodyTextMIRB"/>
            </w:pPr>
            <w:r>
              <w:rPr>
                <w:rFonts w:eastAsia="Times New Roman"/>
                <w:lang w:eastAsia="en-CA"/>
              </w:rPr>
              <w:t>Not applicable</w:t>
            </w:r>
          </w:p>
        </w:tc>
      </w:tr>
      <w:tr w:rsidR="00307B62" w:rsidRPr="00BF2504" w14:paraId="62B5EDFA" w14:textId="77777777" w:rsidTr="00307B62">
        <w:trPr>
          <w:trHeight w:val="300"/>
        </w:trPr>
        <w:tc>
          <w:tcPr>
            <w:tcW w:w="3836" w:type="pct"/>
            <w:hideMark/>
          </w:tcPr>
          <w:p w14:paraId="543B93EA" w14:textId="77777777" w:rsidR="00307B62" w:rsidRPr="00BF2504" w:rsidRDefault="00307B62" w:rsidP="00B65D83">
            <w:pPr>
              <w:pStyle w:val="TableBodyTextMIRB"/>
              <w:rPr>
                <w:rFonts w:eastAsia="Times New Roman"/>
                <w:lang w:eastAsia="en-CA"/>
              </w:rPr>
            </w:pPr>
            <w:r w:rsidRPr="00BF2504">
              <w:t>Town of Whitchurch-Stouffville</w:t>
            </w:r>
          </w:p>
        </w:tc>
        <w:tc>
          <w:tcPr>
            <w:tcW w:w="1164" w:type="pct"/>
            <w:noWrap/>
            <w:hideMark/>
          </w:tcPr>
          <w:p w14:paraId="0CA64BC8" w14:textId="3D9D9977" w:rsidR="00307B62" w:rsidRPr="00BF2504" w:rsidRDefault="008F6FFC" w:rsidP="00B65D83">
            <w:pPr>
              <w:pStyle w:val="TableBodyTextMIRB"/>
            </w:pPr>
            <w:r>
              <w:rPr>
                <w:rFonts w:eastAsia="Times New Roman"/>
                <w:lang w:eastAsia="en-CA"/>
              </w:rPr>
              <w:t>Not applicable</w:t>
            </w:r>
          </w:p>
        </w:tc>
      </w:tr>
      <w:tr w:rsidR="00307B62" w:rsidRPr="00BF2504" w14:paraId="45C74B0B" w14:textId="77777777" w:rsidTr="00307B62">
        <w:trPr>
          <w:trHeight w:val="300"/>
        </w:trPr>
        <w:tc>
          <w:tcPr>
            <w:tcW w:w="3836" w:type="pct"/>
            <w:hideMark/>
          </w:tcPr>
          <w:p w14:paraId="7877841B" w14:textId="77777777" w:rsidR="00307B62" w:rsidRPr="00BF2504" w:rsidRDefault="00307B62" w:rsidP="00B65D83">
            <w:pPr>
              <w:pStyle w:val="TableBodyTextMIRB"/>
              <w:rPr>
                <w:rFonts w:eastAsia="Times New Roman"/>
                <w:lang w:eastAsia="en-CA"/>
              </w:rPr>
            </w:pPr>
            <w:r w:rsidRPr="00BF2504">
              <w:t>Township of Addington Highlands</w:t>
            </w:r>
          </w:p>
        </w:tc>
        <w:tc>
          <w:tcPr>
            <w:tcW w:w="1164" w:type="pct"/>
            <w:noWrap/>
            <w:hideMark/>
          </w:tcPr>
          <w:p w14:paraId="1C13FC6B" w14:textId="63CD44A0" w:rsidR="00307B62" w:rsidRPr="00BF2504" w:rsidRDefault="008F6FFC" w:rsidP="00B65D83">
            <w:pPr>
              <w:pStyle w:val="TableBodyTextMIRB"/>
            </w:pPr>
            <w:r>
              <w:rPr>
                <w:rFonts w:eastAsia="Times New Roman"/>
                <w:lang w:eastAsia="en-CA"/>
              </w:rPr>
              <w:t>Not applicable</w:t>
            </w:r>
          </w:p>
        </w:tc>
      </w:tr>
      <w:tr w:rsidR="00307B62" w:rsidRPr="00BF2504" w14:paraId="27AD74A4" w14:textId="77777777" w:rsidTr="00307B62">
        <w:trPr>
          <w:trHeight w:val="300"/>
        </w:trPr>
        <w:tc>
          <w:tcPr>
            <w:tcW w:w="3836" w:type="pct"/>
            <w:hideMark/>
          </w:tcPr>
          <w:p w14:paraId="0996CB5A" w14:textId="77777777" w:rsidR="00307B62" w:rsidRPr="00BF2504" w:rsidRDefault="00307B62" w:rsidP="00B65D83">
            <w:pPr>
              <w:pStyle w:val="TableBodyTextMIRB"/>
              <w:rPr>
                <w:rFonts w:eastAsia="Times New Roman"/>
                <w:lang w:eastAsia="en-CA"/>
              </w:rPr>
            </w:pPr>
            <w:r w:rsidRPr="00BF2504">
              <w:t>Township of Adelaide-Metcalfe</w:t>
            </w:r>
          </w:p>
        </w:tc>
        <w:tc>
          <w:tcPr>
            <w:tcW w:w="1164" w:type="pct"/>
            <w:noWrap/>
            <w:hideMark/>
          </w:tcPr>
          <w:p w14:paraId="7903F3D0" w14:textId="13FD8C7D" w:rsidR="00307B62" w:rsidRPr="00BF2504" w:rsidRDefault="008F6FFC" w:rsidP="00B65D83">
            <w:pPr>
              <w:pStyle w:val="TableBodyTextMIRB"/>
            </w:pPr>
            <w:r>
              <w:rPr>
                <w:rFonts w:eastAsia="Times New Roman"/>
                <w:lang w:eastAsia="en-CA"/>
              </w:rPr>
              <w:t>Not applicable</w:t>
            </w:r>
          </w:p>
        </w:tc>
      </w:tr>
      <w:tr w:rsidR="00307B62" w:rsidRPr="00BF2504" w14:paraId="38396E80" w14:textId="77777777" w:rsidTr="00307B62">
        <w:trPr>
          <w:trHeight w:val="300"/>
        </w:trPr>
        <w:tc>
          <w:tcPr>
            <w:tcW w:w="3836" w:type="pct"/>
            <w:hideMark/>
          </w:tcPr>
          <w:p w14:paraId="446077A4" w14:textId="77777777" w:rsidR="00307B62" w:rsidRPr="00BF2504" w:rsidRDefault="00307B62" w:rsidP="00B65D83">
            <w:pPr>
              <w:pStyle w:val="TableBodyTextMIRB"/>
              <w:rPr>
                <w:rFonts w:eastAsia="Times New Roman"/>
                <w:lang w:eastAsia="en-CA"/>
              </w:rPr>
            </w:pPr>
            <w:r w:rsidRPr="00BF2504">
              <w:t>Township of Adjala-Tosorontio</w:t>
            </w:r>
          </w:p>
        </w:tc>
        <w:tc>
          <w:tcPr>
            <w:tcW w:w="1164" w:type="pct"/>
            <w:noWrap/>
            <w:hideMark/>
          </w:tcPr>
          <w:p w14:paraId="43DAB408" w14:textId="78EC1AA6" w:rsidR="00307B62" w:rsidRPr="00BF2504" w:rsidRDefault="008F6FFC" w:rsidP="00B65D83">
            <w:pPr>
              <w:pStyle w:val="TableBodyTextMIRB"/>
            </w:pPr>
            <w:r>
              <w:rPr>
                <w:rFonts w:eastAsia="Times New Roman"/>
                <w:lang w:eastAsia="en-CA"/>
              </w:rPr>
              <w:t>Not applicable</w:t>
            </w:r>
          </w:p>
        </w:tc>
      </w:tr>
      <w:tr w:rsidR="00307B62" w:rsidRPr="00BF2504" w14:paraId="4DDD413F" w14:textId="77777777" w:rsidTr="00307B62">
        <w:trPr>
          <w:trHeight w:val="300"/>
        </w:trPr>
        <w:tc>
          <w:tcPr>
            <w:tcW w:w="3836" w:type="pct"/>
            <w:hideMark/>
          </w:tcPr>
          <w:p w14:paraId="0E50E4F1" w14:textId="77777777" w:rsidR="00307B62" w:rsidRPr="00BF2504" w:rsidRDefault="00307B62" w:rsidP="00B65D83">
            <w:pPr>
              <w:pStyle w:val="TableBodyTextMIRB"/>
              <w:rPr>
                <w:rFonts w:eastAsia="Times New Roman"/>
                <w:lang w:eastAsia="en-CA"/>
              </w:rPr>
            </w:pPr>
            <w:r w:rsidRPr="00BF2504">
              <w:t>Township of Admaston/Bromley</w:t>
            </w:r>
          </w:p>
        </w:tc>
        <w:tc>
          <w:tcPr>
            <w:tcW w:w="1164" w:type="pct"/>
            <w:noWrap/>
            <w:hideMark/>
          </w:tcPr>
          <w:p w14:paraId="506BAD1E" w14:textId="3ACF83E1" w:rsidR="00307B62" w:rsidRPr="00BF2504" w:rsidRDefault="008F6FFC" w:rsidP="00B65D83">
            <w:pPr>
              <w:pStyle w:val="TableBodyTextMIRB"/>
            </w:pPr>
            <w:r>
              <w:rPr>
                <w:rFonts w:eastAsia="Times New Roman"/>
                <w:lang w:eastAsia="en-CA"/>
              </w:rPr>
              <w:t>Not applicable</w:t>
            </w:r>
          </w:p>
        </w:tc>
      </w:tr>
      <w:tr w:rsidR="00307B62" w:rsidRPr="00BF2504" w14:paraId="2FD6B644" w14:textId="77777777" w:rsidTr="00307B62">
        <w:trPr>
          <w:trHeight w:val="300"/>
        </w:trPr>
        <w:tc>
          <w:tcPr>
            <w:tcW w:w="3836" w:type="pct"/>
            <w:hideMark/>
          </w:tcPr>
          <w:p w14:paraId="3C1CF690" w14:textId="77777777" w:rsidR="00307B62" w:rsidRPr="00BF2504" w:rsidRDefault="00307B62" w:rsidP="00B65D83">
            <w:pPr>
              <w:pStyle w:val="TableBodyTextMIRB"/>
              <w:rPr>
                <w:rFonts w:eastAsia="Times New Roman"/>
                <w:lang w:eastAsia="en-CA"/>
              </w:rPr>
            </w:pPr>
            <w:r w:rsidRPr="00BF2504">
              <w:t>Township of Alberton</w:t>
            </w:r>
          </w:p>
        </w:tc>
        <w:tc>
          <w:tcPr>
            <w:tcW w:w="1164" w:type="pct"/>
            <w:noWrap/>
            <w:hideMark/>
          </w:tcPr>
          <w:p w14:paraId="3E2BC2A3" w14:textId="0166B0E2" w:rsidR="00307B62" w:rsidRPr="00BF2504" w:rsidRDefault="008F6FFC" w:rsidP="00B65D83">
            <w:pPr>
              <w:pStyle w:val="TableBodyTextMIRB"/>
            </w:pPr>
            <w:r>
              <w:rPr>
                <w:rFonts w:eastAsia="Times New Roman"/>
                <w:lang w:eastAsia="en-CA"/>
              </w:rPr>
              <w:t>Not applicable</w:t>
            </w:r>
          </w:p>
        </w:tc>
      </w:tr>
      <w:tr w:rsidR="00307B62" w:rsidRPr="00BF2504" w14:paraId="77CED3AC" w14:textId="77777777" w:rsidTr="00307B62">
        <w:trPr>
          <w:trHeight w:val="300"/>
        </w:trPr>
        <w:tc>
          <w:tcPr>
            <w:tcW w:w="3836" w:type="pct"/>
            <w:hideMark/>
          </w:tcPr>
          <w:p w14:paraId="5B1B1A61" w14:textId="77777777" w:rsidR="00307B62" w:rsidRPr="00BF2504" w:rsidRDefault="00307B62" w:rsidP="00B65D83">
            <w:pPr>
              <w:pStyle w:val="TableBodyTextMIRB"/>
              <w:rPr>
                <w:rFonts w:eastAsia="Times New Roman"/>
                <w:lang w:eastAsia="en-CA"/>
              </w:rPr>
            </w:pPr>
            <w:r w:rsidRPr="00BF2504">
              <w:t>Township of Alfred and Plantagenet</w:t>
            </w:r>
          </w:p>
        </w:tc>
        <w:tc>
          <w:tcPr>
            <w:tcW w:w="1164" w:type="pct"/>
            <w:noWrap/>
            <w:hideMark/>
          </w:tcPr>
          <w:p w14:paraId="39CFE69C" w14:textId="1D29C7B1" w:rsidR="00307B62" w:rsidRPr="00BF2504" w:rsidRDefault="008F6FFC" w:rsidP="00B65D83">
            <w:pPr>
              <w:pStyle w:val="TableBodyTextMIRB"/>
            </w:pPr>
            <w:r>
              <w:rPr>
                <w:rFonts w:eastAsia="Times New Roman"/>
                <w:lang w:eastAsia="en-CA"/>
              </w:rPr>
              <w:t>Not applicable</w:t>
            </w:r>
          </w:p>
        </w:tc>
      </w:tr>
      <w:tr w:rsidR="00307B62" w:rsidRPr="00BF2504" w14:paraId="0D440C3F" w14:textId="77777777" w:rsidTr="00307B62">
        <w:trPr>
          <w:trHeight w:val="300"/>
        </w:trPr>
        <w:tc>
          <w:tcPr>
            <w:tcW w:w="3836" w:type="pct"/>
            <w:hideMark/>
          </w:tcPr>
          <w:p w14:paraId="549B67FE" w14:textId="77777777" w:rsidR="00307B62" w:rsidRPr="00BF2504" w:rsidRDefault="00307B62" w:rsidP="00B65D83">
            <w:pPr>
              <w:pStyle w:val="TableBodyTextMIRB"/>
              <w:rPr>
                <w:rFonts w:eastAsia="Times New Roman"/>
                <w:lang w:eastAsia="en-CA"/>
              </w:rPr>
            </w:pPr>
            <w:r w:rsidRPr="00BF2504">
              <w:t>Township of Algonquin Highlands</w:t>
            </w:r>
          </w:p>
        </w:tc>
        <w:tc>
          <w:tcPr>
            <w:tcW w:w="1164" w:type="pct"/>
            <w:noWrap/>
            <w:hideMark/>
          </w:tcPr>
          <w:p w14:paraId="68F15483" w14:textId="053BEE11" w:rsidR="00307B62" w:rsidRPr="00BF2504" w:rsidRDefault="008F6FFC" w:rsidP="00B65D83">
            <w:pPr>
              <w:pStyle w:val="TableBodyTextMIRB"/>
            </w:pPr>
            <w:r>
              <w:rPr>
                <w:rFonts w:eastAsia="Times New Roman"/>
                <w:lang w:eastAsia="en-CA"/>
              </w:rPr>
              <w:t>Not applicable</w:t>
            </w:r>
          </w:p>
        </w:tc>
      </w:tr>
      <w:tr w:rsidR="00307B62" w:rsidRPr="00BF2504" w14:paraId="1BB2BB6D" w14:textId="77777777" w:rsidTr="00307B62">
        <w:trPr>
          <w:trHeight w:val="300"/>
        </w:trPr>
        <w:tc>
          <w:tcPr>
            <w:tcW w:w="3836" w:type="pct"/>
            <w:hideMark/>
          </w:tcPr>
          <w:p w14:paraId="06967A86" w14:textId="77777777" w:rsidR="00307B62" w:rsidRPr="00BF2504" w:rsidRDefault="00307B62" w:rsidP="00B65D83">
            <w:pPr>
              <w:pStyle w:val="TableBodyTextMIRB"/>
              <w:rPr>
                <w:rFonts w:eastAsia="Times New Roman"/>
                <w:lang w:eastAsia="en-CA"/>
              </w:rPr>
            </w:pPr>
            <w:r w:rsidRPr="00BF2504">
              <w:t>Township of Alnwick/Haldimand</w:t>
            </w:r>
          </w:p>
        </w:tc>
        <w:tc>
          <w:tcPr>
            <w:tcW w:w="1164" w:type="pct"/>
            <w:noWrap/>
            <w:hideMark/>
          </w:tcPr>
          <w:p w14:paraId="55E70B8B" w14:textId="20DBCD2F" w:rsidR="00307B62" w:rsidRPr="00BF2504" w:rsidRDefault="008F6FFC" w:rsidP="00B65D83">
            <w:pPr>
              <w:pStyle w:val="TableBodyTextMIRB"/>
            </w:pPr>
            <w:r>
              <w:rPr>
                <w:rFonts w:eastAsia="Times New Roman"/>
                <w:lang w:eastAsia="en-CA"/>
              </w:rPr>
              <w:t>Not applicable</w:t>
            </w:r>
          </w:p>
        </w:tc>
      </w:tr>
      <w:tr w:rsidR="00307B62" w:rsidRPr="00BF2504" w14:paraId="4A02B466" w14:textId="77777777" w:rsidTr="00307B62">
        <w:trPr>
          <w:trHeight w:val="300"/>
        </w:trPr>
        <w:tc>
          <w:tcPr>
            <w:tcW w:w="3836" w:type="pct"/>
            <w:hideMark/>
          </w:tcPr>
          <w:p w14:paraId="32CCF59A" w14:textId="77777777" w:rsidR="00307B62" w:rsidRPr="00BF2504" w:rsidRDefault="00307B62" w:rsidP="00B65D83">
            <w:pPr>
              <w:pStyle w:val="TableBodyTextMIRB"/>
              <w:rPr>
                <w:rFonts w:eastAsia="Times New Roman"/>
                <w:lang w:eastAsia="en-CA"/>
              </w:rPr>
            </w:pPr>
            <w:r w:rsidRPr="00BF2504">
              <w:t>Township of Amaranth</w:t>
            </w:r>
          </w:p>
        </w:tc>
        <w:tc>
          <w:tcPr>
            <w:tcW w:w="1164" w:type="pct"/>
            <w:noWrap/>
            <w:hideMark/>
          </w:tcPr>
          <w:p w14:paraId="7BF6E6D7" w14:textId="6A8DB2EB" w:rsidR="00307B62" w:rsidRPr="00BF2504" w:rsidRDefault="008F6FFC" w:rsidP="00B65D83">
            <w:pPr>
              <w:pStyle w:val="TableBodyTextMIRB"/>
            </w:pPr>
            <w:r>
              <w:rPr>
                <w:rFonts w:eastAsia="Times New Roman"/>
                <w:lang w:eastAsia="en-CA"/>
              </w:rPr>
              <w:t>Not applicable</w:t>
            </w:r>
          </w:p>
        </w:tc>
      </w:tr>
      <w:tr w:rsidR="00307B62" w:rsidRPr="00BF2504" w14:paraId="0606F2B0" w14:textId="77777777" w:rsidTr="00307B62">
        <w:trPr>
          <w:trHeight w:val="300"/>
        </w:trPr>
        <w:tc>
          <w:tcPr>
            <w:tcW w:w="3836" w:type="pct"/>
            <w:hideMark/>
          </w:tcPr>
          <w:p w14:paraId="64CF9547" w14:textId="77777777" w:rsidR="00307B62" w:rsidRPr="00BF2504" w:rsidRDefault="00307B62" w:rsidP="00B65D83">
            <w:pPr>
              <w:pStyle w:val="TableBodyTextMIRB"/>
              <w:rPr>
                <w:rFonts w:eastAsia="Times New Roman"/>
                <w:lang w:eastAsia="en-CA"/>
              </w:rPr>
            </w:pPr>
            <w:r w:rsidRPr="00BF2504">
              <w:t>Township of Armour</w:t>
            </w:r>
          </w:p>
        </w:tc>
        <w:tc>
          <w:tcPr>
            <w:tcW w:w="1164" w:type="pct"/>
            <w:noWrap/>
            <w:hideMark/>
          </w:tcPr>
          <w:p w14:paraId="0A9EB809" w14:textId="378155D1" w:rsidR="00307B62" w:rsidRPr="00BF2504" w:rsidRDefault="008F6FFC" w:rsidP="00B65D83">
            <w:pPr>
              <w:pStyle w:val="TableBodyTextMIRB"/>
            </w:pPr>
            <w:r>
              <w:rPr>
                <w:rFonts w:eastAsia="Times New Roman"/>
                <w:lang w:eastAsia="en-CA"/>
              </w:rPr>
              <w:t>Not applicable</w:t>
            </w:r>
          </w:p>
        </w:tc>
      </w:tr>
      <w:tr w:rsidR="00307B62" w:rsidRPr="00BF2504" w14:paraId="39E4310C" w14:textId="77777777" w:rsidTr="00307B62">
        <w:trPr>
          <w:trHeight w:val="300"/>
        </w:trPr>
        <w:tc>
          <w:tcPr>
            <w:tcW w:w="3836" w:type="pct"/>
            <w:hideMark/>
          </w:tcPr>
          <w:p w14:paraId="5398ED01" w14:textId="77777777" w:rsidR="00307B62" w:rsidRPr="00BF2504" w:rsidRDefault="00307B62" w:rsidP="00B65D83">
            <w:pPr>
              <w:pStyle w:val="TableBodyTextMIRB"/>
              <w:rPr>
                <w:rFonts w:eastAsia="Times New Roman"/>
                <w:lang w:eastAsia="en-CA"/>
              </w:rPr>
            </w:pPr>
            <w:r w:rsidRPr="00BF2504">
              <w:t>Township of Armstrong</w:t>
            </w:r>
          </w:p>
        </w:tc>
        <w:tc>
          <w:tcPr>
            <w:tcW w:w="1164" w:type="pct"/>
            <w:noWrap/>
            <w:hideMark/>
          </w:tcPr>
          <w:p w14:paraId="2CC91981" w14:textId="02971BE1" w:rsidR="00307B62" w:rsidRPr="00BF2504" w:rsidRDefault="008F6FFC" w:rsidP="00B65D83">
            <w:pPr>
              <w:pStyle w:val="TableBodyTextMIRB"/>
            </w:pPr>
            <w:r>
              <w:rPr>
                <w:rFonts w:eastAsia="Times New Roman"/>
                <w:lang w:eastAsia="en-CA"/>
              </w:rPr>
              <w:t>Not applicable</w:t>
            </w:r>
          </w:p>
        </w:tc>
      </w:tr>
      <w:tr w:rsidR="00307B62" w:rsidRPr="00BF2504" w14:paraId="54A92BA1" w14:textId="77777777" w:rsidTr="00307B62">
        <w:trPr>
          <w:trHeight w:val="300"/>
        </w:trPr>
        <w:tc>
          <w:tcPr>
            <w:tcW w:w="3836" w:type="pct"/>
            <w:hideMark/>
          </w:tcPr>
          <w:p w14:paraId="023A6245" w14:textId="77777777" w:rsidR="00307B62" w:rsidRPr="00BF2504" w:rsidRDefault="00307B62" w:rsidP="00B65D83">
            <w:pPr>
              <w:pStyle w:val="TableBodyTextMIRB"/>
              <w:rPr>
                <w:rFonts w:eastAsia="Times New Roman"/>
                <w:lang w:eastAsia="en-CA"/>
              </w:rPr>
            </w:pPr>
            <w:r w:rsidRPr="00BF2504">
              <w:t>Township of Ashfield-Colborne-Wawanosh</w:t>
            </w:r>
          </w:p>
        </w:tc>
        <w:tc>
          <w:tcPr>
            <w:tcW w:w="1164" w:type="pct"/>
            <w:noWrap/>
            <w:hideMark/>
          </w:tcPr>
          <w:p w14:paraId="14D89A6E" w14:textId="1E0203A7" w:rsidR="00307B62" w:rsidRPr="00BF2504" w:rsidRDefault="008F6FFC" w:rsidP="00B65D83">
            <w:pPr>
              <w:pStyle w:val="TableBodyTextMIRB"/>
            </w:pPr>
            <w:r>
              <w:rPr>
                <w:rFonts w:eastAsia="Times New Roman"/>
                <w:lang w:eastAsia="en-CA"/>
              </w:rPr>
              <w:t>Not applicable</w:t>
            </w:r>
          </w:p>
        </w:tc>
      </w:tr>
      <w:tr w:rsidR="00307B62" w:rsidRPr="00BF2504" w14:paraId="6DE5FACC" w14:textId="77777777" w:rsidTr="00307B62">
        <w:trPr>
          <w:trHeight w:val="300"/>
        </w:trPr>
        <w:tc>
          <w:tcPr>
            <w:tcW w:w="3836" w:type="pct"/>
            <w:hideMark/>
          </w:tcPr>
          <w:p w14:paraId="78FB9CC5" w14:textId="77777777" w:rsidR="00307B62" w:rsidRPr="00BF2504" w:rsidRDefault="00307B62" w:rsidP="00B65D83">
            <w:pPr>
              <w:pStyle w:val="TableBodyTextMIRB"/>
              <w:rPr>
                <w:rFonts w:eastAsia="Times New Roman"/>
                <w:lang w:eastAsia="en-CA"/>
              </w:rPr>
            </w:pPr>
            <w:r w:rsidRPr="00BF2504">
              <w:t>Township of Asphodel-Norwood</w:t>
            </w:r>
          </w:p>
        </w:tc>
        <w:tc>
          <w:tcPr>
            <w:tcW w:w="1164" w:type="pct"/>
            <w:noWrap/>
            <w:hideMark/>
          </w:tcPr>
          <w:p w14:paraId="67BA373D" w14:textId="5E055DE2" w:rsidR="00307B62" w:rsidRPr="00BF2504" w:rsidRDefault="008F6FFC" w:rsidP="00B65D83">
            <w:pPr>
              <w:pStyle w:val="TableBodyTextMIRB"/>
            </w:pPr>
            <w:r>
              <w:rPr>
                <w:rFonts w:eastAsia="Times New Roman"/>
                <w:lang w:eastAsia="en-CA"/>
              </w:rPr>
              <w:t>Not applicable</w:t>
            </w:r>
          </w:p>
        </w:tc>
      </w:tr>
      <w:tr w:rsidR="00307B62" w:rsidRPr="00BF2504" w14:paraId="30605D36" w14:textId="77777777" w:rsidTr="00307B62">
        <w:trPr>
          <w:trHeight w:val="300"/>
        </w:trPr>
        <w:tc>
          <w:tcPr>
            <w:tcW w:w="3836" w:type="pct"/>
            <w:hideMark/>
          </w:tcPr>
          <w:p w14:paraId="2AD34392" w14:textId="77777777" w:rsidR="00307B62" w:rsidRPr="00BF2504" w:rsidRDefault="00307B62" w:rsidP="00B65D83">
            <w:pPr>
              <w:pStyle w:val="TableBodyTextMIRB"/>
              <w:rPr>
                <w:rFonts w:eastAsia="Times New Roman"/>
                <w:lang w:eastAsia="en-CA"/>
              </w:rPr>
            </w:pPr>
            <w:r w:rsidRPr="00BF2504">
              <w:t>Township of Assiginack</w:t>
            </w:r>
          </w:p>
        </w:tc>
        <w:tc>
          <w:tcPr>
            <w:tcW w:w="1164" w:type="pct"/>
            <w:noWrap/>
            <w:hideMark/>
          </w:tcPr>
          <w:p w14:paraId="05D3FB67" w14:textId="16A25EAC" w:rsidR="00307B62" w:rsidRPr="00BF2504" w:rsidRDefault="008F6FFC" w:rsidP="00B65D83">
            <w:pPr>
              <w:pStyle w:val="TableBodyTextMIRB"/>
            </w:pPr>
            <w:r>
              <w:rPr>
                <w:rFonts w:eastAsia="Times New Roman"/>
                <w:lang w:eastAsia="en-CA"/>
              </w:rPr>
              <w:t>Not applicable</w:t>
            </w:r>
          </w:p>
        </w:tc>
      </w:tr>
      <w:tr w:rsidR="00307B62" w:rsidRPr="00BF2504" w14:paraId="35CC0BB1" w14:textId="77777777" w:rsidTr="00307B62">
        <w:trPr>
          <w:trHeight w:val="300"/>
        </w:trPr>
        <w:tc>
          <w:tcPr>
            <w:tcW w:w="3836" w:type="pct"/>
            <w:hideMark/>
          </w:tcPr>
          <w:p w14:paraId="7BE49C55" w14:textId="77777777" w:rsidR="00307B62" w:rsidRPr="00BF2504" w:rsidRDefault="00307B62" w:rsidP="00B65D83">
            <w:pPr>
              <w:pStyle w:val="TableBodyTextMIRB"/>
              <w:rPr>
                <w:rFonts w:eastAsia="Times New Roman"/>
                <w:lang w:eastAsia="en-CA"/>
              </w:rPr>
            </w:pPr>
            <w:r w:rsidRPr="00BF2504">
              <w:t>Township of Athens</w:t>
            </w:r>
          </w:p>
        </w:tc>
        <w:tc>
          <w:tcPr>
            <w:tcW w:w="1164" w:type="pct"/>
            <w:noWrap/>
            <w:hideMark/>
          </w:tcPr>
          <w:p w14:paraId="0C4E602B" w14:textId="76622242" w:rsidR="00307B62" w:rsidRPr="00BF2504" w:rsidRDefault="008F6FFC" w:rsidP="00B65D83">
            <w:pPr>
              <w:pStyle w:val="TableBodyTextMIRB"/>
            </w:pPr>
            <w:r>
              <w:rPr>
                <w:rFonts w:eastAsia="Times New Roman"/>
                <w:lang w:eastAsia="en-CA"/>
              </w:rPr>
              <w:t>Not applicable</w:t>
            </w:r>
          </w:p>
        </w:tc>
      </w:tr>
      <w:tr w:rsidR="00307B62" w:rsidRPr="00BF2504" w14:paraId="48FB6F02" w14:textId="77777777" w:rsidTr="00307B62">
        <w:trPr>
          <w:trHeight w:val="300"/>
        </w:trPr>
        <w:tc>
          <w:tcPr>
            <w:tcW w:w="3836" w:type="pct"/>
            <w:hideMark/>
          </w:tcPr>
          <w:p w14:paraId="6FE9565F" w14:textId="77777777" w:rsidR="00307B62" w:rsidRPr="00BF2504" w:rsidRDefault="00307B62" w:rsidP="00B65D83">
            <w:pPr>
              <w:pStyle w:val="TableBodyTextMIRB"/>
              <w:rPr>
                <w:rFonts w:eastAsia="Times New Roman"/>
                <w:lang w:eastAsia="en-CA"/>
              </w:rPr>
            </w:pPr>
            <w:r w:rsidRPr="00BF2504">
              <w:t>Township of Augusta</w:t>
            </w:r>
          </w:p>
        </w:tc>
        <w:tc>
          <w:tcPr>
            <w:tcW w:w="1164" w:type="pct"/>
            <w:noWrap/>
            <w:hideMark/>
          </w:tcPr>
          <w:p w14:paraId="65A368E1" w14:textId="1BB6C438" w:rsidR="00307B62" w:rsidRPr="00BF2504" w:rsidRDefault="008F6FFC" w:rsidP="00B65D83">
            <w:pPr>
              <w:pStyle w:val="TableBodyTextMIRB"/>
            </w:pPr>
            <w:r>
              <w:rPr>
                <w:rFonts w:eastAsia="Times New Roman"/>
                <w:lang w:eastAsia="en-CA"/>
              </w:rPr>
              <w:t>Not applicable</w:t>
            </w:r>
          </w:p>
        </w:tc>
      </w:tr>
      <w:tr w:rsidR="00307B62" w:rsidRPr="00BF2504" w14:paraId="154F358F" w14:textId="77777777" w:rsidTr="00307B62">
        <w:trPr>
          <w:trHeight w:val="300"/>
        </w:trPr>
        <w:tc>
          <w:tcPr>
            <w:tcW w:w="3836" w:type="pct"/>
            <w:hideMark/>
          </w:tcPr>
          <w:p w14:paraId="70DE6F73" w14:textId="77777777" w:rsidR="00307B62" w:rsidRPr="00BF2504" w:rsidRDefault="00307B62" w:rsidP="00B65D83">
            <w:pPr>
              <w:pStyle w:val="TableBodyTextMIRB"/>
              <w:rPr>
                <w:rFonts w:eastAsia="Times New Roman"/>
                <w:lang w:eastAsia="en-CA"/>
              </w:rPr>
            </w:pPr>
            <w:r w:rsidRPr="00BF2504">
              <w:t>Township of Baldwin</w:t>
            </w:r>
          </w:p>
        </w:tc>
        <w:tc>
          <w:tcPr>
            <w:tcW w:w="1164" w:type="pct"/>
            <w:noWrap/>
            <w:hideMark/>
          </w:tcPr>
          <w:p w14:paraId="206672CF" w14:textId="03FD003A" w:rsidR="00307B62" w:rsidRPr="00BF2504" w:rsidRDefault="008F6FFC" w:rsidP="00B65D83">
            <w:pPr>
              <w:pStyle w:val="TableBodyTextMIRB"/>
            </w:pPr>
            <w:r>
              <w:rPr>
                <w:rFonts w:eastAsia="Times New Roman"/>
                <w:lang w:eastAsia="en-CA"/>
              </w:rPr>
              <w:t>Not applicable</w:t>
            </w:r>
          </w:p>
        </w:tc>
      </w:tr>
      <w:tr w:rsidR="00307B62" w:rsidRPr="00BF2504" w14:paraId="03860415" w14:textId="77777777" w:rsidTr="00307B62">
        <w:trPr>
          <w:trHeight w:val="300"/>
        </w:trPr>
        <w:tc>
          <w:tcPr>
            <w:tcW w:w="3836" w:type="pct"/>
            <w:hideMark/>
          </w:tcPr>
          <w:p w14:paraId="1AC677EF" w14:textId="77777777" w:rsidR="00307B62" w:rsidRPr="00BF2504" w:rsidRDefault="00307B62" w:rsidP="00B65D83">
            <w:pPr>
              <w:pStyle w:val="TableBodyTextMIRB"/>
              <w:rPr>
                <w:rFonts w:eastAsia="Times New Roman"/>
                <w:lang w:eastAsia="en-CA"/>
              </w:rPr>
            </w:pPr>
            <w:r w:rsidRPr="00BF2504">
              <w:t>Township of Beckwith</w:t>
            </w:r>
          </w:p>
        </w:tc>
        <w:tc>
          <w:tcPr>
            <w:tcW w:w="1164" w:type="pct"/>
            <w:noWrap/>
            <w:hideMark/>
          </w:tcPr>
          <w:p w14:paraId="4AF3BC27" w14:textId="0A417694" w:rsidR="00307B62" w:rsidRPr="00BF2504" w:rsidRDefault="008F6FFC" w:rsidP="00B65D83">
            <w:pPr>
              <w:pStyle w:val="TableBodyTextMIRB"/>
            </w:pPr>
            <w:r>
              <w:rPr>
                <w:rFonts w:eastAsia="Times New Roman"/>
                <w:lang w:eastAsia="en-CA"/>
              </w:rPr>
              <w:t>Not applicable</w:t>
            </w:r>
          </w:p>
        </w:tc>
      </w:tr>
      <w:tr w:rsidR="00307B62" w:rsidRPr="00BF2504" w14:paraId="15082211" w14:textId="77777777" w:rsidTr="00307B62">
        <w:trPr>
          <w:trHeight w:val="300"/>
        </w:trPr>
        <w:tc>
          <w:tcPr>
            <w:tcW w:w="3836" w:type="pct"/>
            <w:hideMark/>
          </w:tcPr>
          <w:p w14:paraId="475739EC" w14:textId="77777777" w:rsidR="00307B62" w:rsidRPr="00BF2504" w:rsidRDefault="00307B62" w:rsidP="00B65D83">
            <w:pPr>
              <w:pStyle w:val="TableBodyTextMIRB"/>
              <w:rPr>
                <w:rFonts w:eastAsia="Times New Roman"/>
                <w:lang w:eastAsia="en-CA"/>
              </w:rPr>
            </w:pPr>
            <w:r w:rsidRPr="00BF2504">
              <w:t>Township of Billings</w:t>
            </w:r>
          </w:p>
        </w:tc>
        <w:tc>
          <w:tcPr>
            <w:tcW w:w="1164" w:type="pct"/>
            <w:noWrap/>
            <w:hideMark/>
          </w:tcPr>
          <w:p w14:paraId="7855F796" w14:textId="0E0AB1F3" w:rsidR="00307B62" w:rsidRPr="00BF2504" w:rsidRDefault="008F6FFC" w:rsidP="00B65D83">
            <w:pPr>
              <w:pStyle w:val="TableBodyTextMIRB"/>
            </w:pPr>
            <w:r>
              <w:rPr>
                <w:rFonts w:eastAsia="Times New Roman"/>
                <w:lang w:eastAsia="en-CA"/>
              </w:rPr>
              <w:t>Not applicable</w:t>
            </w:r>
          </w:p>
        </w:tc>
      </w:tr>
      <w:tr w:rsidR="00307B62" w:rsidRPr="00BF2504" w14:paraId="512BACD8" w14:textId="77777777" w:rsidTr="00307B62">
        <w:trPr>
          <w:trHeight w:val="300"/>
        </w:trPr>
        <w:tc>
          <w:tcPr>
            <w:tcW w:w="3836" w:type="pct"/>
            <w:hideMark/>
          </w:tcPr>
          <w:p w14:paraId="740FA14B" w14:textId="77777777" w:rsidR="00307B62" w:rsidRPr="00BF2504" w:rsidRDefault="00307B62" w:rsidP="00B65D83">
            <w:pPr>
              <w:pStyle w:val="TableBodyTextMIRB"/>
              <w:rPr>
                <w:rFonts w:eastAsia="Times New Roman"/>
                <w:lang w:eastAsia="en-CA"/>
              </w:rPr>
            </w:pPr>
            <w:r w:rsidRPr="00BF2504">
              <w:lastRenderedPageBreak/>
              <w:t>Township of Black River-Matheson</w:t>
            </w:r>
          </w:p>
        </w:tc>
        <w:tc>
          <w:tcPr>
            <w:tcW w:w="1164" w:type="pct"/>
            <w:noWrap/>
            <w:hideMark/>
          </w:tcPr>
          <w:p w14:paraId="16ABA027" w14:textId="439FFA69" w:rsidR="00307B62" w:rsidRPr="00BF2504" w:rsidRDefault="008F6FFC" w:rsidP="00B65D83">
            <w:pPr>
              <w:pStyle w:val="TableBodyTextMIRB"/>
            </w:pPr>
            <w:r>
              <w:rPr>
                <w:rFonts w:eastAsia="Times New Roman"/>
                <w:lang w:eastAsia="en-CA"/>
              </w:rPr>
              <w:t>Not applicable</w:t>
            </w:r>
          </w:p>
        </w:tc>
      </w:tr>
      <w:tr w:rsidR="00307B62" w:rsidRPr="00BF2504" w14:paraId="73E48110" w14:textId="77777777" w:rsidTr="00307B62">
        <w:trPr>
          <w:trHeight w:val="300"/>
        </w:trPr>
        <w:tc>
          <w:tcPr>
            <w:tcW w:w="3836" w:type="pct"/>
            <w:hideMark/>
          </w:tcPr>
          <w:p w14:paraId="1392A88C" w14:textId="77777777" w:rsidR="00307B62" w:rsidRPr="00BF2504" w:rsidRDefault="00307B62" w:rsidP="00B65D83">
            <w:pPr>
              <w:pStyle w:val="TableBodyTextMIRB"/>
              <w:rPr>
                <w:rFonts w:eastAsia="Times New Roman"/>
                <w:lang w:eastAsia="en-CA"/>
              </w:rPr>
            </w:pPr>
            <w:r w:rsidRPr="00BF2504">
              <w:t>Township of Blandford-Blenheim</w:t>
            </w:r>
          </w:p>
        </w:tc>
        <w:tc>
          <w:tcPr>
            <w:tcW w:w="1164" w:type="pct"/>
            <w:noWrap/>
            <w:hideMark/>
          </w:tcPr>
          <w:p w14:paraId="7C58C0AC" w14:textId="6C8CA3F7" w:rsidR="00307B62" w:rsidRPr="00BF2504" w:rsidRDefault="008F6FFC" w:rsidP="00B65D83">
            <w:pPr>
              <w:pStyle w:val="TableBodyTextMIRB"/>
            </w:pPr>
            <w:r>
              <w:rPr>
                <w:rFonts w:eastAsia="Times New Roman"/>
                <w:lang w:eastAsia="en-CA"/>
              </w:rPr>
              <w:t>Not applicable</w:t>
            </w:r>
          </w:p>
        </w:tc>
      </w:tr>
      <w:tr w:rsidR="00307B62" w:rsidRPr="00BF2504" w14:paraId="6E94BDB3" w14:textId="77777777" w:rsidTr="00307B62">
        <w:trPr>
          <w:trHeight w:val="300"/>
        </w:trPr>
        <w:tc>
          <w:tcPr>
            <w:tcW w:w="3836" w:type="pct"/>
            <w:hideMark/>
          </w:tcPr>
          <w:p w14:paraId="20384950" w14:textId="77777777" w:rsidR="00307B62" w:rsidRPr="00BF2504" w:rsidRDefault="00307B62" w:rsidP="00B65D83">
            <w:pPr>
              <w:pStyle w:val="TableBodyTextMIRB"/>
              <w:rPr>
                <w:rFonts w:eastAsia="Times New Roman"/>
                <w:lang w:eastAsia="en-CA"/>
              </w:rPr>
            </w:pPr>
            <w:r w:rsidRPr="00BF2504">
              <w:t>Township of Bonfield</w:t>
            </w:r>
          </w:p>
        </w:tc>
        <w:tc>
          <w:tcPr>
            <w:tcW w:w="1164" w:type="pct"/>
            <w:noWrap/>
            <w:hideMark/>
          </w:tcPr>
          <w:p w14:paraId="2A613757" w14:textId="152BED97" w:rsidR="00307B62" w:rsidRPr="00BF2504" w:rsidRDefault="008F6FFC" w:rsidP="00B65D83">
            <w:pPr>
              <w:pStyle w:val="TableBodyTextMIRB"/>
            </w:pPr>
            <w:r>
              <w:rPr>
                <w:rFonts w:eastAsia="Times New Roman"/>
                <w:lang w:eastAsia="en-CA"/>
              </w:rPr>
              <w:t>Not applicable</w:t>
            </w:r>
          </w:p>
        </w:tc>
      </w:tr>
      <w:tr w:rsidR="00307B62" w:rsidRPr="00BF2504" w14:paraId="5B929B16" w14:textId="77777777" w:rsidTr="00307B62">
        <w:trPr>
          <w:trHeight w:val="300"/>
        </w:trPr>
        <w:tc>
          <w:tcPr>
            <w:tcW w:w="3836" w:type="pct"/>
            <w:hideMark/>
          </w:tcPr>
          <w:p w14:paraId="5B3E659A" w14:textId="77777777" w:rsidR="00307B62" w:rsidRPr="00BF2504" w:rsidRDefault="00307B62" w:rsidP="00B65D83">
            <w:pPr>
              <w:pStyle w:val="TableBodyTextMIRB"/>
              <w:rPr>
                <w:rFonts w:eastAsia="Times New Roman"/>
                <w:lang w:eastAsia="en-CA"/>
              </w:rPr>
            </w:pPr>
            <w:r w:rsidRPr="00BF2504">
              <w:t>Township of Bonnechere Valley</w:t>
            </w:r>
          </w:p>
        </w:tc>
        <w:tc>
          <w:tcPr>
            <w:tcW w:w="1164" w:type="pct"/>
            <w:noWrap/>
            <w:hideMark/>
          </w:tcPr>
          <w:p w14:paraId="03CC9C3E" w14:textId="17FC6F1C" w:rsidR="00307B62" w:rsidRPr="00BF2504" w:rsidRDefault="008F6FFC" w:rsidP="00B65D83">
            <w:pPr>
              <w:pStyle w:val="TableBodyTextMIRB"/>
            </w:pPr>
            <w:r>
              <w:rPr>
                <w:rFonts w:eastAsia="Times New Roman"/>
                <w:lang w:eastAsia="en-CA"/>
              </w:rPr>
              <w:t>Not applicable</w:t>
            </w:r>
          </w:p>
        </w:tc>
      </w:tr>
      <w:tr w:rsidR="00307B62" w:rsidRPr="00BF2504" w14:paraId="42883540" w14:textId="77777777" w:rsidTr="00307B62">
        <w:trPr>
          <w:trHeight w:val="300"/>
        </w:trPr>
        <w:tc>
          <w:tcPr>
            <w:tcW w:w="3836" w:type="pct"/>
            <w:hideMark/>
          </w:tcPr>
          <w:p w14:paraId="22548D69" w14:textId="77777777" w:rsidR="00307B62" w:rsidRPr="00BF2504" w:rsidRDefault="00307B62" w:rsidP="00B65D83">
            <w:pPr>
              <w:pStyle w:val="TableBodyTextMIRB"/>
              <w:rPr>
                <w:rFonts w:eastAsia="Times New Roman"/>
                <w:lang w:eastAsia="en-CA"/>
              </w:rPr>
            </w:pPr>
            <w:r w:rsidRPr="00BF2504">
              <w:t>Township of Brethour</w:t>
            </w:r>
          </w:p>
        </w:tc>
        <w:tc>
          <w:tcPr>
            <w:tcW w:w="1164" w:type="pct"/>
            <w:noWrap/>
            <w:hideMark/>
          </w:tcPr>
          <w:p w14:paraId="20C1B6A2" w14:textId="7A5DFC94" w:rsidR="00307B62" w:rsidRPr="00BF2504" w:rsidRDefault="008F6FFC" w:rsidP="00B65D83">
            <w:pPr>
              <w:pStyle w:val="TableBodyTextMIRB"/>
            </w:pPr>
            <w:r>
              <w:rPr>
                <w:rFonts w:eastAsia="Times New Roman"/>
                <w:lang w:eastAsia="en-CA"/>
              </w:rPr>
              <w:t>Not applicable</w:t>
            </w:r>
          </w:p>
        </w:tc>
      </w:tr>
      <w:tr w:rsidR="00307B62" w:rsidRPr="00BF2504" w14:paraId="6C244395" w14:textId="77777777" w:rsidTr="00307B62">
        <w:trPr>
          <w:trHeight w:val="300"/>
        </w:trPr>
        <w:tc>
          <w:tcPr>
            <w:tcW w:w="3836" w:type="pct"/>
            <w:hideMark/>
          </w:tcPr>
          <w:p w14:paraId="7E6FAE44" w14:textId="77777777" w:rsidR="00307B62" w:rsidRPr="00BF2504" w:rsidRDefault="00307B62" w:rsidP="00B65D83">
            <w:pPr>
              <w:pStyle w:val="TableBodyTextMIRB"/>
              <w:rPr>
                <w:rFonts w:eastAsia="Times New Roman"/>
                <w:lang w:eastAsia="en-CA"/>
              </w:rPr>
            </w:pPr>
            <w:r w:rsidRPr="00BF2504">
              <w:t>Township of Brock</w:t>
            </w:r>
          </w:p>
        </w:tc>
        <w:tc>
          <w:tcPr>
            <w:tcW w:w="1164" w:type="pct"/>
            <w:noWrap/>
            <w:hideMark/>
          </w:tcPr>
          <w:p w14:paraId="1D7D54A0" w14:textId="2C1EFE04" w:rsidR="00307B62" w:rsidRPr="00BF2504" w:rsidRDefault="008F6FFC" w:rsidP="00B65D83">
            <w:pPr>
              <w:pStyle w:val="TableBodyTextMIRB"/>
            </w:pPr>
            <w:r>
              <w:rPr>
                <w:rFonts w:eastAsia="Times New Roman"/>
                <w:lang w:eastAsia="en-CA"/>
              </w:rPr>
              <w:t>Not applicable</w:t>
            </w:r>
          </w:p>
        </w:tc>
      </w:tr>
      <w:tr w:rsidR="00307B62" w:rsidRPr="00BF2504" w14:paraId="6B217403" w14:textId="77777777" w:rsidTr="00307B62">
        <w:trPr>
          <w:trHeight w:val="300"/>
        </w:trPr>
        <w:tc>
          <w:tcPr>
            <w:tcW w:w="3836" w:type="pct"/>
            <w:hideMark/>
          </w:tcPr>
          <w:p w14:paraId="46419394" w14:textId="77777777" w:rsidR="00307B62" w:rsidRPr="00BF2504" w:rsidRDefault="00307B62" w:rsidP="00B65D83">
            <w:pPr>
              <w:pStyle w:val="TableBodyTextMIRB"/>
              <w:rPr>
                <w:rFonts w:eastAsia="Times New Roman"/>
                <w:lang w:eastAsia="en-CA"/>
              </w:rPr>
            </w:pPr>
            <w:r w:rsidRPr="00BF2504">
              <w:t>Township of Brudenell, Lyndoch and Raglan</w:t>
            </w:r>
          </w:p>
        </w:tc>
        <w:tc>
          <w:tcPr>
            <w:tcW w:w="1164" w:type="pct"/>
            <w:noWrap/>
            <w:hideMark/>
          </w:tcPr>
          <w:p w14:paraId="5CC776B2" w14:textId="728721D8" w:rsidR="00307B62" w:rsidRPr="00BF2504" w:rsidRDefault="008F6FFC" w:rsidP="00B65D83">
            <w:pPr>
              <w:pStyle w:val="TableBodyTextMIRB"/>
            </w:pPr>
            <w:r>
              <w:rPr>
                <w:rFonts w:eastAsia="Times New Roman"/>
                <w:lang w:eastAsia="en-CA"/>
              </w:rPr>
              <w:t>Not applicable</w:t>
            </w:r>
          </w:p>
        </w:tc>
      </w:tr>
      <w:tr w:rsidR="00307B62" w:rsidRPr="00BF2504" w14:paraId="1163B40B" w14:textId="77777777" w:rsidTr="00307B62">
        <w:trPr>
          <w:trHeight w:val="300"/>
        </w:trPr>
        <w:tc>
          <w:tcPr>
            <w:tcW w:w="3836" w:type="pct"/>
            <w:hideMark/>
          </w:tcPr>
          <w:p w14:paraId="7D6C7FC3" w14:textId="77777777" w:rsidR="00307B62" w:rsidRPr="00BF2504" w:rsidRDefault="00307B62" w:rsidP="00B65D83">
            <w:pPr>
              <w:pStyle w:val="TableBodyTextMIRB"/>
              <w:rPr>
                <w:rFonts w:eastAsia="Times New Roman"/>
                <w:lang w:eastAsia="en-CA"/>
              </w:rPr>
            </w:pPr>
            <w:r w:rsidRPr="00BF2504">
              <w:t>Township of Burpee and Mills</w:t>
            </w:r>
          </w:p>
        </w:tc>
        <w:tc>
          <w:tcPr>
            <w:tcW w:w="1164" w:type="pct"/>
            <w:noWrap/>
            <w:hideMark/>
          </w:tcPr>
          <w:p w14:paraId="466E529A" w14:textId="058A218B" w:rsidR="00307B62" w:rsidRPr="00BF2504" w:rsidRDefault="008F6FFC" w:rsidP="00B65D83">
            <w:pPr>
              <w:pStyle w:val="TableBodyTextMIRB"/>
            </w:pPr>
            <w:r>
              <w:rPr>
                <w:rFonts w:eastAsia="Times New Roman"/>
                <w:lang w:eastAsia="en-CA"/>
              </w:rPr>
              <w:t>Not applicable</w:t>
            </w:r>
          </w:p>
        </w:tc>
      </w:tr>
      <w:tr w:rsidR="00307B62" w:rsidRPr="00BF2504" w14:paraId="56783063" w14:textId="77777777" w:rsidTr="00307B62">
        <w:trPr>
          <w:trHeight w:val="300"/>
        </w:trPr>
        <w:tc>
          <w:tcPr>
            <w:tcW w:w="3836" w:type="pct"/>
            <w:hideMark/>
          </w:tcPr>
          <w:p w14:paraId="38FEB229" w14:textId="77777777" w:rsidR="00307B62" w:rsidRPr="00BF2504" w:rsidRDefault="00307B62" w:rsidP="00B65D83">
            <w:pPr>
              <w:pStyle w:val="TableBodyTextMIRB"/>
              <w:rPr>
                <w:rFonts w:eastAsia="Times New Roman"/>
                <w:lang w:eastAsia="en-CA"/>
              </w:rPr>
            </w:pPr>
            <w:r w:rsidRPr="00BF2504">
              <w:t>Township of Carling</w:t>
            </w:r>
          </w:p>
        </w:tc>
        <w:tc>
          <w:tcPr>
            <w:tcW w:w="1164" w:type="pct"/>
            <w:noWrap/>
            <w:hideMark/>
          </w:tcPr>
          <w:p w14:paraId="1E059029" w14:textId="65C798C5" w:rsidR="00307B62" w:rsidRPr="00BF2504" w:rsidRDefault="008F6FFC" w:rsidP="00B65D83">
            <w:pPr>
              <w:pStyle w:val="TableBodyTextMIRB"/>
            </w:pPr>
            <w:r>
              <w:rPr>
                <w:rFonts w:eastAsia="Times New Roman"/>
                <w:lang w:eastAsia="en-CA"/>
              </w:rPr>
              <w:t>Not applicable</w:t>
            </w:r>
          </w:p>
        </w:tc>
      </w:tr>
      <w:tr w:rsidR="00307B62" w:rsidRPr="00BF2504" w14:paraId="0142C328" w14:textId="77777777" w:rsidTr="00307B62">
        <w:trPr>
          <w:trHeight w:val="300"/>
        </w:trPr>
        <w:tc>
          <w:tcPr>
            <w:tcW w:w="3836" w:type="pct"/>
            <w:hideMark/>
          </w:tcPr>
          <w:p w14:paraId="5BE52858" w14:textId="77777777" w:rsidR="00307B62" w:rsidRPr="00BF2504" w:rsidRDefault="00307B62" w:rsidP="00B65D83">
            <w:pPr>
              <w:pStyle w:val="TableBodyTextMIRB"/>
              <w:rPr>
                <w:rFonts w:eastAsia="Times New Roman"/>
                <w:lang w:eastAsia="en-CA"/>
              </w:rPr>
            </w:pPr>
            <w:r w:rsidRPr="00BF2504">
              <w:t>Township of Carlow/Mayo</w:t>
            </w:r>
          </w:p>
        </w:tc>
        <w:tc>
          <w:tcPr>
            <w:tcW w:w="1164" w:type="pct"/>
            <w:noWrap/>
            <w:hideMark/>
          </w:tcPr>
          <w:p w14:paraId="0149A4C5" w14:textId="74017A7D" w:rsidR="00307B62" w:rsidRPr="00BF2504" w:rsidRDefault="008F6FFC" w:rsidP="00B65D83">
            <w:pPr>
              <w:pStyle w:val="TableBodyTextMIRB"/>
            </w:pPr>
            <w:r>
              <w:rPr>
                <w:rFonts w:eastAsia="Times New Roman"/>
                <w:lang w:eastAsia="en-CA"/>
              </w:rPr>
              <w:t>Not applicable</w:t>
            </w:r>
          </w:p>
        </w:tc>
      </w:tr>
      <w:tr w:rsidR="00307B62" w:rsidRPr="00BF2504" w14:paraId="5F1C9F3B" w14:textId="77777777" w:rsidTr="00307B62">
        <w:trPr>
          <w:trHeight w:val="300"/>
        </w:trPr>
        <w:tc>
          <w:tcPr>
            <w:tcW w:w="3836" w:type="pct"/>
            <w:hideMark/>
          </w:tcPr>
          <w:p w14:paraId="794581BD" w14:textId="77777777" w:rsidR="00307B62" w:rsidRPr="00BF2504" w:rsidRDefault="00307B62" w:rsidP="00B65D83">
            <w:pPr>
              <w:pStyle w:val="TableBodyTextMIRB"/>
              <w:rPr>
                <w:rFonts w:eastAsia="Times New Roman"/>
                <w:lang w:eastAsia="en-CA"/>
              </w:rPr>
            </w:pPr>
            <w:r w:rsidRPr="00BF2504">
              <w:t>Township of Casey</w:t>
            </w:r>
          </w:p>
        </w:tc>
        <w:tc>
          <w:tcPr>
            <w:tcW w:w="1164" w:type="pct"/>
            <w:noWrap/>
            <w:hideMark/>
          </w:tcPr>
          <w:p w14:paraId="7A8F1B70" w14:textId="5C7A3F6F" w:rsidR="00307B62" w:rsidRPr="00BF2504" w:rsidRDefault="008F6FFC" w:rsidP="00B65D83">
            <w:pPr>
              <w:pStyle w:val="TableBodyTextMIRB"/>
            </w:pPr>
            <w:r>
              <w:rPr>
                <w:rFonts w:eastAsia="Times New Roman"/>
                <w:lang w:eastAsia="en-CA"/>
              </w:rPr>
              <w:t>Not applicable</w:t>
            </w:r>
          </w:p>
        </w:tc>
      </w:tr>
      <w:tr w:rsidR="00307B62" w:rsidRPr="00BF2504" w14:paraId="1ACF70D1" w14:textId="77777777" w:rsidTr="00307B62">
        <w:trPr>
          <w:trHeight w:val="300"/>
        </w:trPr>
        <w:tc>
          <w:tcPr>
            <w:tcW w:w="3836" w:type="pct"/>
            <w:hideMark/>
          </w:tcPr>
          <w:p w14:paraId="68158AE6" w14:textId="77777777" w:rsidR="00307B62" w:rsidRPr="00BF2504" w:rsidRDefault="00307B62" w:rsidP="00B65D83">
            <w:pPr>
              <w:pStyle w:val="TableBodyTextMIRB"/>
              <w:rPr>
                <w:rFonts w:eastAsia="Times New Roman"/>
                <w:lang w:eastAsia="en-CA"/>
              </w:rPr>
            </w:pPr>
            <w:r w:rsidRPr="00BF2504">
              <w:t>Township of Cavan Monaghan</w:t>
            </w:r>
          </w:p>
        </w:tc>
        <w:tc>
          <w:tcPr>
            <w:tcW w:w="1164" w:type="pct"/>
            <w:noWrap/>
            <w:hideMark/>
          </w:tcPr>
          <w:p w14:paraId="1D7E8C0C" w14:textId="3652F607" w:rsidR="00307B62" w:rsidRPr="00BF2504" w:rsidRDefault="008F6FFC" w:rsidP="00B65D83">
            <w:pPr>
              <w:pStyle w:val="TableBodyTextMIRB"/>
            </w:pPr>
            <w:r>
              <w:rPr>
                <w:rFonts w:eastAsia="Times New Roman"/>
                <w:lang w:eastAsia="en-CA"/>
              </w:rPr>
              <w:t>Not applicable</w:t>
            </w:r>
          </w:p>
        </w:tc>
      </w:tr>
      <w:tr w:rsidR="00307B62" w:rsidRPr="00BF2504" w14:paraId="30D2EF8E" w14:textId="77777777" w:rsidTr="00307B62">
        <w:trPr>
          <w:trHeight w:val="300"/>
        </w:trPr>
        <w:tc>
          <w:tcPr>
            <w:tcW w:w="3836" w:type="pct"/>
            <w:hideMark/>
          </w:tcPr>
          <w:p w14:paraId="2327CE34" w14:textId="77777777" w:rsidR="00307B62" w:rsidRPr="00BF2504" w:rsidRDefault="00307B62" w:rsidP="00B65D83">
            <w:pPr>
              <w:pStyle w:val="TableBodyTextMIRB"/>
              <w:rPr>
                <w:rFonts w:eastAsia="Times New Roman"/>
                <w:lang w:eastAsia="en-CA"/>
              </w:rPr>
            </w:pPr>
            <w:r w:rsidRPr="00BF2504">
              <w:t>Township of Central Frontenac</w:t>
            </w:r>
          </w:p>
        </w:tc>
        <w:tc>
          <w:tcPr>
            <w:tcW w:w="1164" w:type="pct"/>
            <w:noWrap/>
            <w:hideMark/>
          </w:tcPr>
          <w:p w14:paraId="491E7748" w14:textId="711B691D" w:rsidR="00307B62" w:rsidRPr="00BF2504" w:rsidRDefault="008F6FFC" w:rsidP="00B65D83">
            <w:pPr>
              <w:pStyle w:val="TableBodyTextMIRB"/>
            </w:pPr>
            <w:r>
              <w:rPr>
                <w:rFonts w:eastAsia="Times New Roman"/>
                <w:lang w:eastAsia="en-CA"/>
              </w:rPr>
              <w:t>Not applicable</w:t>
            </w:r>
          </w:p>
        </w:tc>
      </w:tr>
      <w:tr w:rsidR="00307B62" w:rsidRPr="00BF2504" w14:paraId="21910B65" w14:textId="77777777" w:rsidTr="00307B62">
        <w:trPr>
          <w:trHeight w:val="300"/>
        </w:trPr>
        <w:tc>
          <w:tcPr>
            <w:tcW w:w="3836" w:type="pct"/>
            <w:hideMark/>
          </w:tcPr>
          <w:p w14:paraId="273CF1BB" w14:textId="77777777" w:rsidR="00307B62" w:rsidRPr="00BF2504" w:rsidRDefault="00307B62" w:rsidP="00B65D83">
            <w:pPr>
              <w:pStyle w:val="TableBodyTextMIRB"/>
              <w:rPr>
                <w:rFonts w:eastAsia="Times New Roman"/>
                <w:lang w:eastAsia="en-CA"/>
              </w:rPr>
            </w:pPr>
            <w:r w:rsidRPr="00BF2504">
              <w:t>Township of Centre Wellington</w:t>
            </w:r>
          </w:p>
        </w:tc>
        <w:tc>
          <w:tcPr>
            <w:tcW w:w="1164" w:type="pct"/>
            <w:noWrap/>
            <w:hideMark/>
          </w:tcPr>
          <w:p w14:paraId="68124FEC" w14:textId="64EF94A6" w:rsidR="00307B62" w:rsidRPr="00BF2504" w:rsidRDefault="008F6FFC" w:rsidP="00B65D83">
            <w:pPr>
              <w:pStyle w:val="TableBodyTextMIRB"/>
            </w:pPr>
            <w:r>
              <w:rPr>
                <w:rFonts w:eastAsia="Times New Roman"/>
                <w:lang w:eastAsia="en-CA"/>
              </w:rPr>
              <w:t>Not applicable</w:t>
            </w:r>
          </w:p>
        </w:tc>
      </w:tr>
      <w:tr w:rsidR="00307B62" w:rsidRPr="00BF2504" w14:paraId="14FEE149" w14:textId="77777777" w:rsidTr="00307B62">
        <w:trPr>
          <w:trHeight w:val="300"/>
        </w:trPr>
        <w:tc>
          <w:tcPr>
            <w:tcW w:w="3836" w:type="pct"/>
            <w:hideMark/>
          </w:tcPr>
          <w:p w14:paraId="546EE26E" w14:textId="77777777" w:rsidR="00307B62" w:rsidRPr="00BF2504" w:rsidRDefault="00307B62" w:rsidP="00B65D83">
            <w:pPr>
              <w:pStyle w:val="TableBodyTextMIRB"/>
              <w:rPr>
                <w:rFonts w:eastAsia="Times New Roman"/>
                <w:lang w:eastAsia="en-CA"/>
              </w:rPr>
            </w:pPr>
            <w:r w:rsidRPr="00BF2504">
              <w:t>Township of Chamberlain</w:t>
            </w:r>
          </w:p>
        </w:tc>
        <w:tc>
          <w:tcPr>
            <w:tcW w:w="1164" w:type="pct"/>
            <w:noWrap/>
            <w:hideMark/>
          </w:tcPr>
          <w:p w14:paraId="3CF16D67" w14:textId="1ED336D4" w:rsidR="00307B62" w:rsidRPr="00BF2504" w:rsidRDefault="008F6FFC" w:rsidP="00B65D83">
            <w:pPr>
              <w:pStyle w:val="TableBodyTextMIRB"/>
            </w:pPr>
            <w:r>
              <w:rPr>
                <w:rFonts w:eastAsia="Times New Roman"/>
                <w:lang w:eastAsia="en-CA"/>
              </w:rPr>
              <w:t>Not applicable</w:t>
            </w:r>
          </w:p>
        </w:tc>
      </w:tr>
      <w:tr w:rsidR="00307B62" w:rsidRPr="00BF2504" w14:paraId="49712441" w14:textId="77777777" w:rsidTr="00307B62">
        <w:trPr>
          <w:trHeight w:val="300"/>
        </w:trPr>
        <w:tc>
          <w:tcPr>
            <w:tcW w:w="3836" w:type="pct"/>
            <w:hideMark/>
          </w:tcPr>
          <w:p w14:paraId="11157155" w14:textId="77777777" w:rsidR="00307B62" w:rsidRPr="00BF2504" w:rsidRDefault="00307B62" w:rsidP="00B65D83">
            <w:pPr>
              <w:pStyle w:val="TableBodyTextMIRB"/>
              <w:rPr>
                <w:rFonts w:eastAsia="Times New Roman"/>
                <w:lang w:eastAsia="en-CA"/>
              </w:rPr>
            </w:pPr>
            <w:r w:rsidRPr="00BF2504">
              <w:t>Township of Champlain</w:t>
            </w:r>
          </w:p>
        </w:tc>
        <w:tc>
          <w:tcPr>
            <w:tcW w:w="1164" w:type="pct"/>
            <w:noWrap/>
            <w:hideMark/>
          </w:tcPr>
          <w:p w14:paraId="7EA98C1D" w14:textId="054B5D97" w:rsidR="00307B62" w:rsidRPr="00BF2504" w:rsidRDefault="008F6FFC" w:rsidP="00B65D83">
            <w:pPr>
              <w:pStyle w:val="TableBodyTextMIRB"/>
            </w:pPr>
            <w:r>
              <w:rPr>
                <w:rFonts w:eastAsia="Times New Roman"/>
                <w:lang w:eastAsia="en-CA"/>
              </w:rPr>
              <w:t>Not applicable</w:t>
            </w:r>
          </w:p>
        </w:tc>
      </w:tr>
      <w:tr w:rsidR="00307B62" w:rsidRPr="00BF2504" w14:paraId="230F6893" w14:textId="77777777" w:rsidTr="00307B62">
        <w:trPr>
          <w:trHeight w:val="300"/>
        </w:trPr>
        <w:tc>
          <w:tcPr>
            <w:tcW w:w="3836" w:type="pct"/>
            <w:hideMark/>
          </w:tcPr>
          <w:p w14:paraId="1488A4DD" w14:textId="77777777" w:rsidR="00307B62" w:rsidRPr="00BF2504" w:rsidRDefault="00307B62" w:rsidP="00B65D83">
            <w:pPr>
              <w:pStyle w:val="TableBodyTextMIRB"/>
              <w:rPr>
                <w:rFonts w:eastAsia="Times New Roman"/>
                <w:lang w:eastAsia="en-CA"/>
              </w:rPr>
            </w:pPr>
            <w:r w:rsidRPr="00BF2504">
              <w:t>Township of Chapleau</w:t>
            </w:r>
          </w:p>
        </w:tc>
        <w:tc>
          <w:tcPr>
            <w:tcW w:w="1164" w:type="pct"/>
            <w:noWrap/>
            <w:hideMark/>
          </w:tcPr>
          <w:p w14:paraId="59295E31" w14:textId="63BABD5E" w:rsidR="00307B62" w:rsidRPr="00BF2504" w:rsidRDefault="008F6FFC" w:rsidP="00B65D83">
            <w:pPr>
              <w:pStyle w:val="TableBodyTextMIRB"/>
            </w:pPr>
            <w:r>
              <w:rPr>
                <w:rFonts w:eastAsia="Times New Roman"/>
                <w:lang w:eastAsia="en-CA"/>
              </w:rPr>
              <w:t>Not applicable</w:t>
            </w:r>
          </w:p>
        </w:tc>
      </w:tr>
      <w:tr w:rsidR="00307B62" w:rsidRPr="00BF2504" w14:paraId="577CDFA1" w14:textId="77777777" w:rsidTr="00307B62">
        <w:trPr>
          <w:trHeight w:val="300"/>
        </w:trPr>
        <w:tc>
          <w:tcPr>
            <w:tcW w:w="3836" w:type="pct"/>
            <w:hideMark/>
          </w:tcPr>
          <w:p w14:paraId="212BA306" w14:textId="77777777" w:rsidR="00307B62" w:rsidRPr="00BF2504" w:rsidRDefault="00307B62" w:rsidP="00B65D83">
            <w:pPr>
              <w:pStyle w:val="TableBodyTextMIRB"/>
              <w:rPr>
                <w:rFonts w:eastAsia="Times New Roman"/>
                <w:lang w:eastAsia="en-CA"/>
              </w:rPr>
            </w:pPr>
            <w:r w:rsidRPr="00BF2504">
              <w:t>Township of Chapple</w:t>
            </w:r>
          </w:p>
        </w:tc>
        <w:tc>
          <w:tcPr>
            <w:tcW w:w="1164" w:type="pct"/>
            <w:noWrap/>
            <w:hideMark/>
          </w:tcPr>
          <w:p w14:paraId="2219EBEE" w14:textId="26571D23" w:rsidR="00307B62" w:rsidRPr="00BF2504" w:rsidRDefault="008F6FFC" w:rsidP="00B65D83">
            <w:pPr>
              <w:pStyle w:val="TableBodyTextMIRB"/>
            </w:pPr>
            <w:r>
              <w:rPr>
                <w:rFonts w:eastAsia="Times New Roman"/>
                <w:lang w:eastAsia="en-CA"/>
              </w:rPr>
              <w:t>Not applicable</w:t>
            </w:r>
          </w:p>
        </w:tc>
      </w:tr>
      <w:tr w:rsidR="00307B62" w:rsidRPr="00BF2504" w14:paraId="700D7A2A" w14:textId="77777777" w:rsidTr="00307B62">
        <w:trPr>
          <w:trHeight w:val="300"/>
        </w:trPr>
        <w:tc>
          <w:tcPr>
            <w:tcW w:w="3836" w:type="pct"/>
            <w:hideMark/>
          </w:tcPr>
          <w:p w14:paraId="6C9BF8FB" w14:textId="77777777" w:rsidR="00307B62" w:rsidRPr="00BF2504" w:rsidRDefault="00307B62" w:rsidP="00B65D83">
            <w:pPr>
              <w:pStyle w:val="TableBodyTextMIRB"/>
              <w:rPr>
                <w:rFonts w:eastAsia="Times New Roman"/>
                <w:lang w:eastAsia="en-CA"/>
              </w:rPr>
            </w:pPr>
            <w:r w:rsidRPr="00BF2504">
              <w:t>Township of Chatsworth</w:t>
            </w:r>
          </w:p>
        </w:tc>
        <w:tc>
          <w:tcPr>
            <w:tcW w:w="1164" w:type="pct"/>
            <w:noWrap/>
            <w:hideMark/>
          </w:tcPr>
          <w:p w14:paraId="36AB98B0" w14:textId="2CB7C5E8" w:rsidR="00307B62" w:rsidRPr="00BF2504" w:rsidRDefault="008F6FFC" w:rsidP="00B65D83">
            <w:pPr>
              <w:pStyle w:val="TableBodyTextMIRB"/>
            </w:pPr>
            <w:r>
              <w:rPr>
                <w:rFonts w:eastAsia="Times New Roman"/>
                <w:lang w:eastAsia="en-CA"/>
              </w:rPr>
              <w:t>Not applicable</w:t>
            </w:r>
          </w:p>
        </w:tc>
      </w:tr>
      <w:tr w:rsidR="00307B62" w:rsidRPr="00BF2504" w14:paraId="13C1C2F1" w14:textId="77777777" w:rsidTr="00307B62">
        <w:trPr>
          <w:trHeight w:val="300"/>
        </w:trPr>
        <w:tc>
          <w:tcPr>
            <w:tcW w:w="3836" w:type="pct"/>
            <w:hideMark/>
          </w:tcPr>
          <w:p w14:paraId="5014A27B" w14:textId="77777777" w:rsidR="00307B62" w:rsidRPr="00BF2504" w:rsidRDefault="00307B62" w:rsidP="00B65D83">
            <w:pPr>
              <w:pStyle w:val="TableBodyTextMIRB"/>
              <w:rPr>
                <w:rFonts w:eastAsia="Times New Roman"/>
                <w:lang w:eastAsia="en-CA"/>
              </w:rPr>
            </w:pPr>
            <w:r w:rsidRPr="00BF2504">
              <w:t>Township of Chisholm</w:t>
            </w:r>
          </w:p>
        </w:tc>
        <w:tc>
          <w:tcPr>
            <w:tcW w:w="1164" w:type="pct"/>
            <w:noWrap/>
            <w:hideMark/>
          </w:tcPr>
          <w:p w14:paraId="42AA2106" w14:textId="507B4AB5" w:rsidR="00307B62" w:rsidRPr="00BF2504" w:rsidRDefault="008F6FFC" w:rsidP="00B65D83">
            <w:pPr>
              <w:pStyle w:val="TableBodyTextMIRB"/>
            </w:pPr>
            <w:r>
              <w:rPr>
                <w:rFonts w:eastAsia="Times New Roman"/>
                <w:lang w:eastAsia="en-CA"/>
              </w:rPr>
              <w:t>Not applicable</w:t>
            </w:r>
          </w:p>
        </w:tc>
      </w:tr>
      <w:tr w:rsidR="00307B62" w:rsidRPr="00BF2504" w14:paraId="204D94B8" w14:textId="77777777" w:rsidTr="00307B62">
        <w:trPr>
          <w:trHeight w:val="300"/>
        </w:trPr>
        <w:tc>
          <w:tcPr>
            <w:tcW w:w="3836" w:type="pct"/>
            <w:hideMark/>
          </w:tcPr>
          <w:p w14:paraId="0B605046" w14:textId="77777777" w:rsidR="00307B62" w:rsidRPr="00BF2504" w:rsidRDefault="00307B62" w:rsidP="00B65D83">
            <w:pPr>
              <w:pStyle w:val="TableBodyTextMIRB"/>
              <w:rPr>
                <w:rFonts w:eastAsia="Times New Roman"/>
                <w:lang w:eastAsia="en-CA"/>
              </w:rPr>
            </w:pPr>
            <w:r w:rsidRPr="00BF2504">
              <w:t>Township of Clearview</w:t>
            </w:r>
          </w:p>
        </w:tc>
        <w:tc>
          <w:tcPr>
            <w:tcW w:w="1164" w:type="pct"/>
            <w:noWrap/>
            <w:hideMark/>
          </w:tcPr>
          <w:p w14:paraId="08F4542A" w14:textId="57B17DFD" w:rsidR="00307B62" w:rsidRPr="00BF2504" w:rsidRDefault="008F6FFC" w:rsidP="00B65D83">
            <w:pPr>
              <w:pStyle w:val="TableBodyTextMIRB"/>
            </w:pPr>
            <w:r>
              <w:rPr>
                <w:rFonts w:eastAsia="Times New Roman"/>
                <w:lang w:eastAsia="en-CA"/>
              </w:rPr>
              <w:t>Not applicable</w:t>
            </w:r>
          </w:p>
        </w:tc>
      </w:tr>
      <w:tr w:rsidR="00307B62" w:rsidRPr="00BF2504" w14:paraId="2E52D9F0" w14:textId="77777777" w:rsidTr="00307B62">
        <w:trPr>
          <w:trHeight w:val="300"/>
        </w:trPr>
        <w:tc>
          <w:tcPr>
            <w:tcW w:w="3836" w:type="pct"/>
            <w:hideMark/>
          </w:tcPr>
          <w:p w14:paraId="5B4F18EE" w14:textId="77777777" w:rsidR="00307B62" w:rsidRPr="00BF2504" w:rsidRDefault="00307B62" w:rsidP="00B65D83">
            <w:pPr>
              <w:pStyle w:val="TableBodyTextMIRB"/>
              <w:rPr>
                <w:rFonts w:eastAsia="Times New Roman"/>
                <w:lang w:eastAsia="en-CA"/>
              </w:rPr>
            </w:pPr>
            <w:r w:rsidRPr="00BF2504">
              <w:t>Township of Cockburn Island</w:t>
            </w:r>
          </w:p>
        </w:tc>
        <w:tc>
          <w:tcPr>
            <w:tcW w:w="1164" w:type="pct"/>
            <w:noWrap/>
            <w:hideMark/>
          </w:tcPr>
          <w:p w14:paraId="047C443F" w14:textId="2D3EC744" w:rsidR="00307B62" w:rsidRPr="00BF2504" w:rsidRDefault="008F6FFC" w:rsidP="00B65D83">
            <w:pPr>
              <w:pStyle w:val="TableBodyTextMIRB"/>
            </w:pPr>
            <w:r>
              <w:rPr>
                <w:rFonts w:eastAsia="Times New Roman"/>
                <w:lang w:eastAsia="en-CA"/>
              </w:rPr>
              <w:t>Not applicable</w:t>
            </w:r>
          </w:p>
        </w:tc>
      </w:tr>
      <w:tr w:rsidR="00307B62" w:rsidRPr="00BF2504" w14:paraId="6CBDB1AC" w14:textId="77777777" w:rsidTr="00307B62">
        <w:trPr>
          <w:trHeight w:val="300"/>
        </w:trPr>
        <w:tc>
          <w:tcPr>
            <w:tcW w:w="3836" w:type="pct"/>
            <w:hideMark/>
          </w:tcPr>
          <w:p w14:paraId="3B7F96BE" w14:textId="77777777" w:rsidR="00307B62" w:rsidRPr="00BF2504" w:rsidRDefault="00307B62" w:rsidP="00B65D83">
            <w:pPr>
              <w:pStyle w:val="TableBodyTextMIRB"/>
              <w:rPr>
                <w:rFonts w:eastAsia="Times New Roman"/>
                <w:lang w:eastAsia="en-CA"/>
              </w:rPr>
            </w:pPr>
            <w:r w:rsidRPr="00BF2504">
              <w:t>Township of Coleman</w:t>
            </w:r>
          </w:p>
        </w:tc>
        <w:tc>
          <w:tcPr>
            <w:tcW w:w="1164" w:type="pct"/>
            <w:noWrap/>
            <w:hideMark/>
          </w:tcPr>
          <w:p w14:paraId="28C6C699" w14:textId="35908E69" w:rsidR="00307B62" w:rsidRPr="00BF2504" w:rsidRDefault="008F6FFC" w:rsidP="00B65D83">
            <w:pPr>
              <w:pStyle w:val="TableBodyTextMIRB"/>
            </w:pPr>
            <w:r>
              <w:rPr>
                <w:rFonts w:eastAsia="Times New Roman"/>
                <w:lang w:eastAsia="en-CA"/>
              </w:rPr>
              <w:t>Not applicable</w:t>
            </w:r>
          </w:p>
        </w:tc>
      </w:tr>
      <w:tr w:rsidR="00307B62" w:rsidRPr="00BF2504" w14:paraId="1EBA7C93" w14:textId="77777777" w:rsidTr="00307B62">
        <w:trPr>
          <w:trHeight w:val="300"/>
        </w:trPr>
        <w:tc>
          <w:tcPr>
            <w:tcW w:w="3836" w:type="pct"/>
            <w:hideMark/>
          </w:tcPr>
          <w:p w14:paraId="4456085F" w14:textId="77777777" w:rsidR="00307B62" w:rsidRPr="00BF2504" w:rsidRDefault="00307B62" w:rsidP="00B65D83">
            <w:pPr>
              <w:pStyle w:val="TableBodyTextMIRB"/>
              <w:rPr>
                <w:rFonts w:eastAsia="Times New Roman"/>
                <w:lang w:eastAsia="en-CA"/>
              </w:rPr>
            </w:pPr>
            <w:r w:rsidRPr="00BF2504">
              <w:t>Township of Conmee</w:t>
            </w:r>
          </w:p>
        </w:tc>
        <w:tc>
          <w:tcPr>
            <w:tcW w:w="1164" w:type="pct"/>
            <w:noWrap/>
            <w:hideMark/>
          </w:tcPr>
          <w:p w14:paraId="338C0C23" w14:textId="6C0DF3F5" w:rsidR="00307B62" w:rsidRPr="00BF2504" w:rsidRDefault="008F6FFC" w:rsidP="00B65D83">
            <w:pPr>
              <w:pStyle w:val="TableBodyTextMIRB"/>
            </w:pPr>
            <w:r>
              <w:rPr>
                <w:rFonts w:eastAsia="Times New Roman"/>
                <w:lang w:eastAsia="en-CA"/>
              </w:rPr>
              <w:t>Not applicable</w:t>
            </w:r>
          </w:p>
        </w:tc>
      </w:tr>
      <w:tr w:rsidR="00307B62" w:rsidRPr="00BF2504" w14:paraId="34CFF812" w14:textId="77777777" w:rsidTr="00307B62">
        <w:trPr>
          <w:trHeight w:val="300"/>
        </w:trPr>
        <w:tc>
          <w:tcPr>
            <w:tcW w:w="3836" w:type="pct"/>
            <w:hideMark/>
          </w:tcPr>
          <w:p w14:paraId="7349CF6B" w14:textId="77777777" w:rsidR="00307B62" w:rsidRPr="00BF2504" w:rsidRDefault="00307B62" w:rsidP="00B65D83">
            <w:pPr>
              <w:pStyle w:val="TableBodyTextMIRB"/>
              <w:rPr>
                <w:rFonts w:eastAsia="Times New Roman"/>
                <w:lang w:eastAsia="en-CA"/>
              </w:rPr>
            </w:pPr>
            <w:r w:rsidRPr="00BF2504">
              <w:t>Township of Cramahe</w:t>
            </w:r>
          </w:p>
        </w:tc>
        <w:tc>
          <w:tcPr>
            <w:tcW w:w="1164" w:type="pct"/>
            <w:noWrap/>
            <w:hideMark/>
          </w:tcPr>
          <w:p w14:paraId="71A728AA" w14:textId="4C5B9801" w:rsidR="00307B62" w:rsidRPr="00BF2504" w:rsidRDefault="008F6FFC" w:rsidP="00B65D83">
            <w:pPr>
              <w:pStyle w:val="TableBodyTextMIRB"/>
            </w:pPr>
            <w:r>
              <w:rPr>
                <w:rFonts w:eastAsia="Times New Roman"/>
                <w:lang w:eastAsia="en-CA"/>
              </w:rPr>
              <w:t>Not applicable</w:t>
            </w:r>
          </w:p>
        </w:tc>
      </w:tr>
      <w:tr w:rsidR="00307B62" w:rsidRPr="00BF2504" w14:paraId="40748488" w14:textId="77777777" w:rsidTr="00307B62">
        <w:trPr>
          <w:trHeight w:val="300"/>
        </w:trPr>
        <w:tc>
          <w:tcPr>
            <w:tcW w:w="3836" w:type="pct"/>
            <w:hideMark/>
          </w:tcPr>
          <w:p w14:paraId="296C9D30" w14:textId="77777777" w:rsidR="00307B62" w:rsidRPr="00BF2504" w:rsidRDefault="00307B62" w:rsidP="00B65D83">
            <w:pPr>
              <w:pStyle w:val="TableBodyTextMIRB"/>
              <w:rPr>
                <w:rFonts w:eastAsia="Times New Roman"/>
                <w:lang w:eastAsia="en-CA"/>
              </w:rPr>
            </w:pPr>
            <w:r w:rsidRPr="00BF2504">
              <w:t>Township of Dawn-Euphemia</w:t>
            </w:r>
          </w:p>
        </w:tc>
        <w:tc>
          <w:tcPr>
            <w:tcW w:w="1164" w:type="pct"/>
            <w:noWrap/>
            <w:hideMark/>
          </w:tcPr>
          <w:p w14:paraId="46D6FB53" w14:textId="55D38CE0" w:rsidR="00307B62" w:rsidRPr="00BF2504" w:rsidRDefault="008F6FFC" w:rsidP="00B65D83">
            <w:pPr>
              <w:pStyle w:val="TableBodyTextMIRB"/>
            </w:pPr>
            <w:r>
              <w:rPr>
                <w:rFonts w:eastAsia="Times New Roman"/>
                <w:lang w:eastAsia="en-CA"/>
              </w:rPr>
              <w:t>Not applicable</w:t>
            </w:r>
          </w:p>
        </w:tc>
      </w:tr>
      <w:tr w:rsidR="00307B62" w:rsidRPr="00BF2504" w14:paraId="343C47CA" w14:textId="77777777" w:rsidTr="00307B62">
        <w:trPr>
          <w:trHeight w:val="300"/>
        </w:trPr>
        <w:tc>
          <w:tcPr>
            <w:tcW w:w="3836" w:type="pct"/>
            <w:hideMark/>
          </w:tcPr>
          <w:p w14:paraId="510D2607" w14:textId="77777777" w:rsidR="00307B62" w:rsidRPr="00BF2504" w:rsidRDefault="00307B62" w:rsidP="00B65D83">
            <w:pPr>
              <w:pStyle w:val="TableBodyTextMIRB"/>
              <w:rPr>
                <w:rFonts w:eastAsia="Times New Roman"/>
                <w:lang w:eastAsia="en-CA"/>
              </w:rPr>
            </w:pPr>
            <w:r w:rsidRPr="00BF2504">
              <w:t>Township of Dawson</w:t>
            </w:r>
          </w:p>
        </w:tc>
        <w:tc>
          <w:tcPr>
            <w:tcW w:w="1164" w:type="pct"/>
            <w:noWrap/>
            <w:hideMark/>
          </w:tcPr>
          <w:p w14:paraId="0078C578" w14:textId="655CCE3C" w:rsidR="00307B62" w:rsidRPr="00BF2504" w:rsidRDefault="008F6FFC" w:rsidP="00B65D83">
            <w:pPr>
              <w:pStyle w:val="TableBodyTextMIRB"/>
            </w:pPr>
            <w:r>
              <w:rPr>
                <w:rFonts w:eastAsia="Times New Roman"/>
                <w:lang w:eastAsia="en-CA"/>
              </w:rPr>
              <w:t>Not applicable</w:t>
            </w:r>
          </w:p>
        </w:tc>
      </w:tr>
      <w:tr w:rsidR="00307B62" w:rsidRPr="00BF2504" w14:paraId="69AC0CFC" w14:textId="77777777" w:rsidTr="00307B62">
        <w:trPr>
          <w:trHeight w:val="300"/>
        </w:trPr>
        <w:tc>
          <w:tcPr>
            <w:tcW w:w="3836" w:type="pct"/>
            <w:hideMark/>
          </w:tcPr>
          <w:p w14:paraId="079AD6E5" w14:textId="77777777" w:rsidR="00307B62" w:rsidRPr="00BF2504" w:rsidRDefault="00307B62" w:rsidP="00B65D83">
            <w:pPr>
              <w:pStyle w:val="TableBodyTextMIRB"/>
              <w:rPr>
                <w:rFonts w:eastAsia="Times New Roman"/>
                <w:lang w:eastAsia="en-CA"/>
              </w:rPr>
            </w:pPr>
            <w:r w:rsidRPr="00BF2504">
              <w:t>Township of Dorion</w:t>
            </w:r>
          </w:p>
        </w:tc>
        <w:tc>
          <w:tcPr>
            <w:tcW w:w="1164" w:type="pct"/>
            <w:noWrap/>
            <w:hideMark/>
          </w:tcPr>
          <w:p w14:paraId="5A32CB3F" w14:textId="7FD4AB23" w:rsidR="00307B62" w:rsidRPr="00BF2504" w:rsidRDefault="008F6FFC" w:rsidP="00B65D83">
            <w:pPr>
              <w:pStyle w:val="TableBodyTextMIRB"/>
            </w:pPr>
            <w:r>
              <w:rPr>
                <w:rFonts w:eastAsia="Times New Roman"/>
                <w:lang w:eastAsia="en-CA"/>
              </w:rPr>
              <w:t>Not applicable</w:t>
            </w:r>
          </w:p>
        </w:tc>
      </w:tr>
      <w:tr w:rsidR="00307B62" w:rsidRPr="00BF2504" w14:paraId="110B9200" w14:textId="77777777" w:rsidTr="00307B62">
        <w:trPr>
          <w:trHeight w:val="300"/>
        </w:trPr>
        <w:tc>
          <w:tcPr>
            <w:tcW w:w="3836" w:type="pct"/>
            <w:hideMark/>
          </w:tcPr>
          <w:p w14:paraId="087B00A8" w14:textId="77777777" w:rsidR="00307B62" w:rsidRPr="00BF2504" w:rsidRDefault="00307B62" w:rsidP="00B65D83">
            <w:pPr>
              <w:pStyle w:val="TableBodyTextMIRB"/>
              <w:rPr>
                <w:rFonts w:eastAsia="Times New Roman"/>
                <w:lang w:eastAsia="en-CA"/>
              </w:rPr>
            </w:pPr>
            <w:r w:rsidRPr="00BF2504">
              <w:t>Township of Douro-Dummer</w:t>
            </w:r>
          </w:p>
        </w:tc>
        <w:tc>
          <w:tcPr>
            <w:tcW w:w="1164" w:type="pct"/>
            <w:noWrap/>
            <w:hideMark/>
          </w:tcPr>
          <w:p w14:paraId="71D4F017" w14:textId="1A355E05" w:rsidR="00307B62" w:rsidRPr="00BF2504" w:rsidRDefault="008F6FFC" w:rsidP="00B65D83">
            <w:pPr>
              <w:pStyle w:val="TableBodyTextMIRB"/>
            </w:pPr>
            <w:r>
              <w:rPr>
                <w:rFonts w:eastAsia="Times New Roman"/>
                <w:lang w:eastAsia="en-CA"/>
              </w:rPr>
              <w:t>Not applicable</w:t>
            </w:r>
          </w:p>
        </w:tc>
      </w:tr>
      <w:tr w:rsidR="00307B62" w:rsidRPr="00BF2504" w14:paraId="75EFB75C" w14:textId="77777777" w:rsidTr="00307B62">
        <w:trPr>
          <w:trHeight w:val="300"/>
        </w:trPr>
        <w:tc>
          <w:tcPr>
            <w:tcW w:w="3836" w:type="pct"/>
            <w:hideMark/>
          </w:tcPr>
          <w:p w14:paraId="03ECD65B" w14:textId="77777777" w:rsidR="00307B62" w:rsidRPr="00BF2504" w:rsidRDefault="00307B62" w:rsidP="00B65D83">
            <w:pPr>
              <w:pStyle w:val="TableBodyTextMIRB"/>
              <w:rPr>
                <w:rFonts w:eastAsia="Times New Roman"/>
                <w:lang w:eastAsia="en-CA"/>
              </w:rPr>
            </w:pPr>
            <w:r w:rsidRPr="00BF2504">
              <w:t>Township of Drummond/North Elmsley</w:t>
            </w:r>
          </w:p>
        </w:tc>
        <w:tc>
          <w:tcPr>
            <w:tcW w:w="1164" w:type="pct"/>
            <w:noWrap/>
            <w:hideMark/>
          </w:tcPr>
          <w:p w14:paraId="2FE8180F" w14:textId="0AA7406E" w:rsidR="00307B62" w:rsidRPr="00BF2504" w:rsidRDefault="008F6FFC" w:rsidP="00B65D83">
            <w:pPr>
              <w:pStyle w:val="TableBodyTextMIRB"/>
            </w:pPr>
            <w:r>
              <w:rPr>
                <w:rFonts w:eastAsia="Times New Roman"/>
                <w:lang w:eastAsia="en-CA"/>
              </w:rPr>
              <w:t>Not applicable</w:t>
            </w:r>
          </w:p>
        </w:tc>
      </w:tr>
      <w:tr w:rsidR="00307B62" w:rsidRPr="00BF2504" w14:paraId="0237BBE4" w14:textId="77777777" w:rsidTr="00307B62">
        <w:trPr>
          <w:trHeight w:val="300"/>
        </w:trPr>
        <w:tc>
          <w:tcPr>
            <w:tcW w:w="3836" w:type="pct"/>
            <w:hideMark/>
          </w:tcPr>
          <w:p w14:paraId="085A424E" w14:textId="77777777" w:rsidR="00307B62" w:rsidRPr="00BF2504" w:rsidRDefault="00307B62" w:rsidP="00B65D83">
            <w:pPr>
              <w:pStyle w:val="TableBodyTextMIRB"/>
              <w:rPr>
                <w:rFonts w:eastAsia="Times New Roman"/>
                <w:lang w:eastAsia="en-CA"/>
              </w:rPr>
            </w:pPr>
            <w:r w:rsidRPr="00BF2504">
              <w:t>Township of Dubreuilville</w:t>
            </w:r>
          </w:p>
        </w:tc>
        <w:tc>
          <w:tcPr>
            <w:tcW w:w="1164" w:type="pct"/>
            <w:noWrap/>
            <w:hideMark/>
          </w:tcPr>
          <w:p w14:paraId="09AE63CF" w14:textId="61C4478A" w:rsidR="00307B62" w:rsidRPr="00BF2504" w:rsidRDefault="008F6FFC" w:rsidP="00B65D83">
            <w:pPr>
              <w:pStyle w:val="TableBodyTextMIRB"/>
            </w:pPr>
            <w:r>
              <w:rPr>
                <w:rFonts w:eastAsia="Times New Roman"/>
                <w:lang w:eastAsia="en-CA"/>
              </w:rPr>
              <w:t>Not applicable</w:t>
            </w:r>
          </w:p>
        </w:tc>
      </w:tr>
      <w:tr w:rsidR="00307B62" w:rsidRPr="00BF2504" w14:paraId="63B0FA08" w14:textId="77777777" w:rsidTr="00307B62">
        <w:trPr>
          <w:trHeight w:val="300"/>
        </w:trPr>
        <w:tc>
          <w:tcPr>
            <w:tcW w:w="3836" w:type="pct"/>
            <w:hideMark/>
          </w:tcPr>
          <w:p w14:paraId="2F2FDC71" w14:textId="77777777" w:rsidR="00307B62" w:rsidRPr="00BF2504" w:rsidRDefault="00307B62" w:rsidP="00B65D83">
            <w:pPr>
              <w:pStyle w:val="TableBodyTextMIRB"/>
              <w:rPr>
                <w:rFonts w:eastAsia="Times New Roman"/>
                <w:lang w:eastAsia="en-CA"/>
              </w:rPr>
            </w:pPr>
            <w:r w:rsidRPr="00BF2504">
              <w:t>Township of Ear Falls</w:t>
            </w:r>
          </w:p>
        </w:tc>
        <w:tc>
          <w:tcPr>
            <w:tcW w:w="1164" w:type="pct"/>
            <w:noWrap/>
            <w:hideMark/>
          </w:tcPr>
          <w:p w14:paraId="5A28A0E3" w14:textId="15D401EA" w:rsidR="00307B62" w:rsidRPr="00BF2504" w:rsidRDefault="008F6FFC" w:rsidP="00B65D83">
            <w:pPr>
              <w:pStyle w:val="TableBodyTextMIRB"/>
            </w:pPr>
            <w:r>
              <w:rPr>
                <w:rFonts w:eastAsia="Times New Roman"/>
                <w:lang w:eastAsia="en-CA"/>
              </w:rPr>
              <w:t>Not applicable</w:t>
            </w:r>
          </w:p>
        </w:tc>
      </w:tr>
      <w:tr w:rsidR="00307B62" w:rsidRPr="00BF2504" w14:paraId="159B4792" w14:textId="77777777" w:rsidTr="00307B62">
        <w:trPr>
          <w:trHeight w:val="300"/>
        </w:trPr>
        <w:tc>
          <w:tcPr>
            <w:tcW w:w="3836" w:type="pct"/>
          </w:tcPr>
          <w:p w14:paraId="1774EF62" w14:textId="77777777" w:rsidR="00307B62" w:rsidRPr="00BF2504" w:rsidRDefault="00307B62" w:rsidP="00B65D83">
            <w:pPr>
              <w:pStyle w:val="TableBodyTextMIRB"/>
            </w:pPr>
            <w:r w:rsidRPr="00B46B8E">
              <w:t>Township of East Ferris</w:t>
            </w:r>
          </w:p>
        </w:tc>
        <w:tc>
          <w:tcPr>
            <w:tcW w:w="1164" w:type="pct"/>
            <w:noWrap/>
          </w:tcPr>
          <w:p w14:paraId="7C103A58" w14:textId="77777777" w:rsidR="00307B62" w:rsidRPr="00BF2504" w:rsidRDefault="00307B62" w:rsidP="00B65D83">
            <w:pPr>
              <w:pStyle w:val="TableBodyTextMIRB"/>
              <w:rPr>
                <w:rFonts w:eastAsia="Times New Roman"/>
                <w:lang w:eastAsia="en-CA"/>
              </w:rPr>
            </w:pPr>
          </w:p>
        </w:tc>
      </w:tr>
      <w:tr w:rsidR="00307B62" w:rsidRPr="00BF2504" w14:paraId="03E8DEF4" w14:textId="77777777" w:rsidTr="00307B62">
        <w:trPr>
          <w:trHeight w:val="300"/>
        </w:trPr>
        <w:tc>
          <w:tcPr>
            <w:tcW w:w="3836" w:type="pct"/>
            <w:hideMark/>
          </w:tcPr>
          <w:p w14:paraId="01155A6D" w14:textId="77777777" w:rsidR="00307B62" w:rsidRPr="00BF2504" w:rsidRDefault="00307B62" w:rsidP="00B65D83">
            <w:pPr>
              <w:pStyle w:val="TableBodyTextMIRB"/>
              <w:rPr>
                <w:rFonts w:eastAsia="Times New Roman"/>
                <w:lang w:eastAsia="en-CA"/>
              </w:rPr>
            </w:pPr>
            <w:r w:rsidRPr="00BF2504">
              <w:t>Township of East Garafraxa</w:t>
            </w:r>
          </w:p>
        </w:tc>
        <w:tc>
          <w:tcPr>
            <w:tcW w:w="1164" w:type="pct"/>
            <w:noWrap/>
            <w:hideMark/>
          </w:tcPr>
          <w:p w14:paraId="2B3AA56C" w14:textId="7CA6227B" w:rsidR="00307B62" w:rsidRPr="00BF2504" w:rsidRDefault="008F6FFC" w:rsidP="00B65D83">
            <w:pPr>
              <w:pStyle w:val="TableBodyTextMIRB"/>
            </w:pPr>
            <w:r>
              <w:rPr>
                <w:rFonts w:eastAsia="Times New Roman"/>
                <w:lang w:eastAsia="en-CA"/>
              </w:rPr>
              <w:t>Not applicable</w:t>
            </w:r>
          </w:p>
        </w:tc>
      </w:tr>
      <w:tr w:rsidR="00307B62" w:rsidRPr="00BF2504" w14:paraId="64110AC9" w14:textId="77777777" w:rsidTr="00307B62">
        <w:trPr>
          <w:trHeight w:val="300"/>
        </w:trPr>
        <w:tc>
          <w:tcPr>
            <w:tcW w:w="3836" w:type="pct"/>
            <w:hideMark/>
          </w:tcPr>
          <w:p w14:paraId="17BDF6E5" w14:textId="77777777" w:rsidR="00307B62" w:rsidRPr="00BF2504" w:rsidRDefault="00307B62" w:rsidP="00B65D83">
            <w:pPr>
              <w:pStyle w:val="TableBodyTextMIRB"/>
              <w:rPr>
                <w:rFonts w:eastAsia="Times New Roman"/>
                <w:lang w:eastAsia="en-CA"/>
              </w:rPr>
            </w:pPr>
            <w:r w:rsidRPr="00BF2504">
              <w:t>Township of East Hawkesbury</w:t>
            </w:r>
          </w:p>
        </w:tc>
        <w:tc>
          <w:tcPr>
            <w:tcW w:w="1164" w:type="pct"/>
            <w:noWrap/>
            <w:hideMark/>
          </w:tcPr>
          <w:p w14:paraId="6DB56C85" w14:textId="7FE952AB" w:rsidR="00307B62" w:rsidRPr="00BF2504" w:rsidRDefault="008F6FFC" w:rsidP="00B65D83">
            <w:pPr>
              <w:pStyle w:val="TableBodyTextMIRB"/>
            </w:pPr>
            <w:r>
              <w:rPr>
                <w:rFonts w:eastAsia="Times New Roman"/>
                <w:lang w:eastAsia="en-CA"/>
              </w:rPr>
              <w:t>Not applicable</w:t>
            </w:r>
          </w:p>
        </w:tc>
      </w:tr>
      <w:tr w:rsidR="00307B62" w:rsidRPr="00BF2504" w14:paraId="7DBE7F45" w14:textId="77777777" w:rsidTr="00307B62">
        <w:trPr>
          <w:trHeight w:val="300"/>
        </w:trPr>
        <w:tc>
          <w:tcPr>
            <w:tcW w:w="3836" w:type="pct"/>
            <w:hideMark/>
          </w:tcPr>
          <w:p w14:paraId="7CD7A8CB" w14:textId="77777777" w:rsidR="00307B62" w:rsidRPr="00BF2504" w:rsidRDefault="00307B62" w:rsidP="00B65D83">
            <w:pPr>
              <w:pStyle w:val="TableBodyTextMIRB"/>
              <w:rPr>
                <w:rFonts w:eastAsia="Times New Roman"/>
                <w:lang w:eastAsia="en-CA"/>
              </w:rPr>
            </w:pPr>
            <w:r w:rsidRPr="00BF2504">
              <w:t>Township of East Zorra-Tavistock</w:t>
            </w:r>
          </w:p>
        </w:tc>
        <w:tc>
          <w:tcPr>
            <w:tcW w:w="1164" w:type="pct"/>
            <w:noWrap/>
            <w:hideMark/>
          </w:tcPr>
          <w:p w14:paraId="78736389" w14:textId="11B0E312" w:rsidR="00307B62" w:rsidRPr="00BF2504" w:rsidRDefault="008F6FFC" w:rsidP="00B65D83">
            <w:pPr>
              <w:pStyle w:val="TableBodyTextMIRB"/>
            </w:pPr>
            <w:r>
              <w:rPr>
                <w:rFonts w:eastAsia="Times New Roman"/>
                <w:lang w:eastAsia="en-CA"/>
              </w:rPr>
              <w:t>Not applicable</w:t>
            </w:r>
          </w:p>
        </w:tc>
      </w:tr>
      <w:tr w:rsidR="00307B62" w:rsidRPr="00BF2504" w14:paraId="6CCDC909" w14:textId="77777777" w:rsidTr="00307B62">
        <w:trPr>
          <w:trHeight w:val="300"/>
        </w:trPr>
        <w:tc>
          <w:tcPr>
            <w:tcW w:w="3836" w:type="pct"/>
            <w:hideMark/>
          </w:tcPr>
          <w:p w14:paraId="102567B1" w14:textId="77777777" w:rsidR="00307B62" w:rsidRPr="00BF2504" w:rsidRDefault="00307B62" w:rsidP="00B65D83">
            <w:pPr>
              <w:pStyle w:val="TableBodyTextMIRB"/>
              <w:rPr>
                <w:rFonts w:eastAsia="Times New Roman"/>
                <w:lang w:eastAsia="en-CA"/>
              </w:rPr>
            </w:pPr>
            <w:r w:rsidRPr="00BF2504">
              <w:t>Township of Edwardsburgh/Cardinal</w:t>
            </w:r>
          </w:p>
        </w:tc>
        <w:tc>
          <w:tcPr>
            <w:tcW w:w="1164" w:type="pct"/>
            <w:noWrap/>
            <w:hideMark/>
          </w:tcPr>
          <w:p w14:paraId="06079AE4" w14:textId="14B52C6D" w:rsidR="00307B62" w:rsidRPr="00BF2504" w:rsidRDefault="008F6FFC" w:rsidP="00B65D83">
            <w:pPr>
              <w:pStyle w:val="TableBodyTextMIRB"/>
            </w:pPr>
            <w:r>
              <w:rPr>
                <w:rFonts w:eastAsia="Times New Roman"/>
                <w:lang w:eastAsia="en-CA"/>
              </w:rPr>
              <w:t>Not applicable</w:t>
            </w:r>
          </w:p>
        </w:tc>
      </w:tr>
      <w:tr w:rsidR="00307B62" w:rsidRPr="00BF2504" w14:paraId="5951B953" w14:textId="77777777" w:rsidTr="00307B62">
        <w:trPr>
          <w:trHeight w:val="300"/>
        </w:trPr>
        <w:tc>
          <w:tcPr>
            <w:tcW w:w="3836" w:type="pct"/>
            <w:hideMark/>
          </w:tcPr>
          <w:p w14:paraId="2DA63E8E" w14:textId="77777777" w:rsidR="00307B62" w:rsidRPr="00BF2504" w:rsidRDefault="00307B62" w:rsidP="00B65D83">
            <w:pPr>
              <w:pStyle w:val="TableBodyTextMIRB"/>
              <w:rPr>
                <w:rFonts w:eastAsia="Times New Roman"/>
                <w:lang w:eastAsia="en-CA"/>
              </w:rPr>
            </w:pPr>
            <w:r w:rsidRPr="00BF2504">
              <w:t>Township of Elizabethtown-Kitley</w:t>
            </w:r>
          </w:p>
        </w:tc>
        <w:tc>
          <w:tcPr>
            <w:tcW w:w="1164" w:type="pct"/>
            <w:noWrap/>
            <w:hideMark/>
          </w:tcPr>
          <w:p w14:paraId="5DBA90CC" w14:textId="1BBBDAEE" w:rsidR="00307B62" w:rsidRPr="00BF2504" w:rsidRDefault="008F6FFC" w:rsidP="00B65D83">
            <w:pPr>
              <w:pStyle w:val="TableBodyTextMIRB"/>
            </w:pPr>
            <w:r>
              <w:rPr>
                <w:rFonts w:eastAsia="Times New Roman"/>
                <w:lang w:eastAsia="en-CA"/>
              </w:rPr>
              <w:t>Not applicable</w:t>
            </w:r>
          </w:p>
        </w:tc>
      </w:tr>
      <w:tr w:rsidR="00307B62" w:rsidRPr="00BF2504" w14:paraId="4975C840" w14:textId="77777777" w:rsidTr="00307B62">
        <w:trPr>
          <w:trHeight w:val="300"/>
        </w:trPr>
        <w:tc>
          <w:tcPr>
            <w:tcW w:w="3836" w:type="pct"/>
            <w:hideMark/>
          </w:tcPr>
          <w:p w14:paraId="2F3F8F7A" w14:textId="77777777" w:rsidR="00307B62" w:rsidRPr="00BF2504" w:rsidRDefault="00307B62" w:rsidP="00B65D83">
            <w:pPr>
              <w:pStyle w:val="TableBodyTextMIRB"/>
              <w:rPr>
                <w:rFonts w:eastAsia="Times New Roman"/>
                <w:lang w:eastAsia="en-CA"/>
              </w:rPr>
            </w:pPr>
            <w:r w:rsidRPr="00BF2504">
              <w:t>Township of Emo</w:t>
            </w:r>
          </w:p>
        </w:tc>
        <w:tc>
          <w:tcPr>
            <w:tcW w:w="1164" w:type="pct"/>
            <w:noWrap/>
            <w:hideMark/>
          </w:tcPr>
          <w:p w14:paraId="34700B7F" w14:textId="4898BDFC" w:rsidR="00307B62" w:rsidRPr="00BF2504" w:rsidRDefault="008F6FFC" w:rsidP="00B65D83">
            <w:pPr>
              <w:pStyle w:val="TableBodyTextMIRB"/>
            </w:pPr>
            <w:r>
              <w:rPr>
                <w:rFonts w:eastAsia="Times New Roman"/>
                <w:lang w:eastAsia="en-CA"/>
              </w:rPr>
              <w:t>Not applicable</w:t>
            </w:r>
          </w:p>
        </w:tc>
      </w:tr>
      <w:tr w:rsidR="00307B62" w:rsidRPr="00BF2504" w14:paraId="42EC8D92" w14:textId="77777777" w:rsidTr="00307B62">
        <w:trPr>
          <w:trHeight w:val="300"/>
        </w:trPr>
        <w:tc>
          <w:tcPr>
            <w:tcW w:w="3836" w:type="pct"/>
            <w:hideMark/>
          </w:tcPr>
          <w:p w14:paraId="4690132B" w14:textId="77777777" w:rsidR="00307B62" w:rsidRPr="00BF2504" w:rsidRDefault="00307B62" w:rsidP="00B65D83">
            <w:pPr>
              <w:pStyle w:val="TableBodyTextMIRB"/>
              <w:rPr>
                <w:rFonts w:eastAsia="Times New Roman"/>
                <w:lang w:eastAsia="en-CA"/>
              </w:rPr>
            </w:pPr>
            <w:r w:rsidRPr="00BF2504">
              <w:t>Township of Enniskillen</w:t>
            </w:r>
          </w:p>
        </w:tc>
        <w:tc>
          <w:tcPr>
            <w:tcW w:w="1164" w:type="pct"/>
            <w:noWrap/>
            <w:hideMark/>
          </w:tcPr>
          <w:p w14:paraId="203C433F" w14:textId="4741EA20" w:rsidR="00307B62" w:rsidRPr="00BF2504" w:rsidRDefault="008F6FFC" w:rsidP="00B65D83">
            <w:pPr>
              <w:pStyle w:val="TableBodyTextMIRB"/>
            </w:pPr>
            <w:r>
              <w:rPr>
                <w:rFonts w:eastAsia="Times New Roman"/>
                <w:lang w:eastAsia="en-CA"/>
              </w:rPr>
              <w:t>Not applicable</w:t>
            </w:r>
          </w:p>
        </w:tc>
      </w:tr>
      <w:tr w:rsidR="00307B62" w:rsidRPr="00BF2504" w14:paraId="10436DB1" w14:textId="77777777" w:rsidTr="00307B62">
        <w:trPr>
          <w:trHeight w:val="300"/>
        </w:trPr>
        <w:tc>
          <w:tcPr>
            <w:tcW w:w="3836" w:type="pct"/>
            <w:hideMark/>
          </w:tcPr>
          <w:p w14:paraId="07FFF109" w14:textId="77777777" w:rsidR="00307B62" w:rsidRPr="00BF2504" w:rsidRDefault="00307B62" w:rsidP="00B65D83">
            <w:pPr>
              <w:pStyle w:val="TableBodyTextMIRB"/>
              <w:rPr>
                <w:rFonts w:eastAsia="Times New Roman"/>
                <w:lang w:eastAsia="en-CA"/>
              </w:rPr>
            </w:pPr>
            <w:r w:rsidRPr="00BF2504">
              <w:t>Township of Essa</w:t>
            </w:r>
          </w:p>
        </w:tc>
        <w:tc>
          <w:tcPr>
            <w:tcW w:w="1164" w:type="pct"/>
            <w:noWrap/>
            <w:hideMark/>
          </w:tcPr>
          <w:p w14:paraId="00CE9554" w14:textId="43FDD594" w:rsidR="00307B62" w:rsidRPr="00BF2504" w:rsidRDefault="008F6FFC" w:rsidP="00B65D83">
            <w:pPr>
              <w:pStyle w:val="TableBodyTextMIRB"/>
            </w:pPr>
            <w:r>
              <w:rPr>
                <w:rFonts w:eastAsia="Times New Roman"/>
                <w:lang w:eastAsia="en-CA"/>
              </w:rPr>
              <w:t>Not applicable</w:t>
            </w:r>
          </w:p>
        </w:tc>
      </w:tr>
      <w:tr w:rsidR="00307B62" w:rsidRPr="00BF2504" w14:paraId="62E34602" w14:textId="77777777" w:rsidTr="00307B62">
        <w:trPr>
          <w:trHeight w:val="300"/>
        </w:trPr>
        <w:tc>
          <w:tcPr>
            <w:tcW w:w="3836" w:type="pct"/>
            <w:hideMark/>
          </w:tcPr>
          <w:p w14:paraId="05D3DF4B" w14:textId="77777777" w:rsidR="00307B62" w:rsidRPr="00BF2504" w:rsidRDefault="00307B62" w:rsidP="00B65D83">
            <w:pPr>
              <w:pStyle w:val="TableBodyTextMIRB"/>
              <w:rPr>
                <w:rFonts w:eastAsia="Times New Roman"/>
                <w:lang w:eastAsia="en-CA"/>
              </w:rPr>
            </w:pPr>
            <w:r w:rsidRPr="00BF2504">
              <w:t>Township of Evanturel</w:t>
            </w:r>
          </w:p>
        </w:tc>
        <w:tc>
          <w:tcPr>
            <w:tcW w:w="1164" w:type="pct"/>
            <w:noWrap/>
            <w:hideMark/>
          </w:tcPr>
          <w:p w14:paraId="2C2A03DF" w14:textId="601E1554" w:rsidR="00307B62" w:rsidRPr="00BF2504" w:rsidRDefault="008F6FFC" w:rsidP="00B65D83">
            <w:pPr>
              <w:pStyle w:val="TableBodyTextMIRB"/>
            </w:pPr>
            <w:r>
              <w:rPr>
                <w:rFonts w:eastAsia="Times New Roman"/>
                <w:lang w:eastAsia="en-CA"/>
              </w:rPr>
              <w:t>Not applicable</w:t>
            </w:r>
          </w:p>
        </w:tc>
      </w:tr>
      <w:tr w:rsidR="00307B62" w:rsidRPr="00BF2504" w14:paraId="4FAA73B0" w14:textId="77777777" w:rsidTr="00307B62">
        <w:trPr>
          <w:trHeight w:val="300"/>
        </w:trPr>
        <w:tc>
          <w:tcPr>
            <w:tcW w:w="3836" w:type="pct"/>
            <w:hideMark/>
          </w:tcPr>
          <w:p w14:paraId="4401A191" w14:textId="77777777" w:rsidR="00307B62" w:rsidRPr="00BF2504" w:rsidRDefault="00307B62" w:rsidP="00B65D83">
            <w:pPr>
              <w:pStyle w:val="TableBodyTextMIRB"/>
              <w:rPr>
                <w:rFonts w:eastAsia="Times New Roman"/>
                <w:lang w:eastAsia="en-CA"/>
              </w:rPr>
            </w:pPr>
            <w:r w:rsidRPr="00BF2504">
              <w:t>Township of Faraday</w:t>
            </w:r>
          </w:p>
        </w:tc>
        <w:tc>
          <w:tcPr>
            <w:tcW w:w="1164" w:type="pct"/>
            <w:noWrap/>
            <w:hideMark/>
          </w:tcPr>
          <w:p w14:paraId="0DA009F3" w14:textId="15257E8F" w:rsidR="00307B62" w:rsidRPr="00BF2504" w:rsidRDefault="008F6FFC" w:rsidP="00B65D83">
            <w:pPr>
              <w:pStyle w:val="TableBodyTextMIRB"/>
            </w:pPr>
            <w:r>
              <w:rPr>
                <w:rFonts w:eastAsia="Times New Roman"/>
                <w:lang w:eastAsia="en-CA"/>
              </w:rPr>
              <w:t>Not applicable</w:t>
            </w:r>
          </w:p>
        </w:tc>
      </w:tr>
      <w:tr w:rsidR="00307B62" w:rsidRPr="00BF2504" w14:paraId="5C19BF32" w14:textId="77777777" w:rsidTr="00307B62">
        <w:trPr>
          <w:trHeight w:val="300"/>
        </w:trPr>
        <w:tc>
          <w:tcPr>
            <w:tcW w:w="3836" w:type="pct"/>
            <w:hideMark/>
          </w:tcPr>
          <w:p w14:paraId="5924FA8E" w14:textId="77777777" w:rsidR="00307B62" w:rsidRPr="00BF2504" w:rsidRDefault="00307B62" w:rsidP="00B65D83">
            <w:pPr>
              <w:pStyle w:val="TableBodyTextMIRB"/>
              <w:rPr>
                <w:rFonts w:eastAsia="Times New Roman"/>
                <w:lang w:eastAsia="en-CA"/>
              </w:rPr>
            </w:pPr>
            <w:r w:rsidRPr="00BF2504">
              <w:t>Township of Fauquier-Strickland</w:t>
            </w:r>
          </w:p>
        </w:tc>
        <w:tc>
          <w:tcPr>
            <w:tcW w:w="1164" w:type="pct"/>
            <w:noWrap/>
            <w:hideMark/>
          </w:tcPr>
          <w:p w14:paraId="7AAD0EB2" w14:textId="5091A145" w:rsidR="00307B62" w:rsidRPr="00BF2504" w:rsidRDefault="008F6FFC" w:rsidP="00B65D83">
            <w:pPr>
              <w:pStyle w:val="TableBodyTextMIRB"/>
            </w:pPr>
            <w:r>
              <w:rPr>
                <w:rFonts w:eastAsia="Times New Roman"/>
                <w:lang w:eastAsia="en-CA"/>
              </w:rPr>
              <w:t>Not applicable</w:t>
            </w:r>
          </w:p>
        </w:tc>
      </w:tr>
      <w:tr w:rsidR="00307B62" w:rsidRPr="00BF2504" w14:paraId="02D6F3C9" w14:textId="77777777" w:rsidTr="00307B62">
        <w:trPr>
          <w:trHeight w:val="300"/>
        </w:trPr>
        <w:tc>
          <w:tcPr>
            <w:tcW w:w="3836" w:type="pct"/>
            <w:hideMark/>
          </w:tcPr>
          <w:p w14:paraId="62C8B6CE" w14:textId="77777777" w:rsidR="00307B62" w:rsidRPr="00BF2504" w:rsidRDefault="00307B62" w:rsidP="00B65D83">
            <w:pPr>
              <w:pStyle w:val="TableBodyTextMIRB"/>
              <w:rPr>
                <w:rFonts w:eastAsia="Times New Roman"/>
                <w:lang w:eastAsia="en-CA"/>
              </w:rPr>
            </w:pPr>
            <w:r w:rsidRPr="00BF2504">
              <w:lastRenderedPageBreak/>
              <w:t>Township of Front of Yonge</w:t>
            </w:r>
          </w:p>
        </w:tc>
        <w:tc>
          <w:tcPr>
            <w:tcW w:w="1164" w:type="pct"/>
            <w:noWrap/>
            <w:hideMark/>
          </w:tcPr>
          <w:p w14:paraId="4919EE47" w14:textId="4B859135" w:rsidR="00307B62" w:rsidRPr="00BF2504" w:rsidRDefault="008F6FFC" w:rsidP="00B65D83">
            <w:pPr>
              <w:pStyle w:val="TableBodyTextMIRB"/>
            </w:pPr>
            <w:r>
              <w:rPr>
                <w:rFonts w:eastAsia="Times New Roman"/>
                <w:lang w:eastAsia="en-CA"/>
              </w:rPr>
              <w:t>Not applicable</w:t>
            </w:r>
          </w:p>
        </w:tc>
      </w:tr>
      <w:tr w:rsidR="00307B62" w:rsidRPr="00BF2504" w14:paraId="3FD5452A" w14:textId="77777777" w:rsidTr="00307B62">
        <w:trPr>
          <w:trHeight w:val="300"/>
        </w:trPr>
        <w:tc>
          <w:tcPr>
            <w:tcW w:w="3836" w:type="pct"/>
            <w:hideMark/>
          </w:tcPr>
          <w:p w14:paraId="0B531F45" w14:textId="77777777" w:rsidR="00307B62" w:rsidRPr="00BF2504" w:rsidRDefault="00307B62" w:rsidP="00B65D83">
            <w:pPr>
              <w:pStyle w:val="TableBodyTextMIRB"/>
              <w:rPr>
                <w:rFonts w:eastAsia="Times New Roman"/>
                <w:lang w:eastAsia="en-CA"/>
              </w:rPr>
            </w:pPr>
            <w:r w:rsidRPr="00BF2504">
              <w:t>Township of Frontenac Islands</w:t>
            </w:r>
          </w:p>
        </w:tc>
        <w:tc>
          <w:tcPr>
            <w:tcW w:w="1164" w:type="pct"/>
            <w:noWrap/>
            <w:hideMark/>
          </w:tcPr>
          <w:p w14:paraId="0EE344DB" w14:textId="2049EFC5" w:rsidR="00307B62" w:rsidRPr="00BF2504" w:rsidRDefault="008F6FFC" w:rsidP="00B65D83">
            <w:pPr>
              <w:pStyle w:val="TableBodyTextMIRB"/>
            </w:pPr>
            <w:r>
              <w:rPr>
                <w:rFonts w:eastAsia="Times New Roman"/>
                <w:lang w:eastAsia="en-CA"/>
              </w:rPr>
              <w:t>Not applicable</w:t>
            </w:r>
          </w:p>
        </w:tc>
      </w:tr>
      <w:tr w:rsidR="00307B62" w:rsidRPr="00BF2504" w14:paraId="6BFCD4EB" w14:textId="77777777" w:rsidTr="00307B62">
        <w:trPr>
          <w:trHeight w:val="300"/>
        </w:trPr>
        <w:tc>
          <w:tcPr>
            <w:tcW w:w="3836" w:type="pct"/>
            <w:hideMark/>
          </w:tcPr>
          <w:p w14:paraId="73CB2F03" w14:textId="77777777" w:rsidR="00307B62" w:rsidRPr="00BF2504" w:rsidRDefault="00307B62" w:rsidP="00B65D83">
            <w:pPr>
              <w:pStyle w:val="TableBodyTextMIRB"/>
              <w:rPr>
                <w:rFonts w:eastAsia="Times New Roman"/>
                <w:lang w:eastAsia="en-CA"/>
              </w:rPr>
            </w:pPr>
            <w:r w:rsidRPr="00BF2504">
              <w:t>Township of Gauthier</w:t>
            </w:r>
          </w:p>
        </w:tc>
        <w:tc>
          <w:tcPr>
            <w:tcW w:w="1164" w:type="pct"/>
            <w:noWrap/>
            <w:hideMark/>
          </w:tcPr>
          <w:p w14:paraId="54D78B03" w14:textId="01577145" w:rsidR="00307B62" w:rsidRPr="00BF2504" w:rsidRDefault="008F6FFC" w:rsidP="00B65D83">
            <w:pPr>
              <w:pStyle w:val="TableBodyTextMIRB"/>
            </w:pPr>
            <w:r>
              <w:rPr>
                <w:rFonts w:eastAsia="Times New Roman"/>
                <w:lang w:eastAsia="en-CA"/>
              </w:rPr>
              <w:t>Not applicable</w:t>
            </w:r>
          </w:p>
        </w:tc>
      </w:tr>
      <w:tr w:rsidR="00307B62" w:rsidRPr="00BF2504" w14:paraId="3A647F53" w14:textId="77777777" w:rsidTr="00307B62">
        <w:trPr>
          <w:trHeight w:val="300"/>
        </w:trPr>
        <w:tc>
          <w:tcPr>
            <w:tcW w:w="3836" w:type="pct"/>
            <w:hideMark/>
          </w:tcPr>
          <w:p w14:paraId="5D812B9D" w14:textId="77777777" w:rsidR="00307B62" w:rsidRPr="00BF2504" w:rsidRDefault="00307B62" w:rsidP="00B65D83">
            <w:pPr>
              <w:pStyle w:val="TableBodyTextMIRB"/>
              <w:rPr>
                <w:rFonts w:eastAsia="Times New Roman"/>
                <w:lang w:eastAsia="en-CA"/>
              </w:rPr>
            </w:pPr>
            <w:r w:rsidRPr="00BF2504">
              <w:t>Township of Georgian Bay</w:t>
            </w:r>
          </w:p>
        </w:tc>
        <w:tc>
          <w:tcPr>
            <w:tcW w:w="1164" w:type="pct"/>
            <w:noWrap/>
            <w:hideMark/>
          </w:tcPr>
          <w:p w14:paraId="3F7303C5" w14:textId="4B7265C0" w:rsidR="00307B62" w:rsidRPr="00BF2504" w:rsidRDefault="008F6FFC" w:rsidP="00B65D83">
            <w:pPr>
              <w:pStyle w:val="TableBodyTextMIRB"/>
            </w:pPr>
            <w:r>
              <w:rPr>
                <w:rFonts w:eastAsia="Times New Roman"/>
                <w:lang w:eastAsia="en-CA"/>
              </w:rPr>
              <w:t>Not applicable</w:t>
            </w:r>
          </w:p>
        </w:tc>
      </w:tr>
      <w:tr w:rsidR="00307B62" w:rsidRPr="00BF2504" w14:paraId="76D613C2" w14:textId="77777777" w:rsidTr="00307B62">
        <w:trPr>
          <w:trHeight w:val="300"/>
        </w:trPr>
        <w:tc>
          <w:tcPr>
            <w:tcW w:w="3836" w:type="pct"/>
            <w:hideMark/>
          </w:tcPr>
          <w:p w14:paraId="3C755610" w14:textId="77777777" w:rsidR="00307B62" w:rsidRPr="00BF2504" w:rsidRDefault="00307B62" w:rsidP="00B65D83">
            <w:pPr>
              <w:pStyle w:val="TableBodyTextMIRB"/>
              <w:rPr>
                <w:rFonts w:eastAsia="Times New Roman"/>
                <w:lang w:eastAsia="en-CA"/>
              </w:rPr>
            </w:pPr>
            <w:r w:rsidRPr="00BF2504">
              <w:t>Township of Georgian Bluffs</w:t>
            </w:r>
          </w:p>
        </w:tc>
        <w:tc>
          <w:tcPr>
            <w:tcW w:w="1164" w:type="pct"/>
            <w:noWrap/>
            <w:hideMark/>
          </w:tcPr>
          <w:p w14:paraId="7C738584" w14:textId="3633F07D" w:rsidR="00307B62" w:rsidRPr="00BF2504" w:rsidRDefault="008F6FFC" w:rsidP="00B65D83">
            <w:pPr>
              <w:pStyle w:val="TableBodyTextMIRB"/>
            </w:pPr>
            <w:r>
              <w:rPr>
                <w:rFonts w:eastAsia="Times New Roman"/>
                <w:lang w:eastAsia="en-CA"/>
              </w:rPr>
              <w:t>Not applicable</w:t>
            </w:r>
          </w:p>
        </w:tc>
      </w:tr>
      <w:tr w:rsidR="00307B62" w:rsidRPr="00BF2504" w14:paraId="08CDB48C" w14:textId="77777777" w:rsidTr="00307B62">
        <w:trPr>
          <w:trHeight w:val="300"/>
        </w:trPr>
        <w:tc>
          <w:tcPr>
            <w:tcW w:w="3836" w:type="pct"/>
            <w:hideMark/>
          </w:tcPr>
          <w:p w14:paraId="0DC0EE98" w14:textId="77777777" w:rsidR="00307B62" w:rsidRPr="00BF2504" w:rsidRDefault="00307B62" w:rsidP="00B65D83">
            <w:pPr>
              <w:pStyle w:val="TableBodyTextMIRB"/>
              <w:rPr>
                <w:rFonts w:eastAsia="Times New Roman"/>
                <w:lang w:eastAsia="en-CA"/>
              </w:rPr>
            </w:pPr>
            <w:r w:rsidRPr="00BF2504">
              <w:t>Township of Gillies</w:t>
            </w:r>
          </w:p>
        </w:tc>
        <w:tc>
          <w:tcPr>
            <w:tcW w:w="1164" w:type="pct"/>
            <w:noWrap/>
            <w:hideMark/>
          </w:tcPr>
          <w:p w14:paraId="3D8DED19" w14:textId="1B5788ED" w:rsidR="00307B62" w:rsidRPr="00BF2504" w:rsidRDefault="008F6FFC" w:rsidP="00B65D83">
            <w:pPr>
              <w:pStyle w:val="TableBodyTextMIRB"/>
            </w:pPr>
            <w:r>
              <w:rPr>
                <w:rFonts w:eastAsia="Times New Roman"/>
                <w:lang w:eastAsia="en-CA"/>
              </w:rPr>
              <w:t>Not applicable</w:t>
            </w:r>
          </w:p>
        </w:tc>
      </w:tr>
      <w:tr w:rsidR="00307B62" w:rsidRPr="00BF2504" w14:paraId="5E250C4E" w14:textId="77777777" w:rsidTr="00307B62">
        <w:trPr>
          <w:trHeight w:val="300"/>
        </w:trPr>
        <w:tc>
          <w:tcPr>
            <w:tcW w:w="3836" w:type="pct"/>
            <w:hideMark/>
          </w:tcPr>
          <w:p w14:paraId="569417E1" w14:textId="77777777" w:rsidR="00307B62" w:rsidRPr="00BF2504" w:rsidRDefault="00307B62" w:rsidP="00B65D83">
            <w:pPr>
              <w:pStyle w:val="TableBodyTextMIRB"/>
              <w:rPr>
                <w:rFonts w:eastAsia="Times New Roman"/>
                <w:lang w:eastAsia="en-CA"/>
              </w:rPr>
            </w:pPr>
            <w:r w:rsidRPr="00BF2504">
              <w:t>Township of Greater Madawaska</w:t>
            </w:r>
          </w:p>
        </w:tc>
        <w:tc>
          <w:tcPr>
            <w:tcW w:w="1164" w:type="pct"/>
            <w:noWrap/>
            <w:hideMark/>
          </w:tcPr>
          <w:p w14:paraId="0A64F559" w14:textId="3587C9D5" w:rsidR="00307B62" w:rsidRPr="00BF2504" w:rsidRDefault="008F6FFC" w:rsidP="00B65D83">
            <w:pPr>
              <w:pStyle w:val="TableBodyTextMIRB"/>
            </w:pPr>
            <w:r>
              <w:rPr>
                <w:rFonts w:eastAsia="Times New Roman"/>
                <w:lang w:eastAsia="en-CA"/>
              </w:rPr>
              <w:t>Not applicable</w:t>
            </w:r>
          </w:p>
        </w:tc>
      </w:tr>
      <w:tr w:rsidR="00307B62" w:rsidRPr="00BF2504" w14:paraId="7BEB6DB2" w14:textId="77777777" w:rsidTr="00307B62">
        <w:trPr>
          <w:trHeight w:val="300"/>
        </w:trPr>
        <w:tc>
          <w:tcPr>
            <w:tcW w:w="3836" w:type="pct"/>
            <w:hideMark/>
          </w:tcPr>
          <w:p w14:paraId="4E55F649" w14:textId="77777777" w:rsidR="00307B62" w:rsidRPr="00BF2504" w:rsidRDefault="00307B62" w:rsidP="00B65D83">
            <w:pPr>
              <w:pStyle w:val="TableBodyTextMIRB"/>
              <w:rPr>
                <w:rFonts w:eastAsia="Times New Roman"/>
                <w:lang w:eastAsia="en-CA"/>
              </w:rPr>
            </w:pPr>
            <w:r w:rsidRPr="00BF2504">
              <w:t>Township of Guelph/Eramosa</w:t>
            </w:r>
          </w:p>
        </w:tc>
        <w:tc>
          <w:tcPr>
            <w:tcW w:w="1164" w:type="pct"/>
            <w:noWrap/>
            <w:hideMark/>
          </w:tcPr>
          <w:p w14:paraId="52D62237" w14:textId="5BA8BE5C" w:rsidR="00307B62" w:rsidRPr="00BF2504" w:rsidRDefault="008F6FFC" w:rsidP="00B65D83">
            <w:pPr>
              <w:pStyle w:val="TableBodyTextMIRB"/>
            </w:pPr>
            <w:r>
              <w:rPr>
                <w:rFonts w:eastAsia="Times New Roman"/>
                <w:lang w:eastAsia="en-CA"/>
              </w:rPr>
              <w:t>Not applicable</w:t>
            </w:r>
          </w:p>
        </w:tc>
      </w:tr>
      <w:tr w:rsidR="00307B62" w:rsidRPr="00BF2504" w14:paraId="2566296C" w14:textId="77777777" w:rsidTr="00307B62">
        <w:trPr>
          <w:trHeight w:val="300"/>
        </w:trPr>
        <w:tc>
          <w:tcPr>
            <w:tcW w:w="3836" w:type="pct"/>
            <w:hideMark/>
          </w:tcPr>
          <w:p w14:paraId="11DC3E14" w14:textId="77777777" w:rsidR="00307B62" w:rsidRPr="00BF2504" w:rsidRDefault="00307B62" w:rsidP="00B65D83">
            <w:pPr>
              <w:pStyle w:val="TableBodyTextMIRB"/>
              <w:rPr>
                <w:rFonts w:eastAsia="Times New Roman"/>
                <w:lang w:eastAsia="en-CA"/>
              </w:rPr>
            </w:pPr>
            <w:r w:rsidRPr="00BF2504">
              <w:t>Township of Hamilton</w:t>
            </w:r>
          </w:p>
        </w:tc>
        <w:tc>
          <w:tcPr>
            <w:tcW w:w="1164" w:type="pct"/>
            <w:noWrap/>
            <w:hideMark/>
          </w:tcPr>
          <w:p w14:paraId="494634D8" w14:textId="393A18AA" w:rsidR="00307B62" w:rsidRPr="00BF2504" w:rsidRDefault="008F6FFC" w:rsidP="00B65D83">
            <w:pPr>
              <w:pStyle w:val="TableBodyTextMIRB"/>
            </w:pPr>
            <w:r>
              <w:rPr>
                <w:rFonts w:eastAsia="Times New Roman"/>
                <w:lang w:eastAsia="en-CA"/>
              </w:rPr>
              <w:t>Not applicable</w:t>
            </w:r>
          </w:p>
        </w:tc>
      </w:tr>
      <w:tr w:rsidR="00307B62" w:rsidRPr="00BF2504" w14:paraId="219154A1" w14:textId="77777777" w:rsidTr="00307B62">
        <w:trPr>
          <w:trHeight w:val="300"/>
        </w:trPr>
        <w:tc>
          <w:tcPr>
            <w:tcW w:w="3836" w:type="pct"/>
            <w:hideMark/>
          </w:tcPr>
          <w:p w14:paraId="5B4FDDBD" w14:textId="77777777" w:rsidR="00307B62" w:rsidRPr="00BF2504" w:rsidRDefault="00307B62" w:rsidP="00B65D83">
            <w:pPr>
              <w:pStyle w:val="TableBodyTextMIRB"/>
              <w:rPr>
                <w:rFonts w:eastAsia="Times New Roman"/>
                <w:lang w:eastAsia="en-CA"/>
              </w:rPr>
            </w:pPr>
            <w:r w:rsidRPr="00BF2504">
              <w:t>Township of Harley</w:t>
            </w:r>
          </w:p>
        </w:tc>
        <w:tc>
          <w:tcPr>
            <w:tcW w:w="1164" w:type="pct"/>
            <w:noWrap/>
            <w:hideMark/>
          </w:tcPr>
          <w:p w14:paraId="21FA7CC5" w14:textId="5FB460E9" w:rsidR="00307B62" w:rsidRPr="00BF2504" w:rsidRDefault="008F6FFC" w:rsidP="00B65D83">
            <w:pPr>
              <w:pStyle w:val="TableBodyTextMIRB"/>
            </w:pPr>
            <w:r>
              <w:rPr>
                <w:rFonts w:eastAsia="Times New Roman"/>
                <w:lang w:eastAsia="en-CA"/>
              </w:rPr>
              <w:t>Not applicable</w:t>
            </w:r>
          </w:p>
        </w:tc>
      </w:tr>
      <w:tr w:rsidR="00307B62" w:rsidRPr="00BF2504" w14:paraId="160656FE" w14:textId="77777777" w:rsidTr="00307B62">
        <w:trPr>
          <w:trHeight w:val="300"/>
        </w:trPr>
        <w:tc>
          <w:tcPr>
            <w:tcW w:w="3836" w:type="pct"/>
            <w:hideMark/>
          </w:tcPr>
          <w:p w14:paraId="5F686DC4" w14:textId="77777777" w:rsidR="00307B62" w:rsidRPr="00BF2504" w:rsidRDefault="00307B62" w:rsidP="00B65D83">
            <w:pPr>
              <w:pStyle w:val="TableBodyTextMIRB"/>
              <w:rPr>
                <w:rFonts w:eastAsia="Times New Roman"/>
                <w:lang w:eastAsia="en-CA"/>
              </w:rPr>
            </w:pPr>
            <w:r w:rsidRPr="00BF2504">
              <w:t>Township of Harris</w:t>
            </w:r>
          </w:p>
        </w:tc>
        <w:tc>
          <w:tcPr>
            <w:tcW w:w="1164" w:type="pct"/>
            <w:noWrap/>
            <w:hideMark/>
          </w:tcPr>
          <w:p w14:paraId="4447EAC5" w14:textId="06890740" w:rsidR="00307B62" w:rsidRPr="00BF2504" w:rsidRDefault="008F6FFC" w:rsidP="00B65D83">
            <w:pPr>
              <w:pStyle w:val="TableBodyTextMIRB"/>
            </w:pPr>
            <w:r>
              <w:rPr>
                <w:rFonts w:eastAsia="Times New Roman"/>
                <w:lang w:eastAsia="en-CA"/>
              </w:rPr>
              <w:t>Not applicable</w:t>
            </w:r>
          </w:p>
        </w:tc>
      </w:tr>
      <w:tr w:rsidR="00307B62" w:rsidRPr="00BF2504" w14:paraId="1EAED673" w14:textId="77777777" w:rsidTr="00307B62">
        <w:trPr>
          <w:trHeight w:val="300"/>
        </w:trPr>
        <w:tc>
          <w:tcPr>
            <w:tcW w:w="3836" w:type="pct"/>
            <w:hideMark/>
          </w:tcPr>
          <w:p w14:paraId="0C44166F" w14:textId="77777777" w:rsidR="00307B62" w:rsidRPr="00BF2504" w:rsidRDefault="00307B62" w:rsidP="00B65D83">
            <w:pPr>
              <w:pStyle w:val="TableBodyTextMIRB"/>
              <w:rPr>
                <w:rFonts w:eastAsia="Times New Roman"/>
                <w:lang w:eastAsia="en-CA"/>
              </w:rPr>
            </w:pPr>
            <w:r w:rsidRPr="00BF2504">
              <w:t>Township of Havelock-Belmont-Methuen</w:t>
            </w:r>
          </w:p>
        </w:tc>
        <w:tc>
          <w:tcPr>
            <w:tcW w:w="1164" w:type="pct"/>
            <w:noWrap/>
            <w:hideMark/>
          </w:tcPr>
          <w:p w14:paraId="2B1D50BB" w14:textId="475802B9" w:rsidR="00307B62" w:rsidRPr="00BF2504" w:rsidRDefault="008F6FFC" w:rsidP="00B65D83">
            <w:pPr>
              <w:pStyle w:val="TableBodyTextMIRB"/>
            </w:pPr>
            <w:r>
              <w:rPr>
                <w:rFonts w:eastAsia="Times New Roman"/>
                <w:lang w:eastAsia="en-CA"/>
              </w:rPr>
              <w:t>Not applicable</w:t>
            </w:r>
          </w:p>
        </w:tc>
      </w:tr>
      <w:tr w:rsidR="00307B62" w:rsidRPr="00BF2504" w14:paraId="285AB5EF" w14:textId="77777777" w:rsidTr="00307B62">
        <w:trPr>
          <w:trHeight w:val="300"/>
        </w:trPr>
        <w:tc>
          <w:tcPr>
            <w:tcW w:w="3836" w:type="pct"/>
            <w:hideMark/>
          </w:tcPr>
          <w:p w14:paraId="3465BC51" w14:textId="77777777" w:rsidR="00307B62" w:rsidRPr="00BF2504" w:rsidRDefault="00307B62" w:rsidP="00B65D83">
            <w:pPr>
              <w:pStyle w:val="TableBodyTextMIRB"/>
              <w:rPr>
                <w:rFonts w:eastAsia="Times New Roman"/>
                <w:lang w:eastAsia="en-CA"/>
              </w:rPr>
            </w:pPr>
            <w:r w:rsidRPr="00BF2504">
              <w:t>Township of Head, Clara and Maria</w:t>
            </w:r>
          </w:p>
        </w:tc>
        <w:tc>
          <w:tcPr>
            <w:tcW w:w="1164" w:type="pct"/>
            <w:noWrap/>
            <w:hideMark/>
          </w:tcPr>
          <w:p w14:paraId="3DF62E4B" w14:textId="7AC15090" w:rsidR="00307B62" w:rsidRPr="00BF2504" w:rsidRDefault="008F6FFC" w:rsidP="00B65D83">
            <w:pPr>
              <w:pStyle w:val="TableBodyTextMIRB"/>
            </w:pPr>
            <w:r>
              <w:rPr>
                <w:rFonts w:eastAsia="Times New Roman"/>
                <w:lang w:eastAsia="en-CA"/>
              </w:rPr>
              <w:t>Not applicable</w:t>
            </w:r>
          </w:p>
        </w:tc>
      </w:tr>
      <w:tr w:rsidR="00307B62" w:rsidRPr="00BF2504" w14:paraId="26319E60" w14:textId="77777777" w:rsidTr="00307B62">
        <w:trPr>
          <w:trHeight w:val="300"/>
        </w:trPr>
        <w:tc>
          <w:tcPr>
            <w:tcW w:w="3836" w:type="pct"/>
            <w:hideMark/>
          </w:tcPr>
          <w:p w14:paraId="3B025EA0" w14:textId="77777777" w:rsidR="00307B62" w:rsidRPr="00BF2504" w:rsidRDefault="00307B62" w:rsidP="00B65D83">
            <w:pPr>
              <w:pStyle w:val="TableBodyTextMIRB"/>
              <w:rPr>
                <w:rFonts w:eastAsia="Times New Roman"/>
                <w:lang w:eastAsia="en-CA"/>
              </w:rPr>
            </w:pPr>
            <w:r w:rsidRPr="00BF2504">
              <w:t>Township of Hilliard</w:t>
            </w:r>
          </w:p>
        </w:tc>
        <w:tc>
          <w:tcPr>
            <w:tcW w:w="1164" w:type="pct"/>
            <w:noWrap/>
            <w:hideMark/>
          </w:tcPr>
          <w:p w14:paraId="64F500EE" w14:textId="604CC70C" w:rsidR="00307B62" w:rsidRPr="00BF2504" w:rsidRDefault="008F6FFC" w:rsidP="00B65D83">
            <w:pPr>
              <w:pStyle w:val="TableBodyTextMIRB"/>
            </w:pPr>
            <w:r>
              <w:rPr>
                <w:rFonts w:eastAsia="Times New Roman"/>
                <w:lang w:eastAsia="en-CA"/>
              </w:rPr>
              <w:t>Not applicable</w:t>
            </w:r>
          </w:p>
        </w:tc>
      </w:tr>
      <w:tr w:rsidR="00307B62" w:rsidRPr="00BF2504" w14:paraId="67B4FFAA" w14:textId="77777777" w:rsidTr="00307B62">
        <w:trPr>
          <w:trHeight w:val="300"/>
        </w:trPr>
        <w:tc>
          <w:tcPr>
            <w:tcW w:w="3836" w:type="pct"/>
            <w:hideMark/>
          </w:tcPr>
          <w:p w14:paraId="5895A2A3" w14:textId="77777777" w:rsidR="00307B62" w:rsidRPr="00BF2504" w:rsidRDefault="00307B62" w:rsidP="00B65D83">
            <w:pPr>
              <w:pStyle w:val="TableBodyTextMIRB"/>
              <w:rPr>
                <w:rFonts w:eastAsia="Times New Roman"/>
                <w:lang w:eastAsia="en-CA"/>
              </w:rPr>
            </w:pPr>
            <w:r w:rsidRPr="00BF2504">
              <w:t>Township of Hilton</w:t>
            </w:r>
          </w:p>
        </w:tc>
        <w:tc>
          <w:tcPr>
            <w:tcW w:w="1164" w:type="pct"/>
            <w:noWrap/>
            <w:hideMark/>
          </w:tcPr>
          <w:p w14:paraId="7F8D3847" w14:textId="61889453" w:rsidR="00307B62" w:rsidRPr="00BF2504" w:rsidRDefault="008F6FFC" w:rsidP="00B65D83">
            <w:pPr>
              <w:pStyle w:val="TableBodyTextMIRB"/>
            </w:pPr>
            <w:r>
              <w:rPr>
                <w:rFonts w:eastAsia="Times New Roman"/>
                <w:lang w:eastAsia="en-CA"/>
              </w:rPr>
              <w:t>Not applicable</w:t>
            </w:r>
          </w:p>
        </w:tc>
      </w:tr>
      <w:tr w:rsidR="00307B62" w:rsidRPr="00BF2504" w14:paraId="0A5DB985" w14:textId="77777777" w:rsidTr="00307B62">
        <w:trPr>
          <w:trHeight w:val="300"/>
        </w:trPr>
        <w:tc>
          <w:tcPr>
            <w:tcW w:w="3836" w:type="pct"/>
            <w:hideMark/>
          </w:tcPr>
          <w:p w14:paraId="25C110F9" w14:textId="77777777" w:rsidR="00307B62" w:rsidRPr="00BF2504" w:rsidRDefault="00307B62" w:rsidP="00B65D83">
            <w:pPr>
              <w:pStyle w:val="TableBodyTextMIRB"/>
              <w:rPr>
                <w:rFonts w:eastAsia="Times New Roman"/>
                <w:lang w:eastAsia="en-CA"/>
              </w:rPr>
            </w:pPr>
            <w:r w:rsidRPr="00BF2504">
              <w:t>Township of Hornepayne</w:t>
            </w:r>
          </w:p>
        </w:tc>
        <w:tc>
          <w:tcPr>
            <w:tcW w:w="1164" w:type="pct"/>
            <w:noWrap/>
            <w:hideMark/>
          </w:tcPr>
          <w:p w14:paraId="7AB4EFBA" w14:textId="0D61B0CA" w:rsidR="00307B62" w:rsidRPr="00BF2504" w:rsidRDefault="008F6FFC" w:rsidP="00B65D83">
            <w:pPr>
              <w:pStyle w:val="TableBodyTextMIRB"/>
            </w:pPr>
            <w:r>
              <w:rPr>
                <w:rFonts w:eastAsia="Times New Roman"/>
                <w:lang w:eastAsia="en-CA"/>
              </w:rPr>
              <w:t>Not applicable</w:t>
            </w:r>
          </w:p>
        </w:tc>
      </w:tr>
      <w:tr w:rsidR="00307B62" w:rsidRPr="00BF2504" w14:paraId="75F9059B" w14:textId="77777777" w:rsidTr="00307B62">
        <w:trPr>
          <w:trHeight w:val="300"/>
        </w:trPr>
        <w:tc>
          <w:tcPr>
            <w:tcW w:w="3836" w:type="pct"/>
            <w:hideMark/>
          </w:tcPr>
          <w:p w14:paraId="48A2DC09" w14:textId="77777777" w:rsidR="00307B62" w:rsidRPr="00BF2504" w:rsidRDefault="00307B62" w:rsidP="00B65D83">
            <w:pPr>
              <w:pStyle w:val="TableBodyTextMIRB"/>
              <w:rPr>
                <w:rFonts w:eastAsia="Times New Roman"/>
                <w:lang w:eastAsia="en-CA"/>
              </w:rPr>
            </w:pPr>
            <w:r w:rsidRPr="00BF2504">
              <w:t>Township of Horton</w:t>
            </w:r>
          </w:p>
        </w:tc>
        <w:tc>
          <w:tcPr>
            <w:tcW w:w="1164" w:type="pct"/>
            <w:noWrap/>
            <w:hideMark/>
          </w:tcPr>
          <w:p w14:paraId="2AE0325E" w14:textId="4B0F13AA" w:rsidR="00307B62" w:rsidRPr="00BF2504" w:rsidRDefault="008F6FFC" w:rsidP="00B65D83">
            <w:pPr>
              <w:pStyle w:val="TableBodyTextMIRB"/>
            </w:pPr>
            <w:r>
              <w:rPr>
                <w:rFonts w:eastAsia="Times New Roman"/>
                <w:lang w:eastAsia="en-CA"/>
              </w:rPr>
              <w:t>Not applicable</w:t>
            </w:r>
          </w:p>
        </w:tc>
      </w:tr>
      <w:tr w:rsidR="00307B62" w:rsidRPr="00BF2504" w14:paraId="06CFEE36" w14:textId="77777777" w:rsidTr="00307B62">
        <w:trPr>
          <w:trHeight w:val="300"/>
        </w:trPr>
        <w:tc>
          <w:tcPr>
            <w:tcW w:w="3836" w:type="pct"/>
            <w:hideMark/>
          </w:tcPr>
          <w:p w14:paraId="6D58F3C2" w14:textId="77777777" w:rsidR="00307B62" w:rsidRPr="00BF2504" w:rsidRDefault="00307B62" w:rsidP="00B65D83">
            <w:pPr>
              <w:pStyle w:val="TableBodyTextMIRB"/>
              <w:rPr>
                <w:rFonts w:eastAsia="Times New Roman"/>
                <w:lang w:eastAsia="en-CA"/>
              </w:rPr>
            </w:pPr>
            <w:r w:rsidRPr="00BF2504">
              <w:t>Township of Howick</w:t>
            </w:r>
          </w:p>
        </w:tc>
        <w:tc>
          <w:tcPr>
            <w:tcW w:w="1164" w:type="pct"/>
            <w:noWrap/>
            <w:hideMark/>
          </w:tcPr>
          <w:p w14:paraId="088C3B69" w14:textId="63956464" w:rsidR="00307B62" w:rsidRPr="00BF2504" w:rsidRDefault="008F6FFC" w:rsidP="00B65D83">
            <w:pPr>
              <w:pStyle w:val="TableBodyTextMIRB"/>
            </w:pPr>
            <w:r>
              <w:rPr>
                <w:rFonts w:eastAsia="Times New Roman"/>
                <w:lang w:eastAsia="en-CA"/>
              </w:rPr>
              <w:t>Not applicable</w:t>
            </w:r>
          </w:p>
        </w:tc>
      </w:tr>
      <w:tr w:rsidR="00307B62" w:rsidRPr="00BF2504" w14:paraId="7D36F6F4" w14:textId="77777777" w:rsidTr="00307B62">
        <w:trPr>
          <w:trHeight w:val="300"/>
        </w:trPr>
        <w:tc>
          <w:tcPr>
            <w:tcW w:w="3836" w:type="pct"/>
            <w:hideMark/>
          </w:tcPr>
          <w:p w14:paraId="71F23088" w14:textId="77777777" w:rsidR="00307B62" w:rsidRPr="00BF2504" w:rsidRDefault="00307B62" w:rsidP="00B65D83">
            <w:pPr>
              <w:pStyle w:val="TableBodyTextMIRB"/>
              <w:rPr>
                <w:rFonts w:eastAsia="Times New Roman"/>
                <w:lang w:eastAsia="en-CA"/>
              </w:rPr>
            </w:pPr>
            <w:r w:rsidRPr="00BF2504">
              <w:t>Township of Hudson</w:t>
            </w:r>
          </w:p>
        </w:tc>
        <w:tc>
          <w:tcPr>
            <w:tcW w:w="1164" w:type="pct"/>
            <w:noWrap/>
            <w:hideMark/>
          </w:tcPr>
          <w:p w14:paraId="733CC3F8" w14:textId="322C8A95" w:rsidR="00307B62" w:rsidRPr="00BF2504" w:rsidRDefault="008F6FFC" w:rsidP="00B65D83">
            <w:pPr>
              <w:pStyle w:val="TableBodyTextMIRB"/>
            </w:pPr>
            <w:r>
              <w:rPr>
                <w:rFonts w:eastAsia="Times New Roman"/>
                <w:lang w:eastAsia="en-CA"/>
              </w:rPr>
              <w:t>Not applicable</w:t>
            </w:r>
          </w:p>
        </w:tc>
      </w:tr>
      <w:tr w:rsidR="00307B62" w:rsidRPr="00BF2504" w14:paraId="0A0DAFDE" w14:textId="77777777" w:rsidTr="00307B62">
        <w:trPr>
          <w:trHeight w:val="300"/>
        </w:trPr>
        <w:tc>
          <w:tcPr>
            <w:tcW w:w="3836" w:type="pct"/>
            <w:hideMark/>
          </w:tcPr>
          <w:p w14:paraId="40ACE434" w14:textId="77777777" w:rsidR="00307B62" w:rsidRPr="00BF2504" w:rsidRDefault="00307B62" w:rsidP="00B65D83">
            <w:pPr>
              <w:pStyle w:val="TableBodyTextMIRB"/>
              <w:rPr>
                <w:rFonts w:eastAsia="Times New Roman"/>
                <w:lang w:eastAsia="en-CA"/>
              </w:rPr>
            </w:pPr>
            <w:r w:rsidRPr="00BF2504">
              <w:t>Township of Huron-Kinloss</w:t>
            </w:r>
          </w:p>
        </w:tc>
        <w:tc>
          <w:tcPr>
            <w:tcW w:w="1164" w:type="pct"/>
            <w:noWrap/>
            <w:hideMark/>
          </w:tcPr>
          <w:p w14:paraId="43BB7894" w14:textId="6803E27E" w:rsidR="00307B62" w:rsidRPr="00BF2504" w:rsidRDefault="008F6FFC" w:rsidP="00B65D83">
            <w:pPr>
              <w:pStyle w:val="TableBodyTextMIRB"/>
            </w:pPr>
            <w:r>
              <w:rPr>
                <w:rFonts w:eastAsia="Times New Roman"/>
                <w:lang w:eastAsia="en-CA"/>
              </w:rPr>
              <w:t>Not applicable</w:t>
            </w:r>
          </w:p>
        </w:tc>
      </w:tr>
      <w:tr w:rsidR="00307B62" w:rsidRPr="00BF2504" w14:paraId="49936DA1" w14:textId="77777777" w:rsidTr="00307B62">
        <w:trPr>
          <w:trHeight w:val="300"/>
        </w:trPr>
        <w:tc>
          <w:tcPr>
            <w:tcW w:w="3836" w:type="pct"/>
            <w:hideMark/>
          </w:tcPr>
          <w:p w14:paraId="4A2092EB" w14:textId="77777777" w:rsidR="00307B62" w:rsidRPr="00BF2504" w:rsidRDefault="00307B62" w:rsidP="00B65D83">
            <w:pPr>
              <w:pStyle w:val="TableBodyTextMIRB"/>
              <w:rPr>
                <w:rFonts w:eastAsia="Times New Roman"/>
                <w:lang w:eastAsia="en-CA"/>
              </w:rPr>
            </w:pPr>
            <w:r w:rsidRPr="00BF2504">
              <w:t>Township of Ignace</w:t>
            </w:r>
          </w:p>
        </w:tc>
        <w:tc>
          <w:tcPr>
            <w:tcW w:w="1164" w:type="pct"/>
            <w:noWrap/>
            <w:hideMark/>
          </w:tcPr>
          <w:p w14:paraId="5EB10ED8" w14:textId="57D9FA14" w:rsidR="00307B62" w:rsidRPr="00BF2504" w:rsidRDefault="008F6FFC" w:rsidP="00B65D83">
            <w:pPr>
              <w:pStyle w:val="TableBodyTextMIRB"/>
            </w:pPr>
            <w:r>
              <w:rPr>
                <w:rFonts w:eastAsia="Times New Roman"/>
                <w:lang w:eastAsia="en-CA"/>
              </w:rPr>
              <w:t>Not applicable</w:t>
            </w:r>
          </w:p>
        </w:tc>
      </w:tr>
      <w:tr w:rsidR="00307B62" w:rsidRPr="00BF2504" w14:paraId="7CF36FE5" w14:textId="77777777" w:rsidTr="00307B62">
        <w:trPr>
          <w:trHeight w:val="300"/>
        </w:trPr>
        <w:tc>
          <w:tcPr>
            <w:tcW w:w="3836" w:type="pct"/>
            <w:hideMark/>
          </w:tcPr>
          <w:p w14:paraId="37E18850" w14:textId="77777777" w:rsidR="00307B62" w:rsidRPr="00BF2504" w:rsidRDefault="00307B62" w:rsidP="00B65D83">
            <w:pPr>
              <w:pStyle w:val="TableBodyTextMIRB"/>
              <w:rPr>
                <w:rFonts w:eastAsia="Times New Roman"/>
                <w:lang w:eastAsia="en-CA"/>
              </w:rPr>
            </w:pPr>
            <w:r w:rsidRPr="00BF2504">
              <w:t>Township of James</w:t>
            </w:r>
          </w:p>
        </w:tc>
        <w:tc>
          <w:tcPr>
            <w:tcW w:w="1164" w:type="pct"/>
            <w:noWrap/>
            <w:hideMark/>
          </w:tcPr>
          <w:p w14:paraId="62374232" w14:textId="388EF32B" w:rsidR="00307B62" w:rsidRPr="00BF2504" w:rsidRDefault="008F6FFC" w:rsidP="00B65D83">
            <w:pPr>
              <w:pStyle w:val="TableBodyTextMIRB"/>
            </w:pPr>
            <w:r>
              <w:rPr>
                <w:rFonts w:eastAsia="Times New Roman"/>
                <w:lang w:eastAsia="en-CA"/>
              </w:rPr>
              <w:t>Not applicable</w:t>
            </w:r>
          </w:p>
        </w:tc>
      </w:tr>
      <w:tr w:rsidR="00307B62" w:rsidRPr="00BF2504" w14:paraId="25C57E65" w14:textId="77777777" w:rsidTr="00307B62">
        <w:trPr>
          <w:trHeight w:val="300"/>
        </w:trPr>
        <w:tc>
          <w:tcPr>
            <w:tcW w:w="3836" w:type="pct"/>
            <w:hideMark/>
          </w:tcPr>
          <w:p w14:paraId="2218AE70" w14:textId="77777777" w:rsidR="00307B62" w:rsidRPr="00BF2504" w:rsidRDefault="00307B62" w:rsidP="00B65D83">
            <w:pPr>
              <w:pStyle w:val="TableBodyTextMIRB"/>
              <w:rPr>
                <w:rFonts w:eastAsia="Times New Roman"/>
                <w:lang w:eastAsia="en-CA"/>
              </w:rPr>
            </w:pPr>
            <w:r w:rsidRPr="00BF2504">
              <w:t>Township of Jocelyn</w:t>
            </w:r>
          </w:p>
        </w:tc>
        <w:tc>
          <w:tcPr>
            <w:tcW w:w="1164" w:type="pct"/>
            <w:noWrap/>
            <w:hideMark/>
          </w:tcPr>
          <w:p w14:paraId="27E8B71C" w14:textId="0E5C39BB" w:rsidR="00307B62" w:rsidRPr="00BF2504" w:rsidRDefault="008F6FFC" w:rsidP="00B65D83">
            <w:pPr>
              <w:pStyle w:val="TableBodyTextMIRB"/>
            </w:pPr>
            <w:r>
              <w:rPr>
                <w:rFonts w:eastAsia="Times New Roman"/>
                <w:lang w:eastAsia="en-CA"/>
              </w:rPr>
              <w:t>Not applicable</w:t>
            </w:r>
          </w:p>
        </w:tc>
      </w:tr>
      <w:tr w:rsidR="00307B62" w:rsidRPr="00BF2504" w14:paraId="54B42F57" w14:textId="77777777" w:rsidTr="00307B62">
        <w:trPr>
          <w:trHeight w:val="300"/>
        </w:trPr>
        <w:tc>
          <w:tcPr>
            <w:tcW w:w="3836" w:type="pct"/>
            <w:hideMark/>
          </w:tcPr>
          <w:p w14:paraId="248EBEA3" w14:textId="77777777" w:rsidR="00307B62" w:rsidRPr="00BF2504" w:rsidRDefault="00307B62" w:rsidP="00B65D83">
            <w:pPr>
              <w:pStyle w:val="TableBodyTextMIRB"/>
              <w:rPr>
                <w:rFonts w:eastAsia="Times New Roman"/>
                <w:lang w:eastAsia="en-CA"/>
              </w:rPr>
            </w:pPr>
            <w:r w:rsidRPr="00BF2504">
              <w:t>Township of Johnson</w:t>
            </w:r>
          </w:p>
        </w:tc>
        <w:tc>
          <w:tcPr>
            <w:tcW w:w="1164" w:type="pct"/>
            <w:noWrap/>
            <w:hideMark/>
          </w:tcPr>
          <w:p w14:paraId="133433CE" w14:textId="67FE0243" w:rsidR="00307B62" w:rsidRPr="00BF2504" w:rsidRDefault="008F6FFC" w:rsidP="00B65D83">
            <w:pPr>
              <w:pStyle w:val="TableBodyTextMIRB"/>
            </w:pPr>
            <w:r>
              <w:rPr>
                <w:rFonts w:eastAsia="Times New Roman"/>
                <w:lang w:eastAsia="en-CA"/>
              </w:rPr>
              <w:t>Not applicable</w:t>
            </w:r>
          </w:p>
        </w:tc>
      </w:tr>
      <w:tr w:rsidR="00307B62" w:rsidRPr="00BF2504" w14:paraId="180C55C7" w14:textId="77777777" w:rsidTr="00307B62">
        <w:trPr>
          <w:trHeight w:val="300"/>
        </w:trPr>
        <w:tc>
          <w:tcPr>
            <w:tcW w:w="3836" w:type="pct"/>
            <w:hideMark/>
          </w:tcPr>
          <w:p w14:paraId="1F88FDB7" w14:textId="77777777" w:rsidR="00307B62" w:rsidRPr="00BF2504" w:rsidRDefault="00307B62" w:rsidP="00B65D83">
            <w:pPr>
              <w:pStyle w:val="TableBodyTextMIRB"/>
              <w:rPr>
                <w:rFonts w:eastAsia="Times New Roman"/>
                <w:lang w:eastAsia="en-CA"/>
              </w:rPr>
            </w:pPr>
            <w:r w:rsidRPr="00BF2504">
              <w:t>Township of Joly</w:t>
            </w:r>
          </w:p>
        </w:tc>
        <w:tc>
          <w:tcPr>
            <w:tcW w:w="1164" w:type="pct"/>
            <w:noWrap/>
            <w:hideMark/>
          </w:tcPr>
          <w:p w14:paraId="657A188A" w14:textId="082B4517" w:rsidR="00307B62" w:rsidRPr="00BF2504" w:rsidRDefault="008F6FFC" w:rsidP="00B65D83">
            <w:pPr>
              <w:pStyle w:val="TableBodyTextMIRB"/>
            </w:pPr>
            <w:r>
              <w:rPr>
                <w:rFonts w:eastAsia="Times New Roman"/>
                <w:lang w:eastAsia="en-CA"/>
              </w:rPr>
              <w:t>Not applicable</w:t>
            </w:r>
          </w:p>
        </w:tc>
      </w:tr>
      <w:tr w:rsidR="00307B62" w:rsidRPr="00BF2504" w14:paraId="065F2E79" w14:textId="77777777" w:rsidTr="00307B62">
        <w:trPr>
          <w:trHeight w:val="300"/>
        </w:trPr>
        <w:tc>
          <w:tcPr>
            <w:tcW w:w="3836" w:type="pct"/>
            <w:hideMark/>
          </w:tcPr>
          <w:p w14:paraId="2C437F7F" w14:textId="77777777" w:rsidR="00307B62" w:rsidRPr="00BF2504" w:rsidRDefault="00307B62" w:rsidP="00B65D83">
            <w:pPr>
              <w:pStyle w:val="TableBodyTextMIRB"/>
              <w:rPr>
                <w:rFonts w:eastAsia="Times New Roman"/>
                <w:lang w:eastAsia="en-CA"/>
              </w:rPr>
            </w:pPr>
            <w:r w:rsidRPr="00BF2504">
              <w:t>Township of Kerns</w:t>
            </w:r>
          </w:p>
        </w:tc>
        <w:tc>
          <w:tcPr>
            <w:tcW w:w="1164" w:type="pct"/>
            <w:noWrap/>
            <w:hideMark/>
          </w:tcPr>
          <w:p w14:paraId="347EFA90" w14:textId="2E246786" w:rsidR="00307B62" w:rsidRPr="00BF2504" w:rsidRDefault="008F6FFC" w:rsidP="00B65D83">
            <w:pPr>
              <w:pStyle w:val="TableBodyTextMIRB"/>
            </w:pPr>
            <w:r>
              <w:rPr>
                <w:rFonts w:eastAsia="Times New Roman"/>
                <w:lang w:eastAsia="en-CA"/>
              </w:rPr>
              <w:t>Not applicable</w:t>
            </w:r>
          </w:p>
        </w:tc>
      </w:tr>
      <w:tr w:rsidR="00307B62" w:rsidRPr="00BF2504" w14:paraId="09F30483" w14:textId="77777777" w:rsidTr="00307B62">
        <w:trPr>
          <w:trHeight w:val="300"/>
        </w:trPr>
        <w:tc>
          <w:tcPr>
            <w:tcW w:w="3836" w:type="pct"/>
            <w:hideMark/>
          </w:tcPr>
          <w:p w14:paraId="0C86885D" w14:textId="77777777" w:rsidR="00307B62" w:rsidRPr="00BF2504" w:rsidRDefault="00307B62" w:rsidP="00B65D83">
            <w:pPr>
              <w:pStyle w:val="TableBodyTextMIRB"/>
              <w:rPr>
                <w:rFonts w:eastAsia="Times New Roman"/>
                <w:lang w:eastAsia="en-CA"/>
              </w:rPr>
            </w:pPr>
            <w:r w:rsidRPr="00BF2504">
              <w:t>Township of Killaloe, Hagarty and Richards</w:t>
            </w:r>
          </w:p>
        </w:tc>
        <w:tc>
          <w:tcPr>
            <w:tcW w:w="1164" w:type="pct"/>
            <w:noWrap/>
            <w:hideMark/>
          </w:tcPr>
          <w:p w14:paraId="202A184D" w14:textId="4BB7E440" w:rsidR="00307B62" w:rsidRPr="00BF2504" w:rsidRDefault="008F6FFC" w:rsidP="00B65D83">
            <w:pPr>
              <w:pStyle w:val="TableBodyTextMIRB"/>
            </w:pPr>
            <w:r>
              <w:rPr>
                <w:rFonts w:eastAsia="Times New Roman"/>
                <w:lang w:eastAsia="en-CA"/>
              </w:rPr>
              <w:t>Not applicable</w:t>
            </w:r>
          </w:p>
        </w:tc>
      </w:tr>
      <w:tr w:rsidR="00307B62" w:rsidRPr="00BF2504" w14:paraId="2061D79B" w14:textId="77777777" w:rsidTr="00307B62">
        <w:trPr>
          <w:trHeight w:val="300"/>
        </w:trPr>
        <w:tc>
          <w:tcPr>
            <w:tcW w:w="3836" w:type="pct"/>
            <w:hideMark/>
          </w:tcPr>
          <w:p w14:paraId="4B00D474" w14:textId="77777777" w:rsidR="00307B62" w:rsidRPr="00BF2504" w:rsidRDefault="00307B62" w:rsidP="00B65D83">
            <w:pPr>
              <w:pStyle w:val="TableBodyTextMIRB"/>
              <w:rPr>
                <w:rFonts w:eastAsia="Times New Roman"/>
                <w:lang w:eastAsia="en-CA"/>
              </w:rPr>
            </w:pPr>
            <w:r w:rsidRPr="00BF2504">
              <w:t>Township of King</w:t>
            </w:r>
          </w:p>
        </w:tc>
        <w:tc>
          <w:tcPr>
            <w:tcW w:w="1164" w:type="pct"/>
            <w:noWrap/>
            <w:hideMark/>
          </w:tcPr>
          <w:p w14:paraId="79E34F30" w14:textId="17C4EB46" w:rsidR="00307B62" w:rsidRPr="00BF2504" w:rsidRDefault="008F6FFC" w:rsidP="00B65D83">
            <w:pPr>
              <w:pStyle w:val="TableBodyTextMIRB"/>
            </w:pPr>
            <w:r>
              <w:rPr>
                <w:rFonts w:eastAsia="Times New Roman"/>
                <w:lang w:eastAsia="en-CA"/>
              </w:rPr>
              <w:t>Not applicable</w:t>
            </w:r>
          </w:p>
        </w:tc>
      </w:tr>
      <w:tr w:rsidR="00307B62" w:rsidRPr="00BF2504" w14:paraId="464AB96A" w14:textId="77777777" w:rsidTr="00307B62">
        <w:trPr>
          <w:trHeight w:val="300"/>
        </w:trPr>
        <w:tc>
          <w:tcPr>
            <w:tcW w:w="3836" w:type="pct"/>
            <w:hideMark/>
          </w:tcPr>
          <w:p w14:paraId="64990FD3" w14:textId="77777777" w:rsidR="00307B62" w:rsidRPr="00BF2504" w:rsidRDefault="00307B62" w:rsidP="00B65D83">
            <w:pPr>
              <w:pStyle w:val="TableBodyTextMIRB"/>
              <w:rPr>
                <w:rFonts w:eastAsia="Times New Roman"/>
                <w:lang w:eastAsia="en-CA"/>
              </w:rPr>
            </w:pPr>
            <w:r w:rsidRPr="00BF2504">
              <w:t>Township of La Vallee</w:t>
            </w:r>
          </w:p>
        </w:tc>
        <w:tc>
          <w:tcPr>
            <w:tcW w:w="1164" w:type="pct"/>
            <w:noWrap/>
            <w:hideMark/>
          </w:tcPr>
          <w:p w14:paraId="5F010C88" w14:textId="4683AA2C" w:rsidR="00307B62" w:rsidRPr="00BF2504" w:rsidRDefault="008F6FFC" w:rsidP="00B65D83">
            <w:pPr>
              <w:pStyle w:val="TableBodyTextMIRB"/>
            </w:pPr>
            <w:r>
              <w:rPr>
                <w:rFonts w:eastAsia="Times New Roman"/>
                <w:lang w:eastAsia="en-CA"/>
              </w:rPr>
              <w:t>Not applicable</w:t>
            </w:r>
          </w:p>
        </w:tc>
      </w:tr>
      <w:tr w:rsidR="00307B62" w:rsidRPr="00BF2504" w14:paraId="78A7444A" w14:textId="77777777" w:rsidTr="00307B62">
        <w:trPr>
          <w:trHeight w:val="300"/>
        </w:trPr>
        <w:tc>
          <w:tcPr>
            <w:tcW w:w="3836" w:type="pct"/>
            <w:hideMark/>
          </w:tcPr>
          <w:p w14:paraId="3BB7E296" w14:textId="77777777" w:rsidR="00307B62" w:rsidRPr="00BF2504" w:rsidRDefault="00307B62" w:rsidP="00B65D83">
            <w:pPr>
              <w:pStyle w:val="TableBodyTextMIRB"/>
              <w:rPr>
                <w:rFonts w:eastAsia="Times New Roman"/>
                <w:lang w:eastAsia="en-CA"/>
              </w:rPr>
            </w:pPr>
            <w:r w:rsidRPr="00BF2504">
              <w:t>Township of Laird</w:t>
            </w:r>
          </w:p>
        </w:tc>
        <w:tc>
          <w:tcPr>
            <w:tcW w:w="1164" w:type="pct"/>
            <w:noWrap/>
            <w:hideMark/>
          </w:tcPr>
          <w:p w14:paraId="187C6E7C" w14:textId="3E51DB64" w:rsidR="00307B62" w:rsidRPr="00BF2504" w:rsidRDefault="008F6FFC" w:rsidP="00B65D83">
            <w:pPr>
              <w:pStyle w:val="TableBodyTextMIRB"/>
            </w:pPr>
            <w:r>
              <w:rPr>
                <w:rFonts w:eastAsia="Times New Roman"/>
                <w:lang w:eastAsia="en-CA"/>
              </w:rPr>
              <w:t>Not applicable</w:t>
            </w:r>
          </w:p>
        </w:tc>
      </w:tr>
      <w:tr w:rsidR="00307B62" w:rsidRPr="00BF2504" w14:paraId="28B323B4" w14:textId="77777777" w:rsidTr="00307B62">
        <w:trPr>
          <w:trHeight w:val="300"/>
        </w:trPr>
        <w:tc>
          <w:tcPr>
            <w:tcW w:w="3836" w:type="pct"/>
            <w:hideMark/>
          </w:tcPr>
          <w:p w14:paraId="43F3C265" w14:textId="77777777" w:rsidR="00307B62" w:rsidRPr="00BF2504" w:rsidRDefault="00307B62" w:rsidP="00B65D83">
            <w:pPr>
              <w:pStyle w:val="TableBodyTextMIRB"/>
              <w:rPr>
                <w:rFonts w:eastAsia="Times New Roman"/>
                <w:lang w:eastAsia="en-CA"/>
              </w:rPr>
            </w:pPr>
            <w:r w:rsidRPr="00BF2504">
              <w:t>Township of Lake of Bays</w:t>
            </w:r>
          </w:p>
        </w:tc>
        <w:tc>
          <w:tcPr>
            <w:tcW w:w="1164" w:type="pct"/>
            <w:noWrap/>
            <w:hideMark/>
          </w:tcPr>
          <w:p w14:paraId="79756BBD" w14:textId="56ABC285" w:rsidR="00307B62" w:rsidRPr="00BF2504" w:rsidRDefault="008F6FFC" w:rsidP="00B65D83">
            <w:pPr>
              <w:pStyle w:val="TableBodyTextMIRB"/>
            </w:pPr>
            <w:r>
              <w:rPr>
                <w:rFonts w:eastAsia="Times New Roman"/>
                <w:lang w:eastAsia="en-CA"/>
              </w:rPr>
              <w:t>Not applicable</w:t>
            </w:r>
          </w:p>
        </w:tc>
      </w:tr>
      <w:tr w:rsidR="00307B62" w:rsidRPr="00BF2504" w14:paraId="02FE7A87" w14:textId="77777777" w:rsidTr="00307B62">
        <w:trPr>
          <w:trHeight w:val="300"/>
        </w:trPr>
        <w:tc>
          <w:tcPr>
            <w:tcW w:w="3836" w:type="pct"/>
            <w:hideMark/>
          </w:tcPr>
          <w:p w14:paraId="7B6D758C" w14:textId="77777777" w:rsidR="00307B62" w:rsidRPr="00BF2504" w:rsidRDefault="00307B62" w:rsidP="00B65D83">
            <w:pPr>
              <w:pStyle w:val="TableBodyTextMIRB"/>
              <w:rPr>
                <w:rFonts w:eastAsia="Times New Roman"/>
                <w:lang w:eastAsia="en-CA"/>
              </w:rPr>
            </w:pPr>
            <w:r w:rsidRPr="00BF2504">
              <w:t>Township of Lake of the Woods</w:t>
            </w:r>
          </w:p>
        </w:tc>
        <w:tc>
          <w:tcPr>
            <w:tcW w:w="1164" w:type="pct"/>
            <w:noWrap/>
            <w:hideMark/>
          </w:tcPr>
          <w:p w14:paraId="31436ECD" w14:textId="6BA15722" w:rsidR="00307B62" w:rsidRPr="00BF2504" w:rsidRDefault="008F6FFC" w:rsidP="00B65D83">
            <w:pPr>
              <w:pStyle w:val="TableBodyTextMIRB"/>
            </w:pPr>
            <w:r>
              <w:rPr>
                <w:rFonts w:eastAsia="Times New Roman"/>
                <w:lang w:eastAsia="en-CA"/>
              </w:rPr>
              <w:t>Not applicable</w:t>
            </w:r>
          </w:p>
        </w:tc>
      </w:tr>
      <w:tr w:rsidR="00307B62" w:rsidRPr="00BF2504" w14:paraId="7ABAD6DA" w14:textId="77777777" w:rsidTr="00307B62">
        <w:trPr>
          <w:trHeight w:val="300"/>
        </w:trPr>
        <w:tc>
          <w:tcPr>
            <w:tcW w:w="3836" w:type="pct"/>
            <w:hideMark/>
          </w:tcPr>
          <w:p w14:paraId="77AF4E87" w14:textId="77777777" w:rsidR="00307B62" w:rsidRPr="00BF2504" w:rsidRDefault="00307B62" w:rsidP="00B65D83">
            <w:pPr>
              <w:pStyle w:val="TableBodyTextMIRB"/>
              <w:rPr>
                <w:rFonts w:eastAsia="Times New Roman"/>
                <w:lang w:eastAsia="en-CA"/>
              </w:rPr>
            </w:pPr>
            <w:r w:rsidRPr="00BF2504">
              <w:t>Township of Lanark Highlands</w:t>
            </w:r>
          </w:p>
        </w:tc>
        <w:tc>
          <w:tcPr>
            <w:tcW w:w="1164" w:type="pct"/>
            <w:noWrap/>
            <w:hideMark/>
          </w:tcPr>
          <w:p w14:paraId="1B6487CF" w14:textId="26A0722E" w:rsidR="00307B62" w:rsidRPr="00BF2504" w:rsidRDefault="008F6FFC" w:rsidP="00B65D83">
            <w:pPr>
              <w:pStyle w:val="TableBodyTextMIRB"/>
            </w:pPr>
            <w:r>
              <w:rPr>
                <w:rFonts w:eastAsia="Times New Roman"/>
                <w:lang w:eastAsia="en-CA"/>
              </w:rPr>
              <w:t>Not applicable</w:t>
            </w:r>
          </w:p>
        </w:tc>
      </w:tr>
      <w:tr w:rsidR="00307B62" w:rsidRPr="00BF2504" w14:paraId="549F29B4" w14:textId="77777777" w:rsidTr="00307B62">
        <w:trPr>
          <w:trHeight w:val="300"/>
        </w:trPr>
        <w:tc>
          <w:tcPr>
            <w:tcW w:w="3836" w:type="pct"/>
            <w:hideMark/>
          </w:tcPr>
          <w:p w14:paraId="6CD17469" w14:textId="77777777" w:rsidR="00307B62" w:rsidRPr="00BF2504" w:rsidRDefault="00307B62" w:rsidP="00B65D83">
            <w:pPr>
              <w:pStyle w:val="TableBodyTextMIRB"/>
              <w:rPr>
                <w:rFonts w:eastAsia="Times New Roman"/>
                <w:lang w:eastAsia="en-CA"/>
              </w:rPr>
            </w:pPr>
            <w:r w:rsidRPr="00BF2504">
              <w:t>Township of Larder Lake</w:t>
            </w:r>
          </w:p>
        </w:tc>
        <w:tc>
          <w:tcPr>
            <w:tcW w:w="1164" w:type="pct"/>
            <w:noWrap/>
            <w:hideMark/>
          </w:tcPr>
          <w:p w14:paraId="3A6BCCDE" w14:textId="359CDB49" w:rsidR="00307B62" w:rsidRPr="00BF2504" w:rsidRDefault="008F6FFC" w:rsidP="00B65D83">
            <w:pPr>
              <w:pStyle w:val="TableBodyTextMIRB"/>
            </w:pPr>
            <w:r>
              <w:rPr>
                <w:rFonts w:eastAsia="Times New Roman"/>
                <w:lang w:eastAsia="en-CA"/>
              </w:rPr>
              <w:t>Not applicable</w:t>
            </w:r>
          </w:p>
        </w:tc>
      </w:tr>
      <w:tr w:rsidR="00307B62" w:rsidRPr="00BF2504" w14:paraId="113BDAB3" w14:textId="77777777" w:rsidTr="00307B62">
        <w:trPr>
          <w:trHeight w:val="300"/>
        </w:trPr>
        <w:tc>
          <w:tcPr>
            <w:tcW w:w="3836" w:type="pct"/>
            <w:hideMark/>
          </w:tcPr>
          <w:p w14:paraId="790FBC0C" w14:textId="77777777" w:rsidR="00307B62" w:rsidRPr="00BF2504" w:rsidRDefault="00307B62" w:rsidP="00B65D83">
            <w:pPr>
              <w:pStyle w:val="TableBodyTextMIRB"/>
              <w:rPr>
                <w:rFonts w:eastAsia="Times New Roman"/>
                <w:lang w:eastAsia="en-CA"/>
              </w:rPr>
            </w:pPr>
            <w:r w:rsidRPr="00BF2504">
              <w:t>Township of Laurentian Valley</w:t>
            </w:r>
          </w:p>
        </w:tc>
        <w:tc>
          <w:tcPr>
            <w:tcW w:w="1164" w:type="pct"/>
            <w:noWrap/>
            <w:hideMark/>
          </w:tcPr>
          <w:p w14:paraId="6BAE1A82" w14:textId="419E1D9E" w:rsidR="00307B62" w:rsidRPr="00BF2504" w:rsidRDefault="008F6FFC" w:rsidP="00B65D83">
            <w:pPr>
              <w:pStyle w:val="TableBodyTextMIRB"/>
            </w:pPr>
            <w:r>
              <w:rPr>
                <w:rFonts w:eastAsia="Times New Roman"/>
                <w:lang w:eastAsia="en-CA"/>
              </w:rPr>
              <w:t>Not applicable</w:t>
            </w:r>
          </w:p>
        </w:tc>
      </w:tr>
      <w:tr w:rsidR="00307B62" w:rsidRPr="00BF2504" w14:paraId="0D40E5F3" w14:textId="77777777" w:rsidTr="00307B62">
        <w:trPr>
          <w:trHeight w:val="300"/>
        </w:trPr>
        <w:tc>
          <w:tcPr>
            <w:tcW w:w="3836" w:type="pct"/>
            <w:hideMark/>
          </w:tcPr>
          <w:p w14:paraId="4041C70A" w14:textId="77777777" w:rsidR="00307B62" w:rsidRPr="00BF2504" w:rsidRDefault="00307B62" w:rsidP="00B65D83">
            <w:pPr>
              <w:pStyle w:val="TableBodyTextMIRB"/>
              <w:rPr>
                <w:rFonts w:eastAsia="Times New Roman"/>
                <w:lang w:eastAsia="en-CA"/>
              </w:rPr>
            </w:pPr>
            <w:r w:rsidRPr="00BF2504">
              <w:t>Township of Leeds and the Thousand Islands</w:t>
            </w:r>
          </w:p>
        </w:tc>
        <w:tc>
          <w:tcPr>
            <w:tcW w:w="1164" w:type="pct"/>
            <w:noWrap/>
            <w:hideMark/>
          </w:tcPr>
          <w:p w14:paraId="367DA572" w14:textId="45CD9306" w:rsidR="00307B62" w:rsidRPr="00BF2504" w:rsidRDefault="008F6FFC" w:rsidP="00B65D83">
            <w:pPr>
              <w:pStyle w:val="TableBodyTextMIRB"/>
            </w:pPr>
            <w:r>
              <w:rPr>
                <w:rFonts w:eastAsia="Times New Roman"/>
                <w:lang w:eastAsia="en-CA"/>
              </w:rPr>
              <w:t>Not applicable</w:t>
            </w:r>
          </w:p>
        </w:tc>
      </w:tr>
      <w:tr w:rsidR="00307B62" w:rsidRPr="00BF2504" w14:paraId="23DF3448" w14:textId="77777777" w:rsidTr="00307B62">
        <w:trPr>
          <w:trHeight w:val="300"/>
        </w:trPr>
        <w:tc>
          <w:tcPr>
            <w:tcW w:w="3836" w:type="pct"/>
            <w:hideMark/>
          </w:tcPr>
          <w:p w14:paraId="0DC26576" w14:textId="77777777" w:rsidR="00307B62" w:rsidRPr="00BF2504" w:rsidRDefault="00307B62" w:rsidP="00B65D83">
            <w:pPr>
              <w:pStyle w:val="TableBodyTextMIRB"/>
              <w:rPr>
                <w:rFonts w:eastAsia="Times New Roman"/>
                <w:lang w:eastAsia="en-CA"/>
              </w:rPr>
            </w:pPr>
            <w:r w:rsidRPr="00BF2504">
              <w:t>Township of Limerick</w:t>
            </w:r>
          </w:p>
        </w:tc>
        <w:tc>
          <w:tcPr>
            <w:tcW w:w="1164" w:type="pct"/>
            <w:noWrap/>
            <w:hideMark/>
          </w:tcPr>
          <w:p w14:paraId="75BB0C99" w14:textId="3A2B401C" w:rsidR="00307B62" w:rsidRPr="00BF2504" w:rsidRDefault="008F6FFC" w:rsidP="00B65D83">
            <w:pPr>
              <w:pStyle w:val="TableBodyTextMIRB"/>
            </w:pPr>
            <w:r>
              <w:rPr>
                <w:rFonts w:eastAsia="Times New Roman"/>
                <w:lang w:eastAsia="en-CA"/>
              </w:rPr>
              <w:t>Not applicable</w:t>
            </w:r>
          </w:p>
        </w:tc>
      </w:tr>
      <w:tr w:rsidR="00307B62" w:rsidRPr="00BF2504" w14:paraId="054BCA56" w14:textId="77777777" w:rsidTr="00307B62">
        <w:trPr>
          <w:trHeight w:val="300"/>
        </w:trPr>
        <w:tc>
          <w:tcPr>
            <w:tcW w:w="3836" w:type="pct"/>
            <w:hideMark/>
          </w:tcPr>
          <w:p w14:paraId="44E57ACF" w14:textId="77777777" w:rsidR="00307B62" w:rsidRPr="00BF2504" w:rsidRDefault="00307B62" w:rsidP="00B65D83">
            <w:pPr>
              <w:pStyle w:val="TableBodyTextMIRB"/>
              <w:rPr>
                <w:rFonts w:eastAsia="Times New Roman"/>
                <w:lang w:eastAsia="en-CA"/>
              </w:rPr>
            </w:pPr>
            <w:r w:rsidRPr="00BF2504">
              <w:t>Township of Loyalist</w:t>
            </w:r>
          </w:p>
        </w:tc>
        <w:tc>
          <w:tcPr>
            <w:tcW w:w="1164" w:type="pct"/>
            <w:noWrap/>
            <w:hideMark/>
          </w:tcPr>
          <w:p w14:paraId="32A52A12" w14:textId="523BE0C3" w:rsidR="00307B62" w:rsidRPr="00BF2504" w:rsidRDefault="008F6FFC" w:rsidP="00B65D83">
            <w:pPr>
              <w:pStyle w:val="TableBodyTextMIRB"/>
            </w:pPr>
            <w:r>
              <w:rPr>
                <w:rFonts w:eastAsia="Times New Roman"/>
                <w:lang w:eastAsia="en-CA"/>
              </w:rPr>
              <w:t>Not applicable</w:t>
            </w:r>
          </w:p>
        </w:tc>
      </w:tr>
      <w:tr w:rsidR="00307B62" w:rsidRPr="00BF2504" w14:paraId="1DBE208C" w14:textId="77777777" w:rsidTr="00307B62">
        <w:trPr>
          <w:trHeight w:val="300"/>
        </w:trPr>
        <w:tc>
          <w:tcPr>
            <w:tcW w:w="3836" w:type="pct"/>
            <w:hideMark/>
          </w:tcPr>
          <w:p w14:paraId="479DF7E5" w14:textId="77777777" w:rsidR="00307B62" w:rsidRPr="00BF2504" w:rsidRDefault="00307B62" w:rsidP="00B65D83">
            <w:pPr>
              <w:pStyle w:val="TableBodyTextMIRB"/>
              <w:rPr>
                <w:rFonts w:eastAsia="Times New Roman"/>
                <w:lang w:eastAsia="en-CA"/>
              </w:rPr>
            </w:pPr>
            <w:r w:rsidRPr="00BF2504">
              <w:t>Township of Lucan Biddulph</w:t>
            </w:r>
          </w:p>
        </w:tc>
        <w:tc>
          <w:tcPr>
            <w:tcW w:w="1164" w:type="pct"/>
            <w:noWrap/>
            <w:hideMark/>
          </w:tcPr>
          <w:p w14:paraId="123BDDF1" w14:textId="1D6D0FA9" w:rsidR="00307B62" w:rsidRPr="00BF2504" w:rsidRDefault="008F6FFC" w:rsidP="00B65D83">
            <w:pPr>
              <w:pStyle w:val="TableBodyTextMIRB"/>
            </w:pPr>
            <w:r>
              <w:rPr>
                <w:rFonts w:eastAsia="Times New Roman"/>
                <w:lang w:eastAsia="en-CA"/>
              </w:rPr>
              <w:t>Not applicable</w:t>
            </w:r>
          </w:p>
        </w:tc>
      </w:tr>
      <w:tr w:rsidR="00307B62" w:rsidRPr="00BF2504" w14:paraId="55ED7760" w14:textId="77777777" w:rsidTr="00307B62">
        <w:trPr>
          <w:trHeight w:val="300"/>
        </w:trPr>
        <w:tc>
          <w:tcPr>
            <w:tcW w:w="3836" w:type="pct"/>
            <w:hideMark/>
          </w:tcPr>
          <w:p w14:paraId="21F364F7" w14:textId="77777777" w:rsidR="00307B62" w:rsidRPr="00BF2504" w:rsidRDefault="00307B62" w:rsidP="00B65D83">
            <w:pPr>
              <w:pStyle w:val="TableBodyTextMIRB"/>
              <w:rPr>
                <w:rFonts w:eastAsia="Times New Roman"/>
                <w:lang w:eastAsia="en-CA"/>
              </w:rPr>
            </w:pPr>
            <w:r w:rsidRPr="00BF2504">
              <w:t>Township of MacDonald, Meredith and Aberdeen Additional</w:t>
            </w:r>
          </w:p>
        </w:tc>
        <w:tc>
          <w:tcPr>
            <w:tcW w:w="1164" w:type="pct"/>
            <w:noWrap/>
            <w:hideMark/>
          </w:tcPr>
          <w:p w14:paraId="117523DC" w14:textId="703987C8" w:rsidR="00307B62" w:rsidRPr="00BF2504" w:rsidRDefault="008F6FFC" w:rsidP="00B65D83">
            <w:pPr>
              <w:pStyle w:val="TableBodyTextMIRB"/>
            </w:pPr>
            <w:r>
              <w:rPr>
                <w:rFonts w:eastAsia="Times New Roman"/>
                <w:lang w:eastAsia="en-CA"/>
              </w:rPr>
              <w:t>Not applicable</w:t>
            </w:r>
          </w:p>
        </w:tc>
      </w:tr>
      <w:tr w:rsidR="00307B62" w:rsidRPr="00BF2504" w14:paraId="7639905D" w14:textId="77777777" w:rsidTr="00307B62">
        <w:trPr>
          <w:trHeight w:val="300"/>
        </w:trPr>
        <w:tc>
          <w:tcPr>
            <w:tcW w:w="3836" w:type="pct"/>
            <w:hideMark/>
          </w:tcPr>
          <w:p w14:paraId="12099085" w14:textId="77777777" w:rsidR="00307B62" w:rsidRPr="00BF2504" w:rsidRDefault="00307B62" w:rsidP="00B65D83">
            <w:pPr>
              <w:pStyle w:val="TableBodyTextMIRB"/>
              <w:rPr>
                <w:rFonts w:eastAsia="Times New Roman"/>
                <w:lang w:eastAsia="en-CA"/>
              </w:rPr>
            </w:pPr>
            <w:r w:rsidRPr="00BF2504">
              <w:t>Township of Machar</w:t>
            </w:r>
          </w:p>
        </w:tc>
        <w:tc>
          <w:tcPr>
            <w:tcW w:w="1164" w:type="pct"/>
            <w:noWrap/>
            <w:hideMark/>
          </w:tcPr>
          <w:p w14:paraId="13F9EE59" w14:textId="24C41678" w:rsidR="00307B62" w:rsidRPr="00BF2504" w:rsidRDefault="008F6FFC" w:rsidP="00B65D83">
            <w:pPr>
              <w:pStyle w:val="TableBodyTextMIRB"/>
            </w:pPr>
            <w:r>
              <w:rPr>
                <w:rFonts w:eastAsia="Times New Roman"/>
                <w:lang w:eastAsia="en-CA"/>
              </w:rPr>
              <w:t>Not applicable</w:t>
            </w:r>
          </w:p>
        </w:tc>
      </w:tr>
      <w:tr w:rsidR="00307B62" w:rsidRPr="00BF2504" w14:paraId="75A78F52" w14:textId="77777777" w:rsidTr="00307B62">
        <w:trPr>
          <w:trHeight w:val="300"/>
        </w:trPr>
        <w:tc>
          <w:tcPr>
            <w:tcW w:w="3836" w:type="pct"/>
            <w:hideMark/>
          </w:tcPr>
          <w:p w14:paraId="19643D4B" w14:textId="77777777" w:rsidR="00307B62" w:rsidRPr="00BF2504" w:rsidRDefault="00307B62" w:rsidP="00B65D83">
            <w:pPr>
              <w:pStyle w:val="TableBodyTextMIRB"/>
              <w:rPr>
                <w:rFonts w:eastAsia="Times New Roman"/>
                <w:lang w:eastAsia="en-CA"/>
              </w:rPr>
            </w:pPr>
            <w:r w:rsidRPr="00BF2504">
              <w:t>Township of Machin</w:t>
            </w:r>
          </w:p>
        </w:tc>
        <w:tc>
          <w:tcPr>
            <w:tcW w:w="1164" w:type="pct"/>
            <w:noWrap/>
            <w:hideMark/>
          </w:tcPr>
          <w:p w14:paraId="35902350" w14:textId="14504471" w:rsidR="00307B62" w:rsidRPr="00BF2504" w:rsidRDefault="008F6FFC" w:rsidP="00B65D83">
            <w:pPr>
              <w:pStyle w:val="TableBodyTextMIRB"/>
            </w:pPr>
            <w:r>
              <w:rPr>
                <w:rFonts w:eastAsia="Times New Roman"/>
                <w:lang w:eastAsia="en-CA"/>
              </w:rPr>
              <w:t>Not applicable</w:t>
            </w:r>
          </w:p>
        </w:tc>
      </w:tr>
      <w:tr w:rsidR="00307B62" w:rsidRPr="00BF2504" w14:paraId="11614CD7" w14:textId="77777777" w:rsidTr="00307B62">
        <w:trPr>
          <w:trHeight w:val="300"/>
        </w:trPr>
        <w:tc>
          <w:tcPr>
            <w:tcW w:w="3836" w:type="pct"/>
            <w:hideMark/>
          </w:tcPr>
          <w:p w14:paraId="38324622" w14:textId="77777777" w:rsidR="00307B62" w:rsidRPr="00BF2504" w:rsidRDefault="00307B62" w:rsidP="00B65D83">
            <w:pPr>
              <w:pStyle w:val="TableBodyTextMIRB"/>
              <w:rPr>
                <w:rFonts w:eastAsia="Times New Roman"/>
                <w:lang w:eastAsia="en-CA"/>
              </w:rPr>
            </w:pPr>
            <w:r w:rsidRPr="00BF2504">
              <w:t>Township of Madawaska Valley</w:t>
            </w:r>
          </w:p>
        </w:tc>
        <w:tc>
          <w:tcPr>
            <w:tcW w:w="1164" w:type="pct"/>
            <w:noWrap/>
            <w:hideMark/>
          </w:tcPr>
          <w:p w14:paraId="7BB95E3D" w14:textId="4B3035F7" w:rsidR="00307B62" w:rsidRPr="00BF2504" w:rsidRDefault="008F6FFC" w:rsidP="00B65D83">
            <w:pPr>
              <w:pStyle w:val="TableBodyTextMIRB"/>
            </w:pPr>
            <w:r>
              <w:rPr>
                <w:rFonts w:eastAsia="Times New Roman"/>
                <w:lang w:eastAsia="en-CA"/>
              </w:rPr>
              <w:t>Not applicable</w:t>
            </w:r>
          </w:p>
        </w:tc>
      </w:tr>
      <w:tr w:rsidR="00307B62" w:rsidRPr="00BF2504" w14:paraId="42A9AE1C" w14:textId="77777777" w:rsidTr="00307B62">
        <w:trPr>
          <w:trHeight w:val="300"/>
        </w:trPr>
        <w:tc>
          <w:tcPr>
            <w:tcW w:w="3836" w:type="pct"/>
            <w:hideMark/>
          </w:tcPr>
          <w:p w14:paraId="5CCD7F30" w14:textId="77777777" w:rsidR="00307B62" w:rsidRPr="00BF2504" w:rsidRDefault="00307B62" w:rsidP="00B65D83">
            <w:pPr>
              <w:pStyle w:val="TableBodyTextMIRB"/>
              <w:rPr>
                <w:rFonts w:eastAsia="Times New Roman"/>
                <w:lang w:eastAsia="en-CA"/>
              </w:rPr>
            </w:pPr>
            <w:r w:rsidRPr="00BF2504">
              <w:t>Township of Madoc</w:t>
            </w:r>
          </w:p>
        </w:tc>
        <w:tc>
          <w:tcPr>
            <w:tcW w:w="1164" w:type="pct"/>
            <w:noWrap/>
            <w:hideMark/>
          </w:tcPr>
          <w:p w14:paraId="52953F49" w14:textId="0FF42299" w:rsidR="00307B62" w:rsidRPr="00BF2504" w:rsidRDefault="008F6FFC" w:rsidP="00B65D83">
            <w:pPr>
              <w:pStyle w:val="TableBodyTextMIRB"/>
            </w:pPr>
            <w:r>
              <w:rPr>
                <w:rFonts w:eastAsia="Times New Roman"/>
                <w:lang w:eastAsia="en-CA"/>
              </w:rPr>
              <w:t>Not applicable</w:t>
            </w:r>
          </w:p>
        </w:tc>
      </w:tr>
      <w:tr w:rsidR="00307B62" w:rsidRPr="00BF2504" w14:paraId="06BCA06E" w14:textId="77777777" w:rsidTr="00307B62">
        <w:trPr>
          <w:trHeight w:val="300"/>
        </w:trPr>
        <w:tc>
          <w:tcPr>
            <w:tcW w:w="3836" w:type="pct"/>
            <w:hideMark/>
          </w:tcPr>
          <w:p w14:paraId="028932CE" w14:textId="77777777" w:rsidR="00307B62" w:rsidRPr="00BF2504" w:rsidRDefault="00307B62" w:rsidP="00B65D83">
            <w:pPr>
              <w:pStyle w:val="TableBodyTextMIRB"/>
              <w:rPr>
                <w:rFonts w:eastAsia="Times New Roman"/>
                <w:lang w:eastAsia="en-CA"/>
              </w:rPr>
            </w:pPr>
            <w:r w:rsidRPr="00BF2504">
              <w:lastRenderedPageBreak/>
              <w:t>Township of Malahide</w:t>
            </w:r>
          </w:p>
        </w:tc>
        <w:tc>
          <w:tcPr>
            <w:tcW w:w="1164" w:type="pct"/>
            <w:noWrap/>
            <w:hideMark/>
          </w:tcPr>
          <w:p w14:paraId="646EB903" w14:textId="663E771F" w:rsidR="00307B62" w:rsidRPr="00BF2504" w:rsidRDefault="008F6FFC" w:rsidP="00B65D83">
            <w:pPr>
              <w:pStyle w:val="TableBodyTextMIRB"/>
            </w:pPr>
            <w:r>
              <w:rPr>
                <w:rFonts w:eastAsia="Times New Roman"/>
                <w:lang w:eastAsia="en-CA"/>
              </w:rPr>
              <w:t>Not applicable</w:t>
            </w:r>
          </w:p>
        </w:tc>
      </w:tr>
      <w:tr w:rsidR="00307B62" w:rsidRPr="00BF2504" w14:paraId="794C3434" w14:textId="77777777" w:rsidTr="00307B62">
        <w:trPr>
          <w:trHeight w:val="300"/>
        </w:trPr>
        <w:tc>
          <w:tcPr>
            <w:tcW w:w="3836" w:type="pct"/>
            <w:hideMark/>
          </w:tcPr>
          <w:p w14:paraId="0D635B81" w14:textId="77777777" w:rsidR="00307B62" w:rsidRPr="00BF2504" w:rsidRDefault="00307B62" w:rsidP="00B65D83">
            <w:pPr>
              <w:pStyle w:val="TableBodyTextMIRB"/>
              <w:rPr>
                <w:rFonts w:eastAsia="Times New Roman"/>
                <w:lang w:eastAsia="en-CA"/>
              </w:rPr>
            </w:pPr>
            <w:r w:rsidRPr="00BF2504">
              <w:t>Township of Manitouwadge</w:t>
            </w:r>
          </w:p>
        </w:tc>
        <w:tc>
          <w:tcPr>
            <w:tcW w:w="1164" w:type="pct"/>
            <w:noWrap/>
            <w:hideMark/>
          </w:tcPr>
          <w:p w14:paraId="37BA188A" w14:textId="3C8D2B2C" w:rsidR="00307B62" w:rsidRPr="00BF2504" w:rsidRDefault="008F6FFC" w:rsidP="00B65D83">
            <w:pPr>
              <w:pStyle w:val="TableBodyTextMIRB"/>
            </w:pPr>
            <w:r>
              <w:rPr>
                <w:rFonts w:eastAsia="Times New Roman"/>
                <w:lang w:eastAsia="en-CA"/>
              </w:rPr>
              <w:t>Not applicable</w:t>
            </w:r>
          </w:p>
        </w:tc>
      </w:tr>
      <w:tr w:rsidR="00307B62" w:rsidRPr="00BF2504" w14:paraId="2715B394" w14:textId="77777777" w:rsidTr="00307B62">
        <w:trPr>
          <w:trHeight w:val="300"/>
        </w:trPr>
        <w:tc>
          <w:tcPr>
            <w:tcW w:w="3836" w:type="pct"/>
            <w:hideMark/>
          </w:tcPr>
          <w:p w14:paraId="7B7BB96E" w14:textId="77777777" w:rsidR="00307B62" w:rsidRPr="00BF2504" w:rsidRDefault="00307B62" w:rsidP="00B65D83">
            <w:pPr>
              <w:pStyle w:val="TableBodyTextMIRB"/>
              <w:rPr>
                <w:rFonts w:eastAsia="Times New Roman"/>
                <w:lang w:eastAsia="en-CA"/>
              </w:rPr>
            </w:pPr>
            <w:r w:rsidRPr="00BF2504">
              <w:t>Township of Mapleton</w:t>
            </w:r>
          </w:p>
        </w:tc>
        <w:tc>
          <w:tcPr>
            <w:tcW w:w="1164" w:type="pct"/>
            <w:noWrap/>
            <w:hideMark/>
          </w:tcPr>
          <w:p w14:paraId="5485AB9E" w14:textId="29E93F3C" w:rsidR="00307B62" w:rsidRPr="00BF2504" w:rsidRDefault="008F6FFC" w:rsidP="00B65D83">
            <w:pPr>
              <w:pStyle w:val="TableBodyTextMIRB"/>
            </w:pPr>
            <w:r>
              <w:rPr>
                <w:rFonts w:eastAsia="Times New Roman"/>
                <w:lang w:eastAsia="en-CA"/>
              </w:rPr>
              <w:t>Not applicable</w:t>
            </w:r>
          </w:p>
        </w:tc>
      </w:tr>
      <w:tr w:rsidR="00307B62" w:rsidRPr="00BF2504" w14:paraId="2ECFE6E3" w14:textId="77777777" w:rsidTr="00307B62">
        <w:trPr>
          <w:trHeight w:val="300"/>
        </w:trPr>
        <w:tc>
          <w:tcPr>
            <w:tcW w:w="3836" w:type="pct"/>
            <w:hideMark/>
          </w:tcPr>
          <w:p w14:paraId="0696ECD1" w14:textId="77777777" w:rsidR="00307B62" w:rsidRPr="00BF2504" w:rsidRDefault="00307B62" w:rsidP="00B65D83">
            <w:pPr>
              <w:pStyle w:val="TableBodyTextMIRB"/>
              <w:rPr>
                <w:rFonts w:eastAsia="Times New Roman"/>
                <w:lang w:eastAsia="en-CA"/>
              </w:rPr>
            </w:pPr>
            <w:r w:rsidRPr="00BF2504">
              <w:t>Township of Matachewan</w:t>
            </w:r>
          </w:p>
        </w:tc>
        <w:tc>
          <w:tcPr>
            <w:tcW w:w="1164" w:type="pct"/>
            <w:noWrap/>
            <w:hideMark/>
          </w:tcPr>
          <w:p w14:paraId="6707BC4E" w14:textId="4AB28742" w:rsidR="00307B62" w:rsidRPr="00BF2504" w:rsidRDefault="008F6FFC" w:rsidP="00B65D83">
            <w:pPr>
              <w:pStyle w:val="TableBodyTextMIRB"/>
            </w:pPr>
            <w:r>
              <w:rPr>
                <w:rFonts w:eastAsia="Times New Roman"/>
                <w:lang w:eastAsia="en-CA"/>
              </w:rPr>
              <w:t>Not applicable</w:t>
            </w:r>
          </w:p>
        </w:tc>
      </w:tr>
      <w:tr w:rsidR="00307B62" w:rsidRPr="00BF2504" w14:paraId="22206FB3" w14:textId="77777777" w:rsidTr="00307B62">
        <w:trPr>
          <w:trHeight w:val="300"/>
        </w:trPr>
        <w:tc>
          <w:tcPr>
            <w:tcW w:w="3836" w:type="pct"/>
            <w:hideMark/>
          </w:tcPr>
          <w:p w14:paraId="78D9512D" w14:textId="77777777" w:rsidR="00307B62" w:rsidRPr="00BF2504" w:rsidRDefault="00307B62" w:rsidP="00B65D83">
            <w:pPr>
              <w:pStyle w:val="TableBodyTextMIRB"/>
              <w:rPr>
                <w:rFonts w:eastAsia="Times New Roman"/>
                <w:lang w:eastAsia="en-CA"/>
              </w:rPr>
            </w:pPr>
            <w:r w:rsidRPr="00BF2504">
              <w:t>Township of Mattice-Val Côté</w:t>
            </w:r>
          </w:p>
        </w:tc>
        <w:tc>
          <w:tcPr>
            <w:tcW w:w="1164" w:type="pct"/>
            <w:noWrap/>
            <w:hideMark/>
          </w:tcPr>
          <w:p w14:paraId="440C2CD3" w14:textId="02A0E594" w:rsidR="00307B62" w:rsidRPr="00BF2504" w:rsidRDefault="008F6FFC" w:rsidP="00B65D83">
            <w:pPr>
              <w:pStyle w:val="TableBodyTextMIRB"/>
            </w:pPr>
            <w:r>
              <w:rPr>
                <w:rFonts w:eastAsia="Times New Roman"/>
                <w:lang w:eastAsia="en-CA"/>
              </w:rPr>
              <w:t>Not applicable</w:t>
            </w:r>
          </w:p>
        </w:tc>
      </w:tr>
      <w:tr w:rsidR="00307B62" w:rsidRPr="00BF2504" w14:paraId="7497E515" w14:textId="77777777" w:rsidTr="00307B62">
        <w:trPr>
          <w:trHeight w:val="300"/>
        </w:trPr>
        <w:tc>
          <w:tcPr>
            <w:tcW w:w="3836" w:type="pct"/>
          </w:tcPr>
          <w:p w14:paraId="5169DFB9" w14:textId="77777777" w:rsidR="00307B62" w:rsidRPr="00BF2504" w:rsidRDefault="00307B62" w:rsidP="00B65D83">
            <w:pPr>
              <w:pStyle w:val="TableBodyTextMIRB"/>
            </w:pPr>
            <w:r w:rsidRPr="00B46B8E">
              <w:t>Township of McDougall</w:t>
            </w:r>
          </w:p>
        </w:tc>
        <w:tc>
          <w:tcPr>
            <w:tcW w:w="1164" w:type="pct"/>
            <w:noWrap/>
          </w:tcPr>
          <w:p w14:paraId="65B890CD" w14:textId="5AE28B4C" w:rsidR="00307B62" w:rsidRPr="00BF2504" w:rsidRDefault="008F6FFC" w:rsidP="00B65D83">
            <w:pPr>
              <w:pStyle w:val="TableBodyTextMIRB"/>
              <w:rPr>
                <w:rFonts w:eastAsia="Times New Roman"/>
                <w:lang w:eastAsia="en-CA"/>
              </w:rPr>
            </w:pPr>
            <w:r>
              <w:rPr>
                <w:rFonts w:eastAsia="Times New Roman"/>
                <w:lang w:eastAsia="en-CA"/>
              </w:rPr>
              <w:t>Not applicable</w:t>
            </w:r>
          </w:p>
        </w:tc>
      </w:tr>
      <w:tr w:rsidR="00307B62" w:rsidRPr="00BF2504" w14:paraId="07ED9E8B" w14:textId="77777777" w:rsidTr="00307B62">
        <w:trPr>
          <w:trHeight w:val="300"/>
        </w:trPr>
        <w:tc>
          <w:tcPr>
            <w:tcW w:w="3836" w:type="pct"/>
            <w:hideMark/>
          </w:tcPr>
          <w:p w14:paraId="023C43F4" w14:textId="77777777" w:rsidR="00307B62" w:rsidRPr="00BF2504" w:rsidRDefault="00307B62" w:rsidP="00B65D83">
            <w:pPr>
              <w:pStyle w:val="TableBodyTextMIRB"/>
              <w:rPr>
                <w:rFonts w:eastAsia="Times New Roman"/>
                <w:lang w:eastAsia="en-CA"/>
              </w:rPr>
            </w:pPr>
            <w:r w:rsidRPr="00BF2504">
              <w:t>Township of McGarry</w:t>
            </w:r>
          </w:p>
        </w:tc>
        <w:tc>
          <w:tcPr>
            <w:tcW w:w="1164" w:type="pct"/>
            <w:noWrap/>
            <w:hideMark/>
          </w:tcPr>
          <w:p w14:paraId="5D079BB7" w14:textId="5EE28927" w:rsidR="00307B62" w:rsidRPr="00BF2504" w:rsidRDefault="008F6FFC" w:rsidP="00B65D83">
            <w:pPr>
              <w:pStyle w:val="TableBodyTextMIRB"/>
            </w:pPr>
            <w:r>
              <w:rPr>
                <w:rFonts w:eastAsia="Times New Roman"/>
                <w:lang w:eastAsia="en-CA"/>
              </w:rPr>
              <w:t>Not applicable</w:t>
            </w:r>
          </w:p>
        </w:tc>
      </w:tr>
      <w:tr w:rsidR="00307B62" w:rsidRPr="00BF2504" w14:paraId="592ABB93" w14:textId="77777777" w:rsidTr="00307B62">
        <w:trPr>
          <w:trHeight w:val="300"/>
        </w:trPr>
        <w:tc>
          <w:tcPr>
            <w:tcW w:w="3836" w:type="pct"/>
            <w:hideMark/>
          </w:tcPr>
          <w:p w14:paraId="41E7E38F" w14:textId="77777777" w:rsidR="00307B62" w:rsidRPr="00BF2504" w:rsidRDefault="00307B62" w:rsidP="00B65D83">
            <w:pPr>
              <w:pStyle w:val="TableBodyTextMIRB"/>
              <w:rPr>
                <w:rFonts w:eastAsia="Times New Roman"/>
                <w:lang w:eastAsia="en-CA"/>
              </w:rPr>
            </w:pPr>
            <w:r w:rsidRPr="00BF2504">
              <w:t>Township of McKellar</w:t>
            </w:r>
          </w:p>
        </w:tc>
        <w:tc>
          <w:tcPr>
            <w:tcW w:w="1164" w:type="pct"/>
            <w:noWrap/>
            <w:hideMark/>
          </w:tcPr>
          <w:p w14:paraId="7811AD1A" w14:textId="2FE13B65" w:rsidR="00307B62" w:rsidRPr="00BF2504" w:rsidRDefault="008F6FFC" w:rsidP="00B65D83">
            <w:pPr>
              <w:pStyle w:val="TableBodyTextMIRB"/>
            </w:pPr>
            <w:r>
              <w:rPr>
                <w:rFonts w:eastAsia="Times New Roman"/>
                <w:lang w:eastAsia="en-CA"/>
              </w:rPr>
              <w:t>Not applicable</w:t>
            </w:r>
          </w:p>
        </w:tc>
      </w:tr>
      <w:tr w:rsidR="00307B62" w:rsidRPr="00BF2504" w14:paraId="391AA050" w14:textId="77777777" w:rsidTr="00307B62">
        <w:trPr>
          <w:trHeight w:val="300"/>
        </w:trPr>
        <w:tc>
          <w:tcPr>
            <w:tcW w:w="3836" w:type="pct"/>
            <w:hideMark/>
          </w:tcPr>
          <w:p w14:paraId="576ADD6D" w14:textId="77777777" w:rsidR="00307B62" w:rsidRPr="00BF2504" w:rsidRDefault="00307B62" w:rsidP="00B65D83">
            <w:pPr>
              <w:pStyle w:val="TableBodyTextMIRB"/>
              <w:rPr>
                <w:rFonts w:eastAsia="Times New Roman"/>
                <w:lang w:eastAsia="en-CA"/>
              </w:rPr>
            </w:pPr>
            <w:r w:rsidRPr="00BF2504">
              <w:t>Township of McMurrich/Monteith</w:t>
            </w:r>
          </w:p>
        </w:tc>
        <w:tc>
          <w:tcPr>
            <w:tcW w:w="1164" w:type="pct"/>
            <w:noWrap/>
            <w:hideMark/>
          </w:tcPr>
          <w:p w14:paraId="39BD956F" w14:textId="017BCDAF" w:rsidR="00307B62" w:rsidRPr="00BF2504" w:rsidRDefault="008F6FFC" w:rsidP="00B65D83">
            <w:pPr>
              <w:pStyle w:val="TableBodyTextMIRB"/>
            </w:pPr>
            <w:r>
              <w:rPr>
                <w:rFonts w:eastAsia="Times New Roman"/>
                <w:lang w:eastAsia="en-CA"/>
              </w:rPr>
              <w:t>Not applicable</w:t>
            </w:r>
          </w:p>
        </w:tc>
      </w:tr>
      <w:tr w:rsidR="00307B62" w:rsidRPr="00BF2504" w14:paraId="4A9E45F0" w14:textId="77777777" w:rsidTr="00307B62">
        <w:trPr>
          <w:trHeight w:val="300"/>
        </w:trPr>
        <w:tc>
          <w:tcPr>
            <w:tcW w:w="3836" w:type="pct"/>
            <w:hideMark/>
          </w:tcPr>
          <w:p w14:paraId="4D84E07F" w14:textId="77777777" w:rsidR="00307B62" w:rsidRPr="00BF2504" w:rsidRDefault="00307B62" w:rsidP="00B65D83">
            <w:pPr>
              <w:pStyle w:val="TableBodyTextMIRB"/>
              <w:rPr>
                <w:rFonts w:eastAsia="Times New Roman"/>
                <w:lang w:eastAsia="en-CA"/>
              </w:rPr>
            </w:pPr>
            <w:r w:rsidRPr="00BF2504">
              <w:t>Township of McNab/Braeside</w:t>
            </w:r>
          </w:p>
        </w:tc>
        <w:tc>
          <w:tcPr>
            <w:tcW w:w="1164" w:type="pct"/>
            <w:noWrap/>
            <w:hideMark/>
          </w:tcPr>
          <w:p w14:paraId="7DA55441" w14:textId="44DC3C27" w:rsidR="00307B62" w:rsidRPr="00BF2504" w:rsidRDefault="008F6FFC" w:rsidP="00B65D83">
            <w:pPr>
              <w:pStyle w:val="TableBodyTextMIRB"/>
            </w:pPr>
            <w:r>
              <w:rPr>
                <w:rFonts w:eastAsia="Times New Roman"/>
                <w:lang w:eastAsia="en-CA"/>
              </w:rPr>
              <w:t>Not applicable</w:t>
            </w:r>
          </w:p>
        </w:tc>
      </w:tr>
      <w:tr w:rsidR="00307B62" w:rsidRPr="00BF2504" w14:paraId="0BE4DB9F" w14:textId="77777777" w:rsidTr="00307B62">
        <w:trPr>
          <w:trHeight w:val="300"/>
        </w:trPr>
        <w:tc>
          <w:tcPr>
            <w:tcW w:w="3836" w:type="pct"/>
            <w:hideMark/>
          </w:tcPr>
          <w:p w14:paraId="34EDD9A3" w14:textId="77777777" w:rsidR="00307B62" w:rsidRPr="00BF2504" w:rsidRDefault="00307B62" w:rsidP="00B65D83">
            <w:pPr>
              <w:pStyle w:val="TableBodyTextMIRB"/>
              <w:rPr>
                <w:rFonts w:eastAsia="Times New Roman"/>
                <w:lang w:eastAsia="en-CA"/>
              </w:rPr>
            </w:pPr>
            <w:r w:rsidRPr="00BF2504">
              <w:t>Township of Melancthon</w:t>
            </w:r>
          </w:p>
        </w:tc>
        <w:tc>
          <w:tcPr>
            <w:tcW w:w="1164" w:type="pct"/>
            <w:noWrap/>
            <w:hideMark/>
          </w:tcPr>
          <w:p w14:paraId="23C306B4" w14:textId="236552E9" w:rsidR="00307B62" w:rsidRPr="00BF2504" w:rsidRDefault="008F6FFC" w:rsidP="00B65D83">
            <w:pPr>
              <w:pStyle w:val="TableBodyTextMIRB"/>
            </w:pPr>
            <w:r>
              <w:rPr>
                <w:rFonts w:eastAsia="Times New Roman"/>
                <w:lang w:eastAsia="en-CA"/>
              </w:rPr>
              <w:t>Not applicable</w:t>
            </w:r>
          </w:p>
        </w:tc>
      </w:tr>
      <w:tr w:rsidR="00307B62" w:rsidRPr="00BF2504" w14:paraId="4A9813F7" w14:textId="77777777" w:rsidTr="00307B62">
        <w:trPr>
          <w:trHeight w:val="300"/>
        </w:trPr>
        <w:tc>
          <w:tcPr>
            <w:tcW w:w="3836" w:type="pct"/>
            <w:hideMark/>
          </w:tcPr>
          <w:p w14:paraId="65CA0706" w14:textId="77777777" w:rsidR="00307B62" w:rsidRPr="00BF2504" w:rsidRDefault="00307B62" w:rsidP="00B65D83">
            <w:pPr>
              <w:pStyle w:val="TableBodyTextMIRB"/>
              <w:rPr>
                <w:rFonts w:eastAsia="Times New Roman"/>
                <w:lang w:eastAsia="en-CA"/>
              </w:rPr>
            </w:pPr>
            <w:r w:rsidRPr="00BF2504">
              <w:t>Township of Minden Hills</w:t>
            </w:r>
          </w:p>
        </w:tc>
        <w:tc>
          <w:tcPr>
            <w:tcW w:w="1164" w:type="pct"/>
            <w:noWrap/>
            <w:hideMark/>
          </w:tcPr>
          <w:p w14:paraId="127C6E17" w14:textId="58304226" w:rsidR="00307B62" w:rsidRPr="00BF2504" w:rsidRDefault="008F6FFC" w:rsidP="00B65D83">
            <w:pPr>
              <w:pStyle w:val="TableBodyTextMIRB"/>
            </w:pPr>
            <w:r>
              <w:rPr>
                <w:rFonts w:eastAsia="Times New Roman"/>
                <w:lang w:eastAsia="en-CA"/>
              </w:rPr>
              <w:t>Not applicable</w:t>
            </w:r>
          </w:p>
        </w:tc>
      </w:tr>
      <w:tr w:rsidR="00307B62" w:rsidRPr="00BF2504" w14:paraId="33264979" w14:textId="77777777" w:rsidTr="00307B62">
        <w:trPr>
          <w:trHeight w:val="300"/>
        </w:trPr>
        <w:tc>
          <w:tcPr>
            <w:tcW w:w="3836" w:type="pct"/>
            <w:hideMark/>
          </w:tcPr>
          <w:p w14:paraId="4742B9A1" w14:textId="77777777" w:rsidR="00307B62" w:rsidRPr="00BF2504" w:rsidRDefault="00307B62" w:rsidP="00B65D83">
            <w:pPr>
              <w:pStyle w:val="TableBodyTextMIRB"/>
              <w:rPr>
                <w:rFonts w:eastAsia="Times New Roman"/>
                <w:lang w:eastAsia="en-CA"/>
              </w:rPr>
            </w:pPr>
            <w:r w:rsidRPr="00BF2504">
              <w:t>Township of Montague</w:t>
            </w:r>
          </w:p>
        </w:tc>
        <w:tc>
          <w:tcPr>
            <w:tcW w:w="1164" w:type="pct"/>
            <w:noWrap/>
            <w:hideMark/>
          </w:tcPr>
          <w:p w14:paraId="65D83997" w14:textId="5101C6F8" w:rsidR="00307B62" w:rsidRPr="00BF2504" w:rsidRDefault="008F6FFC" w:rsidP="00B65D83">
            <w:pPr>
              <w:pStyle w:val="TableBodyTextMIRB"/>
            </w:pPr>
            <w:r>
              <w:rPr>
                <w:rFonts w:eastAsia="Times New Roman"/>
                <w:lang w:eastAsia="en-CA"/>
              </w:rPr>
              <w:t>Not applicable</w:t>
            </w:r>
          </w:p>
        </w:tc>
      </w:tr>
      <w:tr w:rsidR="00307B62" w:rsidRPr="00BF2504" w14:paraId="4170FFD4" w14:textId="77777777" w:rsidTr="00307B62">
        <w:trPr>
          <w:trHeight w:val="300"/>
        </w:trPr>
        <w:tc>
          <w:tcPr>
            <w:tcW w:w="3836" w:type="pct"/>
            <w:hideMark/>
          </w:tcPr>
          <w:p w14:paraId="5EDD64D9" w14:textId="77777777" w:rsidR="00307B62" w:rsidRPr="00BF2504" w:rsidRDefault="00307B62" w:rsidP="00B65D83">
            <w:pPr>
              <w:pStyle w:val="TableBodyTextMIRB"/>
              <w:rPr>
                <w:rFonts w:eastAsia="Times New Roman"/>
                <w:lang w:eastAsia="en-CA"/>
              </w:rPr>
            </w:pPr>
            <w:r w:rsidRPr="00BF2504">
              <w:t>Township of Moonbeam</w:t>
            </w:r>
          </w:p>
        </w:tc>
        <w:tc>
          <w:tcPr>
            <w:tcW w:w="1164" w:type="pct"/>
            <w:noWrap/>
            <w:hideMark/>
          </w:tcPr>
          <w:p w14:paraId="6E72B404" w14:textId="0DFB3D01" w:rsidR="00307B62" w:rsidRPr="00BF2504" w:rsidRDefault="008F6FFC" w:rsidP="00B65D83">
            <w:pPr>
              <w:pStyle w:val="TableBodyTextMIRB"/>
            </w:pPr>
            <w:r>
              <w:rPr>
                <w:rFonts w:eastAsia="Times New Roman"/>
                <w:lang w:eastAsia="en-CA"/>
              </w:rPr>
              <w:t>Not applicable</w:t>
            </w:r>
          </w:p>
        </w:tc>
      </w:tr>
      <w:tr w:rsidR="00307B62" w:rsidRPr="00BF2504" w14:paraId="34AA85C3" w14:textId="77777777" w:rsidTr="00307B62">
        <w:trPr>
          <w:trHeight w:val="300"/>
        </w:trPr>
        <w:tc>
          <w:tcPr>
            <w:tcW w:w="3836" w:type="pct"/>
            <w:hideMark/>
          </w:tcPr>
          <w:p w14:paraId="271343F4" w14:textId="77777777" w:rsidR="00307B62" w:rsidRPr="00BF2504" w:rsidRDefault="00307B62" w:rsidP="00B65D83">
            <w:pPr>
              <w:pStyle w:val="TableBodyTextMIRB"/>
              <w:rPr>
                <w:rFonts w:eastAsia="Times New Roman"/>
                <w:lang w:eastAsia="en-CA"/>
              </w:rPr>
            </w:pPr>
            <w:r w:rsidRPr="00BF2504">
              <w:t>Township of Morley</w:t>
            </w:r>
          </w:p>
        </w:tc>
        <w:tc>
          <w:tcPr>
            <w:tcW w:w="1164" w:type="pct"/>
            <w:noWrap/>
            <w:hideMark/>
          </w:tcPr>
          <w:p w14:paraId="2922BC9C" w14:textId="53F47A43" w:rsidR="00307B62" w:rsidRPr="00BF2504" w:rsidRDefault="008F6FFC" w:rsidP="00B65D83">
            <w:pPr>
              <w:pStyle w:val="TableBodyTextMIRB"/>
            </w:pPr>
            <w:r>
              <w:rPr>
                <w:rFonts w:eastAsia="Times New Roman"/>
                <w:lang w:eastAsia="en-CA"/>
              </w:rPr>
              <w:t>Not applicable</w:t>
            </w:r>
          </w:p>
        </w:tc>
      </w:tr>
      <w:tr w:rsidR="00307B62" w:rsidRPr="00BF2504" w14:paraId="77961221" w14:textId="77777777" w:rsidTr="00307B62">
        <w:trPr>
          <w:trHeight w:val="300"/>
        </w:trPr>
        <w:tc>
          <w:tcPr>
            <w:tcW w:w="3836" w:type="pct"/>
            <w:hideMark/>
          </w:tcPr>
          <w:p w14:paraId="0CDA628F" w14:textId="77777777" w:rsidR="00307B62" w:rsidRPr="00BF2504" w:rsidRDefault="00307B62" w:rsidP="00B65D83">
            <w:pPr>
              <w:pStyle w:val="TableBodyTextMIRB"/>
              <w:rPr>
                <w:rFonts w:eastAsia="Times New Roman"/>
                <w:lang w:eastAsia="en-CA"/>
              </w:rPr>
            </w:pPr>
            <w:r w:rsidRPr="00BF2504">
              <w:t>Township of Mulmur</w:t>
            </w:r>
          </w:p>
        </w:tc>
        <w:tc>
          <w:tcPr>
            <w:tcW w:w="1164" w:type="pct"/>
            <w:noWrap/>
            <w:hideMark/>
          </w:tcPr>
          <w:p w14:paraId="3103BDD3" w14:textId="4A2DB2C2" w:rsidR="00307B62" w:rsidRPr="00BF2504" w:rsidRDefault="008F6FFC" w:rsidP="00B65D83">
            <w:pPr>
              <w:pStyle w:val="TableBodyTextMIRB"/>
            </w:pPr>
            <w:r>
              <w:rPr>
                <w:rFonts w:eastAsia="Times New Roman"/>
                <w:lang w:eastAsia="en-CA"/>
              </w:rPr>
              <w:t>Not applicable</w:t>
            </w:r>
          </w:p>
        </w:tc>
      </w:tr>
      <w:tr w:rsidR="00307B62" w:rsidRPr="00BF2504" w14:paraId="5506F95D" w14:textId="77777777" w:rsidTr="00307B62">
        <w:trPr>
          <w:trHeight w:val="300"/>
        </w:trPr>
        <w:tc>
          <w:tcPr>
            <w:tcW w:w="3836" w:type="pct"/>
            <w:hideMark/>
          </w:tcPr>
          <w:p w14:paraId="53426AF5" w14:textId="77777777" w:rsidR="00307B62" w:rsidRPr="00BF2504" w:rsidRDefault="00307B62" w:rsidP="00B65D83">
            <w:pPr>
              <w:pStyle w:val="TableBodyTextMIRB"/>
              <w:rPr>
                <w:rFonts w:eastAsia="Times New Roman"/>
                <w:lang w:eastAsia="en-CA"/>
              </w:rPr>
            </w:pPr>
            <w:r w:rsidRPr="00BF2504">
              <w:t>Township of Muskoka Lakes</w:t>
            </w:r>
          </w:p>
        </w:tc>
        <w:tc>
          <w:tcPr>
            <w:tcW w:w="1164" w:type="pct"/>
            <w:noWrap/>
            <w:hideMark/>
          </w:tcPr>
          <w:p w14:paraId="360E134B" w14:textId="7AFCAF37" w:rsidR="00307B62" w:rsidRPr="00BF2504" w:rsidRDefault="008F6FFC" w:rsidP="00B65D83">
            <w:pPr>
              <w:pStyle w:val="TableBodyTextMIRB"/>
            </w:pPr>
            <w:r>
              <w:rPr>
                <w:rFonts w:eastAsia="Times New Roman"/>
                <w:lang w:eastAsia="en-CA"/>
              </w:rPr>
              <w:t>Not applicable</w:t>
            </w:r>
          </w:p>
        </w:tc>
      </w:tr>
      <w:tr w:rsidR="00307B62" w:rsidRPr="00BF2504" w14:paraId="1A2BA542" w14:textId="77777777" w:rsidTr="00307B62">
        <w:trPr>
          <w:trHeight w:val="300"/>
        </w:trPr>
        <w:tc>
          <w:tcPr>
            <w:tcW w:w="3836" w:type="pct"/>
            <w:hideMark/>
          </w:tcPr>
          <w:p w14:paraId="07994BD1" w14:textId="77777777" w:rsidR="00307B62" w:rsidRPr="00BF2504" w:rsidRDefault="00307B62" w:rsidP="00B65D83">
            <w:pPr>
              <w:pStyle w:val="TableBodyTextMIRB"/>
              <w:rPr>
                <w:rFonts w:eastAsia="Times New Roman"/>
                <w:lang w:eastAsia="en-CA"/>
              </w:rPr>
            </w:pPr>
            <w:r w:rsidRPr="00BF2504">
              <w:t>Township of Nairn and Hyman</w:t>
            </w:r>
          </w:p>
        </w:tc>
        <w:tc>
          <w:tcPr>
            <w:tcW w:w="1164" w:type="pct"/>
            <w:noWrap/>
            <w:hideMark/>
          </w:tcPr>
          <w:p w14:paraId="1EFE3B0A" w14:textId="463ED957" w:rsidR="00307B62" w:rsidRPr="00BF2504" w:rsidRDefault="008F6FFC" w:rsidP="00B65D83">
            <w:pPr>
              <w:pStyle w:val="TableBodyTextMIRB"/>
            </w:pPr>
            <w:r>
              <w:rPr>
                <w:rFonts w:eastAsia="Times New Roman"/>
                <w:lang w:eastAsia="en-CA"/>
              </w:rPr>
              <w:t>Not applicable</w:t>
            </w:r>
          </w:p>
        </w:tc>
      </w:tr>
      <w:tr w:rsidR="00307B62" w:rsidRPr="00BF2504" w14:paraId="67466EA9" w14:textId="77777777" w:rsidTr="00307B62">
        <w:trPr>
          <w:trHeight w:val="300"/>
        </w:trPr>
        <w:tc>
          <w:tcPr>
            <w:tcW w:w="3836" w:type="pct"/>
            <w:hideMark/>
          </w:tcPr>
          <w:p w14:paraId="176F986A" w14:textId="77777777" w:rsidR="00307B62" w:rsidRPr="00BF2504" w:rsidRDefault="00307B62" w:rsidP="00B65D83">
            <w:pPr>
              <w:pStyle w:val="TableBodyTextMIRB"/>
              <w:rPr>
                <w:rFonts w:eastAsia="Times New Roman"/>
                <w:lang w:eastAsia="en-CA"/>
              </w:rPr>
            </w:pPr>
            <w:r w:rsidRPr="00BF2504">
              <w:t>Township of Nipigon</w:t>
            </w:r>
          </w:p>
        </w:tc>
        <w:tc>
          <w:tcPr>
            <w:tcW w:w="1164" w:type="pct"/>
            <w:noWrap/>
            <w:hideMark/>
          </w:tcPr>
          <w:p w14:paraId="2F36E044" w14:textId="401DDB14" w:rsidR="00307B62" w:rsidRPr="00BF2504" w:rsidRDefault="008F6FFC" w:rsidP="00B65D83">
            <w:pPr>
              <w:pStyle w:val="TableBodyTextMIRB"/>
            </w:pPr>
            <w:r>
              <w:rPr>
                <w:rFonts w:eastAsia="Times New Roman"/>
                <w:lang w:eastAsia="en-CA"/>
              </w:rPr>
              <w:t>Not applicable</w:t>
            </w:r>
          </w:p>
        </w:tc>
      </w:tr>
      <w:tr w:rsidR="00307B62" w:rsidRPr="00BF2504" w14:paraId="67C02377" w14:textId="77777777" w:rsidTr="00307B62">
        <w:trPr>
          <w:trHeight w:val="300"/>
        </w:trPr>
        <w:tc>
          <w:tcPr>
            <w:tcW w:w="3836" w:type="pct"/>
            <w:hideMark/>
          </w:tcPr>
          <w:p w14:paraId="1410410F" w14:textId="77777777" w:rsidR="00307B62" w:rsidRPr="00BF2504" w:rsidRDefault="00307B62" w:rsidP="00B65D83">
            <w:pPr>
              <w:pStyle w:val="TableBodyTextMIRB"/>
              <w:rPr>
                <w:rFonts w:eastAsia="Times New Roman"/>
                <w:lang w:eastAsia="en-CA"/>
              </w:rPr>
            </w:pPr>
            <w:r w:rsidRPr="00BF2504">
              <w:t>Township of Nipissing</w:t>
            </w:r>
          </w:p>
        </w:tc>
        <w:tc>
          <w:tcPr>
            <w:tcW w:w="1164" w:type="pct"/>
            <w:noWrap/>
            <w:hideMark/>
          </w:tcPr>
          <w:p w14:paraId="4E9C92FF" w14:textId="0F347BFD" w:rsidR="00307B62" w:rsidRPr="00BF2504" w:rsidRDefault="008F6FFC" w:rsidP="00B65D83">
            <w:pPr>
              <w:pStyle w:val="TableBodyTextMIRB"/>
            </w:pPr>
            <w:r>
              <w:rPr>
                <w:rFonts w:eastAsia="Times New Roman"/>
                <w:lang w:eastAsia="en-CA"/>
              </w:rPr>
              <w:t>Not applicable</w:t>
            </w:r>
          </w:p>
        </w:tc>
      </w:tr>
      <w:tr w:rsidR="00307B62" w:rsidRPr="00BF2504" w14:paraId="07F0A852" w14:textId="77777777" w:rsidTr="00307B62">
        <w:trPr>
          <w:trHeight w:val="300"/>
        </w:trPr>
        <w:tc>
          <w:tcPr>
            <w:tcW w:w="3836" w:type="pct"/>
            <w:hideMark/>
          </w:tcPr>
          <w:p w14:paraId="511D7C79" w14:textId="77777777" w:rsidR="00307B62" w:rsidRPr="00BF2504" w:rsidRDefault="00307B62" w:rsidP="00B65D83">
            <w:pPr>
              <w:pStyle w:val="TableBodyTextMIRB"/>
              <w:rPr>
                <w:rFonts w:eastAsia="Times New Roman"/>
                <w:lang w:eastAsia="en-CA"/>
              </w:rPr>
            </w:pPr>
            <w:r w:rsidRPr="00BF2504">
              <w:t>Township of North Algona Wilberforce</w:t>
            </w:r>
          </w:p>
        </w:tc>
        <w:tc>
          <w:tcPr>
            <w:tcW w:w="1164" w:type="pct"/>
            <w:noWrap/>
            <w:hideMark/>
          </w:tcPr>
          <w:p w14:paraId="733D0B8A" w14:textId="71F8D8D8" w:rsidR="00307B62" w:rsidRPr="00BF2504" w:rsidRDefault="008F6FFC" w:rsidP="00B65D83">
            <w:pPr>
              <w:pStyle w:val="TableBodyTextMIRB"/>
            </w:pPr>
            <w:r>
              <w:rPr>
                <w:rFonts w:eastAsia="Times New Roman"/>
                <w:lang w:eastAsia="en-CA"/>
              </w:rPr>
              <w:t>Not applicable</w:t>
            </w:r>
          </w:p>
        </w:tc>
      </w:tr>
      <w:tr w:rsidR="00307B62" w:rsidRPr="00BF2504" w14:paraId="0E34D0B3" w14:textId="77777777" w:rsidTr="00307B62">
        <w:trPr>
          <w:trHeight w:val="300"/>
        </w:trPr>
        <w:tc>
          <w:tcPr>
            <w:tcW w:w="3836" w:type="pct"/>
            <w:hideMark/>
          </w:tcPr>
          <w:p w14:paraId="3675F694" w14:textId="77777777" w:rsidR="00307B62" w:rsidRPr="00BF2504" w:rsidRDefault="00307B62" w:rsidP="00B65D83">
            <w:pPr>
              <w:pStyle w:val="TableBodyTextMIRB"/>
              <w:rPr>
                <w:rFonts w:eastAsia="Times New Roman"/>
                <w:lang w:eastAsia="en-CA"/>
              </w:rPr>
            </w:pPr>
            <w:r w:rsidRPr="00BF2504">
              <w:t>Township of North Dumfries</w:t>
            </w:r>
          </w:p>
        </w:tc>
        <w:tc>
          <w:tcPr>
            <w:tcW w:w="1164" w:type="pct"/>
            <w:noWrap/>
            <w:hideMark/>
          </w:tcPr>
          <w:p w14:paraId="66816CB9" w14:textId="10307019" w:rsidR="00307B62" w:rsidRPr="00BF2504" w:rsidRDefault="008F6FFC" w:rsidP="00B65D83">
            <w:pPr>
              <w:pStyle w:val="TableBodyTextMIRB"/>
            </w:pPr>
            <w:r>
              <w:rPr>
                <w:rFonts w:eastAsia="Times New Roman"/>
                <w:lang w:eastAsia="en-CA"/>
              </w:rPr>
              <w:t>Not applicable</w:t>
            </w:r>
          </w:p>
        </w:tc>
      </w:tr>
      <w:tr w:rsidR="00307B62" w:rsidRPr="00BF2504" w14:paraId="5E698B4B" w14:textId="77777777" w:rsidTr="00307B62">
        <w:trPr>
          <w:trHeight w:val="300"/>
        </w:trPr>
        <w:tc>
          <w:tcPr>
            <w:tcW w:w="3836" w:type="pct"/>
            <w:hideMark/>
          </w:tcPr>
          <w:p w14:paraId="1B370E30" w14:textId="77777777" w:rsidR="00307B62" w:rsidRPr="00BF2504" w:rsidRDefault="00307B62" w:rsidP="00B65D83">
            <w:pPr>
              <w:pStyle w:val="TableBodyTextMIRB"/>
              <w:rPr>
                <w:rFonts w:eastAsia="Times New Roman"/>
                <w:lang w:eastAsia="en-CA"/>
              </w:rPr>
            </w:pPr>
            <w:r w:rsidRPr="00BF2504">
              <w:t>Township of North Dundas</w:t>
            </w:r>
          </w:p>
        </w:tc>
        <w:tc>
          <w:tcPr>
            <w:tcW w:w="1164" w:type="pct"/>
            <w:noWrap/>
            <w:hideMark/>
          </w:tcPr>
          <w:p w14:paraId="2A2812E4" w14:textId="6D856E2A" w:rsidR="00307B62" w:rsidRPr="00BF2504" w:rsidRDefault="008F6FFC" w:rsidP="00B65D83">
            <w:pPr>
              <w:pStyle w:val="TableBodyTextMIRB"/>
            </w:pPr>
            <w:r>
              <w:rPr>
                <w:rFonts w:eastAsia="Times New Roman"/>
                <w:lang w:eastAsia="en-CA"/>
              </w:rPr>
              <w:t>Not applicable</w:t>
            </w:r>
          </w:p>
        </w:tc>
      </w:tr>
      <w:tr w:rsidR="00307B62" w:rsidRPr="00BF2504" w14:paraId="2C3983D1" w14:textId="77777777" w:rsidTr="00307B62">
        <w:trPr>
          <w:trHeight w:val="300"/>
        </w:trPr>
        <w:tc>
          <w:tcPr>
            <w:tcW w:w="3836" w:type="pct"/>
            <w:hideMark/>
          </w:tcPr>
          <w:p w14:paraId="1211AD9E" w14:textId="77777777" w:rsidR="00307B62" w:rsidRPr="00BF2504" w:rsidRDefault="00307B62" w:rsidP="00B65D83">
            <w:pPr>
              <w:pStyle w:val="TableBodyTextMIRB"/>
              <w:rPr>
                <w:rFonts w:eastAsia="Times New Roman"/>
                <w:lang w:eastAsia="en-CA"/>
              </w:rPr>
            </w:pPr>
            <w:r w:rsidRPr="00BF2504">
              <w:t>Township of North Frontenac</w:t>
            </w:r>
          </w:p>
        </w:tc>
        <w:tc>
          <w:tcPr>
            <w:tcW w:w="1164" w:type="pct"/>
            <w:noWrap/>
            <w:hideMark/>
          </w:tcPr>
          <w:p w14:paraId="4B3E330E" w14:textId="5FA0E499" w:rsidR="00307B62" w:rsidRPr="00BF2504" w:rsidRDefault="008F6FFC" w:rsidP="00B65D83">
            <w:pPr>
              <w:pStyle w:val="TableBodyTextMIRB"/>
            </w:pPr>
            <w:r>
              <w:rPr>
                <w:rFonts w:eastAsia="Times New Roman"/>
                <w:lang w:eastAsia="en-CA"/>
              </w:rPr>
              <w:t>Not applicable</w:t>
            </w:r>
          </w:p>
        </w:tc>
      </w:tr>
      <w:tr w:rsidR="00307B62" w:rsidRPr="00BF2504" w14:paraId="683E1FFE" w14:textId="77777777" w:rsidTr="00307B62">
        <w:trPr>
          <w:trHeight w:val="300"/>
        </w:trPr>
        <w:tc>
          <w:tcPr>
            <w:tcW w:w="3836" w:type="pct"/>
            <w:hideMark/>
          </w:tcPr>
          <w:p w14:paraId="3582B9B3" w14:textId="77777777" w:rsidR="00307B62" w:rsidRPr="00BF2504" w:rsidRDefault="00307B62" w:rsidP="00B65D83">
            <w:pPr>
              <w:pStyle w:val="TableBodyTextMIRB"/>
              <w:rPr>
                <w:rFonts w:eastAsia="Times New Roman"/>
                <w:lang w:eastAsia="en-CA"/>
              </w:rPr>
            </w:pPr>
            <w:r w:rsidRPr="00BF2504">
              <w:t>Township of North Glengarry</w:t>
            </w:r>
          </w:p>
        </w:tc>
        <w:tc>
          <w:tcPr>
            <w:tcW w:w="1164" w:type="pct"/>
            <w:noWrap/>
            <w:hideMark/>
          </w:tcPr>
          <w:p w14:paraId="731ADA85" w14:textId="402231D9" w:rsidR="00307B62" w:rsidRPr="00BF2504" w:rsidRDefault="008F6FFC" w:rsidP="00B65D83">
            <w:pPr>
              <w:pStyle w:val="TableBodyTextMIRB"/>
            </w:pPr>
            <w:r>
              <w:rPr>
                <w:rFonts w:eastAsia="Times New Roman"/>
                <w:lang w:eastAsia="en-CA"/>
              </w:rPr>
              <w:t>Not applicable</w:t>
            </w:r>
          </w:p>
        </w:tc>
      </w:tr>
      <w:tr w:rsidR="00307B62" w:rsidRPr="00BF2504" w14:paraId="5B5494C7" w14:textId="77777777" w:rsidTr="00307B62">
        <w:trPr>
          <w:trHeight w:val="300"/>
        </w:trPr>
        <w:tc>
          <w:tcPr>
            <w:tcW w:w="3836" w:type="pct"/>
            <w:hideMark/>
          </w:tcPr>
          <w:p w14:paraId="325E40E5" w14:textId="77777777" w:rsidR="00307B62" w:rsidRPr="00BF2504" w:rsidRDefault="00307B62" w:rsidP="00B65D83">
            <w:pPr>
              <w:pStyle w:val="TableBodyTextMIRB"/>
              <w:rPr>
                <w:rFonts w:eastAsia="Times New Roman"/>
                <w:lang w:eastAsia="en-CA"/>
              </w:rPr>
            </w:pPr>
            <w:r w:rsidRPr="00BF2504">
              <w:t>Township of North Huron</w:t>
            </w:r>
          </w:p>
        </w:tc>
        <w:tc>
          <w:tcPr>
            <w:tcW w:w="1164" w:type="pct"/>
            <w:noWrap/>
            <w:hideMark/>
          </w:tcPr>
          <w:p w14:paraId="64EC6110" w14:textId="5C4DF1AB" w:rsidR="00307B62" w:rsidRPr="00BF2504" w:rsidRDefault="008F6FFC" w:rsidP="00B65D83">
            <w:pPr>
              <w:pStyle w:val="TableBodyTextMIRB"/>
            </w:pPr>
            <w:r>
              <w:rPr>
                <w:rFonts w:eastAsia="Times New Roman"/>
                <w:lang w:eastAsia="en-CA"/>
              </w:rPr>
              <w:t>Not applicable</w:t>
            </w:r>
          </w:p>
        </w:tc>
      </w:tr>
      <w:tr w:rsidR="00307B62" w:rsidRPr="00BF2504" w14:paraId="57D80427" w14:textId="77777777" w:rsidTr="00307B62">
        <w:trPr>
          <w:trHeight w:val="300"/>
        </w:trPr>
        <w:tc>
          <w:tcPr>
            <w:tcW w:w="3836" w:type="pct"/>
            <w:hideMark/>
          </w:tcPr>
          <w:p w14:paraId="56DC7AB2" w14:textId="77777777" w:rsidR="00307B62" w:rsidRPr="00BF2504" w:rsidRDefault="00307B62" w:rsidP="00B65D83">
            <w:pPr>
              <w:pStyle w:val="TableBodyTextMIRB"/>
              <w:rPr>
                <w:rFonts w:eastAsia="Times New Roman"/>
                <w:lang w:eastAsia="en-CA"/>
              </w:rPr>
            </w:pPr>
            <w:r w:rsidRPr="00BF2504">
              <w:t>Township of North Kawartha</w:t>
            </w:r>
          </w:p>
        </w:tc>
        <w:tc>
          <w:tcPr>
            <w:tcW w:w="1164" w:type="pct"/>
            <w:noWrap/>
            <w:hideMark/>
          </w:tcPr>
          <w:p w14:paraId="635BE7C9" w14:textId="01521C44" w:rsidR="00307B62" w:rsidRPr="00BF2504" w:rsidRDefault="008F6FFC" w:rsidP="00B65D83">
            <w:pPr>
              <w:pStyle w:val="TableBodyTextMIRB"/>
            </w:pPr>
            <w:r>
              <w:rPr>
                <w:rFonts w:eastAsia="Times New Roman"/>
                <w:lang w:eastAsia="en-CA"/>
              </w:rPr>
              <w:t>Not applicable</w:t>
            </w:r>
          </w:p>
        </w:tc>
      </w:tr>
      <w:tr w:rsidR="00307B62" w:rsidRPr="00BF2504" w14:paraId="6337964A" w14:textId="77777777" w:rsidTr="00307B62">
        <w:trPr>
          <w:trHeight w:val="300"/>
        </w:trPr>
        <w:tc>
          <w:tcPr>
            <w:tcW w:w="3836" w:type="pct"/>
            <w:hideMark/>
          </w:tcPr>
          <w:p w14:paraId="152428DB" w14:textId="77777777" w:rsidR="00307B62" w:rsidRPr="00BF2504" w:rsidRDefault="00307B62" w:rsidP="00B65D83">
            <w:pPr>
              <w:pStyle w:val="TableBodyTextMIRB"/>
              <w:rPr>
                <w:rFonts w:eastAsia="Times New Roman"/>
                <w:lang w:eastAsia="en-CA"/>
              </w:rPr>
            </w:pPr>
            <w:r w:rsidRPr="00BF2504">
              <w:t>Township of North Stormont</w:t>
            </w:r>
          </w:p>
        </w:tc>
        <w:tc>
          <w:tcPr>
            <w:tcW w:w="1164" w:type="pct"/>
            <w:noWrap/>
            <w:hideMark/>
          </w:tcPr>
          <w:p w14:paraId="2740277C" w14:textId="665A6F9F" w:rsidR="00307B62" w:rsidRPr="00BF2504" w:rsidRDefault="008F6FFC" w:rsidP="00B65D83">
            <w:pPr>
              <w:pStyle w:val="TableBodyTextMIRB"/>
            </w:pPr>
            <w:r>
              <w:rPr>
                <w:rFonts w:eastAsia="Times New Roman"/>
                <w:lang w:eastAsia="en-CA"/>
              </w:rPr>
              <w:t>Not applicable</w:t>
            </w:r>
          </w:p>
        </w:tc>
      </w:tr>
      <w:tr w:rsidR="00307B62" w:rsidRPr="00BF2504" w14:paraId="12468B4E" w14:textId="77777777" w:rsidTr="00307B62">
        <w:trPr>
          <w:trHeight w:val="300"/>
        </w:trPr>
        <w:tc>
          <w:tcPr>
            <w:tcW w:w="3836" w:type="pct"/>
            <w:hideMark/>
          </w:tcPr>
          <w:p w14:paraId="668D7158" w14:textId="77777777" w:rsidR="00307B62" w:rsidRPr="00BF2504" w:rsidRDefault="00307B62" w:rsidP="00B65D83">
            <w:pPr>
              <w:pStyle w:val="TableBodyTextMIRB"/>
              <w:rPr>
                <w:rFonts w:eastAsia="Times New Roman"/>
                <w:lang w:eastAsia="en-CA"/>
              </w:rPr>
            </w:pPr>
            <w:r w:rsidRPr="00BF2504">
              <w:t>Township of Norwich</w:t>
            </w:r>
          </w:p>
        </w:tc>
        <w:tc>
          <w:tcPr>
            <w:tcW w:w="1164" w:type="pct"/>
            <w:noWrap/>
            <w:hideMark/>
          </w:tcPr>
          <w:p w14:paraId="5B421C5A" w14:textId="5D496C66" w:rsidR="00307B62" w:rsidRPr="00BF2504" w:rsidRDefault="008F6FFC" w:rsidP="00B65D83">
            <w:pPr>
              <w:pStyle w:val="TableBodyTextMIRB"/>
            </w:pPr>
            <w:r>
              <w:rPr>
                <w:rFonts w:eastAsia="Times New Roman"/>
                <w:lang w:eastAsia="en-CA"/>
              </w:rPr>
              <w:t>Not applicable</w:t>
            </w:r>
          </w:p>
        </w:tc>
      </w:tr>
      <w:tr w:rsidR="00307B62" w:rsidRPr="00BF2504" w14:paraId="4C547800" w14:textId="77777777" w:rsidTr="00307B62">
        <w:trPr>
          <w:trHeight w:val="300"/>
        </w:trPr>
        <w:tc>
          <w:tcPr>
            <w:tcW w:w="3836" w:type="pct"/>
            <w:hideMark/>
          </w:tcPr>
          <w:p w14:paraId="375AE450" w14:textId="77777777" w:rsidR="00307B62" w:rsidRPr="00BF2504" w:rsidRDefault="00307B62" w:rsidP="00B65D83">
            <w:pPr>
              <w:pStyle w:val="TableBodyTextMIRB"/>
              <w:rPr>
                <w:rFonts w:eastAsia="Times New Roman"/>
                <w:lang w:eastAsia="en-CA"/>
              </w:rPr>
            </w:pPr>
            <w:r w:rsidRPr="00BF2504">
              <w:t>Township of O'Connor</w:t>
            </w:r>
          </w:p>
        </w:tc>
        <w:tc>
          <w:tcPr>
            <w:tcW w:w="1164" w:type="pct"/>
            <w:noWrap/>
            <w:hideMark/>
          </w:tcPr>
          <w:p w14:paraId="34F594A6" w14:textId="2911A626" w:rsidR="00307B62" w:rsidRPr="00BF2504" w:rsidRDefault="008F6FFC" w:rsidP="00B65D83">
            <w:pPr>
              <w:pStyle w:val="TableBodyTextMIRB"/>
            </w:pPr>
            <w:r>
              <w:rPr>
                <w:rFonts w:eastAsia="Times New Roman"/>
                <w:lang w:eastAsia="en-CA"/>
              </w:rPr>
              <w:t>Not applicable</w:t>
            </w:r>
          </w:p>
        </w:tc>
      </w:tr>
      <w:tr w:rsidR="00307B62" w:rsidRPr="00BF2504" w14:paraId="7C6DE9B1" w14:textId="77777777" w:rsidTr="00307B62">
        <w:trPr>
          <w:trHeight w:val="300"/>
        </w:trPr>
        <w:tc>
          <w:tcPr>
            <w:tcW w:w="3836" w:type="pct"/>
            <w:hideMark/>
          </w:tcPr>
          <w:p w14:paraId="5F8C6DB7" w14:textId="77777777" w:rsidR="00307B62" w:rsidRPr="00BF2504" w:rsidRDefault="00307B62" w:rsidP="00B65D83">
            <w:pPr>
              <w:pStyle w:val="TableBodyTextMIRB"/>
              <w:rPr>
                <w:rFonts w:eastAsia="Times New Roman"/>
                <w:lang w:eastAsia="en-CA"/>
              </w:rPr>
            </w:pPr>
            <w:r w:rsidRPr="00BF2504">
              <w:t>Township of Opasatika</w:t>
            </w:r>
          </w:p>
        </w:tc>
        <w:tc>
          <w:tcPr>
            <w:tcW w:w="1164" w:type="pct"/>
            <w:noWrap/>
            <w:hideMark/>
          </w:tcPr>
          <w:p w14:paraId="2959FDE4" w14:textId="50639255" w:rsidR="00307B62" w:rsidRPr="00BF2504" w:rsidRDefault="008F6FFC" w:rsidP="00B65D83">
            <w:pPr>
              <w:pStyle w:val="TableBodyTextMIRB"/>
            </w:pPr>
            <w:r>
              <w:rPr>
                <w:rFonts w:eastAsia="Times New Roman"/>
                <w:lang w:eastAsia="en-CA"/>
              </w:rPr>
              <w:t>Not applicable</w:t>
            </w:r>
          </w:p>
        </w:tc>
      </w:tr>
      <w:tr w:rsidR="00307B62" w:rsidRPr="00BF2504" w14:paraId="5F27BD10" w14:textId="77777777" w:rsidTr="00307B62">
        <w:trPr>
          <w:trHeight w:val="300"/>
        </w:trPr>
        <w:tc>
          <w:tcPr>
            <w:tcW w:w="3836" w:type="pct"/>
            <w:hideMark/>
          </w:tcPr>
          <w:p w14:paraId="1FAB31A6" w14:textId="77777777" w:rsidR="00307B62" w:rsidRPr="00BF2504" w:rsidRDefault="00307B62" w:rsidP="00B65D83">
            <w:pPr>
              <w:pStyle w:val="TableBodyTextMIRB"/>
              <w:rPr>
                <w:rFonts w:eastAsia="Times New Roman"/>
                <w:lang w:eastAsia="en-CA"/>
              </w:rPr>
            </w:pPr>
            <w:r w:rsidRPr="00BF2504">
              <w:t>Township of Oro-Medonte</w:t>
            </w:r>
          </w:p>
        </w:tc>
        <w:tc>
          <w:tcPr>
            <w:tcW w:w="1164" w:type="pct"/>
            <w:noWrap/>
            <w:hideMark/>
          </w:tcPr>
          <w:p w14:paraId="059C7B02" w14:textId="4CFD780B" w:rsidR="00307B62" w:rsidRPr="00BF2504" w:rsidRDefault="008F6FFC" w:rsidP="00B65D83">
            <w:pPr>
              <w:pStyle w:val="TableBodyTextMIRB"/>
            </w:pPr>
            <w:r>
              <w:rPr>
                <w:rFonts w:eastAsia="Times New Roman"/>
                <w:lang w:eastAsia="en-CA"/>
              </w:rPr>
              <w:t>Not applicable</w:t>
            </w:r>
          </w:p>
        </w:tc>
      </w:tr>
      <w:tr w:rsidR="00307B62" w:rsidRPr="00BF2504" w14:paraId="6CD63D20" w14:textId="77777777" w:rsidTr="00307B62">
        <w:trPr>
          <w:trHeight w:val="300"/>
        </w:trPr>
        <w:tc>
          <w:tcPr>
            <w:tcW w:w="3836" w:type="pct"/>
            <w:hideMark/>
          </w:tcPr>
          <w:p w14:paraId="128CF7A4" w14:textId="77777777" w:rsidR="00307B62" w:rsidRPr="00BF2504" w:rsidRDefault="00307B62" w:rsidP="00B65D83">
            <w:pPr>
              <w:pStyle w:val="TableBodyTextMIRB"/>
              <w:rPr>
                <w:rFonts w:eastAsia="Times New Roman"/>
                <w:lang w:eastAsia="en-CA"/>
              </w:rPr>
            </w:pPr>
            <w:r w:rsidRPr="00BF2504">
              <w:t>Township of Otonabee-South Monaghan</w:t>
            </w:r>
          </w:p>
        </w:tc>
        <w:tc>
          <w:tcPr>
            <w:tcW w:w="1164" w:type="pct"/>
            <w:noWrap/>
            <w:hideMark/>
          </w:tcPr>
          <w:p w14:paraId="4505067A" w14:textId="3419D094" w:rsidR="00307B62" w:rsidRPr="00BF2504" w:rsidRDefault="008F6FFC" w:rsidP="00B65D83">
            <w:pPr>
              <w:pStyle w:val="TableBodyTextMIRB"/>
            </w:pPr>
            <w:r>
              <w:rPr>
                <w:rFonts w:eastAsia="Times New Roman"/>
                <w:lang w:eastAsia="en-CA"/>
              </w:rPr>
              <w:t>Not applicable</w:t>
            </w:r>
          </w:p>
        </w:tc>
      </w:tr>
      <w:tr w:rsidR="00307B62" w:rsidRPr="00BF2504" w14:paraId="1D1040FA" w14:textId="77777777" w:rsidTr="00307B62">
        <w:trPr>
          <w:trHeight w:val="300"/>
        </w:trPr>
        <w:tc>
          <w:tcPr>
            <w:tcW w:w="3836" w:type="pct"/>
            <w:hideMark/>
          </w:tcPr>
          <w:p w14:paraId="71F3E76A" w14:textId="77777777" w:rsidR="00307B62" w:rsidRPr="00BF2504" w:rsidRDefault="00307B62" w:rsidP="00B65D83">
            <w:pPr>
              <w:pStyle w:val="TableBodyTextMIRB"/>
              <w:rPr>
                <w:rFonts w:eastAsia="Times New Roman"/>
                <w:lang w:eastAsia="en-CA"/>
              </w:rPr>
            </w:pPr>
            <w:r w:rsidRPr="00BF2504">
              <w:t>Township of Papineau-Cameron</w:t>
            </w:r>
          </w:p>
        </w:tc>
        <w:tc>
          <w:tcPr>
            <w:tcW w:w="1164" w:type="pct"/>
            <w:noWrap/>
            <w:hideMark/>
          </w:tcPr>
          <w:p w14:paraId="3501B1D6" w14:textId="4DD3687A" w:rsidR="00307B62" w:rsidRPr="00BF2504" w:rsidRDefault="008F6FFC" w:rsidP="00B65D83">
            <w:pPr>
              <w:pStyle w:val="TableBodyTextMIRB"/>
            </w:pPr>
            <w:r>
              <w:rPr>
                <w:rFonts w:eastAsia="Times New Roman"/>
                <w:lang w:eastAsia="en-CA"/>
              </w:rPr>
              <w:t>Not applicable</w:t>
            </w:r>
          </w:p>
        </w:tc>
      </w:tr>
      <w:tr w:rsidR="00307B62" w:rsidRPr="00BF2504" w14:paraId="23E4D539" w14:textId="77777777" w:rsidTr="00307B62">
        <w:trPr>
          <w:trHeight w:val="300"/>
        </w:trPr>
        <w:tc>
          <w:tcPr>
            <w:tcW w:w="3836" w:type="pct"/>
            <w:hideMark/>
          </w:tcPr>
          <w:p w14:paraId="13996F52" w14:textId="77777777" w:rsidR="00307B62" w:rsidRPr="00BF2504" w:rsidRDefault="00307B62" w:rsidP="00B65D83">
            <w:pPr>
              <w:pStyle w:val="TableBodyTextMIRB"/>
              <w:rPr>
                <w:rFonts w:eastAsia="Times New Roman"/>
                <w:lang w:eastAsia="en-CA"/>
              </w:rPr>
            </w:pPr>
            <w:r w:rsidRPr="00BF2504">
              <w:t>Township of Pelee</w:t>
            </w:r>
          </w:p>
        </w:tc>
        <w:tc>
          <w:tcPr>
            <w:tcW w:w="1164" w:type="pct"/>
            <w:noWrap/>
            <w:hideMark/>
          </w:tcPr>
          <w:p w14:paraId="00504E9F" w14:textId="5A1C251C" w:rsidR="00307B62" w:rsidRPr="00BF2504" w:rsidRDefault="008F6FFC" w:rsidP="00B65D83">
            <w:pPr>
              <w:pStyle w:val="TableBodyTextMIRB"/>
            </w:pPr>
            <w:r>
              <w:rPr>
                <w:rFonts w:eastAsia="Times New Roman"/>
                <w:lang w:eastAsia="en-CA"/>
              </w:rPr>
              <w:t>Not applicable</w:t>
            </w:r>
          </w:p>
        </w:tc>
      </w:tr>
      <w:tr w:rsidR="00307B62" w:rsidRPr="00BF2504" w14:paraId="2D069744" w14:textId="77777777" w:rsidTr="00307B62">
        <w:trPr>
          <w:trHeight w:val="300"/>
        </w:trPr>
        <w:tc>
          <w:tcPr>
            <w:tcW w:w="3836" w:type="pct"/>
            <w:hideMark/>
          </w:tcPr>
          <w:p w14:paraId="1CD4ACAC" w14:textId="77777777" w:rsidR="00307B62" w:rsidRPr="00BF2504" w:rsidRDefault="00307B62" w:rsidP="00B65D83">
            <w:pPr>
              <w:pStyle w:val="TableBodyTextMIRB"/>
              <w:rPr>
                <w:rFonts w:eastAsia="Times New Roman"/>
                <w:lang w:eastAsia="en-CA"/>
              </w:rPr>
            </w:pPr>
            <w:r w:rsidRPr="00BF2504">
              <w:t>Township of Perry</w:t>
            </w:r>
          </w:p>
        </w:tc>
        <w:tc>
          <w:tcPr>
            <w:tcW w:w="1164" w:type="pct"/>
            <w:noWrap/>
            <w:hideMark/>
          </w:tcPr>
          <w:p w14:paraId="25F116DB" w14:textId="1CC972BC" w:rsidR="00307B62" w:rsidRPr="00BF2504" w:rsidRDefault="008F6FFC" w:rsidP="00B65D83">
            <w:pPr>
              <w:pStyle w:val="TableBodyTextMIRB"/>
            </w:pPr>
            <w:r>
              <w:rPr>
                <w:rFonts w:eastAsia="Times New Roman"/>
                <w:lang w:eastAsia="en-CA"/>
              </w:rPr>
              <w:t>Not applicable</w:t>
            </w:r>
          </w:p>
        </w:tc>
      </w:tr>
      <w:tr w:rsidR="00307B62" w:rsidRPr="00BF2504" w14:paraId="34946999" w14:textId="77777777" w:rsidTr="00307B62">
        <w:trPr>
          <w:trHeight w:val="300"/>
        </w:trPr>
        <w:tc>
          <w:tcPr>
            <w:tcW w:w="3836" w:type="pct"/>
            <w:hideMark/>
          </w:tcPr>
          <w:p w14:paraId="70E5DF05" w14:textId="77777777" w:rsidR="00307B62" w:rsidRPr="00BF2504" w:rsidRDefault="00307B62" w:rsidP="00B65D83">
            <w:pPr>
              <w:pStyle w:val="TableBodyTextMIRB"/>
              <w:rPr>
                <w:rFonts w:eastAsia="Times New Roman"/>
                <w:lang w:eastAsia="en-CA"/>
              </w:rPr>
            </w:pPr>
            <w:r w:rsidRPr="00BF2504">
              <w:t>Township of Perth East</w:t>
            </w:r>
          </w:p>
        </w:tc>
        <w:tc>
          <w:tcPr>
            <w:tcW w:w="1164" w:type="pct"/>
            <w:noWrap/>
            <w:hideMark/>
          </w:tcPr>
          <w:p w14:paraId="3DA9C26B" w14:textId="6E887F09" w:rsidR="00307B62" w:rsidRPr="00BF2504" w:rsidRDefault="008F6FFC" w:rsidP="00B65D83">
            <w:pPr>
              <w:pStyle w:val="TableBodyTextMIRB"/>
            </w:pPr>
            <w:r>
              <w:rPr>
                <w:rFonts w:eastAsia="Times New Roman"/>
                <w:lang w:eastAsia="en-CA"/>
              </w:rPr>
              <w:t>Not applicable</w:t>
            </w:r>
          </w:p>
        </w:tc>
      </w:tr>
      <w:tr w:rsidR="00307B62" w:rsidRPr="00BF2504" w14:paraId="6EC91E07" w14:textId="77777777" w:rsidTr="00307B62">
        <w:trPr>
          <w:trHeight w:val="300"/>
        </w:trPr>
        <w:tc>
          <w:tcPr>
            <w:tcW w:w="3836" w:type="pct"/>
            <w:hideMark/>
          </w:tcPr>
          <w:p w14:paraId="3CA3ED8C" w14:textId="77777777" w:rsidR="00307B62" w:rsidRPr="00BF2504" w:rsidRDefault="00307B62" w:rsidP="00B65D83">
            <w:pPr>
              <w:pStyle w:val="TableBodyTextMIRB"/>
              <w:rPr>
                <w:rFonts w:eastAsia="Times New Roman"/>
                <w:lang w:eastAsia="en-CA"/>
              </w:rPr>
            </w:pPr>
            <w:r w:rsidRPr="00BF2504">
              <w:t>Township of Perth South</w:t>
            </w:r>
          </w:p>
        </w:tc>
        <w:tc>
          <w:tcPr>
            <w:tcW w:w="1164" w:type="pct"/>
            <w:noWrap/>
            <w:hideMark/>
          </w:tcPr>
          <w:p w14:paraId="77DCDAF7" w14:textId="5D4F642C" w:rsidR="00307B62" w:rsidRPr="00BF2504" w:rsidRDefault="008F6FFC" w:rsidP="00B65D83">
            <w:pPr>
              <w:pStyle w:val="TableBodyTextMIRB"/>
            </w:pPr>
            <w:r>
              <w:rPr>
                <w:rFonts w:eastAsia="Times New Roman"/>
                <w:lang w:eastAsia="en-CA"/>
              </w:rPr>
              <w:t>Not applicable</w:t>
            </w:r>
          </w:p>
        </w:tc>
      </w:tr>
      <w:tr w:rsidR="00307B62" w:rsidRPr="00BF2504" w14:paraId="3E25F075" w14:textId="77777777" w:rsidTr="00307B62">
        <w:trPr>
          <w:trHeight w:val="300"/>
        </w:trPr>
        <w:tc>
          <w:tcPr>
            <w:tcW w:w="3836" w:type="pct"/>
            <w:hideMark/>
          </w:tcPr>
          <w:p w14:paraId="3491ECC1" w14:textId="77777777" w:rsidR="00307B62" w:rsidRPr="00BF2504" w:rsidRDefault="00307B62" w:rsidP="00B65D83">
            <w:pPr>
              <w:pStyle w:val="TableBodyTextMIRB"/>
              <w:rPr>
                <w:rFonts w:eastAsia="Times New Roman"/>
                <w:lang w:eastAsia="en-CA"/>
              </w:rPr>
            </w:pPr>
            <w:r w:rsidRPr="00BF2504">
              <w:t>Township of Pickle Lake</w:t>
            </w:r>
          </w:p>
        </w:tc>
        <w:tc>
          <w:tcPr>
            <w:tcW w:w="1164" w:type="pct"/>
            <w:noWrap/>
            <w:hideMark/>
          </w:tcPr>
          <w:p w14:paraId="5D34657A" w14:textId="52D542AC" w:rsidR="00307B62" w:rsidRPr="00BF2504" w:rsidRDefault="008F6FFC" w:rsidP="00B65D83">
            <w:pPr>
              <w:pStyle w:val="TableBodyTextMIRB"/>
            </w:pPr>
            <w:r>
              <w:rPr>
                <w:rFonts w:eastAsia="Times New Roman"/>
                <w:lang w:eastAsia="en-CA"/>
              </w:rPr>
              <w:t>Not applicable</w:t>
            </w:r>
          </w:p>
        </w:tc>
      </w:tr>
      <w:tr w:rsidR="00307B62" w:rsidRPr="00BF2504" w14:paraId="1A3BE2AF" w14:textId="77777777" w:rsidTr="00307B62">
        <w:trPr>
          <w:trHeight w:val="300"/>
        </w:trPr>
        <w:tc>
          <w:tcPr>
            <w:tcW w:w="3836" w:type="pct"/>
            <w:hideMark/>
          </w:tcPr>
          <w:p w14:paraId="50868B00" w14:textId="77777777" w:rsidR="00307B62" w:rsidRPr="00BF2504" w:rsidRDefault="00307B62" w:rsidP="00B65D83">
            <w:pPr>
              <w:pStyle w:val="TableBodyTextMIRB"/>
              <w:rPr>
                <w:rFonts w:eastAsia="Times New Roman"/>
                <w:lang w:eastAsia="en-CA"/>
              </w:rPr>
            </w:pPr>
            <w:r w:rsidRPr="00BF2504">
              <w:t>Township of Plummer Additional</w:t>
            </w:r>
          </w:p>
        </w:tc>
        <w:tc>
          <w:tcPr>
            <w:tcW w:w="1164" w:type="pct"/>
            <w:noWrap/>
            <w:hideMark/>
          </w:tcPr>
          <w:p w14:paraId="548F5850" w14:textId="701730C6" w:rsidR="00307B62" w:rsidRPr="00BF2504" w:rsidRDefault="008F6FFC" w:rsidP="00B65D83">
            <w:pPr>
              <w:pStyle w:val="TableBodyTextMIRB"/>
            </w:pPr>
            <w:r>
              <w:rPr>
                <w:rFonts w:eastAsia="Times New Roman"/>
                <w:lang w:eastAsia="en-CA"/>
              </w:rPr>
              <w:t>Not applicable</w:t>
            </w:r>
          </w:p>
        </w:tc>
      </w:tr>
      <w:tr w:rsidR="00307B62" w:rsidRPr="00BF2504" w14:paraId="561473A4" w14:textId="77777777" w:rsidTr="00307B62">
        <w:trPr>
          <w:trHeight w:val="300"/>
        </w:trPr>
        <w:tc>
          <w:tcPr>
            <w:tcW w:w="3836" w:type="pct"/>
            <w:hideMark/>
          </w:tcPr>
          <w:p w14:paraId="06742374" w14:textId="77777777" w:rsidR="00307B62" w:rsidRPr="00BF2504" w:rsidRDefault="00307B62" w:rsidP="00B65D83">
            <w:pPr>
              <w:pStyle w:val="TableBodyTextMIRB"/>
              <w:rPr>
                <w:rFonts w:eastAsia="Times New Roman"/>
                <w:lang w:eastAsia="en-CA"/>
              </w:rPr>
            </w:pPr>
            <w:r w:rsidRPr="00BF2504">
              <w:t>Township of Prince</w:t>
            </w:r>
          </w:p>
        </w:tc>
        <w:tc>
          <w:tcPr>
            <w:tcW w:w="1164" w:type="pct"/>
            <w:noWrap/>
            <w:hideMark/>
          </w:tcPr>
          <w:p w14:paraId="3080BE62" w14:textId="3F09FE2C" w:rsidR="00307B62" w:rsidRPr="00BF2504" w:rsidRDefault="008F6FFC" w:rsidP="00B65D83">
            <w:pPr>
              <w:pStyle w:val="TableBodyTextMIRB"/>
            </w:pPr>
            <w:r>
              <w:rPr>
                <w:rFonts w:eastAsia="Times New Roman"/>
                <w:lang w:eastAsia="en-CA"/>
              </w:rPr>
              <w:t>Not applicable</w:t>
            </w:r>
          </w:p>
        </w:tc>
      </w:tr>
      <w:tr w:rsidR="00307B62" w:rsidRPr="00BF2504" w14:paraId="532F1594" w14:textId="77777777" w:rsidTr="00307B62">
        <w:trPr>
          <w:trHeight w:val="300"/>
        </w:trPr>
        <w:tc>
          <w:tcPr>
            <w:tcW w:w="3836" w:type="pct"/>
            <w:hideMark/>
          </w:tcPr>
          <w:p w14:paraId="69A543B3" w14:textId="77777777" w:rsidR="00307B62" w:rsidRPr="00BF2504" w:rsidRDefault="00307B62" w:rsidP="00B65D83">
            <w:pPr>
              <w:pStyle w:val="TableBodyTextMIRB"/>
              <w:rPr>
                <w:rFonts w:eastAsia="Times New Roman"/>
                <w:lang w:eastAsia="en-CA"/>
              </w:rPr>
            </w:pPr>
            <w:r w:rsidRPr="00BF2504">
              <w:t>Township of Puslinch</w:t>
            </w:r>
          </w:p>
        </w:tc>
        <w:tc>
          <w:tcPr>
            <w:tcW w:w="1164" w:type="pct"/>
            <w:noWrap/>
            <w:hideMark/>
          </w:tcPr>
          <w:p w14:paraId="0423242A" w14:textId="33F99B7E" w:rsidR="00307B62" w:rsidRPr="00BF2504" w:rsidRDefault="008F6FFC" w:rsidP="00B65D83">
            <w:pPr>
              <w:pStyle w:val="TableBodyTextMIRB"/>
            </w:pPr>
            <w:r>
              <w:rPr>
                <w:rFonts w:eastAsia="Times New Roman"/>
                <w:lang w:eastAsia="en-CA"/>
              </w:rPr>
              <w:t>Not applicable</w:t>
            </w:r>
          </w:p>
        </w:tc>
      </w:tr>
      <w:tr w:rsidR="00307B62" w:rsidRPr="00BF2504" w14:paraId="7B0360F9" w14:textId="77777777" w:rsidTr="00307B62">
        <w:trPr>
          <w:trHeight w:val="300"/>
        </w:trPr>
        <w:tc>
          <w:tcPr>
            <w:tcW w:w="3836" w:type="pct"/>
            <w:hideMark/>
          </w:tcPr>
          <w:p w14:paraId="505BC30E" w14:textId="77777777" w:rsidR="00307B62" w:rsidRPr="00BF2504" w:rsidRDefault="00307B62" w:rsidP="00B65D83">
            <w:pPr>
              <w:pStyle w:val="TableBodyTextMIRB"/>
              <w:rPr>
                <w:rFonts w:eastAsia="Times New Roman"/>
                <w:lang w:eastAsia="en-CA"/>
              </w:rPr>
            </w:pPr>
            <w:r w:rsidRPr="00BF2504">
              <w:t>Township of Ramara</w:t>
            </w:r>
          </w:p>
        </w:tc>
        <w:tc>
          <w:tcPr>
            <w:tcW w:w="1164" w:type="pct"/>
            <w:noWrap/>
            <w:hideMark/>
          </w:tcPr>
          <w:p w14:paraId="6B56C653" w14:textId="637E613F" w:rsidR="00307B62" w:rsidRPr="00BF2504" w:rsidRDefault="008F6FFC" w:rsidP="00B65D83">
            <w:pPr>
              <w:pStyle w:val="TableBodyTextMIRB"/>
            </w:pPr>
            <w:r>
              <w:rPr>
                <w:rFonts w:eastAsia="Times New Roman"/>
                <w:lang w:eastAsia="en-CA"/>
              </w:rPr>
              <w:t>Not applicable</w:t>
            </w:r>
          </w:p>
        </w:tc>
      </w:tr>
      <w:tr w:rsidR="00307B62" w:rsidRPr="00BF2504" w14:paraId="37F4D621" w14:textId="77777777" w:rsidTr="00307B62">
        <w:trPr>
          <w:trHeight w:val="300"/>
        </w:trPr>
        <w:tc>
          <w:tcPr>
            <w:tcW w:w="3836" w:type="pct"/>
            <w:hideMark/>
          </w:tcPr>
          <w:p w14:paraId="4BAC365A" w14:textId="77777777" w:rsidR="00307B62" w:rsidRPr="00BF2504" w:rsidRDefault="00307B62" w:rsidP="00B65D83">
            <w:pPr>
              <w:pStyle w:val="TableBodyTextMIRB"/>
              <w:rPr>
                <w:rFonts w:eastAsia="Times New Roman"/>
                <w:lang w:eastAsia="en-CA"/>
              </w:rPr>
            </w:pPr>
            <w:r w:rsidRPr="00BF2504">
              <w:t>Township of Red Rock</w:t>
            </w:r>
          </w:p>
        </w:tc>
        <w:tc>
          <w:tcPr>
            <w:tcW w:w="1164" w:type="pct"/>
            <w:noWrap/>
            <w:hideMark/>
          </w:tcPr>
          <w:p w14:paraId="28AE0B50" w14:textId="0C14BC3F" w:rsidR="00307B62" w:rsidRPr="00BF2504" w:rsidRDefault="008F6FFC" w:rsidP="00B65D83">
            <w:pPr>
              <w:pStyle w:val="TableBodyTextMIRB"/>
            </w:pPr>
            <w:r>
              <w:rPr>
                <w:rFonts w:eastAsia="Times New Roman"/>
                <w:lang w:eastAsia="en-CA"/>
              </w:rPr>
              <w:t>Not applicable</w:t>
            </w:r>
          </w:p>
        </w:tc>
      </w:tr>
      <w:tr w:rsidR="00307B62" w:rsidRPr="00BF2504" w14:paraId="605BD1B8" w14:textId="77777777" w:rsidTr="00307B62">
        <w:trPr>
          <w:trHeight w:val="300"/>
        </w:trPr>
        <w:tc>
          <w:tcPr>
            <w:tcW w:w="3836" w:type="pct"/>
            <w:hideMark/>
          </w:tcPr>
          <w:p w14:paraId="46C77034" w14:textId="77777777" w:rsidR="00307B62" w:rsidRPr="00BF2504" w:rsidRDefault="00307B62" w:rsidP="00B65D83">
            <w:pPr>
              <w:pStyle w:val="TableBodyTextMIRB"/>
              <w:rPr>
                <w:rFonts w:eastAsia="Times New Roman"/>
                <w:lang w:eastAsia="en-CA"/>
              </w:rPr>
            </w:pPr>
            <w:r w:rsidRPr="00BF2504">
              <w:lastRenderedPageBreak/>
              <w:t>Township of Rideau Lakes</w:t>
            </w:r>
          </w:p>
        </w:tc>
        <w:tc>
          <w:tcPr>
            <w:tcW w:w="1164" w:type="pct"/>
            <w:noWrap/>
            <w:hideMark/>
          </w:tcPr>
          <w:p w14:paraId="6C2847EA" w14:textId="4A80493A" w:rsidR="00307B62" w:rsidRPr="00BF2504" w:rsidRDefault="008F6FFC" w:rsidP="00B65D83">
            <w:pPr>
              <w:pStyle w:val="TableBodyTextMIRB"/>
            </w:pPr>
            <w:r>
              <w:rPr>
                <w:rFonts w:eastAsia="Times New Roman"/>
                <w:lang w:eastAsia="en-CA"/>
              </w:rPr>
              <w:t>Not applicable</w:t>
            </w:r>
          </w:p>
        </w:tc>
      </w:tr>
      <w:tr w:rsidR="00307B62" w:rsidRPr="00BF2504" w14:paraId="250F4629" w14:textId="77777777" w:rsidTr="00307B62">
        <w:trPr>
          <w:trHeight w:val="300"/>
        </w:trPr>
        <w:tc>
          <w:tcPr>
            <w:tcW w:w="3836" w:type="pct"/>
            <w:hideMark/>
          </w:tcPr>
          <w:p w14:paraId="3D896778" w14:textId="77777777" w:rsidR="00307B62" w:rsidRPr="00BF2504" w:rsidRDefault="00307B62" w:rsidP="00B65D83">
            <w:pPr>
              <w:pStyle w:val="TableBodyTextMIRB"/>
              <w:rPr>
                <w:rFonts w:eastAsia="Times New Roman"/>
                <w:lang w:eastAsia="en-CA"/>
              </w:rPr>
            </w:pPr>
            <w:r w:rsidRPr="00BF2504">
              <w:t>Township of Russell</w:t>
            </w:r>
          </w:p>
        </w:tc>
        <w:tc>
          <w:tcPr>
            <w:tcW w:w="1164" w:type="pct"/>
            <w:noWrap/>
            <w:hideMark/>
          </w:tcPr>
          <w:p w14:paraId="5B534873" w14:textId="501BBF6B" w:rsidR="00307B62" w:rsidRPr="00BF2504" w:rsidRDefault="008F6FFC" w:rsidP="00B65D83">
            <w:pPr>
              <w:pStyle w:val="TableBodyTextMIRB"/>
            </w:pPr>
            <w:r>
              <w:rPr>
                <w:rFonts w:eastAsia="Times New Roman"/>
                <w:lang w:eastAsia="en-CA"/>
              </w:rPr>
              <w:t>Not applicable</w:t>
            </w:r>
          </w:p>
        </w:tc>
      </w:tr>
      <w:tr w:rsidR="00307B62" w:rsidRPr="00BF2504" w14:paraId="20D296CE" w14:textId="77777777" w:rsidTr="00307B62">
        <w:trPr>
          <w:trHeight w:val="300"/>
        </w:trPr>
        <w:tc>
          <w:tcPr>
            <w:tcW w:w="3836" w:type="pct"/>
            <w:hideMark/>
          </w:tcPr>
          <w:p w14:paraId="56035953" w14:textId="77777777" w:rsidR="00307B62" w:rsidRPr="00BF2504" w:rsidRDefault="00307B62" w:rsidP="00B65D83">
            <w:pPr>
              <w:pStyle w:val="TableBodyTextMIRB"/>
              <w:rPr>
                <w:rFonts w:eastAsia="Times New Roman"/>
                <w:lang w:eastAsia="en-CA"/>
              </w:rPr>
            </w:pPr>
            <w:r w:rsidRPr="00BF2504">
              <w:t>Township of Ryerson</w:t>
            </w:r>
          </w:p>
        </w:tc>
        <w:tc>
          <w:tcPr>
            <w:tcW w:w="1164" w:type="pct"/>
            <w:noWrap/>
            <w:hideMark/>
          </w:tcPr>
          <w:p w14:paraId="5986BB76" w14:textId="21C19FFF" w:rsidR="00307B62" w:rsidRPr="00BF2504" w:rsidRDefault="008F6FFC" w:rsidP="00B65D83">
            <w:pPr>
              <w:pStyle w:val="TableBodyTextMIRB"/>
            </w:pPr>
            <w:r>
              <w:rPr>
                <w:rFonts w:eastAsia="Times New Roman"/>
                <w:lang w:eastAsia="en-CA"/>
              </w:rPr>
              <w:t>Not applicable</w:t>
            </w:r>
          </w:p>
        </w:tc>
      </w:tr>
      <w:tr w:rsidR="00307B62" w:rsidRPr="00BF2504" w14:paraId="66B3FE48" w14:textId="77777777" w:rsidTr="00307B62">
        <w:trPr>
          <w:trHeight w:val="300"/>
        </w:trPr>
        <w:tc>
          <w:tcPr>
            <w:tcW w:w="3836" w:type="pct"/>
            <w:hideMark/>
          </w:tcPr>
          <w:p w14:paraId="49F016C1" w14:textId="77777777" w:rsidR="00307B62" w:rsidRPr="00BF2504" w:rsidRDefault="00307B62" w:rsidP="00B65D83">
            <w:pPr>
              <w:pStyle w:val="TableBodyTextMIRB"/>
              <w:rPr>
                <w:rFonts w:eastAsia="Times New Roman"/>
                <w:lang w:eastAsia="en-CA"/>
              </w:rPr>
            </w:pPr>
            <w:r w:rsidRPr="00BF2504">
              <w:t>Township of Sables-Spanish Rivers</w:t>
            </w:r>
          </w:p>
        </w:tc>
        <w:tc>
          <w:tcPr>
            <w:tcW w:w="1164" w:type="pct"/>
            <w:noWrap/>
            <w:hideMark/>
          </w:tcPr>
          <w:p w14:paraId="1AA5D39D" w14:textId="23A315F2" w:rsidR="00307B62" w:rsidRPr="00BF2504" w:rsidRDefault="008F6FFC" w:rsidP="00B65D83">
            <w:pPr>
              <w:pStyle w:val="TableBodyTextMIRB"/>
            </w:pPr>
            <w:r>
              <w:rPr>
                <w:rFonts w:eastAsia="Times New Roman"/>
                <w:lang w:eastAsia="en-CA"/>
              </w:rPr>
              <w:t>Not applicable</w:t>
            </w:r>
          </w:p>
        </w:tc>
      </w:tr>
      <w:tr w:rsidR="00307B62" w:rsidRPr="00BF2504" w14:paraId="55504905" w14:textId="77777777" w:rsidTr="00307B62">
        <w:trPr>
          <w:trHeight w:val="300"/>
        </w:trPr>
        <w:tc>
          <w:tcPr>
            <w:tcW w:w="3836" w:type="pct"/>
            <w:hideMark/>
          </w:tcPr>
          <w:p w14:paraId="222EFE9A" w14:textId="77777777" w:rsidR="00307B62" w:rsidRPr="00BF2504" w:rsidRDefault="00307B62" w:rsidP="00B65D83">
            <w:pPr>
              <w:pStyle w:val="TableBodyTextMIRB"/>
              <w:rPr>
                <w:rFonts w:eastAsia="Times New Roman"/>
                <w:lang w:eastAsia="en-CA"/>
              </w:rPr>
            </w:pPr>
            <w:r w:rsidRPr="00BF2504">
              <w:t>Township of Schreiber</w:t>
            </w:r>
          </w:p>
        </w:tc>
        <w:tc>
          <w:tcPr>
            <w:tcW w:w="1164" w:type="pct"/>
            <w:noWrap/>
            <w:hideMark/>
          </w:tcPr>
          <w:p w14:paraId="7FEA29BE" w14:textId="4F5AEC22" w:rsidR="00307B62" w:rsidRPr="00BF2504" w:rsidRDefault="008F6FFC" w:rsidP="00B65D83">
            <w:pPr>
              <w:pStyle w:val="TableBodyTextMIRB"/>
            </w:pPr>
            <w:r>
              <w:rPr>
                <w:rFonts w:eastAsia="Times New Roman"/>
                <w:lang w:eastAsia="en-CA"/>
              </w:rPr>
              <w:t>Not applicable</w:t>
            </w:r>
          </w:p>
        </w:tc>
      </w:tr>
      <w:tr w:rsidR="00307B62" w:rsidRPr="00BF2504" w14:paraId="06CDB95B" w14:textId="77777777" w:rsidTr="00307B62">
        <w:trPr>
          <w:trHeight w:val="300"/>
        </w:trPr>
        <w:tc>
          <w:tcPr>
            <w:tcW w:w="3836" w:type="pct"/>
            <w:hideMark/>
          </w:tcPr>
          <w:p w14:paraId="040E2D58" w14:textId="77777777" w:rsidR="00307B62" w:rsidRPr="00BF2504" w:rsidRDefault="00307B62" w:rsidP="00B65D83">
            <w:pPr>
              <w:pStyle w:val="TableBodyTextMIRB"/>
              <w:rPr>
                <w:rFonts w:eastAsia="Times New Roman"/>
                <w:lang w:eastAsia="en-CA"/>
              </w:rPr>
            </w:pPr>
            <w:r w:rsidRPr="00BF2504">
              <w:t>Township of Scugog</w:t>
            </w:r>
          </w:p>
        </w:tc>
        <w:tc>
          <w:tcPr>
            <w:tcW w:w="1164" w:type="pct"/>
            <w:noWrap/>
            <w:hideMark/>
          </w:tcPr>
          <w:p w14:paraId="2EEE4B5B" w14:textId="2009FE1C" w:rsidR="00307B62" w:rsidRPr="00BF2504" w:rsidRDefault="008F6FFC" w:rsidP="00B65D83">
            <w:pPr>
              <w:pStyle w:val="TableBodyTextMIRB"/>
            </w:pPr>
            <w:r>
              <w:rPr>
                <w:rFonts w:eastAsia="Times New Roman"/>
                <w:lang w:eastAsia="en-CA"/>
              </w:rPr>
              <w:t>Not applicable</w:t>
            </w:r>
          </w:p>
        </w:tc>
      </w:tr>
      <w:tr w:rsidR="00307B62" w:rsidRPr="00BF2504" w14:paraId="696CF032" w14:textId="77777777" w:rsidTr="00307B62">
        <w:trPr>
          <w:trHeight w:val="300"/>
        </w:trPr>
        <w:tc>
          <w:tcPr>
            <w:tcW w:w="3836" w:type="pct"/>
            <w:hideMark/>
          </w:tcPr>
          <w:p w14:paraId="1D4C7CA0" w14:textId="77777777" w:rsidR="00307B62" w:rsidRPr="00BF2504" w:rsidRDefault="00307B62" w:rsidP="00B65D83">
            <w:pPr>
              <w:pStyle w:val="TableBodyTextMIRB"/>
              <w:rPr>
                <w:rFonts w:eastAsia="Times New Roman"/>
                <w:lang w:eastAsia="en-CA"/>
              </w:rPr>
            </w:pPr>
            <w:r w:rsidRPr="00BF2504">
              <w:t>Township of Seguin</w:t>
            </w:r>
          </w:p>
        </w:tc>
        <w:tc>
          <w:tcPr>
            <w:tcW w:w="1164" w:type="pct"/>
            <w:noWrap/>
            <w:hideMark/>
          </w:tcPr>
          <w:p w14:paraId="1A55D22E" w14:textId="7E37BEDE" w:rsidR="00307B62" w:rsidRPr="00BF2504" w:rsidRDefault="008F6FFC" w:rsidP="00B65D83">
            <w:pPr>
              <w:pStyle w:val="TableBodyTextMIRB"/>
            </w:pPr>
            <w:r>
              <w:rPr>
                <w:rFonts w:eastAsia="Times New Roman"/>
                <w:lang w:eastAsia="en-CA"/>
              </w:rPr>
              <w:t>Not applicable</w:t>
            </w:r>
          </w:p>
        </w:tc>
      </w:tr>
      <w:tr w:rsidR="00307B62" w:rsidRPr="00BF2504" w14:paraId="0C51BC75" w14:textId="77777777" w:rsidTr="00307B62">
        <w:trPr>
          <w:trHeight w:val="300"/>
        </w:trPr>
        <w:tc>
          <w:tcPr>
            <w:tcW w:w="3836" w:type="pct"/>
            <w:hideMark/>
          </w:tcPr>
          <w:p w14:paraId="1347A4EE" w14:textId="77777777" w:rsidR="00307B62" w:rsidRPr="00BF2504" w:rsidRDefault="00307B62" w:rsidP="00B65D83">
            <w:pPr>
              <w:pStyle w:val="TableBodyTextMIRB"/>
              <w:rPr>
                <w:rFonts w:eastAsia="Times New Roman"/>
                <w:lang w:eastAsia="en-CA"/>
              </w:rPr>
            </w:pPr>
            <w:r w:rsidRPr="00BF2504">
              <w:t>Township of Selwyn</w:t>
            </w:r>
          </w:p>
        </w:tc>
        <w:tc>
          <w:tcPr>
            <w:tcW w:w="1164" w:type="pct"/>
            <w:noWrap/>
            <w:hideMark/>
          </w:tcPr>
          <w:p w14:paraId="3E8EEE1E" w14:textId="5BD3A24E" w:rsidR="00307B62" w:rsidRPr="00BF2504" w:rsidRDefault="008F6FFC" w:rsidP="00B65D83">
            <w:pPr>
              <w:pStyle w:val="TableBodyTextMIRB"/>
            </w:pPr>
            <w:r>
              <w:rPr>
                <w:rFonts w:eastAsia="Times New Roman"/>
                <w:lang w:eastAsia="en-CA"/>
              </w:rPr>
              <w:t>Not applicable</w:t>
            </w:r>
          </w:p>
        </w:tc>
      </w:tr>
      <w:tr w:rsidR="00307B62" w:rsidRPr="00BF2504" w14:paraId="1A547BD2" w14:textId="77777777" w:rsidTr="00307B62">
        <w:trPr>
          <w:trHeight w:val="300"/>
        </w:trPr>
        <w:tc>
          <w:tcPr>
            <w:tcW w:w="3836" w:type="pct"/>
            <w:hideMark/>
          </w:tcPr>
          <w:p w14:paraId="36B799E3" w14:textId="77777777" w:rsidR="00307B62" w:rsidRPr="00BF2504" w:rsidRDefault="00307B62" w:rsidP="00B65D83">
            <w:pPr>
              <w:pStyle w:val="TableBodyTextMIRB"/>
              <w:rPr>
                <w:rFonts w:eastAsia="Times New Roman"/>
                <w:lang w:eastAsia="en-CA"/>
              </w:rPr>
            </w:pPr>
            <w:r w:rsidRPr="00BF2504">
              <w:t>Township of Severn</w:t>
            </w:r>
          </w:p>
        </w:tc>
        <w:tc>
          <w:tcPr>
            <w:tcW w:w="1164" w:type="pct"/>
            <w:noWrap/>
            <w:hideMark/>
          </w:tcPr>
          <w:p w14:paraId="3C977AF2" w14:textId="4D07467A" w:rsidR="00307B62" w:rsidRPr="00BF2504" w:rsidRDefault="008F6FFC" w:rsidP="00B65D83">
            <w:pPr>
              <w:pStyle w:val="TableBodyTextMIRB"/>
            </w:pPr>
            <w:r>
              <w:rPr>
                <w:rFonts w:eastAsia="Times New Roman"/>
                <w:lang w:eastAsia="en-CA"/>
              </w:rPr>
              <w:t>Not applicable</w:t>
            </w:r>
          </w:p>
        </w:tc>
      </w:tr>
      <w:tr w:rsidR="00307B62" w:rsidRPr="00BF2504" w14:paraId="0C33A305" w14:textId="77777777" w:rsidTr="00307B62">
        <w:trPr>
          <w:trHeight w:val="300"/>
        </w:trPr>
        <w:tc>
          <w:tcPr>
            <w:tcW w:w="3836" w:type="pct"/>
            <w:hideMark/>
          </w:tcPr>
          <w:p w14:paraId="361EDBF7" w14:textId="77777777" w:rsidR="00307B62" w:rsidRPr="00BF2504" w:rsidRDefault="00307B62" w:rsidP="00B65D83">
            <w:pPr>
              <w:pStyle w:val="TableBodyTextMIRB"/>
              <w:rPr>
                <w:rFonts w:eastAsia="Times New Roman"/>
                <w:lang w:eastAsia="en-CA"/>
              </w:rPr>
            </w:pPr>
            <w:r w:rsidRPr="00BF2504">
              <w:t>Township of Sioux Narrows-Nestor Falls</w:t>
            </w:r>
          </w:p>
        </w:tc>
        <w:tc>
          <w:tcPr>
            <w:tcW w:w="1164" w:type="pct"/>
            <w:noWrap/>
            <w:hideMark/>
          </w:tcPr>
          <w:p w14:paraId="58E960CE" w14:textId="27FD64A1" w:rsidR="00307B62" w:rsidRPr="00BF2504" w:rsidRDefault="008F6FFC" w:rsidP="00B65D83">
            <w:pPr>
              <w:pStyle w:val="TableBodyTextMIRB"/>
            </w:pPr>
            <w:r>
              <w:rPr>
                <w:rFonts w:eastAsia="Times New Roman"/>
                <w:lang w:eastAsia="en-CA"/>
              </w:rPr>
              <w:t>Not applicable</w:t>
            </w:r>
          </w:p>
        </w:tc>
      </w:tr>
      <w:tr w:rsidR="00307B62" w:rsidRPr="00BF2504" w14:paraId="1C309AF7" w14:textId="77777777" w:rsidTr="00307B62">
        <w:trPr>
          <w:trHeight w:val="300"/>
        </w:trPr>
        <w:tc>
          <w:tcPr>
            <w:tcW w:w="3836" w:type="pct"/>
            <w:hideMark/>
          </w:tcPr>
          <w:p w14:paraId="3401A4AC" w14:textId="77777777" w:rsidR="00307B62" w:rsidRPr="00BF2504" w:rsidRDefault="00307B62" w:rsidP="00B65D83">
            <w:pPr>
              <w:pStyle w:val="TableBodyTextMIRB"/>
              <w:rPr>
                <w:rFonts w:eastAsia="Times New Roman"/>
                <w:lang w:eastAsia="en-CA"/>
              </w:rPr>
            </w:pPr>
            <w:r w:rsidRPr="00BF2504">
              <w:t>Township of South Algonquin</w:t>
            </w:r>
          </w:p>
        </w:tc>
        <w:tc>
          <w:tcPr>
            <w:tcW w:w="1164" w:type="pct"/>
            <w:noWrap/>
            <w:hideMark/>
          </w:tcPr>
          <w:p w14:paraId="3E173A9E" w14:textId="05D6C772" w:rsidR="00307B62" w:rsidRPr="00BF2504" w:rsidRDefault="008F6FFC" w:rsidP="00B65D83">
            <w:pPr>
              <w:pStyle w:val="TableBodyTextMIRB"/>
            </w:pPr>
            <w:r>
              <w:rPr>
                <w:rFonts w:eastAsia="Times New Roman"/>
                <w:lang w:eastAsia="en-CA"/>
              </w:rPr>
              <w:t>Not applicable</w:t>
            </w:r>
          </w:p>
        </w:tc>
      </w:tr>
      <w:tr w:rsidR="00307B62" w:rsidRPr="00BF2504" w14:paraId="4FFA1674" w14:textId="77777777" w:rsidTr="00307B62">
        <w:trPr>
          <w:trHeight w:val="300"/>
        </w:trPr>
        <w:tc>
          <w:tcPr>
            <w:tcW w:w="3836" w:type="pct"/>
            <w:hideMark/>
          </w:tcPr>
          <w:p w14:paraId="0FB5A7DC" w14:textId="77777777" w:rsidR="00307B62" w:rsidRPr="00BF2504" w:rsidRDefault="00307B62" w:rsidP="00B65D83">
            <w:pPr>
              <w:pStyle w:val="TableBodyTextMIRB"/>
              <w:rPr>
                <w:rFonts w:eastAsia="Times New Roman"/>
                <w:lang w:eastAsia="en-CA"/>
              </w:rPr>
            </w:pPr>
            <w:r w:rsidRPr="00BF2504">
              <w:t>Township of South Frontenac</w:t>
            </w:r>
          </w:p>
        </w:tc>
        <w:tc>
          <w:tcPr>
            <w:tcW w:w="1164" w:type="pct"/>
            <w:noWrap/>
            <w:hideMark/>
          </w:tcPr>
          <w:p w14:paraId="46F56A41" w14:textId="01B67290" w:rsidR="00307B62" w:rsidRPr="00BF2504" w:rsidRDefault="008F6FFC" w:rsidP="00B65D83">
            <w:pPr>
              <w:pStyle w:val="TableBodyTextMIRB"/>
            </w:pPr>
            <w:r>
              <w:rPr>
                <w:rFonts w:eastAsia="Times New Roman"/>
                <w:lang w:eastAsia="en-CA"/>
              </w:rPr>
              <w:t>Not applicable</w:t>
            </w:r>
          </w:p>
        </w:tc>
      </w:tr>
      <w:tr w:rsidR="00307B62" w:rsidRPr="00BF2504" w14:paraId="30A1D2C2" w14:textId="77777777" w:rsidTr="00307B62">
        <w:trPr>
          <w:trHeight w:val="300"/>
        </w:trPr>
        <w:tc>
          <w:tcPr>
            <w:tcW w:w="3836" w:type="pct"/>
            <w:hideMark/>
          </w:tcPr>
          <w:p w14:paraId="483C4DFC" w14:textId="77777777" w:rsidR="00307B62" w:rsidRPr="00BF2504" w:rsidRDefault="00307B62" w:rsidP="00B65D83">
            <w:pPr>
              <w:pStyle w:val="TableBodyTextMIRB"/>
              <w:rPr>
                <w:rFonts w:eastAsia="Times New Roman"/>
                <w:lang w:eastAsia="en-CA"/>
              </w:rPr>
            </w:pPr>
            <w:r w:rsidRPr="00BF2504">
              <w:t>Township of South Glengarry</w:t>
            </w:r>
          </w:p>
        </w:tc>
        <w:tc>
          <w:tcPr>
            <w:tcW w:w="1164" w:type="pct"/>
            <w:noWrap/>
            <w:hideMark/>
          </w:tcPr>
          <w:p w14:paraId="4C88A153" w14:textId="2516C99F" w:rsidR="00307B62" w:rsidRPr="00BF2504" w:rsidRDefault="008F6FFC" w:rsidP="00B65D83">
            <w:pPr>
              <w:pStyle w:val="TableBodyTextMIRB"/>
            </w:pPr>
            <w:r>
              <w:rPr>
                <w:rFonts w:eastAsia="Times New Roman"/>
                <w:lang w:eastAsia="en-CA"/>
              </w:rPr>
              <w:t>Not applicable</w:t>
            </w:r>
          </w:p>
        </w:tc>
      </w:tr>
      <w:tr w:rsidR="00307B62" w:rsidRPr="00BF2504" w14:paraId="1DF3BE66" w14:textId="77777777" w:rsidTr="00307B62">
        <w:trPr>
          <w:trHeight w:val="300"/>
        </w:trPr>
        <w:tc>
          <w:tcPr>
            <w:tcW w:w="3836" w:type="pct"/>
            <w:hideMark/>
          </w:tcPr>
          <w:p w14:paraId="4B1F1BA4" w14:textId="77777777" w:rsidR="00307B62" w:rsidRPr="00BF2504" w:rsidRDefault="00307B62" w:rsidP="00B65D83">
            <w:pPr>
              <w:pStyle w:val="TableBodyTextMIRB"/>
              <w:rPr>
                <w:rFonts w:eastAsia="Times New Roman"/>
                <w:lang w:eastAsia="en-CA"/>
              </w:rPr>
            </w:pPr>
            <w:r w:rsidRPr="00BF2504">
              <w:t>Township of South Stormont</w:t>
            </w:r>
          </w:p>
        </w:tc>
        <w:tc>
          <w:tcPr>
            <w:tcW w:w="1164" w:type="pct"/>
            <w:noWrap/>
            <w:hideMark/>
          </w:tcPr>
          <w:p w14:paraId="03744124" w14:textId="4CDE841F" w:rsidR="00307B62" w:rsidRPr="00BF2504" w:rsidRDefault="008F6FFC" w:rsidP="00B65D83">
            <w:pPr>
              <w:pStyle w:val="TableBodyTextMIRB"/>
            </w:pPr>
            <w:r>
              <w:rPr>
                <w:rFonts w:eastAsia="Times New Roman"/>
                <w:lang w:eastAsia="en-CA"/>
              </w:rPr>
              <w:t>Not applicable</w:t>
            </w:r>
          </w:p>
        </w:tc>
      </w:tr>
      <w:tr w:rsidR="00307B62" w:rsidRPr="00BF2504" w14:paraId="22FDAF4D" w14:textId="77777777" w:rsidTr="00307B62">
        <w:trPr>
          <w:trHeight w:val="300"/>
        </w:trPr>
        <w:tc>
          <w:tcPr>
            <w:tcW w:w="3836" w:type="pct"/>
            <w:hideMark/>
          </w:tcPr>
          <w:p w14:paraId="2ADC0B00" w14:textId="77777777" w:rsidR="00307B62" w:rsidRPr="00BF2504" w:rsidRDefault="00307B62" w:rsidP="00B65D83">
            <w:pPr>
              <w:pStyle w:val="TableBodyTextMIRB"/>
              <w:rPr>
                <w:rFonts w:eastAsia="Times New Roman"/>
                <w:lang w:eastAsia="en-CA"/>
              </w:rPr>
            </w:pPr>
            <w:r w:rsidRPr="00BF2504">
              <w:t>Township of Southgate</w:t>
            </w:r>
          </w:p>
        </w:tc>
        <w:tc>
          <w:tcPr>
            <w:tcW w:w="1164" w:type="pct"/>
            <w:noWrap/>
            <w:hideMark/>
          </w:tcPr>
          <w:p w14:paraId="569EBE77" w14:textId="2AE4D649" w:rsidR="00307B62" w:rsidRPr="00BF2504" w:rsidRDefault="008F6FFC" w:rsidP="00B65D83">
            <w:pPr>
              <w:pStyle w:val="TableBodyTextMIRB"/>
            </w:pPr>
            <w:r>
              <w:rPr>
                <w:rFonts w:eastAsia="Times New Roman"/>
                <w:lang w:eastAsia="en-CA"/>
              </w:rPr>
              <w:t>Not applicable</w:t>
            </w:r>
          </w:p>
        </w:tc>
      </w:tr>
      <w:tr w:rsidR="00307B62" w:rsidRPr="00BF2504" w14:paraId="5279B556" w14:textId="77777777" w:rsidTr="00307B62">
        <w:trPr>
          <w:trHeight w:val="300"/>
        </w:trPr>
        <w:tc>
          <w:tcPr>
            <w:tcW w:w="3836" w:type="pct"/>
            <w:hideMark/>
          </w:tcPr>
          <w:p w14:paraId="793AEF2A" w14:textId="77777777" w:rsidR="00307B62" w:rsidRPr="00BF2504" w:rsidRDefault="00307B62" w:rsidP="00B65D83">
            <w:pPr>
              <w:pStyle w:val="TableBodyTextMIRB"/>
              <w:rPr>
                <w:rFonts w:eastAsia="Times New Roman"/>
                <w:lang w:eastAsia="en-CA"/>
              </w:rPr>
            </w:pPr>
            <w:r w:rsidRPr="00BF2504">
              <w:t>Township of South-West Oxford</w:t>
            </w:r>
          </w:p>
        </w:tc>
        <w:tc>
          <w:tcPr>
            <w:tcW w:w="1164" w:type="pct"/>
            <w:noWrap/>
            <w:hideMark/>
          </w:tcPr>
          <w:p w14:paraId="64F6286C" w14:textId="43D5498F" w:rsidR="00307B62" w:rsidRPr="00BF2504" w:rsidRDefault="008F6FFC" w:rsidP="00B65D83">
            <w:pPr>
              <w:pStyle w:val="TableBodyTextMIRB"/>
            </w:pPr>
            <w:r>
              <w:rPr>
                <w:rFonts w:eastAsia="Times New Roman"/>
                <w:lang w:eastAsia="en-CA"/>
              </w:rPr>
              <w:t>Not applicable</w:t>
            </w:r>
          </w:p>
        </w:tc>
      </w:tr>
      <w:tr w:rsidR="00307B62" w:rsidRPr="00BF2504" w14:paraId="1ED48B1D" w14:textId="77777777" w:rsidTr="00307B62">
        <w:trPr>
          <w:trHeight w:val="300"/>
        </w:trPr>
        <w:tc>
          <w:tcPr>
            <w:tcW w:w="3836" w:type="pct"/>
            <w:hideMark/>
          </w:tcPr>
          <w:p w14:paraId="222E98FC" w14:textId="77777777" w:rsidR="00307B62" w:rsidRPr="00BF2504" w:rsidRDefault="00307B62" w:rsidP="00B65D83">
            <w:pPr>
              <w:pStyle w:val="TableBodyTextMIRB"/>
              <w:rPr>
                <w:rFonts w:eastAsia="Times New Roman"/>
                <w:lang w:eastAsia="en-CA"/>
              </w:rPr>
            </w:pPr>
            <w:r w:rsidRPr="00BF2504">
              <w:t>Township of Southwold</w:t>
            </w:r>
          </w:p>
        </w:tc>
        <w:tc>
          <w:tcPr>
            <w:tcW w:w="1164" w:type="pct"/>
            <w:noWrap/>
            <w:hideMark/>
          </w:tcPr>
          <w:p w14:paraId="70AFAEDF" w14:textId="3F951B42" w:rsidR="00307B62" w:rsidRPr="00BF2504" w:rsidRDefault="008F6FFC" w:rsidP="00B65D83">
            <w:pPr>
              <w:pStyle w:val="TableBodyTextMIRB"/>
            </w:pPr>
            <w:r>
              <w:rPr>
                <w:rFonts w:eastAsia="Times New Roman"/>
                <w:lang w:eastAsia="en-CA"/>
              </w:rPr>
              <w:t>Not applicable</w:t>
            </w:r>
          </w:p>
        </w:tc>
      </w:tr>
      <w:tr w:rsidR="00307B62" w:rsidRPr="00BF2504" w14:paraId="35ABEDDC" w14:textId="77777777" w:rsidTr="00307B62">
        <w:trPr>
          <w:trHeight w:val="300"/>
        </w:trPr>
        <w:tc>
          <w:tcPr>
            <w:tcW w:w="3836" w:type="pct"/>
            <w:hideMark/>
          </w:tcPr>
          <w:p w14:paraId="5AE992CD" w14:textId="77777777" w:rsidR="00307B62" w:rsidRPr="00BF2504" w:rsidRDefault="00307B62" w:rsidP="00B65D83">
            <w:pPr>
              <w:pStyle w:val="TableBodyTextMIRB"/>
              <w:rPr>
                <w:rFonts w:eastAsia="Times New Roman"/>
                <w:lang w:eastAsia="en-CA"/>
              </w:rPr>
            </w:pPr>
            <w:r w:rsidRPr="00BF2504">
              <w:t>Township of Springwater</w:t>
            </w:r>
          </w:p>
        </w:tc>
        <w:tc>
          <w:tcPr>
            <w:tcW w:w="1164" w:type="pct"/>
            <w:noWrap/>
            <w:hideMark/>
          </w:tcPr>
          <w:p w14:paraId="4DB1B650" w14:textId="79C5B0DA" w:rsidR="00307B62" w:rsidRPr="00BF2504" w:rsidRDefault="008F6FFC" w:rsidP="00B65D83">
            <w:pPr>
              <w:pStyle w:val="TableBodyTextMIRB"/>
            </w:pPr>
            <w:r>
              <w:rPr>
                <w:rFonts w:eastAsia="Times New Roman"/>
                <w:lang w:eastAsia="en-CA"/>
              </w:rPr>
              <w:t>Not applicable</w:t>
            </w:r>
          </w:p>
        </w:tc>
      </w:tr>
      <w:tr w:rsidR="00307B62" w:rsidRPr="00BF2504" w14:paraId="323D090E" w14:textId="77777777" w:rsidTr="00307B62">
        <w:trPr>
          <w:trHeight w:val="300"/>
        </w:trPr>
        <w:tc>
          <w:tcPr>
            <w:tcW w:w="3836" w:type="pct"/>
            <w:hideMark/>
          </w:tcPr>
          <w:p w14:paraId="1FD0DFC0" w14:textId="77777777" w:rsidR="00307B62" w:rsidRPr="00BF2504" w:rsidRDefault="00307B62" w:rsidP="00B65D83">
            <w:pPr>
              <w:pStyle w:val="TableBodyTextMIRB"/>
              <w:rPr>
                <w:rFonts w:eastAsia="Times New Roman"/>
                <w:lang w:eastAsia="en-CA"/>
              </w:rPr>
            </w:pPr>
            <w:r w:rsidRPr="00BF2504">
              <w:t>Township of St. Clair</w:t>
            </w:r>
          </w:p>
        </w:tc>
        <w:tc>
          <w:tcPr>
            <w:tcW w:w="1164" w:type="pct"/>
            <w:noWrap/>
            <w:hideMark/>
          </w:tcPr>
          <w:p w14:paraId="2B247F86" w14:textId="1FC0FAE0" w:rsidR="00307B62" w:rsidRPr="00BF2504" w:rsidRDefault="008F6FFC" w:rsidP="00B65D83">
            <w:pPr>
              <w:pStyle w:val="TableBodyTextMIRB"/>
            </w:pPr>
            <w:r>
              <w:rPr>
                <w:rFonts w:eastAsia="Times New Roman"/>
                <w:lang w:eastAsia="en-CA"/>
              </w:rPr>
              <w:t>Not applicable</w:t>
            </w:r>
          </w:p>
        </w:tc>
      </w:tr>
      <w:tr w:rsidR="00307B62" w:rsidRPr="00BF2504" w14:paraId="3EFE1449" w14:textId="77777777" w:rsidTr="00307B62">
        <w:trPr>
          <w:trHeight w:val="300"/>
        </w:trPr>
        <w:tc>
          <w:tcPr>
            <w:tcW w:w="3836" w:type="pct"/>
            <w:hideMark/>
          </w:tcPr>
          <w:p w14:paraId="6A911B9A" w14:textId="77777777" w:rsidR="00307B62" w:rsidRPr="00BF2504" w:rsidRDefault="00307B62" w:rsidP="00B65D83">
            <w:pPr>
              <w:pStyle w:val="TableBodyTextMIRB"/>
              <w:rPr>
                <w:rFonts w:eastAsia="Times New Roman"/>
                <w:lang w:eastAsia="en-CA"/>
              </w:rPr>
            </w:pPr>
            <w:r w:rsidRPr="00BF2504">
              <w:t>Township of St. Joseph</w:t>
            </w:r>
          </w:p>
        </w:tc>
        <w:tc>
          <w:tcPr>
            <w:tcW w:w="1164" w:type="pct"/>
            <w:noWrap/>
            <w:hideMark/>
          </w:tcPr>
          <w:p w14:paraId="5BDCC1A7" w14:textId="482D03B8" w:rsidR="00307B62" w:rsidRPr="00BF2504" w:rsidRDefault="008F6FFC" w:rsidP="00B65D83">
            <w:pPr>
              <w:pStyle w:val="TableBodyTextMIRB"/>
            </w:pPr>
            <w:r>
              <w:rPr>
                <w:rFonts w:eastAsia="Times New Roman"/>
                <w:lang w:eastAsia="en-CA"/>
              </w:rPr>
              <w:t>Not applicable</w:t>
            </w:r>
          </w:p>
        </w:tc>
      </w:tr>
      <w:tr w:rsidR="00307B62" w:rsidRPr="00BF2504" w14:paraId="73F5FCC7" w14:textId="77777777" w:rsidTr="00307B62">
        <w:trPr>
          <w:trHeight w:val="300"/>
        </w:trPr>
        <w:tc>
          <w:tcPr>
            <w:tcW w:w="3836" w:type="pct"/>
            <w:hideMark/>
          </w:tcPr>
          <w:p w14:paraId="345D0E96" w14:textId="77777777" w:rsidR="00307B62" w:rsidRPr="00BF2504" w:rsidRDefault="00307B62" w:rsidP="00B65D83">
            <w:pPr>
              <w:pStyle w:val="TableBodyTextMIRB"/>
              <w:rPr>
                <w:rFonts w:eastAsia="Times New Roman"/>
                <w:lang w:eastAsia="en-CA"/>
              </w:rPr>
            </w:pPr>
            <w:r w:rsidRPr="00BF2504">
              <w:t>Township of Stirling-Rawdon</w:t>
            </w:r>
          </w:p>
        </w:tc>
        <w:tc>
          <w:tcPr>
            <w:tcW w:w="1164" w:type="pct"/>
            <w:noWrap/>
            <w:hideMark/>
          </w:tcPr>
          <w:p w14:paraId="710550B4" w14:textId="1B0B1228" w:rsidR="00307B62" w:rsidRPr="00BF2504" w:rsidRDefault="008F6FFC" w:rsidP="00B65D83">
            <w:pPr>
              <w:pStyle w:val="TableBodyTextMIRB"/>
            </w:pPr>
            <w:r>
              <w:rPr>
                <w:rFonts w:eastAsia="Times New Roman"/>
                <w:lang w:eastAsia="en-CA"/>
              </w:rPr>
              <w:t>Not applicable</w:t>
            </w:r>
          </w:p>
        </w:tc>
      </w:tr>
      <w:tr w:rsidR="00307B62" w:rsidRPr="00BF2504" w14:paraId="25CB78C5" w14:textId="77777777" w:rsidTr="00307B62">
        <w:trPr>
          <w:trHeight w:val="300"/>
        </w:trPr>
        <w:tc>
          <w:tcPr>
            <w:tcW w:w="3836" w:type="pct"/>
            <w:hideMark/>
          </w:tcPr>
          <w:p w14:paraId="3EEF5401" w14:textId="77777777" w:rsidR="00307B62" w:rsidRPr="00BF2504" w:rsidRDefault="00307B62" w:rsidP="00B65D83">
            <w:pPr>
              <w:pStyle w:val="TableBodyTextMIRB"/>
              <w:rPr>
                <w:rFonts w:eastAsia="Times New Roman"/>
                <w:lang w:eastAsia="en-CA"/>
              </w:rPr>
            </w:pPr>
            <w:r w:rsidRPr="00BF2504">
              <w:t>Township of Stone Mills</w:t>
            </w:r>
          </w:p>
        </w:tc>
        <w:tc>
          <w:tcPr>
            <w:tcW w:w="1164" w:type="pct"/>
            <w:noWrap/>
            <w:hideMark/>
          </w:tcPr>
          <w:p w14:paraId="7E7691FC" w14:textId="0E671416" w:rsidR="00307B62" w:rsidRPr="00BF2504" w:rsidRDefault="008F6FFC" w:rsidP="00B65D83">
            <w:pPr>
              <w:pStyle w:val="TableBodyTextMIRB"/>
            </w:pPr>
            <w:r>
              <w:rPr>
                <w:rFonts w:eastAsia="Times New Roman"/>
                <w:lang w:eastAsia="en-CA"/>
              </w:rPr>
              <w:t>Not applicable</w:t>
            </w:r>
          </w:p>
        </w:tc>
      </w:tr>
      <w:tr w:rsidR="00307B62" w:rsidRPr="00BF2504" w14:paraId="2EEEC8D4" w14:textId="77777777" w:rsidTr="00307B62">
        <w:trPr>
          <w:trHeight w:val="300"/>
        </w:trPr>
        <w:tc>
          <w:tcPr>
            <w:tcW w:w="3836" w:type="pct"/>
            <w:hideMark/>
          </w:tcPr>
          <w:p w14:paraId="09E4D9BD" w14:textId="77777777" w:rsidR="00307B62" w:rsidRPr="00BF2504" w:rsidRDefault="00307B62" w:rsidP="00B65D83">
            <w:pPr>
              <w:pStyle w:val="TableBodyTextMIRB"/>
              <w:rPr>
                <w:rFonts w:eastAsia="Times New Roman"/>
                <w:lang w:eastAsia="en-CA"/>
              </w:rPr>
            </w:pPr>
            <w:r w:rsidRPr="00BF2504">
              <w:t>Township of Strong</w:t>
            </w:r>
          </w:p>
        </w:tc>
        <w:tc>
          <w:tcPr>
            <w:tcW w:w="1164" w:type="pct"/>
            <w:noWrap/>
            <w:hideMark/>
          </w:tcPr>
          <w:p w14:paraId="2B81D5AB" w14:textId="22AF38F6" w:rsidR="00307B62" w:rsidRPr="00BF2504" w:rsidRDefault="008F6FFC" w:rsidP="00B65D83">
            <w:pPr>
              <w:pStyle w:val="TableBodyTextMIRB"/>
            </w:pPr>
            <w:r>
              <w:rPr>
                <w:rFonts w:eastAsia="Times New Roman"/>
                <w:lang w:eastAsia="en-CA"/>
              </w:rPr>
              <w:t>Not applicable</w:t>
            </w:r>
          </w:p>
        </w:tc>
      </w:tr>
      <w:tr w:rsidR="00307B62" w:rsidRPr="00BF2504" w14:paraId="3E85E156" w14:textId="77777777" w:rsidTr="00307B62">
        <w:trPr>
          <w:trHeight w:val="300"/>
        </w:trPr>
        <w:tc>
          <w:tcPr>
            <w:tcW w:w="3836" w:type="pct"/>
            <w:hideMark/>
          </w:tcPr>
          <w:p w14:paraId="199B4057" w14:textId="77777777" w:rsidR="00307B62" w:rsidRPr="00BF2504" w:rsidRDefault="00307B62" w:rsidP="00B65D83">
            <w:pPr>
              <w:pStyle w:val="TableBodyTextMIRB"/>
              <w:rPr>
                <w:rFonts w:eastAsia="Times New Roman"/>
                <w:lang w:eastAsia="en-CA"/>
              </w:rPr>
            </w:pPr>
            <w:r w:rsidRPr="00BF2504">
              <w:t>Township of Tarbutt and Tarbutt Additional</w:t>
            </w:r>
          </w:p>
        </w:tc>
        <w:tc>
          <w:tcPr>
            <w:tcW w:w="1164" w:type="pct"/>
            <w:noWrap/>
            <w:hideMark/>
          </w:tcPr>
          <w:p w14:paraId="73FFFC7B" w14:textId="387C2C81" w:rsidR="00307B62" w:rsidRPr="00BF2504" w:rsidRDefault="008F6FFC" w:rsidP="00B65D83">
            <w:pPr>
              <w:pStyle w:val="TableBodyTextMIRB"/>
            </w:pPr>
            <w:r>
              <w:rPr>
                <w:rFonts w:eastAsia="Times New Roman"/>
                <w:lang w:eastAsia="en-CA"/>
              </w:rPr>
              <w:t>Not applicable</w:t>
            </w:r>
          </w:p>
        </w:tc>
      </w:tr>
      <w:tr w:rsidR="00307B62" w:rsidRPr="00BF2504" w14:paraId="1FCB78AD" w14:textId="77777777" w:rsidTr="00307B62">
        <w:trPr>
          <w:trHeight w:val="300"/>
        </w:trPr>
        <w:tc>
          <w:tcPr>
            <w:tcW w:w="3836" w:type="pct"/>
            <w:hideMark/>
          </w:tcPr>
          <w:p w14:paraId="31227463" w14:textId="77777777" w:rsidR="00307B62" w:rsidRPr="00BF2504" w:rsidRDefault="00307B62" w:rsidP="00B65D83">
            <w:pPr>
              <w:pStyle w:val="TableBodyTextMIRB"/>
              <w:rPr>
                <w:rFonts w:eastAsia="Times New Roman"/>
                <w:lang w:eastAsia="en-CA"/>
              </w:rPr>
            </w:pPr>
            <w:r w:rsidRPr="00BF2504">
              <w:t>Township of Tay</w:t>
            </w:r>
          </w:p>
        </w:tc>
        <w:tc>
          <w:tcPr>
            <w:tcW w:w="1164" w:type="pct"/>
            <w:noWrap/>
            <w:hideMark/>
          </w:tcPr>
          <w:p w14:paraId="11D7D322" w14:textId="12BEBA12" w:rsidR="00307B62" w:rsidRPr="00BF2504" w:rsidRDefault="008F6FFC" w:rsidP="00B65D83">
            <w:pPr>
              <w:pStyle w:val="TableBodyTextMIRB"/>
            </w:pPr>
            <w:r>
              <w:rPr>
                <w:rFonts w:eastAsia="Times New Roman"/>
                <w:lang w:eastAsia="en-CA"/>
              </w:rPr>
              <w:t>Not applicable</w:t>
            </w:r>
          </w:p>
        </w:tc>
      </w:tr>
      <w:tr w:rsidR="00307B62" w:rsidRPr="00BF2504" w14:paraId="7CD8898E" w14:textId="77777777" w:rsidTr="00307B62">
        <w:trPr>
          <w:trHeight w:val="300"/>
        </w:trPr>
        <w:tc>
          <w:tcPr>
            <w:tcW w:w="3836" w:type="pct"/>
            <w:hideMark/>
          </w:tcPr>
          <w:p w14:paraId="5BE13699" w14:textId="77777777" w:rsidR="00307B62" w:rsidRPr="00BF2504" w:rsidRDefault="00307B62" w:rsidP="00B65D83">
            <w:pPr>
              <w:pStyle w:val="TableBodyTextMIRB"/>
              <w:rPr>
                <w:rFonts w:eastAsia="Times New Roman"/>
                <w:lang w:eastAsia="en-CA"/>
              </w:rPr>
            </w:pPr>
            <w:r w:rsidRPr="00BF2504">
              <w:t>Township of Tay Valley</w:t>
            </w:r>
          </w:p>
        </w:tc>
        <w:tc>
          <w:tcPr>
            <w:tcW w:w="1164" w:type="pct"/>
            <w:noWrap/>
            <w:hideMark/>
          </w:tcPr>
          <w:p w14:paraId="69F87CCC" w14:textId="07FDAA8F" w:rsidR="00307B62" w:rsidRPr="00BF2504" w:rsidRDefault="008F6FFC" w:rsidP="00B65D83">
            <w:pPr>
              <w:pStyle w:val="TableBodyTextMIRB"/>
            </w:pPr>
            <w:r>
              <w:rPr>
                <w:rFonts w:eastAsia="Times New Roman"/>
                <w:lang w:eastAsia="en-CA"/>
              </w:rPr>
              <w:t>Not applicable</w:t>
            </w:r>
          </w:p>
        </w:tc>
      </w:tr>
      <w:tr w:rsidR="00307B62" w:rsidRPr="00BF2504" w14:paraId="2C76EADE" w14:textId="77777777" w:rsidTr="00307B62">
        <w:trPr>
          <w:trHeight w:val="300"/>
        </w:trPr>
        <w:tc>
          <w:tcPr>
            <w:tcW w:w="3836" w:type="pct"/>
            <w:hideMark/>
          </w:tcPr>
          <w:p w14:paraId="1A21F88F" w14:textId="77777777" w:rsidR="00307B62" w:rsidRPr="00BF2504" w:rsidRDefault="00307B62" w:rsidP="00B65D83">
            <w:pPr>
              <w:pStyle w:val="TableBodyTextMIRB"/>
              <w:rPr>
                <w:rFonts w:eastAsia="Times New Roman"/>
                <w:lang w:eastAsia="en-CA"/>
              </w:rPr>
            </w:pPr>
            <w:r w:rsidRPr="00BF2504">
              <w:t>Township of Tehkummah</w:t>
            </w:r>
          </w:p>
        </w:tc>
        <w:tc>
          <w:tcPr>
            <w:tcW w:w="1164" w:type="pct"/>
            <w:noWrap/>
            <w:hideMark/>
          </w:tcPr>
          <w:p w14:paraId="2449560D" w14:textId="67A8BA34" w:rsidR="00307B62" w:rsidRPr="00BF2504" w:rsidRDefault="008F6FFC" w:rsidP="00B65D83">
            <w:pPr>
              <w:pStyle w:val="TableBodyTextMIRB"/>
            </w:pPr>
            <w:r>
              <w:rPr>
                <w:rFonts w:eastAsia="Times New Roman"/>
                <w:lang w:eastAsia="en-CA"/>
              </w:rPr>
              <w:t>Not applicable</w:t>
            </w:r>
          </w:p>
        </w:tc>
      </w:tr>
      <w:tr w:rsidR="00307B62" w:rsidRPr="00BF2504" w14:paraId="36586AA5" w14:textId="77777777" w:rsidTr="00307B62">
        <w:trPr>
          <w:trHeight w:val="300"/>
        </w:trPr>
        <w:tc>
          <w:tcPr>
            <w:tcW w:w="3836" w:type="pct"/>
            <w:hideMark/>
          </w:tcPr>
          <w:p w14:paraId="691D1EB0" w14:textId="77777777" w:rsidR="00307B62" w:rsidRPr="00BF2504" w:rsidRDefault="00307B62" w:rsidP="00B65D83">
            <w:pPr>
              <w:pStyle w:val="TableBodyTextMIRB"/>
              <w:rPr>
                <w:rFonts w:eastAsia="Times New Roman"/>
                <w:lang w:eastAsia="en-CA"/>
              </w:rPr>
            </w:pPr>
            <w:r w:rsidRPr="00BF2504">
              <w:t>Township of Terrace Bay</w:t>
            </w:r>
          </w:p>
        </w:tc>
        <w:tc>
          <w:tcPr>
            <w:tcW w:w="1164" w:type="pct"/>
            <w:noWrap/>
            <w:hideMark/>
          </w:tcPr>
          <w:p w14:paraId="1D2F3030" w14:textId="3DE628EF" w:rsidR="00307B62" w:rsidRPr="00BF2504" w:rsidRDefault="008F6FFC" w:rsidP="00B65D83">
            <w:pPr>
              <w:pStyle w:val="TableBodyTextMIRB"/>
            </w:pPr>
            <w:r>
              <w:rPr>
                <w:rFonts w:eastAsia="Times New Roman"/>
                <w:lang w:eastAsia="en-CA"/>
              </w:rPr>
              <w:t>Not applicable</w:t>
            </w:r>
          </w:p>
        </w:tc>
      </w:tr>
      <w:tr w:rsidR="00307B62" w:rsidRPr="00BF2504" w14:paraId="198E8F0D" w14:textId="77777777" w:rsidTr="00307B62">
        <w:trPr>
          <w:trHeight w:val="300"/>
        </w:trPr>
        <w:tc>
          <w:tcPr>
            <w:tcW w:w="3836" w:type="pct"/>
            <w:hideMark/>
          </w:tcPr>
          <w:p w14:paraId="7900012C" w14:textId="77777777" w:rsidR="00307B62" w:rsidRPr="00BF2504" w:rsidRDefault="00307B62" w:rsidP="00B65D83">
            <w:pPr>
              <w:pStyle w:val="TableBodyTextMIRB"/>
              <w:rPr>
                <w:rFonts w:eastAsia="Times New Roman"/>
                <w:lang w:eastAsia="en-CA"/>
              </w:rPr>
            </w:pPr>
            <w:r w:rsidRPr="00BF2504">
              <w:t>Township of the Archipelago</w:t>
            </w:r>
          </w:p>
        </w:tc>
        <w:tc>
          <w:tcPr>
            <w:tcW w:w="1164" w:type="pct"/>
            <w:noWrap/>
            <w:hideMark/>
          </w:tcPr>
          <w:p w14:paraId="1039EEE5" w14:textId="0F341920" w:rsidR="00307B62" w:rsidRPr="00BF2504" w:rsidRDefault="008F6FFC" w:rsidP="00B65D83">
            <w:pPr>
              <w:pStyle w:val="TableBodyTextMIRB"/>
            </w:pPr>
            <w:r>
              <w:rPr>
                <w:rFonts w:eastAsia="Times New Roman"/>
                <w:lang w:eastAsia="en-CA"/>
              </w:rPr>
              <w:t>Not applicable</w:t>
            </w:r>
          </w:p>
        </w:tc>
      </w:tr>
      <w:tr w:rsidR="00307B62" w:rsidRPr="00BF2504" w14:paraId="45D17018" w14:textId="77777777" w:rsidTr="00307B62">
        <w:trPr>
          <w:trHeight w:val="300"/>
        </w:trPr>
        <w:tc>
          <w:tcPr>
            <w:tcW w:w="3836" w:type="pct"/>
            <w:hideMark/>
          </w:tcPr>
          <w:p w14:paraId="0D12A09F" w14:textId="77777777" w:rsidR="00307B62" w:rsidRPr="00BF2504" w:rsidRDefault="00307B62" w:rsidP="00B65D83">
            <w:pPr>
              <w:pStyle w:val="TableBodyTextMIRB"/>
              <w:rPr>
                <w:rFonts w:eastAsia="Times New Roman"/>
                <w:lang w:eastAsia="en-CA"/>
              </w:rPr>
            </w:pPr>
            <w:r w:rsidRPr="00BF2504">
              <w:t>Township of the North Shore</w:t>
            </w:r>
          </w:p>
        </w:tc>
        <w:tc>
          <w:tcPr>
            <w:tcW w:w="1164" w:type="pct"/>
            <w:noWrap/>
            <w:hideMark/>
          </w:tcPr>
          <w:p w14:paraId="1EA89E66" w14:textId="1A4B90F6" w:rsidR="00307B62" w:rsidRPr="00BF2504" w:rsidRDefault="008F6FFC" w:rsidP="00B65D83">
            <w:pPr>
              <w:pStyle w:val="TableBodyTextMIRB"/>
            </w:pPr>
            <w:r>
              <w:rPr>
                <w:rFonts w:eastAsia="Times New Roman"/>
                <w:lang w:eastAsia="en-CA"/>
              </w:rPr>
              <w:t>Not applicable</w:t>
            </w:r>
          </w:p>
        </w:tc>
      </w:tr>
      <w:tr w:rsidR="00307B62" w:rsidRPr="00BF2504" w14:paraId="334B1CF5" w14:textId="77777777" w:rsidTr="00307B62">
        <w:trPr>
          <w:trHeight w:val="300"/>
        </w:trPr>
        <w:tc>
          <w:tcPr>
            <w:tcW w:w="3836" w:type="pct"/>
            <w:hideMark/>
          </w:tcPr>
          <w:p w14:paraId="0EC615AC" w14:textId="77777777" w:rsidR="00307B62" w:rsidRPr="00BF2504" w:rsidRDefault="00307B62" w:rsidP="00B65D83">
            <w:pPr>
              <w:pStyle w:val="TableBodyTextMIRB"/>
              <w:rPr>
                <w:rFonts w:eastAsia="Times New Roman"/>
                <w:lang w:eastAsia="en-CA"/>
              </w:rPr>
            </w:pPr>
            <w:r w:rsidRPr="00BF2504">
              <w:t>Township of Tiny</w:t>
            </w:r>
          </w:p>
        </w:tc>
        <w:tc>
          <w:tcPr>
            <w:tcW w:w="1164" w:type="pct"/>
            <w:noWrap/>
            <w:hideMark/>
          </w:tcPr>
          <w:p w14:paraId="603A2FDD" w14:textId="36049236" w:rsidR="00307B62" w:rsidRPr="00BF2504" w:rsidRDefault="008F6FFC" w:rsidP="00B65D83">
            <w:pPr>
              <w:pStyle w:val="TableBodyTextMIRB"/>
            </w:pPr>
            <w:r>
              <w:rPr>
                <w:rFonts w:eastAsia="Times New Roman"/>
                <w:lang w:eastAsia="en-CA"/>
              </w:rPr>
              <w:t>Not applicable</w:t>
            </w:r>
          </w:p>
        </w:tc>
      </w:tr>
      <w:tr w:rsidR="00307B62" w:rsidRPr="00BF2504" w14:paraId="33A8037C" w14:textId="77777777" w:rsidTr="00307B62">
        <w:trPr>
          <w:trHeight w:val="300"/>
        </w:trPr>
        <w:tc>
          <w:tcPr>
            <w:tcW w:w="3836" w:type="pct"/>
            <w:hideMark/>
          </w:tcPr>
          <w:p w14:paraId="63A2BD84" w14:textId="77777777" w:rsidR="00307B62" w:rsidRPr="00BF2504" w:rsidRDefault="00307B62" w:rsidP="00B65D83">
            <w:pPr>
              <w:pStyle w:val="TableBodyTextMIRB"/>
              <w:rPr>
                <w:rFonts w:eastAsia="Times New Roman"/>
                <w:lang w:eastAsia="en-CA"/>
              </w:rPr>
            </w:pPr>
            <w:r w:rsidRPr="00BF2504">
              <w:t>Township of Tudor and Cashel</w:t>
            </w:r>
          </w:p>
        </w:tc>
        <w:tc>
          <w:tcPr>
            <w:tcW w:w="1164" w:type="pct"/>
            <w:noWrap/>
            <w:hideMark/>
          </w:tcPr>
          <w:p w14:paraId="754D5AF9" w14:textId="43315C93" w:rsidR="00307B62" w:rsidRPr="00BF2504" w:rsidRDefault="008F6FFC" w:rsidP="00B65D83">
            <w:pPr>
              <w:pStyle w:val="TableBodyTextMIRB"/>
            </w:pPr>
            <w:r>
              <w:rPr>
                <w:rFonts w:eastAsia="Times New Roman"/>
                <w:lang w:eastAsia="en-CA"/>
              </w:rPr>
              <w:t>Not applicable</w:t>
            </w:r>
          </w:p>
        </w:tc>
      </w:tr>
      <w:tr w:rsidR="00307B62" w:rsidRPr="00BF2504" w14:paraId="38A896EA" w14:textId="77777777" w:rsidTr="00307B62">
        <w:trPr>
          <w:trHeight w:val="300"/>
        </w:trPr>
        <w:tc>
          <w:tcPr>
            <w:tcW w:w="3836" w:type="pct"/>
            <w:hideMark/>
          </w:tcPr>
          <w:p w14:paraId="4F9A7DCB" w14:textId="77777777" w:rsidR="00307B62" w:rsidRPr="00BF2504" w:rsidRDefault="00307B62" w:rsidP="00B65D83">
            <w:pPr>
              <w:pStyle w:val="TableBodyTextMIRB"/>
              <w:rPr>
                <w:rFonts w:eastAsia="Times New Roman"/>
                <w:lang w:eastAsia="en-CA"/>
              </w:rPr>
            </w:pPr>
            <w:r w:rsidRPr="00BF2504">
              <w:t>Township of Tyendinaga</w:t>
            </w:r>
          </w:p>
        </w:tc>
        <w:tc>
          <w:tcPr>
            <w:tcW w:w="1164" w:type="pct"/>
            <w:noWrap/>
            <w:hideMark/>
          </w:tcPr>
          <w:p w14:paraId="74D8B51A" w14:textId="7B6A8E78" w:rsidR="00307B62" w:rsidRPr="00BF2504" w:rsidRDefault="008F6FFC" w:rsidP="00B65D83">
            <w:pPr>
              <w:pStyle w:val="TableBodyTextMIRB"/>
            </w:pPr>
            <w:r>
              <w:rPr>
                <w:rFonts w:eastAsia="Times New Roman"/>
                <w:lang w:eastAsia="en-CA"/>
              </w:rPr>
              <w:t>Not applicable</w:t>
            </w:r>
          </w:p>
        </w:tc>
      </w:tr>
      <w:tr w:rsidR="00307B62" w:rsidRPr="00BF2504" w14:paraId="1028CC28" w14:textId="77777777" w:rsidTr="00307B62">
        <w:trPr>
          <w:trHeight w:val="300"/>
        </w:trPr>
        <w:tc>
          <w:tcPr>
            <w:tcW w:w="3836" w:type="pct"/>
            <w:hideMark/>
          </w:tcPr>
          <w:p w14:paraId="36B25B36" w14:textId="77777777" w:rsidR="00307B62" w:rsidRPr="00BF2504" w:rsidRDefault="00307B62" w:rsidP="00B65D83">
            <w:pPr>
              <w:pStyle w:val="TableBodyTextMIRB"/>
              <w:rPr>
                <w:rFonts w:eastAsia="Times New Roman"/>
                <w:lang w:eastAsia="en-CA"/>
              </w:rPr>
            </w:pPr>
            <w:r w:rsidRPr="00BF2504">
              <w:t>Township of Uxbridge</w:t>
            </w:r>
          </w:p>
        </w:tc>
        <w:tc>
          <w:tcPr>
            <w:tcW w:w="1164" w:type="pct"/>
            <w:noWrap/>
            <w:hideMark/>
          </w:tcPr>
          <w:p w14:paraId="7361F60A" w14:textId="0EBE786F" w:rsidR="00307B62" w:rsidRPr="00BF2504" w:rsidRDefault="008F6FFC" w:rsidP="00B65D83">
            <w:pPr>
              <w:pStyle w:val="TableBodyTextMIRB"/>
            </w:pPr>
            <w:r>
              <w:rPr>
                <w:rFonts w:eastAsia="Times New Roman"/>
                <w:lang w:eastAsia="en-CA"/>
              </w:rPr>
              <w:t>Not applicable</w:t>
            </w:r>
          </w:p>
        </w:tc>
      </w:tr>
      <w:tr w:rsidR="00307B62" w:rsidRPr="00BF2504" w14:paraId="57973AD1" w14:textId="77777777" w:rsidTr="00307B62">
        <w:trPr>
          <w:trHeight w:val="300"/>
        </w:trPr>
        <w:tc>
          <w:tcPr>
            <w:tcW w:w="3836" w:type="pct"/>
            <w:hideMark/>
          </w:tcPr>
          <w:p w14:paraId="082CCB03" w14:textId="77777777" w:rsidR="00307B62" w:rsidRPr="00BF2504" w:rsidRDefault="00307B62" w:rsidP="00B65D83">
            <w:pPr>
              <w:pStyle w:val="TableBodyTextMIRB"/>
              <w:rPr>
                <w:rFonts w:eastAsia="Times New Roman"/>
                <w:lang w:eastAsia="en-CA"/>
              </w:rPr>
            </w:pPr>
            <w:r w:rsidRPr="00BF2504">
              <w:t>Township of Val Rita-Harty</w:t>
            </w:r>
          </w:p>
        </w:tc>
        <w:tc>
          <w:tcPr>
            <w:tcW w:w="1164" w:type="pct"/>
            <w:noWrap/>
            <w:hideMark/>
          </w:tcPr>
          <w:p w14:paraId="3974F992" w14:textId="09D2006F" w:rsidR="00307B62" w:rsidRPr="00BF2504" w:rsidRDefault="008F6FFC" w:rsidP="00B65D83">
            <w:pPr>
              <w:pStyle w:val="TableBodyTextMIRB"/>
            </w:pPr>
            <w:r>
              <w:rPr>
                <w:rFonts w:eastAsia="Times New Roman"/>
                <w:lang w:eastAsia="en-CA"/>
              </w:rPr>
              <w:t>Not applicable</w:t>
            </w:r>
          </w:p>
        </w:tc>
      </w:tr>
      <w:tr w:rsidR="00307B62" w:rsidRPr="00BF2504" w14:paraId="0D81B09A" w14:textId="77777777" w:rsidTr="00307B62">
        <w:trPr>
          <w:trHeight w:val="300"/>
        </w:trPr>
        <w:tc>
          <w:tcPr>
            <w:tcW w:w="3836" w:type="pct"/>
            <w:hideMark/>
          </w:tcPr>
          <w:p w14:paraId="5FB84987" w14:textId="77777777" w:rsidR="00307B62" w:rsidRPr="00BF2504" w:rsidRDefault="00307B62" w:rsidP="00B65D83">
            <w:pPr>
              <w:pStyle w:val="TableBodyTextMIRB"/>
              <w:rPr>
                <w:rFonts w:eastAsia="Times New Roman"/>
                <w:lang w:eastAsia="en-CA"/>
              </w:rPr>
            </w:pPr>
            <w:r w:rsidRPr="00BF2504">
              <w:t>Township of Wainfleet</w:t>
            </w:r>
          </w:p>
        </w:tc>
        <w:tc>
          <w:tcPr>
            <w:tcW w:w="1164" w:type="pct"/>
            <w:noWrap/>
            <w:hideMark/>
          </w:tcPr>
          <w:p w14:paraId="3BE9A592" w14:textId="0DC99CDE" w:rsidR="00307B62" w:rsidRPr="00BF2504" w:rsidRDefault="008F6FFC" w:rsidP="00B65D83">
            <w:pPr>
              <w:pStyle w:val="TableBodyTextMIRB"/>
            </w:pPr>
            <w:r>
              <w:rPr>
                <w:rFonts w:eastAsia="Times New Roman"/>
                <w:lang w:eastAsia="en-CA"/>
              </w:rPr>
              <w:t>Not applicable</w:t>
            </w:r>
          </w:p>
        </w:tc>
      </w:tr>
      <w:tr w:rsidR="00307B62" w:rsidRPr="00BF2504" w14:paraId="6E381BC4" w14:textId="77777777" w:rsidTr="00307B62">
        <w:trPr>
          <w:trHeight w:val="300"/>
        </w:trPr>
        <w:tc>
          <w:tcPr>
            <w:tcW w:w="3836" w:type="pct"/>
            <w:hideMark/>
          </w:tcPr>
          <w:p w14:paraId="4360C043" w14:textId="77777777" w:rsidR="00307B62" w:rsidRPr="00BF2504" w:rsidRDefault="00307B62" w:rsidP="00B65D83">
            <w:pPr>
              <w:pStyle w:val="TableBodyTextMIRB"/>
              <w:rPr>
                <w:rFonts w:eastAsia="Times New Roman"/>
                <w:lang w:eastAsia="en-CA"/>
              </w:rPr>
            </w:pPr>
            <w:r w:rsidRPr="00BF2504">
              <w:t>Township of Warwick</w:t>
            </w:r>
          </w:p>
        </w:tc>
        <w:tc>
          <w:tcPr>
            <w:tcW w:w="1164" w:type="pct"/>
            <w:noWrap/>
            <w:hideMark/>
          </w:tcPr>
          <w:p w14:paraId="71BCACA5" w14:textId="5B5A24D3" w:rsidR="00307B62" w:rsidRPr="00BF2504" w:rsidRDefault="008F6FFC" w:rsidP="00B65D83">
            <w:pPr>
              <w:pStyle w:val="TableBodyTextMIRB"/>
            </w:pPr>
            <w:r>
              <w:rPr>
                <w:rFonts w:eastAsia="Times New Roman"/>
                <w:lang w:eastAsia="en-CA"/>
              </w:rPr>
              <w:t>Not applicable</w:t>
            </w:r>
          </w:p>
        </w:tc>
      </w:tr>
      <w:tr w:rsidR="00307B62" w:rsidRPr="00BF2504" w14:paraId="296D34C9" w14:textId="77777777" w:rsidTr="00307B62">
        <w:trPr>
          <w:trHeight w:val="300"/>
        </w:trPr>
        <w:tc>
          <w:tcPr>
            <w:tcW w:w="3836" w:type="pct"/>
            <w:hideMark/>
          </w:tcPr>
          <w:p w14:paraId="798E28B5" w14:textId="77777777" w:rsidR="00307B62" w:rsidRPr="00BF2504" w:rsidRDefault="00307B62" w:rsidP="00B65D83">
            <w:pPr>
              <w:pStyle w:val="TableBodyTextMIRB"/>
              <w:rPr>
                <w:rFonts w:eastAsia="Times New Roman"/>
                <w:lang w:eastAsia="en-CA"/>
              </w:rPr>
            </w:pPr>
            <w:r w:rsidRPr="00BF2504">
              <w:t>Township of Wellesley</w:t>
            </w:r>
          </w:p>
        </w:tc>
        <w:tc>
          <w:tcPr>
            <w:tcW w:w="1164" w:type="pct"/>
            <w:noWrap/>
            <w:hideMark/>
          </w:tcPr>
          <w:p w14:paraId="5DBCA75B" w14:textId="37A5219C" w:rsidR="00307B62" w:rsidRPr="00BF2504" w:rsidRDefault="008F6FFC" w:rsidP="00B65D83">
            <w:pPr>
              <w:pStyle w:val="TableBodyTextMIRB"/>
            </w:pPr>
            <w:r>
              <w:rPr>
                <w:rFonts w:eastAsia="Times New Roman"/>
                <w:lang w:eastAsia="en-CA"/>
              </w:rPr>
              <w:t>Not applicable</w:t>
            </w:r>
          </w:p>
        </w:tc>
      </w:tr>
      <w:tr w:rsidR="00307B62" w:rsidRPr="00BF2504" w14:paraId="4E5295F8" w14:textId="77777777" w:rsidTr="00307B62">
        <w:trPr>
          <w:trHeight w:val="300"/>
        </w:trPr>
        <w:tc>
          <w:tcPr>
            <w:tcW w:w="3836" w:type="pct"/>
            <w:hideMark/>
          </w:tcPr>
          <w:p w14:paraId="5D8EDDFB" w14:textId="77777777" w:rsidR="00307B62" w:rsidRPr="00BF2504" w:rsidRDefault="00307B62" w:rsidP="00B65D83">
            <w:pPr>
              <w:pStyle w:val="TableBodyTextMIRB"/>
              <w:rPr>
                <w:rFonts w:eastAsia="Times New Roman"/>
                <w:lang w:eastAsia="en-CA"/>
              </w:rPr>
            </w:pPr>
            <w:r w:rsidRPr="00BF2504">
              <w:t>Township of Wellington North</w:t>
            </w:r>
          </w:p>
        </w:tc>
        <w:tc>
          <w:tcPr>
            <w:tcW w:w="1164" w:type="pct"/>
            <w:noWrap/>
            <w:hideMark/>
          </w:tcPr>
          <w:p w14:paraId="4CE6D3A7" w14:textId="0E00EFC3" w:rsidR="00307B62" w:rsidRPr="00BF2504" w:rsidRDefault="008F6FFC" w:rsidP="00B65D83">
            <w:pPr>
              <w:pStyle w:val="TableBodyTextMIRB"/>
            </w:pPr>
            <w:r>
              <w:rPr>
                <w:rFonts w:eastAsia="Times New Roman"/>
                <w:lang w:eastAsia="en-CA"/>
              </w:rPr>
              <w:t>Not applicable</w:t>
            </w:r>
          </w:p>
        </w:tc>
      </w:tr>
      <w:tr w:rsidR="00307B62" w:rsidRPr="00BF2504" w14:paraId="1C55E847" w14:textId="77777777" w:rsidTr="00307B62">
        <w:trPr>
          <w:trHeight w:val="300"/>
        </w:trPr>
        <w:tc>
          <w:tcPr>
            <w:tcW w:w="3836" w:type="pct"/>
            <w:hideMark/>
          </w:tcPr>
          <w:p w14:paraId="51501EF0" w14:textId="77777777" w:rsidR="00307B62" w:rsidRPr="00BF2504" w:rsidRDefault="00307B62" w:rsidP="00B65D83">
            <w:pPr>
              <w:pStyle w:val="TableBodyTextMIRB"/>
              <w:rPr>
                <w:rFonts w:eastAsia="Times New Roman"/>
                <w:lang w:eastAsia="en-CA"/>
              </w:rPr>
            </w:pPr>
            <w:r w:rsidRPr="00BF2504">
              <w:t>Township of West Lincoln</w:t>
            </w:r>
          </w:p>
        </w:tc>
        <w:tc>
          <w:tcPr>
            <w:tcW w:w="1164" w:type="pct"/>
            <w:noWrap/>
            <w:hideMark/>
          </w:tcPr>
          <w:p w14:paraId="09BFC0D9" w14:textId="317384A5" w:rsidR="00307B62" w:rsidRPr="00BF2504" w:rsidRDefault="008F6FFC" w:rsidP="00B65D83">
            <w:pPr>
              <w:pStyle w:val="TableBodyTextMIRB"/>
            </w:pPr>
            <w:r>
              <w:rPr>
                <w:rFonts w:eastAsia="Times New Roman"/>
                <w:lang w:eastAsia="en-CA"/>
              </w:rPr>
              <w:t>Not applicable</w:t>
            </w:r>
          </w:p>
        </w:tc>
      </w:tr>
      <w:tr w:rsidR="00307B62" w:rsidRPr="00BF2504" w14:paraId="292AC1C1" w14:textId="77777777" w:rsidTr="00307B62">
        <w:trPr>
          <w:trHeight w:val="300"/>
        </w:trPr>
        <w:tc>
          <w:tcPr>
            <w:tcW w:w="3836" w:type="pct"/>
            <w:hideMark/>
          </w:tcPr>
          <w:p w14:paraId="26BC9C0C" w14:textId="77777777" w:rsidR="00307B62" w:rsidRPr="00BF2504" w:rsidRDefault="00307B62" w:rsidP="00B65D83">
            <w:pPr>
              <w:pStyle w:val="TableBodyTextMIRB"/>
              <w:rPr>
                <w:rFonts w:eastAsia="Times New Roman"/>
                <w:lang w:eastAsia="en-CA"/>
              </w:rPr>
            </w:pPr>
            <w:r w:rsidRPr="00BF2504">
              <w:t>Township of White River</w:t>
            </w:r>
          </w:p>
        </w:tc>
        <w:tc>
          <w:tcPr>
            <w:tcW w:w="1164" w:type="pct"/>
            <w:noWrap/>
            <w:hideMark/>
          </w:tcPr>
          <w:p w14:paraId="2CBB514D" w14:textId="2062DC84" w:rsidR="00307B62" w:rsidRPr="00BF2504" w:rsidRDefault="008F6FFC" w:rsidP="00B65D83">
            <w:pPr>
              <w:pStyle w:val="TableBodyTextMIRB"/>
            </w:pPr>
            <w:r>
              <w:rPr>
                <w:rFonts w:eastAsia="Times New Roman"/>
                <w:lang w:eastAsia="en-CA"/>
              </w:rPr>
              <w:t>Not applicable</w:t>
            </w:r>
          </w:p>
        </w:tc>
      </w:tr>
      <w:tr w:rsidR="00307B62" w:rsidRPr="00BF2504" w14:paraId="5BAAD6E8" w14:textId="77777777" w:rsidTr="00307B62">
        <w:trPr>
          <w:trHeight w:val="300"/>
        </w:trPr>
        <w:tc>
          <w:tcPr>
            <w:tcW w:w="3836" w:type="pct"/>
            <w:hideMark/>
          </w:tcPr>
          <w:p w14:paraId="6857C73A" w14:textId="77777777" w:rsidR="00307B62" w:rsidRPr="00BF2504" w:rsidRDefault="00307B62" w:rsidP="00B65D83">
            <w:pPr>
              <w:pStyle w:val="TableBodyTextMIRB"/>
              <w:rPr>
                <w:rFonts w:eastAsia="Times New Roman"/>
                <w:lang w:eastAsia="en-CA"/>
              </w:rPr>
            </w:pPr>
            <w:r w:rsidRPr="00BF2504">
              <w:t>Township of Whitewater Region</w:t>
            </w:r>
          </w:p>
        </w:tc>
        <w:tc>
          <w:tcPr>
            <w:tcW w:w="1164" w:type="pct"/>
            <w:noWrap/>
            <w:hideMark/>
          </w:tcPr>
          <w:p w14:paraId="0A82EC2B" w14:textId="594D3511" w:rsidR="00307B62" w:rsidRPr="00BF2504" w:rsidRDefault="008F6FFC" w:rsidP="00B65D83">
            <w:pPr>
              <w:pStyle w:val="TableBodyTextMIRB"/>
            </w:pPr>
            <w:r>
              <w:rPr>
                <w:rFonts w:eastAsia="Times New Roman"/>
                <w:lang w:eastAsia="en-CA"/>
              </w:rPr>
              <w:t>Not applicable</w:t>
            </w:r>
          </w:p>
        </w:tc>
      </w:tr>
      <w:tr w:rsidR="00307B62" w:rsidRPr="00BF2504" w14:paraId="136F8D84" w14:textId="77777777" w:rsidTr="00307B62">
        <w:trPr>
          <w:trHeight w:val="300"/>
        </w:trPr>
        <w:tc>
          <w:tcPr>
            <w:tcW w:w="3836" w:type="pct"/>
            <w:hideMark/>
          </w:tcPr>
          <w:p w14:paraId="44035F58" w14:textId="77777777" w:rsidR="00307B62" w:rsidRPr="00BF2504" w:rsidRDefault="00307B62" w:rsidP="00B65D83">
            <w:pPr>
              <w:pStyle w:val="TableBodyTextMIRB"/>
              <w:rPr>
                <w:rFonts w:eastAsia="Times New Roman"/>
                <w:lang w:eastAsia="en-CA"/>
              </w:rPr>
            </w:pPr>
            <w:r w:rsidRPr="00BF2504">
              <w:t>Township of Wilmot</w:t>
            </w:r>
          </w:p>
        </w:tc>
        <w:tc>
          <w:tcPr>
            <w:tcW w:w="1164" w:type="pct"/>
            <w:noWrap/>
            <w:hideMark/>
          </w:tcPr>
          <w:p w14:paraId="506D7D5F" w14:textId="641B5882" w:rsidR="00307B62" w:rsidRPr="00BF2504" w:rsidRDefault="008F6FFC" w:rsidP="00B65D83">
            <w:pPr>
              <w:pStyle w:val="TableBodyTextMIRB"/>
            </w:pPr>
            <w:r>
              <w:rPr>
                <w:rFonts w:eastAsia="Times New Roman"/>
                <w:lang w:eastAsia="en-CA"/>
              </w:rPr>
              <w:t>Not applicable</w:t>
            </w:r>
          </w:p>
        </w:tc>
      </w:tr>
      <w:tr w:rsidR="00307B62" w:rsidRPr="00BF2504" w14:paraId="715E3EAE" w14:textId="77777777" w:rsidTr="00307B62">
        <w:trPr>
          <w:trHeight w:val="300"/>
        </w:trPr>
        <w:tc>
          <w:tcPr>
            <w:tcW w:w="3836" w:type="pct"/>
            <w:hideMark/>
          </w:tcPr>
          <w:p w14:paraId="3994B8ED" w14:textId="77777777" w:rsidR="00307B62" w:rsidRPr="00BF2504" w:rsidRDefault="00307B62" w:rsidP="00B65D83">
            <w:pPr>
              <w:pStyle w:val="TableBodyTextMIRB"/>
              <w:rPr>
                <w:rFonts w:eastAsia="Times New Roman"/>
                <w:lang w:eastAsia="en-CA"/>
              </w:rPr>
            </w:pPr>
            <w:r w:rsidRPr="00BF2504">
              <w:t>Township of Wollaston</w:t>
            </w:r>
          </w:p>
        </w:tc>
        <w:tc>
          <w:tcPr>
            <w:tcW w:w="1164" w:type="pct"/>
            <w:noWrap/>
            <w:hideMark/>
          </w:tcPr>
          <w:p w14:paraId="198729E0" w14:textId="3618741E" w:rsidR="00307B62" w:rsidRPr="00BF2504" w:rsidRDefault="008F6FFC" w:rsidP="00B65D83">
            <w:pPr>
              <w:pStyle w:val="TableBodyTextMIRB"/>
            </w:pPr>
            <w:r>
              <w:rPr>
                <w:rFonts w:eastAsia="Times New Roman"/>
                <w:lang w:eastAsia="en-CA"/>
              </w:rPr>
              <w:t>Not applicable</w:t>
            </w:r>
          </w:p>
        </w:tc>
      </w:tr>
      <w:tr w:rsidR="00307B62" w:rsidRPr="00BF2504" w14:paraId="6943753A" w14:textId="77777777" w:rsidTr="00307B62">
        <w:trPr>
          <w:trHeight w:val="300"/>
        </w:trPr>
        <w:tc>
          <w:tcPr>
            <w:tcW w:w="3836" w:type="pct"/>
            <w:hideMark/>
          </w:tcPr>
          <w:p w14:paraId="47977DEA" w14:textId="77777777" w:rsidR="00307B62" w:rsidRPr="00BF2504" w:rsidRDefault="00307B62" w:rsidP="00B65D83">
            <w:pPr>
              <w:pStyle w:val="TableBodyTextMIRB"/>
              <w:rPr>
                <w:rFonts w:eastAsia="Times New Roman"/>
                <w:lang w:eastAsia="en-CA"/>
              </w:rPr>
            </w:pPr>
            <w:r w:rsidRPr="00BF2504">
              <w:lastRenderedPageBreak/>
              <w:t>Township of Woolwich</w:t>
            </w:r>
          </w:p>
        </w:tc>
        <w:tc>
          <w:tcPr>
            <w:tcW w:w="1164" w:type="pct"/>
            <w:noWrap/>
            <w:hideMark/>
          </w:tcPr>
          <w:p w14:paraId="19C658A5" w14:textId="12C559B8" w:rsidR="00307B62" w:rsidRPr="00BF2504" w:rsidRDefault="008F6FFC" w:rsidP="00B65D83">
            <w:pPr>
              <w:pStyle w:val="TableBodyTextMIRB"/>
            </w:pPr>
            <w:r>
              <w:rPr>
                <w:rFonts w:eastAsia="Times New Roman"/>
                <w:lang w:eastAsia="en-CA"/>
              </w:rPr>
              <w:t>Not applicable</w:t>
            </w:r>
          </w:p>
        </w:tc>
      </w:tr>
      <w:tr w:rsidR="00307B62" w:rsidRPr="00BF2504" w14:paraId="5ED0E979" w14:textId="77777777" w:rsidTr="00307B62">
        <w:trPr>
          <w:trHeight w:val="300"/>
        </w:trPr>
        <w:tc>
          <w:tcPr>
            <w:tcW w:w="3836" w:type="pct"/>
            <w:hideMark/>
          </w:tcPr>
          <w:p w14:paraId="5BF51041" w14:textId="77777777" w:rsidR="00307B62" w:rsidRPr="00BF2504" w:rsidRDefault="00307B62" w:rsidP="00B65D83">
            <w:pPr>
              <w:pStyle w:val="TableBodyTextMIRB"/>
              <w:rPr>
                <w:rFonts w:eastAsia="Times New Roman"/>
                <w:lang w:eastAsia="en-CA"/>
              </w:rPr>
            </w:pPr>
            <w:r w:rsidRPr="00BF2504">
              <w:t>Township of Zorra</w:t>
            </w:r>
          </w:p>
        </w:tc>
        <w:tc>
          <w:tcPr>
            <w:tcW w:w="1164" w:type="pct"/>
            <w:noWrap/>
            <w:hideMark/>
          </w:tcPr>
          <w:p w14:paraId="637D73D0" w14:textId="4BDD1268" w:rsidR="00307B62" w:rsidRPr="00BF2504" w:rsidRDefault="008F6FFC" w:rsidP="00B65D83">
            <w:pPr>
              <w:pStyle w:val="TableBodyTextMIRB"/>
            </w:pPr>
            <w:r>
              <w:rPr>
                <w:rFonts w:eastAsia="Times New Roman"/>
                <w:lang w:eastAsia="en-CA"/>
              </w:rPr>
              <w:t>Not applicable</w:t>
            </w:r>
          </w:p>
        </w:tc>
      </w:tr>
      <w:tr w:rsidR="00307B62" w:rsidRPr="00BF2504" w14:paraId="1C80404A" w14:textId="77777777" w:rsidTr="00307B62">
        <w:trPr>
          <w:trHeight w:val="300"/>
        </w:trPr>
        <w:tc>
          <w:tcPr>
            <w:tcW w:w="3836" w:type="pct"/>
            <w:hideMark/>
          </w:tcPr>
          <w:p w14:paraId="0F99AAEA" w14:textId="77777777" w:rsidR="00307B62" w:rsidRPr="00BF2504" w:rsidRDefault="00307B62" w:rsidP="00B65D83">
            <w:pPr>
              <w:pStyle w:val="TableBodyTextMIRB"/>
              <w:rPr>
                <w:rFonts w:eastAsia="Times New Roman"/>
                <w:lang w:eastAsia="en-CA"/>
              </w:rPr>
            </w:pPr>
            <w:r w:rsidRPr="00BF2504">
              <w:t>Tyendinaga Mohawk Territory</w:t>
            </w:r>
          </w:p>
        </w:tc>
        <w:tc>
          <w:tcPr>
            <w:tcW w:w="1164" w:type="pct"/>
            <w:noWrap/>
            <w:hideMark/>
          </w:tcPr>
          <w:p w14:paraId="153E9253" w14:textId="61DB99EA" w:rsidR="00307B62" w:rsidRPr="00BF2504" w:rsidRDefault="008F6FFC" w:rsidP="00B65D83">
            <w:pPr>
              <w:pStyle w:val="TableBodyTextMIRB"/>
            </w:pPr>
            <w:r>
              <w:rPr>
                <w:rFonts w:eastAsia="Times New Roman"/>
                <w:lang w:eastAsia="en-CA"/>
              </w:rPr>
              <w:t>Not applicable</w:t>
            </w:r>
          </w:p>
        </w:tc>
      </w:tr>
      <w:tr w:rsidR="00307B62" w:rsidRPr="00BF2504" w14:paraId="6540EA62" w14:textId="77777777" w:rsidTr="00307B62">
        <w:trPr>
          <w:trHeight w:val="300"/>
        </w:trPr>
        <w:tc>
          <w:tcPr>
            <w:tcW w:w="3836" w:type="pct"/>
            <w:hideMark/>
          </w:tcPr>
          <w:p w14:paraId="7F2F0AF4" w14:textId="77777777" w:rsidR="00307B62" w:rsidRPr="00BF2504" w:rsidRDefault="00307B62" w:rsidP="00B65D83">
            <w:pPr>
              <w:pStyle w:val="TableBodyTextMIRB"/>
              <w:rPr>
                <w:rFonts w:eastAsia="Times New Roman"/>
                <w:lang w:eastAsia="en-CA"/>
              </w:rPr>
            </w:pPr>
            <w:r w:rsidRPr="00BF2504">
              <w:t>Village of Burk's Falls</w:t>
            </w:r>
          </w:p>
        </w:tc>
        <w:tc>
          <w:tcPr>
            <w:tcW w:w="1164" w:type="pct"/>
            <w:noWrap/>
            <w:hideMark/>
          </w:tcPr>
          <w:p w14:paraId="4AC43C0F" w14:textId="37ED5442" w:rsidR="00307B62" w:rsidRPr="00BF2504" w:rsidRDefault="008F6FFC" w:rsidP="00B65D83">
            <w:pPr>
              <w:pStyle w:val="TableBodyTextMIRB"/>
            </w:pPr>
            <w:r>
              <w:rPr>
                <w:rFonts w:eastAsia="Times New Roman"/>
                <w:lang w:eastAsia="en-CA"/>
              </w:rPr>
              <w:t>Not applicable</w:t>
            </w:r>
          </w:p>
        </w:tc>
      </w:tr>
      <w:tr w:rsidR="00307B62" w:rsidRPr="00BF2504" w14:paraId="57D6D3D5" w14:textId="77777777" w:rsidTr="00307B62">
        <w:trPr>
          <w:trHeight w:val="300"/>
        </w:trPr>
        <w:tc>
          <w:tcPr>
            <w:tcW w:w="3836" w:type="pct"/>
            <w:hideMark/>
          </w:tcPr>
          <w:p w14:paraId="066C90C4" w14:textId="77777777" w:rsidR="00307B62" w:rsidRPr="00BF2504" w:rsidRDefault="00307B62" w:rsidP="00B65D83">
            <w:pPr>
              <w:pStyle w:val="TableBodyTextMIRB"/>
              <w:rPr>
                <w:rFonts w:eastAsia="Times New Roman"/>
                <w:lang w:eastAsia="en-CA"/>
              </w:rPr>
            </w:pPr>
            <w:r w:rsidRPr="00BF2504">
              <w:t>Village of Hilton Beach</w:t>
            </w:r>
          </w:p>
        </w:tc>
        <w:tc>
          <w:tcPr>
            <w:tcW w:w="1164" w:type="pct"/>
            <w:noWrap/>
            <w:hideMark/>
          </w:tcPr>
          <w:p w14:paraId="0DFA568B" w14:textId="1F227D3D" w:rsidR="00307B62" w:rsidRPr="00BF2504" w:rsidRDefault="008F6FFC" w:rsidP="00B65D83">
            <w:pPr>
              <w:pStyle w:val="TableBodyTextMIRB"/>
            </w:pPr>
            <w:r>
              <w:rPr>
                <w:rFonts w:eastAsia="Times New Roman"/>
                <w:lang w:eastAsia="en-CA"/>
              </w:rPr>
              <w:t>Not applicable</w:t>
            </w:r>
          </w:p>
        </w:tc>
      </w:tr>
      <w:tr w:rsidR="00307B62" w:rsidRPr="00BF2504" w14:paraId="126A96FA" w14:textId="77777777" w:rsidTr="00307B62">
        <w:trPr>
          <w:trHeight w:val="300"/>
        </w:trPr>
        <w:tc>
          <w:tcPr>
            <w:tcW w:w="3836" w:type="pct"/>
            <w:hideMark/>
          </w:tcPr>
          <w:p w14:paraId="67897B34" w14:textId="77777777" w:rsidR="00307B62" w:rsidRPr="00BF2504" w:rsidRDefault="00307B62" w:rsidP="00B65D83">
            <w:pPr>
              <w:pStyle w:val="TableBodyTextMIRB"/>
              <w:rPr>
                <w:rFonts w:eastAsia="Times New Roman"/>
                <w:lang w:eastAsia="en-CA"/>
              </w:rPr>
            </w:pPr>
            <w:r w:rsidRPr="00BF2504">
              <w:t>Village of Merrickville-Wolford</w:t>
            </w:r>
          </w:p>
        </w:tc>
        <w:tc>
          <w:tcPr>
            <w:tcW w:w="1164" w:type="pct"/>
            <w:noWrap/>
            <w:hideMark/>
          </w:tcPr>
          <w:p w14:paraId="20485827" w14:textId="5C7AF1F4" w:rsidR="00307B62" w:rsidRPr="00BF2504" w:rsidRDefault="008F6FFC" w:rsidP="00B65D83">
            <w:pPr>
              <w:pStyle w:val="TableBodyTextMIRB"/>
            </w:pPr>
            <w:r>
              <w:rPr>
                <w:rFonts w:eastAsia="Times New Roman"/>
                <w:lang w:eastAsia="en-CA"/>
              </w:rPr>
              <w:t>Not applicable</w:t>
            </w:r>
          </w:p>
        </w:tc>
      </w:tr>
      <w:tr w:rsidR="00307B62" w:rsidRPr="00BF2504" w14:paraId="79028A22" w14:textId="77777777" w:rsidTr="00307B62">
        <w:trPr>
          <w:trHeight w:val="300"/>
        </w:trPr>
        <w:tc>
          <w:tcPr>
            <w:tcW w:w="3836" w:type="pct"/>
            <w:hideMark/>
          </w:tcPr>
          <w:p w14:paraId="1E2EC140" w14:textId="77777777" w:rsidR="00307B62" w:rsidRPr="00BF2504" w:rsidRDefault="00307B62" w:rsidP="00B65D83">
            <w:pPr>
              <w:pStyle w:val="TableBodyTextMIRB"/>
              <w:rPr>
                <w:rFonts w:eastAsia="Times New Roman"/>
                <w:lang w:eastAsia="en-CA"/>
              </w:rPr>
            </w:pPr>
            <w:r w:rsidRPr="00BF2504">
              <w:t>Village of Newbury</w:t>
            </w:r>
          </w:p>
        </w:tc>
        <w:tc>
          <w:tcPr>
            <w:tcW w:w="1164" w:type="pct"/>
            <w:noWrap/>
            <w:hideMark/>
          </w:tcPr>
          <w:p w14:paraId="02B87238" w14:textId="02AD2B10" w:rsidR="00307B62" w:rsidRPr="00BF2504" w:rsidRDefault="008F6FFC" w:rsidP="00B65D83">
            <w:pPr>
              <w:pStyle w:val="TableBodyTextMIRB"/>
            </w:pPr>
            <w:r>
              <w:rPr>
                <w:rFonts w:eastAsia="Times New Roman"/>
                <w:lang w:eastAsia="en-CA"/>
              </w:rPr>
              <w:t>Not applicable</w:t>
            </w:r>
          </w:p>
        </w:tc>
      </w:tr>
      <w:tr w:rsidR="00307B62" w:rsidRPr="00BF2504" w14:paraId="72451394" w14:textId="77777777" w:rsidTr="00307B62">
        <w:trPr>
          <w:trHeight w:val="300"/>
        </w:trPr>
        <w:tc>
          <w:tcPr>
            <w:tcW w:w="3836" w:type="pct"/>
            <w:hideMark/>
          </w:tcPr>
          <w:p w14:paraId="717A389B" w14:textId="77777777" w:rsidR="00307B62" w:rsidRPr="00BF2504" w:rsidRDefault="00307B62" w:rsidP="00B65D83">
            <w:pPr>
              <w:pStyle w:val="TableBodyTextMIRB"/>
              <w:rPr>
                <w:rFonts w:eastAsia="Times New Roman"/>
                <w:lang w:eastAsia="en-CA"/>
              </w:rPr>
            </w:pPr>
            <w:r w:rsidRPr="00BF2504">
              <w:t>Village of Oil Springs</w:t>
            </w:r>
          </w:p>
        </w:tc>
        <w:tc>
          <w:tcPr>
            <w:tcW w:w="1164" w:type="pct"/>
            <w:noWrap/>
            <w:hideMark/>
          </w:tcPr>
          <w:p w14:paraId="78DA859F" w14:textId="379AA28E" w:rsidR="00307B62" w:rsidRPr="00BF2504" w:rsidRDefault="008F6FFC" w:rsidP="00B65D83">
            <w:pPr>
              <w:pStyle w:val="TableBodyTextMIRB"/>
            </w:pPr>
            <w:r>
              <w:rPr>
                <w:rFonts w:eastAsia="Times New Roman"/>
                <w:lang w:eastAsia="en-CA"/>
              </w:rPr>
              <w:t>Not applicable</w:t>
            </w:r>
          </w:p>
        </w:tc>
      </w:tr>
      <w:tr w:rsidR="00307B62" w:rsidRPr="00BF2504" w14:paraId="131D8726" w14:textId="77777777" w:rsidTr="00307B62">
        <w:trPr>
          <w:trHeight w:val="300"/>
        </w:trPr>
        <w:tc>
          <w:tcPr>
            <w:tcW w:w="3836" w:type="pct"/>
            <w:hideMark/>
          </w:tcPr>
          <w:p w14:paraId="5F0D077B" w14:textId="77777777" w:rsidR="00307B62" w:rsidRPr="00BF2504" w:rsidRDefault="00307B62" w:rsidP="00B65D83">
            <w:pPr>
              <w:pStyle w:val="TableBodyTextMIRB"/>
              <w:rPr>
                <w:rFonts w:eastAsia="Times New Roman"/>
                <w:lang w:eastAsia="en-CA"/>
              </w:rPr>
            </w:pPr>
            <w:r w:rsidRPr="00BF2504">
              <w:t>Village of Point Edward</w:t>
            </w:r>
          </w:p>
        </w:tc>
        <w:tc>
          <w:tcPr>
            <w:tcW w:w="1164" w:type="pct"/>
            <w:noWrap/>
            <w:hideMark/>
          </w:tcPr>
          <w:p w14:paraId="11E4D71F" w14:textId="3580CC63" w:rsidR="00307B62" w:rsidRPr="00BF2504" w:rsidRDefault="008F6FFC" w:rsidP="00B65D83">
            <w:pPr>
              <w:pStyle w:val="TableBodyTextMIRB"/>
            </w:pPr>
            <w:r>
              <w:rPr>
                <w:rFonts w:eastAsia="Times New Roman"/>
                <w:lang w:eastAsia="en-CA"/>
              </w:rPr>
              <w:t>Not applicable</w:t>
            </w:r>
          </w:p>
        </w:tc>
      </w:tr>
      <w:tr w:rsidR="00307B62" w:rsidRPr="00BF2504" w14:paraId="4F284ACF" w14:textId="77777777" w:rsidTr="00307B62">
        <w:trPr>
          <w:trHeight w:val="300"/>
        </w:trPr>
        <w:tc>
          <w:tcPr>
            <w:tcW w:w="3836" w:type="pct"/>
            <w:hideMark/>
          </w:tcPr>
          <w:p w14:paraId="6ED669D6" w14:textId="77777777" w:rsidR="00307B62" w:rsidRPr="00BF2504" w:rsidRDefault="00307B62" w:rsidP="00B65D83">
            <w:pPr>
              <w:pStyle w:val="TableBodyTextMIRB"/>
              <w:rPr>
                <w:rFonts w:eastAsia="Times New Roman"/>
                <w:lang w:eastAsia="en-CA"/>
              </w:rPr>
            </w:pPr>
            <w:r w:rsidRPr="00BF2504">
              <w:t>Village of South River</w:t>
            </w:r>
          </w:p>
        </w:tc>
        <w:tc>
          <w:tcPr>
            <w:tcW w:w="1164" w:type="pct"/>
            <w:noWrap/>
            <w:hideMark/>
          </w:tcPr>
          <w:p w14:paraId="32A716F4" w14:textId="593EBA0E" w:rsidR="00307B62" w:rsidRPr="00BF2504" w:rsidRDefault="008F6FFC" w:rsidP="00B65D83">
            <w:pPr>
              <w:pStyle w:val="TableBodyTextMIRB"/>
            </w:pPr>
            <w:r>
              <w:rPr>
                <w:rFonts w:eastAsia="Times New Roman"/>
                <w:lang w:eastAsia="en-CA"/>
              </w:rPr>
              <w:t>Not applicable</w:t>
            </w:r>
          </w:p>
        </w:tc>
      </w:tr>
      <w:tr w:rsidR="00307B62" w:rsidRPr="00BF2504" w14:paraId="3AEC4DB5" w14:textId="77777777" w:rsidTr="00307B62">
        <w:trPr>
          <w:trHeight w:val="300"/>
        </w:trPr>
        <w:tc>
          <w:tcPr>
            <w:tcW w:w="3836" w:type="pct"/>
            <w:hideMark/>
          </w:tcPr>
          <w:p w14:paraId="57CABB91" w14:textId="77777777" w:rsidR="00307B62" w:rsidRPr="00BF2504" w:rsidRDefault="00307B62" w:rsidP="00B65D83">
            <w:pPr>
              <w:pStyle w:val="TableBodyTextMIRB"/>
              <w:rPr>
                <w:rFonts w:eastAsia="Times New Roman"/>
                <w:lang w:eastAsia="en-CA"/>
              </w:rPr>
            </w:pPr>
            <w:r w:rsidRPr="00BF2504">
              <w:t>Village of Sundridge</w:t>
            </w:r>
          </w:p>
        </w:tc>
        <w:tc>
          <w:tcPr>
            <w:tcW w:w="1164" w:type="pct"/>
            <w:noWrap/>
            <w:hideMark/>
          </w:tcPr>
          <w:p w14:paraId="178A97C0" w14:textId="510213EA" w:rsidR="00307B62" w:rsidRPr="00BF2504" w:rsidRDefault="008F6FFC" w:rsidP="00B65D83">
            <w:pPr>
              <w:pStyle w:val="TableBodyTextMIRB"/>
            </w:pPr>
            <w:r>
              <w:rPr>
                <w:rFonts w:eastAsia="Times New Roman"/>
                <w:lang w:eastAsia="en-CA"/>
              </w:rPr>
              <w:t>Not applicable</w:t>
            </w:r>
          </w:p>
        </w:tc>
      </w:tr>
      <w:tr w:rsidR="00307B62" w:rsidRPr="00BF2504" w14:paraId="2376EF18" w14:textId="77777777" w:rsidTr="00307B62">
        <w:trPr>
          <w:trHeight w:val="300"/>
        </w:trPr>
        <w:tc>
          <w:tcPr>
            <w:tcW w:w="3836" w:type="pct"/>
            <w:hideMark/>
          </w:tcPr>
          <w:p w14:paraId="166DF1FF" w14:textId="77777777" w:rsidR="00307B62" w:rsidRPr="00BF2504" w:rsidRDefault="00307B62" w:rsidP="00B65D83">
            <w:pPr>
              <w:pStyle w:val="TableBodyTextMIRB"/>
              <w:rPr>
                <w:rFonts w:eastAsia="Times New Roman"/>
                <w:lang w:eastAsia="en-CA"/>
              </w:rPr>
            </w:pPr>
            <w:r w:rsidRPr="00BF2504">
              <w:t>Village of Thornloe</w:t>
            </w:r>
          </w:p>
        </w:tc>
        <w:tc>
          <w:tcPr>
            <w:tcW w:w="1164" w:type="pct"/>
            <w:noWrap/>
            <w:hideMark/>
          </w:tcPr>
          <w:p w14:paraId="12E983EE" w14:textId="6704EE7F" w:rsidR="00307B62" w:rsidRPr="00BF2504" w:rsidRDefault="008F6FFC" w:rsidP="00B65D83">
            <w:pPr>
              <w:pStyle w:val="TableBodyTextMIRB"/>
            </w:pPr>
            <w:r>
              <w:rPr>
                <w:rFonts w:eastAsia="Times New Roman"/>
                <w:lang w:eastAsia="en-CA"/>
              </w:rPr>
              <w:t>Not applicable</w:t>
            </w:r>
          </w:p>
        </w:tc>
      </w:tr>
      <w:tr w:rsidR="00307B62" w:rsidRPr="00BF2504" w14:paraId="176B147A" w14:textId="77777777" w:rsidTr="00307B62">
        <w:trPr>
          <w:trHeight w:val="300"/>
        </w:trPr>
        <w:tc>
          <w:tcPr>
            <w:tcW w:w="3836" w:type="pct"/>
            <w:hideMark/>
          </w:tcPr>
          <w:p w14:paraId="24BF36F3" w14:textId="77777777" w:rsidR="00307B62" w:rsidRPr="00BF2504" w:rsidRDefault="00307B62" w:rsidP="00B65D83">
            <w:pPr>
              <w:pStyle w:val="TableBodyTextMIRB"/>
              <w:rPr>
                <w:rFonts w:eastAsia="Times New Roman"/>
                <w:lang w:eastAsia="en-CA"/>
              </w:rPr>
            </w:pPr>
            <w:r w:rsidRPr="00BF2504">
              <w:t>Village of Westport</w:t>
            </w:r>
          </w:p>
        </w:tc>
        <w:tc>
          <w:tcPr>
            <w:tcW w:w="1164" w:type="pct"/>
            <w:noWrap/>
            <w:hideMark/>
          </w:tcPr>
          <w:p w14:paraId="56ABC9D7" w14:textId="4A713B9A" w:rsidR="00307B62" w:rsidRPr="00BF2504" w:rsidRDefault="008F6FFC" w:rsidP="00B65D83">
            <w:pPr>
              <w:pStyle w:val="TableBodyTextMIRB"/>
            </w:pPr>
            <w:r>
              <w:rPr>
                <w:rFonts w:eastAsia="Times New Roman"/>
                <w:lang w:eastAsia="en-CA"/>
              </w:rPr>
              <w:t>Not applicable</w:t>
            </w:r>
          </w:p>
        </w:tc>
      </w:tr>
      <w:tr w:rsidR="00307B62" w:rsidRPr="00BF2504" w14:paraId="49D167A3" w14:textId="77777777" w:rsidTr="00307B62">
        <w:trPr>
          <w:trHeight w:val="300"/>
        </w:trPr>
        <w:tc>
          <w:tcPr>
            <w:tcW w:w="3836" w:type="pct"/>
            <w:hideMark/>
          </w:tcPr>
          <w:p w14:paraId="01FD37DC" w14:textId="77777777" w:rsidR="00307B62" w:rsidRPr="00BF2504" w:rsidRDefault="00307B62" w:rsidP="00B65D83">
            <w:pPr>
              <w:pStyle w:val="TableBodyTextMIRB"/>
              <w:rPr>
                <w:rFonts w:eastAsia="Times New Roman"/>
                <w:lang w:eastAsia="en-CA"/>
              </w:rPr>
            </w:pPr>
            <w:r w:rsidRPr="00BF2504">
              <w:t>Wabaseemoong</w:t>
            </w:r>
          </w:p>
        </w:tc>
        <w:tc>
          <w:tcPr>
            <w:tcW w:w="1164" w:type="pct"/>
            <w:noWrap/>
            <w:hideMark/>
          </w:tcPr>
          <w:p w14:paraId="6A54947D" w14:textId="5F5D5FDA" w:rsidR="00307B62" w:rsidRPr="00BF2504" w:rsidRDefault="008F6FFC" w:rsidP="00B65D83">
            <w:pPr>
              <w:pStyle w:val="TableBodyTextMIRB"/>
            </w:pPr>
            <w:r>
              <w:rPr>
                <w:rFonts w:eastAsia="Times New Roman"/>
                <w:lang w:eastAsia="en-CA"/>
              </w:rPr>
              <w:t>Not applicable</w:t>
            </w:r>
          </w:p>
        </w:tc>
      </w:tr>
      <w:tr w:rsidR="00307B62" w:rsidRPr="00BF2504" w14:paraId="1C6B1D38" w14:textId="77777777" w:rsidTr="00307B62">
        <w:trPr>
          <w:trHeight w:val="300"/>
        </w:trPr>
        <w:tc>
          <w:tcPr>
            <w:tcW w:w="3836" w:type="pct"/>
            <w:hideMark/>
          </w:tcPr>
          <w:p w14:paraId="0181BC19" w14:textId="77777777" w:rsidR="00307B62" w:rsidRPr="00BF2504" w:rsidRDefault="00307B62" w:rsidP="00B65D83">
            <w:pPr>
              <w:pStyle w:val="TableBodyTextMIRB"/>
              <w:rPr>
                <w:rFonts w:eastAsia="Times New Roman"/>
                <w:lang w:eastAsia="en-CA"/>
              </w:rPr>
            </w:pPr>
            <w:r w:rsidRPr="00BF2504">
              <w:t>Wabauskang 21</w:t>
            </w:r>
          </w:p>
        </w:tc>
        <w:tc>
          <w:tcPr>
            <w:tcW w:w="1164" w:type="pct"/>
            <w:noWrap/>
            <w:hideMark/>
          </w:tcPr>
          <w:p w14:paraId="6919C36D" w14:textId="6CFBD09C" w:rsidR="00307B62" w:rsidRPr="00BF2504" w:rsidRDefault="008F6FFC" w:rsidP="00B65D83">
            <w:pPr>
              <w:pStyle w:val="TableBodyTextMIRB"/>
            </w:pPr>
            <w:r>
              <w:rPr>
                <w:rFonts w:eastAsia="Times New Roman"/>
                <w:lang w:eastAsia="en-CA"/>
              </w:rPr>
              <w:t>Not applicable</w:t>
            </w:r>
          </w:p>
        </w:tc>
      </w:tr>
      <w:tr w:rsidR="00307B62" w:rsidRPr="00BF2504" w14:paraId="625062B3" w14:textId="77777777" w:rsidTr="00307B62">
        <w:trPr>
          <w:trHeight w:val="300"/>
        </w:trPr>
        <w:tc>
          <w:tcPr>
            <w:tcW w:w="3836" w:type="pct"/>
            <w:hideMark/>
          </w:tcPr>
          <w:p w14:paraId="544CAC82" w14:textId="77777777" w:rsidR="00307B62" w:rsidRPr="00BF2504" w:rsidRDefault="00307B62" w:rsidP="00B65D83">
            <w:pPr>
              <w:pStyle w:val="TableBodyTextMIRB"/>
              <w:rPr>
                <w:rFonts w:eastAsia="Times New Roman"/>
                <w:lang w:eastAsia="en-CA"/>
              </w:rPr>
            </w:pPr>
            <w:r w:rsidRPr="00BF2504">
              <w:t>Wabigoon Lake 27</w:t>
            </w:r>
          </w:p>
        </w:tc>
        <w:tc>
          <w:tcPr>
            <w:tcW w:w="1164" w:type="pct"/>
            <w:noWrap/>
            <w:hideMark/>
          </w:tcPr>
          <w:p w14:paraId="1C82D5CA" w14:textId="083C0F81" w:rsidR="00307B62" w:rsidRPr="00BF2504" w:rsidRDefault="008F6FFC" w:rsidP="00B65D83">
            <w:pPr>
              <w:pStyle w:val="TableBodyTextMIRB"/>
            </w:pPr>
            <w:r>
              <w:rPr>
                <w:rFonts w:eastAsia="Times New Roman"/>
                <w:lang w:eastAsia="en-CA"/>
              </w:rPr>
              <w:t>Not applicable</w:t>
            </w:r>
          </w:p>
        </w:tc>
      </w:tr>
      <w:tr w:rsidR="00307B62" w:rsidRPr="00BF2504" w14:paraId="6D73D4D2" w14:textId="77777777" w:rsidTr="00307B62">
        <w:trPr>
          <w:trHeight w:val="300"/>
        </w:trPr>
        <w:tc>
          <w:tcPr>
            <w:tcW w:w="3836" w:type="pct"/>
            <w:hideMark/>
          </w:tcPr>
          <w:p w14:paraId="40E74F55" w14:textId="77777777" w:rsidR="00307B62" w:rsidRPr="00BF2504" w:rsidRDefault="00307B62" w:rsidP="00B65D83">
            <w:pPr>
              <w:pStyle w:val="TableBodyTextMIRB"/>
              <w:rPr>
                <w:rFonts w:eastAsia="Times New Roman"/>
                <w:lang w:eastAsia="en-CA"/>
              </w:rPr>
            </w:pPr>
            <w:r w:rsidRPr="00BF2504">
              <w:t>Wahnapitei 11</w:t>
            </w:r>
          </w:p>
        </w:tc>
        <w:tc>
          <w:tcPr>
            <w:tcW w:w="1164" w:type="pct"/>
            <w:noWrap/>
            <w:hideMark/>
          </w:tcPr>
          <w:p w14:paraId="04DB55B6" w14:textId="37161F8B" w:rsidR="00307B62" w:rsidRPr="00BF2504" w:rsidRDefault="008F6FFC" w:rsidP="00B65D83">
            <w:pPr>
              <w:pStyle w:val="TableBodyTextMIRB"/>
            </w:pPr>
            <w:r>
              <w:rPr>
                <w:rFonts w:eastAsia="Times New Roman"/>
                <w:lang w:eastAsia="en-CA"/>
              </w:rPr>
              <w:t>Not applicable</w:t>
            </w:r>
          </w:p>
        </w:tc>
      </w:tr>
      <w:tr w:rsidR="00307B62" w:rsidRPr="00BF2504" w14:paraId="498E00D4" w14:textId="77777777" w:rsidTr="00307B62">
        <w:trPr>
          <w:trHeight w:val="300"/>
        </w:trPr>
        <w:tc>
          <w:tcPr>
            <w:tcW w:w="3836" w:type="pct"/>
            <w:hideMark/>
          </w:tcPr>
          <w:p w14:paraId="0FB874DA" w14:textId="77777777" w:rsidR="00307B62" w:rsidRPr="00BF2504" w:rsidRDefault="00307B62" w:rsidP="00B65D83">
            <w:pPr>
              <w:pStyle w:val="TableBodyTextMIRB"/>
              <w:rPr>
                <w:rFonts w:eastAsia="Times New Roman"/>
                <w:lang w:eastAsia="en-CA"/>
              </w:rPr>
            </w:pPr>
            <w:r w:rsidRPr="00BF2504">
              <w:t>Wahta Mohawk Territory</w:t>
            </w:r>
          </w:p>
        </w:tc>
        <w:tc>
          <w:tcPr>
            <w:tcW w:w="1164" w:type="pct"/>
            <w:noWrap/>
            <w:hideMark/>
          </w:tcPr>
          <w:p w14:paraId="32678CB6" w14:textId="2CD5B422" w:rsidR="00307B62" w:rsidRPr="00BF2504" w:rsidRDefault="008F6FFC" w:rsidP="00B65D83">
            <w:pPr>
              <w:pStyle w:val="TableBodyTextMIRB"/>
            </w:pPr>
            <w:r>
              <w:rPr>
                <w:rFonts w:eastAsia="Times New Roman"/>
                <w:lang w:eastAsia="en-CA"/>
              </w:rPr>
              <w:t>Not applicable</w:t>
            </w:r>
          </w:p>
        </w:tc>
      </w:tr>
      <w:tr w:rsidR="00307B62" w:rsidRPr="00BF2504" w14:paraId="3019EC91" w14:textId="77777777" w:rsidTr="00307B62">
        <w:trPr>
          <w:trHeight w:val="300"/>
        </w:trPr>
        <w:tc>
          <w:tcPr>
            <w:tcW w:w="3836" w:type="pct"/>
            <w:hideMark/>
          </w:tcPr>
          <w:p w14:paraId="67C28F44" w14:textId="77777777" w:rsidR="00307B62" w:rsidRPr="00BF2504" w:rsidRDefault="00307B62" w:rsidP="00B65D83">
            <w:pPr>
              <w:pStyle w:val="TableBodyTextMIRB"/>
              <w:rPr>
                <w:rFonts w:eastAsia="Times New Roman"/>
                <w:lang w:eastAsia="en-CA"/>
              </w:rPr>
            </w:pPr>
            <w:r w:rsidRPr="00BF2504">
              <w:t>Walpole Island 46</w:t>
            </w:r>
          </w:p>
        </w:tc>
        <w:tc>
          <w:tcPr>
            <w:tcW w:w="1164" w:type="pct"/>
            <w:noWrap/>
            <w:hideMark/>
          </w:tcPr>
          <w:p w14:paraId="2DFF2422" w14:textId="5EEBB637" w:rsidR="00307B62" w:rsidRPr="00BF2504" w:rsidRDefault="008F6FFC" w:rsidP="00B65D83">
            <w:pPr>
              <w:pStyle w:val="TableBodyTextMIRB"/>
            </w:pPr>
            <w:r>
              <w:rPr>
                <w:rFonts w:eastAsia="Times New Roman"/>
                <w:lang w:eastAsia="en-CA"/>
              </w:rPr>
              <w:t>Not applicable</w:t>
            </w:r>
          </w:p>
        </w:tc>
      </w:tr>
      <w:tr w:rsidR="00307B62" w:rsidRPr="00BF2504" w14:paraId="19F57D4A" w14:textId="77777777" w:rsidTr="00307B62">
        <w:trPr>
          <w:trHeight w:val="300"/>
        </w:trPr>
        <w:tc>
          <w:tcPr>
            <w:tcW w:w="3836" w:type="pct"/>
            <w:hideMark/>
          </w:tcPr>
          <w:p w14:paraId="6D9543B3" w14:textId="77777777" w:rsidR="00307B62" w:rsidRPr="00BF2504" w:rsidRDefault="00307B62" w:rsidP="00B65D83">
            <w:pPr>
              <w:pStyle w:val="TableBodyTextMIRB"/>
              <w:rPr>
                <w:rFonts w:eastAsia="Times New Roman"/>
                <w:lang w:eastAsia="en-CA"/>
              </w:rPr>
            </w:pPr>
            <w:r w:rsidRPr="00BF2504">
              <w:t>Wapekeka Reserve 1</w:t>
            </w:r>
          </w:p>
        </w:tc>
        <w:tc>
          <w:tcPr>
            <w:tcW w:w="1164" w:type="pct"/>
            <w:noWrap/>
            <w:hideMark/>
          </w:tcPr>
          <w:p w14:paraId="12531FBE" w14:textId="6B087B71" w:rsidR="00307B62" w:rsidRPr="00BF2504" w:rsidRDefault="008F6FFC" w:rsidP="00B65D83">
            <w:pPr>
              <w:pStyle w:val="TableBodyTextMIRB"/>
            </w:pPr>
            <w:r>
              <w:rPr>
                <w:rFonts w:eastAsia="Times New Roman"/>
                <w:lang w:eastAsia="en-CA"/>
              </w:rPr>
              <w:t>Not applicable</w:t>
            </w:r>
          </w:p>
        </w:tc>
      </w:tr>
      <w:tr w:rsidR="00307B62" w:rsidRPr="00BF2504" w14:paraId="5C6E0E7C" w14:textId="77777777" w:rsidTr="00307B62">
        <w:trPr>
          <w:trHeight w:val="300"/>
        </w:trPr>
        <w:tc>
          <w:tcPr>
            <w:tcW w:w="3836" w:type="pct"/>
            <w:hideMark/>
          </w:tcPr>
          <w:p w14:paraId="79D43B5F" w14:textId="77777777" w:rsidR="00307B62" w:rsidRPr="00BF2504" w:rsidRDefault="00307B62" w:rsidP="00B65D83">
            <w:pPr>
              <w:pStyle w:val="TableBodyTextMIRB"/>
              <w:rPr>
                <w:rFonts w:eastAsia="Times New Roman"/>
                <w:lang w:eastAsia="en-CA"/>
              </w:rPr>
            </w:pPr>
            <w:r w:rsidRPr="00BF2504">
              <w:t>Wapekeka Reserve 2</w:t>
            </w:r>
          </w:p>
        </w:tc>
        <w:tc>
          <w:tcPr>
            <w:tcW w:w="1164" w:type="pct"/>
            <w:noWrap/>
            <w:hideMark/>
          </w:tcPr>
          <w:p w14:paraId="5DF6B441" w14:textId="72B7F11B" w:rsidR="00307B62" w:rsidRPr="00BF2504" w:rsidRDefault="008F6FFC" w:rsidP="00B65D83">
            <w:pPr>
              <w:pStyle w:val="TableBodyTextMIRB"/>
            </w:pPr>
            <w:r>
              <w:rPr>
                <w:rFonts w:eastAsia="Times New Roman"/>
                <w:lang w:eastAsia="en-CA"/>
              </w:rPr>
              <w:t>Not applicable</w:t>
            </w:r>
          </w:p>
        </w:tc>
      </w:tr>
      <w:tr w:rsidR="00307B62" w:rsidRPr="00BF2504" w14:paraId="0719585F" w14:textId="77777777" w:rsidTr="00307B62">
        <w:trPr>
          <w:trHeight w:val="300"/>
        </w:trPr>
        <w:tc>
          <w:tcPr>
            <w:tcW w:w="3836" w:type="pct"/>
            <w:hideMark/>
          </w:tcPr>
          <w:p w14:paraId="052E81F8" w14:textId="77777777" w:rsidR="00307B62" w:rsidRPr="00BF2504" w:rsidRDefault="00307B62" w:rsidP="00B65D83">
            <w:pPr>
              <w:pStyle w:val="TableBodyTextMIRB"/>
              <w:rPr>
                <w:rFonts w:eastAsia="Times New Roman"/>
                <w:lang w:eastAsia="en-CA"/>
              </w:rPr>
            </w:pPr>
            <w:r w:rsidRPr="00BF2504">
              <w:t>Wawakapewin</w:t>
            </w:r>
          </w:p>
        </w:tc>
        <w:tc>
          <w:tcPr>
            <w:tcW w:w="1164" w:type="pct"/>
            <w:noWrap/>
            <w:hideMark/>
          </w:tcPr>
          <w:p w14:paraId="643CAF2E" w14:textId="2537C716" w:rsidR="00307B62" w:rsidRPr="00BF2504" w:rsidRDefault="008F6FFC" w:rsidP="00B65D83">
            <w:pPr>
              <w:pStyle w:val="TableBodyTextMIRB"/>
            </w:pPr>
            <w:r>
              <w:rPr>
                <w:rFonts w:eastAsia="Times New Roman"/>
                <w:lang w:eastAsia="en-CA"/>
              </w:rPr>
              <w:t>Not applicable</w:t>
            </w:r>
          </w:p>
        </w:tc>
      </w:tr>
      <w:tr w:rsidR="00307B62" w:rsidRPr="00BF2504" w14:paraId="40B97DCE" w14:textId="77777777" w:rsidTr="00307B62">
        <w:trPr>
          <w:trHeight w:val="300"/>
        </w:trPr>
        <w:tc>
          <w:tcPr>
            <w:tcW w:w="3836" w:type="pct"/>
            <w:hideMark/>
          </w:tcPr>
          <w:p w14:paraId="725FF420" w14:textId="77777777" w:rsidR="00307B62" w:rsidRPr="00BF2504" w:rsidRDefault="00307B62" w:rsidP="00B65D83">
            <w:pPr>
              <w:pStyle w:val="TableBodyTextMIRB"/>
              <w:rPr>
                <w:rFonts w:eastAsia="Times New Roman"/>
                <w:lang w:eastAsia="en-CA"/>
              </w:rPr>
            </w:pPr>
            <w:r w:rsidRPr="00BF2504">
              <w:t>Weagamow Lake 87</w:t>
            </w:r>
          </w:p>
        </w:tc>
        <w:tc>
          <w:tcPr>
            <w:tcW w:w="1164" w:type="pct"/>
            <w:noWrap/>
            <w:hideMark/>
          </w:tcPr>
          <w:p w14:paraId="662551A1" w14:textId="2FCC4BC6" w:rsidR="00307B62" w:rsidRPr="00BF2504" w:rsidRDefault="008F6FFC" w:rsidP="00B65D83">
            <w:pPr>
              <w:pStyle w:val="TableBodyTextMIRB"/>
            </w:pPr>
            <w:r>
              <w:rPr>
                <w:rFonts w:eastAsia="Times New Roman"/>
                <w:lang w:eastAsia="en-CA"/>
              </w:rPr>
              <w:t>Not applicable</w:t>
            </w:r>
          </w:p>
        </w:tc>
      </w:tr>
      <w:tr w:rsidR="00307B62" w:rsidRPr="00BF2504" w14:paraId="6A2FDD12" w14:textId="77777777" w:rsidTr="00307B62">
        <w:trPr>
          <w:trHeight w:val="300"/>
        </w:trPr>
        <w:tc>
          <w:tcPr>
            <w:tcW w:w="3836" w:type="pct"/>
            <w:hideMark/>
          </w:tcPr>
          <w:p w14:paraId="271C2C64" w14:textId="77777777" w:rsidR="00307B62" w:rsidRPr="00BF2504" w:rsidRDefault="00307B62" w:rsidP="00B65D83">
            <w:pPr>
              <w:pStyle w:val="TableBodyTextMIRB"/>
              <w:rPr>
                <w:rFonts w:eastAsia="Times New Roman"/>
                <w:lang w:eastAsia="en-CA"/>
              </w:rPr>
            </w:pPr>
            <w:r w:rsidRPr="00BF2504">
              <w:t>Webequie</w:t>
            </w:r>
          </w:p>
        </w:tc>
        <w:tc>
          <w:tcPr>
            <w:tcW w:w="1164" w:type="pct"/>
            <w:noWrap/>
            <w:hideMark/>
          </w:tcPr>
          <w:p w14:paraId="7EDFC906" w14:textId="19A1E56C" w:rsidR="00307B62" w:rsidRPr="00BF2504" w:rsidRDefault="008F6FFC" w:rsidP="00B65D83">
            <w:pPr>
              <w:pStyle w:val="TableBodyTextMIRB"/>
            </w:pPr>
            <w:r>
              <w:rPr>
                <w:rFonts w:eastAsia="Times New Roman"/>
                <w:lang w:eastAsia="en-CA"/>
              </w:rPr>
              <w:t>Not applicable</w:t>
            </w:r>
          </w:p>
        </w:tc>
      </w:tr>
      <w:tr w:rsidR="00307B62" w:rsidRPr="00BF2504" w14:paraId="7CD78DC8" w14:textId="77777777" w:rsidTr="00307B62">
        <w:trPr>
          <w:trHeight w:val="300"/>
        </w:trPr>
        <w:tc>
          <w:tcPr>
            <w:tcW w:w="3836" w:type="pct"/>
            <w:hideMark/>
          </w:tcPr>
          <w:p w14:paraId="4940D8F9" w14:textId="77777777" w:rsidR="00307B62" w:rsidRPr="00BF2504" w:rsidRDefault="00307B62" w:rsidP="00B65D83">
            <w:pPr>
              <w:pStyle w:val="TableBodyTextMIRB"/>
              <w:rPr>
                <w:rFonts w:eastAsia="Times New Roman"/>
                <w:lang w:eastAsia="en-CA"/>
              </w:rPr>
            </w:pPr>
            <w:r w:rsidRPr="00BF2504">
              <w:t>Whitefish Bay 32</w:t>
            </w:r>
            <w:r>
              <w:t>A</w:t>
            </w:r>
          </w:p>
        </w:tc>
        <w:tc>
          <w:tcPr>
            <w:tcW w:w="1164" w:type="pct"/>
            <w:noWrap/>
            <w:hideMark/>
          </w:tcPr>
          <w:p w14:paraId="57D0B5B4" w14:textId="40431493" w:rsidR="00307B62" w:rsidRPr="00BF2504" w:rsidRDefault="008F6FFC" w:rsidP="00B65D83">
            <w:pPr>
              <w:pStyle w:val="TableBodyTextMIRB"/>
            </w:pPr>
            <w:r>
              <w:rPr>
                <w:rFonts w:eastAsia="Times New Roman"/>
                <w:lang w:eastAsia="en-CA"/>
              </w:rPr>
              <w:t>Not applicable</w:t>
            </w:r>
          </w:p>
        </w:tc>
      </w:tr>
      <w:tr w:rsidR="00307B62" w:rsidRPr="00BF2504" w14:paraId="072F4765" w14:textId="77777777" w:rsidTr="00307B62">
        <w:trPr>
          <w:trHeight w:val="300"/>
        </w:trPr>
        <w:tc>
          <w:tcPr>
            <w:tcW w:w="3836" w:type="pct"/>
            <w:hideMark/>
          </w:tcPr>
          <w:p w14:paraId="74673839" w14:textId="77777777" w:rsidR="00307B62" w:rsidRPr="00BF2504" w:rsidRDefault="00307B62" w:rsidP="00B65D83">
            <w:pPr>
              <w:pStyle w:val="TableBodyTextMIRB"/>
              <w:rPr>
                <w:rFonts w:eastAsia="Times New Roman"/>
                <w:lang w:eastAsia="en-CA"/>
              </w:rPr>
            </w:pPr>
            <w:r w:rsidRPr="00BF2504">
              <w:t>Whitefish Bay 33</w:t>
            </w:r>
            <w:r>
              <w:t>A</w:t>
            </w:r>
          </w:p>
        </w:tc>
        <w:tc>
          <w:tcPr>
            <w:tcW w:w="1164" w:type="pct"/>
            <w:noWrap/>
            <w:hideMark/>
          </w:tcPr>
          <w:p w14:paraId="36E4EB9A" w14:textId="07BC6E0C" w:rsidR="00307B62" w:rsidRPr="00BF2504" w:rsidRDefault="008F6FFC" w:rsidP="00B65D83">
            <w:pPr>
              <w:pStyle w:val="TableBodyTextMIRB"/>
            </w:pPr>
            <w:r>
              <w:rPr>
                <w:rFonts w:eastAsia="Times New Roman"/>
                <w:lang w:eastAsia="en-CA"/>
              </w:rPr>
              <w:t>Not applicable</w:t>
            </w:r>
          </w:p>
        </w:tc>
      </w:tr>
      <w:tr w:rsidR="00307B62" w:rsidRPr="00BF2504" w14:paraId="364B34ED" w14:textId="77777777" w:rsidTr="00307B62">
        <w:trPr>
          <w:trHeight w:val="300"/>
        </w:trPr>
        <w:tc>
          <w:tcPr>
            <w:tcW w:w="3836" w:type="pct"/>
            <w:hideMark/>
          </w:tcPr>
          <w:p w14:paraId="3BD29601" w14:textId="77777777" w:rsidR="00307B62" w:rsidRPr="00BF2504" w:rsidRDefault="00307B62" w:rsidP="00B65D83">
            <w:pPr>
              <w:pStyle w:val="TableBodyTextMIRB"/>
              <w:rPr>
                <w:rFonts w:eastAsia="Times New Roman"/>
                <w:lang w:eastAsia="en-CA"/>
              </w:rPr>
            </w:pPr>
            <w:r w:rsidRPr="00BF2504">
              <w:t>Whitefish Bay 34</w:t>
            </w:r>
            <w:r>
              <w:t>A</w:t>
            </w:r>
          </w:p>
        </w:tc>
        <w:tc>
          <w:tcPr>
            <w:tcW w:w="1164" w:type="pct"/>
            <w:noWrap/>
            <w:hideMark/>
          </w:tcPr>
          <w:p w14:paraId="18D17391" w14:textId="5A05D24F" w:rsidR="00307B62" w:rsidRPr="00BF2504" w:rsidRDefault="008F6FFC" w:rsidP="00B65D83">
            <w:pPr>
              <w:pStyle w:val="TableBodyTextMIRB"/>
            </w:pPr>
            <w:r>
              <w:rPr>
                <w:rFonts w:eastAsia="Times New Roman"/>
                <w:lang w:eastAsia="en-CA"/>
              </w:rPr>
              <w:t>Not applicable</w:t>
            </w:r>
          </w:p>
        </w:tc>
      </w:tr>
      <w:tr w:rsidR="00307B62" w:rsidRPr="00BF2504" w14:paraId="406BCCE7" w14:textId="77777777" w:rsidTr="00307B62">
        <w:trPr>
          <w:trHeight w:val="300"/>
        </w:trPr>
        <w:tc>
          <w:tcPr>
            <w:tcW w:w="3836" w:type="pct"/>
            <w:hideMark/>
          </w:tcPr>
          <w:p w14:paraId="7E3A4B39" w14:textId="77777777" w:rsidR="00307B62" w:rsidRPr="00BF2504" w:rsidRDefault="00307B62" w:rsidP="00B65D83">
            <w:pPr>
              <w:pStyle w:val="TableBodyTextMIRB"/>
              <w:rPr>
                <w:rFonts w:eastAsia="Times New Roman"/>
                <w:lang w:eastAsia="en-CA"/>
              </w:rPr>
            </w:pPr>
            <w:r w:rsidRPr="00BF2504">
              <w:t>Whitefish Island</w:t>
            </w:r>
          </w:p>
        </w:tc>
        <w:tc>
          <w:tcPr>
            <w:tcW w:w="1164" w:type="pct"/>
            <w:noWrap/>
            <w:hideMark/>
          </w:tcPr>
          <w:p w14:paraId="1D64D5D3" w14:textId="458A952B" w:rsidR="00307B62" w:rsidRPr="00BF2504" w:rsidRDefault="008F6FFC" w:rsidP="00B65D83">
            <w:pPr>
              <w:pStyle w:val="TableBodyTextMIRB"/>
            </w:pPr>
            <w:r>
              <w:rPr>
                <w:rFonts w:eastAsia="Times New Roman"/>
                <w:lang w:eastAsia="en-CA"/>
              </w:rPr>
              <w:t>Not applicable</w:t>
            </w:r>
          </w:p>
        </w:tc>
      </w:tr>
      <w:tr w:rsidR="00307B62" w:rsidRPr="00BF2504" w14:paraId="5AF848FF" w14:textId="77777777" w:rsidTr="00307B62">
        <w:trPr>
          <w:trHeight w:val="300"/>
        </w:trPr>
        <w:tc>
          <w:tcPr>
            <w:tcW w:w="3836" w:type="pct"/>
            <w:hideMark/>
          </w:tcPr>
          <w:p w14:paraId="02A09E2D" w14:textId="77777777" w:rsidR="00307B62" w:rsidRPr="00BF2504" w:rsidRDefault="00307B62" w:rsidP="00B65D83">
            <w:pPr>
              <w:pStyle w:val="TableBodyTextMIRB"/>
              <w:rPr>
                <w:rFonts w:eastAsia="Times New Roman"/>
                <w:lang w:eastAsia="en-CA"/>
              </w:rPr>
            </w:pPr>
            <w:r w:rsidRPr="00BF2504">
              <w:t>Whitefish Lake 6</w:t>
            </w:r>
          </w:p>
        </w:tc>
        <w:tc>
          <w:tcPr>
            <w:tcW w:w="1164" w:type="pct"/>
            <w:noWrap/>
            <w:hideMark/>
          </w:tcPr>
          <w:p w14:paraId="66E0D92C" w14:textId="61D0CB06" w:rsidR="00307B62" w:rsidRPr="00BF2504" w:rsidRDefault="008F6FFC" w:rsidP="00B65D83">
            <w:pPr>
              <w:pStyle w:val="TableBodyTextMIRB"/>
            </w:pPr>
            <w:r>
              <w:rPr>
                <w:rFonts w:eastAsia="Times New Roman"/>
                <w:lang w:eastAsia="en-CA"/>
              </w:rPr>
              <w:t>Not applicable</w:t>
            </w:r>
          </w:p>
        </w:tc>
      </w:tr>
      <w:tr w:rsidR="00307B62" w:rsidRPr="00BF2504" w14:paraId="765A8809" w14:textId="77777777" w:rsidTr="00307B62">
        <w:trPr>
          <w:trHeight w:val="300"/>
        </w:trPr>
        <w:tc>
          <w:tcPr>
            <w:tcW w:w="3836" w:type="pct"/>
            <w:hideMark/>
          </w:tcPr>
          <w:p w14:paraId="02155195" w14:textId="77777777" w:rsidR="00307B62" w:rsidRPr="00BF2504" w:rsidRDefault="00307B62" w:rsidP="00B65D83">
            <w:pPr>
              <w:pStyle w:val="TableBodyTextMIRB"/>
              <w:rPr>
                <w:rFonts w:eastAsia="Times New Roman"/>
                <w:lang w:eastAsia="en-CA"/>
              </w:rPr>
            </w:pPr>
            <w:r w:rsidRPr="00BF2504">
              <w:t>Whitefish River 4</w:t>
            </w:r>
          </w:p>
        </w:tc>
        <w:tc>
          <w:tcPr>
            <w:tcW w:w="1164" w:type="pct"/>
            <w:noWrap/>
            <w:hideMark/>
          </w:tcPr>
          <w:p w14:paraId="06E766AC" w14:textId="617D32EF" w:rsidR="00307B62" w:rsidRPr="00BF2504" w:rsidRDefault="008F6FFC" w:rsidP="00B65D83">
            <w:pPr>
              <w:pStyle w:val="TableBodyTextMIRB"/>
            </w:pPr>
            <w:r>
              <w:rPr>
                <w:rFonts w:eastAsia="Times New Roman"/>
                <w:lang w:eastAsia="en-CA"/>
              </w:rPr>
              <w:t>Not applicable</w:t>
            </w:r>
          </w:p>
        </w:tc>
      </w:tr>
      <w:tr w:rsidR="00307B62" w:rsidRPr="00BF2504" w14:paraId="2BE53E99" w14:textId="77777777" w:rsidTr="00307B62">
        <w:trPr>
          <w:trHeight w:val="300"/>
        </w:trPr>
        <w:tc>
          <w:tcPr>
            <w:tcW w:w="3836" w:type="pct"/>
            <w:hideMark/>
          </w:tcPr>
          <w:p w14:paraId="0A21B0E8" w14:textId="77777777" w:rsidR="00307B62" w:rsidRPr="00BF2504" w:rsidRDefault="00307B62" w:rsidP="00B65D83">
            <w:pPr>
              <w:pStyle w:val="TableBodyTextMIRB"/>
              <w:rPr>
                <w:rFonts w:eastAsia="Times New Roman"/>
                <w:lang w:eastAsia="en-CA"/>
              </w:rPr>
            </w:pPr>
            <w:r w:rsidRPr="00BF2504">
              <w:t>Whitesand</w:t>
            </w:r>
          </w:p>
        </w:tc>
        <w:tc>
          <w:tcPr>
            <w:tcW w:w="1164" w:type="pct"/>
            <w:noWrap/>
            <w:hideMark/>
          </w:tcPr>
          <w:p w14:paraId="498C7159" w14:textId="004B6123" w:rsidR="00307B62" w:rsidRPr="00BF2504" w:rsidRDefault="008F6FFC" w:rsidP="00B65D83">
            <w:pPr>
              <w:pStyle w:val="TableBodyTextMIRB"/>
            </w:pPr>
            <w:r>
              <w:rPr>
                <w:rFonts w:eastAsia="Times New Roman"/>
                <w:lang w:eastAsia="en-CA"/>
              </w:rPr>
              <w:t>Not applicable</w:t>
            </w:r>
          </w:p>
        </w:tc>
      </w:tr>
      <w:tr w:rsidR="00307B62" w:rsidRPr="00BF2504" w14:paraId="035FC151" w14:textId="77777777" w:rsidTr="00307B62">
        <w:trPr>
          <w:trHeight w:val="300"/>
        </w:trPr>
        <w:tc>
          <w:tcPr>
            <w:tcW w:w="3836" w:type="pct"/>
            <w:hideMark/>
          </w:tcPr>
          <w:p w14:paraId="149F3034" w14:textId="77777777" w:rsidR="00307B62" w:rsidRPr="00BF2504" w:rsidRDefault="00307B62" w:rsidP="00B65D83">
            <w:pPr>
              <w:pStyle w:val="TableBodyTextMIRB"/>
              <w:rPr>
                <w:rFonts w:eastAsia="Times New Roman"/>
                <w:lang w:eastAsia="en-CA"/>
              </w:rPr>
            </w:pPr>
            <w:r w:rsidRPr="00BF2504">
              <w:t>Wikwemikong Unceded 26</w:t>
            </w:r>
          </w:p>
        </w:tc>
        <w:tc>
          <w:tcPr>
            <w:tcW w:w="1164" w:type="pct"/>
            <w:noWrap/>
            <w:hideMark/>
          </w:tcPr>
          <w:p w14:paraId="3A08EC58" w14:textId="589F5B83" w:rsidR="00307B62" w:rsidRPr="00BF2504" w:rsidRDefault="008F6FFC" w:rsidP="00B65D83">
            <w:pPr>
              <w:pStyle w:val="TableBodyTextMIRB"/>
            </w:pPr>
            <w:r>
              <w:rPr>
                <w:rFonts w:eastAsia="Times New Roman"/>
                <w:lang w:eastAsia="en-CA"/>
              </w:rPr>
              <w:t>Not applicable</w:t>
            </w:r>
          </w:p>
        </w:tc>
      </w:tr>
      <w:tr w:rsidR="00307B62" w:rsidRPr="00BF2504" w14:paraId="3150047A" w14:textId="77777777" w:rsidTr="00307B62">
        <w:trPr>
          <w:trHeight w:val="300"/>
        </w:trPr>
        <w:tc>
          <w:tcPr>
            <w:tcW w:w="3836" w:type="pct"/>
          </w:tcPr>
          <w:p w14:paraId="0B87EFA2" w14:textId="77777777" w:rsidR="00307B62" w:rsidRPr="00BF2504" w:rsidRDefault="00307B62" w:rsidP="00B65D83">
            <w:pPr>
              <w:pStyle w:val="TableBodyTextMIRB"/>
            </w:pPr>
            <w:r w:rsidRPr="00BF2504">
              <w:t>Winisk 90</w:t>
            </w:r>
          </w:p>
        </w:tc>
        <w:tc>
          <w:tcPr>
            <w:tcW w:w="1164" w:type="pct"/>
            <w:noWrap/>
          </w:tcPr>
          <w:p w14:paraId="7900DDF5" w14:textId="694E260F" w:rsidR="00307B62" w:rsidRPr="00BF2504" w:rsidRDefault="008F6FFC" w:rsidP="00B65D83">
            <w:pPr>
              <w:pStyle w:val="TableBodyTextMIRB"/>
            </w:pPr>
            <w:r>
              <w:rPr>
                <w:rFonts w:eastAsia="Times New Roman"/>
                <w:lang w:eastAsia="en-CA"/>
              </w:rPr>
              <w:t>Not applicable</w:t>
            </w:r>
          </w:p>
        </w:tc>
      </w:tr>
      <w:tr w:rsidR="00307B62" w:rsidRPr="00BF2504" w14:paraId="30938032" w14:textId="77777777" w:rsidTr="00307B62">
        <w:trPr>
          <w:trHeight w:val="300"/>
        </w:trPr>
        <w:tc>
          <w:tcPr>
            <w:tcW w:w="3836" w:type="pct"/>
          </w:tcPr>
          <w:p w14:paraId="65C89B8D" w14:textId="77777777" w:rsidR="00307B62" w:rsidRPr="00BF2504" w:rsidRDefault="00307B62" w:rsidP="00B65D83">
            <w:pPr>
              <w:pStyle w:val="TableBodyTextMIRB"/>
            </w:pPr>
            <w:r w:rsidRPr="00BF2504">
              <w:t>Wunnumin 1</w:t>
            </w:r>
          </w:p>
        </w:tc>
        <w:tc>
          <w:tcPr>
            <w:tcW w:w="1164" w:type="pct"/>
            <w:noWrap/>
          </w:tcPr>
          <w:p w14:paraId="5C046B41" w14:textId="6DAD0EC0" w:rsidR="00307B62" w:rsidRPr="00BF2504" w:rsidRDefault="008F6FFC" w:rsidP="00B65D83">
            <w:pPr>
              <w:pStyle w:val="TableBodyTextMIRB"/>
            </w:pPr>
            <w:r>
              <w:rPr>
                <w:rFonts w:eastAsia="Times New Roman"/>
                <w:lang w:eastAsia="en-CA"/>
              </w:rPr>
              <w:t>Not applicable</w:t>
            </w:r>
          </w:p>
        </w:tc>
      </w:tr>
      <w:tr w:rsidR="00307B62" w:rsidRPr="00BF2504" w14:paraId="3BF5E63A" w14:textId="77777777" w:rsidTr="00307B62">
        <w:trPr>
          <w:trHeight w:val="300"/>
        </w:trPr>
        <w:tc>
          <w:tcPr>
            <w:tcW w:w="3836" w:type="pct"/>
          </w:tcPr>
          <w:p w14:paraId="25A9C101" w14:textId="77777777" w:rsidR="00307B62" w:rsidRPr="00BF2504" w:rsidRDefault="00307B62" w:rsidP="00B65D83">
            <w:pPr>
              <w:pStyle w:val="TableBodyTextMIRB"/>
            </w:pPr>
            <w:r w:rsidRPr="00BF2504">
              <w:t>Wunnumin 2</w:t>
            </w:r>
          </w:p>
        </w:tc>
        <w:tc>
          <w:tcPr>
            <w:tcW w:w="1164" w:type="pct"/>
            <w:noWrap/>
          </w:tcPr>
          <w:p w14:paraId="7C5DF7BC" w14:textId="7DEBFBBB" w:rsidR="00307B62" w:rsidRPr="00BF2504" w:rsidRDefault="008F6FFC" w:rsidP="00B65D83">
            <w:pPr>
              <w:pStyle w:val="TableBodyTextMIRB"/>
            </w:pPr>
            <w:r>
              <w:rPr>
                <w:rFonts w:eastAsia="Times New Roman"/>
                <w:lang w:eastAsia="en-CA"/>
              </w:rPr>
              <w:t>Not applicable</w:t>
            </w:r>
          </w:p>
        </w:tc>
      </w:tr>
      <w:tr w:rsidR="00307B62" w:rsidRPr="00BF2504" w14:paraId="11D24170" w14:textId="77777777" w:rsidTr="00307B62">
        <w:trPr>
          <w:trHeight w:val="300"/>
        </w:trPr>
        <w:tc>
          <w:tcPr>
            <w:tcW w:w="3836" w:type="pct"/>
          </w:tcPr>
          <w:p w14:paraId="638E0D85" w14:textId="77777777" w:rsidR="00307B62" w:rsidRPr="00BF2504" w:rsidRDefault="00307B62" w:rsidP="00B65D83">
            <w:pPr>
              <w:pStyle w:val="TableBodyTextMIRB"/>
            </w:pPr>
            <w:r w:rsidRPr="00BF2504">
              <w:t>Yellow Girl Bay 32</w:t>
            </w:r>
            <w:r>
              <w:t>B</w:t>
            </w:r>
          </w:p>
        </w:tc>
        <w:tc>
          <w:tcPr>
            <w:tcW w:w="1164" w:type="pct"/>
            <w:noWrap/>
          </w:tcPr>
          <w:p w14:paraId="5BA987F9" w14:textId="6A18812F" w:rsidR="00307B62" w:rsidRPr="00BF2504" w:rsidRDefault="008F6FFC" w:rsidP="00B65D83">
            <w:pPr>
              <w:pStyle w:val="TableBodyTextMIRB"/>
            </w:pPr>
            <w:r>
              <w:rPr>
                <w:rFonts w:eastAsia="Times New Roman"/>
                <w:lang w:eastAsia="en-CA"/>
              </w:rPr>
              <w:t>Not applicable</w:t>
            </w:r>
          </w:p>
        </w:tc>
      </w:tr>
      <w:tr w:rsidR="00307B62" w:rsidRPr="00BF2504" w14:paraId="7CDA66EE" w14:textId="77777777" w:rsidTr="00307B62">
        <w:trPr>
          <w:trHeight w:val="300"/>
        </w:trPr>
        <w:tc>
          <w:tcPr>
            <w:tcW w:w="3836" w:type="pct"/>
          </w:tcPr>
          <w:p w14:paraId="4A252155" w14:textId="77777777" w:rsidR="00307B62" w:rsidRPr="00BF2504" w:rsidRDefault="00307B62" w:rsidP="00B65D83">
            <w:pPr>
              <w:pStyle w:val="TableBodyTextMIRB"/>
            </w:pPr>
            <w:r w:rsidRPr="00BF2504">
              <w:t>Zhiibaahaasing 19</w:t>
            </w:r>
          </w:p>
        </w:tc>
        <w:tc>
          <w:tcPr>
            <w:tcW w:w="1164" w:type="pct"/>
            <w:noWrap/>
          </w:tcPr>
          <w:p w14:paraId="0D7C83D6" w14:textId="0ABE8889" w:rsidR="00307B62" w:rsidRPr="00BF2504" w:rsidRDefault="008F6FFC" w:rsidP="00B65D83">
            <w:pPr>
              <w:pStyle w:val="TableBodyTextMIRB"/>
            </w:pPr>
            <w:r>
              <w:rPr>
                <w:rFonts w:eastAsia="Times New Roman"/>
                <w:lang w:eastAsia="en-CA"/>
              </w:rPr>
              <w:t>Not applicable</w:t>
            </w:r>
          </w:p>
        </w:tc>
      </w:tr>
      <w:tr w:rsidR="00307B62" w:rsidRPr="00BF2504" w14:paraId="5848758F" w14:textId="77777777" w:rsidTr="00307B62">
        <w:trPr>
          <w:trHeight w:val="300"/>
        </w:trPr>
        <w:tc>
          <w:tcPr>
            <w:tcW w:w="3836" w:type="pct"/>
          </w:tcPr>
          <w:p w14:paraId="61ABAF85" w14:textId="77777777" w:rsidR="00307B62" w:rsidRPr="00BF2504" w:rsidRDefault="00307B62" w:rsidP="00B65D83">
            <w:pPr>
              <w:pStyle w:val="TableBodyTextMIRB"/>
            </w:pPr>
            <w:r w:rsidRPr="00BF2504">
              <w:t>Zhiibaahaasing 19</w:t>
            </w:r>
            <w:r>
              <w:t>A</w:t>
            </w:r>
          </w:p>
        </w:tc>
        <w:tc>
          <w:tcPr>
            <w:tcW w:w="1164" w:type="pct"/>
            <w:noWrap/>
          </w:tcPr>
          <w:p w14:paraId="12797349" w14:textId="7589E976" w:rsidR="00307B62" w:rsidRPr="00BF2504" w:rsidRDefault="008F6FFC" w:rsidP="00B65D83">
            <w:pPr>
              <w:pStyle w:val="TableBodyTextMIRB"/>
              <w:rPr>
                <w:rFonts w:eastAsia="Times New Roman"/>
                <w:lang w:eastAsia="en-CA"/>
              </w:rPr>
            </w:pPr>
            <w:r>
              <w:rPr>
                <w:rFonts w:eastAsia="Times New Roman"/>
                <w:lang w:eastAsia="en-CA"/>
              </w:rPr>
              <w:t>Not applicable</w:t>
            </w:r>
          </w:p>
        </w:tc>
      </w:tr>
    </w:tbl>
    <w:p w14:paraId="386281A3" w14:textId="77777777" w:rsidR="009B0A6D" w:rsidRPr="009B0A6D" w:rsidRDefault="009B0A6D" w:rsidP="009B0A6D">
      <w:pPr>
        <w:pStyle w:val="BodyAccessibleTextMIRB"/>
      </w:pPr>
      <w:r w:rsidRPr="009B0A6D">
        <w:br w:type="page"/>
      </w:r>
    </w:p>
    <w:p w14:paraId="36140BA1" w14:textId="77777777" w:rsidR="0012117C" w:rsidRPr="00DA48F2" w:rsidRDefault="004C20A8" w:rsidP="009B0A6D">
      <w:pPr>
        <w:pStyle w:val="Heading2MIRB"/>
        <w:rPr>
          <w:color w:val="244061"/>
        </w:rPr>
      </w:pPr>
      <w:bookmarkStart w:id="71" w:name="ORN_STREET_DIRECTION_LIST"/>
      <w:bookmarkStart w:id="72" w:name="_Toc196317689"/>
      <w:r w:rsidRPr="00DA48F2">
        <w:rPr>
          <w:color w:val="244061"/>
        </w:rPr>
        <w:lastRenderedPageBreak/>
        <w:t>ORN_</w:t>
      </w:r>
      <w:r w:rsidR="009B0A6D" w:rsidRPr="00DA48F2">
        <w:rPr>
          <w:color w:val="244061"/>
        </w:rPr>
        <w:t>STREET_DIRECTION_LIST</w:t>
      </w:r>
      <w:bookmarkEnd w:id="72"/>
    </w:p>
    <w:bookmarkEnd w:id="71"/>
    <w:p w14:paraId="3A0EE8EB" w14:textId="77777777" w:rsidR="009B0A6D" w:rsidRDefault="009B0A6D" w:rsidP="009B0A6D">
      <w:pPr>
        <w:pStyle w:val="BodyAccessibleTextMIRB"/>
      </w:pPr>
      <w:r>
        <w:t>List of valid street directions.</w:t>
      </w:r>
    </w:p>
    <w:tbl>
      <w:tblPr>
        <w:tblStyle w:val="TableGrid1"/>
        <w:tblW w:w="5000" w:type="pct"/>
        <w:tblLook w:val="04A0" w:firstRow="1" w:lastRow="0" w:firstColumn="1" w:lastColumn="0" w:noHBand="0" w:noVBand="1"/>
        <w:tblCaption w:val="Table: ORN_STREET_DIRECTION_LIST"/>
        <w:tblDescription w:val="The ORN_STREET_DIRECTION_LIST lookup table and attributes."/>
      </w:tblPr>
      <w:tblGrid>
        <w:gridCol w:w="2830"/>
        <w:gridCol w:w="1950"/>
        <w:gridCol w:w="1430"/>
        <w:gridCol w:w="1763"/>
        <w:gridCol w:w="2817"/>
      </w:tblGrid>
      <w:tr w:rsidR="009B0A6D" w:rsidRPr="00642EC3" w14:paraId="2FC13FA0" w14:textId="77777777" w:rsidTr="00364040">
        <w:trPr>
          <w:cantSplit/>
          <w:trHeight w:val="432"/>
          <w:tblHeader/>
        </w:trPr>
        <w:tc>
          <w:tcPr>
            <w:tcW w:w="1284" w:type="pct"/>
            <w:vAlign w:val="center"/>
          </w:tcPr>
          <w:p w14:paraId="690A5982" w14:textId="77777777" w:rsidR="009B0A6D" w:rsidRPr="00642EC3" w:rsidRDefault="009B0A6D" w:rsidP="00364040">
            <w:pPr>
              <w:pStyle w:val="TableHeaderRowTextMIRB"/>
            </w:pPr>
            <w:r w:rsidRPr="00642EC3">
              <w:t>Column Name</w:t>
            </w:r>
          </w:p>
        </w:tc>
        <w:tc>
          <w:tcPr>
            <w:tcW w:w="885" w:type="pct"/>
            <w:vAlign w:val="center"/>
          </w:tcPr>
          <w:p w14:paraId="4D18BDC5" w14:textId="77777777" w:rsidR="009B0A6D" w:rsidRPr="00642EC3" w:rsidRDefault="009B0A6D" w:rsidP="00364040">
            <w:pPr>
              <w:pStyle w:val="TableHeaderRowTextMIRB"/>
            </w:pPr>
            <w:r w:rsidRPr="00642EC3">
              <w:t>Column Type</w:t>
            </w:r>
          </w:p>
        </w:tc>
        <w:tc>
          <w:tcPr>
            <w:tcW w:w="649" w:type="pct"/>
            <w:vAlign w:val="center"/>
          </w:tcPr>
          <w:p w14:paraId="49351DD6" w14:textId="77777777" w:rsidR="009B0A6D" w:rsidRPr="00642EC3" w:rsidRDefault="009B0A6D" w:rsidP="00364040">
            <w:pPr>
              <w:pStyle w:val="TableHeaderRowTextMIRB"/>
            </w:pPr>
            <w:r w:rsidRPr="00642EC3">
              <w:t>Mandatory</w:t>
            </w:r>
          </w:p>
        </w:tc>
        <w:tc>
          <w:tcPr>
            <w:tcW w:w="800" w:type="pct"/>
            <w:vAlign w:val="center"/>
          </w:tcPr>
          <w:p w14:paraId="15C66A78" w14:textId="77777777" w:rsidR="009B0A6D" w:rsidRPr="00642EC3" w:rsidRDefault="009B0A6D" w:rsidP="00364040">
            <w:pPr>
              <w:pStyle w:val="TableHeaderRowTextMIRB"/>
            </w:pPr>
            <w:r w:rsidRPr="00642EC3">
              <w:t>Short Name</w:t>
            </w:r>
          </w:p>
        </w:tc>
        <w:tc>
          <w:tcPr>
            <w:tcW w:w="1381" w:type="pct"/>
            <w:vAlign w:val="center"/>
          </w:tcPr>
          <w:p w14:paraId="77EF3B42" w14:textId="77777777" w:rsidR="009B0A6D" w:rsidRPr="00642EC3" w:rsidRDefault="009B0A6D" w:rsidP="00364040">
            <w:pPr>
              <w:pStyle w:val="TableHeaderRowTextMIRB"/>
            </w:pPr>
            <w:r>
              <w:t>Description</w:t>
            </w:r>
          </w:p>
        </w:tc>
      </w:tr>
      <w:tr w:rsidR="009B0A6D" w:rsidRPr="00642EC3" w14:paraId="5CD42550" w14:textId="77777777" w:rsidTr="00364040">
        <w:trPr>
          <w:cantSplit/>
          <w:trHeight w:val="432"/>
        </w:trPr>
        <w:tc>
          <w:tcPr>
            <w:tcW w:w="1284" w:type="pct"/>
            <w:vAlign w:val="center"/>
          </w:tcPr>
          <w:p w14:paraId="23B29F4A" w14:textId="77777777" w:rsidR="009B0A6D" w:rsidRPr="00D31217" w:rsidRDefault="009B0A6D" w:rsidP="00364040">
            <w:pPr>
              <w:pStyle w:val="TableColumnNameMIRB"/>
            </w:pPr>
            <w:r w:rsidRPr="00D31217">
              <w:t>STREET_</w:t>
            </w:r>
            <w:r>
              <w:t>DIRECTIONS</w:t>
            </w:r>
          </w:p>
        </w:tc>
        <w:tc>
          <w:tcPr>
            <w:tcW w:w="885" w:type="pct"/>
            <w:vAlign w:val="center"/>
          </w:tcPr>
          <w:p w14:paraId="16959C46" w14:textId="77777777" w:rsidR="009B0A6D" w:rsidRPr="00D31217" w:rsidRDefault="009B0A6D" w:rsidP="00364040">
            <w:pPr>
              <w:pStyle w:val="TableBodyTextMIRB"/>
            </w:pPr>
            <w:r w:rsidRPr="00D31217">
              <w:t>VARCHAR2(10)</w:t>
            </w:r>
          </w:p>
        </w:tc>
        <w:tc>
          <w:tcPr>
            <w:tcW w:w="649" w:type="pct"/>
            <w:vAlign w:val="center"/>
          </w:tcPr>
          <w:p w14:paraId="0498DA5D" w14:textId="77777777" w:rsidR="009B0A6D" w:rsidRPr="00D31217" w:rsidRDefault="009B0A6D" w:rsidP="00364040">
            <w:pPr>
              <w:pStyle w:val="TableBodyTextMIRB"/>
            </w:pPr>
            <w:r w:rsidRPr="00D31217">
              <w:t>Yes</w:t>
            </w:r>
          </w:p>
        </w:tc>
        <w:tc>
          <w:tcPr>
            <w:tcW w:w="800" w:type="pct"/>
            <w:vAlign w:val="center"/>
          </w:tcPr>
          <w:p w14:paraId="76FDC659" w14:textId="77777777" w:rsidR="009B0A6D" w:rsidRPr="00D31217" w:rsidRDefault="009B0A6D" w:rsidP="00364040">
            <w:pPr>
              <w:pStyle w:val="TableBodyTextMIRB"/>
            </w:pPr>
            <w:r w:rsidRPr="00D31217">
              <w:t>ST</w:t>
            </w:r>
            <w:r>
              <w:t>REET_DIR</w:t>
            </w:r>
          </w:p>
        </w:tc>
        <w:tc>
          <w:tcPr>
            <w:tcW w:w="1381" w:type="pct"/>
            <w:vAlign w:val="center"/>
          </w:tcPr>
          <w:p w14:paraId="00AF36C0" w14:textId="77777777" w:rsidR="009B0A6D" w:rsidRPr="00D31217" w:rsidRDefault="009B0A6D" w:rsidP="00364040">
            <w:pPr>
              <w:pStyle w:val="TableBodyTextMIRB"/>
            </w:pPr>
            <w:r>
              <w:t>The direction of the street.</w:t>
            </w:r>
          </w:p>
        </w:tc>
      </w:tr>
      <w:tr w:rsidR="009B0A6D" w:rsidRPr="00642EC3" w14:paraId="31E8417B" w14:textId="77777777" w:rsidTr="00364040">
        <w:trPr>
          <w:cantSplit/>
          <w:trHeight w:val="432"/>
        </w:trPr>
        <w:tc>
          <w:tcPr>
            <w:tcW w:w="1284" w:type="pct"/>
            <w:vAlign w:val="center"/>
          </w:tcPr>
          <w:p w14:paraId="51A8456E" w14:textId="77777777" w:rsidR="009B0A6D" w:rsidRPr="00D31217" w:rsidRDefault="009B0A6D" w:rsidP="00364040">
            <w:pPr>
              <w:pStyle w:val="TableColumnNameMIRB"/>
            </w:pPr>
            <w:r>
              <w:t>OFFICIAL_LANGUAGE</w:t>
            </w:r>
          </w:p>
        </w:tc>
        <w:tc>
          <w:tcPr>
            <w:tcW w:w="885" w:type="pct"/>
            <w:vAlign w:val="center"/>
          </w:tcPr>
          <w:p w14:paraId="3F7C6A52" w14:textId="77777777" w:rsidR="009B0A6D" w:rsidRPr="00D31217" w:rsidRDefault="009B0A6D" w:rsidP="00364040">
            <w:pPr>
              <w:pStyle w:val="TableBodyTextMIRB"/>
            </w:pPr>
            <w:r w:rsidRPr="00D31217">
              <w:t>VARCHAR2(</w:t>
            </w:r>
            <w:r>
              <w:t>3</w:t>
            </w:r>
            <w:r w:rsidRPr="00D31217">
              <w:t>)</w:t>
            </w:r>
          </w:p>
        </w:tc>
        <w:tc>
          <w:tcPr>
            <w:tcW w:w="649" w:type="pct"/>
            <w:vAlign w:val="center"/>
          </w:tcPr>
          <w:p w14:paraId="2307B211" w14:textId="77777777" w:rsidR="009B0A6D" w:rsidRPr="00D31217" w:rsidRDefault="009B0A6D" w:rsidP="00364040">
            <w:pPr>
              <w:pStyle w:val="TableBodyTextMIRB"/>
            </w:pPr>
            <w:r w:rsidRPr="00D31217">
              <w:t>Yes</w:t>
            </w:r>
          </w:p>
        </w:tc>
        <w:tc>
          <w:tcPr>
            <w:tcW w:w="800" w:type="pct"/>
            <w:vAlign w:val="center"/>
          </w:tcPr>
          <w:p w14:paraId="79470DB0" w14:textId="77777777" w:rsidR="009B0A6D" w:rsidRPr="00D31217" w:rsidRDefault="009B0A6D" w:rsidP="00364040">
            <w:pPr>
              <w:pStyle w:val="TableBodyTextMIRB"/>
            </w:pPr>
            <w:r>
              <w:t>OFF_LANG</w:t>
            </w:r>
          </w:p>
        </w:tc>
        <w:tc>
          <w:tcPr>
            <w:tcW w:w="1381" w:type="pct"/>
            <w:vAlign w:val="center"/>
          </w:tcPr>
          <w:p w14:paraId="35E51F23" w14:textId="77777777" w:rsidR="009B0A6D" w:rsidRDefault="009B0A6D" w:rsidP="00364040">
            <w:pPr>
              <w:pStyle w:val="TableBodyTextMIRB"/>
            </w:pPr>
            <w:r w:rsidRPr="00D31217">
              <w:t xml:space="preserve">A </w:t>
            </w:r>
            <w:r>
              <w:t>code identifying the official language.</w:t>
            </w:r>
          </w:p>
        </w:tc>
      </w:tr>
      <w:tr w:rsidR="009B0A6D" w:rsidRPr="00642EC3" w14:paraId="1037DAB5" w14:textId="77777777" w:rsidTr="00364040">
        <w:trPr>
          <w:cantSplit/>
          <w:trHeight w:val="432"/>
        </w:trPr>
        <w:tc>
          <w:tcPr>
            <w:tcW w:w="1284" w:type="pct"/>
            <w:vAlign w:val="center"/>
          </w:tcPr>
          <w:p w14:paraId="3624D544" w14:textId="77777777" w:rsidR="009B0A6D" w:rsidRDefault="009B0A6D" w:rsidP="00364040">
            <w:pPr>
              <w:pStyle w:val="TableColumnNameMIRB"/>
            </w:pPr>
            <w:r>
              <w:t>CPC_DIRECTION_</w:t>
            </w:r>
          </w:p>
          <w:p w14:paraId="3E16536A" w14:textId="77777777" w:rsidR="009B0A6D" w:rsidRPr="00D31217" w:rsidRDefault="009B0A6D" w:rsidP="00364040">
            <w:pPr>
              <w:pStyle w:val="TableColumnNameMIRB"/>
            </w:pPr>
            <w:r>
              <w:t>CODE</w:t>
            </w:r>
          </w:p>
        </w:tc>
        <w:tc>
          <w:tcPr>
            <w:tcW w:w="885" w:type="pct"/>
            <w:vAlign w:val="center"/>
          </w:tcPr>
          <w:p w14:paraId="798AEECF" w14:textId="77777777" w:rsidR="009B0A6D" w:rsidRPr="00D31217" w:rsidRDefault="009B0A6D" w:rsidP="00364040">
            <w:pPr>
              <w:pStyle w:val="TableBodyTextMIRB"/>
            </w:pPr>
            <w:r w:rsidRPr="00D31217">
              <w:t>VARCHAR2(</w:t>
            </w:r>
            <w:r>
              <w:t>2</w:t>
            </w:r>
            <w:r w:rsidRPr="00D31217">
              <w:t>)</w:t>
            </w:r>
          </w:p>
        </w:tc>
        <w:tc>
          <w:tcPr>
            <w:tcW w:w="649" w:type="pct"/>
            <w:vAlign w:val="center"/>
          </w:tcPr>
          <w:p w14:paraId="61F86B37" w14:textId="77777777" w:rsidR="009B0A6D" w:rsidRPr="00D31217" w:rsidRDefault="009B0A6D" w:rsidP="00364040">
            <w:pPr>
              <w:pStyle w:val="TableBodyTextMIRB"/>
            </w:pPr>
            <w:r>
              <w:t>Yes</w:t>
            </w:r>
          </w:p>
        </w:tc>
        <w:tc>
          <w:tcPr>
            <w:tcW w:w="800" w:type="pct"/>
            <w:vAlign w:val="center"/>
          </w:tcPr>
          <w:p w14:paraId="12360C1A" w14:textId="77777777" w:rsidR="009B0A6D" w:rsidRPr="00D31217" w:rsidRDefault="009B0A6D" w:rsidP="00364040">
            <w:pPr>
              <w:pStyle w:val="TableBodyTextMIRB"/>
            </w:pPr>
            <w:r>
              <w:t>CPC_DIRECT</w:t>
            </w:r>
          </w:p>
        </w:tc>
        <w:tc>
          <w:tcPr>
            <w:tcW w:w="1381" w:type="pct"/>
            <w:vAlign w:val="center"/>
          </w:tcPr>
          <w:p w14:paraId="3E7B033C" w14:textId="77777777" w:rsidR="009B0A6D" w:rsidRDefault="009B0A6D" w:rsidP="00364040">
            <w:pPr>
              <w:pStyle w:val="TableBodyTextMIRB"/>
            </w:pPr>
            <w:r w:rsidRPr="00427D34">
              <w:t>The short form of the street direction as defined by Canada Post Corporation (CPC).</w:t>
            </w:r>
          </w:p>
        </w:tc>
      </w:tr>
      <w:tr w:rsidR="009B0A6D" w:rsidRPr="00642EC3" w14:paraId="31BF9560" w14:textId="77777777" w:rsidTr="00364040">
        <w:trPr>
          <w:cantSplit/>
          <w:trHeight w:val="432"/>
        </w:trPr>
        <w:tc>
          <w:tcPr>
            <w:tcW w:w="1284" w:type="pct"/>
            <w:vAlign w:val="center"/>
          </w:tcPr>
          <w:p w14:paraId="49CE1749" w14:textId="77777777" w:rsidR="009B0A6D" w:rsidRPr="00D31217" w:rsidRDefault="009B0A6D" w:rsidP="00364040">
            <w:pPr>
              <w:pStyle w:val="TableColumnNameMIRB"/>
            </w:pPr>
            <w:r>
              <w:t>NRN_DIRECTION</w:t>
            </w:r>
          </w:p>
        </w:tc>
        <w:tc>
          <w:tcPr>
            <w:tcW w:w="885" w:type="pct"/>
            <w:vAlign w:val="center"/>
          </w:tcPr>
          <w:p w14:paraId="02603AF1" w14:textId="77777777" w:rsidR="009B0A6D" w:rsidRPr="00D31217" w:rsidRDefault="009B0A6D" w:rsidP="00364040">
            <w:pPr>
              <w:pStyle w:val="TableBodyTextMIRB"/>
            </w:pPr>
            <w:r>
              <w:t>NUMBER(3,0)</w:t>
            </w:r>
          </w:p>
        </w:tc>
        <w:tc>
          <w:tcPr>
            <w:tcW w:w="649" w:type="pct"/>
            <w:vAlign w:val="center"/>
          </w:tcPr>
          <w:p w14:paraId="40C1E6D9" w14:textId="77777777" w:rsidR="009B0A6D" w:rsidRPr="00D31217" w:rsidRDefault="009B0A6D" w:rsidP="00364040">
            <w:pPr>
              <w:pStyle w:val="TableBodyTextMIRB"/>
            </w:pPr>
            <w:r>
              <w:t>No</w:t>
            </w:r>
          </w:p>
        </w:tc>
        <w:tc>
          <w:tcPr>
            <w:tcW w:w="800" w:type="pct"/>
            <w:vAlign w:val="center"/>
          </w:tcPr>
          <w:p w14:paraId="69C1EE9F" w14:textId="77777777" w:rsidR="009B0A6D" w:rsidRPr="00D31217" w:rsidRDefault="009B0A6D" w:rsidP="00364040">
            <w:pPr>
              <w:pStyle w:val="TableBodyTextMIRB"/>
            </w:pPr>
            <w:r>
              <w:t>NRN_DIRECT</w:t>
            </w:r>
          </w:p>
        </w:tc>
        <w:tc>
          <w:tcPr>
            <w:tcW w:w="1381" w:type="pct"/>
            <w:vAlign w:val="center"/>
          </w:tcPr>
          <w:p w14:paraId="4FEC27CC" w14:textId="77777777" w:rsidR="009B0A6D" w:rsidRPr="00D31217" w:rsidRDefault="009B0A6D" w:rsidP="00364040">
            <w:pPr>
              <w:pStyle w:val="TableBodyTextMIRB"/>
            </w:pPr>
            <w:r w:rsidRPr="00427D34">
              <w:t>Direction assigned to support the National Road Network (NRN).</w:t>
            </w:r>
          </w:p>
        </w:tc>
      </w:tr>
      <w:tr w:rsidR="009B0A6D" w:rsidRPr="00642EC3" w14:paraId="4A735CF4" w14:textId="77777777" w:rsidTr="00364040">
        <w:trPr>
          <w:cantSplit/>
          <w:trHeight w:val="432"/>
        </w:trPr>
        <w:tc>
          <w:tcPr>
            <w:tcW w:w="1284" w:type="pct"/>
            <w:vAlign w:val="center"/>
          </w:tcPr>
          <w:p w14:paraId="1DD25CAB" w14:textId="77777777" w:rsidR="009B0A6D" w:rsidRDefault="009B0A6D" w:rsidP="00364040">
            <w:pPr>
              <w:pStyle w:val="TableColumnNameMIRB"/>
            </w:pPr>
            <w:r w:rsidRPr="00D31217">
              <w:t>EFFECTIVE_</w:t>
            </w:r>
          </w:p>
          <w:p w14:paraId="2A39C8F7" w14:textId="77777777" w:rsidR="009B0A6D" w:rsidRPr="00D31217" w:rsidRDefault="009B0A6D" w:rsidP="00364040">
            <w:pPr>
              <w:pStyle w:val="TableColumnNameMIRB"/>
            </w:pPr>
            <w:r w:rsidRPr="00D31217">
              <w:t>DATETIME</w:t>
            </w:r>
          </w:p>
        </w:tc>
        <w:tc>
          <w:tcPr>
            <w:tcW w:w="885" w:type="pct"/>
            <w:vAlign w:val="center"/>
          </w:tcPr>
          <w:p w14:paraId="05DF7218" w14:textId="77777777" w:rsidR="009B0A6D" w:rsidRPr="00D31217" w:rsidRDefault="009B0A6D" w:rsidP="00364040">
            <w:pPr>
              <w:pStyle w:val="TableBodyTextMIRB"/>
            </w:pPr>
            <w:r w:rsidRPr="00D31217">
              <w:t>DATE</w:t>
            </w:r>
          </w:p>
        </w:tc>
        <w:tc>
          <w:tcPr>
            <w:tcW w:w="649" w:type="pct"/>
            <w:vAlign w:val="center"/>
          </w:tcPr>
          <w:p w14:paraId="6828A555" w14:textId="77777777" w:rsidR="009B0A6D" w:rsidRPr="00D31217" w:rsidRDefault="009B0A6D" w:rsidP="00364040">
            <w:pPr>
              <w:pStyle w:val="TableBodyTextMIRB"/>
            </w:pPr>
            <w:r w:rsidRPr="00D31217">
              <w:t>Yes</w:t>
            </w:r>
          </w:p>
        </w:tc>
        <w:tc>
          <w:tcPr>
            <w:tcW w:w="800" w:type="pct"/>
            <w:vAlign w:val="center"/>
          </w:tcPr>
          <w:p w14:paraId="7A5BAAEE" w14:textId="77777777" w:rsidR="009B0A6D" w:rsidRPr="00D31217" w:rsidRDefault="009B0A6D" w:rsidP="00364040">
            <w:pPr>
              <w:pStyle w:val="TableBodyTextMIRB"/>
            </w:pPr>
            <w:r w:rsidRPr="00D31217">
              <w:t>EFF_DATE</w:t>
            </w:r>
          </w:p>
        </w:tc>
        <w:tc>
          <w:tcPr>
            <w:tcW w:w="1381" w:type="pct"/>
            <w:vAlign w:val="center"/>
          </w:tcPr>
          <w:p w14:paraId="29B972BC" w14:textId="77777777" w:rsidR="009B0A6D" w:rsidRPr="00D31217" w:rsidRDefault="009B0A6D" w:rsidP="00364040">
            <w:pPr>
              <w:pStyle w:val="TableBodyTextMIRB"/>
            </w:pPr>
            <w:r w:rsidRPr="00D31217">
              <w:t>Date/time the record was created or last modified in the source database.</w:t>
            </w:r>
          </w:p>
        </w:tc>
      </w:tr>
      <w:tr w:rsidR="009B0A6D" w:rsidRPr="00D31217" w14:paraId="4DA4441F" w14:textId="77777777" w:rsidTr="00364040">
        <w:trPr>
          <w:cantSplit/>
          <w:trHeight w:val="432"/>
        </w:trPr>
        <w:tc>
          <w:tcPr>
            <w:tcW w:w="1284" w:type="pct"/>
            <w:vAlign w:val="center"/>
          </w:tcPr>
          <w:p w14:paraId="46C1E17E" w14:textId="77777777" w:rsidR="009B0A6D" w:rsidRPr="00D31217" w:rsidRDefault="009B0A6D" w:rsidP="00364040">
            <w:pPr>
              <w:pStyle w:val="TableColumnNameMIRB"/>
            </w:pPr>
            <w:r w:rsidRPr="00D31217">
              <w:t>EXPIRY_DATETIME</w:t>
            </w:r>
          </w:p>
        </w:tc>
        <w:tc>
          <w:tcPr>
            <w:tcW w:w="885" w:type="pct"/>
            <w:vAlign w:val="center"/>
          </w:tcPr>
          <w:p w14:paraId="16F48B59" w14:textId="77777777" w:rsidR="009B0A6D" w:rsidRPr="00D31217" w:rsidRDefault="009B0A6D" w:rsidP="00364040">
            <w:pPr>
              <w:pStyle w:val="TableBodyTextMIRB"/>
            </w:pPr>
            <w:r w:rsidRPr="00D31217">
              <w:t>DATE</w:t>
            </w:r>
          </w:p>
        </w:tc>
        <w:tc>
          <w:tcPr>
            <w:tcW w:w="649" w:type="pct"/>
            <w:vAlign w:val="center"/>
          </w:tcPr>
          <w:p w14:paraId="3E929060" w14:textId="77777777" w:rsidR="009B0A6D" w:rsidRPr="00D31217" w:rsidRDefault="009B0A6D" w:rsidP="00364040">
            <w:pPr>
              <w:pStyle w:val="TableBodyTextMIRB"/>
            </w:pPr>
            <w:r w:rsidRPr="00D31217">
              <w:t>No</w:t>
            </w:r>
          </w:p>
        </w:tc>
        <w:tc>
          <w:tcPr>
            <w:tcW w:w="800" w:type="pct"/>
            <w:vAlign w:val="center"/>
          </w:tcPr>
          <w:p w14:paraId="17B991D0" w14:textId="77777777" w:rsidR="009B0A6D" w:rsidRPr="00D31217" w:rsidRDefault="009B0A6D" w:rsidP="00364040">
            <w:pPr>
              <w:pStyle w:val="TableBodyTextMIRB"/>
            </w:pPr>
            <w:r w:rsidRPr="00D31217">
              <w:t>EXP_DATE</w:t>
            </w:r>
          </w:p>
        </w:tc>
        <w:tc>
          <w:tcPr>
            <w:tcW w:w="1381" w:type="pct"/>
            <w:vAlign w:val="center"/>
          </w:tcPr>
          <w:p w14:paraId="451B915C" w14:textId="77777777" w:rsidR="009B0A6D" w:rsidRPr="00D31217" w:rsidRDefault="009B0A6D" w:rsidP="00364040">
            <w:pPr>
              <w:pStyle w:val="TableBodyTextMIRB"/>
            </w:pPr>
            <w:r w:rsidRPr="00D31217">
              <w:t>Date/time that the record was expired from use.</w:t>
            </w:r>
          </w:p>
        </w:tc>
      </w:tr>
    </w:tbl>
    <w:p w14:paraId="31D640F7" w14:textId="77777777" w:rsidR="00364040" w:rsidRPr="00905D40" w:rsidRDefault="00364040" w:rsidP="00364040">
      <w:pPr>
        <w:pStyle w:val="BodyAccessibleTextMIRB"/>
        <w:spacing w:before="240"/>
        <w:jc w:val="center"/>
        <w:rPr>
          <w:b/>
        </w:rPr>
      </w:pPr>
      <w:r w:rsidRPr="00905D40">
        <w:rPr>
          <w:b/>
        </w:rPr>
        <w:t>ORN_STREET_DIRECTION_LIST Permissible Values</w:t>
      </w:r>
    </w:p>
    <w:tbl>
      <w:tblPr>
        <w:tblStyle w:val="TableGrid1"/>
        <w:tblW w:w="5000" w:type="pct"/>
        <w:tblLook w:val="04A0" w:firstRow="1" w:lastRow="0" w:firstColumn="1" w:lastColumn="0" w:noHBand="0" w:noVBand="1"/>
        <w:tblCaption w:val=" Permissible Values: ORN_STREET_DIRECTION_LIST"/>
        <w:tblDescription w:val="The table lists all allowed values for ORN_STREET_DIRECTION_LIST."/>
      </w:tblPr>
      <w:tblGrid>
        <w:gridCol w:w="1693"/>
        <w:gridCol w:w="2204"/>
        <w:gridCol w:w="2998"/>
        <w:gridCol w:w="2115"/>
        <w:gridCol w:w="1780"/>
      </w:tblGrid>
      <w:tr w:rsidR="00364040" w:rsidRPr="00642EC3" w14:paraId="02E7AB98" w14:textId="77777777" w:rsidTr="00364040">
        <w:trPr>
          <w:cantSplit/>
          <w:trHeight w:val="302"/>
          <w:tblHeader/>
        </w:trPr>
        <w:tc>
          <w:tcPr>
            <w:tcW w:w="784" w:type="pct"/>
            <w:vAlign w:val="center"/>
          </w:tcPr>
          <w:p w14:paraId="03870632" w14:textId="77777777" w:rsidR="00364040" w:rsidRPr="00642EC3" w:rsidRDefault="00364040" w:rsidP="00364040">
            <w:pPr>
              <w:pStyle w:val="TableHeaderRowTextMIRB"/>
            </w:pPr>
            <w:r w:rsidRPr="00642EC3">
              <w:t xml:space="preserve">STREET </w:t>
            </w:r>
            <w:r>
              <w:t>DIRECTION</w:t>
            </w:r>
          </w:p>
        </w:tc>
        <w:tc>
          <w:tcPr>
            <w:tcW w:w="1021" w:type="pct"/>
            <w:vAlign w:val="center"/>
          </w:tcPr>
          <w:p w14:paraId="6E05640F" w14:textId="77777777" w:rsidR="00364040" w:rsidRPr="00642EC3" w:rsidRDefault="00364040" w:rsidP="00364040">
            <w:pPr>
              <w:pStyle w:val="TableHeaderRowTextMIRB"/>
            </w:pPr>
            <w:r>
              <w:t>OFFICIAL LANGUAGE</w:t>
            </w:r>
          </w:p>
        </w:tc>
        <w:tc>
          <w:tcPr>
            <w:tcW w:w="1389" w:type="pct"/>
            <w:vAlign w:val="center"/>
          </w:tcPr>
          <w:p w14:paraId="5FDC809E" w14:textId="77777777" w:rsidR="00364040" w:rsidRPr="00642EC3" w:rsidRDefault="00364040" w:rsidP="00364040">
            <w:pPr>
              <w:pStyle w:val="TableHeaderRowTextMIRB"/>
            </w:pPr>
            <w:r>
              <w:t>CPC DIRECTION CODE</w:t>
            </w:r>
          </w:p>
        </w:tc>
        <w:tc>
          <w:tcPr>
            <w:tcW w:w="980" w:type="pct"/>
            <w:vAlign w:val="center"/>
          </w:tcPr>
          <w:p w14:paraId="293F2044" w14:textId="77777777" w:rsidR="00364040" w:rsidRPr="00642EC3" w:rsidRDefault="00364040" w:rsidP="00364040">
            <w:pPr>
              <w:pStyle w:val="TableHeaderRowTextMIRB"/>
            </w:pPr>
            <w:r w:rsidRPr="00642EC3">
              <w:t xml:space="preserve">NRN </w:t>
            </w:r>
            <w:r>
              <w:t>DIRECTION</w:t>
            </w:r>
          </w:p>
        </w:tc>
        <w:tc>
          <w:tcPr>
            <w:tcW w:w="825" w:type="pct"/>
            <w:vAlign w:val="center"/>
          </w:tcPr>
          <w:p w14:paraId="75C595A2" w14:textId="77777777" w:rsidR="00364040" w:rsidRPr="00642EC3" w:rsidRDefault="00364040" w:rsidP="00364040">
            <w:pPr>
              <w:pStyle w:val="TableHeaderRowTextMIRB"/>
            </w:pPr>
            <w:r w:rsidRPr="00642EC3">
              <w:t>EXPIRY</w:t>
            </w:r>
          </w:p>
          <w:p w14:paraId="380A6C40" w14:textId="77777777" w:rsidR="00364040" w:rsidRPr="00642EC3" w:rsidRDefault="00364040" w:rsidP="00364040">
            <w:pPr>
              <w:pStyle w:val="TableHeaderRowTextMIRB"/>
            </w:pPr>
            <w:r w:rsidRPr="00642EC3">
              <w:t>DATETIME</w:t>
            </w:r>
          </w:p>
        </w:tc>
      </w:tr>
      <w:tr w:rsidR="00364040" w:rsidRPr="00642EC3" w14:paraId="064E7DCD" w14:textId="77777777" w:rsidTr="00364040">
        <w:trPr>
          <w:cantSplit/>
          <w:trHeight w:val="302"/>
        </w:trPr>
        <w:tc>
          <w:tcPr>
            <w:tcW w:w="784" w:type="pct"/>
            <w:vAlign w:val="center"/>
          </w:tcPr>
          <w:p w14:paraId="0CAE9F9E" w14:textId="77777777" w:rsidR="00364040" w:rsidRDefault="00364040" w:rsidP="00364040">
            <w:pPr>
              <w:pStyle w:val="TableBodyTextMIRB"/>
            </w:pPr>
            <w:r>
              <w:t>East</w:t>
            </w:r>
          </w:p>
        </w:tc>
        <w:tc>
          <w:tcPr>
            <w:tcW w:w="1021" w:type="pct"/>
            <w:vAlign w:val="center"/>
          </w:tcPr>
          <w:p w14:paraId="222E2920" w14:textId="77777777" w:rsidR="00364040" w:rsidRDefault="00364040" w:rsidP="00364040">
            <w:pPr>
              <w:pStyle w:val="TableBodyTextMIRB"/>
            </w:pPr>
            <w:r>
              <w:t>ENG</w:t>
            </w:r>
          </w:p>
        </w:tc>
        <w:tc>
          <w:tcPr>
            <w:tcW w:w="1389" w:type="pct"/>
            <w:vAlign w:val="center"/>
          </w:tcPr>
          <w:p w14:paraId="5FEC67FC" w14:textId="77777777" w:rsidR="00364040" w:rsidRDefault="00364040" w:rsidP="00364040">
            <w:pPr>
              <w:pStyle w:val="TableBodyTextMIRB"/>
            </w:pPr>
            <w:r>
              <w:t>E</w:t>
            </w:r>
          </w:p>
        </w:tc>
        <w:tc>
          <w:tcPr>
            <w:tcW w:w="980" w:type="pct"/>
            <w:vAlign w:val="center"/>
          </w:tcPr>
          <w:p w14:paraId="0B5E286C" w14:textId="77777777" w:rsidR="00364040" w:rsidRDefault="00364040" w:rsidP="00364040">
            <w:pPr>
              <w:pStyle w:val="TableBodyTextMIRB"/>
            </w:pPr>
            <w:r>
              <w:t>5</w:t>
            </w:r>
          </w:p>
        </w:tc>
        <w:tc>
          <w:tcPr>
            <w:tcW w:w="825" w:type="pct"/>
            <w:vAlign w:val="center"/>
          </w:tcPr>
          <w:p w14:paraId="36416863" w14:textId="77777777" w:rsidR="00364040" w:rsidRDefault="00364040" w:rsidP="00364040">
            <w:pPr>
              <w:pStyle w:val="TableBodyTextMIRB"/>
            </w:pPr>
            <w:r>
              <w:t>Not applicable</w:t>
            </w:r>
          </w:p>
        </w:tc>
      </w:tr>
      <w:tr w:rsidR="00364040" w:rsidRPr="00642EC3" w14:paraId="675627B8" w14:textId="77777777" w:rsidTr="00364040">
        <w:trPr>
          <w:cantSplit/>
          <w:trHeight w:val="302"/>
        </w:trPr>
        <w:tc>
          <w:tcPr>
            <w:tcW w:w="784" w:type="pct"/>
            <w:vAlign w:val="center"/>
          </w:tcPr>
          <w:p w14:paraId="0C3CE12A" w14:textId="77777777" w:rsidR="00364040" w:rsidRDefault="00364040" w:rsidP="00364040">
            <w:pPr>
              <w:pStyle w:val="TableBodyTextMIRB"/>
            </w:pPr>
            <w:r>
              <w:t>Est</w:t>
            </w:r>
          </w:p>
        </w:tc>
        <w:tc>
          <w:tcPr>
            <w:tcW w:w="1021" w:type="pct"/>
            <w:vAlign w:val="center"/>
          </w:tcPr>
          <w:p w14:paraId="1696CADF" w14:textId="77777777" w:rsidR="00364040" w:rsidRDefault="00364040" w:rsidP="00364040">
            <w:pPr>
              <w:pStyle w:val="TableBodyTextMIRB"/>
            </w:pPr>
            <w:r>
              <w:t>FRE</w:t>
            </w:r>
          </w:p>
        </w:tc>
        <w:tc>
          <w:tcPr>
            <w:tcW w:w="1389" w:type="pct"/>
            <w:vAlign w:val="center"/>
          </w:tcPr>
          <w:p w14:paraId="31F192D9" w14:textId="77777777" w:rsidR="00364040" w:rsidRDefault="00364040" w:rsidP="00364040">
            <w:pPr>
              <w:pStyle w:val="TableBodyTextMIRB"/>
            </w:pPr>
            <w:r>
              <w:t>E</w:t>
            </w:r>
          </w:p>
        </w:tc>
        <w:tc>
          <w:tcPr>
            <w:tcW w:w="980" w:type="pct"/>
            <w:vAlign w:val="center"/>
          </w:tcPr>
          <w:p w14:paraId="1B9B4D66" w14:textId="77777777" w:rsidR="00364040" w:rsidRDefault="00364040" w:rsidP="00364040">
            <w:pPr>
              <w:pStyle w:val="TableBodyTextMIRB"/>
            </w:pPr>
            <w:r>
              <w:t>6</w:t>
            </w:r>
          </w:p>
        </w:tc>
        <w:tc>
          <w:tcPr>
            <w:tcW w:w="825" w:type="pct"/>
            <w:vAlign w:val="center"/>
          </w:tcPr>
          <w:p w14:paraId="2FF50F3B" w14:textId="77777777" w:rsidR="00364040" w:rsidRDefault="00364040" w:rsidP="00364040">
            <w:pPr>
              <w:pStyle w:val="TableBodyTextMIRB"/>
            </w:pPr>
            <w:r w:rsidRPr="00E633FD">
              <w:t>Not applicable</w:t>
            </w:r>
          </w:p>
        </w:tc>
      </w:tr>
      <w:tr w:rsidR="00364040" w:rsidRPr="00642EC3" w14:paraId="02200A22" w14:textId="77777777" w:rsidTr="00364040">
        <w:trPr>
          <w:cantSplit/>
          <w:trHeight w:val="302"/>
        </w:trPr>
        <w:tc>
          <w:tcPr>
            <w:tcW w:w="784" w:type="pct"/>
            <w:vAlign w:val="center"/>
          </w:tcPr>
          <w:p w14:paraId="6F3E9D26" w14:textId="77777777" w:rsidR="00364040" w:rsidRDefault="00364040" w:rsidP="00364040">
            <w:pPr>
              <w:pStyle w:val="TableBodyTextMIRB"/>
            </w:pPr>
            <w:r>
              <w:t>Nord Est</w:t>
            </w:r>
          </w:p>
        </w:tc>
        <w:tc>
          <w:tcPr>
            <w:tcW w:w="1021" w:type="pct"/>
            <w:vAlign w:val="center"/>
          </w:tcPr>
          <w:p w14:paraId="501FBCCE" w14:textId="77777777" w:rsidR="00364040" w:rsidRDefault="00364040" w:rsidP="00364040">
            <w:pPr>
              <w:pStyle w:val="TableBodyTextMIRB"/>
            </w:pPr>
            <w:r>
              <w:t>FRE</w:t>
            </w:r>
          </w:p>
        </w:tc>
        <w:tc>
          <w:tcPr>
            <w:tcW w:w="1389" w:type="pct"/>
            <w:vAlign w:val="center"/>
          </w:tcPr>
          <w:p w14:paraId="6C9B0A5E" w14:textId="77777777" w:rsidR="00364040" w:rsidRDefault="00364040" w:rsidP="00364040">
            <w:pPr>
              <w:pStyle w:val="TableBodyTextMIRB"/>
            </w:pPr>
            <w:r>
              <w:t>NE</w:t>
            </w:r>
          </w:p>
        </w:tc>
        <w:tc>
          <w:tcPr>
            <w:tcW w:w="980" w:type="pct"/>
            <w:vAlign w:val="center"/>
          </w:tcPr>
          <w:p w14:paraId="12E9A8B2" w14:textId="77777777" w:rsidR="00364040" w:rsidRDefault="00364040" w:rsidP="00364040">
            <w:pPr>
              <w:pStyle w:val="TableBodyTextMIRB"/>
            </w:pPr>
            <w:r>
              <w:t>12</w:t>
            </w:r>
          </w:p>
        </w:tc>
        <w:tc>
          <w:tcPr>
            <w:tcW w:w="825" w:type="pct"/>
            <w:vAlign w:val="center"/>
          </w:tcPr>
          <w:p w14:paraId="28F9618C" w14:textId="77777777" w:rsidR="00364040" w:rsidRDefault="00364040" w:rsidP="00364040">
            <w:pPr>
              <w:pStyle w:val="TableBodyTextMIRB"/>
            </w:pPr>
            <w:r w:rsidRPr="00E633FD">
              <w:t>Not applicable</w:t>
            </w:r>
          </w:p>
        </w:tc>
      </w:tr>
      <w:tr w:rsidR="00364040" w:rsidRPr="00642EC3" w14:paraId="2AA99161" w14:textId="77777777" w:rsidTr="00364040">
        <w:trPr>
          <w:cantSplit/>
          <w:trHeight w:val="302"/>
        </w:trPr>
        <w:tc>
          <w:tcPr>
            <w:tcW w:w="784" w:type="pct"/>
            <w:vAlign w:val="center"/>
          </w:tcPr>
          <w:p w14:paraId="22317EC3" w14:textId="77777777" w:rsidR="00364040" w:rsidRDefault="00364040" w:rsidP="00364040">
            <w:pPr>
              <w:pStyle w:val="TableBodyTextMIRB"/>
            </w:pPr>
            <w:r>
              <w:t>Nord Ouest</w:t>
            </w:r>
          </w:p>
        </w:tc>
        <w:tc>
          <w:tcPr>
            <w:tcW w:w="1021" w:type="pct"/>
            <w:vAlign w:val="center"/>
          </w:tcPr>
          <w:p w14:paraId="5FD8D276" w14:textId="77777777" w:rsidR="00364040" w:rsidRDefault="00364040" w:rsidP="00364040">
            <w:pPr>
              <w:pStyle w:val="TableBodyTextMIRB"/>
            </w:pPr>
            <w:r>
              <w:t>FRE</w:t>
            </w:r>
          </w:p>
        </w:tc>
        <w:tc>
          <w:tcPr>
            <w:tcW w:w="1389" w:type="pct"/>
            <w:vAlign w:val="center"/>
          </w:tcPr>
          <w:p w14:paraId="1C0EDE9F" w14:textId="77777777" w:rsidR="00364040" w:rsidRDefault="00364040" w:rsidP="00364040">
            <w:pPr>
              <w:pStyle w:val="TableBodyTextMIRB"/>
            </w:pPr>
            <w:r>
              <w:t>NO</w:t>
            </w:r>
          </w:p>
        </w:tc>
        <w:tc>
          <w:tcPr>
            <w:tcW w:w="980" w:type="pct"/>
            <w:vAlign w:val="center"/>
          </w:tcPr>
          <w:p w14:paraId="017F46DE" w14:textId="77777777" w:rsidR="00364040" w:rsidRDefault="00364040" w:rsidP="00364040">
            <w:pPr>
              <w:pStyle w:val="TableBodyTextMIRB"/>
            </w:pPr>
            <w:r>
              <w:t>10</w:t>
            </w:r>
          </w:p>
        </w:tc>
        <w:tc>
          <w:tcPr>
            <w:tcW w:w="825" w:type="pct"/>
            <w:vAlign w:val="center"/>
          </w:tcPr>
          <w:p w14:paraId="0ACE629B" w14:textId="77777777" w:rsidR="00364040" w:rsidRDefault="00364040" w:rsidP="00364040">
            <w:pPr>
              <w:pStyle w:val="TableBodyTextMIRB"/>
            </w:pPr>
            <w:r w:rsidRPr="00E633FD">
              <w:t>Not applicable</w:t>
            </w:r>
          </w:p>
        </w:tc>
      </w:tr>
      <w:tr w:rsidR="00364040" w:rsidRPr="00642EC3" w14:paraId="0178F4E4" w14:textId="77777777" w:rsidTr="00364040">
        <w:trPr>
          <w:cantSplit/>
          <w:trHeight w:val="302"/>
        </w:trPr>
        <w:tc>
          <w:tcPr>
            <w:tcW w:w="784" w:type="pct"/>
            <w:vAlign w:val="center"/>
          </w:tcPr>
          <w:p w14:paraId="463AF6A4" w14:textId="77777777" w:rsidR="00364040" w:rsidRDefault="00364040" w:rsidP="00364040">
            <w:pPr>
              <w:pStyle w:val="TableBodyTextMIRB"/>
            </w:pPr>
            <w:r>
              <w:t>Nord</w:t>
            </w:r>
          </w:p>
        </w:tc>
        <w:tc>
          <w:tcPr>
            <w:tcW w:w="1021" w:type="pct"/>
            <w:vAlign w:val="center"/>
          </w:tcPr>
          <w:p w14:paraId="5F14BCD8" w14:textId="77777777" w:rsidR="00364040" w:rsidRDefault="00364040" w:rsidP="00364040">
            <w:pPr>
              <w:pStyle w:val="TableBodyTextMIRB"/>
            </w:pPr>
            <w:r>
              <w:t>FRE</w:t>
            </w:r>
          </w:p>
        </w:tc>
        <w:tc>
          <w:tcPr>
            <w:tcW w:w="1389" w:type="pct"/>
            <w:vAlign w:val="center"/>
          </w:tcPr>
          <w:p w14:paraId="399D82BC" w14:textId="77777777" w:rsidR="00364040" w:rsidRDefault="00364040" w:rsidP="00364040">
            <w:pPr>
              <w:pStyle w:val="TableBodyTextMIRB"/>
            </w:pPr>
            <w:r>
              <w:t>N</w:t>
            </w:r>
          </w:p>
        </w:tc>
        <w:tc>
          <w:tcPr>
            <w:tcW w:w="980" w:type="pct"/>
            <w:vAlign w:val="center"/>
          </w:tcPr>
          <w:p w14:paraId="6AAD3F16" w14:textId="77777777" w:rsidR="00364040" w:rsidRDefault="00364040" w:rsidP="00364040">
            <w:pPr>
              <w:pStyle w:val="TableBodyTextMIRB"/>
            </w:pPr>
            <w:r>
              <w:t>2</w:t>
            </w:r>
          </w:p>
        </w:tc>
        <w:tc>
          <w:tcPr>
            <w:tcW w:w="825" w:type="pct"/>
            <w:vAlign w:val="center"/>
          </w:tcPr>
          <w:p w14:paraId="135A1233" w14:textId="77777777" w:rsidR="00364040" w:rsidRDefault="00364040" w:rsidP="00364040">
            <w:pPr>
              <w:pStyle w:val="TableBodyTextMIRB"/>
            </w:pPr>
            <w:r w:rsidRPr="00E633FD">
              <w:t>Not applicable</w:t>
            </w:r>
          </w:p>
        </w:tc>
      </w:tr>
      <w:tr w:rsidR="00364040" w:rsidRPr="00642EC3" w14:paraId="58995D56" w14:textId="77777777" w:rsidTr="00364040">
        <w:trPr>
          <w:cantSplit/>
          <w:trHeight w:val="302"/>
        </w:trPr>
        <w:tc>
          <w:tcPr>
            <w:tcW w:w="784" w:type="pct"/>
            <w:vAlign w:val="center"/>
          </w:tcPr>
          <w:p w14:paraId="18577173" w14:textId="77777777" w:rsidR="00364040" w:rsidRDefault="00364040" w:rsidP="00364040">
            <w:pPr>
              <w:pStyle w:val="TableBodyTextMIRB"/>
            </w:pPr>
            <w:r>
              <w:t>North East</w:t>
            </w:r>
          </w:p>
        </w:tc>
        <w:tc>
          <w:tcPr>
            <w:tcW w:w="1021" w:type="pct"/>
            <w:vAlign w:val="center"/>
          </w:tcPr>
          <w:p w14:paraId="6DA7F91B" w14:textId="77777777" w:rsidR="00364040" w:rsidRDefault="00364040" w:rsidP="00364040">
            <w:pPr>
              <w:pStyle w:val="TableBodyTextMIRB"/>
            </w:pPr>
            <w:r>
              <w:t>ENG</w:t>
            </w:r>
          </w:p>
        </w:tc>
        <w:tc>
          <w:tcPr>
            <w:tcW w:w="1389" w:type="pct"/>
            <w:vAlign w:val="center"/>
          </w:tcPr>
          <w:p w14:paraId="600C6C37" w14:textId="77777777" w:rsidR="00364040" w:rsidRDefault="00364040" w:rsidP="00364040">
            <w:pPr>
              <w:pStyle w:val="TableBodyTextMIRB"/>
            </w:pPr>
            <w:r>
              <w:t>NE</w:t>
            </w:r>
          </w:p>
        </w:tc>
        <w:tc>
          <w:tcPr>
            <w:tcW w:w="980" w:type="pct"/>
            <w:vAlign w:val="center"/>
          </w:tcPr>
          <w:p w14:paraId="57A075B0" w14:textId="77777777" w:rsidR="00364040" w:rsidRDefault="00364040" w:rsidP="00364040">
            <w:pPr>
              <w:pStyle w:val="TableBodyTextMIRB"/>
            </w:pPr>
            <w:r>
              <w:t>11</w:t>
            </w:r>
          </w:p>
        </w:tc>
        <w:tc>
          <w:tcPr>
            <w:tcW w:w="825" w:type="pct"/>
            <w:vAlign w:val="center"/>
          </w:tcPr>
          <w:p w14:paraId="41CFB681" w14:textId="77777777" w:rsidR="00364040" w:rsidRDefault="00364040" w:rsidP="00364040">
            <w:pPr>
              <w:pStyle w:val="TableBodyTextMIRB"/>
            </w:pPr>
            <w:r w:rsidRPr="00E633FD">
              <w:t>Not applicable</w:t>
            </w:r>
          </w:p>
        </w:tc>
      </w:tr>
      <w:tr w:rsidR="00364040" w:rsidRPr="00642EC3" w14:paraId="432D3BE5" w14:textId="77777777" w:rsidTr="00364040">
        <w:trPr>
          <w:cantSplit/>
          <w:trHeight w:val="302"/>
        </w:trPr>
        <w:tc>
          <w:tcPr>
            <w:tcW w:w="784" w:type="pct"/>
            <w:vAlign w:val="center"/>
          </w:tcPr>
          <w:p w14:paraId="0E9E8A5B" w14:textId="77777777" w:rsidR="00364040" w:rsidRDefault="00364040" w:rsidP="00364040">
            <w:pPr>
              <w:pStyle w:val="TableBodyTextMIRB"/>
            </w:pPr>
            <w:r>
              <w:t>North West</w:t>
            </w:r>
          </w:p>
        </w:tc>
        <w:tc>
          <w:tcPr>
            <w:tcW w:w="1021" w:type="pct"/>
            <w:vAlign w:val="center"/>
          </w:tcPr>
          <w:p w14:paraId="732E7DED" w14:textId="77777777" w:rsidR="00364040" w:rsidRDefault="00364040" w:rsidP="00364040">
            <w:pPr>
              <w:pStyle w:val="TableBodyTextMIRB"/>
            </w:pPr>
            <w:r>
              <w:t>ENG</w:t>
            </w:r>
          </w:p>
        </w:tc>
        <w:tc>
          <w:tcPr>
            <w:tcW w:w="1389" w:type="pct"/>
            <w:vAlign w:val="center"/>
          </w:tcPr>
          <w:p w14:paraId="59A1E821" w14:textId="77777777" w:rsidR="00364040" w:rsidRDefault="00364040" w:rsidP="00364040">
            <w:pPr>
              <w:pStyle w:val="TableBodyTextMIRB"/>
            </w:pPr>
            <w:r>
              <w:t>NW</w:t>
            </w:r>
          </w:p>
        </w:tc>
        <w:tc>
          <w:tcPr>
            <w:tcW w:w="980" w:type="pct"/>
            <w:vAlign w:val="center"/>
          </w:tcPr>
          <w:p w14:paraId="33531DB8" w14:textId="77777777" w:rsidR="00364040" w:rsidRDefault="00364040" w:rsidP="00364040">
            <w:pPr>
              <w:pStyle w:val="TableBodyTextMIRB"/>
            </w:pPr>
            <w:r>
              <w:t>9</w:t>
            </w:r>
          </w:p>
        </w:tc>
        <w:tc>
          <w:tcPr>
            <w:tcW w:w="825" w:type="pct"/>
            <w:vAlign w:val="center"/>
          </w:tcPr>
          <w:p w14:paraId="16A7EC9F" w14:textId="77777777" w:rsidR="00364040" w:rsidRDefault="00364040" w:rsidP="00364040">
            <w:pPr>
              <w:pStyle w:val="TableBodyTextMIRB"/>
            </w:pPr>
            <w:r w:rsidRPr="00E633FD">
              <w:t>Not applicable</w:t>
            </w:r>
          </w:p>
        </w:tc>
      </w:tr>
      <w:tr w:rsidR="00364040" w:rsidRPr="00642EC3" w14:paraId="6E9F9A10" w14:textId="77777777" w:rsidTr="00364040">
        <w:trPr>
          <w:cantSplit/>
          <w:trHeight w:val="302"/>
        </w:trPr>
        <w:tc>
          <w:tcPr>
            <w:tcW w:w="784" w:type="pct"/>
            <w:vAlign w:val="center"/>
          </w:tcPr>
          <w:p w14:paraId="395F9982" w14:textId="77777777" w:rsidR="00364040" w:rsidRDefault="00364040" w:rsidP="00364040">
            <w:pPr>
              <w:pStyle w:val="TableBodyTextMIRB"/>
            </w:pPr>
            <w:r>
              <w:t>North</w:t>
            </w:r>
          </w:p>
        </w:tc>
        <w:tc>
          <w:tcPr>
            <w:tcW w:w="1021" w:type="pct"/>
            <w:vAlign w:val="center"/>
          </w:tcPr>
          <w:p w14:paraId="2390D77C" w14:textId="77777777" w:rsidR="00364040" w:rsidRDefault="00364040" w:rsidP="00364040">
            <w:pPr>
              <w:pStyle w:val="TableBodyTextMIRB"/>
            </w:pPr>
            <w:r>
              <w:t>ENG</w:t>
            </w:r>
          </w:p>
        </w:tc>
        <w:tc>
          <w:tcPr>
            <w:tcW w:w="1389" w:type="pct"/>
            <w:vAlign w:val="center"/>
          </w:tcPr>
          <w:p w14:paraId="06A77FED" w14:textId="77777777" w:rsidR="00364040" w:rsidRDefault="00364040" w:rsidP="00364040">
            <w:pPr>
              <w:pStyle w:val="TableBodyTextMIRB"/>
            </w:pPr>
            <w:r>
              <w:t>N</w:t>
            </w:r>
          </w:p>
        </w:tc>
        <w:tc>
          <w:tcPr>
            <w:tcW w:w="980" w:type="pct"/>
            <w:vAlign w:val="center"/>
          </w:tcPr>
          <w:p w14:paraId="62E34C56" w14:textId="77777777" w:rsidR="00364040" w:rsidRDefault="00364040" w:rsidP="00364040">
            <w:pPr>
              <w:pStyle w:val="TableBodyTextMIRB"/>
            </w:pPr>
            <w:r>
              <w:t>1</w:t>
            </w:r>
          </w:p>
        </w:tc>
        <w:tc>
          <w:tcPr>
            <w:tcW w:w="825" w:type="pct"/>
            <w:vAlign w:val="center"/>
          </w:tcPr>
          <w:p w14:paraId="44F463A5" w14:textId="77777777" w:rsidR="00364040" w:rsidRDefault="00364040" w:rsidP="00364040">
            <w:pPr>
              <w:pStyle w:val="TableBodyTextMIRB"/>
            </w:pPr>
            <w:r w:rsidRPr="00E633FD">
              <w:t>Not applicable</w:t>
            </w:r>
          </w:p>
        </w:tc>
      </w:tr>
      <w:tr w:rsidR="00364040" w:rsidRPr="00642EC3" w14:paraId="3929343A" w14:textId="77777777" w:rsidTr="00364040">
        <w:trPr>
          <w:cantSplit/>
          <w:trHeight w:val="302"/>
        </w:trPr>
        <w:tc>
          <w:tcPr>
            <w:tcW w:w="784" w:type="pct"/>
            <w:vAlign w:val="center"/>
          </w:tcPr>
          <w:p w14:paraId="7BE651F1" w14:textId="77777777" w:rsidR="00364040" w:rsidRDefault="00364040" w:rsidP="00364040">
            <w:pPr>
              <w:pStyle w:val="TableBodyTextMIRB"/>
            </w:pPr>
            <w:r>
              <w:t>Ouest</w:t>
            </w:r>
          </w:p>
        </w:tc>
        <w:tc>
          <w:tcPr>
            <w:tcW w:w="1021" w:type="pct"/>
            <w:vAlign w:val="center"/>
          </w:tcPr>
          <w:p w14:paraId="4DE28DC0" w14:textId="77777777" w:rsidR="00364040" w:rsidRDefault="00364040" w:rsidP="00364040">
            <w:pPr>
              <w:pStyle w:val="TableBodyTextMIRB"/>
            </w:pPr>
            <w:r>
              <w:t>FRE</w:t>
            </w:r>
          </w:p>
        </w:tc>
        <w:tc>
          <w:tcPr>
            <w:tcW w:w="1389" w:type="pct"/>
            <w:vAlign w:val="center"/>
          </w:tcPr>
          <w:p w14:paraId="0764DAB1" w14:textId="77777777" w:rsidR="00364040" w:rsidRDefault="00364040" w:rsidP="00364040">
            <w:pPr>
              <w:pStyle w:val="TableBodyTextMIRB"/>
            </w:pPr>
            <w:r>
              <w:t>O</w:t>
            </w:r>
          </w:p>
        </w:tc>
        <w:tc>
          <w:tcPr>
            <w:tcW w:w="980" w:type="pct"/>
            <w:vAlign w:val="center"/>
          </w:tcPr>
          <w:p w14:paraId="432666E8" w14:textId="77777777" w:rsidR="00364040" w:rsidRDefault="00364040" w:rsidP="00364040">
            <w:pPr>
              <w:pStyle w:val="TableBodyTextMIRB"/>
            </w:pPr>
            <w:r>
              <w:t>8 </w:t>
            </w:r>
          </w:p>
        </w:tc>
        <w:tc>
          <w:tcPr>
            <w:tcW w:w="825" w:type="pct"/>
            <w:vAlign w:val="center"/>
          </w:tcPr>
          <w:p w14:paraId="3346AB5F" w14:textId="77777777" w:rsidR="00364040" w:rsidRDefault="00364040" w:rsidP="00364040">
            <w:pPr>
              <w:pStyle w:val="TableBodyTextMIRB"/>
            </w:pPr>
            <w:r w:rsidRPr="00E633FD">
              <w:t>Not applicable</w:t>
            </w:r>
          </w:p>
        </w:tc>
      </w:tr>
      <w:tr w:rsidR="00364040" w:rsidRPr="00642EC3" w14:paraId="7C55BC1F" w14:textId="77777777" w:rsidTr="00364040">
        <w:trPr>
          <w:cantSplit/>
          <w:trHeight w:val="302"/>
        </w:trPr>
        <w:tc>
          <w:tcPr>
            <w:tcW w:w="784" w:type="pct"/>
            <w:vAlign w:val="center"/>
          </w:tcPr>
          <w:p w14:paraId="7CC5714E" w14:textId="77777777" w:rsidR="00364040" w:rsidRDefault="00364040" w:rsidP="00364040">
            <w:pPr>
              <w:pStyle w:val="TableBodyTextMIRB"/>
            </w:pPr>
            <w:r>
              <w:t>South East</w:t>
            </w:r>
          </w:p>
        </w:tc>
        <w:tc>
          <w:tcPr>
            <w:tcW w:w="1021" w:type="pct"/>
            <w:vAlign w:val="center"/>
          </w:tcPr>
          <w:p w14:paraId="3D98AE2E" w14:textId="77777777" w:rsidR="00364040" w:rsidRDefault="00364040" w:rsidP="00364040">
            <w:pPr>
              <w:pStyle w:val="TableBodyTextMIRB"/>
            </w:pPr>
            <w:r>
              <w:t>ENG</w:t>
            </w:r>
          </w:p>
        </w:tc>
        <w:tc>
          <w:tcPr>
            <w:tcW w:w="1389" w:type="pct"/>
            <w:vAlign w:val="center"/>
          </w:tcPr>
          <w:p w14:paraId="255EE378" w14:textId="77777777" w:rsidR="00364040" w:rsidRDefault="00364040" w:rsidP="00364040">
            <w:pPr>
              <w:pStyle w:val="TableBodyTextMIRB"/>
            </w:pPr>
            <w:r>
              <w:t>SE</w:t>
            </w:r>
          </w:p>
        </w:tc>
        <w:tc>
          <w:tcPr>
            <w:tcW w:w="980" w:type="pct"/>
            <w:vAlign w:val="center"/>
          </w:tcPr>
          <w:p w14:paraId="44493461" w14:textId="77777777" w:rsidR="00364040" w:rsidRDefault="00364040" w:rsidP="00364040">
            <w:pPr>
              <w:pStyle w:val="TableBodyTextMIRB"/>
            </w:pPr>
            <w:r>
              <w:t>15</w:t>
            </w:r>
          </w:p>
        </w:tc>
        <w:tc>
          <w:tcPr>
            <w:tcW w:w="825" w:type="pct"/>
            <w:vAlign w:val="center"/>
          </w:tcPr>
          <w:p w14:paraId="476B5982" w14:textId="77777777" w:rsidR="00364040" w:rsidRDefault="00364040" w:rsidP="00364040">
            <w:pPr>
              <w:pStyle w:val="TableBodyTextMIRB"/>
            </w:pPr>
            <w:r w:rsidRPr="00E633FD">
              <w:t>Not applicable</w:t>
            </w:r>
          </w:p>
        </w:tc>
      </w:tr>
      <w:tr w:rsidR="00364040" w:rsidRPr="00642EC3" w14:paraId="6B2C9B81" w14:textId="77777777" w:rsidTr="00364040">
        <w:trPr>
          <w:cantSplit/>
          <w:trHeight w:val="302"/>
        </w:trPr>
        <w:tc>
          <w:tcPr>
            <w:tcW w:w="784" w:type="pct"/>
            <w:vAlign w:val="center"/>
          </w:tcPr>
          <w:p w14:paraId="001EE0AF" w14:textId="77777777" w:rsidR="00364040" w:rsidRDefault="00364040" w:rsidP="00364040">
            <w:pPr>
              <w:pStyle w:val="TableBodyTextMIRB"/>
            </w:pPr>
            <w:r>
              <w:t>South West</w:t>
            </w:r>
          </w:p>
        </w:tc>
        <w:tc>
          <w:tcPr>
            <w:tcW w:w="1021" w:type="pct"/>
            <w:vAlign w:val="center"/>
          </w:tcPr>
          <w:p w14:paraId="3B9E50F2" w14:textId="77777777" w:rsidR="00364040" w:rsidRDefault="00364040" w:rsidP="00364040">
            <w:pPr>
              <w:pStyle w:val="TableBodyTextMIRB"/>
            </w:pPr>
            <w:r>
              <w:t>ENG</w:t>
            </w:r>
          </w:p>
        </w:tc>
        <w:tc>
          <w:tcPr>
            <w:tcW w:w="1389" w:type="pct"/>
            <w:vAlign w:val="center"/>
          </w:tcPr>
          <w:p w14:paraId="439436AC" w14:textId="77777777" w:rsidR="00364040" w:rsidRDefault="00364040" w:rsidP="00364040">
            <w:pPr>
              <w:pStyle w:val="TableBodyTextMIRB"/>
            </w:pPr>
            <w:r>
              <w:t>SW</w:t>
            </w:r>
          </w:p>
        </w:tc>
        <w:tc>
          <w:tcPr>
            <w:tcW w:w="980" w:type="pct"/>
            <w:vAlign w:val="center"/>
          </w:tcPr>
          <w:p w14:paraId="280235C9" w14:textId="77777777" w:rsidR="00364040" w:rsidRDefault="00364040" w:rsidP="00364040">
            <w:pPr>
              <w:pStyle w:val="TableBodyTextMIRB"/>
            </w:pPr>
            <w:r>
              <w:t>13</w:t>
            </w:r>
          </w:p>
        </w:tc>
        <w:tc>
          <w:tcPr>
            <w:tcW w:w="825" w:type="pct"/>
            <w:vAlign w:val="center"/>
          </w:tcPr>
          <w:p w14:paraId="77D61690" w14:textId="77777777" w:rsidR="00364040" w:rsidRDefault="00364040" w:rsidP="00364040">
            <w:pPr>
              <w:pStyle w:val="TableBodyTextMIRB"/>
            </w:pPr>
            <w:r w:rsidRPr="00E633FD">
              <w:t>Not applicable</w:t>
            </w:r>
          </w:p>
        </w:tc>
      </w:tr>
      <w:tr w:rsidR="00364040" w:rsidRPr="00642EC3" w14:paraId="061A97BB" w14:textId="77777777" w:rsidTr="00364040">
        <w:trPr>
          <w:cantSplit/>
          <w:trHeight w:val="302"/>
        </w:trPr>
        <w:tc>
          <w:tcPr>
            <w:tcW w:w="784" w:type="pct"/>
            <w:vAlign w:val="center"/>
          </w:tcPr>
          <w:p w14:paraId="2956942F" w14:textId="77777777" w:rsidR="00364040" w:rsidRDefault="00364040" w:rsidP="00364040">
            <w:pPr>
              <w:pStyle w:val="TableBodyTextMIRB"/>
            </w:pPr>
            <w:r>
              <w:t>South</w:t>
            </w:r>
          </w:p>
        </w:tc>
        <w:tc>
          <w:tcPr>
            <w:tcW w:w="1021" w:type="pct"/>
            <w:vAlign w:val="center"/>
          </w:tcPr>
          <w:p w14:paraId="797F8D56" w14:textId="77777777" w:rsidR="00364040" w:rsidRDefault="00364040" w:rsidP="00364040">
            <w:pPr>
              <w:pStyle w:val="TableBodyTextMIRB"/>
            </w:pPr>
            <w:r>
              <w:t>ENG</w:t>
            </w:r>
          </w:p>
        </w:tc>
        <w:tc>
          <w:tcPr>
            <w:tcW w:w="1389" w:type="pct"/>
            <w:vAlign w:val="center"/>
          </w:tcPr>
          <w:p w14:paraId="2D5E1A46" w14:textId="77777777" w:rsidR="00364040" w:rsidRDefault="00364040" w:rsidP="00364040">
            <w:pPr>
              <w:pStyle w:val="TableBodyTextMIRB"/>
            </w:pPr>
            <w:r>
              <w:t>S</w:t>
            </w:r>
          </w:p>
        </w:tc>
        <w:tc>
          <w:tcPr>
            <w:tcW w:w="980" w:type="pct"/>
            <w:vAlign w:val="center"/>
          </w:tcPr>
          <w:p w14:paraId="0E22B6FD" w14:textId="77777777" w:rsidR="00364040" w:rsidRDefault="00364040" w:rsidP="00364040">
            <w:pPr>
              <w:pStyle w:val="TableBodyTextMIRB"/>
            </w:pPr>
            <w:r>
              <w:t>3</w:t>
            </w:r>
          </w:p>
        </w:tc>
        <w:tc>
          <w:tcPr>
            <w:tcW w:w="825" w:type="pct"/>
            <w:vAlign w:val="center"/>
          </w:tcPr>
          <w:p w14:paraId="64D2CD4B" w14:textId="77777777" w:rsidR="00364040" w:rsidRDefault="00364040" w:rsidP="00364040">
            <w:pPr>
              <w:pStyle w:val="TableBodyTextMIRB"/>
            </w:pPr>
            <w:r w:rsidRPr="00E633FD">
              <w:t>Not applicable</w:t>
            </w:r>
          </w:p>
        </w:tc>
      </w:tr>
      <w:tr w:rsidR="00364040" w:rsidRPr="00642EC3" w14:paraId="472F8A26" w14:textId="77777777" w:rsidTr="00364040">
        <w:trPr>
          <w:cantSplit/>
          <w:trHeight w:val="302"/>
        </w:trPr>
        <w:tc>
          <w:tcPr>
            <w:tcW w:w="784" w:type="pct"/>
            <w:vAlign w:val="center"/>
          </w:tcPr>
          <w:p w14:paraId="453BA079" w14:textId="77777777" w:rsidR="00364040" w:rsidRDefault="00364040" w:rsidP="00364040">
            <w:pPr>
              <w:pStyle w:val="TableBodyTextMIRB"/>
            </w:pPr>
            <w:r>
              <w:t>Sud Est</w:t>
            </w:r>
          </w:p>
        </w:tc>
        <w:tc>
          <w:tcPr>
            <w:tcW w:w="1021" w:type="pct"/>
            <w:vAlign w:val="center"/>
          </w:tcPr>
          <w:p w14:paraId="1B881CFF" w14:textId="77777777" w:rsidR="00364040" w:rsidRDefault="00364040" w:rsidP="00364040">
            <w:pPr>
              <w:pStyle w:val="TableBodyTextMIRB"/>
            </w:pPr>
            <w:r>
              <w:t>FRE</w:t>
            </w:r>
          </w:p>
        </w:tc>
        <w:tc>
          <w:tcPr>
            <w:tcW w:w="1389" w:type="pct"/>
            <w:vAlign w:val="center"/>
          </w:tcPr>
          <w:p w14:paraId="4FCD30B6" w14:textId="77777777" w:rsidR="00364040" w:rsidRDefault="00364040" w:rsidP="00364040">
            <w:pPr>
              <w:pStyle w:val="TableBodyTextMIRB"/>
            </w:pPr>
            <w:r>
              <w:t>SE</w:t>
            </w:r>
          </w:p>
        </w:tc>
        <w:tc>
          <w:tcPr>
            <w:tcW w:w="980" w:type="pct"/>
            <w:vAlign w:val="center"/>
          </w:tcPr>
          <w:p w14:paraId="0DD29A4D" w14:textId="77777777" w:rsidR="00364040" w:rsidRDefault="00364040" w:rsidP="00364040">
            <w:pPr>
              <w:pStyle w:val="TableBodyTextMIRB"/>
            </w:pPr>
            <w:r>
              <w:t>16</w:t>
            </w:r>
          </w:p>
        </w:tc>
        <w:tc>
          <w:tcPr>
            <w:tcW w:w="825" w:type="pct"/>
            <w:vAlign w:val="center"/>
          </w:tcPr>
          <w:p w14:paraId="637629D4" w14:textId="77777777" w:rsidR="00364040" w:rsidRDefault="00364040" w:rsidP="00364040">
            <w:pPr>
              <w:pStyle w:val="TableBodyTextMIRB"/>
            </w:pPr>
            <w:r w:rsidRPr="00E633FD">
              <w:t>Not applicable</w:t>
            </w:r>
          </w:p>
        </w:tc>
      </w:tr>
      <w:tr w:rsidR="00364040" w:rsidRPr="00642EC3" w14:paraId="222EE5C2" w14:textId="77777777" w:rsidTr="00364040">
        <w:trPr>
          <w:cantSplit/>
          <w:trHeight w:val="302"/>
        </w:trPr>
        <w:tc>
          <w:tcPr>
            <w:tcW w:w="784" w:type="pct"/>
            <w:vAlign w:val="center"/>
          </w:tcPr>
          <w:p w14:paraId="05D3AF5F" w14:textId="77777777" w:rsidR="00364040" w:rsidRDefault="00364040" w:rsidP="00364040">
            <w:pPr>
              <w:pStyle w:val="TableBodyTextMIRB"/>
            </w:pPr>
            <w:r>
              <w:t>Sud Ouest</w:t>
            </w:r>
          </w:p>
        </w:tc>
        <w:tc>
          <w:tcPr>
            <w:tcW w:w="1021" w:type="pct"/>
            <w:vAlign w:val="center"/>
          </w:tcPr>
          <w:p w14:paraId="24FB81A4" w14:textId="77777777" w:rsidR="00364040" w:rsidRDefault="00364040" w:rsidP="00364040">
            <w:pPr>
              <w:pStyle w:val="TableBodyTextMIRB"/>
            </w:pPr>
            <w:r>
              <w:t>FRE</w:t>
            </w:r>
          </w:p>
        </w:tc>
        <w:tc>
          <w:tcPr>
            <w:tcW w:w="1389" w:type="pct"/>
            <w:vAlign w:val="center"/>
          </w:tcPr>
          <w:p w14:paraId="5FA937E9" w14:textId="77777777" w:rsidR="00364040" w:rsidRDefault="00364040" w:rsidP="00364040">
            <w:pPr>
              <w:pStyle w:val="TableBodyTextMIRB"/>
            </w:pPr>
            <w:r>
              <w:t>SO</w:t>
            </w:r>
          </w:p>
        </w:tc>
        <w:tc>
          <w:tcPr>
            <w:tcW w:w="980" w:type="pct"/>
            <w:vAlign w:val="center"/>
          </w:tcPr>
          <w:p w14:paraId="79D2BC7C" w14:textId="77777777" w:rsidR="00364040" w:rsidRDefault="00364040" w:rsidP="00364040">
            <w:pPr>
              <w:pStyle w:val="TableBodyTextMIRB"/>
            </w:pPr>
            <w:r>
              <w:t>14</w:t>
            </w:r>
          </w:p>
        </w:tc>
        <w:tc>
          <w:tcPr>
            <w:tcW w:w="825" w:type="pct"/>
            <w:vAlign w:val="center"/>
          </w:tcPr>
          <w:p w14:paraId="2495CEE5" w14:textId="77777777" w:rsidR="00364040" w:rsidRDefault="00364040" w:rsidP="00364040">
            <w:pPr>
              <w:pStyle w:val="TableBodyTextMIRB"/>
            </w:pPr>
            <w:r w:rsidRPr="00E633FD">
              <w:t>Not applicable</w:t>
            </w:r>
          </w:p>
        </w:tc>
      </w:tr>
      <w:tr w:rsidR="00364040" w:rsidRPr="00642EC3" w14:paraId="1FEB8639" w14:textId="77777777" w:rsidTr="00364040">
        <w:trPr>
          <w:cantSplit/>
          <w:trHeight w:val="302"/>
        </w:trPr>
        <w:tc>
          <w:tcPr>
            <w:tcW w:w="784" w:type="pct"/>
            <w:vAlign w:val="center"/>
          </w:tcPr>
          <w:p w14:paraId="7C3110A6" w14:textId="77777777" w:rsidR="00364040" w:rsidRDefault="00364040" w:rsidP="00364040">
            <w:pPr>
              <w:pStyle w:val="TableBodyTextMIRB"/>
            </w:pPr>
            <w:r>
              <w:t>Sud</w:t>
            </w:r>
          </w:p>
        </w:tc>
        <w:tc>
          <w:tcPr>
            <w:tcW w:w="1021" w:type="pct"/>
            <w:vAlign w:val="center"/>
          </w:tcPr>
          <w:p w14:paraId="0158B3F5" w14:textId="77777777" w:rsidR="00364040" w:rsidRDefault="00364040" w:rsidP="00364040">
            <w:pPr>
              <w:pStyle w:val="TableBodyTextMIRB"/>
            </w:pPr>
            <w:r>
              <w:t>FRE</w:t>
            </w:r>
          </w:p>
        </w:tc>
        <w:tc>
          <w:tcPr>
            <w:tcW w:w="1389" w:type="pct"/>
            <w:vAlign w:val="center"/>
          </w:tcPr>
          <w:p w14:paraId="42FC7706" w14:textId="77777777" w:rsidR="00364040" w:rsidRDefault="00364040" w:rsidP="00364040">
            <w:pPr>
              <w:pStyle w:val="TableBodyTextMIRB"/>
            </w:pPr>
            <w:r>
              <w:t>S</w:t>
            </w:r>
          </w:p>
        </w:tc>
        <w:tc>
          <w:tcPr>
            <w:tcW w:w="980" w:type="pct"/>
            <w:vAlign w:val="center"/>
          </w:tcPr>
          <w:p w14:paraId="6A6F03C9" w14:textId="77777777" w:rsidR="00364040" w:rsidRDefault="00364040" w:rsidP="00364040">
            <w:pPr>
              <w:pStyle w:val="TableBodyTextMIRB"/>
            </w:pPr>
            <w:r>
              <w:t>4</w:t>
            </w:r>
          </w:p>
        </w:tc>
        <w:tc>
          <w:tcPr>
            <w:tcW w:w="825" w:type="pct"/>
            <w:vAlign w:val="center"/>
          </w:tcPr>
          <w:p w14:paraId="3FF11CD2" w14:textId="77777777" w:rsidR="00364040" w:rsidRDefault="00364040" w:rsidP="00364040">
            <w:pPr>
              <w:pStyle w:val="TableBodyTextMIRB"/>
            </w:pPr>
            <w:r w:rsidRPr="00E633FD">
              <w:t>Not applicable</w:t>
            </w:r>
          </w:p>
        </w:tc>
      </w:tr>
      <w:tr w:rsidR="00364040" w:rsidRPr="00642EC3" w14:paraId="60333A26" w14:textId="77777777" w:rsidTr="00364040">
        <w:trPr>
          <w:cantSplit/>
          <w:trHeight w:val="302"/>
        </w:trPr>
        <w:tc>
          <w:tcPr>
            <w:tcW w:w="784" w:type="pct"/>
            <w:vAlign w:val="center"/>
          </w:tcPr>
          <w:p w14:paraId="2988FBB2" w14:textId="77777777" w:rsidR="00364040" w:rsidRDefault="00364040" w:rsidP="00364040">
            <w:pPr>
              <w:pStyle w:val="TableBodyTextMIRB"/>
            </w:pPr>
            <w:r>
              <w:t>West</w:t>
            </w:r>
          </w:p>
        </w:tc>
        <w:tc>
          <w:tcPr>
            <w:tcW w:w="1021" w:type="pct"/>
            <w:vAlign w:val="center"/>
          </w:tcPr>
          <w:p w14:paraId="072C9DFB" w14:textId="77777777" w:rsidR="00364040" w:rsidRDefault="00364040" w:rsidP="00364040">
            <w:pPr>
              <w:pStyle w:val="TableBodyTextMIRB"/>
            </w:pPr>
            <w:r>
              <w:t>ENG</w:t>
            </w:r>
          </w:p>
        </w:tc>
        <w:tc>
          <w:tcPr>
            <w:tcW w:w="1389" w:type="pct"/>
            <w:vAlign w:val="center"/>
          </w:tcPr>
          <w:p w14:paraId="55B55024" w14:textId="77777777" w:rsidR="00364040" w:rsidRDefault="00364040" w:rsidP="00364040">
            <w:pPr>
              <w:pStyle w:val="TableBodyTextMIRB"/>
            </w:pPr>
            <w:r>
              <w:t>W</w:t>
            </w:r>
          </w:p>
        </w:tc>
        <w:tc>
          <w:tcPr>
            <w:tcW w:w="980" w:type="pct"/>
            <w:vAlign w:val="center"/>
          </w:tcPr>
          <w:p w14:paraId="27D06A7E" w14:textId="77777777" w:rsidR="00364040" w:rsidRDefault="00364040" w:rsidP="00364040">
            <w:pPr>
              <w:pStyle w:val="TableBodyTextMIRB"/>
            </w:pPr>
            <w:r>
              <w:t>7</w:t>
            </w:r>
          </w:p>
        </w:tc>
        <w:tc>
          <w:tcPr>
            <w:tcW w:w="825" w:type="pct"/>
            <w:vAlign w:val="center"/>
          </w:tcPr>
          <w:p w14:paraId="01922F75" w14:textId="77777777" w:rsidR="00364040" w:rsidRDefault="00364040" w:rsidP="00364040">
            <w:pPr>
              <w:pStyle w:val="TableBodyTextMIRB"/>
            </w:pPr>
            <w:r w:rsidRPr="00E633FD">
              <w:t>Not applicable</w:t>
            </w:r>
          </w:p>
        </w:tc>
      </w:tr>
    </w:tbl>
    <w:p w14:paraId="284AA8D0" w14:textId="77777777" w:rsidR="00364040" w:rsidRDefault="00364040" w:rsidP="005D3BBC">
      <w:pPr>
        <w:pStyle w:val="BodyAccessibleTextMIRB"/>
      </w:pPr>
      <w:r>
        <w:br w:type="page"/>
      </w:r>
    </w:p>
    <w:p w14:paraId="533AECCF" w14:textId="77777777" w:rsidR="009B0A6D" w:rsidRPr="00DA48F2" w:rsidRDefault="00364040" w:rsidP="00364040">
      <w:pPr>
        <w:pStyle w:val="Heading2MIRB"/>
        <w:rPr>
          <w:color w:val="244061"/>
        </w:rPr>
      </w:pPr>
      <w:bookmarkStart w:id="73" w:name="ORN_STREET_SIDE_LIST"/>
      <w:bookmarkStart w:id="74" w:name="_Toc196317690"/>
      <w:r w:rsidRPr="00DA48F2">
        <w:rPr>
          <w:color w:val="244061"/>
        </w:rPr>
        <w:lastRenderedPageBreak/>
        <w:t>ORN_STREET_SIDE_LIST</w:t>
      </w:r>
      <w:bookmarkEnd w:id="74"/>
    </w:p>
    <w:bookmarkEnd w:id="73"/>
    <w:p w14:paraId="169B9259" w14:textId="77777777" w:rsidR="00364040" w:rsidRDefault="00364040" w:rsidP="00364040">
      <w:pPr>
        <w:pStyle w:val="BodyAccessibleTextMIRB"/>
      </w:pPr>
      <w:r>
        <w:t>List of valid street sides.</w:t>
      </w:r>
    </w:p>
    <w:tbl>
      <w:tblPr>
        <w:tblStyle w:val="TableGrid1"/>
        <w:tblW w:w="5000" w:type="pct"/>
        <w:tblLook w:val="04A0" w:firstRow="1" w:lastRow="0" w:firstColumn="1" w:lastColumn="0" w:noHBand="0" w:noVBand="1"/>
        <w:tblCaption w:val="Table: ORN_STREET_SIDE_LIST"/>
        <w:tblDescription w:val="The ORN_STREET_SIDE_LIST lookup table and attributes."/>
      </w:tblPr>
      <w:tblGrid>
        <w:gridCol w:w="2457"/>
        <w:gridCol w:w="1950"/>
        <w:gridCol w:w="1430"/>
        <w:gridCol w:w="1563"/>
        <w:gridCol w:w="3390"/>
      </w:tblGrid>
      <w:tr w:rsidR="00364040" w:rsidRPr="00642EC3" w14:paraId="0DC83A4F" w14:textId="77777777" w:rsidTr="00364040">
        <w:trPr>
          <w:cantSplit/>
          <w:trHeight w:val="432"/>
          <w:tblHeader/>
        </w:trPr>
        <w:tc>
          <w:tcPr>
            <w:tcW w:w="1116" w:type="pct"/>
            <w:vAlign w:val="center"/>
          </w:tcPr>
          <w:p w14:paraId="694A2F4E" w14:textId="77777777" w:rsidR="00364040" w:rsidRPr="00642EC3" w:rsidRDefault="00364040" w:rsidP="00364040">
            <w:pPr>
              <w:pStyle w:val="TableHeaderRowTextMIRB"/>
            </w:pPr>
            <w:r w:rsidRPr="00642EC3">
              <w:t>Column Name</w:t>
            </w:r>
          </w:p>
        </w:tc>
        <w:tc>
          <w:tcPr>
            <w:tcW w:w="885" w:type="pct"/>
            <w:vAlign w:val="center"/>
          </w:tcPr>
          <w:p w14:paraId="5E05AE68" w14:textId="77777777" w:rsidR="00364040" w:rsidRPr="00642EC3" w:rsidRDefault="00364040" w:rsidP="00364040">
            <w:pPr>
              <w:pStyle w:val="TableHeaderRowTextMIRB"/>
            </w:pPr>
            <w:r w:rsidRPr="00642EC3">
              <w:t>Column Type</w:t>
            </w:r>
          </w:p>
        </w:tc>
        <w:tc>
          <w:tcPr>
            <w:tcW w:w="649" w:type="pct"/>
            <w:vAlign w:val="center"/>
          </w:tcPr>
          <w:p w14:paraId="1B00BB47" w14:textId="77777777" w:rsidR="00364040" w:rsidRPr="00642EC3" w:rsidRDefault="00364040" w:rsidP="00364040">
            <w:pPr>
              <w:pStyle w:val="TableHeaderRowTextMIRB"/>
            </w:pPr>
            <w:r w:rsidRPr="00642EC3">
              <w:t>Mandatory</w:t>
            </w:r>
          </w:p>
        </w:tc>
        <w:tc>
          <w:tcPr>
            <w:tcW w:w="709" w:type="pct"/>
            <w:vAlign w:val="center"/>
          </w:tcPr>
          <w:p w14:paraId="061D5110" w14:textId="77777777" w:rsidR="00364040" w:rsidRPr="00642EC3" w:rsidRDefault="00364040" w:rsidP="00364040">
            <w:pPr>
              <w:pStyle w:val="TableHeaderRowTextMIRB"/>
            </w:pPr>
            <w:r w:rsidRPr="00642EC3">
              <w:t>Short Name</w:t>
            </w:r>
          </w:p>
        </w:tc>
        <w:tc>
          <w:tcPr>
            <w:tcW w:w="1641" w:type="pct"/>
            <w:vAlign w:val="center"/>
          </w:tcPr>
          <w:p w14:paraId="2DBB841E" w14:textId="77777777" w:rsidR="00364040" w:rsidRPr="00642EC3" w:rsidRDefault="00364040" w:rsidP="00364040">
            <w:pPr>
              <w:pStyle w:val="TableHeaderRowTextMIRB"/>
            </w:pPr>
            <w:r>
              <w:t>Description</w:t>
            </w:r>
          </w:p>
        </w:tc>
      </w:tr>
      <w:tr w:rsidR="00364040" w:rsidRPr="00642EC3" w14:paraId="7A6E8CFD" w14:textId="77777777" w:rsidTr="00364040">
        <w:trPr>
          <w:cantSplit/>
          <w:trHeight w:val="432"/>
        </w:trPr>
        <w:tc>
          <w:tcPr>
            <w:tcW w:w="1116" w:type="pct"/>
            <w:vAlign w:val="center"/>
          </w:tcPr>
          <w:p w14:paraId="5571A025" w14:textId="77777777" w:rsidR="00364040" w:rsidRPr="00D31217" w:rsidRDefault="00364040" w:rsidP="00364040">
            <w:pPr>
              <w:pStyle w:val="TableColumnNameMIRB"/>
            </w:pPr>
            <w:r w:rsidRPr="00D31217">
              <w:t>STREET_SIDE</w:t>
            </w:r>
          </w:p>
        </w:tc>
        <w:tc>
          <w:tcPr>
            <w:tcW w:w="885" w:type="pct"/>
            <w:vAlign w:val="center"/>
          </w:tcPr>
          <w:p w14:paraId="0319952B" w14:textId="77777777" w:rsidR="00364040" w:rsidRPr="00D31217" w:rsidRDefault="00364040" w:rsidP="00364040">
            <w:pPr>
              <w:pStyle w:val="TableBodyTextMIRB"/>
            </w:pPr>
            <w:r w:rsidRPr="00D31217">
              <w:t>VARCHAR2(10)</w:t>
            </w:r>
          </w:p>
        </w:tc>
        <w:tc>
          <w:tcPr>
            <w:tcW w:w="649" w:type="pct"/>
            <w:vAlign w:val="center"/>
          </w:tcPr>
          <w:p w14:paraId="077C516A" w14:textId="77777777" w:rsidR="00364040" w:rsidRPr="00D31217" w:rsidRDefault="00364040" w:rsidP="00364040">
            <w:pPr>
              <w:pStyle w:val="TableBodyTextMIRB"/>
            </w:pPr>
            <w:r w:rsidRPr="00D31217">
              <w:t>Yes</w:t>
            </w:r>
          </w:p>
        </w:tc>
        <w:tc>
          <w:tcPr>
            <w:tcW w:w="709" w:type="pct"/>
            <w:vAlign w:val="center"/>
          </w:tcPr>
          <w:p w14:paraId="474C0B3A" w14:textId="77777777" w:rsidR="00364040" w:rsidRPr="00D31217" w:rsidRDefault="00364040" w:rsidP="00364040">
            <w:pPr>
              <w:pStyle w:val="TableBodyTextMIRB"/>
            </w:pPr>
            <w:r w:rsidRPr="00D31217">
              <w:t>ST_SIDE</w:t>
            </w:r>
          </w:p>
        </w:tc>
        <w:tc>
          <w:tcPr>
            <w:tcW w:w="1641" w:type="pct"/>
            <w:vAlign w:val="center"/>
          </w:tcPr>
          <w:p w14:paraId="4B5797FC" w14:textId="77777777" w:rsidR="00364040" w:rsidRPr="00D31217" w:rsidRDefault="00364040" w:rsidP="00364040">
            <w:pPr>
              <w:pStyle w:val="TableBodyTextMIRB"/>
            </w:pPr>
            <w:r w:rsidRPr="00D31217">
              <w:t>The side of the street for which the addressing applies. The street side is determined by the traversal from the "From Measure" to the "To Measure" of the road element.</w:t>
            </w:r>
          </w:p>
        </w:tc>
      </w:tr>
      <w:tr w:rsidR="00364040" w:rsidRPr="00642EC3" w14:paraId="798476A7" w14:textId="77777777" w:rsidTr="00364040">
        <w:trPr>
          <w:cantSplit/>
          <w:trHeight w:val="432"/>
        </w:trPr>
        <w:tc>
          <w:tcPr>
            <w:tcW w:w="1116" w:type="pct"/>
            <w:vAlign w:val="center"/>
          </w:tcPr>
          <w:p w14:paraId="7E23BC12" w14:textId="77777777" w:rsidR="00364040" w:rsidRDefault="00364040" w:rsidP="00364040">
            <w:pPr>
              <w:pStyle w:val="TableColumnNameMIRB"/>
            </w:pPr>
            <w:r w:rsidRPr="00D31217">
              <w:t>STREET_SIDE_</w:t>
            </w:r>
          </w:p>
          <w:p w14:paraId="3BF2E99D" w14:textId="77777777" w:rsidR="00364040" w:rsidRPr="00D31217" w:rsidRDefault="00364040" w:rsidP="00364040">
            <w:pPr>
              <w:pStyle w:val="TableColumnNameMIRB"/>
            </w:pPr>
            <w:r w:rsidRPr="00D31217">
              <w:t>DESCR</w:t>
            </w:r>
          </w:p>
        </w:tc>
        <w:tc>
          <w:tcPr>
            <w:tcW w:w="885" w:type="pct"/>
            <w:vAlign w:val="center"/>
          </w:tcPr>
          <w:p w14:paraId="70F8F53D" w14:textId="77777777" w:rsidR="00364040" w:rsidRPr="00D31217" w:rsidRDefault="00364040" w:rsidP="00364040">
            <w:pPr>
              <w:pStyle w:val="TableBodyTextMIRB"/>
            </w:pPr>
            <w:r w:rsidRPr="00D31217">
              <w:t>VARCHAR2(10)</w:t>
            </w:r>
          </w:p>
        </w:tc>
        <w:tc>
          <w:tcPr>
            <w:tcW w:w="649" w:type="pct"/>
            <w:vAlign w:val="center"/>
          </w:tcPr>
          <w:p w14:paraId="19E510C3" w14:textId="77777777" w:rsidR="00364040" w:rsidRPr="00D31217" w:rsidRDefault="00364040" w:rsidP="00364040">
            <w:pPr>
              <w:pStyle w:val="TableBodyTextMIRB"/>
            </w:pPr>
            <w:r w:rsidRPr="00D31217">
              <w:t>Yes</w:t>
            </w:r>
          </w:p>
        </w:tc>
        <w:tc>
          <w:tcPr>
            <w:tcW w:w="709" w:type="pct"/>
            <w:vAlign w:val="center"/>
          </w:tcPr>
          <w:p w14:paraId="03C0B607" w14:textId="77777777" w:rsidR="00364040" w:rsidRPr="00D31217" w:rsidRDefault="00364040" w:rsidP="00364040">
            <w:pPr>
              <w:pStyle w:val="TableBodyTextMIRB"/>
            </w:pPr>
            <w:r w:rsidRPr="00D31217">
              <w:t>ST_SIDE_D</w:t>
            </w:r>
          </w:p>
        </w:tc>
        <w:tc>
          <w:tcPr>
            <w:tcW w:w="1641" w:type="pct"/>
            <w:vAlign w:val="center"/>
          </w:tcPr>
          <w:p w14:paraId="1313CBF7" w14:textId="77777777" w:rsidR="00364040" w:rsidRPr="00D31217" w:rsidRDefault="00364040" w:rsidP="00364040">
            <w:pPr>
              <w:pStyle w:val="TableBodyTextMIRB"/>
            </w:pPr>
            <w:r w:rsidRPr="00D31217">
              <w:t>A description of the street side.</w:t>
            </w:r>
          </w:p>
        </w:tc>
      </w:tr>
      <w:tr w:rsidR="00364040" w:rsidRPr="00642EC3" w14:paraId="31D32459" w14:textId="77777777" w:rsidTr="00364040">
        <w:trPr>
          <w:cantSplit/>
          <w:trHeight w:val="432"/>
        </w:trPr>
        <w:tc>
          <w:tcPr>
            <w:tcW w:w="1116" w:type="pct"/>
            <w:vAlign w:val="center"/>
          </w:tcPr>
          <w:p w14:paraId="69C8E026" w14:textId="77777777" w:rsidR="00364040" w:rsidRPr="00D31217" w:rsidRDefault="00364040" w:rsidP="00364040">
            <w:pPr>
              <w:pStyle w:val="TableColumnNameMIRB"/>
            </w:pPr>
            <w:r w:rsidRPr="00D31217">
              <w:t>NRN_STREETSIDE</w:t>
            </w:r>
          </w:p>
        </w:tc>
        <w:tc>
          <w:tcPr>
            <w:tcW w:w="885" w:type="pct"/>
            <w:vAlign w:val="center"/>
          </w:tcPr>
          <w:p w14:paraId="5A4BF8D4" w14:textId="77777777" w:rsidR="00364040" w:rsidRPr="00D31217" w:rsidRDefault="00364040" w:rsidP="00364040">
            <w:pPr>
              <w:pStyle w:val="TableBodyTextMIRB"/>
            </w:pPr>
            <w:r w:rsidRPr="00D31217">
              <w:t>NUMBER(3,0)</w:t>
            </w:r>
          </w:p>
        </w:tc>
        <w:tc>
          <w:tcPr>
            <w:tcW w:w="649" w:type="pct"/>
            <w:vAlign w:val="center"/>
          </w:tcPr>
          <w:p w14:paraId="2F95D3DA" w14:textId="77777777" w:rsidR="00364040" w:rsidRPr="00D31217" w:rsidRDefault="00364040" w:rsidP="00364040">
            <w:pPr>
              <w:pStyle w:val="TableBodyTextMIRB"/>
            </w:pPr>
            <w:r w:rsidRPr="00D31217">
              <w:t>No</w:t>
            </w:r>
          </w:p>
        </w:tc>
        <w:tc>
          <w:tcPr>
            <w:tcW w:w="709" w:type="pct"/>
            <w:vAlign w:val="center"/>
          </w:tcPr>
          <w:p w14:paraId="21ED2F2F" w14:textId="77777777" w:rsidR="00364040" w:rsidRPr="00D31217" w:rsidRDefault="00364040" w:rsidP="00364040">
            <w:pPr>
              <w:pStyle w:val="TableBodyTextMIRB"/>
            </w:pPr>
            <w:r w:rsidRPr="00D31217">
              <w:t>NRN_CODE</w:t>
            </w:r>
          </w:p>
        </w:tc>
        <w:tc>
          <w:tcPr>
            <w:tcW w:w="1641" w:type="pct"/>
            <w:vAlign w:val="center"/>
          </w:tcPr>
          <w:p w14:paraId="2337E183" w14:textId="77777777" w:rsidR="00364040" w:rsidRPr="00D31217" w:rsidRDefault="00364040" w:rsidP="00364040">
            <w:pPr>
              <w:pStyle w:val="TableBodyTextMIRB"/>
            </w:pPr>
            <w:r w:rsidRPr="00D31217">
              <w:t>Street side assigned to support the National Road Network (NRN).</w:t>
            </w:r>
          </w:p>
        </w:tc>
      </w:tr>
      <w:tr w:rsidR="00364040" w:rsidRPr="00642EC3" w14:paraId="5F4A78C7" w14:textId="77777777" w:rsidTr="00364040">
        <w:trPr>
          <w:cantSplit/>
          <w:trHeight w:val="432"/>
        </w:trPr>
        <w:tc>
          <w:tcPr>
            <w:tcW w:w="1116" w:type="pct"/>
            <w:vAlign w:val="center"/>
          </w:tcPr>
          <w:p w14:paraId="0C26484C" w14:textId="77777777" w:rsidR="00364040" w:rsidRDefault="00364040" w:rsidP="00364040">
            <w:pPr>
              <w:pStyle w:val="TableColumnNameMIRB"/>
            </w:pPr>
            <w:r w:rsidRPr="00D31217">
              <w:t>EFFECTIVE_</w:t>
            </w:r>
          </w:p>
          <w:p w14:paraId="33B0368B" w14:textId="77777777" w:rsidR="00364040" w:rsidRPr="00D31217" w:rsidRDefault="00364040" w:rsidP="00364040">
            <w:pPr>
              <w:pStyle w:val="TableColumnNameMIRB"/>
            </w:pPr>
            <w:r w:rsidRPr="00D31217">
              <w:t>DATETIME</w:t>
            </w:r>
          </w:p>
        </w:tc>
        <w:tc>
          <w:tcPr>
            <w:tcW w:w="885" w:type="pct"/>
            <w:vAlign w:val="center"/>
          </w:tcPr>
          <w:p w14:paraId="0A294F69" w14:textId="77777777" w:rsidR="00364040" w:rsidRPr="00D31217" w:rsidRDefault="00364040" w:rsidP="00364040">
            <w:pPr>
              <w:pStyle w:val="TableBodyTextMIRB"/>
            </w:pPr>
            <w:r w:rsidRPr="00D31217">
              <w:t>DATE</w:t>
            </w:r>
          </w:p>
        </w:tc>
        <w:tc>
          <w:tcPr>
            <w:tcW w:w="649" w:type="pct"/>
            <w:vAlign w:val="center"/>
          </w:tcPr>
          <w:p w14:paraId="6DD82B9C" w14:textId="77777777" w:rsidR="00364040" w:rsidRPr="00D31217" w:rsidRDefault="00364040" w:rsidP="00364040">
            <w:pPr>
              <w:pStyle w:val="TableBodyTextMIRB"/>
            </w:pPr>
            <w:r w:rsidRPr="00D31217">
              <w:t>Yes</w:t>
            </w:r>
          </w:p>
        </w:tc>
        <w:tc>
          <w:tcPr>
            <w:tcW w:w="709" w:type="pct"/>
            <w:vAlign w:val="center"/>
          </w:tcPr>
          <w:p w14:paraId="190DEFEB" w14:textId="77777777" w:rsidR="00364040" w:rsidRPr="00D31217" w:rsidRDefault="00364040" w:rsidP="00364040">
            <w:pPr>
              <w:pStyle w:val="TableBodyTextMIRB"/>
            </w:pPr>
            <w:r w:rsidRPr="00D31217">
              <w:t>EFF_DATE</w:t>
            </w:r>
          </w:p>
        </w:tc>
        <w:tc>
          <w:tcPr>
            <w:tcW w:w="1641" w:type="pct"/>
            <w:vAlign w:val="center"/>
          </w:tcPr>
          <w:p w14:paraId="46B9C1BE" w14:textId="77777777" w:rsidR="00364040" w:rsidRPr="00D31217" w:rsidRDefault="00364040" w:rsidP="00364040">
            <w:pPr>
              <w:pStyle w:val="TableBodyTextMIRB"/>
            </w:pPr>
            <w:r w:rsidRPr="00D31217">
              <w:t>Date/time the record was created or last modified in the source database.</w:t>
            </w:r>
          </w:p>
        </w:tc>
      </w:tr>
      <w:tr w:rsidR="00364040" w:rsidRPr="00642EC3" w14:paraId="657796F3" w14:textId="77777777" w:rsidTr="00364040">
        <w:trPr>
          <w:cantSplit/>
          <w:trHeight w:val="432"/>
        </w:trPr>
        <w:tc>
          <w:tcPr>
            <w:tcW w:w="1116" w:type="pct"/>
            <w:vAlign w:val="center"/>
          </w:tcPr>
          <w:p w14:paraId="47085391" w14:textId="77777777" w:rsidR="00364040" w:rsidRPr="00D31217" w:rsidRDefault="00364040" w:rsidP="00364040">
            <w:pPr>
              <w:pStyle w:val="TableColumnNameMIRB"/>
            </w:pPr>
            <w:r w:rsidRPr="00D31217">
              <w:t>EXPIRY_DATETIME</w:t>
            </w:r>
          </w:p>
        </w:tc>
        <w:tc>
          <w:tcPr>
            <w:tcW w:w="885" w:type="pct"/>
            <w:vAlign w:val="center"/>
          </w:tcPr>
          <w:p w14:paraId="257AC362" w14:textId="77777777" w:rsidR="00364040" w:rsidRPr="00D31217" w:rsidRDefault="00364040" w:rsidP="00364040">
            <w:pPr>
              <w:pStyle w:val="TableBodyTextMIRB"/>
            </w:pPr>
            <w:r w:rsidRPr="00D31217">
              <w:t>DATE</w:t>
            </w:r>
          </w:p>
        </w:tc>
        <w:tc>
          <w:tcPr>
            <w:tcW w:w="649" w:type="pct"/>
            <w:vAlign w:val="center"/>
          </w:tcPr>
          <w:p w14:paraId="71A65B0B" w14:textId="77777777" w:rsidR="00364040" w:rsidRPr="00D31217" w:rsidRDefault="00364040" w:rsidP="00364040">
            <w:pPr>
              <w:pStyle w:val="TableBodyTextMIRB"/>
            </w:pPr>
            <w:r w:rsidRPr="00D31217">
              <w:t>No</w:t>
            </w:r>
          </w:p>
        </w:tc>
        <w:tc>
          <w:tcPr>
            <w:tcW w:w="709" w:type="pct"/>
            <w:vAlign w:val="center"/>
          </w:tcPr>
          <w:p w14:paraId="15FFAA09" w14:textId="77777777" w:rsidR="00364040" w:rsidRPr="00D31217" w:rsidRDefault="00364040" w:rsidP="00364040">
            <w:pPr>
              <w:pStyle w:val="TableBodyTextMIRB"/>
            </w:pPr>
            <w:r w:rsidRPr="00D31217">
              <w:t>EXP_DATE</w:t>
            </w:r>
          </w:p>
        </w:tc>
        <w:tc>
          <w:tcPr>
            <w:tcW w:w="1641" w:type="pct"/>
            <w:vAlign w:val="center"/>
          </w:tcPr>
          <w:p w14:paraId="0C2AEA9F" w14:textId="77777777" w:rsidR="00364040" w:rsidRPr="00D31217" w:rsidRDefault="00364040" w:rsidP="00364040">
            <w:pPr>
              <w:pStyle w:val="TableBodyTextMIRB"/>
            </w:pPr>
            <w:r w:rsidRPr="00D31217">
              <w:t>Date/time that the record was expired from use.</w:t>
            </w:r>
          </w:p>
        </w:tc>
      </w:tr>
    </w:tbl>
    <w:p w14:paraId="37E6C32B" w14:textId="77777777" w:rsidR="00364040" w:rsidRDefault="00364040" w:rsidP="00364040">
      <w:pPr>
        <w:pStyle w:val="BodyAccessibleTextMIRB"/>
        <w:spacing w:before="240"/>
        <w:jc w:val="center"/>
        <w:rPr>
          <w:b/>
        </w:rPr>
      </w:pPr>
      <w:r w:rsidRPr="00D956CD">
        <w:rPr>
          <w:b/>
        </w:rPr>
        <w:t>ORN_STREET_SIDE_LIST Permissible Values</w:t>
      </w:r>
    </w:p>
    <w:tbl>
      <w:tblPr>
        <w:tblStyle w:val="TableGrid1"/>
        <w:tblW w:w="5000" w:type="pct"/>
        <w:tblLook w:val="04A0" w:firstRow="1" w:lastRow="0" w:firstColumn="1" w:lastColumn="0" w:noHBand="0" w:noVBand="1"/>
        <w:tblCaption w:val=" Permissible Values: ORN_STREET_SIDE_LIST"/>
        <w:tblDescription w:val="The table lists all allowed values for ORN_STREET_SIDE_LIST."/>
      </w:tblPr>
      <w:tblGrid>
        <w:gridCol w:w="1856"/>
        <w:gridCol w:w="3539"/>
        <w:gridCol w:w="2469"/>
        <w:gridCol w:w="2926"/>
      </w:tblGrid>
      <w:tr w:rsidR="00364040" w:rsidRPr="00642EC3" w14:paraId="18875B79" w14:textId="77777777" w:rsidTr="00364040">
        <w:trPr>
          <w:cantSplit/>
          <w:trHeight w:val="432"/>
          <w:tblHeader/>
        </w:trPr>
        <w:tc>
          <w:tcPr>
            <w:tcW w:w="860" w:type="pct"/>
            <w:vAlign w:val="center"/>
          </w:tcPr>
          <w:p w14:paraId="2ADA08C3" w14:textId="77777777" w:rsidR="00364040" w:rsidRPr="00642EC3" w:rsidRDefault="00364040" w:rsidP="00364040">
            <w:pPr>
              <w:pStyle w:val="TableHeaderRowTextMIRB"/>
            </w:pPr>
            <w:r w:rsidRPr="00642EC3">
              <w:t>STREET SIDE</w:t>
            </w:r>
          </w:p>
        </w:tc>
        <w:tc>
          <w:tcPr>
            <w:tcW w:w="1640" w:type="pct"/>
            <w:vAlign w:val="center"/>
          </w:tcPr>
          <w:p w14:paraId="098EE6E7" w14:textId="77777777" w:rsidR="00364040" w:rsidRPr="00642EC3" w:rsidRDefault="00364040" w:rsidP="00364040">
            <w:pPr>
              <w:pStyle w:val="TableHeaderRowTextMIRB"/>
            </w:pPr>
            <w:r w:rsidRPr="00642EC3">
              <w:t>STREET SIDE DESCR</w:t>
            </w:r>
          </w:p>
        </w:tc>
        <w:tc>
          <w:tcPr>
            <w:tcW w:w="1144" w:type="pct"/>
            <w:vAlign w:val="center"/>
          </w:tcPr>
          <w:p w14:paraId="4A3CD906" w14:textId="77777777" w:rsidR="00364040" w:rsidRPr="00642EC3" w:rsidRDefault="00364040" w:rsidP="00364040">
            <w:pPr>
              <w:pStyle w:val="TableHeaderRowTextMIRB"/>
            </w:pPr>
            <w:r w:rsidRPr="00642EC3">
              <w:t>NRN STREETSIDE</w:t>
            </w:r>
          </w:p>
        </w:tc>
        <w:tc>
          <w:tcPr>
            <w:tcW w:w="1356" w:type="pct"/>
            <w:vAlign w:val="center"/>
          </w:tcPr>
          <w:p w14:paraId="1B5EA25C" w14:textId="77777777" w:rsidR="00364040" w:rsidRPr="00642EC3" w:rsidRDefault="00364040" w:rsidP="00364040">
            <w:pPr>
              <w:pStyle w:val="TableHeaderRowTextMIRB"/>
            </w:pPr>
            <w:r w:rsidRPr="00642EC3">
              <w:t>EXPIRY</w:t>
            </w:r>
            <w:r>
              <w:t xml:space="preserve"> </w:t>
            </w:r>
            <w:r w:rsidRPr="00642EC3">
              <w:t>DATETIME</w:t>
            </w:r>
          </w:p>
        </w:tc>
      </w:tr>
      <w:tr w:rsidR="00364040" w:rsidRPr="00642EC3" w14:paraId="2D2A413B" w14:textId="77777777" w:rsidTr="00364040">
        <w:trPr>
          <w:cantSplit/>
          <w:trHeight w:val="432"/>
        </w:trPr>
        <w:tc>
          <w:tcPr>
            <w:tcW w:w="860" w:type="pct"/>
            <w:vAlign w:val="center"/>
          </w:tcPr>
          <w:p w14:paraId="1BCCDF57" w14:textId="77777777" w:rsidR="00364040" w:rsidRPr="00642EC3" w:rsidRDefault="00364040" w:rsidP="00364040">
            <w:pPr>
              <w:pStyle w:val="TableBodyTextMIRB"/>
            </w:pPr>
            <w:r w:rsidRPr="00642EC3">
              <w:t>Both</w:t>
            </w:r>
          </w:p>
        </w:tc>
        <w:tc>
          <w:tcPr>
            <w:tcW w:w="1640" w:type="pct"/>
            <w:vAlign w:val="center"/>
          </w:tcPr>
          <w:p w14:paraId="1DA0D0CB" w14:textId="77777777" w:rsidR="00364040" w:rsidRPr="00642EC3" w:rsidRDefault="00364040" w:rsidP="00364040">
            <w:pPr>
              <w:pStyle w:val="TableBodyTextMIRB"/>
            </w:pPr>
            <w:r w:rsidRPr="00642EC3">
              <w:t>Both Sides</w:t>
            </w:r>
          </w:p>
        </w:tc>
        <w:tc>
          <w:tcPr>
            <w:tcW w:w="1144" w:type="pct"/>
            <w:vAlign w:val="center"/>
          </w:tcPr>
          <w:p w14:paraId="3D76BA76" w14:textId="77777777" w:rsidR="00364040" w:rsidRPr="00642EC3" w:rsidRDefault="00364040" w:rsidP="00364040">
            <w:pPr>
              <w:pStyle w:val="TableBodyTextMIRB"/>
            </w:pPr>
            <w:r w:rsidRPr="00642EC3">
              <w:t>3</w:t>
            </w:r>
          </w:p>
        </w:tc>
        <w:tc>
          <w:tcPr>
            <w:tcW w:w="1356" w:type="pct"/>
            <w:vAlign w:val="center"/>
          </w:tcPr>
          <w:p w14:paraId="0EDC1BFC" w14:textId="77777777" w:rsidR="00364040" w:rsidRPr="00642EC3" w:rsidRDefault="00364040" w:rsidP="00364040">
            <w:pPr>
              <w:pStyle w:val="TableBodyTextMIRB"/>
            </w:pPr>
            <w:r w:rsidRPr="001F113B">
              <w:t>Not applicable</w:t>
            </w:r>
          </w:p>
        </w:tc>
      </w:tr>
      <w:tr w:rsidR="00364040" w:rsidRPr="00642EC3" w14:paraId="3D6E768C" w14:textId="77777777" w:rsidTr="00364040">
        <w:trPr>
          <w:cantSplit/>
          <w:trHeight w:val="432"/>
        </w:trPr>
        <w:tc>
          <w:tcPr>
            <w:tcW w:w="860" w:type="pct"/>
            <w:vAlign w:val="center"/>
          </w:tcPr>
          <w:p w14:paraId="49152E21" w14:textId="77777777" w:rsidR="00364040" w:rsidRPr="00642EC3" w:rsidRDefault="00364040" w:rsidP="00364040">
            <w:pPr>
              <w:pStyle w:val="TableBodyTextMIRB"/>
            </w:pPr>
            <w:r w:rsidRPr="00642EC3">
              <w:t>Left</w:t>
            </w:r>
          </w:p>
        </w:tc>
        <w:tc>
          <w:tcPr>
            <w:tcW w:w="1640" w:type="pct"/>
            <w:vAlign w:val="center"/>
          </w:tcPr>
          <w:p w14:paraId="4C977C95" w14:textId="77777777" w:rsidR="00364040" w:rsidRPr="00642EC3" w:rsidRDefault="00364040" w:rsidP="00364040">
            <w:pPr>
              <w:pStyle w:val="TableBodyTextMIRB"/>
            </w:pPr>
            <w:r w:rsidRPr="00642EC3">
              <w:t>Left Side</w:t>
            </w:r>
          </w:p>
        </w:tc>
        <w:tc>
          <w:tcPr>
            <w:tcW w:w="1144" w:type="pct"/>
            <w:vAlign w:val="center"/>
          </w:tcPr>
          <w:p w14:paraId="6A933CBD" w14:textId="77777777" w:rsidR="00364040" w:rsidRPr="00642EC3" w:rsidRDefault="00364040" w:rsidP="00364040">
            <w:pPr>
              <w:pStyle w:val="TableBodyTextMIRB"/>
            </w:pPr>
            <w:r w:rsidRPr="00642EC3">
              <w:t>1</w:t>
            </w:r>
          </w:p>
        </w:tc>
        <w:tc>
          <w:tcPr>
            <w:tcW w:w="1356" w:type="pct"/>
            <w:vAlign w:val="center"/>
          </w:tcPr>
          <w:p w14:paraId="2D8E0BFB" w14:textId="77777777" w:rsidR="00364040" w:rsidRPr="00642EC3" w:rsidRDefault="00364040" w:rsidP="00364040">
            <w:pPr>
              <w:pStyle w:val="TableBodyTextMIRB"/>
            </w:pPr>
            <w:r w:rsidRPr="001F113B">
              <w:t>Not applicable</w:t>
            </w:r>
          </w:p>
        </w:tc>
      </w:tr>
      <w:tr w:rsidR="00364040" w:rsidRPr="00642EC3" w14:paraId="142B750F" w14:textId="77777777" w:rsidTr="00364040">
        <w:trPr>
          <w:cantSplit/>
          <w:trHeight w:val="432"/>
        </w:trPr>
        <w:tc>
          <w:tcPr>
            <w:tcW w:w="860" w:type="pct"/>
            <w:vAlign w:val="center"/>
          </w:tcPr>
          <w:p w14:paraId="51C6B4F2" w14:textId="77777777" w:rsidR="00364040" w:rsidRPr="00642EC3" w:rsidRDefault="00364040" w:rsidP="00364040">
            <w:pPr>
              <w:pStyle w:val="TableBodyTextMIRB"/>
            </w:pPr>
            <w:r w:rsidRPr="00642EC3">
              <w:t>Right</w:t>
            </w:r>
          </w:p>
        </w:tc>
        <w:tc>
          <w:tcPr>
            <w:tcW w:w="1640" w:type="pct"/>
            <w:vAlign w:val="center"/>
          </w:tcPr>
          <w:p w14:paraId="4F188AD2" w14:textId="77777777" w:rsidR="00364040" w:rsidRPr="00642EC3" w:rsidRDefault="00364040" w:rsidP="00364040">
            <w:pPr>
              <w:pStyle w:val="TableBodyTextMIRB"/>
            </w:pPr>
            <w:r w:rsidRPr="00642EC3">
              <w:t>Right Side</w:t>
            </w:r>
          </w:p>
        </w:tc>
        <w:tc>
          <w:tcPr>
            <w:tcW w:w="1144" w:type="pct"/>
            <w:vAlign w:val="center"/>
          </w:tcPr>
          <w:p w14:paraId="7B926B22" w14:textId="77777777" w:rsidR="00364040" w:rsidRPr="00642EC3" w:rsidRDefault="00364040" w:rsidP="00364040">
            <w:pPr>
              <w:pStyle w:val="TableBodyTextMIRB"/>
            </w:pPr>
            <w:r w:rsidRPr="00642EC3">
              <w:t>2</w:t>
            </w:r>
          </w:p>
        </w:tc>
        <w:tc>
          <w:tcPr>
            <w:tcW w:w="1356" w:type="pct"/>
            <w:vAlign w:val="center"/>
          </w:tcPr>
          <w:p w14:paraId="3B24F72E" w14:textId="77777777" w:rsidR="00364040" w:rsidRPr="00642EC3" w:rsidRDefault="00364040" w:rsidP="00364040">
            <w:pPr>
              <w:pStyle w:val="TableBodyTextMIRB"/>
            </w:pPr>
            <w:r w:rsidRPr="001F113B">
              <w:t>Not applicable</w:t>
            </w:r>
          </w:p>
        </w:tc>
      </w:tr>
    </w:tbl>
    <w:p w14:paraId="62366FA7" w14:textId="77777777" w:rsidR="00364040" w:rsidRPr="00DA48F2" w:rsidRDefault="00364040" w:rsidP="00364040">
      <w:pPr>
        <w:pStyle w:val="Heading2MIRB"/>
        <w:rPr>
          <w:color w:val="244061"/>
        </w:rPr>
      </w:pPr>
      <w:bookmarkStart w:id="75" w:name="ORN_STREET_TYPE_LIST"/>
      <w:bookmarkStart w:id="76" w:name="_Toc196317691"/>
      <w:r w:rsidRPr="00DA48F2">
        <w:rPr>
          <w:color w:val="244061"/>
        </w:rPr>
        <w:t>ORN_STREET_TYPE_LIST</w:t>
      </w:r>
      <w:bookmarkEnd w:id="76"/>
    </w:p>
    <w:bookmarkEnd w:id="75"/>
    <w:p w14:paraId="5D664424" w14:textId="77777777" w:rsidR="00364040" w:rsidRDefault="00364040" w:rsidP="00364040">
      <w:pPr>
        <w:pStyle w:val="BodyAccessibleTextMIRB"/>
      </w:pPr>
      <w:r>
        <w:t>List of valid street types.</w:t>
      </w:r>
    </w:p>
    <w:tbl>
      <w:tblPr>
        <w:tblStyle w:val="TableGrid1"/>
        <w:tblW w:w="5000" w:type="pct"/>
        <w:tblLook w:val="04A0" w:firstRow="1" w:lastRow="0" w:firstColumn="1" w:lastColumn="0" w:noHBand="0" w:noVBand="1"/>
        <w:tblCaption w:val="Table: ORN_STREET_TYPE_LIST"/>
        <w:tblDescription w:val="The ORN_STREET_TYPE_LIST lookup table and attributes."/>
      </w:tblPr>
      <w:tblGrid>
        <w:gridCol w:w="3031"/>
        <w:gridCol w:w="1950"/>
        <w:gridCol w:w="1430"/>
        <w:gridCol w:w="1817"/>
        <w:gridCol w:w="2562"/>
      </w:tblGrid>
      <w:tr w:rsidR="00364040" w:rsidRPr="00642EC3" w14:paraId="6B30523A" w14:textId="77777777" w:rsidTr="00364040">
        <w:trPr>
          <w:cantSplit/>
          <w:trHeight w:val="432"/>
          <w:tblHeader/>
        </w:trPr>
        <w:tc>
          <w:tcPr>
            <w:tcW w:w="1397" w:type="pct"/>
            <w:vAlign w:val="center"/>
          </w:tcPr>
          <w:p w14:paraId="3750F730" w14:textId="77777777" w:rsidR="00364040" w:rsidRPr="00642EC3" w:rsidRDefault="00364040" w:rsidP="00364040">
            <w:pPr>
              <w:pStyle w:val="TableHeaderRowTextMIRB"/>
            </w:pPr>
            <w:r w:rsidRPr="00642EC3">
              <w:t>Column Name</w:t>
            </w:r>
          </w:p>
        </w:tc>
        <w:tc>
          <w:tcPr>
            <w:tcW w:w="899" w:type="pct"/>
            <w:vAlign w:val="center"/>
          </w:tcPr>
          <w:p w14:paraId="3827CBAC" w14:textId="77777777" w:rsidR="00364040" w:rsidRPr="00642EC3" w:rsidRDefault="00364040" w:rsidP="00364040">
            <w:pPr>
              <w:pStyle w:val="TableHeaderRowTextMIRB"/>
            </w:pPr>
            <w:r w:rsidRPr="00642EC3">
              <w:t>Column Type</w:t>
            </w:r>
          </w:p>
        </w:tc>
        <w:tc>
          <w:tcPr>
            <w:tcW w:w="654" w:type="pct"/>
            <w:vAlign w:val="center"/>
          </w:tcPr>
          <w:p w14:paraId="69BD5A27" w14:textId="77777777" w:rsidR="00364040" w:rsidRPr="00642EC3" w:rsidRDefault="00364040" w:rsidP="00364040">
            <w:pPr>
              <w:pStyle w:val="TableHeaderRowTextMIRB"/>
            </w:pPr>
            <w:r w:rsidRPr="00642EC3">
              <w:t>Mandatory</w:t>
            </w:r>
          </w:p>
        </w:tc>
        <w:tc>
          <w:tcPr>
            <w:tcW w:w="825" w:type="pct"/>
            <w:vAlign w:val="center"/>
          </w:tcPr>
          <w:p w14:paraId="20386DC0" w14:textId="77777777" w:rsidR="00364040" w:rsidRPr="00642EC3" w:rsidRDefault="00364040" w:rsidP="00364040">
            <w:pPr>
              <w:pStyle w:val="TableHeaderRowTextMIRB"/>
            </w:pPr>
            <w:r w:rsidRPr="00642EC3">
              <w:t>Short Name</w:t>
            </w:r>
          </w:p>
        </w:tc>
        <w:tc>
          <w:tcPr>
            <w:tcW w:w="1225" w:type="pct"/>
            <w:vAlign w:val="center"/>
          </w:tcPr>
          <w:p w14:paraId="2FD72196" w14:textId="77777777" w:rsidR="00364040" w:rsidRPr="00642EC3" w:rsidRDefault="00364040" w:rsidP="00364040">
            <w:pPr>
              <w:pStyle w:val="TableHeaderRowTextMIRB"/>
            </w:pPr>
            <w:r>
              <w:t>Description</w:t>
            </w:r>
          </w:p>
        </w:tc>
      </w:tr>
      <w:tr w:rsidR="00364040" w:rsidRPr="00642EC3" w14:paraId="3503BA24" w14:textId="77777777" w:rsidTr="00364040">
        <w:trPr>
          <w:cantSplit/>
          <w:trHeight w:val="432"/>
        </w:trPr>
        <w:tc>
          <w:tcPr>
            <w:tcW w:w="1397" w:type="pct"/>
            <w:vAlign w:val="center"/>
          </w:tcPr>
          <w:p w14:paraId="37CF7A00" w14:textId="77777777" w:rsidR="00364040" w:rsidRPr="00D31217" w:rsidRDefault="00364040" w:rsidP="00364040">
            <w:pPr>
              <w:pStyle w:val="TableColumnNameMIRB"/>
            </w:pPr>
            <w:r w:rsidRPr="00D31217">
              <w:t>STREET_</w:t>
            </w:r>
            <w:r>
              <w:t>TYPE</w:t>
            </w:r>
          </w:p>
        </w:tc>
        <w:tc>
          <w:tcPr>
            <w:tcW w:w="899" w:type="pct"/>
            <w:vAlign w:val="center"/>
          </w:tcPr>
          <w:p w14:paraId="2D882074" w14:textId="77777777" w:rsidR="00364040" w:rsidRPr="00D31217" w:rsidRDefault="00364040" w:rsidP="00364040">
            <w:pPr>
              <w:pStyle w:val="TableBodyTextMIRB"/>
            </w:pPr>
            <w:r w:rsidRPr="00D31217">
              <w:t>VARCHAR2(</w:t>
            </w:r>
            <w:r>
              <w:t>25</w:t>
            </w:r>
            <w:r w:rsidRPr="00D31217">
              <w:t>)</w:t>
            </w:r>
          </w:p>
        </w:tc>
        <w:tc>
          <w:tcPr>
            <w:tcW w:w="654" w:type="pct"/>
            <w:vAlign w:val="center"/>
          </w:tcPr>
          <w:p w14:paraId="5A51BC6F" w14:textId="77777777" w:rsidR="00364040" w:rsidRPr="00D31217" w:rsidRDefault="00364040" w:rsidP="00364040">
            <w:pPr>
              <w:pStyle w:val="TableBodyTextMIRB"/>
            </w:pPr>
            <w:r w:rsidRPr="00D31217">
              <w:t>Yes</w:t>
            </w:r>
          </w:p>
        </w:tc>
        <w:tc>
          <w:tcPr>
            <w:tcW w:w="825" w:type="pct"/>
            <w:vAlign w:val="center"/>
          </w:tcPr>
          <w:p w14:paraId="0CB6D44E" w14:textId="77777777" w:rsidR="00364040" w:rsidRPr="00D31217" w:rsidRDefault="00364040" w:rsidP="00364040">
            <w:pPr>
              <w:pStyle w:val="TableBodyTextMIRB"/>
            </w:pPr>
            <w:r>
              <w:t>STREET_TYP</w:t>
            </w:r>
          </w:p>
        </w:tc>
        <w:tc>
          <w:tcPr>
            <w:tcW w:w="1225" w:type="pct"/>
            <w:vAlign w:val="center"/>
          </w:tcPr>
          <w:p w14:paraId="5CFB6FFA" w14:textId="77777777" w:rsidR="00364040" w:rsidRDefault="00364040" w:rsidP="00364040">
            <w:pPr>
              <w:pStyle w:val="TableBodyTextMIRB"/>
            </w:pPr>
            <w:r>
              <w:t>A description of the street type.</w:t>
            </w:r>
          </w:p>
        </w:tc>
      </w:tr>
      <w:tr w:rsidR="00364040" w:rsidRPr="00642EC3" w14:paraId="353D3D92" w14:textId="77777777" w:rsidTr="00364040">
        <w:trPr>
          <w:cantSplit/>
          <w:trHeight w:val="432"/>
        </w:trPr>
        <w:tc>
          <w:tcPr>
            <w:tcW w:w="1397" w:type="pct"/>
            <w:vAlign w:val="center"/>
          </w:tcPr>
          <w:p w14:paraId="6B08B544" w14:textId="77777777" w:rsidR="00364040" w:rsidRDefault="00364040" w:rsidP="00364040">
            <w:pPr>
              <w:pStyle w:val="TableColumnNameMIRB"/>
            </w:pPr>
            <w:r w:rsidRPr="00D31217">
              <w:t>STREET_</w:t>
            </w:r>
            <w:r>
              <w:t>TYPE_SHORT_</w:t>
            </w:r>
          </w:p>
          <w:p w14:paraId="481EE8C4" w14:textId="77777777" w:rsidR="00364040" w:rsidRPr="00D31217" w:rsidRDefault="00364040" w:rsidP="00364040">
            <w:pPr>
              <w:pStyle w:val="TableColumnNameMIRB"/>
            </w:pPr>
            <w:r>
              <w:t>FORM_ENGLISH</w:t>
            </w:r>
          </w:p>
        </w:tc>
        <w:tc>
          <w:tcPr>
            <w:tcW w:w="899" w:type="pct"/>
            <w:vAlign w:val="center"/>
          </w:tcPr>
          <w:p w14:paraId="64D472CE" w14:textId="77777777" w:rsidR="00364040" w:rsidRPr="00D31217" w:rsidRDefault="00364040" w:rsidP="00364040">
            <w:pPr>
              <w:pStyle w:val="TableBodyTextMIRB"/>
            </w:pPr>
            <w:r w:rsidRPr="00D31217">
              <w:t>VARCHAR2(</w:t>
            </w:r>
            <w:r>
              <w:t>15</w:t>
            </w:r>
            <w:r w:rsidRPr="00D31217">
              <w:t>)</w:t>
            </w:r>
          </w:p>
        </w:tc>
        <w:tc>
          <w:tcPr>
            <w:tcW w:w="654" w:type="pct"/>
            <w:vAlign w:val="center"/>
          </w:tcPr>
          <w:p w14:paraId="45452D3D" w14:textId="77777777" w:rsidR="00364040" w:rsidRPr="00D31217" w:rsidRDefault="00364040" w:rsidP="00364040">
            <w:pPr>
              <w:pStyle w:val="TableBodyTextMIRB"/>
            </w:pPr>
            <w:r>
              <w:t>No</w:t>
            </w:r>
          </w:p>
        </w:tc>
        <w:tc>
          <w:tcPr>
            <w:tcW w:w="825" w:type="pct"/>
            <w:vAlign w:val="center"/>
          </w:tcPr>
          <w:p w14:paraId="09E5664A" w14:textId="77777777" w:rsidR="00364040" w:rsidRPr="00D31217" w:rsidRDefault="00364040" w:rsidP="00364040">
            <w:pPr>
              <w:pStyle w:val="TableBodyTextMIRB"/>
            </w:pPr>
            <w:r w:rsidRPr="00D31217">
              <w:t>ST_</w:t>
            </w:r>
            <w:r>
              <w:t>TYPE_EN</w:t>
            </w:r>
          </w:p>
        </w:tc>
        <w:tc>
          <w:tcPr>
            <w:tcW w:w="1225" w:type="pct"/>
            <w:vAlign w:val="center"/>
          </w:tcPr>
          <w:p w14:paraId="4091D24A" w14:textId="77777777" w:rsidR="00364040" w:rsidRPr="00D31217" w:rsidRDefault="00364040" w:rsidP="00364040">
            <w:pPr>
              <w:pStyle w:val="TableBodyTextMIRB"/>
            </w:pPr>
            <w:r w:rsidRPr="00D31217">
              <w:t xml:space="preserve">A </w:t>
            </w:r>
            <w:r>
              <w:t>short form of the street type in English.</w:t>
            </w:r>
          </w:p>
        </w:tc>
      </w:tr>
      <w:tr w:rsidR="00364040" w:rsidRPr="00642EC3" w14:paraId="3EE8C0A9" w14:textId="77777777" w:rsidTr="00364040">
        <w:trPr>
          <w:cantSplit/>
          <w:trHeight w:val="432"/>
        </w:trPr>
        <w:tc>
          <w:tcPr>
            <w:tcW w:w="1397" w:type="pct"/>
            <w:vAlign w:val="center"/>
          </w:tcPr>
          <w:p w14:paraId="096FD7F8" w14:textId="77777777" w:rsidR="00364040" w:rsidRDefault="00364040" w:rsidP="00364040">
            <w:pPr>
              <w:pStyle w:val="TableColumnNameMIRB"/>
            </w:pPr>
            <w:r w:rsidRPr="00D31217">
              <w:t>STREET_</w:t>
            </w:r>
            <w:r>
              <w:t>TYPE_SHORT_</w:t>
            </w:r>
          </w:p>
          <w:p w14:paraId="22BCF4FA" w14:textId="77777777" w:rsidR="00364040" w:rsidRPr="00D31217" w:rsidRDefault="00364040" w:rsidP="00364040">
            <w:pPr>
              <w:pStyle w:val="TableColumnNameMIRB"/>
            </w:pPr>
            <w:r>
              <w:t>FORM_FRENCH</w:t>
            </w:r>
          </w:p>
        </w:tc>
        <w:tc>
          <w:tcPr>
            <w:tcW w:w="899" w:type="pct"/>
            <w:vAlign w:val="center"/>
          </w:tcPr>
          <w:p w14:paraId="460ED0EB" w14:textId="77777777" w:rsidR="00364040" w:rsidRPr="00D31217" w:rsidRDefault="00364040" w:rsidP="00364040">
            <w:pPr>
              <w:pStyle w:val="TableBodyTextMIRB"/>
            </w:pPr>
            <w:r w:rsidRPr="00D31217">
              <w:t>VARCHAR2(</w:t>
            </w:r>
            <w:r>
              <w:t>15</w:t>
            </w:r>
            <w:r w:rsidRPr="00D31217">
              <w:t>)</w:t>
            </w:r>
          </w:p>
        </w:tc>
        <w:tc>
          <w:tcPr>
            <w:tcW w:w="654" w:type="pct"/>
            <w:vAlign w:val="center"/>
          </w:tcPr>
          <w:p w14:paraId="4171A6C1" w14:textId="77777777" w:rsidR="00364040" w:rsidRPr="00D31217" w:rsidRDefault="00364040" w:rsidP="00364040">
            <w:pPr>
              <w:pStyle w:val="TableBodyTextMIRB"/>
            </w:pPr>
            <w:r w:rsidRPr="00D31217">
              <w:t>No</w:t>
            </w:r>
          </w:p>
        </w:tc>
        <w:tc>
          <w:tcPr>
            <w:tcW w:w="825" w:type="pct"/>
            <w:vAlign w:val="center"/>
          </w:tcPr>
          <w:p w14:paraId="40171CB8" w14:textId="77777777" w:rsidR="00364040" w:rsidRPr="00D31217" w:rsidRDefault="00364040" w:rsidP="00364040">
            <w:pPr>
              <w:pStyle w:val="TableBodyTextMIRB"/>
            </w:pPr>
            <w:r>
              <w:t>ST_TYPE_FR</w:t>
            </w:r>
          </w:p>
        </w:tc>
        <w:tc>
          <w:tcPr>
            <w:tcW w:w="1225" w:type="pct"/>
            <w:vAlign w:val="center"/>
          </w:tcPr>
          <w:p w14:paraId="51B59A2E" w14:textId="77777777" w:rsidR="00364040" w:rsidRDefault="00364040" w:rsidP="00364040">
            <w:pPr>
              <w:pStyle w:val="TableBodyTextMIRB"/>
            </w:pPr>
            <w:r w:rsidRPr="00D31217">
              <w:t xml:space="preserve">A </w:t>
            </w:r>
            <w:r>
              <w:t>short form of the street type in French.</w:t>
            </w:r>
          </w:p>
        </w:tc>
      </w:tr>
      <w:tr w:rsidR="00364040" w:rsidRPr="00642EC3" w14:paraId="121E33A9" w14:textId="77777777" w:rsidTr="00364040">
        <w:trPr>
          <w:cantSplit/>
          <w:trHeight w:val="432"/>
        </w:trPr>
        <w:tc>
          <w:tcPr>
            <w:tcW w:w="1397" w:type="pct"/>
            <w:vAlign w:val="center"/>
          </w:tcPr>
          <w:p w14:paraId="0233E718" w14:textId="77777777" w:rsidR="00364040" w:rsidRPr="00D31217" w:rsidRDefault="00364040" w:rsidP="00364040">
            <w:pPr>
              <w:pStyle w:val="TableColumnNameMIRB"/>
            </w:pPr>
            <w:r>
              <w:t>NRN_STREETTYPE</w:t>
            </w:r>
          </w:p>
        </w:tc>
        <w:tc>
          <w:tcPr>
            <w:tcW w:w="899" w:type="pct"/>
            <w:vAlign w:val="center"/>
          </w:tcPr>
          <w:p w14:paraId="1C353313" w14:textId="77777777" w:rsidR="00364040" w:rsidRPr="00D31217" w:rsidRDefault="00364040" w:rsidP="00364040">
            <w:pPr>
              <w:pStyle w:val="TableBodyTextMIRB"/>
            </w:pPr>
            <w:r>
              <w:t>NUMBER(3,0)</w:t>
            </w:r>
          </w:p>
        </w:tc>
        <w:tc>
          <w:tcPr>
            <w:tcW w:w="654" w:type="pct"/>
            <w:vAlign w:val="center"/>
          </w:tcPr>
          <w:p w14:paraId="3FF531F4" w14:textId="77777777" w:rsidR="00364040" w:rsidRPr="00D31217" w:rsidRDefault="00364040" w:rsidP="00364040">
            <w:pPr>
              <w:pStyle w:val="TableBodyTextMIRB"/>
            </w:pPr>
            <w:r>
              <w:t>No</w:t>
            </w:r>
          </w:p>
        </w:tc>
        <w:tc>
          <w:tcPr>
            <w:tcW w:w="825" w:type="pct"/>
            <w:vAlign w:val="center"/>
          </w:tcPr>
          <w:p w14:paraId="3C8A2426" w14:textId="77777777" w:rsidR="00364040" w:rsidRPr="00D31217" w:rsidRDefault="00364040" w:rsidP="00364040">
            <w:pPr>
              <w:pStyle w:val="TableBodyTextMIRB"/>
            </w:pPr>
            <w:r>
              <w:t>NRN_STREET</w:t>
            </w:r>
          </w:p>
        </w:tc>
        <w:tc>
          <w:tcPr>
            <w:tcW w:w="1225" w:type="pct"/>
            <w:vAlign w:val="center"/>
          </w:tcPr>
          <w:p w14:paraId="1A999CB9" w14:textId="77777777" w:rsidR="00364040" w:rsidRDefault="00364040" w:rsidP="00364040">
            <w:pPr>
              <w:pStyle w:val="TableBodyTextMIRB"/>
            </w:pPr>
            <w:r>
              <w:t>Street type assigned to support the National Road Network (NRN).</w:t>
            </w:r>
          </w:p>
        </w:tc>
      </w:tr>
      <w:tr w:rsidR="00364040" w:rsidRPr="00642EC3" w14:paraId="40EAD8F1" w14:textId="77777777" w:rsidTr="00364040">
        <w:trPr>
          <w:cantSplit/>
          <w:trHeight w:val="432"/>
        </w:trPr>
        <w:tc>
          <w:tcPr>
            <w:tcW w:w="1397" w:type="pct"/>
            <w:vAlign w:val="center"/>
          </w:tcPr>
          <w:p w14:paraId="2BB094B1" w14:textId="77777777" w:rsidR="00364040" w:rsidRPr="00D31217" w:rsidRDefault="00364040" w:rsidP="00364040">
            <w:pPr>
              <w:pStyle w:val="TableColumnNameMIRB"/>
            </w:pPr>
            <w:r w:rsidRPr="00D31217">
              <w:lastRenderedPageBreak/>
              <w:t>EFFECTIVE_DATETIME</w:t>
            </w:r>
          </w:p>
        </w:tc>
        <w:tc>
          <w:tcPr>
            <w:tcW w:w="899" w:type="pct"/>
            <w:vAlign w:val="center"/>
          </w:tcPr>
          <w:p w14:paraId="304509EB" w14:textId="77777777" w:rsidR="00364040" w:rsidRPr="00D31217" w:rsidRDefault="00364040" w:rsidP="00364040">
            <w:pPr>
              <w:pStyle w:val="TableBodyTextMIRB"/>
            </w:pPr>
            <w:r w:rsidRPr="00D31217">
              <w:t>DATE</w:t>
            </w:r>
          </w:p>
        </w:tc>
        <w:tc>
          <w:tcPr>
            <w:tcW w:w="654" w:type="pct"/>
            <w:vAlign w:val="center"/>
          </w:tcPr>
          <w:p w14:paraId="639A3803" w14:textId="77777777" w:rsidR="00364040" w:rsidRPr="00D31217" w:rsidRDefault="00364040" w:rsidP="00364040">
            <w:pPr>
              <w:pStyle w:val="TableBodyTextMIRB"/>
            </w:pPr>
            <w:r w:rsidRPr="00D31217">
              <w:t>Yes</w:t>
            </w:r>
          </w:p>
        </w:tc>
        <w:tc>
          <w:tcPr>
            <w:tcW w:w="825" w:type="pct"/>
            <w:vAlign w:val="center"/>
          </w:tcPr>
          <w:p w14:paraId="2E63BB69" w14:textId="77777777" w:rsidR="00364040" w:rsidRPr="00D31217" w:rsidRDefault="00364040" w:rsidP="00364040">
            <w:pPr>
              <w:pStyle w:val="TableBodyTextMIRB"/>
            </w:pPr>
            <w:r w:rsidRPr="00D31217">
              <w:t>EFF_DATE</w:t>
            </w:r>
          </w:p>
        </w:tc>
        <w:tc>
          <w:tcPr>
            <w:tcW w:w="1225" w:type="pct"/>
            <w:vAlign w:val="center"/>
          </w:tcPr>
          <w:p w14:paraId="43196956" w14:textId="77777777" w:rsidR="00364040" w:rsidRPr="00D31217" w:rsidRDefault="00364040" w:rsidP="00364040">
            <w:pPr>
              <w:pStyle w:val="TableBodyTextMIRB"/>
            </w:pPr>
            <w:r w:rsidRPr="00D31217">
              <w:t>Date/time the record was created or last modified in the source database.</w:t>
            </w:r>
          </w:p>
        </w:tc>
      </w:tr>
      <w:tr w:rsidR="00364040" w:rsidRPr="00D31217" w14:paraId="63799973" w14:textId="77777777" w:rsidTr="00364040">
        <w:trPr>
          <w:cantSplit/>
          <w:trHeight w:val="432"/>
        </w:trPr>
        <w:tc>
          <w:tcPr>
            <w:tcW w:w="1397" w:type="pct"/>
            <w:vAlign w:val="center"/>
          </w:tcPr>
          <w:p w14:paraId="0C916115" w14:textId="77777777" w:rsidR="00364040" w:rsidRPr="00D31217" w:rsidRDefault="00364040" w:rsidP="00364040">
            <w:pPr>
              <w:pStyle w:val="TableColumnNameMIRB"/>
            </w:pPr>
            <w:r w:rsidRPr="00D31217">
              <w:t>EXPIRY_DATETIME</w:t>
            </w:r>
          </w:p>
        </w:tc>
        <w:tc>
          <w:tcPr>
            <w:tcW w:w="899" w:type="pct"/>
            <w:vAlign w:val="center"/>
          </w:tcPr>
          <w:p w14:paraId="404619B4" w14:textId="77777777" w:rsidR="00364040" w:rsidRPr="00D31217" w:rsidRDefault="00364040" w:rsidP="00364040">
            <w:pPr>
              <w:pStyle w:val="TableBodyTextMIRB"/>
            </w:pPr>
            <w:r w:rsidRPr="00D31217">
              <w:t>DATE</w:t>
            </w:r>
          </w:p>
        </w:tc>
        <w:tc>
          <w:tcPr>
            <w:tcW w:w="654" w:type="pct"/>
            <w:vAlign w:val="center"/>
          </w:tcPr>
          <w:p w14:paraId="5C54D545" w14:textId="77777777" w:rsidR="00364040" w:rsidRPr="00D31217" w:rsidRDefault="00364040" w:rsidP="00364040">
            <w:pPr>
              <w:pStyle w:val="TableBodyTextMIRB"/>
            </w:pPr>
            <w:r w:rsidRPr="00D31217">
              <w:t>No</w:t>
            </w:r>
          </w:p>
        </w:tc>
        <w:tc>
          <w:tcPr>
            <w:tcW w:w="825" w:type="pct"/>
            <w:vAlign w:val="center"/>
          </w:tcPr>
          <w:p w14:paraId="3D86B1D3" w14:textId="77777777" w:rsidR="00364040" w:rsidRPr="00D31217" w:rsidRDefault="00364040" w:rsidP="00364040">
            <w:pPr>
              <w:pStyle w:val="TableBodyTextMIRB"/>
            </w:pPr>
            <w:r w:rsidRPr="00D31217">
              <w:t>EXP_DATE</w:t>
            </w:r>
          </w:p>
        </w:tc>
        <w:tc>
          <w:tcPr>
            <w:tcW w:w="1225" w:type="pct"/>
            <w:vAlign w:val="center"/>
          </w:tcPr>
          <w:p w14:paraId="7360CBDC" w14:textId="77777777" w:rsidR="00364040" w:rsidRPr="00D31217" w:rsidRDefault="00364040" w:rsidP="00364040">
            <w:pPr>
              <w:pStyle w:val="TableBodyTextMIRB"/>
            </w:pPr>
            <w:r w:rsidRPr="00D31217">
              <w:t>Date/time that the record was expired from use.</w:t>
            </w:r>
          </w:p>
        </w:tc>
      </w:tr>
    </w:tbl>
    <w:p w14:paraId="4B00CB96" w14:textId="77777777" w:rsidR="00364040" w:rsidRPr="00FE2ACC" w:rsidRDefault="00364040" w:rsidP="00364040">
      <w:pPr>
        <w:pStyle w:val="BodyAccessibleTextMIRB"/>
        <w:spacing w:before="240"/>
        <w:jc w:val="center"/>
        <w:rPr>
          <w:b/>
        </w:rPr>
      </w:pPr>
      <w:r w:rsidRPr="00FE2ACC">
        <w:rPr>
          <w:b/>
        </w:rPr>
        <w:t>ORN_STREET_TYPE_LIST Permissible Values</w:t>
      </w:r>
    </w:p>
    <w:tbl>
      <w:tblPr>
        <w:tblStyle w:val="TableGrid1"/>
        <w:tblW w:w="5000" w:type="pct"/>
        <w:tblLook w:val="04A0" w:firstRow="1" w:lastRow="0" w:firstColumn="1" w:lastColumn="0" w:noHBand="0" w:noVBand="1"/>
        <w:tblCaption w:val="Permissible Values: ORN_STREET_TYPE_LIST"/>
        <w:tblDescription w:val="The table lists all allowed values for ORN_STREET_TYPE_LIST."/>
      </w:tblPr>
      <w:tblGrid>
        <w:gridCol w:w="2430"/>
        <w:gridCol w:w="2139"/>
        <w:gridCol w:w="2236"/>
        <w:gridCol w:w="2041"/>
        <w:gridCol w:w="1944"/>
      </w:tblGrid>
      <w:tr w:rsidR="00364040" w14:paraId="2490A5EB" w14:textId="77777777" w:rsidTr="00364040">
        <w:trPr>
          <w:cantSplit/>
          <w:tblHeader/>
        </w:trPr>
        <w:tc>
          <w:tcPr>
            <w:tcW w:w="1126" w:type="pct"/>
            <w:vAlign w:val="center"/>
          </w:tcPr>
          <w:p w14:paraId="788F082A" w14:textId="77777777" w:rsidR="00364040" w:rsidRPr="00C05737" w:rsidRDefault="00364040" w:rsidP="00364040">
            <w:pPr>
              <w:pStyle w:val="TableHeaderRowTextMIRB"/>
            </w:pPr>
            <w:r>
              <w:t>STREET TYPE</w:t>
            </w:r>
          </w:p>
        </w:tc>
        <w:tc>
          <w:tcPr>
            <w:tcW w:w="991" w:type="pct"/>
            <w:vAlign w:val="center"/>
          </w:tcPr>
          <w:p w14:paraId="223928D3" w14:textId="77777777" w:rsidR="00364040" w:rsidRPr="00C05737" w:rsidRDefault="00364040" w:rsidP="00364040">
            <w:pPr>
              <w:pStyle w:val="TableHeaderRowTextMIRB"/>
            </w:pPr>
            <w:r>
              <w:t>STREET TYPE SHORT FORM ENGLISH</w:t>
            </w:r>
          </w:p>
        </w:tc>
        <w:tc>
          <w:tcPr>
            <w:tcW w:w="1036" w:type="pct"/>
            <w:vAlign w:val="center"/>
          </w:tcPr>
          <w:p w14:paraId="05DFD9FB" w14:textId="77777777" w:rsidR="00364040" w:rsidRPr="00C05737" w:rsidRDefault="00364040" w:rsidP="00364040">
            <w:pPr>
              <w:pStyle w:val="TableHeaderRowTextMIRB"/>
            </w:pPr>
            <w:r>
              <w:t>STREET TYPE SHORT FORM FRENCH</w:t>
            </w:r>
          </w:p>
        </w:tc>
        <w:tc>
          <w:tcPr>
            <w:tcW w:w="946" w:type="pct"/>
            <w:vAlign w:val="center"/>
          </w:tcPr>
          <w:p w14:paraId="77BA35EA" w14:textId="77777777" w:rsidR="00364040" w:rsidRPr="00C05737" w:rsidRDefault="00364040" w:rsidP="00364040">
            <w:pPr>
              <w:pStyle w:val="TableHeaderRowTextMIRB"/>
            </w:pPr>
            <w:r>
              <w:t>NRN STREETTYPE</w:t>
            </w:r>
          </w:p>
        </w:tc>
        <w:tc>
          <w:tcPr>
            <w:tcW w:w="901" w:type="pct"/>
            <w:vAlign w:val="center"/>
          </w:tcPr>
          <w:p w14:paraId="3DB35A01" w14:textId="77777777" w:rsidR="00364040" w:rsidRPr="00C05737" w:rsidRDefault="00364040" w:rsidP="00364040">
            <w:pPr>
              <w:pStyle w:val="TableHeaderRowTextMIRB"/>
            </w:pPr>
            <w:r>
              <w:t>EXPIRY DATETIME</w:t>
            </w:r>
          </w:p>
        </w:tc>
      </w:tr>
      <w:tr w:rsidR="00364040" w14:paraId="7A7795FD" w14:textId="77777777" w:rsidTr="00364040">
        <w:trPr>
          <w:cantSplit/>
        </w:trPr>
        <w:tc>
          <w:tcPr>
            <w:tcW w:w="1126" w:type="pct"/>
            <w:vAlign w:val="center"/>
          </w:tcPr>
          <w:p w14:paraId="5C39DBC5" w14:textId="77777777" w:rsidR="00364040" w:rsidRPr="006E3D88" w:rsidRDefault="00364040" w:rsidP="00364040">
            <w:pPr>
              <w:pStyle w:val="TableBodyTextMIRB"/>
            </w:pPr>
            <w:r>
              <w:t>Abbey</w:t>
            </w:r>
          </w:p>
        </w:tc>
        <w:tc>
          <w:tcPr>
            <w:tcW w:w="991" w:type="pct"/>
            <w:vAlign w:val="center"/>
          </w:tcPr>
          <w:p w14:paraId="32B105A2" w14:textId="77777777" w:rsidR="00364040" w:rsidRPr="006E3D88" w:rsidRDefault="00364040" w:rsidP="00364040">
            <w:pPr>
              <w:pStyle w:val="TableBodyTextMIRB"/>
            </w:pPr>
            <w:r>
              <w:t>ABBEY</w:t>
            </w:r>
          </w:p>
        </w:tc>
        <w:tc>
          <w:tcPr>
            <w:tcW w:w="1036" w:type="pct"/>
            <w:vAlign w:val="center"/>
          </w:tcPr>
          <w:p w14:paraId="4C31F55D" w14:textId="77777777" w:rsidR="00364040" w:rsidRDefault="00364040" w:rsidP="00364040">
            <w:pPr>
              <w:pStyle w:val="TableBodyTextMIRB"/>
            </w:pPr>
            <w:r w:rsidRPr="00DF4846">
              <w:t>Not applicable</w:t>
            </w:r>
          </w:p>
        </w:tc>
        <w:tc>
          <w:tcPr>
            <w:tcW w:w="946" w:type="pct"/>
            <w:vAlign w:val="center"/>
          </w:tcPr>
          <w:p w14:paraId="339EBEA3" w14:textId="77777777" w:rsidR="00364040" w:rsidRDefault="00364040" w:rsidP="00364040">
            <w:pPr>
              <w:pStyle w:val="TableBodyTextMIRB"/>
            </w:pPr>
            <w:r w:rsidRPr="001F113B">
              <w:t>Not applicable</w:t>
            </w:r>
          </w:p>
        </w:tc>
        <w:tc>
          <w:tcPr>
            <w:tcW w:w="901" w:type="pct"/>
            <w:vAlign w:val="center"/>
          </w:tcPr>
          <w:p w14:paraId="6C04427D" w14:textId="77777777" w:rsidR="00364040" w:rsidRDefault="00364040" w:rsidP="00364040">
            <w:pPr>
              <w:pStyle w:val="TableBodyTextMIRB"/>
            </w:pPr>
            <w:r w:rsidRPr="001F113B">
              <w:t>Not applicable</w:t>
            </w:r>
          </w:p>
        </w:tc>
      </w:tr>
      <w:tr w:rsidR="00364040" w14:paraId="4676ADAC" w14:textId="77777777" w:rsidTr="00364040">
        <w:trPr>
          <w:cantSplit/>
        </w:trPr>
        <w:tc>
          <w:tcPr>
            <w:tcW w:w="1126" w:type="pct"/>
            <w:vAlign w:val="center"/>
          </w:tcPr>
          <w:p w14:paraId="58C2105B" w14:textId="77777777" w:rsidR="00364040" w:rsidRPr="006E3D88" w:rsidRDefault="00364040" w:rsidP="00364040">
            <w:pPr>
              <w:pStyle w:val="TableBodyTextMIRB"/>
            </w:pPr>
            <w:r>
              <w:t>Access</w:t>
            </w:r>
          </w:p>
        </w:tc>
        <w:tc>
          <w:tcPr>
            <w:tcW w:w="991" w:type="pct"/>
            <w:vAlign w:val="center"/>
          </w:tcPr>
          <w:p w14:paraId="27FA603B" w14:textId="77777777" w:rsidR="00364040" w:rsidRPr="006E3D88" w:rsidRDefault="00364040" w:rsidP="00364040">
            <w:pPr>
              <w:pStyle w:val="TableBodyTextMIRB"/>
            </w:pPr>
            <w:r>
              <w:t>ACCESS</w:t>
            </w:r>
          </w:p>
        </w:tc>
        <w:tc>
          <w:tcPr>
            <w:tcW w:w="1036" w:type="pct"/>
            <w:vAlign w:val="center"/>
          </w:tcPr>
          <w:p w14:paraId="4B4A83DC" w14:textId="77777777" w:rsidR="00364040" w:rsidRDefault="00364040" w:rsidP="00364040">
            <w:pPr>
              <w:pStyle w:val="TableBodyTextMIRB"/>
            </w:pPr>
            <w:r w:rsidRPr="00DF4846">
              <w:t>Not applicable</w:t>
            </w:r>
          </w:p>
        </w:tc>
        <w:tc>
          <w:tcPr>
            <w:tcW w:w="946" w:type="pct"/>
            <w:vAlign w:val="center"/>
          </w:tcPr>
          <w:p w14:paraId="04B17341" w14:textId="77777777" w:rsidR="00364040" w:rsidRDefault="00364040" w:rsidP="00364040">
            <w:pPr>
              <w:pStyle w:val="TableBodyTextMIRB"/>
            </w:pPr>
            <w:r w:rsidRPr="001F113B">
              <w:t>Not applicable</w:t>
            </w:r>
          </w:p>
        </w:tc>
        <w:tc>
          <w:tcPr>
            <w:tcW w:w="901" w:type="pct"/>
            <w:vAlign w:val="center"/>
          </w:tcPr>
          <w:p w14:paraId="269F4068" w14:textId="77777777" w:rsidR="00364040" w:rsidRDefault="00364040" w:rsidP="00364040">
            <w:pPr>
              <w:pStyle w:val="TableBodyTextMIRB"/>
            </w:pPr>
            <w:r w:rsidRPr="001F113B">
              <w:t>Not applicable</w:t>
            </w:r>
          </w:p>
        </w:tc>
      </w:tr>
      <w:tr w:rsidR="00364040" w14:paraId="6D9ADAC1" w14:textId="77777777" w:rsidTr="00364040">
        <w:trPr>
          <w:cantSplit/>
        </w:trPr>
        <w:tc>
          <w:tcPr>
            <w:tcW w:w="1126" w:type="pct"/>
            <w:vAlign w:val="center"/>
          </w:tcPr>
          <w:p w14:paraId="51F17BCC" w14:textId="77777777" w:rsidR="00364040" w:rsidRPr="006E3D88" w:rsidRDefault="00364040" w:rsidP="00364040">
            <w:pPr>
              <w:pStyle w:val="TableBodyTextMIRB"/>
            </w:pPr>
            <w:r>
              <w:t>Acres</w:t>
            </w:r>
          </w:p>
        </w:tc>
        <w:tc>
          <w:tcPr>
            <w:tcW w:w="991" w:type="pct"/>
            <w:vAlign w:val="center"/>
          </w:tcPr>
          <w:p w14:paraId="3827128F" w14:textId="77777777" w:rsidR="00364040" w:rsidRPr="006E3D88" w:rsidRDefault="00364040" w:rsidP="00364040">
            <w:pPr>
              <w:pStyle w:val="TableBodyTextMIRB"/>
            </w:pPr>
            <w:r>
              <w:t>ACRES</w:t>
            </w:r>
          </w:p>
        </w:tc>
        <w:tc>
          <w:tcPr>
            <w:tcW w:w="1036" w:type="pct"/>
            <w:vAlign w:val="center"/>
          </w:tcPr>
          <w:p w14:paraId="4DFFBC6F" w14:textId="77777777" w:rsidR="00364040" w:rsidRDefault="00364040" w:rsidP="00364040">
            <w:pPr>
              <w:pStyle w:val="TableBodyTextMIRB"/>
            </w:pPr>
            <w:r w:rsidRPr="00DF4846">
              <w:t>Not applicable</w:t>
            </w:r>
          </w:p>
        </w:tc>
        <w:tc>
          <w:tcPr>
            <w:tcW w:w="946" w:type="pct"/>
            <w:vAlign w:val="center"/>
          </w:tcPr>
          <w:p w14:paraId="66ECC8E9" w14:textId="77777777" w:rsidR="00364040" w:rsidRDefault="00364040" w:rsidP="00364040">
            <w:pPr>
              <w:pStyle w:val="TableBodyTextMIRB"/>
            </w:pPr>
            <w:r w:rsidRPr="001F113B">
              <w:t>Not applicable</w:t>
            </w:r>
          </w:p>
        </w:tc>
        <w:tc>
          <w:tcPr>
            <w:tcW w:w="901" w:type="pct"/>
            <w:vAlign w:val="center"/>
          </w:tcPr>
          <w:p w14:paraId="24E483A3" w14:textId="77777777" w:rsidR="00364040" w:rsidRDefault="00364040" w:rsidP="00364040">
            <w:pPr>
              <w:pStyle w:val="TableBodyTextMIRB"/>
            </w:pPr>
            <w:r w:rsidRPr="001F113B">
              <w:t>Not applicable</w:t>
            </w:r>
          </w:p>
        </w:tc>
      </w:tr>
      <w:tr w:rsidR="00364040" w14:paraId="1F54BF8F" w14:textId="77777777" w:rsidTr="00364040">
        <w:trPr>
          <w:cantSplit/>
        </w:trPr>
        <w:tc>
          <w:tcPr>
            <w:tcW w:w="1126" w:type="pct"/>
            <w:vAlign w:val="center"/>
          </w:tcPr>
          <w:p w14:paraId="68C71672" w14:textId="77777777" w:rsidR="00364040" w:rsidRPr="006E3D88" w:rsidRDefault="00364040" w:rsidP="00364040">
            <w:pPr>
              <w:pStyle w:val="TableBodyTextMIRB"/>
            </w:pPr>
            <w:r>
              <w:t>Aire</w:t>
            </w:r>
          </w:p>
        </w:tc>
        <w:tc>
          <w:tcPr>
            <w:tcW w:w="991" w:type="pct"/>
            <w:vAlign w:val="center"/>
          </w:tcPr>
          <w:p w14:paraId="38B508D4" w14:textId="77777777" w:rsidR="00364040" w:rsidRPr="006E3D88" w:rsidRDefault="00364040" w:rsidP="00364040">
            <w:pPr>
              <w:pStyle w:val="TableBodyTextMIRB"/>
            </w:pPr>
            <w:r>
              <w:t>AIRE</w:t>
            </w:r>
          </w:p>
        </w:tc>
        <w:tc>
          <w:tcPr>
            <w:tcW w:w="1036" w:type="pct"/>
            <w:vAlign w:val="center"/>
          </w:tcPr>
          <w:p w14:paraId="142078B2" w14:textId="77777777" w:rsidR="00364040" w:rsidRDefault="00364040" w:rsidP="00364040">
            <w:pPr>
              <w:pStyle w:val="TableBodyTextMIRB"/>
            </w:pPr>
            <w:r w:rsidRPr="00DF4846">
              <w:t>Not applicable</w:t>
            </w:r>
          </w:p>
        </w:tc>
        <w:tc>
          <w:tcPr>
            <w:tcW w:w="946" w:type="pct"/>
            <w:vAlign w:val="center"/>
          </w:tcPr>
          <w:p w14:paraId="3CC309AC" w14:textId="77777777" w:rsidR="00364040" w:rsidRDefault="00364040" w:rsidP="00364040">
            <w:pPr>
              <w:pStyle w:val="TableBodyTextMIRB"/>
            </w:pPr>
            <w:r w:rsidRPr="001F113B">
              <w:t>Not applicable</w:t>
            </w:r>
          </w:p>
        </w:tc>
        <w:tc>
          <w:tcPr>
            <w:tcW w:w="901" w:type="pct"/>
            <w:vAlign w:val="center"/>
          </w:tcPr>
          <w:p w14:paraId="2156F07D" w14:textId="77777777" w:rsidR="00364040" w:rsidRDefault="00364040" w:rsidP="00364040">
            <w:pPr>
              <w:pStyle w:val="TableBodyTextMIRB"/>
            </w:pPr>
            <w:r w:rsidRPr="001F113B">
              <w:t>Not applicable</w:t>
            </w:r>
          </w:p>
        </w:tc>
      </w:tr>
      <w:tr w:rsidR="00364040" w14:paraId="0B753FC3" w14:textId="77777777" w:rsidTr="00364040">
        <w:trPr>
          <w:cantSplit/>
        </w:trPr>
        <w:tc>
          <w:tcPr>
            <w:tcW w:w="1126" w:type="pct"/>
            <w:vAlign w:val="center"/>
          </w:tcPr>
          <w:p w14:paraId="114583C1" w14:textId="77777777" w:rsidR="00364040" w:rsidRPr="006E3D88" w:rsidRDefault="00364040" w:rsidP="00364040">
            <w:pPr>
              <w:pStyle w:val="TableBodyTextMIRB"/>
            </w:pPr>
            <w:r>
              <w:t>Alley</w:t>
            </w:r>
          </w:p>
        </w:tc>
        <w:tc>
          <w:tcPr>
            <w:tcW w:w="991" w:type="pct"/>
            <w:vAlign w:val="center"/>
          </w:tcPr>
          <w:p w14:paraId="32DC3C6F" w14:textId="77777777" w:rsidR="00364040" w:rsidRPr="006E3D88" w:rsidRDefault="00364040" w:rsidP="00364040">
            <w:pPr>
              <w:pStyle w:val="TableBodyTextMIRB"/>
            </w:pPr>
            <w:r>
              <w:t>ALLEY</w:t>
            </w:r>
          </w:p>
        </w:tc>
        <w:tc>
          <w:tcPr>
            <w:tcW w:w="1036" w:type="pct"/>
            <w:vAlign w:val="center"/>
          </w:tcPr>
          <w:p w14:paraId="46074671" w14:textId="77777777" w:rsidR="00364040" w:rsidRDefault="00364040" w:rsidP="00364040">
            <w:pPr>
              <w:pStyle w:val="TableBodyTextMIRB"/>
            </w:pPr>
            <w:r w:rsidRPr="00DF4846">
              <w:t>Not applicable</w:t>
            </w:r>
          </w:p>
        </w:tc>
        <w:tc>
          <w:tcPr>
            <w:tcW w:w="946" w:type="pct"/>
            <w:vAlign w:val="center"/>
          </w:tcPr>
          <w:p w14:paraId="202627E8" w14:textId="77777777" w:rsidR="00364040" w:rsidRDefault="00364040" w:rsidP="00364040">
            <w:pPr>
              <w:pStyle w:val="TableBodyTextMIRB"/>
            </w:pPr>
            <w:r w:rsidRPr="001F113B">
              <w:t>Not applicable</w:t>
            </w:r>
          </w:p>
        </w:tc>
        <w:tc>
          <w:tcPr>
            <w:tcW w:w="901" w:type="pct"/>
            <w:vAlign w:val="center"/>
          </w:tcPr>
          <w:p w14:paraId="72D5B45D" w14:textId="77777777" w:rsidR="00364040" w:rsidRDefault="00364040" w:rsidP="00364040">
            <w:pPr>
              <w:pStyle w:val="TableBodyTextMIRB"/>
            </w:pPr>
            <w:r w:rsidRPr="001F113B">
              <w:t>Not applicable</w:t>
            </w:r>
          </w:p>
        </w:tc>
      </w:tr>
      <w:tr w:rsidR="00364040" w14:paraId="557A653B" w14:textId="77777777" w:rsidTr="00364040">
        <w:trPr>
          <w:cantSplit/>
        </w:trPr>
        <w:tc>
          <w:tcPr>
            <w:tcW w:w="1126" w:type="pct"/>
            <w:vAlign w:val="center"/>
          </w:tcPr>
          <w:p w14:paraId="2C1BC594" w14:textId="77777777" w:rsidR="00364040" w:rsidRPr="006E3D88" w:rsidRDefault="00364040" w:rsidP="00364040">
            <w:pPr>
              <w:pStyle w:val="TableBodyTextMIRB"/>
            </w:pPr>
            <w:r>
              <w:t>Allée</w:t>
            </w:r>
          </w:p>
        </w:tc>
        <w:tc>
          <w:tcPr>
            <w:tcW w:w="991" w:type="pct"/>
            <w:vAlign w:val="center"/>
          </w:tcPr>
          <w:p w14:paraId="407778E9" w14:textId="77777777" w:rsidR="00364040" w:rsidRPr="006E3D88" w:rsidRDefault="00364040" w:rsidP="00364040">
            <w:pPr>
              <w:pStyle w:val="TableBodyTextMIRB"/>
            </w:pPr>
            <w:r>
              <w:t>Not applicable</w:t>
            </w:r>
          </w:p>
        </w:tc>
        <w:tc>
          <w:tcPr>
            <w:tcW w:w="1036" w:type="pct"/>
            <w:vAlign w:val="center"/>
          </w:tcPr>
          <w:p w14:paraId="42665AAF" w14:textId="77777777" w:rsidR="00364040" w:rsidRPr="006E3D88" w:rsidRDefault="00364040" w:rsidP="00364040">
            <w:pPr>
              <w:pStyle w:val="TableBodyTextMIRB"/>
            </w:pPr>
            <w:r>
              <w:t>ALLÉE</w:t>
            </w:r>
          </w:p>
        </w:tc>
        <w:tc>
          <w:tcPr>
            <w:tcW w:w="946" w:type="pct"/>
            <w:vAlign w:val="center"/>
          </w:tcPr>
          <w:p w14:paraId="6BB1D5D2" w14:textId="77777777" w:rsidR="00364040" w:rsidRDefault="00364040" w:rsidP="00364040">
            <w:pPr>
              <w:pStyle w:val="TableBodyTextMIRB"/>
            </w:pPr>
            <w:r w:rsidRPr="001F113B">
              <w:t>Not applicable</w:t>
            </w:r>
          </w:p>
        </w:tc>
        <w:tc>
          <w:tcPr>
            <w:tcW w:w="901" w:type="pct"/>
            <w:vAlign w:val="center"/>
          </w:tcPr>
          <w:p w14:paraId="2064C8DC" w14:textId="77777777" w:rsidR="00364040" w:rsidRDefault="00364040" w:rsidP="00364040">
            <w:pPr>
              <w:pStyle w:val="TableBodyTextMIRB"/>
            </w:pPr>
            <w:r w:rsidRPr="001F113B">
              <w:t>Not applicable</w:t>
            </w:r>
          </w:p>
        </w:tc>
      </w:tr>
      <w:tr w:rsidR="00364040" w14:paraId="4E5D85E6" w14:textId="77777777" w:rsidTr="00364040">
        <w:trPr>
          <w:cantSplit/>
        </w:trPr>
        <w:tc>
          <w:tcPr>
            <w:tcW w:w="1126" w:type="pct"/>
            <w:vAlign w:val="center"/>
          </w:tcPr>
          <w:p w14:paraId="538A62F2" w14:textId="77777777" w:rsidR="00364040" w:rsidRPr="006E3D88" w:rsidRDefault="00364040" w:rsidP="00364040">
            <w:pPr>
              <w:pStyle w:val="TableBodyTextMIRB"/>
            </w:pPr>
            <w:r>
              <w:t>Arm</w:t>
            </w:r>
          </w:p>
        </w:tc>
        <w:tc>
          <w:tcPr>
            <w:tcW w:w="991" w:type="pct"/>
            <w:vAlign w:val="center"/>
          </w:tcPr>
          <w:p w14:paraId="7F02C7EF" w14:textId="77777777" w:rsidR="00364040" w:rsidRPr="006E3D88" w:rsidRDefault="00364040" w:rsidP="00364040">
            <w:pPr>
              <w:pStyle w:val="TableBodyTextMIRB"/>
            </w:pPr>
            <w:r>
              <w:t>ARM</w:t>
            </w:r>
          </w:p>
        </w:tc>
        <w:tc>
          <w:tcPr>
            <w:tcW w:w="1036" w:type="pct"/>
            <w:vAlign w:val="center"/>
          </w:tcPr>
          <w:p w14:paraId="28BD1CDA" w14:textId="77777777" w:rsidR="00364040" w:rsidRDefault="00364040" w:rsidP="00364040">
            <w:pPr>
              <w:pStyle w:val="TableBodyTextMIRB"/>
            </w:pPr>
            <w:r w:rsidRPr="00473B77">
              <w:t>Not applicable</w:t>
            </w:r>
          </w:p>
        </w:tc>
        <w:tc>
          <w:tcPr>
            <w:tcW w:w="946" w:type="pct"/>
            <w:vAlign w:val="center"/>
          </w:tcPr>
          <w:p w14:paraId="7A08A8F0" w14:textId="77777777" w:rsidR="00364040" w:rsidRDefault="00364040" w:rsidP="00364040">
            <w:pPr>
              <w:pStyle w:val="TableBodyTextMIRB"/>
            </w:pPr>
            <w:r w:rsidRPr="001F113B">
              <w:t>Not applicable</w:t>
            </w:r>
          </w:p>
        </w:tc>
        <w:tc>
          <w:tcPr>
            <w:tcW w:w="901" w:type="pct"/>
            <w:vAlign w:val="center"/>
          </w:tcPr>
          <w:p w14:paraId="394605E9" w14:textId="77777777" w:rsidR="00364040" w:rsidRDefault="00364040" w:rsidP="00364040">
            <w:pPr>
              <w:pStyle w:val="TableBodyTextMIRB"/>
            </w:pPr>
            <w:r w:rsidRPr="001F113B">
              <w:t>Not applicable</w:t>
            </w:r>
          </w:p>
        </w:tc>
      </w:tr>
      <w:tr w:rsidR="00364040" w14:paraId="58479181" w14:textId="77777777" w:rsidTr="00364040">
        <w:trPr>
          <w:cantSplit/>
        </w:trPr>
        <w:tc>
          <w:tcPr>
            <w:tcW w:w="1126" w:type="pct"/>
            <w:vAlign w:val="center"/>
          </w:tcPr>
          <w:p w14:paraId="74E6A29E" w14:textId="77777777" w:rsidR="00364040" w:rsidRPr="006E3D88" w:rsidRDefault="00364040" w:rsidP="00364040">
            <w:pPr>
              <w:pStyle w:val="TableBodyTextMIRB"/>
            </w:pPr>
            <w:r>
              <w:t>Autoroute</w:t>
            </w:r>
          </w:p>
        </w:tc>
        <w:tc>
          <w:tcPr>
            <w:tcW w:w="991" w:type="pct"/>
            <w:vAlign w:val="center"/>
          </w:tcPr>
          <w:p w14:paraId="4EF96DFA" w14:textId="77777777" w:rsidR="00364040" w:rsidRPr="006E3D88" w:rsidRDefault="00364040" w:rsidP="00364040">
            <w:pPr>
              <w:pStyle w:val="TableBodyTextMIRB"/>
            </w:pPr>
            <w:r>
              <w:t>AUT</w:t>
            </w:r>
          </w:p>
        </w:tc>
        <w:tc>
          <w:tcPr>
            <w:tcW w:w="1036" w:type="pct"/>
            <w:vAlign w:val="center"/>
          </w:tcPr>
          <w:p w14:paraId="51FCDCEC" w14:textId="77777777" w:rsidR="00364040" w:rsidRDefault="00364040" w:rsidP="00364040">
            <w:pPr>
              <w:pStyle w:val="TableBodyTextMIRB"/>
            </w:pPr>
            <w:r w:rsidRPr="00473B77">
              <w:t>Not applicable</w:t>
            </w:r>
          </w:p>
        </w:tc>
        <w:tc>
          <w:tcPr>
            <w:tcW w:w="946" w:type="pct"/>
            <w:vAlign w:val="center"/>
          </w:tcPr>
          <w:p w14:paraId="6CB4200D" w14:textId="77777777" w:rsidR="00364040" w:rsidRDefault="00364040" w:rsidP="00364040">
            <w:pPr>
              <w:pStyle w:val="TableBodyTextMIRB"/>
            </w:pPr>
            <w:r w:rsidRPr="001F113B">
              <w:t>Not applicable</w:t>
            </w:r>
          </w:p>
        </w:tc>
        <w:tc>
          <w:tcPr>
            <w:tcW w:w="901" w:type="pct"/>
            <w:vAlign w:val="center"/>
          </w:tcPr>
          <w:p w14:paraId="553E7627" w14:textId="77777777" w:rsidR="00364040" w:rsidRDefault="00364040" w:rsidP="00364040">
            <w:pPr>
              <w:pStyle w:val="TableBodyTextMIRB"/>
            </w:pPr>
            <w:r w:rsidRPr="001F113B">
              <w:t>Not applicable</w:t>
            </w:r>
          </w:p>
        </w:tc>
      </w:tr>
      <w:tr w:rsidR="00364040" w14:paraId="767ABB87" w14:textId="77777777" w:rsidTr="00364040">
        <w:trPr>
          <w:cantSplit/>
        </w:trPr>
        <w:tc>
          <w:tcPr>
            <w:tcW w:w="1126" w:type="pct"/>
            <w:vAlign w:val="center"/>
          </w:tcPr>
          <w:p w14:paraId="4CA5EBD0" w14:textId="77777777" w:rsidR="00364040" w:rsidRPr="006E3D88" w:rsidRDefault="00364040" w:rsidP="00364040">
            <w:pPr>
              <w:pStyle w:val="TableBodyTextMIRB"/>
            </w:pPr>
            <w:r>
              <w:t>Avenue</w:t>
            </w:r>
          </w:p>
        </w:tc>
        <w:tc>
          <w:tcPr>
            <w:tcW w:w="991" w:type="pct"/>
            <w:vAlign w:val="center"/>
          </w:tcPr>
          <w:p w14:paraId="14545E43" w14:textId="77777777" w:rsidR="00364040" w:rsidRPr="006E3D88" w:rsidRDefault="00364040" w:rsidP="00364040">
            <w:pPr>
              <w:pStyle w:val="TableBodyTextMIRB"/>
            </w:pPr>
            <w:r>
              <w:t>AVE</w:t>
            </w:r>
          </w:p>
        </w:tc>
        <w:tc>
          <w:tcPr>
            <w:tcW w:w="1036" w:type="pct"/>
            <w:vAlign w:val="center"/>
          </w:tcPr>
          <w:p w14:paraId="03B0DFB3" w14:textId="77777777" w:rsidR="00364040" w:rsidRPr="006E3D88" w:rsidRDefault="00364040" w:rsidP="00364040">
            <w:pPr>
              <w:pStyle w:val="TableBodyTextMIRB"/>
            </w:pPr>
            <w:r>
              <w:t>AV</w:t>
            </w:r>
          </w:p>
        </w:tc>
        <w:tc>
          <w:tcPr>
            <w:tcW w:w="946" w:type="pct"/>
            <w:vAlign w:val="center"/>
          </w:tcPr>
          <w:p w14:paraId="338281B6" w14:textId="77777777" w:rsidR="00364040" w:rsidRDefault="00364040" w:rsidP="00364040">
            <w:pPr>
              <w:pStyle w:val="TableBodyTextMIRB"/>
            </w:pPr>
            <w:r w:rsidRPr="001F113B">
              <w:t>Not applicable</w:t>
            </w:r>
          </w:p>
        </w:tc>
        <w:tc>
          <w:tcPr>
            <w:tcW w:w="901" w:type="pct"/>
            <w:vAlign w:val="center"/>
          </w:tcPr>
          <w:p w14:paraId="30B6F8FC" w14:textId="77777777" w:rsidR="00364040" w:rsidRDefault="00364040" w:rsidP="00364040">
            <w:pPr>
              <w:pStyle w:val="TableBodyTextMIRB"/>
            </w:pPr>
            <w:r w:rsidRPr="001F113B">
              <w:t>Not applicable</w:t>
            </w:r>
          </w:p>
        </w:tc>
      </w:tr>
      <w:tr w:rsidR="00364040" w14:paraId="7E43BB93" w14:textId="77777777" w:rsidTr="00364040">
        <w:trPr>
          <w:cantSplit/>
        </w:trPr>
        <w:tc>
          <w:tcPr>
            <w:tcW w:w="1126" w:type="pct"/>
            <w:vAlign w:val="center"/>
          </w:tcPr>
          <w:p w14:paraId="5D791E08" w14:textId="77777777" w:rsidR="00364040" w:rsidRPr="006E3D88" w:rsidRDefault="00364040" w:rsidP="00364040">
            <w:pPr>
              <w:pStyle w:val="TableBodyTextMIRB"/>
            </w:pPr>
            <w:r>
              <w:t>Bank</w:t>
            </w:r>
          </w:p>
        </w:tc>
        <w:tc>
          <w:tcPr>
            <w:tcW w:w="991" w:type="pct"/>
            <w:vAlign w:val="center"/>
          </w:tcPr>
          <w:p w14:paraId="0A81F9A4" w14:textId="77777777" w:rsidR="00364040" w:rsidRPr="006E3D88" w:rsidRDefault="00364040" w:rsidP="00364040">
            <w:pPr>
              <w:pStyle w:val="TableBodyTextMIRB"/>
            </w:pPr>
            <w:r>
              <w:t>BK</w:t>
            </w:r>
          </w:p>
        </w:tc>
        <w:tc>
          <w:tcPr>
            <w:tcW w:w="1036" w:type="pct"/>
            <w:vAlign w:val="center"/>
          </w:tcPr>
          <w:p w14:paraId="3752CF29" w14:textId="77777777" w:rsidR="00364040" w:rsidRPr="006E3D88" w:rsidRDefault="00364040" w:rsidP="00364040">
            <w:pPr>
              <w:pStyle w:val="TableBodyTextMIRB"/>
            </w:pPr>
            <w:r>
              <w:t>Not applicable</w:t>
            </w:r>
          </w:p>
        </w:tc>
        <w:tc>
          <w:tcPr>
            <w:tcW w:w="946" w:type="pct"/>
            <w:vAlign w:val="center"/>
          </w:tcPr>
          <w:p w14:paraId="7EE235C7" w14:textId="77777777" w:rsidR="00364040" w:rsidRDefault="00364040" w:rsidP="00364040">
            <w:pPr>
              <w:pStyle w:val="TableBodyTextMIRB"/>
            </w:pPr>
            <w:r w:rsidRPr="001F113B">
              <w:t>Not applicable</w:t>
            </w:r>
          </w:p>
        </w:tc>
        <w:tc>
          <w:tcPr>
            <w:tcW w:w="901" w:type="pct"/>
            <w:vAlign w:val="center"/>
          </w:tcPr>
          <w:p w14:paraId="473603FC" w14:textId="77777777" w:rsidR="00364040" w:rsidRDefault="00364040" w:rsidP="00364040">
            <w:pPr>
              <w:pStyle w:val="TableBodyTextMIRB"/>
            </w:pPr>
            <w:r w:rsidRPr="001F113B">
              <w:t>Not applicable</w:t>
            </w:r>
          </w:p>
        </w:tc>
      </w:tr>
      <w:tr w:rsidR="00364040" w14:paraId="5378D37B" w14:textId="77777777" w:rsidTr="00364040">
        <w:trPr>
          <w:cantSplit/>
        </w:trPr>
        <w:tc>
          <w:tcPr>
            <w:tcW w:w="1126" w:type="pct"/>
            <w:vAlign w:val="center"/>
          </w:tcPr>
          <w:p w14:paraId="077FFF3A" w14:textId="77777777" w:rsidR="00364040" w:rsidRPr="006E3D88" w:rsidRDefault="00364040" w:rsidP="00364040">
            <w:pPr>
              <w:pStyle w:val="TableBodyTextMIRB"/>
            </w:pPr>
            <w:r>
              <w:t>Barrage</w:t>
            </w:r>
          </w:p>
        </w:tc>
        <w:tc>
          <w:tcPr>
            <w:tcW w:w="991" w:type="pct"/>
            <w:vAlign w:val="center"/>
          </w:tcPr>
          <w:p w14:paraId="546EFB42" w14:textId="77777777" w:rsidR="00364040" w:rsidRPr="006E3D88" w:rsidRDefault="00364040" w:rsidP="00364040">
            <w:pPr>
              <w:pStyle w:val="TableBodyTextMIRB"/>
            </w:pPr>
            <w:r>
              <w:t>Not applicable</w:t>
            </w:r>
          </w:p>
        </w:tc>
        <w:tc>
          <w:tcPr>
            <w:tcW w:w="1036" w:type="pct"/>
            <w:vAlign w:val="center"/>
          </w:tcPr>
          <w:p w14:paraId="40A9ECBE" w14:textId="77777777" w:rsidR="00364040" w:rsidRPr="006E3D88" w:rsidRDefault="00364040" w:rsidP="00364040">
            <w:pPr>
              <w:pStyle w:val="TableBodyTextMIRB"/>
            </w:pPr>
            <w:r>
              <w:t>BRGE</w:t>
            </w:r>
          </w:p>
        </w:tc>
        <w:tc>
          <w:tcPr>
            <w:tcW w:w="946" w:type="pct"/>
            <w:vAlign w:val="center"/>
          </w:tcPr>
          <w:p w14:paraId="51EBFFBA" w14:textId="77777777" w:rsidR="00364040" w:rsidRDefault="00364040" w:rsidP="00364040">
            <w:pPr>
              <w:pStyle w:val="TableBodyTextMIRB"/>
            </w:pPr>
            <w:r w:rsidRPr="001F113B">
              <w:t>Not applicable</w:t>
            </w:r>
          </w:p>
        </w:tc>
        <w:tc>
          <w:tcPr>
            <w:tcW w:w="901" w:type="pct"/>
            <w:vAlign w:val="center"/>
          </w:tcPr>
          <w:p w14:paraId="65BE6014" w14:textId="77777777" w:rsidR="00364040" w:rsidRDefault="00364040" w:rsidP="00364040">
            <w:pPr>
              <w:pStyle w:val="TableBodyTextMIRB"/>
            </w:pPr>
            <w:r w:rsidRPr="001F113B">
              <w:t>Not applicable</w:t>
            </w:r>
          </w:p>
        </w:tc>
      </w:tr>
      <w:tr w:rsidR="00364040" w14:paraId="54924240" w14:textId="77777777" w:rsidTr="00364040">
        <w:trPr>
          <w:cantSplit/>
        </w:trPr>
        <w:tc>
          <w:tcPr>
            <w:tcW w:w="1126" w:type="pct"/>
            <w:vAlign w:val="center"/>
          </w:tcPr>
          <w:p w14:paraId="5D55E4F5" w14:textId="77777777" w:rsidR="00364040" w:rsidRPr="006E3D88" w:rsidRDefault="00364040" w:rsidP="00364040">
            <w:pPr>
              <w:pStyle w:val="TableBodyTextMIRB"/>
            </w:pPr>
            <w:r>
              <w:t>Baseline</w:t>
            </w:r>
          </w:p>
        </w:tc>
        <w:tc>
          <w:tcPr>
            <w:tcW w:w="991" w:type="pct"/>
            <w:vAlign w:val="center"/>
          </w:tcPr>
          <w:p w14:paraId="433D6B96" w14:textId="77777777" w:rsidR="00364040" w:rsidRPr="006E3D88" w:rsidRDefault="00364040" w:rsidP="00364040">
            <w:pPr>
              <w:pStyle w:val="TableBodyTextMIRB"/>
            </w:pPr>
            <w:r>
              <w:t>BASELINE</w:t>
            </w:r>
          </w:p>
        </w:tc>
        <w:tc>
          <w:tcPr>
            <w:tcW w:w="1036" w:type="pct"/>
            <w:vAlign w:val="center"/>
          </w:tcPr>
          <w:p w14:paraId="26553881" w14:textId="77777777" w:rsidR="00364040" w:rsidRDefault="00364040" w:rsidP="00364040">
            <w:pPr>
              <w:pStyle w:val="TableBodyTextMIRB"/>
            </w:pPr>
            <w:r w:rsidRPr="002254D0">
              <w:t>Not applicable</w:t>
            </w:r>
          </w:p>
        </w:tc>
        <w:tc>
          <w:tcPr>
            <w:tcW w:w="946" w:type="pct"/>
            <w:vAlign w:val="center"/>
          </w:tcPr>
          <w:p w14:paraId="2E656CA1" w14:textId="77777777" w:rsidR="00364040" w:rsidRDefault="00364040" w:rsidP="00364040">
            <w:pPr>
              <w:pStyle w:val="TableBodyTextMIRB"/>
            </w:pPr>
            <w:r w:rsidRPr="001F113B">
              <w:t>Not applicable</w:t>
            </w:r>
          </w:p>
        </w:tc>
        <w:tc>
          <w:tcPr>
            <w:tcW w:w="901" w:type="pct"/>
            <w:vAlign w:val="center"/>
          </w:tcPr>
          <w:p w14:paraId="04052612" w14:textId="77777777" w:rsidR="00364040" w:rsidRDefault="00364040" w:rsidP="00364040">
            <w:pPr>
              <w:pStyle w:val="TableBodyTextMIRB"/>
            </w:pPr>
            <w:r w:rsidRPr="001F113B">
              <w:t>Not applicable</w:t>
            </w:r>
          </w:p>
        </w:tc>
      </w:tr>
      <w:tr w:rsidR="00364040" w14:paraId="47D7F9FC" w14:textId="77777777" w:rsidTr="00364040">
        <w:trPr>
          <w:cantSplit/>
        </w:trPr>
        <w:tc>
          <w:tcPr>
            <w:tcW w:w="1126" w:type="pct"/>
            <w:vAlign w:val="center"/>
          </w:tcPr>
          <w:p w14:paraId="0A04768F" w14:textId="77777777" w:rsidR="00364040" w:rsidRPr="006E3D88" w:rsidRDefault="00364040" w:rsidP="00364040">
            <w:pPr>
              <w:pStyle w:val="TableBodyTextMIRB"/>
            </w:pPr>
            <w:r>
              <w:t>Bay</w:t>
            </w:r>
          </w:p>
        </w:tc>
        <w:tc>
          <w:tcPr>
            <w:tcW w:w="991" w:type="pct"/>
            <w:vAlign w:val="center"/>
          </w:tcPr>
          <w:p w14:paraId="6844EF3D" w14:textId="77777777" w:rsidR="00364040" w:rsidRPr="006E3D88" w:rsidRDefault="00364040" w:rsidP="00364040">
            <w:pPr>
              <w:pStyle w:val="TableBodyTextMIRB"/>
            </w:pPr>
            <w:r>
              <w:t>BAY</w:t>
            </w:r>
          </w:p>
        </w:tc>
        <w:tc>
          <w:tcPr>
            <w:tcW w:w="1036" w:type="pct"/>
            <w:vAlign w:val="center"/>
          </w:tcPr>
          <w:p w14:paraId="379AE634" w14:textId="77777777" w:rsidR="00364040" w:rsidRDefault="00364040" w:rsidP="00364040">
            <w:pPr>
              <w:pStyle w:val="TableBodyTextMIRB"/>
            </w:pPr>
            <w:r w:rsidRPr="002254D0">
              <w:t>Not applicable</w:t>
            </w:r>
          </w:p>
        </w:tc>
        <w:tc>
          <w:tcPr>
            <w:tcW w:w="946" w:type="pct"/>
            <w:vAlign w:val="center"/>
          </w:tcPr>
          <w:p w14:paraId="4C7E3A12" w14:textId="77777777" w:rsidR="00364040" w:rsidRDefault="00364040" w:rsidP="00364040">
            <w:pPr>
              <w:pStyle w:val="TableBodyTextMIRB"/>
            </w:pPr>
            <w:r w:rsidRPr="001F113B">
              <w:t>Not applicable</w:t>
            </w:r>
          </w:p>
        </w:tc>
        <w:tc>
          <w:tcPr>
            <w:tcW w:w="901" w:type="pct"/>
            <w:vAlign w:val="center"/>
          </w:tcPr>
          <w:p w14:paraId="2186B4EF" w14:textId="77777777" w:rsidR="00364040" w:rsidRDefault="00364040" w:rsidP="00364040">
            <w:pPr>
              <w:pStyle w:val="TableBodyTextMIRB"/>
            </w:pPr>
            <w:r w:rsidRPr="001F113B">
              <w:t>Not applicable</w:t>
            </w:r>
          </w:p>
        </w:tc>
      </w:tr>
      <w:tr w:rsidR="00364040" w14:paraId="1FC96C38" w14:textId="77777777" w:rsidTr="00364040">
        <w:trPr>
          <w:cantSplit/>
        </w:trPr>
        <w:tc>
          <w:tcPr>
            <w:tcW w:w="1126" w:type="pct"/>
            <w:vAlign w:val="center"/>
          </w:tcPr>
          <w:p w14:paraId="439E0520" w14:textId="77777777" w:rsidR="00364040" w:rsidRPr="006E3D88" w:rsidRDefault="00364040" w:rsidP="00364040">
            <w:pPr>
              <w:pStyle w:val="TableBodyTextMIRB"/>
            </w:pPr>
            <w:r>
              <w:t>Beach</w:t>
            </w:r>
          </w:p>
        </w:tc>
        <w:tc>
          <w:tcPr>
            <w:tcW w:w="991" w:type="pct"/>
            <w:vAlign w:val="center"/>
          </w:tcPr>
          <w:p w14:paraId="20376888" w14:textId="77777777" w:rsidR="00364040" w:rsidRPr="006E3D88" w:rsidRDefault="00364040" w:rsidP="00364040">
            <w:pPr>
              <w:pStyle w:val="TableBodyTextMIRB"/>
            </w:pPr>
            <w:r>
              <w:t>BEACH</w:t>
            </w:r>
          </w:p>
        </w:tc>
        <w:tc>
          <w:tcPr>
            <w:tcW w:w="1036" w:type="pct"/>
            <w:vAlign w:val="center"/>
          </w:tcPr>
          <w:p w14:paraId="08B1DCF6" w14:textId="77777777" w:rsidR="00364040" w:rsidRDefault="00364040" w:rsidP="00364040">
            <w:pPr>
              <w:pStyle w:val="TableBodyTextMIRB"/>
            </w:pPr>
            <w:r w:rsidRPr="002254D0">
              <w:t>Not applicable</w:t>
            </w:r>
          </w:p>
        </w:tc>
        <w:tc>
          <w:tcPr>
            <w:tcW w:w="946" w:type="pct"/>
            <w:vAlign w:val="center"/>
          </w:tcPr>
          <w:p w14:paraId="2A767BA5" w14:textId="77777777" w:rsidR="00364040" w:rsidRDefault="00364040" w:rsidP="00364040">
            <w:pPr>
              <w:pStyle w:val="TableBodyTextMIRB"/>
            </w:pPr>
            <w:r w:rsidRPr="001F113B">
              <w:t>Not applicable</w:t>
            </w:r>
          </w:p>
        </w:tc>
        <w:tc>
          <w:tcPr>
            <w:tcW w:w="901" w:type="pct"/>
            <w:vAlign w:val="center"/>
          </w:tcPr>
          <w:p w14:paraId="1E723E36" w14:textId="77777777" w:rsidR="00364040" w:rsidRDefault="00364040" w:rsidP="00364040">
            <w:pPr>
              <w:pStyle w:val="TableBodyTextMIRB"/>
            </w:pPr>
            <w:r w:rsidRPr="001F113B">
              <w:t>Not applicable</w:t>
            </w:r>
          </w:p>
        </w:tc>
      </w:tr>
      <w:tr w:rsidR="00364040" w14:paraId="252F2B81" w14:textId="77777777" w:rsidTr="00364040">
        <w:trPr>
          <w:cantSplit/>
        </w:trPr>
        <w:tc>
          <w:tcPr>
            <w:tcW w:w="1126" w:type="pct"/>
            <w:vAlign w:val="center"/>
          </w:tcPr>
          <w:p w14:paraId="0D496894" w14:textId="77777777" w:rsidR="00364040" w:rsidRPr="006E3D88" w:rsidRDefault="00364040" w:rsidP="00364040">
            <w:pPr>
              <w:pStyle w:val="TableBodyTextMIRB"/>
            </w:pPr>
            <w:r>
              <w:t>Bend</w:t>
            </w:r>
          </w:p>
        </w:tc>
        <w:tc>
          <w:tcPr>
            <w:tcW w:w="991" w:type="pct"/>
            <w:vAlign w:val="center"/>
          </w:tcPr>
          <w:p w14:paraId="543DAD23" w14:textId="77777777" w:rsidR="00364040" w:rsidRPr="006E3D88" w:rsidRDefault="00364040" w:rsidP="00364040">
            <w:pPr>
              <w:pStyle w:val="TableBodyTextMIRB"/>
            </w:pPr>
            <w:r>
              <w:t>BEND</w:t>
            </w:r>
          </w:p>
        </w:tc>
        <w:tc>
          <w:tcPr>
            <w:tcW w:w="1036" w:type="pct"/>
            <w:vAlign w:val="center"/>
          </w:tcPr>
          <w:p w14:paraId="5D27FA78" w14:textId="77777777" w:rsidR="00364040" w:rsidRDefault="00364040" w:rsidP="00364040">
            <w:pPr>
              <w:pStyle w:val="TableBodyTextMIRB"/>
            </w:pPr>
            <w:r w:rsidRPr="002254D0">
              <w:t>Not applicable</w:t>
            </w:r>
          </w:p>
        </w:tc>
        <w:tc>
          <w:tcPr>
            <w:tcW w:w="946" w:type="pct"/>
            <w:vAlign w:val="center"/>
          </w:tcPr>
          <w:p w14:paraId="61C0B6DE" w14:textId="77777777" w:rsidR="00364040" w:rsidRDefault="00364040" w:rsidP="00364040">
            <w:pPr>
              <w:pStyle w:val="TableBodyTextMIRB"/>
            </w:pPr>
            <w:r w:rsidRPr="001F113B">
              <w:t>Not applicable</w:t>
            </w:r>
          </w:p>
        </w:tc>
        <w:tc>
          <w:tcPr>
            <w:tcW w:w="901" w:type="pct"/>
            <w:vAlign w:val="center"/>
          </w:tcPr>
          <w:p w14:paraId="3934445B" w14:textId="77777777" w:rsidR="00364040" w:rsidRDefault="00364040" w:rsidP="00364040">
            <w:pPr>
              <w:pStyle w:val="TableBodyTextMIRB"/>
            </w:pPr>
            <w:r w:rsidRPr="001F113B">
              <w:t>Not applicable</w:t>
            </w:r>
          </w:p>
        </w:tc>
      </w:tr>
      <w:tr w:rsidR="00364040" w14:paraId="36D1A396" w14:textId="77777777" w:rsidTr="00364040">
        <w:trPr>
          <w:cantSplit/>
        </w:trPr>
        <w:tc>
          <w:tcPr>
            <w:tcW w:w="1126" w:type="pct"/>
            <w:vAlign w:val="center"/>
          </w:tcPr>
          <w:p w14:paraId="1DA4C28A" w14:textId="77777777" w:rsidR="00364040" w:rsidRPr="006E3D88" w:rsidRDefault="00364040" w:rsidP="00364040">
            <w:pPr>
              <w:pStyle w:val="TableBodyTextMIRB"/>
            </w:pPr>
            <w:r>
              <w:t>Bloc</w:t>
            </w:r>
          </w:p>
        </w:tc>
        <w:tc>
          <w:tcPr>
            <w:tcW w:w="991" w:type="pct"/>
            <w:vAlign w:val="center"/>
          </w:tcPr>
          <w:p w14:paraId="54C7F755" w14:textId="77777777" w:rsidR="00364040" w:rsidRPr="006E3D88" w:rsidRDefault="00364040" w:rsidP="00364040">
            <w:pPr>
              <w:pStyle w:val="TableBodyTextMIRB"/>
            </w:pPr>
            <w:r>
              <w:t>BLOC</w:t>
            </w:r>
          </w:p>
        </w:tc>
        <w:tc>
          <w:tcPr>
            <w:tcW w:w="1036" w:type="pct"/>
            <w:vAlign w:val="center"/>
          </w:tcPr>
          <w:p w14:paraId="1668517F" w14:textId="77777777" w:rsidR="00364040" w:rsidRDefault="00364040" w:rsidP="00364040">
            <w:pPr>
              <w:pStyle w:val="TableBodyTextMIRB"/>
            </w:pPr>
            <w:r w:rsidRPr="002254D0">
              <w:t>Not applicable</w:t>
            </w:r>
          </w:p>
        </w:tc>
        <w:tc>
          <w:tcPr>
            <w:tcW w:w="946" w:type="pct"/>
            <w:vAlign w:val="center"/>
          </w:tcPr>
          <w:p w14:paraId="3B0B31E7" w14:textId="77777777" w:rsidR="00364040" w:rsidRDefault="00364040" w:rsidP="00364040">
            <w:pPr>
              <w:pStyle w:val="TableBodyTextMIRB"/>
            </w:pPr>
            <w:r w:rsidRPr="001F113B">
              <w:t>Not applicable</w:t>
            </w:r>
          </w:p>
        </w:tc>
        <w:tc>
          <w:tcPr>
            <w:tcW w:w="901" w:type="pct"/>
            <w:vAlign w:val="center"/>
          </w:tcPr>
          <w:p w14:paraId="378650AC" w14:textId="77777777" w:rsidR="00364040" w:rsidRDefault="00364040" w:rsidP="00364040">
            <w:pPr>
              <w:pStyle w:val="TableBodyTextMIRB"/>
            </w:pPr>
            <w:r w:rsidRPr="001F113B">
              <w:t>Not applicable</w:t>
            </w:r>
          </w:p>
        </w:tc>
      </w:tr>
      <w:tr w:rsidR="00364040" w14:paraId="68E81617" w14:textId="77777777" w:rsidTr="00364040">
        <w:trPr>
          <w:cantSplit/>
        </w:trPr>
        <w:tc>
          <w:tcPr>
            <w:tcW w:w="1126" w:type="pct"/>
            <w:vAlign w:val="center"/>
          </w:tcPr>
          <w:p w14:paraId="237D87D0" w14:textId="77777777" w:rsidR="00364040" w:rsidRPr="006E3D88" w:rsidRDefault="00364040" w:rsidP="00364040">
            <w:pPr>
              <w:pStyle w:val="TableBodyTextMIRB"/>
            </w:pPr>
            <w:r>
              <w:t>Block</w:t>
            </w:r>
          </w:p>
        </w:tc>
        <w:tc>
          <w:tcPr>
            <w:tcW w:w="991" w:type="pct"/>
            <w:vAlign w:val="center"/>
          </w:tcPr>
          <w:p w14:paraId="21CFF3A2" w14:textId="77777777" w:rsidR="00364040" w:rsidRPr="006E3D88" w:rsidRDefault="00364040" w:rsidP="00364040">
            <w:pPr>
              <w:pStyle w:val="TableBodyTextMIRB"/>
            </w:pPr>
            <w:r>
              <w:t>BLOCK</w:t>
            </w:r>
          </w:p>
        </w:tc>
        <w:tc>
          <w:tcPr>
            <w:tcW w:w="1036" w:type="pct"/>
            <w:vAlign w:val="center"/>
          </w:tcPr>
          <w:p w14:paraId="41C242C0" w14:textId="77777777" w:rsidR="00364040" w:rsidRDefault="00364040" w:rsidP="00364040">
            <w:pPr>
              <w:pStyle w:val="TableBodyTextMIRB"/>
            </w:pPr>
            <w:r w:rsidRPr="002254D0">
              <w:t>Not applicable</w:t>
            </w:r>
          </w:p>
        </w:tc>
        <w:tc>
          <w:tcPr>
            <w:tcW w:w="946" w:type="pct"/>
            <w:vAlign w:val="center"/>
          </w:tcPr>
          <w:p w14:paraId="5487A2BB" w14:textId="77777777" w:rsidR="00364040" w:rsidRDefault="00364040" w:rsidP="00364040">
            <w:pPr>
              <w:pStyle w:val="TableBodyTextMIRB"/>
            </w:pPr>
            <w:r w:rsidRPr="001F113B">
              <w:t>Not applicable</w:t>
            </w:r>
          </w:p>
        </w:tc>
        <w:tc>
          <w:tcPr>
            <w:tcW w:w="901" w:type="pct"/>
            <w:vAlign w:val="center"/>
          </w:tcPr>
          <w:p w14:paraId="727AB7BF" w14:textId="77777777" w:rsidR="00364040" w:rsidRDefault="00364040" w:rsidP="00364040">
            <w:pPr>
              <w:pStyle w:val="TableBodyTextMIRB"/>
            </w:pPr>
            <w:r w:rsidRPr="001F113B">
              <w:t>Not applicable</w:t>
            </w:r>
          </w:p>
        </w:tc>
      </w:tr>
      <w:tr w:rsidR="00364040" w14:paraId="15CC56D9" w14:textId="77777777" w:rsidTr="00364040">
        <w:trPr>
          <w:cantSplit/>
        </w:trPr>
        <w:tc>
          <w:tcPr>
            <w:tcW w:w="1126" w:type="pct"/>
            <w:vAlign w:val="center"/>
          </w:tcPr>
          <w:p w14:paraId="2AA46C5D" w14:textId="77777777" w:rsidR="00364040" w:rsidRPr="006E3D88" w:rsidRDefault="00364040" w:rsidP="00364040">
            <w:pPr>
              <w:pStyle w:val="TableBodyTextMIRB"/>
            </w:pPr>
            <w:r>
              <w:t>Bluff</w:t>
            </w:r>
          </w:p>
        </w:tc>
        <w:tc>
          <w:tcPr>
            <w:tcW w:w="991" w:type="pct"/>
            <w:vAlign w:val="center"/>
          </w:tcPr>
          <w:p w14:paraId="00DDF6DE" w14:textId="77777777" w:rsidR="00364040" w:rsidRPr="006E3D88" w:rsidRDefault="00364040" w:rsidP="00364040">
            <w:pPr>
              <w:pStyle w:val="TableBodyTextMIRB"/>
            </w:pPr>
            <w:r>
              <w:t>BLUFF</w:t>
            </w:r>
          </w:p>
        </w:tc>
        <w:tc>
          <w:tcPr>
            <w:tcW w:w="1036" w:type="pct"/>
            <w:vAlign w:val="center"/>
          </w:tcPr>
          <w:p w14:paraId="5E545646" w14:textId="77777777" w:rsidR="00364040" w:rsidRDefault="00364040" w:rsidP="00364040">
            <w:pPr>
              <w:pStyle w:val="TableBodyTextMIRB"/>
            </w:pPr>
            <w:r w:rsidRPr="002254D0">
              <w:t>Not applicable</w:t>
            </w:r>
          </w:p>
        </w:tc>
        <w:tc>
          <w:tcPr>
            <w:tcW w:w="946" w:type="pct"/>
            <w:vAlign w:val="center"/>
          </w:tcPr>
          <w:p w14:paraId="647E9B0A" w14:textId="77777777" w:rsidR="00364040" w:rsidRDefault="00364040" w:rsidP="00364040">
            <w:pPr>
              <w:pStyle w:val="TableBodyTextMIRB"/>
            </w:pPr>
            <w:r w:rsidRPr="001F113B">
              <w:t>Not applicable</w:t>
            </w:r>
          </w:p>
        </w:tc>
        <w:tc>
          <w:tcPr>
            <w:tcW w:w="901" w:type="pct"/>
            <w:vAlign w:val="center"/>
          </w:tcPr>
          <w:p w14:paraId="680EAB3E" w14:textId="77777777" w:rsidR="00364040" w:rsidRDefault="00364040" w:rsidP="00364040">
            <w:pPr>
              <w:pStyle w:val="TableBodyTextMIRB"/>
            </w:pPr>
            <w:r w:rsidRPr="001F113B">
              <w:t>Not applicable</w:t>
            </w:r>
          </w:p>
        </w:tc>
      </w:tr>
      <w:tr w:rsidR="00364040" w14:paraId="5FE5547C" w14:textId="77777777" w:rsidTr="00364040">
        <w:trPr>
          <w:cantSplit/>
        </w:trPr>
        <w:tc>
          <w:tcPr>
            <w:tcW w:w="1126" w:type="pct"/>
            <w:vAlign w:val="center"/>
          </w:tcPr>
          <w:p w14:paraId="5B2C76D5" w14:textId="77777777" w:rsidR="00364040" w:rsidRPr="006E3D88" w:rsidRDefault="00364040" w:rsidP="00364040">
            <w:pPr>
              <w:pStyle w:val="TableBodyTextMIRB"/>
            </w:pPr>
            <w:r>
              <w:t>Bottom</w:t>
            </w:r>
          </w:p>
        </w:tc>
        <w:tc>
          <w:tcPr>
            <w:tcW w:w="991" w:type="pct"/>
            <w:vAlign w:val="center"/>
          </w:tcPr>
          <w:p w14:paraId="53D7A577" w14:textId="77777777" w:rsidR="00364040" w:rsidRPr="006E3D88" w:rsidRDefault="00364040" w:rsidP="00364040">
            <w:pPr>
              <w:pStyle w:val="TableBodyTextMIRB"/>
            </w:pPr>
            <w:r>
              <w:t>BTM</w:t>
            </w:r>
          </w:p>
        </w:tc>
        <w:tc>
          <w:tcPr>
            <w:tcW w:w="1036" w:type="pct"/>
            <w:vAlign w:val="center"/>
          </w:tcPr>
          <w:p w14:paraId="12F3A924" w14:textId="77777777" w:rsidR="00364040" w:rsidRDefault="00364040" w:rsidP="00364040">
            <w:pPr>
              <w:pStyle w:val="TableBodyTextMIRB"/>
            </w:pPr>
            <w:r w:rsidRPr="002254D0">
              <w:t>Not applicable</w:t>
            </w:r>
          </w:p>
        </w:tc>
        <w:tc>
          <w:tcPr>
            <w:tcW w:w="946" w:type="pct"/>
            <w:vAlign w:val="center"/>
          </w:tcPr>
          <w:p w14:paraId="28AC7490" w14:textId="77777777" w:rsidR="00364040" w:rsidRDefault="00364040" w:rsidP="00364040">
            <w:pPr>
              <w:pStyle w:val="TableBodyTextMIRB"/>
            </w:pPr>
            <w:r w:rsidRPr="001F113B">
              <w:t>Not applicable</w:t>
            </w:r>
          </w:p>
        </w:tc>
        <w:tc>
          <w:tcPr>
            <w:tcW w:w="901" w:type="pct"/>
            <w:vAlign w:val="center"/>
          </w:tcPr>
          <w:p w14:paraId="7B0091C6" w14:textId="77777777" w:rsidR="00364040" w:rsidRDefault="00364040" w:rsidP="00364040">
            <w:pPr>
              <w:pStyle w:val="TableBodyTextMIRB"/>
            </w:pPr>
            <w:r w:rsidRPr="001F113B">
              <w:t>Not applicable</w:t>
            </w:r>
          </w:p>
        </w:tc>
      </w:tr>
      <w:tr w:rsidR="00364040" w14:paraId="41AE15F9" w14:textId="77777777" w:rsidTr="00364040">
        <w:trPr>
          <w:cantSplit/>
        </w:trPr>
        <w:tc>
          <w:tcPr>
            <w:tcW w:w="1126" w:type="pct"/>
            <w:vAlign w:val="center"/>
          </w:tcPr>
          <w:p w14:paraId="7BE7071D" w14:textId="77777777" w:rsidR="00364040" w:rsidRPr="006E3D88" w:rsidRDefault="00364040" w:rsidP="00364040">
            <w:pPr>
              <w:pStyle w:val="TableBodyTextMIRB"/>
            </w:pPr>
            <w:r>
              <w:t>Boulevard</w:t>
            </w:r>
          </w:p>
        </w:tc>
        <w:tc>
          <w:tcPr>
            <w:tcW w:w="991" w:type="pct"/>
            <w:vAlign w:val="center"/>
          </w:tcPr>
          <w:p w14:paraId="6908DD37" w14:textId="77777777" w:rsidR="00364040" w:rsidRPr="006E3D88" w:rsidRDefault="00364040" w:rsidP="00364040">
            <w:pPr>
              <w:pStyle w:val="TableBodyTextMIRB"/>
            </w:pPr>
            <w:r>
              <w:t>BLVD</w:t>
            </w:r>
          </w:p>
        </w:tc>
        <w:tc>
          <w:tcPr>
            <w:tcW w:w="1036" w:type="pct"/>
            <w:vAlign w:val="center"/>
          </w:tcPr>
          <w:p w14:paraId="141B8696" w14:textId="77777777" w:rsidR="00364040" w:rsidRPr="006E3D88" w:rsidRDefault="00364040" w:rsidP="00364040">
            <w:pPr>
              <w:pStyle w:val="TableBodyTextMIRB"/>
            </w:pPr>
            <w:r>
              <w:t>BOUL</w:t>
            </w:r>
          </w:p>
        </w:tc>
        <w:tc>
          <w:tcPr>
            <w:tcW w:w="946" w:type="pct"/>
            <w:vAlign w:val="center"/>
          </w:tcPr>
          <w:p w14:paraId="7F06E8C7" w14:textId="77777777" w:rsidR="00364040" w:rsidRDefault="00364040" w:rsidP="00364040">
            <w:pPr>
              <w:pStyle w:val="TableBodyTextMIRB"/>
            </w:pPr>
            <w:r w:rsidRPr="001F113B">
              <w:t>Not applicable</w:t>
            </w:r>
          </w:p>
        </w:tc>
        <w:tc>
          <w:tcPr>
            <w:tcW w:w="901" w:type="pct"/>
            <w:vAlign w:val="center"/>
          </w:tcPr>
          <w:p w14:paraId="471D14A7" w14:textId="77777777" w:rsidR="00364040" w:rsidRDefault="00364040" w:rsidP="00364040">
            <w:pPr>
              <w:pStyle w:val="TableBodyTextMIRB"/>
            </w:pPr>
            <w:r w:rsidRPr="001F113B">
              <w:t>Not applicable</w:t>
            </w:r>
          </w:p>
        </w:tc>
      </w:tr>
      <w:tr w:rsidR="00364040" w14:paraId="5D4E9AFA" w14:textId="77777777" w:rsidTr="00364040">
        <w:trPr>
          <w:cantSplit/>
        </w:trPr>
        <w:tc>
          <w:tcPr>
            <w:tcW w:w="1126" w:type="pct"/>
            <w:vAlign w:val="center"/>
          </w:tcPr>
          <w:p w14:paraId="4E8DB9FD" w14:textId="77777777" w:rsidR="00364040" w:rsidRPr="006E3D88" w:rsidRDefault="00364040" w:rsidP="00364040">
            <w:pPr>
              <w:pStyle w:val="TableBodyTextMIRB"/>
            </w:pPr>
            <w:r>
              <w:t>Bourg</w:t>
            </w:r>
          </w:p>
        </w:tc>
        <w:tc>
          <w:tcPr>
            <w:tcW w:w="991" w:type="pct"/>
            <w:vAlign w:val="center"/>
          </w:tcPr>
          <w:p w14:paraId="2E24F228" w14:textId="77777777" w:rsidR="00364040" w:rsidRPr="006E3D88" w:rsidRDefault="00364040" w:rsidP="00364040">
            <w:pPr>
              <w:pStyle w:val="TableBodyTextMIRB"/>
            </w:pPr>
            <w:r>
              <w:t>Not applicable</w:t>
            </w:r>
          </w:p>
        </w:tc>
        <w:tc>
          <w:tcPr>
            <w:tcW w:w="1036" w:type="pct"/>
            <w:vAlign w:val="center"/>
          </w:tcPr>
          <w:p w14:paraId="5A6ABACD" w14:textId="77777777" w:rsidR="00364040" w:rsidRPr="006E3D88" w:rsidRDefault="00364040" w:rsidP="00364040">
            <w:pPr>
              <w:pStyle w:val="TableBodyTextMIRB"/>
            </w:pPr>
            <w:r>
              <w:t>BOURG</w:t>
            </w:r>
          </w:p>
        </w:tc>
        <w:tc>
          <w:tcPr>
            <w:tcW w:w="946" w:type="pct"/>
            <w:vAlign w:val="center"/>
          </w:tcPr>
          <w:p w14:paraId="4B8D353F" w14:textId="77777777" w:rsidR="00364040" w:rsidRDefault="00364040" w:rsidP="00364040">
            <w:pPr>
              <w:pStyle w:val="TableBodyTextMIRB"/>
            </w:pPr>
            <w:r w:rsidRPr="001F113B">
              <w:t>Not applicable</w:t>
            </w:r>
          </w:p>
        </w:tc>
        <w:tc>
          <w:tcPr>
            <w:tcW w:w="901" w:type="pct"/>
            <w:vAlign w:val="center"/>
          </w:tcPr>
          <w:p w14:paraId="03408583" w14:textId="77777777" w:rsidR="00364040" w:rsidRDefault="00364040" w:rsidP="00364040">
            <w:pPr>
              <w:pStyle w:val="TableBodyTextMIRB"/>
            </w:pPr>
            <w:r w:rsidRPr="001F113B">
              <w:t>Not applicable</w:t>
            </w:r>
          </w:p>
        </w:tc>
      </w:tr>
      <w:tr w:rsidR="00364040" w14:paraId="4D273F54" w14:textId="77777777" w:rsidTr="00364040">
        <w:trPr>
          <w:cantSplit/>
        </w:trPr>
        <w:tc>
          <w:tcPr>
            <w:tcW w:w="1126" w:type="pct"/>
            <w:vAlign w:val="center"/>
          </w:tcPr>
          <w:p w14:paraId="2B9C3EFE" w14:textId="77777777" w:rsidR="00364040" w:rsidRPr="006E3D88" w:rsidRDefault="00364040" w:rsidP="00364040">
            <w:pPr>
              <w:pStyle w:val="TableBodyTextMIRB"/>
            </w:pPr>
            <w:r>
              <w:t>Bourne</w:t>
            </w:r>
          </w:p>
        </w:tc>
        <w:tc>
          <w:tcPr>
            <w:tcW w:w="991" w:type="pct"/>
            <w:vAlign w:val="center"/>
          </w:tcPr>
          <w:p w14:paraId="24295C69" w14:textId="77777777" w:rsidR="00364040" w:rsidRPr="006E3D88" w:rsidRDefault="00364040" w:rsidP="00364040">
            <w:pPr>
              <w:pStyle w:val="TableBodyTextMIRB"/>
            </w:pPr>
            <w:r>
              <w:t>BRNE</w:t>
            </w:r>
          </w:p>
        </w:tc>
        <w:tc>
          <w:tcPr>
            <w:tcW w:w="1036" w:type="pct"/>
            <w:vAlign w:val="center"/>
          </w:tcPr>
          <w:p w14:paraId="61CADC38" w14:textId="77777777" w:rsidR="00364040" w:rsidRPr="006E3D88" w:rsidRDefault="00364040" w:rsidP="00364040">
            <w:pPr>
              <w:pStyle w:val="TableBodyTextMIRB"/>
            </w:pPr>
            <w:r>
              <w:t>Not applicable</w:t>
            </w:r>
          </w:p>
        </w:tc>
        <w:tc>
          <w:tcPr>
            <w:tcW w:w="946" w:type="pct"/>
            <w:vAlign w:val="center"/>
          </w:tcPr>
          <w:p w14:paraId="3E6F3366" w14:textId="77777777" w:rsidR="00364040" w:rsidRDefault="00364040" w:rsidP="00364040">
            <w:pPr>
              <w:pStyle w:val="TableBodyTextMIRB"/>
            </w:pPr>
            <w:r w:rsidRPr="001F113B">
              <w:t>Not applicable</w:t>
            </w:r>
          </w:p>
        </w:tc>
        <w:tc>
          <w:tcPr>
            <w:tcW w:w="901" w:type="pct"/>
            <w:vAlign w:val="center"/>
          </w:tcPr>
          <w:p w14:paraId="4B13AED7" w14:textId="77777777" w:rsidR="00364040" w:rsidRDefault="00364040" w:rsidP="00364040">
            <w:pPr>
              <w:pStyle w:val="TableBodyTextMIRB"/>
            </w:pPr>
            <w:r w:rsidRPr="001F113B">
              <w:t>Not applicable</w:t>
            </w:r>
          </w:p>
        </w:tc>
      </w:tr>
      <w:tr w:rsidR="00364040" w14:paraId="141DFD86" w14:textId="77777777" w:rsidTr="00364040">
        <w:trPr>
          <w:cantSplit/>
        </w:trPr>
        <w:tc>
          <w:tcPr>
            <w:tcW w:w="1126" w:type="pct"/>
            <w:vAlign w:val="center"/>
          </w:tcPr>
          <w:p w14:paraId="75B54F75" w14:textId="77777777" w:rsidR="00364040" w:rsidRPr="006E3D88" w:rsidRDefault="00364040" w:rsidP="00364040">
            <w:pPr>
              <w:pStyle w:val="TableBodyTextMIRB"/>
            </w:pPr>
            <w:r>
              <w:t>Branch</w:t>
            </w:r>
          </w:p>
        </w:tc>
        <w:tc>
          <w:tcPr>
            <w:tcW w:w="991" w:type="pct"/>
            <w:vAlign w:val="center"/>
          </w:tcPr>
          <w:p w14:paraId="47B62275" w14:textId="77777777" w:rsidR="00364040" w:rsidRPr="006E3D88" w:rsidRDefault="00364040" w:rsidP="00364040">
            <w:pPr>
              <w:pStyle w:val="TableBodyTextMIRB"/>
            </w:pPr>
            <w:r w:rsidRPr="006E3D88">
              <w:t>BRA</w:t>
            </w:r>
            <w:r>
              <w:t>NCH</w:t>
            </w:r>
          </w:p>
        </w:tc>
        <w:tc>
          <w:tcPr>
            <w:tcW w:w="1036" w:type="pct"/>
            <w:vAlign w:val="center"/>
          </w:tcPr>
          <w:p w14:paraId="3154AC29" w14:textId="77777777" w:rsidR="00364040" w:rsidRDefault="00364040" w:rsidP="00364040">
            <w:pPr>
              <w:pStyle w:val="TableBodyTextMIRB"/>
            </w:pPr>
            <w:r w:rsidRPr="00045215">
              <w:t>Not applicable</w:t>
            </w:r>
          </w:p>
        </w:tc>
        <w:tc>
          <w:tcPr>
            <w:tcW w:w="946" w:type="pct"/>
            <w:vAlign w:val="center"/>
          </w:tcPr>
          <w:p w14:paraId="185D6994" w14:textId="77777777" w:rsidR="00364040" w:rsidRDefault="00364040" w:rsidP="00364040">
            <w:pPr>
              <w:pStyle w:val="TableBodyTextMIRB"/>
            </w:pPr>
            <w:r w:rsidRPr="00666DFE">
              <w:t>Not applicable</w:t>
            </w:r>
          </w:p>
        </w:tc>
        <w:tc>
          <w:tcPr>
            <w:tcW w:w="901" w:type="pct"/>
            <w:vAlign w:val="center"/>
          </w:tcPr>
          <w:p w14:paraId="52A80D95" w14:textId="77777777" w:rsidR="00364040" w:rsidRDefault="00364040" w:rsidP="00364040">
            <w:pPr>
              <w:pStyle w:val="TableBodyTextMIRB"/>
            </w:pPr>
            <w:r w:rsidRPr="00666DFE">
              <w:t>Not applicable</w:t>
            </w:r>
          </w:p>
        </w:tc>
      </w:tr>
      <w:tr w:rsidR="00364040" w14:paraId="44A60508" w14:textId="77777777" w:rsidTr="00364040">
        <w:trPr>
          <w:cantSplit/>
        </w:trPr>
        <w:tc>
          <w:tcPr>
            <w:tcW w:w="1126" w:type="pct"/>
            <w:vAlign w:val="center"/>
          </w:tcPr>
          <w:p w14:paraId="5D93C2D6" w14:textId="77777777" w:rsidR="00364040" w:rsidRPr="006E3D88" w:rsidRDefault="00364040" w:rsidP="00364040">
            <w:pPr>
              <w:pStyle w:val="TableBodyTextMIRB"/>
            </w:pPr>
            <w:r>
              <w:t>Bridge</w:t>
            </w:r>
          </w:p>
        </w:tc>
        <w:tc>
          <w:tcPr>
            <w:tcW w:w="991" w:type="pct"/>
            <w:vAlign w:val="center"/>
          </w:tcPr>
          <w:p w14:paraId="08A67EB0" w14:textId="77777777" w:rsidR="00364040" w:rsidRPr="006E3D88" w:rsidRDefault="00364040" w:rsidP="00364040">
            <w:pPr>
              <w:pStyle w:val="TableBodyTextMIRB"/>
            </w:pPr>
            <w:r>
              <w:t>BRIDGE</w:t>
            </w:r>
          </w:p>
        </w:tc>
        <w:tc>
          <w:tcPr>
            <w:tcW w:w="1036" w:type="pct"/>
            <w:vAlign w:val="center"/>
          </w:tcPr>
          <w:p w14:paraId="7656CB79" w14:textId="77777777" w:rsidR="00364040" w:rsidRDefault="00364040" w:rsidP="00364040">
            <w:pPr>
              <w:pStyle w:val="TableBodyTextMIRB"/>
            </w:pPr>
            <w:r w:rsidRPr="00045215">
              <w:t>Not applicable</w:t>
            </w:r>
          </w:p>
        </w:tc>
        <w:tc>
          <w:tcPr>
            <w:tcW w:w="946" w:type="pct"/>
            <w:vAlign w:val="center"/>
          </w:tcPr>
          <w:p w14:paraId="7AC8E13B" w14:textId="77777777" w:rsidR="00364040" w:rsidRDefault="00364040" w:rsidP="00364040">
            <w:pPr>
              <w:pStyle w:val="TableBodyTextMIRB"/>
            </w:pPr>
            <w:r w:rsidRPr="00666DFE">
              <w:t>Not applicable</w:t>
            </w:r>
          </w:p>
        </w:tc>
        <w:tc>
          <w:tcPr>
            <w:tcW w:w="901" w:type="pct"/>
            <w:vAlign w:val="center"/>
          </w:tcPr>
          <w:p w14:paraId="07759371" w14:textId="77777777" w:rsidR="00364040" w:rsidRDefault="00364040" w:rsidP="00364040">
            <w:pPr>
              <w:pStyle w:val="TableBodyTextMIRB"/>
            </w:pPr>
            <w:r w:rsidRPr="00666DFE">
              <w:t>Not applicable</w:t>
            </w:r>
          </w:p>
        </w:tc>
      </w:tr>
      <w:tr w:rsidR="00364040" w14:paraId="760D9D29" w14:textId="77777777" w:rsidTr="00364040">
        <w:trPr>
          <w:cantSplit/>
        </w:trPr>
        <w:tc>
          <w:tcPr>
            <w:tcW w:w="1126" w:type="pct"/>
            <w:vAlign w:val="center"/>
          </w:tcPr>
          <w:p w14:paraId="301BD97A" w14:textId="77777777" w:rsidR="00364040" w:rsidRPr="006E3D88" w:rsidRDefault="00364040" w:rsidP="00364040">
            <w:pPr>
              <w:pStyle w:val="TableBodyTextMIRB"/>
            </w:pPr>
            <w:r>
              <w:t>Brook</w:t>
            </w:r>
          </w:p>
        </w:tc>
        <w:tc>
          <w:tcPr>
            <w:tcW w:w="991" w:type="pct"/>
            <w:vAlign w:val="center"/>
          </w:tcPr>
          <w:p w14:paraId="3772E16E" w14:textId="77777777" w:rsidR="00364040" w:rsidRPr="006E3D88" w:rsidRDefault="00364040" w:rsidP="00364040">
            <w:pPr>
              <w:pStyle w:val="TableBodyTextMIRB"/>
            </w:pPr>
            <w:r>
              <w:t>BROOK</w:t>
            </w:r>
          </w:p>
        </w:tc>
        <w:tc>
          <w:tcPr>
            <w:tcW w:w="1036" w:type="pct"/>
            <w:vAlign w:val="center"/>
          </w:tcPr>
          <w:p w14:paraId="4D3F1712" w14:textId="77777777" w:rsidR="00364040" w:rsidRDefault="00364040" w:rsidP="00364040">
            <w:pPr>
              <w:pStyle w:val="TableBodyTextMIRB"/>
            </w:pPr>
            <w:r w:rsidRPr="00045215">
              <w:t>Not applicable</w:t>
            </w:r>
          </w:p>
        </w:tc>
        <w:tc>
          <w:tcPr>
            <w:tcW w:w="946" w:type="pct"/>
            <w:vAlign w:val="center"/>
          </w:tcPr>
          <w:p w14:paraId="0864ECC7" w14:textId="77777777" w:rsidR="00364040" w:rsidRDefault="00364040" w:rsidP="00364040">
            <w:pPr>
              <w:pStyle w:val="TableBodyTextMIRB"/>
            </w:pPr>
            <w:r w:rsidRPr="00666DFE">
              <w:t>Not applicable</w:t>
            </w:r>
          </w:p>
        </w:tc>
        <w:tc>
          <w:tcPr>
            <w:tcW w:w="901" w:type="pct"/>
            <w:vAlign w:val="center"/>
          </w:tcPr>
          <w:p w14:paraId="22DC3C9A" w14:textId="77777777" w:rsidR="00364040" w:rsidRDefault="00364040" w:rsidP="00364040">
            <w:pPr>
              <w:pStyle w:val="TableBodyTextMIRB"/>
            </w:pPr>
            <w:r w:rsidRPr="00666DFE">
              <w:t>Not applicable</w:t>
            </w:r>
          </w:p>
        </w:tc>
      </w:tr>
      <w:tr w:rsidR="00364040" w14:paraId="2104BE4F" w14:textId="77777777" w:rsidTr="00364040">
        <w:trPr>
          <w:cantSplit/>
        </w:trPr>
        <w:tc>
          <w:tcPr>
            <w:tcW w:w="1126" w:type="pct"/>
            <w:vAlign w:val="center"/>
          </w:tcPr>
          <w:p w14:paraId="03531719" w14:textId="77777777" w:rsidR="00364040" w:rsidRPr="006E3D88" w:rsidRDefault="00364040" w:rsidP="00364040">
            <w:pPr>
              <w:pStyle w:val="TableBodyTextMIRB"/>
            </w:pPr>
            <w:r>
              <w:t>Burn</w:t>
            </w:r>
          </w:p>
        </w:tc>
        <w:tc>
          <w:tcPr>
            <w:tcW w:w="991" w:type="pct"/>
            <w:vAlign w:val="center"/>
          </w:tcPr>
          <w:p w14:paraId="25A9CE75" w14:textId="77777777" w:rsidR="00364040" w:rsidRPr="006E3D88" w:rsidRDefault="00364040" w:rsidP="00364040">
            <w:pPr>
              <w:pStyle w:val="TableBodyTextMIRB"/>
            </w:pPr>
            <w:r>
              <w:t>BURN</w:t>
            </w:r>
          </w:p>
        </w:tc>
        <w:tc>
          <w:tcPr>
            <w:tcW w:w="1036" w:type="pct"/>
            <w:vAlign w:val="center"/>
          </w:tcPr>
          <w:p w14:paraId="7E623711" w14:textId="77777777" w:rsidR="00364040" w:rsidRDefault="00364040" w:rsidP="00364040">
            <w:pPr>
              <w:pStyle w:val="TableBodyTextMIRB"/>
            </w:pPr>
            <w:r w:rsidRPr="00045215">
              <w:t>Not applicable</w:t>
            </w:r>
          </w:p>
        </w:tc>
        <w:tc>
          <w:tcPr>
            <w:tcW w:w="946" w:type="pct"/>
            <w:vAlign w:val="center"/>
          </w:tcPr>
          <w:p w14:paraId="18E792D8" w14:textId="77777777" w:rsidR="00364040" w:rsidRDefault="00364040" w:rsidP="00364040">
            <w:pPr>
              <w:pStyle w:val="TableBodyTextMIRB"/>
            </w:pPr>
            <w:r w:rsidRPr="00666DFE">
              <w:t>Not applicable</w:t>
            </w:r>
          </w:p>
        </w:tc>
        <w:tc>
          <w:tcPr>
            <w:tcW w:w="901" w:type="pct"/>
            <w:vAlign w:val="center"/>
          </w:tcPr>
          <w:p w14:paraId="06F93221" w14:textId="77777777" w:rsidR="00364040" w:rsidRDefault="00364040" w:rsidP="00364040">
            <w:pPr>
              <w:pStyle w:val="TableBodyTextMIRB"/>
            </w:pPr>
            <w:r w:rsidRPr="00666DFE">
              <w:t>Not applicable</w:t>
            </w:r>
          </w:p>
        </w:tc>
      </w:tr>
      <w:tr w:rsidR="00364040" w14:paraId="511F177F" w14:textId="77777777" w:rsidTr="00364040">
        <w:trPr>
          <w:cantSplit/>
        </w:trPr>
        <w:tc>
          <w:tcPr>
            <w:tcW w:w="1126" w:type="pct"/>
            <w:vAlign w:val="center"/>
          </w:tcPr>
          <w:p w14:paraId="4E059784" w14:textId="77777777" w:rsidR="00364040" w:rsidRPr="006E3D88" w:rsidRDefault="00364040" w:rsidP="00364040">
            <w:pPr>
              <w:pStyle w:val="TableBodyTextMIRB"/>
            </w:pPr>
            <w:r>
              <w:t>Bush</w:t>
            </w:r>
          </w:p>
        </w:tc>
        <w:tc>
          <w:tcPr>
            <w:tcW w:w="991" w:type="pct"/>
            <w:vAlign w:val="center"/>
          </w:tcPr>
          <w:p w14:paraId="47929358" w14:textId="77777777" w:rsidR="00364040" w:rsidRPr="006E3D88" w:rsidRDefault="00364040" w:rsidP="00364040">
            <w:pPr>
              <w:pStyle w:val="TableBodyTextMIRB"/>
            </w:pPr>
            <w:r>
              <w:t>BUSH</w:t>
            </w:r>
          </w:p>
        </w:tc>
        <w:tc>
          <w:tcPr>
            <w:tcW w:w="1036" w:type="pct"/>
            <w:vAlign w:val="center"/>
          </w:tcPr>
          <w:p w14:paraId="5D2B827D" w14:textId="77777777" w:rsidR="00364040" w:rsidRDefault="00364040" w:rsidP="00364040">
            <w:pPr>
              <w:pStyle w:val="TableBodyTextMIRB"/>
            </w:pPr>
            <w:r w:rsidRPr="00045215">
              <w:t>Not applicable</w:t>
            </w:r>
          </w:p>
        </w:tc>
        <w:tc>
          <w:tcPr>
            <w:tcW w:w="946" w:type="pct"/>
            <w:vAlign w:val="center"/>
          </w:tcPr>
          <w:p w14:paraId="6939E859" w14:textId="77777777" w:rsidR="00364040" w:rsidRDefault="00364040" w:rsidP="00364040">
            <w:pPr>
              <w:pStyle w:val="TableBodyTextMIRB"/>
            </w:pPr>
            <w:r w:rsidRPr="00666DFE">
              <w:t>Not applicable</w:t>
            </w:r>
          </w:p>
        </w:tc>
        <w:tc>
          <w:tcPr>
            <w:tcW w:w="901" w:type="pct"/>
            <w:vAlign w:val="center"/>
          </w:tcPr>
          <w:p w14:paraId="6D939098" w14:textId="77777777" w:rsidR="00364040" w:rsidRDefault="00364040" w:rsidP="00364040">
            <w:pPr>
              <w:pStyle w:val="TableBodyTextMIRB"/>
            </w:pPr>
            <w:r w:rsidRPr="00666DFE">
              <w:t>Not applicable</w:t>
            </w:r>
          </w:p>
        </w:tc>
      </w:tr>
      <w:tr w:rsidR="00364040" w14:paraId="7F5B3BD6" w14:textId="77777777" w:rsidTr="00364040">
        <w:trPr>
          <w:cantSplit/>
        </w:trPr>
        <w:tc>
          <w:tcPr>
            <w:tcW w:w="1126" w:type="pct"/>
            <w:vAlign w:val="center"/>
          </w:tcPr>
          <w:p w14:paraId="30D53BC7" w14:textId="77777777" w:rsidR="00364040" w:rsidRPr="006E3D88" w:rsidRDefault="00364040" w:rsidP="00364040">
            <w:pPr>
              <w:pStyle w:val="TableBodyTextMIRB"/>
            </w:pPr>
            <w:r>
              <w:t>Bypass</w:t>
            </w:r>
          </w:p>
        </w:tc>
        <w:tc>
          <w:tcPr>
            <w:tcW w:w="991" w:type="pct"/>
            <w:vAlign w:val="center"/>
          </w:tcPr>
          <w:p w14:paraId="7F63168F" w14:textId="77777777" w:rsidR="00364040" w:rsidRPr="006E3D88" w:rsidRDefault="00364040" w:rsidP="00364040">
            <w:pPr>
              <w:pStyle w:val="TableBodyTextMIRB"/>
            </w:pPr>
            <w:r>
              <w:t>BYPASS</w:t>
            </w:r>
          </w:p>
        </w:tc>
        <w:tc>
          <w:tcPr>
            <w:tcW w:w="1036" w:type="pct"/>
            <w:vAlign w:val="center"/>
          </w:tcPr>
          <w:p w14:paraId="176560EA" w14:textId="77777777" w:rsidR="00364040" w:rsidRDefault="00364040" w:rsidP="00364040">
            <w:pPr>
              <w:pStyle w:val="TableBodyTextMIRB"/>
            </w:pPr>
            <w:r w:rsidRPr="00045215">
              <w:t>Not applicable</w:t>
            </w:r>
          </w:p>
        </w:tc>
        <w:tc>
          <w:tcPr>
            <w:tcW w:w="946" w:type="pct"/>
            <w:vAlign w:val="center"/>
          </w:tcPr>
          <w:p w14:paraId="2743B951" w14:textId="77777777" w:rsidR="00364040" w:rsidRDefault="00364040" w:rsidP="00364040">
            <w:pPr>
              <w:pStyle w:val="TableBodyTextMIRB"/>
            </w:pPr>
            <w:r w:rsidRPr="00666DFE">
              <w:t>Not applicable</w:t>
            </w:r>
          </w:p>
        </w:tc>
        <w:tc>
          <w:tcPr>
            <w:tcW w:w="901" w:type="pct"/>
            <w:vAlign w:val="center"/>
          </w:tcPr>
          <w:p w14:paraId="6C2916C4" w14:textId="77777777" w:rsidR="00364040" w:rsidRDefault="00364040" w:rsidP="00364040">
            <w:pPr>
              <w:pStyle w:val="TableBodyTextMIRB"/>
            </w:pPr>
            <w:r w:rsidRPr="00666DFE">
              <w:t>Not applicable</w:t>
            </w:r>
          </w:p>
        </w:tc>
      </w:tr>
      <w:tr w:rsidR="00364040" w14:paraId="29627C7B" w14:textId="77777777" w:rsidTr="00364040">
        <w:trPr>
          <w:cantSplit/>
        </w:trPr>
        <w:tc>
          <w:tcPr>
            <w:tcW w:w="1126" w:type="pct"/>
            <w:vAlign w:val="center"/>
          </w:tcPr>
          <w:p w14:paraId="6A136A77" w14:textId="77777777" w:rsidR="00364040" w:rsidRPr="006E3D88" w:rsidRDefault="00364040" w:rsidP="00364040">
            <w:pPr>
              <w:pStyle w:val="TableBodyTextMIRB"/>
            </w:pPr>
            <w:r>
              <w:t>Byroad</w:t>
            </w:r>
          </w:p>
        </w:tc>
        <w:tc>
          <w:tcPr>
            <w:tcW w:w="991" w:type="pct"/>
            <w:vAlign w:val="center"/>
          </w:tcPr>
          <w:p w14:paraId="05E83C76" w14:textId="77777777" w:rsidR="00364040" w:rsidRPr="006E3D88" w:rsidRDefault="00364040" w:rsidP="00364040">
            <w:pPr>
              <w:pStyle w:val="TableBodyTextMIRB"/>
            </w:pPr>
            <w:r>
              <w:t>BYROAD</w:t>
            </w:r>
          </w:p>
        </w:tc>
        <w:tc>
          <w:tcPr>
            <w:tcW w:w="1036" w:type="pct"/>
            <w:vAlign w:val="center"/>
          </w:tcPr>
          <w:p w14:paraId="39643D8E" w14:textId="77777777" w:rsidR="00364040" w:rsidRDefault="00364040" w:rsidP="00364040">
            <w:pPr>
              <w:pStyle w:val="TableBodyTextMIRB"/>
            </w:pPr>
            <w:r w:rsidRPr="00045215">
              <w:t>Not applicable</w:t>
            </w:r>
          </w:p>
        </w:tc>
        <w:tc>
          <w:tcPr>
            <w:tcW w:w="946" w:type="pct"/>
            <w:vAlign w:val="center"/>
          </w:tcPr>
          <w:p w14:paraId="559A3D63" w14:textId="77777777" w:rsidR="00364040" w:rsidRDefault="00364040" w:rsidP="00364040">
            <w:pPr>
              <w:pStyle w:val="TableBodyTextMIRB"/>
            </w:pPr>
            <w:r w:rsidRPr="00666DFE">
              <w:t>Not applicable</w:t>
            </w:r>
          </w:p>
        </w:tc>
        <w:tc>
          <w:tcPr>
            <w:tcW w:w="901" w:type="pct"/>
            <w:vAlign w:val="center"/>
          </w:tcPr>
          <w:p w14:paraId="1931DFC6" w14:textId="77777777" w:rsidR="00364040" w:rsidRDefault="00364040" w:rsidP="00364040">
            <w:pPr>
              <w:pStyle w:val="TableBodyTextMIRB"/>
            </w:pPr>
            <w:r w:rsidRPr="00666DFE">
              <w:t>Not applicable</w:t>
            </w:r>
          </w:p>
        </w:tc>
      </w:tr>
      <w:tr w:rsidR="00364040" w14:paraId="76A33A05" w14:textId="77777777" w:rsidTr="00364040">
        <w:trPr>
          <w:cantSplit/>
        </w:trPr>
        <w:tc>
          <w:tcPr>
            <w:tcW w:w="1126" w:type="pct"/>
            <w:vAlign w:val="center"/>
          </w:tcPr>
          <w:p w14:paraId="424E5473" w14:textId="77777777" w:rsidR="00364040" w:rsidRPr="006E3D88" w:rsidRDefault="00364040" w:rsidP="00364040">
            <w:pPr>
              <w:pStyle w:val="TableBodyTextMIRB"/>
            </w:pPr>
            <w:r>
              <w:t>Byway</w:t>
            </w:r>
          </w:p>
        </w:tc>
        <w:tc>
          <w:tcPr>
            <w:tcW w:w="991" w:type="pct"/>
            <w:vAlign w:val="center"/>
          </w:tcPr>
          <w:p w14:paraId="520A8A7B" w14:textId="77777777" w:rsidR="00364040" w:rsidRPr="006E3D88" w:rsidRDefault="00364040" w:rsidP="00364040">
            <w:pPr>
              <w:pStyle w:val="TableBodyTextMIRB"/>
            </w:pPr>
            <w:r>
              <w:t>BYWAY</w:t>
            </w:r>
          </w:p>
        </w:tc>
        <w:tc>
          <w:tcPr>
            <w:tcW w:w="1036" w:type="pct"/>
            <w:vAlign w:val="center"/>
          </w:tcPr>
          <w:p w14:paraId="796F6E31" w14:textId="77777777" w:rsidR="00364040" w:rsidRDefault="00364040" w:rsidP="00364040">
            <w:pPr>
              <w:pStyle w:val="TableBodyTextMIRB"/>
            </w:pPr>
            <w:r w:rsidRPr="00045215">
              <w:t>Not applicable</w:t>
            </w:r>
          </w:p>
        </w:tc>
        <w:tc>
          <w:tcPr>
            <w:tcW w:w="946" w:type="pct"/>
            <w:vAlign w:val="center"/>
          </w:tcPr>
          <w:p w14:paraId="42E34204" w14:textId="77777777" w:rsidR="00364040" w:rsidRDefault="00364040" w:rsidP="00364040">
            <w:pPr>
              <w:pStyle w:val="TableBodyTextMIRB"/>
            </w:pPr>
            <w:r w:rsidRPr="00666DFE">
              <w:t>Not applicable</w:t>
            </w:r>
          </w:p>
        </w:tc>
        <w:tc>
          <w:tcPr>
            <w:tcW w:w="901" w:type="pct"/>
            <w:vAlign w:val="center"/>
          </w:tcPr>
          <w:p w14:paraId="236862CE" w14:textId="77777777" w:rsidR="00364040" w:rsidRDefault="00364040" w:rsidP="00364040">
            <w:pPr>
              <w:pStyle w:val="TableBodyTextMIRB"/>
            </w:pPr>
            <w:r w:rsidRPr="00666DFE">
              <w:t>Not applicable</w:t>
            </w:r>
          </w:p>
        </w:tc>
      </w:tr>
      <w:tr w:rsidR="00364040" w14:paraId="2115DFF9" w14:textId="77777777" w:rsidTr="00364040">
        <w:trPr>
          <w:cantSplit/>
        </w:trPr>
        <w:tc>
          <w:tcPr>
            <w:tcW w:w="1126" w:type="pct"/>
            <w:vAlign w:val="center"/>
          </w:tcPr>
          <w:p w14:paraId="6EF5D311" w14:textId="77777777" w:rsidR="00364040" w:rsidRPr="006E3D88" w:rsidRDefault="00364040" w:rsidP="00364040">
            <w:pPr>
              <w:pStyle w:val="TableBodyTextMIRB"/>
            </w:pPr>
            <w:r>
              <w:t>Camp</w:t>
            </w:r>
          </w:p>
        </w:tc>
        <w:tc>
          <w:tcPr>
            <w:tcW w:w="991" w:type="pct"/>
            <w:vAlign w:val="center"/>
          </w:tcPr>
          <w:p w14:paraId="67AF19C0" w14:textId="77777777" w:rsidR="00364040" w:rsidRPr="006E3D88" w:rsidRDefault="00364040" w:rsidP="00364040">
            <w:pPr>
              <w:pStyle w:val="TableBodyTextMIRB"/>
            </w:pPr>
            <w:r>
              <w:t>CAMP</w:t>
            </w:r>
          </w:p>
        </w:tc>
        <w:tc>
          <w:tcPr>
            <w:tcW w:w="1036" w:type="pct"/>
            <w:vAlign w:val="center"/>
          </w:tcPr>
          <w:p w14:paraId="437BCE37" w14:textId="77777777" w:rsidR="00364040" w:rsidRDefault="00364040" w:rsidP="00364040">
            <w:pPr>
              <w:pStyle w:val="TableBodyTextMIRB"/>
            </w:pPr>
            <w:r w:rsidRPr="00045215">
              <w:t>Not applicable</w:t>
            </w:r>
          </w:p>
        </w:tc>
        <w:tc>
          <w:tcPr>
            <w:tcW w:w="946" w:type="pct"/>
            <w:vAlign w:val="center"/>
          </w:tcPr>
          <w:p w14:paraId="7FA2EA4B" w14:textId="77777777" w:rsidR="00364040" w:rsidRDefault="00364040" w:rsidP="00364040">
            <w:pPr>
              <w:pStyle w:val="TableBodyTextMIRB"/>
            </w:pPr>
            <w:r w:rsidRPr="00666DFE">
              <w:t>Not applicable</w:t>
            </w:r>
          </w:p>
        </w:tc>
        <w:tc>
          <w:tcPr>
            <w:tcW w:w="901" w:type="pct"/>
            <w:vAlign w:val="center"/>
          </w:tcPr>
          <w:p w14:paraId="2803490A" w14:textId="77777777" w:rsidR="00364040" w:rsidRDefault="00364040" w:rsidP="00364040">
            <w:pPr>
              <w:pStyle w:val="TableBodyTextMIRB"/>
            </w:pPr>
            <w:r w:rsidRPr="00666DFE">
              <w:t>Not applicable</w:t>
            </w:r>
          </w:p>
        </w:tc>
      </w:tr>
      <w:tr w:rsidR="00364040" w14:paraId="4A341527" w14:textId="77777777" w:rsidTr="00364040">
        <w:trPr>
          <w:cantSplit/>
        </w:trPr>
        <w:tc>
          <w:tcPr>
            <w:tcW w:w="1126" w:type="pct"/>
            <w:vAlign w:val="center"/>
          </w:tcPr>
          <w:p w14:paraId="5F3E170A" w14:textId="77777777" w:rsidR="00364040" w:rsidRPr="006E3D88" w:rsidRDefault="00364040" w:rsidP="00364040">
            <w:pPr>
              <w:pStyle w:val="TableBodyTextMIRB"/>
            </w:pPr>
            <w:r>
              <w:t>Campus</w:t>
            </w:r>
          </w:p>
        </w:tc>
        <w:tc>
          <w:tcPr>
            <w:tcW w:w="991" w:type="pct"/>
            <w:vAlign w:val="center"/>
          </w:tcPr>
          <w:p w14:paraId="6C06D4B0" w14:textId="77777777" w:rsidR="00364040" w:rsidRPr="006E3D88" w:rsidRDefault="00364040" w:rsidP="00364040">
            <w:pPr>
              <w:pStyle w:val="TableBodyTextMIRB"/>
            </w:pPr>
            <w:r>
              <w:t>CAMPUS</w:t>
            </w:r>
          </w:p>
        </w:tc>
        <w:tc>
          <w:tcPr>
            <w:tcW w:w="1036" w:type="pct"/>
            <w:vAlign w:val="center"/>
          </w:tcPr>
          <w:p w14:paraId="5D1A6004" w14:textId="77777777" w:rsidR="00364040" w:rsidRDefault="00364040" w:rsidP="00364040">
            <w:pPr>
              <w:pStyle w:val="TableBodyTextMIRB"/>
            </w:pPr>
            <w:r w:rsidRPr="00045215">
              <w:t>Not applicable</w:t>
            </w:r>
          </w:p>
        </w:tc>
        <w:tc>
          <w:tcPr>
            <w:tcW w:w="946" w:type="pct"/>
            <w:vAlign w:val="center"/>
          </w:tcPr>
          <w:p w14:paraId="57E271DD" w14:textId="77777777" w:rsidR="00364040" w:rsidRDefault="00364040" w:rsidP="00364040">
            <w:pPr>
              <w:pStyle w:val="TableBodyTextMIRB"/>
            </w:pPr>
            <w:r w:rsidRPr="00666DFE">
              <w:t>Not applicable</w:t>
            </w:r>
          </w:p>
        </w:tc>
        <w:tc>
          <w:tcPr>
            <w:tcW w:w="901" w:type="pct"/>
            <w:vAlign w:val="center"/>
          </w:tcPr>
          <w:p w14:paraId="25370128" w14:textId="77777777" w:rsidR="00364040" w:rsidRDefault="00364040" w:rsidP="00364040">
            <w:pPr>
              <w:pStyle w:val="TableBodyTextMIRB"/>
            </w:pPr>
            <w:r w:rsidRPr="00666DFE">
              <w:t>Not applicable</w:t>
            </w:r>
          </w:p>
        </w:tc>
      </w:tr>
      <w:tr w:rsidR="00364040" w14:paraId="07CC8BFB" w14:textId="77777777" w:rsidTr="00364040">
        <w:trPr>
          <w:cantSplit/>
        </w:trPr>
        <w:tc>
          <w:tcPr>
            <w:tcW w:w="1126" w:type="pct"/>
            <w:vAlign w:val="center"/>
          </w:tcPr>
          <w:p w14:paraId="4B1C46CB" w14:textId="77777777" w:rsidR="00364040" w:rsidRPr="006E3D88" w:rsidRDefault="00364040" w:rsidP="00364040">
            <w:pPr>
              <w:pStyle w:val="TableBodyTextMIRB"/>
            </w:pPr>
            <w:r w:rsidRPr="006E3D88">
              <w:t>Cape</w:t>
            </w:r>
          </w:p>
        </w:tc>
        <w:tc>
          <w:tcPr>
            <w:tcW w:w="991" w:type="pct"/>
            <w:vAlign w:val="center"/>
          </w:tcPr>
          <w:p w14:paraId="16D4BA7B" w14:textId="77777777" w:rsidR="00364040" w:rsidRPr="006E3D88" w:rsidRDefault="00364040" w:rsidP="00364040">
            <w:pPr>
              <w:pStyle w:val="TableBodyTextMIRB"/>
            </w:pPr>
            <w:r>
              <w:t>CAPE</w:t>
            </w:r>
          </w:p>
        </w:tc>
        <w:tc>
          <w:tcPr>
            <w:tcW w:w="1036" w:type="pct"/>
            <w:vAlign w:val="center"/>
          </w:tcPr>
          <w:p w14:paraId="7A02C743" w14:textId="77777777" w:rsidR="00364040" w:rsidRDefault="00364040" w:rsidP="00364040">
            <w:pPr>
              <w:pStyle w:val="TableBodyTextMIRB"/>
            </w:pPr>
            <w:r w:rsidRPr="00045215">
              <w:t>Not applicable</w:t>
            </w:r>
          </w:p>
        </w:tc>
        <w:tc>
          <w:tcPr>
            <w:tcW w:w="946" w:type="pct"/>
            <w:vAlign w:val="center"/>
          </w:tcPr>
          <w:p w14:paraId="57A35996" w14:textId="77777777" w:rsidR="00364040" w:rsidRDefault="00364040" w:rsidP="00364040">
            <w:pPr>
              <w:pStyle w:val="TableBodyTextMIRB"/>
            </w:pPr>
            <w:r w:rsidRPr="00666DFE">
              <w:t>Not applicable</w:t>
            </w:r>
          </w:p>
        </w:tc>
        <w:tc>
          <w:tcPr>
            <w:tcW w:w="901" w:type="pct"/>
            <w:vAlign w:val="center"/>
          </w:tcPr>
          <w:p w14:paraId="30B0C043" w14:textId="77777777" w:rsidR="00364040" w:rsidRDefault="00364040" w:rsidP="00364040">
            <w:pPr>
              <w:pStyle w:val="TableBodyTextMIRB"/>
            </w:pPr>
            <w:r w:rsidRPr="00666DFE">
              <w:t>Not applicable</w:t>
            </w:r>
          </w:p>
        </w:tc>
      </w:tr>
      <w:tr w:rsidR="00364040" w14:paraId="5CEBFED9" w14:textId="77777777" w:rsidTr="00364040">
        <w:trPr>
          <w:cantSplit/>
        </w:trPr>
        <w:tc>
          <w:tcPr>
            <w:tcW w:w="1126" w:type="pct"/>
            <w:vAlign w:val="center"/>
          </w:tcPr>
          <w:p w14:paraId="4D22D428" w14:textId="77777777" w:rsidR="00364040" w:rsidRPr="006E3D88" w:rsidRDefault="00364040" w:rsidP="00364040">
            <w:pPr>
              <w:pStyle w:val="TableBodyTextMIRB"/>
            </w:pPr>
            <w:r>
              <w:t>Carrefour</w:t>
            </w:r>
          </w:p>
        </w:tc>
        <w:tc>
          <w:tcPr>
            <w:tcW w:w="991" w:type="pct"/>
            <w:vAlign w:val="center"/>
          </w:tcPr>
          <w:p w14:paraId="4C31D04E" w14:textId="77777777" w:rsidR="00364040" w:rsidRDefault="00364040" w:rsidP="00364040">
            <w:pPr>
              <w:pStyle w:val="TableBodyTextMIRB"/>
            </w:pPr>
            <w:r w:rsidRPr="005A3F29">
              <w:t>Not applicable</w:t>
            </w:r>
          </w:p>
        </w:tc>
        <w:tc>
          <w:tcPr>
            <w:tcW w:w="1036" w:type="pct"/>
            <w:vAlign w:val="center"/>
          </w:tcPr>
          <w:p w14:paraId="2E112F02" w14:textId="77777777" w:rsidR="00364040" w:rsidRPr="006E3D88" w:rsidRDefault="00364040" w:rsidP="00364040">
            <w:pPr>
              <w:pStyle w:val="TableBodyTextMIRB"/>
            </w:pPr>
            <w:r>
              <w:t>CARREF</w:t>
            </w:r>
          </w:p>
        </w:tc>
        <w:tc>
          <w:tcPr>
            <w:tcW w:w="946" w:type="pct"/>
            <w:vAlign w:val="center"/>
          </w:tcPr>
          <w:p w14:paraId="64451E11" w14:textId="77777777" w:rsidR="00364040" w:rsidRDefault="00364040" w:rsidP="00364040">
            <w:pPr>
              <w:pStyle w:val="TableBodyTextMIRB"/>
            </w:pPr>
            <w:r w:rsidRPr="00666DFE">
              <w:t>Not applicable</w:t>
            </w:r>
          </w:p>
        </w:tc>
        <w:tc>
          <w:tcPr>
            <w:tcW w:w="901" w:type="pct"/>
            <w:vAlign w:val="center"/>
          </w:tcPr>
          <w:p w14:paraId="4A9F50CF" w14:textId="77777777" w:rsidR="00364040" w:rsidRDefault="00364040" w:rsidP="00364040">
            <w:pPr>
              <w:pStyle w:val="TableBodyTextMIRB"/>
            </w:pPr>
            <w:r w:rsidRPr="00666DFE">
              <w:t>Not applicable</w:t>
            </w:r>
          </w:p>
        </w:tc>
      </w:tr>
      <w:tr w:rsidR="00364040" w14:paraId="0B61E0D1" w14:textId="77777777" w:rsidTr="00364040">
        <w:trPr>
          <w:cantSplit/>
        </w:trPr>
        <w:tc>
          <w:tcPr>
            <w:tcW w:w="1126" w:type="pct"/>
            <w:vAlign w:val="center"/>
          </w:tcPr>
          <w:p w14:paraId="649CA904" w14:textId="77777777" w:rsidR="00364040" w:rsidRPr="006E3D88" w:rsidRDefault="00364040" w:rsidP="00364040">
            <w:pPr>
              <w:pStyle w:val="TableBodyTextMIRB"/>
            </w:pPr>
            <w:r>
              <w:lastRenderedPageBreak/>
              <w:t>Carré</w:t>
            </w:r>
          </w:p>
        </w:tc>
        <w:tc>
          <w:tcPr>
            <w:tcW w:w="991" w:type="pct"/>
            <w:vAlign w:val="center"/>
          </w:tcPr>
          <w:p w14:paraId="690CE4A7" w14:textId="77777777" w:rsidR="00364040" w:rsidRDefault="00364040" w:rsidP="00364040">
            <w:pPr>
              <w:pStyle w:val="TableBodyTextMIRB"/>
            </w:pPr>
            <w:r w:rsidRPr="005A3F29">
              <w:t>Not applicable</w:t>
            </w:r>
          </w:p>
        </w:tc>
        <w:tc>
          <w:tcPr>
            <w:tcW w:w="1036" w:type="pct"/>
            <w:vAlign w:val="center"/>
          </w:tcPr>
          <w:p w14:paraId="2EACD195" w14:textId="77777777" w:rsidR="00364040" w:rsidRPr="006E3D88" w:rsidRDefault="00364040" w:rsidP="00364040">
            <w:pPr>
              <w:pStyle w:val="TableBodyTextMIRB"/>
            </w:pPr>
            <w:r>
              <w:t>CAR</w:t>
            </w:r>
          </w:p>
        </w:tc>
        <w:tc>
          <w:tcPr>
            <w:tcW w:w="946" w:type="pct"/>
            <w:vAlign w:val="center"/>
          </w:tcPr>
          <w:p w14:paraId="36F0FEB9" w14:textId="77777777" w:rsidR="00364040" w:rsidRDefault="00364040" w:rsidP="00364040">
            <w:pPr>
              <w:pStyle w:val="TableBodyTextMIRB"/>
            </w:pPr>
            <w:r w:rsidRPr="00666DFE">
              <w:t>Not applicable</w:t>
            </w:r>
          </w:p>
        </w:tc>
        <w:tc>
          <w:tcPr>
            <w:tcW w:w="901" w:type="pct"/>
            <w:vAlign w:val="center"/>
          </w:tcPr>
          <w:p w14:paraId="5668BE85" w14:textId="77777777" w:rsidR="00364040" w:rsidRDefault="00364040" w:rsidP="00364040">
            <w:pPr>
              <w:pStyle w:val="TableBodyTextMIRB"/>
            </w:pPr>
            <w:r w:rsidRPr="00666DFE">
              <w:t>Not applicable</w:t>
            </w:r>
          </w:p>
        </w:tc>
      </w:tr>
      <w:tr w:rsidR="00364040" w14:paraId="71D7909C" w14:textId="77777777" w:rsidTr="00364040">
        <w:trPr>
          <w:cantSplit/>
        </w:trPr>
        <w:tc>
          <w:tcPr>
            <w:tcW w:w="1126" w:type="pct"/>
            <w:vAlign w:val="center"/>
          </w:tcPr>
          <w:p w14:paraId="44FA6600" w14:textId="77777777" w:rsidR="00364040" w:rsidRPr="006E3D88" w:rsidRDefault="00364040" w:rsidP="00364040">
            <w:pPr>
              <w:pStyle w:val="TableBodyTextMIRB"/>
            </w:pPr>
            <w:r>
              <w:t>Causeway</w:t>
            </w:r>
          </w:p>
        </w:tc>
        <w:tc>
          <w:tcPr>
            <w:tcW w:w="991" w:type="pct"/>
            <w:vAlign w:val="center"/>
          </w:tcPr>
          <w:p w14:paraId="5527F10E" w14:textId="77777777" w:rsidR="00364040" w:rsidRPr="006E3D88" w:rsidRDefault="00364040" w:rsidP="00364040">
            <w:pPr>
              <w:pStyle w:val="TableBodyTextMIRB"/>
            </w:pPr>
            <w:r>
              <w:t>CSWY</w:t>
            </w:r>
          </w:p>
        </w:tc>
        <w:tc>
          <w:tcPr>
            <w:tcW w:w="1036" w:type="pct"/>
            <w:vAlign w:val="center"/>
          </w:tcPr>
          <w:p w14:paraId="785784DE" w14:textId="77777777" w:rsidR="00364040" w:rsidRPr="006E3D88" w:rsidRDefault="00364040" w:rsidP="00364040">
            <w:pPr>
              <w:pStyle w:val="TableBodyTextMIRB"/>
            </w:pPr>
            <w:r>
              <w:t>Not applicable</w:t>
            </w:r>
          </w:p>
        </w:tc>
        <w:tc>
          <w:tcPr>
            <w:tcW w:w="946" w:type="pct"/>
            <w:vAlign w:val="center"/>
          </w:tcPr>
          <w:p w14:paraId="5091303C" w14:textId="77777777" w:rsidR="00364040" w:rsidRDefault="00364040" w:rsidP="00364040">
            <w:pPr>
              <w:pStyle w:val="TableBodyTextMIRB"/>
            </w:pPr>
            <w:r w:rsidRPr="00666DFE">
              <w:t>Not applicable</w:t>
            </w:r>
          </w:p>
        </w:tc>
        <w:tc>
          <w:tcPr>
            <w:tcW w:w="901" w:type="pct"/>
            <w:vAlign w:val="center"/>
          </w:tcPr>
          <w:p w14:paraId="6CF443BD" w14:textId="77777777" w:rsidR="00364040" w:rsidRDefault="00364040" w:rsidP="00364040">
            <w:pPr>
              <w:pStyle w:val="TableBodyTextMIRB"/>
            </w:pPr>
            <w:r w:rsidRPr="00666DFE">
              <w:t>Not applicable</w:t>
            </w:r>
          </w:p>
        </w:tc>
      </w:tr>
      <w:tr w:rsidR="00364040" w14:paraId="7425A7F9" w14:textId="77777777" w:rsidTr="00364040">
        <w:trPr>
          <w:cantSplit/>
        </w:trPr>
        <w:tc>
          <w:tcPr>
            <w:tcW w:w="1126" w:type="pct"/>
            <w:vAlign w:val="center"/>
          </w:tcPr>
          <w:p w14:paraId="75D3A0B0" w14:textId="77777777" w:rsidR="00364040" w:rsidRPr="006E3D88" w:rsidRDefault="00364040" w:rsidP="00364040">
            <w:pPr>
              <w:pStyle w:val="TableBodyTextMIRB"/>
            </w:pPr>
            <w:r>
              <w:t>Centre</w:t>
            </w:r>
          </w:p>
        </w:tc>
        <w:tc>
          <w:tcPr>
            <w:tcW w:w="991" w:type="pct"/>
            <w:vAlign w:val="center"/>
          </w:tcPr>
          <w:p w14:paraId="52C86F0E" w14:textId="77777777" w:rsidR="00364040" w:rsidRPr="006E3D88" w:rsidRDefault="00364040" w:rsidP="00364040">
            <w:pPr>
              <w:pStyle w:val="TableBodyTextMIRB"/>
            </w:pPr>
            <w:r>
              <w:t>CTR</w:t>
            </w:r>
          </w:p>
        </w:tc>
        <w:tc>
          <w:tcPr>
            <w:tcW w:w="1036" w:type="pct"/>
            <w:vAlign w:val="center"/>
          </w:tcPr>
          <w:p w14:paraId="6E59544F" w14:textId="77777777" w:rsidR="00364040" w:rsidRPr="006E3D88" w:rsidRDefault="00364040" w:rsidP="00364040">
            <w:pPr>
              <w:pStyle w:val="TableBodyTextMIRB"/>
            </w:pPr>
            <w:r>
              <w:t>C</w:t>
            </w:r>
          </w:p>
        </w:tc>
        <w:tc>
          <w:tcPr>
            <w:tcW w:w="946" w:type="pct"/>
            <w:vAlign w:val="center"/>
          </w:tcPr>
          <w:p w14:paraId="74044DF0" w14:textId="77777777" w:rsidR="00364040" w:rsidRDefault="00364040" w:rsidP="00364040">
            <w:pPr>
              <w:pStyle w:val="TableBodyTextMIRB"/>
            </w:pPr>
            <w:r w:rsidRPr="00666DFE">
              <w:t>Not applicable</w:t>
            </w:r>
          </w:p>
        </w:tc>
        <w:tc>
          <w:tcPr>
            <w:tcW w:w="901" w:type="pct"/>
            <w:vAlign w:val="center"/>
          </w:tcPr>
          <w:p w14:paraId="642ED81C" w14:textId="77777777" w:rsidR="00364040" w:rsidRDefault="00364040" w:rsidP="00364040">
            <w:pPr>
              <w:pStyle w:val="TableBodyTextMIRB"/>
            </w:pPr>
            <w:r w:rsidRPr="00666DFE">
              <w:t>Not applicable</w:t>
            </w:r>
          </w:p>
        </w:tc>
      </w:tr>
      <w:tr w:rsidR="00364040" w14:paraId="4C78556A" w14:textId="77777777" w:rsidTr="00364040">
        <w:trPr>
          <w:cantSplit/>
        </w:trPr>
        <w:tc>
          <w:tcPr>
            <w:tcW w:w="1126" w:type="pct"/>
            <w:vAlign w:val="center"/>
          </w:tcPr>
          <w:p w14:paraId="63A9FAAF" w14:textId="77777777" w:rsidR="00364040" w:rsidRPr="006E3D88" w:rsidRDefault="00364040" w:rsidP="00364040">
            <w:pPr>
              <w:pStyle w:val="TableBodyTextMIRB"/>
            </w:pPr>
            <w:r>
              <w:t>Cercle</w:t>
            </w:r>
          </w:p>
        </w:tc>
        <w:tc>
          <w:tcPr>
            <w:tcW w:w="991" w:type="pct"/>
            <w:vAlign w:val="center"/>
          </w:tcPr>
          <w:p w14:paraId="0B02F5E7" w14:textId="77777777" w:rsidR="00364040" w:rsidRPr="006E3D88" w:rsidRDefault="00364040" w:rsidP="00364040">
            <w:pPr>
              <w:pStyle w:val="TableBodyTextMIRB"/>
            </w:pPr>
            <w:r>
              <w:t>Not applicable</w:t>
            </w:r>
          </w:p>
        </w:tc>
        <w:tc>
          <w:tcPr>
            <w:tcW w:w="1036" w:type="pct"/>
            <w:vAlign w:val="center"/>
          </w:tcPr>
          <w:p w14:paraId="0BA048BB" w14:textId="77777777" w:rsidR="00364040" w:rsidRPr="006E3D88" w:rsidRDefault="00364040" w:rsidP="00364040">
            <w:pPr>
              <w:pStyle w:val="TableBodyTextMIRB"/>
            </w:pPr>
            <w:r>
              <w:t>CERCLE</w:t>
            </w:r>
          </w:p>
        </w:tc>
        <w:tc>
          <w:tcPr>
            <w:tcW w:w="946" w:type="pct"/>
            <w:vAlign w:val="center"/>
          </w:tcPr>
          <w:p w14:paraId="1F12EF0C" w14:textId="77777777" w:rsidR="00364040" w:rsidRDefault="00364040" w:rsidP="00364040">
            <w:pPr>
              <w:pStyle w:val="TableBodyTextMIRB"/>
            </w:pPr>
            <w:r w:rsidRPr="00666DFE">
              <w:t>Not applicable</w:t>
            </w:r>
          </w:p>
        </w:tc>
        <w:tc>
          <w:tcPr>
            <w:tcW w:w="901" w:type="pct"/>
            <w:vAlign w:val="center"/>
          </w:tcPr>
          <w:p w14:paraId="34697348" w14:textId="77777777" w:rsidR="00364040" w:rsidRDefault="00364040" w:rsidP="00364040">
            <w:pPr>
              <w:pStyle w:val="TableBodyTextMIRB"/>
            </w:pPr>
            <w:r w:rsidRPr="00666DFE">
              <w:t>Not applicable</w:t>
            </w:r>
          </w:p>
        </w:tc>
      </w:tr>
      <w:tr w:rsidR="00364040" w14:paraId="4DA77EAA" w14:textId="77777777" w:rsidTr="00364040">
        <w:trPr>
          <w:cantSplit/>
        </w:trPr>
        <w:tc>
          <w:tcPr>
            <w:tcW w:w="1126" w:type="pct"/>
            <w:vAlign w:val="center"/>
          </w:tcPr>
          <w:p w14:paraId="3F71AF8E" w14:textId="77777777" w:rsidR="00364040" w:rsidRPr="006E3D88" w:rsidRDefault="00364040" w:rsidP="00364040">
            <w:pPr>
              <w:pStyle w:val="TableBodyTextMIRB"/>
            </w:pPr>
            <w:r>
              <w:t>Chart</w:t>
            </w:r>
          </w:p>
        </w:tc>
        <w:tc>
          <w:tcPr>
            <w:tcW w:w="991" w:type="pct"/>
            <w:vAlign w:val="center"/>
          </w:tcPr>
          <w:p w14:paraId="0768B195" w14:textId="77777777" w:rsidR="00364040" w:rsidRPr="006E3D88" w:rsidRDefault="00364040" w:rsidP="00364040">
            <w:pPr>
              <w:pStyle w:val="TableBodyTextMIRB"/>
            </w:pPr>
            <w:r>
              <w:t>CHART</w:t>
            </w:r>
          </w:p>
        </w:tc>
        <w:tc>
          <w:tcPr>
            <w:tcW w:w="1036" w:type="pct"/>
            <w:vAlign w:val="center"/>
          </w:tcPr>
          <w:p w14:paraId="5671502F" w14:textId="77777777" w:rsidR="00364040" w:rsidRDefault="00364040" w:rsidP="00364040">
            <w:pPr>
              <w:pStyle w:val="TableBodyTextMIRB"/>
            </w:pPr>
            <w:r w:rsidRPr="000D7EDC">
              <w:t>Not applicable</w:t>
            </w:r>
          </w:p>
        </w:tc>
        <w:tc>
          <w:tcPr>
            <w:tcW w:w="946" w:type="pct"/>
            <w:vAlign w:val="center"/>
          </w:tcPr>
          <w:p w14:paraId="541DF79C" w14:textId="77777777" w:rsidR="00364040" w:rsidRDefault="00364040" w:rsidP="00364040">
            <w:pPr>
              <w:pStyle w:val="TableBodyTextMIRB"/>
            </w:pPr>
            <w:r w:rsidRPr="00666DFE">
              <w:t>Not applicable</w:t>
            </w:r>
          </w:p>
        </w:tc>
        <w:tc>
          <w:tcPr>
            <w:tcW w:w="901" w:type="pct"/>
            <w:vAlign w:val="center"/>
          </w:tcPr>
          <w:p w14:paraId="1CB10207" w14:textId="77777777" w:rsidR="00364040" w:rsidRDefault="00364040" w:rsidP="00364040">
            <w:pPr>
              <w:pStyle w:val="TableBodyTextMIRB"/>
            </w:pPr>
            <w:r w:rsidRPr="00666DFE">
              <w:t>Not applicable</w:t>
            </w:r>
          </w:p>
        </w:tc>
      </w:tr>
      <w:tr w:rsidR="00364040" w14:paraId="03F18C50" w14:textId="77777777" w:rsidTr="00364040">
        <w:trPr>
          <w:cantSplit/>
        </w:trPr>
        <w:tc>
          <w:tcPr>
            <w:tcW w:w="1126" w:type="pct"/>
            <w:vAlign w:val="center"/>
          </w:tcPr>
          <w:p w14:paraId="2DB31B79" w14:textId="77777777" w:rsidR="00364040" w:rsidRPr="006E3D88" w:rsidRDefault="00364040" w:rsidP="00364040">
            <w:pPr>
              <w:pStyle w:val="TableBodyTextMIRB"/>
            </w:pPr>
            <w:r>
              <w:t>Chase</w:t>
            </w:r>
          </w:p>
        </w:tc>
        <w:tc>
          <w:tcPr>
            <w:tcW w:w="991" w:type="pct"/>
            <w:vAlign w:val="center"/>
          </w:tcPr>
          <w:p w14:paraId="4B31B105" w14:textId="77777777" w:rsidR="00364040" w:rsidRPr="006E3D88" w:rsidRDefault="00364040" w:rsidP="00364040">
            <w:pPr>
              <w:pStyle w:val="TableBodyTextMIRB"/>
            </w:pPr>
            <w:r>
              <w:t>CHASE</w:t>
            </w:r>
          </w:p>
        </w:tc>
        <w:tc>
          <w:tcPr>
            <w:tcW w:w="1036" w:type="pct"/>
            <w:vAlign w:val="center"/>
          </w:tcPr>
          <w:p w14:paraId="4C60F245" w14:textId="77777777" w:rsidR="00364040" w:rsidRDefault="00364040" w:rsidP="00364040">
            <w:pPr>
              <w:pStyle w:val="TableBodyTextMIRB"/>
            </w:pPr>
            <w:r w:rsidRPr="000D7EDC">
              <w:t>Not applicable</w:t>
            </w:r>
          </w:p>
        </w:tc>
        <w:tc>
          <w:tcPr>
            <w:tcW w:w="946" w:type="pct"/>
            <w:vAlign w:val="center"/>
          </w:tcPr>
          <w:p w14:paraId="3E3B18A8" w14:textId="77777777" w:rsidR="00364040" w:rsidRDefault="00364040" w:rsidP="00364040">
            <w:pPr>
              <w:pStyle w:val="TableBodyTextMIRB"/>
            </w:pPr>
            <w:r w:rsidRPr="00666DFE">
              <w:t>Not applicable</w:t>
            </w:r>
          </w:p>
        </w:tc>
        <w:tc>
          <w:tcPr>
            <w:tcW w:w="901" w:type="pct"/>
            <w:vAlign w:val="center"/>
          </w:tcPr>
          <w:p w14:paraId="7C2DCBD4" w14:textId="77777777" w:rsidR="00364040" w:rsidRDefault="00364040" w:rsidP="00364040">
            <w:pPr>
              <w:pStyle w:val="TableBodyTextMIRB"/>
            </w:pPr>
            <w:r w:rsidRPr="00666DFE">
              <w:t>Not applicable</w:t>
            </w:r>
          </w:p>
        </w:tc>
      </w:tr>
      <w:tr w:rsidR="00364040" w14:paraId="51CED37B" w14:textId="77777777" w:rsidTr="00364040">
        <w:trPr>
          <w:cantSplit/>
        </w:trPr>
        <w:tc>
          <w:tcPr>
            <w:tcW w:w="1126" w:type="pct"/>
            <w:vAlign w:val="center"/>
          </w:tcPr>
          <w:p w14:paraId="64A09C1F" w14:textId="77777777" w:rsidR="00364040" w:rsidRPr="006E3D88" w:rsidRDefault="00364040" w:rsidP="00364040">
            <w:pPr>
              <w:pStyle w:val="TableBodyTextMIRB"/>
            </w:pPr>
            <w:r>
              <w:t>Chemin</w:t>
            </w:r>
          </w:p>
        </w:tc>
        <w:tc>
          <w:tcPr>
            <w:tcW w:w="991" w:type="pct"/>
            <w:vAlign w:val="center"/>
          </w:tcPr>
          <w:p w14:paraId="009240E9" w14:textId="77777777" w:rsidR="00364040" w:rsidRPr="003642C1" w:rsidRDefault="00364040" w:rsidP="00364040">
            <w:pPr>
              <w:pStyle w:val="TableBodyTextMIRB"/>
              <w:rPr>
                <w:b/>
              </w:rPr>
            </w:pPr>
            <w:r>
              <w:t>Not applicable</w:t>
            </w:r>
          </w:p>
        </w:tc>
        <w:tc>
          <w:tcPr>
            <w:tcW w:w="1036" w:type="pct"/>
            <w:vAlign w:val="center"/>
          </w:tcPr>
          <w:p w14:paraId="05D0D07D" w14:textId="77777777" w:rsidR="00364040" w:rsidRPr="006E3D88" w:rsidRDefault="00364040" w:rsidP="00364040">
            <w:pPr>
              <w:pStyle w:val="TableBodyTextMIRB"/>
            </w:pPr>
            <w:r>
              <w:t>CH</w:t>
            </w:r>
          </w:p>
        </w:tc>
        <w:tc>
          <w:tcPr>
            <w:tcW w:w="946" w:type="pct"/>
            <w:vAlign w:val="center"/>
          </w:tcPr>
          <w:p w14:paraId="36DAF479" w14:textId="77777777" w:rsidR="00364040" w:rsidRDefault="00364040" w:rsidP="00364040">
            <w:pPr>
              <w:pStyle w:val="TableBodyTextMIRB"/>
            </w:pPr>
            <w:r w:rsidRPr="00666DFE">
              <w:t>Not applicable</w:t>
            </w:r>
          </w:p>
        </w:tc>
        <w:tc>
          <w:tcPr>
            <w:tcW w:w="901" w:type="pct"/>
            <w:vAlign w:val="center"/>
          </w:tcPr>
          <w:p w14:paraId="08E1999D" w14:textId="77777777" w:rsidR="00364040" w:rsidRDefault="00364040" w:rsidP="00364040">
            <w:pPr>
              <w:pStyle w:val="TableBodyTextMIRB"/>
            </w:pPr>
            <w:r w:rsidRPr="00666DFE">
              <w:t>Not applicable</w:t>
            </w:r>
          </w:p>
        </w:tc>
      </w:tr>
      <w:tr w:rsidR="00364040" w14:paraId="4E40EE1D" w14:textId="77777777" w:rsidTr="00364040">
        <w:trPr>
          <w:cantSplit/>
        </w:trPr>
        <w:tc>
          <w:tcPr>
            <w:tcW w:w="1126" w:type="pct"/>
            <w:vAlign w:val="center"/>
          </w:tcPr>
          <w:p w14:paraId="0693FF69" w14:textId="77777777" w:rsidR="00364040" w:rsidRPr="006E3D88" w:rsidRDefault="00364040" w:rsidP="00364040">
            <w:pPr>
              <w:pStyle w:val="TableBodyTextMIRB"/>
            </w:pPr>
            <w:r>
              <w:t>Circle</w:t>
            </w:r>
          </w:p>
        </w:tc>
        <w:tc>
          <w:tcPr>
            <w:tcW w:w="991" w:type="pct"/>
            <w:vAlign w:val="center"/>
          </w:tcPr>
          <w:p w14:paraId="76BA1DEE" w14:textId="77777777" w:rsidR="00364040" w:rsidRPr="006E3D88" w:rsidRDefault="00364040" w:rsidP="00364040">
            <w:pPr>
              <w:pStyle w:val="TableBodyTextMIRB"/>
            </w:pPr>
            <w:r>
              <w:t>CIR</w:t>
            </w:r>
          </w:p>
        </w:tc>
        <w:tc>
          <w:tcPr>
            <w:tcW w:w="1036" w:type="pct"/>
            <w:vAlign w:val="center"/>
          </w:tcPr>
          <w:p w14:paraId="5D1B3BE7" w14:textId="77777777" w:rsidR="00364040" w:rsidRDefault="00364040" w:rsidP="00364040">
            <w:pPr>
              <w:pStyle w:val="TableBodyTextMIRB"/>
            </w:pPr>
            <w:r w:rsidRPr="00205033">
              <w:t>Not applicable</w:t>
            </w:r>
          </w:p>
        </w:tc>
        <w:tc>
          <w:tcPr>
            <w:tcW w:w="946" w:type="pct"/>
            <w:vAlign w:val="center"/>
          </w:tcPr>
          <w:p w14:paraId="78D60447" w14:textId="77777777" w:rsidR="00364040" w:rsidRDefault="00364040" w:rsidP="00364040">
            <w:pPr>
              <w:pStyle w:val="TableBodyTextMIRB"/>
            </w:pPr>
            <w:r w:rsidRPr="00666DFE">
              <w:t>Not applicable</w:t>
            </w:r>
          </w:p>
        </w:tc>
        <w:tc>
          <w:tcPr>
            <w:tcW w:w="901" w:type="pct"/>
            <w:vAlign w:val="center"/>
          </w:tcPr>
          <w:p w14:paraId="456EFF32" w14:textId="77777777" w:rsidR="00364040" w:rsidRDefault="00364040" w:rsidP="00364040">
            <w:pPr>
              <w:pStyle w:val="TableBodyTextMIRB"/>
            </w:pPr>
            <w:r w:rsidRPr="00666DFE">
              <w:t>Not applicable</w:t>
            </w:r>
          </w:p>
        </w:tc>
      </w:tr>
      <w:tr w:rsidR="00364040" w14:paraId="1DB040C7" w14:textId="77777777" w:rsidTr="00364040">
        <w:trPr>
          <w:cantSplit/>
        </w:trPr>
        <w:tc>
          <w:tcPr>
            <w:tcW w:w="1126" w:type="pct"/>
            <w:vAlign w:val="center"/>
          </w:tcPr>
          <w:p w14:paraId="2BFBBD48" w14:textId="77777777" w:rsidR="00364040" w:rsidRPr="006E3D88" w:rsidRDefault="00364040" w:rsidP="00364040">
            <w:pPr>
              <w:pStyle w:val="TableBodyTextMIRB"/>
            </w:pPr>
            <w:r>
              <w:t>Circuit</w:t>
            </w:r>
          </w:p>
        </w:tc>
        <w:tc>
          <w:tcPr>
            <w:tcW w:w="991" w:type="pct"/>
            <w:vAlign w:val="center"/>
          </w:tcPr>
          <w:p w14:paraId="73993876" w14:textId="77777777" w:rsidR="00364040" w:rsidRPr="006E3D88" w:rsidRDefault="00364040" w:rsidP="00364040">
            <w:pPr>
              <w:pStyle w:val="TableBodyTextMIRB"/>
            </w:pPr>
            <w:r>
              <w:t>CIRCT</w:t>
            </w:r>
          </w:p>
        </w:tc>
        <w:tc>
          <w:tcPr>
            <w:tcW w:w="1036" w:type="pct"/>
            <w:vAlign w:val="center"/>
          </w:tcPr>
          <w:p w14:paraId="581807BE" w14:textId="77777777" w:rsidR="00364040" w:rsidRDefault="00364040" w:rsidP="00364040">
            <w:pPr>
              <w:pStyle w:val="TableBodyTextMIRB"/>
            </w:pPr>
            <w:r w:rsidRPr="00205033">
              <w:t>Not applicable</w:t>
            </w:r>
          </w:p>
        </w:tc>
        <w:tc>
          <w:tcPr>
            <w:tcW w:w="946" w:type="pct"/>
            <w:vAlign w:val="center"/>
          </w:tcPr>
          <w:p w14:paraId="2CEDEE0C" w14:textId="77777777" w:rsidR="00364040" w:rsidRDefault="00364040" w:rsidP="00364040">
            <w:pPr>
              <w:pStyle w:val="TableBodyTextMIRB"/>
            </w:pPr>
            <w:r w:rsidRPr="00666DFE">
              <w:t>Not applicable</w:t>
            </w:r>
          </w:p>
        </w:tc>
        <w:tc>
          <w:tcPr>
            <w:tcW w:w="901" w:type="pct"/>
            <w:vAlign w:val="center"/>
          </w:tcPr>
          <w:p w14:paraId="3ED21D06" w14:textId="77777777" w:rsidR="00364040" w:rsidRDefault="00364040" w:rsidP="00364040">
            <w:pPr>
              <w:pStyle w:val="TableBodyTextMIRB"/>
            </w:pPr>
            <w:r w:rsidRPr="00666DFE">
              <w:t>Not applicable</w:t>
            </w:r>
          </w:p>
        </w:tc>
      </w:tr>
      <w:tr w:rsidR="00364040" w14:paraId="32997C87" w14:textId="77777777" w:rsidTr="00364040">
        <w:trPr>
          <w:cantSplit/>
        </w:trPr>
        <w:tc>
          <w:tcPr>
            <w:tcW w:w="1126" w:type="pct"/>
            <w:vAlign w:val="center"/>
          </w:tcPr>
          <w:p w14:paraId="0DB1E4B8" w14:textId="77777777" w:rsidR="00364040" w:rsidRPr="006E3D88" w:rsidRDefault="00364040" w:rsidP="00364040">
            <w:pPr>
              <w:pStyle w:val="TableBodyTextMIRB"/>
            </w:pPr>
            <w:r>
              <w:t>Cliffs</w:t>
            </w:r>
          </w:p>
        </w:tc>
        <w:tc>
          <w:tcPr>
            <w:tcW w:w="991" w:type="pct"/>
            <w:vAlign w:val="center"/>
          </w:tcPr>
          <w:p w14:paraId="7CA012D3" w14:textId="77777777" w:rsidR="00364040" w:rsidRPr="006E3D88" w:rsidRDefault="00364040" w:rsidP="00364040">
            <w:pPr>
              <w:pStyle w:val="TableBodyTextMIRB"/>
            </w:pPr>
            <w:r>
              <w:t>CLFS</w:t>
            </w:r>
          </w:p>
        </w:tc>
        <w:tc>
          <w:tcPr>
            <w:tcW w:w="1036" w:type="pct"/>
            <w:vAlign w:val="center"/>
          </w:tcPr>
          <w:p w14:paraId="23FF1A65" w14:textId="77777777" w:rsidR="00364040" w:rsidRDefault="00364040" w:rsidP="00364040">
            <w:pPr>
              <w:pStyle w:val="TableBodyTextMIRB"/>
            </w:pPr>
            <w:r w:rsidRPr="00205033">
              <w:t>Not applicable</w:t>
            </w:r>
          </w:p>
        </w:tc>
        <w:tc>
          <w:tcPr>
            <w:tcW w:w="946" w:type="pct"/>
            <w:vAlign w:val="center"/>
          </w:tcPr>
          <w:p w14:paraId="0CA46458" w14:textId="77777777" w:rsidR="00364040" w:rsidRDefault="00364040" w:rsidP="00364040">
            <w:pPr>
              <w:pStyle w:val="TableBodyTextMIRB"/>
            </w:pPr>
            <w:r w:rsidRPr="00666DFE">
              <w:t>Not applicable</w:t>
            </w:r>
          </w:p>
        </w:tc>
        <w:tc>
          <w:tcPr>
            <w:tcW w:w="901" w:type="pct"/>
            <w:vAlign w:val="center"/>
          </w:tcPr>
          <w:p w14:paraId="19AA3AAB" w14:textId="77777777" w:rsidR="00364040" w:rsidRDefault="00364040" w:rsidP="00364040">
            <w:pPr>
              <w:pStyle w:val="TableBodyTextMIRB"/>
            </w:pPr>
            <w:r w:rsidRPr="00666DFE">
              <w:t>Not applicable</w:t>
            </w:r>
          </w:p>
        </w:tc>
      </w:tr>
      <w:tr w:rsidR="00364040" w14:paraId="12A4F374" w14:textId="77777777" w:rsidTr="00364040">
        <w:trPr>
          <w:cantSplit/>
        </w:trPr>
        <w:tc>
          <w:tcPr>
            <w:tcW w:w="1126" w:type="pct"/>
            <w:vAlign w:val="center"/>
          </w:tcPr>
          <w:p w14:paraId="454B08AE" w14:textId="77777777" w:rsidR="00364040" w:rsidRPr="006E3D88" w:rsidRDefault="00364040" w:rsidP="00364040">
            <w:pPr>
              <w:pStyle w:val="TableBodyTextMIRB"/>
            </w:pPr>
            <w:r>
              <w:t>Close</w:t>
            </w:r>
          </w:p>
        </w:tc>
        <w:tc>
          <w:tcPr>
            <w:tcW w:w="991" w:type="pct"/>
            <w:vAlign w:val="center"/>
          </w:tcPr>
          <w:p w14:paraId="6A98D98B" w14:textId="77777777" w:rsidR="00364040" w:rsidRPr="006E3D88" w:rsidRDefault="00364040" w:rsidP="00364040">
            <w:pPr>
              <w:pStyle w:val="TableBodyTextMIRB"/>
            </w:pPr>
            <w:r>
              <w:t>CLOSE</w:t>
            </w:r>
          </w:p>
        </w:tc>
        <w:tc>
          <w:tcPr>
            <w:tcW w:w="1036" w:type="pct"/>
            <w:vAlign w:val="center"/>
          </w:tcPr>
          <w:p w14:paraId="04DE9DA4" w14:textId="77777777" w:rsidR="00364040" w:rsidRDefault="00364040" w:rsidP="00364040">
            <w:pPr>
              <w:pStyle w:val="TableBodyTextMIRB"/>
            </w:pPr>
            <w:r w:rsidRPr="00205033">
              <w:t>Not applicable</w:t>
            </w:r>
          </w:p>
        </w:tc>
        <w:tc>
          <w:tcPr>
            <w:tcW w:w="946" w:type="pct"/>
            <w:vAlign w:val="center"/>
          </w:tcPr>
          <w:p w14:paraId="6B523E85" w14:textId="77777777" w:rsidR="00364040" w:rsidRDefault="00364040" w:rsidP="00364040">
            <w:pPr>
              <w:pStyle w:val="TableBodyTextMIRB"/>
            </w:pPr>
            <w:r w:rsidRPr="00666DFE">
              <w:t>Not applicable</w:t>
            </w:r>
          </w:p>
        </w:tc>
        <w:tc>
          <w:tcPr>
            <w:tcW w:w="901" w:type="pct"/>
            <w:vAlign w:val="center"/>
          </w:tcPr>
          <w:p w14:paraId="4D355905" w14:textId="77777777" w:rsidR="00364040" w:rsidRDefault="00364040" w:rsidP="00364040">
            <w:pPr>
              <w:pStyle w:val="TableBodyTextMIRB"/>
            </w:pPr>
            <w:r w:rsidRPr="00666DFE">
              <w:t>Not applicable</w:t>
            </w:r>
          </w:p>
        </w:tc>
      </w:tr>
      <w:tr w:rsidR="00364040" w14:paraId="2251C069" w14:textId="77777777" w:rsidTr="00364040">
        <w:trPr>
          <w:cantSplit/>
        </w:trPr>
        <w:tc>
          <w:tcPr>
            <w:tcW w:w="1126" w:type="pct"/>
            <w:vAlign w:val="center"/>
          </w:tcPr>
          <w:p w14:paraId="5D1C6C6D" w14:textId="77777777" w:rsidR="00364040" w:rsidRPr="006E3D88" w:rsidRDefault="00364040" w:rsidP="00364040">
            <w:pPr>
              <w:pStyle w:val="TableBodyTextMIRB"/>
            </w:pPr>
            <w:r>
              <w:t>Club</w:t>
            </w:r>
          </w:p>
        </w:tc>
        <w:tc>
          <w:tcPr>
            <w:tcW w:w="991" w:type="pct"/>
            <w:vAlign w:val="center"/>
          </w:tcPr>
          <w:p w14:paraId="26786FC9" w14:textId="77777777" w:rsidR="00364040" w:rsidRPr="006E3D88" w:rsidRDefault="00364040" w:rsidP="00364040">
            <w:pPr>
              <w:pStyle w:val="TableBodyTextMIRB"/>
            </w:pPr>
            <w:r>
              <w:t>CLUB</w:t>
            </w:r>
          </w:p>
        </w:tc>
        <w:tc>
          <w:tcPr>
            <w:tcW w:w="1036" w:type="pct"/>
            <w:vAlign w:val="center"/>
          </w:tcPr>
          <w:p w14:paraId="756531DB" w14:textId="77777777" w:rsidR="00364040" w:rsidRDefault="00364040" w:rsidP="00364040">
            <w:pPr>
              <w:pStyle w:val="TableBodyTextMIRB"/>
            </w:pPr>
            <w:r w:rsidRPr="00205033">
              <w:t>Not applicable</w:t>
            </w:r>
          </w:p>
        </w:tc>
        <w:tc>
          <w:tcPr>
            <w:tcW w:w="946" w:type="pct"/>
            <w:vAlign w:val="center"/>
          </w:tcPr>
          <w:p w14:paraId="46369578" w14:textId="77777777" w:rsidR="00364040" w:rsidRDefault="00364040" w:rsidP="00364040">
            <w:pPr>
              <w:pStyle w:val="TableBodyTextMIRB"/>
            </w:pPr>
            <w:r w:rsidRPr="00666DFE">
              <w:t>Not applicable</w:t>
            </w:r>
          </w:p>
        </w:tc>
        <w:tc>
          <w:tcPr>
            <w:tcW w:w="901" w:type="pct"/>
            <w:vAlign w:val="center"/>
          </w:tcPr>
          <w:p w14:paraId="371100A0" w14:textId="77777777" w:rsidR="00364040" w:rsidRDefault="00364040" w:rsidP="00364040">
            <w:pPr>
              <w:pStyle w:val="TableBodyTextMIRB"/>
            </w:pPr>
            <w:r w:rsidRPr="00666DFE">
              <w:t>Not applicable</w:t>
            </w:r>
          </w:p>
        </w:tc>
      </w:tr>
      <w:tr w:rsidR="00364040" w14:paraId="79348320" w14:textId="77777777" w:rsidTr="00364040">
        <w:trPr>
          <w:cantSplit/>
        </w:trPr>
        <w:tc>
          <w:tcPr>
            <w:tcW w:w="1126" w:type="pct"/>
            <w:vAlign w:val="center"/>
          </w:tcPr>
          <w:p w14:paraId="354F3E28" w14:textId="77777777" w:rsidR="00364040" w:rsidRPr="006E3D88" w:rsidRDefault="00364040" w:rsidP="00364040">
            <w:pPr>
              <w:pStyle w:val="TableBodyTextMIRB"/>
            </w:pPr>
            <w:r>
              <w:t>Common</w:t>
            </w:r>
          </w:p>
        </w:tc>
        <w:tc>
          <w:tcPr>
            <w:tcW w:w="991" w:type="pct"/>
            <w:vAlign w:val="center"/>
          </w:tcPr>
          <w:p w14:paraId="3C105F58" w14:textId="77777777" w:rsidR="00364040" w:rsidRPr="006E3D88" w:rsidRDefault="00364040" w:rsidP="00364040">
            <w:pPr>
              <w:pStyle w:val="TableBodyTextMIRB"/>
            </w:pPr>
            <w:r>
              <w:t>COMMON</w:t>
            </w:r>
          </w:p>
        </w:tc>
        <w:tc>
          <w:tcPr>
            <w:tcW w:w="1036" w:type="pct"/>
            <w:vAlign w:val="center"/>
          </w:tcPr>
          <w:p w14:paraId="5B269280" w14:textId="77777777" w:rsidR="00364040" w:rsidRDefault="00364040" w:rsidP="00364040">
            <w:pPr>
              <w:pStyle w:val="TableBodyTextMIRB"/>
            </w:pPr>
            <w:r w:rsidRPr="00205033">
              <w:t>Not applicable</w:t>
            </w:r>
          </w:p>
        </w:tc>
        <w:tc>
          <w:tcPr>
            <w:tcW w:w="946" w:type="pct"/>
            <w:vAlign w:val="center"/>
          </w:tcPr>
          <w:p w14:paraId="71CF290A" w14:textId="77777777" w:rsidR="00364040" w:rsidRDefault="00364040" w:rsidP="00364040">
            <w:pPr>
              <w:pStyle w:val="TableBodyTextMIRB"/>
            </w:pPr>
            <w:r w:rsidRPr="00666DFE">
              <w:t>Not applicable</w:t>
            </w:r>
          </w:p>
        </w:tc>
        <w:tc>
          <w:tcPr>
            <w:tcW w:w="901" w:type="pct"/>
            <w:vAlign w:val="center"/>
          </w:tcPr>
          <w:p w14:paraId="33665E18" w14:textId="77777777" w:rsidR="00364040" w:rsidRDefault="00364040" w:rsidP="00364040">
            <w:pPr>
              <w:pStyle w:val="TableBodyTextMIRB"/>
            </w:pPr>
            <w:r w:rsidRPr="00666DFE">
              <w:t>Not applicable</w:t>
            </w:r>
          </w:p>
        </w:tc>
      </w:tr>
      <w:tr w:rsidR="00364040" w14:paraId="7652C23C" w14:textId="77777777" w:rsidTr="00364040">
        <w:trPr>
          <w:cantSplit/>
        </w:trPr>
        <w:tc>
          <w:tcPr>
            <w:tcW w:w="1126" w:type="pct"/>
            <w:vAlign w:val="center"/>
          </w:tcPr>
          <w:p w14:paraId="6E975C9B" w14:textId="77777777" w:rsidR="00364040" w:rsidRPr="006E3D88" w:rsidRDefault="00364040" w:rsidP="00364040">
            <w:pPr>
              <w:pStyle w:val="TableBodyTextMIRB"/>
            </w:pPr>
            <w:r>
              <w:t>Concession Road</w:t>
            </w:r>
          </w:p>
        </w:tc>
        <w:tc>
          <w:tcPr>
            <w:tcW w:w="991" w:type="pct"/>
            <w:vAlign w:val="center"/>
          </w:tcPr>
          <w:p w14:paraId="3FC89B6C" w14:textId="77777777" w:rsidR="00364040" w:rsidRPr="006E3D88" w:rsidRDefault="00364040" w:rsidP="00364040">
            <w:pPr>
              <w:pStyle w:val="TableBodyTextMIRB"/>
            </w:pPr>
            <w:r>
              <w:t>CON RD</w:t>
            </w:r>
          </w:p>
        </w:tc>
        <w:tc>
          <w:tcPr>
            <w:tcW w:w="1036" w:type="pct"/>
            <w:vAlign w:val="center"/>
          </w:tcPr>
          <w:p w14:paraId="0DFF547B" w14:textId="77777777" w:rsidR="00364040" w:rsidRDefault="00364040" w:rsidP="00364040">
            <w:pPr>
              <w:pStyle w:val="TableBodyTextMIRB"/>
            </w:pPr>
            <w:r w:rsidRPr="00205033">
              <w:t>Not applicable</w:t>
            </w:r>
          </w:p>
        </w:tc>
        <w:tc>
          <w:tcPr>
            <w:tcW w:w="946" w:type="pct"/>
            <w:vAlign w:val="center"/>
          </w:tcPr>
          <w:p w14:paraId="1758A8C9" w14:textId="77777777" w:rsidR="00364040" w:rsidRDefault="00364040" w:rsidP="00364040">
            <w:pPr>
              <w:pStyle w:val="TableBodyTextMIRB"/>
            </w:pPr>
            <w:r w:rsidRPr="00666DFE">
              <w:t>Not applicable</w:t>
            </w:r>
          </w:p>
        </w:tc>
        <w:tc>
          <w:tcPr>
            <w:tcW w:w="901" w:type="pct"/>
            <w:vAlign w:val="center"/>
          </w:tcPr>
          <w:p w14:paraId="3F4FE00A" w14:textId="77777777" w:rsidR="00364040" w:rsidRDefault="00364040" w:rsidP="00364040">
            <w:pPr>
              <w:pStyle w:val="TableBodyTextMIRB"/>
            </w:pPr>
            <w:r w:rsidRPr="00666DFE">
              <w:t>Not applicable</w:t>
            </w:r>
          </w:p>
        </w:tc>
      </w:tr>
      <w:tr w:rsidR="00364040" w14:paraId="5C1FF248" w14:textId="77777777" w:rsidTr="00364040">
        <w:trPr>
          <w:cantSplit/>
        </w:trPr>
        <w:tc>
          <w:tcPr>
            <w:tcW w:w="1126" w:type="pct"/>
            <w:vAlign w:val="center"/>
          </w:tcPr>
          <w:p w14:paraId="5FF2797F" w14:textId="77777777" w:rsidR="00364040" w:rsidRPr="006E3D88" w:rsidRDefault="00364040" w:rsidP="00364040">
            <w:pPr>
              <w:pStyle w:val="TableBodyTextMIRB"/>
            </w:pPr>
            <w:r>
              <w:t>Concession</w:t>
            </w:r>
          </w:p>
        </w:tc>
        <w:tc>
          <w:tcPr>
            <w:tcW w:w="991" w:type="pct"/>
            <w:vAlign w:val="center"/>
          </w:tcPr>
          <w:p w14:paraId="742BE728" w14:textId="77777777" w:rsidR="00364040" w:rsidRPr="006E3D88" w:rsidRDefault="00364040" w:rsidP="00364040">
            <w:pPr>
              <w:pStyle w:val="TableBodyTextMIRB"/>
            </w:pPr>
            <w:r>
              <w:t>CONC</w:t>
            </w:r>
          </w:p>
        </w:tc>
        <w:tc>
          <w:tcPr>
            <w:tcW w:w="1036" w:type="pct"/>
            <w:vAlign w:val="center"/>
          </w:tcPr>
          <w:p w14:paraId="534FEA8F" w14:textId="77777777" w:rsidR="00364040" w:rsidRDefault="00364040" w:rsidP="00364040">
            <w:pPr>
              <w:pStyle w:val="TableBodyTextMIRB"/>
            </w:pPr>
            <w:r w:rsidRPr="00205033">
              <w:t>Not applicable</w:t>
            </w:r>
          </w:p>
        </w:tc>
        <w:tc>
          <w:tcPr>
            <w:tcW w:w="946" w:type="pct"/>
            <w:vAlign w:val="center"/>
          </w:tcPr>
          <w:p w14:paraId="3BE641B2" w14:textId="77777777" w:rsidR="00364040" w:rsidRDefault="00364040" w:rsidP="00364040">
            <w:pPr>
              <w:pStyle w:val="TableBodyTextMIRB"/>
            </w:pPr>
            <w:r w:rsidRPr="00666DFE">
              <w:t>Not applicable</w:t>
            </w:r>
          </w:p>
        </w:tc>
        <w:tc>
          <w:tcPr>
            <w:tcW w:w="901" w:type="pct"/>
            <w:vAlign w:val="center"/>
          </w:tcPr>
          <w:p w14:paraId="0B732A06" w14:textId="77777777" w:rsidR="00364040" w:rsidRDefault="00364040" w:rsidP="00364040">
            <w:pPr>
              <w:pStyle w:val="TableBodyTextMIRB"/>
            </w:pPr>
            <w:r w:rsidRPr="00666DFE">
              <w:t>Not applicable</w:t>
            </w:r>
          </w:p>
        </w:tc>
      </w:tr>
      <w:tr w:rsidR="00364040" w14:paraId="1AB77E16" w14:textId="77777777" w:rsidTr="00364040">
        <w:trPr>
          <w:cantSplit/>
        </w:trPr>
        <w:tc>
          <w:tcPr>
            <w:tcW w:w="1126" w:type="pct"/>
            <w:vAlign w:val="center"/>
          </w:tcPr>
          <w:p w14:paraId="509EA6A5" w14:textId="77777777" w:rsidR="00364040" w:rsidRPr="006E3D88" w:rsidRDefault="00364040" w:rsidP="00364040">
            <w:pPr>
              <w:pStyle w:val="TableBodyTextMIRB"/>
            </w:pPr>
            <w:r>
              <w:t>Copse</w:t>
            </w:r>
          </w:p>
        </w:tc>
        <w:tc>
          <w:tcPr>
            <w:tcW w:w="991" w:type="pct"/>
            <w:vAlign w:val="center"/>
          </w:tcPr>
          <w:p w14:paraId="716BF6C2" w14:textId="77777777" w:rsidR="00364040" w:rsidRPr="006E3D88" w:rsidRDefault="00364040" w:rsidP="00364040">
            <w:pPr>
              <w:pStyle w:val="TableBodyTextMIRB"/>
            </w:pPr>
            <w:r>
              <w:t>COPSE</w:t>
            </w:r>
          </w:p>
        </w:tc>
        <w:tc>
          <w:tcPr>
            <w:tcW w:w="1036" w:type="pct"/>
            <w:vAlign w:val="center"/>
          </w:tcPr>
          <w:p w14:paraId="55E6631E" w14:textId="77777777" w:rsidR="00364040" w:rsidRDefault="00364040" w:rsidP="00364040">
            <w:pPr>
              <w:pStyle w:val="TableBodyTextMIRB"/>
            </w:pPr>
            <w:r w:rsidRPr="00205033">
              <w:t>Not applicable</w:t>
            </w:r>
          </w:p>
        </w:tc>
        <w:tc>
          <w:tcPr>
            <w:tcW w:w="946" w:type="pct"/>
            <w:vAlign w:val="center"/>
          </w:tcPr>
          <w:p w14:paraId="02754C72" w14:textId="77777777" w:rsidR="00364040" w:rsidRDefault="00364040" w:rsidP="00364040">
            <w:pPr>
              <w:pStyle w:val="TableBodyTextMIRB"/>
            </w:pPr>
            <w:r w:rsidRPr="00666DFE">
              <w:t>Not applicable</w:t>
            </w:r>
          </w:p>
        </w:tc>
        <w:tc>
          <w:tcPr>
            <w:tcW w:w="901" w:type="pct"/>
            <w:vAlign w:val="center"/>
          </w:tcPr>
          <w:p w14:paraId="69025D05" w14:textId="77777777" w:rsidR="00364040" w:rsidRDefault="00364040" w:rsidP="00364040">
            <w:pPr>
              <w:pStyle w:val="TableBodyTextMIRB"/>
            </w:pPr>
            <w:r w:rsidRPr="00666DFE">
              <w:t>Not applicable</w:t>
            </w:r>
          </w:p>
        </w:tc>
      </w:tr>
      <w:tr w:rsidR="00364040" w14:paraId="33791F76" w14:textId="77777777" w:rsidTr="00364040">
        <w:trPr>
          <w:cantSplit/>
        </w:trPr>
        <w:tc>
          <w:tcPr>
            <w:tcW w:w="1126" w:type="pct"/>
            <w:vAlign w:val="center"/>
          </w:tcPr>
          <w:p w14:paraId="0C6CC060" w14:textId="77777777" w:rsidR="00364040" w:rsidRPr="006E3D88" w:rsidRDefault="00364040" w:rsidP="00364040">
            <w:pPr>
              <w:pStyle w:val="TableBodyTextMIRB"/>
            </w:pPr>
            <w:r>
              <w:t>Corner</w:t>
            </w:r>
          </w:p>
        </w:tc>
        <w:tc>
          <w:tcPr>
            <w:tcW w:w="991" w:type="pct"/>
            <w:vAlign w:val="center"/>
          </w:tcPr>
          <w:p w14:paraId="431CE70F" w14:textId="77777777" w:rsidR="00364040" w:rsidRPr="006E3D88" w:rsidRDefault="00364040" w:rsidP="00364040">
            <w:pPr>
              <w:pStyle w:val="TableBodyTextMIRB"/>
            </w:pPr>
            <w:r>
              <w:t>COR</w:t>
            </w:r>
          </w:p>
        </w:tc>
        <w:tc>
          <w:tcPr>
            <w:tcW w:w="1036" w:type="pct"/>
            <w:vAlign w:val="center"/>
          </w:tcPr>
          <w:p w14:paraId="46D90F87" w14:textId="77777777" w:rsidR="00364040" w:rsidRDefault="00364040" w:rsidP="00364040">
            <w:pPr>
              <w:pStyle w:val="TableBodyTextMIRB"/>
            </w:pPr>
            <w:r w:rsidRPr="00205033">
              <w:t>Not applicable</w:t>
            </w:r>
          </w:p>
        </w:tc>
        <w:tc>
          <w:tcPr>
            <w:tcW w:w="946" w:type="pct"/>
            <w:vAlign w:val="center"/>
          </w:tcPr>
          <w:p w14:paraId="10358929" w14:textId="77777777" w:rsidR="00364040" w:rsidRDefault="00364040" w:rsidP="00364040">
            <w:pPr>
              <w:pStyle w:val="TableBodyTextMIRB"/>
            </w:pPr>
            <w:r w:rsidRPr="00666DFE">
              <w:t>Not applicable</w:t>
            </w:r>
          </w:p>
        </w:tc>
        <w:tc>
          <w:tcPr>
            <w:tcW w:w="901" w:type="pct"/>
            <w:vAlign w:val="center"/>
          </w:tcPr>
          <w:p w14:paraId="70DB9892" w14:textId="77777777" w:rsidR="00364040" w:rsidRDefault="00364040" w:rsidP="00364040">
            <w:pPr>
              <w:pStyle w:val="TableBodyTextMIRB"/>
            </w:pPr>
            <w:r w:rsidRPr="00666DFE">
              <w:t>Not applicable</w:t>
            </w:r>
          </w:p>
        </w:tc>
      </w:tr>
      <w:tr w:rsidR="00364040" w14:paraId="032C1BD4" w14:textId="77777777" w:rsidTr="00364040">
        <w:trPr>
          <w:cantSplit/>
        </w:trPr>
        <w:tc>
          <w:tcPr>
            <w:tcW w:w="1126" w:type="pct"/>
            <w:vAlign w:val="center"/>
          </w:tcPr>
          <w:p w14:paraId="48B8C69C" w14:textId="77777777" w:rsidR="00364040" w:rsidRPr="006E3D88" w:rsidRDefault="00364040" w:rsidP="00364040">
            <w:pPr>
              <w:pStyle w:val="TableBodyTextMIRB"/>
            </w:pPr>
            <w:r w:rsidRPr="006E3D88">
              <w:t>Corn</w:t>
            </w:r>
            <w:r>
              <w:t>ers</w:t>
            </w:r>
          </w:p>
        </w:tc>
        <w:tc>
          <w:tcPr>
            <w:tcW w:w="991" w:type="pct"/>
            <w:vAlign w:val="center"/>
          </w:tcPr>
          <w:p w14:paraId="73A83938" w14:textId="77777777" w:rsidR="00364040" w:rsidRPr="006E3D88" w:rsidRDefault="00364040" w:rsidP="00364040">
            <w:pPr>
              <w:pStyle w:val="TableBodyTextMIRB"/>
            </w:pPr>
            <w:r>
              <w:t>CRNRS</w:t>
            </w:r>
          </w:p>
        </w:tc>
        <w:tc>
          <w:tcPr>
            <w:tcW w:w="1036" w:type="pct"/>
            <w:vAlign w:val="center"/>
          </w:tcPr>
          <w:p w14:paraId="17A7FE6D" w14:textId="77777777" w:rsidR="00364040" w:rsidRDefault="00364040" w:rsidP="00364040">
            <w:pPr>
              <w:pStyle w:val="TableBodyTextMIRB"/>
            </w:pPr>
            <w:r w:rsidRPr="00205033">
              <w:t>Not applicable</w:t>
            </w:r>
          </w:p>
        </w:tc>
        <w:tc>
          <w:tcPr>
            <w:tcW w:w="946" w:type="pct"/>
            <w:vAlign w:val="center"/>
          </w:tcPr>
          <w:p w14:paraId="22D8506D" w14:textId="77777777" w:rsidR="00364040" w:rsidRDefault="00364040" w:rsidP="00364040">
            <w:pPr>
              <w:pStyle w:val="TableBodyTextMIRB"/>
            </w:pPr>
            <w:r w:rsidRPr="00666DFE">
              <w:t>Not applicable</w:t>
            </w:r>
          </w:p>
        </w:tc>
        <w:tc>
          <w:tcPr>
            <w:tcW w:w="901" w:type="pct"/>
            <w:vAlign w:val="center"/>
          </w:tcPr>
          <w:p w14:paraId="5F921B3F" w14:textId="77777777" w:rsidR="00364040" w:rsidRDefault="00364040" w:rsidP="00364040">
            <w:pPr>
              <w:pStyle w:val="TableBodyTextMIRB"/>
            </w:pPr>
            <w:r w:rsidRPr="00666DFE">
              <w:t>Not applicable</w:t>
            </w:r>
          </w:p>
        </w:tc>
      </w:tr>
      <w:tr w:rsidR="00364040" w14:paraId="5073DDFC" w14:textId="77777777" w:rsidTr="00364040">
        <w:trPr>
          <w:cantSplit/>
        </w:trPr>
        <w:tc>
          <w:tcPr>
            <w:tcW w:w="1126" w:type="pct"/>
            <w:vAlign w:val="center"/>
          </w:tcPr>
          <w:p w14:paraId="4E34429F" w14:textId="77777777" w:rsidR="00364040" w:rsidRPr="006E3D88" w:rsidRDefault="00364040" w:rsidP="00364040">
            <w:pPr>
              <w:pStyle w:val="TableBodyTextMIRB"/>
            </w:pPr>
            <w:r>
              <w:t>County Road</w:t>
            </w:r>
          </w:p>
        </w:tc>
        <w:tc>
          <w:tcPr>
            <w:tcW w:w="991" w:type="pct"/>
            <w:vAlign w:val="center"/>
          </w:tcPr>
          <w:p w14:paraId="45ECA6DB" w14:textId="77777777" w:rsidR="00364040" w:rsidRPr="006E3D88" w:rsidRDefault="00364040" w:rsidP="00364040">
            <w:pPr>
              <w:pStyle w:val="TableBodyTextMIRB"/>
            </w:pPr>
            <w:r>
              <w:t>COUNTY RD</w:t>
            </w:r>
          </w:p>
        </w:tc>
        <w:tc>
          <w:tcPr>
            <w:tcW w:w="1036" w:type="pct"/>
            <w:vAlign w:val="center"/>
          </w:tcPr>
          <w:p w14:paraId="22C9E8EA" w14:textId="77777777" w:rsidR="00364040" w:rsidRDefault="00364040" w:rsidP="00364040">
            <w:pPr>
              <w:pStyle w:val="TableBodyTextMIRB"/>
            </w:pPr>
            <w:r w:rsidRPr="00205033">
              <w:t>Not applicable</w:t>
            </w:r>
          </w:p>
        </w:tc>
        <w:tc>
          <w:tcPr>
            <w:tcW w:w="946" w:type="pct"/>
            <w:vAlign w:val="center"/>
          </w:tcPr>
          <w:p w14:paraId="36F92C2E" w14:textId="77777777" w:rsidR="00364040" w:rsidRDefault="00364040" w:rsidP="00364040">
            <w:pPr>
              <w:pStyle w:val="TableBodyTextMIRB"/>
            </w:pPr>
            <w:r w:rsidRPr="00666DFE">
              <w:t>Not applicable</w:t>
            </w:r>
          </w:p>
        </w:tc>
        <w:tc>
          <w:tcPr>
            <w:tcW w:w="901" w:type="pct"/>
            <w:vAlign w:val="center"/>
          </w:tcPr>
          <w:p w14:paraId="1020AC04" w14:textId="77777777" w:rsidR="00364040" w:rsidRDefault="00364040" w:rsidP="00364040">
            <w:pPr>
              <w:pStyle w:val="TableBodyTextMIRB"/>
            </w:pPr>
            <w:r w:rsidRPr="00666DFE">
              <w:t>Not applicable</w:t>
            </w:r>
          </w:p>
        </w:tc>
      </w:tr>
      <w:tr w:rsidR="00364040" w14:paraId="3FCFF2E4" w14:textId="77777777" w:rsidTr="00364040">
        <w:trPr>
          <w:cantSplit/>
        </w:trPr>
        <w:tc>
          <w:tcPr>
            <w:tcW w:w="1126" w:type="pct"/>
            <w:vAlign w:val="center"/>
          </w:tcPr>
          <w:p w14:paraId="0817DFCC" w14:textId="77777777" w:rsidR="00364040" w:rsidRPr="006E3D88" w:rsidRDefault="00364040" w:rsidP="00364040">
            <w:pPr>
              <w:pStyle w:val="TableBodyTextMIRB"/>
            </w:pPr>
            <w:r>
              <w:t>Cour</w:t>
            </w:r>
          </w:p>
        </w:tc>
        <w:tc>
          <w:tcPr>
            <w:tcW w:w="991" w:type="pct"/>
            <w:vAlign w:val="center"/>
          </w:tcPr>
          <w:p w14:paraId="16F14105" w14:textId="77777777" w:rsidR="00364040" w:rsidRPr="006E3D88" w:rsidRDefault="00364040" w:rsidP="00364040">
            <w:pPr>
              <w:pStyle w:val="TableBodyTextMIRB"/>
            </w:pPr>
            <w:r>
              <w:t>Not applicable</w:t>
            </w:r>
          </w:p>
        </w:tc>
        <w:tc>
          <w:tcPr>
            <w:tcW w:w="1036" w:type="pct"/>
            <w:vAlign w:val="center"/>
          </w:tcPr>
          <w:p w14:paraId="4058213A" w14:textId="77777777" w:rsidR="00364040" w:rsidRPr="006E3D88" w:rsidRDefault="00364040" w:rsidP="00364040">
            <w:pPr>
              <w:pStyle w:val="TableBodyTextMIRB"/>
            </w:pPr>
            <w:r>
              <w:t>COUR</w:t>
            </w:r>
          </w:p>
        </w:tc>
        <w:tc>
          <w:tcPr>
            <w:tcW w:w="946" w:type="pct"/>
            <w:vAlign w:val="center"/>
          </w:tcPr>
          <w:p w14:paraId="0FFF81B2" w14:textId="77777777" w:rsidR="00364040" w:rsidRDefault="00364040" w:rsidP="00364040">
            <w:pPr>
              <w:pStyle w:val="TableBodyTextMIRB"/>
            </w:pPr>
            <w:r w:rsidRPr="00666DFE">
              <w:t>Not applicable</w:t>
            </w:r>
          </w:p>
        </w:tc>
        <w:tc>
          <w:tcPr>
            <w:tcW w:w="901" w:type="pct"/>
            <w:vAlign w:val="center"/>
          </w:tcPr>
          <w:p w14:paraId="581F320D" w14:textId="77777777" w:rsidR="00364040" w:rsidRDefault="00364040" w:rsidP="00364040">
            <w:pPr>
              <w:pStyle w:val="TableBodyTextMIRB"/>
            </w:pPr>
            <w:r w:rsidRPr="00666DFE">
              <w:t>Not applicable</w:t>
            </w:r>
          </w:p>
        </w:tc>
      </w:tr>
      <w:tr w:rsidR="00364040" w14:paraId="294E54BE" w14:textId="77777777" w:rsidTr="00364040">
        <w:trPr>
          <w:cantSplit/>
        </w:trPr>
        <w:tc>
          <w:tcPr>
            <w:tcW w:w="1126" w:type="pct"/>
            <w:vAlign w:val="center"/>
          </w:tcPr>
          <w:p w14:paraId="27A5EA53" w14:textId="77777777" w:rsidR="00364040" w:rsidRPr="006E3D88" w:rsidRDefault="00364040" w:rsidP="00364040">
            <w:pPr>
              <w:pStyle w:val="TableBodyTextMIRB"/>
            </w:pPr>
            <w:r>
              <w:t>Course</w:t>
            </w:r>
          </w:p>
        </w:tc>
        <w:tc>
          <w:tcPr>
            <w:tcW w:w="991" w:type="pct"/>
            <w:vAlign w:val="center"/>
          </w:tcPr>
          <w:p w14:paraId="231B2F4C" w14:textId="77777777" w:rsidR="00364040" w:rsidRPr="006E3D88" w:rsidRDefault="00364040" w:rsidP="00364040">
            <w:pPr>
              <w:pStyle w:val="TableBodyTextMIRB"/>
            </w:pPr>
            <w:r>
              <w:t>CRSE</w:t>
            </w:r>
          </w:p>
        </w:tc>
        <w:tc>
          <w:tcPr>
            <w:tcW w:w="1036" w:type="pct"/>
            <w:vAlign w:val="center"/>
          </w:tcPr>
          <w:p w14:paraId="64F2327A" w14:textId="77777777" w:rsidR="00364040" w:rsidRDefault="00364040" w:rsidP="00364040">
            <w:pPr>
              <w:pStyle w:val="TableBodyTextMIRB"/>
            </w:pPr>
            <w:r w:rsidRPr="00AD75A1">
              <w:t>Not applicable</w:t>
            </w:r>
          </w:p>
        </w:tc>
        <w:tc>
          <w:tcPr>
            <w:tcW w:w="946" w:type="pct"/>
            <w:vAlign w:val="center"/>
          </w:tcPr>
          <w:p w14:paraId="3A87512E" w14:textId="77777777" w:rsidR="00364040" w:rsidRDefault="00364040" w:rsidP="00364040">
            <w:pPr>
              <w:pStyle w:val="TableBodyTextMIRB"/>
            </w:pPr>
            <w:r w:rsidRPr="00666DFE">
              <w:t>Not applicable</w:t>
            </w:r>
          </w:p>
        </w:tc>
        <w:tc>
          <w:tcPr>
            <w:tcW w:w="901" w:type="pct"/>
            <w:vAlign w:val="center"/>
          </w:tcPr>
          <w:p w14:paraId="744229E6" w14:textId="77777777" w:rsidR="00364040" w:rsidRDefault="00364040" w:rsidP="00364040">
            <w:pPr>
              <w:pStyle w:val="TableBodyTextMIRB"/>
            </w:pPr>
            <w:r w:rsidRPr="00666DFE">
              <w:t>Not applicable</w:t>
            </w:r>
          </w:p>
        </w:tc>
      </w:tr>
      <w:tr w:rsidR="00364040" w14:paraId="36F566AA" w14:textId="77777777" w:rsidTr="00364040">
        <w:trPr>
          <w:cantSplit/>
        </w:trPr>
        <w:tc>
          <w:tcPr>
            <w:tcW w:w="1126" w:type="pct"/>
            <w:vAlign w:val="center"/>
          </w:tcPr>
          <w:p w14:paraId="3D15BDFD" w14:textId="77777777" w:rsidR="00364040" w:rsidRPr="006E3D88" w:rsidRDefault="00364040" w:rsidP="00364040">
            <w:pPr>
              <w:pStyle w:val="TableBodyTextMIRB"/>
            </w:pPr>
            <w:r>
              <w:t>Court</w:t>
            </w:r>
          </w:p>
        </w:tc>
        <w:tc>
          <w:tcPr>
            <w:tcW w:w="991" w:type="pct"/>
            <w:vAlign w:val="center"/>
          </w:tcPr>
          <w:p w14:paraId="062658E6" w14:textId="77777777" w:rsidR="00364040" w:rsidRPr="006E3D88" w:rsidRDefault="00364040" w:rsidP="00364040">
            <w:pPr>
              <w:pStyle w:val="TableBodyTextMIRB"/>
            </w:pPr>
            <w:r>
              <w:t>CRT</w:t>
            </w:r>
          </w:p>
        </w:tc>
        <w:tc>
          <w:tcPr>
            <w:tcW w:w="1036" w:type="pct"/>
            <w:vAlign w:val="center"/>
          </w:tcPr>
          <w:p w14:paraId="082D15B2" w14:textId="77777777" w:rsidR="00364040" w:rsidRDefault="00364040" w:rsidP="00364040">
            <w:pPr>
              <w:pStyle w:val="TableBodyTextMIRB"/>
            </w:pPr>
            <w:r w:rsidRPr="00AD75A1">
              <w:t>Not applicable</w:t>
            </w:r>
          </w:p>
        </w:tc>
        <w:tc>
          <w:tcPr>
            <w:tcW w:w="946" w:type="pct"/>
            <w:vAlign w:val="center"/>
          </w:tcPr>
          <w:p w14:paraId="44A61299" w14:textId="77777777" w:rsidR="00364040" w:rsidRDefault="00364040" w:rsidP="00364040">
            <w:pPr>
              <w:pStyle w:val="TableBodyTextMIRB"/>
            </w:pPr>
            <w:r w:rsidRPr="00666DFE">
              <w:t>Not applicable</w:t>
            </w:r>
          </w:p>
        </w:tc>
        <w:tc>
          <w:tcPr>
            <w:tcW w:w="901" w:type="pct"/>
            <w:vAlign w:val="center"/>
          </w:tcPr>
          <w:p w14:paraId="3224559E" w14:textId="77777777" w:rsidR="00364040" w:rsidRDefault="00364040" w:rsidP="00364040">
            <w:pPr>
              <w:pStyle w:val="TableBodyTextMIRB"/>
            </w:pPr>
            <w:r w:rsidRPr="00666DFE">
              <w:t>Not applicable</w:t>
            </w:r>
          </w:p>
        </w:tc>
      </w:tr>
      <w:tr w:rsidR="00364040" w14:paraId="197902F6" w14:textId="77777777" w:rsidTr="00364040">
        <w:trPr>
          <w:cantSplit/>
        </w:trPr>
        <w:tc>
          <w:tcPr>
            <w:tcW w:w="1126" w:type="pct"/>
            <w:vAlign w:val="center"/>
          </w:tcPr>
          <w:p w14:paraId="7F70608B" w14:textId="77777777" w:rsidR="00364040" w:rsidRPr="006E3D88" w:rsidRDefault="00364040" w:rsidP="00364040">
            <w:pPr>
              <w:pStyle w:val="TableBodyTextMIRB"/>
            </w:pPr>
            <w:r>
              <w:t>Courts</w:t>
            </w:r>
          </w:p>
        </w:tc>
        <w:tc>
          <w:tcPr>
            <w:tcW w:w="991" w:type="pct"/>
            <w:vAlign w:val="center"/>
          </w:tcPr>
          <w:p w14:paraId="1534BE11" w14:textId="77777777" w:rsidR="00364040" w:rsidRPr="006E3D88" w:rsidRDefault="00364040" w:rsidP="00364040">
            <w:pPr>
              <w:pStyle w:val="TableBodyTextMIRB"/>
            </w:pPr>
            <w:r>
              <w:t>CTS</w:t>
            </w:r>
          </w:p>
        </w:tc>
        <w:tc>
          <w:tcPr>
            <w:tcW w:w="1036" w:type="pct"/>
            <w:vAlign w:val="center"/>
          </w:tcPr>
          <w:p w14:paraId="236C5889" w14:textId="77777777" w:rsidR="00364040" w:rsidRDefault="00364040" w:rsidP="00364040">
            <w:pPr>
              <w:pStyle w:val="TableBodyTextMIRB"/>
            </w:pPr>
            <w:r w:rsidRPr="00AD75A1">
              <w:t>Not applicable</w:t>
            </w:r>
          </w:p>
        </w:tc>
        <w:tc>
          <w:tcPr>
            <w:tcW w:w="946" w:type="pct"/>
            <w:vAlign w:val="center"/>
          </w:tcPr>
          <w:p w14:paraId="0E8D48C1" w14:textId="77777777" w:rsidR="00364040" w:rsidRDefault="00364040" w:rsidP="00364040">
            <w:pPr>
              <w:pStyle w:val="TableBodyTextMIRB"/>
            </w:pPr>
            <w:r w:rsidRPr="00666DFE">
              <w:t>Not applicable</w:t>
            </w:r>
          </w:p>
        </w:tc>
        <w:tc>
          <w:tcPr>
            <w:tcW w:w="901" w:type="pct"/>
            <w:vAlign w:val="center"/>
          </w:tcPr>
          <w:p w14:paraId="5D2CC471" w14:textId="77777777" w:rsidR="00364040" w:rsidRDefault="00364040" w:rsidP="00364040">
            <w:pPr>
              <w:pStyle w:val="TableBodyTextMIRB"/>
            </w:pPr>
            <w:r w:rsidRPr="00666DFE">
              <w:t>Not applicable</w:t>
            </w:r>
          </w:p>
        </w:tc>
      </w:tr>
      <w:tr w:rsidR="00364040" w14:paraId="7A21C705" w14:textId="77777777" w:rsidTr="00364040">
        <w:trPr>
          <w:cantSplit/>
        </w:trPr>
        <w:tc>
          <w:tcPr>
            <w:tcW w:w="1126" w:type="pct"/>
            <w:vAlign w:val="center"/>
          </w:tcPr>
          <w:p w14:paraId="52735E06" w14:textId="77777777" w:rsidR="00364040" w:rsidRPr="006E3D88" w:rsidRDefault="00364040" w:rsidP="00364040">
            <w:pPr>
              <w:pStyle w:val="TableBodyTextMIRB"/>
            </w:pPr>
            <w:r>
              <w:t>Cove</w:t>
            </w:r>
          </w:p>
        </w:tc>
        <w:tc>
          <w:tcPr>
            <w:tcW w:w="991" w:type="pct"/>
            <w:vAlign w:val="center"/>
          </w:tcPr>
          <w:p w14:paraId="2EEAF109" w14:textId="77777777" w:rsidR="00364040" w:rsidRPr="006E3D88" w:rsidRDefault="00364040" w:rsidP="00364040">
            <w:pPr>
              <w:pStyle w:val="TableBodyTextMIRB"/>
            </w:pPr>
            <w:r>
              <w:t>COVE</w:t>
            </w:r>
          </w:p>
        </w:tc>
        <w:tc>
          <w:tcPr>
            <w:tcW w:w="1036" w:type="pct"/>
            <w:vAlign w:val="center"/>
          </w:tcPr>
          <w:p w14:paraId="062DAC7B" w14:textId="77777777" w:rsidR="00364040" w:rsidRDefault="00364040" w:rsidP="00364040">
            <w:pPr>
              <w:pStyle w:val="TableBodyTextMIRB"/>
            </w:pPr>
            <w:r w:rsidRPr="00AD75A1">
              <w:t>Not applicable</w:t>
            </w:r>
          </w:p>
        </w:tc>
        <w:tc>
          <w:tcPr>
            <w:tcW w:w="946" w:type="pct"/>
            <w:vAlign w:val="center"/>
          </w:tcPr>
          <w:p w14:paraId="213EA5BB" w14:textId="77777777" w:rsidR="00364040" w:rsidRDefault="00364040" w:rsidP="00364040">
            <w:pPr>
              <w:pStyle w:val="TableBodyTextMIRB"/>
            </w:pPr>
            <w:r w:rsidRPr="00666DFE">
              <w:t>Not applicable</w:t>
            </w:r>
          </w:p>
        </w:tc>
        <w:tc>
          <w:tcPr>
            <w:tcW w:w="901" w:type="pct"/>
            <w:vAlign w:val="center"/>
          </w:tcPr>
          <w:p w14:paraId="7B68AF80" w14:textId="77777777" w:rsidR="00364040" w:rsidRDefault="00364040" w:rsidP="00364040">
            <w:pPr>
              <w:pStyle w:val="TableBodyTextMIRB"/>
            </w:pPr>
            <w:r w:rsidRPr="00666DFE">
              <w:t>Not applicable</w:t>
            </w:r>
          </w:p>
        </w:tc>
      </w:tr>
      <w:tr w:rsidR="00364040" w14:paraId="5685EAEA" w14:textId="77777777" w:rsidTr="00364040">
        <w:trPr>
          <w:cantSplit/>
        </w:trPr>
        <w:tc>
          <w:tcPr>
            <w:tcW w:w="1126" w:type="pct"/>
            <w:vAlign w:val="center"/>
          </w:tcPr>
          <w:p w14:paraId="7CDCFF07" w14:textId="77777777" w:rsidR="00364040" w:rsidRPr="006E3D88" w:rsidRDefault="00364040" w:rsidP="00364040">
            <w:pPr>
              <w:pStyle w:val="TableBodyTextMIRB"/>
            </w:pPr>
            <w:r>
              <w:t>Creek</w:t>
            </w:r>
          </w:p>
        </w:tc>
        <w:tc>
          <w:tcPr>
            <w:tcW w:w="991" w:type="pct"/>
            <w:vAlign w:val="center"/>
          </w:tcPr>
          <w:p w14:paraId="4530A541" w14:textId="77777777" w:rsidR="00364040" w:rsidRPr="006E3D88" w:rsidRDefault="00364040" w:rsidP="00364040">
            <w:pPr>
              <w:pStyle w:val="TableBodyTextMIRB"/>
            </w:pPr>
            <w:r>
              <w:t>CK</w:t>
            </w:r>
          </w:p>
        </w:tc>
        <w:tc>
          <w:tcPr>
            <w:tcW w:w="1036" w:type="pct"/>
            <w:vAlign w:val="center"/>
          </w:tcPr>
          <w:p w14:paraId="7640963C" w14:textId="77777777" w:rsidR="00364040" w:rsidRDefault="00364040" w:rsidP="00364040">
            <w:pPr>
              <w:pStyle w:val="TableBodyTextMIRB"/>
            </w:pPr>
            <w:r w:rsidRPr="00AD75A1">
              <w:t>Not applicable</w:t>
            </w:r>
          </w:p>
        </w:tc>
        <w:tc>
          <w:tcPr>
            <w:tcW w:w="946" w:type="pct"/>
            <w:vAlign w:val="center"/>
          </w:tcPr>
          <w:p w14:paraId="26D08405" w14:textId="77777777" w:rsidR="00364040" w:rsidRDefault="00364040" w:rsidP="00364040">
            <w:pPr>
              <w:pStyle w:val="TableBodyTextMIRB"/>
            </w:pPr>
            <w:r w:rsidRPr="00666DFE">
              <w:t>Not applicable</w:t>
            </w:r>
          </w:p>
        </w:tc>
        <w:tc>
          <w:tcPr>
            <w:tcW w:w="901" w:type="pct"/>
            <w:vAlign w:val="center"/>
          </w:tcPr>
          <w:p w14:paraId="28656FFC" w14:textId="77777777" w:rsidR="00364040" w:rsidRDefault="00364040" w:rsidP="00364040">
            <w:pPr>
              <w:pStyle w:val="TableBodyTextMIRB"/>
            </w:pPr>
            <w:r w:rsidRPr="00666DFE">
              <w:t>Not applicable</w:t>
            </w:r>
          </w:p>
        </w:tc>
      </w:tr>
      <w:tr w:rsidR="00364040" w14:paraId="0F057067" w14:textId="77777777" w:rsidTr="00364040">
        <w:trPr>
          <w:cantSplit/>
        </w:trPr>
        <w:tc>
          <w:tcPr>
            <w:tcW w:w="1126" w:type="pct"/>
            <w:vAlign w:val="center"/>
          </w:tcPr>
          <w:p w14:paraId="6A920113" w14:textId="77777777" w:rsidR="00364040" w:rsidRPr="006E3D88" w:rsidRDefault="00364040" w:rsidP="00364040">
            <w:pPr>
              <w:pStyle w:val="TableBodyTextMIRB"/>
            </w:pPr>
            <w:r>
              <w:t>Crescent</w:t>
            </w:r>
          </w:p>
        </w:tc>
        <w:tc>
          <w:tcPr>
            <w:tcW w:w="991" w:type="pct"/>
            <w:vAlign w:val="center"/>
          </w:tcPr>
          <w:p w14:paraId="7E402F95" w14:textId="77777777" w:rsidR="00364040" w:rsidRPr="006E3D88" w:rsidRDefault="00364040" w:rsidP="00364040">
            <w:pPr>
              <w:pStyle w:val="TableBodyTextMIRB"/>
            </w:pPr>
            <w:r>
              <w:t>CRES</w:t>
            </w:r>
          </w:p>
        </w:tc>
        <w:tc>
          <w:tcPr>
            <w:tcW w:w="1036" w:type="pct"/>
            <w:vAlign w:val="center"/>
          </w:tcPr>
          <w:p w14:paraId="7F6E66BA" w14:textId="77777777" w:rsidR="00364040" w:rsidRDefault="00364040" w:rsidP="00364040">
            <w:pPr>
              <w:pStyle w:val="TableBodyTextMIRB"/>
            </w:pPr>
            <w:r w:rsidRPr="00AD75A1">
              <w:t>Not applicable</w:t>
            </w:r>
          </w:p>
        </w:tc>
        <w:tc>
          <w:tcPr>
            <w:tcW w:w="946" w:type="pct"/>
            <w:vAlign w:val="center"/>
          </w:tcPr>
          <w:p w14:paraId="4967FAA9" w14:textId="77777777" w:rsidR="00364040" w:rsidRDefault="00364040" w:rsidP="00364040">
            <w:pPr>
              <w:pStyle w:val="TableBodyTextMIRB"/>
            </w:pPr>
            <w:r w:rsidRPr="00666DFE">
              <w:t>Not applicable</w:t>
            </w:r>
          </w:p>
        </w:tc>
        <w:tc>
          <w:tcPr>
            <w:tcW w:w="901" w:type="pct"/>
            <w:vAlign w:val="center"/>
          </w:tcPr>
          <w:p w14:paraId="3508006F" w14:textId="77777777" w:rsidR="00364040" w:rsidRDefault="00364040" w:rsidP="00364040">
            <w:pPr>
              <w:pStyle w:val="TableBodyTextMIRB"/>
            </w:pPr>
            <w:r w:rsidRPr="00666DFE">
              <w:t>Not applicable</w:t>
            </w:r>
          </w:p>
        </w:tc>
      </w:tr>
      <w:tr w:rsidR="00364040" w14:paraId="19C8E866" w14:textId="77777777" w:rsidTr="00364040">
        <w:trPr>
          <w:cantSplit/>
        </w:trPr>
        <w:tc>
          <w:tcPr>
            <w:tcW w:w="1126" w:type="pct"/>
            <w:vAlign w:val="center"/>
          </w:tcPr>
          <w:p w14:paraId="5EB5DD3B" w14:textId="77777777" w:rsidR="00364040" w:rsidRPr="006E3D88" w:rsidRDefault="00364040" w:rsidP="00364040">
            <w:pPr>
              <w:pStyle w:val="TableBodyTextMIRB"/>
            </w:pPr>
            <w:r>
              <w:t>Crest</w:t>
            </w:r>
          </w:p>
        </w:tc>
        <w:tc>
          <w:tcPr>
            <w:tcW w:w="991" w:type="pct"/>
            <w:vAlign w:val="center"/>
          </w:tcPr>
          <w:p w14:paraId="01F51B05" w14:textId="77777777" w:rsidR="00364040" w:rsidRPr="006E3D88" w:rsidRDefault="00364040" w:rsidP="00364040">
            <w:pPr>
              <w:pStyle w:val="TableBodyTextMIRB"/>
            </w:pPr>
            <w:r>
              <w:t>CREST</w:t>
            </w:r>
          </w:p>
        </w:tc>
        <w:tc>
          <w:tcPr>
            <w:tcW w:w="1036" w:type="pct"/>
            <w:vAlign w:val="center"/>
          </w:tcPr>
          <w:p w14:paraId="331A4896" w14:textId="77777777" w:rsidR="00364040" w:rsidRDefault="00364040" w:rsidP="00364040">
            <w:pPr>
              <w:pStyle w:val="TableBodyTextMIRB"/>
            </w:pPr>
            <w:r w:rsidRPr="00AD75A1">
              <w:t>Not applicable</w:t>
            </w:r>
          </w:p>
        </w:tc>
        <w:tc>
          <w:tcPr>
            <w:tcW w:w="946" w:type="pct"/>
            <w:vAlign w:val="center"/>
          </w:tcPr>
          <w:p w14:paraId="125F7E0F" w14:textId="77777777" w:rsidR="00364040" w:rsidRDefault="00364040" w:rsidP="00364040">
            <w:pPr>
              <w:pStyle w:val="TableBodyTextMIRB"/>
            </w:pPr>
            <w:r w:rsidRPr="00666DFE">
              <w:t>Not applicable</w:t>
            </w:r>
          </w:p>
        </w:tc>
        <w:tc>
          <w:tcPr>
            <w:tcW w:w="901" w:type="pct"/>
            <w:vAlign w:val="center"/>
          </w:tcPr>
          <w:p w14:paraId="7473CE94" w14:textId="77777777" w:rsidR="00364040" w:rsidRDefault="00364040" w:rsidP="00364040">
            <w:pPr>
              <w:pStyle w:val="TableBodyTextMIRB"/>
            </w:pPr>
            <w:r w:rsidRPr="00666DFE">
              <w:t>Not applicable</w:t>
            </w:r>
          </w:p>
        </w:tc>
      </w:tr>
      <w:tr w:rsidR="00364040" w14:paraId="0E17F589" w14:textId="77777777" w:rsidTr="00364040">
        <w:trPr>
          <w:cantSplit/>
        </w:trPr>
        <w:tc>
          <w:tcPr>
            <w:tcW w:w="1126" w:type="pct"/>
            <w:vAlign w:val="center"/>
          </w:tcPr>
          <w:p w14:paraId="4B88426F" w14:textId="77777777" w:rsidR="00364040" w:rsidRPr="006E3D88" w:rsidRDefault="00364040" w:rsidP="00364040">
            <w:pPr>
              <w:pStyle w:val="TableBodyTextMIRB"/>
            </w:pPr>
            <w:r>
              <w:t>Croft</w:t>
            </w:r>
          </w:p>
        </w:tc>
        <w:tc>
          <w:tcPr>
            <w:tcW w:w="991" w:type="pct"/>
            <w:vAlign w:val="center"/>
          </w:tcPr>
          <w:p w14:paraId="45696AB3" w14:textId="77777777" w:rsidR="00364040" w:rsidRPr="006E3D88" w:rsidRDefault="00364040" w:rsidP="00364040">
            <w:pPr>
              <w:pStyle w:val="TableBodyTextMIRB"/>
            </w:pPr>
            <w:r>
              <w:t>CROFT</w:t>
            </w:r>
          </w:p>
        </w:tc>
        <w:tc>
          <w:tcPr>
            <w:tcW w:w="1036" w:type="pct"/>
            <w:vAlign w:val="center"/>
          </w:tcPr>
          <w:p w14:paraId="782F2EB7" w14:textId="77777777" w:rsidR="00364040" w:rsidRDefault="00364040" w:rsidP="00364040">
            <w:pPr>
              <w:pStyle w:val="TableBodyTextMIRB"/>
            </w:pPr>
            <w:r w:rsidRPr="00AD75A1">
              <w:t>Not applicable</w:t>
            </w:r>
          </w:p>
        </w:tc>
        <w:tc>
          <w:tcPr>
            <w:tcW w:w="946" w:type="pct"/>
            <w:vAlign w:val="center"/>
          </w:tcPr>
          <w:p w14:paraId="45200C94" w14:textId="77777777" w:rsidR="00364040" w:rsidRDefault="00364040" w:rsidP="00364040">
            <w:pPr>
              <w:pStyle w:val="TableBodyTextMIRB"/>
            </w:pPr>
            <w:r w:rsidRPr="00666DFE">
              <w:t>Not applicable</w:t>
            </w:r>
          </w:p>
        </w:tc>
        <w:tc>
          <w:tcPr>
            <w:tcW w:w="901" w:type="pct"/>
            <w:vAlign w:val="center"/>
          </w:tcPr>
          <w:p w14:paraId="798F6B65" w14:textId="77777777" w:rsidR="00364040" w:rsidRDefault="00364040" w:rsidP="00364040">
            <w:pPr>
              <w:pStyle w:val="TableBodyTextMIRB"/>
            </w:pPr>
            <w:r w:rsidRPr="00666DFE">
              <w:t>Not applicable</w:t>
            </w:r>
          </w:p>
        </w:tc>
      </w:tr>
      <w:tr w:rsidR="00364040" w14:paraId="30615DD4" w14:textId="77777777" w:rsidTr="00364040">
        <w:trPr>
          <w:cantSplit/>
        </w:trPr>
        <w:tc>
          <w:tcPr>
            <w:tcW w:w="1126" w:type="pct"/>
            <w:vAlign w:val="center"/>
          </w:tcPr>
          <w:p w14:paraId="4833355A" w14:textId="77777777" w:rsidR="00364040" w:rsidRPr="006E3D88" w:rsidRDefault="00364040" w:rsidP="00364040">
            <w:pPr>
              <w:pStyle w:val="TableBodyTextMIRB"/>
            </w:pPr>
            <w:r>
              <w:t>Croissant</w:t>
            </w:r>
          </w:p>
        </w:tc>
        <w:tc>
          <w:tcPr>
            <w:tcW w:w="991" w:type="pct"/>
            <w:vAlign w:val="center"/>
          </w:tcPr>
          <w:p w14:paraId="6F929A74" w14:textId="77777777" w:rsidR="00364040" w:rsidRPr="006E3D88" w:rsidRDefault="00364040" w:rsidP="00364040">
            <w:pPr>
              <w:pStyle w:val="TableBodyTextMIRB"/>
            </w:pPr>
            <w:r>
              <w:t>Not applicable</w:t>
            </w:r>
          </w:p>
        </w:tc>
        <w:tc>
          <w:tcPr>
            <w:tcW w:w="1036" w:type="pct"/>
            <w:vAlign w:val="center"/>
          </w:tcPr>
          <w:p w14:paraId="663C4F65" w14:textId="77777777" w:rsidR="00364040" w:rsidRPr="006E3D88" w:rsidRDefault="00364040" w:rsidP="00364040">
            <w:pPr>
              <w:pStyle w:val="TableBodyTextMIRB"/>
            </w:pPr>
            <w:r>
              <w:t>CROIS</w:t>
            </w:r>
          </w:p>
        </w:tc>
        <w:tc>
          <w:tcPr>
            <w:tcW w:w="946" w:type="pct"/>
            <w:vAlign w:val="center"/>
          </w:tcPr>
          <w:p w14:paraId="32BECE41" w14:textId="77777777" w:rsidR="00364040" w:rsidRDefault="00364040" w:rsidP="00364040">
            <w:pPr>
              <w:pStyle w:val="TableBodyTextMIRB"/>
            </w:pPr>
            <w:r w:rsidRPr="00666DFE">
              <w:t>Not applicable</w:t>
            </w:r>
          </w:p>
        </w:tc>
        <w:tc>
          <w:tcPr>
            <w:tcW w:w="901" w:type="pct"/>
            <w:vAlign w:val="center"/>
          </w:tcPr>
          <w:p w14:paraId="5CFB510E" w14:textId="77777777" w:rsidR="00364040" w:rsidRDefault="00364040" w:rsidP="00364040">
            <w:pPr>
              <w:pStyle w:val="TableBodyTextMIRB"/>
            </w:pPr>
            <w:r w:rsidRPr="00666DFE">
              <w:t>Not applicable</w:t>
            </w:r>
          </w:p>
        </w:tc>
      </w:tr>
      <w:tr w:rsidR="00364040" w14:paraId="3F21F211" w14:textId="77777777" w:rsidTr="00364040">
        <w:trPr>
          <w:cantSplit/>
        </w:trPr>
        <w:tc>
          <w:tcPr>
            <w:tcW w:w="1126" w:type="pct"/>
            <w:vAlign w:val="center"/>
          </w:tcPr>
          <w:p w14:paraId="22595C65" w14:textId="77777777" w:rsidR="00364040" w:rsidRPr="006E3D88" w:rsidRDefault="00364040" w:rsidP="00364040">
            <w:pPr>
              <w:pStyle w:val="TableBodyTextMIRB"/>
            </w:pPr>
            <w:r>
              <w:t>Cross</w:t>
            </w:r>
          </w:p>
        </w:tc>
        <w:tc>
          <w:tcPr>
            <w:tcW w:w="991" w:type="pct"/>
            <w:vAlign w:val="center"/>
          </w:tcPr>
          <w:p w14:paraId="593A4204" w14:textId="77777777" w:rsidR="00364040" w:rsidRPr="006E3D88" w:rsidRDefault="00364040" w:rsidP="00364040">
            <w:pPr>
              <w:pStyle w:val="TableBodyTextMIRB"/>
            </w:pPr>
            <w:r>
              <w:t>CX</w:t>
            </w:r>
          </w:p>
        </w:tc>
        <w:tc>
          <w:tcPr>
            <w:tcW w:w="1036" w:type="pct"/>
            <w:vAlign w:val="center"/>
          </w:tcPr>
          <w:p w14:paraId="2B037D8E" w14:textId="77777777" w:rsidR="00364040" w:rsidRDefault="00364040" w:rsidP="00364040">
            <w:pPr>
              <w:pStyle w:val="TableBodyTextMIRB"/>
            </w:pPr>
            <w:r w:rsidRPr="007A125D">
              <w:t>Not applicable</w:t>
            </w:r>
          </w:p>
        </w:tc>
        <w:tc>
          <w:tcPr>
            <w:tcW w:w="946" w:type="pct"/>
            <w:vAlign w:val="center"/>
          </w:tcPr>
          <w:p w14:paraId="3FF46BDB" w14:textId="77777777" w:rsidR="00364040" w:rsidRDefault="00364040" w:rsidP="00364040">
            <w:pPr>
              <w:pStyle w:val="TableBodyTextMIRB"/>
            </w:pPr>
            <w:r w:rsidRPr="00666DFE">
              <w:t>Not applicable</w:t>
            </w:r>
          </w:p>
        </w:tc>
        <w:tc>
          <w:tcPr>
            <w:tcW w:w="901" w:type="pct"/>
            <w:vAlign w:val="center"/>
          </w:tcPr>
          <w:p w14:paraId="1EDA7E09" w14:textId="77777777" w:rsidR="00364040" w:rsidRDefault="00364040" w:rsidP="00364040">
            <w:pPr>
              <w:pStyle w:val="TableBodyTextMIRB"/>
            </w:pPr>
            <w:r w:rsidRPr="00666DFE">
              <w:t>Not applicable</w:t>
            </w:r>
          </w:p>
        </w:tc>
      </w:tr>
      <w:tr w:rsidR="00364040" w14:paraId="7A788D75" w14:textId="77777777" w:rsidTr="00364040">
        <w:trPr>
          <w:cantSplit/>
        </w:trPr>
        <w:tc>
          <w:tcPr>
            <w:tcW w:w="1126" w:type="pct"/>
            <w:vAlign w:val="center"/>
          </w:tcPr>
          <w:p w14:paraId="14504501" w14:textId="77777777" w:rsidR="00364040" w:rsidRPr="006E3D88" w:rsidRDefault="00364040" w:rsidP="00364040">
            <w:pPr>
              <w:pStyle w:val="TableBodyTextMIRB"/>
            </w:pPr>
            <w:r>
              <w:t>Crossing</w:t>
            </w:r>
          </w:p>
        </w:tc>
        <w:tc>
          <w:tcPr>
            <w:tcW w:w="991" w:type="pct"/>
            <w:vAlign w:val="center"/>
          </w:tcPr>
          <w:p w14:paraId="6673EE22" w14:textId="77777777" w:rsidR="00364040" w:rsidRPr="006E3D88" w:rsidRDefault="00364040" w:rsidP="00364040">
            <w:pPr>
              <w:pStyle w:val="TableBodyTextMIRB"/>
            </w:pPr>
            <w:r>
              <w:t>CROSS</w:t>
            </w:r>
          </w:p>
        </w:tc>
        <w:tc>
          <w:tcPr>
            <w:tcW w:w="1036" w:type="pct"/>
            <w:vAlign w:val="center"/>
          </w:tcPr>
          <w:p w14:paraId="08838617" w14:textId="77777777" w:rsidR="00364040" w:rsidRDefault="00364040" w:rsidP="00364040">
            <w:pPr>
              <w:pStyle w:val="TableBodyTextMIRB"/>
            </w:pPr>
            <w:r w:rsidRPr="007A125D">
              <w:t>Not applicable</w:t>
            </w:r>
          </w:p>
        </w:tc>
        <w:tc>
          <w:tcPr>
            <w:tcW w:w="946" w:type="pct"/>
            <w:vAlign w:val="center"/>
          </w:tcPr>
          <w:p w14:paraId="38BBDDDF" w14:textId="77777777" w:rsidR="00364040" w:rsidRDefault="00364040" w:rsidP="00364040">
            <w:pPr>
              <w:pStyle w:val="TableBodyTextMIRB"/>
            </w:pPr>
            <w:r w:rsidRPr="00666DFE">
              <w:t>Not applicable</w:t>
            </w:r>
          </w:p>
        </w:tc>
        <w:tc>
          <w:tcPr>
            <w:tcW w:w="901" w:type="pct"/>
            <w:vAlign w:val="center"/>
          </w:tcPr>
          <w:p w14:paraId="1A3B92B9" w14:textId="77777777" w:rsidR="00364040" w:rsidRDefault="00364040" w:rsidP="00364040">
            <w:pPr>
              <w:pStyle w:val="TableBodyTextMIRB"/>
            </w:pPr>
            <w:r w:rsidRPr="00666DFE">
              <w:t>Not applicable</w:t>
            </w:r>
          </w:p>
        </w:tc>
      </w:tr>
      <w:tr w:rsidR="00364040" w14:paraId="5821FD3B" w14:textId="77777777" w:rsidTr="00364040">
        <w:trPr>
          <w:cantSplit/>
        </w:trPr>
        <w:tc>
          <w:tcPr>
            <w:tcW w:w="1126" w:type="pct"/>
            <w:vAlign w:val="center"/>
          </w:tcPr>
          <w:p w14:paraId="7DD7C1ED" w14:textId="77777777" w:rsidR="00364040" w:rsidRPr="006E3D88" w:rsidRDefault="00364040" w:rsidP="00364040">
            <w:pPr>
              <w:pStyle w:val="TableBodyTextMIRB"/>
            </w:pPr>
            <w:r>
              <w:t>Crossroad</w:t>
            </w:r>
          </w:p>
        </w:tc>
        <w:tc>
          <w:tcPr>
            <w:tcW w:w="991" w:type="pct"/>
            <w:vAlign w:val="center"/>
          </w:tcPr>
          <w:p w14:paraId="5937AE30" w14:textId="77777777" w:rsidR="00364040" w:rsidRPr="006E3D88" w:rsidRDefault="00364040" w:rsidP="00364040">
            <w:pPr>
              <w:pStyle w:val="TableBodyTextMIRB"/>
            </w:pPr>
            <w:r>
              <w:t>CROSRD</w:t>
            </w:r>
          </w:p>
        </w:tc>
        <w:tc>
          <w:tcPr>
            <w:tcW w:w="1036" w:type="pct"/>
            <w:vAlign w:val="center"/>
          </w:tcPr>
          <w:p w14:paraId="4822427A" w14:textId="77777777" w:rsidR="00364040" w:rsidRDefault="00364040" w:rsidP="00364040">
            <w:pPr>
              <w:pStyle w:val="TableBodyTextMIRB"/>
            </w:pPr>
            <w:r w:rsidRPr="007A125D">
              <w:t>Not applicable</w:t>
            </w:r>
          </w:p>
        </w:tc>
        <w:tc>
          <w:tcPr>
            <w:tcW w:w="946" w:type="pct"/>
            <w:vAlign w:val="center"/>
          </w:tcPr>
          <w:p w14:paraId="655D1065" w14:textId="77777777" w:rsidR="00364040" w:rsidRDefault="00364040" w:rsidP="00364040">
            <w:pPr>
              <w:pStyle w:val="TableBodyTextMIRB"/>
            </w:pPr>
            <w:r w:rsidRPr="00666DFE">
              <w:t>Not applicable</w:t>
            </w:r>
          </w:p>
        </w:tc>
        <w:tc>
          <w:tcPr>
            <w:tcW w:w="901" w:type="pct"/>
            <w:vAlign w:val="center"/>
          </w:tcPr>
          <w:p w14:paraId="3E4AD6DF" w14:textId="77777777" w:rsidR="00364040" w:rsidRDefault="00364040" w:rsidP="00364040">
            <w:pPr>
              <w:pStyle w:val="TableBodyTextMIRB"/>
            </w:pPr>
            <w:r w:rsidRPr="00666DFE">
              <w:t>Not applicable</w:t>
            </w:r>
          </w:p>
        </w:tc>
      </w:tr>
      <w:tr w:rsidR="00364040" w14:paraId="0DA423F4" w14:textId="77777777" w:rsidTr="00364040">
        <w:trPr>
          <w:cantSplit/>
        </w:trPr>
        <w:tc>
          <w:tcPr>
            <w:tcW w:w="1126" w:type="pct"/>
            <w:vAlign w:val="center"/>
          </w:tcPr>
          <w:p w14:paraId="2AFCA091" w14:textId="77777777" w:rsidR="00364040" w:rsidRPr="006E3D88" w:rsidRDefault="00364040" w:rsidP="00364040">
            <w:pPr>
              <w:pStyle w:val="TableBodyTextMIRB"/>
            </w:pPr>
            <w:r>
              <w:t>Crossroads</w:t>
            </w:r>
          </w:p>
        </w:tc>
        <w:tc>
          <w:tcPr>
            <w:tcW w:w="991" w:type="pct"/>
            <w:vAlign w:val="center"/>
          </w:tcPr>
          <w:p w14:paraId="38A8B63D" w14:textId="77777777" w:rsidR="00364040" w:rsidRPr="006E3D88" w:rsidRDefault="00364040" w:rsidP="00364040">
            <w:pPr>
              <w:pStyle w:val="TableBodyTextMIRB"/>
            </w:pPr>
            <w:r>
              <w:t>CRSSRD</w:t>
            </w:r>
          </w:p>
        </w:tc>
        <w:tc>
          <w:tcPr>
            <w:tcW w:w="1036" w:type="pct"/>
            <w:vAlign w:val="center"/>
          </w:tcPr>
          <w:p w14:paraId="3B641AA7" w14:textId="77777777" w:rsidR="00364040" w:rsidRDefault="00364040" w:rsidP="00364040">
            <w:pPr>
              <w:pStyle w:val="TableBodyTextMIRB"/>
            </w:pPr>
            <w:r w:rsidRPr="007A125D">
              <w:t>Not applicable</w:t>
            </w:r>
          </w:p>
        </w:tc>
        <w:tc>
          <w:tcPr>
            <w:tcW w:w="946" w:type="pct"/>
            <w:vAlign w:val="center"/>
          </w:tcPr>
          <w:p w14:paraId="0A5F4001" w14:textId="77777777" w:rsidR="00364040" w:rsidRDefault="00364040" w:rsidP="00364040">
            <w:pPr>
              <w:pStyle w:val="TableBodyTextMIRB"/>
            </w:pPr>
            <w:r w:rsidRPr="00666DFE">
              <w:t>Not applicable</w:t>
            </w:r>
          </w:p>
        </w:tc>
        <w:tc>
          <w:tcPr>
            <w:tcW w:w="901" w:type="pct"/>
            <w:vAlign w:val="center"/>
          </w:tcPr>
          <w:p w14:paraId="032716D9" w14:textId="77777777" w:rsidR="00364040" w:rsidRDefault="00364040" w:rsidP="00364040">
            <w:pPr>
              <w:pStyle w:val="TableBodyTextMIRB"/>
            </w:pPr>
            <w:r w:rsidRPr="00666DFE">
              <w:t>Not applicable</w:t>
            </w:r>
          </w:p>
        </w:tc>
      </w:tr>
      <w:tr w:rsidR="00364040" w14:paraId="435A369A" w14:textId="77777777" w:rsidTr="00364040">
        <w:trPr>
          <w:cantSplit/>
        </w:trPr>
        <w:tc>
          <w:tcPr>
            <w:tcW w:w="1126" w:type="pct"/>
            <w:vAlign w:val="center"/>
          </w:tcPr>
          <w:p w14:paraId="6D04060E" w14:textId="77777777" w:rsidR="00364040" w:rsidRPr="006E3D88" w:rsidRDefault="00364040" w:rsidP="00364040">
            <w:pPr>
              <w:pStyle w:val="TableBodyTextMIRB"/>
            </w:pPr>
            <w:r>
              <w:t>Cul De Sac</w:t>
            </w:r>
          </w:p>
        </w:tc>
        <w:tc>
          <w:tcPr>
            <w:tcW w:w="991" w:type="pct"/>
            <w:vAlign w:val="center"/>
          </w:tcPr>
          <w:p w14:paraId="4E6943B1" w14:textId="77777777" w:rsidR="00364040" w:rsidRPr="006E3D88" w:rsidRDefault="00364040" w:rsidP="00364040">
            <w:pPr>
              <w:pStyle w:val="TableBodyTextMIRB"/>
            </w:pPr>
            <w:r>
              <w:t>CDS</w:t>
            </w:r>
          </w:p>
        </w:tc>
        <w:tc>
          <w:tcPr>
            <w:tcW w:w="1036" w:type="pct"/>
            <w:vAlign w:val="center"/>
          </w:tcPr>
          <w:p w14:paraId="3756B9D7" w14:textId="77777777" w:rsidR="00364040" w:rsidRDefault="00364040" w:rsidP="00364040">
            <w:pPr>
              <w:pStyle w:val="TableBodyTextMIRB"/>
            </w:pPr>
            <w:r w:rsidRPr="00306C5C">
              <w:t>Not applicable</w:t>
            </w:r>
          </w:p>
        </w:tc>
        <w:tc>
          <w:tcPr>
            <w:tcW w:w="946" w:type="pct"/>
            <w:vAlign w:val="center"/>
          </w:tcPr>
          <w:p w14:paraId="15242D19" w14:textId="77777777" w:rsidR="00364040" w:rsidRDefault="00364040" w:rsidP="00364040">
            <w:pPr>
              <w:pStyle w:val="TableBodyTextMIRB"/>
            </w:pPr>
            <w:r w:rsidRPr="001164C4">
              <w:t>Not applicable</w:t>
            </w:r>
          </w:p>
        </w:tc>
        <w:tc>
          <w:tcPr>
            <w:tcW w:w="901" w:type="pct"/>
            <w:vAlign w:val="center"/>
          </w:tcPr>
          <w:p w14:paraId="27E2D035" w14:textId="77777777" w:rsidR="00364040" w:rsidRDefault="00364040" w:rsidP="00364040">
            <w:pPr>
              <w:pStyle w:val="TableBodyTextMIRB"/>
            </w:pPr>
            <w:r w:rsidRPr="001164C4">
              <w:t>Not applicable</w:t>
            </w:r>
          </w:p>
        </w:tc>
      </w:tr>
      <w:tr w:rsidR="00364040" w14:paraId="7F4082C5" w14:textId="77777777" w:rsidTr="00364040">
        <w:trPr>
          <w:cantSplit/>
        </w:trPr>
        <w:tc>
          <w:tcPr>
            <w:tcW w:w="1126" w:type="pct"/>
            <w:vAlign w:val="center"/>
          </w:tcPr>
          <w:p w14:paraId="76ED985F" w14:textId="77777777" w:rsidR="00364040" w:rsidRPr="006E3D88" w:rsidRDefault="00364040" w:rsidP="00364040">
            <w:pPr>
              <w:pStyle w:val="TableBodyTextMIRB"/>
            </w:pPr>
            <w:r>
              <w:t>Curve</w:t>
            </w:r>
          </w:p>
        </w:tc>
        <w:tc>
          <w:tcPr>
            <w:tcW w:w="991" w:type="pct"/>
            <w:vAlign w:val="center"/>
          </w:tcPr>
          <w:p w14:paraId="13FB59F8" w14:textId="77777777" w:rsidR="00364040" w:rsidRPr="006E3D88" w:rsidRDefault="00364040" w:rsidP="00364040">
            <w:pPr>
              <w:pStyle w:val="TableBodyTextMIRB"/>
            </w:pPr>
            <w:r>
              <w:t>CURVE</w:t>
            </w:r>
          </w:p>
        </w:tc>
        <w:tc>
          <w:tcPr>
            <w:tcW w:w="1036" w:type="pct"/>
            <w:vAlign w:val="center"/>
          </w:tcPr>
          <w:p w14:paraId="2CB73079" w14:textId="77777777" w:rsidR="00364040" w:rsidRDefault="00364040" w:rsidP="00364040">
            <w:pPr>
              <w:pStyle w:val="TableBodyTextMIRB"/>
            </w:pPr>
            <w:r w:rsidRPr="00306C5C">
              <w:t>Not applicable</w:t>
            </w:r>
          </w:p>
        </w:tc>
        <w:tc>
          <w:tcPr>
            <w:tcW w:w="946" w:type="pct"/>
            <w:vAlign w:val="center"/>
          </w:tcPr>
          <w:p w14:paraId="0ACB6056" w14:textId="77777777" w:rsidR="00364040" w:rsidRDefault="00364040" w:rsidP="00364040">
            <w:pPr>
              <w:pStyle w:val="TableBodyTextMIRB"/>
            </w:pPr>
            <w:r w:rsidRPr="001164C4">
              <w:t>Not applicable</w:t>
            </w:r>
          </w:p>
        </w:tc>
        <w:tc>
          <w:tcPr>
            <w:tcW w:w="901" w:type="pct"/>
            <w:vAlign w:val="center"/>
          </w:tcPr>
          <w:p w14:paraId="373B7692" w14:textId="77777777" w:rsidR="00364040" w:rsidRDefault="00364040" w:rsidP="00364040">
            <w:pPr>
              <w:pStyle w:val="TableBodyTextMIRB"/>
            </w:pPr>
            <w:r w:rsidRPr="001164C4">
              <w:t>Not applicable</w:t>
            </w:r>
          </w:p>
        </w:tc>
      </w:tr>
      <w:tr w:rsidR="00364040" w14:paraId="7FF53005" w14:textId="77777777" w:rsidTr="00364040">
        <w:trPr>
          <w:cantSplit/>
        </w:trPr>
        <w:tc>
          <w:tcPr>
            <w:tcW w:w="1126" w:type="pct"/>
            <w:vAlign w:val="center"/>
          </w:tcPr>
          <w:p w14:paraId="68E5C78F" w14:textId="77777777" w:rsidR="00364040" w:rsidRPr="006E3D88" w:rsidRDefault="00364040" w:rsidP="00364040">
            <w:pPr>
              <w:pStyle w:val="TableBodyTextMIRB"/>
            </w:pPr>
            <w:r>
              <w:t>Cut</w:t>
            </w:r>
          </w:p>
        </w:tc>
        <w:tc>
          <w:tcPr>
            <w:tcW w:w="991" w:type="pct"/>
            <w:vAlign w:val="center"/>
          </w:tcPr>
          <w:p w14:paraId="5225ACDD" w14:textId="77777777" w:rsidR="00364040" w:rsidRPr="006E3D88" w:rsidRDefault="00364040" w:rsidP="00364040">
            <w:pPr>
              <w:pStyle w:val="TableBodyTextMIRB"/>
            </w:pPr>
            <w:r>
              <w:t>CUT</w:t>
            </w:r>
          </w:p>
        </w:tc>
        <w:tc>
          <w:tcPr>
            <w:tcW w:w="1036" w:type="pct"/>
            <w:vAlign w:val="center"/>
          </w:tcPr>
          <w:p w14:paraId="0A65740E" w14:textId="77777777" w:rsidR="00364040" w:rsidRDefault="00364040" w:rsidP="00364040">
            <w:pPr>
              <w:pStyle w:val="TableBodyTextMIRB"/>
            </w:pPr>
            <w:r w:rsidRPr="00306C5C">
              <w:t>Not applicable</w:t>
            </w:r>
          </w:p>
        </w:tc>
        <w:tc>
          <w:tcPr>
            <w:tcW w:w="946" w:type="pct"/>
            <w:vAlign w:val="center"/>
          </w:tcPr>
          <w:p w14:paraId="7121E16C" w14:textId="77777777" w:rsidR="00364040" w:rsidRDefault="00364040" w:rsidP="00364040">
            <w:pPr>
              <w:pStyle w:val="TableBodyTextMIRB"/>
            </w:pPr>
            <w:r w:rsidRPr="001164C4">
              <w:t>Not applicable</w:t>
            </w:r>
          </w:p>
        </w:tc>
        <w:tc>
          <w:tcPr>
            <w:tcW w:w="901" w:type="pct"/>
            <w:vAlign w:val="center"/>
          </w:tcPr>
          <w:p w14:paraId="3BD1F01C" w14:textId="77777777" w:rsidR="00364040" w:rsidRDefault="00364040" w:rsidP="00364040">
            <w:pPr>
              <w:pStyle w:val="TableBodyTextMIRB"/>
            </w:pPr>
            <w:r w:rsidRPr="001164C4">
              <w:t>Not applicable</w:t>
            </w:r>
          </w:p>
        </w:tc>
      </w:tr>
      <w:tr w:rsidR="00364040" w14:paraId="20B2FA82" w14:textId="77777777" w:rsidTr="00364040">
        <w:trPr>
          <w:cantSplit/>
        </w:trPr>
        <w:tc>
          <w:tcPr>
            <w:tcW w:w="1126" w:type="pct"/>
            <w:vAlign w:val="center"/>
          </w:tcPr>
          <w:p w14:paraId="7C402573" w14:textId="77777777" w:rsidR="00364040" w:rsidRPr="006E3D88" w:rsidRDefault="00364040" w:rsidP="00364040">
            <w:pPr>
              <w:pStyle w:val="TableBodyTextMIRB"/>
            </w:pPr>
            <w:r w:rsidRPr="006E3D88">
              <w:t>Côte</w:t>
            </w:r>
          </w:p>
        </w:tc>
        <w:tc>
          <w:tcPr>
            <w:tcW w:w="991" w:type="pct"/>
            <w:vAlign w:val="center"/>
          </w:tcPr>
          <w:p w14:paraId="43E9B3E0" w14:textId="77777777" w:rsidR="00364040" w:rsidRPr="006E3D88" w:rsidRDefault="00364040" w:rsidP="00364040">
            <w:pPr>
              <w:pStyle w:val="TableBodyTextMIRB"/>
            </w:pPr>
            <w:r>
              <w:t>Not applicable</w:t>
            </w:r>
          </w:p>
        </w:tc>
        <w:tc>
          <w:tcPr>
            <w:tcW w:w="1036" w:type="pct"/>
            <w:vAlign w:val="center"/>
          </w:tcPr>
          <w:p w14:paraId="77A65F08" w14:textId="77777777" w:rsidR="00364040" w:rsidRPr="006E3D88" w:rsidRDefault="00364040" w:rsidP="00364040">
            <w:pPr>
              <w:pStyle w:val="TableBodyTextMIRB"/>
            </w:pPr>
            <w:r>
              <w:t>CÔTE</w:t>
            </w:r>
          </w:p>
        </w:tc>
        <w:tc>
          <w:tcPr>
            <w:tcW w:w="946" w:type="pct"/>
            <w:vAlign w:val="center"/>
          </w:tcPr>
          <w:p w14:paraId="44989AC3" w14:textId="77777777" w:rsidR="00364040" w:rsidRDefault="00364040" w:rsidP="00364040">
            <w:pPr>
              <w:pStyle w:val="TableBodyTextMIRB"/>
            </w:pPr>
            <w:r w:rsidRPr="001164C4">
              <w:t>Not applicable</w:t>
            </w:r>
          </w:p>
        </w:tc>
        <w:tc>
          <w:tcPr>
            <w:tcW w:w="901" w:type="pct"/>
            <w:vAlign w:val="center"/>
          </w:tcPr>
          <w:p w14:paraId="2D75F133" w14:textId="77777777" w:rsidR="00364040" w:rsidRDefault="00364040" w:rsidP="00364040">
            <w:pPr>
              <w:pStyle w:val="TableBodyTextMIRB"/>
            </w:pPr>
            <w:r w:rsidRPr="001164C4">
              <w:t>Not applicable</w:t>
            </w:r>
          </w:p>
        </w:tc>
      </w:tr>
      <w:tr w:rsidR="00364040" w14:paraId="7924A1BF" w14:textId="77777777" w:rsidTr="00364040">
        <w:trPr>
          <w:cantSplit/>
        </w:trPr>
        <w:tc>
          <w:tcPr>
            <w:tcW w:w="1126" w:type="pct"/>
            <w:vAlign w:val="center"/>
          </w:tcPr>
          <w:p w14:paraId="0D4123EC" w14:textId="77777777" w:rsidR="00364040" w:rsidRPr="006E3D88" w:rsidRDefault="00364040" w:rsidP="00364040">
            <w:pPr>
              <w:pStyle w:val="TableBodyTextMIRB"/>
            </w:pPr>
            <w:r>
              <w:t>Dale</w:t>
            </w:r>
          </w:p>
        </w:tc>
        <w:tc>
          <w:tcPr>
            <w:tcW w:w="991" w:type="pct"/>
            <w:vAlign w:val="center"/>
          </w:tcPr>
          <w:p w14:paraId="170BCE48" w14:textId="77777777" w:rsidR="00364040" w:rsidRPr="006E3D88" w:rsidRDefault="00364040" w:rsidP="00364040">
            <w:pPr>
              <w:pStyle w:val="TableBodyTextMIRB"/>
            </w:pPr>
            <w:r>
              <w:t>DALE</w:t>
            </w:r>
          </w:p>
        </w:tc>
        <w:tc>
          <w:tcPr>
            <w:tcW w:w="1036" w:type="pct"/>
            <w:vAlign w:val="center"/>
          </w:tcPr>
          <w:p w14:paraId="3AF566D0" w14:textId="77777777" w:rsidR="00364040" w:rsidRDefault="00364040" w:rsidP="00364040">
            <w:pPr>
              <w:pStyle w:val="TableBodyTextMIRB"/>
            </w:pPr>
            <w:r w:rsidRPr="000A59AB">
              <w:t>Not applicable</w:t>
            </w:r>
          </w:p>
        </w:tc>
        <w:tc>
          <w:tcPr>
            <w:tcW w:w="946" w:type="pct"/>
            <w:vAlign w:val="center"/>
          </w:tcPr>
          <w:p w14:paraId="73761E6A" w14:textId="77777777" w:rsidR="00364040" w:rsidRDefault="00364040" w:rsidP="00364040">
            <w:pPr>
              <w:pStyle w:val="TableBodyTextMIRB"/>
            </w:pPr>
            <w:r w:rsidRPr="001164C4">
              <w:t>Not applicable</w:t>
            </w:r>
          </w:p>
        </w:tc>
        <w:tc>
          <w:tcPr>
            <w:tcW w:w="901" w:type="pct"/>
            <w:vAlign w:val="center"/>
          </w:tcPr>
          <w:p w14:paraId="1579B515" w14:textId="77777777" w:rsidR="00364040" w:rsidRDefault="00364040" w:rsidP="00364040">
            <w:pPr>
              <w:pStyle w:val="TableBodyTextMIRB"/>
            </w:pPr>
            <w:r w:rsidRPr="001164C4">
              <w:t>Not applicable</w:t>
            </w:r>
          </w:p>
        </w:tc>
      </w:tr>
      <w:tr w:rsidR="00364040" w14:paraId="5BE794A3" w14:textId="77777777" w:rsidTr="00364040">
        <w:trPr>
          <w:cantSplit/>
        </w:trPr>
        <w:tc>
          <w:tcPr>
            <w:tcW w:w="1126" w:type="pct"/>
            <w:vAlign w:val="center"/>
          </w:tcPr>
          <w:p w14:paraId="0D5E024B" w14:textId="77777777" w:rsidR="00364040" w:rsidRPr="006E3D88" w:rsidRDefault="00364040" w:rsidP="00364040">
            <w:pPr>
              <w:pStyle w:val="TableBodyTextMIRB"/>
            </w:pPr>
            <w:r>
              <w:t>Dell</w:t>
            </w:r>
          </w:p>
        </w:tc>
        <w:tc>
          <w:tcPr>
            <w:tcW w:w="991" w:type="pct"/>
            <w:vAlign w:val="center"/>
          </w:tcPr>
          <w:p w14:paraId="6A8AABEB" w14:textId="77777777" w:rsidR="00364040" w:rsidRPr="006E3D88" w:rsidRDefault="00364040" w:rsidP="00364040">
            <w:pPr>
              <w:pStyle w:val="TableBodyTextMIRB"/>
            </w:pPr>
            <w:r>
              <w:t>DELL</w:t>
            </w:r>
          </w:p>
        </w:tc>
        <w:tc>
          <w:tcPr>
            <w:tcW w:w="1036" w:type="pct"/>
            <w:vAlign w:val="center"/>
          </w:tcPr>
          <w:p w14:paraId="64F24ACF" w14:textId="77777777" w:rsidR="00364040" w:rsidRDefault="00364040" w:rsidP="00364040">
            <w:pPr>
              <w:pStyle w:val="TableBodyTextMIRB"/>
            </w:pPr>
            <w:r w:rsidRPr="000A59AB">
              <w:t>Not applicable</w:t>
            </w:r>
          </w:p>
        </w:tc>
        <w:tc>
          <w:tcPr>
            <w:tcW w:w="946" w:type="pct"/>
            <w:vAlign w:val="center"/>
          </w:tcPr>
          <w:p w14:paraId="3E2CCB61" w14:textId="77777777" w:rsidR="00364040" w:rsidRDefault="00364040" w:rsidP="00364040">
            <w:pPr>
              <w:pStyle w:val="TableBodyTextMIRB"/>
            </w:pPr>
            <w:r w:rsidRPr="001164C4">
              <w:t>Not applicable</w:t>
            </w:r>
          </w:p>
        </w:tc>
        <w:tc>
          <w:tcPr>
            <w:tcW w:w="901" w:type="pct"/>
            <w:vAlign w:val="center"/>
          </w:tcPr>
          <w:p w14:paraId="57831C75" w14:textId="77777777" w:rsidR="00364040" w:rsidRDefault="00364040" w:rsidP="00364040">
            <w:pPr>
              <w:pStyle w:val="TableBodyTextMIRB"/>
            </w:pPr>
            <w:r w:rsidRPr="001164C4">
              <w:t>Not applicable</w:t>
            </w:r>
          </w:p>
        </w:tc>
      </w:tr>
      <w:tr w:rsidR="00364040" w14:paraId="3F9E7BD0" w14:textId="77777777" w:rsidTr="00364040">
        <w:trPr>
          <w:cantSplit/>
        </w:trPr>
        <w:tc>
          <w:tcPr>
            <w:tcW w:w="1126" w:type="pct"/>
            <w:vAlign w:val="center"/>
          </w:tcPr>
          <w:p w14:paraId="5E3E0CC7" w14:textId="77777777" w:rsidR="00364040" w:rsidRPr="006E3D88" w:rsidRDefault="00364040" w:rsidP="00364040">
            <w:pPr>
              <w:pStyle w:val="TableBodyTextMIRB"/>
            </w:pPr>
            <w:r>
              <w:t>Desserte</w:t>
            </w:r>
          </w:p>
        </w:tc>
        <w:tc>
          <w:tcPr>
            <w:tcW w:w="991" w:type="pct"/>
            <w:vAlign w:val="center"/>
          </w:tcPr>
          <w:p w14:paraId="0D7D06C9" w14:textId="77777777" w:rsidR="00364040" w:rsidRPr="006E3D88" w:rsidRDefault="00364040" w:rsidP="00364040">
            <w:pPr>
              <w:pStyle w:val="TableBodyTextMIRB"/>
            </w:pPr>
            <w:r>
              <w:t>Not applicable</w:t>
            </w:r>
          </w:p>
        </w:tc>
        <w:tc>
          <w:tcPr>
            <w:tcW w:w="1036" w:type="pct"/>
            <w:vAlign w:val="center"/>
          </w:tcPr>
          <w:p w14:paraId="107A145B" w14:textId="77777777" w:rsidR="00364040" w:rsidRPr="006E3D88" w:rsidRDefault="00364040" w:rsidP="00364040">
            <w:pPr>
              <w:pStyle w:val="TableBodyTextMIRB"/>
            </w:pPr>
            <w:r>
              <w:t>DESSTE</w:t>
            </w:r>
          </w:p>
        </w:tc>
        <w:tc>
          <w:tcPr>
            <w:tcW w:w="946" w:type="pct"/>
            <w:vAlign w:val="center"/>
          </w:tcPr>
          <w:p w14:paraId="366B978A" w14:textId="77777777" w:rsidR="00364040" w:rsidRDefault="00364040" w:rsidP="00364040">
            <w:pPr>
              <w:pStyle w:val="TableBodyTextMIRB"/>
            </w:pPr>
            <w:r w:rsidRPr="001164C4">
              <w:t>Not applicable</w:t>
            </w:r>
          </w:p>
        </w:tc>
        <w:tc>
          <w:tcPr>
            <w:tcW w:w="901" w:type="pct"/>
            <w:vAlign w:val="center"/>
          </w:tcPr>
          <w:p w14:paraId="58A1509D" w14:textId="77777777" w:rsidR="00364040" w:rsidRDefault="00364040" w:rsidP="00364040">
            <w:pPr>
              <w:pStyle w:val="TableBodyTextMIRB"/>
            </w:pPr>
            <w:r w:rsidRPr="001164C4">
              <w:t>Not applicable</w:t>
            </w:r>
          </w:p>
        </w:tc>
      </w:tr>
      <w:tr w:rsidR="00364040" w14:paraId="7437A4AB" w14:textId="77777777" w:rsidTr="00364040">
        <w:trPr>
          <w:cantSplit/>
        </w:trPr>
        <w:tc>
          <w:tcPr>
            <w:tcW w:w="1126" w:type="pct"/>
            <w:vAlign w:val="center"/>
          </w:tcPr>
          <w:p w14:paraId="3E00C02A" w14:textId="77777777" w:rsidR="00364040" w:rsidRPr="006E3D88" w:rsidRDefault="00364040" w:rsidP="00364040">
            <w:pPr>
              <w:pStyle w:val="TableBodyTextMIRB"/>
            </w:pPr>
            <w:r>
              <w:t>Development</w:t>
            </w:r>
          </w:p>
        </w:tc>
        <w:tc>
          <w:tcPr>
            <w:tcW w:w="991" w:type="pct"/>
            <w:vAlign w:val="center"/>
          </w:tcPr>
          <w:p w14:paraId="3DD8F0C9" w14:textId="77777777" w:rsidR="00364040" w:rsidRPr="006E3D88" w:rsidRDefault="00364040" w:rsidP="00364040">
            <w:pPr>
              <w:pStyle w:val="TableBodyTextMIRB"/>
            </w:pPr>
            <w:r>
              <w:t>DEVELP</w:t>
            </w:r>
          </w:p>
        </w:tc>
        <w:tc>
          <w:tcPr>
            <w:tcW w:w="1036" w:type="pct"/>
            <w:vAlign w:val="center"/>
          </w:tcPr>
          <w:p w14:paraId="469A2D94" w14:textId="77777777" w:rsidR="00364040" w:rsidRDefault="00364040" w:rsidP="00364040">
            <w:pPr>
              <w:pStyle w:val="TableBodyTextMIRB"/>
            </w:pPr>
            <w:r w:rsidRPr="009D7F86">
              <w:t>Not applicable</w:t>
            </w:r>
          </w:p>
        </w:tc>
        <w:tc>
          <w:tcPr>
            <w:tcW w:w="946" w:type="pct"/>
            <w:vAlign w:val="center"/>
          </w:tcPr>
          <w:p w14:paraId="23D36973" w14:textId="77777777" w:rsidR="00364040" w:rsidRDefault="00364040" w:rsidP="00364040">
            <w:pPr>
              <w:pStyle w:val="TableBodyTextMIRB"/>
            </w:pPr>
            <w:r w:rsidRPr="001164C4">
              <w:t>Not applicable</w:t>
            </w:r>
          </w:p>
        </w:tc>
        <w:tc>
          <w:tcPr>
            <w:tcW w:w="901" w:type="pct"/>
            <w:vAlign w:val="center"/>
          </w:tcPr>
          <w:p w14:paraId="00811CB9" w14:textId="77777777" w:rsidR="00364040" w:rsidRDefault="00364040" w:rsidP="00364040">
            <w:pPr>
              <w:pStyle w:val="TableBodyTextMIRB"/>
            </w:pPr>
            <w:r w:rsidRPr="001164C4">
              <w:t>Not applicable</w:t>
            </w:r>
          </w:p>
        </w:tc>
      </w:tr>
      <w:tr w:rsidR="00364040" w14:paraId="61F3C8DF" w14:textId="77777777" w:rsidTr="00364040">
        <w:trPr>
          <w:cantSplit/>
        </w:trPr>
        <w:tc>
          <w:tcPr>
            <w:tcW w:w="1126" w:type="pct"/>
            <w:vAlign w:val="center"/>
          </w:tcPr>
          <w:p w14:paraId="15B52E8F" w14:textId="77777777" w:rsidR="00364040" w:rsidRPr="006E3D88" w:rsidRDefault="00364040" w:rsidP="00364040">
            <w:pPr>
              <w:pStyle w:val="TableBodyTextMIRB"/>
            </w:pPr>
            <w:r>
              <w:t>Diversion</w:t>
            </w:r>
          </w:p>
        </w:tc>
        <w:tc>
          <w:tcPr>
            <w:tcW w:w="991" w:type="pct"/>
            <w:vAlign w:val="center"/>
          </w:tcPr>
          <w:p w14:paraId="62C7DB52" w14:textId="77777777" w:rsidR="00364040" w:rsidRPr="006E3D88" w:rsidRDefault="00364040" w:rsidP="00364040">
            <w:pPr>
              <w:pStyle w:val="TableBodyTextMIRB"/>
            </w:pPr>
            <w:r>
              <w:t>DIVERS</w:t>
            </w:r>
          </w:p>
        </w:tc>
        <w:tc>
          <w:tcPr>
            <w:tcW w:w="1036" w:type="pct"/>
            <w:vAlign w:val="center"/>
          </w:tcPr>
          <w:p w14:paraId="2835BB8C" w14:textId="77777777" w:rsidR="00364040" w:rsidRDefault="00364040" w:rsidP="00364040">
            <w:pPr>
              <w:pStyle w:val="TableBodyTextMIRB"/>
            </w:pPr>
            <w:r w:rsidRPr="009D7F86">
              <w:t>Not applicable</w:t>
            </w:r>
          </w:p>
        </w:tc>
        <w:tc>
          <w:tcPr>
            <w:tcW w:w="946" w:type="pct"/>
            <w:vAlign w:val="center"/>
          </w:tcPr>
          <w:p w14:paraId="3068ACC6" w14:textId="77777777" w:rsidR="00364040" w:rsidRDefault="00364040" w:rsidP="00364040">
            <w:pPr>
              <w:pStyle w:val="TableBodyTextMIRB"/>
            </w:pPr>
            <w:r w:rsidRPr="001164C4">
              <w:t>Not applicable</w:t>
            </w:r>
          </w:p>
        </w:tc>
        <w:tc>
          <w:tcPr>
            <w:tcW w:w="901" w:type="pct"/>
            <w:vAlign w:val="center"/>
          </w:tcPr>
          <w:p w14:paraId="3AB8E346" w14:textId="77777777" w:rsidR="00364040" w:rsidRDefault="00364040" w:rsidP="00364040">
            <w:pPr>
              <w:pStyle w:val="TableBodyTextMIRB"/>
            </w:pPr>
            <w:r w:rsidRPr="001164C4">
              <w:t>Not applicable</w:t>
            </w:r>
          </w:p>
        </w:tc>
      </w:tr>
      <w:tr w:rsidR="00364040" w14:paraId="5C3D31DD" w14:textId="77777777" w:rsidTr="00364040">
        <w:trPr>
          <w:cantSplit/>
        </w:trPr>
        <w:tc>
          <w:tcPr>
            <w:tcW w:w="1126" w:type="pct"/>
            <w:vAlign w:val="center"/>
          </w:tcPr>
          <w:p w14:paraId="606E080C" w14:textId="77777777" w:rsidR="00364040" w:rsidRPr="006E3D88" w:rsidRDefault="00364040" w:rsidP="00364040">
            <w:pPr>
              <w:pStyle w:val="TableBodyTextMIRB"/>
            </w:pPr>
            <w:r>
              <w:t>Downs</w:t>
            </w:r>
          </w:p>
        </w:tc>
        <w:tc>
          <w:tcPr>
            <w:tcW w:w="991" w:type="pct"/>
            <w:vAlign w:val="center"/>
          </w:tcPr>
          <w:p w14:paraId="7837A9EB" w14:textId="77777777" w:rsidR="00364040" w:rsidRPr="006E3D88" w:rsidRDefault="00364040" w:rsidP="00364040">
            <w:pPr>
              <w:pStyle w:val="TableBodyTextMIRB"/>
            </w:pPr>
            <w:r>
              <w:t>DOWNS</w:t>
            </w:r>
          </w:p>
        </w:tc>
        <w:tc>
          <w:tcPr>
            <w:tcW w:w="1036" w:type="pct"/>
            <w:vAlign w:val="center"/>
          </w:tcPr>
          <w:p w14:paraId="0A7E9C5A" w14:textId="77777777" w:rsidR="00364040" w:rsidRDefault="00364040" w:rsidP="00364040">
            <w:pPr>
              <w:pStyle w:val="TableBodyTextMIRB"/>
            </w:pPr>
            <w:r w:rsidRPr="009D7F86">
              <w:t>Not applicable</w:t>
            </w:r>
          </w:p>
        </w:tc>
        <w:tc>
          <w:tcPr>
            <w:tcW w:w="946" w:type="pct"/>
            <w:vAlign w:val="center"/>
          </w:tcPr>
          <w:p w14:paraId="3640E577" w14:textId="77777777" w:rsidR="00364040" w:rsidRDefault="00364040" w:rsidP="00364040">
            <w:pPr>
              <w:pStyle w:val="TableBodyTextMIRB"/>
            </w:pPr>
            <w:r w:rsidRPr="001164C4">
              <w:t>Not applicable</w:t>
            </w:r>
          </w:p>
        </w:tc>
        <w:tc>
          <w:tcPr>
            <w:tcW w:w="901" w:type="pct"/>
            <w:vAlign w:val="center"/>
          </w:tcPr>
          <w:p w14:paraId="72AFC59E" w14:textId="77777777" w:rsidR="00364040" w:rsidRDefault="00364040" w:rsidP="00364040">
            <w:pPr>
              <w:pStyle w:val="TableBodyTextMIRB"/>
            </w:pPr>
            <w:r w:rsidRPr="001164C4">
              <w:t>Not applicable</w:t>
            </w:r>
          </w:p>
        </w:tc>
      </w:tr>
      <w:tr w:rsidR="00364040" w14:paraId="299257D3" w14:textId="77777777" w:rsidTr="00364040">
        <w:trPr>
          <w:cantSplit/>
        </w:trPr>
        <w:tc>
          <w:tcPr>
            <w:tcW w:w="1126" w:type="pct"/>
            <w:vAlign w:val="center"/>
          </w:tcPr>
          <w:p w14:paraId="32AEC1AE" w14:textId="77777777" w:rsidR="00364040" w:rsidRPr="006E3D88" w:rsidRDefault="00364040" w:rsidP="00364040">
            <w:pPr>
              <w:pStyle w:val="TableBodyTextMIRB"/>
            </w:pPr>
            <w:r>
              <w:t>Drive</w:t>
            </w:r>
          </w:p>
        </w:tc>
        <w:tc>
          <w:tcPr>
            <w:tcW w:w="991" w:type="pct"/>
            <w:vAlign w:val="center"/>
          </w:tcPr>
          <w:p w14:paraId="7548F43E" w14:textId="77777777" w:rsidR="00364040" w:rsidRPr="006E3D88" w:rsidRDefault="00364040" w:rsidP="00364040">
            <w:pPr>
              <w:pStyle w:val="TableBodyTextMIRB"/>
            </w:pPr>
            <w:r>
              <w:t>DR</w:t>
            </w:r>
          </w:p>
        </w:tc>
        <w:tc>
          <w:tcPr>
            <w:tcW w:w="1036" w:type="pct"/>
            <w:vAlign w:val="center"/>
          </w:tcPr>
          <w:p w14:paraId="0ACEEC08" w14:textId="77777777" w:rsidR="00364040" w:rsidRDefault="00364040" w:rsidP="00364040">
            <w:pPr>
              <w:pStyle w:val="TableBodyTextMIRB"/>
            </w:pPr>
            <w:r w:rsidRPr="009D7F86">
              <w:t>Not applicable</w:t>
            </w:r>
          </w:p>
        </w:tc>
        <w:tc>
          <w:tcPr>
            <w:tcW w:w="946" w:type="pct"/>
            <w:vAlign w:val="center"/>
          </w:tcPr>
          <w:p w14:paraId="3F41ABF9" w14:textId="77777777" w:rsidR="00364040" w:rsidRDefault="00364040" w:rsidP="00364040">
            <w:pPr>
              <w:pStyle w:val="TableBodyTextMIRB"/>
            </w:pPr>
            <w:r w:rsidRPr="001164C4">
              <w:t>Not applicable</w:t>
            </w:r>
          </w:p>
        </w:tc>
        <w:tc>
          <w:tcPr>
            <w:tcW w:w="901" w:type="pct"/>
            <w:vAlign w:val="center"/>
          </w:tcPr>
          <w:p w14:paraId="556F4AB8" w14:textId="77777777" w:rsidR="00364040" w:rsidRDefault="00364040" w:rsidP="00364040">
            <w:pPr>
              <w:pStyle w:val="TableBodyTextMIRB"/>
            </w:pPr>
            <w:r w:rsidRPr="001164C4">
              <w:t>Not applicable</w:t>
            </w:r>
          </w:p>
        </w:tc>
      </w:tr>
      <w:tr w:rsidR="00364040" w14:paraId="1B25CA62" w14:textId="77777777" w:rsidTr="00364040">
        <w:trPr>
          <w:cantSplit/>
        </w:trPr>
        <w:tc>
          <w:tcPr>
            <w:tcW w:w="1126" w:type="pct"/>
            <w:vAlign w:val="center"/>
          </w:tcPr>
          <w:p w14:paraId="6E401177" w14:textId="77777777" w:rsidR="00364040" w:rsidRPr="006E3D88" w:rsidRDefault="00364040" w:rsidP="00364040">
            <w:pPr>
              <w:pStyle w:val="TableBodyTextMIRB"/>
            </w:pPr>
            <w:r>
              <w:t>Driveway</w:t>
            </w:r>
          </w:p>
        </w:tc>
        <w:tc>
          <w:tcPr>
            <w:tcW w:w="991" w:type="pct"/>
            <w:vAlign w:val="center"/>
          </w:tcPr>
          <w:p w14:paraId="2AEAFDF0" w14:textId="77777777" w:rsidR="00364040" w:rsidRPr="006E3D88" w:rsidRDefault="00364040" w:rsidP="00364040">
            <w:pPr>
              <w:pStyle w:val="TableBodyTextMIRB"/>
            </w:pPr>
            <w:r>
              <w:t>DRWY</w:t>
            </w:r>
          </w:p>
        </w:tc>
        <w:tc>
          <w:tcPr>
            <w:tcW w:w="1036" w:type="pct"/>
            <w:vAlign w:val="center"/>
          </w:tcPr>
          <w:p w14:paraId="141CB5D5" w14:textId="77777777" w:rsidR="00364040" w:rsidRDefault="00364040" w:rsidP="00364040">
            <w:pPr>
              <w:pStyle w:val="TableBodyTextMIRB"/>
            </w:pPr>
            <w:r w:rsidRPr="009D7F86">
              <w:t>Not applicable</w:t>
            </w:r>
          </w:p>
        </w:tc>
        <w:tc>
          <w:tcPr>
            <w:tcW w:w="946" w:type="pct"/>
            <w:vAlign w:val="center"/>
          </w:tcPr>
          <w:p w14:paraId="2C787775" w14:textId="77777777" w:rsidR="00364040" w:rsidRDefault="00364040" w:rsidP="00364040">
            <w:pPr>
              <w:pStyle w:val="TableBodyTextMIRB"/>
            </w:pPr>
            <w:r w:rsidRPr="001164C4">
              <w:t>Not applicable</w:t>
            </w:r>
          </w:p>
        </w:tc>
        <w:tc>
          <w:tcPr>
            <w:tcW w:w="901" w:type="pct"/>
            <w:vAlign w:val="center"/>
          </w:tcPr>
          <w:p w14:paraId="248B9D7F" w14:textId="77777777" w:rsidR="00364040" w:rsidRDefault="00364040" w:rsidP="00364040">
            <w:pPr>
              <w:pStyle w:val="TableBodyTextMIRB"/>
            </w:pPr>
            <w:r w:rsidRPr="001164C4">
              <w:t>Not applicable</w:t>
            </w:r>
          </w:p>
        </w:tc>
      </w:tr>
      <w:tr w:rsidR="00364040" w14:paraId="3758015D" w14:textId="77777777" w:rsidTr="00364040">
        <w:trPr>
          <w:cantSplit/>
        </w:trPr>
        <w:tc>
          <w:tcPr>
            <w:tcW w:w="1126" w:type="pct"/>
            <w:vAlign w:val="center"/>
          </w:tcPr>
          <w:p w14:paraId="13D1E2C0" w14:textId="77777777" w:rsidR="00364040" w:rsidRPr="006E3D88" w:rsidRDefault="00364040" w:rsidP="00364040">
            <w:pPr>
              <w:pStyle w:val="TableBodyTextMIRB"/>
            </w:pPr>
            <w:r w:rsidRPr="006E3D88">
              <w:lastRenderedPageBreak/>
              <w:t>Droit De Passage</w:t>
            </w:r>
          </w:p>
        </w:tc>
        <w:tc>
          <w:tcPr>
            <w:tcW w:w="991" w:type="pct"/>
            <w:vAlign w:val="center"/>
          </w:tcPr>
          <w:p w14:paraId="75F4AEB9" w14:textId="77777777" w:rsidR="00364040" w:rsidRPr="006E3D88" w:rsidRDefault="00364040" w:rsidP="00364040">
            <w:pPr>
              <w:pStyle w:val="TableBodyTextMIRB"/>
            </w:pPr>
            <w:r>
              <w:t>Not applicable</w:t>
            </w:r>
          </w:p>
        </w:tc>
        <w:tc>
          <w:tcPr>
            <w:tcW w:w="1036" w:type="pct"/>
            <w:vAlign w:val="center"/>
          </w:tcPr>
          <w:p w14:paraId="46DFDA48" w14:textId="77777777" w:rsidR="00364040" w:rsidRPr="006E3D88" w:rsidRDefault="00364040" w:rsidP="00364040">
            <w:pPr>
              <w:pStyle w:val="TableBodyTextMIRB"/>
            </w:pPr>
            <w:r>
              <w:t>DRPASS</w:t>
            </w:r>
          </w:p>
        </w:tc>
        <w:tc>
          <w:tcPr>
            <w:tcW w:w="946" w:type="pct"/>
            <w:vAlign w:val="center"/>
          </w:tcPr>
          <w:p w14:paraId="14C5C55D" w14:textId="77777777" w:rsidR="00364040" w:rsidRDefault="00364040" w:rsidP="00364040">
            <w:pPr>
              <w:pStyle w:val="TableBodyTextMIRB"/>
            </w:pPr>
            <w:r w:rsidRPr="001164C4">
              <w:t>Not applicable</w:t>
            </w:r>
          </w:p>
        </w:tc>
        <w:tc>
          <w:tcPr>
            <w:tcW w:w="901" w:type="pct"/>
            <w:vAlign w:val="center"/>
          </w:tcPr>
          <w:p w14:paraId="02314606" w14:textId="77777777" w:rsidR="00364040" w:rsidRDefault="00364040" w:rsidP="00364040">
            <w:pPr>
              <w:pStyle w:val="TableBodyTextMIRB"/>
            </w:pPr>
            <w:r w:rsidRPr="001164C4">
              <w:t>Not applicable</w:t>
            </w:r>
          </w:p>
        </w:tc>
      </w:tr>
      <w:tr w:rsidR="00364040" w14:paraId="03FF80F7" w14:textId="77777777" w:rsidTr="00364040">
        <w:trPr>
          <w:cantSplit/>
        </w:trPr>
        <w:tc>
          <w:tcPr>
            <w:tcW w:w="1126" w:type="pct"/>
            <w:vAlign w:val="center"/>
          </w:tcPr>
          <w:p w14:paraId="46391492" w14:textId="77777777" w:rsidR="00364040" w:rsidRPr="006E3D88" w:rsidRDefault="00364040" w:rsidP="00364040">
            <w:pPr>
              <w:pStyle w:val="TableBodyTextMIRB"/>
            </w:pPr>
            <w:r>
              <w:t>Easement</w:t>
            </w:r>
          </w:p>
        </w:tc>
        <w:tc>
          <w:tcPr>
            <w:tcW w:w="991" w:type="pct"/>
            <w:vAlign w:val="center"/>
          </w:tcPr>
          <w:p w14:paraId="16D6EFF8" w14:textId="77777777" w:rsidR="00364040" w:rsidRPr="006E3D88" w:rsidRDefault="00364040" w:rsidP="00364040">
            <w:pPr>
              <w:pStyle w:val="TableBodyTextMIRB"/>
            </w:pPr>
            <w:r>
              <w:t>EASEMT</w:t>
            </w:r>
          </w:p>
        </w:tc>
        <w:tc>
          <w:tcPr>
            <w:tcW w:w="1036" w:type="pct"/>
            <w:vAlign w:val="center"/>
          </w:tcPr>
          <w:p w14:paraId="4EC0C925" w14:textId="77777777" w:rsidR="00364040" w:rsidRDefault="00364040" w:rsidP="00364040">
            <w:pPr>
              <w:pStyle w:val="TableBodyTextMIRB"/>
            </w:pPr>
            <w:r w:rsidRPr="00975D29">
              <w:t>Not applicable</w:t>
            </w:r>
          </w:p>
        </w:tc>
        <w:tc>
          <w:tcPr>
            <w:tcW w:w="946" w:type="pct"/>
            <w:vAlign w:val="center"/>
          </w:tcPr>
          <w:p w14:paraId="54F1784B" w14:textId="77777777" w:rsidR="00364040" w:rsidRDefault="00364040" w:rsidP="00364040">
            <w:pPr>
              <w:pStyle w:val="TableBodyTextMIRB"/>
            </w:pPr>
            <w:r w:rsidRPr="001164C4">
              <w:t>Not applicable</w:t>
            </w:r>
          </w:p>
        </w:tc>
        <w:tc>
          <w:tcPr>
            <w:tcW w:w="901" w:type="pct"/>
            <w:vAlign w:val="center"/>
          </w:tcPr>
          <w:p w14:paraId="4EA0A5A5" w14:textId="77777777" w:rsidR="00364040" w:rsidRDefault="00364040" w:rsidP="00364040">
            <w:pPr>
              <w:pStyle w:val="TableBodyTextMIRB"/>
            </w:pPr>
            <w:r w:rsidRPr="001164C4">
              <w:t>Not applicable</w:t>
            </w:r>
          </w:p>
        </w:tc>
      </w:tr>
      <w:tr w:rsidR="00364040" w14:paraId="0907D84F" w14:textId="77777777" w:rsidTr="00364040">
        <w:trPr>
          <w:cantSplit/>
        </w:trPr>
        <w:tc>
          <w:tcPr>
            <w:tcW w:w="1126" w:type="pct"/>
            <w:vAlign w:val="center"/>
          </w:tcPr>
          <w:p w14:paraId="7C0324EC" w14:textId="77777777" w:rsidR="00364040" w:rsidRPr="006E3D88" w:rsidRDefault="00364040" w:rsidP="00364040">
            <w:pPr>
              <w:pStyle w:val="TableBodyTextMIRB"/>
            </w:pPr>
            <w:r>
              <w:t>End</w:t>
            </w:r>
          </w:p>
        </w:tc>
        <w:tc>
          <w:tcPr>
            <w:tcW w:w="991" w:type="pct"/>
            <w:vAlign w:val="center"/>
          </w:tcPr>
          <w:p w14:paraId="1FAC5D7C" w14:textId="77777777" w:rsidR="00364040" w:rsidRPr="006E3D88" w:rsidRDefault="00364040" w:rsidP="00364040">
            <w:pPr>
              <w:pStyle w:val="TableBodyTextMIRB"/>
            </w:pPr>
            <w:r>
              <w:t>END</w:t>
            </w:r>
          </w:p>
        </w:tc>
        <w:tc>
          <w:tcPr>
            <w:tcW w:w="1036" w:type="pct"/>
            <w:vAlign w:val="center"/>
          </w:tcPr>
          <w:p w14:paraId="328B1951" w14:textId="77777777" w:rsidR="00364040" w:rsidRDefault="00364040" w:rsidP="00364040">
            <w:pPr>
              <w:pStyle w:val="TableBodyTextMIRB"/>
            </w:pPr>
            <w:r w:rsidRPr="00975D29">
              <w:t>Not applicable</w:t>
            </w:r>
          </w:p>
        </w:tc>
        <w:tc>
          <w:tcPr>
            <w:tcW w:w="946" w:type="pct"/>
            <w:vAlign w:val="center"/>
          </w:tcPr>
          <w:p w14:paraId="1D5705E7" w14:textId="77777777" w:rsidR="00364040" w:rsidRDefault="00364040" w:rsidP="00364040">
            <w:pPr>
              <w:pStyle w:val="TableBodyTextMIRB"/>
            </w:pPr>
            <w:r w:rsidRPr="001164C4">
              <w:t>Not applicable</w:t>
            </w:r>
          </w:p>
        </w:tc>
        <w:tc>
          <w:tcPr>
            <w:tcW w:w="901" w:type="pct"/>
            <w:vAlign w:val="center"/>
          </w:tcPr>
          <w:p w14:paraId="2E8A41B7" w14:textId="77777777" w:rsidR="00364040" w:rsidRDefault="00364040" w:rsidP="00364040">
            <w:pPr>
              <w:pStyle w:val="TableBodyTextMIRB"/>
            </w:pPr>
            <w:r w:rsidRPr="001164C4">
              <w:t>Not applicable</w:t>
            </w:r>
          </w:p>
        </w:tc>
      </w:tr>
      <w:tr w:rsidR="00364040" w14:paraId="3AFA848C" w14:textId="77777777" w:rsidTr="00364040">
        <w:trPr>
          <w:cantSplit/>
        </w:trPr>
        <w:tc>
          <w:tcPr>
            <w:tcW w:w="1126" w:type="pct"/>
            <w:vAlign w:val="center"/>
          </w:tcPr>
          <w:p w14:paraId="0D02057A" w14:textId="77777777" w:rsidR="00364040" w:rsidRPr="006E3D88" w:rsidRDefault="00364040" w:rsidP="00364040">
            <w:pPr>
              <w:pStyle w:val="TableBodyTextMIRB"/>
            </w:pPr>
            <w:r>
              <w:t>Esplanade</w:t>
            </w:r>
          </w:p>
        </w:tc>
        <w:tc>
          <w:tcPr>
            <w:tcW w:w="991" w:type="pct"/>
            <w:vAlign w:val="center"/>
          </w:tcPr>
          <w:p w14:paraId="2198C455" w14:textId="77777777" w:rsidR="00364040" w:rsidRPr="006E3D88" w:rsidRDefault="00364040" w:rsidP="00364040">
            <w:pPr>
              <w:pStyle w:val="TableBodyTextMIRB"/>
            </w:pPr>
            <w:r>
              <w:t>ESPL</w:t>
            </w:r>
          </w:p>
        </w:tc>
        <w:tc>
          <w:tcPr>
            <w:tcW w:w="1036" w:type="pct"/>
            <w:vAlign w:val="center"/>
          </w:tcPr>
          <w:p w14:paraId="7CB0AE64" w14:textId="77777777" w:rsidR="00364040" w:rsidRDefault="00364040" w:rsidP="00364040">
            <w:pPr>
              <w:pStyle w:val="TableBodyTextMIRB"/>
            </w:pPr>
            <w:r w:rsidRPr="00975D29">
              <w:t>Not applicable</w:t>
            </w:r>
          </w:p>
        </w:tc>
        <w:tc>
          <w:tcPr>
            <w:tcW w:w="946" w:type="pct"/>
            <w:vAlign w:val="center"/>
          </w:tcPr>
          <w:p w14:paraId="211F3767" w14:textId="77777777" w:rsidR="00364040" w:rsidRDefault="00364040" w:rsidP="00364040">
            <w:pPr>
              <w:pStyle w:val="TableBodyTextMIRB"/>
            </w:pPr>
            <w:r w:rsidRPr="001164C4">
              <w:t>Not applicable</w:t>
            </w:r>
          </w:p>
        </w:tc>
        <w:tc>
          <w:tcPr>
            <w:tcW w:w="901" w:type="pct"/>
            <w:vAlign w:val="center"/>
          </w:tcPr>
          <w:p w14:paraId="459D34AC" w14:textId="77777777" w:rsidR="00364040" w:rsidRDefault="00364040" w:rsidP="00364040">
            <w:pPr>
              <w:pStyle w:val="TableBodyTextMIRB"/>
            </w:pPr>
            <w:r w:rsidRPr="001164C4">
              <w:t>Not applicable</w:t>
            </w:r>
          </w:p>
        </w:tc>
      </w:tr>
      <w:tr w:rsidR="00364040" w14:paraId="4E2AA4D0" w14:textId="77777777" w:rsidTr="00364040">
        <w:trPr>
          <w:cantSplit/>
        </w:trPr>
        <w:tc>
          <w:tcPr>
            <w:tcW w:w="1126" w:type="pct"/>
            <w:vAlign w:val="center"/>
          </w:tcPr>
          <w:p w14:paraId="37BBD570" w14:textId="77777777" w:rsidR="00364040" w:rsidRPr="006E3D88" w:rsidRDefault="00364040" w:rsidP="00364040">
            <w:pPr>
              <w:pStyle w:val="TableBodyTextMIRB"/>
            </w:pPr>
            <w:r>
              <w:t>Estates</w:t>
            </w:r>
          </w:p>
        </w:tc>
        <w:tc>
          <w:tcPr>
            <w:tcW w:w="991" w:type="pct"/>
            <w:vAlign w:val="center"/>
          </w:tcPr>
          <w:p w14:paraId="3BF7F6B7" w14:textId="77777777" w:rsidR="00364040" w:rsidRPr="006E3D88" w:rsidRDefault="00364040" w:rsidP="00364040">
            <w:pPr>
              <w:pStyle w:val="TableBodyTextMIRB"/>
            </w:pPr>
            <w:r>
              <w:t>ESTATE</w:t>
            </w:r>
          </w:p>
        </w:tc>
        <w:tc>
          <w:tcPr>
            <w:tcW w:w="1036" w:type="pct"/>
            <w:vAlign w:val="center"/>
          </w:tcPr>
          <w:p w14:paraId="32C099D5" w14:textId="77777777" w:rsidR="00364040" w:rsidRDefault="00364040" w:rsidP="00364040">
            <w:pPr>
              <w:pStyle w:val="TableBodyTextMIRB"/>
            </w:pPr>
            <w:r w:rsidRPr="00975D29">
              <w:t>Not applicable</w:t>
            </w:r>
          </w:p>
        </w:tc>
        <w:tc>
          <w:tcPr>
            <w:tcW w:w="946" w:type="pct"/>
            <w:vAlign w:val="center"/>
          </w:tcPr>
          <w:p w14:paraId="21DA4192" w14:textId="77777777" w:rsidR="00364040" w:rsidRDefault="00364040" w:rsidP="00364040">
            <w:pPr>
              <w:pStyle w:val="TableBodyTextMIRB"/>
            </w:pPr>
            <w:r w:rsidRPr="001164C4">
              <w:t>Not applicable</w:t>
            </w:r>
          </w:p>
        </w:tc>
        <w:tc>
          <w:tcPr>
            <w:tcW w:w="901" w:type="pct"/>
            <w:vAlign w:val="center"/>
          </w:tcPr>
          <w:p w14:paraId="4D123290" w14:textId="77777777" w:rsidR="00364040" w:rsidRDefault="00364040" w:rsidP="00364040">
            <w:pPr>
              <w:pStyle w:val="TableBodyTextMIRB"/>
            </w:pPr>
            <w:r w:rsidRPr="001164C4">
              <w:t>Not applicable</w:t>
            </w:r>
          </w:p>
        </w:tc>
      </w:tr>
      <w:tr w:rsidR="00364040" w14:paraId="4A916E28" w14:textId="77777777" w:rsidTr="00364040">
        <w:trPr>
          <w:cantSplit/>
        </w:trPr>
        <w:tc>
          <w:tcPr>
            <w:tcW w:w="1126" w:type="pct"/>
            <w:vAlign w:val="center"/>
          </w:tcPr>
          <w:p w14:paraId="5501ABFC" w14:textId="77777777" w:rsidR="00364040" w:rsidRPr="006E3D88" w:rsidRDefault="00364040" w:rsidP="00364040">
            <w:pPr>
              <w:pStyle w:val="TableBodyTextMIRB"/>
            </w:pPr>
            <w:r>
              <w:t>Expressway</w:t>
            </w:r>
          </w:p>
        </w:tc>
        <w:tc>
          <w:tcPr>
            <w:tcW w:w="991" w:type="pct"/>
            <w:vAlign w:val="center"/>
          </w:tcPr>
          <w:p w14:paraId="3C2FB604" w14:textId="77777777" w:rsidR="00364040" w:rsidRPr="006E3D88" w:rsidRDefault="00364040" w:rsidP="00364040">
            <w:pPr>
              <w:pStyle w:val="TableBodyTextMIRB"/>
            </w:pPr>
            <w:r>
              <w:t>EXPY</w:t>
            </w:r>
          </w:p>
        </w:tc>
        <w:tc>
          <w:tcPr>
            <w:tcW w:w="1036" w:type="pct"/>
            <w:vAlign w:val="center"/>
          </w:tcPr>
          <w:p w14:paraId="0D669EA2" w14:textId="77777777" w:rsidR="00364040" w:rsidRDefault="00364040" w:rsidP="00364040">
            <w:pPr>
              <w:pStyle w:val="TableBodyTextMIRB"/>
            </w:pPr>
            <w:r w:rsidRPr="00975D29">
              <w:t>Not applicable</w:t>
            </w:r>
          </w:p>
        </w:tc>
        <w:tc>
          <w:tcPr>
            <w:tcW w:w="946" w:type="pct"/>
            <w:vAlign w:val="center"/>
          </w:tcPr>
          <w:p w14:paraId="34E064E6" w14:textId="77777777" w:rsidR="00364040" w:rsidRDefault="00364040" w:rsidP="00364040">
            <w:pPr>
              <w:pStyle w:val="TableBodyTextMIRB"/>
            </w:pPr>
            <w:r w:rsidRPr="001164C4">
              <w:t>Not applicable</w:t>
            </w:r>
          </w:p>
        </w:tc>
        <w:tc>
          <w:tcPr>
            <w:tcW w:w="901" w:type="pct"/>
            <w:vAlign w:val="center"/>
          </w:tcPr>
          <w:p w14:paraId="1F8BA04D" w14:textId="77777777" w:rsidR="00364040" w:rsidRDefault="00364040" w:rsidP="00364040">
            <w:pPr>
              <w:pStyle w:val="TableBodyTextMIRB"/>
            </w:pPr>
            <w:r w:rsidRPr="001164C4">
              <w:t>Not applicable</w:t>
            </w:r>
          </w:p>
        </w:tc>
      </w:tr>
      <w:tr w:rsidR="00364040" w14:paraId="77C4FAFE" w14:textId="77777777" w:rsidTr="00364040">
        <w:trPr>
          <w:cantSplit/>
        </w:trPr>
        <w:tc>
          <w:tcPr>
            <w:tcW w:w="1126" w:type="pct"/>
            <w:vAlign w:val="center"/>
          </w:tcPr>
          <w:p w14:paraId="483BD99C" w14:textId="77777777" w:rsidR="00364040" w:rsidRPr="006E3D88" w:rsidRDefault="00364040" w:rsidP="00364040">
            <w:pPr>
              <w:pStyle w:val="TableBodyTextMIRB"/>
            </w:pPr>
            <w:r>
              <w:t>Extension</w:t>
            </w:r>
          </w:p>
        </w:tc>
        <w:tc>
          <w:tcPr>
            <w:tcW w:w="991" w:type="pct"/>
            <w:vAlign w:val="center"/>
          </w:tcPr>
          <w:p w14:paraId="3B1810C9" w14:textId="77777777" w:rsidR="00364040" w:rsidRPr="006E3D88" w:rsidRDefault="00364040" w:rsidP="00364040">
            <w:pPr>
              <w:pStyle w:val="TableBodyTextMIRB"/>
            </w:pPr>
            <w:r>
              <w:t>EXTEN</w:t>
            </w:r>
          </w:p>
        </w:tc>
        <w:tc>
          <w:tcPr>
            <w:tcW w:w="1036" w:type="pct"/>
            <w:vAlign w:val="center"/>
          </w:tcPr>
          <w:p w14:paraId="2548C411" w14:textId="77777777" w:rsidR="00364040" w:rsidRDefault="00364040" w:rsidP="00364040">
            <w:pPr>
              <w:pStyle w:val="TableBodyTextMIRB"/>
            </w:pPr>
            <w:r w:rsidRPr="00975D29">
              <w:t>Not applicable</w:t>
            </w:r>
          </w:p>
        </w:tc>
        <w:tc>
          <w:tcPr>
            <w:tcW w:w="946" w:type="pct"/>
            <w:vAlign w:val="center"/>
          </w:tcPr>
          <w:p w14:paraId="739679DE" w14:textId="77777777" w:rsidR="00364040" w:rsidRDefault="00364040" w:rsidP="00364040">
            <w:pPr>
              <w:pStyle w:val="TableBodyTextMIRB"/>
            </w:pPr>
            <w:r w:rsidRPr="001164C4">
              <w:t>Not applicable</w:t>
            </w:r>
          </w:p>
        </w:tc>
        <w:tc>
          <w:tcPr>
            <w:tcW w:w="901" w:type="pct"/>
            <w:vAlign w:val="center"/>
          </w:tcPr>
          <w:p w14:paraId="6ECE349A" w14:textId="77777777" w:rsidR="00364040" w:rsidRDefault="00364040" w:rsidP="00364040">
            <w:pPr>
              <w:pStyle w:val="TableBodyTextMIRB"/>
            </w:pPr>
            <w:r w:rsidRPr="001164C4">
              <w:t>Not applicable</w:t>
            </w:r>
          </w:p>
        </w:tc>
      </w:tr>
      <w:tr w:rsidR="00364040" w14:paraId="2F87C41A" w14:textId="77777777" w:rsidTr="00364040">
        <w:trPr>
          <w:cantSplit/>
        </w:trPr>
        <w:tc>
          <w:tcPr>
            <w:tcW w:w="1126" w:type="pct"/>
            <w:vAlign w:val="center"/>
          </w:tcPr>
          <w:p w14:paraId="5ADDD6A3" w14:textId="77777777" w:rsidR="00364040" w:rsidRPr="006E3D88" w:rsidRDefault="00364040" w:rsidP="00364040">
            <w:pPr>
              <w:pStyle w:val="TableBodyTextMIRB"/>
            </w:pPr>
            <w:r>
              <w:t>Fairway</w:t>
            </w:r>
          </w:p>
        </w:tc>
        <w:tc>
          <w:tcPr>
            <w:tcW w:w="991" w:type="pct"/>
            <w:vAlign w:val="center"/>
          </w:tcPr>
          <w:p w14:paraId="0B800881" w14:textId="77777777" w:rsidR="00364040" w:rsidRPr="006E3D88" w:rsidRDefault="00364040" w:rsidP="00364040">
            <w:pPr>
              <w:pStyle w:val="TableBodyTextMIRB"/>
            </w:pPr>
            <w:r>
              <w:t>FAWY</w:t>
            </w:r>
          </w:p>
        </w:tc>
        <w:tc>
          <w:tcPr>
            <w:tcW w:w="1036" w:type="pct"/>
            <w:vAlign w:val="center"/>
          </w:tcPr>
          <w:p w14:paraId="49D2F5CF" w14:textId="77777777" w:rsidR="00364040" w:rsidRDefault="00364040" w:rsidP="00364040">
            <w:pPr>
              <w:pStyle w:val="TableBodyTextMIRB"/>
            </w:pPr>
            <w:r w:rsidRPr="00975D29">
              <w:t>Not applicable</w:t>
            </w:r>
          </w:p>
        </w:tc>
        <w:tc>
          <w:tcPr>
            <w:tcW w:w="946" w:type="pct"/>
            <w:vAlign w:val="center"/>
          </w:tcPr>
          <w:p w14:paraId="3D2CE1D6" w14:textId="77777777" w:rsidR="00364040" w:rsidRDefault="00364040" w:rsidP="00364040">
            <w:pPr>
              <w:pStyle w:val="TableBodyTextMIRB"/>
            </w:pPr>
            <w:r w:rsidRPr="001164C4">
              <w:t>Not applicable</w:t>
            </w:r>
          </w:p>
        </w:tc>
        <w:tc>
          <w:tcPr>
            <w:tcW w:w="901" w:type="pct"/>
            <w:vAlign w:val="center"/>
          </w:tcPr>
          <w:p w14:paraId="7DE0AE33" w14:textId="77777777" w:rsidR="00364040" w:rsidRDefault="00364040" w:rsidP="00364040">
            <w:pPr>
              <w:pStyle w:val="TableBodyTextMIRB"/>
            </w:pPr>
            <w:r w:rsidRPr="001164C4">
              <w:t>Not applicable</w:t>
            </w:r>
          </w:p>
        </w:tc>
      </w:tr>
      <w:tr w:rsidR="00364040" w14:paraId="6EE7A882" w14:textId="77777777" w:rsidTr="00364040">
        <w:trPr>
          <w:cantSplit/>
        </w:trPr>
        <w:tc>
          <w:tcPr>
            <w:tcW w:w="1126" w:type="pct"/>
            <w:vAlign w:val="center"/>
          </w:tcPr>
          <w:p w14:paraId="067AF0BE" w14:textId="77777777" w:rsidR="00364040" w:rsidRPr="006E3D88" w:rsidRDefault="00364040" w:rsidP="00364040">
            <w:pPr>
              <w:pStyle w:val="TableBodyTextMIRB"/>
            </w:pPr>
            <w:r>
              <w:t>Farm</w:t>
            </w:r>
          </w:p>
        </w:tc>
        <w:tc>
          <w:tcPr>
            <w:tcW w:w="991" w:type="pct"/>
            <w:vAlign w:val="center"/>
          </w:tcPr>
          <w:p w14:paraId="35724D97" w14:textId="77777777" w:rsidR="00364040" w:rsidRPr="006E3D88" w:rsidRDefault="00364040" w:rsidP="00364040">
            <w:pPr>
              <w:pStyle w:val="TableBodyTextMIRB"/>
            </w:pPr>
            <w:r>
              <w:t>FARM</w:t>
            </w:r>
          </w:p>
        </w:tc>
        <w:tc>
          <w:tcPr>
            <w:tcW w:w="1036" w:type="pct"/>
            <w:vAlign w:val="center"/>
          </w:tcPr>
          <w:p w14:paraId="7D1765E7" w14:textId="77777777" w:rsidR="00364040" w:rsidRDefault="00364040" w:rsidP="00364040">
            <w:pPr>
              <w:pStyle w:val="TableBodyTextMIRB"/>
            </w:pPr>
            <w:r w:rsidRPr="00975D29">
              <w:t>Not applicable</w:t>
            </w:r>
          </w:p>
        </w:tc>
        <w:tc>
          <w:tcPr>
            <w:tcW w:w="946" w:type="pct"/>
            <w:vAlign w:val="center"/>
          </w:tcPr>
          <w:p w14:paraId="05AD5D23" w14:textId="77777777" w:rsidR="00364040" w:rsidRDefault="00364040" w:rsidP="00364040">
            <w:pPr>
              <w:pStyle w:val="TableBodyTextMIRB"/>
            </w:pPr>
            <w:r w:rsidRPr="001164C4">
              <w:t>Not applicable</w:t>
            </w:r>
          </w:p>
        </w:tc>
        <w:tc>
          <w:tcPr>
            <w:tcW w:w="901" w:type="pct"/>
            <w:vAlign w:val="center"/>
          </w:tcPr>
          <w:p w14:paraId="66DAB1E6" w14:textId="77777777" w:rsidR="00364040" w:rsidRDefault="00364040" w:rsidP="00364040">
            <w:pPr>
              <w:pStyle w:val="TableBodyTextMIRB"/>
            </w:pPr>
            <w:r w:rsidRPr="001164C4">
              <w:t>Not applicable</w:t>
            </w:r>
          </w:p>
        </w:tc>
      </w:tr>
      <w:tr w:rsidR="00364040" w14:paraId="66319C33" w14:textId="77777777" w:rsidTr="00364040">
        <w:trPr>
          <w:cantSplit/>
        </w:trPr>
        <w:tc>
          <w:tcPr>
            <w:tcW w:w="1126" w:type="pct"/>
            <w:vAlign w:val="center"/>
          </w:tcPr>
          <w:p w14:paraId="483868E7" w14:textId="77777777" w:rsidR="00364040" w:rsidRPr="006E3D88" w:rsidRDefault="00364040" w:rsidP="00364040">
            <w:pPr>
              <w:pStyle w:val="TableBodyTextMIRB"/>
            </w:pPr>
            <w:r>
              <w:t>Field</w:t>
            </w:r>
          </w:p>
        </w:tc>
        <w:tc>
          <w:tcPr>
            <w:tcW w:w="991" w:type="pct"/>
            <w:vAlign w:val="center"/>
          </w:tcPr>
          <w:p w14:paraId="371D527D" w14:textId="77777777" w:rsidR="00364040" w:rsidRPr="006E3D88" w:rsidRDefault="00364040" w:rsidP="00364040">
            <w:pPr>
              <w:pStyle w:val="TableBodyTextMIRB"/>
            </w:pPr>
            <w:r w:rsidRPr="006E3D88">
              <w:t>FIELD</w:t>
            </w:r>
          </w:p>
        </w:tc>
        <w:tc>
          <w:tcPr>
            <w:tcW w:w="1036" w:type="pct"/>
            <w:vAlign w:val="center"/>
          </w:tcPr>
          <w:p w14:paraId="7AF266D0" w14:textId="77777777" w:rsidR="00364040" w:rsidRDefault="00364040" w:rsidP="00364040">
            <w:pPr>
              <w:pStyle w:val="TableBodyTextMIRB"/>
            </w:pPr>
            <w:r w:rsidRPr="00975D29">
              <w:t>Not applicable</w:t>
            </w:r>
          </w:p>
        </w:tc>
        <w:tc>
          <w:tcPr>
            <w:tcW w:w="946" w:type="pct"/>
            <w:vAlign w:val="center"/>
          </w:tcPr>
          <w:p w14:paraId="405F3EDC" w14:textId="77777777" w:rsidR="00364040" w:rsidRDefault="00364040" w:rsidP="00364040">
            <w:pPr>
              <w:pStyle w:val="TableBodyTextMIRB"/>
            </w:pPr>
            <w:r w:rsidRPr="001164C4">
              <w:t>Not applicable</w:t>
            </w:r>
          </w:p>
        </w:tc>
        <w:tc>
          <w:tcPr>
            <w:tcW w:w="901" w:type="pct"/>
            <w:vAlign w:val="center"/>
          </w:tcPr>
          <w:p w14:paraId="20FB5D28" w14:textId="77777777" w:rsidR="00364040" w:rsidRDefault="00364040" w:rsidP="00364040">
            <w:pPr>
              <w:pStyle w:val="TableBodyTextMIRB"/>
            </w:pPr>
            <w:r w:rsidRPr="001164C4">
              <w:t>Not applicable</w:t>
            </w:r>
          </w:p>
        </w:tc>
      </w:tr>
      <w:tr w:rsidR="00364040" w14:paraId="578C2FDE" w14:textId="77777777" w:rsidTr="00364040">
        <w:trPr>
          <w:cantSplit/>
        </w:trPr>
        <w:tc>
          <w:tcPr>
            <w:tcW w:w="1126" w:type="pct"/>
            <w:vAlign w:val="center"/>
          </w:tcPr>
          <w:p w14:paraId="1842341C" w14:textId="77777777" w:rsidR="00364040" w:rsidRPr="006E3D88" w:rsidRDefault="00364040" w:rsidP="00364040">
            <w:pPr>
              <w:pStyle w:val="TableBodyTextMIRB"/>
            </w:pPr>
            <w:r>
              <w:t>Fields</w:t>
            </w:r>
          </w:p>
        </w:tc>
        <w:tc>
          <w:tcPr>
            <w:tcW w:w="991" w:type="pct"/>
            <w:vAlign w:val="center"/>
          </w:tcPr>
          <w:p w14:paraId="3ED5D902" w14:textId="77777777" w:rsidR="00364040" w:rsidRPr="006E3D88" w:rsidRDefault="00364040" w:rsidP="00364040">
            <w:pPr>
              <w:pStyle w:val="TableBodyTextMIRB"/>
            </w:pPr>
            <w:r>
              <w:t>FIELDS</w:t>
            </w:r>
          </w:p>
        </w:tc>
        <w:tc>
          <w:tcPr>
            <w:tcW w:w="1036" w:type="pct"/>
            <w:vAlign w:val="center"/>
          </w:tcPr>
          <w:p w14:paraId="2CF2FC77" w14:textId="77777777" w:rsidR="00364040" w:rsidRDefault="00364040" w:rsidP="00364040">
            <w:pPr>
              <w:pStyle w:val="TableBodyTextMIRB"/>
            </w:pPr>
            <w:r w:rsidRPr="00975D29">
              <w:t>Not applicable</w:t>
            </w:r>
          </w:p>
        </w:tc>
        <w:tc>
          <w:tcPr>
            <w:tcW w:w="946" w:type="pct"/>
            <w:vAlign w:val="center"/>
          </w:tcPr>
          <w:p w14:paraId="00CC39CD" w14:textId="77777777" w:rsidR="00364040" w:rsidRDefault="00364040" w:rsidP="00364040">
            <w:pPr>
              <w:pStyle w:val="TableBodyTextMIRB"/>
            </w:pPr>
            <w:r w:rsidRPr="001164C4">
              <w:t>Not applicable</w:t>
            </w:r>
          </w:p>
        </w:tc>
        <w:tc>
          <w:tcPr>
            <w:tcW w:w="901" w:type="pct"/>
            <w:vAlign w:val="center"/>
          </w:tcPr>
          <w:p w14:paraId="35D21569" w14:textId="77777777" w:rsidR="00364040" w:rsidRDefault="00364040" w:rsidP="00364040">
            <w:pPr>
              <w:pStyle w:val="TableBodyTextMIRB"/>
            </w:pPr>
            <w:r w:rsidRPr="001164C4">
              <w:t>Not applicable</w:t>
            </w:r>
          </w:p>
        </w:tc>
      </w:tr>
      <w:tr w:rsidR="00364040" w14:paraId="1E87D4DF" w14:textId="77777777" w:rsidTr="00364040">
        <w:trPr>
          <w:cantSplit/>
        </w:trPr>
        <w:tc>
          <w:tcPr>
            <w:tcW w:w="1126" w:type="pct"/>
            <w:vAlign w:val="center"/>
          </w:tcPr>
          <w:p w14:paraId="38152AF8" w14:textId="77777777" w:rsidR="00364040" w:rsidRPr="006E3D88" w:rsidRDefault="00364040" w:rsidP="00364040">
            <w:pPr>
              <w:pStyle w:val="TableBodyTextMIRB"/>
            </w:pPr>
            <w:r>
              <w:t>Fire Route</w:t>
            </w:r>
          </w:p>
        </w:tc>
        <w:tc>
          <w:tcPr>
            <w:tcW w:w="991" w:type="pct"/>
            <w:vAlign w:val="center"/>
          </w:tcPr>
          <w:p w14:paraId="1F1E4556" w14:textId="77777777" w:rsidR="00364040" w:rsidRPr="006E3D88" w:rsidRDefault="00364040" w:rsidP="00364040">
            <w:pPr>
              <w:pStyle w:val="TableBodyTextMIRB"/>
            </w:pPr>
            <w:r>
              <w:t>FR</w:t>
            </w:r>
          </w:p>
        </w:tc>
        <w:tc>
          <w:tcPr>
            <w:tcW w:w="1036" w:type="pct"/>
            <w:vAlign w:val="center"/>
          </w:tcPr>
          <w:p w14:paraId="6756B487" w14:textId="77777777" w:rsidR="00364040" w:rsidRDefault="00364040" w:rsidP="00364040">
            <w:pPr>
              <w:pStyle w:val="TableBodyTextMIRB"/>
            </w:pPr>
            <w:r w:rsidRPr="00975D29">
              <w:t>Not applicable</w:t>
            </w:r>
          </w:p>
        </w:tc>
        <w:tc>
          <w:tcPr>
            <w:tcW w:w="946" w:type="pct"/>
            <w:vAlign w:val="center"/>
          </w:tcPr>
          <w:p w14:paraId="04589968" w14:textId="77777777" w:rsidR="00364040" w:rsidRDefault="00364040" w:rsidP="00364040">
            <w:pPr>
              <w:pStyle w:val="TableBodyTextMIRB"/>
            </w:pPr>
            <w:r w:rsidRPr="001164C4">
              <w:t>Not applicable</w:t>
            </w:r>
          </w:p>
        </w:tc>
        <w:tc>
          <w:tcPr>
            <w:tcW w:w="901" w:type="pct"/>
            <w:vAlign w:val="center"/>
          </w:tcPr>
          <w:p w14:paraId="5601CFA5" w14:textId="77777777" w:rsidR="00364040" w:rsidRDefault="00364040" w:rsidP="00364040">
            <w:pPr>
              <w:pStyle w:val="TableBodyTextMIRB"/>
            </w:pPr>
            <w:r w:rsidRPr="001164C4">
              <w:t>Not applicable</w:t>
            </w:r>
          </w:p>
        </w:tc>
      </w:tr>
      <w:tr w:rsidR="00364040" w14:paraId="01BD0ED2" w14:textId="77777777" w:rsidTr="00364040">
        <w:trPr>
          <w:cantSplit/>
        </w:trPr>
        <w:tc>
          <w:tcPr>
            <w:tcW w:w="1126" w:type="pct"/>
            <w:vAlign w:val="center"/>
          </w:tcPr>
          <w:p w14:paraId="5BFE2003" w14:textId="77777777" w:rsidR="00364040" w:rsidRPr="006E3D88" w:rsidRDefault="00364040" w:rsidP="00364040">
            <w:pPr>
              <w:pStyle w:val="TableBodyTextMIRB"/>
            </w:pPr>
            <w:r>
              <w:t>Forest</w:t>
            </w:r>
          </w:p>
        </w:tc>
        <w:tc>
          <w:tcPr>
            <w:tcW w:w="991" w:type="pct"/>
            <w:vAlign w:val="center"/>
          </w:tcPr>
          <w:p w14:paraId="3F1F0B5A" w14:textId="77777777" w:rsidR="00364040" w:rsidRPr="006E3D88" w:rsidRDefault="00364040" w:rsidP="00364040">
            <w:pPr>
              <w:pStyle w:val="TableBodyTextMIRB"/>
            </w:pPr>
            <w:r>
              <w:t>FOREST</w:t>
            </w:r>
          </w:p>
        </w:tc>
        <w:tc>
          <w:tcPr>
            <w:tcW w:w="1036" w:type="pct"/>
            <w:vAlign w:val="center"/>
          </w:tcPr>
          <w:p w14:paraId="250343A1" w14:textId="77777777" w:rsidR="00364040" w:rsidRDefault="00364040" w:rsidP="00364040">
            <w:pPr>
              <w:pStyle w:val="TableBodyTextMIRB"/>
            </w:pPr>
            <w:r w:rsidRPr="00975D29">
              <w:t>Not applicable</w:t>
            </w:r>
          </w:p>
        </w:tc>
        <w:tc>
          <w:tcPr>
            <w:tcW w:w="946" w:type="pct"/>
            <w:vAlign w:val="center"/>
          </w:tcPr>
          <w:p w14:paraId="0946395B" w14:textId="77777777" w:rsidR="00364040" w:rsidRDefault="00364040" w:rsidP="00364040">
            <w:pPr>
              <w:pStyle w:val="TableBodyTextMIRB"/>
            </w:pPr>
            <w:r w:rsidRPr="001164C4">
              <w:t>Not applicable</w:t>
            </w:r>
          </w:p>
        </w:tc>
        <w:tc>
          <w:tcPr>
            <w:tcW w:w="901" w:type="pct"/>
            <w:vAlign w:val="center"/>
          </w:tcPr>
          <w:p w14:paraId="6612FE92" w14:textId="77777777" w:rsidR="00364040" w:rsidRDefault="00364040" w:rsidP="00364040">
            <w:pPr>
              <w:pStyle w:val="TableBodyTextMIRB"/>
            </w:pPr>
            <w:r w:rsidRPr="001164C4">
              <w:t>Not applicable</w:t>
            </w:r>
          </w:p>
        </w:tc>
      </w:tr>
      <w:tr w:rsidR="00364040" w14:paraId="0A7BB933" w14:textId="77777777" w:rsidTr="00364040">
        <w:trPr>
          <w:cantSplit/>
        </w:trPr>
        <w:tc>
          <w:tcPr>
            <w:tcW w:w="1126" w:type="pct"/>
            <w:vAlign w:val="center"/>
          </w:tcPr>
          <w:p w14:paraId="4CEE315B" w14:textId="77777777" w:rsidR="00364040" w:rsidRPr="006E3D88" w:rsidRDefault="00364040" w:rsidP="00364040">
            <w:pPr>
              <w:pStyle w:val="TableBodyTextMIRB"/>
            </w:pPr>
            <w:r>
              <w:t>Freeway</w:t>
            </w:r>
          </w:p>
        </w:tc>
        <w:tc>
          <w:tcPr>
            <w:tcW w:w="991" w:type="pct"/>
            <w:vAlign w:val="center"/>
          </w:tcPr>
          <w:p w14:paraId="68E84A33" w14:textId="77777777" w:rsidR="00364040" w:rsidRPr="006E3D88" w:rsidRDefault="00364040" w:rsidP="00364040">
            <w:pPr>
              <w:pStyle w:val="TableBodyTextMIRB"/>
            </w:pPr>
            <w:r>
              <w:t>FWY</w:t>
            </w:r>
          </w:p>
        </w:tc>
        <w:tc>
          <w:tcPr>
            <w:tcW w:w="1036" w:type="pct"/>
            <w:vAlign w:val="center"/>
          </w:tcPr>
          <w:p w14:paraId="327364B7" w14:textId="77777777" w:rsidR="00364040" w:rsidRDefault="00364040" w:rsidP="00364040">
            <w:pPr>
              <w:pStyle w:val="TableBodyTextMIRB"/>
            </w:pPr>
            <w:r w:rsidRPr="00975D29">
              <w:t>Not applicable</w:t>
            </w:r>
          </w:p>
        </w:tc>
        <w:tc>
          <w:tcPr>
            <w:tcW w:w="946" w:type="pct"/>
            <w:vAlign w:val="center"/>
          </w:tcPr>
          <w:p w14:paraId="0FEB8053" w14:textId="77777777" w:rsidR="00364040" w:rsidRDefault="00364040" w:rsidP="00364040">
            <w:pPr>
              <w:pStyle w:val="TableBodyTextMIRB"/>
            </w:pPr>
            <w:r w:rsidRPr="001164C4">
              <w:t>Not applicable</w:t>
            </w:r>
          </w:p>
        </w:tc>
        <w:tc>
          <w:tcPr>
            <w:tcW w:w="901" w:type="pct"/>
            <w:vAlign w:val="center"/>
          </w:tcPr>
          <w:p w14:paraId="58A69A56" w14:textId="77777777" w:rsidR="00364040" w:rsidRDefault="00364040" w:rsidP="00364040">
            <w:pPr>
              <w:pStyle w:val="TableBodyTextMIRB"/>
            </w:pPr>
            <w:r w:rsidRPr="001164C4">
              <w:t>Not applicable</w:t>
            </w:r>
          </w:p>
        </w:tc>
      </w:tr>
      <w:tr w:rsidR="00364040" w14:paraId="4A028626" w14:textId="77777777" w:rsidTr="00364040">
        <w:trPr>
          <w:cantSplit/>
        </w:trPr>
        <w:tc>
          <w:tcPr>
            <w:tcW w:w="1126" w:type="pct"/>
            <w:vAlign w:val="center"/>
          </w:tcPr>
          <w:p w14:paraId="477C98D7" w14:textId="77777777" w:rsidR="00364040" w:rsidRPr="006E3D88" w:rsidRDefault="00364040" w:rsidP="00364040">
            <w:pPr>
              <w:pStyle w:val="TableBodyTextMIRB"/>
            </w:pPr>
            <w:r>
              <w:t>Front</w:t>
            </w:r>
          </w:p>
        </w:tc>
        <w:tc>
          <w:tcPr>
            <w:tcW w:w="991" w:type="pct"/>
            <w:vAlign w:val="center"/>
          </w:tcPr>
          <w:p w14:paraId="12005C9B" w14:textId="77777777" w:rsidR="00364040" w:rsidRPr="006E3D88" w:rsidRDefault="00364040" w:rsidP="00364040">
            <w:pPr>
              <w:pStyle w:val="TableBodyTextMIRB"/>
            </w:pPr>
            <w:r>
              <w:t>FRONT</w:t>
            </w:r>
          </w:p>
        </w:tc>
        <w:tc>
          <w:tcPr>
            <w:tcW w:w="1036" w:type="pct"/>
            <w:vAlign w:val="center"/>
          </w:tcPr>
          <w:p w14:paraId="32ED5A63" w14:textId="77777777" w:rsidR="00364040" w:rsidRDefault="00364040" w:rsidP="00364040">
            <w:pPr>
              <w:pStyle w:val="TableBodyTextMIRB"/>
            </w:pPr>
            <w:r w:rsidRPr="00975D29">
              <w:t>Not applicable</w:t>
            </w:r>
          </w:p>
        </w:tc>
        <w:tc>
          <w:tcPr>
            <w:tcW w:w="946" w:type="pct"/>
            <w:vAlign w:val="center"/>
          </w:tcPr>
          <w:p w14:paraId="56B144A8" w14:textId="77777777" w:rsidR="00364040" w:rsidRDefault="00364040" w:rsidP="00364040">
            <w:pPr>
              <w:pStyle w:val="TableBodyTextMIRB"/>
            </w:pPr>
            <w:r w:rsidRPr="001164C4">
              <w:t>Not applicable</w:t>
            </w:r>
          </w:p>
        </w:tc>
        <w:tc>
          <w:tcPr>
            <w:tcW w:w="901" w:type="pct"/>
            <w:vAlign w:val="center"/>
          </w:tcPr>
          <w:p w14:paraId="69A3BFD0" w14:textId="77777777" w:rsidR="00364040" w:rsidRDefault="00364040" w:rsidP="00364040">
            <w:pPr>
              <w:pStyle w:val="TableBodyTextMIRB"/>
            </w:pPr>
            <w:r w:rsidRPr="001164C4">
              <w:t>Not applicable</w:t>
            </w:r>
          </w:p>
        </w:tc>
      </w:tr>
      <w:tr w:rsidR="00364040" w14:paraId="0B93E7A1" w14:textId="77777777" w:rsidTr="00364040">
        <w:trPr>
          <w:cantSplit/>
        </w:trPr>
        <w:tc>
          <w:tcPr>
            <w:tcW w:w="1126" w:type="pct"/>
            <w:vAlign w:val="center"/>
          </w:tcPr>
          <w:p w14:paraId="5DE135BF" w14:textId="77777777" w:rsidR="00364040" w:rsidRPr="006E3D88" w:rsidRDefault="00364040" w:rsidP="00364040">
            <w:pPr>
              <w:pStyle w:val="TableBodyTextMIRB"/>
            </w:pPr>
            <w:r>
              <w:t>Garden</w:t>
            </w:r>
          </w:p>
        </w:tc>
        <w:tc>
          <w:tcPr>
            <w:tcW w:w="991" w:type="pct"/>
            <w:vAlign w:val="center"/>
          </w:tcPr>
          <w:p w14:paraId="23D7C757" w14:textId="77777777" w:rsidR="00364040" w:rsidRPr="006E3D88" w:rsidRDefault="00364040" w:rsidP="00364040">
            <w:pPr>
              <w:pStyle w:val="TableBodyTextMIRB"/>
            </w:pPr>
            <w:r>
              <w:t>GN</w:t>
            </w:r>
          </w:p>
        </w:tc>
        <w:tc>
          <w:tcPr>
            <w:tcW w:w="1036" w:type="pct"/>
            <w:vAlign w:val="center"/>
          </w:tcPr>
          <w:p w14:paraId="28071E1D" w14:textId="77777777" w:rsidR="00364040" w:rsidRDefault="00364040" w:rsidP="00364040">
            <w:pPr>
              <w:pStyle w:val="TableBodyTextMIRB"/>
            </w:pPr>
            <w:r w:rsidRPr="00975D29">
              <w:t>Not applicable</w:t>
            </w:r>
          </w:p>
        </w:tc>
        <w:tc>
          <w:tcPr>
            <w:tcW w:w="946" w:type="pct"/>
            <w:vAlign w:val="center"/>
          </w:tcPr>
          <w:p w14:paraId="341AF948" w14:textId="77777777" w:rsidR="00364040" w:rsidRDefault="00364040" w:rsidP="00364040">
            <w:pPr>
              <w:pStyle w:val="TableBodyTextMIRB"/>
            </w:pPr>
            <w:r w:rsidRPr="001164C4">
              <w:t>Not applicable</w:t>
            </w:r>
          </w:p>
        </w:tc>
        <w:tc>
          <w:tcPr>
            <w:tcW w:w="901" w:type="pct"/>
            <w:vAlign w:val="center"/>
          </w:tcPr>
          <w:p w14:paraId="09DA0239" w14:textId="77777777" w:rsidR="00364040" w:rsidRDefault="00364040" w:rsidP="00364040">
            <w:pPr>
              <w:pStyle w:val="TableBodyTextMIRB"/>
            </w:pPr>
            <w:r w:rsidRPr="001164C4">
              <w:t>Not applicable</w:t>
            </w:r>
          </w:p>
        </w:tc>
      </w:tr>
      <w:tr w:rsidR="00364040" w14:paraId="2A6D92B4" w14:textId="77777777" w:rsidTr="00364040">
        <w:trPr>
          <w:cantSplit/>
        </w:trPr>
        <w:tc>
          <w:tcPr>
            <w:tcW w:w="1126" w:type="pct"/>
            <w:vAlign w:val="center"/>
          </w:tcPr>
          <w:p w14:paraId="4429B154" w14:textId="77777777" w:rsidR="00364040" w:rsidRPr="006E3D88" w:rsidRDefault="00364040" w:rsidP="00364040">
            <w:pPr>
              <w:pStyle w:val="TableBodyTextMIRB"/>
            </w:pPr>
            <w:r>
              <w:t>Gardens</w:t>
            </w:r>
          </w:p>
        </w:tc>
        <w:tc>
          <w:tcPr>
            <w:tcW w:w="991" w:type="pct"/>
            <w:vAlign w:val="center"/>
          </w:tcPr>
          <w:p w14:paraId="0E84B2F1" w14:textId="77777777" w:rsidR="00364040" w:rsidRPr="006E3D88" w:rsidRDefault="00364040" w:rsidP="00364040">
            <w:pPr>
              <w:pStyle w:val="TableBodyTextMIRB"/>
            </w:pPr>
            <w:r>
              <w:t>GDNS</w:t>
            </w:r>
          </w:p>
        </w:tc>
        <w:tc>
          <w:tcPr>
            <w:tcW w:w="1036" w:type="pct"/>
            <w:vAlign w:val="center"/>
          </w:tcPr>
          <w:p w14:paraId="13D18FB6" w14:textId="77777777" w:rsidR="00364040" w:rsidRDefault="00364040" w:rsidP="00364040">
            <w:pPr>
              <w:pStyle w:val="TableBodyTextMIRB"/>
            </w:pPr>
            <w:r w:rsidRPr="00975D29">
              <w:t>Not applicable</w:t>
            </w:r>
          </w:p>
        </w:tc>
        <w:tc>
          <w:tcPr>
            <w:tcW w:w="946" w:type="pct"/>
            <w:vAlign w:val="center"/>
          </w:tcPr>
          <w:p w14:paraId="6982E985" w14:textId="77777777" w:rsidR="00364040" w:rsidRDefault="00364040" w:rsidP="00364040">
            <w:pPr>
              <w:pStyle w:val="TableBodyTextMIRB"/>
            </w:pPr>
            <w:r w:rsidRPr="001164C4">
              <w:t>Not applicable</w:t>
            </w:r>
          </w:p>
        </w:tc>
        <w:tc>
          <w:tcPr>
            <w:tcW w:w="901" w:type="pct"/>
            <w:vAlign w:val="center"/>
          </w:tcPr>
          <w:p w14:paraId="5E457A31" w14:textId="77777777" w:rsidR="00364040" w:rsidRDefault="00364040" w:rsidP="00364040">
            <w:pPr>
              <w:pStyle w:val="TableBodyTextMIRB"/>
            </w:pPr>
            <w:r w:rsidRPr="001164C4">
              <w:t>Not applicable</w:t>
            </w:r>
          </w:p>
        </w:tc>
      </w:tr>
      <w:tr w:rsidR="00364040" w14:paraId="04B22A57" w14:textId="77777777" w:rsidTr="00364040">
        <w:trPr>
          <w:cantSplit/>
        </w:trPr>
        <w:tc>
          <w:tcPr>
            <w:tcW w:w="1126" w:type="pct"/>
            <w:vAlign w:val="center"/>
          </w:tcPr>
          <w:p w14:paraId="48A1C241" w14:textId="77777777" w:rsidR="00364040" w:rsidRPr="006E3D88" w:rsidRDefault="00364040" w:rsidP="00364040">
            <w:pPr>
              <w:pStyle w:val="TableBodyTextMIRB"/>
            </w:pPr>
            <w:r>
              <w:t>Gate</w:t>
            </w:r>
          </w:p>
        </w:tc>
        <w:tc>
          <w:tcPr>
            <w:tcW w:w="991" w:type="pct"/>
            <w:vAlign w:val="center"/>
          </w:tcPr>
          <w:p w14:paraId="00A620AB" w14:textId="77777777" w:rsidR="00364040" w:rsidRPr="006E3D88" w:rsidRDefault="00364040" w:rsidP="00364040">
            <w:pPr>
              <w:pStyle w:val="TableBodyTextMIRB"/>
            </w:pPr>
            <w:r>
              <w:t>GATE</w:t>
            </w:r>
          </w:p>
        </w:tc>
        <w:tc>
          <w:tcPr>
            <w:tcW w:w="1036" w:type="pct"/>
            <w:vAlign w:val="center"/>
          </w:tcPr>
          <w:p w14:paraId="003FE690" w14:textId="77777777" w:rsidR="00364040" w:rsidRDefault="00364040" w:rsidP="00364040">
            <w:pPr>
              <w:pStyle w:val="TableBodyTextMIRB"/>
            </w:pPr>
            <w:r w:rsidRPr="00975D29">
              <w:t>Not applicable</w:t>
            </w:r>
          </w:p>
        </w:tc>
        <w:tc>
          <w:tcPr>
            <w:tcW w:w="946" w:type="pct"/>
            <w:vAlign w:val="center"/>
          </w:tcPr>
          <w:p w14:paraId="2E7CDCC2" w14:textId="77777777" w:rsidR="00364040" w:rsidRDefault="00364040" w:rsidP="00364040">
            <w:pPr>
              <w:pStyle w:val="TableBodyTextMIRB"/>
            </w:pPr>
            <w:r w:rsidRPr="001164C4">
              <w:t>Not applicable</w:t>
            </w:r>
          </w:p>
        </w:tc>
        <w:tc>
          <w:tcPr>
            <w:tcW w:w="901" w:type="pct"/>
            <w:vAlign w:val="center"/>
          </w:tcPr>
          <w:p w14:paraId="072DD788" w14:textId="77777777" w:rsidR="00364040" w:rsidRDefault="00364040" w:rsidP="00364040">
            <w:pPr>
              <w:pStyle w:val="TableBodyTextMIRB"/>
            </w:pPr>
            <w:r w:rsidRPr="001164C4">
              <w:t>Not applicable</w:t>
            </w:r>
          </w:p>
        </w:tc>
      </w:tr>
      <w:tr w:rsidR="00364040" w14:paraId="4C8BC9E3" w14:textId="77777777" w:rsidTr="00364040">
        <w:trPr>
          <w:cantSplit/>
        </w:trPr>
        <w:tc>
          <w:tcPr>
            <w:tcW w:w="1126" w:type="pct"/>
            <w:vAlign w:val="center"/>
          </w:tcPr>
          <w:p w14:paraId="420F0C58" w14:textId="77777777" w:rsidR="00364040" w:rsidRPr="006E3D88" w:rsidRDefault="00364040" w:rsidP="00364040">
            <w:pPr>
              <w:pStyle w:val="TableBodyTextMIRB"/>
            </w:pPr>
            <w:r>
              <w:t>Gateway</w:t>
            </w:r>
          </w:p>
        </w:tc>
        <w:tc>
          <w:tcPr>
            <w:tcW w:w="991" w:type="pct"/>
            <w:vAlign w:val="center"/>
          </w:tcPr>
          <w:p w14:paraId="56596369" w14:textId="77777777" w:rsidR="00364040" w:rsidRPr="006E3D88" w:rsidRDefault="00364040" w:rsidP="00364040">
            <w:pPr>
              <w:pStyle w:val="TableBodyTextMIRB"/>
            </w:pPr>
            <w:r>
              <w:t>GTWY</w:t>
            </w:r>
          </w:p>
        </w:tc>
        <w:tc>
          <w:tcPr>
            <w:tcW w:w="1036" w:type="pct"/>
            <w:vAlign w:val="center"/>
          </w:tcPr>
          <w:p w14:paraId="3E478C03" w14:textId="77777777" w:rsidR="00364040" w:rsidRDefault="00364040" w:rsidP="00364040">
            <w:pPr>
              <w:pStyle w:val="TableBodyTextMIRB"/>
            </w:pPr>
            <w:r w:rsidRPr="00975D29">
              <w:t>Not applicable</w:t>
            </w:r>
          </w:p>
        </w:tc>
        <w:tc>
          <w:tcPr>
            <w:tcW w:w="946" w:type="pct"/>
            <w:vAlign w:val="center"/>
          </w:tcPr>
          <w:p w14:paraId="59D312E6" w14:textId="77777777" w:rsidR="00364040" w:rsidRDefault="00364040" w:rsidP="00364040">
            <w:pPr>
              <w:pStyle w:val="TableBodyTextMIRB"/>
            </w:pPr>
            <w:r w:rsidRPr="001164C4">
              <w:t>Not applicable</w:t>
            </w:r>
          </w:p>
        </w:tc>
        <w:tc>
          <w:tcPr>
            <w:tcW w:w="901" w:type="pct"/>
            <w:vAlign w:val="center"/>
          </w:tcPr>
          <w:p w14:paraId="1188EA28" w14:textId="77777777" w:rsidR="00364040" w:rsidRDefault="00364040" w:rsidP="00364040">
            <w:pPr>
              <w:pStyle w:val="TableBodyTextMIRB"/>
            </w:pPr>
            <w:r w:rsidRPr="001164C4">
              <w:t>Not applicable</w:t>
            </w:r>
          </w:p>
        </w:tc>
      </w:tr>
      <w:tr w:rsidR="00364040" w14:paraId="286E698B" w14:textId="77777777" w:rsidTr="00364040">
        <w:trPr>
          <w:cantSplit/>
        </w:trPr>
        <w:tc>
          <w:tcPr>
            <w:tcW w:w="1126" w:type="pct"/>
            <w:vAlign w:val="center"/>
          </w:tcPr>
          <w:p w14:paraId="29CCDCA3" w14:textId="77777777" w:rsidR="00364040" w:rsidRPr="006E3D88" w:rsidRDefault="00364040" w:rsidP="00364040">
            <w:pPr>
              <w:pStyle w:val="TableBodyTextMIRB"/>
            </w:pPr>
            <w:r w:rsidRPr="006E3D88">
              <w:t>Glade</w:t>
            </w:r>
          </w:p>
        </w:tc>
        <w:tc>
          <w:tcPr>
            <w:tcW w:w="991" w:type="pct"/>
            <w:vAlign w:val="center"/>
          </w:tcPr>
          <w:p w14:paraId="33392485" w14:textId="77777777" w:rsidR="00364040" w:rsidRPr="006E3D88" w:rsidRDefault="00364040" w:rsidP="00364040">
            <w:pPr>
              <w:pStyle w:val="TableBodyTextMIRB"/>
            </w:pPr>
            <w:r>
              <w:t>GLADE</w:t>
            </w:r>
          </w:p>
        </w:tc>
        <w:tc>
          <w:tcPr>
            <w:tcW w:w="1036" w:type="pct"/>
            <w:vAlign w:val="center"/>
          </w:tcPr>
          <w:p w14:paraId="323ACAD9" w14:textId="77777777" w:rsidR="00364040" w:rsidRDefault="00364040" w:rsidP="00364040">
            <w:pPr>
              <w:pStyle w:val="TableBodyTextMIRB"/>
            </w:pPr>
            <w:r w:rsidRPr="00975D29">
              <w:t>Not applicable</w:t>
            </w:r>
          </w:p>
        </w:tc>
        <w:tc>
          <w:tcPr>
            <w:tcW w:w="946" w:type="pct"/>
            <w:vAlign w:val="center"/>
          </w:tcPr>
          <w:p w14:paraId="1484BA15" w14:textId="77777777" w:rsidR="00364040" w:rsidRDefault="00364040" w:rsidP="00364040">
            <w:pPr>
              <w:pStyle w:val="TableBodyTextMIRB"/>
            </w:pPr>
            <w:r w:rsidRPr="001164C4">
              <w:t>Not applicable</w:t>
            </w:r>
          </w:p>
        </w:tc>
        <w:tc>
          <w:tcPr>
            <w:tcW w:w="901" w:type="pct"/>
            <w:vAlign w:val="center"/>
          </w:tcPr>
          <w:p w14:paraId="42E36389" w14:textId="77777777" w:rsidR="00364040" w:rsidRDefault="00364040" w:rsidP="00364040">
            <w:pPr>
              <w:pStyle w:val="TableBodyTextMIRB"/>
            </w:pPr>
            <w:r w:rsidRPr="001164C4">
              <w:t>Not applicable</w:t>
            </w:r>
          </w:p>
        </w:tc>
      </w:tr>
      <w:tr w:rsidR="00364040" w14:paraId="47F61263" w14:textId="77777777" w:rsidTr="00364040">
        <w:trPr>
          <w:cantSplit/>
        </w:trPr>
        <w:tc>
          <w:tcPr>
            <w:tcW w:w="1126" w:type="pct"/>
            <w:vAlign w:val="center"/>
          </w:tcPr>
          <w:p w14:paraId="2ED3CD1E" w14:textId="77777777" w:rsidR="00364040" w:rsidRPr="006E3D88" w:rsidRDefault="00364040" w:rsidP="00364040">
            <w:pPr>
              <w:pStyle w:val="TableBodyTextMIRB"/>
            </w:pPr>
            <w:r>
              <w:t>Glen</w:t>
            </w:r>
          </w:p>
        </w:tc>
        <w:tc>
          <w:tcPr>
            <w:tcW w:w="991" w:type="pct"/>
            <w:vAlign w:val="center"/>
          </w:tcPr>
          <w:p w14:paraId="0E70C6A7" w14:textId="77777777" w:rsidR="00364040" w:rsidRPr="006E3D88" w:rsidRDefault="00364040" w:rsidP="00364040">
            <w:pPr>
              <w:pStyle w:val="TableBodyTextMIRB"/>
            </w:pPr>
            <w:r>
              <w:t>GLEN</w:t>
            </w:r>
          </w:p>
        </w:tc>
        <w:tc>
          <w:tcPr>
            <w:tcW w:w="1036" w:type="pct"/>
            <w:vAlign w:val="center"/>
          </w:tcPr>
          <w:p w14:paraId="1781A47A" w14:textId="77777777" w:rsidR="00364040" w:rsidRDefault="00364040" w:rsidP="00364040">
            <w:pPr>
              <w:pStyle w:val="TableBodyTextMIRB"/>
            </w:pPr>
            <w:r w:rsidRPr="00975D29">
              <w:t>Not applicable</w:t>
            </w:r>
          </w:p>
        </w:tc>
        <w:tc>
          <w:tcPr>
            <w:tcW w:w="946" w:type="pct"/>
            <w:vAlign w:val="center"/>
          </w:tcPr>
          <w:p w14:paraId="638F8B73" w14:textId="77777777" w:rsidR="00364040" w:rsidRDefault="00364040" w:rsidP="00364040">
            <w:pPr>
              <w:pStyle w:val="TableBodyTextMIRB"/>
            </w:pPr>
            <w:r w:rsidRPr="001164C4">
              <w:t>Not applicable</w:t>
            </w:r>
          </w:p>
        </w:tc>
        <w:tc>
          <w:tcPr>
            <w:tcW w:w="901" w:type="pct"/>
            <w:vAlign w:val="center"/>
          </w:tcPr>
          <w:p w14:paraId="14E59E49" w14:textId="77777777" w:rsidR="00364040" w:rsidRDefault="00364040" w:rsidP="00364040">
            <w:pPr>
              <w:pStyle w:val="TableBodyTextMIRB"/>
            </w:pPr>
            <w:r w:rsidRPr="001164C4">
              <w:t>Not applicable</w:t>
            </w:r>
          </w:p>
        </w:tc>
      </w:tr>
      <w:tr w:rsidR="00364040" w14:paraId="59884399" w14:textId="77777777" w:rsidTr="00364040">
        <w:trPr>
          <w:cantSplit/>
        </w:trPr>
        <w:tc>
          <w:tcPr>
            <w:tcW w:w="1126" w:type="pct"/>
            <w:vAlign w:val="center"/>
          </w:tcPr>
          <w:p w14:paraId="462C3ED3" w14:textId="77777777" w:rsidR="00364040" w:rsidRPr="006E3D88" w:rsidRDefault="00364040" w:rsidP="00364040">
            <w:pPr>
              <w:pStyle w:val="TableBodyTextMIRB"/>
            </w:pPr>
            <w:r>
              <w:t>Green</w:t>
            </w:r>
          </w:p>
        </w:tc>
        <w:tc>
          <w:tcPr>
            <w:tcW w:w="991" w:type="pct"/>
            <w:vAlign w:val="center"/>
          </w:tcPr>
          <w:p w14:paraId="2A72FCD8" w14:textId="77777777" w:rsidR="00364040" w:rsidRPr="006E3D88" w:rsidRDefault="00364040" w:rsidP="00364040">
            <w:pPr>
              <w:pStyle w:val="TableBodyTextMIRB"/>
            </w:pPr>
            <w:r w:rsidRPr="006E3D88">
              <w:t>GREEN</w:t>
            </w:r>
          </w:p>
        </w:tc>
        <w:tc>
          <w:tcPr>
            <w:tcW w:w="1036" w:type="pct"/>
            <w:vAlign w:val="center"/>
          </w:tcPr>
          <w:p w14:paraId="185ABC4B" w14:textId="77777777" w:rsidR="00364040" w:rsidRDefault="00364040" w:rsidP="00364040">
            <w:pPr>
              <w:pStyle w:val="TableBodyTextMIRB"/>
            </w:pPr>
            <w:r w:rsidRPr="00975D29">
              <w:t>Not applicable</w:t>
            </w:r>
          </w:p>
        </w:tc>
        <w:tc>
          <w:tcPr>
            <w:tcW w:w="946" w:type="pct"/>
            <w:vAlign w:val="center"/>
          </w:tcPr>
          <w:p w14:paraId="6BF64A35" w14:textId="77777777" w:rsidR="00364040" w:rsidRDefault="00364040" w:rsidP="00364040">
            <w:pPr>
              <w:pStyle w:val="TableBodyTextMIRB"/>
            </w:pPr>
            <w:r w:rsidRPr="001164C4">
              <w:t>Not applicable</w:t>
            </w:r>
          </w:p>
        </w:tc>
        <w:tc>
          <w:tcPr>
            <w:tcW w:w="901" w:type="pct"/>
            <w:vAlign w:val="center"/>
          </w:tcPr>
          <w:p w14:paraId="6289BF99" w14:textId="77777777" w:rsidR="00364040" w:rsidRDefault="00364040" w:rsidP="00364040">
            <w:pPr>
              <w:pStyle w:val="TableBodyTextMIRB"/>
            </w:pPr>
            <w:r w:rsidRPr="001164C4">
              <w:t>Not applicable</w:t>
            </w:r>
          </w:p>
        </w:tc>
      </w:tr>
      <w:tr w:rsidR="00364040" w14:paraId="31EF20B1" w14:textId="77777777" w:rsidTr="00364040">
        <w:trPr>
          <w:cantSplit/>
        </w:trPr>
        <w:tc>
          <w:tcPr>
            <w:tcW w:w="1126" w:type="pct"/>
            <w:vAlign w:val="center"/>
          </w:tcPr>
          <w:p w14:paraId="5B961774" w14:textId="77777777" w:rsidR="00364040" w:rsidRPr="006E3D88" w:rsidRDefault="00364040" w:rsidP="00364040">
            <w:pPr>
              <w:pStyle w:val="TableBodyTextMIRB"/>
            </w:pPr>
            <w:r>
              <w:t>Greenway</w:t>
            </w:r>
          </w:p>
        </w:tc>
        <w:tc>
          <w:tcPr>
            <w:tcW w:w="991" w:type="pct"/>
            <w:vAlign w:val="center"/>
          </w:tcPr>
          <w:p w14:paraId="280E92EF" w14:textId="77777777" w:rsidR="00364040" w:rsidRPr="006E3D88" w:rsidRDefault="00364040" w:rsidP="00364040">
            <w:pPr>
              <w:pStyle w:val="TableBodyTextMIRB"/>
            </w:pPr>
            <w:r>
              <w:t>GREENWAY</w:t>
            </w:r>
          </w:p>
        </w:tc>
        <w:tc>
          <w:tcPr>
            <w:tcW w:w="1036" w:type="pct"/>
            <w:vAlign w:val="center"/>
          </w:tcPr>
          <w:p w14:paraId="5227B3D7" w14:textId="77777777" w:rsidR="00364040" w:rsidRDefault="00364040" w:rsidP="00364040">
            <w:pPr>
              <w:pStyle w:val="TableBodyTextMIRB"/>
            </w:pPr>
            <w:r w:rsidRPr="00975D29">
              <w:t>Not applicable</w:t>
            </w:r>
          </w:p>
        </w:tc>
        <w:tc>
          <w:tcPr>
            <w:tcW w:w="946" w:type="pct"/>
            <w:vAlign w:val="center"/>
          </w:tcPr>
          <w:p w14:paraId="582B10DA" w14:textId="77777777" w:rsidR="00364040" w:rsidRDefault="00364040" w:rsidP="00364040">
            <w:pPr>
              <w:pStyle w:val="TableBodyTextMIRB"/>
            </w:pPr>
            <w:r w:rsidRPr="001164C4">
              <w:t>Not applicable</w:t>
            </w:r>
          </w:p>
        </w:tc>
        <w:tc>
          <w:tcPr>
            <w:tcW w:w="901" w:type="pct"/>
            <w:vAlign w:val="center"/>
          </w:tcPr>
          <w:p w14:paraId="07325B8F" w14:textId="77777777" w:rsidR="00364040" w:rsidRDefault="00364040" w:rsidP="00364040">
            <w:pPr>
              <w:pStyle w:val="TableBodyTextMIRB"/>
            </w:pPr>
            <w:r w:rsidRPr="001164C4">
              <w:t>Not applicable</w:t>
            </w:r>
          </w:p>
        </w:tc>
      </w:tr>
      <w:tr w:rsidR="00364040" w14:paraId="4DB2661B" w14:textId="77777777" w:rsidTr="00364040">
        <w:trPr>
          <w:cantSplit/>
        </w:trPr>
        <w:tc>
          <w:tcPr>
            <w:tcW w:w="1126" w:type="pct"/>
            <w:vAlign w:val="center"/>
          </w:tcPr>
          <w:p w14:paraId="3DC5F26E" w14:textId="77777777" w:rsidR="00364040" w:rsidRPr="006E3D88" w:rsidRDefault="00364040" w:rsidP="00364040">
            <w:pPr>
              <w:pStyle w:val="TableBodyTextMIRB"/>
            </w:pPr>
            <w:r>
              <w:t>Grounds</w:t>
            </w:r>
          </w:p>
        </w:tc>
        <w:tc>
          <w:tcPr>
            <w:tcW w:w="991" w:type="pct"/>
            <w:vAlign w:val="center"/>
          </w:tcPr>
          <w:p w14:paraId="6DF22E6A" w14:textId="77777777" w:rsidR="00364040" w:rsidRPr="006E3D88" w:rsidRDefault="00364040" w:rsidP="00364040">
            <w:pPr>
              <w:pStyle w:val="TableBodyTextMIRB"/>
            </w:pPr>
            <w:r>
              <w:t>GRNDS</w:t>
            </w:r>
          </w:p>
        </w:tc>
        <w:tc>
          <w:tcPr>
            <w:tcW w:w="1036" w:type="pct"/>
            <w:vAlign w:val="center"/>
          </w:tcPr>
          <w:p w14:paraId="7EEB8B25" w14:textId="77777777" w:rsidR="00364040" w:rsidRDefault="00364040" w:rsidP="00364040">
            <w:pPr>
              <w:pStyle w:val="TableBodyTextMIRB"/>
            </w:pPr>
            <w:r w:rsidRPr="00975D29">
              <w:t>Not applicable</w:t>
            </w:r>
          </w:p>
        </w:tc>
        <w:tc>
          <w:tcPr>
            <w:tcW w:w="946" w:type="pct"/>
            <w:vAlign w:val="center"/>
          </w:tcPr>
          <w:p w14:paraId="2D460759" w14:textId="77777777" w:rsidR="00364040" w:rsidRDefault="00364040" w:rsidP="00364040">
            <w:pPr>
              <w:pStyle w:val="TableBodyTextMIRB"/>
            </w:pPr>
            <w:r w:rsidRPr="001164C4">
              <w:t>Not applicable</w:t>
            </w:r>
          </w:p>
        </w:tc>
        <w:tc>
          <w:tcPr>
            <w:tcW w:w="901" w:type="pct"/>
            <w:vAlign w:val="center"/>
          </w:tcPr>
          <w:p w14:paraId="7294B360" w14:textId="77777777" w:rsidR="00364040" w:rsidRDefault="00364040" w:rsidP="00364040">
            <w:pPr>
              <w:pStyle w:val="TableBodyTextMIRB"/>
            </w:pPr>
            <w:r w:rsidRPr="001164C4">
              <w:t>Not applicable</w:t>
            </w:r>
          </w:p>
        </w:tc>
      </w:tr>
      <w:tr w:rsidR="00364040" w14:paraId="5A5461D3" w14:textId="77777777" w:rsidTr="00364040">
        <w:trPr>
          <w:cantSplit/>
        </w:trPr>
        <w:tc>
          <w:tcPr>
            <w:tcW w:w="1126" w:type="pct"/>
            <w:vAlign w:val="center"/>
          </w:tcPr>
          <w:p w14:paraId="5003F9F1" w14:textId="77777777" w:rsidR="00364040" w:rsidRPr="006E3D88" w:rsidRDefault="00364040" w:rsidP="00364040">
            <w:pPr>
              <w:pStyle w:val="TableBodyTextMIRB"/>
            </w:pPr>
            <w:r>
              <w:t>Grove</w:t>
            </w:r>
          </w:p>
        </w:tc>
        <w:tc>
          <w:tcPr>
            <w:tcW w:w="991" w:type="pct"/>
            <w:vAlign w:val="center"/>
          </w:tcPr>
          <w:p w14:paraId="43986E1D" w14:textId="77777777" w:rsidR="00364040" w:rsidRPr="006E3D88" w:rsidRDefault="00364040" w:rsidP="00364040">
            <w:pPr>
              <w:pStyle w:val="TableBodyTextMIRB"/>
            </w:pPr>
            <w:r>
              <w:t>GROVE</w:t>
            </w:r>
          </w:p>
        </w:tc>
        <w:tc>
          <w:tcPr>
            <w:tcW w:w="1036" w:type="pct"/>
            <w:vAlign w:val="center"/>
          </w:tcPr>
          <w:p w14:paraId="49C52706" w14:textId="77777777" w:rsidR="00364040" w:rsidRDefault="00364040" w:rsidP="00364040">
            <w:pPr>
              <w:pStyle w:val="TableBodyTextMIRB"/>
            </w:pPr>
            <w:r w:rsidRPr="00975D29">
              <w:t>Not applicable</w:t>
            </w:r>
          </w:p>
        </w:tc>
        <w:tc>
          <w:tcPr>
            <w:tcW w:w="946" w:type="pct"/>
            <w:vAlign w:val="center"/>
          </w:tcPr>
          <w:p w14:paraId="2B76FEE0" w14:textId="77777777" w:rsidR="00364040" w:rsidRDefault="00364040" w:rsidP="00364040">
            <w:pPr>
              <w:pStyle w:val="TableBodyTextMIRB"/>
            </w:pPr>
            <w:r w:rsidRPr="001164C4">
              <w:t>Not applicable</w:t>
            </w:r>
          </w:p>
        </w:tc>
        <w:tc>
          <w:tcPr>
            <w:tcW w:w="901" w:type="pct"/>
            <w:vAlign w:val="center"/>
          </w:tcPr>
          <w:p w14:paraId="0F1CAE38" w14:textId="77777777" w:rsidR="00364040" w:rsidRDefault="00364040" w:rsidP="00364040">
            <w:pPr>
              <w:pStyle w:val="TableBodyTextMIRB"/>
            </w:pPr>
            <w:r w:rsidRPr="001164C4">
              <w:t>Not applicable</w:t>
            </w:r>
          </w:p>
        </w:tc>
      </w:tr>
      <w:tr w:rsidR="00364040" w14:paraId="2207AAFF" w14:textId="77777777" w:rsidTr="00364040">
        <w:trPr>
          <w:cantSplit/>
        </w:trPr>
        <w:tc>
          <w:tcPr>
            <w:tcW w:w="1126" w:type="pct"/>
            <w:vAlign w:val="center"/>
          </w:tcPr>
          <w:p w14:paraId="7239C06E" w14:textId="77777777" w:rsidR="00364040" w:rsidRPr="006E3D88" w:rsidRDefault="00364040" w:rsidP="00364040">
            <w:pPr>
              <w:pStyle w:val="TableBodyTextMIRB"/>
            </w:pPr>
            <w:r>
              <w:t>Harbour</w:t>
            </w:r>
          </w:p>
        </w:tc>
        <w:tc>
          <w:tcPr>
            <w:tcW w:w="991" w:type="pct"/>
            <w:vAlign w:val="center"/>
          </w:tcPr>
          <w:p w14:paraId="2C982191" w14:textId="77777777" w:rsidR="00364040" w:rsidRPr="006E3D88" w:rsidRDefault="00364040" w:rsidP="00364040">
            <w:pPr>
              <w:pStyle w:val="TableBodyTextMIRB"/>
            </w:pPr>
            <w:r>
              <w:t>HARBR</w:t>
            </w:r>
          </w:p>
        </w:tc>
        <w:tc>
          <w:tcPr>
            <w:tcW w:w="1036" w:type="pct"/>
            <w:vAlign w:val="center"/>
          </w:tcPr>
          <w:p w14:paraId="634C76D7" w14:textId="77777777" w:rsidR="00364040" w:rsidRDefault="00364040" w:rsidP="00364040">
            <w:pPr>
              <w:pStyle w:val="TableBodyTextMIRB"/>
            </w:pPr>
            <w:r w:rsidRPr="00975D29">
              <w:t>Not applicable</w:t>
            </w:r>
          </w:p>
        </w:tc>
        <w:tc>
          <w:tcPr>
            <w:tcW w:w="946" w:type="pct"/>
            <w:vAlign w:val="center"/>
          </w:tcPr>
          <w:p w14:paraId="0777F4AB" w14:textId="77777777" w:rsidR="00364040" w:rsidRDefault="00364040" w:rsidP="00364040">
            <w:pPr>
              <w:pStyle w:val="TableBodyTextMIRB"/>
            </w:pPr>
            <w:r w:rsidRPr="001164C4">
              <w:t>Not applicable</w:t>
            </w:r>
          </w:p>
        </w:tc>
        <w:tc>
          <w:tcPr>
            <w:tcW w:w="901" w:type="pct"/>
            <w:vAlign w:val="center"/>
          </w:tcPr>
          <w:p w14:paraId="1FF20071" w14:textId="77777777" w:rsidR="00364040" w:rsidRDefault="00364040" w:rsidP="00364040">
            <w:pPr>
              <w:pStyle w:val="TableBodyTextMIRB"/>
            </w:pPr>
            <w:r w:rsidRPr="001164C4">
              <w:t>Not applicable</w:t>
            </w:r>
          </w:p>
        </w:tc>
      </w:tr>
      <w:tr w:rsidR="00364040" w14:paraId="0AEB68E3" w14:textId="77777777" w:rsidTr="00364040">
        <w:trPr>
          <w:cantSplit/>
        </w:trPr>
        <w:tc>
          <w:tcPr>
            <w:tcW w:w="1126" w:type="pct"/>
            <w:vAlign w:val="center"/>
          </w:tcPr>
          <w:p w14:paraId="1B37B81B" w14:textId="77777777" w:rsidR="00364040" w:rsidRPr="006E3D88" w:rsidRDefault="00364040" w:rsidP="00364040">
            <w:pPr>
              <w:pStyle w:val="TableBodyTextMIRB"/>
            </w:pPr>
            <w:r>
              <w:t>Haven</w:t>
            </w:r>
          </w:p>
        </w:tc>
        <w:tc>
          <w:tcPr>
            <w:tcW w:w="991" w:type="pct"/>
            <w:vAlign w:val="center"/>
          </w:tcPr>
          <w:p w14:paraId="439E9184" w14:textId="77777777" w:rsidR="00364040" w:rsidRPr="006E3D88" w:rsidRDefault="00364040" w:rsidP="00364040">
            <w:pPr>
              <w:pStyle w:val="TableBodyTextMIRB"/>
            </w:pPr>
            <w:r>
              <w:t>HAVEN</w:t>
            </w:r>
          </w:p>
        </w:tc>
        <w:tc>
          <w:tcPr>
            <w:tcW w:w="1036" w:type="pct"/>
            <w:vAlign w:val="center"/>
          </w:tcPr>
          <w:p w14:paraId="35414727" w14:textId="77777777" w:rsidR="00364040" w:rsidRDefault="00364040" w:rsidP="00364040">
            <w:pPr>
              <w:pStyle w:val="TableBodyTextMIRB"/>
            </w:pPr>
            <w:r w:rsidRPr="00975D29">
              <w:t>Not applicable</w:t>
            </w:r>
          </w:p>
        </w:tc>
        <w:tc>
          <w:tcPr>
            <w:tcW w:w="946" w:type="pct"/>
            <w:vAlign w:val="center"/>
          </w:tcPr>
          <w:p w14:paraId="2453609C" w14:textId="77777777" w:rsidR="00364040" w:rsidRDefault="00364040" w:rsidP="00364040">
            <w:pPr>
              <w:pStyle w:val="TableBodyTextMIRB"/>
            </w:pPr>
            <w:r w:rsidRPr="001164C4">
              <w:t>Not applicable</w:t>
            </w:r>
          </w:p>
        </w:tc>
        <w:tc>
          <w:tcPr>
            <w:tcW w:w="901" w:type="pct"/>
            <w:vAlign w:val="center"/>
          </w:tcPr>
          <w:p w14:paraId="2DAE186A" w14:textId="77777777" w:rsidR="00364040" w:rsidRDefault="00364040" w:rsidP="00364040">
            <w:pPr>
              <w:pStyle w:val="TableBodyTextMIRB"/>
            </w:pPr>
            <w:r w:rsidRPr="001164C4">
              <w:t>Not applicable</w:t>
            </w:r>
          </w:p>
        </w:tc>
      </w:tr>
      <w:tr w:rsidR="00364040" w14:paraId="5A2FDD4E" w14:textId="77777777" w:rsidTr="00364040">
        <w:trPr>
          <w:cantSplit/>
        </w:trPr>
        <w:tc>
          <w:tcPr>
            <w:tcW w:w="1126" w:type="pct"/>
            <w:vAlign w:val="center"/>
          </w:tcPr>
          <w:p w14:paraId="04237FCB" w14:textId="77777777" w:rsidR="00364040" w:rsidRPr="006E3D88" w:rsidRDefault="00364040" w:rsidP="00364040">
            <w:pPr>
              <w:pStyle w:val="TableBodyTextMIRB"/>
            </w:pPr>
            <w:r>
              <w:t>Heath</w:t>
            </w:r>
          </w:p>
        </w:tc>
        <w:tc>
          <w:tcPr>
            <w:tcW w:w="991" w:type="pct"/>
            <w:vAlign w:val="center"/>
          </w:tcPr>
          <w:p w14:paraId="60EA527B" w14:textId="77777777" w:rsidR="00364040" w:rsidRPr="006E3D88" w:rsidRDefault="00364040" w:rsidP="00364040">
            <w:pPr>
              <w:pStyle w:val="TableBodyTextMIRB"/>
            </w:pPr>
            <w:r>
              <w:t>HEATH</w:t>
            </w:r>
          </w:p>
        </w:tc>
        <w:tc>
          <w:tcPr>
            <w:tcW w:w="1036" w:type="pct"/>
            <w:vAlign w:val="center"/>
          </w:tcPr>
          <w:p w14:paraId="186B1A51" w14:textId="77777777" w:rsidR="00364040" w:rsidRDefault="00364040" w:rsidP="00364040">
            <w:pPr>
              <w:pStyle w:val="TableBodyTextMIRB"/>
            </w:pPr>
            <w:r w:rsidRPr="00975D29">
              <w:t>Not applicable</w:t>
            </w:r>
          </w:p>
        </w:tc>
        <w:tc>
          <w:tcPr>
            <w:tcW w:w="946" w:type="pct"/>
            <w:vAlign w:val="center"/>
          </w:tcPr>
          <w:p w14:paraId="5FDD62E6" w14:textId="77777777" w:rsidR="00364040" w:rsidRDefault="00364040" w:rsidP="00364040">
            <w:pPr>
              <w:pStyle w:val="TableBodyTextMIRB"/>
            </w:pPr>
            <w:r w:rsidRPr="001164C4">
              <w:t>Not applicable</w:t>
            </w:r>
          </w:p>
        </w:tc>
        <w:tc>
          <w:tcPr>
            <w:tcW w:w="901" w:type="pct"/>
            <w:vAlign w:val="center"/>
          </w:tcPr>
          <w:p w14:paraId="4B280AB7" w14:textId="77777777" w:rsidR="00364040" w:rsidRDefault="00364040" w:rsidP="00364040">
            <w:pPr>
              <w:pStyle w:val="TableBodyTextMIRB"/>
            </w:pPr>
            <w:r w:rsidRPr="001164C4">
              <w:t>Not applicable</w:t>
            </w:r>
          </w:p>
        </w:tc>
      </w:tr>
      <w:tr w:rsidR="00364040" w14:paraId="4B9161B2" w14:textId="77777777" w:rsidTr="00364040">
        <w:trPr>
          <w:cantSplit/>
        </w:trPr>
        <w:tc>
          <w:tcPr>
            <w:tcW w:w="1126" w:type="pct"/>
            <w:vAlign w:val="center"/>
          </w:tcPr>
          <w:p w14:paraId="7949D678" w14:textId="77777777" w:rsidR="00364040" w:rsidRPr="006E3D88" w:rsidRDefault="00364040" w:rsidP="00364040">
            <w:pPr>
              <w:pStyle w:val="TableBodyTextMIRB"/>
            </w:pPr>
            <w:r>
              <w:t>Height</w:t>
            </w:r>
          </w:p>
        </w:tc>
        <w:tc>
          <w:tcPr>
            <w:tcW w:w="991" w:type="pct"/>
            <w:vAlign w:val="center"/>
          </w:tcPr>
          <w:p w14:paraId="20B5B155" w14:textId="77777777" w:rsidR="00364040" w:rsidRPr="006E3D88" w:rsidRDefault="00364040" w:rsidP="00364040">
            <w:pPr>
              <w:pStyle w:val="TableBodyTextMIRB"/>
            </w:pPr>
            <w:r>
              <w:t>HT</w:t>
            </w:r>
          </w:p>
        </w:tc>
        <w:tc>
          <w:tcPr>
            <w:tcW w:w="1036" w:type="pct"/>
            <w:vAlign w:val="center"/>
          </w:tcPr>
          <w:p w14:paraId="7560C78B" w14:textId="77777777" w:rsidR="00364040" w:rsidRDefault="00364040" w:rsidP="00364040">
            <w:pPr>
              <w:pStyle w:val="TableBodyTextMIRB"/>
            </w:pPr>
            <w:r w:rsidRPr="00975D29">
              <w:t>Not applicable</w:t>
            </w:r>
          </w:p>
        </w:tc>
        <w:tc>
          <w:tcPr>
            <w:tcW w:w="946" w:type="pct"/>
            <w:vAlign w:val="center"/>
          </w:tcPr>
          <w:p w14:paraId="1CD40C25" w14:textId="77777777" w:rsidR="00364040" w:rsidRDefault="00364040" w:rsidP="00364040">
            <w:pPr>
              <w:pStyle w:val="TableBodyTextMIRB"/>
            </w:pPr>
            <w:r w:rsidRPr="001164C4">
              <w:t>Not applicable</w:t>
            </w:r>
          </w:p>
        </w:tc>
        <w:tc>
          <w:tcPr>
            <w:tcW w:w="901" w:type="pct"/>
            <w:vAlign w:val="center"/>
          </w:tcPr>
          <w:p w14:paraId="0DE2A99B" w14:textId="77777777" w:rsidR="00364040" w:rsidRDefault="00364040" w:rsidP="00364040">
            <w:pPr>
              <w:pStyle w:val="TableBodyTextMIRB"/>
            </w:pPr>
            <w:r w:rsidRPr="001164C4">
              <w:t>Not applicable</w:t>
            </w:r>
          </w:p>
        </w:tc>
      </w:tr>
      <w:tr w:rsidR="00364040" w14:paraId="7BD5CC9C" w14:textId="77777777" w:rsidTr="00364040">
        <w:trPr>
          <w:cantSplit/>
        </w:trPr>
        <w:tc>
          <w:tcPr>
            <w:tcW w:w="1126" w:type="pct"/>
            <w:vAlign w:val="center"/>
          </w:tcPr>
          <w:p w14:paraId="235DC0F5" w14:textId="77777777" w:rsidR="00364040" w:rsidRPr="006E3D88" w:rsidRDefault="00364040" w:rsidP="00364040">
            <w:pPr>
              <w:pStyle w:val="TableBodyTextMIRB"/>
            </w:pPr>
            <w:r>
              <w:t>Heights</w:t>
            </w:r>
          </w:p>
        </w:tc>
        <w:tc>
          <w:tcPr>
            <w:tcW w:w="991" w:type="pct"/>
            <w:vAlign w:val="center"/>
          </w:tcPr>
          <w:p w14:paraId="5EC041EE" w14:textId="77777777" w:rsidR="00364040" w:rsidRPr="006E3D88" w:rsidRDefault="00364040" w:rsidP="00364040">
            <w:pPr>
              <w:pStyle w:val="TableBodyTextMIRB"/>
            </w:pPr>
            <w:r>
              <w:t>HTS</w:t>
            </w:r>
          </w:p>
        </w:tc>
        <w:tc>
          <w:tcPr>
            <w:tcW w:w="1036" w:type="pct"/>
            <w:vAlign w:val="center"/>
          </w:tcPr>
          <w:p w14:paraId="10AE39E1" w14:textId="77777777" w:rsidR="00364040" w:rsidRDefault="00364040" w:rsidP="00364040">
            <w:pPr>
              <w:pStyle w:val="TableBodyTextMIRB"/>
            </w:pPr>
            <w:r w:rsidRPr="00975D29">
              <w:t>Not applicable</w:t>
            </w:r>
          </w:p>
        </w:tc>
        <w:tc>
          <w:tcPr>
            <w:tcW w:w="946" w:type="pct"/>
            <w:vAlign w:val="center"/>
          </w:tcPr>
          <w:p w14:paraId="06EF2E3B" w14:textId="77777777" w:rsidR="00364040" w:rsidRDefault="00364040" w:rsidP="00364040">
            <w:pPr>
              <w:pStyle w:val="TableBodyTextMIRB"/>
            </w:pPr>
            <w:r w:rsidRPr="001164C4">
              <w:t>Not applicable</w:t>
            </w:r>
          </w:p>
        </w:tc>
        <w:tc>
          <w:tcPr>
            <w:tcW w:w="901" w:type="pct"/>
            <w:vAlign w:val="center"/>
          </w:tcPr>
          <w:p w14:paraId="20CD3778" w14:textId="77777777" w:rsidR="00364040" w:rsidRDefault="00364040" w:rsidP="00364040">
            <w:pPr>
              <w:pStyle w:val="TableBodyTextMIRB"/>
            </w:pPr>
            <w:r w:rsidRPr="001164C4">
              <w:t>Not applicable</w:t>
            </w:r>
          </w:p>
        </w:tc>
      </w:tr>
      <w:tr w:rsidR="00364040" w14:paraId="3C382294" w14:textId="77777777" w:rsidTr="00364040">
        <w:trPr>
          <w:cantSplit/>
        </w:trPr>
        <w:tc>
          <w:tcPr>
            <w:tcW w:w="1126" w:type="pct"/>
            <w:vAlign w:val="center"/>
          </w:tcPr>
          <w:p w14:paraId="54176A97" w14:textId="77777777" w:rsidR="00364040" w:rsidRPr="006E3D88" w:rsidRDefault="00364040" w:rsidP="00364040">
            <w:pPr>
              <w:pStyle w:val="TableBodyTextMIRB"/>
            </w:pPr>
            <w:r>
              <w:t>Highlands</w:t>
            </w:r>
          </w:p>
        </w:tc>
        <w:tc>
          <w:tcPr>
            <w:tcW w:w="991" w:type="pct"/>
            <w:vAlign w:val="center"/>
          </w:tcPr>
          <w:p w14:paraId="21610EAE" w14:textId="77777777" w:rsidR="00364040" w:rsidRPr="006E3D88" w:rsidRDefault="00364040" w:rsidP="00364040">
            <w:pPr>
              <w:pStyle w:val="TableBodyTextMIRB"/>
            </w:pPr>
            <w:r>
              <w:t>HGHLDS</w:t>
            </w:r>
          </w:p>
        </w:tc>
        <w:tc>
          <w:tcPr>
            <w:tcW w:w="1036" w:type="pct"/>
            <w:vAlign w:val="center"/>
          </w:tcPr>
          <w:p w14:paraId="237CEB4D" w14:textId="77777777" w:rsidR="00364040" w:rsidRDefault="00364040" w:rsidP="00364040">
            <w:pPr>
              <w:pStyle w:val="TableBodyTextMIRB"/>
            </w:pPr>
            <w:r w:rsidRPr="00975D29">
              <w:t>Not applicable</w:t>
            </w:r>
          </w:p>
        </w:tc>
        <w:tc>
          <w:tcPr>
            <w:tcW w:w="946" w:type="pct"/>
            <w:vAlign w:val="center"/>
          </w:tcPr>
          <w:p w14:paraId="0A5BA465" w14:textId="77777777" w:rsidR="00364040" w:rsidRDefault="00364040" w:rsidP="00364040">
            <w:pPr>
              <w:pStyle w:val="TableBodyTextMIRB"/>
            </w:pPr>
            <w:r w:rsidRPr="001164C4">
              <w:t>Not applicable</w:t>
            </w:r>
          </w:p>
        </w:tc>
        <w:tc>
          <w:tcPr>
            <w:tcW w:w="901" w:type="pct"/>
            <w:vAlign w:val="center"/>
          </w:tcPr>
          <w:p w14:paraId="78BE6BBD" w14:textId="77777777" w:rsidR="00364040" w:rsidRDefault="00364040" w:rsidP="00364040">
            <w:pPr>
              <w:pStyle w:val="TableBodyTextMIRB"/>
            </w:pPr>
            <w:r w:rsidRPr="001164C4">
              <w:t>Not applicable</w:t>
            </w:r>
          </w:p>
        </w:tc>
      </w:tr>
      <w:tr w:rsidR="00364040" w14:paraId="6D819A39" w14:textId="77777777" w:rsidTr="00364040">
        <w:trPr>
          <w:cantSplit/>
        </w:trPr>
        <w:tc>
          <w:tcPr>
            <w:tcW w:w="1126" w:type="pct"/>
            <w:vAlign w:val="center"/>
          </w:tcPr>
          <w:p w14:paraId="5093576A" w14:textId="77777777" w:rsidR="00364040" w:rsidRPr="006E3D88" w:rsidRDefault="00364040" w:rsidP="00364040">
            <w:pPr>
              <w:pStyle w:val="TableBodyTextMIRB"/>
            </w:pPr>
            <w:r>
              <w:t>Highway</w:t>
            </w:r>
          </w:p>
        </w:tc>
        <w:tc>
          <w:tcPr>
            <w:tcW w:w="991" w:type="pct"/>
            <w:vAlign w:val="center"/>
          </w:tcPr>
          <w:p w14:paraId="3F8D5A92" w14:textId="77777777" w:rsidR="00364040" w:rsidRPr="006E3D88" w:rsidRDefault="00364040" w:rsidP="00364040">
            <w:pPr>
              <w:pStyle w:val="TableBodyTextMIRB"/>
            </w:pPr>
            <w:r>
              <w:t>HWY</w:t>
            </w:r>
          </w:p>
        </w:tc>
        <w:tc>
          <w:tcPr>
            <w:tcW w:w="1036" w:type="pct"/>
            <w:vAlign w:val="center"/>
          </w:tcPr>
          <w:p w14:paraId="2CD85D72" w14:textId="77777777" w:rsidR="00364040" w:rsidRDefault="00364040" w:rsidP="00364040">
            <w:pPr>
              <w:pStyle w:val="TableBodyTextMIRB"/>
            </w:pPr>
            <w:r w:rsidRPr="00975D29">
              <w:t>Not applicable</w:t>
            </w:r>
          </w:p>
        </w:tc>
        <w:tc>
          <w:tcPr>
            <w:tcW w:w="946" w:type="pct"/>
            <w:vAlign w:val="center"/>
          </w:tcPr>
          <w:p w14:paraId="0385A00E" w14:textId="77777777" w:rsidR="00364040" w:rsidRDefault="00364040" w:rsidP="00364040">
            <w:pPr>
              <w:pStyle w:val="TableBodyTextMIRB"/>
            </w:pPr>
            <w:r w:rsidRPr="001164C4">
              <w:t>Not applicable</w:t>
            </w:r>
          </w:p>
        </w:tc>
        <w:tc>
          <w:tcPr>
            <w:tcW w:w="901" w:type="pct"/>
            <w:vAlign w:val="center"/>
          </w:tcPr>
          <w:p w14:paraId="3859F10F" w14:textId="77777777" w:rsidR="00364040" w:rsidRDefault="00364040" w:rsidP="00364040">
            <w:pPr>
              <w:pStyle w:val="TableBodyTextMIRB"/>
            </w:pPr>
            <w:r w:rsidRPr="001164C4">
              <w:t>Not applicable</w:t>
            </w:r>
          </w:p>
        </w:tc>
      </w:tr>
      <w:tr w:rsidR="00364040" w14:paraId="2F9E63FA" w14:textId="77777777" w:rsidTr="00364040">
        <w:trPr>
          <w:cantSplit/>
        </w:trPr>
        <w:tc>
          <w:tcPr>
            <w:tcW w:w="1126" w:type="pct"/>
            <w:vAlign w:val="center"/>
          </w:tcPr>
          <w:p w14:paraId="20066B61" w14:textId="77777777" w:rsidR="00364040" w:rsidRPr="006E3D88" w:rsidRDefault="00364040" w:rsidP="00364040">
            <w:pPr>
              <w:pStyle w:val="TableBodyTextMIRB"/>
            </w:pPr>
            <w:r>
              <w:t>Hill</w:t>
            </w:r>
          </w:p>
        </w:tc>
        <w:tc>
          <w:tcPr>
            <w:tcW w:w="991" w:type="pct"/>
            <w:vAlign w:val="center"/>
          </w:tcPr>
          <w:p w14:paraId="315226A8" w14:textId="77777777" w:rsidR="00364040" w:rsidRPr="006E3D88" w:rsidRDefault="00364040" w:rsidP="00364040">
            <w:pPr>
              <w:pStyle w:val="TableBodyTextMIRB"/>
            </w:pPr>
            <w:r>
              <w:t>HILL</w:t>
            </w:r>
          </w:p>
        </w:tc>
        <w:tc>
          <w:tcPr>
            <w:tcW w:w="1036" w:type="pct"/>
            <w:vAlign w:val="center"/>
          </w:tcPr>
          <w:p w14:paraId="37A1BA46" w14:textId="77777777" w:rsidR="00364040" w:rsidRDefault="00364040" w:rsidP="00364040">
            <w:pPr>
              <w:pStyle w:val="TableBodyTextMIRB"/>
            </w:pPr>
            <w:r w:rsidRPr="00975D29">
              <w:t>Not applicable</w:t>
            </w:r>
          </w:p>
        </w:tc>
        <w:tc>
          <w:tcPr>
            <w:tcW w:w="946" w:type="pct"/>
            <w:vAlign w:val="center"/>
          </w:tcPr>
          <w:p w14:paraId="5273CE98" w14:textId="77777777" w:rsidR="00364040" w:rsidRDefault="00364040" w:rsidP="00364040">
            <w:pPr>
              <w:pStyle w:val="TableBodyTextMIRB"/>
            </w:pPr>
            <w:r w:rsidRPr="001164C4">
              <w:t>Not applicable</w:t>
            </w:r>
          </w:p>
        </w:tc>
        <w:tc>
          <w:tcPr>
            <w:tcW w:w="901" w:type="pct"/>
            <w:vAlign w:val="center"/>
          </w:tcPr>
          <w:p w14:paraId="3FC97BC7" w14:textId="77777777" w:rsidR="00364040" w:rsidRDefault="00364040" w:rsidP="00364040">
            <w:pPr>
              <w:pStyle w:val="TableBodyTextMIRB"/>
            </w:pPr>
            <w:r w:rsidRPr="001164C4">
              <w:t>Not applicable</w:t>
            </w:r>
          </w:p>
        </w:tc>
      </w:tr>
      <w:tr w:rsidR="00364040" w14:paraId="289020CB" w14:textId="77777777" w:rsidTr="00364040">
        <w:trPr>
          <w:cantSplit/>
        </w:trPr>
        <w:tc>
          <w:tcPr>
            <w:tcW w:w="1126" w:type="pct"/>
            <w:vAlign w:val="center"/>
          </w:tcPr>
          <w:p w14:paraId="6A6E29C3" w14:textId="77777777" w:rsidR="00364040" w:rsidRPr="006E3D88" w:rsidRDefault="00364040" w:rsidP="00364040">
            <w:pPr>
              <w:pStyle w:val="TableBodyTextMIRB"/>
            </w:pPr>
            <w:r w:rsidRPr="006E3D88">
              <w:t>Hills</w:t>
            </w:r>
          </w:p>
        </w:tc>
        <w:tc>
          <w:tcPr>
            <w:tcW w:w="991" w:type="pct"/>
            <w:vAlign w:val="center"/>
          </w:tcPr>
          <w:p w14:paraId="1F4503AB" w14:textId="77777777" w:rsidR="00364040" w:rsidRPr="006E3D88" w:rsidRDefault="00364040" w:rsidP="00364040">
            <w:pPr>
              <w:pStyle w:val="TableBodyTextMIRB"/>
            </w:pPr>
            <w:r>
              <w:t>HS</w:t>
            </w:r>
          </w:p>
        </w:tc>
        <w:tc>
          <w:tcPr>
            <w:tcW w:w="1036" w:type="pct"/>
            <w:vAlign w:val="center"/>
          </w:tcPr>
          <w:p w14:paraId="35AA8B31" w14:textId="77777777" w:rsidR="00364040" w:rsidRDefault="00364040" w:rsidP="00364040">
            <w:pPr>
              <w:pStyle w:val="TableBodyTextMIRB"/>
            </w:pPr>
            <w:r w:rsidRPr="00BD043D">
              <w:t>Not applicable</w:t>
            </w:r>
          </w:p>
        </w:tc>
        <w:tc>
          <w:tcPr>
            <w:tcW w:w="946" w:type="pct"/>
            <w:vAlign w:val="center"/>
          </w:tcPr>
          <w:p w14:paraId="6AAAA8FF" w14:textId="77777777" w:rsidR="00364040" w:rsidRDefault="00364040" w:rsidP="00364040">
            <w:pPr>
              <w:pStyle w:val="TableBodyTextMIRB"/>
            </w:pPr>
            <w:r w:rsidRPr="00EE4FB1">
              <w:t>Not applicable</w:t>
            </w:r>
          </w:p>
        </w:tc>
        <w:tc>
          <w:tcPr>
            <w:tcW w:w="901" w:type="pct"/>
            <w:vAlign w:val="center"/>
          </w:tcPr>
          <w:p w14:paraId="30222271" w14:textId="77777777" w:rsidR="00364040" w:rsidRDefault="00364040" w:rsidP="00364040">
            <w:pPr>
              <w:pStyle w:val="TableBodyTextMIRB"/>
            </w:pPr>
            <w:r w:rsidRPr="00EE4FB1">
              <w:t>Not applicable</w:t>
            </w:r>
          </w:p>
        </w:tc>
      </w:tr>
      <w:tr w:rsidR="00364040" w14:paraId="186EAC30" w14:textId="77777777" w:rsidTr="00364040">
        <w:trPr>
          <w:cantSplit/>
        </w:trPr>
        <w:tc>
          <w:tcPr>
            <w:tcW w:w="1126" w:type="pct"/>
            <w:vAlign w:val="center"/>
          </w:tcPr>
          <w:p w14:paraId="3C46DA1F" w14:textId="77777777" w:rsidR="00364040" w:rsidRPr="006E3D88" w:rsidRDefault="00364040" w:rsidP="00364040">
            <w:pPr>
              <w:pStyle w:val="TableBodyTextMIRB"/>
            </w:pPr>
            <w:r w:rsidRPr="006E3D88">
              <w:t>Hollow</w:t>
            </w:r>
          </w:p>
        </w:tc>
        <w:tc>
          <w:tcPr>
            <w:tcW w:w="991" w:type="pct"/>
            <w:vAlign w:val="center"/>
          </w:tcPr>
          <w:p w14:paraId="052AB0F4" w14:textId="77777777" w:rsidR="00364040" w:rsidRPr="006E3D88" w:rsidRDefault="00364040" w:rsidP="00364040">
            <w:pPr>
              <w:pStyle w:val="TableBodyTextMIRB"/>
            </w:pPr>
            <w:r>
              <w:t>HOLLOW</w:t>
            </w:r>
          </w:p>
        </w:tc>
        <w:tc>
          <w:tcPr>
            <w:tcW w:w="1036" w:type="pct"/>
            <w:vAlign w:val="center"/>
          </w:tcPr>
          <w:p w14:paraId="51D34460" w14:textId="77777777" w:rsidR="00364040" w:rsidRDefault="00364040" w:rsidP="00364040">
            <w:pPr>
              <w:pStyle w:val="TableBodyTextMIRB"/>
            </w:pPr>
            <w:r w:rsidRPr="00BD043D">
              <w:t>Not applicable</w:t>
            </w:r>
          </w:p>
        </w:tc>
        <w:tc>
          <w:tcPr>
            <w:tcW w:w="946" w:type="pct"/>
            <w:vAlign w:val="center"/>
          </w:tcPr>
          <w:p w14:paraId="30F2F882" w14:textId="77777777" w:rsidR="00364040" w:rsidRDefault="00364040" w:rsidP="00364040">
            <w:pPr>
              <w:pStyle w:val="TableBodyTextMIRB"/>
            </w:pPr>
            <w:r w:rsidRPr="00EE4FB1">
              <w:t>Not applicable</w:t>
            </w:r>
          </w:p>
        </w:tc>
        <w:tc>
          <w:tcPr>
            <w:tcW w:w="901" w:type="pct"/>
            <w:vAlign w:val="center"/>
          </w:tcPr>
          <w:p w14:paraId="743460B3" w14:textId="77777777" w:rsidR="00364040" w:rsidRDefault="00364040" w:rsidP="00364040">
            <w:pPr>
              <w:pStyle w:val="TableBodyTextMIRB"/>
            </w:pPr>
            <w:r w:rsidRPr="00EE4FB1">
              <w:t>Not applicable</w:t>
            </w:r>
          </w:p>
        </w:tc>
      </w:tr>
      <w:tr w:rsidR="00364040" w14:paraId="38B14466" w14:textId="77777777" w:rsidTr="00364040">
        <w:trPr>
          <w:cantSplit/>
        </w:trPr>
        <w:tc>
          <w:tcPr>
            <w:tcW w:w="1126" w:type="pct"/>
            <w:vAlign w:val="center"/>
          </w:tcPr>
          <w:p w14:paraId="68D07C56" w14:textId="77777777" w:rsidR="00364040" w:rsidRPr="006E3D88" w:rsidRDefault="00364040" w:rsidP="00364040">
            <w:pPr>
              <w:pStyle w:val="TableBodyTextMIRB"/>
            </w:pPr>
            <w:r w:rsidRPr="006E3D88">
              <w:t>Impasse</w:t>
            </w:r>
          </w:p>
        </w:tc>
        <w:tc>
          <w:tcPr>
            <w:tcW w:w="991" w:type="pct"/>
            <w:vAlign w:val="center"/>
          </w:tcPr>
          <w:p w14:paraId="213ED359" w14:textId="77777777" w:rsidR="00364040" w:rsidRPr="006E3D88" w:rsidRDefault="00364040" w:rsidP="00364040">
            <w:pPr>
              <w:pStyle w:val="TableBodyTextMIRB"/>
            </w:pPr>
            <w:r>
              <w:t>Not applicable</w:t>
            </w:r>
          </w:p>
        </w:tc>
        <w:tc>
          <w:tcPr>
            <w:tcW w:w="1036" w:type="pct"/>
            <w:vAlign w:val="center"/>
          </w:tcPr>
          <w:p w14:paraId="023ECA96" w14:textId="77777777" w:rsidR="00364040" w:rsidRPr="006E3D88" w:rsidRDefault="00364040" w:rsidP="00364040">
            <w:pPr>
              <w:pStyle w:val="TableBodyTextMIRB"/>
            </w:pPr>
            <w:r>
              <w:t>IMP</w:t>
            </w:r>
          </w:p>
        </w:tc>
        <w:tc>
          <w:tcPr>
            <w:tcW w:w="946" w:type="pct"/>
            <w:vAlign w:val="center"/>
          </w:tcPr>
          <w:p w14:paraId="3DEE9A62" w14:textId="77777777" w:rsidR="00364040" w:rsidRDefault="00364040" w:rsidP="00364040">
            <w:pPr>
              <w:pStyle w:val="TableBodyTextMIRB"/>
            </w:pPr>
            <w:r w:rsidRPr="00EE4FB1">
              <w:t>Not applicable</w:t>
            </w:r>
          </w:p>
        </w:tc>
        <w:tc>
          <w:tcPr>
            <w:tcW w:w="901" w:type="pct"/>
            <w:vAlign w:val="center"/>
          </w:tcPr>
          <w:p w14:paraId="05A57CCC" w14:textId="77777777" w:rsidR="00364040" w:rsidRDefault="00364040" w:rsidP="00364040">
            <w:pPr>
              <w:pStyle w:val="TableBodyTextMIRB"/>
            </w:pPr>
            <w:r w:rsidRPr="00EE4FB1">
              <w:t>Not applicable</w:t>
            </w:r>
          </w:p>
        </w:tc>
      </w:tr>
      <w:tr w:rsidR="00364040" w14:paraId="141AA495" w14:textId="77777777" w:rsidTr="00364040">
        <w:trPr>
          <w:cantSplit/>
        </w:trPr>
        <w:tc>
          <w:tcPr>
            <w:tcW w:w="1126" w:type="pct"/>
            <w:vAlign w:val="center"/>
          </w:tcPr>
          <w:p w14:paraId="0399CFEE" w14:textId="77777777" w:rsidR="00364040" w:rsidRPr="006E3D88" w:rsidRDefault="00364040" w:rsidP="00364040">
            <w:pPr>
              <w:pStyle w:val="TableBodyTextMIRB"/>
            </w:pPr>
            <w:r w:rsidRPr="006E3D88">
              <w:t>Inamo</w:t>
            </w:r>
          </w:p>
        </w:tc>
        <w:tc>
          <w:tcPr>
            <w:tcW w:w="991" w:type="pct"/>
            <w:vAlign w:val="center"/>
          </w:tcPr>
          <w:p w14:paraId="3ECA8CE4" w14:textId="77777777" w:rsidR="00364040" w:rsidRPr="006E3D88" w:rsidRDefault="00364040" w:rsidP="00364040">
            <w:pPr>
              <w:pStyle w:val="TableBodyTextMIRB"/>
            </w:pPr>
            <w:r>
              <w:t>INAMO</w:t>
            </w:r>
          </w:p>
        </w:tc>
        <w:tc>
          <w:tcPr>
            <w:tcW w:w="1036" w:type="pct"/>
            <w:vAlign w:val="center"/>
          </w:tcPr>
          <w:p w14:paraId="7B8BDFD7" w14:textId="77777777" w:rsidR="00364040" w:rsidRDefault="00364040" w:rsidP="00364040">
            <w:pPr>
              <w:pStyle w:val="TableBodyTextMIRB"/>
            </w:pPr>
            <w:r w:rsidRPr="0079750C">
              <w:t>Not applicable</w:t>
            </w:r>
          </w:p>
        </w:tc>
        <w:tc>
          <w:tcPr>
            <w:tcW w:w="946" w:type="pct"/>
            <w:vAlign w:val="center"/>
          </w:tcPr>
          <w:p w14:paraId="40173337" w14:textId="77777777" w:rsidR="00364040" w:rsidRDefault="00364040" w:rsidP="00364040">
            <w:pPr>
              <w:pStyle w:val="TableBodyTextMIRB"/>
            </w:pPr>
            <w:r w:rsidRPr="00EE4FB1">
              <w:t>Not applicable</w:t>
            </w:r>
          </w:p>
        </w:tc>
        <w:tc>
          <w:tcPr>
            <w:tcW w:w="901" w:type="pct"/>
            <w:vAlign w:val="center"/>
          </w:tcPr>
          <w:p w14:paraId="5514A56A" w14:textId="77777777" w:rsidR="00364040" w:rsidRDefault="00364040" w:rsidP="00364040">
            <w:pPr>
              <w:pStyle w:val="TableBodyTextMIRB"/>
            </w:pPr>
            <w:r w:rsidRPr="00EE4FB1">
              <w:t>Not applicable</w:t>
            </w:r>
          </w:p>
        </w:tc>
      </w:tr>
      <w:tr w:rsidR="00364040" w14:paraId="784DDDE7" w14:textId="77777777" w:rsidTr="00364040">
        <w:trPr>
          <w:cantSplit/>
        </w:trPr>
        <w:tc>
          <w:tcPr>
            <w:tcW w:w="1126" w:type="pct"/>
            <w:vAlign w:val="center"/>
          </w:tcPr>
          <w:p w14:paraId="5D28B022" w14:textId="77777777" w:rsidR="00364040" w:rsidRPr="006E3D88" w:rsidRDefault="00364040" w:rsidP="00364040">
            <w:pPr>
              <w:pStyle w:val="TableBodyTextMIRB"/>
            </w:pPr>
            <w:r w:rsidRPr="006E3D88">
              <w:t>Inlet</w:t>
            </w:r>
          </w:p>
        </w:tc>
        <w:tc>
          <w:tcPr>
            <w:tcW w:w="991" w:type="pct"/>
            <w:vAlign w:val="center"/>
          </w:tcPr>
          <w:p w14:paraId="7CF9F78B" w14:textId="77777777" w:rsidR="00364040" w:rsidRPr="006E3D88" w:rsidRDefault="00364040" w:rsidP="00364040">
            <w:pPr>
              <w:pStyle w:val="TableBodyTextMIRB"/>
            </w:pPr>
            <w:r>
              <w:t>INLET</w:t>
            </w:r>
          </w:p>
        </w:tc>
        <w:tc>
          <w:tcPr>
            <w:tcW w:w="1036" w:type="pct"/>
            <w:vAlign w:val="center"/>
          </w:tcPr>
          <w:p w14:paraId="1C9A7E9E" w14:textId="77777777" w:rsidR="00364040" w:rsidRDefault="00364040" w:rsidP="00364040">
            <w:pPr>
              <w:pStyle w:val="TableBodyTextMIRB"/>
            </w:pPr>
            <w:r w:rsidRPr="0079750C">
              <w:t>Not applicable</w:t>
            </w:r>
          </w:p>
        </w:tc>
        <w:tc>
          <w:tcPr>
            <w:tcW w:w="946" w:type="pct"/>
            <w:vAlign w:val="center"/>
          </w:tcPr>
          <w:p w14:paraId="6DF83542" w14:textId="77777777" w:rsidR="00364040" w:rsidRDefault="00364040" w:rsidP="00364040">
            <w:pPr>
              <w:pStyle w:val="TableBodyTextMIRB"/>
            </w:pPr>
            <w:r w:rsidRPr="00EE4FB1">
              <w:t>Not applicable</w:t>
            </w:r>
          </w:p>
        </w:tc>
        <w:tc>
          <w:tcPr>
            <w:tcW w:w="901" w:type="pct"/>
            <w:vAlign w:val="center"/>
          </w:tcPr>
          <w:p w14:paraId="66201837" w14:textId="77777777" w:rsidR="00364040" w:rsidRDefault="00364040" w:rsidP="00364040">
            <w:pPr>
              <w:pStyle w:val="TableBodyTextMIRB"/>
            </w:pPr>
            <w:r w:rsidRPr="00EE4FB1">
              <w:t>Not applicable</w:t>
            </w:r>
          </w:p>
        </w:tc>
      </w:tr>
      <w:tr w:rsidR="00364040" w14:paraId="64DFBF87" w14:textId="77777777" w:rsidTr="00364040">
        <w:trPr>
          <w:cantSplit/>
        </w:trPr>
        <w:tc>
          <w:tcPr>
            <w:tcW w:w="1126" w:type="pct"/>
            <w:vAlign w:val="center"/>
          </w:tcPr>
          <w:p w14:paraId="5E46E4A5" w14:textId="77777777" w:rsidR="00364040" w:rsidRPr="006E3D88" w:rsidRDefault="00364040" w:rsidP="00364040">
            <w:pPr>
              <w:pStyle w:val="TableBodyTextMIRB"/>
            </w:pPr>
            <w:r w:rsidRPr="006E3D88">
              <w:t>Intersection</w:t>
            </w:r>
          </w:p>
        </w:tc>
        <w:tc>
          <w:tcPr>
            <w:tcW w:w="991" w:type="pct"/>
            <w:vAlign w:val="center"/>
          </w:tcPr>
          <w:p w14:paraId="60BE8659" w14:textId="77777777" w:rsidR="00364040" w:rsidRPr="006E3D88" w:rsidRDefault="00364040" w:rsidP="00364040">
            <w:pPr>
              <w:pStyle w:val="TableBodyTextMIRB"/>
            </w:pPr>
            <w:r w:rsidRPr="006E3D88">
              <w:t>INTERSN</w:t>
            </w:r>
          </w:p>
        </w:tc>
        <w:tc>
          <w:tcPr>
            <w:tcW w:w="1036" w:type="pct"/>
            <w:vAlign w:val="center"/>
          </w:tcPr>
          <w:p w14:paraId="08350091" w14:textId="77777777" w:rsidR="00364040" w:rsidRDefault="00364040" w:rsidP="00364040">
            <w:pPr>
              <w:pStyle w:val="TableBodyTextMIRB"/>
            </w:pPr>
            <w:r w:rsidRPr="0079750C">
              <w:t>Not applicable</w:t>
            </w:r>
          </w:p>
        </w:tc>
        <w:tc>
          <w:tcPr>
            <w:tcW w:w="946" w:type="pct"/>
            <w:vAlign w:val="center"/>
          </w:tcPr>
          <w:p w14:paraId="7463744B" w14:textId="77777777" w:rsidR="00364040" w:rsidRDefault="00364040" w:rsidP="00364040">
            <w:pPr>
              <w:pStyle w:val="TableBodyTextMIRB"/>
            </w:pPr>
            <w:r w:rsidRPr="00EE4FB1">
              <w:t>Not applicable</w:t>
            </w:r>
          </w:p>
        </w:tc>
        <w:tc>
          <w:tcPr>
            <w:tcW w:w="901" w:type="pct"/>
            <w:vAlign w:val="center"/>
          </w:tcPr>
          <w:p w14:paraId="2671553D" w14:textId="77777777" w:rsidR="00364040" w:rsidRDefault="00364040" w:rsidP="00364040">
            <w:pPr>
              <w:pStyle w:val="TableBodyTextMIRB"/>
            </w:pPr>
            <w:r w:rsidRPr="00EE4FB1">
              <w:t>Not applicable</w:t>
            </w:r>
          </w:p>
        </w:tc>
      </w:tr>
      <w:tr w:rsidR="00364040" w14:paraId="5B20DE93" w14:textId="77777777" w:rsidTr="00364040">
        <w:trPr>
          <w:cantSplit/>
        </w:trPr>
        <w:tc>
          <w:tcPr>
            <w:tcW w:w="1126" w:type="pct"/>
            <w:vAlign w:val="center"/>
          </w:tcPr>
          <w:p w14:paraId="76C38AFC" w14:textId="77777777" w:rsidR="00364040" w:rsidRPr="006E3D88" w:rsidRDefault="00364040" w:rsidP="00364040">
            <w:pPr>
              <w:pStyle w:val="TableBodyTextMIRB"/>
            </w:pPr>
            <w:r w:rsidRPr="006E3D88">
              <w:t>Island</w:t>
            </w:r>
          </w:p>
        </w:tc>
        <w:tc>
          <w:tcPr>
            <w:tcW w:w="991" w:type="pct"/>
            <w:vAlign w:val="center"/>
          </w:tcPr>
          <w:p w14:paraId="46B7E9CC" w14:textId="77777777" w:rsidR="00364040" w:rsidRPr="006E3D88" w:rsidRDefault="00364040" w:rsidP="00364040">
            <w:pPr>
              <w:pStyle w:val="TableBodyTextMIRB"/>
            </w:pPr>
            <w:r w:rsidRPr="006E3D88">
              <w:t>ISLAND</w:t>
            </w:r>
          </w:p>
        </w:tc>
        <w:tc>
          <w:tcPr>
            <w:tcW w:w="1036" w:type="pct"/>
            <w:vAlign w:val="center"/>
          </w:tcPr>
          <w:p w14:paraId="18910184" w14:textId="77777777" w:rsidR="00364040" w:rsidRDefault="00364040" w:rsidP="00364040">
            <w:pPr>
              <w:pStyle w:val="TableBodyTextMIRB"/>
            </w:pPr>
            <w:r w:rsidRPr="0079750C">
              <w:t>Not applicable</w:t>
            </w:r>
          </w:p>
        </w:tc>
        <w:tc>
          <w:tcPr>
            <w:tcW w:w="946" w:type="pct"/>
            <w:vAlign w:val="center"/>
          </w:tcPr>
          <w:p w14:paraId="0DF3E698" w14:textId="77777777" w:rsidR="00364040" w:rsidRDefault="00364040" w:rsidP="00364040">
            <w:pPr>
              <w:pStyle w:val="TableBodyTextMIRB"/>
            </w:pPr>
            <w:r w:rsidRPr="00EE4FB1">
              <w:t>Not applicable</w:t>
            </w:r>
          </w:p>
        </w:tc>
        <w:tc>
          <w:tcPr>
            <w:tcW w:w="901" w:type="pct"/>
            <w:vAlign w:val="center"/>
          </w:tcPr>
          <w:p w14:paraId="60E20D30" w14:textId="77777777" w:rsidR="00364040" w:rsidRDefault="00364040" w:rsidP="00364040">
            <w:pPr>
              <w:pStyle w:val="TableBodyTextMIRB"/>
            </w:pPr>
            <w:r w:rsidRPr="00EE4FB1">
              <w:t>Not applicable</w:t>
            </w:r>
          </w:p>
        </w:tc>
      </w:tr>
      <w:tr w:rsidR="00364040" w14:paraId="7FD65964" w14:textId="77777777" w:rsidTr="00364040">
        <w:trPr>
          <w:cantSplit/>
        </w:trPr>
        <w:tc>
          <w:tcPr>
            <w:tcW w:w="1126" w:type="pct"/>
            <w:vAlign w:val="center"/>
          </w:tcPr>
          <w:p w14:paraId="17079C13" w14:textId="77777777" w:rsidR="00364040" w:rsidRPr="006E3D88" w:rsidRDefault="00364040" w:rsidP="00364040">
            <w:pPr>
              <w:pStyle w:val="TableBodyTextMIRB"/>
            </w:pPr>
            <w:r w:rsidRPr="006E3D88">
              <w:t>Islands</w:t>
            </w:r>
          </w:p>
        </w:tc>
        <w:tc>
          <w:tcPr>
            <w:tcW w:w="991" w:type="pct"/>
            <w:vAlign w:val="center"/>
          </w:tcPr>
          <w:p w14:paraId="19FB433F" w14:textId="77777777" w:rsidR="00364040" w:rsidRPr="006E3D88" w:rsidRDefault="00364040" w:rsidP="00364040">
            <w:pPr>
              <w:pStyle w:val="TableBodyTextMIRB"/>
            </w:pPr>
            <w:r w:rsidRPr="006E3D88">
              <w:t>ISS</w:t>
            </w:r>
          </w:p>
        </w:tc>
        <w:tc>
          <w:tcPr>
            <w:tcW w:w="1036" w:type="pct"/>
            <w:vAlign w:val="center"/>
          </w:tcPr>
          <w:p w14:paraId="574F8028" w14:textId="77777777" w:rsidR="00364040" w:rsidRDefault="00364040" w:rsidP="00364040">
            <w:pPr>
              <w:pStyle w:val="TableBodyTextMIRB"/>
            </w:pPr>
            <w:r w:rsidRPr="0079750C">
              <w:t>Not applicable</w:t>
            </w:r>
          </w:p>
        </w:tc>
        <w:tc>
          <w:tcPr>
            <w:tcW w:w="946" w:type="pct"/>
            <w:vAlign w:val="center"/>
          </w:tcPr>
          <w:p w14:paraId="1FF4682F" w14:textId="77777777" w:rsidR="00364040" w:rsidRDefault="00364040" w:rsidP="00364040">
            <w:pPr>
              <w:pStyle w:val="TableBodyTextMIRB"/>
            </w:pPr>
            <w:r w:rsidRPr="00EE4FB1">
              <w:t>Not applicable</w:t>
            </w:r>
          </w:p>
        </w:tc>
        <w:tc>
          <w:tcPr>
            <w:tcW w:w="901" w:type="pct"/>
            <w:vAlign w:val="center"/>
          </w:tcPr>
          <w:p w14:paraId="7E4D8AE4" w14:textId="77777777" w:rsidR="00364040" w:rsidRDefault="00364040" w:rsidP="00364040">
            <w:pPr>
              <w:pStyle w:val="TableBodyTextMIRB"/>
            </w:pPr>
            <w:r w:rsidRPr="00EE4FB1">
              <w:t>Not applicable</w:t>
            </w:r>
          </w:p>
        </w:tc>
      </w:tr>
      <w:tr w:rsidR="00364040" w14:paraId="067FBEE3" w14:textId="77777777" w:rsidTr="00364040">
        <w:trPr>
          <w:cantSplit/>
        </w:trPr>
        <w:tc>
          <w:tcPr>
            <w:tcW w:w="1126" w:type="pct"/>
            <w:vAlign w:val="center"/>
          </w:tcPr>
          <w:p w14:paraId="5D30483D" w14:textId="77777777" w:rsidR="00364040" w:rsidRPr="006E3D88" w:rsidRDefault="00364040" w:rsidP="00364040">
            <w:pPr>
              <w:pStyle w:val="TableBodyTextMIRB"/>
            </w:pPr>
            <w:r w:rsidRPr="006E3D88">
              <w:t>Isle</w:t>
            </w:r>
          </w:p>
        </w:tc>
        <w:tc>
          <w:tcPr>
            <w:tcW w:w="991" w:type="pct"/>
            <w:vAlign w:val="center"/>
          </w:tcPr>
          <w:p w14:paraId="20503031" w14:textId="77777777" w:rsidR="00364040" w:rsidRPr="006E3D88" w:rsidRDefault="00364040" w:rsidP="00364040">
            <w:pPr>
              <w:pStyle w:val="TableBodyTextMIRB"/>
            </w:pPr>
            <w:r w:rsidRPr="006E3D88">
              <w:t>ISLE</w:t>
            </w:r>
          </w:p>
        </w:tc>
        <w:tc>
          <w:tcPr>
            <w:tcW w:w="1036" w:type="pct"/>
            <w:vAlign w:val="center"/>
          </w:tcPr>
          <w:p w14:paraId="3F558E15" w14:textId="77777777" w:rsidR="00364040" w:rsidRDefault="00364040" w:rsidP="00364040">
            <w:pPr>
              <w:pStyle w:val="TableBodyTextMIRB"/>
            </w:pPr>
            <w:r w:rsidRPr="0079750C">
              <w:t>Not applicable</w:t>
            </w:r>
          </w:p>
        </w:tc>
        <w:tc>
          <w:tcPr>
            <w:tcW w:w="946" w:type="pct"/>
            <w:vAlign w:val="center"/>
          </w:tcPr>
          <w:p w14:paraId="5038A401" w14:textId="77777777" w:rsidR="00364040" w:rsidRDefault="00364040" w:rsidP="00364040">
            <w:pPr>
              <w:pStyle w:val="TableBodyTextMIRB"/>
            </w:pPr>
            <w:r w:rsidRPr="00EE4FB1">
              <w:t>Not applicable</w:t>
            </w:r>
          </w:p>
        </w:tc>
        <w:tc>
          <w:tcPr>
            <w:tcW w:w="901" w:type="pct"/>
            <w:vAlign w:val="center"/>
          </w:tcPr>
          <w:p w14:paraId="27F8952E" w14:textId="77777777" w:rsidR="00364040" w:rsidRDefault="00364040" w:rsidP="00364040">
            <w:pPr>
              <w:pStyle w:val="TableBodyTextMIRB"/>
            </w:pPr>
            <w:r w:rsidRPr="00EE4FB1">
              <w:t>Not applicable</w:t>
            </w:r>
          </w:p>
        </w:tc>
      </w:tr>
      <w:tr w:rsidR="00364040" w14:paraId="182879E1" w14:textId="77777777" w:rsidTr="00364040">
        <w:trPr>
          <w:cantSplit/>
        </w:trPr>
        <w:tc>
          <w:tcPr>
            <w:tcW w:w="1126" w:type="pct"/>
            <w:vAlign w:val="center"/>
          </w:tcPr>
          <w:p w14:paraId="6DCAAE47" w14:textId="77777777" w:rsidR="00364040" w:rsidRPr="006E3D88" w:rsidRDefault="00364040" w:rsidP="00364040">
            <w:pPr>
              <w:pStyle w:val="TableBodyTextMIRB"/>
            </w:pPr>
            <w:r w:rsidRPr="006E3D88">
              <w:t>Jardin</w:t>
            </w:r>
          </w:p>
        </w:tc>
        <w:tc>
          <w:tcPr>
            <w:tcW w:w="991" w:type="pct"/>
            <w:vAlign w:val="center"/>
          </w:tcPr>
          <w:p w14:paraId="138CD341" w14:textId="77777777" w:rsidR="00364040" w:rsidRPr="006E3D88" w:rsidRDefault="00364040" w:rsidP="00364040">
            <w:pPr>
              <w:pStyle w:val="TableBodyTextMIRB"/>
            </w:pPr>
            <w:r>
              <w:t>Not applicable</w:t>
            </w:r>
          </w:p>
        </w:tc>
        <w:tc>
          <w:tcPr>
            <w:tcW w:w="1036" w:type="pct"/>
            <w:vAlign w:val="center"/>
          </w:tcPr>
          <w:p w14:paraId="1C912906" w14:textId="77777777" w:rsidR="00364040" w:rsidRPr="006E3D88" w:rsidRDefault="00364040" w:rsidP="00364040">
            <w:pPr>
              <w:pStyle w:val="TableBodyTextMIRB"/>
            </w:pPr>
            <w:r w:rsidRPr="006E3D88">
              <w:t>JARDIN</w:t>
            </w:r>
          </w:p>
        </w:tc>
        <w:tc>
          <w:tcPr>
            <w:tcW w:w="946" w:type="pct"/>
            <w:vAlign w:val="center"/>
          </w:tcPr>
          <w:p w14:paraId="07DF9ECE" w14:textId="77777777" w:rsidR="00364040" w:rsidRDefault="00364040" w:rsidP="00364040">
            <w:pPr>
              <w:pStyle w:val="TableBodyTextMIRB"/>
            </w:pPr>
            <w:r w:rsidRPr="00EE4FB1">
              <w:t>Not applicable</w:t>
            </w:r>
          </w:p>
        </w:tc>
        <w:tc>
          <w:tcPr>
            <w:tcW w:w="901" w:type="pct"/>
            <w:vAlign w:val="center"/>
          </w:tcPr>
          <w:p w14:paraId="28DBED39" w14:textId="77777777" w:rsidR="00364040" w:rsidRDefault="00364040" w:rsidP="00364040">
            <w:pPr>
              <w:pStyle w:val="TableBodyTextMIRB"/>
            </w:pPr>
            <w:r w:rsidRPr="00EE4FB1">
              <w:t>Not applicable</w:t>
            </w:r>
          </w:p>
        </w:tc>
      </w:tr>
      <w:tr w:rsidR="00364040" w14:paraId="16D2AD64" w14:textId="77777777" w:rsidTr="00364040">
        <w:trPr>
          <w:cantSplit/>
        </w:trPr>
        <w:tc>
          <w:tcPr>
            <w:tcW w:w="1126" w:type="pct"/>
            <w:vAlign w:val="center"/>
          </w:tcPr>
          <w:p w14:paraId="63D85BDE" w14:textId="77777777" w:rsidR="00364040" w:rsidRPr="006E3D88" w:rsidRDefault="00364040" w:rsidP="00364040">
            <w:pPr>
              <w:pStyle w:val="TableBodyTextMIRB"/>
            </w:pPr>
            <w:r w:rsidRPr="006E3D88">
              <w:t>Junction</w:t>
            </w:r>
          </w:p>
        </w:tc>
        <w:tc>
          <w:tcPr>
            <w:tcW w:w="991" w:type="pct"/>
            <w:vAlign w:val="center"/>
          </w:tcPr>
          <w:p w14:paraId="7E493726" w14:textId="77777777" w:rsidR="00364040" w:rsidRPr="006E3D88" w:rsidRDefault="00364040" w:rsidP="00364040">
            <w:pPr>
              <w:pStyle w:val="TableBodyTextMIRB"/>
            </w:pPr>
            <w:r w:rsidRPr="006E3D88">
              <w:t>JNC</w:t>
            </w:r>
          </w:p>
        </w:tc>
        <w:tc>
          <w:tcPr>
            <w:tcW w:w="1036" w:type="pct"/>
            <w:vAlign w:val="center"/>
          </w:tcPr>
          <w:p w14:paraId="59D5B566" w14:textId="77777777" w:rsidR="00364040" w:rsidRDefault="00364040" w:rsidP="00364040">
            <w:pPr>
              <w:pStyle w:val="TableBodyTextMIRB"/>
            </w:pPr>
            <w:r w:rsidRPr="00B44BCA">
              <w:t>Not applicable</w:t>
            </w:r>
          </w:p>
        </w:tc>
        <w:tc>
          <w:tcPr>
            <w:tcW w:w="946" w:type="pct"/>
            <w:vAlign w:val="center"/>
          </w:tcPr>
          <w:p w14:paraId="769CE8FC" w14:textId="77777777" w:rsidR="00364040" w:rsidRDefault="00364040" w:rsidP="00364040">
            <w:pPr>
              <w:pStyle w:val="TableBodyTextMIRB"/>
            </w:pPr>
            <w:r w:rsidRPr="00EE4FB1">
              <w:t>Not applicable</w:t>
            </w:r>
          </w:p>
        </w:tc>
        <w:tc>
          <w:tcPr>
            <w:tcW w:w="901" w:type="pct"/>
            <w:vAlign w:val="center"/>
          </w:tcPr>
          <w:p w14:paraId="7CA31111" w14:textId="77777777" w:rsidR="00364040" w:rsidRDefault="00364040" w:rsidP="00364040">
            <w:pPr>
              <w:pStyle w:val="TableBodyTextMIRB"/>
            </w:pPr>
            <w:r w:rsidRPr="00EE4FB1">
              <w:t>Not applicable</w:t>
            </w:r>
          </w:p>
        </w:tc>
      </w:tr>
      <w:tr w:rsidR="00364040" w14:paraId="13D91CEA" w14:textId="77777777" w:rsidTr="00364040">
        <w:trPr>
          <w:cantSplit/>
        </w:trPr>
        <w:tc>
          <w:tcPr>
            <w:tcW w:w="1126" w:type="pct"/>
            <w:vAlign w:val="center"/>
          </w:tcPr>
          <w:p w14:paraId="2B52A4AE" w14:textId="77777777" w:rsidR="00364040" w:rsidRPr="006E3D88" w:rsidRDefault="00364040" w:rsidP="00364040">
            <w:pPr>
              <w:pStyle w:val="TableBodyTextMIRB"/>
            </w:pPr>
            <w:r w:rsidRPr="006E3D88">
              <w:t>Keep</w:t>
            </w:r>
          </w:p>
        </w:tc>
        <w:tc>
          <w:tcPr>
            <w:tcW w:w="991" w:type="pct"/>
            <w:vAlign w:val="center"/>
          </w:tcPr>
          <w:p w14:paraId="1C846867" w14:textId="77777777" w:rsidR="00364040" w:rsidRPr="006E3D88" w:rsidRDefault="00364040" w:rsidP="00364040">
            <w:pPr>
              <w:pStyle w:val="TableBodyTextMIRB"/>
            </w:pPr>
            <w:r w:rsidRPr="006E3D88">
              <w:t>KEEP</w:t>
            </w:r>
          </w:p>
        </w:tc>
        <w:tc>
          <w:tcPr>
            <w:tcW w:w="1036" w:type="pct"/>
            <w:vAlign w:val="center"/>
          </w:tcPr>
          <w:p w14:paraId="1EA5EBF2" w14:textId="77777777" w:rsidR="00364040" w:rsidRDefault="00364040" w:rsidP="00364040">
            <w:pPr>
              <w:pStyle w:val="TableBodyTextMIRB"/>
            </w:pPr>
            <w:r w:rsidRPr="00B44BCA">
              <w:t>Not applicable</w:t>
            </w:r>
          </w:p>
        </w:tc>
        <w:tc>
          <w:tcPr>
            <w:tcW w:w="946" w:type="pct"/>
            <w:vAlign w:val="center"/>
          </w:tcPr>
          <w:p w14:paraId="5E59630D" w14:textId="77777777" w:rsidR="00364040" w:rsidRDefault="00364040" w:rsidP="00364040">
            <w:pPr>
              <w:pStyle w:val="TableBodyTextMIRB"/>
            </w:pPr>
            <w:r w:rsidRPr="00EE4FB1">
              <w:t>Not applicable</w:t>
            </w:r>
          </w:p>
        </w:tc>
        <w:tc>
          <w:tcPr>
            <w:tcW w:w="901" w:type="pct"/>
            <w:vAlign w:val="center"/>
          </w:tcPr>
          <w:p w14:paraId="2639D625" w14:textId="77777777" w:rsidR="00364040" w:rsidRDefault="00364040" w:rsidP="00364040">
            <w:pPr>
              <w:pStyle w:val="TableBodyTextMIRB"/>
            </w:pPr>
            <w:r w:rsidRPr="00EE4FB1">
              <w:t>Not applicable</w:t>
            </w:r>
          </w:p>
        </w:tc>
      </w:tr>
      <w:tr w:rsidR="00364040" w14:paraId="5F362D25" w14:textId="77777777" w:rsidTr="00364040">
        <w:trPr>
          <w:cantSplit/>
        </w:trPr>
        <w:tc>
          <w:tcPr>
            <w:tcW w:w="1126" w:type="pct"/>
            <w:vAlign w:val="center"/>
          </w:tcPr>
          <w:p w14:paraId="0B36FDD3" w14:textId="77777777" w:rsidR="00364040" w:rsidRPr="006E3D88" w:rsidRDefault="00364040" w:rsidP="00364040">
            <w:pPr>
              <w:pStyle w:val="TableBodyTextMIRB"/>
            </w:pPr>
            <w:r w:rsidRPr="006E3D88">
              <w:lastRenderedPageBreak/>
              <w:t>Key</w:t>
            </w:r>
          </w:p>
        </w:tc>
        <w:tc>
          <w:tcPr>
            <w:tcW w:w="991" w:type="pct"/>
            <w:vAlign w:val="center"/>
          </w:tcPr>
          <w:p w14:paraId="57B43FB3" w14:textId="77777777" w:rsidR="00364040" w:rsidRPr="006E3D88" w:rsidRDefault="00364040" w:rsidP="00364040">
            <w:pPr>
              <w:pStyle w:val="TableBodyTextMIRB"/>
            </w:pPr>
            <w:r w:rsidRPr="006E3D88">
              <w:t>KEY</w:t>
            </w:r>
          </w:p>
        </w:tc>
        <w:tc>
          <w:tcPr>
            <w:tcW w:w="1036" w:type="pct"/>
            <w:vAlign w:val="center"/>
          </w:tcPr>
          <w:p w14:paraId="38FC8AC6" w14:textId="77777777" w:rsidR="00364040" w:rsidRDefault="00364040" w:rsidP="00364040">
            <w:pPr>
              <w:pStyle w:val="TableBodyTextMIRB"/>
            </w:pPr>
            <w:r w:rsidRPr="00B44BCA">
              <w:t>Not applicable</w:t>
            </w:r>
          </w:p>
        </w:tc>
        <w:tc>
          <w:tcPr>
            <w:tcW w:w="946" w:type="pct"/>
            <w:vAlign w:val="center"/>
          </w:tcPr>
          <w:p w14:paraId="4B64921D" w14:textId="77777777" w:rsidR="00364040" w:rsidRDefault="00364040" w:rsidP="00364040">
            <w:pPr>
              <w:pStyle w:val="TableBodyTextMIRB"/>
            </w:pPr>
            <w:r w:rsidRPr="00EE4FB1">
              <w:t>Not applicable</w:t>
            </w:r>
          </w:p>
        </w:tc>
        <w:tc>
          <w:tcPr>
            <w:tcW w:w="901" w:type="pct"/>
            <w:vAlign w:val="center"/>
          </w:tcPr>
          <w:p w14:paraId="6C46479C" w14:textId="77777777" w:rsidR="00364040" w:rsidRDefault="00364040" w:rsidP="00364040">
            <w:pPr>
              <w:pStyle w:val="TableBodyTextMIRB"/>
            </w:pPr>
            <w:r w:rsidRPr="00EE4FB1">
              <w:t>Not applicable</w:t>
            </w:r>
          </w:p>
        </w:tc>
      </w:tr>
      <w:tr w:rsidR="00364040" w14:paraId="738413BE" w14:textId="77777777" w:rsidTr="00364040">
        <w:trPr>
          <w:cantSplit/>
        </w:trPr>
        <w:tc>
          <w:tcPr>
            <w:tcW w:w="1126" w:type="pct"/>
            <w:vAlign w:val="center"/>
          </w:tcPr>
          <w:p w14:paraId="3C6EDFD9" w14:textId="77777777" w:rsidR="00364040" w:rsidRPr="006E3D88" w:rsidRDefault="00364040" w:rsidP="00364040">
            <w:pPr>
              <w:pStyle w:val="TableBodyTextMIRB"/>
            </w:pPr>
            <w:r w:rsidRPr="006E3D88">
              <w:t>Knoll</w:t>
            </w:r>
          </w:p>
        </w:tc>
        <w:tc>
          <w:tcPr>
            <w:tcW w:w="991" w:type="pct"/>
            <w:vAlign w:val="center"/>
          </w:tcPr>
          <w:p w14:paraId="048E67E5" w14:textId="77777777" w:rsidR="00364040" w:rsidRPr="006E3D88" w:rsidRDefault="00364040" w:rsidP="00364040">
            <w:pPr>
              <w:pStyle w:val="TableBodyTextMIRB"/>
            </w:pPr>
            <w:r w:rsidRPr="006E3D88">
              <w:t>KNOLL</w:t>
            </w:r>
          </w:p>
        </w:tc>
        <w:tc>
          <w:tcPr>
            <w:tcW w:w="1036" w:type="pct"/>
            <w:vAlign w:val="center"/>
          </w:tcPr>
          <w:p w14:paraId="66346A6C" w14:textId="77777777" w:rsidR="00364040" w:rsidRDefault="00364040" w:rsidP="00364040">
            <w:pPr>
              <w:pStyle w:val="TableBodyTextMIRB"/>
            </w:pPr>
            <w:r w:rsidRPr="00B44BCA">
              <w:t>Not applicable</w:t>
            </w:r>
          </w:p>
        </w:tc>
        <w:tc>
          <w:tcPr>
            <w:tcW w:w="946" w:type="pct"/>
            <w:vAlign w:val="center"/>
          </w:tcPr>
          <w:p w14:paraId="03E38DDA" w14:textId="77777777" w:rsidR="00364040" w:rsidRDefault="00364040" w:rsidP="00364040">
            <w:pPr>
              <w:pStyle w:val="TableBodyTextMIRB"/>
            </w:pPr>
            <w:r w:rsidRPr="00EE4FB1">
              <w:t>Not applicable</w:t>
            </w:r>
          </w:p>
        </w:tc>
        <w:tc>
          <w:tcPr>
            <w:tcW w:w="901" w:type="pct"/>
            <w:vAlign w:val="center"/>
          </w:tcPr>
          <w:p w14:paraId="4BC584CA" w14:textId="77777777" w:rsidR="00364040" w:rsidRDefault="00364040" w:rsidP="00364040">
            <w:pPr>
              <w:pStyle w:val="TableBodyTextMIRB"/>
            </w:pPr>
            <w:r w:rsidRPr="00EE4FB1">
              <w:t>Not applicable</w:t>
            </w:r>
          </w:p>
        </w:tc>
      </w:tr>
      <w:tr w:rsidR="00364040" w14:paraId="1398C990" w14:textId="77777777" w:rsidTr="00364040">
        <w:trPr>
          <w:cantSplit/>
        </w:trPr>
        <w:tc>
          <w:tcPr>
            <w:tcW w:w="1126" w:type="pct"/>
            <w:vAlign w:val="center"/>
          </w:tcPr>
          <w:p w14:paraId="2CF6627A" w14:textId="77777777" w:rsidR="00364040" w:rsidRPr="006E3D88" w:rsidRDefault="00364040" w:rsidP="00364040">
            <w:pPr>
              <w:pStyle w:val="TableBodyTextMIRB"/>
            </w:pPr>
            <w:r w:rsidRPr="006E3D88">
              <w:t>Lake</w:t>
            </w:r>
          </w:p>
        </w:tc>
        <w:tc>
          <w:tcPr>
            <w:tcW w:w="991" w:type="pct"/>
            <w:vAlign w:val="center"/>
          </w:tcPr>
          <w:p w14:paraId="032C9EF1" w14:textId="77777777" w:rsidR="00364040" w:rsidRPr="006E3D88" w:rsidRDefault="00364040" w:rsidP="00364040">
            <w:pPr>
              <w:pStyle w:val="TableBodyTextMIRB"/>
            </w:pPr>
            <w:r w:rsidRPr="006E3D88">
              <w:t>LK</w:t>
            </w:r>
          </w:p>
        </w:tc>
        <w:tc>
          <w:tcPr>
            <w:tcW w:w="1036" w:type="pct"/>
            <w:vAlign w:val="center"/>
          </w:tcPr>
          <w:p w14:paraId="61DA3500" w14:textId="77777777" w:rsidR="00364040" w:rsidRDefault="00364040" w:rsidP="00364040">
            <w:pPr>
              <w:pStyle w:val="TableBodyTextMIRB"/>
            </w:pPr>
            <w:r w:rsidRPr="00B44BCA">
              <w:t>Not applicable</w:t>
            </w:r>
          </w:p>
        </w:tc>
        <w:tc>
          <w:tcPr>
            <w:tcW w:w="946" w:type="pct"/>
            <w:vAlign w:val="center"/>
          </w:tcPr>
          <w:p w14:paraId="0B303CB6" w14:textId="77777777" w:rsidR="00364040" w:rsidRDefault="00364040" w:rsidP="00364040">
            <w:pPr>
              <w:pStyle w:val="TableBodyTextMIRB"/>
            </w:pPr>
            <w:r w:rsidRPr="00EE4FB1">
              <w:t>Not applicable</w:t>
            </w:r>
          </w:p>
        </w:tc>
        <w:tc>
          <w:tcPr>
            <w:tcW w:w="901" w:type="pct"/>
            <w:vAlign w:val="center"/>
          </w:tcPr>
          <w:p w14:paraId="5495D853" w14:textId="77777777" w:rsidR="00364040" w:rsidRDefault="00364040" w:rsidP="00364040">
            <w:pPr>
              <w:pStyle w:val="TableBodyTextMIRB"/>
            </w:pPr>
            <w:r w:rsidRPr="00EE4FB1">
              <w:t>Not applicable</w:t>
            </w:r>
          </w:p>
        </w:tc>
      </w:tr>
      <w:tr w:rsidR="00364040" w14:paraId="738229A6" w14:textId="77777777" w:rsidTr="00364040">
        <w:trPr>
          <w:cantSplit/>
        </w:trPr>
        <w:tc>
          <w:tcPr>
            <w:tcW w:w="1126" w:type="pct"/>
            <w:vAlign w:val="center"/>
          </w:tcPr>
          <w:p w14:paraId="677951E2" w14:textId="77777777" w:rsidR="00364040" w:rsidRPr="006E3D88" w:rsidRDefault="00364040" w:rsidP="00364040">
            <w:pPr>
              <w:pStyle w:val="TableBodyTextMIRB"/>
            </w:pPr>
            <w:r w:rsidRPr="006E3D88">
              <w:t>Lakes</w:t>
            </w:r>
          </w:p>
        </w:tc>
        <w:tc>
          <w:tcPr>
            <w:tcW w:w="991" w:type="pct"/>
            <w:vAlign w:val="center"/>
          </w:tcPr>
          <w:p w14:paraId="34472A43" w14:textId="77777777" w:rsidR="00364040" w:rsidRPr="006E3D88" w:rsidRDefault="00364040" w:rsidP="00364040">
            <w:pPr>
              <w:pStyle w:val="TableBodyTextMIRB"/>
            </w:pPr>
            <w:r w:rsidRPr="006E3D88">
              <w:t>LKS</w:t>
            </w:r>
          </w:p>
        </w:tc>
        <w:tc>
          <w:tcPr>
            <w:tcW w:w="1036" w:type="pct"/>
            <w:vAlign w:val="center"/>
          </w:tcPr>
          <w:p w14:paraId="292D1A0B" w14:textId="77777777" w:rsidR="00364040" w:rsidRDefault="00364040" w:rsidP="00364040">
            <w:pPr>
              <w:pStyle w:val="TableBodyTextMIRB"/>
            </w:pPr>
            <w:r w:rsidRPr="00B44BCA">
              <w:t>Not applicable</w:t>
            </w:r>
          </w:p>
        </w:tc>
        <w:tc>
          <w:tcPr>
            <w:tcW w:w="946" w:type="pct"/>
            <w:vAlign w:val="center"/>
          </w:tcPr>
          <w:p w14:paraId="424CD955" w14:textId="77777777" w:rsidR="00364040" w:rsidRDefault="00364040" w:rsidP="00364040">
            <w:pPr>
              <w:pStyle w:val="TableBodyTextMIRB"/>
            </w:pPr>
            <w:r w:rsidRPr="00EE4FB1">
              <w:t>Not applicable</w:t>
            </w:r>
          </w:p>
        </w:tc>
        <w:tc>
          <w:tcPr>
            <w:tcW w:w="901" w:type="pct"/>
            <w:vAlign w:val="center"/>
          </w:tcPr>
          <w:p w14:paraId="193A7AB5" w14:textId="77777777" w:rsidR="00364040" w:rsidRDefault="00364040" w:rsidP="00364040">
            <w:pPr>
              <w:pStyle w:val="TableBodyTextMIRB"/>
            </w:pPr>
            <w:r w:rsidRPr="00EE4FB1">
              <w:t>Not applicable</w:t>
            </w:r>
          </w:p>
        </w:tc>
      </w:tr>
      <w:tr w:rsidR="00364040" w14:paraId="71DB9B5B" w14:textId="77777777" w:rsidTr="00364040">
        <w:trPr>
          <w:cantSplit/>
        </w:trPr>
        <w:tc>
          <w:tcPr>
            <w:tcW w:w="1126" w:type="pct"/>
            <w:vAlign w:val="center"/>
          </w:tcPr>
          <w:p w14:paraId="6384B279" w14:textId="77777777" w:rsidR="00364040" w:rsidRPr="006E3D88" w:rsidRDefault="00364040" w:rsidP="00364040">
            <w:pPr>
              <w:pStyle w:val="TableBodyTextMIRB"/>
            </w:pPr>
            <w:r w:rsidRPr="006E3D88">
              <w:t>Lakeway</w:t>
            </w:r>
          </w:p>
        </w:tc>
        <w:tc>
          <w:tcPr>
            <w:tcW w:w="991" w:type="pct"/>
            <w:vAlign w:val="center"/>
          </w:tcPr>
          <w:p w14:paraId="74BFBED2" w14:textId="77777777" w:rsidR="00364040" w:rsidRPr="006E3D88" w:rsidRDefault="00364040" w:rsidP="00364040">
            <w:pPr>
              <w:pStyle w:val="TableBodyTextMIRB"/>
            </w:pPr>
            <w:r w:rsidRPr="006E3D88">
              <w:t>LKWY</w:t>
            </w:r>
          </w:p>
        </w:tc>
        <w:tc>
          <w:tcPr>
            <w:tcW w:w="1036" w:type="pct"/>
            <w:vAlign w:val="center"/>
          </w:tcPr>
          <w:p w14:paraId="7B086995" w14:textId="77777777" w:rsidR="00364040" w:rsidRDefault="00364040" w:rsidP="00364040">
            <w:pPr>
              <w:pStyle w:val="TableBodyTextMIRB"/>
            </w:pPr>
            <w:r w:rsidRPr="00B44BCA">
              <w:t>Not applicable</w:t>
            </w:r>
          </w:p>
        </w:tc>
        <w:tc>
          <w:tcPr>
            <w:tcW w:w="946" w:type="pct"/>
            <w:vAlign w:val="center"/>
          </w:tcPr>
          <w:p w14:paraId="0CC77D88" w14:textId="77777777" w:rsidR="00364040" w:rsidRDefault="00364040" w:rsidP="00364040">
            <w:pPr>
              <w:pStyle w:val="TableBodyTextMIRB"/>
            </w:pPr>
            <w:r w:rsidRPr="00EE4FB1">
              <w:t>Not applicable</w:t>
            </w:r>
          </w:p>
        </w:tc>
        <w:tc>
          <w:tcPr>
            <w:tcW w:w="901" w:type="pct"/>
            <w:vAlign w:val="center"/>
          </w:tcPr>
          <w:p w14:paraId="5C277C62" w14:textId="77777777" w:rsidR="00364040" w:rsidRDefault="00364040" w:rsidP="00364040">
            <w:pPr>
              <w:pStyle w:val="TableBodyTextMIRB"/>
            </w:pPr>
            <w:r w:rsidRPr="00EE4FB1">
              <w:t>Not applicable</w:t>
            </w:r>
          </w:p>
        </w:tc>
      </w:tr>
      <w:tr w:rsidR="00364040" w14:paraId="656D93DA" w14:textId="77777777" w:rsidTr="00364040">
        <w:trPr>
          <w:cantSplit/>
        </w:trPr>
        <w:tc>
          <w:tcPr>
            <w:tcW w:w="1126" w:type="pct"/>
            <w:vAlign w:val="center"/>
          </w:tcPr>
          <w:p w14:paraId="10E3F782" w14:textId="77777777" w:rsidR="00364040" w:rsidRPr="006E3D88" w:rsidRDefault="00364040" w:rsidP="00364040">
            <w:pPr>
              <w:pStyle w:val="TableBodyTextMIRB"/>
            </w:pPr>
            <w:r w:rsidRPr="006E3D88">
              <w:t>Land</w:t>
            </w:r>
          </w:p>
        </w:tc>
        <w:tc>
          <w:tcPr>
            <w:tcW w:w="991" w:type="pct"/>
            <w:vAlign w:val="center"/>
          </w:tcPr>
          <w:p w14:paraId="149AFD09" w14:textId="77777777" w:rsidR="00364040" w:rsidRPr="006E3D88" w:rsidRDefault="00364040" w:rsidP="00364040">
            <w:pPr>
              <w:pStyle w:val="TableBodyTextMIRB"/>
            </w:pPr>
            <w:r w:rsidRPr="006E3D88">
              <w:t>LAND</w:t>
            </w:r>
          </w:p>
        </w:tc>
        <w:tc>
          <w:tcPr>
            <w:tcW w:w="1036" w:type="pct"/>
            <w:vAlign w:val="center"/>
          </w:tcPr>
          <w:p w14:paraId="18EA0EB3" w14:textId="77777777" w:rsidR="00364040" w:rsidRDefault="00364040" w:rsidP="00364040">
            <w:pPr>
              <w:pStyle w:val="TableBodyTextMIRB"/>
            </w:pPr>
            <w:r w:rsidRPr="00B44BCA">
              <w:t>Not applicable</w:t>
            </w:r>
          </w:p>
        </w:tc>
        <w:tc>
          <w:tcPr>
            <w:tcW w:w="946" w:type="pct"/>
            <w:vAlign w:val="center"/>
          </w:tcPr>
          <w:p w14:paraId="6642A6FE" w14:textId="77777777" w:rsidR="00364040" w:rsidRDefault="00364040" w:rsidP="00364040">
            <w:pPr>
              <w:pStyle w:val="TableBodyTextMIRB"/>
            </w:pPr>
            <w:r w:rsidRPr="00EE4FB1">
              <w:t>Not applicable</w:t>
            </w:r>
          </w:p>
        </w:tc>
        <w:tc>
          <w:tcPr>
            <w:tcW w:w="901" w:type="pct"/>
            <w:vAlign w:val="center"/>
          </w:tcPr>
          <w:p w14:paraId="260D406E" w14:textId="77777777" w:rsidR="00364040" w:rsidRDefault="00364040" w:rsidP="00364040">
            <w:pPr>
              <w:pStyle w:val="TableBodyTextMIRB"/>
            </w:pPr>
            <w:r w:rsidRPr="00EE4FB1">
              <w:t>Not applicable</w:t>
            </w:r>
          </w:p>
        </w:tc>
      </w:tr>
      <w:tr w:rsidR="00364040" w14:paraId="292F8908" w14:textId="77777777" w:rsidTr="00364040">
        <w:trPr>
          <w:cantSplit/>
        </w:trPr>
        <w:tc>
          <w:tcPr>
            <w:tcW w:w="1126" w:type="pct"/>
            <w:vAlign w:val="center"/>
          </w:tcPr>
          <w:p w14:paraId="37CDEE82" w14:textId="77777777" w:rsidR="00364040" w:rsidRPr="006E3D88" w:rsidRDefault="00364040" w:rsidP="00364040">
            <w:pPr>
              <w:pStyle w:val="TableBodyTextMIRB"/>
            </w:pPr>
            <w:r w:rsidRPr="006E3D88">
              <w:t>Landing</w:t>
            </w:r>
          </w:p>
        </w:tc>
        <w:tc>
          <w:tcPr>
            <w:tcW w:w="991" w:type="pct"/>
            <w:vAlign w:val="center"/>
          </w:tcPr>
          <w:p w14:paraId="7243C2AC" w14:textId="77777777" w:rsidR="00364040" w:rsidRPr="006E3D88" w:rsidRDefault="00364040" w:rsidP="00364040">
            <w:pPr>
              <w:pStyle w:val="TableBodyTextMIRB"/>
            </w:pPr>
            <w:r w:rsidRPr="006E3D88">
              <w:t>LANDNG</w:t>
            </w:r>
          </w:p>
        </w:tc>
        <w:tc>
          <w:tcPr>
            <w:tcW w:w="1036" w:type="pct"/>
            <w:vAlign w:val="center"/>
          </w:tcPr>
          <w:p w14:paraId="2C902B55" w14:textId="77777777" w:rsidR="00364040" w:rsidRDefault="00364040" w:rsidP="00364040">
            <w:pPr>
              <w:pStyle w:val="TableBodyTextMIRB"/>
            </w:pPr>
            <w:r w:rsidRPr="00B44BCA">
              <w:t>Not applicable</w:t>
            </w:r>
          </w:p>
        </w:tc>
        <w:tc>
          <w:tcPr>
            <w:tcW w:w="946" w:type="pct"/>
            <w:vAlign w:val="center"/>
          </w:tcPr>
          <w:p w14:paraId="31DB369E" w14:textId="77777777" w:rsidR="00364040" w:rsidRDefault="00364040" w:rsidP="00364040">
            <w:pPr>
              <w:pStyle w:val="TableBodyTextMIRB"/>
            </w:pPr>
            <w:r w:rsidRPr="00EE4FB1">
              <w:t>Not applicable</w:t>
            </w:r>
          </w:p>
        </w:tc>
        <w:tc>
          <w:tcPr>
            <w:tcW w:w="901" w:type="pct"/>
            <w:vAlign w:val="center"/>
          </w:tcPr>
          <w:p w14:paraId="41CB23F7" w14:textId="77777777" w:rsidR="00364040" w:rsidRDefault="00364040" w:rsidP="00364040">
            <w:pPr>
              <w:pStyle w:val="TableBodyTextMIRB"/>
            </w:pPr>
            <w:r w:rsidRPr="00EE4FB1">
              <w:t>Not applicable</w:t>
            </w:r>
          </w:p>
        </w:tc>
      </w:tr>
      <w:tr w:rsidR="00364040" w14:paraId="578D92B7" w14:textId="77777777" w:rsidTr="00364040">
        <w:trPr>
          <w:cantSplit/>
        </w:trPr>
        <w:tc>
          <w:tcPr>
            <w:tcW w:w="1126" w:type="pct"/>
            <w:vAlign w:val="center"/>
          </w:tcPr>
          <w:p w14:paraId="1FA8CAA1" w14:textId="77777777" w:rsidR="00364040" w:rsidRPr="006E3D88" w:rsidRDefault="00364040" w:rsidP="00364040">
            <w:pPr>
              <w:pStyle w:val="TableBodyTextMIRB"/>
            </w:pPr>
            <w:r w:rsidRPr="006E3D88">
              <w:t>Lane</w:t>
            </w:r>
          </w:p>
        </w:tc>
        <w:tc>
          <w:tcPr>
            <w:tcW w:w="991" w:type="pct"/>
            <w:vAlign w:val="center"/>
          </w:tcPr>
          <w:p w14:paraId="29724A59" w14:textId="77777777" w:rsidR="00364040" w:rsidRPr="006E3D88" w:rsidRDefault="00364040" w:rsidP="00364040">
            <w:pPr>
              <w:pStyle w:val="TableBodyTextMIRB"/>
            </w:pPr>
            <w:r w:rsidRPr="006E3D88">
              <w:t>LANE</w:t>
            </w:r>
          </w:p>
        </w:tc>
        <w:tc>
          <w:tcPr>
            <w:tcW w:w="1036" w:type="pct"/>
            <w:vAlign w:val="center"/>
          </w:tcPr>
          <w:p w14:paraId="209AF33A" w14:textId="77777777" w:rsidR="00364040" w:rsidRDefault="00364040" w:rsidP="00364040">
            <w:pPr>
              <w:pStyle w:val="TableBodyTextMIRB"/>
            </w:pPr>
            <w:r w:rsidRPr="00B44BCA">
              <w:t>Not applicable</w:t>
            </w:r>
          </w:p>
        </w:tc>
        <w:tc>
          <w:tcPr>
            <w:tcW w:w="946" w:type="pct"/>
            <w:vAlign w:val="center"/>
          </w:tcPr>
          <w:p w14:paraId="7371C911" w14:textId="77777777" w:rsidR="00364040" w:rsidRDefault="00364040" w:rsidP="00364040">
            <w:pPr>
              <w:pStyle w:val="TableBodyTextMIRB"/>
            </w:pPr>
            <w:r w:rsidRPr="00EE4FB1">
              <w:t>Not applicable</w:t>
            </w:r>
          </w:p>
        </w:tc>
        <w:tc>
          <w:tcPr>
            <w:tcW w:w="901" w:type="pct"/>
            <w:vAlign w:val="center"/>
          </w:tcPr>
          <w:p w14:paraId="6F3B7893" w14:textId="77777777" w:rsidR="00364040" w:rsidRDefault="00364040" w:rsidP="00364040">
            <w:pPr>
              <w:pStyle w:val="TableBodyTextMIRB"/>
            </w:pPr>
            <w:r w:rsidRPr="00EE4FB1">
              <w:t>Not applicable</w:t>
            </w:r>
          </w:p>
        </w:tc>
      </w:tr>
      <w:tr w:rsidR="00364040" w14:paraId="56EA5734" w14:textId="77777777" w:rsidTr="00364040">
        <w:trPr>
          <w:cantSplit/>
        </w:trPr>
        <w:tc>
          <w:tcPr>
            <w:tcW w:w="1126" w:type="pct"/>
            <w:vAlign w:val="center"/>
          </w:tcPr>
          <w:p w14:paraId="6D42654C" w14:textId="77777777" w:rsidR="00364040" w:rsidRPr="006E3D88" w:rsidRDefault="00364040" w:rsidP="00364040">
            <w:pPr>
              <w:pStyle w:val="TableBodyTextMIRB"/>
            </w:pPr>
            <w:r w:rsidRPr="006E3D88">
              <w:t>Lanes</w:t>
            </w:r>
          </w:p>
        </w:tc>
        <w:tc>
          <w:tcPr>
            <w:tcW w:w="991" w:type="pct"/>
            <w:vAlign w:val="center"/>
          </w:tcPr>
          <w:p w14:paraId="27350740" w14:textId="77777777" w:rsidR="00364040" w:rsidRPr="006E3D88" w:rsidRDefault="00364040" w:rsidP="00364040">
            <w:pPr>
              <w:pStyle w:val="TableBodyTextMIRB"/>
            </w:pPr>
            <w:r w:rsidRPr="006E3D88">
              <w:t>LANES</w:t>
            </w:r>
          </w:p>
        </w:tc>
        <w:tc>
          <w:tcPr>
            <w:tcW w:w="1036" w:type="pct"/>
            <w:vAlign w:val="center"/>
          </w:tcPr>
          <w:p w14:paraId="3863F8CB" w14:textId="77777777" w:rsidR="00364040" w:rsidRDefault="00364040" w:rsidP="00364040">
            <w:pPr>
              <w:pStyle w:val="TableBodyTextMIRB"/>
            </w:pPr>
            <w:r w:rsidRPr="00B44BCA">
              <w:t>Not applicable</w:t>
            </w:r>
          </w:p>
        </w:tc>
        <w:tc>
          <w:tcPr>
            <w:tcW w:w="946" w:type="pct"/>
            <w:vAlign w:val="center"/>
          </w:tcPr>
          <w:p w14:paraId="6E4C55B7" w14:textId="77777777" w:rsidR="00364040" w:rsidRDefault="00364040" w:rsidP="00364040">
            <w:pPr>
              <w:pStyle w:val="TableBodyTextMIRB"/>
            </w:pPr>
            <w:r w:rsidRPr="00EE4FB1">
              <w:t>Not applicable</w:t>
            </w:r>
          </w:p>
        </w:tc>
        <w:tc>
          <w:tcPr>
            <w:tcW w:w="901" w:type="pct"/>
            <w:vAlign w:val="center"/>
          </w:tcPr>
          <w:p w14:paraId="018142BF" w14:textId="77777777" w:rsidR="00364040" w:rsidRDefault="00364040" w:rsidP="00364040">
            <w:pPr>
              <w:pStyle w:val="TableBodyTextMIRB"/>
            </w:pPr>
            <w:r w:rsidRPr="00EE4FB1">
              <w:t>Not applicable</w:t>
            </w:r>
          </w:p>
        </w:tc>
      </w:tr>
      <w:tr w:rsidR="00364040" w14:paraId="61496699" w14:textId="77777777" w:rsidTr="00364040">
        <w:trPr>
          <w:cantSplit/>
        </w:trPr>
        <w:tc>
          <w:tcPr>
            <w:tcW w:w="1126" w:type="pct"/>
            <w:vAlign w:val="center"/>
          </w:tcPr>
          <w:p w14:paraId="77203A1C" w14:textId="77777777" w:rsidR="00364040" w:rsidRPr="006E3D88" w:rsidRDefault="00364040" w:rsidP="00364040">
            <w:pPr>
              <w:pStyle w:val="TableBodyTextMIRB"/>
            </w:pPr>
            <w:r w:rsidRPr="006E3D88">
              <w:t>Laneway</w:t>
            </w:r>
          </w:p>
        </w:tc>
        <w:tc>
          <w:tcPr>
            <w:tcW w:w="991" w:type="pct"/>
            <w:vAlign w:val="center"/>
          </w:tcPr>
          <w:p w14:paraId="2A622FC5" w14:textId="77777777" w:rsidR="00364040" w:rsidRPr="006E3D88" w:rsidRDefault="00364040" w:rsidP="00364040">
            <w:pPr>
              <w:pStyle w:val="TableBodyTextMIRB"/>
            </w:pPr>
            <w:r w:rsidRPr="006E3D88">
              <w:t>LANEWY</w:t>
            </w:r>
          </w:p>
        </w:tc>
        <w:tc>
          <w:tcPr>
            <w:tcW w:w="1036" w:type="pct"/>
            <w:vAlign w:val="center"/>
          </w:tcPr>
          <w:p w14:paraId="13CF6C1D" w14:textId="77777777" w:rsidR="00364040" w:rsidRDefault="00364040" w:rsidP="00364040">
            <w:pPr>
              <w:pStyle w:val="TableBodyTextMIRB"/>
            </w:pPr>
            <w:r w:rsidRPr="00B44BCA">
              <w:t>Not applicable</w:t>
            </w:r>
          </w:p>
        </w:tc>
        <w:tc>
          <w:tcPr>
            <w:tcW w:w="946" w:type="pct"/>
            <w:vAlign w:val="center"/>
          </w:tcPr>
          <w:p w14:paraId="17735C52" w14:textId="77777777" w:rsidR="00364040" w:rsidRDefault="00364040" w:rsidP="00364040">
            <w:pPr>
              <w:pStyle w:val="TableBodyTextMIRB"/>
            </w:pPr>
            <w:r w:rsidRPr="00EE4FB1">
              <w:t>Not applicable</w:t>
            </w:r>
          </w:p>
        </w:tc>
        <w:tc>
          <w:tcPr>
            <w:tcW w:w="901" w:type="pct"/>
            <w:vAlign w:val="center"/>
          </w:tcPr>
          <w:p w14:paraId="3FA969B7" w14:textId="77777777" w:rsidR="00364040" w:rsidRDefault="00364040" w:rsidP="00364040">
            <w:pPr>
              <w:pStyle w:val="TableBodyTextMIRB"/>
            </w:pPr>
            <w:r w:rsidRPr="00EE4FB1">
              <w:t>Not applicable</w:t>
            </w:r>
          </w:p>
        </w:tc>
      </w:tr>
      <w:tr w:rsidR="00364040" w14:paraId="10F6436B" w14:textId="77777777" w:rsidTr="00364040">
        <w:trPr>
          <w:cantSplit/>
        </w:trPr>
        <w:tc>
          <w:tcPr>
            <w:tcW w:w="1126" w:type="pct"/>
            <w:vAlign w:val="center"/>
          </w:tcPr>
          <w:p w14:paraId="57F1E29B" w14:textId="77777777" w:rsidR="00364040" w:rsidRPr="006E3D88" w:rsidRDefault="00364040" w:rsidP="00364040">
            <w:pPr>
              <w:pStyle w:val="TableBodyTextMIRB"/>
            </w:pPr>
            <w:r w:rsidRPr="006E3D88">
              <w:t>Lawn</w:t>
            </w:r>
          </w:p>
        </w:tc>
        <w:tc>
          <w:tcPr>
            <w:tcW w:w="991" w:type="pct"/>
            <w:vAlign w:val="center"/>
          </w:tcPr>
          <w:p w14:paraId="758F4B24" w14:textId="77777777" w:rsidR="00364040" w:rsidRPr="006E3D88" w:rsidRDefault="00364040" w:rsidP="00364040">
            <w:pPr>
              <w:pStyle w:val="TableBodyTextMIRB"/>
            </w:pPr>
            <w:r w:rsidRPr="006E3D88">
              <w:t>LAWN</w:t>
            </w:r>
          </w:p>
        </w:tc>
        <w:tc>
          <w:tcPr>
            <w:tcW w:w="1036" w:type="pct"/>
            <w:vAlign w:val="center"/>
          </w:tcPr>
          <w:p w14:paraId="1542A76E" w14:textId="77777777" w:rsidR="00364040" w:rsidRDefault="00364040" w:rsidP="00364040">
            <w:pPr>
              <w:pStyle w:val="TableBodyTextMIRB"/>
            </w:pPr>
            <w:r w:rsidRPr="00B44BCA">
              <w:t>Not applicable</w:t>
            </w:r>
          </w:p>
        </w:tc>
        <w:tc>
          <w:tcPr>
            <w:tcW w:w="946" w:type="pct"/>
            <w:vAlign w:val="center"/>
          </w:tcPr>
          <w:p w14:paraId="391DEA79" w14:textId="77777777" w:rsidR="00364040" w:rsidRDefault="00364040" w:rsidP="00364040">
            <w:pPr>
              <w:pStyle w:val="TableBodyTextMIRB"/>
            </w:pPr>
            <w:r w:rsidRPr="00EE4FB1">
              <w:t>Not applicable</w:t>
            </w:r>
          </w:p>
        </w:tc>
        <w:tc>
          <w:tcPr>
            <w:tcW w:w="901" w:type="pct"/>
            <w:vAlign w:val="center"/>
          </w:tcPr>
          <w:p w14:paraId="4BB8F0AF" w14:textId="77777777" w:rsidR="00364040" w:rsidRDefault="00364040" w:rsidP="00364040">
            <w:pPr>
              <w:pStyle w:val="TableBodyTextMIRB"/>
            </w:pPr>
            <w:r w:rsidRPr="00EE4FB1">
              <w:t>Not applicable</w:t>
            </w:r>
          </w:p>
        </w:tc>
      </w:tr>
      <w:tr w:rsidR="00364040" w14:paraId="68B7BD98" w14:textId="77777777" w:rsidTr="00364040">
        <w:trPr>
          <w:cantSplit/>
        </w:trPr>
        <w:tc>
          <w:tcPr>
            <w:tcW w:w="1126" w:type="pct"/>
            <w:vAlign w:val="center"/>
          </w:tcPr>
          <w:p w14:paraId="52850B2E" w14:textId="77777777" w:rsidR="00364040" w:rsidRPr="006E3D88" w:rsidRDefault="00364040" w:rsidP="00364040">
            <w:pPr>
              <w:pStyle w:val="TableBodyTextMIRB"/>
            </w:pPr>
            <w:r w:rsidRPr="006E3D88">
              <w:t>Limits</w:t>
            </w:r>
          </w:p>
        </w:tc>
        <w:tc>
          <w:tcPr>
            <w:tcW w:w="991" w:type="pct"/>
            <w:vAlign w:val="center"/>
          </w:tcPr>
          <w:p w14:paraId="550ABD19" w14:textId="77777777" w:rsidR="00364040" w:rsidRPr="006E3D88" w:rsidRDefault="00364040" w:rsidP="00364040">
            <w:pPr>
              <w:pStyle w:val="TableBodyTextMIRB"/>
            </w:pPr>
            <w:r w:rsidRPr="006E3D88">
              <w:t>LMTS</w:t>
            </w:r>
          </w:p>
        </w:tc>
        <w:tc>
          <w:tcPr>
            <w:tcW w:w="1036" w:type="pct"/>
            <w:vAlign w:val="center"/>
          </w:tcPr>
          <w:p w14:paraId="18055CAC" w14:textId="77777777" w:rsidR="00364040" w:rsidRDefault="00364040" w:rsidP="00364040">
            <w:pPr>
              <w:pStyle w:val="TableBodyTextMIRB"/>
            </w:pPr>
            <w:r w:rsidRPr="00B44BCA">
              <w:t>Not applicable</w:t>
            </w:r>
          </w:p>
        </w:tc>
        <w:tc>
          <w:tcPr>
            <w:tcW w:w="946" w:type="pct"/>
            <w:vAlign w:val="center"/>
          </w:tcPr>
          <w:p w14:paraId="20C0FE3D" w14:textId="77777777" w:rsidR="00364040" w:rsidRDefault="00364040" w:rsidP="00364040">
            <w:pPr>
              <w:pStyle w:val="TableBodyTextMIRB"/>
            </w:pPr>
            <w:r w:rsidRPr="00EE4FB1">
              <w:t>Not applicable</w:t>
            </w:r>
          </w:p>
        </w:tc>
        <w:tc>
          <w:tcPr>
            <w:tcW w:w="901" w:type="pct"/>
            <w:vAlign w:val="center"/>
          </w:tcPr>
          <w:p w14:paraId="26E63624" w14:textId="77777777" w:rsidR="00364040" w:rsidRDefault="00364040" w:rsidP="00364040">
            <w:pPr>
              <w:pStyle w:val="TableBodyTextMIRB"/>
            </w:pPr>
            <w:r w:rsidRPr="00EE4FB1">
              <w:t>Not applicable</w:t>
            </w:r>
          </w:p>
        </w:tc>
      </w:tr>
      <w:tr w:rsidR="00364040" w14:paraId="5EC81AD5" w14:textId="77777777" w:rsidTr="00364040">
        <w:trPr>
          <w:cantSplit/>
        </w:trPr>
        <w:tc>
          <w:tcPr>
            <w:tcW w:w="1126" w:type="pct"/>
            <w:vAlign w:val="center"/>
          </w:tcPr>
          <w:p w14:paraId="6BF16B19" w14:textId="77777777" w:rsidR="00364040" w:rsidRPr="006E3D88" w:rsidRDefault="00364040" w:rsidP="00364040">
            <w:pPr>
              <w:pStyle w:val="TableBodyTextMIRB"/>
            </w:pPr>
            <w:r w:rsidRPr="006E3D88">
              <w:t>Line</w:t>
            </w:r>
          </w:p>
        </w:tc>
        <w:tc>
          <w:tcPr>
            <w:tcW w:w="991" w:type="pct"/>
            <w:vAlign w:val="center"/>
          </w:tcPr>
          <w:p w14:paraId="27A69A17" w14:textId="77777777" w:rsidR="00364040" w:rsidRPr="006E3D88" w:rsidRDefault="00364040" w:rsidP="00364040">
            <w:pPr>
              <w:pStyle w:val="TableBodyTextMIRB"/>
            </w:pPr>
            <w:r w:rsidRPr="006E3D88">
              <w:t>LINE</w:t>
            </w:r>
          </w:p>
        </w:tc>
        <w:tc>
          <w:tcPr>
            <w:tcW w:w="1036" w:type="pct"/>
            <w:vAlign w:val="center"/>
          </w:tcPr>
          <w:p w14:paraId="3D722F82" w14:textId="77777777" w:rsidR="00364040" w:rsidRDefault="00364040" w:rsidP="00364040">
            <w:pPr>
              <w:pStyle w:val="TableBodyTextMIRB"/>
            </w:pPr>
            <w:r w:rsidRPr="00B44BCA">
              <w:t>Not applicable</w:t>
            </w:r>
          </w:p>
        </w:tc>
        <w:tc>
          <w:tcPr>
            <w:tcW w:w="946" w:type="pct"/>
            <w:vAlign w:val="center"/>
          </w:tcPr>
          <w:p w14:paraId="60956F2F" w14:textId="77777777" w:rsidR="00364040" w:rsidRDefault="00364040" w:rsidP="00364040">
            <w:pPr>
              <w:pStyle w:val="TableBodyTextMIRB"/>
            </w:pPr>
            <w:r w:rsidRPr="00EE4FB1">
              <w:t>Not applicable</w:t>
            </w:r>
          </w:p>
        </w:tc>
        <w:tc>
          <w:tcPr>
            <w:tcW w:w="901" w:type="pct"/>
            <w:vAlign w:val="center"/>
          </w:tcPr>
          <w:p w14:paraId="5FD7398F" w14:textId="77777777" w:rsidR="00364040" w:rsidRDefault="00364040" w:rsidP="00364040">
            <w:pPr>
              <w:pStyle w:val="TableBodyTextMIRB"/>
            </w:pPr>
            <w:r w:rsidRPr="00EE4FB1">
              <w:t>Not applicable</w:t>
            </w:r>
          </w:p>
        </w:tc>
      </w:tr>
      <w:tr w:rsidR="00364040" w14:paraId="0331D5EA" w14:textId="77777777" w:rsidTr="00364040">
        <w:trPr>
          <w:cantSplit/>
        </w:trPr>
        <w:tc>
          <w:tcPr>
            <w:tcW w:w="1126" w:type="pct"/>
            <w:vAlign w:val="center"/>
          </w:tcPr>
          <w:p w14:paraId="3DBA4F32" w14:textId="77777777" w:rsidR="00364040" w:rsidRPr="006E3D88" w:rsidRDefault="00364040" w:rsidP="00364040">
            <w:pPr>
              <w:pStyle w:val="TableBodyTextMIRB"/>
            </w:pPr>
            <w:r w:rsidRPr="006E3D88">
              <w:t>Link</w:t>
            </w:r>
          </w:p>
        </w:tc>
        <w:tc>
          <w:tcPr>
            <w:tcW w:w="991" w:type="pct"/>
            <w:vAlign w:val="center"/>
          </w:tcPr>
          <w:p w14:paraId="2F7D07A2" w14:textId="77777777" w:rsidR="00364040" w:rsidRPr="006E3D88" w:rsidRDefault="00364040" w:rsidP="00364040">
            <w:pPr>
              <w:pStyle w:val="TableBodyTextMIRB"/>
            </w:pPr>
            <w:r w:rsidRPr="006E3D88">
              <w:t>LINK</w:t>
            </w:r>
          </w:p>
        </w:tc>
        <w:tc>
          <w:tcPr>
            <w:tcW w:w="1036" w:type="pct"/>
            <w:vAlign w:val="center"/>
          </w:tcPr>
          <w:p w14:paraId="6A9A9CDA" w14:textId="77777777" w:rsidR="00364040" w:rsidRDefault="00364040" w:rsidP="00364040">
            <w:pPr>
              <w:pStyle w:val="TableBodyTextMIRB"/>
            </w:pPr>
            <w:r w:rsidRPr="00B44BCA">
              <w:t>Not applicable</w:t>
            </w:r>
          </w:p>
        </w:tc>
        <w:tc>
          <w:tcPr>
            <w:tcW w:w="946" w:type="pct"/>
            <w:vAlign w:val="center"/>
          </w:tcPr>
          <w:p w14:paraId="48805094" w14:textId="77777777" w:rsidR="00364040" w:rsidRDefault="00364040" w:rsidP="00364040">
            <w:pPr>
              <w:pStyle w:val="TableBodyTextMIRB"/>
            </w:pPr>
            <w:r w:rsidRPr="00EE4FB1">
              <w:t>Not applicable</w:t>
            </w:r>
          </w:p>
        </w:tc>
        <w:tc>
          <w:tcPr>
            <w:tcW w:w="901" w:type="pct"/>
            <w:vAlign w:val="center"/>
          </w:tcPr>
          <w:p w14:paraId="7DA0217E" w14:textId="77777777" w:rsidR="00364040" w:rsidRDefault="00364040" w:rsidP="00364040">
            <w:pPr>
              <w:pStyle w:val="TableBodyTextMIRB"/>
            </w:pPr>
            <w:r w:rsidRPr="00EE4FB1">
              <w:t>Not applicable</w:t>
            </w:r>
          </w:p>
        </w:tc>
      </w:tr>
      <w:tr w:rsidR="00364040" w14:paraId="6940D008" w14:textId="77777777" w:rsidTr="00364040">
        <w:trPr>
          <w:cantSplit/>
        </w:trPr>
        <w:tc>
          <w:tcPr>
            <w:tcW w:w="1126" w:type="pct"/>
            <w:vAlign w:val="center"/>
          </w:tcPr>
          <w:p w14:paraId="29E81E4B" w14:textId="77777777" w:rsidR="00364040" w:rsidRPr="006E3D88" w:rsidRDefault="00364040" w:rsidP="00364040">
            <w:pPr>
              <w:pStyle w:val="TableBodyTextMIRB"/>
            </w:pPr>
            <w:r w:rsidRPr="006E3D88">
              <w:t>Lock</w:t>
            </w:r>
          </w:p>
        </w:tc>
        <w:tc>
          <w:tcPr>
            <w:tcW w:w="991" w:type="pct"/>
            <w:vAlign w:val="center"/>
          </w:tcPr>
          <w:p w14:paraId="48DEE423" w14:textId="77777777" w:rsidR="00364040" w:rsidRPr="006E3D88" w:rsidRDefault="00364040" w:rsidP="00364040">
            <w:pPr>
              <w:pStyle w:val="TableBodyTextMIRB"/>
            </w:pPr>
            <w:r w:rsidRPr="006E3D88">
              <w:t>LOCK</w:t>
            </w:r>
          </w:p>
        </w:tc>
        <w:tc>
          <w:tcPr>
            <w:tcW w:w="1036" w:type="pct"/>
            <w:vAlign w:val="center"/>
          </w:tcPr>
          <w:p w14:paraId="29E2E8BC" w14:textId="77777777" w:rsidR="00364040" w:rsidRDefault="00364040" w:rsidP="00364040">
            <w:pPr>
              <w:pStyle w:val="TableBodyTextMIRB"/>
            </w:pPr>
            <w:r w:rsidRPr="00B44BCA">
              <w:t>Not applicable</w:t>
            </w:r>
          </w:p>
        </w:tc>
        <w:tc>
          <w:tcPr>
            <w:tcW w:w="946" w:type="pct"/>
            <w:vAlign w:val="center"/>
          </w:tcPr>
          <w:p w14:paraId="01073BDC" w14:textId="77777777" w:rsidR="00364040" w:rsidRDefault="00364040" w:rsidP="00364040">
            <w:pPr>
              <w:pStyle w:val="TableBodyTextMIRB"/>
            </w:pPr>
            <w:r w:rsidRPr="00EE4FB1">
              <w:t>Not applicable</w:t>
            </w:r>
          </w:p>
        </w:tc>
        <w:tc>
          <w:tcPr>
            <w:tcW w:w="901" w:type="pct"/>
            <w:vAlign w:val="center"/>
          </w:tcPr>
          <w:p w14:paraId="0D9005F2" w14:textId="77777777" w:rsidR="00364040" w:rsidRDefault="00364040" w:rsidP="00364040">
            <w:pPr>
              <w:pStyle w:val="TableBodyTextMIRB"/>
            </w:pPr>
            <w:r w:rsidRPr="00EE4FB1">
              <w:t>Not applicable</w:t>
            </w:r>
          </w:p>
        </w:tc>
      </w:tr>
      <w:tr w:rsidR="00364040" w14:paraId="58C9BCA0" w14:textId="77777777" w:rsidTr="00364040">
        <w:trPr>
          <w:cantSplit/>
        </w:trPr>
        <w:tc>
          <w:tcPr>
            <w:tcW w:w="1126" w:type="pct"/>
            <w:vAlign w:val="center"/>
          </w:tcPr>
          <w:p w14:paraId="7679B44F" w14:textId="77777777" w:rsidR="00364040" w:rsidRPr="006E3D88" w:rsidRDefault="00364040" w:rsidP="00364040">
            <w:pPr>
              <w:pStyle w:val="TableBodyTextMIRB"/>
            </w:pPr>
            <w:r w:rsidRPr="006E3D88">
              <w:t>Locks</w:t>
            </w:r>
          </w:p>
        </w:tc>
        <w:tc>
          <w:tcPr>
            <w:tcW w:w="991" w:type="pct"/>
            <w:vAlign w:val="center"/>
          </w:tcPr>
          <w:p w14:paraId="36072459" w14:textId="77777777" w:rsidR="00364040" w:rsidRPr="006E3D88" w:rsidRDefault="00364040" w:rsidP="00364040">
            <w:pPr>
              <w:pStyle w:val="TableBodyTextMIRB"/>
            </w:pPr>
            <w:r w:rsidRPr="006E3D88">
              <w:t>LOCKS</w:t>
            </w:r>
          </w:p>
        </w:tc>
        <w:tc>
          <w:tcPr>
            <w:tcW w:w="1036" w:type="pct"/>
            <w:vAlign w:val="center"/>
          </w:tcPr>
          <w:p w14:paraId="4B0A48AB" w14:textId="77777777" w:rsidR="00364040" w:rsidRDefault="00364040" w:rsidP="00364040">
            <w:pPr>
              <w:pStyle w:val="TableBodyTextMIRB"/>
            </w:pPr>
            <w:r w:rsidRPr="00B44BCA">
              <w:t>Not applicable</w:t>
            </w:r>
          </w:p>
        </w:tc>
        <w:tc>
          <w:tcPr>
            <w:tcW w:w="946" w:type="pct"/>
            <w:vAlign w:val="center"/>
          </w:tcPr>
          <w:p w14:paraId="649295E5" w14:textId="77777777" w:rsidR="00364040" w:rsidRDefault="00364040" w:rsidP="00364040">
            <w:pPr>
              <w:pStyle w:val="TableBodyTextMIRB"/>
            </w:pPr>
            <w:r w:rsidRPr="00EE4FB1">
              <w:t>Not applicable</w:t>
            </w:r>
          </w:p>
        </w:tc>
        <w:tc>
          <w:tcPr>
            <w:tcW w:w="901" w:type="pct"/>
            <w:vAlign w:val="center"/>
          </w:tcPr>
          <w:p w14:paraId="668D60DC" w14:textId="77777777" w:rsidR="00364040" w:rsidRDefault="00364040" w:rsidP="00364040">
            <w:pPr>
              <w:pStyle w:val="TableBodyTextMIRB"/>
            </w:pPr>
            <w:r w:rsidRPr="00EE4FB1">
              <w:t>Not applicable</w:t>
            </w:r>
          </w:p>
        </w:tc>
      </w:tr>
      <w:tr w:rsidR="00364040" w14:paraId="2D03AAB0" w14:textId="77777777" w:rsidTr="00364040">
        <w:trPr>
          <w:cantSplit/>
        </w:trPr>
        <w:tc>
          <w:tcPr>
            <w:tcW w:w="1126" w:type="pct"/>
            <w:vAlign w:val="center"/>
          </w:tcPr>
          <w:p w14:paraId="4E5624C2" w14:textId="77777777" w:rsidR="00364040" w:rsidRPr="006E3D88" w:rsidRDefault="00364040" w:rsidP="00364040">
            <w:pPr>
              <w:pStyle w:val="TableBodyTextMIRB"/>
            </w:pPr>
            <w:r w:rsidRPr="006E3D88">
              <w:t>Lookout</w:t>
            </w:r>
          </w:p>
        </w:tc>
        <w:tc>
          <w:tcPr>
            <w:tcW w:w="991" w:type="pct"/>
            <w:vAlign w:val="center"/>
          </w:tcPr>
          <w:p w14:paraId="59CD1020" w14:textId="77777777" w:rsidR="00364040" w:rsidRPr="006E3D88" w:rsidRDefault="00364040" w:rsidP="00364040">
            <w:pPr>
              <w:pStyle w:val="TableBodyTextMIRB"/>
            </w:pPr>
            <w:r w:rsidRPr="006E3D88">
              <w:t>LKOUT</w:t>
            </w:r>
          </w:p>
        </w:tc>
        <w:tc>
          <w:tcPr>
            <w:tcW w:w="1036" w:type="pct"/>
            <w:vAlign w:val="center"/>
          </w:tcPr>
          <w:p w14:paraId="2AF079D0" w14:textId="77777777" w:rsidR="00364040" w:rsidRDefault="00364040" w:rsidP="00364040">
            <w:pPr>
              <w:pStyle w:val="TableBodyTextMIRB"/>
            </w:pPr>
            <w:r w:rsidRPr="00B44BCA">
              <w:t>Not applicable</w:t>
            </w:r>
          </w:p>
        </w:tc>
        <w:tc>
          <w:tcPr>
            <w:tcW w:w="946" w:type="pct"/>
            <w:vAlign w:val="center"/>
          </w:tcPr>
          <w:p w14:paraId="667DE066" w14:textId="77777777" w:rsidR="00364040" w:rsidRDefault="00364040" w:rsidP="00364040">
            <w:pPr>
              <w:pStyle w:val="TableBodyTextMIRB"/>
            </w:pPr>
            <w:r w:rsidRPr="00EE4FB1">
              <w:t>Not applicable</w:t>
            </w:r>
          </w:p>
        </w:tc>
        <w:tc>
          <w:tcPr>
            <w:tcW w:w="901" w:type="pct"/>
            <w:vAlign w:val="center"/>
          </w:tcPr>
          <w:p w14:paraId="06169FF8" w14:textId="77777777" w:rsidR="00364040" w:rsidRDefault="00364040" w:rsidP="00364040">
            <w:pPr>
              <w:pStyle w:val="TableBodyTextMIRB"/>
            </w:pPr>
            <w:r w:rsidRPr="00EE4FB1">
              <w:t>Not applicable</w:t>
            </w:r>
          </w:p>
        </w:tc>
      </w:tr>
      <w:tr w:rsidR="00364040" w14:paraId="4EA99982" w14:textId="77777777" w:rsidTr="00364040">
        <w:trPr>
          <w:cantSplit/>
        </w:trPr>
        <w:tc>
          <w:tcPr>
            <w:tcW w:w="1126" w:type="pct"/>
            <w:vAlign w:val="center"/>
          </w:tcPr>
          <w:p w14:paraId="00B7E142" w14:textId="77777777" w:rsidR="00364040" w:rsidRPr="006E3D88" w:rsidRDefault="00364040" w:rsidP="00364040">
            <w:pPr>
              <w:pStyle w:val="TableBodyTextMIRB"/>
            </w:pPr>
            <w:r w:rsidRPr="006E3D88">
              <w:t>Loop</w:t>
            </w:r>
          </w:p>
        </w:tc>
        <w:tc>
          <w:tcPr>
            <w:tcW w:w="991" w:type="pct"/>
            <w:vAlign w:val="center"/>
          </w:tcPr>
          <w:p w14:paraId="294940BF" w14:textId="77777777" w:rsidR="00364040" w:rsidRPr="006E3D88" w:rsidRDefault="00364040" w:rsidP="00364040">
            <w:pPr>
              <w:pStyle w:val="TableBodyTextMIRB"/>
            </w:pPr>
            <w:r w:rsidRPr="006E3D88">
              <w:t>LOOP</w:t>
            </w:r>
          </w:p>
        </w:tc>
        <w:tc>
          <w:tcPr>
            <w:tcW w:w="1036" w:type="pct"/>
            <w:vAlign w:val="center"/>
          </w:tcPr>
          <w:p w14:paraId="7A45B9D3" w14:textId="77777777" w:rsidR="00364040" w:rsidRDefault="00364040" w:rsidP="00364040">
            <w:pPr>
              <w:pStyle w:val="TableBodyTextMIRB"/>
            </w:pPr>
            <w:r w:rsidRPr="00B44BCA">
              <w:t>Not applicable</w:t>
            </w:r>
          </w:p>
        </w:tc>
        <w:tc>
          <w:tcPr>
            <w:tcW w:w="946" w:type="pct"/>
            <w:vAlign w:val="center"/>
          </w:tcPr>
          <w:p w14:paraId="5FF6C235" w14:textId="77777777" w:rsidR="00364040" w:rsidRDefault="00364040" w:rsidP="00364040">
            <w:pPr>
              <w:pStyle w:val="TableBodyTextMIRB"/>
            </w:pPr>
            <w:r w:rsidRPr="00EE4FB1">
              <w:t>Not applicable</w:t>
            </w:r>
          </w:p>
        </w:tc>
        <w:tc>
          <w:tcPr>
            <w:tcW w:w="901" w:type="pct"/>
            <w:vAlign w:val="center"/>
          </w:tcPr>
          <w:p w14:paraId="188558BA" w14:textId="77777777" w:rsidR="00364040" w:rsidRDefault="00364040" w:rsidP="00364040">
            <w:pPr>
              <w:pStyle w:val="TableBodyTextMIRB"/>
            </w:pPr>
            <w:r w:rsidRPr="00EE4FB1">
              <w:t>Not applicable</w:t>
            </w:r>
          </w:p>
        </w:tc>
      </w:tr>
      <w:tr w:rsidR="00364040" w14:paraId="333C3A3B" w14:textId="77777777" w:rsidTr="00364040">
        <w:trPr>
          <w:cantSplit/>
        </w:trPr>
        <w:tc>
          <w:tcPr>
            <w:tcW w:w="1126" w:type="pct"/>
            <w:vAlign w:val="center"/>
          </w:tcPr>
          <w:p w14:paraId="5B72E412" w14:textId="77777777" w:rsidR="00364040" w:rsidRPr="006E3D88" w:rsidRDefault="00364040" w:rsidP="00364040">
            <w:pPr>
              <w:pStyle w:val="TableBodyTextMIRB"/>
            </w:pPr>
            <w:r w:rsidRPr="006E3D88">
              <w:t>Mall</w:t>
            </w:r>
          </w:p>
        </w:tc>
        <w:tc>
          <w:tcPr>
            <w:tcW w:w="991" w:type="pct"/>
            <w:vAlign w:val="center"/>
          </w:tcPr>
          <w:p w14:paraId="61A46A31" w14:textId="77777777" w:rsidR="00364040" w:rsidRPr="006E3D88" w:rsidRDefault="00364040" w:rsidP="00364040">
            <w:pPr>
              <w:pStyle w:val="TableBodyTextMIRB"/>
            </w:pPr>
            <w:r w:rsidRPr="006E3D88">
              <w:t>MALL</w:t>
            </w:r>
          </w:p>
        </w:tc>
        <w:tc>
          <w:tcPr>
            <w:tcW w:w="1036" w:type="pct"/>
            <w:vAlign w:val="center"/>
          </w:tcPr>
          <w:p w14:paraId="7B8AC9F7" w14:textId="77777777" w:rsidR="00364040" w:rsidRDefault="00364040" w:rsidP="00364040">
            <w:pPr>
              <w:pStyle w:val="TableBodyTextMIRB"/>
            </w:pPr>
            <w:r w:rsidRPr="00B44BCA">
              <w:t>Not applicable</w:t>
            </w:r>
          </w:p>
        </w:tc>
        <w:tc>
          <w:tcPr>
            <w:tcW w:w="946" w:type="pct"/>
            <w:vAlign w:val="center"/>
          </w:tcPr>
          <w:p w14:paraId="167305B7" w14:textId="77777777" w:rsidR="00364040" w:rsidRDefault="00364040" w:rsidP="00364040">
            <w:pPr>
              <w:pStyle w:val="TableBodyTextMIRB"/>
            </w:pPr>
            <w:r w:rsidRPr="00EE4FB1">
              <w:t>Not applicable</w:t>
            </w:r>
          </w:p>
        </w:tc>
        <w:tc>
          <w:tcPr>
            <w:tcW w:w="901" w:type="pct"/>
            <w:vAlign w:val="center"/>
          </w:tcPr>
          <w:p w14:paraId="55AEF00E" w14:textId="77777777" w:rsidR="00364040" w:rsidRDefault="00364040" w:rsidP="00364040">
            <w:pPr>
              <w:pStyle w:val="TableBodyTextMIRB"/>
            </w:pPr>
            <w:r w:rsidRPr="00EE4FB1">
              <w:t>Not applicable</w:t>
            </w:r>
          </w:p>
        </w:tc>
      </w:tr>
      <w:tr w:rsidR="00364040" w14:paraId="1069716E" w14:textId="77777777" w:rsidTr="00364040">
        <w:trPr>
          <w:cantSplit/>
        </w:trPr>
        <w:tc>
          <w:tcPr>
            <w:tcW w:w="1126" w:type="pct"/>
            <w:vAlign w:val="center"/>
          </w:tcPr>
          <w:p w14:paraId="2892A78D" w14:textId="77777777" w:rsidR="00364040" w:rsidRPr="006E3D88" w:rsidRDefault="00364040" w:rsidP="00364040">
            <w:pPr>
              <w:pStyle w:val="TableBodyTextMIRB"/>
            </w:pPr>
            <w:r w:rsidRPr="006E3D88">
              <w:t>Manor</w:t>
            </w:r>
          </w:p>
        </w:tc>
        <w:tc>
          <w:tcPr>
            <w:tcW w:w="991" w:type="pct"/>
            <w:vAlign w:val="center"/>
          </w:tcPr>
          <w:p w14:paraId="1D3295F4" w14:textId="77777777" w:rsidR="00364040" w:rsidRPr="006E3D88" w:rsidRDefault="00364040" w:rsidP="00364040">
            <w:pPr>
              <w:pStyle w:val="TableBodyTextMIRB"/>
            </w:pPr>
            <w:r w:rsidRPr="006E3D88">
              <w:t>MANOR</w:t>
            </w:r>
          </w:p>
        </w:tc>
        <w:tc>
          <w:tcPr>
            <w:tcW w:w="1036" w:type="pct"/>
            <w:vAlign w:val="center"/>
          </w:tcPr>
          <w:p w14:paraId="38AF814A" w14:textId="77777777" w:rsidR="00364040" w:rsidRDefault="00364040" w:rsidP="00364040">
            <w:pPr>
              <w:pStyle w:val="TableBodyTextMIRB"/>
            </w:pPr>
            <w:r w:rsidRPr="00B44BCA">
              <w:t>Not applicable</w:t>
            </w:r>
          </w:p>
        </w:tc>
        <w:tc>
          <w:tcPr>
            <w:tcW w:w="946" w:type="pct"/>
            <w:vAlign w:val="center"/>
          </w:tcPr>
          <w:p w14:paraId="3FFFD0F2" w14:textId="77777777" w:rsidR="00364040" w:rsidRDefault="00364040" w:rsidP="00364040">
            <w:pPr>
              <w:pStyle w:val="TableBodyTextMIRB"/>
            </w:pPr>
            <w:r w:rsidRPr="00EE4FB1">
              <w:t>Not applicable</w:t>
            </w:r>
          </w:p>
        </w:tc>
        <w:tc>
          <w:tcPr>
            <w:tcW w:w="901" w:type="pct"/>
            <w:vAlign w:val="center"/>
          </w:tcPr>
          <w:p w14:paraId="53FF9E51" w14:textId="77777777" w:rsidR="00364040" w:rsidRDefault="00364040" w:rsidP="00364040">
            <w:pPr>
              <w:pStyle w:val="TableBodyTextMIRB"/>
            </w:pPr>
            <w:r w:rsidRPr="00EE4FB1">
              <w:t>Not applicable</w:t>
            </w:r>
          </w:p>
        </w:tc>
      </w:tr>
      <w:tr w:rsidR="00364040" w14:paraId="076AD715" w14:textId="77777777" w:rsidTr="00364040">
        <w:trPr>
          <w:cantSplit/>
        </w:trPr>
        <w:tc>
          <w:tcPr>
            <w:tcW w:w="1126" w:type="pct"/>
            <w:vAlign w:val="center"/>
          </w:tcPr>
          <w:p w14:paraId="383140EF" w14:textId="77777777" w:rsidR="00364040" w:rsidRPr="006E3D88" w:rsidRDefault="00364040" w:rsidP="00364040">
            <w:pPr>
              <w:pStyle w:val="TableBodyTextMIRB"/>
            </w:pPr>
            <w:r w:rsidRPr="006E3D88">
              <w:t>Market</w:t>
            </w:r>
          </w:p>
        </w:tc>
        <w:tc>
          <w:tcPr>
            <w:tcW w:w="991" w:type="pct"/>
            <w:vAlign w:val="center"/>
          </w:tcPr>
          <w:p w14:paraId="5494DE99" w14:textId="77777777" w:rsidR="00364040" w:rsidRPr="006E3D88" w:rsidRDefault="00364040" w:rsidP="00364040">
            <w:pPr>
              <w:pStyle w:val="TableBodyTextMIRB"/>
            </w:pPr>
            <w:r w:rsidRPr="006E3D88">
              <w:t>MKT</w:t>
            </w:r>
          </w:p>
        </w:tc>
        <w:tc>
          <w:tcPr>
            <w:tcW w:w="1036" w:type="pct"/>
            <w:vAlign w:val="center"/>
          </w:tcPr>
          <w:p w14:paraId="6E2C8240" w14:textId="77777777" w:rsidR="00364040" w:rsidRDefault="00364040" w:rsidP="00364040">
            <w:pPr>
              <w:pStyle w:val="TableBodyTextMIRB"/>
            </w:pPr>
            <w:r w:rsidRPr="00B44BCA">
              <w:t>Not applicable</w:t>
            </w:r>
          </w:p>
        </w:tc>
        <w:tc>
          <w:tcPr>
            <w:tcW w:w="946" w:type="pct"/>
            <w:vAlign w:val="center"/>
          </w:tcPr>
          <w:p w14:paraId="3C8DB5F4" w14:textId="77777777" w:rsidR="00364040" w:rsidRDefault="00364040" w:rsidP="00364040">
            <w:pPr>
              <w:pStyle w:val="TableBodyTextMIRB"/>
            </w:pPr>
            <w:r w:rsidRPr="00EE4FB1">
              <w:t>Not applicable</w:t>
            </w:r>
          </w:p>
        </w:tc>
        <w:tc>
          <w:tcPr>
            <w:tcW w:w="901" w:type="pct"/>
            <w:vAlign w:val="center"/>
          </w:tcPr>
          <w:p w14:paraId="238A3047" w14:textId="77777777" w:rsidR="00364040" w:rsidRDefault="00364040" w:rsidP="00364040">
            <w:pPr>
              <w:pStyle w:val="TableBodyTextMIRB"/>
            </w:pPr>
            <w:r w:rsidRPr="00EE4FB1">
              <w:t>Not applicable</w:t>
            </w:r>
          </w:p>
        </w:tc>
      </w:tr>
      <w:tr w:rsidR="00364040" w14:paraId="1C1BEE94" w14:textId="77777777" w:rsidTr="00364040">
        <w:trPr>
          <w:cantSplit/>
        </w:trPr>
        <w:tc>
          <w:tcPr>
            <w:tcW w:w="1126" w:type="pct"/>
            <w:vAlign w:val="center"/>
          </w:tcPr>
          <w:p w14:paraId="28C9F874" w14:textId="77777777" w:rsidR="00364040" w:rsidRPr="006E3D88" w:rsidRDefault="00364040" w:rsidP="00364040">
            <w:pPr>
              <w:pStyle w:val="TableBodyTextMIRB"/>
            </w:pPr>
            <w:r w:rsidRPr="006E3D88">
              <w:t>Maze</w:t>
            </w:r>
          </w:p>
        </w:tc>
        <w:tc>
          <w:tcPr>
            <w:tcW w:w="991" w:type="pct"/>
            <w:vAlign w:val="center"/>
          </w:tcPr>
          <w:p w14:paraId="674D39FA" w14:textId="77777777" w:rsidR="00364040" w:rsidRPr="006E3D88" w:rsidRDefault="00364040" w:rsidP="00364040">
            <w:pPr>
              <w:pStyle w:val="TableBodyTextMIRB"/>
            </w:pPr>
            <w:r w:rsidRPr="006E3D88">
              <w:t>MAZE</w:t>
            </w:r>
          </w:p>
        </w:tc>
        <w:tc>
          <w:tcPr>
            <w:tcW w:w="1036" w:type="pct"/>
            <w:vAlign w:val="center"/>
          </w:tcPr>
          <w:p w14:paraId="18B622BC" w14:textId="77777777" w:rsidR="00364040" w:rsidRDefault="00364040" w:rsidP="00364040">
            <w:pPr>
              <w:pStyle w:val="TableBodyTextMIRB"/>
            </w:pPr>
            <w:r w:rsidRPr="00B44BCA">
              <w:t>Not applicable</w:t>
            </w:r>
          </w:p>
        </w:tc>
        <w:tc>
          <w:tcPr>
            <w:tcW w:w="946" w:type="pct"/>
            <w:vAlign w:val="center"/>
          </w:tcPr>
          <w:p w14:paraId="1E5F43E4" w14:textId="77777777" w:rsidR="00364040" w:rsidRDefault="00364040" w:rsidP="00364040">
            <w:pPr>
              <w:pStyle w:val="TableBodyTextMIRB"/>
            </w:pPr>
            <w:r w:rsidRPr="00EE4FB1">
              <w:t>Not applicable</w:t>
            </w:r>
          </w:p>
        </w:tc>
        <w:tc>
          <w:tcPr>
            <w:tcW w:w="901" w:type="pct"/>
            <w:vAlign w:val="center"/>
          </w:tcPr>
          <w:p w14:paraId="47BC4124" w14:textId="77777777" w:rsidR="00364040" w:rsidRDefault="00364040" w:rsidP="00364040">
            <w:pPr>
              <w:pStyle w:val="TableBodyTextMIRB"/>
            </w:pPr>
            <w:r w:rsidRPr="00EE4FB1">
              <w:t>Not applicable</w:t>
            </w:r>
          </w:p>
        </w:tc>
      </w:tr>
      <w:tr w:rsidR="00364040" w14:paraId="5018F90F" w14:textId="77777777" w:rsidTr="00364040">
        <w:trPr>
          <w:cantSplit/>
        </w:trPr>
        <w:tc>
          <w:tcPr>
            <w:tcW w:w="1126" w:type="pct"/>
            <w:vAlign w:val="center"/>
          </w:tcPr>
          <w:p w14:paraId="769C57D6" w14:textId="77777777" w:rsidR="00364040" w:rsidRPr="006E3D88" w:rsidRDefault="00364040" w:rsidP="00364040">
            <w:pPr>
              <w:pStyle w:val="TableBodyTextMIRB"/>
            </w:pPr>
            <w:r w:rsidRPr="006E3D88">
              <w:t>Meadow</w:t>
            </w:r>
          </w:p>
        </w:tc>
        <w:tc>
          <w:tcPr>
            <w:tcW w:w="991" w:type="pct"/>
            <w:vAlign w:val="center"/>
          </w:tcPr>
          <w:p w14:paraId="66E2B629" w14:textId="77777777" w:rsidR="00364040" w:rsidRPr="006E3D88" w:rsidRDefault="00364040" w:rsidP="00364040">
            <w:pPr>
              <w:pStyle w:val="TableBodyTextMIRB"/>
            </w:pPr>
            <w:r w:rsidRPr="006E3D88">
              <w:t>MEADOW</w:t>
            </w:r>
          </w:p>
        </w:tc>
        <w:tc>
          <w:tcPr>
            <w:tcW w:w="1036" w:type="pct"/>
            <w:vAlign w:val="center"/>
          </w:tcPr>
          <w:p w14:paraId="227321D5" w14:textId="77777777" w:rsidR="00364040" w:rsidRDefault="00364040" w:rsidP="00364040">
            <w:pPr>
              <w:pStyle w:val="TableBodyTextMIRB"/>
            </w:pPr>
            <w:r w:rsidRPr="00B44BCA">
              <w:t>Not applicable</w:t>
            </w:r>
          </w:p>
        </w:tc>
        <w:tc>
          <w:tcPr>
            <w:tcW w:w="946" w:type="pct"/>
            <w:vAlign w:val="center"/>
          </w:tcPr>
          <w:p w14:paraId="35E5A12D" w14:textId="77777777" w:rsidR="00364040" w:rsidRDefault="00364040" w:rsidP="00364040">
            <w:pPr>
              <w:pStyle w:val="TableBodyTextMIRB"/>
            </w:pPr>
            <w:r w:rsidRPr="00EE4FB1">
              <w:t>Not applicable</w:t>
            </w:r>
          </w:p>
        </w:tc>
        <w:tc>
          <w:tcPr>
            <w:tcW w:w="901" w:type="pct"/>
            <w:vAlign w:val="center"/>
          </w:tcPr>
          <w:p w14:paraId="4565090C" w14:textId="77777777" w:rsidR="00364040" w:rsidRDefault="00364040" w:rsidP="00364040">
            <w:pPr>
              <w:pStyle w:val="TableBodyTextMIRB"/>
            </w:pPr>
            <w:r w:rsidRPr="00EE4FB1">
              <w:t>Not applicable</w:t>
            </w:r>
          </w:p>
        </w:tc>
      </w:tr>
      <w:tr w:rsidR="00364040" w14:paraId="04D94CCE" w14:textId="77777777" w:rsidTr="00364040">
        <w:trPr>
          <w:cantSplit/>
        </w:trPr>
        <w:tc>
          <w:tcPr>
            <w:tcW w:w="1126" w:type="pct"/>
            <w:vAlign w:val="center"/>
          </w:tcPr>
          <w:p w14:paraId="69179D46" w14:textId="77777777" w:rsidR="00364040" w:rsidRPr="006E3D88" w:rsidRDefault="00364040" w:rsidP="00364040">
            <w:pPr>
              <w:pStyle w:val="TableBodyTextMIRB"/>
            </w:pPr>
            <w:r w:rsidRPr="006E3D88">
              <w:t>Mews</w:t>
            </w:r>
          </w:p>
        </w:tc>
        <w:tc>
          <w:tcPr>
            <w:tcW w:w="991" w:type="pct"/>
            <w:vAlign w:val="center"/>
          </w:tcPr>
          <w:p w14:paraId="49F964B0" w14:textId="77777777" w:rsidR="00364040" w:rsidRPr="006E3D88" w:rsidRDefault="00364040" w:rsidP="00364040">
            <w:pPr>
              <w:pStyle w:val="TableBodyTextMIRB"/>
            </w:pPr>
            <w:r w:rsidRPr="006E3D88">
              <w:t>MEWS</w:t>
            </w:r>
          </w:p>
        </w:tc>
        <w:tc>
          <w:tcPr>
            <w:tcW w:w="1036" w:type="pct"/>
            <w:vAlign w:val="center"/>
          </w:tcPr>
          <w:p w14:paraId="7F98A11B" w14:textId="77777777" w:rsidR="00364040" w:rsidRDefault="00364040" w:rsidP="00364040">
            <w:pPr>
              <w:pStyle w:val="TableBodyTextMIRB"/>
            </w:pPr>
            <w:r w:rsidRPr="00B44BCA">
              <w:t>Not applicable</w:t>
            </w:r>
          </w:p>
        </w:tc>
        <w:tc>
          <w:tcPr>
            <w:tcW w:w="946" w:type="pct"/>
            <w:vAlign w:val="center"/>
          </w:tcPr>
          <w:p w14:paraId="1D697B9A" w14:textId="77777777" w:rsidR="00364040" w:rsidRDefault="00364040" w:rsidP="00364040">
            <w:pPr>
              <w:pStyle w:val="TableBodyTextMIRB"/>
            </w:pPr>
            <w:r w:rsidRPr="00EE4FB1">
              <w:t>Not applicable</w:t>
            </w:r>
          </w:p>
        </w:tc>
        <w:tc>
          <w:tcPr>
            <w:tcW w:w="901" w:type="pct"/>
            <w:vAlign w:val="center"/>
          </w:tcPr>
          <w:p w14:paraId="72B780E9" w14:textId="77777777" w:rsidR="00364040" w:rsidRDefault="00364040" w:rsidP="00364040">
            <w:pPr>
              <w:pStyle w:val="TableBodyTextMIRB"/>
            </w:pPr>
            <w:r w:rsidRPr="00EE4FB1">
              <w:t>Not applicable</w:t>
            </w:r>
          </w:p>
        </w:tc>
      </w:tr>
      <w:tr w:rsidR="00364040" w14:paraId="7FE74F4F" w14:textId="77777777" w:rsidTr="00364040">
        <w:trPr>
          <w:cantSplit/>
        </w:trPr>
        <w:tc>
          <w:tcPr>
            <w:tcW w:w="1126" w:type="pct"/>
            <w:vAlign w:val="center"/>
          </w:tcPr>
          <w:p w14:paraId="1F642C84" w14:textId="77777777" w:rsidR="00364040" w:rsidRPr="006E3D88" w:rsidRDefault="00364040" w:rsidP="00364040">
            <w:pPr>
              <w:pStyle w:val="TableBodyTextMIRB"/>
            </w:pPr>
            <w:r w:rsidRPr="006E3D88">
              <w:t>Millway</w:t>
            </w:r>
          </w:p>
        </w:tc>
        <w:tc>
          <w:tcPr>
            <w:tcW w:w="991" w:type="pct"/>
            <w:vAlign w:val="center"/>
          </w:tcPr>
          <w:p w14:paraId="610C87D6" w14:textId="77777777" w:rsidR="00364040" w:rsidRPr="006E3D88" w:rsidRDefault="00364040" w:rsidP="00364040">
            <w:pPr>
              <w:pStyle w:val="TableBodyTextMIRB"/>
            </w:pPr>
            <w:r w:rsidRPr="006E3D88">
              <w:t>MILLWAY</w:t>
            </w:r>
          </w:p>
        </w:tc>
        <w:tc>
          <w:tcPr>
            <w:tcW w:w="1036" w:type="pct"/>
            <w:vAlign w:val="center"/>
          </w:tcPr>
          <w:p w14:paraId="38C40C50" w14:textId="77777777" w:rsidR="00364040" w:rsidRDefault="00364040" w:rsidP="00364040">
            <w:pPr>
              <w:pStyle w:val="TableBodyTextMIRB"/>
            </w:pPr>
            <w:r w:rsidRPr="00B44BCA">
              <w:t>Not applicable</w:t>
            </w:r>
          </w:p>
        </w:tc>
        <w:tc>
          <w:tcPr>
            <w:tcW w:w="946" w:type="pct"/>
            <w:vAlign w:val="center"/>
          </w:tcPr>
          <w:p w14:paraId="54191E4C" w14:textId="77777777" w:rsidR="00364040" w:rsidRDefault="00364040" w:rsidP="00364040">
            <w:pPr>
              <w:pStyle w:val="TableBodyTextMIRB"/>
            </w:pPr>
            <w:r w:rsidRPr="00EE4FB1">
              <w:t>Not applicable</w:t>
            </w:r>
          </w:p>
        </w:tc>
        <w:tc>
          <w:tcPr>
            <w:tcW w:w="901" w:type="pct"/>
            <w:vAlign w:val="center"/>
          </w:tcPr>
          <w:p w14:paraId="62AC1D27" w14:textId="77777777" w:rsidR="00364040" w:rsidRDefault="00364040" w:rsidP="00364040">
            <w:pPr>
              <w:pStyle w:val="TableBodyTextMIRB"/>
            </w:pPr>
            <w:r w:rsidRPr="00EE4FB1">
              <w:t>Not applicable</w:t>
            </w:r>
          </w:p>
        </w:tc>
      </w:tr>
      <w:tr w:rsidR="00364040" w14:paraId="1AFBACAC" w14:textId="77777777" w:rsidTr="00364040">
        <w:trPr>
          <w:cantSplit/>
        </w:trPr>
        <w:tc>
          <w:tcPr>
            <w:tcW w:w="1126" w:type="pct"/>
            <w:vAlign w:val="center"/>
          </w:tcPr>
          <w:p w14:paraId="67DA8A59" w14:textId="77777777" w:rsidR="00364040" w:rsidRPr="006E3D88" w:rsidRDefault="00364040" w:rsidP="00364040">
            <w:pPr>
              <w:pStyle w:val="TableBodyTextMIRB"/>
            </w:pPr>
            <w:r w:rsidRPr="006E3D88">
              <w:t>Montée</w:t>
            </w:r>
          </w:p>
        </w:tc>
        <w:tc>
          <w:tcPr>
            <w:tcW w:w="991" w:type="pct"/>
            <w:vAlign w:val="center"/>
          </w:tcPr>
          <w:p w14:paraId="45FA73E4" w14:textId="77777777" w:rsidR="00364040" w:rsidRPr="006E3D88" w:rsidRDefault="00364040" w:rsidP="00364040">
            <w:pPr>
              <w:pStyle w:val="TableBodyTextMIRB"/>
            </w:pPr>
            <w:r>
              <w:t>Not applicable</w:t>
            </w:r>
          </w:p>
        </w:tc>
        <w:tc>
          <w:tcPr>
            <w:tcW w:w="1036" w:type="pct"/>
            <w:vAlign w:val="center"/>
          </w:tcPr>
          <w:p w14:paraId="343CB976" w14:textId="77777777" w:rsidR="00364040" w:rsidRPr="006E3D88" w:rsidRDefault="00364040" w:rsidP="00364040">
            <w:pPr>
              <w:pStyle w:val="TableBodyTextMIRB"/>
            </w:pPr>
            <w:r>
              <w:t>MONTÉE</w:t>
            </w:r>
          </w:p>
        </w:tc>
        <w:tc>
          <w:tcPr>
            <w:tcW w:w="946" w:type="pct"/>
            <w:vAlign w:val="center"/>
          </w:tcPr>
          <w:p w14:paraId="18A3B039" w14:textId="77777777" w:rsidR="00364040" w:rsidRDefault="00364040" w:rsidP="00364040">
            <w:pPr>
              <w:pStyle w:val="TableBodyTextMIRB"/>
            </w:pPr>
            <w:r w:rsidRPr="00EE4FB1">
              <w:t>Not applicable</w:t>
            </w:r>
          </w:p>
        </w:tc>
        <w:tc>
          <w:tcPr>
            <w:tcW w:w="901" w:type="pct"/>
            <w:vAlign w:val="center"/>
          </w:tcPr>
          <w:p w14:paraId="5AAC31B4" w14:textId="77777777" w:rsidR="00364040" w:rsidRDefault="00364040" w:rsidP="00364040">
            <w:pPr>
              <w:pStyle w:val="TableBodyTextMIRB"/>
            </w:pPr>
            <w:r w:rsidRPr="00EE4FB1">
              <w:t>Not applicable</w:t>
            </w:r>
          </w:p>
        </w:tc>
      </w:tr>
      <w:tr w:rsidR="00364040" w14:paraId="2F3E0B6E" w14:textId="77777777" w:rsidTr="00364040">
        <w:trPr>
          <w:cantSplit/>
        </w:trPr>
        <w:tc>
          <w:tcPr>
            <w:tcW w:w="1126" w:type="pct"/>
            <w:vAlign w:val="center"/>
          </w:tcPr>
          <w:p w14:paraId="441BF3A3" w14:textId="77777777" w:rsidR="00364040" w:rsidRPr="006E3D88" w:rsidRDefault="00364040" w:rsidP="00364040">
            <w:pPr>
              <w:pStyle w:val="TableBodyTextMIRB"/>
            </w:pPr>
            <w:r w:rsidRPr="006E3D88">
              <w:t>Moor</w:t>
            </w:r>
          </w:p>
        </w:tc>
        <w:tc>
          <w:tcPr>
            <w:tcW w:w="991" w:type="pct"/>
            <w:vAlign w:val="center"/>
          </w:tcPr>
          <w:p w14:paraId="7F5E940B" w14:textId="77777777" w:rsidR="00364040" w:rsidRPr="006E3D88" w:rsidRDefault="00364040" w:rsidP="00364040">
            <w:pPr>
              <w:pStyle w:val="TableBodyTextMIRB"/>
            </w:pPr>
            <w:r w:rsidRPr="006E3D88">
              <w:t>MOOR</w:t>
            </w:r>
          </w:p>
        </w:tc>
        <w:tc>
          <w:tcPr>
            <w:tcW w:w="1036" w:type="pct"/>
            <w:vAlign w:val="center"/>
          </w:tcPr>
          <w:p w14:paraId="6A627669" w14:textId="77777777" w:rsidR="00364040" w:rsidRDefault="00364040" w:rsidP="00364040">
            <w:pPr>
              <w:pStyle w:val="TableBodyTextMIRB"/>
            </w:pPr>
            <w:r w:rsidRPr="00586BE2">
              <w:t>Not applicable</w:t>
            </w:r>
          </w:p>
        </w:tc>
        <w:tc>
          <w:tcPr>
            <w:tcW w:w="946" w:type="pct"/>
            <w:vAlign w:val="center"/>
          </w:tcPr>
          <w:p w14:paraId="5E658344" w14:textId="77777777" w:rsidR="00364040" w:rsidRDefault="00364040" w:rsidP="00364040">
            <w:pPr>
              <w:pStyle w:val="TableBodyTextMIRB"/>
            </w:pPr>
            <w:r w:rsidRPr="00EE4FB1">
              <w:t>Not applicable</w:t>
            </w:r>
          </w:p>
        </w:tc>
        <w:tc>
          <w:tcPr>
            <w:tcW w:w="901" w:type="pct"/>
            <w:vAlign w:val="center"/>
          </w:tcPr>
          <w:p w14:paraId="7769C1D5" w14:textId="77777777" w:rsidR="00364040" w:rsidRDefault="00364040" w:rsidP="00364040">
            <w:pPr>
              <w:pStyle w:val="TableBodyTextMIRB"/>
            </w:pPr>
            <w:r w:rsidRPr="00EE4FB1">
              <w:t>Not applicable</w:t>
            </w:r>
          </w:p>
        </w:tc>
      </w:tr>
      <w:tr w:rsidR="00364040" w14:paraId="6EBEB7A5" w14:textId="77777777" w:rsidTr="00364040">
        <w:trPr>
          <w:cantSplit/>
        </w:trPr>
        <w:tc>
          <w:tcPr>
            <w:tcW w:w="1126" w:type="pct"/>
            <w:vAlign w:val="center"/>
          </w:tcPr>
          <w:p w14:paraId="7A4948F5" w14:textId="77777777" w:rsidR="00364040" w:rsidRPr="006E3D88" w:rsidRDefault="00364040" w:rsidP="00364040">
            <w:pPr>
              <w:pStyle w:val="TableBodyTextMIRB"/>
            </w:pPr>
            <w:r w:rsidRPr="006E3D88">
              <w:t>Mount</w:t>
            </w:r>
          </w:p>
        </w:tc>
        <w:tc>
          <w:tcPr>
            <w:tcW w:w="991" w:type="pct"/>
            <w:vAlign w:val="center"/>
          </w:tcPr>
          <w:p w14:paraId="6880E293" w14:textId="77777777" w:rsidR="00364040" w:rsidRPr="006E3D88" w:rsidRDefault="00364040" w:rsidP="00364040">
            <w:pPr>
              <w:pStyle w:val="TableBodyTextMIRB"/>
            </w:pPr>
            <w:r w:rsidRPr="006E3D88">
              <w:t>MOUNT</w:t>
            </w:r>
          </w:p>
        </w:tc>
        <w:tc>
          <w:tcPr>
            <w:tcW w:w="1036" w:type="pct"/>
            <w:vAlign w:val="center"/>
          </w:tcPr>
          <w:p w14:paraId="3381201B" w14:textId="77777777" w:rsidR="00364040" w:rsidRDefault="00364040" w:rsidP="00364040">
            <w:pPr>
              <w:pStyle w:val="TableBodyTextMIRB"/>
            </w:pPr>
            <w:r w:rsidRPr="00586BE2">
              <w:t>Not applicable</w:t>
            </w:r>
          </w:p>
        </w:tc>
        <w:tc>
          <w:tcPr>
            <w:tcW w:w="946" w:type="pct"/>
            <w:vAlign w:val="center"/>
          </w:tcPr>
          <w:p w14:paraId="7BB98B90" w14:textId="77777777" w:rsidR="00364040" w:rsidRDefault="00364040" w:rsidP="00364040">
            <w:pPr>
              <w:pStyle w:val="TableBodyTextMIRB"/>
            </w:pPr>
            <w:r w:rsidRPr="00EE4FB1">
              <w:t>Not applicable</w:t>
            </w:r>
          </w:p>
        </w:tc>
        <w:tc>
          <w:tcPr>
            <w:tcW w:w="901" w:type="pct"/>
            <w:vAlign w:val="center"/>
          </w:tcPr>
          <w:p w14:paraId="182C18C3" w14:textId="77777777" w:rsidR="00364040" w:rsidRDefault="00364040" w:rsidP="00364040">
            <w:pPr>
              <w:pStyle w:val="TableBodyTextMIRB"/>
            </w:pPr>
            <w:r w:rsidRPr="00EE4FB1">
              <w:t>Not applicable</w:t>
            </w:r>
          </w:p>
        </w:tc>
      </w:tr>
      <w:tr w:rsidR="00364040" w14:paraId="56F46BE0" w14:textId="77777777" w:rsidTr="00364040">
        <w:trPr>
          <w:cantSplit/>
        </w:trPr>
        <w:tc>
          <w:tcPr>
            <w:tcW w:w="1126" w:type="pct"/>
            <w:vAlign w:val="center"/>
          </w:tcPr>
          <w:p w14:paraId="259827BC" w14:textId="77777777" w:rsidR="00364040" w:rsidRPr="006E3D88" w:rsidRDefault="00364040" w:rsidP="00364040">
            <w:pPr>
              <w:pStyle w:val="TableBodyTextMIRB"/>
            </w:pPr>
            <w:r w:rsidRPr="006E3D88">
              <w:t>Mountain</w:t>
            </w:r>
          </w:p>
        </w:tc>
        <w:tc>
          <w:tcPr>
            <w:tcW w:w="991" w:type="pct"/>
            <w:vAlign w:val="center"/>
          </w:tcPr>
          <w:p w14:paraId="59391543" w14:textId="77777777" w:rsidR="00364040" w:rsidRPr="006E3D88" w:rsidRDefault="00364040" w:rsidP="00364040">
            <w:pPr>
              <w:pStyle w:val="TableBodyTextMIRB"/>
            </w:pPr>
            <w:r w:rsidRPr="006E3D88">
              <w:t>MTN</w:t>
            </w:r>
          </w:p>
        </w:tc>
        <w:tc>
          <w:tcPr>
            <w:tcW w:w="1036" w:type="pct"/>
            <w:vAlign w:val="center"/>
          </w:tcPr>
          <w:p w14:paraId="7DF18D7E" w14:textId="77777777" w:rsidR="00364040" w:rsidRDefault="00364040" w:rsidP="00364040">
            <w:pPr>
              <w:pStyle w:val="TableBodyTextMIRB"/>
            </w:pPr>
            <w:r w:rsidRPr="00586BE2">
              <w:t>Not applicable</w:t>
            </w:r>
          </w:p>
        </w:tc>
        <w:tc>
          <w:tcPr>
            <w:tcW w:w="946" w:type="pct"/>
            <w:vAlign w:val="center"/>
          </w:tcPr>
          <w:p w14:paraId="36CE1907" w14:textId="77777777" w:rsidR="00364040" w:rsidRDefault="00364040" w:rsidP="00364040">
            <w:pPr>
              <w:pStyle w:val="TableBodyTextMIRB"/>
            </w:pPr>
            <w:r w:rsidRPr="00EE4FB1">
              <w:t>Not applicable</w:t>
            </w:r>
          </w:p>
        </w:tc>
        <w:tc>
          <w:tcPr>
            <w:tcW w:w="901" w:type="pct"/>
            <w:vAlign w:val="center"/>
          </w:tcPr>
          <w:p w14:paraId="1BA2FDEF" w14:textId="77777777" w:rsidR="00364040" w:rsidRDefault="00364040" w:rsidP="00364040">
            <w:pPr>
              <w:pStyle w:val="TableBodyTextMIRB"/>
            </w:pPr>
            <w:r w:rsidRPr="00EE4FB1">
              <w:t>Not applicable</w:t>
            </w:r>
          </w:p>
        </w:tc>
      </w:tr>
      <w:tr w:rsidR="00364040" w14:paraId="39D8EC00" w14:textId="77777777" w:rsidTr="00364040">
        <w:trPr>
          <w:cantSplit/>
        </w:trPr>
        <w:tc>
          <w:tcPr>
            <w:tcW w:w="1126" w:type="pct"/>
            <w:vAlign w:val="center"/>
          </w:tcPr>
          <w:p w14:paraId="79DB5719" w14:textId="77777777" w:rsidR="00364040" w:rsidRPr="006E3D88" w:rsidRDefault="00364040" w:rsidP="00364040">
            <w:pPr>
              <w:pStyle w:val="TableBodyTextMIRB"/>
            </w:pPr>
            <w:r w:rsidRPr="006E3D88">
              <w:t>Orchard</w:t>
            </w:r>
          </w:p>
        </w:tc>
        <w:tc>
          <w:tcPr>
            <w:tcW w:w="991" w:type="pct"/>
            <w:vAlign w:val="center"/>
          </w:tcPr>
          <w:p w14:paraId="6EA95B68" w14:textId="77777777" w:rsidR="00364040" w:rsidRPr="006E3D88" w:rsidRDefault="00364040" w:rsidP="00364040">
            <w:pPr>
              <w:pStyle w:val="TableBodyTextMIRB"/>
            </w:pPr>
            <w:r w:rsidRPr="006E3D88">
              <w:t>ORCH</w:t>
            </w:r>
          </w:p>
        </w:tc>
        <w:tc>
          <w:tcPr>
            <w:tcW w:w="1036" w:type="pct"/>
            <w:vAlign w:val="center"/>
          </w:tcPr>
          <w:p w14:paraId="72249266" w14:textId="77777777" w:rsidR="00364040" w:rsidRDefault="00364040" w:rsidP="00364040">
            <w:pPr>
              <w:pStyle w:val="TableBodyTextMIRB"/>
            </w:pPr>
            <w:r w:rsidRPr="00586BE2">
              <w:t>Not applicable</w:t>
            </w:r>
          </w:p>
        </w:tc>
        <w:tc>
          <w:tcPr>
            <w:tcW w:w="946" w:type="pct"/>
            <w:vAlign w:val="center"/>
          </w:tcPr>
          <w:p w14:paraId="0011495F" w14:textId="77777777" w:rsidR="00364040" w:rsidRDefault="00364040" w:rsidP="00364040">
            <w:pPr>
              <w:pStyle w:val="TableBodyTextMIRB"/>
            </w:pPr>
            <w:r w:rsidRPr="00EE4FB1">
              <w:t>Not applicable</w:t>
            </w:r>
          </w:p>
        </w:tc>
        <w:tc>
          <w:tcPr>
            <w:tcW w:w="901" w:type="pct"/>
            <w:vAlign w:val="center"/>
          </w:tcPr>
          <w:p w14:paraId="32386DCC" w14:textId="77777777" w:rsidR="00364040" w:rsidRDefault="00364040" w:rsidP="00364040">
            <w:pPr>
              <w:pStyle w:val="TableBodyTextMIRB"/>
            </w:pPr>
            <w:r w:rsidRPr="00EE4FB1">
              <w:t>Not applicable</w:t>
            </w:r>
          </w:p>
        </w:tc>
      </w:tr>
      <w:tr w:rsidR="00364040" w14:paraId="2944FB68" w14:textId="77777777" w:rsidTr="00364040">
        <w:trPr>
          <w:cantSplit/>
        </w:trPr>
        <w:tc>
          <w:tcPr>
            <w:tcW w:w="1126" w:type="pct"/>
            <w:vAlign w:val="center"/>
          </w:tcPr>
          <w:p w14:paraId="51E288A7" w14:textId="77777777" w:rsidR="00364040" w:rsidRPr="006E3D88" w:rsidRDefault="00364040" w:rsidP="00364040">
            <w:pPr>
              <w:pStyle w:val="TableBodyTextMIRB"/>
            </w:pPr>
            <w:r w:rsidRPr="006E3D88">
              <w:t>Outlook</w:t>
            </w:r>
          </w:p>
        </w:tc>
        <w:tc>
          <w:tcPr>
            <w:tcW w:w="991" w:type="pct"/>
            <w:vAlign w:val="center"/>
          </w:tcPr>
          <w:p w14:paraId="7AA14189" w14:textId="77777777" w:rsidR="00364040" w:rsidRPr="006E3D88" w:rsidRDefault="00364040" w:rsidP="00364040">
            <w:pPr>
              <w:pStyle w:val="TableBodyTextMIRB"/>
            </w:pPr>
            <w:r w:rsidRPr="006E3D88">
              <w:t>OUTLOOK</w:t>
            </w:r>
          </w:p>
        </w:tc>
        <w:tc>
          <w:tcPr>
            <w:tcW w:w="1036" w:type="pct"/>
            <w:vAlign w:val="center"/>
          </w:tcPr>
          <w:p w14:paraId="175C20EE" w14:textId="77777777" w:rsidR="00364040" w:rsidRDefault="00364040" w:rsidP="00364040">
            <w:pPr>
              <w:pStyle w:val="TableBodyTextMIRB"/>
            </w:pPr>
            <w:r w:rsidRPr="00586BE2">
              <w:t>Not applicable</w:t>
            </w:r>
          </w:p>
        </w:tc>
        <w:tc>
          <w:tcPr>
            <w:tcW w:w="946" w:type="pct"/>
            <w:vAlign w:val="center"/>
          </w:tcPr>
          <w:p w14:paraId="4467FD30" w14:textId="77777777" w:rsidR="00364040" w:rsidRDefault="00364040" w:rsidP="00364040">
            <w:pPr>
              <w:pStyle w:val="TableBodyTextMIRB"/>
            </w:pPr>
            <w:r w:rsidRPr="00EE4FB1">
              <w:t>Not applicable</w:t>
            </w:r>
          </w:p>
        </w:tc>
        <w:tc>
          <w:tcPr>
            <w:tcW w:w="901" w:type="pct"/>
            <w:vAlign w:val="center"/>
          </w:tcPr>
          <w:p w14:paraId="6468F327" w14:textId="77777777" w:rsidR="00364040" w:rsidRDefault="00364040" w:rsidP="00364040">
            <w:pPr>
              <w:pStyle w:val="TableBodyTextMIRB"/>
            </w:pPr>
            <w:r w:rsidRPr="00EE4FB1">
              <w:t>Not applicable</w:t>
            </w:r>
          </w:p>
        </w:tc>
      </w:tr>
      <w:tr w:rsidR="00364040" w14:paraId="1682FE63" w14:textId="77777777" w:rsidTr="00364040">
        <w:trPr>
          <w:cantSplit/>
        </w:trPr>
        <w:tc>
          <w:tcPr>
            <w:tcW w:w="1126" w:type="pct"/>
            <w:vAlign w:val="center"/>
          </w:tcPr>
          <w:p w14:paraId="566D8F42" w14:textId="77777777" w:rsidR="00364040" w:rsidRPr="006E3D88" w:rsidRDefault="00364040" w:rsidP="00364040">
            <w:pPr>
              <w:pStyle w:val="TableBodyTextMIRB"/>
            </w:pPr>
            <w:r w:rsidRPr="006E3D88">
              <w:t>Oval</w:t>
            </w:r>
          </w:p>
        </w:tc>
        <w:tc>
          <w:tcPr>
            <w:tcW w:w="991" w:type="pct"/>
            <w:vAlign w:val="center"/>
          </w:tcPr>
          <w:p w14:paraId="441DC5F2" w14:textId="77777777" w:rsidR="00364040" w:rsidRPr="006E3D88" w:rsidRDefault="00364040" w:rsidP="00364040">
            <w:pPr>
              <w:pStyle w:val="TableBodyTextMIRB"/>
            </w:pPr>
            <w:r w:rsidRPr="006E3D88">
              <w:t>OVAL</w:t>
            </w:r>
          </w:p>
        </w:tc>
        <w:tc>
          <w:tcPr>
            <w:tcW w:w="1036" w:type="pct"/>
            <w:vAlign w:val="center"/>
          </w:tcPr>
          <w:p w14:paraId="453FAF21" w14:textId="77777777" w:rsidR="00364040" w:rsidRDefault="00364040" w:rsidP="00364040">
            <w:pPr>
              <w:pStyle w:val="TableBodyTextMIRB"/>
            </w:pPr>
            <w:r w:rsidRPr="00586BE2">
              <w:t>Not applicable</w:t>
            </w:r>
          </w:p>
        </w:tc>
        <w:tc>
          <w:tcPr>
            <w:tcW w:w="946" w:type="pct"/>
            <w:vAlign w:val="center"/>
          </w:tcPr>
          <w:p w14:paraId="372E5324" w14:textId="77777777" w:rsidR="00364040" w:rsidRDefault="00364040" w:rsidP="00364040">
            <w:pPr>
              <w:pStyle w:val="TableBodyTextMIRB"/>
            </w:pPr>
            <w:r w:rsidRPr="00EE4FB1">
              <w:t>Not applicable</w:t>
            </w:r>
          </w:p>
        </w:tc>
        <w:tc>
          <w:tcPr>
            <w:tcW w:w="901" w:type="pct"/>
            <w:vAlign w:val="center"/>
          </w:tcPr>
          <w:p w14:paraId="073850DE" w14:textId="77777777" w:rsidR="00364040" w:rsidRDefault="00364040" w:rsidP="00364040">
            <w:pPr>
              <w:pStyle w:val="TableBodyTextMIRB"/>
            </w:pPr>
            <w:r w:rsidRPr="00EE4FB1">
              <w:t>Not applicable</w:t>
            </w:r>
          </w:p>
        </w:tc>
      </w:tr>
      <w:tr w:rsidR="00364040" w14:paraId="69DC1338" w14:textId="77777777" w:rsidTr="00364040">
        <w:trPr>
          <w:cantSplit/>
        </w:trPr>
        <w:tc>
          <w:tcPr>
            <w:tcW w:w="1126" w:type="pct"/>
            <w:vAlign w:val="center"/>
          </w:tcPr>
          <w:p w14:paraId="3A65D61C" w14:textId="77777777" w:rsidR="00364040" w:rsidRPr="006E3D88" w:rsidRDefault="00364040" w:rsidP="00364040">
            <w:pPr>
              <w:pStyle w:val="TableBodyTextMIRB"/>
            </w:pPr>
            <w:r w:rsidRPr="006E3D88">
              <w:t>Overpass</w:t>
            </w:r>
          </w:p>
        </w:tc>
        <w:tc>
          <w:tcPr>
            <w:tcW w:w="991" w:type="pct"/>
            <w:vAlign w:val="center"/>
          </w:tcPr>
          <w:p w14:paraId="6FD3C836" w14:textId="77777777" w:rsidR="00364040" w:rsidRPr="006E3D88" w:rsidRDefault="00364040" w:rsidP="00364040">
            <w:pPr>
              <w:pStyle w:val="TableBodyTextMIRB"/>
            </w:pPr>
            <w:r>
              <w:t>OVERPASS</w:t>
            </w:r>
          </w:p>
        </w:tc>
        <w:tc>
          <w:tcPr>
            <w:tcW w:w="1036" w:type="pct"/>
            <w:vAlign w:val="center"/>
          </w:tcPr>
          <w:p w14:paraId="2AB4A9DE" w14:textId="77777777" w:rsidR="00364040" w:rsidRDefault="00364040" w:rsidP="00364040">
            <w:pPr>
              <w:pStyle w:val="TableBodyTextMIRB"/>
            </w:pPr>
            <w:r w:rsidRPr="00586BE2">
              <w:t>Not applicable</w:t>
            </w:r>
          </w:p>
        </w:tc>
        <w:tc>
          <w:tcPr>
            <w:tcW w:w="946" w:type="pct"/>
            <w:vAlign w:val="center"/>
          </w:tcPr>
          <w:p w14:paraId="6FE57300" w14:textId="77777777" w:rsidR="00364040" w:rsidRDefault="00364040" w:rsidP="00364040">
            <w:pPr>
              <w:pStyle w:val="TableBodyTextMIRB"/>
            </w:pPr>
            <w:r w:rsidRPr="00EE4FB1">
              <w:t>Not applicable</w:t>
            </w:r>
          </w:p>
        </w:tc>
        <w:tc>
          <w:tcPr>
            <w:tcW w:w="901" w:type="pct"/>
            <w:vAlign w:val="center"/>
          </w:tcPr>
          <w:p w14:paraId="5079C088" w14:textId="77777777" w:rsidR="00364040" w:rsidRDefault="00364040" w:rsidP="00364040">
            <w:pPr>
              <w:pStyle w:val="TableBodyTextMIRB"/>
            </w:pPr>
            <w:r w:rsidRPr="00EE4FB1">
              <w:t>Not applicable</w:t>
            </w:r>
          </w:p>
        </w:tc>
      </w:tr>
      <w:tr w:rsidR="00364040" w14:paraId="541FD2B2" w14:textId="77777777" w:rsidTr="00364040">
        <w:trPr>
          <w:cantSplit/>
        </w:trPr>
        <w:tc>
          <w:tcPr>
            <w:tcW w:w="1126" w:type="pct"/>
            <w:vAlign w:val="center"/>
          </w:tcPr>
          <w:p w14:paraId="3ADA482D" w14:textId="77777777" w:rsidR="00364040" w:rsidRPr="006E3D88" w:rsidRDefault="00364040" w:rsidP="00364040">
            <w:pPr>
              <w:pStyle w:val="TableBodyTextMIRB"/>
            </w:pPr>
            <w:r w:rsidRPr="006E3D88">
              <w:t>Parade</w:t>
            </w:r>
          </w:p>
        </w:tc>
        <w:tc>
          <w:tcPr>
            <w:tcW w:w="991" w:type="pct"/>
            <w:vAlign w:val="center"/>
          </w:tcPr>
          <w:p w14:paraId="630FB159" w14:textId="77777777" w:rsidR="00364040" w:rsidRPr="006E3D88" w:rsidRDefault="00364040" w:rsidP="00364040">
            <w:pPr>
              <w:pStyle w:val="TableBodyTextMIRB"/>
            </w:pPr>
            <w:r w:rsidRPr="006E3D88">
              <w:t>PARADE</w:t>
            </w:r>
          </w:p>
        </w:tc>
        <w:tc>
          <w:tcPr>
            <w:tcW w:w="1036" w:type="pct"/>
            <w:vAlign w:val="center"/>
          </w:tcPr>
          <w:p w14:paraId="6C139CB7" w14:textId="77777777" w:rsidR="00364040" w:rsidRDefault="00364040" w:rsidP="00364040">
            <w:pPr>
              <w:pStyle w:val="TableBodyTextMIRB"/>
            </w:pPr>
            <w:r w:rsidRPr="007437C7">
              <w:t>Not applicable</w:t>
            </w:r>
          </w:p>
        </w:tc>
        <w:tc>
          <w:tcPr>
            <w:tcW w:w="946" w:type="pct"/>
            <w:vAlign w:val="center"/>
          </w:tcPr>
          <w:p w14:paraId="476FFC36" w14:textId="77777777" w:rsidR="00364040" w:rsidRDefault="00364040" w:rsidP="00364040">
            <w:pPr>
              <w:pStyle w:val="TableBodyTextMIRB"/>
            </w:pPr>
            <w:r w:rsidRPr="00487492">
              <w:t>Not applicable</w:t>
            </w:r>
          </w:p>
        </w:tc>
        <w:tc>
          <w:tcPr>
            <w:tcW w:w="901" w:type="pct"/>
            <w:vAlign w:val="center"/>
          </w:tcPr>
          <w:p w14:paraId="2E2B7477" w14:textId="77777777" w:rsidR="00364040" w:rsidRDefault="00364040" w:rsidP="00364040">
            <w:pPr>
              <w:pStyle w:val="TableBodyTextMIRB"/>
            </w:pPr>
            <w:r w:rsidRPr="00487492">
              <w:t>Not applicable</w:t>
            </w:r>
          </w:p>
        </w:tc>
      </w:tr>
      <w:tr w:rsidR="00364040" w14:paraId="575F843B" w14:textId="77777777" w:rsidTr="00364040">
        <w:trPr>
          <w:cantSplit/>
        </w:trPr>
        <w:tc>
          <w:tcPr>
            <w:tcW w:w="1126" w:type="pct"/>
            <w:vAlign w:val="center"/>
          </w:tcPr>
          <w:p w14:paraId="63E2CBDB" w14:textId="77777777" w:rsidR="00364040" w:rsidRPr="006E3D88" w:rsidRDefault="00364040" w:rsidP="00364040">
            <w:pPr>
              <w:pStyle w:val="TableBodyTextMIRB"/>
            </w:pPr>
            <w:r w:rsidRPr="006E3D88">
              <w:t>Parc</w:t>
            </w:r>
          </w:p>
        </w:tc>
        <w:tc>
          <w:tcPr>
            <w:tcW w:w="991" w:type="pct"/>
            <w:vAlign w:val="center"/>
          </w:tcPr>
          <w:p w14:paraId="0EB37E8F" w14:textId="77777777" w:rsidR="00364040" w:rsidRPr="006E3D88" w:rsidRDefault="00364040" w:rsidP="00364040">
            <w:pPr>
              <w:pStyle w:val="TableBodyTextMIRB"/>
            </w:pPr>
            <w:r w:rsidRPr="006E3D88">
              <w:t>PARC</w:t>
            </w:r>
          </w:p>
        </w:tc>
        <w:tc>
          <w:tcPr>
            <w:tcW w:w="1036" w:type="pct"/>
            <w:vAlign w:val="center"/>
          </w:tcPr>
          <w:p w14:paraId="170AD9F1" w14:textId="77777777" w:rsidR="00364040" w:rsidRDefault="00364040" w:rsidP="00364040">
            <w:pPr>
              <w:pStyle w:val="TableBodyTextMIRB"/>
            </w:pPr>
            <w:r w:rsidRPr="007437C7">
              <w:t>Not applicable</w:t>
            </w:r>
          </w:p>
        </w:tc>
        <w:tc>
          <w:tcPr>
            <w:tcW w:w="946" w:type="pct"/>
            <w:vAlign w:val="center"/>
          </w:tcPr>
          <w:p w14:paraId="1657A98D" w14:textId="77777777" w:rsidR="00364040" w:rsidRDefault="00364040" w:rsidP="00364040">
            <w:pPr>
              <w:pStyle w:val="TableBodyTextMIRB"/>
            </w:pPr>
            <w:r w:rsidRPr="00487492">
              <w:t>Not applicable</w:t>
            </w:r>
          </w:p>
        </w:tc>
        <w:tc>
          <w:tcPr>
            <w:tcW w:w="901" w:type="pct"/>
            <w:vAlign w:val="center"/>
          </w:tcPr>
          <w:p w14:paraId="3C104623" w14:textId="77777777" w:rsidR="00364040" w:rsidRDefault="00364040" w:rsidP="00364040">
            <w:pPr>
              <w:pStyle w:val="TableBodyTextMIRB"/>
            </w:pPr>
            <w:r w:rsidRPr="00487492">
              <w:t>Not applicable</w:t>
            </w:r>
          </w:p>
        </w:tc>
      </w:tr>
      <w:tr w:rsidR="00364040" w14:paraId="79BD4765" w14:textId="77777777" w:rsidTr="00364040">
        <w:trPr>
          <w:cantSplit/>
        </w:trPr>
        <w:tc>
          <w:tcPr>
            <w:tcW w:w="1126" w:type="pct"/>
            <w:vAlign w:val="center"/>
          </w:tcPr>
          <w:p w14:paraId="0660AB45" w14:textId="77777777" w:rsidR="00364040" w:rsidRPr="006E3D88" w:rsidRDefault="00364040" w:rsidP="00364040">
            <w:pPr>
              <w:pStyle w:val="TableBodyTextMIRB"/>
            </w:pPr>
            <w:r w:rsidRPr="006E3D88">
              <w:t>Park</w:t>
            </w:r>
          </w:p>
        </w:tc>
        <w:tc>
          <w:tcPr>
            <w:tcW w:w="991" w:type="pct"/>
            <w:vAlign w:val="center"/>
          </w:tcPr>
          <w:p w14:paraId="459735C1" w14:textId="77777777" w:rsidR="00364040" w:rsidRPr="006E3D88" w:rsidRDefault="00364040" w:rsidP="00364040">
            <w:pPr>
              <w:pStyle w:val="TableBodyTextMIRB"/>
            </w:pPr>
            <w:r w:rsidRPr="006E3D88">
              <w:t>PK</w:t>
            </w:r>
          </w:p>
        </w:tc>
        <w:tc>
          <w:tcPr>
            <w:tcW w:w="1036" w:type="pct"/>
            <w:vAlign w:val="center"/>
          </w:tcPr>
          <w:p w14:paraId="54F61616" w14:textId="77777777" w:rsidR="00364040" w:rsidRDefault="00364040" w:rsidP="00364040">
            <w:pPr>
              <w:pStyle w:val="TableBodyTextMIRB"/>
            </w:pPr>
            <w:r w:rsidRPr="007437C7">
              <w:t>Not applicable</w:t>
            </w:r>
          </w:p>
        </w:tc>
        <w:tc>
          <w:tcPr>
            <w:tcW w:w="946" w:type="pct"/>
            <w:vAlign w:val="center"/>
          </w:tcPr>
          <w:p w14:paraId="7FBA362F" w14:textId="77777777" w:rsidR="00364040" w:rsidRDefault="00364040" w:rsidP="00364040">
            <w:pPr>
              <w:pStyle w:val="TableBodyTextMIRB"/>
            </w:pPr>
            <w:r w:rsidRPr="00487492">
              <w:t>Not applicable</w:t>
            </w:r>
          </w:p>
        </w:tc>
        <w:tc>
          <w:tcPr>
            <w:tcW w:w="901" w:type="pct"/>
            <w:vAlign w:val="center"/>
          </w:tcPr>
          <w:p w14:paraId="25BDB45E" w14:textId="77777777" w:rsidR="00364040" w:rsidRDefault="00364040" w:rsidP="00364040">
            <w:pPr>
              <w:pStyle w:val="TableBodyTextMIRB"/>
            </w:pPr>
            <w:r w:rsidRPr="00487492">
              <w:t>Not applicable</w:t>
            </w:r>
          </w:p>
        </w:tc>
      </w:tr>
      <w:tr w:rsidR="00364040" w14:paraId="5B351AD5" w14:textId="77777777" w:rsidTr="00364040">
        <w:trPr>
          <w:cantSplit/>
        </w:trPr>
        <w:tc>
          <w:tcPr>
            <w:tcW w:w="1126" w:type="pct"/>
            <w:vAlign w:val="center"/>
          </w:tcPr>
          <w:p w14:paraId="6D68F84E" w14:textId="77777777" w:rsidR="00364040" w:rsidRPr="006E3D88" w:rsidRDefault="00364040" w:rsidP="00364040">
            <w:pPr>
              <w:pStyle w:val="TableBodyTextMIRB"/>
            </w:pPr>
            <w:r w:rsidRPr="006E3D88">
              <w:t>Parkway</w:t>
            </w:r>
          </w:p>
        </w:tc>
        <w:tc>
          <w:tcPr>
            <w:tcW w:w="991" w:type="pct"/>
            <w:vAlign w:val="center"/>
          </w:tcPr>
          <w:p w14:paraId="6F0ACA09" w14:textId="77777777" w:rsidR="00364040" w:rsidRPr="006E3D88" w:rsidRDefault="00364040" w:rsidP="00364040">
            <w:pPr>
              <w:pStyle w:val="TableBodyTextMIRB"/>
            </w:pPr>
            <w:r w:rsidRPr="006E3D88">
              <w:t>PKY</w:t>
            </w:r>
          </w:p>
        </w:tc>
        <w:tc>
          <w:tcPr>
            <w:tcW w:w="1036" w:type="pct"/>
            <w:vAlign w:val="center"/>
          </w:tcPr>
          <w:p w14:paraId="0BF5A54C" w14:textId="77777777" w:rsidR="00364040" w:rsidRDefault="00364040" w:rsidP="00364040">
            <w:pPr>
              <w:pStyle w:val="TableBodyTextMIRB"/>
            </w:pPr>
            <w:r w:rsidRPr="007437C7">
              <w:t>Not applicable</w:t>
            </w:r>
          </w:p>
        </w:tc>
        <w:tc>
          <w:tcPr>
            <w:tcW w:w="946" w:type="pct"/>
            <w:vAlign w:val="center"/>
          </w:tcPr>
          <w:p w14:paraId="69D308FB" w14:textId="77777777" w:rsidR="00364040" w:rsidRDefault="00364040" w:rsidP="00364040">
            <w:pPr>
              <w:pStyle w:val="TableBodyTextMIRB"/>
            </w:pPr>
            <w:r w:rsidRPr="00487492">
              <w:t>Not applicable</w:t>
            </w:r>
          </w:p>
        </w:tc>
        <w:tc>
          <w:tcPr>
            <w:tcW w:w="901" w:type="pct"/>
            <w:vAlign w:val="center"/>
          </w:tcPr>
          <w:p w14:paraId="600C841C" w14:textId="77777777" w:rsidR="00364040" w:rsidRDefault="00364040" w:rsidP="00364040">
            <w:pPr>
              <w:pStyle w:val="TableBodyTextMIRB"/>
            </w:pPr>
            <w:r w:rsidRPr="00487492">
              <w:t>Not applicable</w:t>
            </w:r>
          </w:p>
        </w:tc>
      </w:tr>
      <w:tr w:rsidR="00364040" w14:paraId="28962FD6" w14:textId="77777777" w:rsidTr="00364040">
        <w:trPr>
          <w:cantSplit/>
        </w:trPr>
        <w:tc>
          <w:tcPr>
            <w:tcW w:w="1126" w:type="pct"/>
            <w:vAlign w:val="center"/>
          </w:tcPr>
          <w:p w14:paraId="1F535677" w14:textId="77777777" w:rsidR="00364040" w:rsidRPr="006E3D88" w:rsidRDefault="00364040" w:rsidP="00364040">
            <w:pPr>
              <w:pStyle w:val="TableBodyTextMIRB"/>
            </w:pPr>
            <w:r w:rsidRPr="006E3D88">
              <w:t>Pass</w:t>
            </w:r>
          </w:p>
        </w:tc>
        <w:tc>
          <w:tcPr>
            <w:tcW w:w="991" w:type="pct"/>
            <w:vAlign w:val="center"/>
          </w:tcPr>
          <w:p w14:paraId="5B28DB16" w14:textId="77777777" w:rsidR="00364040" w:rsidRPr="006E3D88" w:rsidRDefault="00364040" w:rsidP="00364040">
            <w:pPr>
              <w:pStyle w:val="TableBodyTextMIRB"/>
            </w:pPr>
            <w:r w:rsidRPr="006E3D88">
              <w:t>PS</w:t>
            </w:r>
          </w:p>
        </w:tc>
        <w:tc>
          <w:tcPr>
            <w:tcW w:w="1036" w:type="pct"/>
            <w:vAlign w:val="center"/>
          </w:tcPr>
          <w:p w14:paraId="4969BC40" w14:textId="77777777" w:rsidR="00364040" w:rsidRDefault="00364040" w:rsidP="00364040">
            <w:pPr>
              <w:pStyle w:val="TableBodyTextMIRB"/>
            </w:pPr>
            <w:r w:rsidRPr="007437C7">
              <w:t>Not applicable</w:t>
            </w:r>
          </w:p>
        </w:tc>
        <w:tc>
          <w:tcPr>
            <w:tcW w:w="946" w:type="pct"/>
            <w:vAlign w:val="center"/>
          </w:tcPr>
          <w:p w14:paraId="7867B43F" w14:textId="77777777" w:rsidR="00364040" w:rsidRDefault="00364040" w:rsidP="00364040">
            <w:pPr>
              <w:pStyle w:val="TableBodyTextMIRB"/>
            </w:pPr>
            <w:r w:rsidRPr="00487492">
              <w:t>Not applicable</w:t>
            </w:r>
          </w:p>
        </w:tc>
        <w:tc>
          <w:tcPr>
            <w:tcW w:w="901" w:type="pct"/>
            <w:vAlign w:val="center"/>
          </w:tcPr>
          <w:p w14:paraId="3D7ABC4A" w14:textId="77777777" w:rsidR="00364040" w:rsidRDefault="00364040" w:rsidP="00364040">
            <w:pPr>
              <w:pStyle w:val="TableBodyTextMIRB"/>
            </w:pPr>
            <w:r w:rsidRPr="00487492">
              <w:t>Not applicable</w:t>
            </w:r>
          </w:p>
        </w:tc>
      </w:tr>
      <w:tr w:rsidR="00364040" w14:paraId="7A0142BC" w14:textId="77777777" w:rsidTr="00364040">
        <w:trPr>
          <w:cantSplit/>
        </w:trPr>
        <w:tc>
          <w:tcPr>
            <w:tcW w:w="1126" w:type="pct"/>
            <w:vAlign w:val="center"/>
          </w:tcPr>
          <w:p w14:paraId="24B5ED20" w14:textId="77777777" w:rsidR="00364040" w:rsidRPr="006E3D88" w:rsidRDefault="00364040" w:rsidP="00364040">
            <w:pPr>
              <w:pStyle w:val="TableBodyTextMIRB"/>
            </w:pPr>
            <w:r w:rsidRPr="006E3D88">
              <w:t>Passage</w:t>
            </w:r>
          </w:p>
        </w:tc>
        <w:tc>
          <w:tcPr>
            <w:tcW w:w="991" w:type="pct"/>
            <w:vAlign w:val="center"/>
          </w:tcPr>
          <w:p w14:paraId="7256A9EE" w14:textId="77777777" w:rsidR="00364040" w:rsidRPr="006E3D88" w:rsidRDefault="00364040" w:rsidP="00364040">
            <w:pPr>
              <w:pStyle w:val="TableBodyTextMIRB"/>
            </w:pPr>
            <w:r w:rsidRPr="006E3D88">
              <w:t>PASS</w:t>
            </w:r>
          </w:p>
        </w:tc>
        <w:tc>
          <w:tcPr>
            <w:tcW w:w="1036" w:type="pct"/>
            <w:vAlign w:val="center"/>
          </w:tcPr>
          <w:p w14:paraId="01C21057" w14:textId="77777777" w:rsidR="00364040" w:rsidRDefault="00364040" w:rsidP="00364040">
            <w:pPr>
              <w:pStyle w:val="TableBodyTextMIRB"/>
            </w:pPr>
            <w:r w:rsidRPr="007437C7">
              <w:t>Not applicable</w:t>
            </w:r>
          </w:p>
        </w:tc>
        <w:tc>
          <w:tcPr>
            <w:tcW w:w="946" w:type="pct"/>
            <w:vAlign w:val="center"/>
          </w:tcPr>
          <w:p w14:paraId="0CF99D45" w14:textId="77777777" w:rsidR="00364040" w:rsidRDefault="00364040" w:rsidP="00364040">
            <w:pPr>
              <w:pStyle w:val="TableBodyTextMIRB"/>
            </w:pPr>
            <w:r w:rsidRPr="00487492">
              <w:t>Not applicable</w:t>
            </w:r>
          </w:p>
        </w:tc>
        <w:tc>
          <w:tcPr>
            <w:tcW w:w="901" w:type="pct"/>
            <w:vAlign w:val="center"/>
          </w:tcPr>
          <w:p w14:paraId="5F13145E" w14:textId="77777777" w:rsidR="00364040" w:rsidRDefault="00364040" w:rsidP="00364040">
            <w:pPr>
              <w:pStyle w:val="TableBodyTextMIRB"/>
            </w:pPr>
            <w:r w:rsidRPr="00487492">
              <w:t>Not applicable</w:t>
            </w:r>
          </w:p>
        </w:tc>
      </w:tr>
      <w:tr w:rsidR="00364040" w14:paraId="21B25083" w14:textId="77777777" w:rsidTr="00364040">
        <w:trPr>
          <w:cantSplit/>
        </w:trPr>
        <w:tc>
          <w:tcPr>
            <w:tcW w:w="1126" w:type="pct"/>
            <w:vAlign w:val="center"/>
          </w:tcPr>
          <w:p w14:paraId="1D6A2D18" w14:textId="77777777" w:rsidR="00364040" w:rsidRPr="006E3D88" w:rsidRDefault="00364040" w:rsidP="00364040">
            <w:pPr>
              <w:pStyle w:val="TableBodyTextMIRB"/>
            </w:pPr>
            <w:r w:rsidRPr="006E3D88">
              <w:t>Path</w:t>
            </w:r>
          </w:p>
        </w:tc>
        <w:tc>
          <w:tcPr>
            <w:tcW w:w="991" w:type="pct"/>
            <w:vAlign w:val="center"/>
          </w:tcPr>
          <w:p w14:paraId="0D50C2DF" w14:textId="77777777" w:rsidR="00364040" w:rsidRPr="006E3D88" w:rsidRDefault="00364040" w:rsidP="00364040">
            <w:pPr>
              <w:pStyle w:val="TableBodyTextMIRB"/>
            </w:pPr>
            <w:r w:rsidRPr="006E3D88">
              <w:t>PATH</w:t>
            </w:r>
          </w:p>
        </w:tc>
        <w:tc>
          <w:tcPr>
            <w:tcW w:w="1036" w:type="pct"/>
            <w:vAlign w:val="center"/>
          </w:tcPr>
          <w:p w14:paraId="6E508D9F" w14:textId="77777777" w:rsidR="00364040" w:rsidRDefault="00364040" w:rsidP="00364040">
            <w:pPr>
              <w:pStyle w:val="TableBodyTextMIRB"/>
            </w:pPr>
            <w:r w:rsidRPr="007437C7">
              <w:t>Not applicable</w:t>
            </w:r>
          </w:p>
        </w:tc>
        <w:tc>
          <w:tcPr>
            <w:tcW w:w="946" w:type="pct"/>
            <w:vAlign w:val="center"/>
          </w:tcPr>
          <w:p w14:paraId="2355F7D6" w14:textId="77777777" w:rsidR="00364040" w:rsidRDefault="00364040" w:rsidP="00364040">
            <w:pPr>
              <w:pStyle w:val="TableBodyTextMIRB"/>
            </w:pPr>
            <w:r w:rsidRPr="00487492">
              <w:t>Not applicable</w:t>
            </w:r>
          </w:p>
        </w:tc>
        <w:tc>
          <w:tcPr>
            <w:tcW w:w="901" w:type="pct"/>
            <w:vAlign w:val="center"/>
          </w:tcPr>
          <w:p w14:paraId="341195F3" w14:textId="77777777" w:rsidR="00364040" w:rsidRDefault="00364040" w:rsidP="00364040">
            <w:pPr>
              <w:pStyle w:val="TableBodyTextMIRB"/>
            </w:pPr>
            <w:r w:rsidRPr="00487492">
              <w:t>Not applicable</w:t>
            </w:r>
          </w:p>
        </w:tc>
      </w:tr>
      <w:tr w:rsidR="00364040" w14:paraId="21B2DDB4" w14:textId="77777777" w:rsidTr="00364040">
        <w:trPr>
          <w:cantSplit/>
        </w:trPr>
        <w:tc>
          <w:tcPr>
            <w:tcW w:w="1126" w:type="pct"/>
            <w:vAlign w:val="center"/>
          </w:tcPr>
          <w:p w14:paraId="50C78522" w14:textId="77777777" w:rsidR="00364040" w:rsidRPr="006E3D88" w:rsidRDefault="00364040" w:rsidP="00364040">
            <w:pPr>
              <w:pStyle w:val="TableBodyTextMIRB"/>
            </w:pPr>
            <w:r w:rsidRPr="006E3D88">
              <w:t>Pathway</w:t>
            </w:r>
          </w:p>
        </w:tc>
        <w:tc>
          <w:tcPr>
            <w:tcW w:w="991" w:type="pct"/>
            <w:vAlign w:val="center"/>
          </w:tcPr>
          <w:p w14:paraId="114B5780" w14:textId="77777777" w:rsidR="00364040" w:rsidRPr="006E3D88" w:rsidRDefault="00364040" w:rsidP="00364040">
            <w:pPr>
              <w:pStyle w:val="TableBodyTextMIRB"/>
            </w:pPr>
            <w:r w:rsidRPr="006E3D88">
              <w:t>PTWAY</w:t>
            </w:r>
          </w:p>
        </w:tc>
        <w:tc>
          <w:tcPr>
            <w:tcW w:w="1036" w:type="pct"/>
            <w:vAlign w:val="center"/>
          </w:tcPr>
          <w:p w14:paraId="12687D6E" w14:textId="77777777" w:rsidR="00364040" w:rsidRDefault="00364040" w:rsidP="00364040">
            <w:pPr>
              <w:pStyle w:val="TableBodyTextMIRB"/>
            </w:pPr>
            <w:r w:rsidRPr="007437C7">
              <w:t>Not applicable</w:t>
            </w:r>
          </w:p>
        </w:tc>
        <w:tc>
          <w:tcPr>
            <w:tcW w:w="946" w:type="pct"/>
            <w:vAlign w:val="center"/>
          </w:tcPr>
          <w:p w14:paraId="4DA093B7" w14:textId="77777777" w:rsidR="00364040" w:rsidRDefault="00364040" w:rsidP="00364040">
            <w:pPr>
              <w:pStyle w:val="TableBodyTextMIRB"/>
            </w:pPr>
            <w:r w:rsidRPr="00487492">
              <w:t>Not applicable</w:t>
            </w:r>
          </w:p>
        </w:tc>
        <w:tc>
          <w:tcPr>
            <w:tcW w:w="901" w:type="pct"/>
            <w:vAlign w:val="center"/>
          </w:tcPr>
          <w:p w14:paraId="244FBA82" w14:textId="77777777" w:rsidR="00364040" w:rsidRDefault="00364040" w:rsidP="00364040">
            <w:pPr>
              <w:pStyle w:val="TableBodyTextMIRB"/>
            </w:pPr>
            <w:r w:rsidRPr="00487492">
              <w:t>Not applicable</w:t>
            </w:r>
          </w:p>
        </w:tc>
      </w:tr>
      <w:tr w:rsidR="00364040" w14:paraId="50BC9599" w14:textId="77777777" w:rsidTr="00364040">
        <w:trPr>
          <w:cantSplit/>
        </w:trPr>
        <w:tc>
          <w:tcPr>
            <w:tcW w:w="1126" w:type="pct"/>
            <w:vAlign w:val="center"/>
          </w:tcPr>
          <w:p w14:paraId="65EFF903" w14:textId="77777777" w:rsidR="00364040" w:rsidRPr="006E3D88" w:rsidRDefault="00364040" w:rsidP="00364040">
            <w:pPr>
              <w:pStyle w:val="TableBodyTextMIRB"/>
            </w:pPr>
            <w:r w:rsidRPr="006E3D88">
              <w:t>Peak</w:t>
            </w:r>
          </w:p>
        </w:tc>
        <w:tc>
          <w:tcPr>
            <w:tcW w:w="991" w:type="pct"/>
            <w:vAlign w:val="center"/>
          </w:tcPr>
          <w:p w14:paraId="4230D1E4" w14:textId="77777777" w:rsidR="00364040" w:rsidRPr="006E3D88" w:rsidRDefault="00364040" w:rsidP="00364040">
            <w:pPr>
              <w:pStyle w:val="TableBodyTextMIRB"/>
            </w:pPr>
            <w:r w:rsidRPr="006E3D88">
              <w:t>PEAK</w:t>
            </w:r>
          </w:p>
        </w:tc>
        <w:tc>
          <w:tcPr>
            <w:tcW w:w="1036" w:type="pct"/>
            <w:vAlign w:val="center"/>
          </w:tcPr>
          <w:p w14:paraId="65F0DD96" w14:textId="77777777" w:rsidR="00364040" w:rsidRDefault="00364040" w:rsidP="00364040">
            <w:pPr>
              <w:pStyle w:val="TableBodyTextMIRB"/>
            </w:pPr>
            <w:r w:rsidRPr="007437C7">
              <w:t>Not applicable</w:t>
            </w:r>
          </w:p>
        </w:tc>
        <w:tc>
          <w:tcPr>
            <w:tcW w:w="946" w:type="pct"/>
            <w:vAlign w:val="center"/>
          </w:tcPr>
          <w:p w14:paraId="6471A173" w14:textId="77777777" w:rsidR="00364040" w:rsidRDefault="00364040" w:rsidP="00364040">
            <w:pPr>
              <w:pStyle w:val="TableBodyTextMIRB"/>
            </w:pPr>
            <w:r w:rsidRPr="00487492">
              <w:t>Not applicable</w:t>
            </w:r>
          </w:p>
        </w:tc>
        <w:tc>
          <w:tcPr>
            <w:tcW w:w="901" w:type="pct"/>
            <w:vAlign w:val="center"/>
          </w:tcPr>
          <w:p w14:paraId="764BB06F" w14:textId="77777777" w:rsidR="00364040" w:rsidRDefault="00364040" w:rsidP="00364040">
            <w:pPr>
              <w:pStyle w:val="TableBodyTextMIRB"/>
            </w:pPr>
            <w:r w:rsidRPr="00487492">
              <w:t>Not applicable</w:t>
            </w:r>
          </w:p>
        </w:tc>
      </w:tr>
      <w:tr w:rsidR="00364040" w14:paraId="36596E2B" w14:textId="77777777" w:rsidTr="00364040">
        <w:trPr>
          <w:cantSplit/>
        </w:trPr>
        <w:tc>
          <w:tcPr>
            <w:tcW w:w="1126" w:type="pct"/>
            <w:vAlign w:val="center"/>
          </w:tcPr>
          <w:p w14:paraId="6DC3F169" w14:textId="77777777" w:rsidR="00364040" w:rsidRPr="006E3D88" w:rsidRDefault="00364040" w:rsidP="00364040">
            <w:pPr>
              <w:pStyle w:val="TableBodyTextMIRB"/>
            </w:pPr>
            <w:r w:rsidRPr="006E3D88">
              <w:t>Pier</w:t>
            </w:r>
          </w:p>
        </w:tc>
        <w:tc>
          <w:tcPr>
            <w:tcW w:w="991" w:type="pct"/>
            <w:vAlign w:val="center"/>
          </w:tcPr>
          <w:p w14:paraId="11113964" w14:textId="77777777" w:rsidR="00364040" w:rsidRPr="006E3D88" w:rsidRDefault="00364040" w:rsidP="00364040">
            <w:pPr>
              <w:pStyle w:val="TableBodyTextMIRB"/>
            </w:pPr>
            <w:r w:rsidRPr="006E3D88">
              <w:t>PIER</w:t>
            </w:r>
          </w:p>
        </w:tc>
        <w:tc>
          <w:tcPr>
            <w:tcW w:w="1036" w:type="pct"/>
            <w:vAlign w:val="center"/>
          </w:tcPr>
          <w:p w14:paraId="5CD368B3" w14:textId="77777777" w:rsidR="00364040" w:rsidRDefault="00364040" w:rsidP="00364040">
            <w:pPr>
              <w:pStyle w:val="TableBodyTextMIRB"/>
            </w:pPr>
            <w:r w:rsidRPr="007437C7">
              <w:t>Not applicable</w:t>
            </w:r>
          </w:p>
        </w:tc>
        <w:tc>
          <w:tcPr>
            <w:tcW w:w="946" w:type="pct"/>
            <w:vAlign w:val="center"/>
          </w:tcPr>
          <w:p w14:paraId="35647DC9" w14:textId="77777777" w:rsidR="00364040" w:rsidRDefault="00364040" w:rsidP="00364040">
            <w:pPr>
              <w:pStyle w:val="TableBodyTextMIRB"/>
            </w:pPr>
            <w:r w:rsidRPr="00487492">
              <w:t>Not applicable</w:t>
            </w:r>
          </w:p>
        </w:tc>
        <w:tc>
          <w:tcPr>
            <w:tcW w:w="901" w:type="pct"/>
            <w:vAlign w:val="center"/>
          </w:tcPr>
          <w:p w14:paraId="6B3A4AEE" w14:textId="77777777" w:rsidR="00364040" w:rsidRDefault="00364040" w:rsidP="00364040">
            <w:pPr>
              <w:pStyle w:val="TableBodyTextMIRB"/>
            </w:pPr>
            <w:r w:rsidRPr="00487492">
              <w:t>Not applicable</w:t>
            </w:r>
          </w:p>
        </w:tc>
      </w:tr>
      <w:tr w:rsidR="00364040" w14:paraId="1B3065FC" w14:textId="77777777" w:rsidTr="00364040">
        <w:trPr>
          <w:cantSplit/>
        </w:trPr>
        <w:tc>
          <w:tcPr>
            <w:tcW w:w="1126" w:type="pct"/>
            <w:vAlign w:val="center"/>
          </w:tcPr>
          <w:p w14:paraId="1FE43C11" w14:textId="77777777" w:rsidR="00364040" w:rsidRPr="006E3D88" w:rsidRDefault="00364040" w:rsidP="00364040">
            <w:pPr>
              <w:pStyle w:val="TableBodyTextMIRB"/>
            </w:pPr>
            <w:r w:rsidRPr="006E3D88">
              <w:t>Pike</w:t>
            </w:r>
          </w:p>
        </w:tc>
        <w:tc>
          <w:tcPr>
            <w:tcW w:w="991" w:type="pct"/>
            <w:vAlign w:val="center"/>
          </w:tcPr>
          <w:p w14:paraId="11E126DB" w14:textId="77777777" w:rsidR="00364040" w:rsidRPr="006E3D88" w:rsidRDefault="00364040" w:rsidP="00364040">
            <w:pPr>
              <w:pStyle w:val="TableBodyTextMIRB"/>
            </w:pPr>
            <w:r w:rsidRPr="006E3D88">
              <w:t>PIKE</w:t>
            </w:r>
          </w:p>
        </w:tc>
        <w:tc>
          <w:tcPr>
            <w:tcW w:w="1036" w:type="pct"/>
            <w:vAlign w:val="center"/>
          </w:tcPr>
          <w:p w14:paraId="059C4866" w14:textId="77777777" w:rsidR="00364040" w:rsidRDefault="00364040" w:rsidP="00364040">
            <w:pPr>
              <w:pStyle w:val="TableBodyTextMIRB"/>
            </w:pPr>
            <w:r w:rsidRPr="007437C7">
              <w:t>Not applicable</w:t>
            </w:r>
          </w:p>
        </w:tc>
        <w:tc>
          <w:tcPr>
            <w:tcW w:w="946" w:type="pct"/>
            <w:vAlign w:val="center"/>
          </w:tcPr>
          <w:p w14:paraId="5792244E" w14:textId="77777777" w:rsidR="00364040" w:rsidRDefault="00364040" w:rsidP="00364040">
            <w:pPr>
              <w:pStyle w:val="TableBodyTextMIRB"/>
            </w:pPr>
            <w:r w:rsidRPr="00487492">
              <w:t>Not applicable</w:t>
            </w:r>
          </w:p>
        </w:tc>
        <w:tc>
          <w:tcPr>
            <w:tcW w:w="901" w:type="pct"/>
            <w:vAlign w:val="center"/>
          </w:tcPr>
          <w:p w14:paraId="1C87A778" w14:textId="77777777" w:rsidR="00364040" w:rsidRDefault="00364040" w:rsidP="00364040">
            <w:pPr>
              <w:pStyle w:val="TableBodyTextMIRB"/>
            </w:pPr>
            <w:r w:rsidRPr="00487492">
              <w:t>Not applicable</w:t>
            </w:r>
          </w:p>
        </w:tc>
      </w:tr>
      <w:tr w:rsidR="00364040" w14:paraId="203E3674" w14:textId="77777777" w:rsidTr="00364040">
        <w:trPr>
          <w:cantSplit/>
        </w:trPr>
        <w:tc>
          <w:tcPr>
            <w:tcW w:w="1126" w:type="pct"/>
            <w:vAlign w:val="center"/>
          </w:tcPr>
          <w:p w14:paraId="2AC541A6" w14:textId="77777777" w:rsidR="00364040" w:rsidRPr="006E3D88" w:rsidRDefault="00364040" w:rsidP="00364040">
            <w:pPr>
              <w:pStyle w:val="TableBodyTextMIRB"/>
            </w:pPr>
            <w:r w:rsidRPr="006E3D88">
              <w:t>Pines</w:t>
            </w:r>
          </w:p>
        </w:tc>
        <w:tc>
          <w:tcPr>
            <w:tcW w:w="991" w:type="pct"/>
            <w:vAlign w:val="center"/>
          </w:tcPr>
          <w:p w14:paraId="6C74539F" w14:textId="77777777" w:rsidR="00364040" w:rsidRPr="006E3D88" w:rsidRDefault="00364040" w:rsidP="00364040">
            <w:pPr>
              <w:pStyle w:val="TableBodyTextMIRB"/>
            </w:pPr>
            <w:r w:rsidRPr="006E3D88">
              <w:t>PINES</w:t>
            </w:r>
          </w:p>
        </w:tc>
        <w:tc>
          <w:tcPr>
            <w:tcW w:w="1036" w:type="pct"/>
            <w:vAlign w:val="center"/>
          </w:tcPr>
          <w:p w14:paraId="45B8DE31" w14:textId="77777777" w:rsidR="00364040" w:rsidRDefault="00364040" w:rsidP="00364040">
            <w:pPr>
              <w:pStyle w:val="TableBodyTextMIRB"/>
            </w:pPr>
            <w:r w:rsidRPr="007437C7">
              <w:t>Not applicable</w:t>
            </w:r>
          </w:p>
        </w:tc>
        <w:tc>
          <w:tcPr>
            <w:tcW w:w="946" w:type="pct"/>
            <w:vAlign w:val="center"/>
          </w:tcPr>
          <w:p w14:paraId="6030D923" w14:textId="77777777" w:rsidR="00364040" w:rsidRDefault="00364040" w:rsidP="00364040">
            <w:pPr>
              <w:pStyle w:val="TableBodyTextMIRB"/>
            </w:pPr>
            <w:r w:rsidRPr="00487492">
              <w:t>Not applicable</w:t>
            </w:r>
          </w:p>
        </w:tc>
        <w:tc>
          <w:tcPr>
            <w:tcW w:w="901" w:type="pct"/>
            <w:vAlign w:val="center"/>
          </w:tcPr>
          <w:p w14:paraId="4D06FDAA" w14:textId="77777777" w:rsidR="00364040" w:rsidRDefault="00364040" w:rsidP="00364040">
            <w:pPr>
              <w:pStyle w:val="TableBodyTextMIRB"/>
            </w:pPr>
            <w:r w:rsidRPr="00487492">
              <w:t>Not applicable</w:t>
            </w:r>
          </w:p>
        </w:tc>
      </w:tr>
      <w:tr w:rsidR="00364040" w14:paraId="3A878A4E" w14:textId="77777777" w:rsidTr="00364040">
        <w:trPr>
          <w:cantSplit/>
        </w:trPr>
        <w:tc>
          <w:tcPr>
            <w:tcW w:w="1126" w:type="pct"/>
            <w:vAlign w:val="center"/>
          </w:tcPr>
          <w:p w14:paraId="0DBBD5DD" w14:textId="77777777" w:rsidR="00364040" w:rsidRPr="006E3D88" w:rsidRDefault="00364040" w:rsidP="00364040">
            <w:pPr>
              <w:pStyle w:val="TableBodyTextMIRB"/>
            </w:pPr>
            <w:r w:rsidRPr="006E3D88">
              <w:lastRenderedPageBreak/>
              <w:t>Place</w:t>
            </w:r>
          </w:p>
        </w:tc>
        <w:tc>
          <w:tcPr>
            <w:tcW w:w="991" w:type="pct"/>
            <w:vAlign w:val="center"/>
          </w:tcPr>
          <w:p w14:paraId="7A082AF7" w14:textId="77777777" w:rsidR="00364040" w:rsidRPr="006E3D88" w:rsidRDefault="00364040" w:rsidP="00364040">
            <w:pPr>
              <w:pStyle w:val="TableBodyTextMIRB"/>
            </w:pPr>
            <w:r w:rsidRPr="006E3D88">
              <w:t>PL</w:t>
            </w:r>
          </w:p>
        </w:tc>
        <w:tc>
          <w:tcPr>
            <w:tcW w:w="1036" w:type="pct"/>
            <w:vAlign w:val="center"/>
          </w:tcPr>
          <w:p w14:paraId="266541F7" w14:textId="77777777" w:rsidR="00364040" w:rsidRPr="006E3D88" w:rsidRDefault="00364040" w:rsidP="00364040">
            <w:pPr>
              <w:pStyle w:val="TableBodyTextMIRB"/>
            </w:pPr>
            <w:r w:rsidRPr="006E3D88">
              <w:t>PLACE</w:t>
            </w:r>
          </w:p>
        </w:tc>
        <w:tc>
          <w:tcPr>
            <w:tcW w:w="946" w:type="pct"/>
            <w:vAlign w:val="center"/>
          </w:tcPr>
          <w:p w14:paraId="15A05A81" w14:textId="77777777" w:rsidR="00364040" w:rsidRDefault="00364040" w:rsidP="00364040">
            <w:pPr>
              <w:pStyle w:val="TableBodyTextMIRB"/>
            </w:pPr>
            <w:r w:rsidRPr="00487492">
              <w:t>Not applicable</w:t>
            </w:r>
          </w:p>
        </w:tc>
        <w:tc>
          <w:tcPr>
            <w:tcW w:w="901" w:type="pct"/>
            <w:vAlign w:val="center"/>
          </w:tcPr>
          <w:p w14:paraId="43BCBC10" w14:textId="77777777" w:rsidR="00364040" w:rsidRDefault="00364040" w:rsidP="00364040">
            <w:pPr>
              <w:pStyle w:val="TableBodyTextMIRB"/>
            </w:pPr>
            <w:r w:rsidRPr="00487492">
              <w:t>Not applicable</w:t>
            </w:r>
          </w:p>
        </w:tc>
      </w:tr>
      <w:tr w:rsidR="00364040" w14:paraId="0221290E" w14:textId="77777777" w:rsidTr="00364040">
        <w:trPr>
          <w:cantSplit/>
        </w:trPr>
        <w:tc>
          <w:tcPr>
            <w:tcW w:w="1126" w:type="pct"/>
            <w:vAlign w:val="center"/>
          </w:tcPr>
          <w:p w14:paraId="7CD199AA" w14:textId="77777777" w:rsidR="00364040" w:rsidRPr="006E3D88" w:rsidRDefault="00364040" w:rsidP="00364040">
            <w:pPr>
              <w:pStyle w:val="TableBodyTextMIRB"/>
            </w:pPr>
            <w:r w:rsidRPr="006E3D88">
              <w:t>Plateau</w:t>
            </w:r>
          </w:p>
        </w:tc>
        <w:tc>
          <w:tcPr>
            <w:tcW w:w="991" w:type="pct"/>
            <w:vAlign w:val="center"/>
          </w:tcPr>
          <w:p w14:paraId="10010BF7" w14:textId="77777777" w:rsidR="00364040" w:rsidRPr="006E3D88" w:rsidRDefault="00364040" w:rsidP="00364040">
            <w:pPr>
              <w:pStyle w:val="TableBodyTextMIRB"/>
            </w:pPr>
            <w:r w:rsidRPr="006E3D88">
              <w:t>PLAT</w:t>
            </w:r>
          </w:p>
        </w:tc>
        <w:tc>
          <w:tcPr>
            <w:tcW w:w="1036" w:type="pct"/>
            <w:vAlign w:val="center"/>
          </w:tcPr>
          <w:p w14:paraId="1334CA4A" w14:textId="77777777" w:rsidR="00364040" w:rsidRDefault="00364040" w:rsidP="00364040">
            <w:pPr>
              <w:pStyle w:val="TableBodyTextMIRB"/>
            </w:pPr>
            <w:r w:rsidRPr="007A5895">
              <w:t>Not applicable</w:t>
            </w:r>
          </w:p>
        </w:tc>
        <w:tc>
          <w:tcPr>
            <w:tcW w:w="946" w:type="pct"/>
            <w:vAlign w:val="center"/>
          </w:tcPr>
          <w:p w14:paraId="6B413E44" w14:textId="77777777" w:rsidR="00364040" w:rsidRDefault="00364040" w:rsidP="00364040">
            <w:pPr>
              <w:pStyle w:val="TableBodyTextMIRB"/>
            </w:pPr>
            <w:r w:rsidRPr="00487492">
              <w:t>Not applicable</w:t>
            </w:r>
          </w:p>
        </w:tc>
        <w:tc>
          <w:tcPr>
            <w:tcW w:w="901" w:type="pct"/>
            <w:vAlign w:val="center"/>
          </w:tcPr>
          <w:p w14:paraId="40FE982F" w14:textId="77777777" w:rsidR="00364040" w:rsidRDefault="00364040" w:rsidP="00364040">
            <w:pPr>
              <w:pStyle w:val="TableBodyTextMIRB"/>
            </w:pPr>
            <w:r w:rsidRPr="00487492">
              <w:t>Not applicable</w:t>
            </w:r>
          </w:p>
        </w:tc>
      </w:tr>
      <w:tr w:rsidR="00364040" w14:paraId="1DC4C25F" w14:textId="77777777" w:rsidTr="00364040">
        <w:trPr>
          <w:cantSplit/>
        </w:trPr>
        <w:tc>
          <w:tcPr>
            <w:tcW w:w="1126" w:type="pct"/>
            <w:vAlign w:val="center"/>
          </w:tcPr>
          <w:p w14:paraId="4D30B9BA" w14:textId="77777777" w:rsidR="00364040" w:rsidRPr="006E3D88" w:rsidRDefault="00364040" w:rsidP="00364040">
            <w:pPr>
              <w:pStyle w:val="TableBodyTextMIRB"/>
            </w:pPr>
            <w:r w:rsidRPr="006E3D88">
              <w:t>Plaza</w:t>
            </w:r>
          </w:p>
        </w:tc>
        <w:tc>
          <w:tcPr>
            <w:tcW w:w="991" w:type="pct"/>
            <w:vAlign w:val="center"/>
          </w:tcPr>
          <w:p w14:paraId="615204E3" w14:textId="77777777" w:rsidR="00364040" w:rsidRPr="006E3D88" w:rsidRDefault="00364040" w:rsidP="00364040">
            <w:pPr>
              <w:pStyle w:val="TableBodyTextMIRB"/>
            </w:pPr>
            <w:r w:rsidRPr="006E3D88">
              <w:t>PLAZA</w:t>
            </w:r>
          </w:p>
        </w:tc>
        <w:tc>
          <w:tcPr>
            <w:tcW w:w="1036" w:type="pct"/>
            <w:vAlign w:val="center"/>
          </w:tcPr>
          <w:p w14:paraId="22927406" w14:textId="77777777" w:rsidR="00364040" w:rsidRDefault="00364040" w:rsidP="00364040">
            <w:pPr>
              <w:pStyle w:val="TableBodyTextMIRB"/>
            </w:pPr>
            <w:r w:rsidRPr="007A5895">
              <w:t>Not applicable</w:t>
            </w:r>
          </w:p>
        </w:tc>
        <w:tc>
          <w:tcPr>
            <w:tcW w:w="946" w:type="pct"/>
            <w:vAlign w:val="center"/>
          </w:tcPr>
          <w:p w14:paraId="6779D1CF" w14:textId="77777777" w:rsidR="00364040" w:rsidRDefault="00364040" w:rsidP="00364040">
            <w:pPr>
              <w:pStyle w:val="TableBodyTextMIRB"/>
            </w:pPr>
            <w:r w:rsidRPr="00487492">
              <w:t>Not applicable</w:t>
            </w:r>
          </w:p>
        </w:tc>
        <w:tc>
          <w:tcPr>
            <w:tcW w:w="901" w:type="pct"/>
            <w:vAlign w:val="center"/>
          </w:tcPr>
          <w:p w14:paraId="4772E4EA" w14:textId="77777777" w:rsidR="00364040" w:rsidRDefault="00364040" w:rsidP="00364040">
            <w:pPr>
              <w:pStyle w:val="TableBodyTextMIRB"/>
            </w:pPr>
            <w:r w:rsidRPr="00487492">
              <w:t>Not applicable</w:t>
            </w:r>
          </w:p>
        </w:tc>
      </w:tr>
      <w:tr w:rsidR="00364040" w14:paraId="1AA642C6" w14:textId="77777777" w:rsidTr="00364040">
        <w:trPr>
          <w:cantSplit/>
        </w:trPr>
        <w:tc>
          <w:tcPr>
            <w:tcW w:w="1126" w:type="pct"/>
            <w:vAlign w:val="center"/>
          </w:tcPr>
          <w:p w14:paraId="2061766E" w14:textId="77777777" w:rsidR="00364040" w:rsidRPr="006E3D88" w:rsidRDefault="00364040" w:rsidP="00364040">
            <w:pPr>
              <w:pStyle w:val="TableBodyTextMIRB"/>
            </w:pPr>
            <w:r w:rsidRPr="006E3D88">
              <w:t>Point</w:t>
            </w:r>
          </w:p>
        </w:tc>
        <w:tc>
          <w:tcPr>
            <w:tcW w:w="991" w:type="pct"/>
            <w:vAlign w:val="center"/>
          </w:tcPr>
          <w:p w14:paraId="56090B1D" w14:textId="77777777" w:rsidR="00364040" w:rsidRPr="006E3D88" w:rsidRDefault="00364040" w:rsidP="00364040">
            <w:pPr>
              <w:pStyle w:val="TableBodyTextMIRB"/>
            </w:pPr>
            <w:r w:rsidRPr="006E3D88">
              <w:t>PT</w:t>
            </w:r>
          </w:p>
        </w:tc>
        <w:tc>
          <w:tcPr>
            <w:tcW w:w="1036" w:type="pct"/>
            <w:vAlign w:val="center"/>
          </w:tcPr>
          <w:p w14:paraId="33FC375F" w14:textId="77777777" w:rsidR="00364040" w:rsidRDefault="00364040" w:rsidP="00364040">
            <w:pPr>
              <w:pStyle w:val="TableBodyTextMIRB"/>
            </w:pPr>
            <w:r w:rsidRPr="007A5895">
              <w:t>Not applicable</w:t>
            </w:r>
          </w:p>
        </w:tc>
        <w:tc>
          <w:tcPr>
            <w:tcW w:w="946" w:type="pct"/>
            <w:vAlign w:val="center"/>
          </w:tcPr>
          <w:p w14:paraId="6DE4F733" w14:textId="77777777" w:rsidR="00364040" w:rsidRDefault="00364040" w:rsidP="00364040">
            <w:pPr>
              <w:pStyle w:val="TableBodyTextMIRB"/>
            </w:pPr>
            <w:r w:rsidRPr="00487492">
              <w:t>Not applicable</w:t>
            </w:r>
          </w:p>
        </w:tc>
        <w:tc>
          <w:tcPr>
            <w:tcW w:w="901" w:type="pct"/>
            <w:vAlign w:val="center"/>
          </w:tcPr>
          <w:p w14:paraId="03EC4882" w14:textId="77777777" w:rsidR="00364040" w:rsidRDefault="00364040" w:rsidP="00364040">
            <w:pPr>
              <w:pStyle w:val="TableBodyTextMIRB"/>
            </w:pPr>
            <w:r w:rsidRPr="00487492">
              <w:t>Not applicable</w:t>
            </w:r>
          </w:p>
        </w:tc>
      </w:tr>
      <w:tr w:rsidR="00364040" w14:paraId="07C46705" w14:textId="77777777" w:rsidTr="00364040">
        <w:trPr>
          <w:cantSplit/>
        </w:trPr>
        <w:tc>
          <w:tcPr>
            <w:tcW w:w="1126" w:type="pct"/>
            <w:vAlign w:val="center"/>
          </w:tcPr>
          <w:p w14:paraId="775C6B76" w14:textId="77777777" w:rsidR="00364040" w:rsidRPr="006E3D88" w:rsidRDefault="00364040" w:rsidP="00364040">
            <w:pPr>
              <w:pStyle w:val="TableBodyTextMIRB"/>
            </w:pPr>
            <w:r w:rsidRPr="006E3D88">
              <w:t>Pointe</w:t>
            </w:r>
          </w:p>
        </w:tc>
        <w:tc>
          <w:tcPr>
            <w:tcW w:w="991" w:type="pct"/>
            <w:vAlign w:val="center"/>
          </w:tcPr>
          <w:p w14:paraId="2F937D49" w14:textId="77777777" w:rsidR="00364040" w:rsidRPr="006E3D88" w:rsidRDefault="00364040" w:rsidP="00364040">
            <w:pPr>
              <w:pStyle w:val="TableBodyTextMIRB"/>
            </w:pPr>
            <w:r>
              <w:t>Not applicable</w:t>
            </w:r>
          </w:p>
        </w:tc>
        <w:tc>
          <w:tcPr>
            <w:tcW w:w="1036" w:type="pct"/>
            <w:vAlign w:val="center"/>
          </w:tcPr>
          <w:p w14:paraId="483A3741" w14:textId="77777777" w:rsidR="00364040" w:rsidRPr="006E3D88" w:rsidRDefault="00364040" w:rsidP="00364040">
            <w:pPr>
              <w:pStyle w:val="TableBodyTextMIRB"/>
            </w:pPr>
            <w:r w:rsidRPr="006E3D88">
              <w:t>POINTE</w:t>
            </w:r>
          </w:p>
        </w:tc>
        <w:tc>
          <w:tcPr>
            <w:tcW w:w="946" w:type="pct"/>
            <w:vAlign w:val="center"/>
          </w:tcPr>
          <w:p w14:paraId="7C669B5E" w14:textId="77777777" w:rsidR="00364040" w:rsidRDefault="00364040" w:rsidP="00364040">
            <w:pPr>
              <w:pStyle w:val="TableBodyTextMIRB"/>
            </w:pPr>
            <w:r w:rsidRPr="00487492">
              <w:t>Not applicable</w:t>
            </w:r>
          </w:p>
        </w:tc>
        <w:tc>
          <w:tcPr>
            <w:tcW w:w="901" w:type="pct"/>
            <w:vAlign w:val="center"/>
          </w:tcPr>
          <w:p w14:paraId="07634E6D" w14:textId="77777777" w:rsidR="00364040" w:rsidRDefault="00364040" w:rsidP="00364040">
            <w:pPr>
              <w:pStyle w:val="TableBodyTextMIRB"/>
            </w:pPr>
            <w:r w:rsidRPr="00487492">
              <w:t>Not applicable</w:t>
            </w:r>
          </w:p>
        </w:tc>
      </w:tr>
      <w:tr w:rsidR="00364040" w14:paraId="7AB65178" w14:textId="77777777" w:rsidTr="00364040">
        <w:trPr>
          <w:cantSplit/>
        </w:trPr>
        <w:tc>
          <w:tcPr>
            <w:tcW w:w="1126" w:type="pct"/>
            <w:vAlign w:val="center"/>
          </w:tcPr>
          <w:p w14:paraId="14B0DFDE" w14:textId="77777777" w:rsidR="00364040" w:rsidRPr="006E3D88" w:rsidRDefault="00364040" w:rsidP="00364040">
            <w:pPr>
              <w:pStyle w:val="TableBodyTextMIRB"/>
            </w:pPr>
            <w:r w:rsidRPr="006E3D88">
              <w:t>Pool</w:t>
            </w:r>
          </w:p>
        </w:tc>
        <w:tc>
          <w:tcPr>
            <w:tcW w:w="991" w:type="pct"/>
            <w:vAlign w:val="center"/>
          </w:tcPr>
          <w:p w14:paraId="60891233" w14:textId="77777777" w:rsidR="00364040" w:rsidRPr="006E3D88" w:rsidRDefault="00364040" w:rsidP="00364040">
            <w:pPr>
              <w:pStyle w:val="TableBodyTextMIRB"/>
            </w:pPr>
            <w:r w:rsidRPr="006E3D88">
              <w:t>POOL</w:t>
            </w:r>
          </w:p>
        </w:tc>
        <w:tc>
          <w:tcPr>
            <w:tcW w:w="1036" w:type="pct"/>
            <w:vAlign w:val="center"/>
          </w:tcPr>
          <w:p w14:paraId="058C2478" w14:textId="77777777" w:rsidR="00364040" w:rsidRDefault="00364040" w:rsidP="00364040">
            <w:pPr>
              <w:pStyle w:val="TableBodyTextMIRB"/>
            </w:pPr>
            <w:r w:rsidRPr="0088761E">
              <w:t>Not applicable</w:t>
            </w:r>
          </w:p>
        </w:tc>
        <w:tc>
          <w:tcPr>
            <w:tcW w:w="946" w:type="pct"/>
            <w:vAlign w:val="center"/>
          </w:tcPr>
          <w:p w14:paraId="6C5FBF52" w14:textId="77777777" w:rsidR="00364040" w:rsidRDefault="00364040" w:rsidP="00364040">
            <w:pPr>
              <w:pStyle w:val="TableBodyTextMIRB"/>
            </w:pPr>
            <w:r w:rsidRPr="00487492">
              <w:t>Not applicable</w:t>
            </w:r>
          </w:p>
        </w:tc>
        <w:tc>
          <w:tcPr>
            <w:tcW w:w="901" w:type="pct"/>
            <w:vAlign w:val="center"/>
          </w:tcPr>
          <w:p w14:paraId="303BA1AE" w14:textId="77777777" w:rsidR="00364040" w:rsidRDefault="00364040" w:rsidP="00364040">
            <w:pPr>
              <w:pStyle w:val="TableBodyTextMIRB"/>
            </w:pPr>
            <w:r w:rsidRPr="00487492">
              <w:t>Not applicable</w:t>
            </w:r>
          </w:p>
        </w:tc>
      </w:tr>
      <w:tr w:rsidR="00364040" w14:paraId="09C74360" w14:textId="77777777" w:rsidTr="00364040">
        <w:trPr>
          <w:cantSplit/>
        </w:trPr>
        <w:tc>
          <w:tcPr>
            <w:tcW w:w="1126" w:type="pct"/>
            <w:vAlign w:val="center"/>
          </w:tcPr>
          <w:p w14:paraId="3F6070D0" w14:textId="77777777" w:rsidR="00364040" w:rsidRPr="006E3D88" w:rsidRDefault="00364040" w:rsidP="00364040">
            <w:pPr>
              <w:pStyle w:val="TableBodyTextMIRB"/>
            </w:pPr>
            <w:r w:rsidRPr="006E3D88">
              <w:t>Port</w:t>
            </w:r>
          </w:p>
        </w:tc>
        <w:tc>
          <w:tcPr>
            <w:tcW w:w="991" w:type="pct"/>
            <w:vAlign w:val="center"/>
          </w:tcPr>
          <w:p w14:paraId="71D4BE17" w14:textId="77777777" w:rsidR="00364040" w:rsidRPr="006E3D88" w:rsidRDefault="00364040" w:rsidP="00364040">
            <w:pPr>
              <w:pStyle w:val="TableBodyTextMIRB"/>
            </w:pPr>
            <w:r w:rsidRPr="006E3D88">
              <w:t>PORT</w:t>
            </w:r>
          </w:p>
        </w:tc>
        <w:tc>
          <w:tcPr>
            <w:tcW w:w="1036" w:type="pct"/>
            <w:vAlign w:val="center"/>
          </w:tcPr>
          <w:p w14:paraId="098D7317" w14:textId="77777777" w:rsidR="00364040" w:rsidRDefault="00364040" w:rsidP="00364040">
            <w:pPr>
              <w:pStyle w:val="TableBodyTextMIRB"/>
            </w:pPr>
            <w:r w:rsidRPr="0088761E">
              <w:t>Not applicable</w:t>
            </w:r>
          </w:p>
        </w:tc>
        <w:tc>
          <w:tcPr>
            <w:tcW w:w="946" w:type="pct"/>
            <w:vAlign w:val="center"/>
          </w:tcPr>
          <w:p w14:paraId="12850137" w14:textId="77777777" w:rsidR="00364040" w:rsidRDefault="00364040" w:rsidP="00364040">
            <w:pPr>
              <w:pStyle w:val="TableBodyTextMIRB"/>
            </w:pPr>
            <w:r w:rsidRPr="00487492">
              <w:t>Not applicable</w:t>
            </w:r>
          </w:p>
        </w:tc>
        <w:tc>
          <w:tcPr>
            <w:tcW w:w="901" w:type="pct"/>
            <w:vAlign w:val="center"/>
          </w:tcPr>
          <w:p w14:paraId="138C55E1" w14:textId="77777777" w:rsidR="00364040" w:rsidRDefault="00364040" w:rsidP="00364040">
            <w:pPr>
              <w:pStyle w:val="TableBodyTextMIRB"/>
            </w:pPr>
            <w:r w:rsidRPr="00487492">
              <w:t>Not applicable</w:t>
            </w:r>
          </w:p>
        </w:tc>
      </w:tr>
      <w:tr w:rsidR="00364040" w14:paraId="3F389764" w14:textId="77777777" w:rsidTr="00364040">
        <w:trPr>
          <w:cantSplit/>
        </w:trPr>
        <w:tc>
          <w:tcPr>
            <w:tcW w:w="1126" w:type="pct"/>
            <w:vAlign w:val="center"/>
          </w:tcPr>
          <w:p w14:paraId="3C707AEA" w14:textId="77777777" w:rsidR="00364040" w:rsidRPr="006E3D88" w:rsidRDefault="00364040" w:rsidP="00364040">
            <w:pPr>
              <w:pStyle w:val="TableBodyTextMIRB"/>
            </w:pPr>
            <w:r w:rsidRPr="006E3D88">
              <w:t>Private</w:t>
            </w:r>
          </w:p>
        </w:tc>
        <w:tc>
          <w:tcPr>
            <w:tcW w:w="991" w:type="pct"/>
            <w:vAlign w:val="center"/>
          </w:tcPr>
          <w:p w14:paraId="42282FF6" w14:textId="77777777" w:rsidR="00364040" w:rsidRPr="006E3D88" w:rsidRDefault="00364040" w:rsidP="00364040">
            <w:pPr>
              <w:pStyle w:val="TableBodyTextMIRB"/>
            </w:pPr>
            <w:r w:rsidRPr="006E3D88">
              <w:t>PVT</w:t>
            </w:r>
          </w:p>
        </w:tc>
        <w:tc>
          <w:tcPr>
            <w:tcW w:w="1036" w:type="pct"/>
            <w:vAlign w:val="center"/>
          </w:tcPr>
          <w:p w14:paraId="1AC4B8C0" w14:textId="77777777" w:rsidR="00364040" w:rsidRDefault="00364040" w:rsidP="00364040">
            <w:pPr>
              <w:pStyle w:val="TableBodyTextMIRB"/>
            </w:pPr>
            <w:r w:rsidRPr="0088761E">
              <w:t>Not applicable</w:t>
            </w:r>
          </w:p>
        </w:tc>
        <w:tc>
          <w:tcPr>
            <w:tcW w:w="946" w:type="pct"/>
            <w:vAlign w:val="center"/>
          </w:tcPr>
          <w:p w14:paraId="07F06310" w14:textId="77777777" w:rsidR="00364040" w:rsidRDefault="00364040" w:rsidP="00364040">
            <w:pPr>
              <w:pStyle w:val="TableBodyTextMIRB"/>
            </w:pPr>
            <w:r w:rsidRPr="00487492">
              <w:t>Not applicable</w:t>
            </w:r>
          </w:p>
        </w:tc>
        <w:tc>
          <w:tcPr>
            <w:tcW w:w="901" w:type="pct"/>
            <w:vAlign w:val="center"/>
          </w:tcPr>
          <w:p w14:paraId="2C1510F7" w14:textId="77777777" w:rsidR="00364040" w:rsidRDefault="00364040" w:rsidP="00364040">
            <w:pPr>
              <w:pStyle w:val="TableBodyTextMIRB"/>
            </w:pPr>
            <w:r w:rsidRPr="00487492">
              <w:t>Not applicable</w:t>
            </w:r>
          </w:p>
        </w:tc>
      </w:tr>
      <w:tr w:rsidR="00364040" w14:paraId="1D8ABDFD" w14:textId="77777777" w:rsidTr="00364040">
        <w:trPr>
          <w:cantSplit/>
        </w:trPr>
        <w:tc>
          <w:tcPr>
            <w:tcW w:w="1126" w:type="pct"/>
            <w:vAlign w:val="center"/>
          </w:tcPr>
          <w:p w14:paraId="7914B1FD" w14:textId="77777777" w:rsidR="00364040" w:rsidRPr="006E3D88" w:rsidRDefault="00364040" w:rsidP="00364040">
            <w:pPr>
              <w:pStyle w:val="TableBodyTextMIRB"/>
            </w:pPr>
            <w:r w:rsidRPr="006E3D88">
              <w:t>Promenade</w:t>
            </w:r>
          </w:p>
        </w:tc>
        <w:tc>
          <w:tcPr>
            <w:tcW w:w="991" w:type="pct"/>
            <w:vAlign w:val="center"/>
          </w:tcPr>
          <w:p w14:paraId="29FD2EDF" w14:textId="77777777" w:rsidR="00364040" w:rsidRPr="006E3D88" w:rsidRDefault="00364040" w:rsidP="00364040">
            <w:pPr>
              <w:pStyle w:val="TableBodyTextMIRB"/>
            </w:pPr>
            <w:r w:rsidRPr="006E3D88">
              <w:t>PROM</w:t>
            </w:r>
          </w:p>
        </w:tc>
        <w:tc>
          <w:tcPr>
            <w:tcW w:w="1036" w:type="pct"/>
            <w:vAlign w:val="center"/>
          </w:tcPr>
          <w:p w14:paraId="70FBF381" w14:textId="77777777" w:rsidR="00364040" w:rsidRDefault="00364040" w:rsidP="00364040">
            <w:pPr>
              <w:pStyle w:val="TableBodyTextMIRB"/>
            </w:pPr>
            <w:r w:rsidRPr="0088761E">
              <w:t>Not applicable</w:t>
            </w:r>
          </w:p>
        </w:tc>
        <w:tc>
          <w:tcPr>
            <w:tcW w:w="946" w:type="pct"/>
            <w:vAlign w:val="center"/>
          </w:tcPr>
          <w:p w14:paraId="0CB99B8B" w14:textId="77777777" w:rsidR="00364040" w:rsidRDefault="00364040" w:rsidP="00364040">
            <w:pPr>
              <w:pStyle w:val="TableBodyTextMIRB"/>
            </w:pPr>
            <w:r w:rsidRPr="00487492">
              <w:t>Not applicable</w:t>
            </w:r>
          </w:p>
        </w:tc>
        <w:tc>
          <w:tcPr>
            <w:tcW w:w="901" w:type="pct"/>
            <w:vAlign w:val="center"/>
          </w:tcPr>
          <w:p w14:paraId="4790EAC1" w14:textId="77777777" w:rsidR="00364040" w:rsidRDefault="00364040" w:rsidP="00364040">
            <w:pPr>
              <w:pStyle w:val="TableBodyTextMIRB"/>
            </w:pPr>
            <w:r w:rsidRPr="00487492">
              <w:t>Not applicable</w:t>
            </w:r>
          </w:p>
        </w:tc>
      </w:tr>
      <w:tr w:rsidR="00364040" w14:paraId="30D2FA9B" w14:textId="77777777" w:rsidTr="00364040">
        <w:trPr>
          <w:cantSplit/>
        </w:trPr>
        <w:tc>
          <w:tcPr>
            <w:tcW w:w="1126" w:type="pct"/>
            <w:vAlign w:val="center"/>
          </w:tcPr>
          <w:p w14:paraId="6EA75E83" w14:textId="77777777" w:rsidR="00364040" w:rsidRPr="006E3D88" w:rsidRDefault="00364040" w:rsidP="00364040">
            <w:pPr>
              <w:pStyle w:val="TableBodyTextMIRB"/>
            </w:pPr>
            <w:r w:rsidRPr="006E3D88">
              <w:t>Quai</w:t>
            </w:r>
          </w:p>
        </w:tc>
        <w:tc>
          <w:tcPr>
            <w:tcW w:w="991" w:type="pct"/>
            <w:vAlign w:val="center"/>
          </w:tcPr>
          <w:p w14:paraId="25E1ABFF" w14:textId="77777777" w:rsidR="00364040" w:rsidRPr="006E3D88" w:rsidRDefault="00364040" w:rsidP="00364040">
            <w:pPr>
              <w:pStyle w:val="TableBodyTextMIRB"/>
            </w:pPr>
            <w:r>
              <w:t>Not applicable</w:t>
            </w:r>
          </w:p>
        </w:tc>
        <w:tc>
          <w:tcPr>
            <w:tcW w:w="1036" w:type="pct"/>
            <w:vAlign w:val="center"/>
          </w:tcPr>
          <w:p w14:paraId="5D901865" w14:textId="77777777" w:rsidR="00364040" w:rsidRPr="006E3D88" w:rsidRDefault="00364040" w:rsidP="00364040">
            <w:pPr>
              <w:pStyle w:val="TableBodyTextMIRB"/>
            </w:pPr>
            <w:r w:rsidRPr="006E3D88">
              <w:t>QUAI</w:t>
            </w:r>
          </w:p>
        </w:tc>
        <w:tc>
          <w:tcPr>
            <w:tcW w:w="946" w:type="pct"/>
            <w:vAlign w:val="center"/>
          </w:tcPr>
          <w:p w14:paraId="7C04D4D2" w14:textId="77777777" w:rsidR="00364040" w:rsidRDefault="00364040" w:rsidP="00364040">
            <w:pPr>
              <w:pStyle w:val="TableBodyTextMIRB"/>
            </w:pPr>
            <w:r w:rsidRPr="00487492">
              <w:t>Not applicable</w:t>
            </w:r>
          </w:p>
        </w:tc>
        <w:tc>
          <w:tcPr>
            <w:tcW w:w="901" w:type="pct"/>
            <w:vAlign w:val="center"/>
          </w:tcPr>
          <w:p w14:paraId="60657F56" w14:textId="77777777" w:rsidR="00364040" w:rsidRDefault="00364040" w:rsidP="00364040">
            <w:pPr>
              <w:pStyle w:val="TableBodyTextMIRB"/>
            </w:pPr>
            <w:r w:rsidRPr="00487492">
              <w:t>Not applicable</w:t>
            </w:r>
          </w:p>
        </w:tc>
      </w:tr>
      <w:tr w:rsidR="00364040" w14:paraId="7CA384C1" w14:textId="77777777" w:rsidTr="00364040">
        <w:trPr>
          <w:cantSplit/>
        </w:trPr>
        <w:tc>
          <w:tcPr>
            <w:tcW w:w="1126" w:type="pct"/>
            <w:vAlign w:val="center"/>
          </w:tcPr>
          <w:p w14:paraId="28E4E985" w14:textId="77777777" w:rsidR="00364040" w:rsidRPr="006E3D88" w:rsidRDefault="00364040" w:rsidP="00364040">
            <w:pPr>
              <w:pStyle w:val="TableBodyTextMIRB"/>
            </w:pPr>
            <w:r w:rsidRPr="006E3D88">
              <w:t>Quay</w:t>
            </w:r>
          </w:p>
        </w:tc>
        <w:tc>
          <w:tcPr>
            <w:tcW w:w="991" w:type="pct"/>
            <w:vAlign w:val="center"/>
          </w:tcPr>
          <w:p w14:paraId="70DF6BA7" w14:textId="77777777" w:rsidR="00364040" w:rsidRPr="006E3D88" w:rsidRDefault="00364040" w:rsidP="00364040">
            <w:pPr>
              <w:pStyle w:val="TableBodyTextMIRB"/>
            </w:pPr>
            <w:r w:rsidRPr="006E3D88">
              <w:t>QUAY</w:t>
            </w:r>
          </w:p>
        </w:tc>
        <w:tc>
          <w:tcPr>
            <w:tcW w:w="1036" w:type="pct"/>
            <w:vAlign w:val="center"/>
          </w:tcPr>
          <w:p w14:paraId="4631EBCA" w14:textId="77777777" w:rsidR="00364040" w:rsidRDefault="00364040" w:rsidP="00364040">
            <w:pPr>
              <w:pStyle w:val="TableBodyTextMIRB"/>
            </w:pPr>
            <w:r w:rsidRPr="006F3D5B">
              <w:t>Not applicable</w:t>
            </w:r>
          </w:p>
        </w:tc>
        <w:tc>
          <w:tcPr>
            <w:tcW w:w="946" w:type="pct"/>
            <w:vAlign w:val="center"/>
          </w:tcPr>
          <w:p w14:paraId="042F839F" w14:textId="77777777" w:rsidR="00364040" w:rsidRDefault="00364040" w:rsidP="00364040">
            <w:pPr>
              <w:pStyle w:val="TableBodyTextMIRB"/>
            </w:pPr>
            <w:r w:rsidRPr="00487492">
              <w:t>Not applicable</w:t>
            </w:r>
          </w:p>
        </w:tc>
        <w:tc>
          <w:tcPr>
            <w:tcW w:w="901" w:type="pct"/>
            <w:vAlign w:val="center"/>
          </w:tcPr>
          <w:p w14:paraId="2DD91912" w14:textId="77777777" w:rsidR="00364040" w:rsidRDefault="00364040" w:rsidP="00364040">
            <w:pPr>
              <w:pStyle w:val="TableBodyTextMIRB"/>
            </w:pPr>
            <w:r w:rsidRPr="00487492">
              <w:t>Not applicable</w:t>
            </w:r>
          </w:p>
        </w:tc>
      </w:tr>
      <w:tr w:rsidR="00364040" w14:paraId="455ADFB7" w14:textId="77777777" w:rsidTr="00364040">
        <w:trPr>
          <w:cantSplit/>
        </w:trPr>
        <w:tc>
          <w:tcPr>
            <w:tcW w:w="1126" w:type="pct"/>
            <w:vAlign w:val="center"/>
          </w:tcPr>
          <w:p w14:paraId="2828C950" w14:textId="77777777" w:rsidR="00364040" w:rsidRPr="006E3D88" w:rsidRDefault="00364040" w:rsidP="00364040">
            <w:pPr>
              <w:pStyle w:val="TableBodyTextMIRB"/>
            </w:pPr>
            <w:r w:rsidRPr="006E3D88">
              <w:t>Ramp</w:t>
            </w:r>
          </w:p>
        </w:tc>
        <w:tc>
          <w:tcPr>
            <w:tcW w:w="991" w:type="pct"/>
            <w:vAlign w:val="center"/>
          </w:tcPr>
          <w:p w14:paraId="3FBFDCCD" w14:textId="77777777" w:rsidR="00364040" w:rsidRPr="006E3D88" w:rsidRDefault="00364040" w:rsidP="00364040">
            <w:pPr>
              <w:pStyle w:val="TableBodyTextMIRB"/>
            </w:pPr>
            <w:r w:rsidRPr="006E3D88">
              <w:t>RAMP</w:t>
            </w:r>
          </w:p>
        </w:tc>
        <w:tc>
          <w:tcPr>
            <w:tcW w:w="1036" w:type="pct"/>
            <w:vAlign w:val="center"/>
          </w:tcPr>
          <w:p w14:paraId="3E867D0A" w14:textId="77777777" w:rsidR="00364040" w:rsidRDefault="00364040" w:rsidP="00364040">
            <w:pPr>
              <w:pStyle w:val="TableBodyTextMIRB"/>
            </w:pPr>
            <w:r w:rsidRPr="006F3D5B">
              <w:t>Not applicable</w:t>
            </w:r>
          </w:p>
        </w:tc>
        <w:tc>
          <w:tcPr>
            <w:tcW w:w="946" w:type="pct"/>
            <w:vAlign w:val="center"/>
          </w:tcPr>
          <w:p w14:paraId="4877B6EF" w14:textId="77777777" w:rsidR="00364040" w:rsidRDefault="00364040" w:rsidP="00364040">
            <w:pPr>
              <w:pStyle w:val="TableBodyTextMIRB"/>
            </w:pPr>
            <w:r w:rsidRPr="00487492">
              <w:t>Not applicable</w:t>
            </w:r>
          </w:p>
        </w:tc>
        <w:tc>
          <w:tcPr>
            <w:tcW w:w="901" w:type="pct"/>
            <w:vAlign w:val="center"/>
          </w:tcPr>
          <w:p w14:paraId="33B1C18C" w14:textId="77777777" w:rsidR="00364040" w:rsidRDefault="00364040" w:rsidP="00364040">
            <w:pPr>
              <w:pStyle w:val="TableBodyTextMIRB"/>
            </w:pPr>
            <w:r w:rsidRPr="00487492">
              <w:t>Not applicable</w:t>
            </w:r>
          </w:p>
        </w:tc>
      </w:tr>
      <w:tr w:rsidR="00364040" w14:paraId="28A0EDCF" w14:textId="77777777" w:rsidTr="00364040">
        <w:trPr>
          <w:cantSplit/>
        </w:trPr>
        <w:tc>
          <w:tcPr>
            <w:tcW w:w="1126" w:type="pct"/>
            <w:vAlign w:val="center"/>
          </w:tcPr>
          <w:p w14:paraId="4A4550BD" w14:textId="77777777" w:rsidR="00364040" w:rsidRPr="006E3D88" w:rsidRDefault="00364040" w:rsidP="00364040">
            <w:pPr>
              <w:pStyle w:val="TableBodyTextMIRB"/>
            </w:pPr>
            <w:r w:rsidRPr="006E3D88">
              <w:t>Rang</w:t>
            </w:r>
          </w:p>
        </w:tc>
        <w:tc>
          <w:tcPr>
            <w:tcW w:w="991" w:type="pct"/>
            <w:vAlign w:val="center"/>
          </w:tcPr>
          <w:p w14:paraId="603733A8" w14:textId="77777777" w:rsidR="00364040" w:rsidRPr="006E3D88" w:rsidRDefault="00364040" w:rsidP="00364040">
            <w:pPr>
              <w:pStyle w:val="TableBodyTextMIRB"/>
            </w:pPr>
            <w:r>
              <w:t>Not applicable</w:t>
            </w:r>
          </w:p>
        </w:tc>
        <w:tc>
          <w:tcPr>
            <w:tcW w:w="1036" w:type="pct"/>
            <w:vAlign w:val="center"/>
          </w:tcPr>
          <w:p w14:paraId="40C59B6F" w14:textId="77777777" w:rsidR="00364040" w:rsidRPr="006E3D88" w:rsidRDefault="00364040" w:rsidP="00364040">
            <w:pPr>
              <w:pStyle w:val="TableBodyTextMIRB"/>
            </w:pPr>
            <w:r w:rsidRPr="006E3D88">
              <w:t>RANG</w:t>
            </w:r>
          </w:p>
        </w:tc>
        <w:tc>
          <w:tcPr>
            <w:tcW w:w="946" w:type="pct"/>
            <w:vAlign w:val="center"/>
          </w:tcPr>
          <w:p w14:paraId="77E8BE46" w14:textId="77777777" w:rsidR="00364040" w:rsidRDefault="00364040" w:rsidP="00364040">
            <w:pPr>
              <w:pStyle w:val="TableBodyTextMIRB"/>
            </w:pPr>
            <w:r w:rsidRPr="00487492">
              <w:t>Not applicable</w:t>
            </w:r>
          </w:p>
        </w:tc>
        <w:tc>
          <w:tcPr>
            <w:tcW w:w="901" w:type="pct"/>
            <w:vAlign w:val="center"/>
          </w:tcPr>
          <w:p w14:paraId="36D8722D" w14:textId="77777777" w:rsidR="00364040" w:rsidRDefault="00364040" w:rsidP="00364040">
            <w:pPr>
              <w:pStyle w:val="TableBodyTextMIRB"/>
            </w:pPr>
            <w:r w:rsidRPr="00487492">
              <w:t>Not applicable</w:t>
            </w:r>
          </w:p>
        </w:tc>
      </w:tr>
      <w:tr w:rsidR="00364040" w14:paraId="15A98D38" w14:textId="77777777" w:rsidTr="00364040">
        <w:trPr>
          <w:cantSplit/>
        </w:trPr>
        <w:tc>
          <w:tcPr>
            <w:tcW w:w="1126" w:type="pct"/>
            <w:vAlign w:val="center"/>
          </w:tcPr>
          <w:p w14:paraId="40CFE049" w14:textId="77777777" w:rsidR="00364040" w:rsidRPr="006E3D88" w:rsidRDefault="00364040" w:rsidP="00364040">
            <w:pPr>
              <w:pStyle w:val="TableBodyTextMIRB"/>
            </w:pPr>
            <w:r w:rsidRPr="006E3D88">
              <w:t>Range</w:t>
            </w:r>
          </w:p>
        </w:tc>
        <w:tc>
          <w:tcPr>
            <w:tcW w:w="991" w:type="pct"/>
            <w:vAlign w:val="center"/>
          </w:tcPr>
          <w:p w14:paraId="01DC324E" w14:textId="77777777" w:rsidR="00364040" w:rsidRPr="006E3D88" w:rsidRDefault="00364040" w:rsidP="00364040">
            <w:pPr>
              <w:pStyle w:val="TableBodyTextMIRB"/>
            </w:pPr>
            <w:r w:rsidRPr="006E3D88">
              <w:t>RG</w:t>
            </w:r>
          </w:p>
        </w:tc>
        <w:tc>
          <w:tcPr>
            <w:tcW w:w="1036" w:type="pct"/>
            <w:vAlign w:val="center"/>
          </w:tcPr>
          <w:p w14:paraId="77828F62" w14:textId="77777777" w:rsidR="00364040" w:rsidRDefault="00364040" w:rsidP="00364040">
            <w:pPr>
              <w:pStyle w:val="TableBodyTextMIRB"/>
            </w:pPr>
            <w:r w:rsidRPr="00A93192">
              <w:t>Not applicable</w:t>
            </w:r>
          </w:p>
        </w:tc>
        <w:tc>
          <w:tcPr>
            <w:tcW w:w="946" w:type="pct"/>
            <w:vAlign w:val="center"/>
          </w:tcPr>
          <w:p w14:paraId="66C39385" w14:textId="77777777" w:rsidR="00364040" w:rsidRDefault="00364040" w:rsidP="00364040">
            <w:pPr>
              <w:pStyle w:val="TableBodyTextMIRB"/>
            </w:pPr>
            <w:r w:rsidRPr="00487492">
              <w:t>Not applicable</w:t>
            </w:r>
          </w:p>
        </w:tc>
        <w:tc>
          <w:tcPr>
            <w:tcW w:w="901" w:type="pct"/>
            <w:vAlign w:val="center"/>
          </w:tcPr>
          <w:p w14:paraId="77FF3BE4" w14:textId="77777777" w:rsidR="00364040" w:rsidRDefault="00364040" w:rsidP="00364040">
            <w:pPr>
              <w:pStyle w:val="TableBodyTextMIRB"/>
            </w:pPr>
            <w:r w:rsidRPr="00487492">
              <w:t>Not applicable</w:t>
            </w:r>
          </w:p>
        </w:tc>
      </w:tr>
      <w:tr w:rsidR="00364040" w14:paraId="341BA282" w14:textId="77777777" w:rsidTr="00364040">
        <w:trPr>
          <w:cantSplit/>
        </w:trPr>
        <w:tc>
          <w:tcPr>
            <w:tcW w:w="1126" w:type="pct"/>
            <w:vAlign w:val="center"/>
          </w:tcPr>
          <w:p w14:paraId="249B6CB2" w14:textId="77777777" w:rsidR="00364040" w:rsidRPr="006E3D88" w:rsidRDefault="00364040" w:rsidP="00364040">
            <w:pPr>
              <w:pStyle w:val="TableBodyTextMIRB"/>
            </w:pPr>
            <w:r w:rsidRPr="006E3D88">
              <w:t>Reach</w:t>
            </w:r>
          </w:p>
        </w:tc>
        <w:tc>
          <w:tcPr>
            <w:tcW w:w="991" w:type="pct"/>
            <w:vAlign w:val="center"/>
          </w:tcPr>
          <w:p w14:paraId="79A5A9D9" w14:textId="77777777" w:rsidR="00364040" w:rsidRPr="006E3D88" w:rsidRDefault="00364040" w:rsidP="00364040">
            <w:pPr>
              <w:pStyle w:val="TableBodyTextMIRB"/>
            </w:pPr>
            <w:r w:rsidRPr="006E3D88">
              <w:t>REACH</w:t>
            </w:r>
          </w:p>
        </w:tc>
        <w:tc>
          <w:tcPr>
            <w:tcW w:w="1036" w:type="pct"/>
            <w:vAlign w:val="center"/>
          </w:tcPr>
          <w:p w14:paraId="6371EB15" w14:textId="77777777" w:rsidR="00364040" w:rsidRDefault="00364040" w:rsidP="00364040">
            <w:pPr>
              <w:pStyle w:val="TableBodyTextMIRB"/>
            </w:pPr>
            <w:r w:rsidRPr="00A93192">
              <w:t>Not applicable</w:t>
            </w:r>
          </w:p>
        </w:tc>
        <w:tc>
          <w:tcPr>
            <w:tcW w:w="946" w:type="pct"/>
            <w:vAlign w:val="center"/>
          </w:tcPr>
          <w:p w14:paraId="24546B35" w14:textId="77777777" w:rsidR="00364040" w:rsidRDefault="00364040" w:rsidP="00364040">
            <w:pPr>
              <w:pStyle w:val="TableBodyTextMIRB"/>
            </w:pPr>
            <w:r w:rsidRPr="00487492">
              <w:t>Not applicable</w:t>
            </w:r>
          </w:p>
        </w:tc>
        <w:tc>
          <w:tcPr>
            <w:tcW w:w="901" w:type="pct"/>
            <w:vAlign w:val="center"/>
          </w:tcPr>
          <w:p w14:paraId="55A19D47" w14:textId="77777777" w:rsidR="00364040" w:rsidRDefault="00364040" w:rsidP="00364040">
            <w:pPr>
              <w:pStyle w:val="TableBodyTextMIRB"/>
            </w:pPr>
            <w:r w:rsidRPr="00487492">
              <w:t>Not applicable</w:t>
            </w:r>
          </w:p>
        </w:tc>
      </w:tr>
      <w:tr w:rsidR="00364040" w14:paraId="04380787" w14:textId="77777777" w:rsidTr="00364040">
        <w:trPr>
          <w:cantSplit/>
        </w:trPr>
        <w:tc>
          <w:tcPr>
            <w:tcW w:w="1126" w:type="pct"/>
            <w:vAlign w:val="center"/>
          </w:tcPr>
          <w:p w14:paraId="2336166B" w14:textId="77777777" w:rsidR="00364040" w:rsidRPr="006E3D88" w:rsidRDefault="00364040" w:rsidP="00364040">
            <w:pPr>
              <w:pStyle w:val="TableBodyTextMIRB"/>
            </w:pPr>
            <w:r w:rsidRPr="006E3D88">
              <w:t>Regional Road</w:t>
            </w:r>
          </w:p>
        </w:tc>
        <w:tc>
          <w:tcPr>
            <w:tcW w:w="991" w:type="pct"/>
            <w:vAlign w:val="center"/>
          </w:tcPr>
          <w:p w14:paraId="6D06BB65" w14:textId="77777777" w:rsidR="00364040" w:rsidRPr="006E3D88" w:rsidRDefault="00364040" w:rsidP="00364040">
            <w:pPr>
              <w:pStyle w:val="TableBodyTextMIRB"/>
            </w:pPr>
            <w:r w:rsidRPr="006E3D88">
              <w:t>REG RD</w:t>
            </w:r>
          </w:p>
        </w:tc>
        <w:tc>
          <w:tcPr>
            <w:tcW w:w="1036" w:type="pct"/>
            <w:vAlign w:val="center"/>
          </w:tcPr>
          <w:p w14:paraId="364FF832" w14:textId="77777777" w:rsidR="00364040" w:rsidRDefault="00364040" w:rsidP="00364040">
            <w:pPr>
              <w:pStyle w:val="TableBodyTextMIRB"/>
            </w:pPr>
            <w:r w:rsidRPr="00A93192">
              <w:t>Not applicable</w:t>
            </w:r>
          </w:p>
        </w:tc>
        <w:tc>
          <w:tcPr>
            <w:tcW w:w="946" w:type="pct"/>
            <w:vAlign w:val="center"/>
          </w:tcPr>
          <w:p w14:paraId="34F15C39" w14:textId="77777777" w:rsidR="00364040" w:rsidRDefault="00364040" w:rsidP="00364040">
            <w:pPr>
              <w:pStyle w:val="TableBodyTextMIRB"/>
            </w:pPr>
            <w:r w:rsidRPr="00487492">
              <w:t>Not applicable</w:t>
            </w:r>
          </w:p>
        </w:tc>
        <w:tc>
          <w:tcPr>
            <w:tcW w:w="901" w:type="pct"/>
            <w:vAlign w:val="center"/>
          </w:tcPr>
          <w:p w14:paraId="2A6BCA2E" w14:textId="77777777" w:rsidR="00364040" w:rsidRDefault="00364040" w:rsidP="00364040">
            <w:pPr>
              <w:pStyle w:val="TableBodyTextMIRB"/>
            </w:pPr>
            <w:r w:rsidRPr="00487492">
              <w:t>Not applicable</w:t>
            </w:r>
          </w:p>
        </w:tc>
      </w:tr>
      <w:tr w:rsidR="00364040" w14:paraId="633B62A1" w14:textId="77777777" w:rsidTr="00364040">
        <w:trPr>
          <w:cantSplit/>
        </w:trPr>
        <w:tc>
          <w:tcPr>
            <w:tcW w:w="1126" w:type="pct"/>
            <w:vAlign w:val="center"/>
          </w:tcPr>
          <w:p w14:paraId="74857E16" w14:textId="77777777" w:rsidR="00364040" w:rsidRPr="006E3D88" w:rsidRDefault="00364040" w:rsidP="00364040">
            <w:pPr>
              <w:pStyle w:val="TableBodyTextMIRB"/>
            </w:pPr>
            <w:r w:rsidRPr="006E3D88">
              <w:t>Ridge</w:t>
            </w:r>
          </w:p>
        </w:tc>
        <w:tc>
          <w:tcPr>
            <w:tcW w:w="991" w:type="pct"/>
            <w:vAlign w:val="center"/>
          </w:tcPr>
          <w:p w14:paraId="40430D1A" w14:textId="77777777" w:rsidR="00364040" w:rsidRPr="006E3D88" w:rsidRDefault="00364040" w:rsidP="00364040">
            <w:pPr>
              <w:pStyle w:val="TableBodyTextMIRB"/>
            </w:pPr>
            <w:r w:rsidRPr="006E3D88">
              <w:t>RIDGE</w:t>
            </w:r>
          </w:p>
        </w:tc>
        <w:tc>
          <w:tcPr>
            <w:tcW w:w="1036" w:type="pct"/>
            <w:vAlign w:val="center"/>
          </w:tcPr>
          <w:p w14:paraId="675A62B4" w14:textId="77777777" w:rsidR="00364040" w:rsidRDefault="00364040" w:rsidP="00364040">
            <w:pPr>
              <w:pStyle w:val="TableBodyTextMIRB"/>
            </w:pPr>
            <w:r w:rsidRPr="00A93192">
              <w:t>Not applicable</w:t>
            </w:r>
          </w:p>
        </w:tc>
        <w:tc>
          <w:tcPr>
            <w:tcW w:w="946" w:type="pct"/>
            <w:vAlign w:val="center"/>
          </w:tcPr>
          <w:p w14:paraId="11897F71" w14:textId="77777777" w:rsidR="00364040" w:rsidRDefault="00364040" w:rsidP="00364040">
            <w:pPr>
              <w:pStyle w:val="TableBodyTextMIRB"/>
            </w:pPr>
            <w:r w:rsidRPr="00487492">
              <w:t>Not applicable</w:t>
            </w:r>
          </w:p>
        </w:tc>
        <w:tc>
          <w:tcPr>
            <w:tcW w:w="901" w:type="pct"/>
            <w:vAlign w:val="center"/>
          </w:tcPr>
          <w:p w14:paraId="62EAC2AD" w14:textId="77777777" w:rsidR="00364040" w:rsidRDefault="00364040" w:rsidP="00364040">
            <w:pPr>
              <w:pStyle w:val="TableBodyTextMIRB"/>
            </w:pPr>
            <w:r w:rsidRPr="00487492">
              <w:t>Not applicable</w:t>
            </w:r>
          </w:p>
        </w:tc>
      </w:tr>
      <w:tr w:rsidR="00364040" w14:paraId="2EF1BF8D" w14:textId="77777777" w:rsidTr="00364040">
        <w:trPr>
          <w:cantSplit/>
        </w:trPr>
        <w:tc>
          <w:tcPr>
            <w:tcW w:w="1126" w:type="pct"/>
            <w:vAlign w:val="center"/>
          </w:tcPr>
          <w:p w14:paraId="78439706" w14:textId="77777777" w:rsidR="00364040" w:rsidRPr="006E3D88" w:rsidRDefault="00364040" w:rsidP="00364040">
            <w:pPr>
              <w:pStyle w:val="TableBodyTextMIRB"/>
            </w:pPr>
            <w:r w:rsidRPr="006E3D88">
              <w:t>Right Of Way</w:t>
            </w:r>
          </w:p>
        </w:tc>
        <w:tc>
          <w:tcPr>
            <w:tcW w:w="991" w:type="pct"/>
            <w:vAlign w:val="center"/>
          </w:tcPr>
          <w:p w14:paraId="5405A788" w14:textId="77777777" w:rsidR="00364040" w:rsidRPr="006E3D88" w:rsidRDefault="00364040" w:rsidP="00364040">
            <w:pPr>
              <w:pStyle w:val="TableBodyTextMIRB"/>
            </w:pPr>
            <w:r w:rsidRPr="006E3D88">
              <w:t>RTOFWY</w:t>
            </w:r>
          </w:p>
        </w:tc>
        <w:tc>
          <w:tcPr>
            <w:tcW w:w="1036" w:type="pct"/>
            <w:vAlign w:val="center"/>
          </w:tcPr>
          <w:p w14:paraId="77F8EB0A" w14:textId="77777777" w:rsidR="00364040" w:rsidRDefault="00364040" w:rsidP="00364040">
            <w:pPr>
              <w:pStyle w:val="TableBodyTextMIRB"/>
            </w:pPr>
            <w:r w:rsidRPr="00A93192">
              <w:t>Not applicable</w:t>
            </w:r>
          </w:p>
        </w:tc>
        <w:tc>
          <w:tcPr>
            <w:tcW w:w="946" w:type="pct"/>
            <w:vAlign w:val="center"/>
          </w:tcPr>
          <w:p w14:paraId="235DC849" w14:textId="77777777" w:rsidR="00364040" w:rsidRDefault="00364040" w:rsidP="00364040">
            <w:pPr>
              <w:pStyle w:val="TableBodyTextMIRB"/>
            </w:pPr>
            <w:r w:rsidRPr="00487492">
              <w:t>Not applicable</w:t>
            </w:r>
          </w:p>
        </w:tc>
        <w:tc>
          <w:tcPr>
            <w:tcW w:w="901" w:type="pct"/>
            <w:vAlign w:val="center"/>
          </w:tcPr>
          <w:p w14:paraId="5FD9507D" w14:textId="77777777" w:rsidR="00364040" w:rsidRDefault="00364040" w:rsidP="00364040">
            <w:pPr>
              <w:pStyle w:val="TableBodyTextMIRB"/>
            </w:pPr>
            <w:r w:rsidRPr="00487492">
              <w:t>Not applicable</w:t>
            </w:r>
          </w:p>
        </w:tc>
      </w:tr>
      <w:tr w:rsidR="00364040" w14:paraId="3363A1B6" w14:textId="77777777" w:rsidTr="00364040">
        <w:trPr>
          <w:cantSplit/>
        </w:trPr>
        <w:tc>
          <w:tcPr>
            <w:tcW w:w="1126" w:type="pct"/>
            <w:vAlign w:val="center"/>
          </w:tcPr>
          <w:p w14:paraId="0B4E4C88" w14:textId="77777777" w:rsidR="00364040" w:rsidRPr="006E3D88" w:rsidRDefault="00364040" w:rsidP="00364040">
            <w:pPr>
              <w:pStyle w:val="TableBodyTextMIRB"/>
            </w:pPr>
            <w:r w:rsidRPr="006E3D88">
              <w:t>Rise</w:t>
            </w:r>
          </w:p>
        </w:tc>
        <w:tc>
          <w:tcPr>
            <w:tcW w:w="991" w:type="pct"/>
            <w:vAlign w:val="center"/>
          </w:tcPr>
          <w:p w14:paraId="55DABBBF" w14:textId="77777777" w:rsidR="00364040" w:rsidRPr="006E3D88" w:rsidRDefault="00364040" w:rsidP="00364040">
            <w:pPr>
              <w:pStyle w:val="TableBodyTextMIRB"/>
            </w:pPr>
            <w:r w:rsidRPr="006E3D88">
              <w:t>RISE</w:t>
            </w:r>
          </w:p>
        </w:tc>
        <w:tc>
          <w:tcPr>
            <w:tcW w:w="1036" w:type="pct"/>
            <w:vAlign w:val="center"/>
          </w:tcPr>
          <w:p w14:paraId="43616D05" w14:textId="77777777" w:rsidR="00364040" w:rsidRDefault="00364040" w:rsidP="00364040">
            <w:pPr>
              <w:pStyle w:val="TableBodyTextMIRB"/>
            </w:pPr>
            <w:r w:rsidRPr="00A93192">
              <w:t>Not applicable</w:t>
            </w:r>
          </w:p>
        </w:tc>
        <w:tc>
          <w:tcPr>
            <w:tcW w:w="946" w:type="pct"/>
            <w:vAlign w:val="center"/>
          </w:tcPr>
          <w:p w14:paraId="0BA04278" w14:textId="77777777" w:rsidR="00364040" w:rsidRDefault="00364040" w:rsidP="00364040">
            <w:pPr>
              <w:pStyle w:val="TableBodyTextMIRB"/>
            </w:pPr>
            <w:r w:rsidRPr="00487492">
              <w:t>Not applicable</w:t>
            </w:r>
          </w:p>
        </w:tc>
        <w:tc>
          <w:tcPr>
            <w:tcW w:w="901" w:type="pct"/>
            <w:vAlign w:val="center"/>
          </w:tcPr>
          <w:p w14:paraId="1E22AD6B" w14:textId="77777777" w:rsidR="00364040" w:rsidRDefault="00364040" w:rsidP="00364040">
            <w:pPr>
              <w:pStyle w:val="TableBodyTextMIRB"/>
            </w:pPr>
            <w:r w:rsidRPr="00487492">
              <w:t>Not applicable</w:t>
            </w:r>
          </w:p>
        </w:tc>
      </w:tr>
      <w:tr w:rsidR="00364040" w14:paraId="5FC83150" w14:textId="77777777" w:rsidTr="00364040">
        <w:trPr>
          <w:cantSplit/>
        </w:trPr>
        <w:tc>
          <w:tcPr>
            <w:tcW w:w="1126" w:type="pct"/>
            <w:vAlign w:val="center"/>
          </w:tcPr>
          <w:p w14:paraId="103F93AB" w14:textId="77777777" w:rsidR="00364040" w:rsidRPr="006E3D88" w:rsidRDefault="00364040" w:rsidP="00364040">
            <w:pPr>
              <w:pStyle w:val="TableBodyTextMIRB"/>
            </w:pPr>
            <w:r w:rsidRPr="006E3D88">
              <w:t>River</w:t>
            </w:r>
          </w:p>
        </w:tc>
        <w:tc>
          <w:tcPr>
            <w:tcW w:w="991" w:type="pct"/>
            <w:vAlign w:val="center"/>
          </w:tcPr>
          <w:p w14:paraId="7210C4B6" w14:textId="77777777" w:rsidR="00364040" w:rsidRPr="006E3D88" w:rsidRDefault="00364040" w:rsidP="00364040">
            <w:pPr>
              <w:pStyle w:val="TableBodyTextMIRB"/>
            </w:pPr>
            <w:r w:rsidRPr="006E3D88">
              <w:t>RIVER</w:t>
            </w:r>
          </w:p>
        </w:tc>
        <w:tc>
          <w:tcPr>
            <w:tcW w:w="1036" w:type="pct"/>
            <w:vAlign w:val="center"/>
          </w:tcPr>
          <w:p w14:paraId="08575FCC" w14:textId="77777777" w:rsidR="00364040" w:rsidRDefault="00364040" w:rsidP="00364040">
            <w:pPr>
              <w:pStyle w:val="TableBodyTextMIRB"/>
            </w:pPr>
            <w:r w:rsidRPr="00A93192">
              <w:t>Not applicable</w:t>
            </w:r>
          </w:p>
        </w:tc>
        <w:tc>
          <w:tcPr>
            <w:tcW w:w="946" w:type="pct"/>
            <w:vAlign w:val="center"/>
          </w:tcPr>
          <w:p w14:paraId="1B02DB52" w14:textId="77777777" w:rsidR="00364040" w:rsidRDefault="00364040" w:rsidP="00364040">
            <w:pPr>
              <w:pStyle w:val="TableBodyTextMIRB"/>
            </w:pPr>
            <w:r w:rsidRPr="00487492">
              <w:t>Not applicable</w:t>
            </w:r>
          </w:p>
        </w:tc>
        <w:tc>
          <w:tcPr>
            <w:tcW w:w="901" w:type="pct"/>
            <w:vAlign w:val="center"/>
          </w:tcPr>
          <w:p w14:paraId="57A493D5" w14:textId="77777777" w:rsidR="00364040" w:rsidRDefault="00364040" w:rsidP="00364040">
            <w:pPr>
              <w:pStyle w:val="TableBodyTextMIRB"/>
            </w:pPr>
            <w:r w:rsidRPr="00487492">
              <w:t>Not applicable</w:t>
            </w:r>
          </w:p>
        </w:tc>
      </w:tr>
      <w:tr w:rsidR="00364040" w14:paraId="74E7E438" w14:textId="77777777" w:rsidTr="00364040">
        <w:trPr>
          <w:cantSplit/>
        </w:trPr>
        <w:tc>
          <w:tcPr>
            <w:tcW w:w="1126" w:type="pct"/>
            <w:vAlign w:val="center"/>
          </w:tcPr>
          <w:p w14:paraId="1E18A939" w14:textId="77777777" w:rsidR="00364040" w:rsidRPr="006E3D88" w:rsidRDefault="00364040" w:rsidP="00364040">
            <w:pPr>
              <w:pStyle w:val="TableBodyTextMIRB"/>
            </w:pPr>
            <w:r w:rsidRPr="006E3D88">
              <w:t>Road</w:t>
            </w:r>
          </w:p>
        </w:tc>
        <w:tc>
          <w:tcPr>
            <w:tcW w:w="991" w:type="pct"/>
            <w:vAlign w:val="center"/>
          </w:tcPr>
          <w:p w14:paraId="3320BD69" w14:textId="77777777" w:rsidR="00364040" w:rsidRPr="006E3D88" w:rsidRDefault="00364040" w:rsidP="00364040">
            <w:pPr>
              <w:pStyle w:val="TableBodyTextMIRB"/>
            </w:pPr>
            <w:r w:rsidRPr="006E3D88">
              <w:t>RD</w:t>
            </w:r>
          </w:p>
        </w:tc>
        <w:tc>
          <w:tcPr>
            <w:tcW w:w="1036" w:type="pct"/>
            <w:vAlign w:val="center"/>
          </w:tcPr>
          <w:p w14:paraId="0A0F267C" w14:textId="77777777" w:rsidR="00364040" w:rsidRDefault="00364040" w:rsidP="00364040">
            <w:pPr>
              <w:pStyle w:val="TableBodyTextMIRB"/>
            </w:pPr>
            <w:r w:rsidRPr="00A93192">
              <w:t>Not applicable</w:t>
            </w:r>
          </w:p>
        </w:tc>
        <w:tc>
          <w:tcPr>
            <w:tcW w:w="946" w:type="pct"/>
            <w:vAlign w:val="center"/>
          </w:tcPr>
          <w:p w14:paraId="02442583" w14:textId="77777777" w:rsidR="00364040" w:rsidRDefault="00364040" w:rsidP="00364040">
            <w:pPr>
              <w:pStyle w:val="TableBodyTextMIRB"/>
            </w:pPr>
            <w:r w:rsidRPr="00487492">
              <w:t>Not applicable</w:t>
            </w:r>
          </w:p>
        </w:tc>
        <w:tc>
          <w:tcPr>
            <w:tcW w:w="901" w:type="pct"/>
            <w:vAlign w:val="center"/>
          </w:tcPr>
          <w:p w14:paraId="0B5FCA7D" w14:textId="77777777" w:rsidR="00364040" w:rsidRDefault="00364040" w:rsidP="00364040">
            <w:pPr>
              <w:pStyle w:val="TableBodyTextMIRB"/>
            </w:pPr>
            <w:r w:rsidRPr="00487492">
              <w:t>Not applicable</w:t>
            </w:r>
          </w:p>
        </w:tc>
      </w:tr>
      <w:tr w:rsidR="00364040" w14:paraId="760DD0FC" w14:textId="77777777" w:rsidTr="00364040">
        <w:trPr>
          <w:cantSplit/>
        </w:trPr>
        <w:tc>
          <w:tcPr>
            <w:tcW w:w="1126" w:type="pct"/>
            <w:vAlign w:val="center"/>
          </w:tcPr>
          <w:p w14:paraId="7F2B1BC3" w14:textId="77777777" w:rsidR="00364040" w:rsidRPr="006E3D88" w:rsidRDefault="00364040" w:rsidP="00364040">
            <w:pPr>
              <w:pStyle w:val="TableBodyTextMIRB"/>
            </w:pPr>
            <w:r w:rsidRPr="006E3D88">
              <w:t>Roadway</w:t>
            </w:r>
          </w:p>
        </w:tc>
        <w:tc>
          <w:tcPr>
            <w:tcW w:w="991" w:type="pct"/>
            <w:vAlign w:val="center"/>
          </w:tcPr>
          <w:p w14:paraId="33D4FA42" w14:textId="77777777" w:rsidR="00364040" w:rsidRPr="006E3D88" w:rsidRDefault="00364040" w:rsidP="00364040">
            <w:pPr>
              <w:pStyle w:val="TableBodyTextMIRB"/>
            </w:pPr>
            <w:r w:rsidRPr="006E3D88">
              <w:t>RDWY</w:t>
            </w:r>
          </w:p>
        </w:tc>
        <w:tc>
          <w:tcPr>
            <w:tcW w:w="1036" w:type="pct"/>
            <w:vAlign w:val="center"/>
          </w:tcPr>
          <w:p w14:paraId="0C91778B" w14:textId="77777777" w:rsidR="00364040" w:rsidRDefault="00364040" w:rsidP="00364040">
            <w:pPr>
              <w:pStyle w:val="TableBodyTextMIRB"/>
            </w:pPr>
            <w:r w:rsidRPr="00A93192">
              <w:t>Not applicable</w:t>
            </w:r>
          </w:p>
        </w:tc>
        <w:tc>
          <w:tcPr>
            <w:tcW w:w="946" w:type="pct"/>
            <w:vAlign w:val="center"/>
          </w:tcPr>
          <w:p w14:paraId="43A3C080" w14:textId="77777777" w:rsidR="00364040" w:rsidRDefault="00364040" w:rsidP="00364040">
            <w:pPr>
              <w:pStyle w:val="TableBodyTextMIRB"/>
            </w:pPr>
            <w:r w:rsidRPr="00487492">
              <w:t>Not applicable</w:t>
            </w:r>
          </w:p>
        </w:tc>
        <w:tc>
          <w:tcPr>
            <w:tcW w:w="901" w:type="pct"/>
            <w:vAlign w:val="center"/>
          </w:tcPr>
          <w:p w14:paraId="7C1CC065" w14:textId="77777777" w:rsidR="00364040" w:rsidRDefault="00364040" w:rsidP="00364040">
            <w:pPr>
              <w:pStyle w:val="TableBodyTextMIRB"/>
            </w:pPr>
            <w:r w:rsidRPr="00487492">
              <w:t>Not applicable</w:t>
            </w:r>
          </w:p>
        </w:tc>
      </w:tr>
      <w:tr w:rsidR="00364040" w14:paraId="76C2B30F" w14:textId="77777777" w:rsidTr="00364040">
        <w:trPr>
          <w:cantSplit/>
        </w:trPr>
        <w:tc>
          <w:tcPr>
            <w:tcW w:w="1126" w:type="pct"/>
            <w:vAlign w:val="center"/>
          </w:tcPr>
          <w:p w14:paraId="0B173BC7" w14:textId="77777777" w:rsidR="00364040" w:rsidRPr="006E3D88" w:rsidRDefault="00364040" w:rsidP="00364040">
            <w:pPr>
              <w:pStyle w:val="TableBodyTextMIRB"/>
            </w:pPr>
            <w:r w:rsidRPr="006E3D88">
              <w:t>Rond Point</w:t>
            </w:r>
          </w:p>
        </w:tc>
        <w:tc>
          <w:tcPr>
            <w:tcW w:w="991" w:type="pct"/>
            <w:vAlign w:val="center"/>
          </w:tcPr>
          <w:p w14:paraId="155CE7E2" w14:textId="77777777" w:rsidR="00364040" w:rsidRPr="006E3D88" w:rsidRDefault="00364040" w:rsidP="00364040">
            <w:pPr>
              <w:pStyle w:val="TableBodyTextMIRB"/>
            </w:pPr>
            <w:r w:rsidRPr="006E3D88">
              <w:t>RDPT</w:t>
            </w:r>
          </w:p>
        </w:tc>
        <w:tc>
          <w:tcPr>
            <w:tcW w:w="1036" w:type="pct"/>
            <w:vAlign w:val="center"/>
          </w:tcPr>
          <w:p w14:paraId="2838917C" w14:textId="77777777" w:rsidR="00364040" w:rsidRDefault="00364040" w:rsidP="00364040">
            <w:pPr>
              <w:pStyle w:val="TableBodyTextMIRB"/>
            </w:pPr>
            <w:r w:rsidRPr="00A93192">
              <w:t>Not applicable</w:t>
            </w:r>
          </w:p>
        </w:tc>
        <w:tc>
          <w:tcPr>
            <w:tcW w:w="946" w:type="pct"/>
            <w:vAlign w:val="center"/>
          </w:tcPr>
          <w:p w14:paraId="1D32075C" w14:textId="77777777" w:rsidR="00364040" w:rsidRDefault="00364040" w:rsidP="00364040">
            <w:pPr>
              <w:pStyle w:val="TableBodyTextMIRB"/>
            </w:pPr>
            <w:r w:rsidRPr="00487492">
              <w:t>Not applicable</w:t>
            </w:r>
          </w:p>
        </w:tc>
        <w:tc>
          <w:tcPr>
            <w:tcW w:w="901" w:type="pct"/>
            <w:vAlign w:val="center"/>
          </w:tcPr>
          <w:p w14:paraId="23510893" w14:textId="77777777" w:rsidR="00364040" w:rsidRDefault="00364040" w:rsidP="00364040">
            <w:pPr>
              <w:pStyle w:val="TableBodyTextMIRB"/>
            </w:pPr>
            <w:r w:rsidRPr="00487492">
              <w:t>Not applicable</w:t>
            </w:r>
          </w:p>
        </w:tc>
      </w:tr>
      <w:tr w:rsidR="00364040" w14:paraId="3AD49052" w14:textId="77777777" w:rsidTr="00364040">
        <w:trPr>
          <w:cantSplit/>
        </w:trPr>
        <w:tc>
          <w:tcPr>
            <w:tcW w:w="1126" w:type="pct"/>
            <w:vAlign w:val="center"/>
          </w:tcPr>
          <w:p w14:paraId="265C477A" w14:textId="77777777" w:rsidR="00364040" w:rsidRPr="006E3D88" w:rsidRDefault="00364040" w:rsidP="00364040">
            <w:pPr>
              <w:pStyle w:val="TableBodyTextMIRB"/>
            </w:pPr>
            <w:r w:rsidRPr="006E3D88">
              <w:t>Roundabout</w:t>
            </w:r>
          </w:p>
        </w:tc>
        <w:tc>
          <w:tcPr>
            <w:tcW w:w="991" w:type="pct"/>
            <w:vAlign w:val="center"/>
          </w:tcPr>
          <w:p w14:paraId="3D2EE511" w14:textId="77777777" w:rsidR="00364040" w:rsidRPr="006E3D88" w:rsidRDefault="00364040" w:rsidP="00364040">
            <w:pPr>
              <w:pStyle w:val="TableBodyTextMIRB"/>
            </w:pPr>
            <w:r w:rsidRPr="006E3D88">
              <w:t>RBT</w:t>
            </w:r>
          </w:p>
        </w:tc>
        <w:tc>
          <w:tcPr>
            <w:tcW w:w="1036" w:type="pct"/>
            <w:vAlign w:val="center"/>
          </w:tcPr>
          <w:p w14:paraId="4B169D89" w14:textId="77777777" w:rsidR="00364040" w:rsidRDefault="00364040" w:rsidP="00364040">
            <w:pPr>
              <w:pStyle w:val="TableBodyTextMIRB"/>
            </w:pPr>
            <w:r w:rsidRPr="00A93192">
              <w:t>Not applicable</w:t>
            </w:r>
          </w:p>
        </w:tc>
        <w:tc>
          <w:tcPr>
            <w:tcW w:w="946" w:type="pct"/>
            <w:vAlign w:val="center"/>
          </w:tcPr>
          <w:p w14:paraId="3DA65AE0" w14:textId="77777777" w:rsidR="00364040" w:rsidRDefault="00364040" w:rsidP="00364040">
            <w:pPr>
              <w:pStyle w:val="TableBodyTextMIRB"/>
            </w:pPr>
            <w:r w:rsidRPr="00487492">
              <w:t>Not applicable</w:t>
            </w:r>
          </w:p>
        </w:tc>
        <w:tc>
          <w:tcPr>
            <w:tcW w:w="901" w:type="pct"/>
            <w:vAlign w:val="center"/>
          </w:tcPr>
          <w:p w14:paraId="31F90F81" w14:textId="77777777" w:rsidR="00364040" w:rsidRDefault="00364040" w:rsidP="00364040">
            <w:pPr>
              <w:pStyle w:val="TableBodyTextMIRB"/>
            </w:pPr>
            <w:r w:rsidRPr="00487492">
              <w:t>Not applicable</w:t>
            </w:r>
          </w:p>
        </w:tc>
      </w:tr>
      <w:tr w:rsidR="00364040" w14:paraId="15AEEEFE" w14:textId="77777777" w:rsidTr="00364040">
        <w:trPr>
          <w:cantSplit/>
        </w:trPr>
        <w:tc>
          <w:tcPr>
            <w:tcW w:w="1126" w:type="pct"/>
            <w:vAlign w:val="center"/>
          </w:tcPr>
          <w:p w14:paraId="07B16612" w14:textId="77777777" w:rsidR="00364040" w:rsidRPr="006E3D88" w:rsidRDefault="00364040" w:rsidP="00364040">
            <w:pPr>
              <w:pStyle w:val="TableBodyTextMIRB"/>
            </w:pPr>
            <w:r w:rsidRPr="006E3D88">
              <w:t>Route</w:t>
            </w:r>
          </w:p>
        </w:tc>
        <w:tc>
          <w:tcPr>
            <w:tcW w:w="991" w:type="pct"/>
            <w:vAlign w:val="center"/>
          </w:tcPr>
          <w:p w14:paraId="3BA57092" w14:textId="77777777" w:rsidR="00364040" w:rsidRPr="006E3D88" w:rsidRDefault="00364040" w:rsidP="00364040">
            <w:pPr>
              <w:pStyle w:val="TableBodyTextMIRB"/>
            </w:pPr>
            <w:r w:rsidRPr="006E3D88">
              <w:t>ROUTE</w:t>
            </w:r>
          </w:p>
        </w:tc>
        <w:tc>
          <w:tcPr>
            <w:tcW w:w="1036" w:type="pct"/>
            <w:vAlign w:val="center"/>
          </w:tcPr>
          <w:p w14:paraId="54DC5513" w14:textId="77777777" w:rsidR="00364040" w:rsidRPr="006E3D88" w:rsidRDefault="00364040" w:rsidP="00364040">
            <w:pPr>
              <w:pStyle w:val="TableBodyTextMIRB"/>
            </w:pPr>
            <w:r w:rsidRPr="006E3D88">
              <w:t>RTE</w:t>
            </w:r>
          </w:p>
        </w:tc>
        <w:tc>
          <w:tcPr>
            <w:tcW w:w="946" w:type="pct"/>
            <w:vAlign w:val="center"/>
          </w:tcPr>
          <w:p w14:paraId="23B8910C" w14:textId="77777777" w:rsidR="00364040" w:rsidRDefault="00364040" w:rsidP="00364040">
            <w:pPr>
              <w:pStyle w:val="TableBodyTextMIRB"/>
            </w:pPr>
            <w:r w:rsidRPr="00487492">
              <w:t>Not applicable</w:t>
            </w:r>
          </w:p>
        </w:tc>
        <w:tc>
          <w:tcPr>
            <w:tcW w:w="901" w:type="pct"/>
            <w:vAlign w:val="center"/>
          </w:tcPr>
          <w:p w14:paraId="7AA13659" w14:textId="77777777" w:rsidR="00364040" w:rsidRDefault="00364040" w:rsidP="00364040">
            <w:pPr>
              <w:pStyle w:val="TableBodyTextMIRB"/>
            </w:pPr>
            <w:r w:rsidRPr="00487492">
              <w:t>Not applicable</w:t>
            </w:r>
          </w:p>
        </w:tc>
      </w:tr>
      <w:tr w:rsidR="00364040" w14:paraId="5C2BF12D" w14:textId="77777777" w:rsidTr="00364040">
        <w:trPr>
          <w:cantSplit/>
        </w:trPr>
        <w:tc>
          <w:tcPr>
            <w:tcW w:w="1126" w:type="pct"/>
            <w:vAlign w:val="center"/>
          </w:tcPr>
          <w:p w14:paraId="73134715" w14:textId="77777777" w:rsidR="00364040" w:rsidRPr="006E3D88" w:rsidRDefault="00364040" w:rsidP="00364040">
            <w:pPr>
              <w:pStyle w:val="TableBodyTextMIRB"/>
            </w:pPr>
            <w:r w:rsidRPr="006E3D88">
              <w:t>Row</w:t>
            </w:r>
          </w:p>
        </w:tc>
        <w:tc>
          <w:tcPr>
            <w:tcW w:w="991" w:type="pct"/>
            <w:vAlign w:val="center"/>
          </w:tcPr>
          <w:p w14:paraId="459AF567" w14:textId="77777777" w:rsidR="00364040" w:rsidRPr="006E3D88" w:rsidRDefault="00364040" w:rsidP="00364040">
            <w:pPr>
              <w:pStyle w:val="TableBodyTextMIRB"/>
            </w:pPr>
            <w:r w:rsidRPr="006E3D88">
              <w:t>ROW</w:t>
            </w:r>
          </w:p>
        </w:tc>
        <w:tc>
          <w:tcPr>
            <w:tcW w:w="1036" w:type="pct"/>
            <w:vAlign w:val="center"/>
          </w:tcPr>
          <w:p w14:paraId="64C54529" w14:textId="77777777" w:rsidR="00364040" w:rsidRPr="006E3D88" w:rsidRDefault="00364040" w:rsidP="00364040">
            <w:pPr>
              <w:pStyle w:val="TableBodyTextMIRB"/>
            </w:pPr>
            <w:r>
              <w:t>Not applicable</w:t>
            </w:r>
          </w:p>
        </w:tc>
        <w:tc>
          <w:tcPr>
            <w:tcW w:w="946" w:type="pct"/>
            <w:vAlign w:val="center"/>
          </w:tcPr>
          <w:p w14:paraId="7EFB2070" w14:textId="77777777" w:rsidR="00364040" w:rsidRDefault="00364040" w:rsidP="00364040">
            <w:pPr>
              <w:pStyle w:val="TableBodyTextMIRB"/>
            </w:pPr>
            <w:r w:rsidRPr="00487492">
              <w:t>Not applicable</w:t>
            </w:r>
          </w:p>
        </w:tc>
        <w:tc>
          <w:tcPr>
            <w:tcW w:w="901" w:type="pct"/>
            <w:vAlign w:val="center"/>
          </w:tcPr>
          <w:p w14:paraId="03187422" w14:textId="77777777" w:rsidR="00364040" w:rsidRDefault="00364040" w:rsidP="00364040">
            <w:pPr>
              <w:pStyle w:val="TableBodyTextMIRB"/>
            </w:pPr>
            <w:r w:rsidRPr="00487492">
              <w:t>Not applicable</w:t>
            </w:r>
          </w:p>
        </w:tc>
      </w:tr>
      <w:tr w:rsidR="00364040" w14:paraId="70BBE6E6" w14:textId="77777777" w:rsidTr="00364040">
        <w:trPr>
          <w:cantSplit/>
        </w:trPr>
        <w:tc>
          <w:tcPr>
            <w:tcW w:w="1126" w:type="pct"/>
            <w:vAlign w:val="center"/>
          </w:tcPr>
          <w:p w14:paraId="1CD0275D" w14:textId="77777777" w:rsidR="00364040" w:rsidRPr="006E3D88" w:rsidRDefault="00364040" w:rsidP="00364040">
            <w:pPr>
              <w:pStyle w:val="TableBodyTextMIRB"/>
            </w:pPr>
            <w:r w:rsidRPr="006E3D88">
              <w:t>Rue</w:t>
            </w:r>
          </w:p>
        </w:tc>
        <w:tc>
          <w:tcPr>
            <w:tcW w:w="991" w:type="pct"/>
            <w:vAlign w:val="center"/>
          </w:tcPr>
          <w:p w14:paraId="7882E75C" w14:textId="77777777" w:rsidR="00364040" w:rsidRDefault="00364040" w:rsidP="00364040">
            <w:pPr>
              <w:pStyle w:val="TableBodyTextMIRB"/>
            </w:pPr>
            <w:r w:rsidRPr="008E1431">
              <w:t>Not applicable</w:t>
            </w:r>
          </w:p>
        </w:tc>
        <w:tc>
          <w:tcPr>
            <w:tcW w:w="1036" w:type="pct"/>
            <w:vAlign w:val="center"/>
          </w:tcPr>
          <w:p w14:paraId="50F2A6B0" w14:textId="77777777" w:rsidR="00364040" w:rsidRPr="006E3D88" w:rsidRDefault="00364040" w:rsidP="00364040">
            <w:pPr>
              <w:pStyle w:val="TableBodyTextMIRB"/>
            </w:pPr>
            <w:r w:rsidRPr="006E3D88">
              <w:t>RUE</w:t>
            </w:r>
          </w:p>
        </w:tc>
        <w:tc>
          <w:tcPr>
            <w:tcW w:w="946" w:type="pct"/>
            <w:vAlign w:val="center"/>
          </w:tcPr>
          <w:p w14:paraId="07F187EE" w14:textId="77777777" w:rsidR="00364040" w:rsidRDefault="00364040" w:rsidP="00364040">
            <w:pPr>
              <w:pStyle w:val="TableBodyTextMIRB"/>
            </w:pPr>
            <w:r w:rsidRPr="00487492">
              <w:t>Not applicable</w:t>
            </w:r>
          </w:p>
        </w:tc>
        <w:tc>
          <w:tcPr>
            <w:tcW w:w="901" w:type="pct"/>
            <w:vAlign w:val="center"/>
          </w:tcPr>
          <w:p w14:paraId="57F86EB4" w14:textId="77777777" w:rsidR="00364040" w:rsidRDefault="00364040" w:rsidP="00364040">
            <w:pPr>
              <w:pStyle w:val="TableBodyTextMIRB"/>
            </w:pPr>
            <w:r w:rsidRPr="00487492">
              <w:t>Not applicable</w:t>
            </w:r>
          </w:p>
        </w:tc>
      </w:tr>
      <w:tr w:rsidR="00364040" w14:paraId="45FD9ADB" w14:textId="77777777" w:rsidTr="00364040">
        <w:trPr>
          <w:cantSplit/>
        </w:trPr>
        <w:tc>
          <w:tcPr>
            <w:tcW w:w="1126" w:type="pct"/>
            <w:vAlign w:val="center"/>
          </w:tcPr>
          <w:p w14:paraId="7395FAE4" w14:textId="77777777" w:rsidR="00364040" w:rsidRPr="006E3D88" w:rsidRDefault="00364040" w:rsidP="00364040">
            <w:pPr>
              <w:pStyle w:val="TableBodyTextMIRB"/>
            </w:pPr>
            <w:r w:rsidRPr="006E3D88">
              <w:t>Ruelle</w:t>
            </w:r>
          </w:p>
        </w:tc>
        <w:tc>
          <w:tcPr>
            <w:tcW w:w="991" w:type="pct"/>
            <w:vAlign w:val="center"/>
          </w:tcPr>
          <w:p w14:paraId="5BC6E80D" w14:textId="77777777" w:rsidR="00364040" w:rsidRDefault="00364040" w:rsidP="00364040">
            <w:pPr>
              <w:pStyle w:val="TableBodyTextMIRB"/>
            </w:pPr>
            <w:r w:rsidRPr="008E1431">
              <w:t>Not applicable</w:t>
            </w:r>
          </w:p>
        </w:tc>
        <w:tc>
          <w:tcPr>
            <w:tcW w:w="1036" w:type="pct"/>
            <w:vAlign w:val="center"/>
          </w:tcPr>
          <w:p w14:paraId="78C111DC" w14:textId="77777777" w:rsidR="00364040" w:rsidRPr="006E3D88" w:rsidRDefault="00364040" w:rsidP="00364040">
            <w:pPr>
              <w:pStyle w:val="TableBodyTextMIRB"/>
            </w:pPr>
            <w:r w:rsidRPr="006E3D88">
              <w:t>RUELLE</w:t>
            </w:r>
          </w:p>
        </w:tc>
        <w:tc>
          <w:tcPr>
            <w:tcW w:w="946" w:type="pct"/>
            <w:vAlign w:val="center"/>
          </w:tcPr>
          <w:p w14:paraId="21D72EA4" w14:textId="77777777" w:rsidR="00364040" w:rsidRDefault="00364040" w:rsidP="00364040">
            <w:pPr>
              <w:pStyle w:val="TableBodyTextMIRB"/>
            </w:pPr>
            <w:r w:rsidRPr="00487492">
              <w:t>Not applicable</w:t>
            </w:r>
          </w:p>
        </w:tc>
        <w:tc>
          <w:tcPr>
            <w:tcW w:w="901" w:type="pct"/>
            <w:vAlign w:val="center"/>
          </w:tcPr>
          <w:p w14:paraId="57251E05" w14:textId="77777777" w:rsidR="00364040" w:rsidRDefault="00364040" w:rsidP="00364040">
            <w:pPr>
              <w:pStyle w:val="TableBodyTextMIRB"/>
            </w:pPr>
            <w:r w:rsidRPr="00487492">
              <w:t>Not applicable</w:t>
            </w:r>
          </w:p>
        </w:tc>
      </w:tr>
      <w:tr w:rsidR="00364040" w14:paraId="320177B9" w14:textId="77777777" w:rsidTr="00364040">
        <w:trPr>
          <w:cantSplit/>
        </w:trPr>
        <w:tc>
          <w:tcPr>
            <w:tcW w:w="1126" w:type="pct"/>
            <w:vAlign w:val="center"/>
          </w:tcPr>
          <w:p w14:paraId="2D2A92C2" w14:textId="77777777" w:rsidR="00364040" w:rsidRPr="006E3D88" w:rsidRDefault="00364040" w:rsidP="00364040">
            <w:pPr>
              <w:pStyle w:val="TableBodyTextMIRB"/>
            </w:pPr>
            <w:r w:rsidRPr="006E3D88">
              <w:t>Ruisseau</w:t>
            </w:r>
          </w:p>
        </w:tc>
        <w:tc>
          <w:tcPr>
            <w:tcW w:w="991" w:type="pct"/>
            <w:vAlign w:val="center"/>
          </w:tcPr>
          <w:p w14:paraId="554CF617" w14:textId="77777777" w:rsidR="00364040" w:rsidRDefault="00364040" w:rsidP="00364040">
            <w:pPr>
              <w:pStyle w:val="TableBodyTextMIRB"/>
            </w:pPr>
            <w:r w:rsidRPr="008E1431">
              <w:t>Not applicable</w:t>
            </w:r>
          </w:p>
        </w:tc>
        <w:tc>
          <w:tcPr>
            <w:tcW w:w="1036" w:type="pct"/>
            <w:vAlign w:val="center"/>
          </w:tcPr>
          <w:p w14:paraId="0489B37D" w14:textId="77777777" w:rsidR="00364040" w:rsidRPr="006E3D88" w:rsidRDefault="00364040" w:rsidP="00364040">
            <w:pPr>
              <w:pStyle w:val="TableBodyTextMIRB"/>
            </w:pPr>
            <w:r w:rsidRPr="006E3D88">
              <w:t>RUIS</w:t>
            </w:r>
          </w:p>
        </w:tc>
        <w:tc>
          <w:tcPr>
            <w:tcW w:w="946" w:type="pct"/>
            <w:vAlign w:val="center"/>
          </w:tcPr>
          <w:p w14:paraId="31B781CD" w14:textId="77777777" w:rsidR="00364040" w:rsidRDefault="00364040" w:rsidP="00364040">
            <w:pPr>
              <w:pStyle w:val="TableBodyTextMIRB"/>
            </w:pPr>
            <w:r w:rsidRPr="00487492">
              <w:t>Not applicable</w:t>
            </w:r>
          </w:p>
        </w:tc>
        <w:tc>
          <w:tcPr>
            <w:tcW w:w="901" w:type="pct"/>
            <w:vAlign w:val="center"/>
          </w:tcPr>
          <w:p w14:paraId="67FB6292" w14:textId="77777777" w:rsidR="00364040" w:rsidRDefault="00364040" w:rsidP="00364040">
            <w:pPr>
              <w:pStyle w:val="TableBodyTextMIRB"/>
            </w:pPr>
            <w:r w:rsidRPr="00487492">
              <w:t>Not applicable</w:t>
            </w:r>
          </w:p>
        </w:tc>
      </w:tr>
      <w:tr w:rsidR="00364040" w14:paraId="1F19CA73" w14:textId="77777777" w:rsidTr="00364040">
        <w:trPr>
          <w:cantSplit/>
        </w:trPr>
        <w:tc>
          <w:tcPr>
            <w:tcW w:w="1126" w:type="pct"/>
            <w:vAlign w:val="center"/>
          </w:tcPr>
          <w:p w14:paraId="7D5AB145" w14:textId="77777777" w:rsidR="00364040" w:rsidRPr="006E3D88" w:rsidRDefault="00364040" w:rsidP="00364040">
            <w:pPr>
              <w:pStyle w:val="TableBodyTextMIRB"/>
            </w:pPr>
            <w:r w:rsidRPr="006E3D88">
              <w:t>Run</w:t>
            </w:r>
          </w:p>
        </w:tc>
        <w:tc>
          <w:tcPr>
            <w:tcW w:w="991" w:type="pct"/>
            <w:vAlign w:val="center"/>
          </w:tcPr>
          <w:p w14:paraId="1B4FA5B2" w14:textId="77777777" w:rsidR="00364040" w:rsidRPr="006E3D88" w:rsidRDefault="00364040" w:rsidP="00364040">
            <w:pPr>
              <w:pStyle w:val="TableBodyTextMIRB"/>
            </w:pPr>
            <w:r w:rsidRPr="006E3D88">
              <w:t>RUN</w:t>
            </w:r>
          </w:p>
        </w:tc>
        <w:tc>
          <w:tcPr>
            <w:tcW w:w="1036" w:type="pct"/>
            <w:vAlign w:val="center"/>
          </w:tcPr>
          <w:p w14:paraId="59945A6E" w14:textId="77777777" w:rsidR="00364040" w:rsidRDefault="00364040" w:rsidP="00364040">
            <w:pPr>
              <w:pStyle w:val="TableBodyTextMIRB"/>
            </w:pPr>
            <w:r w:rsidRPr="00131D50">
              <w:t>Not applicable</w:t>
            </w:r>
          </w:p>
        </w:tc>
        <w:tc>
          <w:tcPr>
            <w:tcW w:w="946" w:type="pct"/>
            <w:vAlign w:val="center"/>
          </w:tcPr>
          <w:p w14:paraId="2B5E13B7" w14:textId="77777777" w:rsidR="00364040" w:rsidRDefault="00364040" w:rsidP="00364040">
            <w:pPr>
              <w:pStyle w:val="TableBodyTextMIRB"/>
            </w:pPr>
            <w:r w:rsidRPr="00487492">
              <w:t>Not applicable</w:t>
            </w:r>
          </w:p>
        </w:tc>
        <w:tc>
          <w:tcPr>
            <w:tcW w:w="901" w:type="pct"/>
            <w:vAlign w:val="center"/>
          </w:tcPr>
          <w:p w14:paraId="53272095" w14:textId="77777777" w:rsidR="00364040" w:rsidRDefault="00364040" w:rsidP="00364040">
            <w:pPr>
              <w:pStyle w:val="TableBodyTextMIRB"/>
            </w:pPr>
            <w:r w:rsidRPr="00487492">
              <w:t>Not applicable</w:t>
            </w:r>
          </w:p>
        </w:tc>
      </w:tr>
      <w:tr w:rsidR="00364040" w14:paraId="35BA5E35" w14:textId="77777777" w:rsidTr="00364040">
        <w:trPr>
          <w:cantSplit/>
        </w:trPr>
        <w:tc>
          <w:tcPr>
            <w:tcW w:w="1126" w:type="pct"/>
            <w:vAlign w:val="center"/>
          </w:tcPr>
          <w:p w14:paraId="3B785AD8" w14:textId="77777777" w:rsidR="00364040" w:rsidRPr="006E3D88" w:rsidRDefault="00364040" w:rsidP="00364040">
            <w:pPr>
              <w:pStyle w:val="TableBodyTextMIRB"/>
            </w:pPr>
            <w:r w:rsidRPr="006E3D88">
              <w:t>Section</w:t>
            </w:r>
          </w:p>
        </w:tc>
        <w:tc>
          <w:tcPr>
            <w:tcW w:w="991" w:type="pct"/>
            <w:vAlign w:val="center"/>
          </w:tcPr>
          <w:p w14:paraId="1341EBBC" w14:textId="77777777" w:rsidR="00364040" w:rsidRPr="006E3D88" w:rsidRDefault="00364040" w:rsidP="00364040">
            <w:pPr>
              <w:pStyle w:val="TableBodyTextMIRB"/>
            </w:pPr>
            <w:r w:rsidRPr="006E3D88">
              <w:t>SECTN</w:t>
            </w:r>
          </w:p>
        </w:tc>
        <w:tc>
          <w:tcPr>
            <w:tcW w:w="1036" w:type="pct"/>
            <w:vAlign w:val="center"/>
          </w:tcPr>
          <w:p w14:paraId="62FD47E9" w14:textId="77777777" w:rsidR="00364040" w:rsidRDefault="00364040" w:rsidP="00364040">
            <w:pPr>
              <w:pStyle w:val="TableBodyTextMIRB"/>
            </w:pPr>
            <w:r w:rsidRPr="00131D50">
              <w:t>Not applicable</w:t>
            </w:r>
          </w:p>
        </w:tc>
        <w:tc>
          <w:tcPr>
            <w:tcW w:w="946" w:type="pct"/>
            <w:vAlign w:val="center"/>
          </w:tcPr>
          <w:p w14:paraId="29BCB3D3" w14:textId="77777777" w:rsidR="00364040" w:rsidRDefault="00364040" w:rsidP="00364040">
            <w:pPr>
              <w:pStyle w:val="TableBodyTextMIRB"/>
            </w:pPr>
            <w:r w:rsidRPr="00487492">
              <w:t>Not applicable</w:t>
            </w:r>
          </w:p>
        </w:tc>
        <w:tc>
          <w:tcPr>
            <w:tcW w:w="901" w:type="pct"/>
            <w:vAlign w:val="center"/>
          </w:tcPr>
          <w:p w14:paraId="474B7AFF" w14:textId="77777777" w:rsidR="00364040" w:rsidRDefault="00364040" w:rsidP="00364040">
            <w:pPr>
              <w:pStyle w:val="TableBodyTextMIRB"/>
            </w:pPr>
            <w:r w:rsidRPr="00487492">
              <w:t>Not applicable</w:t>
            </w:r>
          </w:p>
        </w:tc>
      </w:tr>
      <w:tr w:rsidR="00364040" w14:paraId="43136765" w14:textId="77777777" w:rsidTr="00364040">
        <w:trPr>
          <w:cantSplit/>
        </w:trPr>
        <w:tc>
          <w:tcPr>
            <w:tcW w:w="1126" w:type="pct"/>
            <w:vAlign w:val="center"/>
          </w:tcPr>
          <w:p w14:paraId="49BCDB5D" w14:textId="77777777" w:rsidR="00364040" w:rsidRPr="006E3D88" w:rsidRDefault="00364040" w:rsidP="00364040">
            <w:pPr>
              <w:pStyle w:val="TableBodyTextMIRB"/>
            </w:pPr>
            <w:r w:rsidRPr="006E3D88">
              <w:t>Sentier</w:t>
            </w:r>
          </w:p>
        </w:tc>
        <w:tc>
          <w:tcPr>
            <w:tcW w:w="991" w:type="pct"/>
            <w:vAlign w:val="center"/>
          </w:tcPr>
          <w:p w14:paraId="6D385CE5" w14:textId="77777777" w:rsidR="00364040" w:rsidRPr="006E3D88" w:rsidRDefault="00364040" w:rsidP="00364040">
            <w:pPr>
              <w:pStyle w:val="TableBodyTextMIRB"/>
            </w:pPr>
            <w:r>
              <w:t>Not applicable</w:t>
            </w:r>
          </w:p>
        </w:tc>
        <w:tc>
          <w:tcPr>
            <w:tcW w:w="1036" w:type="pct"/>
            <w:vAlign w:val="center"/>
          </w:tcPr>
          <w:p w14:paraId="26509C6D" w14:textId="77777777" w:rsidR="00364040" w:rsidRPr="006E3D88" w:rsidRDefault="00364040" w:rsidP="00364040">
            <w:pPr>
              <w:pStyle w:val="TableBodyTextMIRB"/>
            </w:pPr>
            <w:r w:rsidRPr="006E3D88">
              <w:t>SENT</w:t>
            </w:r>
          </w:p>
        </w:tc>
        <w:tc>
          <w:tcPr>
            <w:tcW w:w="946" w:type="pct"/>
            <w:vAlign w:val="center"/>
          </w:tcPr>
          <w:p w14:paraId="7D8DD657" w14:textId="77777777" w:rsidR="00364040" w:rsidRDefault="00364040" w:rsidP="00364040">
            <w:pPr>
              <w:pStyle w:val="TableBodyTextMIRB"/>
            </w:pPr>
            <w:r w:rsidRPr="00487492">
              <w:t>Not applicable</w:t>
            </w:r>
          </w:p>
        </w:tc>
        <w:tc>
          <w:tcPr>
            <w:tcW w:w="901" w:type="pct"/>
            <w:vAlign w:val="center"/>
          </w:tcPr>
          <w:p w14:paraId="4564B227" w14:textId="77777777" w:rsidR="00364040" w:rsidRDefault="00364040" w:rsidP="00364040">
            <w:pPr>
              <w:pStyle w:val="TableBodyTextMIRB"/>
            </w:pPr>
            <w:r w:rsidRPr="00487492">
              <w:t>Not applicable</w:t>
            </w:r>
          </w:p>
        </w:tc>
      </w:tr>
      <w:tr w:rsidR="00364040" w14:paraId="6CD4BBEA" w14:textId="77777777" w:rsidTr="00364040">
        <w:trPr>
          <w:cantSplit/>
        </w:trPr>
        <w:tc>
          <w:tcPr>
            <w:tcW w:w="1126" w:type="pct"/>
            <w:vAlign w:val="center"/>
          </w:tcPr>
          <w:p w14:paraId="5A7276BD" w14:textId="77777777" w:rsidR="00364040" w:rsidRPr="006E3D88" w:rsidRDefault="00364040" w:rsidP="00364040">
            <w:pPr>
              <w:pStyle w:val="TableBodyTextMIRB"/>
            </w:pPr>
            <w:r w:rsidRPr="006E3D88">
              <w:t>Service</w:t>
            </w:r>
          </w:p>
        </w:tc>
        <w:tc>
          <w:tcPr>
            <w:tcW w:w="991" w:type="pct"/>
            <w:vAlign w:val="center"/>
          </w:tcPr>
          <w:p w14:paraId="744223D2" w14:textId="77777777" w:rsidR="00364040" w:rsidRPr="006E3D88" w:rsidRDefault="00364040" w:rsidP="00364040">
            <w:pPr>
              <w:pStyle w:val="TableBodyTextMIRB"/>
            </w:pPr>
            <w:r w:rsidRPr="006E3D88">
              <w:t>SERV</w:t>
            </w:r>
          </w:p>
        </w:tc>
        <w:tc>
          <w:tcPr>
            <w:tcW w:w="1036" w:type="pct"/>
            <w:vAlign w:val="center"/>
          </w:tcPr>
          <w:p w14:paraId="28653676" w14:textId="77777777" w:rsidR="00364040" w:rsidRPr="006E3D88" w:rsidRDefault="00364040" w:rsidP="00364040">
            <w:pPr>
              <w:pStyle w:val="TableBodyTextMIRB"/>
            </w:pPr>
            <w:r>
              <w:t>Not applicable</w:t>
            </w:r>
          </w:p>
        </w:tc>
        <w:tc>
          <w:tcPr>
            <w:tcW w:w="946" w:type="pct"/>
            <w:vAlign w:val="center"/>
          </w:tcPr>
          <w:p w14:paraId="4DE71A6B" w14:textId="77777777" w:rsidR="00364040" w:rsidRDefault="00364040" w:rsidP="00364040">
            <w:pPr>
              <w:pStyle w:val="TableBodyTextMIRB"/>
            </w:pPr>
            <w:r w:rsidRPr="00487492">
              <w:t>Not applicable</w:t>
            </w:r>
          </w:p>
        </w:tc>
        <w:tc>
          <w:tcPr>
            <w:tcW w:w="901" w:type="pct"/>
            <w:vAlign w:val="center"/>
          </w:tcPr>
          <w:p w14:paraId="35ED54A3" w14:textId="77777777" w:rsidR="00364040" w:rsidRDefault="00364040" w:rsidP="00364040">
            <w:pPr>
              <w:pStyle w:val="TableBodyTextMIRB"/>
            </w:pPr>
            <w:r w:rsidRPr="00487492">
              <w:t>Not applicable</w:t>
            </w:r>
          </w:p>
        </w:tc>
      </w:tr>
      <w:tr w:rsidR="00364040" w14:paraId="397C9D6A" w14:textId="77777777" w:rsidTr="00364040">
        <w:trPr>
          <w:cantSplit/>
        </w:trPr>
        <w:tc>
          <w:tcPr>
            <w:tcW w:w="1126" w:type="pct"/>
            <w:vAlign w:val="center"/>
          </w:tcPr>
          <w:p w14:paraId="383A03E2" w14:textId="77777777" w:rsidR="00364040" w:rsidRPr="006E3D88" w:rsidRDefault="00364040" w:rsidP="00364040">
            <w:pPr>
              <w:pStyle w:val="TableBodyTextMIRB"/>
            </w:pPr>
            <w:r w:rsidRPr="006E3D88">
              <w:t>Shoal</w:t>
            </w:r>
          </w:p>
        </w:tc>
        <w:tc>
          <w:tcPr>
            <w:tcW w:w="991" w:type="pct"/>
            <w:vAlign w:val="center"/>
          </w:tcPr>
          <w:p w14:paraId="24B3C2F4" w14:textId="77777777" w:rsidR="00364040" w:rsidRPr="006E3D88" w:rsidRDefault="00364040" w:rsidP="00364040">
            <w:pPr>
              <w:pStyle w:val="TableBodyTextMIRB"/>
            </w:pPr>
            <w:r w:rsidRPr="006E3D88">
              <w:t>SHOAL</w:t>
            </w:r>
          </w:p>
        </w:tc>
        <w:tc>
          <w:tcPr>
            <w:tcW w:w="1036" w:type="pct"/>
            <w:vAlign w:val="center"/>
          </w:tcPr>
          <w:p w14:paraId="1F4AD9EB" w14:textId="77777777" w:rsidR="00364040" w:rsidRDefault="00364040" w:rsidP="00364040">
            <w:pPr>
              <w:pStyle w:val="TableBodyTextMIRB"/>
            </w:pPr>
            <w:r w:rsidRPr="00B227AB">
              <w:t>Not applicable</w:t>
            </w:r>
          </w:p>
        </w:tc>
        <w:tc>
          <w:tcPr>
            <w:tcW w:w="946" w:type="pct"/>
            <w:vAlign w:val="center"/>
          </w:tcPr>
          <w:p w14:paraId="1596C698" w14:textId="77777777" w:rsidR="00364040" w:rsidRDefault="00364040" w:rsidP="00364040">
            <w:pPr>
              <w:pStyle w:val="TableBodyTextMIRB"/>
            </w:pPr>
            <w:r w:rsidRPr="00101D87">
              <w:t>Not applicable</w:t>
            </w:r>
          </w:p>
        </w:tc>
        <w:tc>
          <w:tcPr>
            <w:tcW w:w="901" w:type="pct"/>
            <w:vAlign w:val="center"/>
          </w:tcPr>
          <w:p w14:paraId="544D6DDD" w14:textId="77777777" w:rsidR="00364040" w:rsidRDefault="00364040" w:rsidP="00364040">
            <w:pPr>
              <w:pStyle w:val="TableBodyTextMIRB"/>
            </w:pPr>
            <w:r w:rsidRPr="00D15B4D">
              <w:t>Not applicable</w:t>
            </w:r>
          </w:p>
        </w:tc>
      </w:tr>
      <w:tr w:rsidR="00364040" w14:paraId="2F65134C" w14:textId="77777777" w:rsidTr="00364040">
        <w:trPr>
          <w:cantSplit/>
        </w:trPr>
        <w:tc>
          <w:tcPr>
            <w:tcW w:w="1126" w:type="pct"/>
            <w:vAlign w:val="center"/>
          </w:tcPr>
          <w:p w14:paraId="7CAFB516" w14:textId="77777777" w:rsidR="00364040" w:rsidRPr="006E3D88" w:rsidRDefault="00364040" w:rsidP="00364040">
            <w:pPr>
              <w:pStyle w:val="TableBodyTextMIRB"/>
            </w:pPr>
            <w:r w:rsidRPr="006E3D88">
              <w:t>Shore</w:t>
            </w:r>
          </w:p>
        </w:tc>
        <w:tc>
          <w:tcPr>
            <w:tcW w:w="991" w:type="pct"/>
            <w:vAlign w:val="center"/>
          </w:tcPr>
          <w:p w14:paraId="7BC2F510" w14:textId="77777777" w:rsidR="00364040" w:rsidRPr="006E3D88" w:rsidRDefault="00364040" w:rsidP="00364040">
            <w:pPr>
              <w:pStyle w:val="TableBodyTextMIRB"/>
            </w:pPr>
            <w:r w:rsidRPr="006E3D88">
              <w:t>SHORE</w:t>
            </w:r>
          </w:p>
        </w:tc>
        <w:tc>
          <w:tcPr>
            <w:tcW w:w="1036" w:type="pct"/>
            <w:vAlign w:val="center"/>
          </w:tcPr>
          <w:p w14:paraId="0140728F" w14:textId="77777777" w:rsidR="00364040" w:rsidRDefault="00364040" w:rsidP="00364040">
            <w:pPr>
              <w:pStyle w:val="TableBodyTextMIRB"/>
            </w:pPr>
            <w:r w:rsidRPr="00B227AB">
              <w:t>Not applicable</w:t>
            </w:r>
          </w:p>
        </w:tc>
        <w:tc>
          <w:tcPr>
            <w:tcW w:w="946" w:type="pct"/>
            <w:vAlign w:val="center"/>
          </w:tcPr>
          <w:p w14:paraId="20778249" w14:textId="77777777" w:rsidR="00364040" w:rsidRDefault="00364040" w:rsidP="00364040">
            <w:pPr>
              <w:pStyle w:val="TableBodyTextMIRB"/>
            </w:pPr>
            <w:r w:rsidRPr="00101D87">
              <w:t>Not applicable</w:t>
            </w:r>
          </w:p>
        </w:tc>
        <w:tc>
          <w:tcPr>
            <w:tcW w:w="901" w:type="pct"/>
            <w:vAlign w:val="center"/>
          </w:tcPr>
          <w:p w14:paraId="23CDF60D" w14:textId="77777777" w:rsidR="00364040" w:rsidRDefault="00364040" w:rsidP="00364040">
            <w:pPr>
              <w:pStyle w:val="TableBodyTextMIRB"/>
            </w:pPr>
            <w:r w:rsidRPr="00D15B4D">
              <w:t>Not applicable</w:t>
            </w:r>
          </w:p>
        </w:tc>
      </w:tr>
      <w:tr w:rsidR="00364040" w14:paraId="55144873" w14:textId="77777777" w:rsidTr="00364040">
        <w:trPr>
          <w:cantSplit/>
        </w:trPr>
        <w:tc>
          <w:tcPr>
            <w:tcW w:w="1126" w:type="pct"/>
            <w:vAlign w:val="center"/>
          </w:tcPr>
          <w:p w14:paraId="53A22024" w14:textId="77777777" w:rsidR="00364040" w:rsidRPr="006E3D88" w:rsidRDefault="00364040" w:rsidP="00364040">
            <w:pPr>
              <w:pStyle w:val="TableBodyTextMIRB"/>
            </w:pPr>
            <w:r w:rsidRPr="006E3D88">
              <w:t>Shores</w:t>
            </w:r>
          </w:p>
        </w:tc>
        <w:tc>
          <w:tcPr>
            <w:tcW w:w="991" w:type="pct"/>
            <w:vAlign w:val="center"/>
          </w:tcPr>
          <w:p w14:paraId="0DB7D8E4" w14:textId="77777777" w:rsidR="00364040" w:rsidRPr="006E3D88" w:rsidRDefault="00364040" w:rsidP="00364040">
            <w:pPr>
              <w:pStyle w:val="TableBodyTextMIRB"/>
            </w:pPr>
            <w:r w:rsidRPr="006E3D88">
              <w:t>SHORES</w:t>
            </w:r>
          </w:p>
        </w:tc>
        <w:tc>
          <w:tcPr>
            <w:tcW w:w="1036" w:type="pct"/>
            <w:vAlign w:val="center"/>
          </w:tcPr>
          <w:p w14:paraId="6108497D" w14:textId="77777777" w:rsidR="00364040" w:rsidRDefault="00364040" w:rsidP="00364040">
            <w:pPr>
              <w:pStyle w:val="TableBodyTextMIRB"/>
            </w:pPr>
            <w:r w:rsidRPr="00B227AB">
              <w:t>Not applicable</w:t>
            </w:r>
          </w:p>
        </w:tc>
        <w:tc>
          <w:tcPr>
            <w:tcW w:w="946" w:type="pct"/>
            <w:vAlign w:val="center"/>
          </w:tcPr>
          <w:p w14:paraId="15F83620" w14:textId="77777777" w:rsidR="00364040" w:rsidRDefault="00364040" w:rsidP="00364040">
            <w:pPr>
              <w:pStyle w:val="TableBodyTextMIRB"/>
            </w:pPr>
            <w:r w:rsidRPr="00101D87">
              <w:t>Not applicable</w:t>
            </w:r>
          </w:p>
        </w:tc>
        <w:tc>
          <w:tcPr>
            <w:tcW w:w="901" w:type="pct"/>
            <w:vAlign w:val="center"/>
          </w:tcPr>
          <w:p w14:paraId="6E412ACF" w14:textId="77777777" w:rsidR="00364040" w:rsidRDefault="00364040" w:rsidP="00364040">
            <w:pPr>
              <w:pStyle w:val="TableBodyTextMIRB"/>
            </w:pPr>
            <w:r w:rsidRPr="00D15B4D">
              <w:t>Not applicable</w:t>
            </w:r>
          </w:p>
        </w:tc>
      </w:tr>
      <w:tr w:rsidR="00364040" w14:paraId="1323E044" w14:textId="77777777" w:rsidTr="00364040">
        <w:trPr>
          <w:cantSplit/>
        </w:trPr>
        <w:tc>
          <w:tcPr>
            <w:tcW w:w="1126" w:type="pct"/>
            <w:vAlign w:val="center"/>
          </w:tcPr>
          <w:p w14:paraId="062C4A5C" w14:textId="77777777" w:rsidR="00364040" w:rsidRPr="006E3D88" w:rsidRDefault="00364040" w:rsidP="00364040">
            <w:pPr>
              <w:pStyle w:val="TableBodyTextMIRB"/>
            </w:pPr>
            <w:r w:rsidRPr="006E3D88">
              <w:t>Side</w:t>
            </w:r>
          </w:p>
        </w:tc>
        <w:tc>
          <w:tcPr>
            <w:tcW w:w="991" w:type="pct"/>
            <w:vAlign w:val="center"/>
          </w:tcPr>
          <w:p w14:paraId="6C2D5215" w14:textId="77777777" w:rsidR="00364040" w:rsidRPr="006E3D88" w:rsidRDefault="00364040" w:rsidP="00364040">
            <w:pPr>
              <w:pStyle w:val="TableBodyTextMIRB"/>
            </w:pPr>
            <w:r w:rsidRPr="006E3D88">
              <w:t>SIDE</w:t>
            </w:r>
          </w:p>
        </w:tc>
        <w:tc>
          <w:tcPr>
            <w:tcW w:w="1036" w:type="pct"/>
            <w:vAlign w:val="center"/>
          </w:tcPr>
          <w:p w14:paraId="21B2E558" w14:textId="77777777" w:rsidR="00364040" w:rsidRDefault="00364040" w:rsidP="00364040">
            <w:pPr>
              <w:pStyle w:val="TableBodyTextMIRB"/>
            </w:pPr>
            <w:r w:rsidRPr="00B227AB">
              <w:t>Not applicable</w:t>
            </w:r>
          </w:p>
        </w:tc>
        <w:tc>
          <w:tcPr>
            <w:tcW w:w="946" w:type="pct"/>
            <w:vAlign w:val="center"/>
          </w:tcPr>
          <w:p w14:paraId="6715223B" w14:textId="77777777" w:rsidR="00364040" w:rsidRDefault="00364040" w:rsidP="00364040">
            <w:pPr>
              <w:pStyle w:val="TableBodyTextMIRB"/>
            </w:pPr>
            <w:r w:rsidRPr="00101D87">
              <w:t>Not applicable</w:t>
            </w:r>
          </w:p>
        </w:tc>
        <w:tc>
          <w:tcPr>
            <w:tcW w:w="901" w:type="pct"/>
            <w:vAlign w:val="center"/>
          </w:tcPr>
          <w:p w14:paraId="30CF134B" w14:textId="77777777" w:rsidR="00364040" w:rsidRDefault="00364040" w:rsidP="00364040">
            <w:pPr>
              <w:pStyle w:val="TableBodyTextMIRB"/>
            </w:pPr>
            <w:r w:rsidRPr="00D15B4D">
              <w:t>Not applicable</w:t>
            </w:r>
          </w:p>
        </w:tc>
      </w:tr>
      <w:tr w:rsidR="00364040" w14:paraId="5480CEB3" w14:textId="77777777" w:rsidTr="00364040">
        <w:trPr>
          <w:cantSplit/>
        </w:trPr>
        <w:tc>
          <w:tcPr>
            <w:tcW w:w="1126" w:type="pct"/>
            <w:vAlign w:val="center"/>
          </w:tcPr>
          <w:p w14:paraId="625F5722" w14:textId="77777777" w:rsidR="00364040" w:rsidRPr="006E3D88" w:rsidRDefault="00364040" w:rsidP="00364040">
            <w:pPr>
              <w:pStyle w:val="TableBodyTextMIRB"/>
            </w:pPr>
            <w:r w:rsidRPr="006E3D88">
              <w:t>Sideline</w:t>
            </w:r>
          </w:p>
        </w:tc>
        <w:tc>
          <w:tcPr>
            <w:tcW w:w="991" w:type="pct"/>
            <w:vAlign w:val="center"/>
          </w:tcPr>
          <w:p w14:paraId="7E9EA9A9" w14:textId="77777777" w:rsidR="00364040" w:rsidRPr="006E3D88" w:rsidRDefault="00364040" w:rsidP="00364040">
            <w:pPr>
              <w:pStyle w:val="TableBodyTextMIRB"/>
            </w:pPr>
            <w:r w:rsidRPr="006E3D88">
              <w:t>SLINE</w:t>
            </w:r>
          </w:p>
        </w:tc>
        <w:tc>
          <w:tcPr>
            <w:tcW w:w="1036" w:type="pct"/>
            <w:vAlign w:val="center"/>
          </w:tcPr>
          <w:p w14:paraId="27DFB155" w14:textId="77777777" w:rsidR="00364040" w:rsidRDefault="00364040" w:rsidP="00364040">
            <w:pPr>
              <w:pStyle w:val="TableBodyTextMIRB"/>
            </w:pPr>
            <w:r w:rsidRPr="00B227AB">
              <w:t>Not applicable</w:t>
            </w:r>
          </w:p>
        </w:tc>
        <w:tc>
          <w:tcPr>
            <w:tcW w:w="946" w:type="pct"/>
            <w:vAlign w:val="center"/>
          </w:tcPr>
          <w:p w14:paraId="4BA2C3F3" w14:textId="77777777" w:rsidR="00364040" w:rsidRDefault="00364040" w:rsidP="00364040">
            <w:pPr>
              <w:pStyle w:val="TableBodyTextMIRB"/>
            </w:pPr>
            <w:r w:rsidRPr="00101D87">
              <w:t>Not applicable</w:t>
            </w:r>
          </w:p>
        </w:tc>
        <w:tc>
          <w:tcPr>
            <w:tcW w:w="901" w:type="pct"/>
            <w:vAlign w:val="center"/>
          </w:tcPr>
          <w:p w14:paraId="3E44125A" w14:textId="77777777" w:rsidR="00364040" w:rsidRDefault="00364040" w:rsidP="00364040">
            <w:pPr>
              <w:pStyle w:val="TableBodyTextMIRB"/>
            </w:pPr>
            <w:r w:rsidRPr="00D15B4D">
              <w:t>Not applicable</w:t>
            </w:r>
          </w:p>
        </w:tc>
      </w:tr>
      <w:tr w:rsidR="00364040" w14:paraId="0F79695E" w14:textId="77777777" w:rsidTr="00364040">
        <w:trPr>
          <w:cantSplit/>
        </w:trPr>
        <w:tc>
          <w:tcPr>
            <w:tcW w:w="1126" w:type="pct"/>
            <w:vAlign w:val="center"/>
          </w:tcPr>
          <w:p w14:paraId="6C869838" w14:textId="77777777" w:rsidR="00364040" w:rsidRPr="006E3D88" w:rsidRDefault="00364040" w:rsidP="00364040">
            <w:pPr>
              <w:pStyle w:val="TableBodyTextMIRB"/>
            </w:pPr>
            <w:r w:rsidRPr="006E3D88">
              <w:t>Sideroad</w:t>
            </w:r>
          </w:p>
        </w:tc>
        <w:tc>
          <w:tcPr>
            <w:tcW w:w="991" w:type="pct"/>
            <w:vAlign w:val="center"/>
          </w:tcPr>
          <w:p w14:paraId="028A8B77" w14:textId="77777777" w:rsidR="00364040" w:rsidRPr="006E3D88" w:rsidRDefault="00364040" w:rsidP="00364040">
            <w:pPr>
              <w:pStyle w:val="TableBodyTextMIRB"/>
            </w:pPr>
            <w:r w:rsidRPr="006E3D88">
              <w:t>SIDERD</w:t>
            </w:r>
          </w:p>
        </w:tc>
        <w:tc>
          <w:tcPr>
            <w:tcW w:w="1036" w:type="pct"/>
            <w:vAlign w:val="center"/>
          </w:tcPr>
          <w:p w14:paraId="18151618" w14:textId="77777777" w:rsidR="00364040" w:rsidRDefault="00364040" w:rsidP="00364040">
            <w:pPr>
              <w:pStyle w:val="TableBodyTextMIRB"/>
            </w:pPr>
            <w:r w:rsidRPr="00B227AB">
              <w:t>Not applicable</w:t>
            </w:r>
          </w:p>
        </w:tc>
        <w:tc>
          <w:tcPr>
            <w:tcW w:w="946" w:type="pct"/>
            <w:vAlign w:val="center"/>
          </w:tcPr>
          <w:p w14:paraId="7BFD6398" w14:textId="77777777" w:rsidR="00364040" w:rsidRDefault="00364040" w:rsidP="00364040">
            <w:pPr>
              <w:pStyle w:val="TableBodyTextMIRB"/>
            </w:pPr>
            <w:r w:rsidRPr="00101D87">
              <w:t>Not applicable</w:t>
            </w:r>
          </w:p>
        </w:tc>
        <w:tc>
          <w:tcPr>
            <w:tcW w:w="901" w:type="pct"/>
            <w:vAlign w:val="center"/>
          </w:tcPr>
          <w:p w14:paraId="42E2BCFF" w14:textId="77777777" w:rsidR="00364040" w:rsidRDefault="00364040" w:rsidP="00364040">
            <w:pPr>
              <w:pStyle w:val="TableBodyTextMIRB"/>
            </w:pPr>
            <w:r w:rsidRPr="00D15B4D">
              <w:t>Not applicable</w:t>
            </w:r>
          </w:p>
        </w:tc>
      </w:tr>
      <w:tr w:rsidR="00364040" w14:paraId="3F234ABA" w14:textId="77777777" w:rsidTr="00364040">
        <w:trPr>
          <w:cantSplit/>
        </w:trPr>
        <w:tc>
          <w:tcPr>
            <w:tcW w:w="1126" w:type="pct"/>
            <w:vAlign w:val="center"/>
          </w:tcPr>
          <w:p w14:paraId="3FCBEFC0" w14:textId="77777777" w:rsidR="00364040" w:rsidRPr="006E3D88" w:rsidRDefault="00364040" w:rsidP="00364040">
            <w:pPr>
              <w:pStyle w:val="TableBodyTextMIRB"/>
            </w:pPr>
            <w:r w:rsidRPr="006E3D88">
              <w:t>Skyway</w:t>
            </w:r>
          </w:p>
        </w:tc>
        <w:tc>
          <w:tcPr>
            <w:tcW w:w="991" w:type="pct"/>
            <w:vAlign w:val="center"/>
          </w:tcPr>
          <w:p w14:paraId="0DB95FDC" w14:textId="77777777" w:rsidR="00364040" w:rsidRPr="006E3D88" w:rsidRDefault="00364040" w:rsidP="00364040">
            <w:pPr>
              <w:pStyle w:val="TableBodyTextMIRB"/>
            </w:pPr>
            <w:r w:rsidRPr="006E3D88">
              <w:t>SKYWY</w:t>
            </w:r>
          </w:p>
        </w:tc>
        <w:tc>
          <w:tcPr>
            <w:tcW w:w="1036" w:type="pct"/>
            <w:vAlign w:val="center"/>
          </w:tcPr>
          <w:p w14:paraId="1B9F3CDC" w14:textId="77777777" w:rsidR="00364040" w:rsidRDefault="00364040" w:rsidP="00364040">
            <w:pPr>
              <w:pStyle w:val="TableBodyTextMIRB"/>
            </w:pPr>
            <w:r w:rsidRPr="00B227AB">
              <w:t>Not applicable</w:t>
            </w:r>
          </w:p>
        </w:tc>
        <w:tc>
          <w:tcPr>
            <w:tcW w:w="946" w:type="pct"/>
            <w:vAlign w:val="center"/>
          </w:tcPr>
          <w:p w14:paraId="46EE97C4" w14:textId="77777777" w:rsidR="00364040" w:rsidRDefault="00364040" w:rsidP="00364040">
            <w:pPr>
              <w:pStyle w:val="TableBodyTextMIRB"/>
            </w:pPr>
            <w:r w:rsidRPr="00101D87">
              <w:t>Not applicable</w:t>
            </w:r>
          </w:p>
        </w:tc>
        <w:tc>
          <w:tcPr>
            <w:tcW w:w="901" w:type="pct"/>
            <w:vAlign w:val="center"/>
          </w:tcPr>
          <w:p w14:paraId="4A411DDC" w14:textId="77777777" w:rsidR="00364040" w:rsidRDefault="00364040" w:rsidP="00364040">
            <w:pPr>
              <w:pStyle w:val="TableBodyTextMIRB"/>
            </w:pPr>
            <w:r w:rsidRPr="00D15B4D">
              <w:t>Not applicable</w:t>
            </w:r>
          </w:p>
        </w:tc>
      </w:tr>
      <w:tr w:rsidR="00364040" w14:paraId="37FBB43C" w14:textId="77777777" w:rsidTr="00364040">
        <w:trPr>
          <w:cantSplit/>
        </w:trPr>
        <w:tc>
          <w:tcPr>
            <w:tcW w:w="1126" w:type="pct"/>
            <w:vAlign w:val="center"/>
          </w:tcPr>
          <w:p w14:paraId="47F69830" w14:textId="77777777" w:rsidR="00364040" w:rsidRPr="006E3D88" w:rsidRDefault="00364040" w:rsidP="00364040">
            <w:pPr>
              <w:pStyle w:val="TableBodyTextMIRB"/>
            </w:pPr>
            <w:r w:rsidRPr="006E3D88">
              <w:t>Spur</w:t>
            </w:r>
          </w:p>
        </w:tc>
        <w:tc>
          <w:tcPr>
            <w:tcW w:w="991" w:type="pct"/>
            <w:vAlign w:val="center"/>
          </w:tcPr>
          <w:p w14:paraId="5A394260" w14:textId="77777777" w:rsidR="00364040" w:rsidRPr="006E3D88" w:rsidRDefault="00364040" w:rsidP="00364040">
            <w:pPr>
              <w:pStyle w:val="TableBodyTextMIRB"/>
            </w:pPr>
            <w:r w:rsidRPr="006E3D88">
              <w:t>SPUR</w:t>
            </w:r>
          </w:p>
        </w:tc>
        <w:tc>
          <w:tcPr>
            <w:tcW w:w="1036" w:type="pct"/>
            <w:vAlign w:val="center"/>
          </w:tcPr>
          <w:p w14:paraId="61B44E04" w14:textId="77777777" w:rsidR="00364040" w:rsidRDefault="00364040" w:rsidP="00364040">
            <w:pPr>
              <w:pStyle w:val="TableBodyTextMIRB"/>
            </w:pPr>
            <w:r w:rsidRPr="00B227AB">
              <w:t>Not applicable</w:t>
            </w:r>
          </w:p>
        </w:tc>
        <w:tc>
          <w:tcPr>
            <w:tcW w:w="946" w:type="pct"/>
            <w:vAlign w:val="center"/>
          </w:tcPr>
          <w:p w14:paraId="5D21D3EE" w14:textId="77777777" w:rsidR="00364040" w:rsidRDefault="00364040" w:rsidP="00364040">
            <w:pPr>
              <w:pStyle w:val="TableBodyTextMIRB"/>
            </w:pPr>
            <w:r w:rsidRPr="00101D87">
              <w:t>Not applicable</w:t>
            </w:r>
          </w:p>
        </w:tc>
        <w:tc>
          <w:tcPr>
            <w:tcW w:w="901" w:type="pct"/>
            <w:vAlign w:val="center"/>
          </w:tcPr>
          <w:p w14:paraId="75CC418D" w14:textId="77777777" w:rsidR="00364040" w:rsidRDefault="00364040" w:rsidP="00364040">
            <w:pPr>
              <w:pStyle w:val="TableBodyTextMIRB"/>
            </w:pPr>
            <w:r w:rsidRPr="00D15B4D">
              <w:t>Not applicable</w:t>
            </w:r>
          </w:p>
        </w:tc>
      </w:tr>
      <w:tr w:rsidR="00364040" w14:paraId="5E225ECA" w14:textId="77777777" w:rsidTr="00364040">
        <w:trPr>
          <w:cantSplit/>
        </w:trPr>
        <w:tc>
          <w:tcPr>
            <w:tcW w:w="1126" w:type="pct"/>
            <w:vAlign w:val="center"/>
          </w:tcPr>
          <w:p w14:paraId="4E3E3EEF" w14:textId="77777777" w:rsidR="00364040" w:rsidRPr="006E3D88" w:rsidRDefault="00364040" w:rsidP="00364040">
            <w:pPr>
              <w:pStyle w:val="TableBodyTextMIRB"/>
            </w:pPr>
            <w:r w:rsidRPr="006E3D88">
              <w:t>Square</w:t>
            </w:r>
          </w:p>
        </w:tc>
        <w:tc>
          <w:tcPr>
            <w:tcW w:w="991" w:type="pct"/>
            <w:vAlign w:val="center"/>
          </w:tcPr>
          <w:p w14:paraId="45012832" w14:textId="77777777" w:rsidR="00364040" w:rsidRPr="006E3D88" w:rsidRDefault="00364040" w:rsidP="00364040">
            <w:pPr>
              <w:pStyle w:val="TableBodyTextMIRB"/>
            </w:pPr>
            <w:r w:rsidRPr="006E3D88">
              <w:t>SQ</w:t>
            </w:r>
          </w:p>
        </w:tc>
        <w:tc>
          <w:tcPr>
            <w:tcW w:w="1036" w:type="pct"/>
            <w:vAlign w:val="center"/>
          </w:tcPr>
          <w:p w14:paraId="586FEA0B" w14:textId="77777777" w:rsidR="00364040" w:rsidRDefault="00364040" w:rsidP="00364040">
            <w:pPr>
              <w:pStyle w:val="TableBodyTextMIRB"/>
            </w:pPr>
            <w:r w:rsidRPr="00B227AB">
              <w:t>Not applicable</w:t>
            </w:r>
          </w:p>
        </w:tc>
        <w:tc>
          <w:tcPr>
            <w:tcW w:w="946" w:type="pct"/>
            <w:vAlign w:val="center"/>
          </w:tcPr>
          <w:p w14:paraId="587286B4" w14:textId="77777777" w:rsidR="00364040" w:rsidRDefault="00364040" w:rsidP="00364040">
            <w:pPr>
              <w:pStyle w:val="TableBodyTextMIRB"/>
            </w:pPr>
            <w:r w:rsidRPr="00101D87">
              <w:t>Not applicable</w:t>
            </w:r>
          </w:p>
        </w:tc>
        <w:tc>
          <w:tcPr>
            <w:tcW w:w="901" w:type="pct"/>
            <w:vAlign w:val="center"/>
          </w:tcPr>
          <w:p w14:paraId="3CA69802" w14:textId="77777777" w:rsidR="00364040" w:rsidRDefault="00364040" w:rsidP="00364040">
            <w:pPr>
              <w:pStyle w:val="TableBodyTextMIRB"/>
            </w:pPr>
            <w:r w:rsidRPr="00D15B4D">
              <w:t>Not applicable</w:t>
            </w:r>
          </w:p>
        </w:tc>
      </w:tr>
      <w:tr w:rsidR="00364040" w14:paraId="689754DE" w14:textId="77777777" w:rsidTr="00364040">
        <w:trPr>
          <w:cantSplit/>
        </w:trPr>
        <w:tc>
          <w:tcPr>
            <w:tcW w:w="1126" w:type="pct"/>
            <w:vAlign w:val="center"/>
          </w:tcPr>
          <w:p w14:paraId="679B51F5" w14:textId="77777777" w:rsidR="00364040" w:rsidRPr="006E3D88" w:rsidRDefault="00364040" w:rsidP="00364040">
            <w:pPr>
              <w:pStyle w:val="TableBodyTextMIRB"/>
            </w:pPr>
            <w:r w:rsidRPr="006E3D88">
              <w:t>Street</w:t>
            </w:r>
          </w:p>
        </w:tc>
        <w:tc>
          <w:tcPr>
            <w:tcW w:w="991" w:type="pct"/>
            <w:vAlign w:val="center"/>
          </w:tcPr>
          <w:p w14:paraId="4CA41765" w14:textId="77777777" w:rsidR="00364040" w:rsidRPr="006E3D88" w:rsidRDefault="00364040" w:rsidP="00364040">
            <w:pPr>
              <w:pStyle w:val="TableBodyTextMIRB"/>
            </w:pPr>
            <w:r w:rsidRPr="006E3D88">
              <w:t>ST</w:t>
            </w:r>
          </w:p>
        </w:tc>
        <w:tc>
          <w:tcPr>
            <w:tcW w:w="1036" w:type="pct"/>
            <w:vAlign w:val="center"/>
          </w:tcPr>
          <w:p w14:paraId="4E224D0A" w14:textId="77777777" w:rsidR="00364040" w:rsidRDefault="00364040" w:rsidP="00364040">
            <w:pPr>
              <w:pStyle w:val="TableBodyTextMIRB"/>
            </w:pPr>
            <w:r w:rsidRPr="00B227AB">
              <w:t>Not applicable</w:t>
            </w:r>
          </w:p>
        </w:tc>
        <w:tc>
          <w:tcPr>
            <w:tcW w:w="946" w:type="pct"/>
            <w:vAlign w:val="center"/>
          </w:tcPr>
          <w:p w14:paraId="14F26030" w14:textId="77777777" w:rsidR="00364040" w:rsidRDefault="00364040" w:rsidP="00364040">
            <w:pPr>
              <w:pStyle w:val="TableBodyTextMIRB"/>
            </w:pPr>
            <w:r w:rsidRPr="00101D87">
              <w:t>Not applicable</w:t>
            </w:r>
          </w:p>
        </w:tc>
        <w:tc>
          <w:tcPr>
            <w:tcW w:w="901" w:type="pct"/>
            <w:vAlign w:val="center"/>
          </w:tcPr>
          <w:p w14:paraId="3160C5F7" w14:textId="77777777" w:rsidR="00364040" w:rsidRDefault="00364040" w:rsidP="00364040">
            <w:pPr>
              <w:pStyle w:val="TableBodyTextMIRB"/>
            </w:pPr>
            <w:r w:rsidRPr="00D15B4D">
              <w:t>Not applicable</w:t>
            </w:r>
          </w:p>
        </w:tc>
      </w:tr>
      <w:tr w:rsidR="00364040" w14:paraId="4D7FFF86" w14:textId="77777777" w:rsidTr="00364040">
        <w:trPr>
          <w:cantSplit/>
        </w:trPr>
        <w:tc>
          <w:tcPr>
            <w:tcW w:w="1126" w:type="pct"/>
            <w:vAlign w:val="center"/>
          </w:tcPr>
          <w:p w14:paraId="109FB513" w14:textId="77777777" w:rsidR="00364040" w:rsidRPr="006E3D88" w:rsidRDefault="00364040" w:rsidP="00364040">
            <w:pPr>
              <w:pStyle w:val="TableBodyTextMIRB"/>
            </w:pPr>
            <w:r w:rsidRPr="006E3D88">
              <w:t>Strip</w:t>
            </w:r>
          </w:p>
        </w:tc>
        <w:tc>
          <w:tcPr>
            <w:tcW w:w="991" w:type="pct"/>
            <w:vAlign w:val="center"/>
          </w:tcPr>
          <w:p w14:paraId="59F24702" w14:textId="77777777" w:rsidR="00364040" w:rsidRPr="006E3D88" w:rsidRDefault="00364040" w:rsidP="00364040">
            <w:pPr>
              <w:pStyle w:val="TableBodyTextMIRB"/>
            </w:pPr>
            <w:r w:rsidRPr="006E3D88">
              <w:t>STRIP</w:t>
            </w:r>
          </w:p>
        </w:tc>
        <w:tc>
          <w:tcPr>
            <w:tcW w:w="1036" w:type="pct"/>
            <w:vAlign w:val="center"/>
          </w:tcPr>
          <w:p w14:paraId="3E9AFEE7" w14:textId="77777777" w:rsidR="00364040" w:rsidRDefault="00364040" w:rsidP="00364040">
            <w:pPr>
              <w:pStyle w:val="TableBodyTextMIRB"/>
            </w:pPr>
            <w:r w:rsidRPr="00B227AB">
              <w:t>Not applicable</w:t>
            </w:r>
          </w:p>
        </w:tc>
        <w:tc>
          <w:tcPr>
            <w:tcW w:w="946" w:type="pct"/>
            <w:vAlign w:val="center"/>
          </w:tcPr>
          <w:p w14:paraId="5B31C254" w14:textId="77777777" w:rsidR="00364040" w:rsidRDefault="00364040" w:rsidP="00364040">
            <w:pPr>
              <w:pStyle w:val="TableBodyTextMIRB"/>
            </w:pPr>
            <w:r w:rsidRPr="00101D87">
              <w:t>Not applicable</w:t>
            </w:r>
          </w:p>
        </w:tc>
        <w:tc>
          <w:tcPr>
            <w:tcW w:w="901" w:type="pct"/>
            <w:vAlign w:val="center"/>
          </w:tcPr>
          <w:p w14:paraId="1EF8E543" w14:textId="77777777" w:rsidR="00364040" w:rsidRDefault="00364040" w:rsidP="00364040">
            <w:pPr>
              <w:pStyle w:val="TableBodyTextMIRB"/>
            </w:pPr>
            <w:r w:rsidRPr="00D15B4D">
              <w:t>Not applicable</w:t>
            </w:r>
          </w:p>
        </w:tc>
      </w:tr>
      <w:tr w:rsidR="00364040" w14:paraId="7349F723" w14:textId="77777777" w:rsidTr="00364040">
        <w:trPr>
          <w:cantSplit/>
        </w:trPr>
        <w:tc>
          <w:tcPr>
            <w:tcW w:w="1126" w:type="pct"/>
            <w:vAlign w:val="center"/>
          </w:tcPr>
          <w:p w14:paraId="427A9CC2" w14:textId="77777777" w:rsidR="00364040" w:rsidRPr="006E3D88" w:rsidRDefault="00364040" w:rsidP="00364040">
            <w:pPr>
              <w:pStyle w:val="TableBodyTextMIRB"/>
            </w:pPr>
            <w:r w:rsidRPr="006E3D88">
              <w:t>Stroll</w:t>
            </w:r>
          </w:p>
        </w:tc>
        <w:tc>
          <w:tcPr>
            <w:tcW w:w="991" w:type="pct"/>
            <w:vAlign w:val="center"/>
          </w:tcPr>
          <w:p w14:paraId="74DC9996" w14:textId="77777777" w:rsidR="00364040" w:rsidRPr="006E3D88" w:rsidRDefault="00364040" w:rsidP="00364040">
            <w:pPr>
              <w:pStyle w:val="TableBodyTextMIRB"/>
            </w:pPr>
            <w:r w:rsidRPr="006E3D88">
              <w:t>STROLL</w:t>
            </w:r>
          </w:p>
        </w:tc>
        <w:tc>
          <w:tcPr>
            <w:tcW w:w="1036" w:type="pct"/>
            <w:vAlign w:val="center"/>
          </w:tcPr>
          <w:p w14:paraId="4DFD0AE6" w14:textId="77777777" w:rsidR="00364040" w:rsidRDefault="00364040" w:rsidP="00364040">
            <w:pPr>
              <w:pStyle w:val="TableBodyTextMIRB"/>
            </w:pPr>
            <w:r w:rsidRPr="00B227AB">
              <w:t>Not applicable</w:t>
            </w:r>
          </w:p>
        </w:tc>
        <w:tc>
          <w:tcPr>
            <w:tcW w:w="946" w:type="pct"/>
            <w:vAlign w:val="center"/>
          </w:tcPr>
          <w:p w14:paraId="7F97F9AF" w14:textId="77777777" w:rsidR="00364040" w:rsidRDefault="00364040" w:rsidP="00364040">
            <w:pPr>
              <w:pStyle w:val="TableBodyTextMIRB"/>
            </w:pPr>
            <w:r w:rsidRPr="00101D87">
              <w:t>Not applicable</w:t>
            </w:r>
          </w:p>
        </w:tc>
        <w:tc>
          <w:tcPr>
            <w:tcW w:w="901" w:type="pct"/>
            <w:vAlign w:val="center"/>
          </w:tcPr>
          <w:p w14:paraId="0452B081" w14:textId="77777777" w:rsidR="00364040" w:rsidRDefault="00364040" w:rsidP="00364040">
            <w:pPr>
              <w:pStyle w:val="TableBodyTextMIRB"/>
            </w:pPr>
            <w:r w:rsidRPr="00D15B4D">
              <w:t>Not applicable</w:t>
            </w:r>
          </w:p>
        </w:tc>
      </w:tr>
      <w:tr w:rsidR="00364040" w14:paraId="404DB4F4" w14:textId="77777777" w:rsidTr="00364040">
        <w:trPr>
          <w:cantSplit/>
        </w:trPr>
        <w:tc>
          <w:tcPr>
            <w:tcW w:w="1126" w:type="pct"/>
            <w:vAlign w:val="center"/>
          </w:tcPr>
          <w:p w14:paraId="779AF558" w14:textId="77777777" w:rsidR="00364040" w:rsidRPr="006E3D88" w:rsidRDefault="00364040" w:rsidP="00364040">
            <w:pPr>
              <w:pStyle w:val="TableBodyTextMIRB"/>
            </w:pPr>
            <w:r w:rsidRPr="006E3D88">
              <w:lastRenderedPageBreak/>
              <w:t>Subdivision</w:t>
            </w:r>
          </w:p>
        </w:tc>
        <w:tc>
          <w:tcPr>
            <w:tcW w:w="991" w:type="pct"/>
            <w:vAlign w:val="center"/>
          </w:tcPr>
          <w:p w14:paraId="0EC32616" w14:textId="77777777" w:rsidR="00364040" w:rsidRPr="006E3D88" w:rsidRDefault="00364040" w:rsidP="00364040">
            <w:pPr>
              <w:pStyle w:val="TableBodyTextMIRB"/>
            </w:pPr>
            <w:r w:rsidRPr="006E3D88">
              <w:t>SUBDIV</w:t>
            </w:r>
          </w:p>
        </w:tc>
        <w:tc>
          <w:tcPr>
            <w:tcW w:w="1036" w:type="pct"/>
            <w:vAlign w:val="center"/>
          </w:tcPr>
          <w:p w14:paraId="6F98C9DE" w14:textId="77777777" w:rsidR="00364040" w:rsidRDefault="00364040" w:rsidP="00364040">
            <w:pPr>
              <w:pStyle w:val="TableBodyTextMIRB"/>
            </w:pPr>
            <w:r w:rsidRPr="00B227AB">
              <w:t>Not applicable</w:t>
            </w:r>
          </w:p>
        </w:tc>
        <w:tc>
          <w:tcPr>
            <w:tcW w:w="946" w:type="pct"/>
            <w:vAlign w:val="center"/>
          </w:tcPr>
          <w:p w14:paraId="53854C79" w14:textId="77777777" w:rsidR="00364040" w:rsidRDefault="00364040" w:rsidP="00364040">
            <w:pPr>
              <w:pStyle w:val="TableBodyTextMIRB"/>
            </w:pPr>
            <w:r w:rsidRPr="00101D87">
              <w:t>Not applicable</w:t>
            </w:r>
          </w:p>
        </w:tc>
        <w:tc>
          <w:tcPr>
            <w:tcW w:w="901" w:type="pct"/>
            <w:vAlign w:val="center"/>
          </w:tcPr>
          <w:p w14:paraId="3BD39D7E" w14:textId="77777777" w:rsidR="00364040" w:rsidRDefault="00364040" w:rsidP="00364040">
            <w:pPr>
              <w:pStyle w:val="TableBodyTextMIRB"/>
            </w:pPr>
            <w:r w:rsidRPr="00D15B4D">
              <w:t>Not applicable</w:t>
            </w:r>
          </w:p>
        </w:tc>
      </w:tr>
      <w:tr w:rsidR="00364040" w14:paraId="0BE0C033" w14:textId="77777777" w:rsidTr="00364040">
        <w:trPr>
          <w:cantSplit/>
        </w:trPr>
        <w:tc>
          <w:tcPr>
            <w:tcW w:w="1126" w:type="pct"/>
            <w:vAlign w:val="center"/>
          </w:tcPr>
          <w:p w14:paraId="0023C7BE" w14:textId="77777777" w:rsidR="00364040" w:rsidRPr="006E3D88" w:rsidRDefault="00364040" w:rsidP="00364040">
            <w:pPr>
              <w:pStyle w:val="TableBodyTextMIRB"/>
            </w:pPr>
            <w:r w:rsidRPr="006E3D88">
              <w:t>Summit</w:t>
            </w:r>
          </w:p>
        </w:tc>
        <w:tc>
          <w:tcPr>
            <w:tcW w:w="991" w:type="pct"/>
            <w:vAlign w:val="center"/>
          </w:tcPr>
          <w:p w14:paraId="77B261FE" w14:textId="77777777" w:rsidR="00364040" w:rsidRPr="006E3D88" w:rsidRDefault="00364040" w:rsidP="00364040">
            <w:pPr>
              <w:pStyle w:val="TableBodyTextMIRB"/>
            </w:pPr>
            <w:r w:rsidRPr="006E3D88">
              <w:t>SUM</w:t>
            </w:r>
          </w:p>
        </w:tc>
        <w:tc>
          <w:tcPr>
            <w:tcW w:w="1036" w:type="pct"/>
            <w:vAlign w:val="center"/>
          </w:tcPr>
          <w:p w14:paraId="1166404B" w14:textId="77777777" w:rsidR="00364040" w:rsidRDefault="00364040" w:rsidP="00364040">
            <w:pPr>
              <w:pStyle w:val="TableBodyTextMIRB"/>
            </w:pPr>
            <w:r w:rsidRPr="00B227AB">
              <w:t>Not applicable</w:t>
            </w:r>
          </w:p>
        </w:tc>
        <w:tc>
          <w:tcPr>
            <w:tcW w:w="946" w:type="pct"/>
            <w:vAlign w:val="center"/>
          </w:tcPr>
          <w:p w14:paraId="1ABD3838" w14:textId="77777777" w:rsidR="00364040" w:rsidRDefault="00364040" w:rsidP="00364040">
            <w:pPr>
              <w:pStyle w:val="TableBodyTextMIRB"/>
            </w:pPr>
            <w:r w:rsidRPr="00101D87">
              <w:t>Not applicable</w:t>
            </w:r>
          </w:p>
        </w:tc>
        <w:tc>
          <w:tcPr>
            <w:tcW w:w="901" w:type="pct"/>
            <w:vAlign w:val="center"/>
          </w:tcPr>
          <w:p w14:paraId="68226DF2" w14:textId="77777777" w:rsidR="00364040" w:rsidRDefault="00364040" w:rsidP="00364040">
            <w:pPr>
              <w:pStyle w:val="TableBodyTextMIRB"/>
            </w:pPr>
            <w:r w:rsidRPr="00D15B4D">
              <w:t>Not applicable</w:t>
            </w:r>
          </w:p>
        </w:tc>
      </w:tr>
      <w:tr w:rsidR="00364040" w14:paraId="184CF836" w14:textId="77777777" w:rsidTr="00364040">
        <w:trPr>
          <w:cantSplit/>
        </w:trPr>
        <w:tc>
          <w:tcPr>
            <w:tcW w:w="1126" w:type="pct"/>
            <w:vAlign w:val="center"/>
          </w:tcPr>
          <w:p w14:paraId="483A0B7D" w14:textId="77777777" w:rsidR="00364040" w:rsidRPr="006E3D88" w:rsidRDefault="00364040" w:rsidP="00364040">
            <w:pPr>
              <w:pStyle w:val="TableBodyTextMIRB"/>
            </w:pPr>
            <w:r w:rsidRPr="006E3D88">
              <w:t>Surf</w:t>
            </w:r>
          </w:p>
        </w:tc>
        <w:tc>
          <w:tcPr>
            <w:tcW w:w="991" w:type="pct"/>
            <w:vAlign w:val="center"/>
          </w:tcPr>
          <w:p w14:paraId="75D7A5A1" w14:textId="77777777" w:rsidR="00364040" w:rsidRPr="006E3D88" w:rsidRDefault="00364040" w:rsidP="00364040">
            <w:pPr>
              <w:pStyle w:val="TableBodyTextMIRB"/>
            </w:pPr>
            <w:r w:rsidRPr="006E3D88">
              <w:t>SURF</w:t>
            </w:r>
          </w:p>
        </w:tc>
        <w:tc>
          <w:tcPr>
            <w:tcW w:w="1036" w:type="pct"/>
            <w:vAlign w:val="center"/>
          </w:tcPr>
          <w:p w14:paraId="6CFA0EEA" w14:textId="77777777" w:rsidR="00364040" w:rsidRDefault="00364040" w:rsidP="00364040">
            <w:pPr>
              <w:pStyle w:val="TableBodyTextMIRB"/>
            </w:pPr>
            <w:r w:rsidRPr="00B227AB">
              <w:t>Not applicable</w:t>
            </w:r>
          </w:p>
        </w:tc>
        <w:tc>
          <w:tcPr>
            <w:tcW w:w="946" w:type="pct"/>
            <w:vAlign w:val="center"/>
          </w:tcPr>
          <w:p w14:paraId="501B29E8" w14:textId="77777777" w:rsidR="00364040" w:rsidRDefault="00364040" w:rsidP="00364040">
            <w:pPr>
              <w:pStyle w:val="TableBodyTextMIRB"/>
            </w:pPr>
            <w:r w:rsidRPr="00101D87">
              <w:t>Not applicable</w:t>
            </w:r>
          </w:p>
        </w:tc>
        <w:tc>
          <w:tcPr>
            <w:tcW w:w="901" w:type="pct"/>
            <w:vAlign w:val="center"/>
          </w:tcPr>
          <w:p w14:paraId="3D238FB5" w14:textId="77777777" w:rsidR="00364040" w:rsidRDefault="00364040" w:rsidP="00364040">
            <w:pPr>
              <w:pStyle w:val="TableBodyTextMIRB"/>
            </w:pPr>
            <w:r w:rsidRPr="00D15B4D">
              <w:t>Not applicable</w:t>
            </w:r>
          </w:p>
        </w:tc>
      </w:tr>
      <w:tr w:rsidR="00364040" w14:paraId="0A6064ED" w14:textId="77777777" w:rsidTr="00364040">
        <w:trPr>
          <w:cantSplit/>
        </w:trPr>
        <w:tc>
          <w:tcPr>
            <w:tcW w:w="1126" w:type="pct"/>
            <w:vAlign w:val="center"/>
          </w:tcPr>
          <w:p w14:paraId="5BDAE0D8" w14:textId="77777777" w:rsidR="00364040" w:rsidRPr="006E3D88" w:rsidRDefault="00364040" w:rsidP="00364040">
            <w:pPr>
              <w:pStyle w:val="TableBodyTextMIRB"/>
            </w:pPr>
            <w:r w:rsidRPr="006E3D88">
              <w:t>Terrace</w:t>
            </w:r>
          </w:p>
        </w:tc>
        <w:tc>
          <w:tcPr>
            <w:tcW w:w="991" w:type="pct"/>
            <w:vAlign w:val="center"/>
          </w:tcPr>
          <w:p w14:paraId="76F0A544" w14:textId="77777777" w:rsidR="00364040" w:rsidRPr="006E3D88" w:rsidRDefault="00364040" w:rsidP="00364040">
            <w:pPr>
              <w:pStyle w:val="TableBodyTextMIRB"/>
            </w:pPr>
            <w:r w:rsidRPr="006E3D88">
              <w:t>TERR</w:t>
            </w:r>
          </w:p>
        </w:tc>
        <w:tc>
          <w:tcPr>
            <w:tcW w:w="1036" w:type="pct"/>
            <w:vAlign w:val="center"/>
          </w:tcPr>
          <w:p w14:paraId="09012A00" w14:textId="77777777" w:rsidR="00364040" w:rsidRDefault="00364040" w:rsidP="00364040">
            <w:pPr>
              <w:pStyle w:val="TableBodyTextMIRB"/>
            </w:pPr>
            <w:r w:rsidRPr="00B227AB">
              <w:t>Not applicable</w:t>
            </w:r>
          </w:p>
        </w:tc>
        <w:tc>
          <w:tcPr>
            <w:tcW w:w="946" w:type="pct"/>
            <w:vAlign w:val="center"/>
          </w:tcPr>
          <w:p w14:paraId="0CB50510" w14:textId="77777777" w:rsidR="00364040" w:rsidRDefault="00364040" w:rsidP="00364040">
            <w:pPr>
              <w:pStyle w:val="TableBodyTextMIRB"/>
            </w:pPr>
            <w:r w:rsidRPr="00101D87">
              <w:t>Not applicable</w:t>
            </w:r>
          </w:p>
        </w:tc>
        <w:tc>
          <w:tcPr>
            <w:tcW w:w="901" w:type="pct"/>
            <w:vAlign w:val="center"/>
          </w:tcPr>
          <w:p w14:paraId="17900018" w14:textId="77777777" w:rsidR="00364040" w:rsidRDefault="00364040" w:rsidP="00364040">
            <w:pPr>
              <w:pStyle w:val="TableBodyTextMIRB"/>
            </w:pPr>
            <w:r w:rsidRPr="00D15B4D">
              <w:t>Not applicable</w:t>
            </w:r>
          </w:p>
        </w:tc>
      </w:tr>
      <w:tr w:rsidR="00364040" w14:paraId="03DCCC1A" w14:textId="77777777" w:rsidTr="00364040">
        <w:trPr>
          <w:cantSplit/>
        </w:trPr>
        <w:tc>
          <w:tcPr>
            <w:tcW w:w="1126" w:type="pct"/>
            <w:vAlign w:val="center"/>
          </w:tcPr>
          <w:p w14:paraId="2F0C8129" w14:textId="77777777" w:rsidR="00364040" w:rsidRPr="006E3D88" w:rsidRDefault="00364040" w:rsidP="00364040">
            <w:pPr>
              <w:pStyle w:val="TableBodyTextMIRB"/>
            </w:pPr>
            <w:r w:rsidRPr="006E3D88">
              <w:t>Terrasse</w:t>
            </w:r>
          </w:p>
        </w:tc>
        <w:tc>
          <w:tcPr>
            <w:tcW w:w="991" w:type="pct"/>
            <w:vAlign w:val="center"/>
          </w:tcPr>
          <w:p w14:paraId="0DC3CA0E" w14:textId="77777777" w:rsidR="00364040" w:rsidRPr="006E3D88" w:rsidRDefault="00364040" w:rsidP="00364040">
            <w:pPr>
              <w:pStyle w:val="TableBodyTextMIRB"/>
            </w:pPr>
            <w:r>
              <w:t>Not applicable</w:t>
            </w:r>
          </w:p>
        </w:tc>
        <w:tc>
          <w:tcPr>
            <w:tcW w:w="1036" w:type="pct"/>
            <w:vAlign w:val="center"/>
          </w:tcPr>
          <w:p w14:paraId="2B2B2B7E" w14:textId="77777777" w:rsidR="00364040" w:rsidRPr="006E3D88" w:rsidRDefault="00364040" w:rsidP="00364040">
            <w:pPr>
              <w:pStyle w:val="TableBodyTextMIRB"/>
            </w:pPr>
            <w:r w:rsidRPr="006E3D88">
              <w:t>TSSE</w:t>
            </w:r>
          </w:p>
        </w:tc>
        <w:tc>
          <w:tcPr>
            <w:tcW w:w="946" w:type="pct"/>
            <w:vAlign w:val="center"/>
          </w:tcPr>
          <w:p w14:paraId="3230414A" w14:textId="77777777" w:rsidR="00364040" w:rsidRDefault="00364040" w:rsidP="00364040">
            <w:pPr>
              <w:pStyle w:val="TableBodyTextMIRB"/>
            </w:pPr>
            <w:r w:rsidRPr="00101D87">
              <w:t>Not applicable</w:t>
            </w:r>
          </w:p>
        </w:tc>
        <w:tc>
          <w:tcPr>
            <w:tcW w:w="901" w:type="pct"/>
            <w:vAlign w:val="center"/>
          </w:tcPr>
          <w:p w14:paraId="0045766C" w14:textId="77777777" w:rsidR="00364040" w:rsidRDefault="00364040" w:rsidP="00364040">
            <w:pPr>
              <w:pStyle w:val="TableBodyTextMIRB"/>
            </w:pPr>
            <w:r w:rsidRPr="00D15B4D">
              <w:t>Not applicable</w:t>
            </w:r>
          </w:p>
        </w:tc>
      </w:tr>
      <w:tr w:rsidR="00364040" w14:paraId="64AA930C" w14:textId="77777777" w:rsidTr="00364040">
        <w:trPr>
          <w:cantSplit/>
        </w:trPr>
        <w:tc>
          <w:tcPr>
            <w:tcW w:w="1126" w:type="pct"/>
            <w:vAlign w:val="center"/>
          </w:tcPr>
          <w:p w14:paraId="488EC422" w14:textId="77777777" w:rsidR="00364040" w:rsidRPr="006E3D88" w:rsidRDefault="00364040" w:rsidP="00364040">
            <w:pPr>
              <w:pStyle w:val="TableBodyTextMIRB"/>
            </w:pPr>
            <w:r w:rsidRPr="006E3D88">
              <w:t>Thicket</w:t>
            </w:r>
          </w:p>
        </w:tc>
        <w:tc>
          <w:tcPr>
            <w:tcW w:w="991" w:type="pct"/>
            <w:vAlign w:val="center"/>
          </w:tcPr>
          <w:p w14:paraId="28072787" w14:textId="77777777" w:rsidR="00364040" w:rsidRPr="006E3D88" w:rsidRDefault="00364040" w:rsidP="00364040">
            <w:pPr>
              <w:pStyle w:val="TableBodyTextMIRB"/>
            </w:pPr>
            <w:r w:rsidRPr="006E3D88">
              <w:t>THICK</w:t>
            </w:r>
          </w:p>
        </w:tc>
        <w:tc>
          <w:tcPr>
            <w:tcW w:w="1036" w:type="pct"/>
            <w:vAlign w:val="center"/>
          </w:tcPr>
          <w:p w14:paraId="35842B34" w14:textId="77777777" w:rsidR="00364040" w:rsidRDefault="00364040" w:rsidP="00364040">
            <w:pPr>
              <w:pStyle w:val="TableBodyTextMIRB"/>
            </w:pPr>
            <w:r w:rsidRPr="009F72F5">
              <w:t>Not applicable</w:t>
            </w:r>
          </w:p>
        </w:tc>
        <w:tc>
          <w:tcPr>
            <w:tcW w:w="946" w:type="pct"/>
            <w:vAlign w:val="center"/>
          </w:tcPr>
          <w:p w14:paraId="2A7A3678" w14:textId="77777777" w:rsidR="00364040" w:rsidRDefault="00364040" w:rsidP="00364040">
            <w:pPr>
              <w:pStyle w:val="TableBodyTextMIRB"/>
            </w:pPr>
            <w:r w:rsidRPr="00101D87">
              <w:t>Not applicable</w:t>
            </w:r>
          </w:p>
        </w:tc>
        <w:tc>
          <w:tcPr>
            <w:tcW w:w="901" w:type="pct"/>
            <w:vAlign w:val="center"/>
          </w:tcPr>
          <w:p w14:paraId="2D88657F" w14:textId="77777777" w:rsidR="00364040" w:rsidRDefault="00364040" w:rsidP="00364040">
            <w:pPr>
              <w:pStyle w:val="TableBodyTextMIRB"/>
            </w:pPr>
            <w:r w:rsidRPr="00D15B4D">
              <w:t>Not applicable</w:t>
            </w:r>
          </w:p>
        </w:tc>
      </w:tr>
      <w:tr w:rsidR="00364040" w14:paraId="2D7BA2F6" w14:textId="77777777" w:rsidTr="00364040">
        <w:trPr>
          <w:cantSplit/>
        </w:trPr>
        <w:tc>
          <w:tcPr>
            <w:tcW w:w="1126" w:type="pct"/>
            <w:vAlign w:val="center"/>
          </w:tcPr>
          <w:p w14:paraId="7ED8325C" w14:textId="77777777" w:rsidR="00364040" w:rsidRPr="006E3D88" w:rsidRDefault="00364040" w:rsidP="00364040">
            <w:pPr>
              <w:pStyle w:val="TableBodyTextMIRB"/>
            </w:pPr>
            <w:r w:rsidRPr="006E3D88">
              <w:t>Towers</w:t>
            </w:r>
          </w:p>
        </w:tc>
        <w:tc>
          <w:tcPr>
            <w:tcW w:w="991" w:type="pct"/>
            <w:vAlign w:val="center"/>
          </w:tcPr>
          <w:p w14:paraId="4710EF0E" w14:textId="77777777" w:rsidR="00364040" w:rsidRPr="006E3D88" w:rsidRDefault="00364040" w:rsidP="00364040">
            <w:pPr>
              <w:pStyle w:val="TableBodyTextMIRB"/>
            </w:pPr>
            <w:r w:rsidRPr="006E3D88">
              <w:t>TOWERS</w:t>
            </w:r>
          </w:p>
        </w:tc>
        <w:tc>
          <w:tcPr>
            <w:tcW w:w="1036" w:type="pct"/>
            <w:vAlign w:val="center"/>
          </w:tcPr>
          <w:p w14:paraId="6FAFBAD5" w14:textId="77777777" w:rsidR="00364040" w:rsidRDefault="00364040" w:rsidP="00364040">
            <w:pPr>
              <w:pStyle w:val="TableBodyTextMIRB"/>
            </w:pPr>
            <w:r w:rsidRPr="009F72F5">
              <w:t>Not applicable</w:t>
            </w:r>
          </w:p>
        </w:tc>
        <w:tc>
          <w:tcPr>
            <w:tcW w:w="946" w:type="pct"/>
            <w:vAlign w:val="center"/>
          </w:tcPr>
          <w:p w14:paraId="439F79E9" w14:textId="77777777" w:rsidR="00364040" w:rsidRDefault="00364040" w:rsidP="00364040">
            <w:pPr>
              <w:pStyle w:val="TableBodyTextMIRB"/>
            </w:pPr>
            <w:r w:rsidRPr="00101D87">
              <w:t>Not applicable</w:t>
            </w:r>
          </w:p>
        </w:tc>
        <w:tc>
          <w:tcPr>
            <w:tcW w:w="901" w:type="pct"/>
            <w:vAlign w:val="center"/>
          </w:tcPr>
          <w:p w14:paraId="5814B549" w14:textId="77777777" w:rsidR="00364040" w:rsidRDefault="00364040" w:rsidP="00364040">
            <w:pPr>
              <w:pStyle w:val="TableBodyTextMIRB"/>
            </w:pPr>
            <w:r w:rsidRPr="00D15B4D">
              <w:t>Not applicable</w:t>
            </w:r>
          </w:p>
        </w:tc>
      </w:tr>
      <w:tr w:rsidR="00364040" w14:paraId="277894A1" w14:textId="77777777" w:rsidTr="00364040">
        <w:trPr>
          <w:cantSplit/>
        </w:trPr>
        <w:tc>
          <w:tcPr>
            <w:tcW w:w="1126" w:type="pct"/>
            <w:vAlign w:val="center"/>
          </w:tcPr>
          <w:p w14:paraId="7B27915A" w14:textId="77777777" w:rsidR="00364040" w:rsidRPr="006E3D88" w:rsidRDefault="00364040" w:rsidP="00364040">
            <w:pPr>
              <w:pStyle w:val="TableBodyTextMIRB"/>
            </w:pPr>
            <w:r w:rsidRPr="006E3D88">
              <w:t>Townline</w:t>
            </w:r>
          </w:p>
        </w:tc>
        <w:tc>
          <w:tcPr>
            <w:tcW w:w="991" w:type="pct"/>
            <w:vAlign w:val="center"/>
          </w:tcPr>
          <w:p w14:paraId="38002FAB" w14:textId="77777777" w:rsidR="00364040" w:rsidRPr="006E3D88" w:rsidRDefault="00364040" w:rsidP="00364040">
            <w:pPr>
              <w:pStyle w:val="TableBodyTextMIRB"/>
            </w:pPr>
            <w:r w:rsidRPr="006E3D88">
              <w:t>TLINE</w:t>
            </w:r>
          </w:p>
        </w:tc>
        <w:tc>
          <w:tcPr>
            <w:tcW w:w="1036" w:type="pct"/>
            <w:vAlign w:val="center"/>
          </w:tcPr>
          <w:p w14:paraId="7A318444" w14:textId="77777777" w:rsidR="00364040" w:rsidRDefault="00364040" w:rsidP="00364040">
            <w:pPr>
              <w:pStyle w:val="TableBodyTextMIRB"/>
            </w:pPr>
            <w:r w:rsidRPr="009F72F5">
              <w:t>Not applicable</w:t>
            </w:r>
          </w:p>
        </w:tc>
        <w:tc>
          <w:tcPr>
            <w:tcW w:w="946" w:type="pct"/>
            <w:vAlign w:val="center"/>
          </w:tcPr>
          <w:p w14:paraId="58AC1A0A" w14:textId="77777777" w:rsidR="00364040" w:rsidRDefault="00364040" w:rsidP="00364040">
            <w:pPr>
              <w:pStyle w:val="TableBodyTextMIRB"/>
            </w:pPr>
            <w:r w:rsidRPr="00101D87">
              <w:t>Not applicable</w:t>
            </w:r>
          </w:p>
        </w:tc>
        <w:tc>
          <w:tcPr>
            <w:tcW w:w="901" w:type="pct"/>
            <w:vAlign w:val="center"/>
          </w:tcPr>
          <w:p w14:paraId="5D6FDCDB" w14:textId="77777777" w:rsidR="00364040" w:rsidRDefault="00364040" w:rsidP="00364040">
            <w:pPr>
              <w:pStyle w:val="TableBodyTextMIRB"/>
            </w:pPr>
            <w:r w:rsidRPr="00D15B4D">
              <w:t>Not applicable</w:t>
            </w:r>
          </w:p>
        </w:tc>
      </w:tr>
      <w:tr w:rsidR="00364040" w14:paraId="279AEB7E" w14:textId="77777777" w:rsidTr="00364040">
        <w:trPr>
          <w:cantSplit/>
        </w:trPr>
        <w:tc>
          <w:tcPr>
            <w:tcW w:w="1126" w:type="pct"/>
            <w:vAlign w:val="center"/>
          </w:tcPr>
          <w:p w14:paraId="57EA9A83" w14:textId="77777777" w:rsidR="00364040" w:rsidRPr="006E3D88" w:rsidRDefault="00364040" w:rsidP="00364040">
            <w:pPr>
              <w:pStyle w:val="TableBodyTextMIRB"/>
            </w:pPr>
            <w:r w:rsidRPr="006E3D88">
              <w:t>Trace</w:t>
            </w:r>
          </w:p>
        </w:tc>
        <w:tc>
          <w:tcPr>
            <w:tcW w:w="991" w:type="pct"/>
            <w:vAlign w:val="center"/>
          </w:tcPr>
          <w:p w14:paraId="5E366C01" w14:textId="77777777" w:rsidR="00364040" w:rsidRPr="006E3D88" w:rsidRDefault="00364040" w:rsidP="00364040">
            <w:pPr>
              <w:pStyle w:val="TableBodyTextMIRB"/>
            </w:pPr>
            <w:r w:rsidRPr="006E3D88">
              <w:t>TRACE</w:t>
            </w:r>
          </w:p>
        </w:tc>
        <w:tc>
          <w:tcPr>
            <w:tcW w:w="1036" w:type="pct"/>
            <w:vAlign w:val="center"/>
          </w:tcPr>
          <w:p w14:paraId="68DA4916" w14:textId="77777777" w:rsidR="00364040" w:rsidRDefault="00364040" w:rsidP="00364040">
            <w:pPr>
              <w:pStyle w:val="TableBodyTextMIRB"/>
            </w:pPr>
            <w:r w:rsidRPr="009F72F5">
              <w:t>Not applicable</w:t>
            </w:r>
          </w:p>
        </w:tc>
        <w:tc>
          <w:tcPr>
            <w:tcW w:w="946" w:type="pct"/>
            <w:vAlign w:val="center"/>
          </w:tcPr>
          <w:p w14:paraId="1932D252" w14:textId="77777777" w:rsidR="00364040" w:rsidRDefault="00364040" w:rsidP="00364040">
            <w:pPr>
              <w:pStyle w:val="TableBodyTextMIRB"/>
            </w:pPr>
            <w:r w:rsidRPr="00101D87">
              <w:t>Not applicable</w:t>
            </w:r>
          </w:p>
        </w:tc>
        <w:tc>
          <w:tcPr>
            <w:tcW w:w="901" w:type="pct"/>
            <w:vAlign w:val="center"/>
          </w:tcPr>
          <w:p w14:paraId="4DBB5AE5" w14:textId="77777777" w:rsidR="00364040" w:rsidRDefault="00364040" w:rsidP="00364040">
            <w:pPr>
              <w:pStyle w:val="TableBodyTextMIRB"/>
            </w:pPr>
            <w:r w:rsidRPr="00D15B4D">
              <w:t>Not applicable</w:t>
            </w:r>
          </w:p>
        </w:tc>
      </w:tr>
      <w:tr w:rsidR="00364040" w14:paraId="52350622" w14:textId="77777777" w:rsidTr="00364040">
        <w:trPr>
          <w:cantSplit/>
        </w:trPr>
        <w:tc>
          <w:tcPr>
            <w:tcW w:w="1126" w:type="pct"/>
            <w:vAlign w:val="center"/>
          </w:tcPr>
          <w:p w14:paraId="7D49149D" w14:textId="77777777" w:rsidR="00364040" w:rsidRPr="006E3D88" w:rsidRDefault="00364040" w:rsidP="00364040">
            <w:pPr>
              <w:pStyle w:val="TableBodyTextMIRB"/>
            </w:pPr>
            <w:r w:rsidRPr="006E3D88">
              <w:t>Track</w:t>
            </w:r>
          </w:p>
        </w:tc>
        <w:tc>
          <w:tcPr>
            <w:tcW w:w="991" w:type="pct"/>
            <w:vAlign w:val="center"/>
          </w:tcPr>
          <w:p w14:paraId="77A8D50D" w14:textId="77777777" w:rsidR="00364040" w:rsidRPr="006E3D88" w:rsidRDefault="00364040" w:rsidP="00364040">
            <w:pPr>
              <w:pStyle w:val="TableBodyTextMIRB"/>
            </w:pPr>
            <w:r w:rsidRPr="006E3D88">
              <w:t>TRACK</w:t>
            </w:r>
          </w:p>
        </w:tc>
        <w:tc>
          <w:tcPr>
            <w:tcW w:w="1036" w:type="pct"/>
            <w:vAlign w:val="center"/>
          </w:tcPr>
          <w:p w14:paraId="2302440B" w14:textId="77777777" w:rsidR="00364040" w:rsidRDefault="00364040" w:rsidP="00364040">
            <w:pPr>
              <w:pStyle w:val="TableBodyTextMIRB"/>
            </w:pPr>
            <w:r w:rsidRPr="009F72F5">
              <w:t>Not applicable</w:t>
            </w:r>
          </w:p>
        </w:tc>
        <w:tc>
          <w:tcPr>
            <w:tcW w:w="946" w:type="pct"/>
            <w:vAlign w:val="center"/>
          </w:tcPr>
          <w:p w14:paraId="28F91843" w14:textId="77777777" w:rsidR="00364040" w:rsidRDefault="00364040" w:rsidP="00364040">
            <w:pPr>
              <w:pStyle w:val="TableBodyTextMIRB"/>
            </w:pPr>
            <w:r w:rsidRPr="00101D87">
              <w:t>Not applicable</w:t>
            </w:r>
          </w:p>
        </w:tc>
        <w:tc>
          <w:tcPr>
            <w:tcW w:w="901" w:type="pct"/>
            <w:vAlign w:val="center"/>
          </w:tcPr>
          <w:p w14:paraId="77249A01" w14:textId="77777777" w:rsidR="00364040" w:rsidRDefault="00364040" w:rsidP="00364040">
            <w:pPr>
              <w:pStyle w:val="TableBodyTextMIRB"/>
            </w:pPr>
            <w:r w:rsidRPr="00D15B4D">
              <w:t>Not applicable</w:t>
            </w:r>
          </w:p>
        </w:tc>
      </w:tr>
      <w:tr w:rsidR="00364040" w14:paraId="28C2DB51" w14:textId="77777777" w:rsidTr="00364040">
        <w:trPr>
          <w:cantSplit/>
        </w:trPr>
        <w:tc>
          <w:tcPr>
            <w:tcW w:w="1126" w:type="pct"/>
            <w:vAlign w:val="center"/>
          </w:tcPr>
          <w:p w14:paraId="5739243C" w14:textId="77777777" w:rsidR="00364040" w:rsidRPr="006E3D88" w:rsidRDefault="00364040" w:rsidP="00364040">
            <w:pPr>
              <w:pStyle w:val="TableBodyTextMIRB"/>
            </w:pPr>
            <w:r w:rsidRPr="006E3D88">
              <w:t>Trafficway</w:t>
            </w:r>
          </w:p>
        </w:tc>
        <w:tc>
          <w:tcPr>
            <w:tcW w:w="991" w:type="pct"/>
            <w:vAlign w:val="center"/>
          </w:tcPr>
          <w:p w14:paraId="4630027D" w14:textId="77777777" w:rsidR="00364040" w:rsidRPr="006E3D88" w:rsidRDefault="00364040" w:rsidP="00364040">
            <w:pPr>
              <w:pStyle w:val="TableBodyTextMIRB"/>
            </w:pPr>
            <w:r>
              <w:t>TRAFFICWAY</w:t>
            </w:r>
          </w:p>
        </w:tc>
        <w:tc>
          <w:tcPr>
            <w:tcW w:w="1036" w:type="pct"/>
            <w:vAlign w:val="center"/>
          </w:tcPr>
          <w:p w14:paraId="3ADC5671" w14:textId="77777777" w:rsidR="00364040" w:rsidRDefault="00364040" w:rsidP="00364040">
            <w:pPr>
              <w:pStyle w:val="TableBodyTextMIRB"/>
            </w:pPr>
            <w:r w:rsidRPr="009F72F5">
              <w:t>Not applicable</w:t>
            </w:r>
          </w:p>
        </w:tc>
        <w:tc>
          <w:tcPr>
            <w:tcW w:w="946" w:type="pct"/>
            <w:vAlign w:val="center"/>
          </w:tcPr>
          <w:p w14:paraId="31ED0F82" w14:textId="77777777" w:rsidR="00364040" w:rsidRDefault="00364040" w:rsidP="00364040">
            <w:pPr>
              <w:pStyle w:val="TableBodyTextMIRB"/>
            </w:pPr>
            <w:r w:rsidRPr="00101D87">
              <w:t>Not applicable</w:t>
            </w:r>
          </w:p>
        </w:tc>
        <w:tc>
          <w:tcPr>
            <w:tcW w:w="901" w:type="pct"/>
            <w:vAlign w:val="center"/>
          </w:tcPr>
          <w:p w14:paraId="6E78BBA0" w14:textId="77777777" w:rsidR="00364040" w:rsidRDefault="00364040" w:rsidP="00364040">
            <w:pPr>
              <w:pStyle w:val="TableBodyTextMIRB"/>
            </w:pPr>
            <w:r w:rsidRPr="00D15B4D">
              <w:t>Not applicable</w:t>
            </w:r>
          </w:p>
        </w:tc>
      </w:tr>
      <w:tr w:rsidR="00364040" w14:paraId="44EBB491" w14:textId="77777777" w:rsidTr="00364040">
        <w:trPr>
          <w:cantSplit/>
        </w:trPr>
        <w:tc>
          <w:tcPr>
            <w:tcW w:w="1126" w:type="pct"/>
            <w:vAlign w:val="center"/>
          </w:tcPr>
          <w:p w14:paraId="5664855F" w14:textId="77777777" w:rsidR="00364040" w:rsidRPr="006E3D88" w:rsidRDefault="00364040" w:rsidP="00364040">
            <w:pPr>
              <w:pStyle w:val="TableBodyTextMIRB"/>
            </w:pPr>
            <w:r w:rsidRPr="006E3D88">
              <w:t>Trail</w:t>
            </w:r>
          </w:p>
        </w:tc>
        <w:tc>
          <w:tcPr>
            <w:tcW w:w="991" w:type="pct"/>
            <w:vAlign w:val="center"/>
          </w:tcPr>
          <w:p w14:paraId="695D6A45" w14:textId="77777777" w:rsidR="00364040" w:rsidRPr="006E3D88" w:rsidRDefault="00364040" w:rsidP="00364040">
            <w:pPr>
              <w:pStyle w:val="TableBodyTextMIRB"/>
            </w:pPr>
            <w:r w:rsidRPr="006E3D88">
              <w:t>TRAIL</w:t>
            </w:r>
          </w:p>
        </w:tc>
        <w:tc>
          <w:tcPr>
            <w:tcW w:w="1036" w:type="pct"/>
            <w:vAlign w:val="center"/>
          </w:tcPr>
          <w:p w14:paraId="3FC2D453" w14:textId="77777777" w:rsidR="00364040" w:rsidRDefault="00364040" w:rsidP="00364040">
            <w:pPr>
              <w:pStyle w:val="TableBodyTextMIRB"/>
            </w:pPr>
            <w:r w:rsidRPr="009F72F5">
              <w:t>Not applicable</w:t>
            </w:r>
          </w:p>
        </w:tc>
        <w:tc>
          <w:tcPr>
            <w:tcW w:w="946" w:type="pct"/>
            <w:vAlign w:val="center"/>
          </w:tcPr>
          <w:p w14:paraId="30584646" w14:textId="77777777" w:rsidR="00364040" w:rsidRDefault="00364040" w:rsidP="00364040">
            <w:pPr>
              <w:pStyle w:val="TableBodyTextMIRB"/>
            </w:pPr>
            <w:r w:rsidRPr="00101D87">
              <w:t>Not applicable</w:t>
            </w:r>
          </w:p>
        </w:tc>
        <w:tc>
          <w:tcPr>
            <w:tcW w:w="901" w:type="pct"/>
            <w:vAlign w:val="center"/>
          </w:tcPr>
          <w:p w14:paraId="458CC844" w14:textId="77777777" w:rsidR="00364040" w:rsidRDefault="00364040" w:rsidP="00364040">
            <w:pPr>
              <w:pStyle w:val="TableBodyTextMIRB"/>
            </w:pPr>
            <w:r w:rsidRPr="00D15B4D">
              <w:t>Not applicable</w:t>
            </w:r>
          </w:p>
        </w:tc>
      </w:tr>
      <w:tr w:rsidR="00364040" w14:paraId="694FABFD" w14:textId="77777777" w:rsidTr="00364040">
        <w:trPr>
          <w:cantSplit/>
        </w:trPr>
        <w:tc>
          <w:tcPr>
            <w:tcW w:w="1126" w:type="pct"/>
            <w:vAlign w:val="center"/>
          </w:tcPr>
          <w:p w14:paraId="217AECAE" w14:textId="77777777" w:rsidR="00364040" w:rsidRPr="006E3D88" w:rsidRDefault="00364040" w:rsidP="00364040">
            <w:pPr>
              <w:pStyle w:val="TableBodyTextMIRB"/>
            </w:pPr>
            <w:r w:rsidRPr="006E3D88">
              <w:t>Trunk</w:t>
            </w:r>
          </w:p>
        </w:tc>
        <w:tc>
          <w:tcPr>
            <w:tcW w:w="991" w:type="pct"/>
            <w:vAlign w:val="center"/>
          </w:tcPr>
          <w:p w14:paraId="03D68610" w14:textId="77777777" w:rsidR="00364040" w:rsidRPr="006E3D88" w:rsidRDefault="00364040" w:rsidP="00364040">
            <w:pPr>
              <w:pStyle w:val="TableBodyTextMIRB"/>
            </w:pPr>
            <w:r w:rsidRPr="006E3D88">
              <w:t>TRUNK</w:t>
            </w:r>
          </w:p>
        </w:tc>
        <w:tc>
          <w:tcPr>
            <w:tcW w:w="1036" w:type="pct"/>
            <w:vAlign w:val="center"/>
          </w:tcPr>
          <w:p w14:paraId="57E1C5CA" w14:textId="77777777" w:rsidR="00364040" w:rsidRDefault="00364040" w:rsidP="00364040">
            <w:pPr>
              <w:pStyle w:val="TableBodyTextMIRB"/>
            </w:pPr>
            <w:r w:rsidRPr="009F72F5">
              <w:t>Not applicable</w:t>
            </w:r>
          </w:p>
        </w:tc>
        <w:tc>
          <w:tcPr>
            <w:tcW w:w="946" w:type="pct"/>
            <w:vAlign w:val="center"/>
          </w:tcPr>
          <w:p w14:paraId="0B6DB625" w14:textId="77777777" w:rsidR="00364040" w:rsidRDefault="00364040" w:rsidP="00364040">
            <w:pPr>
              <w:pStyle w:val="TableBodyTextMIRB"/>
            </w:pPr>
            <w:r w:rsidRPr="00101D87">
              <w:t>Not applicable</w:t>
            </w:r>
          </w:p>
        </w:tc>
        <w:tc>
          <w:tcPr>
            <w:tcW w:w="901" w:type="pct"/>
            <w:vAlign w:val="center"/>
          </w:tcPr>
          <w:p w14:paraId="0AF1622A" w14:textId="77777777" w:rsidR="00364040" w:rsidRDefault="00364040" w:rsidP="00364040">
            <w:pPr>
              <w:pStyle w:val="TableBodyTextMIRB"/>
            </w:pPr>
            <w:r w:rsidRPr="00D15B4D">
              <w:t>Not applicable</w:t>
            </w:r>
          </w:p>
        </w:tc>
      </w:tr>
      <w:tr w:rsidR="00364040" w14:paraId="5A329A4D" w14:textId="77777777" w:rsidTr="00364040">
        <w:trPr>
          <w:cantSplit/>
        </w:trPr>
        <w:tc>
          <w:tcPr>
            <w:tcW w:w="1126" w:type="pct"/>
            <w:vAlign w:val="center"/>
          </w:tcPr>
          <w:p w14:paraId="3085F4BC" w14:textId="77777777" w:rsidR="00364040" w:rsidRPr="006E3D88" w:rsidRDefault="00364040" w:rsidP="00364040">
            <w:pPr>
              <w:pStyle w:val="TableBodyTextMIRB"/>
            </w:pPr>
            <w:r w:rsidRPr="006E3D88">
              <w:t>Tunnel</w:t>
            </w:r>
          </w:p>
        </w:tc>
        <w:tc>
          <w:tcPr>
            <w:tcW w:w="991" w:type="pct"/>
            <w:vAlign w:val="center"/>
          </w:tcPr>
          <w:p w14:paraId="1E0A9263" w14:textId="77777777" w:rsidR="00364040" w:rsidRPr="006E3D88" w:rsidRDefault="00364040" w:rsidP="00364040">
            <w:pPr>
              <w:pStyle w:val="TableBodyTextMIRB"/>
            </w:pPr>
            <w:r w:rsidRPr="006E3D88">
              <w:t>TUN</w:t>
            </w:r>
          </w:p>
        </w:tc>
        <w:tc>
          <w:tcPr>
            <w:tcW w:w="1036" w:type="pct"/>
            <w:vAlign w:val="center"/>
          </w:tcPr>
          <w:p w14:paraId="169E9B63" w14:textId="77777777" w:rsidR="00364040" w:rsidRDefault="00364040" w:rsidP="00364040">
            <w:pPr>
              <w:pStyle w:val="TableBodyTextMIRB"/>
            </w:pPr>
            <w:r w:rsidRPr="009F72F5">
              <w:t>Not applicable</w:t>
            </w:r>
          </w:p>
        </w:tc>
        <w:tc>
          <w:tcPr>
            <w:tcW w:w="946" w:type="pct"/>
            <w:vAlign w:val="center"/>
          </w:tcPr>
          <w:p w14:paraId="5DBBDA03" w14:textId="77777777" w:rsidR="00364040" w:rsidRDefault="00364040" w:rsidP="00364040">
            <w:pPr>
              <w:pStyle w:val="TableBodyTextMIRB"/>
            </w:pPr>
            <w:r w:rsidRPr="00101D87">
              <w:t>Not applicable</w:t>
            </w:r>
          </w:p>
        </w:tc>
        <w:tc>
          <w:tcPr>
            <w:tcW w:w="901" w:type="pct"/>
            <w:vAlign w:val="center"/>
          </w:tcPr>
          <w:p w14:paraId="0AA79603" w14:textId="77777777" w:rsidR="00364040" w:rsidRDefault="00364040" w:rsidP="00364040">
            <w:pPr>
              <w:pStyle w:val="TableBodyTextMIRB"/>
            </w:pPr>
            <w:r w:rsidRPr="00D15B4D">
              <w:t>Not applicable</w:t>
            </w:r>
          </w:p>
        </w:tc>
      </w:tr>
      <w:tr w:rsidR="00364040" w14:paraId="4DB5153F" w14:textId="77777777" w:rsidTr="00364040">
        <w:trPr>
          <w:cantSplit/>
        </w:trPr>
        <w:tc>
          <w:tcPr>
            <w:tcW w:w="1126" w:type="pct"/>
            <w:vAlign w:val="center"/>
          </w:tcPr>
          <w:p w14:paraId="62565210" w14:textId="77777777" w:rsidR="00364040" w:rsidRPr="006E3D88" w:rsidRDefault="00364040" w:rsidP="00364040">
            <w:pPr>
              <w:pStyle w:val="TableBodyTextMIRB"/>
            </w:pPr>
            <w:r w:rsidRPr="006E3D88">
              <w:t>Turnabout</w:t>
            </w:r>
          </w:p>
        </w:tc>
        <w:tc>
          <w:tcPr>
            <w:tcW w:w="991" w:type="pct"/>
            <w:vAlign w:val="center"/>
          </w:tcPr>
          <w:p w14:paraId="249724B4" w14:textId="77777777" w:rsidR="00364040" w:rsidRPr="006E3D88" w:rsidRDefault="00364040" w:rsidP="00364040">
            <w:pPr>
              <w:pStyle w:val="TableBodyTextMIRB"/>
            </w:pPr>
            <w:r w:rsidRPr="006E3D88">
              <w:t>TRNABT</w:t>
            </w:r>
          </w:p>
        </w:tc>
        <w:tc>
          <w:tcPr>
            <w:tcW w:w="1036" w:type="pct"/>
            <w:vAlign w:val="center"/>
          </w:tcPr>
          <w:p w14:paraId="5567CEA7" w14:textId="77777777" w:rsidR="00364040" w:rsidRDefault="00364040" w:rsidP="00364040">
            <w:pPr>
              <w:pStyle w:val="TableBodyTextMIRB"/>
            </w:pPr>
            <w:r w:rsidRPr="009F72F5">
              <w:t>Not applicable</w:t>
            </w:r>
          </w:p>
        </w:tc>
        <w:tc>
          <w:tcPr>
            <w:tcW w:w="946" w:type="pct"/>
            <w:vAlign w:val="center"/>
          </w:tcPr>
          <w:p w14:paraId="0A6FBE87" w14:textId="77777777" w:rsidR="00364040" w:rsidRDefault="00364040" w:rsidP="00364040">
            <w:pPr>
              <w:pStyle w:val="TableBodyTextMIRB"/>
            </w:pPr>
            <w:r w:rsidRPr="00101D87">
              <w:t>Not applicable</w:t>
            </w:r>
          </w:p>
        </w:tc>
        <w:tc>
          <w:tcPr>
            <w:tcW w:w="901" w:type="pct"/>
            <w:vAlign w:val="center"/>
          </w:tcPr>
          <w:p w14:paraId="7BECFD0F" w14:textId="77777777" w:rsidR="00364040" w:rsidRDefault="00364040" w:rsidP="00364040">
            <w:pPr>
              <w:pStyle w:val="TableBodyTextMIRB"/>
            </w:pPr>
            <w:r w:rsidRPr="00D15B4D">
              <w:t>Not applicable</w:t>
            </w:r>
          </w:p>
        </w:tc>
      </w:tr>
      <w:tr w:rsidR="00364040" w14:paraId="2050488D" w14:textId="77777777" w:rsidTr="00364040">
        <w:trPr>
          <w:cantSplit/>
        </w:trPr>
        <w:tc>
          <w:tcPr>
            <w:tcW w:w="1126" w:type="pct"/>
            <w:vAlign w:val="center"/>
          </w:tcPr>
          <w:p w14:paraId="36FCE1D6" w14:textId="77777777" w:rsidR="00364040" w:rsidRPr="006E3D88" w:rsidRDefault="00364040" w:rsidP="00364040">
            <w:pPr>
              <w:pStyle w:val="TableBodyTextMIRB"/>
            </w:pPr>
            <w:r w:rsidRPr="006E3D88">
              <w:t>Turnpike</w:t>
            </w:r>
          </w:p>
        </w:tc>
        <w:tc>
          <w:tcPr>
            <w:tcW w:w="991" w:type="pct"/>
            <w:vAlign w:val="center"/>
          </w:tcPr>
          <w:p w14:paraId="1E70A151" w14:textId="77777777" w:rsidR="00364040" w:rsidRPr="006E3D88" w:rsidRDefault="00364040" w:rsidP="00364040">
            <w:pPr>
              <w:pStyle w:val="TableBodyTextMIRB"/>
            </w:pPr>
            <w:r w:rsidRPr="006E3D88">
              <w:t>TPIKE</w:t>
            </w:r>
          </w:p>
        </w:tc>
        <w:tc>
          <w:tcPr>
            <w:tcW w:w="1036" w:type="pct"/>
            <w:vAlign w:val="center"/>
          </w:tcPr>
          <w:p w14:paraId="61E95A58" w14:textId="77777777" w:rsidR="00364040" w:rsidRDefault="00364040" w:rsidP="00364040">
            <w:pPr>
              <w:pStyle w:val="TableBodyTextMIRB"/>
            </w:pPr>
            <w:r w:rsidRPr="009F72F5">
              <w:t>Not applicable</w:t>
            </w:r>
          </w:p>
        </w:tc>
        <w:tc>
          <w:tcPr>
            <w:tcW w:w="946" w:type="pct"/>
            <w:vAlign w:val="center"/>
          </w:tcPr>
          <w:p w14:paraId="503BCB78" w14:textId="77777777" w:rsidR="00364040" w:rsidRDefault="00364040" w:rsidP="00364040">
            <w:pPr>
              <w:pStyle w:val="TableBodyTextMIRB"/>
            </w:pPr>
            <w:r w:rsidRPr="00101D87">
              <w:t>Not applicable</w:t>
            </w:r>
          </w:p>
        </w:tc>
        <w:tc>
          <w:tcPr>
            <w:tcW w:w="901" w:type="pct"/>
            <w:vAlign w:val="center"/>
          </w:tcPr>
          <w:p w14:paraId="20F98AD8" w14:textId="77777777" w:rsidR="00364040" w:rsidRDefault="00364040" w:rsidP="00364040">
            <w:pPr>
              <w:pStyle w:val="TableBodyTextMIRB"/>
            </w:pPr>
            <w:r w:rsidRPr="00D15B4D">
              <w:t>Not applicable</w:t>
            </w:r>
          </w:p>
        </w:tc>
      </w:tr>
      <w:tr w:rsidR="00364040" w14:paraId="09E1255C" w14:textId="77777777" w:rsidTr="00364040">
        <w:trPr>
          <w:cantSplit/>
        </w:trPr>
        <w:tc>
          <w:tcPr>
            <w:tcW w:w="1126" w:type="pct"/>
            <w:vAlign w:val="center"/>
          </w:tcPr>
          <w:p w14:paraId="42FC1905" w14:textId="77777777" w:rsidR="00364040" w:rsidRPr="006E3D88" w:rsidRDefault="00364040" w:rsidP="00364040">
            <w:pPr>
              <w:pStyle w:val="TableBodyTextMIRB"/>
            </w:pPr>
            <w:r w:rsidRPr="006E3D88">
              <w:t>Vale</w:t>
            </w:r>
          </w:p>
        </w:tc>
        <w:tc>
          <w:tcPr>
            <w:tcW w:w="991" w:type="pct"/>
            <w:vAlign w:val="center"/>
          </w:tcPr>
          <w:p w14:paraId="5C58BFD0" w14:textId="77777777" w:rsidR="00364040" w:rsidRPr="006E3D88" w:rsidRDefault="00364040" w:rsidP="00364040">
            <w:pPr>
              <w:pStyle w:val="TableBodyTextMIRB"/>
            </w:pPr>
            <w:r w:rsidRPr="006E3D88">
              <w:t>VALE</w:t>
            </w:r>
          </w:p>
        </w:tc>
        <w:tc>
          <w:tcPr>
            <w:tcW w:w="1036" w:type="pct"/>
            <w:vAlign w:val="center"/>
          </w:tcPr>
          <w:p w14:paraId="53C37716" w14:textId="77777777" w:rsidR="00364040" w:rsidRDefault="00364040" w:rsidP="00364040">
            <w:pPr>
              <w:pStyle w:val="TableBodyTextMIRB"/>
            </w:pPr>
            <w:r w:rsidRPr="009F72F5">
              <w:t>Not applicable</w:t>
            </w:r>
          </w:p>
        </w:tc>
        <w:tc>
          <w:tcPr>
            <w:tcW w:w="946" w:type="pct"/>
            <w:vAlign w:val="center"/>
          </w:tcPr>
          <w:p w14:paraId="0CBC6FBF" w14:textId="77777777" w:rsidR="00364040" w:rsidRDefault="00364040" w:rsidP="00364040">
            <w:pPr>
              <w:pStyle w:val="TableBodyTextMIRB"/>
            </w:pPr>
            <w:r w:rsidRPr="00101D87">
              <w:t>Not applicable</w:t>
            </w:r>
          </w:p>
        </w:tc>
        <w:tc>
          <w:tcPr>
            <w:tcW w:w="901" w:type="pct"/>
            <w:vAlign w:val="center"/>
          </w:tcPr>
          <w:p w14:paraId="3417A351" w14:textId="77777777" w:rsidR="00364040" w:rsidRDefault="00364040" w:rsidP="00364040">
            <w:pPr>
              <w:pStyle w:val="TableBodyTextMIRB"/>
            </w:pPr>
            <w:r w:rsidRPr="00D15B4D">
              <w:t>Not applicable</w:t>
            </w:r>
          </w:p>
        </w:tc>
      </w:tr>
      <w:tr w:rsidR="00364040" w14:paraId="35C16E0A" w14:textId="77777777" w:rsidTr="00364040">
        <w:trPr>
          <w:cantSplit/>
        </w:trPr>
        <w:tc>
          <w:tcPr>
            <w:tcW w:w="1126" w:type="pct"/>
            <w:vAlign w:val="center"/>
          </w:tcPr>
          <w:p w14:paraId="1D62E01D" w14:textId="77777777" w:rsidR="00364040" w:rsidRPr="006E3D88" w:rsidRDefault="00364040" w:rsidP="00364040">
            <w:pPr>
              <w:pStyle w:val="TableBodyTextMIRB"/>
            </w:pPr>
            <w:r w:rsidRPr="006E3D88">
              <w:t>Valley</w:t>
            </w:r>
          </w:p>
        </w:tc>
        <w:tc>
          <w:tcPr>
            <w:tcW w:w="991" w:type="pct"/>
            <w:vAlign w:val="center"/>
          </w:tcPr>
          <w:p w14:paraId="753C7A05" w14:textId="77777777" w:rsidR="00364040" w:rsidRPr="006E3D88" w:rsidRDefault="00364040" w:rsidP="00364040">
            <w:pPr>
              <w:pStyle w:val="TableBodyTextMIRB"/>
            </w:pPr>
            <w:r w:rsidRPr="006E3D88">
              <w:t>VALLEY</w:t>
            </w:r>
          </w:p>
        </w:tc>
        <w:tc>
          <w:tcPr>
            <w:tcW w:w="1036" w:type="pct"/>
            <w:vAlign w:val="center"/>
          </w:tcPr>
          <w:p w14:paraId="2C220894" w14:textId="77777777" w:rsidR="00364040" w:rsidRDefault="00364040" w:rsidP="00364040">
            <w:pPr>
              <w:pStyle w:val="TableBodyTextMIRB"/>
            </w:pPr>
            <w:r w:rsidRPr="009F72F5">
              <w:t>Not applicable</w:t>
            </w:r>
          </w:p>
        </w:tc>
        <w:tc>
          <w:tcPr>
            <w:tcW w:w="946" w:type="pct"/>
            <w:vAlign w:val="center"/>
          </w:tcPr>
          <w:p w14:paraId="30AFEBDC" w14:textId="77777777" w:rsidR="00364040" w:rsidRDefault="00364040" w:rsidP="00364040">
            <w:pPr>
              <w:pStyle w:val="TableBodyTextMIRB"/>
            </w:pPr>
            <w:r w:rsidRPr="00101D87">
              <w:t>Not applicable</w:t>
            </w:r>
          </w:p>
        </w:tc>
        <w:tc>
          <w:tcPr>
            <w:tcW w:w="901" w:type="pct"/>
            <w:vAlign w:val="center"/>
          </w:tcPr>
          <w:p w14:paraId="67F82572" w14:textId="77777777" w:rsidR="00364040" w:rsidRDefault="00364040" w:rsidP="00364040">
            <w:pPr>
              <w:pStyle w:val="TableBodyTextMIRB"/>
            </w:pPr>
            <w:r w:rsidRPr="00D15B4D">
              <w:t>Not applicable</w:t>
            </w:r>
          </w:p>
        </w:tc>
      </w:tr>
      <w:tr w:rsidR="00364040" w14:paraId="4E995B03" w14:textId="77777777" w:rsidTr="00364040">
        <w:trPr>
          <w:cantSplit/>
        </w:trPr>
        <w:tc>
          <w:tcPr>
            <w:tcW w:w="1126" w:type="pct"/>
            <w:vAlign w:val="center"/>
          </w:tcPr>
          <w:p w14:paraId="58A7577D" w14:textId="77777777" w:rsidR="00364040" w:rsidRPr="006E3D88" w:rsidRDefault="00364040" w:rsidP="00364040">
            <w:pPr>
              <w:pStyle w:val="TableBodyTextMIRB"/>
            </w:pPr>
            <w:r w:rsidRPr="006E3D88">
              <w:t>Via</w:t>
            </w:r>
          </w:p>
        </w:tc>
        <w:tc>
          <w:tcPr>
            <w:tcW w:w="991" w:type="pct"/>
            <w:vAlign w:val="center"/>
          </w:tcPr>
          <w:p w14:paraId="26D438CB" w14:textId="77777777" w:rsidR="00364040" w:rsidRPr="006E3D88" w:rsidRDefault="00364040" w:rsidP="00364040">
            <w:pPr>
              <w:pStyle w:val="TableBodyTextMIRB"/>
            </w:pPr>
            <w:r w:rsidRPr="006E3D88">
              <w:t>VIA</w:t>
            </w:r>
          </w:p>
        </w:tc>
        <w:tc>
          <w:tcPr>
            <w:tcW w:w="1036" w:type="pct"/>
            <w:vAlign w:val="center"/>
          </w:tcPr>
          <w:p w14:paraId="36938A2E" w14:textId="77777777" w:rsidR="00364040" w:rsidRDefault="00364040" w:rsidP="00364040">
            <w:pPr>
              <w:pStyle w:val="TableBodyTextMIRB"/>
            </w:pPr>
            <w:r w:rsidRPr="009F72F5">
              <w:t>Not applicable</w:t>
            </w:r>
          </w:p>
        </w:tc>
        <w:tc>
          <w:tcPr>
            <w:tcW w:w="946" w:type="pct"/>
            <w:vAlign w:val="center"/>
          </w:tcPr>
          <w:p w14:paraId="5528D6A9" w14:textId="77777777" w:rsidR="00364040" w:rsidRDefault="00364040" w:rsidP="00364040">
            <w:pPr>
              <w:pStyle w:val="TableBodyTextMIRB"/>
            </w:pPr>
            <w:r w:rsidRPr="00101D87">
              <w:t>Not applicable</w:t>
            </w:r>
          </w:p>
        </w:tc>
        <w:tc>
          <w:tcPr>
            <w:tcW w:w="901" w:type="pct"/>
            <w:vAlign w:val="center"/>
          </w:tcPr>
          <w:p w14:paraId="1ABFE3F8" w14:textId="77777777" w:rsidR="00364040" w:rsidRDefault="00364040" w:rsidP="00364040">
            <w:pPr>
              <w:pStyle w:val="TableBodyTextMIRB"/>
            </w:pPr>
            <w:r w:rsidRPr="00D15B4D">
              <w:t>Not applicable</w:t>
            </w:r>
          </w:p>
        </w:tc>
      </w:tr>
      <w:tr w:rsidR="00364040" w14:paraId="11A1C7FE" w14:textId="77777777" w:rsidTr="00364040">
        <w:trPr>
          <w:cantSplit/>
        </w:trPr>
        <w:tc>
          <w:tcPr>
            <w:tcW w:w="1126" w:type="pct"/>
            <w:vAlign w:val="center"/>
          </w:tcPr>
          <w:p w14:paraId="6C456B96" w14:textId="77777777" w:rsidR="00364040" w:rsidRPr="006E3D88" w:rsidRDefault="00364040" w:rsidP="00364040">
            <w:pPr>
              <w:pStyle w:val="TableBodyTextMIRB"/>
            </w:pPr>
            <w:r w:rsidRPr="006E3D88">
              <w:t>View</w:t>
            </w:r>
          </w:p>
        </w:tc>
        <w:tc>
          <w:tcPr>
            <w:tcW w:w="991" w:type="pct"/>
            <w:vAlign w:val="center"/>
          </w:tcPr>
          <w:p w14:paraId="3E3D501B" w14:textId="77777777" w:rsidR="00364040" w:rsidRPr="006E3D88" w:rsidRDefault="00364040" w:rsidP="00364040">
            <w:pPr>
              <w:pStyle w:val="TableBodyTextMIRB"/>
            </w:pPr>
            <w:r w:rsidRPr="006E3D88">
              <w:t>VIEW</w:t>
            </w:r>
          </w:p>
        </w:tc>
        <w:tc>
          <w:tcPr>
            <w:tcW w:w="1036" w:type="pct"/>
            <w:vAlign w:val="center"/>
          </w:tcPr>
          <w:p w14:paraId="5136E3F7" w14:textId="77777777" w:rsidR="00364040" w:rsidRDefault="00364040" w:rsidP="00364040">
            <w:pPr>
              <w:pStyle w:val="TableBodyTextMIRB"/>
            </w:pPr>
            <w:r w:rsidRPr="009F72F5">
              <w:t>Not applicable</w:t>
            </w:r>
          </w:p>
        </w:tc>
        <w:tc>
          <w:tcPr>
            <w:tcW w:w="946" w:type="pct"/>
            <w:vAlign w:val="center"/>
          </w:tcPr>
          <w:p w14:paraId="41D4517F" w14:textId="77777777" w:rsidR="00364040" w:rsidRDefault="00364040" w:rsidP="00364040">
            <w:pPr>
              <w:pStyle w:val="TableBodyTextMIRB"/>
            </w:pPr>
            <w:r w:rsidRPr="00101D87">
              <w:t>Not applicable</w:t>
            </w:r>
          </w:p>
        </w:tc>
        <w:tc>
          <w:tcPr>
            <w:tcW w:w="901" w:type="pct"/>
            <w:vAlign w:val="center"/>
          </w:tcPr>
          <w:p w14:paraId="09475C04" w14:textId="77777777" w:rsidR="00364040" w:rsidRDefault="00364040" w:rsidP="00364040">
            <w:pPr>
              <w:pStyle w:val="TableBodyTextMIRB"/>
            </w:pPr>
            <w:r w:rsidRPr="00D15B4D">
              <w:t>Not applicable</w:t>
            </w:r>
          </w:p>
        </w:tc>
      </w:tr>
      <w:tr w:rsidR="00364040" w14:paraId="29D05689" w14:textId="77777777" w:rsidTr="00364040">
        <w:trPr>
          <w:cantSplit/>
        </w:trPr>
        <w:tc>
          <w:tcPr>
            <w:tcW w:w="1126" w:type="pct"/>
            <w:vAlign w:val="center"/>
          </w:tcPr>
          <w:p w14:paraId="06821A24" w14:textId="77777777" w:rsidR="00364040" w:rsidRPr="006E3D88" w:rsidRDefault="00364040" w:rsidP="00364040">
            <w:pPr>
              <w:pStyle w:val="TableBodyTextMIRB"/>
            </w:pPr>
            <w:r w:rsidRPr="006E3D88">
              <w:t>Village</w:t>
            </w:r>
          </w:p>
        </w:tc>
        <w:tc>
          <w:tcPr>
            <w:tcW w:w="991" w:type="pct"/>
            <w:vAlign w:val="center"/>
          </w:tcPr>
          <w:p w14:paraId="483199C4" w14:textId="77777777" w:rsidR="00364040" w:rsidRPr="006E3D88" w:rsidRDefault="00364040" w:rsidP="00364040">
            <w:pPr>
              <w:pStyle w:val="TableBodyTextMIRB"/>
            </w:pPr>
            <w:r w:rsidRPr="006E3D88">
              <w:t>VILLGE</w:t>
            </w:r>
          </w:p>
        </w:tc>
        <w:tc>
          <w:tcPr>
            <w:tcW w:w="1036" w:type="pct"/>
            <w:vAlign w:val="center"/>
          </w:tcPr>
          <w:p w14:paraId="31E4C101" w14:textId="77777777" w:rsidR="00364040" w:rsidRDefault="00364040" w:rsidP="00364040">
            <w:pPr>
              <w:pStyle w:val="TableBodyTextMIRB"/>
            </w:pPr>
            <w:r w:rsidRPr="009F72F5">
              <w:t>Not applicable</w:t>
            </w:r>
          </w:p>
        </w:tc>
        <w:tc>
          <w:tcPr>
            <w:tcW w:w="946" w:type="pct"/>
            <w:vAlign w:val="center"/>
          </w:tcPr>
          <w:p w14:paraId="2FCD242C" w14:textId="77777777" w:rsidR="00364040" w:rsidRDefault="00364040" w:rsidP="00364040">
            <w:pPr>
              <w:pStyle w:val="TableBodyTextMIRB"/>
            </w:pPr>
            <w:r w:rsidRPr="00101D87">
              <w:t>Not applicable</w:t>
            </w:r>
          </w:p>
        </w:tc>
        <w:tc>
          <w:tcPr>
            <w:tcW w:w="901" w:type="pct"/>
            <w:vAlign w:val="center"/>
          </w:tcPr>
          <w:p w14:paraId="6BF17988" w14:textId="77777777" w:rsidR="00364040" w:rsidRDefault="00364040" w:rsidP="00364040">
            <w:pPr>
              <w:pStyle w:val="TableBodyTextMIRB"/>
            </w:pPr>
            <w:r w:rsidRPr="00D15B4D">
              <w:t>Not applicable</w:t>
            </w:r>
          </w:p>
        </w:tc>
      </w:tr>
      <w:tr w:rsidR="00364040" w14:paraId="6C4E0323" w14:textId="77777777" w:rsidTr="00364040">
        <w:trPr>
          <w:cantSplit/>
        </w:trPr>
        <w:tc>
          <w:tcPr>
            <w:tcW w:w="1126" w:type="pct"/>
            <w:vAlign w:val="center"/>
          </w:tcPr>
          <w:p w14:paraId="389490A0" w14:textId="77777777" w:rsidR="00364040" w:rsidRPr="006E3D88" w:rsidRDefault="00364040" w:rsidP="00364040">
            <w:pPr>
              <w:pStyle w:val="TableBodyTextMIRB"/>
            </w:pPr>
            <w:r w:rsidRPr="006E3D88">
              <w:t>Villas</w:t>
            </w:r>
          </w:p>
        </w:tc>
        <w:tc>
          <w:tcPr>
            <w:tcW w:w="991" w:type="pct"/>
            <w:vAlign w:val="center"/>
          </w:tcPr>
          <w:p w14:paraId="367D0F36" w14:textId="77777777" w:rsidR="00364040" w:rsidRPr="006E3D88" w:rsidRDefault="00364040" w:rsidP="00364040">
            <w:pPr>
              <w:pStyle w:val="TableBodyTextMIRB"/>
            </w:pPr>
            <w:r w:rsidRPr="006E3D88">
              <w:t>VILLAS</w:t>
            </w:r>
          </w:p>
        </w:tc>
        <w:tc>
          <w:tcPr>
            <w:tcW w:w="1036" w:type="pct"/>
            <w:vAlign w:val="center"/>
          </w:tcPr>
          <w:p w14:paraId="76BD5039" w14:textId="77777777" w:rsidR="00364040" w:rsidRDefault="00364040" w:rsidP="00364040">
            <w:pPr>
              <w:pStyle w:val="TableBodyTextMIRB"/>
            </w:pPr>
            <w:r w:rsidRPr="009F72F5">
              <w:t>Not applicable</w:t>
            </w:r>
          </w:p>
        </w:tc>
        <w:tc>
          <w:tcPr>
            <w:tcW w:w="946" w:type="pct"/>
            <w:vAlign w:val="center"/>
          </w:tcPr>
          <w:p w14:paraId="57BB9118" w14:textId="77777777" w:rsidR="00364040" w:rsidRDefault="00364040" w:rsidP="00364040">
            <w:pPr>
              <w:pStyle w:val="TableBodyTextMIRB"/>
            </w:pPr>
            <w:r w:rsidRPr="00101D87">
              <w:t>Not applicable</w:t>
            </w:r>
          </w:p>
        </w:tc>
        <w:tc>
          <w:tcPr>
            <w:tcW w:w="901" w:type="pct"/>
            <w:vAlign w:val="center"/>
          </w:tcPr>
          <w:p w14:paraId="51BA1F42" w14:textId="77777777" w:rsidR="00364040" w:rsidRDefault="00364040" w:rsidP="00364040">
            <w:pPr>
              <w:pStyle w:val="TableBodyTextMIRB"/>
            </w:pPr>
            <w:r w:rsidRPr="00D15B4D">
              <w:t>Not applicable</w:t>
            </w:r>
          </w:p>
        </w:tc>
      </w:tr>
      <w:tr w:rsidR="00364040" w14:paraId="088BD508" w14:textId="77777777" w:rsidTr="00364040">
        <w:trPr>
          <w:cantSplit/>
        </w:trPr>
        <w:tc>
          <w:tcPr>
            <w:tcW w:w="1126" w:type="pct"/>
            <w:vAlign w:val="center"/>
          </w:tcPr>
          <w:p w14:paraId="07DB3F98" w14:textId="77777777" w:rsidR="00364040" w:rsidRPr="006E3D88" w:rsidRDefault="00364040" w:rsidP="00364040">
            <w:pPr>
              <w:pStyle w:val="TableBodyTextMIRB"/>
            </w:pPr>
            <w:r w:rsidRPr="006E3D88">
              <w:t>Vista</w:t>
            </w:r>
          </w:p>
        </w:tc>
        <w:tc>
          <w:tcPr>
            <w:tcW w:w="991" w:type="pct"/>
            <w:vAlign w:val="center"/>
          </w:tcPr>
          <w:p w14:paraId="012350A9" w14:textId="77777777" w:rsidR="00364040" w:rsidRPr="006E3D88" w:rsidRDefault="00364040" w:rsidP="00364040">
            <w:pPr>
              <w:pStyle w:val="TableBodyTextMIRB"/>
            </w:pPr>
            <w:r w:rsidRPr="006E3D88">
              <w:t>VISTA</w:t>
            </w:r>
          </w:p>
        </w:tc>
        <w:tc>
          <w:tcPr>
            <w:tcW w:w="1036" w:type="pct"/>
            <w:vAlign w:val="center"/>
          </w:tcPr>
          <w:p w14:paraId="42DA1DD7" w14:textId="77777777" w:rsidR="00364040" w:rsidRDefault="00364040" w:rsidP="00364040">
            <w:pPr>
              <w:pStyle w:val="TableBodyTextMIRB"/>
            </w:pPr>
            <w:r w:rsidRPr="009F72F5">
              <w:t>Not applicable</w:t>
            </w:r>
          </w:p>
        </w:tc>
        <w:tc>
          <w:tcPr>
            <w:tcW w:w="946" w:type="pct"/>
            <w:vAlign w:val="center"/>
          </w:tcPr>
          <w:p w14:paraId="44B78EA8" w14:textId="77777777" w:rsidR="00364040" w:rsidRDefault="00364040" w:rsidP="00364040">
            <w:pPr>
              <w:pStyle w:val="TableBodyTextMIRB"/>
            </w:pPr>
            <w:r w:rsidRPr="00101D87">
              <w:t>Not applicable</w:t>
            </w:r>
          </w:p>
        </w:tc>
        <w:tc>
          <w:tcPr>
            <w:tcW w:w="901" w:type="pct"/>
            <w:vAlign w:val="center"/>
          </w:tcPr>
          <w:p w14:paraId="50E8A842" w14:textId="77777777" w:rsidR="00364040" w:rsidRDefault="00364040" w:rsidP="00364040">
            <w:pPr>
              <w:pStyle w:val="TableBodyTextMIRB"/>
            </w:pPr>
            <w:r w:rsidRPr="00D15B4D">
              <w:t>Not applicable</w:t>
            </w:r>
          </w:p>
        </w:tc>
      </w:tr>
      <w:tr w:rsidR="00364040" w14:paraId="7D3C8902" w14:textId="77777777" w:rsidTr="00364040">
        <w:trPr>
          <w:cantSplit/>
        </w:trPr>
        <w:tc>
          <w:tcPr>
            <w:tcW w:w="1126" w:type="pct"/>
            <w:vAlign w:val="center"/>
          </w:tcPr>
          <w:p w14:paraId="77783A57" w14:textId="77777777" w:rsidR="00364040" w:rsidRPr="006E3D88" w:rsidRDefault="00364040" w:rsidP="00364040">
            <w:pPr>
              <w:pStyle w:val="TableBodyTextMIRB"/>
            </w:pPr>
            <w:r w:rsidRPr="006E3D88">
              <w:t>Voie</w:t>
            </w:r>
          </w:p>
        </w:tc>
        <w:tc>
          <w:tcPr>
            <w:tcW w:w="991" w:type="pct"/>
            <w:vAlign w:val="center"/>
          </w:tcPr>
          <w:p w14:paraId="5A6322C6" w14:textId="77777777" w:rsidR="00364040" w:rsidRPr="006E3D88" w:rsidRDefault="00364040" w:rsidP="00364040">
            <w:pPr>
              <w:pStyle w:val="TableBodyTextMIRB"/>
            </w:pPr>
            <w:r>
              <w:t>Not applicable</w:t>
            </w:r>
          </w:p>
        </w:tc>
        <w:tc>
          <w:tcPr>
            <w:tcW w:w="1036" w:type="pct"/>
            <w:vAlign w:val="center"/>
          </w:tcPr>
          <w:p w14:paraId="2839F9D8" w14:textId="77777777" w:rsidR="00364040" w:rsidRPr="006E3D88" w:rsidRDefault="00364040" w:rsidP="00364040">
            <w:pPr>
              <w:pStyle w:val="TableBodyTextMIRB"/>
            </w:pPr>
            <w:r w:rsidRPr="006E3D88">
              <w:t>VOIE</w:t>
            </w:r>
          </w:p>
        </w:tc>
        <w:tc>
          <w:tcPr>
            <w:tcW w:w="946" w:type="pct"/>
            <w:vAlign w:val="center"/>
          </w:tcPr>
          <w:p w14:paraId="5332AD3B" w14:textId="77777777" w:rsidR="00364040" w:rsidRDefault="00364040" w:rsidP="00364040">
            <w:pPr>
              <w:pStyle w:val="TableBodyTextMIRB"/>
            </w:pPr>
            <w:r w:rsidRPr="00101D87">
              <w:t>Not applicable</w:t>
            </w:r>
          </w:p>
        </w:tc>
        <w:tc>
          <w:tcPr>
            <w:tcW w:w="901" w:type="pct"/>
            <w:vAlign w:val="center"/>
          </w:tcPr>
          <w:p w14:paraId="5A2CA180" w14:textId="77777777" w:rsidR="00364040" w:rsidRDefault="00364040" w:rsidP="00364040">
            <w:pPr>
              <w:pStyle w:val="TableBodyTextMIRB"/>
            </w:pPr>
            <w:r w:rsidRPr="00D15B4D">
              <w:t>Not applicable</w:t>
            </w:r>
          </w:p>
        </w:tc>
      </w:tr>
      <w:tr w:rsidR="00364040" w14:paraId="42DF5CAE" w14:textId="77777777" w:rsidTr="00364040">
        <w:trPr>
          <w:cantSplit/>
        </w:trPr>
        <w:tc>
          <w:tcPr>
            <w:tcW w:w="1126" w:type="pct"/>
            <w:vAlign w:val="center"/>
          </w:tcPr>
          <w:p w14:paraId="166105F1" w14:textId="77777777" w:rsidR="00364040" w:rsidRPr="006E3D88" w:rsidRDefault="00364040" w:rsidP="00364040">
            <w:pPr>
              <w:pStyle w:val="TableBodyTextMIRB"/>
            </w:pPr>
            <w:r w:rsidRPr="006E3D88">
              <w:t>Walk</w:t>
            </w:r>
          </w:p>
        </w:tc>
        <w:tc>
          <w:tcPr>
            <w:tcW w:w="991" w:type="pct"/>
            <w:vAlign w:val="center"/>
          </w:tcPr>
          <w:p w14:paraId="232DBDE7" w14:textId="77777777" w:rsidR="00364040" w:rsidRPr="006E3D88" w:rsidRDefault="00364040" w:rsidP="00364040">
            <w:pPr>
              <w:pStyle w:val="TableBodyTextMIRB"/>
            </w:pPr>
            <w:r w:rsidRPr="006E3D88">
              <w:t>WALK</w:t>
            </w:r>
          </w:p>
        </w:tc>
        <w:tc>
          <w:tcPr>
            <w:tcW w:w="1036" w:type="pct"/>
            <w:vAlign w:val="center"/>
          </w:tcPr>
          <w:p w14:paraId="2CDB081B" w14:textId="77777777" w:rsidR="00364040" w:rsidRDefault="00364040" w:rsidP="00364040">
            <w:pPr>
              <w:pStyle w:val="TableBodyTextMIRB"/>
            </w:pPr>
            <w:r w:rsidRPr="00BC374C">
              <w:t>Not applicable</w:t>
            </w:r>
          </w:p>
        </w:tc>
        <w:tc>
          <w:tcPr>
            <w:tcW w:w="946" w:type="pct"/>
            <w:vAlign w:val="center"/>
          </w:tcPr>
          <w:p w14:paraId="69D2CEB2" w14:textId="77777777" w:rsidR="00364040" w:rsidRDefault="00364040" w:rsidP="00364040">
            <w:pPr>
              <w:pStyle w:val="TableBodyTextMIRB"/>
            </w:pPr>
            <w:r w:rsidRPr="00101D87">
              <w:t>Not applicable</w:t>
            </w:r>
          </w:p>
        </w:tc>
        <w:tc>
          <w:tcPr>
            <w:tcW w:w="901" w:type="pct"/>
            <w:vAlign w:val="center"/>
          </w:tcPr>
          <w:p w14:paraId="5750692A" w14:textId="77777777" w:rsidR="00364040" w:rsidRDefault="00364040" w:rsidP="00364040">
            <w:pPr>
              <w:pStyle w:val="TableBodyTextMIRB"/>
            </w:pPr>
            <w:r w:rsidRPr="00D15B4D">
              <w:t>Not applicable</w:t>
            </w:r>
          </w:p>
        </w:tc>
      </w:tr>
      <w:tr w:rsidR="00364040" w14:paraId="46ECBAFE" w14:textId="77777777" w:rsidTr="00364040">
        <w:trPr>
          <w:cantSplit/>
        </w:trPr>
        <w:tc>
          <w:tcPr>
            <w:tcW w:w="1126" w:type="pct"/>
            <w:vAlign w:val="center"/>
          </w:tcPr>
          <w:p w14:paraId="0DF352AF" w14:textId="77777777" w:rsidR="00364040" w:rsidRPr="006E3D88" w:rsidRDefault="00364040" w:rsidP="00364040">
            <w:pPr>
              <w:pStyle w:val="TableBodyTextMIRB"/>
            </w:pPr>
            <w:r w:rsidRPr="006E3D88">
              <w:t>Walkway</w:t>
            </w:r>
          </w:p>
        </w:tc>
        <w:tc>
          <w:tcPr>
            <w:tcW w:w="991" w:type="pct"/>
            <w:vAlign w:val="center"/>
          </w:tcPr>
          <w:p w14:paraId="4AB7C463" w14:textId="77777777" w:rsidR="00364040" w:rsidRPr="006E3D88" w:rsidRDefault="00364040" w:rsidP="00364040">
            <w:pPr>
              <w:pStyle w:val="TableBodyTextMIRB"/>
            </w:pPr>
            <w:r w:rsidRPr="006E3D88">
              <w:t>WALKWAY</w:t>
            </w:r>
          </w:p>
        </w:tc>
        <w:tc>
          <w:tcPr>
            <w:tcW w:w="1036" w:type="pct"/>
            <w:vAlign w:val="center"/>
          </w:tcPr>
          <w:p w14:paraId="06F5E861" w14:textId="77777777" w:rsidR="00364040" w:rsidRDefault="00364040" w:rsidP="00364040">
            <w:pPr>
              <w:pStyle w:val="TableBodyTextMIRB"/>
            </w:pPr>
            <w:r w:rsidRPr="00BC374C">
              <w:t>Not applicable</w:t>
            </w:r>
          </w:p>
        </w:tc>
        <w:tc>
          <w:tcPr>
            <w:tcW w:w="946" w:type="pct"/>
            <w:vAlign w:val="center"/>
          </w:tcPr>
          <w:p w14:paraId="22E07F9F" w14:textId="77777777" w:rsidR="00364040" w:rsidRDefault="00364040" w:rsidP="00364040">
            <w:pPr>
              <w:pStyle w:val="TableBodyTextMIRB"/>
            </w:pPr>
            <w:r w:rsidRPr="00101D87">
              <w:t>Not applicable</w:t>
            </w:r>
          </w:p>
        </w:tc>
        <w:tc>
          <w:tcPr>
            <w:tcW w:w="901" w:type="pct"/>
            <w:vAlign w:val="center"/>
          </w:tcPr>
          <w:p w14:paraId="198CBAF3" w14:textId="77777777" w:rsidR="00364040" w:rsidRDefault="00364040" w:rsidP="00364040">
            <w:pPr>
              <w:pStyle w:val="TableBodyTextMIRB"/>
            </w:pPr>
            <w:r w:rsidRPr="00D15B4D">
              <w:t>Not applicable</w:t>
            </w:r>
          </w:p>
        </w:tc>
      </w:tr>
      <w:tr w:rsidR="00364040" w14:paraId="5F9B95B2" w14:textId="77777777" w:rsidTr="00364040">
        <w:trPr>
          <w:cantSplit/>
        </w:trPr>
        <w:tc>
          <w:tcPr>
            <w:tcW w:w="1126" w:type="pct"/>
            <w:vAlign w:val="center"/>
          </w:tcPr>
          <w:p w14:paraId="02CE7D64" w14:textId="77777777" w:rsidR="00364040" w:rsidRPr="006E3D88" w:rsidRDefault="00364040" w:rsidP="00364040">
            <w:pPr>
              <w:pStyle w:val="TableBodyTextMIRB"/>
            </w:pPr>
            <w:r w:rsidRPr="006E3D88">
              <w:t>Waterway</w:t>
            </w:r>
          </w:p>
        </w:tc>
        <w:tc>
          <w:tcPr>
            <w:tcW w:w="991" w:type="pct"/>
            <w:vAlign w:val="center"/>
          </w:tcPr>
          <w:p w14:paraId="46AD1402" w14:textId="77777777" w:rsidR="00364040" w:rsidRPr="006E3D88" w:rsidRDefault="00364040" w:rsidP="00364040">
            <w:pPr>
              <w:pStyle w:val="TableBodyTextMIRB"/>
            </w:pPr>
            <w:r w:rsidRPr="006E3D88">
              <w:t>WATERWAY</w:t>
            </w:r>
          </w:p>
        </w:tc>
        <w:tc>
          <w:tcPr>
            <w:tcW w:w="1036" w:type="pct"/>
            <w:vAlign w:val="center"/>
          </w:tcPr>
          <w:p w14:paraId="78E570C9" w14:textId="77777777" w:rsidR="00364040" w:rsidRDefault="00364040" w:rsidP="00364040">
            <w:pPr>
              <w:pStyle w:val="TableBodyTextMIRB"/>
            </w:pPr>
            <w:r w:rsidRPr="00BC374C">
              <w:t>Not applicable</w:t>
            </w:r>
          </w:p>
        </w:tc>
        <w:tc>
          <w:tcPr>
            <w:tcW w:w="946" w:type="pct"/>
            <w:vAlign w:val="center"/>
          </w:tcPr>
          <w:p w14:paraId="1524BA9F" w14:textId="77777777" w:rsidR="00364040" w:rsidRDefault="00364040" w:rsidP="00364040">
            <w:pPr>
              <w:pStyle w:val="TableBodyTextMIRB"/>
            </w:pPr>
            <w:r w:rsidRPr="00101D87">
              <w:t>Not applicable</w:t>
            </w:r>
          </w:p>
        </w:tc>
        <w:tc>
          <w:tcPr>
            <w:tcW w:w="901" w:type="pct"/>
            <w:vAlign w:val="center"/>
          </w:tcPr>
          <w:p w14:paraId="3D1812F2" w14:textId="77777777" w:rsidR="00364040" w:rsidRDefault="00364040" w:rsidP="00364040">
            <w:pPr>
              <w:pStyle w:val="TableBodyTextMIRB"/>
            </w:pPr>
            <w:r w:rsidRPr="00D15B4D">
              <w:t>Not applicable</w:t>
            </w:r>
          </w:p>
        </w:tc>
      </w:tr>
      <w:tr w:rsidR="00364040" w14:paraId="7D55BEC2" w14:textId="77777777" w:rsidTr="00364040">
        <w:trPr>
          <w:cantSplit/>
        </w:trPr>
        <w:tc>
          <w:tcPr>
            <w:tcW w:w="1126" w:type="pct"/>
            <w:vAlign w:val="center"/>
          </w:tcPr>
          <w:p w14:paraId="6ECAA7F3" w14:textId="77777777" w:rsidR="00364040" w:rsidRPr="006E3D88" w:rsidRDefault="00364040" w:rsidP="00364040">
            <w:pPr>
              <w:pStyle w:val="TableBodyTextMIRB"/>
            </w:pPr>
            <w:r w:rsidRPr="006E3D88">
              <w:t>Way</w:t>
            </w:r>
          </w:p>
        </w:tc>
        <w:tc>
          <w:tcPr>
            <w:tcW w:w="991" w:type="pct"/>
            <w:vAlign w:val="center"/>
          </w:tcPr>
          <w:p w14:paraId="6F9A10C2" w14:textId="77777777" w:rsidR="00364040" w:rsidRPr="006E3D88" w:rsidRDefault="00364040" w:rsidP="00364040">
            <w:pPr>
              <w:pStyle w:val="TableBodyTextMIRB"/>
            </w:pPr>
            <w:r w:rsidRPr="006E3D88">
              <w:t>WAY</w:t>
            </w:r>
          </w:p>
        </w:tc>
        <w:tc>
          <w:tcPr>
            <w:tcW w:w="1036" w:type="pct"/>
            <w:vAlign w:val="center"/>
          </w:tcPr>
          <w:p w14:paraId="0481C982" w14:textId="77777777" w:rsidR="00364040" w:rsidRDefault="00364040" w:rsidP="00364040">
            <w:pPr>
              <w:pStyle w:val="TableBodyTextMIRB"/>
            </w:pPr>
            <w:r w:rsidRPr="00BC374C">
              <w:t>Not applicable</w:t>
            </w:r>
          </w:p>
        </w:tc>
        <w:tc>
          <w:tcPr>
            <w:tcW w:w="946" w:type="pct"/>
            <w:vAlign w:val="center"/>
          </w:tcPr>
          <w:p w14:paraId="021C2A6A" w14:textId="77777777" w:rsidR="00364040" w:rsidRDefault="00364040" w:rsidP="00364040">
            <w:pPr>
              <w:pStyle w:val="TableBodyTextMIRB"/>
            </w:pPr>
            <w:r w:rsidRPr="00101D87">
              <w:t>Not applicable</w:t>
            </w:r>
          </w:p>
        </w:tc>
        <w:tc>
          <w:tcPr>
            <w:tcW w:w="901" w:type="pct"/>
            <w:vAlign w:val="center"/>
          </w:tcPr>
          <w:p w14:paraId="0D93E21A" w14:textId="77777777" w:rsidR="00364040" w:rsidRDefault="00364040" w:rsidP="00364040">
            <w:pPr>
              <w:pStyle w:val="TableBodyTextMIRB"/>
            </w:pPr>
            <w:r w:rsidRPr="00D15B4D">
              <w:t>Not applicable</w:t>
            </w:r>
          </w:p>
        </w:tc>
      </w:tr>
      <w:tr w:rsidR="00364040" w14:paraId="5F3EED57" w14:textId="77777777" w:rsidTr="00364040">
        <w:trPr>
          <w:cantSplit/>
        </w:trPr>
        <w:tc>
          <w:tcPr>
            <w:tcW w:w="1126" w:type="pct"/>
            <w:vAlign w:val="center"/>
          </w:tcPr>
          <w:p w14:paraId="5D841BF9" w14:textId="77777777" w:rsidR="00364040" w:rsidRPr="006E3D88" w:rsidRDefault="00364040" w:rsidP="00364040">
            <w:pPr>
              <w:pStyle w:val="TableBodyTextMIRB"/>
            </w:pPr>
            <w:r w:rsidRPr="006E3D88">
              <w:t>Wharf</w:t>
            </w:r>
          </w:p>
        </w:tc>
        <w:tc>
          <w:tcPr>
            <w:tcW w:w="991" w:type="pct"/>
            <w:vAlign w:val="center"/>
          </w:tcPr>
          <w:p w14:paraId="30321745" w14:textId="77777777" w:rsidR="00364040" w:rsidRPr="006E3D88" w:rsidRDefault="00364040" w:rsidP="00364040">
            <w:pPr>
              <w:pStyle w:val="TableBodyTextMIRB"/>
            </w:pPr>
            <w:r w:rsidRPr="006E3D88">
              <w:t>WHARF</w:t>
            </w:r>
          </w:p>
        </w:tc>
        <w:tc>
          <w:tcPr>
            <w:tcW w:w="1036" w:type="pct"/>
            <w:vAlign w:val="center"/>
          </w:tcPr>
          <w:p w14:paraId="0CB3768E" w14:textId="77777777" w:rsidR="00364040" w:rsidRDefault="00364040" w:rsidP="00364040">
            <w:pPr>
              <w:pStyle w:val="TableBodyTextMIRB"/>
            </w:pPr>
            <w:r w:rsidRPr="00BC374C">
              <w:t>Not applicable</w:t>
            </w:r>
          </w:p>
        </w:tc>
        <w:tc>
          <w:tcPr>
            <w:tcW w:w="946" w:type="pct"/>
            <w:vAlign w:val="center"/>
          </w:tcPr>
          <w:p w14:paraId="5BD7D9CF" w14:textId="77777777" w:rsidR="00364040" w:rsidRDefault="00364040" w:rsidP="00364040">
            <w:pPr>
              <w:pStyle w:val="TableBodyTextMIRB"/>
            </w:pPr>
            <w:r w:rsidRPr="00101D87">
              <w:t>Not applicable</w:t>
            </w:r>
          </w:p>
        </w:tc>
        <w:tc>
          <w:tcPr>
            <w:tcW w:w="901" w:type="pct"/>
            <w:vAlign w:val="center"/>
          </w:tcPr>
          <w:p w14:paraId="02CBCB32" w14:textId="77777777" w:rsidR="00364040" w:rsidRDefault="00364040" w:rsidP="00364040">
            <w:pPr>
              <w:pStyle w:val="TableBodyTextMIRB"/>
            </w:pPr>
            <w:r w:rsidRPr="00D15B4D">
              <w:t>Not applicable</w:t>
            </w:r>
          </w:p>
        </w:tc>
      </w:tr>
      <w:tr w:rsidR="00364040" w14:paraId="1D0307C0" w14:textId="77777777" w:rsidTr="00364040">
        <w:trPr>
          <w:cantSplit/>
        </w:trPr>
        <w:tc>
          <w:tcPr>
            <w:tcW w:w="1126" w:type="pct"/>
            <w:vAlign w:val="center"/>
          </w:tcPr>
          <w:p w14:paraId="0C241AF2" w14:textId="77777777" w:rsidR="00364040" w:rsidRPr="006E3D88" w:rsidRDefault="00364040" w:rsidP="00364040">
            <w:pPr>
              <w:pStyle w:val="TableBodyTextMIRB"/>
            </w:pPr>
            <w:r w:rsidRPr="006E3D88">
              <w:t>Wold</w:t>
            </w:r>
          </w:p>
        </w:tc>
        <w:tc>
          <w:tcPr>
            <w:tcW w:w="991" w:type="pct"/>
            <w:vAlign w:val="center"/>
          </w:tcPr>
          <w:p w14:paraId="602A7574" w14:textId="77777777" w:rsidR="00364040" w:rsidRPr="006E3D88" w:rsidRDefault="00364040" w:rsidP="00364040">
            <w:pPr>
              <w:pStyle w:val="TableBodyTextMIRB"/>
            </w:pPr>
            <w:r w:rsidRPr="006E3D88">
              <w:t>WOLD</w:t>
            </w:r>
          </w:p>
        </w:tc>
        <w:tc>
          <w:tcPr>
            <w:tcW w:w="1036" w:type="pct"/>
            <w:vAlign w:val="center"/>
          </w:tcPr>
          <w:p w14:paraId="57E8BE2D" w14:textId="77777777" w:rsidR="00364040" w:rsidRDefault="00364040" w:rsidP="00364040">
            <w:pPr>
              <w:pStyle w:val="TableBodyTextMIRB"/>
            </w:pPr>
            <w:r w:rsidRPr="00BC374C">
              <w:t>Not applicable</w:t>
            </w:r>
          </w:p>
        </w:tc>
        <w:tc>
          <w:tcPr>
            <w:tcW w:w="946" w:type="pct"/>
            <w:vAlign w:val="center"/>
          </w:tcPr>
          <w:p w14:paraId="16D4B8CA" w14:textId="77777777" w:rsidR="00364040" w:rsidRDefault="00364040" w:rsidP="00364040">
            <w:pPr>
              <w:pStyle w:val="TableBodyTextMIRB"/>
            </w:pPr>
            <w:r w:rsidRPr="00101D87">
              <w:t>Not applicable</w:t>
            </w:r>
          </w:p>
        </w:tc>
        <w:tc>
          <w:tcPr>
            <w:tcW w:w="901" w:type="pct"/>
            <w:vAlign w:val="center"/>
          </w:tcPr>
          <w:p w14:paraId="79C1DB32" w14:textId="77777777" w:rsidR="00364040" w:rsidRDefault="00364040" w:rsidP="00364040">
            <w:pPr>
              <w:pStyle w:val="TableBodyTextMIRB"/>
            </w:pPr>
            <w:r w:rsidRPr="00D15B4D">
              <w:t>Not applicable</w:t>
            </w:r>
          </w:p>
        </w:tc>
      </w:tr>
      <w:tr w:rsidR="00364040" w14:paraId="46BD6AD7" w14:textId="77777777" w:rsidTr="00364040">
        <w:trPr>
          <w:cantSplit/>
        </w:trPr>
        <w:tc>
          <w:tcPr>
            <w:tcW w:w="1126" w:type="pct"/>
            <w:vAlign w:val="center"/>
          </w:tcPr>
          <w:p w14:paraId="184D0A86" w14:textId="77777777" w:rsidR="00364040" w:rsidRPr="006E3D88" w:rsidRDefault="00364040" w:rsidP="00364040">
            <w:pPr>
              <w:pStyle w:val="TableBodyTextMIRB"/>
            </w:pPr>
            <w:r w:rsidRPr="006E3D88">
              <w:t>Wood</w:t>
            </w:r>
          </w:p>
        </w:tc>
        <w:tc>
          <w:tcPr>
            <w:tcW w:w="991" w:type="pct"/>
            <w:vAlign w:val="center"/>
          </w:tcPr>
          <w:p w14:paraId="5E996BE1" w14:textId="77777777" w:rsidR="00364040" w:rsidRPr="006E3D88" w:rsidRDefault="00364040" w:rsidP="00364040">
            <w:pPr>
              <w:pStyle w:val="TableBodyTextMIRB"/>
            </w:pPr>
            <w:r w:rsidRPr="006E3D88">
              <w:t>WOOD</w:t>
            </w:r>
          </w:p>
        </w:tc>
        <w:tc>
          <w:tcPr>
            <w:tcW w:w="1036" w:type="pct"/>
            <w:vAlign w:val="center"/>
          </w:tcPr>
          <w:p w14:paraId="3ECC6F3B" w14:textId="77777777" w:rsidR="00364040" w:rsidRDefault="00364040" w:rsidP="00364040">
            <w:pPr>
              <w:pStyle w:val="TableBodyTextMIRB"/>
            </w:pPr>
            <w:r w:rsidRPr="00BC374C">
              <w:t>Not applicable</w:t>
            </w:r>
          </w:p>
        </w:tc>
        <w:tc>
          <w:tcPr>
            <w:tcW w:w="946" w:type="pct"/>
            <w:vAlign w:val="center"/>
          </w:tcPr>
          <w:p w14:paraId="43D3F1C4" w14:textId="77777777" w:rsidR="00364040" w:rsidRDefault="00364040" w:rsidP="00364040">
            <w:pPr>
              <w:pStyle w:val="TableBodyTextMIRB"/>
            </w:pPr>
            <w:r w:rsidRPr="00101D87">
              <w:t>Not applicable</w:t>
            </w:r>
          </w:p>
        </w:tc>
        <w:tc>
          <w:tcPr>
            <w:tcW w:w="901" w:type="pct"/>
            <w:vAlign w:val="center"/>
          </w:tcPr>
          <w:p w14:paraId="34EEC30C" w14:textId="77777777" w:rsidR="00364040" w:rsidRDefault="00364040" w:rsidP="00364040">
            <w:pPr>
              <w:pStyle w:val="TableBodyTextMIRB"/>
            </w:pPr>
            <w:r w:rsidRPr="00D15B4D">
              <w:t>Not applicable</w:t>
            </w:r>
          </w:p>
        </w:tc>
      </w:tr>
      <w:tr w:rsidR="00364040" w14:paraId="6EB0CC62" w14:textId="77777777" w:rsidTr="00364040">
        <w:trPr>
          <w:cantSplit/>
        </w:trPr>
        <w:tc>
          <w:tcPr>
            <w:tcW w:w="1126" w:type="pct"/>
            <w:vAlign w:val="center"/>
          </w:tcPr>
          <w:p w14:paraId="6BB89EE2" w14:textId="77777777" w:rsidR="00364040" w:rsidRPr="006E3D88" w:rsidRDefault="00364040" w:rsidP="00364040">
            <w:pPr>
              <w:pStyle w:val="TableBodyTextMIRB"/>
            </w:pPr>
            <w:r w:rsidRPr="006E3D88">
              <w:t>Woods</w:t>
            </w:r>
          </w:p>
        </w:tc>
        <w:tc>
          <w:tcPr>
            <w:tcW w:w="991" w:type="pct"/>
            <w:vAlign w:val="center"/>
          </w:tcPr>
          <w:p w14:paraId="24B429B5" w14:textId="77777777" w:rsidR="00364040" w:rsidRPr="006E3D88" w:rsidRDefault="00364040" w:rsidP="00364040">
            <w:pPr>
              <w:pStyle w:val="TableBodyTextMIRB"/>
            </w:pPr>
            <w:r w:rsidRPr="006E3D88">
              <w:t>WOODS</w:t>
            </w:r>
          </w:p>
        </w:tc>
        <w:tc>
          <w:tcPr>
            <w:tcW w:w="1036" w:type="pct"/>
            <w:vAlign w:val="center"/>
          </w:tcPr>
          <w:p w14:paraId="2EB0C3EB" w14:textId="77777777" w:rsidR="00364040" w:rsidRDefault="00364040" w:rsidP="00364040">
            <w:pPr>
              <w:pStyle w:val="TableBodyTextMIRB"/>
            </w:pPr>
            <w:r w:rsidRPr="00BC374C">
              <w:t>Not applicable</w:t>
            </w:r>
          </w:p>
        </w:tc>
        <w:tc>
          <w:tcPr>
            <w:tcW w:w="946" w:type="pct"/>
            <w:vAlign w:val="center"/>
          </w:tcPr>
          <w:p w14:paraId="4E58ECEE" w14:textId="77777777" w:rsidR="00364040" w:rsidRDefault="00364040" w:rsidP="00364040">
            <w:pPr>
              <w:pStyle w:val="TableBodyTextMIRB"/>
            </w:pPr>
            <w:r w:rsidRPr="00101D87">
              <w:t>Not applicable</w:t>
            </w:r>
          </w:p>
        </w:tc>
        <w:tc>
          <w:tcPr>
            <w:tcW w:w="901" w:type="pct"/>
            <w:vAlign w:val="center"/>
          </w:tcPr>
          <w:p w14:paraId="44864924" w14:textId="77777777" w:rsidR="00364040" w:rsidRDefault="00364040" w:rsidP="00364040">
            <w:pPr>
              <w:pStyle w:val="TableBodyTextMIRB"/>
            </w:pPr>
            <w:r w:rsidRPr="00D15B4D">
              <w:t>Not applicable</w:t>
            </w:r>
          </w:p>
        </w:tc>
      </w:tr>
      <w:tr w:rsidR="00364040" w14:paraId="0225C306" w14:textId="77777777" w:rsidTr="00364040">
        <w:trPr>
          <w:cantSplit/>
        </w:trPr>
        <w:tc>
          <w:tcPr>
            <w:tcW w:w="1126" w:type="pct"/>
            <w:vAlign w:val="center"/>
          </w:tcPr>
          <w:p w14:paraId="0F9DB16F" w14:textId="77777777" w:rsidR="00364040" w:rsidRPr="006E3D88" w:rsidRDefault="00364040" w:rsidP="00364040">
            <w:pPr>
              <w:pStyle w:val="TableBodyTextMIRB"/>
            </w:pPr>
            <w:r w:rsidRPr="006E3D88">
              <w:t>Wynd</w:t>
            </w:r>
          </w:p>
        </w:tc>
        <w:tc>
          <w:tcPr>
            <w:tcW w:w="991" w:type="pct"/>
            <w:vAlign w:val="center"/>
          </w:tcPr>
          <w:p w14:paraId="2FAC9D1B" w14:textId="77777777" w:rsidR="00364040" w:rsidRPr="006E3D88" w:rsidRDefault="00364040" w:rsidP="00364040">
            <w:pPr>
              <w:pStyle w:val="TableBodyTextMIRB"/>
            </w:pPr>
            <w:r w:rsidRPr="006E3D88">
              <w:t>WYND</w:t>
            </w:r>
          </w:p>
        </w:tc>
        <w:tc>
          <w:tcPr>
            <w:tcW w:w="1036" w:type="pct"/>
            <w:vAlign w:val="center"/>
          </w:tcPr>
          <w:p w14:paraId="0C13EDFA" w14:textId="77777777" w:rsidR="00364040" w:rsidRDefault="00364040" w:rsidP="00364040">
            <w:pPr>
              <w:pStyle w:val="TableBodyTextMIRB"/>
            </w:pPr>
            <w:r w:rsidRPr="00BC374C">
              <w:t>Not applicable</w:t>
            </w:r>
          </w:p>
        </w:tc>
        <w:tc>
          <w:tcPr>
            <w:tcW w:w="946" w:type="pct"/>
            <w:vAlign w:val="center"/>
          </w:tcPr>
          <w:p w14:paraId="739D4923" w14:textId="77777777" w:rsidR="00364040" w:rsidRDefault="00364040" w:rsidP="00364040">
            <w:pPr>
              <w:pStyle w:val="TableBodyTextMIRB"/>
            </w:pPr>
            <w:r w:rsidRPr="00101D87">
              <w:t>Not applicable</w:t>
            </w:r>
          </w:p>
        </w:tc>
        <w:tc>
          <w:tcPr>
            <w:tcW w:w="901" w:type="pct"/>
            <w:vAlign w:val="center"/>
          </w:tcPr>
          <w:p w14:paraId="740BC231" w14:textId="77777777" w:rsidR="00364040" w:rsidRDefault="00364040" w:rsidP="00364040">
            <w:pPr>
              <w:pStyle w:val="TableBodyTextMIRB"/>
            </w:pPr>
            <w:r w:rsidRPr="00D15B4D">
              <w:t>Not applicable</w:t>
            </w:r>
          </w:p>
        </w:tc>
      </w:tr>
      <w:tr w:rsidR="00364040" w14:paraId="08F166B4" w14:textId="77777777" w:rsidTr="00364040">
        <w:trPr>
          <w:cantSplit/>
        </w:trPr>
        <w:tc>
          <w:tcPr>
            <w:tcW w:w="1126" w:type="pct"/>
            <w:vAlign w:val="center"/>
          </w:tcPr>
          <w:p w14:paraId="7DB75BF9" w14:textId="77777777" w:rsidR="00364040" w:rsidRPr="006E3D88" w:rsidRDefault="00364040" w:rsidP="00364040">
            <w:pPr>
              <w:pStyle w:val="TableBodyTextMIRB"/>
            </w:pPr>
            <w:r w:rsidRPr="006E3D88">
              <w:t>Échangeur</w:t>
            </w:r>
          </w:p>
        </w:tc>
        <w:tc>
          <w:tcPr>
            <w:tcW w:w="991" w:type="pct"/>
            <w:vAlign w:val="center"/>
          </w:tcPr>
          <w:p w14:paraId="7E505265" w14:textId="77777777" w:rsidR="00364040" w:rsidRPr="006E3D88" w:rsidRDefault="00364040" w:rsidP="00364040">
            <w:pPr>
              <w:pStyle w:val="TableBodyTextMIRB"/>
            </w:pPr>
            <w:r>
              <w:t>Not applicable</w:t>
            </w:r>
          </w:p>
        </w:tc>
        <w:tc>
          <w:tcPr>
            <w:tcW w:w="1036" w:type="pct"/>
            <w:vAlign w:val="center"/>
          </w:tcPr>
          <w:p w14:paraId="6A75F608" w14:textId="77777777" w:rsidR="00364040" w:rsidRPr="006E3D88" w:rsidRDefault="00364040" w:rsidP="00364040">
            <w:pPr>
              <w:pStyle w:val="TableBodyTextMIRB"/>
            </w:pPr>
            <w:r w:rsidRPr="006E3D88">
              <w:t>ÉCH</w:t>
            </w:r>
          </w:p>
        </w:tc>
        <w:tc>
          <w:tcPr>
            <w:tcW w:w="946" w:type="pct"/>
            <w:vAlign w:val="center"/>
          </w:tcPr>
          <w:p w14:paraId="4A6C8F29" w14:textId="77777777" w:rsidR="00364040" w:rsidRPr="006E3D88" w:rsidRDefault="00364040" w:rsidP="00364040">
            <w:pPr>
              <w:pStyle w:val="TableBodyTextMIRB"/>
            </w:pPr>
            <w:r>
              <w:t>Not applicable</w:t>
            </w:r>
          </w:p>
        </w:tc>
        <w:tc>
          <w:tcPr>
            <w:tcW w:w="901" w:type="pct"/>
            <w:vAlign w:val="center"/>
          </w:tcPr>
          <w:p w14:paraId="41BCF435" w14:textId="77777777" w:rsidR="00364040" w:rsidRDefault="00364040" w:rsidP="00364040">
            <w:pPr>
              <w:pStyle w:val="TableBodyTextMIRB"/>
            </w:pPr>
            <w:r w:rsidRPr="00157059">
              <w:t>Not applicable</w:t>
            </w:r>
          </w:p>
        </w:tc>
      </w:tr>
      <w:tr w:rsidR="00364040" w14:paraId="340E504B" w14:textId="77777777" w:rsidTr="00364040">
        <w:trPr>
          <w:cantSplit/>
        </w:trPr>
        <w:tc>
          <w:tcPr>
            <w:tcW w:w="1126" w:type="pct"/>
            <w:vAlign w:val="center"/>
          </w:tcPr>
          <w:p w14:paraId="2FFDCBE0" w14:textId="77777777" w:rsidR="00364040" w:rsidRPr="006E3D88" w:rsidRDefault="00364040" w:rsidP="00364040">
            <w:pPr>
              <w:pStyle w:val="TableBodyTextMIRB"/>
            </w:pPr>
            <w:r w:rsidRPr="006E3D88">
              <w:t>Île</w:t>
            </w:r>
          </w:p>
        </w:tc>
        <w:tc>
          <w:tcPr>
            <w:tcW w:w="991" w:type="pct"/>
            <w:vAlign w:val="center"/>
          </w:tcPr>
          <w:p w14:paraId="36832AF7" w14:textId="77777777" w:rsidR="00364040" w:rsidRPr="006E3D88" w:rsidRDefault="00364040" w:rsidP="00364040">
            <w:pPr>
              <w:pStyle w:val="TableBodyTextMIRB"/>
            </w:pPr>
            <w:r>
              <w:t>Not applicable</w:t>
            </w:r>
          </w:p>
        </w:tc>
        <w:tc>
          <w:tcPr>
            <w:tcW w:w="1036" w:type="pct"/>
            <w:vAlign w:val="center"/>
          </w:tcPr>
          <w:p w14:paraId="6114105B" w14:textId="77777777" w:rsidR="00364040" w:rsidRPr="006E3D88" w:rsidRDefault="00364040" w:rsidP="00364040">
            <w:pPr>
              <w:pStyle w:val="TableBodyTextMIRB"/>
            </w:pPr>
            <w:r w:rsidRPr="006E3D88">
              <w:t>ÎLE</w:t>
            </w:r>
          </w:p>
        </w:tc>
        <w:tc>
          <w:tcPr>
            <w:tcW w:w="946" w:type="pct"/>
            <w:vAlign w:val="center"/>
          </w:tcPr>
          <w:p w14:paraId="59C46FF6" w14:textId="77777777" w:rsidR="00364040" w:rsidRDefault="00364040" w:rsidP="00364040">
            <w:pPr>
              <w:pStyle w:val="TableBodyTextMIRB"/>
            </w:pPr>
            <w:r>
              <w:t>Not applicable</w:t>
            </w:r>
          </w:p>
        </w:tc>
        <w:tc>
          <w:tcPr>
            <w:tcW w:w="901" w:type="pct"/>
            <w:vAlign w:val="center"/>
          </w:tcPr>
          <w:p w14:paraId="600828B3" w14:textId="77777777" w:rsidR="00364040" w:rsidRDefault="00364040" w:rsidP="00364040">
            <w:pPr>
              <w:pStyle w:val="TableBodyTextMIRB"/>
            </w:pPr>
            <w:r w:rsidRPr="00157059">
              <w:t>Not applicable</w:t>
            </w:r>
          </w:p>
        </w:tc>
      </w:tr>
    </w:tbl>
    <w:p w14:paraId="242B0AFD" w14:textId="77777777" w:rsidR="00364040" w:rsidRDefault="00364040" w:rsidP="005D3BBC">
      <w:pPr>
        <w:pStyle w:val="BodyAccessibleTextMIRB"/>
      </w:pPr>
      <w:r>
        <w:br w:type="page"/>
      </w:r>
    </w:p>
    <w:p w14:paraId="2251592A" w14:textId="77777777" w:rsidR="00364040" w:rsidRPr="00DA48F2" w:rsidRDefault="00364040" w:rsidP="00364040">
      <w:pPr>
        <w:pStyle w:val="Heading2MIRB"/>
        <w:rPr>
          <w:color w:val="244061"/>
        </w:rPr>
      </w:pPr>
      <w:bookmarkStart w:id="77" w:name="ORN_STRUCTURE_TYPE_LIST"/>
      <w:bookmarkStart w:id="78" w:name="_Toc196317692"/>
      <w:r w:rsidRPr="00DA48F2">
        <w:rPr>
          <w:color w:val="244061"/>
        </w:rPr>
        <w:lastRenderedPageBreak/>
        <w:t>ORN_STRUCTURE_TYPE_LIST</w:t>
      </w:r>
      <w:bookmarkEnd w:id="78"/>
    </w:p>
    <w:bookmarkEnd w:id="77"/>
    <w:p w14:paraId="25D65E27" w14:textId="77777777" w:rsidR="00364040" w:rsidRDefault="00364040" w:rsidP="00364040">
      <w:pPr>
        <w:pStyle w:val="BodyAccessibleTextMIRB"/>
      </w:pPr>
      <w:r>
        <w:t>List of valid structure types.</w:t>
      </w:r>
    </w:p>
    <w:tbl>
      <w:tblPr>
        <w:tblStyle w:val="TableGrid1"/>
        <w:tblW w:w="5000" w:type="pct"/>
        <w:tblLook w:val="04A0" w:firstRow="1" w:lastRow="0" w:firstColumn="1" w:lastColumn="0" w:noHBand="0" w:noVBand="1"/>
        <w:tblCaption w:val="Table: ORN_STRUCTURE_TYPE_LIST"/>
        <w:tblDescription w:val="The ORN_STRUCTURE_TYPE_LIST lookup table and attributes."/>
      </w:tblPr>
      <w:tblGrid>
        <w:gridCol w:w="2977"/>
        <w:gridCol w:w="2084"/>
        <w:gridCol w:w="1430"/>
        <w:gridCol w:w="1777"/>
        <w:gridCol w:w="2522"/>
      </w:tblGrid>
      <w:tr w:rsidR="00364040" w:rsidRPr="00642EC3" w14:paraId="26BA4B14" w14:textId="77777777" w:rsidTr="00364040">
        <w:trPr>
          <w:cantSplit/>
          <w:trHeight w:val="432"/>
          <w:tblHeader/>
        </w:trPr>
        <w:tc>
          <w:tcPr>
            <w:tcW w:w="1351" w:type="pct"/>
            <w:vAlign w:val="center"/>
          </w:tcPr>
          <w:p w14:paraId="2BE6B2FE" w14:textId="77777777" w:rsidR="00364040" w:rsidRPr="00642EC3" w:rsidRDefault="00364040" w:rsidP="00364040">
            <w:pPr>
              <w:pStyle w:val="TableHeaderRowTextMIRB"/>
            </w:pPr>
            <w:r w:rsidRPr="00642EC3">
              <w:t>Column Name</w:t>
            </w:r>
          </w:p>
        </w:tc>
        <w:tc>
          <w:tcPr>
            <w:tcW w:w="946" w:type="pct"/>
            <w:vAlign w:val="center"/>
          </w:tcPr>
          <w:p w14:paraId="4C6D9649" w14:textId="77777777" w:rsidR="00364040" w:rsidRPr="00642EC3" w:rsidRDefault="00364040" w:rsidP="00364040">
            <w:pPr>
              <w:pStyle w:val="TableHeaderRowTextMIRB"/>
            </w:pPr>
            <w:r w:rsidRPr="00642EC3">
              <w:t>Column Type</w:t>
            </w:r>
          </w:p>
        </w:tc>
        <w:tc>
          <w:tcPr>
            <w:tcW w:w="649" w:type="pct"/>
            <w:vAlign w:val="center"/>
          </w:tcPr>
          <w:p w14:paraId="232B4A75" w14:textId="77777777" w:rsidR="00364040" w:rsidRPr="00642EC3" w:rsidRDefault="00364040" w:rsidP="00364040">
            <w:pPr>
              <w:pStyle w:val="TableHeaderRowTextMIRB"/>
            </w:pPr>
            <w:r w:rsidRPr="00642EC3">
              <w:t>Mandatory</w:t>
            </w:r>
          </w:p>
        </w:tc>
        <w:tc>
          <w:tcPr>
            <w:tcW w:w="807" w:type="pct"/>
            <w:vAlign w:val="center"/>
          </w:tcPr>
          <w:p w14:paraId="4ED43F79" w14:textId="77777777" w:rsidR="00364040" w:rsidRPr="00642EC3" w:rsidRDefault="00364040" w:rsidP="00364040">
            <w:pPr>
              <w:pStyle w:val="TableHeaderRowTextMIRB"/>
            </w:pPr>
            <w:r w:rsidRPr="00642EC3">
              <w:t>Short Name</w:t>
            </w:r>
          </w:p>
        </w:tc>
        <w:tc>
          <w:tcPr>
            <w:tcW w:w="1247" w:type="pct"/>
            <w:vAlign w:val="center"/>
          </w:tcPr>
          <w:p w14:paraId="3F93DE0C" w14:textId="77777777" w:rsidR="00364040" w:rsidRPr="00642EC3" w:rsidRDefault="00364040" w:rsidP="00364040">
            <w:pPr>
              <w:pStyle w:val="TableHeaderRowTextMIRB"/>
            </w:pPr>
            <w:r>
              <w:t>Description</w:t>
            </w:r>
          </w:p>
        </w:tc>
      </w:tr>
      <w:tr w:rsidR="00364040" w:rsidRPr="00642EC3" w14:paraId="5635A6E8" w14:textId="77777777" w:rsidTr="00364040">
        <w:trPr>
          <w:cantSplit/>
          <w:trHeight w:val="432"/>
        </w:trPr>
        <w:tc>
          <w:tcPr>
            <w:tcW w:w="1351" w:type="pct"/>
            <w:vAlign w:val="center"/>
          </w:tcPr>
          <w:p w14:paraId="53DEF423" w14:textId="77777777" w:rsidR="00364040" w:rsidRPr="006D3215" w:rsidRDefault="00364040" w:rsidP="00364040">
            <w:pPr>
              <w:pStyle w:val="TableColumnNameMIRB"/>
            </w:pPr>
            <w:r w:rsidRPr="006D3215">
              <w:t>STRUCTURE_TYPE</w:t>
            </w:r>
          </w:p>
        </w:tc>
        <w:tc>
          <w:tcPr>
            <w:tcW w:w="946" w:type="pct"/>
            <w:vAlign w:val="center"/>
          </w:tcPr>
          <w:p w14:paraId="2B48D38F" w14:textId="77777777" w:rsidR="00364040" w:rsidRPr="006D3215" w:rsidRDefault="00364040" w:rsidP="00364040">
            <w:pPr>
              <w:pStyle w:val="TableBodyTextMIRB"/>
            </w:pPr>
            <w:r w:rsidRPr="006D3215">
              <w:t>VARCHAR2(30)</w:t>
            </w:r>
          </w:p>
        </w:tc>
        <w:tc>
          <w:tcPr>
            <w:tcW w:w="649" w:type="pct"/>
            <w:vAlign w:val="center"/>
          </w:tcPr>
          <w:p w14:paraId="23E8DD8F" w14:textId="77777777" w:rsidR="00364040" w:rsidRPr="006D3215" w:rsidRDefault="00364040" w:rsidP="00364040">
            <w:pPr>
              <w:pStyle w:val="TableBodyTextMIRB"/>
            </w:pPr>
            <w:r w:rsidRPr="006D3215">
              <w:t>Yes</w:t>
            </w:r>
          </w:p>
        </w:tc>
        <w:tc>
          <w:tcPr>
            <w:tcW w:w="807" w:type="pct"/>
            <w:vAlign w:val="center"/>
          </w:tcPr>
          <w:p w14:paraId="37886ACD" w14:textId="77777777" w:rsidR="00364040" w:rsidRPr="006D3215" w:rsidRDefault="00364040" w:rsidP="00364040">
            <w:pPr>
              <w:pStyle w:val="TableBodyTextMIRB"/>
            </w:pPr>
            <w:r w:rsidRPr="006D3215">
              <w:t>STRUCT_T</w:t>
            </w:r>
          </w:p>
        </w:tc>
        <w:tc>
          <w:tcPr>
            <w:tcW w:w="1247" w:type="pct"/>
            <w:vAlign w:val="center"/>
          </w:tcPr>
          <w:p w14:paraId="077608A0" w14:textId="77777777" w:rsidR="00364040" w:rsidRPr="006D3215" w:rsidRDefault="00364040" w:rsidP="00364040">
            <w:pPr>
              <w:pStyle w:val="TableBodyTextMIRB"/>
            </w:pPr>
            <w:r w:rsidRPr="006D3215">
              <w:t>The classification of a structure, that exists on a road element and is managed as a linear event.</w:t>
            </w:r>
          </w:p>
        </w:tc>
      </w:tr>
      <w:tr w:rsidR="00364040" w:rsidRPr="00642EC3" w14:paraId="27A7E226" w14:textId="77777777" w:rsidTr="00364040">
        <w:trPr>
          <w:cantSplit/>
          <w:trHeight w:val="432"/>
        </w:trPr>
        <w:tc>
          <w:tcPr>
            <w:tcW w:w="1351" w:type="pct"/>
            <w:vAlign w:val="center"/>
          </w:tcPr>
          <w:p w14:paraId="635108BE" w14:textId="77777777" w:rsidR="00364040" w:rsidRDefault="00364040" w:rsidP="00364040">
            <w:pPr>
              <w:pStyle w:val="TableColumnNameMIRB"/>
            </w:pPr>
            <w:r w:rsidRPr="006D3215">
              <w:t>STRUCTURE_TYPE_</w:t>
            </w:r>
          </w:p>
          <w:p w14:paraId="36C94188" w14:textId="77777777" w:rsidR="00364040" w:rsidRPr="006D3215" w:rsidRDefault="00364040" w:rsidP="00364040">
            <w:pPr>
              <w:pStyle w:val="TableColumnNameMIRB"/>
            </w:pPr>
            <w:r w:rsidRPr="006D3215">
              <w:t>DESCR</w:t>
            </w:r>
          </w:p>
        </w:tc>
        <w:tc>
          <w:tcPr>
            <w:tcW w:w="946" w:type="pct"/>
            <w:vAlign w:val="center"/>
          </w:tcPr>
          <w:p w14:paraId="61E3D672" w14:textId="77777777" w:rsidR="00364040" w:rsidRPr="006D3215" w:rsidRDefault="00364040" w:rsidP="00364040">
            <w:pPr>
              <w:pStyle w:val="TableBodyTextMIRB"/>
            </w:pPr>
            <w:r w:rsidRPr="006D3215">
              <w:t>VARCHAR2(250)</w:t>
            </w:r>
          </w:p>
        </w:tc>
        <w:tc>
          <w:tcPr>
            <w:tcW w:w="649" w:type="pct"/>
            <w:vAlign w:val="center"/>
          </w:tcPr>
          <w:p w14:paraId="7CA6BDA9" w14:textId="77777777" w:rsidR="00364040" w:rsidRPr="006D3215" w:rsidRDefault="00364040" w:rsidP="00364040">
            <w:pPr>
              <w:pStyle w:val="TableBodyTextMIRB"/>
            </w:pPr>
            <w:r w:rsidRPr="006D3215">
              <w:t>Yes</w:t>
            </w:r>
          </w:p>
        </w:tc>
        <w:tc>
          <w:tcPr>
            <w:tcW w:w="807" w:type="pct"/>
            <w:vAlign w:val="center"/>
          </w:tcPr>
          <w:p w14:paraId="23C6EBF7" w14:textId="77777777" w:rsidR="00364040" w:rsidRPr="006D3215" w:rsidRDefault="00364040" w:rsidP="00364040">
            <w:pPr>
              <w:pStyle w:val="TableBodyTextMIRB"/>
            </w:pPr>
            <w:r w:rsidRPr="006D3215">
              <w:t>STRUCT_T_D</w:t>
            </w:r>
          </w:p>
        </w:tc>
        <w:tc>
          <w:tcPr>
            <w:tcW w:w="1247" w:type="pct"/>
            <w:vAlign w:val="center"/>
          </w:tcPr>
          <w:p w14:paraId="2157280B" w14:textId="77777777" w:rsidR="00364040" w:rsidRPr="006D3215" w:rsidRDefault="00364040" w:rsidP="00364040">
            <w:pPr>
              <w:pStyle w:val="TableBodyTextMIRB"/>
            </w:pPr>
            <w:r w:rsidRPr="006D3215">
              <w:t>A description of the structure type.</w:t>
            </w:r>
          </w:p>
        </w:tc>
      </w:tr>
      <w:tr w:rsidR="00364040" w:rsidRPr="00642EC3" w14:paraId="5C9ABEDB" w14:textId="77777777" w:rsidTr="00364040">
        <w:trPr>
          <w:cantSplit/>
          <w:trHeight w:val="432"/>
        </w:trPr>
        <w:tc>
          <w:tcPr>
            <w:tcW w:w="1351" w:type="pct"/>
            <w:vAlign w:val="center"/>
          </w:tcPr>
          <w:p w14:paraId="6E9B8F76" w14:textId="77777777" w:rsidR="00364040" w:rsidRPr="006D3215" w:rsidRDefault="00364040" w:rsidP="00364040">
            <w:pPr>
              <w:pStyle w:val="TableColumnNameMIRB"/>
            </w:pPr>
            <w:r w:rsidRPr="006D3215">
              <w:t>NRN_STRUCTURETYPE</w:t>
            </w:r>
          </w:p>
        </w:tc>
        <w:tc>
          <w:tcPr>
            <w:tcW w:w="946" w:type="pct"/>
            <w:vAlign w:val="center"/>
          </w:tcPr>
          <w:p w14:paraId="60DBA2E4" w14:textId="77777777" w:rsidR="00364040" w:rsidRPr="006D3215" w:rsidRDefault="00364040" w:rsidP="00364040">
            <w:pPr>
              <w:pStyle w:val="TableBodyTextMIRB"/>
            </w:pPr>
            <w:r w:rsidRPr="006D3215">
              <w:t>NUMBER(3,0)</w:t>
            </w:r>
          </w:p>
        </w:tc>
        <w:tc>
          <w:tcPr>
            <w:tcW w:w="649" w:type="pct"/>
            <w:vAlign w:val="center"/>
          </w:tcPr>
          <w:p w14:paraId="6504FCF0" w14:textId="77777777" w:rsidR="00364040" w:rsidRPr="006D3215" w:rsidRDefault="00364040" w:rsidP="00364040">
            <w:pPr>
              <w:pStyle w:val="TableBodyTextMIRB"/>
            </w:pPr>
            <w:r w:rsidRPr="006D3215">
              <w:t>No</w:t>
            </w:r>
          </w:p>
        </w:tc>
        <w:tc>
          <w:tcPr>
            <w:tcW w:w="807" w:type="pct"/>
            <w:vAlign w:val="center"/>
          </w:tcPr>
          <w:p w14:paraId="0B68638C" w14:textId="77777777" w:rsidR="00364040" w:rsidRPr="006D3215" w:rsidRDefault="00364040" w:rsidP="00364040">
            <w:pPr>
              <w:pStyle w:val="TableBodyTextMIRB"/>
            </w:pPr>
            <w:r w:rsidRPr="006D3215">
              <w:t>NRN_CODE</w:t>
            </w:r>
          </w:p>
        </w:tc>
        <w:tc>
          <w:tcPr>
            <w:tcW w:w="1247" w:type="pct"/>
            <w:vAlign w:val="center"/>
          </w:tcPr>
          <w:p w14:paraId="3EBFBBF7" w14:textId="77777777" w:rsidR="00364040" w:rsidRPr="006D3215" w:rsidRDefault="00364040" w:rsidP="00364040">
            <w:pPr>
              <w:pStyle w:val="TableBodyTextMIRB"/>
            </w:pPr>
            <w:r w:rsidRPr="006D3215">
              <w:t>Structure type assigned to support the National Road Network (NRN).</w:t>
            </w:r>
          </w:p>
        </w:tc>
      </w:tr>
      <w:tr w:rsidR="00364040" w:rsidRPr="00642EC3" w14:paraId="0F72B022" w14:textId="77777777" w:rsidTr="00364040">
        <w:trPr>
          <w:cantSplit/>
          <w:trHeight w:val="432"/>
        </w:trPr>
        <w:tc>
          <w:tcPr>
            <w:tcW w:w="1351" w:type="pct"/>
            <w:vAlign w:val="center"/>
          </w:tcPr>
          <w:p w14:paraId="3798C661" w14:textId="77777777" w:rsidR="00364040" w:rsidRPr="006D3215" w:rsidRDefault="00364040" w:rsidP="00364040">
            <w:pPr>
              <w:pStyle w:val="TableColumnNameMIRB"/>
            </w:pPr>
            <w:r w:rsidRPr="006D3215">
              <w:t>EFFECTIVE_DATETIME</w:t>
            </w:r>
          </w:p>
        </w:tc>
        <w:tc>
          <w:tcPr>
            <w:tcW w:w="946" w:type="pct"/>
            <w:vAlign w:val="center"/>
          </w:tcPr>
          <w:p w14:paraId="7AFF4383" w14:textId="77777777" w:rsidR="00364040" w:rsidRPr="006D3215" w:rsidRDefault="00364040" w:rsidP="00364040">
            <w:pPr>
              <w:pStyle w:val="TableBodyTextMIRB"/>
            </w:pPr>
            <w:r w:rsidRPr="006D3215">
              <w:t>DATE</w:t>
            </w:r>
          </w:p>
        </w:tc>
        <w:tc>
          <w:tcPr>
            <w:tcW w:w="649" w:type="pct"/>
            <w:vAlign w:val="center"/>
          </w:tcPr>
          <w:p w14:paraId="2DCDF559" w14:textId="77777777" w:rsidR="00364040" w:rsidRPr="006D3215" w:rsidRDefault="00364040" w:rsidP="00364040">
            <w:pPr>
              <w:pStyle w:val="TableBodyTextMIRB"/>
            </w:pPr>
            <w:r w:rsidRPr="006D3215">
              <w:t>Yes</w:t>
            </w:r>
          </w:p>
        </w:tc>
        <w:tc>
          <w:tcPr>
            <w:tcW w:w="807" w:type="pct"/>
            <w:vAlign w:val="center"/>
          </w:tcPr>
          <w:p w14:paraId="514A1B71" w14:textId="77777777" w:rsidR="00364040" w:rsidRPr="006D3215" w:rsidRDefault="00364040" w:rsidP="00364040">
            <w:pPr>
              <w:pStyle w:val="TableBodyTextMIRB"/>
            </w:pPr>
            <w:r w:rsidRPr="006D3215">
              <w:t>EFF_DATE</w:t>
            </w:r>
          </w:p>
        </w:tc>
        <w:tc>
          <w:tcPr>
            <w:tcW w:w="1247" w:type="pct"/>
            <w:vAlign w:val="center"/>
          </w:tcPr>
          <w:p w14:paraId="230B9C2A" w14:textId="77777777" w:rsidR="00364040" w:rsidRPr="006D3215" w:rsidRDefault="00364040" w:rsidP="00364040">
            <w:pPr>
              <w:pStyle w:val="TableBodyTextMIRB"/>
            </w:pPr>
            <w:r w:rsidRPr="006D3215">
              <w:t>Date/time the record was created or last modified in the source database.</w:t>
            </w:r>
          </w:p>
        </w:tc>
      </w:tr>
      <w:tr w:rsidR="00364040" w:rsidRPr="00642EC3" w14:paraId="7A407FB9" w14:textId="77777777" w:rsidTr="00364040">
        <w:trPr>
          <w:cantSplit/>
          <w:trHeight w:val="432"/>
        </w:trPr>
        <w:tc>
          <w:tcPr>
            <w:tcW w:w="1351" w:type="pct"/>
            <w:vAlign w:val="center"/>
          </w:tcPr>
          <w:p w14:paraId="3DDBB6A8" w14:textId="77777777" w:rsidR="00364040" w:rsidRPr="006D3215" w:rsidRDefault="00364040" w:rsidP="00364040">
            <w:pPr>
              <w:pStyle w:val="TableColumnNameMIRB"/>
            </w:pPr>
            <w:r w:rsidRPr="006D3215">
              <w:t>EXPIRY_DATETIME</w:t>
            </w:r>
          </w:p>
        </w:tc>
        <w:tc>
          <w:tcPr>
            <w:tcW w:w="946" w:type="pct"/>
            <w:vAlign w:val="center"/>
          </w:tcPr>
          <w:p w14:paraId="30FB2E9D" w14:textId="77777777" w:rsidR="00364040" w:rsidRPr="006D3215" w:rsidRDefault="00364040" w:rsidP="00364040">
            <w:pPr>
              <w:pStyle w:val="TableBodyTextMIRB"/>
            </w:pPr>
            <w:r w:rsidRPr="006D3215">
              <w:t>DATE</w:t>
            </w:r>
          </w:p>
        </w:tc>
        <w:tc>
          <w:tcPr>
            <w:tcW w:w="649" w:type="pct"/>
            <w:vAlign w:val="center"/>
          </w:tcPr>
          <w:p w14:paraId="2F37FFDF" w14:textId="77777777" w:rsidR="00364040" w:rsidRPr="006D3215" w:rsidRDefault="00364040" w:rsidP="00364040">
            <w:pPr>
              <w:pStyle w:val="TableBodyTextMIRB"/>
            </w:pPr>
            <w:r w:rsidRPr="006D3215">
              <w:t>No</w:t>
            </w:r>
          </w:p>
        </w:tc>
        <w:tc>
          <w:tcPr>
            <w:tcW w:w="807" w:type="pct"/>
            <w:vAlign w:val="center"/>
          </w:tcPr>
          <w:p w14:paraId="125FE8C1" w14:textId="77777777" w:rsidR="00364040" w:rsidRPr="006D3215" w:rsidRDefault="00364040" w:rsidP="00364040">
            <w:pPr>
              <w:pStyle w:val="TableBodyTextMIRB"/>
            </w:pPr>
            <w:r w:rsidRPr="006D3215">
              <w:t>EXP_DATE</w:t>
            </w:r>
          </w:p>
        </w:tc>
        <w:tc>
          <w:tcPr>
            <w:tcW w:w="1247" w:type="pct"/>
            <w:vAlign w:val="center"/>
          </w:tcPr>
          <w:p w14:paraId="0470E652" w14:textId="77777777" w:rsidR="00364040" w:rsidRPr="006D3215" w:rsidRDefault="00364040" w:rsidP="00364040">
            <w:pPr>
              <w:pStyle w:val="TableBodyTextMIRB"/>
            </w:pPr>
            <w:r w:rsidRPr="006D3215">
              <w:t>Date/time that the record was expired from use.</w:t>
            </w:r>
          </w:p>
        </w:tc>
      </w:tr>
    </w:tbl>
    <w:p w14:paraId="1770D54B" w14:textId="77777777" w:rsidR="00364040" w:rsidRPr="00364040" w:rsidRDefault="00364040" w:rsidP="00364040">
      <w:pPr>
        <w:pStyle w:val="BodyAccessibleTextMIRB"/>
        <w:spacing w:before="240"/>
        <w:jc w:val="center"/>
        <w:rPr>
          <w:b/>
          <w:bCs/>
        </w:rPr>
      </w:pPr>
      <w:r w:rsidRPr="00364040">
        <w:rPr>
          <w:b/>
          <w:bCs/>
        </w:rPr>
        <w:t>ORN_STRUCTURE_TYPE_LIST Permissible Values</w:t>
      </w:r>
    </w:p>
    <w:tbl>
      <w:tblPr>
        <w:tblStyle w:val="TableGrid1"/>
        <w:tblW w:w="5000" w:type="pct"/>
        <w:tblLook w:val="04A0" w:firstRow="1" w:lastRow="0" w:firstColumn="1" w:lastColumn="0" w:noHBand="0" w:noVBand="1"/>
        <w:tblCaption w:val="Permissible Values: ORN_STRUCTURE_TYPE_LIST"/>
        <w:tblDescription w:val="The table lists all allowed values for  ORN_STRUCTURE_TYPE_LIST."/>
      </w:tblPr>
      <w:tblGrid>
        <w:gridCol w:w="1873"/>
        <w:gridCol w:w="5448"/>
        <w:gridCol w:w="1696"/>
        <w:gridCol w:w="1773"/>
      </w:tblGrid>
      <w:tr w:rsidR="00364040" w:rsidRPr="00642EC3" w14:paraId="0D204A1A" w14:textId="77777777" w:rsidTr="00364040">
        <w:trPr>
          <w:cantSplit/>
          <w:trHeight w:val="432"/>
          <w:tblHeader/>
        </w:trPr>
        <w:tc>
          <w:tcPr>
            <w:tcW w:w="871" w:type="pct"/>
            <w:vAlign w:val="center"/>
          </w:tcPr>
          <w:p w14:paraId="5EB3661A" w14:textId="77777777" w:rsidR="00364040" w:rsidRPr="00642EC3" w:rsidRDefault="00364040" w:rsidP="00364040">
            <w:pPr>
              <w:pStyle w:val="TableHeaderRowTextMIRB"/>
            </w:pPr>
            <w:r w:rsidRPr="00642EC3">
              <w:t>STRUCTURE TYPE</w:t>
            </w:r>
          </w:p>
        </w:tc>
        <w:tc>
          <w:tcPr>
            <w:tcW w:w="2528" w:type="pct"/>
            <w:vAlign w:val="center"/>
          </w:tcPr>
          <w:p w14:paraId="2360D4B4" w14:textId="77777777" w:rsidR="00364040" w:rsidRPr="00642EC3" w:rsidRDefault="00364040" w:rsidP="00364040">
            <w:pPr>
              <w:pStyle w:val="TableHeaderRowTextMIRB"/>
            </w:pPr>
            <w:r w:rsidRPr="00642EC3">
              <w:t>STRUCTURE TYPE DESCR</w:t>
            </w:r>
          </w:p>
        </w:tc>
        <w:tc>
          <w:tcPr>
            <w:tcW w:w="776" w:type="pct"/>
            <w:vAlign w:val="center"/>
          </w:tcPr>
          <w:p w14:paraId="54CCCE63" w14:textId="77777777" w:rsidR="00364040" w:rsidRPr="00642EC3" w:rsidRDefault="00364040" w:rsidP="00364040">
            <w:pPr>
              <w:pStyle w:val="TableHeaderRowTextMIRB"/>
            </w:pPr>
            <w:r w:rsidRPr="00642EC3">
              <w:t>NRN STRUCTURE</w:t>
            </w:r>
            <w:r>
              <w:t xml:space="preserve"> </w:t>
            </w:r>
            <w:r w:rsidRPr="00642EC3">
              <w:t>TYPE</w:t>
            </w:r>
          </w:p>
        </w:tc>
        <w:tc>
          <w:tcPr>
            <w:tcW w:w="825" w:type="pct"/>
            <w:vAlign w:val="center"/>
          </w:tcPr>
          <w:p w14:paraId="5016935D" w14:textId="77777777" w:rsidR="00364040" w:rsidRPr="00642EC3" w:rsidRDefault="00364040" w:rsidP="00364040">
            <w:pPr>
              <w:pStyle w:val="TableHeaderRowTextMIRB"/>
            </w:pPr>
            <w:r w:rsidRPr="00642EC3">
              <w:t>EXPIRY</w:t>
            </w:r>
            <w:r>
              <w:t xml:space="preserve"> </w:t>
            </w:r>
            <w:r w:rsidRPr="00642EC3">
              <w:t>DATETIME</w:t>
            </w:r>
          </w:p>
        </w:tc>
      </w:tr>
      <w:tr w:rsidR="00364040" w:rsidRPr="00642EC3" w14:paraId="7C6F5551" w14:textId="77777777" w:rsidTr="00364040">
        <w:trPr>
          <w:cantSplit/>
          <w:trHeight w:val="432"/>
        </w:trPr>
        <w:tc>
          <w:tcPr>
            <w:tcW w:w="871" w:type="pct"/>
            <w:vAlign w:val="center"/>
          </w:tcPr>
          <w:p w14:paraId="2AC78FD4" w14:textId="77777777" w:rsidR="00364040" w:rsidRPr="00642EC3" w:rsidRDefault="00364040" w:rsidP="00364040">
            <w:pPr>
              <w:pStyle w:val="TableBodyTextMIRB"/>
            </w:pPr>
            <w:r w:rsidRPr="00642EC3">
              <w:t>Bridge Covered</w:t>
            </w:r>
          </w:p>
        </w:tc>
        <w:tc>
          <w:tcPr>
            <w:tcW w:w="2528" w:type="pct"/>
            <w:vAlign w:val="center"/>
          </w:tcPr>
          <w:p w14:paraId="44E57D53" w14:textId="77777777" w:rsidR="00364040" w:rsidRPr="00642EC3" w:rsidRDefault="00364040" w:rsidP="00364040">
            <w:pPr>
              <w:pStyle w:val="TableBodyTextMIRB"/>
            </w:pPr>
            <w:r w:rsidRPr="00642EC3">
              <w:t>Part of a road supporting the travel of motorized vehicles, built on a raised, covered structure and serving to span an obstacle, river</w:t>
            </w:r>
            <w:r>
              <w:t>, another road or railway, etc.</w:t>
            </w:r>
          </w:p>
        </w:tc>
        <w:tc>
          <w:tcPr>
            <w:tcW w:w="776" w:type="pct"/>
            <w:vAlign w:val="center"/>
          </w:tcPr>
          <w:p w14:paraId="3305B3AB" w14:textId="77777777" w:rsidR="00364040" w:rsidRPr="00642EC3" w:rsidRDefault="00364040" w:rsidP="00364040">
            <w:pPr>
              <w:pStyle w:val="TableBodyTextMIRB"/>
            </w:pPr>
            <w:r w:rsidRPr="00642EC3">
              <w:t>2</w:t>
            </w:r>
          </w:p>
        </w:tc>
        <w:tc>
          <w:tcPr>
            <w:tcW w:w="825" w:type="pct"/>
            <w:vAlign w:val="center"/>
          </w:tcPr>
          <w:p w14:paraId="7CCA6AC7" w14:textId="77777777" w:rsidR="00364040" w:rsidRDefault="00364040" w:rsidP="00364040">
            <w:pPr>
              <w:pStyle w:val="TableBodyTextMIRB"/>
            </w:pPr>
            <w:r w:rsidRPr="00BE685E">
              <w:t>Not applicable</w:t>
            </w:r>
          </w:p>
        </w:tc>
      </w:tr>
      <w:tr w:rsidR="00364040" w:rsidRPr="00642EC3" w14:paraId="2CC5113C" w14:textId="77777777" w:rsidTr="00364040">
        <w:trPr>
          <w:cantSplit/>
          <w:trHeight w:val="432"/>
        </w:trPr>
        <w:tc>
          <w:tcPr>
            <w:tcW w:w="871" w:type="pct"/>
            <w:vAlign w:val="center"/>
          </w:tcPr>
          <w:p w14:paraId="5628FC89" w14:textId="77777777" w:rsidR="00364040" w:rsidRPr="00642EC3" w:rsidRDefault="00364040" w:rsidP="00364040">
            <w:pPr>
              <w:pStyle w:val="TableBodyTextMIRB"/>
            </w:pPr>
            <w:r w:rsidRPr="00642EC3">
              <w:t>Bridge Moveable</w:t>
            </w:r>
          </w:p>
        </w:tc>
        <w:tc>
          <w:tcPr>
            <w:tcW w:w="2528" w:type="pct"/>
            <w:vAlign w:val="center"/>
          </w:tcPr>
          <w:p w14:paraId="7D6CF433" w14:textId="77777777" w:rsidR="00364040" w:rsidRPr="00642EC3" w:rsidRDefault="00364040" w:rsidP="00364040">
            <w:pPr>
              <w:pStyle w:val="TableBodyTextMIRB"/>
            </w:pPr>
            <w:r w:rsidRPr="00642EC3">
              <w:t>Part of a road supporting the travel of motorized vehicles, built on a moveable, raised structure and serving to span an obstacle, river</w:t>
            </w:r>
            <w:r>
              <w:t>,</w:t>
            </w:r>
            <w:r w:rsidRPr="00642EC3">
              <w:t xml:space="preserve"> another road or railway, etc. The moveable surface allows for the passage of vessels.</w:t>
            </w:r>
          </w:p>
        </w:tc>
        <w:tc>
          <w:tcPr>
            <w:tcW w:w="776" w:type="pct"/>
            <w:vAlign w:val="center"/>
          </w:tcPr>
          <w:p w14:paraId="57E13FF6" w14:textId="77777777" w:rsidR="00364040" w:rsidRPr="00642EC3" w:rsidRDefault="00364040" w:rsidP="00364040">
            <w:pPr>
              <w:pStyle w:val="TableBodyTextMIRB"/>
            </w:pPr>
            <w:r w:rsidRPr="00642EC3">
              <w:t>3</w:t>
            </w:r>
          </w:p>
        </w:tc>
        <w:tc>
          <w:tcPr>
            <w:tcW w:w="825" w:type="pct"/>
            <w:vAlign w:val="center"/>
          </w:tcPr>
          <w:p w14:paraId="775FAEE2" w14:textId="77777777" w:rsidR="00364040" w:rsidRDefault="00364040" w:rsidP="00364040">
            <w:pPr>
              <w:pStyle w:val="TableBodyTextMIRB"/>
            </w:pPr>
            <w:r w:rsidRPr="00BE685E">
              <w:t>Not applicable</w:t>
            </w:r>
          </w:p>
        </w:tc>
      </w:tr>
      <w:tr w:rsidR="00364040" w:rsidRPr="00642EC3" w14:paraId="1AA0E0AA" w14:textId="77777777" w:rsidTr="00364040">
        <w:trPr>
          <w:cantSplit/>
          <w:trHeight w:val="432"/>
        </w:trPr>
        <w:tc>
          <w:tcPr>
            <w:tcW w:w="871" w:type="pct"/>
            <w:vAlign w:val="center"/>
          </w:tcPr>
          <w:p w14:paraId="1F32EB76" w14:textId="77777777" w:rsidR="00364040" w:rsidRPr="00642EC3" w:rsidRDefault="00364040" w:rsidP="00364040">
            <w:pPr>
              <w:pStyle w:val="TableBodyTextMIRB"/>
            </w:pPr>
            <w:r w:rsidRPr="00642EC3">
              <w:t>Bridge</w:t>
            </w:r>
          </w:p>
        </w:tc>
        <w:tc>
          <w:tcPr>
            <w:tcW w:w="2528" w:type="pct"/>
            <w:vAlign w:val="center"/>
          </w:tcPr>
          <w:p w14:paraId="7F7FDE56" w14:textId="77777777" w:rsidR="00364040" w:rsidRPr="00642EC3" w:rsidRDefault="00364040" w:rsidP="00364040">
            <w:pPr>
              <w:pStyle w:val="TableBodyTextMIRB"/>
            </w:pPr>
            <w:r w:rsidRPr="00642EC3">
              <w:t>Part of a road supporting the travel of motorized vehicles, built on a raised structure and serving to span an obstacle, river</w:t>
            </w:r>
            <w:r>
              <w:t>,</w:t>
            </w:r>
            <w:r w:rsidRPr="00642EC3">
              <w:t xml:space="preserve"> another road or railway, etc., yet does not have a moveable surface or a building-like cover.</w:t>
            </w:r>
          </w:p>
        </w:tc>
        <w:tc>
          <w:tcPr>
            <w:tcW w:w="776" w:type="pct"/>
            <w:vAlign w:val="center"/>
          </w:tcPr>
          <w:p w14:paraId="67818C97" w14:textId="77777777" w:rsidR="00364040" w:rsidRPr="00642EC3" w:rsidRDefault="00364040" w:rsidP="00364040">
            <w:pPr>
              <w:pStyle w:val="TableBodyTextMIRB"/>
            </w:pPr>
            <w:r w:rsidRPr="00642EC3">
              <w:t>1</w:t>
            </w:r>
          </w:p>
        </w:tc>
        <w:tc>
          <w:tcPr>
            <w:tcW w:w="825" w:type="pct"/>
            <w:vAlign w:val="center"/>
          </w:tcPr>
          <w:p w14:paraId="6FFB66BA" w14:textId="77777777" w:rsidR="00364040" w:rsidRDefault="00364040" w:rsidP="00364040">
            <w:pPr>
              <w:pStyle w:val="TableBodyTextMIRB"/>
            </w:pPr>
            <w:r w:rsidRPr="00BE685E">
              <w:t>Not applicable</w:t>
            </w:r>
          </w:p>
        </w:tc>
      </w:tr>
      <w:tr w:rsidR="00364040" w:rsidRPr="00642EC3" w14:paraId="17A4A08E" w14:textId="77777777" w:rsidTr="00364040">
        <w:trPr>
          <w:cantSplit/>
          <w:trHeight w:val="432"/>
        </w:trPr>
        <w:tc>
          <w:tcPr>
            <w:tcW w:w="871" w:type="pct"/>
            <w:vAlign w:val="center"/>
          </w:tcPr>
          <w:p w14:paraId="28D78D3C" w14:textId="77777777" w:rsidR="00364040" w:rsidRPr="00642EC3" w:rsidRDefault="00364040" w:rsidP="00364040">
            <w:pPr>
              <w:pStyle w:val="TableBodyTextMIRB"/>
            </w:pPr>
            <w:r w:rsidRPr="00642EC3">
              <w:t>Dam</w:t>
            </w:r>
          </w:p>
        </w:tc>
        <w:tc>
          <w:tcPr>
            <w:tcW w:w="2528" w:type="pct"/>
            <w:vAlign w:val="center"/>
          </w:tcPr>
          <w:p w14:paraId="70520877" w14:textId="77777777" w:rsidR="00364040" w:rsidRPr="00642EC3" w:rsidRDefault="00364040" w:rsidP="00364040">
            <w:pPr>
              <w:pStyle w:val="TableBodyTextMIRB"/>
            </w:pPr>
            <w:r w:rsidRPr="00642EC3">
              <w:t>Part of a road supporting the travel of motorized vehicles, built across a waterway or floodway to control the flow of water.</w:t>
            </w:r>
          </w:p>
        </w:tc>
        <w:tc>
          <w:tcPr>
            <w:tcW w:w="776" w:type="pct"/>
            <w:vAlign w:val="center"/>
          </w:tcPr>
          <w:p w14:paraId="161BBCFC" w14:textId="77777777" w:rsidR="00364040" w:rsidRPr="00642EC3" w:rsidRDefault="00364040" w:rsidP="00364040">
            <w:pPr>
              <w:pStyle w:val="TableBodyTextMIRB"/>
            </w:pPr>
            <w:r w:rsidRPr="00642EC3">
              <w:t>7</w:t>
            </w:r>
          </w:p>
        </w:tc>
        <w:tc>
          <w:tcPr>
            <w:tcW w:w="825" w:type="pct"/>
            <w:vAlign w:val="center"/>
          </w:tcPr>
          <w:p w14:paraId="412DDDD9" w14:textId="77777777" w:rsidR="00364040" w:rsidRDefault="00364040" w:rsidP="00364040">
            <w:pPr>
              <w:pStyle w:val="TableBodyTextMIRB"/>
            </w:pPr>
            <w:r w:rsidRPr="00BE685E">
              <w:t>Not applicable</w:t>
            </w:r>
          </w:p>
        </w:tc>
      </w:tr>
      <w:tr w:rsidR="00364040" w:rsidRPr="00642EC3" w14:paraId="70E58B12" w14:textId="77777777" w:rsidTr="00364040">
        <w:trPr>
          <w:cantSplit/>
          <w:trHeight w:val="432"/>
        </w:trPr>
        <w:tc>
          <w:tcPr>
            <w:tcW w:w="871" w:type="pct"/>
            <w:vAlign w:val="center"/>
          </w:tcPr>
          <w:p w14:paraId="21B02F72" w14:textId="77777777" w:rsidR="00364040" w:rsidRPr="00642EC3" w:rsidRDefault="00364040" w:rsidP="00364040">
            <w:pPr>
              <w:pStyle w:val="TableBodyTextMIRB"/>
            </w:pPr>
            <w:r w:rsidRPr="00642EC3">
              <w:lastRenderedPageBreak/>
              <w:t xml:space="preserve">Tunnel  </w:t>
            </w:r>
          </w:p>
        </w:tc>
        <w:tc>
          <w:tcPr>
            <w:tcW w:w="2528" w:type="pct"/>
            <w:vAlign w:val="center"/>
          </w:tcPr>
          <w:p w14:paraId="7F18E34E" w14:textId="77777777" w:rsidR="00364040" w:rsidRPr="00642EC3" w:rsidRDefault="00364040" w:rsidP="00364040">
            <w:pPr>
              <w:pStyle w:val="TableBodyTextMIRB"/>
            </w:pPr>
            <w:r w:rsidRPr="00642EC3">
              <w:t xml:space="preserve">An enclosed man-made construction built to carry a transportation element through or below a natural feature or other obstruction.  </w:t>
            </w:r>
          </w:p>
        </w:tc>
        <w:tc>
          <w:tcPr>
            <w:tcW w:w="776" w:type="pct"/>
            <w:vAlign w:val="center"/>
          </w:tcPr>
          <w:p w14:paraId="78D51EB2" w14:textId="77777777" w:rsidR="00364040" w:rsidRPr="00642EC3" w:rsidRDefault="00364040" w:rsidP="00364040">
            <w:pPr>
              <w:pStyle w:val="TableBodyTextMIRB"/>
            </w:pPr>
            <w:r w:rsidRPr="00642EC3">
              <w:t>5</w:t>
            </w:r>
          </w:p>
        </w:tc>
        <w:tc>
          <w:tcPr>
            <w:tcW w:w="825" w:type="pct"/>
            <w:vAlign w:val="center"/>
          </w:tcPr>
          <w:p w14:paraId="23077A24" w14:textId="77777777" w:rsidR="00364040" w:rsidRDefault="00364040" w:rsidP="00364040">
            <w:pPr>
              <w:pStyle w:val="TableBodyTextMIRB"/>
            </w:pPr>
            <w:r w:rsidRPr="00BE685E">
              <w:t>Not applicable</w:t>
            </w:r>
          </w:p>
        </w:tc>
      </w:tr>
    </w:tbl>
    <w:p w14:paraId="31152322" w14:textId="77777777" w:rsidR="00364040" w:rsidRPr="00DA48F2" w:rsidRDefault="00364040" w:rsidP="00364040">
      <w:pPr>
        <w:pStyle w:val="Heading2MIRB"/>
        <w:rPr>
          <w:color w:val="244061"/>
        </w:rPr>
      </w:pPr>
      <w:bookmarkStart w:id="79" w:name="ORN_SURFACE_TYPE_LIST"/>
      <w:bookmarkStart w:id="80" w:name="_Toc196317693"/>
      <w:r w:rsidRPr="00DA48F2">
        <w:rPr>
          <w:color w:val="244061"/>
        </w:rPr>
        <w:t>ORN_SURFACE_TYPE_LIST</w:t>
      </w:r>
      <w:bookmarkEnd w:id="80"/>
    </w:p>
    <w:bookmarkEnd w:id="79"/>
    <w:p w14:paraId="12F190EB" w14:textId="77777777" w:rsidR="00364040" w:rsidRDefault="00364040" w:rsidP="00364040">
      <w:pPr>
        <w:pStyle w:val="BodyAccessibleTextMIRB"/>
      </w:pPr>
      <w:r>
        <w:t>List of valid surface types.</w:t>
      </w:r>
    </w:p>
    <w:tbl>
      <w:tblPr>
        <w:tblStyle w:val="TableGrid1"/>
        <w:tblW w:w="5000" w:type="pct"/>
        <w:tblLook w:val="04A0" w:firstRow="1" w:lastRow="0" w:firstColumn="1" w:lastColumn="0" w:noHBand="0" w:noVBand="1"/>
        <w:tblCaption w:val="Table: ORN_SURFACE_TYPE_LIST"/>
        <w:tblDescription w:val="The ORN_SURFACE_TYPE_LIST lookup table and attributes."/>
      </w:tblPr>
      <w:tblGrid>
        <w:gridCol w:w="2523"/>
        <w:gridCol w:w="2084"/>
        <w:gridCol w:w="1430"/>
        <w:gridCol w:w="1670"/>
        <w:gridCol w:w="3083"/>
      </w:tblGrid>
      <w:tr w:rsidR="00364040" w:rsidRPr="00642EC3" w14:paraId="0B162BFD" w14:textId="77777777" w:rsidTr="00364040">
        <w:trPr>
          <w:cantSplit/>
          <w:trHeight w:val="432"/>
          <w:tblHeader/>
        </w:trPr>
        <w:tc>
          <w:tcPr>
            <w:tcW w:w="1194" w:type="pct"/>
            <w:vAlign w:val="center"/>
          </w:tcPr>
          <w:p w14:paraId="5851385F" w14:textId="77777777" w:rsidR="00364040" w:rsidRPr="00642EC3" w:rsidRDefault="00364040" w:rsidP="00364040">
            <w:pPr>
              <w:pStyle w:val="TableHeaderRowTextMIRB"/>
            </w:pPr>
            <w:r w:rsidRPr="00642EC3">
              <w:t>Column Name</w:t>
            </w:r>
          </w:p>
        </w:tc>
        <w:tc>
          <w:tcPr>
            <w:tcW w:w="946" w:type="pct"/>
            <w:vAlign w:val="center"/>
          </w:tcPr>
          <w:p w14:paraId="3EEC8CC6" w14:textId="77777777" w:rsidR="00364040" w:rsidRPr="00642EC3" w:rsidRDefault="00364040" w:rsidP="00364040">
            <w:pPr>
              <w:pStyle w:val="TableHeaderRowTextMIRB"/>
            </w:pPr>
            <w:r w:rsidRPr="00642EC3">
              <w:t>Column Type</w:t>
            </w:r>
          </w:p>
        </w:tc>
        <w:tc>
          <w:tcPr>
            <w:tcW w:w="649" w:type="pct"/>
            <w:vAlign w:val="center"/>
          </w:tcPr>
          <w:p w14:paraId="13E14FDD" w14:textId="77777777" w:rsidR="00364040" w:rsidRPr="00642EC3" w:rsidRDefault="00364040" w:rsidP="00364040">
            <w:pPr>
              <w:pStyle w:val="TableHeaderRowTextMIRB"/>
            </w:pPr>
            <w:r w:rsidRPr="00642EC3">
              <w:t>Mandatory</w:t>
            </w:r>
          </w:p>
        </w:tc>
        <w:tc>
          <w:tcPr>
            <w:tcW w:w="758" w:type="pct"/>
            <w:vAlign w:val="center"/>
          </w:tcPr>
          <w:p w14:paraId="45C19326" w14:textId="77777777" w:rsidR="00364040" w:rsidRPr="00642EC3" w:rsidRDefault="00364040" w:rsidP="00364040">
            <w:pPr>
              <w:pStyle w:val="TableHeaderRowTextMIRB"/>
            </w:pPr>
            <w:r w:rsidRPr="00642EC3">
              <w:t>Short Name</w:t>
            </w:r>
          </w:p>
        </w:tc>
        <w:tc>
          <w:tcPr>
            <w:tcW w:w="1453" w:type="pct"/>
            <w:vAlign w:val="center"/>
          </w:tcPr>
          <w:p w14:paraId="2E36E5AF" w14:textId="77777777" w:rsidR="00364040" w:rsidRPr="00642EC3" w:rsidRDefault="00364040" w:rsidP="00364040">
            <w:pPr>
              <w:pStyle w:val="TableHeaderRowTextMIRB"/>
            </w:pPr>
            <w:r>
              <w:t>Description</w:t>
            </w:r>
          </w:p>
        </w:tc>
      </w:tr>
      <w:tr w:rsidR="00364040" w:rsidRPr="00642EC3" w14:paraId="22877473" w14:textId="77777777" w:rsidTr="00364040">
        <w:trPr>
          <w:cantSplit/>
          <w:trHeight w:val="432"/>
        </w:trPr>
        <w:tc>
          <w:tcPr>
            <w:tcW w:w="1194" w:type="pct"/>
            <w:vAlign w:val="center"/>
          </w:tcPr>
          <w:p w14:paraId="6CA25256" w14:textId="77777777" w:rsidR="00364040" w:rsidRPr="00FD3B0B" w:rsidRDefault="00364040" w:rsidP="00364040">
            <w:pPr>
              <w:pStyle w:val="TableColumnNameMIRB"/>
            </w:pPr>
            <w:r w:rsidRPr="00FD3B0B">
              <w:t>SURFACE_TYPE</w:t>
            </w:r>
          </w:p>
        </w:tc>
        <w:tc>
          <w:tcPr>
            <w:tcW w:w="946" w:type="pct"/>
            <w:vAlign w:val="center"/>
          </w:tcPr>
          <w:p w14:paraId="2A3DADBF" w14:textId="77777777" w:rsidR="00364040" w:rsidRPr="00FD3B0B" w:rsidRDefault="00364040" w:rsidP="00364040">
            <w:pPr>
              <w:pStyle w:val="TableBodyTextMIRB"/>
            </w:pPr>
            <w:r w:rsidRPr="00FD3B0B">
              <w:t>VARCHAR2(10)</w:t>
            </w:r>
          </w:p>
        </w:tc>
        <w:tc>
          <w:tcPr>
            <w:tcW w:w="649" w:type="pct"/>
            <w:vAlign w:val="center"/>
          </w:tcPr>
          <w:p w14:paraId="1B3F3FA5" w14:textId="77777777" w:rsidR="00364040" w:rsidRPr="00FD3B0B" w:rsidRDefault="00364040" w:rsidP="00364040">
            <w:pPr>
              <w:pStyle w:val="TableBodyTextMIRB"/>
            </w:pPr>
            <w:r w:rsidRPr="00FD3B0B">
              <w:t>Yes</w:t>
            </w:r>
          </w:p>
        </w:tc>
        <w:tc>
          <w:tcPr>
            <w:tcW w:w="758" w:type="pct"/>
            <w:vAlign w:val="center"/>
          </w:tcPr>
          <w:p w14:paraId="64796CD0" w14:textId="77777777" w:rsidR="00364040" w:rsidRPr="00FD3B0B" w:rsidRDefault="00364040" w:rsidP="00364040">
            <w:pPr>
              <w:pStyle w:val="TableBodyTextMIRB"/>
            </w:pPr>
            <w:r w:rsidRPr="00FD3B0B">
              <w:t>SURFACE_T</w:t>
            </w:r>
          </w:p>
        </w:tc>
        <w:tc>
          <w:tcPr>
            <w:tcW w:w="1453" w:type="pct"/>
            <w:vAlign w:val="center"/>
          </w:tcPr>
          <w:p w14:paraId="21505988" w14:textId="77777777" w:rsidR="00364040" w:rsidRPr="00FD3B0B" w:rsidRDefault="00364040" w:rsidP="00364040">
            <w:pPr>
              <w:pStyle w:val="TableBodyTextMIRB"/>
            </w:pPr>
            <w:r w:rsidRPr="00FD3B0B">
              <w:t>A linear event indicating the surface type of a road element.</w:t>
            </w:r>
          </w:p>
        </w:tc>
      </w:tr>
      <w:tr w:rsidR="00364040" w:rsidRPr="00642EC3" w14:paraId="735AD91A" w14:textId="77777777" w:rsidTr="00364040">
        <w:trPr>
          <w:cantSplit/>
          <w:trHeight w:val="432"/>
        </w:trPr>
        <w:tc>
          <w:tcPr>
            <w:tcW w:w="1194" w:type="pct"/>
            <w:vAlign w:val="center"/>
          </w:tcPr>
          <w:p w14:paraId="418B228A" w14:textId="77777777" w:rsidR="00364040" w:rsidRDefault="00364040" w:rsidP="00364040">
            <w:pPr>
              <w:pStyle w:val="TableColumnNameMIRB"/>
            </w:pPr>
            <w:r w:rsidRPr="00FD3B0B">
              <w:t>SURFACE_TYPE_</w:t>
            </w:r>
          </w:p>
          <w:p w14:paraId="11B8DBE8" w14:textId="77777777" w:rsidR="00364040" w:rsidRPr="00FD3B0B" w:rsidRDefault="00364040" w:rsidP="00364040">
            <w:pPr>
              <w:pStyle w:val="TableColumnNameMIRB"/>
            </w:pPr>
            <w:r w:rsidRPr="00FD3B0B">
              <w:t>DESCR</w:t>
            </w:r>
          </w:p>
        </w:tc>
        <w:tc>
          <w:tcPr>
            <w:tcW w:w="946" w:type="pct"/>
            <w:vAlign w:val="center"/>
          </w:tcPr>
          <w:p w14:paraId="7BD9099A" w14:textId="77777777" w:rsidR="00364040" w:rsidRPr="00FD3B0B" w:rsidRDefault="00364040" w:rsidP="00364040">
            <w:pPr>
              <w:pStyle w:val="TableBodyTextMIRB"/>
            </w:pPr>
            <w:r w:rsidRPr="00FD3B0B">
              <w:t>VARCHAR2(200)</w:t>
            </w:r>
          </w:p>
        </w:tc>
        <w:tc>
          <w:tcPr>
            <w:tcW w:w="649" w:type="pct"/>
            <w:vAlign w:val="center"/>
          </w:tcPr>
          <w:p w14:paraId="50524D3C" w14:textId="77777777" w:rsidR="00364040" w:rsidRPr="00FD3B0B" w:rsidRDefault="00364040" w:rsidP="00364040">
            <w:pPr>
              <w:pStyle w:val="TableBodyTextMIRB"/>
            </w:pPr>
            <w:r w:rsidRPr="00FD3B0B">
              <w:t>Yes</w:t>
            </w:r>
          </w:p>
        </w:tc>
        <w:tc>
          <w:tcPr>
            <w:tcW w:w="758" w:type="pct"/>
            <w:vAlign w:val="center"/>
          </w:tcPr>
          <w:p w14:paraId="0069CD0B" w14:textId="77777777" w:rsidR="00364040" w:rsidRPr="00FD3B0B" w:rsidRDefault="00364040" w:rsidP="00364040">
            <w:pPr>
              <w:pStyle w:val="TableBodyTextMIRB"/>
            </w:pPr>
            <w:r w:rsidRPr="00FD3B0B">
              <w:t>SURFACE_D</w:t>
            </w:r>
          </w:p>
        </w:tc>
        <w:tc>
          <w:tcPr>
            <w:tcW w:w="1453" w:type="pct"/>
            <w:vAlign w:val="center"/>
          </w:tcPr>
          <w:p w14:paraId="75EBD517" w14:textId="77777777" w:rsidR="00364040" w:rsidRPr="00FD3B0B" w:rsidRDefault="00364040" w:rsidP="00364040">
            <w:pPr>
              <w:pStyle w:val="TableBodyTextMIRB"/>
            </w:pPr>
            <w:r w:rsidRPr="00FD3B0B">
              <w:t>A description of the structure type.</w:t>
            </w:r>
          </w:p>
        </w:tc>
      </w:tr>
      <w:tr w:rsidR="00364040" w:rsidRPr="00642EC3" w14:paraId="55ACEDBC" w14:textId="77777777" w:rsidTr="00364040">
        <w:trPr>
          <w:cantSplit/>
          <w:trHeight w:val="432"/>
        </w:trPr>
        <w:tc>
          <w:tcPr>
            <w:tcW w:w="1194" w:type="pct"/>
            <w:vAlign w:val="center"/>
          </w:tcPr>
          <w:p w14:paraId="7F47AB82" w14:textId="77777777" w:rsidR="00364040" w:rsidRDefault="00364040" w:rsidP="00364040">
            <w:pPr>
              <w:pStyle w:val="TableColumnNameMIRB"/>
            </w:pPr>
            <w:r w:rsidRPr="00FD3B0B">
              <w:t>EFFECTIVE_</w:t>
            </w:r>
          </w:p>
          <w:p w14:paraId="7B8B9E2C" w14:textId="77777777" w:rsidR="00364040" w:rsidRPr="00FD3B0B" w:rsidRDefault="00364040" w:rsidP="00364040">
            <w:pPr>
              <w:pStyle w:val="TableColumnNameMIRB"/>
            </w:pPr>
            <w:r w:rsidRPr="00FD3B0B">
              <w:t>DATETIME</w:t>
            </w:r>
          </w:p>
        </w:tc>
        <w:tc>
          <w:tcPr>
            <w:tcW w:w="946" w:type="pct"/>
            <w:vAlign w:val="center"/>
          </w:tcPr>
          <w:p w14:paraId="363FF93E" w14:textId="77777777" w:rsidR="00364040" w:rsidRPr="00FD3B0B" w:rsidRDefault="00364040" w:rsidP="00364040">
            <w:pPr>
              <w:pStyle w:val="TableBodyTextMIRB"/>
            </w:pPr>
            <w:r w:rsidRPr="00FD3B0B">
              <w:t>DATE</w:t>
            </w:r>
          </w:p>
        </w:tc>
        <w:tc>
          <w:tcPr>
            <w:tcW w:w="649" w:type="pct"/>
            <w:vAlign w:val="center"/>
          </w:tcPr>
          <w:p w14:paraId="4F4991B8" w14:textId="77777777" w:rsidR="00364040" w:rsidRPr="00FD3B0B" w:rsidRDefault="00364040" w:rsidP="00364040">
            <w:pPr>
              <w:pStyle w:val="TableBodyTextMIRB"/>
            </w:pPr>
            <w:r w:rsidRPr="00FD3B0B">
              <w:t>Yes</w:t>
            </w:r>
          </w:p>
        </w:tc>
        <w:tc>
          <w:tcPr>
            <w:tcW w:w="758" w:type="pct"/>
            <w:vAlign w:val="center"/>
          </w:tcPr>
          <w:p w14:paraId="546823A6" w14:textId="77777777" w:rsidR="00364040" w:rsidRPr="00FD3B0B" w:rsidRDefault="00364040" w:rsidP="00364040">
            <w:pPr>
              <w:pStyle w:val="TableBodyTextMIRB"/>
            </w:pPr>
            <w:r w:rsidRPr="00FD3B0B">
              <w:t>EFF_DATE</w:t>
            </w:r>
          </w:p>
        </w:tc>
        <w:tc>
          <w:tcPr>
            <w:tcW w:w="1453" w:type="pct"/>
            <w:vAlign w:val="center"/>
          </w:tcPr>
          <w:p w14:paraId="3A2C6F0C" w14:textId="77777777" w:rsidR="00364040" w:rsidRPr="00FD3B0B" w:rsidRDefault="00364040" w:rsidP="00364040">
            <w:pPr>
              <w:pStyle w:val="TableBodyTextMIRB"/>
            </w:pPr>
            <w:r w:rsidRPr="00FD3B0B">
              <w:t>Date/time the record was created or last modified in the source database.</w:t>
            </w:r>
          </w:p>
        </w:tc>
      </w:tr>
      <w:tr w:rsidR="00364040" w:rsidRPr="00642EC3" w14:paraId="204EB656" w14:textId="77777777" w:rsidTr="00364040">
        <w:trPr>
          <w:cantSplit/>
          <w:trHeight w:val="432"/>
        </w:trPr>
        <w:tc>
          <w:tcPr>
            <w:tcW w:w="1194" w:type="pct"/>
            <w:vAlign w:val="center"/>
          </w:tcPr>
          <w:p w14:paraId="66291EFC" w14:textId="77777777" w:rsidR="00364040" w:rsidRPr="00FD3B0B" w:rsidRDefault="00364040" w:rsidP="00364040">
            <w:pPr>
              <w:pStyle w:val="TableColumnNameMIRB"/>
            </w:pPr>
            <w:r w:rsidRPr="00FD3B0B">
              <w:t>EXPIRY_DATETIME</w:t>
            </w:r>
          </w:p>
        </w:tc>
        <w:tc>
          <w:tcPr>
            <w:tcW w:w="946" w:type="pct"/>
            <w:vAlign w:val="center"/>
          </w:tcPr>
          <w:p w14:paraId="529693A5" w14:textId="77777777" w:rsidR="00364040" w:rsidRPr="00FD3B0B" w:rsidRDefault="00364040" w:rsidP="00364040">
            <w:pPr>
              <w:pStyle w:val="TableBodyTextMIRB"/>
            </w:pPr>
            <w:r w:rsidRPr="00FD3B0B">
              <w:t>DATE</w:t>
            </w:r>
          </w:p>
        </w:tc>
        <w:tc>
          <w:tcPr>
            <w:tcW w:w="649" w:type="pct"/>
            <w:vAlign w:val="center"/>
          </w:tcPr>
          <w:p w14:paraId="75AB0292" w14:textId="77777777" w:rsidR="00364040" w:rsidRPr="00FD3B0B" w:rsidRDefault="00364040" w:rsidP="00364040">
            <w:pPr>
              <w:pStyle w:val="TableBodyTextMIRB"/>
            </w:pPr>
            <w:r w:rsidRPr="00FD3B0B">
              <w:t>No</w:t>
            </w:r>
          </w:p>
        </w:tc>
        <w:tc>
          <w:tcPr>
            <w:tcW w:w="758" w:type="pct"/>
            <w:vAlign w:val="center"/>
          </w:tcPr>
          <w:p w14:paraId="3C8E8EE1" w14:textId="77777777" w:rsidR="00364040" w:rsidRPr="00FD3B0B" w:rsidRDefault="00364040" w:rsidP="00364040">
            <w:pPr>
              <w:pStyle w:val="TableBodyTextMIRB"/>
            </w:pPr>
            <w:r w:rsidRPr="00FD3B0B">
              <w:t>EXP_DATE</w:t>
            </w:r>
          </w:p>
        </w:tc>
        <w:tc>
          <w:tcPr>
            <w:tcW w:w="1453" w:type="pct"/>
            <w:vAlign w:val="center"/>
          </w:tcPr>
          <w:p w14:paraId="440C20AF" w14:textId="77777777" w:rsidR="00364040" w:rsidRPr="00FD3B0B" w:rsidRDefault="00364040" w:rsidP="00364040">
            <w:pPr>
              <w:pStyle w:val="TableBodyTextMIRB"/>
            </w:pPr>
            <w:r w:rsidRPr="00FD3B0B">
              <w:t>Date/time that the record was expired from use.</w:t>
            </w:r>
          </w:p>
        </w:tc>
      </w:tr>
    </w:tbl>
    <w:p w14:paraId="06B5D624" w14:textId="77777777" w:rsidR="00364040" w:rsidRPr="0001146B" w:rsidRDefault="00364040" w:rsidP="00364040">
      <w:pPr>
        <w:pStyle w:val="BodyAccessibleTextMIRB"/>
        <w:spacing w:before="240"/>
        <w:jc w:val="center"/>
        <w:rPr>
          <w:b/>
          <w:lang w:val="fr-CA"/>
        </w:rPr>
      </w:pPr>
      <w:r w:rsidRPr="0001146B">
        <w:rPr>
          <w:b/>
          <w:lang w:val="fr-CA"/>
        </w:rPr>
        <w:t>ORN_SURFACE_TYPE_LIST Permissible Values</w:t>
      </w:r>
    </w:p>
    <w:tbl>
      <w:tblPr>
        <w:tblStyle w:val="TableGrid1"/>
        <w:tblW w:w="5000" w:type="pct"/>
        <w:tblLook w:val="04A0" w:firstRow="1" w:lastRow="0" w:firstColumn="1" w:lastColumn="0" w:noHBand="0" w:noVBand="1"/>
        <w:tblCaption w:val="Permissible Values: ORN_SURFACE_TYPE_LIST"/>
        <w:tblDescription w:val="The table lists all allowed values for ORN_SURFACE_TYPE_LIST."/>
      </w:tblPr>
      <w:tblGrid>
        <w:gridCol w:w="2486"/>
        <w:gridCol w:w="6524"/>
        <w:gridCol w:w="1780"/>
      </w:tblGrid>
      <w:tr w:rsidR="00364040" w:rsidRPr="00642EC3" w14:paraId="759A177C" w14:textId="77777777" w:rsidTr="00C02544">
        <w:trPr>
          <w:cantSplit/>
          <w:trHeight w:val="432"/>
          <w:tblHeader/>
        </w:trPr>
        <w:tc>
          <w:tcPr>
            <w:tcW w:w="1152" w:type="pct"/>
            <w:vAlign w:val="center"/>
          </w:tcPr>
          <w:p w14:paraId="08E4CED7" w14:textId="77777777" w:rsidR="00364040" w:rsidRPr="00642EC3" w:rsidRDefault="00364040" w:rsidP="00364040">
            <w:pPr>
              <w:pStyle w:val="TableHeaderRowTextMIRB"/>
            </w:pPr>
            <w:r w:rsidRPr="00642EC3">
              <w:t>SURFACE TYPE</w:t>
            </w:r>
          </w:p>
        </w:tc>
        <w:tc>
          <w:tcPr>
            <w:tcW w:w="3023" w:type="pct"/>
            <w:vAlign w:val="center"/>
          </w:tcPr>
          <w:p w14:paraId="4CDFC494" w14:textId="77777777" w:rsidR="00364040" w:rsidRPr="00642EC3" w:rsidRDefault="00364040" w:rsidP="00364040">
            <w:pPr>
              <w:pStyle w:val="TableHeaderRowTextMIRB"/>
            </w:pPr>
            <w:r w:rsidRPr="00642EC3">
              <w:t>SURFACE TYPE DESCR</w:t>
            </w:r>
          </w:p>
        </w:tc>
        <w:tc>
          <w:tcPr>
            <w:tcW w:w="825" w:type="pct"/>
            <w:vAlign w:val="center"/>
          </w:tcPr>
          <w:p w14:paraId="3F853DA1" w14:textId="77777777" w:rsidR="00364040" w:rsidRPr="00642EC3" w:rsidRDefault="00364040" w:rsidP="00364040">
            <w:pPr>
              <w:pStyle w:val="TableHeaderRowTextMIRB"/>
            </w:pPr>
            <w:r w:rsidRPr="00642EC3">
              <w:t>EXPIRY DATETIME</w:t>
            </w:r>
          </w:p>
        </w:tc>
      </w:tr>
      <w:tr w:rsidR="00364040" w:rsidRPr="00642EC3" w14:paraId="049D05FB" w14:textId="77777777" w:rsidTr="00C02544">
        <w:trPr>
          <w:cantSplit/>
          <w:trHeight w:val="432"/>
        </w:trPr>
        <w:tc>
          <w:tcPr>
            <w:tcW w:w="1152" w:type="pct"/>
            <w:vAlign w:val="center"/>
          </w:tcPr>
          <w:p w14:paraId="3383F39F" w14:textId="77777777" w:rsidR="00364040" w:rsidRPr="00642EC3" w:rsidRDefault="00364040" w:rsidP="00364040">
            <w:pPr>
              <w:pStyle w:val="TableBodyTextMIRB"/>
            </w:pPr>
            <w:r w:rsidRPr="00642EC3">
              <w:t>Blocks</w:t>
            </w:r>
          </w:p>
        </w:tc>
        <w:tc>
          <w:tcPr>
            <w:tcW w:w="3023" w:type="pct"/>
            <w:vAlign w:val="center"/>
          </w:tcPr>
          <w:p w14:paraId="6825F31A" w14:textId="77777777" w:rsidR="00364040" w:rsidRPr="00642EC3" w:rsidRDefault="00364040" w:rsidP="00364040">
            <w:pPr>
              <w:pStyle w:val="TableBodyTextMIRB"/>
            </w:pPr>
            <w:r w:rsidRPr="00642EC3">
              <w:t>A paved road element with a surface made of blocks such as cobblestones or interlocking pavers</w:t>
            </w:r>
          </w:p>
        </w:tc>
        <w:tc>
          <w:tcPr>
            <w:tcW w:w="825" w:type="pct"/>
            <w:vAlign w:val="center"/>
          </w:tcPr>
          <w:p w14:paraId="12EC0C35" w14:textId="77777777" w:rsidR="00364040" w:rsidRDefault="00364040" w:rsidP="00364040">
            <w:pPr>
              <w:pStyle w:val="TableBodyTextMIRB"/>
            </w:pPr>
            <w:r w:rsidRPr="00AB0B17">
              <w:t>Not applicable</w:t>
            </w:r>
          </w:p>
        </w:tc>
      </w:tr>
      <w:tr w:rsidR="00364040" w:rsidRPr="00642EC3" w14:paraId="5CA80832" w14:textId="77777777" w:rsidTr="00C02544">
        <w:trPr>
          <w:cantSplit/>
          <w:trHeight w:val="432"/>
        </w:trPr>
        <w:tc>
          <w:tcPr>
            <w:tcW w:w="1152" w:type="pct"/>
            <w:vAlign w:val="center"/>
          </w:tcPr>
          <w:p w14:paraId="16FB0E8E" w14:textId="77777777" w:rsidR="00364040" w:rsidRPr="00642EC3" w:rsidRDefault="00364040" w:rsidP="00364040">
            <w:pPr>
              <w:pStyle w:val="TableBodyTextMIRB"/>
            </w:pPr>
            <w:r w:rsidRPr="00642EC3">
              <w:t>Dirt</w:t>
            </w:r>
          </w:p>
        </w:tc>
        <w:tc>
          <w:tcPr>
            <w:tcW w:w="3023" w:type="pct"/>
            <w:vAlign w:val="center"/>
          </w:tcPr>
          <w:p w14:paraId="386A230C" w14:textId="77777777" w:rsidR="00364040" w:rsidRPr="00642EC3" w:rsidRDefault="00364040" w:rsidP="00364040">
            <w:pPr>
              <w:pStyle w:val="TableBodyTextMIRB"/>
            </w:pPr>
            <w:r w:rsidRPr="00642EC3">
              <w:t>An unpaved road element, which the surface is formed by the removal of vegetation and/or by transportation movements over the road, which inhibit further growth of any vegetation</w:t>
            </w:r>
          </w:p>
        </w:tc>
        <w:tc>
          <w:tcPr>
            <w:tcW w:w="825" w:type="pct"/>
            <w:vAlign w:val="center"/>
          </w:tcPr>
          <w:p w14:paraId="5ACF4572" w14:textId="77777777" w:rsidR="00364040" w:rsidRDefault="00364040" w:rsidP="00364040">
            <w:pPr>
              <w:pStyle w:val="TableBodyTextMIRB"/>
            </w:pPr>
            <w:r w:rsidRPr="00AB0B17">
              <w:t>Not applicable</w:t>
            </w:r>
          </w:p>
        </w:tc>
      </w:tr>
      <w:tr w:rsidR="00364040" w:rsidRPr="00642EC3" w14:paraId="5CCFD7E0" w14:textId="77777777" w:rsidTr="00C02544">
        <w:trPr>
          <w:cantSplit/>
          <w:trHeight w:val="432"/>
        </w:trPr>
        <w:tc>
          <w:tcPr>
            <w:tcW w:w="1152" w:type="pct"/>
            <w:vAlign w:val="center"/>
          </w:tcPr>
          <w:p w14:paraId="354F4194" w14:textId="77777777" w:rsidR="00364040" w:rsidRPr="00642EC3" w:rsidRDefault="00364040" w:rsidP="00364040">
            <w:pPr>
              <w:pStyle w:val="TableBodyTextMIRB"/>
            </w:pPr>
            <w:r w:rsidRPr="00642EC3">
              <w:t>Flexible</w:t>
            </w:r>
          </w:p>
        </w:tc>
        <w:tc>
          <w:tcPr>
            <w:tcW w:w="3023" w:type="pct"/>
            <w:vAlign w:val="center"/>
          </w:tcPr>
          <w:p w14:paraId="3C939552" w14:textId="77777777" w:rsidR="00364040" w:rsidRPr="00642EC3" w:rsidRDefault="00364040" w:rsidP="00364040">
            <w:pPr>
              <w:pStyle w:val="TableBodyTextMIRB"/>
            </w:pPr>
            <w:r w:rsidRPr="00642EC3">
              <w:t>A paved road element with a flexible surface such as asphalt or tar gravel</w:t>
            </w:r>
          </w:p>
        </w:tc>
        <w:tc>
          <w:tcPr>
            <w:tcW w:w="825" w:type="pct"/>
            <w:vAlign w:val="center"/>
          </w:tcPr>
          <w:p w14:paraId="04D43A5E" w14:textId="77777777" w:rsidR="00364040" w:rsidRDefault="00364040" w:rsidP="00364040">
            <w:pPr>
              <w:pStyle w:val="TableBodyTextMIRB"/>
            </w:pPr>
            <w:r w:rsidRPr="00AB0B17">
              <w:t>Not applicable</w:t>
            </w:r>
          </w:p>
        </w:tc>
      </w:tr>
      <w:tr w:rsidR="00364040" w:rsidRPr="00642EC3" w14:paraId="7FF9EBDF" w14:textId="77777777" w:rsidTr="00C02544">
        <w:trPr>
          <w:cantSplit/>
          <w:trHeight w:val="432"/>
        </w:trPr>
        <w:tc>
          <w:tcPr>
            <w:tcW w:w="1152" w:type="pct"/>
            <w:vAlign w:val="center"/>
          </w:tcPr>
          <w:p w14:paraId="2C99A144" w14:textId="77777777" w:rsidR="00364040" w:rsidRPr="00642EC3" w:rsidRDefault="00364040" w:rsidP="00364040">
            <w:pPr>
              <w:pStyle w:val="TableBodyTextMIRB"/>
            </w:pPr>
            <w:r w:rsidRPr="00642EC3">
              <w:t>Gravel</w:t>
            </w:r>
          </w:p>
        </w:tc>
        <w:tc>
          <w:tcPr>
            <w:tcW w:w="3023" w:type="pct"/>
            <w:vAlign w:val="center"/>
          </w:tcPr>
          <w:p w14:paraId="1CCC6EF8" w14:textId="77777777" w:rsidR="00364040" w:rsidRPr="00642EC3" w:rsidRDefault="00364040" w:rsidP="00364040">
            <w:pPr>
              <w:pStyle w:val="TableBodyTextMIRB"/>
            </w:pPr>
            <w:r w:rsidRPr="00642EC3">
              <w:t>An unpaved road element, which the surface has been improved by grading with gravel</w:t>
            </w:r>
          </w:p>
        </w:tc>
        <w:tc>
          <w:tcPr>
            <w:tcW w:w="825" w:type="pct"/>
            <w:vAlign w:val="center"/>
          </w:tcPr>
          <w:p w14:paraId="69C9DB96" w14:textId="77777777" w:rsidR="00364040" w:rsidRDefault="00364040" w:rsidP="00364040">
            <w:pPr>
              <w:pStyle w:val="TableBodyTextMIRB"/>
            </w:pPr>
            <w:r w:rsidRPr="00AB0B17">
              <w:t>Not applicable</w:t>
            </w:r>
          </w:p>
        </w:tc>
      </w:tr>
      <w:tr w:rsidR="00364040" w:rsidRPr="00642EC3" w14:paraId="268E0229" w14:textId="77777777" w:rsidTr="00C02544">
        <w:trPr>
          <w:cantSplit/>
          <w:trHeight w:val="432"/>
        </w:trPr>
        <w:tc>
          <w:tcPr>
            <w:tcW w:w="1152" w:type="pct"/>
            <w:vAlign w:val="center"/>
          </w:tcPr>
          <w:p w14:paraId="31DAB6CF" w14:textId="77777777" w:rsidR="00364040" w:rsidRPr="00642EC3" w:rsidRDefault="00364040" w:rsidP="00364040">
            <w:pPr>
              <w:pStyle w:val="TableBodyTextMIRB"/>
            </w:pPr>
            <w:r w:rsidRPr="00642EC3">
              <w:t>Rigid</w:t>
            </w:r>
          </w:p>
        </w:tc>
        <w:tc>
          <w:tcPr>
            <w:tcW w:w="3023" w:type="pct"/>
            <w:vAlign w:val="center"/>
          </w:tcPr>
          <w:p w14:paraId="2EA3F326" w14:textId="77777777" w:rsidR="00364040" w:rsidRPr="00642EC3" w:rsidRDefault="00364040" w:rsidP="00364040">
            <w:pPr>
              <w:pStyle w:val="TableBodyTextMIRB"/>
            </w:pPr>
            <w:r w:rsidRPr="00642EC3">
              <w:t>A paved road element with a rigid surface such as concrete</w:t>
            </w:r>
          </w:p>
        </w:tc>
        <w:tc>
          <w:tcPr>
            <w:tcW w:w="825" w:type="pct"/>
            <w:vAlign w:val="center"/>
          </w:tcPr>
          <w:p w14:paraId="62B3CB60" w14:textId="77777777" w:rsidR="00364040" w:rsidRDefault="00364040" w:rsidP="00364040">
            <w:pPr>
              <w:pStyle w:val="TableBodyTextMIRB"/>
            </w:pPr>
            <w:r w:rsidRPr="00AB0B17">
              <w:t>Not applicable</w:t>
            </w:r>
          </w:p>
        </w:tc>
      </w:tr>
    </w:tbl>
    <w:p w14:paraId="41302ED5" w14:textId="77777777" w:rsidR="003A5C61" w:rsidRDefault="003A5C61" w:rsidP="003A5C61">
      <w:pPr>
        <w:pStyle w:val="BodyAccessibleTextMIRB"/>
      </w:pPr>
      <w:bookmarkStart w:id="81" w:name="ORN_TOLL_POINT_TYPE_LIST"/>
    </w:p>
    <w:p w14:paraId="33517BAD" w14:textId="77777777" w:rsidR="003A5C61" w:rsidRDefault="003A5C61" w:rsidP="003A5C61">
      <w:pPr>
        <w:pStyle w:val="BodyAccessibleTextMIRB"/>
      </w:pPr>
    </w:p>
    <w:p w14:paraId="6E72D4C0" w14:textId="77777777" w:rsidR="003A5C61" w:rsidRDefault="003A5C61" w:rsidP="003A5C61">
      <w:pPr>
        <w:pStyle w:val="BodyAccessibleTextMIRB"/>
      </w:pPr>
    </w:p>
    <w:p w14:paraId="18819389" w14:textId="77777777" w:rsidR="003A5C61" w:rsidRDefault="003A5C61" w:rsidP="003A5C61">
      <w:pPr>
        <w:pStyle w:val="BodyAccessibleTextMIRB"/>
      </w:pPr>
    </w:p>
    <w:p w14:paraId="7AEBA883" w14:textId="77777777" w:rsidR="003A5C61" w:rsidRDefault="003A5C61" w:rsidP="003A5C61">
      <w:pPr>
        <w:pStyle w:val="BodyAccessibleTextMIRB"/>
      </w:pPr>
    </w:p>
    <w:p w14:paraId="30F5A208" w14:textId="3FDDF5EC" w:rsidR="00D24174" w:rsidRPr="003A5C61" w:rsidRDefault="00D24174" w:rsidP="006D579D">
      <w:pPr>
        <w:pStyle w:val="Heading2MIRB"/>
        <w:rPr>
          <w:color w:val="244061"/>
        </w:rPr>
      </w:pPr>
      <w:bookmarkStart w:id="82" w:name="_Toc196317694"/>
      <w:r w:rsidRPr="003A5C61">
        <w:rPr>
          <w:color w:val="244061"/>
        </w:rPr>
        <w:lastRenderedPageBreak/>
        <w:t>ORN_TOLL_POINT_TYPE_LIST</w:t>
      </w:r>
      <w:bookmarkEnd w:id="82"/>
    </w:p>
    <w:bookmarkEnd w:id="81"/>
    <w:p w14:paraId="5A55DD27" w14:textId="77777777" w:rsidR="00D24174" w:rsidRDefault="00D24174" w:rsidP="00D24174">
      <w:pPr>
        <w:pStyle w:val="BodyAccessibleTextMIRB"/>
      </w:pPr>
      <w:r>
        <w:t>List of valid toll point types.</w:t>
      </w:r>
    </w:p>
    <w:tbl>
      <w:tblPr>
        <w:tblStyle w:val="TableGrid1"/>
        <w:tblW w:w="5000" w:type="pct"/>
        <w:tblLook w:val="04A0" w:firstRow="1" w:lastRow="0" w:firstColumn="1" w:lastColumn="0" w:noHBand="0" w:noVBand="1"/>
        <w:tblCaption w:val="Table: ORN_TOLL_POINT_TYPE_LIST"/>
        <w:tblDescription w:val="The ORN_TOLL_POINT_TYPE_LIST lookup table and attributes."/>
      </w:tblPr>
      <w:tblGrid>
        <w:gridCol w:w="2897"/>
        <w:gridCol w:w="2084"/>
        <w:gridCol w:w="1430"/>
        <w:gridCol w:w="1564"/>
        <w:gridCol w:w="2815"/>
      </w:tblGrid>
      <w:tr w:rsidR="00D24174" w:rsidRPr="00642EC3" w14:paraId="548CAD20" w14:textId="77777777" w:rsidTr="00BF7AF6">
        <w:trPr>
          <w:cantSplit/>
          <w:trHeight w:val="432"/>
          <w:tblHeader/>
        </w:trPr>
        <w:tc>
          <w:tcPr>
            <w:tcW w:w="1315" w:type="pct"/>
            <w:vAlign w:val="center"/>
          </w:tcPr>
          <w:p w14:paraId="2B120F9D" w14:textId="77777777" w:rsidR="00D24174" w:rsidRPr="00642EC3" w:rsidRDefault="00D24174" w:rsidP="006946F4">
            <w:pPr>
              <w:pStyle w:val="TableHeaderRowTextMIRB"/>
            </w:pPr>
            <w:r w:rsidRPr="00642EC3">
              <w:t>Column Name</w:t>
            </w:r>
          </w:p>
        </w:tc>
        <w:tc>
          <w:tcPr>
            <w:tcW w:w="946" w:type="pct"/>
            <w:vAlign w:val="center"/>
          </w:tcPr>
          <w:p w14:paraId="6EEDC9D5" w14:textId="77777777" w:rsidR="00D24174" w:rsidRPr="00642EC3" w:rsidRDefault="00D24174" w:rsidP="006946F4">
            <w:pPr>
              <w:pStyle w:val="TableHeaderRowTextMIRB"/>
            </w:pPr>
            <w:r w:rsidRPr="00642EC3">
              <w:t>Column Type</w:t>
            </w:r>
          </w:p>
        </w:tc>
        <w:tc>
          <w:tcPr>
            <w:tcW w:w="649" w:type="pct"/>
            <w:vAlign w:val="center"/>
          </w:tcPr>
          <w:p w14:paraId="3364DB61" w14:textId="77777777" w:rsidR="00D24174" w:rsidRPr="00642EC3" w:rsidRDefault="00D24174" w:rsidP="006946F4">
            <w:pPr>
              <w:pStyle w:val="TableHeaderRowTextMIRB"/>
            </w:pPr>
            <w:r w:rsidRPr="00642EC3">
              <w:t>Mandatory</w:t>
            </w:r>
          </w:p>
        </w:tc>
        <w:tc>
          <w:tcPr>
            <w:tcW w:w="710" w:type="pct"/>
            <w:vAlign w:val="center"/>
          </w:tcPr>
          <w:p w14:paraId="3F40DA66" w14:textId="77777777" w:rsidR="00D24174" w:rsidRPr="00642EC3" w:rsidRDefault="00D24174" w:rsidP="006946F4">
            <w:pPr>
              <w:pStyle w:val="TableHeaderRowTextMIRB"/>
            </w:pPr>
            <w:r w:rsidRPr="00642EC3">
              <w:t>Short Name</w:t>
            </w:r>
          </w:p>
        </w:tc>
        <w:tc>
          <w:tcPr>
            <w:tcW w:w="1380" w:type="pct"/>
            <w:vAlign w:val="center"/>
          </w:tcPr>
          <w:p w14:paraId="360763CE" w14:textId="77777777" w:rsidR="00D24174" w:rsidRPr="00642EC3" w:rsidRDefault="00D24174" w:rsidP="006946F4">
            <w:pPr>
              <w:pStyle w:val="TableHeaderRowTextMIRB"/>
            </w:pPr>
            <w:r>
              <w:t>Description</w:t>
            </w:r>
          </w:p>
        </w:tc>
      </w:tr>
      <w:tr w:rsidR="00D24174" w:rsidRPr="00642EC3" w14:paraId="046C3AE4" w14:textId="77777777" w:rsidTr="00BF7AF6">
        <w:trPr>
          <w:cantSplit/>
          <w:trHeight w:val="432"/>
        </w:trPr>
        <w:tc>
          <w:tcPr>
            <w:tcW w:w="1315" w:type="pct"/>
            <w:vAlign w:val="center"/>
          </w:tcPr>
          <w:p w14:paraId="33DA95EB" w14:textId="77777777" w:rsidR="00D24174" w:rsidRPr="008D3AE7" w:rsidRDefault="00D24174" w:rsidP="006946F4">
            <w:pPr>
              <w:pStyle w:val="TableColumnNameMIRB"/>
            </w:pPr>
            <w:r w:rsidRPr="008D3AE7">
              <w:t>TOLL_POINT_TYPE</w:t>
            </w:r>
          </w:p>
        </w:tc>
        <w:tc>
          <w:tcPr>
            <w:tcW w:w="946" w:type="pct"/>
            <w:vAlign w:val="center"/>
          </w:tcPr>
          <w:p w14:paraId="63B6246C" w14:textId="77777777" w:rsidR="00D24174" w:rsidRPr="007670A7" w:rsidRDefault="00D24174" w:rsidP="006946F4">
            <w:pPr>
              <w:pStyle w:val="TableBodyTextMIRB"/>
            </w:pPr>
            <w:r w:rsidRPr="007670A7">
              <w:t>VARCHAR2(10)</w:t>
            </w:r>
          </w:p>
        </w:tc>
        <w:tc>
          <w:tcPr>
            <w:tcW w:w="649" w:type="pct"/>
            <w:vAlign w:val="center"/>
          </w:tcPr>
          <w:p w14:paraId="5DA02B15" w14:textId="77777777" w:rsidR="00D24174" w:rsidRPr="007670A7" w:rsidRDefault="00D24174" w:rsidP="006946F4">
            <w:pPr>
              <w:pStyle w:val="TableBodyTextMIRB"/>
            </w:pPr>
            <w:r w:rsidRPr="007670A7">
              <w:t>Yes</w:t>
            </w:r>
          </w:p>
        </w:tc>
        <w:tc>
          <w:tcPr>
            <w:tcW w:w="710" w:type="pct"/>
            <w:vAlign w:val="center"/>
          </w:tcPr>
          <w:p w14:paraId="64A1BB63" w14:textId="77777777" w:rsidR="00D24174" w:rsidRPr="007670A7" w:rsidRDefault="00D24174" w:rsidP="006946F4">
            <w:pPr>
              <w:pStyle w:val="TableBodyTextMIRB"/>
            </w:pPr>
            <w:r w:rsidRPr="007670A7">
              <w:t>TOLL_PT_T</w:t>
            </w:r>
          </w:p>
        </w:tc>
        <w:tc>
          <w:tcPr>
            <w:tcW w:w="1380" w:type="pct"/>
            <w:vAlign w:val="center"/>
          </w:tcPr>
          <w:p w14:paraId="2B9EC159" w14:textId="77777777" w:rsidR="00D24174" w:rsidRPr="007670A7" w:rsidRDefault="00D24174" w:rsidP="006946F4">
            <w:pPr>
              <w:pStyle w:val="TableBodyTextMIRB"/>
            </w:pPr>
            <w:r w:rsidRPr="007670A7">
              <w:t>A point event indicating the type of a toll point that may exist along a road element.</w:t>
            </w:r>
          </w:p>
        </w:tc>
      </w:tr>
      <w:tr w:rsidR="00D24174" w:rsidRPr="00642EC3" w14:paraId="39B244C7" w14:textId="77777777" w:rsidTr="00BF7AF6">
        <w:trPr>
          <w:cantSplit/>
          <w:trHeight w:val="432"/>
        </w:trPr>
        <w:tc>
          <w:tcPr>
            <w:tcW w:w="1315" w:type="pct"/>
            <w:vAlign w:val="center"/>
          </w:tcPr>
          <w:p w14:paraId="471C0236" w14:textId="77777777" w:rsidR="00D24174" w:rsidRDefault="00D24174" w:rsidP="006946F4">
            <w:pPr>
              <w:pStyle w:val="TableColumnNameMIRB"/>
            </w:pPr>
            <w:r w:rsidRPr="008D3AE7">
              <w:t>TOLL_POINT_TYPE_</w:t>
            </w:r>
          </w:p>
          <w:p w14:paraId="188DB31A" w14:textId="77777777" w:rsidR="00D24174" w:rsidRPr="008D3AE7" w:rsidRDefault="00D24174" w:rsidP="006946F4">
            <w:pPr>
              <w:pStyle w:val="TableColumnNameMIRB"/>
            </w:pPr>
            <w:r w:rsidRPr="008D3AE7">
              <w:t>DESCR</w:t>
            </w:r>
          </w:p>
        </w:tc>
        <w:tc>
          <w:tcPr>
            <w:tcW w:w="946" w:type="pct"/>
            <w:vAlign w:val="center"/>
          </w:tcPr>
          <w:p w14:paraId="0F1CABFD" w14:textId="77777777" w:rsidR="00D24174" w:rsidRPr="007670A7" w:rsidRDefault="00D24174" w:rsidP="006946F4">
            <w:pPr>
              <w:pStyle w:val="TableBodyTextMIRB"/>
            </w:pPr>
            <w:r w:rsidRPr="007670A7">
              <w:t>VARCHAR2(250)</w:t>
            </w:r>
          </w:p>
        </w:tc>
        <w:tc>
          <w:tcPr>
            <w:tcW w:w="649" w:type="pct"/>
            <w:vAlign w:val="center"/>
          </w:tcPr>
          <w:p w14:paraId="59FEBD95" w14:textId="77777777" w:rsidR="00D24174" w:rsidRPr="007670A7" w:rsidRDefault="00D24174" w:rsidP="006946F4">
            <w:pPr>
              <w:pStyle w:val="TableBodyTextMIRB"/>
            </w:pPr>
            <w:r w:rsidRPr="007670A7">
              <w:t>Yes</w:t>
            </w:r>
          </w:p>
        </w:tc>
        <w:tc>
          <w:tcPr>
            <w:tcW w:w="710" w:type="pct"/>
            <w:vAlign w:val="center"/>
          </w:tcPr>
          <w:p w14:paraId="1CBBF192" w14:textId="77777777" w:rsidR="00D24174" w:rsidRPr="007670A7" w:rsidRDefault="00D24174" w:rsidP="006946F4">
            <w:pPr>
              <w:pStyle w:val="TableBodyTextMIRB"/>
            </w:pPr>
            <w:r w:rsidRPr="007670A7">
              <w:t>TOLL_PT_D</w:t>
            </w:r>
          </w:p>
        </w:tc>
        <w:tc>
          <w:tcPr>
            <w:tcW w:w="1380" w:type="pct"/>
            <w:vAlign w:val="center"/>
          </w:tcPr>
          <w:p w14:paraId="712F2BDA" w14:textId="77777777" w:rsidR="00D24174" w:rsidRPr="007670A7" w:rsidRDefault="00D24174" w:rsidP="006946F4">
            <w:pPr>
              <w:pStyle w:val="TableBodyTextMIRB"/>
            </w:pPr>
            <w:r w:rsidRPr="007670A7">
              <w:t>A description of the toll point type.</w:t>
            </w:r>
          </w:p>
        </w:tc>
      </w:tr>
      <w:tr w:rsidR="00D24174" w:rsidRPr="00642EC3" w14:paraId="78DF4A82" w14:textId="77777777" w:rsidTr="00BF7AF6">
        <w:trPr>
          <w:cantSplit/>
          <w:trHeight w:val="432"/>
        </w:trPr>
        <w:tc>
          <w:tcPr>
            <w:tcW w:w="1315" w:type="pct"/>
            <w:vAlign w:val="center"/>
          </w:tcPr>
          <w:p w14:paraId="0705666E" w14:textId="77777777" w:rsidR="00D24174" w:rsidRPr="008D3AE7" w:rsidRDefault="00D24174" w:rsidP="006946F4">
            <w:pPr>
              <w:pStyle w:val="TableColumnNameMIRB"/>
            </w:pPr>
            <w:r w:rsidRPr="008D3AE7">
              <w:t>NRN_TOLLPOINTTYPE</w:t>
            </w:r>
          </w:p>
        </w:tc>
        <w:tc>
          <w:tcPr>
            <w:tcW w:w="946" w:type="pct"/>
            <w:vAlign w:val="center"/>
          </w:tcPr>
          <w:p w14:paraId="75373F28" w14:textId="77777777" w:rsidR="00D24174" w:rsidRPr="007670A7" w:rsidRDefault="00D24174" w:rsidP="006946F4">
            <w:pPr>
              <w:pStyle w:val="TableBodyTextMIRB"/>
            </w:pPr>
            <w:r w:rsidRPr="007670A7">
              <w:t>NUMBER(3,0)</w:t>
            </w:r>
          </w:p>
        </w:tc>
        <w:tc>
          <w:tcPr>
            <w:tcW w:w="649" w:type="pct"/>
            <w:vAlign w:val="center"/>
          </w:tcPr>
          <w:p w14:paraId="637EE062" w14:textId="77777777" w:rsidR="00D24174" w:rsidRPr="007670A7" w:rsidRDefault="00D24174" w:rsidP="006946F4">
            <w:pPr>
              <w:pStyle w:val="TableBodyTextMIRB"/>
            </w:pPr>
            <w:r w:rsidRPr="007670A7">
              <w:t>No</w:t>
            </w:r>
          </w:p>
        </w:tc>
        <w:tc>
          <w:tcPr>
            <w:tcW w:w="710" w:type="pct"/>
            <w:vAlign w:val="center"/>
          </w:tcPr>
          <w:p w14:paraId="1572FD60" w14:textId="77777777" w:rsidR="00D24174" w:rsidRPr="007670A7" w:rsidRDefault="00D24174" w:rsidP="006946F4">
            <w:pPr>
              <w:pStyle w:val="TableBodyTextMIRB"/>
            </w:pPr>
            <w:r w:rsidRPr="007670A7">
              <w:t>NRN_CODE</w:t>
            </w:r>
          </w:p>
        </w:tc>
        <w:tc>
          <w:tcPr>
            <w:tcW w:w="1380" w:type="pct"/>
            <w:vAlign w:val="center"/>
          </w:tcPr>
          <w:p w14:paraId="776F0352" w14:textId="77777777" w:rsidR="00D24174" w:rsidRPr="007670A7" w:rsidRDefault="00D24174" w:rsidP="006946F4">
            <w:pPr>
              <w:pStyle w:val="TableBodyTextMIRB"/>
            </w:pPr>
            <w:r w:rsidRPr="007670A7">
              <w:t>Toll point type assigned to support the National Road Network (NRN).</w:t>
            </w:r>
          </w:p>
        </w:tc>
      </w:tr>
      <w:tr w:rsidR="00D24174" w:rsidRPr="00642EC3" w14:paraId="571DCCFD" w14:textId="77777777" w:rsidTr="00BF7AF6">
        <w:trPr>
          <w:cantSplit/>
          <w:trHeight w:val="432"/>
        </w:trPr>
        <w:tc>
          <w:tcPr>
            <w:tcW w:w="1315" w:type="pct"/>
            <w:vAlign w:val="center"/>
          </w:tcPr>
          <w:p w14:paraId="293A68D2" w14:textId="77777777" w:rsidR="00D24174" w:rsidRPr="008D3AE7" w:rsidRDefault="00D24174" w:rsidP="006946F4">
            <w:pPr>
              <w:pStyle w:val="TableColumnNameMIRB"/>
            </w:pPr>
            <w:r w:rsidRPr="008D3AE7">
              <w:t>EFFECTIVE_DATETIME</w:t>
            </w:r>
          </w:p>
        </w:tc>
        <w:tc>
          <w:tcPr>
            <w:tcW w:w="946" w:type="pct"/>
            <w:vAlign w:val="center"/>
          </w:tcPr>
          <w:p w14:paraId="40D4030D" w14:textId="77777777" w:rsidR="00D24174" w:rsidRPr="007670A7" w:rsidRDefault="00D24174" w:rsidP="006946F4">
            <w:pPr>
              <w:pStyle w:val="TableBodyTextMIRB"/>
            </w:pPr>
            <w:r w:rsidRPr="007670A7">
              <w:t>DATE</w:t>
            </w:r>
          </w:p>
        </w:tc>
        <w:tc>
          <w:tcPr>
            <w:tcW w:w="649" w:type="pct"/>
            <w:vAlign w:val="center"/>
          </w:tcPr>
          <w:p w14:paraId="2085DD7F" w14:textId="77777777" w:rsidR="00D24174" w:rsidRPr="007670A7" w:rsidRDefault="00D24174" w:rsidP="006946F4">
            <w:pPr>
              <w:pStyle w:val="TableBodyTextMIRB"/>
            </w:pPr>
            <w:r w:rsidRPr="007670A7">
              <w:t>Yes</w:t>
            </w:r>
          </w:p>
        </w:tc>
        <w:tc>
          <w:tcPr>
            <w:tcW w:w="710" w:type="pct"/>
            <w:vAlign w:val="center"/>
          </w:tcPr>
          <w:p w14:paraId="4A8F0776" w14:textId="77777777" w:rsidR="00D24174" w:rsidRPr="007670A7" w:rsidRDefault="00D24174" w:rsidP="006946F4">
            <w:pPr>
              <w:pStyle w:val="TableBodyTextMIRB"/>
            </w:pPr>
            <w:r w:rsidRPr="007670A7">
              <w:t>EFF_DATE</w:t>
            </w:r>
          </w:p>
        </w:tc>
        <w:tc>
          <w:tcPr>
            <w:tcW w:w="1380" w:type="pct"/>
            <w:vAlign w:val="center"/>
          </w:tcPr>
          <w:p w14:paraId="6C1E07CA" w14:textId="77777777" w:rsidR="00D24174" w:rsidRPr="007670A7" w:rsidRDefault="00D24174" w:rsidP="006946F4">
            <w:pPr>
              <w:pStyle w:val="TableBodyTextMIRB"/>
            </w:pPr>
            <w:r w:rsidRPr="007670A7">
              <w:t>Date/time the record was created or last modified in the source database.</w:t>
            </w:r>
          </w:p>
        </w:tc>
      </w:tr>
      <w:tr w:rsidR="00D24174" w:rsidRPr="00642EC3" w14:paraId="01A68277" w14:textId="77777777" w:rsidTr="00BF7AF6">
        <w:trPr>
          <w:cantSplit/>
          <w:trHeight w:val="432"/>
        </w:trPr>
        <w:tc>
          <w:tcPr>
            <w:tcW w:w="1315" w:type="pct"/>
            <w:vAlign w:val="center"/>
          </w:tcPr>
          <w:p w14:paraId="2D4DE273" w14:textId="77777777" w:rsidR="00D24174" w:rsidRPr="008D3AE7" w:rsidRDefault="00D24174" w:rsidP="006946F4">
            <w:pPr>
              <w:pStyle w:val="TableColumnNameMIRB"/>
            </w:pPr>
            <w:r w:rsidRPr="008D3AE7">
              <w:t>EXPIRY_DATETIME</w:t>
            </w:r>
          </w:p>
        </w:tc>
        <w:tc>
          <w:tcPr>
            <w:tcW w:w="946" w:type="pct"/>
            <w:vAlign w:val="center"/>
          </w:tcPr>
          <w:p w14:paraId="1FF515C5" w14:textId="77777777" w:rsidR="00D24174" w:rsidRPr="007670A7" w:rsidRDefault="00D24174" w:rsidP="006946F4">
            <w:pPr>
              <w:pStyle w:val="TableBodyTextMIRB"/>
            </w:pPr>
            <w:r w:rsidRPr="007670A7">
              <w:t>DATE</w:t>
            </w:r>
          </w:p>
        </w:tc>
        <w:tc>
          <w:tcPr>
            <w:tcW w:w="649" w:type="pct"/>
            <w:vAlign w:val="center"/>
          </w:tcPr>
          <w:p w14:paraId="1850DEB1" w14:textId="77777777" w:rsidR="00D24174" w:rsidRPr="007670A7" w:rsidRDefault="00D24174" w:rsidP="006946F4">
            <w:pPr>
              <w:pStyle w:val="TableBodyTextMIRB"/>
            </w:pPr>
            <w:r w:rsidRPr="007670A7">
              <w:t>No</w:t>
            </w:r>
          </w:p>
        </w:tc>
        <w:tc>
          <w:tcPr>
            <w:tcW w:w="710" w:type="pct"/>
            <w:vAlign w:val="center"/>
          </w:tcPr>
          <w:p w14:paraId="717BE1A6" w14:textId="77777777" w:rsidR="00D24174" w:rsidRPr="007670A7" w:rsidRDefault="00D24174" w:rsidP="006946F4">
            <w:pPr>
              <w:pStyle w:val="TableBodyTextMIRB"/>
            </w:pPr>
            <w:r w:rsidRPr="007670A7">
              <w:t>EXP_DATE</w:t>
            </w:r>
          </w:p>
        </w:tc>
        <w:tc>
          <w:tcPr>
            <w:tcW w:w="1380" w:type="pct"/>
            <w:vAlign w:val="center"/>
          </w:tcPr>
          <w:p w14:paraId="388C83BC" w14:textId="77777777" w:rsidR="00D24174" w:rsidRPr="007670A7" w:rsidRDefault="00D24174" w:rsidP="006946F4">
            <w:pPr>
              <w:pStyle w:val="TableBodyTextMIRB"/>
            </w:pPr>
            <w:r w:rsidRPr="007670A7">
              <w:t>Date/time that the record was expired from use.</w:t>
            </w:r>
          </w:p>
        </w:tc>
      </w:tr>
    </w:tbl>
    <w:p w14:paraId="6BE7C76D" w14:textId="77777777" w:rsidR="00D24174" w:rsidRPr="000E6058" w:rsidRDefault="00D24174" w:rsidP="00D24174">
      <w:pPr>
        <w:pStyle w:val="BodyAccessibleTextMIRB"/>
        <w:spacing w:before="240"/>
        <w:jc w:val="center"/>
        <w:rPr>
          <w:b/>
        </w:rPr>
      </w:pPr>
      <w:r w:rsidRPr="000E6058">
        <w:rPr>
          <w:b/>
        </w:rPr>
        <w:t>ORN_TOLL_POINT_TYPE_LIST Permissible Values</w:t>
      </w:r>
    </w:p>
    <w:tbl>
      <w:tblPr>
        <w:tblStyle w:val="TableGrid1"/>
        <w:tblW w:w="5000" w:type="pct"/>
        <w:tblLook w:val="04A0" w:firstRow="1" w:lastRow="0" w:firstColumn="1" w:lastColumn="0" w:noHBand="0" w:noVBand="1"/>
        <w:tblCaption w:val="Permissible Values: ORN_TOLL_POINT_TYPE_LIST"/>
        <w:tblDescription w:val="The table lists all allowed values for ORN_TOLL_POINT_TYPE_LIST."/>
      </w:tblPr>
      <w:tblGrid>
        <w:gridCol w:w="1856"/>
        <w:gridCol w:w="5302"/>
        <w:gridCol w:w="1763"/>
        <w:gridCol w:w="1869"/>
      </w:tblGrid>
      <w:tr w:rsidR="00D24174" w:rsidRPr="00642EC3" w14:paraId="352ECBD9" w14:textId="77777777" w:rsidTr="006946F4">
        <w:trPr>
          <w:cantSplit/>
          <w:tblHeader/>
        </w:trPr>
        <w:tc>
          <w:tcPr>
            <w:tcW w:w="860" w:type="pct"/>
            <w:vAlign w:val="center"/>
          </w:tcPr>
          <w:p w14:paraId="35DA8348" w14:textId="77777777" w:rsidR="00D24174" w:rsidRPr="00642EC3" w:rsidRDefault="00D24174" w:rsidP="006946F4">
            <w:pPr>
              <w:pStyle w:val="TableHeaderRowTextMIRB"/>
            </w:pPr>
            <w:r w:rsidRPr="00642EC3">
              <w:t>TOLL POINT TYPE</w:t>
            </w:r>
          </w:p>
        </w:tc>
        <w:tc>
          <w:tcPr>
            <w:tcW w:w="2457" w:type="pct"/>
            <w:vAlign w:val="center"/>
          </w:tcPr>
          <w:p w14:paraId="1AEB28B7" w14:textId="77777777" w:rsidR="00D24174" w:rsidRPr="00642EC3" w:rsidRDefault="00D24174" w:rsidP="006946F4">
            <w:pPr>
              <w:pStyle w:val="TableHeaderRowTextMIRB"/>
            </w:pPr>
            <w:r w:rsidRPr="00642EC3">
              <w:t>TOLL POINT TYPE DESCR</w:t>
            </w:r>
          </w:p>
        </w:tc>
        <w:tc>
          <w:tcPr>
            <w:tcW w:w="817" w:type="pct"/>
            <w:vAlign w:val="center"/>
          </w:tcPr>
          <w:p w14:paraId="4A85B9DD" w14:textId="77777777" w:rsidR="00D24174" w:rsidRPr="00642EC3" w:rsidRDefault="00D24174" w:rsidP="006946F4">
            <w:pPr>
              <w:pStyle w:val="TableHeaderRowTextMIRB"/>
            </w:pPr>
            <w:r w:rsidRPr="00642EC3">
              <w:t>NRN TOLL</w:t>
            </w:r>
            <w:r>
              <w:t xml:space="preserve"> </w:t>
            </w:r>
            <w:r w:rsidRPr="00642EC3">
              <w:t>POINT</w:t>
            </w:r>
            <w:r>
              <w:t xml:space="preserve"> </w:t>
            </w:r>
            <w:r w:rsidRPr="00642EC3">
              <w:t>TYPE</w:t>
            </w:r>
          </w:p>
        </w:tc>
        <w:tc>
          <w:tcPr>
            <w:tcW w:w="866" w:type="pct"/>
            <w:vAlign w:val="center"/>
          </w:tcPr>
          <w:p w14:paraId="073834C5" w14:textId="77777777" w:rsidR="00D24174" w:rsidRPr="00642EC3" w:rsidRDefault="00D24174" w:rsidP="006946F4">
            <w:pPr>
              <w:pStyle w:val="TableHeaderRowTextMIRB"/>
            </w:pPr>
            <w:r w:rsidRPr="00642EC3">
              <w:t>EXPIRY</w:t>
            </w:r>
          </w:p>
          <w:p w14:paraId="124D291C" w14:textId="77777777" w:rsidR="00D24174" w:rsidRPr="00642EC3" w:rsidRDefault="00D24174" w:rsidP="006946F4">
            <w:pPr>
              <w:pStyle w:val="TableHeaderRowTextMIRB"/>
            </w:pPr>
            <w:r w:rsidRPr="00642EC3">
              <w:t>DATETIME</w:t>
            </w:r>
          </w:p>
        </w:tc>
      </w:tr>
      <w:tr w:rsidR="00D24174" w:rsidRPr="00642EC3" w14:paraId="5FB7A743" w14:textId="77777777" w:rsidTr="006946F4">
        <w:trPr>
          <w:cantSplit/>
        </w:trPr>
        <w:tc>
          <w:tcPr>
            <w:tcW w:w="860" w:type="pct"/>
            <w:vAlign w:val="center"/>
          </w:tcPr>
          <w:p w14:paraId="5F4F11E8" w14:textId="77777777" w:rsidR="00D24174" w:rsidRPr="00642EC3" w:rsidRDefault="00D24174" w:rsidP="006946F4">
            <w:pPr>
              <w:pStyle w:val="TableBodyTextMIRB"/>
            </w:pPr>
            <w:r w:rsidRPr="00642EC3">
              <w:t>Hybrid</w:t>
            </w:r>
          </w:p>
        </w:tc>
        <w:tc>
          <w:tcPr>
            <w:tcW w:w="2457" w:type="pct"/>
            <w:vAlign w:val="center"/>
          </w:tcPr>
          <w:p w14:paraId="776ED575" w14:textId="77777777" w:rsidR="00D24174" w:rsidRPr="00642EC3" w:rsidRDefault="00D24174" w:rsidP="006946F4">
            <w:pPr>
              <w:pStyle w:val="TableBodyTextMIRB"/>
            </w:pPr>
            <w:r w:rsidRPr="00642EC3">
              <w:t>A tollbooth along a road element, which is both physical and virtual.</w:t>
            </w:r>
          </w:p>
        </w:tc>
        <w:tc>
          <w:tcPr>
            <w:tcW w:w="817" w:type="pct"/>
            <w:vAlign w:val="center"/>
          </w:tcPr>
          <w:p w14:paraId="71FFE415" w14:textId="77777777" w:rsidR="00D24174" w:rsidRPr="00642EC3" w:rsidRDefault="00D24174" w:rsidP="006946F4">
            <w:pPr>
              <w:pStyle w:val="TableBodyTextMIRB"/>
            </w:pPr>
            <w:r w:rsidRPr="00642EC3">
              <w:t>3</w:t>
            </w:r>
          </w:p>
        </w:tc>
        <w:tc>
          <w:tcPr>
            <w:tcW w:w="866" w:type="pct"/>
            <w:vAlign w:val="center"/>
          </w:tcPr>
          <w:p w14:paraId="00DE0021" w14:textId="77777777" w:rsidR="00D24174" w:rsidRDefault="00D24174" w:rsidP="006946F4">
            <w:pPr>
              <w:pStyle w:val="TableBodyTextMIRB"/>
            </w:pPr>
            <w:r w:rsidRPr="00AB0B17">
              <w:t>Not applicable</w:t>
            </w:r>
          </w:p>
        </w:tc>
      </w:tr>
      <w:tr w:rsidR="00D24174" w:rsidRPr="00642EC3" w14:paraId="47F7BCF3" w14:textId="77777777" w:rsidTr="006946F4">
        <w:trPr>
          <w:cantSplit/>
        </w:trPr>
        <w:tc>
          <w:tcPr>
            <w:tcW w:w="860" w:type="pct"/>
            <w:vAlign w:val="center"/>
          </w:tcPr>
          <w:p w14:paraId="239894CD" w14:textId="77777777" w:rsidR="00D24174" w:rsidRPr="00642EC3" w:rsidRDefault="00D24174" w:rsidP="006946F4">
            <w:pPr>
              <w:pStyle w:val="TableBodyTextMIRB"/>
            </w:pPr>
            <w:r w:rsidRPr="00642EC3">
              <w:t>Physical</w:t>
            </w:r>
          </w:p>
        </w:tc>
        <w:tc>
          <w:tcPr>
            <w:tcW w:w="2457" w:type="pct"/>
            <w:vAlign w:val="center"/>
          </w:tcPr>
          <w:p w14:paraId="2F914B26" w14:textId="77777777" w:rsidR="00D24174" w:rsidRPr="00642EC3" w:rsidRDefault="00D24174" w:rsidP="006946F4">
            <w:pPr>
              <w:pStyle w:val="TableBodyTextMIRB"/>
            </w:pPr>
            <w:r w:rsidRPr="00642EC3">
              <w:t>A construction along or across a road element, where toll can be paid to employees of the organization in charge of collecting the toll or to machines involving electronic methods of payment like credit cards or bank cards.</w:t>
            </w:r>
          </w:p>
        </w:tc>
        <w:tc>
          <w:tcPr>
            <w:tcW w:w="817" w:type="pct"/>
            <w:vAlign w:val="center"/>
          </w:tcPr>
          <w:p w14:paraId="73FCC000" w14:textId="77777777" w:rsidR="00D24174" w:rsidRPr="00642EC3" w:rsidRDefault="00D24174" w:rsidP="006946F4">
            <w:pPr>
              <w:pStyle w:val="TableBodyTextMIRB"/>
            </w:pPr>
            <w:r w:rsidRPr="00642EC3">
              <w:t>1</w:t>
            </w:r>
          </w:p>
        </w:tc>
        <w:tc>
          <w:tcPr>
            <w:tcW w:w="866" w:type="pct"/>
            <w:vAlign w:val="center"/>
          </w:tcPr>
          <w:p w14:paraId="425EBFFA" w14:textId="77777777" w:rsidR="00D24174" w:rsidRDefault="00D24174" w:rsidP="006946F4">
            <w:pPr>
              <w:pStyle w:val="TableBodyTextMIRB"/>
            </w:pPr>
            <w:r w:rsidRPr="00AB0B17">
              <w:t>Not applicable</w:t>
            </w:r>
          </w:p>
        </w:tc>
      </w:tr>
      <w:tr w:rsidR="00D24174" w:rsidRPr="00642EC3" w14:paraId="7D03CCDB" w14:textId="77777777" w:rsidTr="006946F4">
        <w:trPr>
          <w:cantSplit/>
        </w:trPr>
        <w:tc>
          <w:tcPr>
            <w:tcW w:w="860" w:type="pct"/>
            <w:vAlign w:val="center"/>
          </w:tcPr>
          <w:p w14:paraId="06189C09" w14:textId="77777777" w:rsidR="00D24174" w:rsidRPr="00642EC3" w:rsidRDefault="00D24174" w:rsidP="006946F4">
            <w:pPr>
              <w:pStyle w:val="TableBodyTextMIRB"/>
            </w:pPr>
            <w:r w:rsidRPr="00642EC3">
              <w:t>Virtual</w:t>
            </w:r>
          </w:p>
        </w:tc>
        <w:tc>
          <w:tcPr>
            <w:tcW w:w="2457" w:type="pct"/>
            <w:vAlign w:val="center"/>
          </w:tcPr>
          <w:p w14:paraId="7926AC01" w14:textId="77777777" w:rsidR="00D24174" w:rsidRPr="00642EC3" w:rsidRDefault="00D24174" w:rsidP="006946F4">
            <w:pPr>
              <w:pStyle w:val="TableBodyTextMIRB"/>
            </w:pPr>
            <w:r w:rsidRPr="00642EC3">
              <w:t>At a virtual point along a road element, toll will be charged via automatic registration of the passing vehicle by subscription or invoice.</w:t>
            </w:r>
          </w:p>
        </w:tc>
        <w:tc>
          <w:tcPr>
            <w:tcW w:w="817" w:type="pct"/>
            <w:vAlign w:val="center"/>
          </w:tcPr>
          <w:p w14:paraId="5BA19F0B" w14:textId="77777777" w:rsidR="00D24174" w:rsidRPr="00642EC3" w:rsidRDefault="00D24174" w:rsidP="006946F4">
            <w:pPr>
              <w:pStyle w:val="TableBodyTextMIRB"/>
            </w:pPr>
            <w:r w:rsidRPr="00642EC3">
              <w:t>2</w:t>
            </w:r>
          </w:p>
        </w:tc>
        <w:tc>
          <w:tcPr>
            <w:tcW w:w="866" w:type="pct"/>
            <w:vAlign w:val="center"/>
          </w:tcPr>
          <w:p w14:paraId="625F4C6D" w14:textId="77777777" w:rsidR="00D24174" w:rsidRDefault="00D24174" w:rsidP="006946F4">
            <w:pPr>
              <w:pStyle w:val="TableBodyTextMIRB"/>
            </w:pPr>
            <w:r w:rsidRPr="00AB0B17">
              <w:t>Not applicable</w:t>
            </w:r>
          </w:p>
        </w:tc>
      </w:tr>
    </w:tbl>
    <w:p w14:paraId="15D6F6E8" w14:textId="77777777" w:rsidR="00FC3450" w:rsidRPr="003A5C61" w:rsidRDefault="006D579D" w:rsidP="006D579D">
      <w:pPr>
        <w:pStyle w:val="Heading2MIRB"/>
        <w:rPr>
          <w:color w:val="244061"/>
        </w:rPr>
      </w:pPr>
      <w:bookmarkStart w:id="83" w:name="ORN_UNDERPASS_LIST"/>
      <w:bookmarkStart w:id="84" w:name="_Toc196317695"/>
      <w:r w:rsidRPr="003A5C61">
        <w:rPr>
          <w:color w:val="244061"/>
        </w:rPr>
        <w:t>ORN_UNDERPASS_LIST</w:t>
      </w:r>
      <w:bookmarkEnd w:id="84"/>
    </w:p>
    <w:bookmarkEnd w:id="83"/>
    <w:p w14:paraId="72CAD3CE" w14:textId="77777777" w:rsidR="006D579D" w:rsidRPr="006D579D" w:rsidRDefault="006D579D" w:rsidP="006D579D">
      <w:pPr>
        <w:pStyle w:val="BodyAccessibleTextMIRB"/>
      </w:pPr>
      <w:r>
        <w:t>List of valid underpass types.</w:t>
      </w:r>
    </w:p>
    <w:tbl>
      <w:tblPr>
        <w:tblStyle w:val="TableGrid1"/>
        <w:tblW w:w="0" w:type="auto"/>
        <w:tblLayout w:type="fixed"/>
        <w:tblLook w:val="04A0" w:firstRow="1" w:lastRow="0" w:firstColumn="1" w:lastColumn="0" w:noHBand="0" w:noVBand="1"/>
        <w:tblCaption w:val="Table: ORN_UNDERPASS_LIST"/>
        <w:tblDescription w:val="The ORN_UNDERPASS_LIST lookup table and attributes."/>
      </w:tblPr>
      <w:tblGrid>
        <w:gridCol w:w="2718"/>
        <w:gridCol w:w="2250"/>
        <w:gridCol w:w="1440"/>
        <w:gridCol w:w="1620"/>
        <w:gridCol w:w="2970"/>
      </w:tblGrid>
      <w:tr w:rsidR="00364040" w:rsidRPr="006D579D" w14:paraId="5500E40B" w14:textId="77777777" w:rsidTr="00364040">
        <w:trPr>
          <w:cantSplit/>
          <w:trHeight w:val="432"/>
          <w:tblHeader/>
        </w:trPr>
        <w:tc>
          <w:tcPr>
            <w:tcW w:w="2718" w:type="dxa"/>
            <w:vAlign w:val="center"/>
            <w:hideMark/>
          </w:tcPr>
          <w:p w14:paraId="6A2C8882" w14:textId="77777777" w:rsidR="00364040" w:rsidRPr="006D579D" w:rsidRDefault="00364040" w:rsidP="00364040">
            <w:pPr>
              <w:pStyle w:val="TableHeaderRowTextMIRB"/>
            </w:pPr>
            <w:r w:rsidRPr="006D579D">
              <w:t>Column Name</w:t>
            </w:r>
          </w:p>
        </w:tc>
        <w:tc>
          <w:tcPr>
            <w:tcW w:w="2250" w:type="dxa"/>
            <w:vAlign w:val="center"/>
            <w:hideMark/>
          </w:tcPr>
          <w:p w14:paraId="497DDB09" w14:textId="77777777" w:rsidR="00364040" w:rsidRPr="006D579D" w:rsidRDefault="00364040" w:rsidP="00364040">
            <w:pPr>
              <w:pStyle w:val="TableHeaderRowTextMIRB"/>
            </w:pPr>
            <w:r w:rsidRPr="006D579D">
              <w:t>Column Type</w:t>
            </w:r>
          </w:p>
        </w:tc>
        <w:tc>
          <w:tcPr>
            <w:tcW w:w="1440" w:type="dxa"/>
            <w:vAlign w:val="center"/>
            <w:hideMark/>
          </w:tcPr>
          <w:p w14:paraId="7C48D31D" w14:textId="77777777" w:rsidR="00364040" w:rsidRPr="006D579D" w:rsidRDefault="00364040" w:rsidP="00364040">
            <w:pPr>
              <w:pStyle w:val="TableHeaderRowTextMIRB"/>
            </w:pPr>
            <w:r w:rsidRPr="006D579D">
              <w:t>Mandatory</w:t>
            </w:r>
          </w:p>
        </w:tc>
        <w:tc>
          <w:tcPr>
            <w:tcW w:w="1620" w:type="dxa"/>
            <w:vAlign w:val="center"/>
            <w:hideMark/>
          </w:tcPr>
          <w:p w14:paraId="10D8007D" w14:textId="77777777" w:rsidR="00364040" w:rsidRPr="006D579D" w:rsidRDefault="00364040" w:rsidP="00364040">
            <w:pPr>
              <w:pStyle w:val="TableHeaderRowTextMIRB"/>
            </w:pPr>
            <w:r w:rsidRPr="006D579D">
              <w:t>Short Name</w:t>
            </w:r>
          </w:p>
        </w:tc>
        <w:tc>
          <w:tcPr>
            <w:tcW w:w="2970" w:type="dxa"/>
            <w:vAlign w:val="center"/>
          </w:tcPr>
          <w:p w14:paraId="4997861D" w14:textId="77777777" w:rsidR="00364040" w:rsidRPr="006D579D" w:rsidRDefault="00364040" w:rsidP="00364040">
            <w:pPr>
              <w:pStyle w:val="TableHeaderRowTextMIRB"/>
            </w:pPr>
            <w:r>
              <w:t>Description</w:t>
            </w:r>
          </w:p>
        </w:tc>
      </w:tr>
      <w:tr w:rsidR="00364040" w:rsidRPr="006D579D" w14:paraId="500FB930" w14:textId="77777777" w:rsidTr="00364040">
        <w:trPr>
          <w:cantSplit/>
          <w:trHeight w:val="432"/>
        </w:trPr>
        <w:tc>
          <w:tcPr>
            <w:tcW w:w="2718" w:type="dxa"/>
            <w:vAlign w:val="center"/>
            <w:hideMark/>
          </w:tcPr>
          <w:p w14:paraId="1E396E36" w14:textId="77777777" w:rsidR="00364040" w:rsidRPr="006D579D" w:rsidRDefault="00364040" w:rsidP="00364040">
            <w:pPr>
              <w:pStyle w:val="TableColumnNameMIRB"/>
            </w:pPr>
            <w:r w:rsidRPr="006D579D">
              <w:t>UNDERPASS_TYPE</w:t>
            </w:r>
          </w:p>
        </w:tc>
        <w:tc>
          <w:tcPr>
            <w:tcW w:w="2250" w:type="dxa"/>
            <w:vAlign w:val="center"/>
            <w:hideMark/>
          </w:tcPr>
          <w:p w14:paraId="1C45DCE5" w14:textId="77777777" w:rsidR="00364040" w:rsidRPr="006D579D" w:rsidRDefault="00364040" w:rsidP="00364040">
            <w:pPr>
              <w:pStyle w:val="TableBodyTextMIRB"/>
            </w:pPr>
            <w:r w:rsidRPr="006D579D">
              <w:t>VARCHAR2(25)</w:t>
            </w:r>
          </w:p>
        </w:tc>
        <w:tc>
          <w:tcPr>
            <w:tcW w:w="1440" w:type="dxa"/>
            <w:vAlign w:val="center"/>
            <w:hideMark/>
          </w:tcPr>
          <w:p w14:paraId="3F37F769" w14:textId="77777777" w:rsidR="00364040" w:rsidRPr="006D579D" w:rsidRDefault="00364040" w:rsidP="00364040">
            <w:pPr>
              <w:pStyle w:val="TableBodyTextMIRB"/>
            </w:pPr>
            <w:r w:rsidRPr="006D579D">
              <w:t>Yes</w:t>
            </w:r>
          </w:p>
        </w:tc>
        <w:tc>
          <w:tcPr>
            <w:tcW w:w="1620" w:type="dxa"/>
            <w:vAlign w:val="center"/>
            <w:hideMark/>
          </w:tcPr>
          <w:p w14:paraId="611B5627" w14:textId="77777777" w:rsidR="00364040" w:rsidRPr="006D579D" w:rsidRDefault="00364040" w:rsidP="00364040">
            <w:pPr>
              <w:pStyle w:val="TableBodyTextMIRB"/>
            </w:pPr>
            <w:r w:rsidRPr="006D579D">
              <w:t>TYPE</w:t>
            </w:r>
          </w:p>
        </w:tc>
        <w:tc>
          <w:tcPr>
            <w:tcW w:w="2970" w:type="dxa"/>
            <w:vAlign w:val="center"/>
          </w:tcPr>
          <w:p w14:paraId="70C4FC4B" w14:textId="77777777" w:rsidR="00364040" w:rsidRPr="006D579D" w:rsidRDefault="00364040" w:rsidP="00364040">
            <w:pPr>
              <w:pStyle w:val="TableBodyTextMIRB"/>
            </w:pPr>
            <w:r w:rsidRPr="006D579D">
              <w:t>Identifies the type of underpass.</w:t>
            </w:r>
          </w:p>
        </w:tc>
      </w:tr>
      <w:tr w:rsidR="00364040" w:rsidRPr="006D579D" w14:paraId="484632AA" w14:textId="77777777" w:rsidTr="00364040">
        <w:trPr>
          <w:cantSplit/>
          <w:trHeight w:val="432"/>
        </w:trPr>
        <w:tc>
          <w:tcPr>
            <w:tcW w:w="2718" w:type="dxa"/>
            <w:vAlign w:val="center"/>
            <w:hideMark/>
          </w:tcPr>
          <w:p w14:paraId="06404EAB" w14:textId="77777777" w:rsidR="00364040" w:rsidRPr="006D579D" w:rsidRDefault="00364040" w:rsidP="00364040">
            <w:pPr>
              <w:pStyle w:val="TableColumnNameMIRB"/>
            </w:pPr>
            <w:r w:rsidRPr="006D579D">
              <w:t>UNDERPASS_DESCR</w:t>
            </w:r>
          </w:p>
        </w:tc>
        <w:tc>
          <w:tcPr>
            <w:tcW w:w="2250" w:type="dxa"/>
            <w:vAlign w:val="center"/>
            <w:hideMark/>
          </w:tcPr>
          <w:p w14:paraId="6C169CA2" w14:textId="77777777" w:rsidR="00364040" w:rsidRPr="006D579D" w:rsidRDefault="00364040" w:rsidP="00364040">
            <w:pPr>
              <w:pStyle w:val="TableBodyTextMIRB"/>
            </w:pPr>
            <w:r w:rsidRPr="006D579D">
              <w:t>VARCHAR2(2000)</w:t>
            </w:r>
          </w:p>
        </w:tc>
        <w:tc>
          <w:tcPr>
            <w:tcW w:w="1440" w:type="dxa"/>
            <w:vAlign w:val="center"/>
            <w:hideMark/>
          </w:tcPr>
          <w:p w14:paraId="3A83DAA1" w14:textId="77777777" w:rsidR="00364040" w:rsidRPr="006D579D" w:rsidRDefault="00364040" w:rsidP="00364040">
            <w:pPr>
              <w:pStyle w:val="TableBodyTextMIRB"/>
            </w:pPr>
            <w:r w:rsidRPr="006D579D">
              <w:t>No</w:t>
            </w:r>
          </w:p>
        </w:tc>
        <w:tc>
          <w:tcPr>
            <w:tcW w:w="1620" w:type="dxa"/>
            <w:vAlign w:val="center"/>
            <w:hideMark/>
          </w:tcPr>
          <w:p w14:paraId="6F671BFE" w14:textId="77777777" w:rsidR="00364040" w:rsidRPr="006D579D" w:rsidRDefault="00364040" w:rsidP="00364040">
            <w:pPr>
              <w:pStyle w:val="TableBodyTextMIRB"/>
            </w:pPr>
            <w:r w:rsidRPr="006D579D">
              <w:t>DESCR</w:t>
            </w:r>
          </w:p>
        </w:tc>
        <w:tc>
          <w:tcPr>
            <w:tcW w:w="2970" w:type="dxa"/>
            <w:vAlign w:val="center"/>
          </w:tcPr>
          <w:p w14:paraId="61A9C061" w14:textId="77777777" w:rsidR="00364040" w:rsidRPr="006D579D" w:rsidRDefault="00364040" w:rsidP="00364040">
            <w:pPr>
              <w:pStyle w:val="TableBodyTextMIRB"/>
            </w:pPr>
            <w:r w:rsidRPr="006D579D">
              <w:t>A description of the underpass type.</w:t>
            </w:r>
          </w:p>
        </w:tc>
      </w:tr>
      <w:tr w:rsidR="00364040" w:rsidRPr="006D579D" w14:paraId="2740BA0E" w14:textId="77777777" w:rsidTr="00364040">
        <w:trPr>
          <w:cantSplit/>
          <w:trHeight w:val="432"/>
        </w:trPr>
        <w:tc>
          <w:tcPr>
            <w:tcW w:w="2718" w:type="dxa"/>
            <w:vAlign w:val="center"/>
            <w:hideMark/>
          </w:tcPr>
          <w:p w14:paraId="48126D0A" w14:textId="77777777" w:rsidR="00364040" w:rsidRDefault="00364040" w:rsidP="00364040">
            <w:pPr>
              <w:pStyle w:val="TableColumnNameMIRB"/>
            </w:pPr>
            <w:r w:rsidRPr="006D579D">
              <w:lastRenderedPageBreak/>
              <w:t>EFFECTIVE_</w:t>
            </w:r>
          </w:p>
          <w:p w14:paraId="05EDE4D7" w14:textId="77777777" w:rsidR="00364040" w:rsidRPr="006D579D" w:rsidRDefault="00364040" w:rsidP="00364040">
            <w:pPr>
              <w:pStyle w:val="TableColumnNameMIRB"/>
            </w:pPr>
            <w:r w:rsidRPr="006D579D">
              <w:t>DATETIME</w:t>
            </w:r>
          </w:p>
        </w:tc>
        <w:tc>
          <w:tcPr>
            <w:tcW w:w="2250" w:type="dxa"/>
            <w:vAlign w:val="center"/>
            <w:hideMark/>
          </w:tcPr>
          <w:p w14:paraId="1270B52B" w14:textId="77777777" w:rsidR="00364040" w:rsidRPr="006D579D" w:rsidRDefault="00364040" w:rsidP="00364040">
            <w:pPr>
              <w:pStyle w:val="TableBodyTextMIRB"/>
            </w:pPr>
            <w:r w:rsidRPr="006D579D">
              <w:t>DATE</w:t>
            </w:r>
          </w:p>
        </w:tc>
        <w:tc>
          <w:tcPr>
            <w:tcW w:w="1440" w:type="dxa"/>
            <w:vAlign w:val="center"/>
            <w:hideMark/>
          </w:tcPr>
          <w:p w14:paraId="08E2FAC8" w14:textId="77777777" w:rsidR="00364040" w:rsidRPr="006D579D" w:rsidRDefault="00364040" w:rsidP="00364040">
            <w:pPr>
              <w:pStyle w:val="TableBodyTextMIRB"/>
            </w:pPr>
            <w:r w:rsidRPr="006D579D">
              <w:t>Yes</w:t>
            </w:r>
          </w:p>
        </w:tc>
        <w:tc>
          <w:tcPr>
            <w:tcW w:w="1620" w:type="dxa"/>
            <w:vAlign w:val="center"/>
            <w:hideMark/>
          </w:tcPr>
          <w:p w14:paraId="06BB7B10" w14:textId="77777777" w:rsidR="00364040" w:rsidRPr="006D579D" w:rsidRDefault="00364040" w:rsidP="00364040">
            <w:pPr>
              <w:pStyle w:val="TableBodyTextMIRB"/>
            </w:pPr>
            <w:r w:rsidRPr="006D579D">
              <w:t>EFF_DATE</w:t>
            </w:r>
          </w:p>
        </w:tc>
        <w:tc>
          <w:tcPr>
            <w:tcW w:w="2970" w:type="dxa"/>
            <w:vAlign w:val="center"/>
          </w:tcPr>
          <w:p w14:paraId="616CD553" w14:textId="77777777" w:rsidR="00364040" w:rsidRPr="006D579D" w:rsidRDefault="00364040" w:rsidP="00364040">
            <w:pPr>
              <w:pStyle w:val="TableBodyTextMIRB"/>
            </w:pPr>
            <w:r w:rsidRPr="006D579D">
              <w:t>Date/time the record was created or last modified in the source database.</w:t>
            </w:r>
          </w:p>
        </w:tc>
      </w:tr>
      <w:tr w:rsidR="00364040" w:rsidRPr="006D579D" w14:paraId="73EB9A80" w14:textId="77777777" w:rsidTr="00364040">
        <w:trPr>
          <w:cantSplit/>
          <w:trHeight w:val="432"/>
        </w:trPr>
        <w:tc>
          <w:tcPr>
            <w:tcW w:w="2718" w:type="dxa"/>
            <w:vAlign w:val="center"/>
            <w:hideMark/>
          </w:tcPr>
          <w:p w14:paraId="792E69F3" w14:textId="77777777" w:rsidR="00364040" w:rsidRPr="006D579D" w:rsidRDefault="00364040" w:rsidP="00364040">
            <w:pPr>
              <w:pStyle w:val="TableColumnNameMIRB"/>
            </w:pPr>
            <w:r w:rsidRPr="006D579D">
              <w:t>EXPIRY_DATETIME</w:t>
            </w:r>
          </w:p>
        </w:tc>
        <w:tc>
          <w:tcPr>
            <w:tcW w:w="2250" w:type="dxa"/>
            <w:vAlign w:val="center"/>
            <w:hideMark/>
          </w:tcPr>
          <w:p w14:paraId="04A37855" w14:textId="77777777" w:rsidR="00364040" w:rsidRPr="006D579D" w:rsidRDefault="00364040" w:rsidP="00364040">
            <w:pPr>
              <w:pStyle w:val="TableBodyTextMIRB"/>
            </w:pPr>
            <w:r w:rsidRPr="006D579D">
              <w:t>DATE</w:t>
            </w:r>
          </w:p>
        </w:tc>
        <w:tc>
          <w:tcPr>
            <w:tcW w:w="1440" w:type="dxa"/>
            <w:vAlign w:val="center"/>
            <w:hideMark/>
          </w:tcPr>
          <w:p w14:paraId="0E4BFB78" w14:textId="77777777" w:rsidR="00364040" w:rsidRPr="006D579D" w:rsidRDefault="00364040" w:rsidP="00364040">
            <w:pPr>
              <w:pStyle w:val="TableBodyTextMIRB"/>
            </w:pPr>
            <w:r w:rsidRPr="006D579D">
              <w:t>No</w:t>
            </w:r>
          </w:p>
        </w:tc>
        <w:tc>
          <w:tcPr>
            <w:tcW w:w="1620" w:type="dxa"/>
            <w:vAlign w:val="center"/>
            <w:hideMark/>
          </w:tcPr>
          <w:p w14:paraId="13FAF2FA" w14:textId="77777777" w:rsidR="00364040" w:rsidRPr="006D579D" w:rsidRDefault="00364040" w:rsidP="00364040">
            <w:pPr>
              <w:pStyle w:val="TableBodyTextMIRB"/>
            </w:pPr>
            <w:r w:rsidRPr="006D579D">
              <w:t>EXP_DATE</w:t>
            </w:r>
          </w:p>
        </w:tc>
        <w:tc>
          <w:tcPr>
            <w:tcW w:w="2970" w:type="dxa"/>
            <w:vAlign w:val="center"/>
          </w:tcPr>
          <w:p w14:paraId="1D482622" w14:textId="77777777" w:rsidR="00364040" w:rsidRPr="006D579D" w:rsidRDefault="00364040" w:rsidP="00364040">
            <w:pPr>
              <w:pStyle w:val="TableBodyTextMIRB"/>
            </w:pPr>
            <w:r w:rsidRPr="006D579D">
              <w:t>Date/time that the record was expired from use.</w:t>
            </w:r>
          </w:p>
        </w:tc>
      </w:tr>
    </w:tbl>
    <w:p w14:paraId="30930A86" w14:textId="77777777" w:rsidR="006D579D" w:rsidRPr="006D579D" w:rsidRDefault="006D579D" w:rsidP="006D579D">
      <w:pPr>
        <w:pStyle w:val="BodyAccessibleTextMIRB"/>
        <w:spacing w:before="240"/>
        <w:jc w:val="center"/>
        <w:rPr>
          <w:b/>
        </w:rPr>
      </w:pPr>
      <w:r w:rsidRPr="006D579D">
        <w:rPr>
          <w:b/>
        </w:rPr>
        <w:t>ORN_UNDERPASS_LIST Permissible Values</w:t>
      </w:r>
    </w:p>
    <w:tbl>
      <w:tblPr>
        <w:tblStyle w:val="TableGrid1"/>
        <w:tblW w:w="0" w:type="auto"/>
        <w:tblLook w:val="04A0" w:firstRow="1" w:lastRow="0" w:firstColumn="1" w:lastColumn="0" w:noHBand="0" w:noVBand="1"/>
        <w:tblCaption w:val="Permissible Values: ORN_UNDERPASS_LIST"/>
        <w:tblDescription w:val="The table lists all allowed values for ORN_UNDERPASS_LIST."/>
      </w:tblPr>
      <w:tblGrid>
        <w:gridCol w:w="2595"/>
        <w:gridCol w:w="6362"/>
        <w:gridCol w:w="1833"/>
      </w:tblGrid>
      <w:tr w:rsidR="006D579D" w:rsidRPr="006D579D" w14:paraId="246DB8A2" w14:textId="77777777" w:rsidTr="00EA4CDA">
        <w:trPr>
          <w:cantSplit/>
          <w:tblHeader/>
        </w:trPr>
        <w:tc>
          <w:tcPr>
            <w:tcW w:w="2628" w:type="dxa"/>
            <w:vAlign w:val="center"/>
            <w:hideMark/>
          </w:tcPr>
          <w:p w14:paraId="1407916C" w14:textId="77777777" w:rsidR="006D579D" w:rsidRPr="006D579D" w:rsidRDefault="006D579D" w:rsidP="00EA4CDA">
            <w:pPr>
              <w:pStyle w:val="TableHeaderRowTextMIRB"/>
            </w:pPr>
            <w:r w:rsidRPr="006D579D">
              <w:t>UNDERPASS TYPE</w:t>
            </w:r>
          </w:p>
        </w:tc>
        <w:tc>
          <w:tcPr>
            <w:tcW w:w="6540" w:type="dxa"/>
            <w:vAlign w:val="center"/>
            <w:hideMark/>
          </w:tcPr>
          <w:p w14:paraId="01628E71" w14:textId="77777777" w:rsidR="006D579D" w:rsidRPr="006D579D" w:rsidRDefault="006D579D" w:rsidP="00EA4CDA">
            <w:pPr>
              <w:pStyle w:val="TableHeaderRowTextMIRB"/>
            </w:pPr>
            <w:r w:rsidRPr="006D579D">
              <w:t>UNDERPASS DESCR</w:t>
            </w:r>
          </w:p>
        </w:tc>
        <w:tc>
          <w:tcPr>
            <w:tcW w:w="1848" w:type="dxa"/>
            <w:vAlign w:val="center"/>
            <w:hideMark/>
          </w:tcPr>
          <w:p w14:paraId="3CFF2CFD" w14:textId="77777777" w:rsidR="006D579D" w:rsidRPr="006D579D" w:rsidRDefault="006D579D" w:rsidP="00EA4CDA">
            <w:pPr>
              <w:pStyle w:val="TableHeaderRowTextMIRB"/>
            </w:pPr>
            <w:r w:rsidRPr="006D579D">
              <w:t>EXPIRY DATETIME</w:t>
            </w:r>
          </w:p>
        </w:tc>
      </w:tr>
      <w:tr w:rsidR="00EA4CDA" w:rsidRPr="006D579D" w14:paraId="61001D6A" w14:textId="77777777" w:rsidTr="00EA4CDA">
        <w:trPr>
          <w:cantSplit/>
        </w:trPr>
        <w:tc>
          <w:tcPr>
            <w:tcW w:w="2628" w:type="dxa"/>
            <w:vAlign w:val="center"/>
            <w:hideMark/>
          </w:tcPr>
          <w:p w14:paraId="2050F22D" w14:textId="77777777" w:rsidR="00EA4CDA" w:rsidRPr="006D579D" w:rsidRDefault="00EA4CDA" w:rsidP="00EA4CDA">
            <w:pPr>
              <w:pStyle w:val="TableBodyTextMIRB"/>
            </w:pPr>
            <w:r>
              <w:t>Building</w:t>
            </w:r>
          </w:p>
        </w:tc>
        <w:tc>
          <w:tcPr>
            <w:tcW w:w="6540" w:type="dxa"/>
            <w:vAlign w:val="center"/>
            <w:hideMark/>
          </w:tcPr>
          <w:p w14:paraId="5C675B39" w14:textId="77777777" w:rsidR="00EA4CDA" w:rsidRPr="006D579D" w:rsidRDefault="00EA4CDA" w:rsidP="00EA4CDA">
            <w:pPr>
              <w:pStyle w:val="TableBodyTextMIRB"/>
            </w:pPr>
            <w:r w:rsidRPr="006D579D">
              <w:t>A point at the intersection of a building and the r</w:t>
            </w:r>
            <w:r>
              <w:t>oad element passing underneath.</w:t>
            </w:r>
          </w:p>
        </w:tc>
        <w:tc>
          <w:tcPr>
            <w:tcW w:w="0" w:type="auto"/>
            <w:vAlign w:val="center"/>
            <w:hideMark/>
          </w:tcPr>
          <w:p w14:paraId="0423805D" w14:textId="77777777" w:rsidR="00EA4CDA" w:rsidRDefault="00EA4CDA" w:rsidP="00EA4CDA">
            <w:pPr>
              <w:pStyle w:val="TableBodyTextMIRB"/>
            </w:pPr>
            <w:r w:rsidRPr="00AB0B17">
              <w:t>Not applicable</w:t>
            </w:r>
          </w:p>
        </w:tc>
      </w:tr>
      <w:tr w:rsidR="00EA4CDA" w:rsidRPr="006D579D" w14:paraId="2C7F6E9E" w14:textId="77777777" w:rsidTr="00EA4CDA">
        <w:trPr>
          <w:cantSplit/>
        </w:trPr>
        <w:tc>
          <w:tcPr>
            <w:tcW w:w="2628" w:type="dxa"/>
            <w:vAlign w:val="center"/>
            <w:hideMark/>
          </w:tcPr>
          <w:p w14:paraId="5C755D19" w14:textId="77777777" w:rsidR="00EA4CDA" w:rsidRPr="006D579D" w:rsidRDefault="00EA4CDA" w:rsidP="00EA4CDA">
            <w:pPr>
              <w:pStyle w:val="TableBodyTextMIRB"/>
            </w:pPr>
            <w:r>
              <w:t>Industrial</w:t>
            </w:r>
          </w:p>
        </w:tc>
        <w:tc>
          <w:tcPr>
            <w:tcW w:w="6540" w:type="dxa"/>
            <w:vAlign w:val="center"/>
            <w:hideMark/>
          </w:tcPr>
          <w:p w14:paraId="1D817003" w14:textId="77777777" w:rsidR="00EA4CDA" w:rsidRPr="006D579D" w:rsidRDefault="00EA4CDA" w:rsidP="00EA4CDA">
            <w:pPr>
              <w:pStyle w:val="TableBodyTextMIRB"/>
            </w:pPr>
            <w:r w:rsidRPr="006D579D">
              <w:t>A point at the intersection of an industrial structure e.g. utilities, and the r</w:t>
            </w:r>
            <w:r>
              <w:t>oad element passing underneath.</w:t>
            </w:r>
          </w:p>
        </w:tc>
        <w:tc>
          <w:tcPr>
            <w:tcW w:w="0" w:type="auto"/>
            <w:vAlign w:val="center"/>
            <w:hideMark/>
          </w:tcPr>
          <w:p w14:paraId="09B2D419" w14:textId="77777777" w:rsidR="00EA4CDA" w:rsidRDefault="00EA4CDA" w:rsidP="00EA4CDA">
            <w:pPr>
              <w:pStyle w:val="TableBodyTextMIRB"/>
            </w:pPr>
            <w:r w:rsidRPr="00AB0B17">
              <w:t>Not applicable</w:t>
            </w:r>
          </w:p>
        </w:tc>
      </w:tr>
      <w:tr w:rsidR="00EA4CDA" w:rsidRPr="006D579D" w14:paraId="7FDE757A" w14:textId="77777777" w:rsidTr="00EA4CDA">
        <w:trPr>
          <w:cantSplit/>
        </w:trPr>
        <w:tc>
          <w:tcPr>
            <w:tcW w:w="2628" w:type="dxa"/>
            <w:vAlign w:val="center"/>
            <w:hideMark/>
          </w:tcPr>
          <w:p w14:paraId="2FC36B55" w14:textId="77777777" w:rsidR="00EA4CDA" w:rsidRPr="006D579D" w:rsidRDefault="00EA4CDA" w:rsidP="00EA4CDA">
            <w:pPr>
              <w:pStyle w:val="TableBodyTextMIRB"/>
            </w:pPr>
            <w:r>
              <w:t>Rail</w:t>
            </w:r>
          </w:p>
        </w:tc>
        <w:tc>
          <w:tcPr>
            <w:tcW w:w="6540" w:type="dxa"/>
            <w:vAlign w:val="center"/>
            <w:hideMark/>
          </w:tcPr>
          <w:p w14:paraId="76F95DBD" w14:textId="77777777" w:rsidR="00EA4CDA" w:rsidRPr="006D579D" w:rsidRDefault="00EA4CDA" w:rsidP="00EA4CDA">
            <w:pPr>
              <w:pStyle w:val="TableBodyTextMIRB"/>
            </w:pPr>
            <w:r w:rsidRPr="006D579D">
              <w:t>A point at the intersection of a rail structure and the r</w:t>
            </w:r>
            <w:r>
              <w:t>oad element passing underneath.</w:t>
            </w:r>
          </w:p>
        </w:tc>
        <w:tc>
          <w:tcPr>
            <w:tcW w:w="0" w:type="auto"/>
            <w:vAlign w:val="center"/>
            <w:hideMark/>
          </w:tcPr>
          <w:p w14:paraId="578E0EE6" w14:textId="77777777" w:rsidR="00EA4CDA" w:rsidRDefault="00EA4CDA" w:rsidP="00EA4CDA">
            <w:pPr>
              <w:pStyle w:val="TableBodyTextMIRB"/>
            </w:pPr>
            <w:r w:rsidRPr="00AB0B17">
              <w:t>Not applicable</w:t>
            </w:r>
          </w:p>
        </w:tc>
      </w:tr>
      <w:tr w:rsidR="00EA4CDA" w:rsidRPr="006D579D" w14:paraId="524B584E" w14:textId="77777777" w:rsidTr="00EA4CDA">
        <w:trPr>
          <w:cantSplit/>
        </w:trPr>
        <w:tc>
          <w:tcPr>
            <w:tcW w:w="2628" w:type="dxa"/>
            <w:vAlign w:val="center"/>
            <w:hideMark/>
          </w:tcPr>
          <w:p w14:paraId="144DC70E" w14:textId="77777777" w:rsidR="00EA4CDA" w:rsidRPr="006D579D" w:rsidRDefault="00EA4CDA" w:rsidP="00EA4CDA">
            <w:pPr>
              <w:pStyle w:val="TableBodyTextMIRB"/>
            </w:pPr>
            <w:r>
              <w:t>Road</w:t>
            </w:r>
          </w:p>
        </w:tc>
        <w:tc>
          <w:tcPr>
            <w:tcW w:w="6540" w:type="dxa"/>
            <w:vAlign w:val="center"/>
            <w:hideMark/>
          </w:tcPr>
          <w:p w14:paraId="06DA0FC6" w14:textId="77777777" w:rsidR="00EA4CDA" w:rsidRPr="006D579D" w:rsidRDefault="00EA4CDA" w:rsidP="00EA4CDA">
            <w:pPr>
              <w:pStyle w:val="TableBodyTextMIRB"/>
            </w:pPr>
            <w:r w:rsidRPr="006D579D">
              <w:t>A point at the intersection of a road e.g. a bridge structure, and the r</w:t>
            </w:r>
            <w:r>
              <w:t>oad element passing underneath.</w:t>
            </w:r>
          </w:p>
        </w:tc>
        <w:tc>
          <w:tcPr>
            <w:tcW w:w="0" w:type="auto"/>
            <w:vAlign w:val="center"/>
            <w:hideMark/>
          </w:tcPr>
          <w:p w14:paraId="769BCE6E" w14:textId="77777777" w:rsidR="00EA4CDA" w:rsidRDefault="00EA4CDA" w:rsidP="00EA4CDA">
            <w:pPr>
              <w:pStyle w:val="TableBodyTextMIRB"/>
            </w:pPr>
            <w:r w:rsidRPr="00AB0B17">
              <w:t>Not applicable</w:t>
            </w:r>
          </w:p>
        </w:tc>
      </w:tr>
      <w:tr w:rsidR="00EA4CDA" w:rsidRPr="006D579D" w14:paraId="0AF29574" w14:textId="77777777" w:rsidTr="00EA4CDA">
        <w:trPr>
          <w:cantSplit/>
        </w:trPr>
        <w:tc>
          <w:tcPr>
            <w:tcW w:w="2628" w:type="dxa"/>
            <w:vAlign w:val="center"/>
            <w:hideMark/>
          </w:tcPr>
          <w:p w14:paraId="2F879C67" w14:textId="77777777" w:rsidR="00EA4CDA" w:rsidRPr="006D579D" w:rsidRDefault="00EA4CDA" w:rsidP="00EA4CDA">
            <w:pPr>
              <w:pStyle w:val="TableBodyTextMIRB"/>
            </w:pPr>
            <w:r>
              <w:t>Walkway</w:t>
            </w:r>
          </w:p>
        </w:tc>
        <w:tc>
          <w:tcPr>
            <w:tcW w:w="6540" w:type="dxa"/>
            <w:vAlign w:val="center"/>
            <w:hideMark/>
          </w:tcPr>
          <w:p w14:paraId="0087DCC2" w14:textId="77777777" w:rsidR="00EA4CDA" w:rsidRPr="006D579D" w:rsidRDefault="00EA4CDA" w:rsidP="00EA4CDA">
            <w:pPr>
              <w:pStyle w:val="TableBodyTextMIRB"/>
            </w:pPr>
            <w:r w:rsidRPr="006D579D">
              <w:t>A point at the intersection of a walkway, e.g. multi-use pathway, skywalk, trail, or bike path, and the road element passing underneath.</w:t>
            </w:r>
          </w:p>
        </w:tc>
        <w:tc>
          <w:tcPr>
            <w:tcW w:w="0" w:type="auto"/>
            <w:vAlign w:val="center"/>
            <w:hideMark/>
          </w:tcPr>
          <w:p w14:paraId="772CC0EF" w14:textId="77777777" w:rsidR="00EA4CDA" w:rsidRDefault="00EA4CDA" w:rsidP="00EA4CDA">
            <w:pPr>
              <w:pStyle w:val="TableBodyTextMIRB"/>
            </w:pPr>
            <w:r w:rsidRPr="00AB0B17">
              <w:t>Not applicable</w:t>
            </w:r>
          </w:p>
        </w:tc>
      </w:tr>
      <w:tr w:rsidR="00EA4CDA" w:rsidRPr="006D579D" w14:paraId="78106868" w14:textId="77777777" w:rsidTr="00EA4CDA">
        <w:trPr>
          <w:cantSplit/>
        </w:trPr>
        <w:tc>
          <w:tcPr>
            <w:tcW w:w="2628" w:type="dxa"/>
            <w:vAlign w:val="center"/>
            <w:hideMark/>
          </w:tcPr>
          <w:p w14:paraId="175C2F20" w14:textId="77777777" w:rsidR="00EA4CDA" w:rsidRPr="006D579D" w:rsidRDefault="00EA4CDA" w:rsidP="00EA4CDA">
            <w:pPr>
              <w:pStyle w:val="TableBodyTextMIRB"/>
            </w:pPr>
            <w:r>
              <w:t>Water</w:t>
            </w:r>
          </w:p>
        </w:tc>
        <w:tc>
          <w:tcPr>
            <w:tcW w:w="6540" w:type="dxa"/>
            <w:vAlign w:val="center"/>
            <w:hideMark/>
          </w:tcPr>
          <w:p w14:paraId="4688AA01" w14:textId="77777777" w:rsidR="00EA4CDA" w:rsidRPr="006D579D" w:rsidRDefault="00EA4CDA" w:rsidP="00EA4CDA">
            <w:pPr>
              <w:pStyle w:val="TableBodyTextMIRB"/>
            </w:pPr>
            <w:r w:rsidRPr="006D579D">
              <w:t>A point at the intersection of a water feature and the road element pas</w:t>
            </w:r>
            <w:r>
              <w:t>sing underneath, e.g. a tunnel.</w:t>
            </w:r>
          </w:p>
        </w:tc>
        <w:tc>
          <w:tcPr>
            <w:tcW w:w="0" w:type="auto"/>
            <w:vAlign w:val="center"/>
            <w:hideMark/>
          </w:tcPr>
          <w:p w14:paraId="03EEB7DE" w14:textId="77777777" w:rsidR="00EA4CDA" w:rsidRDefault="00EA4CDA" w:rsidP="00EA4CDA">
            <w:pPr>
              <w:pStyle w:val="TableBodyTextMIRB"/>
            </w:pPr>
            <w:r w:rsidRPr="00AB0B17">
              <w:t>Not applicable</w:t>
            </w:r>
          </w:p>
        </w:tc>
      </w:tr>
      <w:tr w:rsidR="00EA4CDA" w:rsidRPr="006D579D" w14:paraId="728247F2" w14:textId="77777777" w:rsidTr="00EA4CDA">
        <w:trPr>
          <w:cantSplit/>
        </w:trPr>
        <w:tc>
          <w:tcPr>
            <w:tcW w:w="2628" w:type="dxa"/>
            <w:vAlign w:val="center"/>
            <w:hideMark/>
          </w:tcPr>
          <w:p w14:paraId="288256CB" w14:textId="77777777" w:rsidR="00EA4CDA" w:rsidRPr="006D579D" w:rsidRDefault="00EA4CDA" w:rsidP="00EA4CDA">
            <w:pPr>
              <w:pStyle w:val="TableBodyTextMIRB"/>
            </w:pPr>
            <w:r>
              <w:t>Wildlife</w:t>
            </w:r>
          </w:p>
        </w:tc>
        <w:tc>
          <w:tcPr>
            <w:tcW w:w="6540" w:type="dxa"/>
            <w:vAlign w:val="center"/>
            <w:hideMark/>
          </w:tcPr>
          <w:p w14:paraId="2B486AB6" w14:textId="77777777" w:rsidR="00EA4CDA" w:rsidRPr="006D579D" w:rsidRDefault="00EA4CDA" w:rsidP="00EA4CDA">
            <w:pPr>
              <w:pStyle w:val="TableBodyTextMIRB"/>
            </w:pPr>
            <w:r w:rsidRPr="006D579D">
              <w:t>A point at the intersection of a wildlife corridor and the r</w:t>
            </w:r>
            <w:r>
              <w:t>oad element passing underneath.</w:t>
            </w:r>
          </w:p>
        </w:tc>
        <w:tc>
          <w:tcPr>
            <w:tcW w:w="0" w:type="auto"/>
            <w:vAlign w:val="center"/>
            <w:hideMark/>
          </w:tcPr>
          <w:p w14:paraId="14328E1A" w14:textId="77777777" w:rsidR="00EA4CDA" w:rsidRDefault="00EA4CDA" w:rsidP="00EA4CDA">
            <w:pPr>
              <w:pStyle w:val="TableBodyTextMIRB"/>
            </w:pPr>
            <w:r w:rsidRPr="00AB0B17">
              <w:t>Not applicable</w:t>
            </w:r>
          </w:p>
        </w:tc>
      </w:tr>
    </w:tbl>
    <w:p w14:paraId="0B0EFA37" w14:textId="77777777" w:rsidR="00FC3450" w:rsidRDefault="00FC3450" w:rsidP="00232386">
      <w:pPr>
        <w:pStyle w:val="BodyAccessibleTextMIRB"/>
      </w:pPr>
    </w:p>
    <w:p w14:paraId="58A1C7A7" w14:textId="77777777" w:rsidR="00232386" w:rsidRPr="00232386" w:rsidRDefault="00232386" w:rsidP="00232386">
      <w:pPr>
        <w:pStyle w:val="BodyAccessibleTextMIRB"/>
        <w:sectPr w:rsidR="00232386" w:rsidRPr="00232386" w:rsidSect="00783967">
          <w:pgSz w:w="12240" w:h="15840"/>
          <w:pgMar w:top="720" w:right="720" w:bottom="720" w:left="720" w:header="432" w:footer="720" w:gutter="0"/>
          <w:cols w:space="720"/>
          <w:docGrid w:linePitch="360"/>
        </w:sectPr>
      </w:pPr>
    </w:p>
    <w:p w14:paraId="517529EF" w14:textId="77777777" w:rsidR="008C1D79" w:rsidRPr="003A5C61" w:rsidRDefault="00FC3450" w:rsidP="008C1D79">
      <w:pPr>
        <w:pStyle w:val="Heading1MIRBTopofPage"/>
        <w:rPr>
          <w:color w:val="244061"/>
        </w:rPr>
      </w:pPr>
      <w:bookmarkStart w:id="85" w:name="AppendixB"/>
      <w:bookmarkStart w:id="86" w:name="_Toc196317696"/>
      <w:r w:rsidRPr="003A5C61">
        <w:rPr>
          <w:color w:val="244061"/>
        </w:rPr>
        <w:lastRenderedPageBreak/>
        <w:t xml:space="preserve">APPENDIX B: </w:t>
      </w:r>
      <w:r w:rsidR="00C74020" w:rsidRPr="003A5C61">
        <w:rPr>
          <w:color w:val="244061"/>
        </w:rPr>
        <w:t>Table Key Dependency and Relationship Index</w:t>
      </w:r>
      <w:bookmarkEnd w:id="86"/>
    </w:p>
    <w:bookmarkEnd w:id="85"/>
    <w:p w14:paraId="16D68E9E" w14:textId="77777777" w:rsidR="00746045" w:rsidRDefault="00746045" w:rsidP="00746045">
      <w:pPr>
        <w:pStyle w:val="BodyAccessibleTextMIRB"/>
      </w:pPr>
      <w:r w:rsidRPr="00DB598B">
        <w:t>Keys are used to link or make relationships between tables through one or more columns. A Parent Table is the source of unique key columns used by a Child Table. The main key types are described below</w:t>
      </w:r>
      <w:r>
        <w:t>.</w:t>
      </w:r>
    </w:p>
    <w:p w14:paraId="402A003E" w14:textId="77777777" w:rsidR="00746045" w:rsidRDefault="00746045" w:rsidP="00746045">
      <w:pPr>
        <w:pStyle w:val="BodyAccessibleTextMIRB"/>
        <w:rPr>
          <w:b/>
        </w:rPr>
      </w:pPr>
      <w:r>
        <w:rPr>
          <w:b/>
        </w:rPr>
        <w:t>Primary Key (PK):</w:t>
      </w:r>
    </w:p>
    <w:p w14:paraId="265810E2" w14:textId="77777777" w:rsidR="00746045" w:rsidRDefault="00746045" w:rsidP="00746045">
      <w:pPr>
        <w:pStyle w:val="BodyAccessibleTextMIRB"/>
      </w:pPr>
      <w:r w:rsidRPr="00DB598B">
        <w:t>A Primary Key (PK) is a column that uniquely identifies each record in a table. There can be more than one PK defined for a table when additional rules for record uniqueness are needed. Primary Keys cannot contain null values.</w:t>
      </w:r>
    </w:p>
    <w:p w14:paraId="1B8C7716" w14:textId="77777777" w:rsidR="00746045" w:rsidRDefault="00746045" w:rsidP="00746045">
      <w:pPr>
        <w:pStyle w:val="BodyAccessibleTextMIRB"/>
        <w:spacing w:after="0"/>
        <w:jc w:val="center"/>
      </w:pPr>
      <w:r w:rsidRPr="001012F3">
        <w:rPr>
          <w:noProof/>
          <w:lang w:eastAsia="en-CA"/>
        </w:rPr>
        <w:drawing>
          <wp:inline distT="0" distB="0" distL="0" distR="0" wp14:anchorId="51F0505C" wp14:editId="140FA80B">
            <wp:extent cx="2962275" cy="744046"/>
            <wp:effectExtent l="0" t="0" r="0" b="0"/>
            <wp:docPr id="41" name="Picture 41" descr="Example of a Primary Key&#10;&#10;Image identifies Primary Key column in a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a Primary Key&#10;&#10;Image identifies Primary Key column in a table. "/>
                    <pic:cNvPicPr/>
                  </pic:nvPicPr>
                  <pic:blipFill>
                    <a:blip r:embed="rId24">
                      <a:extLst>
                        <a:ext uri="{28A0092B-C50C-407E-A947-70E740481C1C}">
                          <a14:useLocalDpi xmlns:a14="http://schemas.microsoft.com/office/drawing/2010/main" val="0"/>
                        </a:ext>
                      </a:extLst>
                    </a:blip>
                    <a:stretch>
                      <a:fillRect/>
                    </a:stretch>
                  </pic:blipFill>
                  <pic:spPr>
                    <a:xfrm>
                      <a:off x="0" y="0"/>
                      <a:ext cx="2962275" cy="744046"/>
                    </a:xfrm>
                    <a:prstGeom prst="rect">
                      <a:avLst/>
                    </a:prstGeom>
                  </pic:spPr>
                </pic:pic>
              </a:graphicData>
            </a:graphic>
          </wp:inline>
        </w:drawing>
      </w:r>
    </w:p>
    <w:p w14:paraId="76C13751" w14:textId="2F75EB62" w:rsidR="00746045" w:rsidRPr="003A5C61" w:rsidRDefault="00746045" w:rsidP="00746045">
      <w:pPr>
        <w:pStyle w:val="Caption"/>
        <w:rPr>
          <w:color w:val="244061"/>
        </w:rPr>
      </w:pPr>
      <w:bookmarkStart w:id="87" w:name="_Toc196317716"/>
      <w:r w:rsidRPr="003A5C61">
        <w:rPr>
          <w:color w:val="244061"/>
        </w:rPr>
        <w:t xml:space="preserve">Figure </w:t>
      </w:r>
      <w:r w:rsidR="005729E7" w:rsidRPr="003A5C61">
        <w:rPr>
          <w:color w:val="244061"/>
        </w:rPr>
        <w:fldChar w:fldCharType="begin"/>
      </w:r>
      <w:r w:rsidR="005729E7" w:rsidRPr="003A5C61">
        <w:rPr>
          <w:color w:val="244061"/>
        </w:rPr>
        <w:instrText xml:space="preserve"> SEQ Figure \* ARABIC </w:instrText>
      </w:r>
      <w:r w:rsidR="005729E7" w:rsidRPr="003A5C61">
        <w:rPr>
          <w:color w:val="244061"/>
        </w:rPr>
        <w:fldChar w:fldCharType="separate"/>
      </w:r>
      <w:r w:rsidR="00D90895" w:rsidRPr="003A5C61">
        <w:rPr>
          <w:noProof/>
          <w:color w:val="244061"/>
        </w:rPr>
        <w:t>2</w:t>
      </w:r>
      <w:r w:rsidR="005729E7" w:rsidRPr="003A5C61">
        <w:rPr>
          <w:noProof/>
          <w:color w:val="244061"/>
        </w:rPr>
        <w:fldChar w:fldCharType="end"/>
      </w:r>
      <w:r w:rsidRPr="003A5C61">
        <w:rPr>
          <w:color w:val="244061"/>
        </w:rPr>
        <w:t>: Primary Key example</w:t>
      </w:r>
      <w:bookmarkEnd w:id="87"/>
    </w:p>
    <w:p w14:paraId="6D7424B2" w14:textId="77777777" w:rsidR="00746045" w:rsidRDefault="00746045" w:rsidP="00746045">
      <w:pPr>
        <w:pStyle w:val="BodyAccessibleTextMIRB"/>
        <w:rPr>
          <w:b/>
          <w:bCs/>
        </w:rPr>
      </w:pPr>
      <w:r w:rsidRPr="00746045">
        <w:rPr>
          <w:b/>
          <w:bCs/>
        </w:rPr>
        <w:t>Foreign Key (FK):</w:t>
      </w:r>
    </w:p>
    <w:p w14:paraId="1BB0ADB0" w14:textId="77777777" w:rsidR="00746045" w:rsidRDefault="00746045" w:rsidP="00746045">
      <w:pPr>
        <w:pStyle w:val="BodyAccessibleTextMIRB"/>
      </w:pPr>
      <w:r w:rsidRPr="00DB598B">
        <w:t>When a Primary Key from a Parent Table appears as a column in the Child Table it is referred to as a Foreign Key (FK). The FK may retain the same name of the Parent Table column, or it may be renamed.</w:t>
      </w:r>
    </w:p>
    <w:p w14:paraId="6403F780" w14:textId="77777777" w:rsidR="00746045" w:rsidRDefault="00746045" w:rsidP="00746045">
      <w:pPr>
        <w:pStyle w:val="BodyAccessibleTextMIRB"/>
        <w:spacing w:after="0"/>
        <w:jc w:val="center"/>
      </w:pPr>
      <w:r w:rsidRPr="001012F3">
        <w:rPr>
          <w:noProof/>
          <w:lang w:eastAsia="en-CA"/>
        </w:rPr>
        <w:drawing>
          <wp:inline distT="0" distB="0" distL="0" distR="0" wp14:anchorId="587885BA" wp14:editId="5D10A015">
            <wp:extent cx="5002056" cy="514350"/>
            <wp:effectExtent l="0" t="0" r="8255" b="0"/>
            <wp:docPr id="42" name="Picture 42" descr="Example of a Foreign Key&#10;&#10;Image identifies Foreign Key column in a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ample of a Foreign Key&#10;&#10;Image identifies Foreign Key column in a table. "/>
                    <pic:cNvPicPr/>
                  </pic:nvPicPr>
                  <pic:blipFill>
                    <a:blip r:embed="rId25">
                      <a:extLst>
                        <a:ext uri="{28A0092B-C50C-407E-A947-70E740481C1C}">
                          <a14:useLocalDpi xmlns:a14="http://schemas.microsoft.com/office/drawing/2010/main" val="0"/>
                        </a:ext>
                      </a:extLst>
                    </a:blip>
                    <a:stretch>
                      <a:fillRect/>
                    </a:stretch>
                  </pic:blipFill>
                  <pic:spPr>
                    <a:xfrm>
                      <a:off x="0" y="0"/>
                      <a:ext cx="5002056" cy="514350"/>
                    </a:xfrm>
                    <a:prstGeom prst="rect">
                      <a:avLst/>
                    </a:prstGeom>
                  </pic:spPr>
                </pic:pic>
              </a:graphicData>
            </a:graphic>
          </wp:inline>
        </w:drawing>
      </w:r>
    </w:p>
    <w:p w14:paraId="073ADD0B" w14:textId="7555B616" w:rsidR="00746045" w:rsidRPr="003A5C61" w:rsidRDefault="00746045" w:rsidP="00746045">
      <w:pPr>
        <w:pStyle w:val="Caption"/>
        <w:rPr>
          <w:color w:val="244061"/>
        </w:rPr>
      </w:pPr>
      <w:bookmarkStart w:id="88" w:name="_Toc196317717"/>
      <w:r w:rsidRPr="003A5C61">
        <w:rPr>
          <w:color w:val="244061"/>
        </w:rPr>
        <w:t xml:space="preserve">Figure </w:t>
      </w:r>
      <w:r w:rsidR="005729E7" w:rsidRPr="003A5C61">
        <w:rPr>
          <w:color w:val="244061"/>
        </w:rPr>
        <w:fldChar w:fldCharType="begin"/>
      </w:r>
      <w:r w:rsidR="005729E7" w:rsidRPr="003A5C61">
        <w:rPr>
          <w:color w:val="244061"/>
        </w:rPr>
        <w:instrText xml:space="preserve"> SEQ Figure \* ARABIC </w:instrText>
      </w:r>
      <w:r w:rsidR="005729E7" w:rsidRPr="003A5C61">
        <w:rPr>
          <w:color w:val="244061"/>
        </w:rPr>
        <w:fldChar w:fldCharType="separate"/>
      </w:r>
      <w:r w:rsidR="00D90895" w:rsidRPr="003A5C61">
        <w:rPr>
          <w:noProof/>
          <w:color w:val="244061"/>
        </w:rPr>
        <w:t>3</w:t>
      </w:r>
      <w:r w:rsidR="005729E7" w:rsidRPr="003A5C61">
        <w:rPr>
          <w:noProof/>
          <w:color w:val="244061"/>
        </w:rPr>
        <w:fldChar w:fldCharType="end"/>
      </w:r>
      <w:r w:rsidRPr="003A5C61">
        <w:rPr>
          <w:color w:val="244061"/>
        </w:rPr>
        <w:t>: Foreign Key example</w:t>
      </w:r>
      <w:bookmarkEnd w:id="88"/>
    </w:p>
    <w:p w14:paraId="783EA5EA" w14:textId="77777777" w:rsidR="00746045" w:rsidRDefault="00746045" w:rsidP="00746045">
      <w:pPr>
        <w:pStyle w:val="BodyAccessibleTextMIRB"/>
        <w:rPr>
          <w:b/>
          <w:bCs/>
        </w:rPr>
      </w:pPr>
      <w:r w:rsidRPr="00746045">
        <w:rPr>
          <w:b/>
          <w:bCs/>
        </w:rPr>
        <w:t>Alternate Key (AK):</w:t>
      </w:r>
    </w:p>
    <w:p w14:paraId="167007AF" w14:textId="77777777" w:rsidR="00746045" w:rsidRDefault="00746045" w:rsidP="00746045">
      <w:pPr>
        <w:pStyle w:val="BodyAccessibleTextMIRB"/>
      </w:pPr>
      <w:r>
        <w:t>Alternate Keys (AK) are secondary unique identifiers in a Parent Table. A</w:t>
      </w:r>
      <w:r w:rsidRPr="00AB6B57">
        <w:t xml:space="preserve"> Child Table</w:t>
      </w:r>
      <w:r>
        <w:t xml:space="preserve"> can link to a Parent Table AK and use it</w:t>
      </w:r>
      <w:r w:rsidRPr="00AB6B57">
        <w:t xml:space="preserve"> as a Foreign Key (FK).</w:t>
      </w:r>
      <w:r>
        <w:t xml:space="preserve"> </w:t>
      </w:r>
      <w:r w:rsidRPr="00AB6B57">
        <w:t xml:space="preserve">The </w:t>
      </w:r>
      <w:r>
        <w:t xml:space="preserve">FK </w:t>
      </w:r>
      <w:r w:rsidRPr="00AB6B57">
        <w:t xml:space="preserve">may retain the same name of the Parent Table column, or it may be renamed. </w:t>
      </w:r>
      <w:r>
        <w:t>Alternate Keys allow null values.</w:t>
      </w:r>
    </w:p>
    <w:p w14:paraId="62E379D9" w14:textId="77777777" w:rsidR="00746045" w:rsidRDefault="00746045" w:rsidP="00E93A66">
      <w:pPr>
        <w:pStyle w:val="BodyAccessibleTextMIRB"/>
        <w:spacing w:after="0"/>
        <w:jc w:val="center"/>
      </w:pPr>
      <w:r w:rsidRPr="00DB65F5">
        <w:rPr>
          <w:noProof/>
          <w:lang w:eastAsia="en-CA"/>
        </w:rPr>
        <w:drawing>
          <wp:inline distT="0" distB="0" distL="0" distR="0" wp14:anchorId="31967FA7" wp14:editId="1A1AF431">
            <wp:extent cx="5076825" cy="467726"/>
            <wp:effectExtent l="0" t="0" r="0" b="8890"/>
            <wp:docPr id="43" name="Picture 43" descr="Example of an Alternate Key&#10;&#10;Image identifies Alternate Key column in a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xample of an Alternate Key&#10;&#10;Image identifies Alternate Key column in a table. "/>
                    <pic:cNvPicPr/>
                  </pic:nvPicPr>
                  <pic:blipFill>
                    <a:blip r:embed="rId26">
                      <a:extLst>
                        <a:ext uri="{28A0092B-C50C-407E-A947-70E740481C1C}">
                          <a14:useLocalDpi xmlns:a14="http://schemas.microsoft.com/office/drawing/2010/main" val="0"/>
                        </a:ext>
                      </a:extLst>
                    </a:blip>
                    <a:stretch>
                      <a:fillRect/>
                    </a:stretch>
                  </pic:blipFill>
                  <pic:spPr>
                    <a:xfrm>
                      <a:off x="0" y="0"/>
                      <a:ext cx="5076825" cy="467726"/>
                    </a:xfrm>
                    <a:prstGeom prst="rect">
                      <a:avLst/>
                    </a:prstGeom>
                  </pic:spPr>
                </pic:pic>
              </a:graphicData>
            </a:graphic>
          </wp:inline>
        </w:drawing>
      </w:r>
    </w:p>
    <w:p w14:paraId="4BC6594A" w14:textId="230CFAC7" w:rsidR="00A84996" w:rsidRPr="003A5C61" w:rsidRDefault="00746045" w:rsidP="00746045">
      <w:pPr>
        <w:pStyle w:val="Caption"/>
        <w:rPr>
          <w:color w:val="244061"/>
        </w:rPr>
      </w:pPr>
      <w:bookmarkStart w:id="89" w:name="_Toc196317718"/>
      <w:r w:rsidRPr="003A5C61">
        <w:rPr>
          <w:color w:val="244061"/>
        </w:rPr>
        <w:t xml:space="preserve">Figure </w:t>
      </w:r>
      <w:r w:rsidR="005729E7" w:rsidRPr="003A5C61">
        <w:rPr>
          <w:color w:val="244061"/>
        </w:rPr>
        <w:fldChar w:fldCharType="begin"/>
      </w:r>
      <w:r w:rsidR="005729E7" w:rsidRPr="003A5C61">
        <w:rPr>
          <w:color w:val="244061"/>
        </w:rPr>
        <w:instrText xml:space="preserve"> SEQ Figure \* ARABIC </w:instrText>
      </w:r>
      <w:r w:rsidR="005729E7" w:rsidRPr="003A5C61">
        <w:rPr>
          <w:color w:val="244061"/>
        </w:rPr>
        <w:fldChar w:fldCharType="separate"/>
      </w:r>
      <w:r w:rsidR="00D90895" w:rsidRPr="003A5C61">
        <w:rPr>
          <w:noProof/>
          <w:color w:val="244061"/>
        </w:rPr>
        <w:t>4</w:t>
      </w:r>
      <w:r w:rsidR="005729E7" w:rsidRPr="003A5C61">
        <w:rPr>
          <w:noProof/>
          <w:color w:val="244061"/>
        </w:rPr>
        <w:fldChar w:fldCharType="end"/>
      </w:r>
      <w:r w:rsidRPr="003A5C61">
        <w:rPr>
          <w:color w:val="244061"/>
        </w:rPr>
        <w:t>: Alternate Key example</w:t>
      </w:r>
      <w:bookmarkEnd w:id="89"/>
    </w:p>
    <w:p w14:paraId="135C5576" w14:textId="77777777" w:rsidR="00A84996" w:rsidRDefault="00A84996" w:rsidP="006C4420">
      <w:pPr>
        <w:pStyle w:val="BodyAccessibleTextMIRB"/>
      </w:pPr>
      <w:r>
        <w:br w:type="page"/>
      </w:r>
    </w:p>
    <w:p w14:paraId="584740B8" w14:textId="77777777" w:rsidR="00A84996" w:rsidRDefault="00A84996" w:rsidP="00A84996">
      <w:pPr>
        <w:pStyle w:val="BodyAccessibleTextMIRB"/>
      </w:pPr>
      <w:r>
        <w:lastRenderedPageBreak/>
        <w:t>There are two relationship type options, identifying and non-identifying, which are described below.</w:t>
      </w:r>
    </w:p>
    <w:p w14:paraId="408ABD2B" w14:textId="77777777" w:rsidR="00746045" w:rsidRDefault="00A84996" w:rsidP="00A84996">
      <w:pPr>
        <w:pStyle w:val="BodyAccessibleTextMIRB"/>
      </w:pPr>
      <w:r w:rsidRPr="00A84996">
        <w:t xml:space="preserve"> </w:t>
      </w:r>
      <w:r>
        <w:t xml:space="preserve">An </w:t>
      </w:r>
      <w:r w:rsidRPr="00900046">
        <w:rPr>
          <w:b/>
        </w:rPr>
        <w:t>Identifying Relationship</w:t>
      </w:r>
      <w:r>
        <w:t xml:space="preserve"> occurs when a column from the Parent Table is added to the key section of the Child Table. Though technically a Foreign Key (FK) in the child table, it now forms part of the Primary Key (PK). Identifying Relationships are symbolized with a solid line.</w:t>
      </w:r>
    </w:p>
    <w:p w14:paraId="2587EACC" w14:textId="77777777" w:rsidR="00A84996" w:rsidRDefault="00A84996" w:rsidP="00A84996">
      <w:pPr>
        <w:pStyle w:val="BodyAccessibleTextMIRB"/>
        <w:spacing w:after="0"/>
        <w:jc w:val="center"/>
      </w:pPr>
      <w:r w:rsidRPr="00DB65F5">
        <w:rPr>
          <w:noProof/>
          <w:lang w:eastAsia="en-CA"/>
        </w:rPr>
        <w:drawing>
          <wp:inline distT="0" distB="0" distL="0" distR="0" wp14:anchorId="6088A0FF" wp14:editId="059D6112">
            <wp:extent cx="5114925" cy="688548"/>
            <wp:effectExtent l="0" t="0" r="0" b="0"/>
            <wp:docPr id="44" name="Picture 44" descr="Example of an Identifying Relationship&#10;&#10;Image of an Identifying Relationship. A Parent Table column has been added to the key section of the Child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xample of an Identifying Relationship&#10;&#10;Image of an Identifying Relationship. A Parent Table column has been added to the key section of the Child Table.  "/>
                    <pic:cNvPicPr/>
                  </pic:nvPicPr>
                  <pic:blipFill>
                    <a:blip r:embed="rId27">
                      <a:extLst>
                        <a:ext uri="{28A0092B-C50C-407E-A947-70E740481C1C}">
                          <a14:useLocalDpi xmlns:a14="http://schemas.microsoft.com/office/drawing/2010/main" val="0"/>
                        </a:ext>
                      </a:extLst>
                    </a:blip>
                    <a:stretch>
                      <a:fillRect/>
                    </a:stretch>
                  </pic:blipFill>
                  <pic:spPr>
                    <a:xfrm>
                      <a:off x="0" y="0"/>
                      <a:ext cx="5114925" cy="688548"/>
                    </a:xfrm>
                    <a:prstGeom prst="rect">
                      <a:avLst/>
                    </a:prstGeom>
                  </pic:spPr>
                </pic:pic>
              </a:graphicData>
            </a:graphic>
          </wp:inline>
        </w:drawing>
      </w:r>
    </w:p>
    <w:p w14:paraId="6A475538" w14:textId="6947151D" w:rsidR="00A84996" w:rsidRPr="003A5C61" w:rsidRDefault="00A84996" w:rsidP="00A84996">
      <w:pPr>
        <w:pStyle w:val="Caption"/>
        <w:rPr>
          <w:color w:val="244061"/>
        </w:rPr>
      </w:pPr>
      <w:bookmarkStart w:id="90" w:name="_Toc196317719"/>
      <w:r w:rsidRPr="003A5C61">
        <w:rPr>
          <w:color w:val="244061"/>
        </w:rPr>
        <w:t xml:space="preserve">Figure </w:t>
      </w:r>
      <w:r w:rsidR="005729E7" w:rsidRPr="003A5C61">
        <w:rPr>
          <w:color w:val="244061"/>
        </w:rPr>
        <w:fldChar w:fldCharType="begin"/>
      </w:r>
      <w:r w:rsidR="005729E7" w:rsidRPr="003A5C61">
        <w:rPr>
          <w:color w:val="244061"/>
        </w:rPr>
        <w:instrText xml:space="preserve"> SEQ Figure \* ARABIC </w:instrText>
      </w:r>
      <w:r w:rsidR="005729E7" w:rsidRPr="003A5C61">
        <w:rPr>
          <w:color w:val="244061"/>
        </w:rPr>
        <w:fldChar w:fldCharType="separate"/>
      </w:r>
      <w:r w:rsidR="00D90895" w:rsidRPr="003A5C61">
        <w:rPr>
          <w:noProof/>
          <w:color w:val="244061"/>
        </w:rPr>
        <w:t>5</w:t>
      </w:r>
      <w:r w:rsidR="005729E7" w:rsidRPr="003A5C61">
        <w:rPr>
          <w:noProof/>
          <w:color w:val="244061"/>
        </w:rPr>
        <w:fldChar w:fldCharType="end"/>
      </w:r>
      <w:r w:rsidRPr="003A5C61">
        <w:rPr>
          <w:color w:val="244061"/>
        </w:rPr>
        <w:t>: Example of an Identifying Relationship</w:t>
      </w:r>
      <w:bookmarkEnd w:id="90"/>
    </w:p>
    <w:p w14:paraId="4D9D3FA0" w14:textId="77777777" w:rsidR="00A84996" w:rsidRDefault="00A84996" w:rsidP="00A84996">
      <w:pPr>
        <w:pStyle w:val="BodyAccessibleTextMIRB"/>
      </w:pPr>
      <w:r w:rsidRPr="00AB6B57">
        <w:t xml:space="preserve">A </w:t>
      </w:r>
      <w:r w:rsidRPr="00AB6B57">
        <w:rPr>
          <w:b/>
        </w:rPr>
        <w:t xml:space="preserve">Non-identifying Relationship </w:t>
      </w:r>
      <w:r>
        <w:t>occurs</w:t>
      </w:r>
      <w:r w:rsidRPr="00AB6B57">
        <w:t xml:space="preserve"> when a column from the Parent Table is added to the main body of the Child Table where it is treated as a Foreign Key (FK). Non-identifying Relationships are symbolized with a dashed line.</w:t>
      </w:r>
    </w:p>
    <w:p w14:paraId="249EC7C0" w14:textId="77777777" w:rsidR="00A84996" w:rsidRDefault="00A84996" w:rsidP="00A84996">
      <w:pPr>
        <w:pStyle w:val="BodyAccessibleTextMIRB"/>
        <w:spacing w:after="0"/>
        <w:jc w:val="center"/>
      </w:pPr>
      <w:r w:rsidRPr="00DB65F5">
        <w:rPr>
          <w:noProof/>
          <w:lang w:eastAsia="en-CA"/>
        </w:rPr>
        <w:drawing>
          <wp:inline distT="0" distB="0" distL="0" distR="0" wp14:anchorId="1B5D3F64" wp14:editId="610DE6FB">
            <wp:extent cx="5114925" cy="563049"/>
            <wp:effectExtent l="0" t="0" r="0" b="8890"/>
            <wp:docPr id="45" name="Picture 45" descr="Example of a Non-identifying Relationship&#10;&#10;Image of a Non-identifying Relationship.  A Parent Table column has been added to the body of the Child Table as a Foreign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xample of a Non-identifying Relationship&#10;&#10;Image of a Non-identifying Relationship.  A Parent Table column has been added to the body of the Child Table as a Foreign Key."/>
                    <pic:cNvPicPr/>
                  </pic:nvPicPr>
                  <pic:blipFill>
                    <a:blip r:embed="rId28">
                      <a:extLst>
                        <a:ext uri="{28A0092B-C50C-407E-A947-70E740481C1C}">
                          <a14:useLocalDpi xmlns:a14="http://schemas.microsoft.com/office/drawing/2010/main" val="0"/>
                        </a:ext>
                      </a:extLst>
                    </a:blip>
                    <a:stretch>
                      <a:fillRect/>
                    </a:stretch>
                  </pic:blipFill>
                  <pic:spPr>
                    <a:xfrm>
                      <a:off x="0" y="0"/>
                      <a:ext cx="5114925" cy="563049"/>
                    </a:xfrm>
                    <a:prstGeom prst="rect">
                      <a:avLst/>
                    </a:prstGeom>
                  </pic:spPr>
                </pic:pic>
              </a:graphicData>
            </a:graphic>
          </wp:inline>
        </w:drawing>
      </w:r>
    </w:p>
    <w:p w14:paraId="7A61D66E" w14:textId="19217EA1" w:rsidR="00A84996" w:rsidRPr="003A5C61" w:rsidRDefault="00A84996" w:rsidP="00A84996">
      <w:pPr>
        <w:pStyle w:val="Caption"/>
        <w:rPr>
          <w:color w:val="244061"/>
        </w:rPr>
      </w:pPr>
      <w:bookmarkStart w:id="91" w:name="_Toc196317720"/>
      <w:r w:rsidRPr="003A5C61">
        <w:rPr>
          <w:color w:val="244061"/>
        </w:rPr>
        <w:t xml:space="preserve">Figure </w:t>
      </w:r>
      <w:r w:rsidR="005729E7" w:rsidRPr="003A5C61">
        <w:rPr>
          <w:color w:val="244061"/>
        </w:rPr>
        <w:fldChar w:fldCharType="begin"/>
      </w:r>
      <w:r w:rsidR="005729E7" w:rsidRPr="003A5C61">
        <w:rPr>
          <w:color w:val="244061"/>
        </w:rPr>
        <w:instrText xml:space="preserve"> SEQ Figure \* ARABIC </w:instrText>
      </w:r>
      <w:r w:rsidR="005729E7" w:rsidRPr="003A5C61">
        <w:rPr>
          <w:color w:val="244061"/>
        </w:rPr>
        <w:fldChar w:fldCharType="separate"/>
      </w:r>
      <w:r w:rsidR="00D90895" w:rsidRPr="003A5C61">
        <w:rPr>
          <w:noProof/>
          <w:color w:val="244061"/>
        </w:rPr>
        <w:t>6</w:t>
      </w:r>
      <w:r w:rsidR="005729E7" w:rsidRPr="003A5C61">
        <w:rPr>
          <w:noProof/>
          <w:color w:val="244061"/>
        </w:rPr>
        <w:fldChar w:fldCharType="end"/>
      </w:r>
      <w:r w:rsidRPr="003A5C61">
        <w:rPr>
          <w:color w:val="244061"/>
        </w:rPr>
        <w:t>: Example of a Non-identifying Relationship</w:t>
      </w:r>
      <w:bookmarkEnd w:id="91"/>
    </w:p>
    <w:p w14:paraId="166C3752" w14:textId="77777777" w:rsidR="00A84996" w:rsidRDefault="00A84996" w:rsidP="00A84996">
      <w:pPr>
        <w:pStyle w:val="BodyAccessibleTextMIRB"/>
      </w:pPr>
      <w:r w:rsidRPr="00AB6B57">
        <w:t>The relationships between tables are set up with cardinality rules describing if the feature record in the Parent Table can relate to zero, one or more records in the associated Child Table and vice versa. These rules are symbolized in the model diagram as follows.</w:t>
      </w:r>
    </w:p>
    <w:p w14:paraId="5092F3EB" w14:textId="77777777" w:rsidR="00E93A66" w:rsidRDefault="00E93A66" w:rsidP="00E93A66">
      <w:pPr>
        <w:pStyle w:val="BodyAccessibleTextMIRB"/>
        <w:spacing w:after="0"/>
        <w:jc w:val="center"/>
      </w:pPr>
      <w:r>
        <w:rPr>
          <w:noProof/>
          <w:lang w:eastAsia="en-CA"/>
        </w:rPr>
        <w:drawing>
          <wp:inline distT="0" distB="0" distL="0" distR="0" wp14:anchorId="65F62E9C" wp14:editId="5E312F09">
            <wp:extent cx="3667125" cy="1895475"/>
            <wp:effectExtent l="0" t="0" r="9525" b="9525"/>
            <wp:docPr id="5" name="Picture 5" descr="Model Diagram Relationship Symbology Table&#10;&#10;Image of the table shows symbols for relationships between tables, inlcuding zero or one to one; zero, one or more; one or more; and nulls not allow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odel Diagram Relationship Symbology Table&#10;&#10;Image of the table shows symbols for relationships between tables, inlcuding zero or one to one; zero, one or more; one or more; and nulls not allowed.  "/>
                    <pic:cNvPicPr/>
                  </pic:nvPicPr>
                  <pic:blipFill>
                    <a:blip r:embed="rId29">
                      <a:extLst>
                        <a:ext uri="{28A0092B-C50C-407E-A947-70E740481C1C}">
                          <a14:useLocalDpi xmlns:a14="http://schemas.microsoft.com/office/drawing/2010/main" val="0"/>
                        </a:ext>
                      </a:extLst>
                    </a:blip>
                    <a:stretch>
                      <a:fillRect/>
                    </a:stretch>
                  </pic:blipFill>
                  <pic:spPr>
                    <a:xfrm>
                      <a:off x="0" y="0"/>
                      <a:ext cx="3667125" cy="1895475"/>
                    </a:xfrm>
                    <a:prstGeom prst="rect">
                      <a:avLst/>
                    </a:prstGeom>
                  </pic:spPr>
                </pic:pic>
              </a:graphicData>
            </a:graphic>
          </wp:inline>
        </w:drawing>
      </w:r>
    </w:p>
    <w:p w14:paraId="30A461E1" w14:textId="19FBCE93" w:rsidR="00E93A66" w:rsidRPr="003A5C61" w:rsidRDefault="00E93A66" w:rsidP="00E93A66">
      <w:pPr>
        <w:pStyle w:val="Caption"/>
        <w:rPr>
          <w:color w:val="244061"/>
        </w:rPr>
      </w:pPr>
      <w:bookmarkStart w:id="92" w:name="_Toc196317721"/>
      <w:r w:rsidRPr="003A5C61">
        <w:rPr>
          <w:color w:val="244061"/>
        </w:rPr>
        <w:t xml:space="preserve">Figure </w:t>
      </w:r>
      <w:r w:rsidR="005729E7" w:rsidRPr="003A5C61">
        <w:rPr>
          <w:color w:val="244061"/>
        </w:rPr>
        <w:fldChar w:fldCharType="begin"/>
      </w:r>
      <w:r w:rsidR="005729E7" w:rsidRPr="003A5C61">
        <w:rPr>
          <w:color w:val="244061"/>
        </w:rPr>
        <w:instrText xml:space="preserve"> SEQ Figure \* ARABIC </w:instrText>
      </w:r>
      <w:r w:rsidR="005729E7" w:rsidRPr="003A5C61">
        <w:rPr>
          <w:color w:val="244061"/>
        </w:rPr>
        <w:fldChar w:fldCharType="separate"/>
      </w:r>
      <w:r w:rsidR="00D90895" w:rsidRPr="003A5C61">
        <w:rPr>
          <w:noProof/>
          <w:color w:val="244061"/>
        </w:rPr>
        <w:t>7</w:t>
      </w:r>
      <w:r w:rsidR="005729E7" w:rsidRPr="003A5C61">
        <w:rPr>
          <w:noProof/>
          <w:color w:val="244061"/>
        </w:rPr>
        <w:fldChar w:fldCharType="end"/>
      </w:r>
      <w:r w:rsidRPr="003A5C61">
        <w:rPr>
          <w:color w:val="244061"/>
        </w:rPr>
        <w:t>: Model Diagram Relationship Symbology Table</w:t>
      </w:r>
      <w:bookmarkEnd w:id="92"/>
    </w:p>
    <w:p w14:paraId="2D4BB09C" w14:textId="77777777" w:rsidR="00A84996" w:rsidRDefault="00A84996" w:rsidP="00E93A66">
      <w:pPr>
        <w:pStyle w:val="BodyAccessibleTextMIRB"/>
        <w:sectPr w:rsidR="00A84996" w:rsidSect="00FC3450">
          <w:pgSz w:w="12240" w:h="15840"/>
          <w:pgMar w:top="720" w:right="720" w:bottom="720" w:left="720" w:header="432" w:footer="720" w:gutter="0"/>
          <w:cols w:space="720"/>
          <w:docGrid w:linePitch="360"/>
        </w:sectPr>
      </w:pPr>
      <w:r w:rsidRPr="00AB6B57">
        <w:t>T</w:t>
      </w:r>
      <w:r>
        <w:t xml:space="preserve">he following section is an index of parent table primary keys identifying, where applicable, associated child table dependencies that have been implemented for the </w:t>
      </w:r>
      <w:r w:rsidR="00232386" w:rsidRPr="00232386">
        <w:t>ORN Road Net Element</w:t>
      </w:r>
      <w:r>
        <w:t xml:space="preserve"> data class.</w:t>
      </w:r>
    </w:p>
    <w:p w14:paraId="4BC3092B" w14:textId="77777777" w:rsidR="00A84996" w:rsidRPr="003A5C61" w:rsidRDefault="00E143C9" w:rsidP="00E143C9">
      <w:pPr>
        <w:pStyle w:val="Heading2MIRB"/>
        <w:rPr>
          <w:color w:val="244061"/>
        </w:rPr>
      </w:pPr>
      <w:bookmarkStart w:id="93" w:name="_Toc196317697"/>
      <w:r w:rsidRPr="003A5C61">
        <w:rPr>
          <w:color w:val="244061"/>
        </w:rPr>
        <w:lastRenderedPageBreak/>
        <w:t>Main Business Area Tables</w:t>
      </w:r>
      <w:bookmarkEnd w:id="93"/>
    </w:p>
    <w:p w14:paraId="14438ED1" w14:textId="77777777" w:rsidR="00E143C9" w:rsidRDefault="00E143C9" w:rsidP="00E143C9">
      <w:pPr>
        <w:pStyle w:val="BodyAccessibleTextMIRB"/>
      </w:pPr>
      <w:r>
        <w:t>Index of main business area table primary and associated foreign keys.</w:t>
      </w:r>
    </w:p>
    <w:p w14:paraId="7ECA9361" w14:textId="77777777" w:rsidR="00E143C9" w:rsidRDefault="00E143C9" w:rsidP="00E143C9">
      <w:pPr>
        <w:pStyle w:val="BodyAccessibleTextMIRB"/>
      </w:pPr>
      <w:r>
        <w:t>Note: Relationship type reference is either Identifying (I) or Non-Identifying (NI).</w:t>
      </w:r>
    </w:p>
    <w:p w14:paraId="3C84FDEE" w14:textId="77777777" w:rsidR="00D24174" w:rsidRPr="003F2398" w:rsidRDefault="00D24174" w:rsidP="00D24174">
      <w:pPr>
        <w:pStyle w:val="BodyAccessibleTextMIRB"/>
        <w:tabs>
          <w:tab w:val="left" w:pos="2160"/>
        </w:tabs>
        <w:spacing w:after="0" w:line="240" w:lineRule="auto"/>
        <w:rPr>
          <w:b/>
        </w:rPr>
      </w:pPr>
      <w:r w:rsidRPr="003F2398">
        <w:t>Parent Table</w:t>
      </w:r>
      <w:r>
        <w:t xml:space="preserve">: </w:t>
      </w:r>
      <w:r w:rsidRPr="003F2398">
        <w:rPr>
          <w:b/>
        </w:rPr>
        <w:t>ORN_ROAD_NET_ELEMENT_FT</w:t>
      </w:r>
    </w:p>
    <w:p w14:paraId="550E5985" w14:textId="77777777" w:rsidR="00D24174" w:rsidRPr="003F2398" w:rsidRDefault="00D24174" w:rsidP="00D24174">
      <w:pPr>
        <w:pStyle w:val="BodyAccessibleTextMIRB"/>
        <w:spacing w:after="0" w:line="240" w:lineRule="auto"/>
      </w:pPr>
      <w:r w:rsidRPr="003F2398">
        <w:t>Primary Key(s):</w:t>
      </w:r>
      <w:r>
        <w:t xml:space="preserve"> </w:t>
      </w:r>
      <w:r w:rsidRPr="003F2398">
        <w:rPr>
          <w:b/>
        </w:rPr>
        <w:t>OGF_ID</w:t>
      </w:r>
    </w:p>
    <w:p w14:paraId="228D16CA" w14:textId="77777777" w:rsidR="00D24174" w:rsidRPr="003F2398" w:rsidRDefault="00D24174" w:rsidP="00D24174">
      <w:pPr>
        <w:pStyle w:val="BodyAccessibleTextMIRB"/>
        <w:spacing w:after="0" w:line="240" w:lineRule="auto"/>
      </w:pPr>
      <w:r w:rsidRPr="003F2398">
        <w:t>Data Type:</w:t>
      </w:r>
      <w:r>
        <w:t xml:space="preserve"> </w:t>
      </w:r>
      <w:r w:rsidRPr="003F2398">
        <w:rPr>
          <w:b/>
        </w:rPr>
        <w:t>NUMBER (13)</w:t>
      </w:r>
    </w:p>
    <w:tbl>
      <w:tblPr>
        <w:tblStyle w:val="TableGrid1"/>
        <w:tblW w:w="5000" w:type="pct"/>
        <w:tblLook w:val="04A0" w:firstRow="1" w:lastRow="0" w:firstColumn="1" w:lastColumn="0" w:noHBand="0" w:noVBand="1"/>
        <w:tblCaption w:val="Table: ORN_ROAD_NET_ELEMENT_FT"/>
        <w:tblDescription w:val="Identifies ORN_ROAD_NET_ELEMENT_FT table primary and associated foreign keys."/>
      </w:tblPr>
      <w:tblGrid>
        <w:gridCol w:w="4204"/>
        <w:gridCol w:w="3894"/>
        <w:gridCol w:w="1295"/>
        <w:gridCol w:w="2498"/>
        <w:gridCol w:w="2499"/>
      </w:tblGrid>
      <w:tr w:rsidR="00D24174" w14:paraId="5B2F9406" w14:textId="77777777" w:rsidTr="006946F4">
        <w:trPr>
          <w:cantSplit/>
          <w:trHeight w:val="302"/>
          <w:tblHeader/>
        </w:trPr>
        <w:tc>
          <w:tcPr>
            <w:tcW w:w="1453" w:type="pct"/>
            <w:vAlign w:val="center"/>
          </w:tcPr>
          <w:p w14:paraId="19B00433" w14:textId="77777777" w:rsidR="00D24174" w:rsidRPr="008F4A16" w:rsidRDefault="00D24174" w:rsidP="006946F4">
            <w:pPr>
              <w:pStyle w:val="TableHeaderRowTextMIRB"/>
            </w:pPr>
            <w:r w:rsidRPr="008F4A16">
              <w:t>Child Table</w:t>
            </w:r>
          </w:p>
        </w:tc>
        <w:tc>
          <w:tcPr>
            <w:tcW w:w="1355" w:type="pct"/>
            <w:vAlign w:val="center"/>
          </w:tcPr>
          <w:p w14:paraId="109DD094" w14:textId="77777777" w:rsidR="00D24174" w:rsidRPr="008F4A16" w:rsidRDefault="00D24174" w:rsidP="006946F4">
            <w:pPr>
              <w:pStyle w:val="TableHeaderRowTextMIRB"/>
            </w:pPr>
            <w:r w:rsidRPr="008F4A16">
              <w:t>Migrated Foreign Key</w:t>
            </w:r>
          </w:p>
        </w:tc>
        <w:tc>
          <w:tcPr>
            <w:tcW w:w="452" w:type="pct"/>
            <w:vAlign w:val="center"/>
          </w:tcPr>
          <w:p w14:paraId="11576C26" w14:textId="77777777" w:rsidR="00D24174" w:rsidRPr="008F4A16" w:rsidRDefault="00D24174" w:rsidP="006946F4">
            <w:pPr>
              <w:pStyle w:val="TableHeaderRowTextMIRB"/>
            </w:pPr>
            <w:r>
              <w:t>Rel. Type</w:t>
            </w:r>
          </w:p>
        </w:tc>
        <w:tc>
          <w:tcPr>
            <w:tcW w:w="870" w:type="pct"/>
            <w:vAlign w:val="center"/>
          </w:tcPr>
          <w:p w14:paraId="61DCB1FD" w14:textId="77777777" w:rsidR="00D24174" w:rsidRPr="008F4A16" w:rsidRDefault="00D24174" w:rsidP="006946F4">
            <w:pPr>
              <w:pStyle w:val="TableHeaderRowTextMIRB"/>
            </w:pPr>
            <w:r w:rsidRPr="008F4A16">
              <w:t>Parent to Child Relationship</w:t>
            </w:r>
          </w:p>
        </w:tc>
        <w:tc>
          <w:tcPr>
            <w:tcW w:w="870" w:type="pct"/>
            <w:vAlign w:val="center"/>
          </w:tcPr>
          <w:p w14:paraId="6AA51BFC" w14:textId="77777777" w:rsidR="00D24174" w:rsidRPr="008F4A16" w:rsidRDefault="00D24174" w:rsidP="006946F4">
            <w:pPr>
              <w:pStyle w:val="TableHeaderRowTextMIRB"/>
            </w:pPr>
            <w:r w:rsidRPr="008F4A16">
              <w:t>Child to Parent Relationship</w:t>
            </w:r>
          </w:p>
        </w:tc>
      </w:tr>
      <w:tr w:rsidR="00D24174" w14:paraId="24D51FA0" w14:textId="77777777" w:rsidTr="006946F4">
        <w:trPr>
          <w:cantSplit/>
          <w:trHeight w:val="302"/>
        </w:trPr>
        <w:tc>
          <w:tcPr>
            <w:tcW w:w="1453" w:type="pct"/>
          </w:tcPr>
          <w:p w14:paraId="4B4E7F39" w14:textId="77777777" w:rsidR="00D24174" w:rsidRPr="008F4A16" w:rsidRDefault="00D24174" w:rsidP="006946F4">
            <w:pPr>
              <w:pStyle w:val="TableBodyTextMIRB"/>
            </w:pPr>
            <w:r w:rsidRPr="008F4A16">
              <w:t>ORN_ADDRESS_INFO</w:t>
            </w:r>
          </w:p>
        </w:tc>
        <w:tc>
          <w:tcPr>
            <w:tcW w:w="1355" w:type="pct"/>
          </w:tcPr>
          <w:p w14:paraId="1D738DC4" w14:textId="77777777" w:rsidR="00D24174" w:rsidRPr="008F4A16" w:rsidRDefault="00D24174" w:rsidP="006946F4">
            <w:pPr>
              <w:pStyle w:val="TableBodyTextMIRB"/>
            </w:pPr>
            <w:r w:rsidRPr="008F4A16">
              <w:t>ORN_ROAD_NET_ELEMENT_ID</w:t>
            </w:r>
          </w:p>
        </w:tc>
        <w:tc>
          <w:tcPr>
            <w:tcW w:w="452" w:type="pct"/>
          </w:tcPr>
          <w:p w14:paraId="75126CCB" w14:textId="77777777" w:rsidR="00D24174" w:rsidRPr="008F4A16" w:rsidRDefault="00D24174" w:rsidP="006946F4">
            <w:pPr>
              <w:pStyle w:val="TableBodyTextMIRB"/>
            </w:pPr>
            <w:r>
              <w:t>NI</w:t>
            </w:r>
          </w:p>
        </w:tc>
        <w:tc>
          <w:tcPr>
            <w:tcW w:w="870" w:type="pct"/>
          </w:tcPr>
          <w:p w14:paraId="5EE4AAB8" w14:textId="77777777" w:rsidR="00D24174" w:rsidRPr="008F4A16" w:rsidRDefault="00D24174" w:rsidP="006946F4">
            <w:pPr>
              <w:pStyle w:val="TableBodyTextMIRB"/>
            </w:pPr>
            <w:r w:rsidRPr="008F4A16">
              <w:t>Optional: 1 to many</w:t>
            </w:r>
          </w:p>
        </w:tc>
        <w:tc>
          <w:tcPr>
            <w:tcW w:w="870" w:type="pct"/>
          </w:tcPr>
          <w:p w14:paraId="0576422B" w14:textId="77777777" w:rsidR="00D24174" w:rsidRPr="008F4A16" w:rsidRDefault="00D24174" w:rsidP="006946F4">
            <w:pPr>
              <w:pStyle w:val="TableBodyTextMIRB"/>
            </w:pPr>
            <w:r w:rsidRPr="008F4A16">
              <w:t>Mandatory: 1 to1</w:t>
            </w:r>
          </w:p>
        </w:tc>
      </w:tr>
      <w:tr w:rsidR="00D24174" w14:paraId="5F7B6282" w14:textId="77777777" w:rsidTr="006946F4">
        <w:trPr>
          <w:cantSplit/>
          <w:trHeight w:val="302"/>
        </w:trPr>
        <w:tc>
          <w:tcPr>
            <w:tcW w:w="1453" w:type="pct"/>
          </w:tcPr>
          <w:p w14:paraId="1F2AF2DA" w14:textId="77777777" w:rsidR="00D24174" w:rsidRPr="008F4A16" w:rsidRDefault="00D24174" w:rsidP="006946F4">
            <w:pPr>
              <w:pStyle w:val="TableBodyTextMIRB"/>
            </w:pPr>
            <w:r w:rsidRPr="008F4A16">
              <w:t>ORN_ALTERNATE_STREET_NAME</w:t>
            </w:r>
          </w:p>
        </w:tc>
        <w:tc>
          <w:tcPr>
            <w:tcW w:w="1355" w:type="pct"/>
          </w:tcPr>
          <w:p w14:paraId="4DB351BD" w14:textId="77777777" w:rsidR="00D24174" w:rsidRPr="008F4A16" w:rsidRDefault="00D24174" w:rsidP="006946F4">
            <w:pPr>
              <w:pStyle w:val="TableBodyTextMIRB"/>
            </w:pPr>
            <w:r w:rsidRPr="008F4A16">
              <w:t>ORN_ROAD_NET_ELEMENT_ID</w:t>
            </w:r>
          </w:p>
        </w:tc>
        <w:tc>
          <w:tcPr>
            <w:tcW w:w="452" w:type="pct"/>
          </w:tcPr>
          <w:p w14:paraId="73539081" w14:textId="77777777" w:rsidR="00D24174" w:rsidRDefault="00D24174" w:rsidP="006946F4">
            <w:pPr>
              <w:pStyle w:val="TableBodyTextMIRB"/>
            </w:pPr>
            <w:r w:rsidRPr="00385C12">
              <w:t>NI</w:t>
            </w:r>
          </w:p>
        </w:tc>
        <w:tc>
          <w:tcPr>
            <w:tcW w:w="870" w:type="pct"/>
          </w:tcPr>
          <w:p w14:paraId="67DBA4B0" w14:textId="77777777" w:rsidR="00D24174" w:rsidRPr="008F4A16" w:rsidRDefault="00D24174" w:rsidP="006946F4">
            <w:pPr>
              <w:pStyle w:val="TableBodyTextMIRB"/>
            </w:pPr>
            <w:r w:rsidRPr="008F4A16">
              <w:t>Optional: 1 to many</w:t>
            </w:r>
          </w:p>
        </w:tc>
        <w:tc>
          <w:tcPr>
            <w:tcW w:w="870" w:type="pct"/>
          </w:tcPr>
          <w:p w14:paraId="7049EFA4" w14:textId="77777777" w:rsidR="00D24174" w:rsidRPr="008F4A16" w:rsidRDefault="00D24174" w:rsidP="006946F4">
            <w:pPr>
              <w:pStyle w:val="TableBodyTextMIRB"/>
            </w:pPr>
            <w:r w:rsidRPr="008F4A16">
              <w:t>Mandatory: 1 to1</w:t>
            </w:r>
          </w:p>
        </w:tc>
      </w:tr>
      <w:tr w:rsidR="00D24174" w14:paraId="1FBEB8AE" w14:textId="77777777" w:rsidTr="006946F4">
        <w:trPr>
          <w:cantSplit/>
          <w:trHeight w:val="302"/>
        </w:trPr>
        <w:tc>
          <w:tcPr>
            <w:tcW w:w="1453" w:type="pct"/>
          </w:tcPr>
          <w:p w14:paraId="1B7EFFDA" w14:textId="77777777" w:rsidR="00D24174" w:rsidRPr="008F4A16" w:rsidRDefault="00D24174" w:rsidP="006946F4">
            <w:pPr>
              <w:pStyle w:val="TableBodyTextMIRB"/>
            </w:pPr>
            <w:r w:rsidRPr="008F4A16">
              <w:t>ORN_BLOCKED_PASSAGE</w:t>
            </w:r>
          </w:p>
        </w:tc>
        <w:tc>
          <w:tcPr>
            <w:tcW w:w="1355" w:type="pct"/>
          </w:tcPr>
          <w:p w14:paraId="722A13E0" w14:textId="77777777" w:rsidR="00D24174" w:rsidRPr="008F4A16" w:rsidRDefault="00D24174" w:rsidP="006946F4">
            <w:pPr>
              <w:pStyle w:val="TableBodyTextMIRB"/>
            </w:pPr>
            <w:r w:rsidRPr="008F4A16">
              <w:t>ORN_ROAD_NET_ELEMENT_ID</w:t>
            </w:r>
          </w:p>
        </w:tc>
        <w:tc>
          <w:tcPr>
            <w:tcW w:w="452" w:type="pct"/>
          </w:tcPr>
          <w:p w14:paraId="534975BB" w14:textId="77777777" w:rsidR="00D24174" w:rsidRDefault="00D24174" w:rsidP="006946F4">
            <w:pPr>
              <w:pStyle w:val="TableBodyTextMIRB"/>
            </w:pPr>
            <w:r w:rsidRPr="00385C12">
              <w:t>NI</w:t>
            </w:r>
          </w:p>
        </w:tc>
        <w:tc>
          <w:tcPr>
            <w:tcW w:w="870" w:type="pct"/>
          </w:tcPr>
          <w:p w14:paraId="44365C6D" w14:textId="77777777" w:rsidR="00D24174" w:rsidRPr="008F4A16" w:rsidRDefault="00D24174" w:rsidP="006946F4">
            <w:pPr>
              <w:pStyle w:val="TableBodyTextMIRB"/>
            </w:pPr>
            <w:r w:rsidRPr="008F4A16">
              <w:t>Optional: 1 to many</w:t>
            </w:r>
          </w:p>
        </w:tc>
        <w:tc>
          <w:tcPr>
            <w:tcW w:w="870" w:type="pct"/>
          </w:tcPr>
          <w:p w14:paraId="7484A519" w14:textId="77777777" w:rsidR="00D24174" w:rsidRPr="008F4A16" w:rsidRDefault="00D24174" w:rsidP="006946F4">
            <w:pPr>
              <w:pStyle w:val="TableBodyTextMIRB"/>
            </w:pPr>
            <w:r w:rsidRPr="008F4A16">
              <w:t>Mandatory: 1 to1</w:t>
            </w:r>
          </w:p>
        </w:tc>
      </w:tr>
      <w:tr w:rsidR="00D24174" w14:paraId="1EAD83FD" w14:textId="77777777" w:rsidTr="006946F4">
        <w:trPr>
          <w:cantSplit/>
          <w:trHeight w:val="302"/>
        </w:trPr>
        <w:tc>
          <w:tcPr>
            <w:tcW w:w="1453" w:type="pct"/>
          </w:tcPr>
          <w:p w14:paraId="72BFA3C7" w14:textId="77777777" w:rsidR="00D24174" w:rsidRPr="008F4A16" w:rsidRDefault="00D24174" w:rsidP="006946F4">
            <w:pPr>
              <w:pStyle w:val="TableBodyTextMIRB"/>
            </w:pPr>
            <w:r w:rsidRPr="008F4A16">
              <w:t>ORN_JURISDICTION</w:t>
            </w:r>
          </w:p>
        </w:tc>
        <w:tc>
          <w:tcPr>
            <w:tcW w:w="1355" w:type="pct"/>
          </w:tcPr>
          <w:p w14:paraId="3CFB0ED1" w14:textId="77777777" w:rsidR="00D24174" w:rsidRPr="008F4A16" w:rsidRDefault="00D24174" w:rsidP="006946F4">
            <w:pPr>
              <w:pStyle w:val="TableBodyTextMIRB"/>
            </w:pPr>
            <w:r w:rsidRPr="008F4A16">
              <w:t>ORN_ROAD_NET_ELEMENT_ID</w:t>
            </w:r>
          </w:p>
        </w:tc>
        <w:tc>
          <w:tcPr>
            <w:tcW w:w="452" w:type="pct"/>
          </w:tcPr>
          <w:p w14:paraId="067435C8" w14:textId="77777777" w:rsidR="00D24174" w:rsidRDefault="00D24174" w:rsidP="006946F4">
            <w:pPr>
              <w:pStyle w:val="TableBodyTextMIRB"/>
            </w:pPr>
            <w:r w:rsidRPr="00385C12">
              <w:t>NI</w:t>
            </w:r>
          </w:p>
        </w:tc>
        <w:tc>
          <w:tcPr>
            <w:tcW w:w="870" w:type="pct"/>
          </w:tcPr>
          <w:p w14:paraId="333FE291" w14:textId="77777777" w:rsidR="00D24174" w:rsidRPr="008F4A16" w:rsidRDefault="00D24174" w:rsidP="006946F4">
            <w:pPr>
              <w:pStyle w:val="TableBodyTextMIRB"/>
            </w:pPr>
            <w:r w:rsidRPr="008F4A16">
              <w:t>Optional: 1 to many</w:t>
            </w:r>
          </w:p>
        </w:tc>
        <w:tc>
          <w:tcPr>
            <w:tcW w:w="870" w:type="pct"/>
          </w:tcPr>
          <w:p w14:paraId="34E3B542" w14:textId="77777777" w:rsidR="00D24174" w:rsidRPr="008F4A16" w:rsidRDefault="00D24174" w:rsidP="006946F4">
            <w:pPr>
              <w:pStyle w:val="TableBodyTextMIRB"/>
            </w:pPr>
            <w:r w:rsidRPr="008F4A16">
              <w:t>Mandatory: 1 to1</w:t>
            </w:r>
          </w:p>
        </w:tc>
      </w:tr>
      <w:tr w:rsidR="00D24174" w14:paraId="7B6C01BE" w14:textId="77777777" w:rsidTr="006946F4">
        <w:trPr>
          <w:cantSplit/>
          <w:trHeight w:val="302"/>
        </w:trPr>
        <w:tc>
          <w:tcPr>
            <w:tcW w:w="1453" w:type="pct"/>
          </w:tcPr>
          <w:p w14:paraId="01AD40AE" w14:textId="77777777" w:rsidR="00D24174" w:rsidRPr="008F4A16" w:rsidRDefault="00D24174" w:rsidP="006946F4">
            <w:pPr>
              <w:pStyle w:val="TableBodyTextMIRB"/>
            </w:pPr>
            <w:r w:rsidRPr="008F4A16">
              <w:t>ORN_NET_ELEMENT_SOURCE</w:t>
            </w:r>
          </w:p>
        </w:tc>
        <w:tc>
          <w:tcPr>
            <w:tcW w:w="1355" w:type="pct"/>
          </w:tcPr>
          <w:p w14:paraId="6E96F66D" w14:textId="77777777" w:rsidR="00D24174" w:rsidRPr="008F4A16" w:rsidRDefault="00D24174" w:rsidP="006946F4">
            <w:pPr>
              <w:pStyle w:val="TableBodyTextMIRB"/>
            </w:pPr>
            <w:r w:rsidRPr="008F4A16">
              <w:t>ORN_ROAD_NET_ELEMENT_ID</w:t>
            </w:r>
          </w:p>
        </w:tc>
        <w:tc>
          <w:tcPr>
            <w:tcW w:w="452" w:type="pct"/>
          </w:tcPr>
          <w:p w14:paraId="30789BAD" w14:textId="77777777" w:rsidR="00D24174" w:rsidRDefault="00D24174" w:rsidP="006946F4">
            <w:pPr>
              <w:pStyle w:val="TableBodyTextMIRB"/>
            </w:pPr>
            <w:r w:rsidRPr="00385C12">
              <w:t>NI</w:t>
            </w:r>
          </w:p>
        </w:tc>
        <w:tc>
          <w:tcPr>
            <w:tcW w:w="870" w:type="pct"/>
          </w:tcPr>
          <w:p w14:paraId="1DF911CB" w14:textId="77777777" w:rsidR="00D24174" w:rsidRPr="008F4A16" w:rsidRDefault="00D24174" w:rsidP="006946F4">
            <w:pPr>
              <w:pStyle w:val="TableBodyTextMIRB"/>
            </w:pPr>
            <w:r w:rsidRPr="008F4A16">
              <w:t>Optional: 1 to many</w:t>
            </w:r>
          </w:p>
        </w:tc>
        <w:tc>
          <w:tcPr>
            <w:tcW w:w="870" w:type="pct"/>
          </w:tcPr>
          <w:p w14:paraId="772C5955" w14:textId="77777777" w:rsidR="00D24174" w:rsidRPr="008F4A16" w:rsidRDefault="00D24174" w:rsidP="006946F4">
            <w:pPr>
              <w:pStyle w:val="TableBodyTextMIRB"/>
            </w:pPr>
            <w:r w:rsidRPr="008F4A16">
              <w:t>Mandatory: 1 to1</w:t>
            </w:r>
          </w:p>
        </w:tc>
      </w:tr>
      <w:tr w:rsidR="00D24174" w14:paraId="2BA2A52E" w14:textId="77777777" w:rsidTr="006946F4">
        <w:trPr>
          <w:cantSplit/>
          <w:trHeight w:val="302"/>
        </w:trPr>
        <w:tc>
          <w:tcPr>
            <w:tcW w:w="1453" w:type="pct"/>
          </w:tcPr>
          <w:p w14:paraId="798BDD91" w14:textId="77777777" w:rsidR="00D24174" w:rsidRPr="008F4A16" w:rsidRDefault="00D24174" w:rsidP="006946F4">
            <w:pPr>
              <w:pStyle w:val="TableBodyTextMIRB"/>
            </w:pPr>
            <w:r w:rsidRPr="008F4A16">
              <w:t>ORN_NUMBER_OF_LANES</w:t>
            </w:r>
          </w:p>
        </w:tc>
        <w:tc>
          <w:tcPr>
            <w:tcW w:w="1355" w:type="pct"/>
          </w:tcPr>
          <w:p w14:paraId="05BFF426" w14:textId="77777777" w:rsidR="00D24174" w:rsidRPr="008F4A16" w:rsidRDefault="00D24174" w:rsidP="006946F4">
            <w:pPr>
              <w:pStyle w:val="TableBodyTextMIRB"/>
            </w:pPr>
            <w:r w:rsidRPr="008F4A16">
              <w:t>ORN_ROAD_NET_ELEMENT_ID</w:t>
            </w:r>
          </w:p>
        </w:tc>
        <w:tc>
          <w:tcPr>
            <w:tcW w:w="452" w:type="pct"/>
          </w:tcPr>
          <w:p w14:paraId="3005FBA5" w14:textId="77777777" w:rsidR="00D24174" w:rsidRDefault="00D24174" w:rsidP="006946F4">
            <w:pPr>
              <w:pStyle w:val="TableBodyTextMIRB"/>
            </w:pPr>
            <w:r w:rsidRPr="00385C12">
              <w:t>NI</w:t>
            </w:r>
          </w:p>
        </w:tc>
        <w:tc>
          <w:tcPr>
            <w:tcW w:w="870" w:type="pct"/>
          </w:tcPr>
          <w:p w14:paraId="7093B85D" w14:textId="77777777" w:rsidR="00D24174" w:rsidRPr="008F4A16" w:rsidRDefault="00D24174" w:rsidP="006946F4">
            <w:pPr>
              <w:pStyle w:val="TableBodyTextMIRB"/>
            </w:pPr>
            <w:r w:rsidRPr="008F4A16">
              <w:t>Optional: 1 to many</w:t>
            </w:r>
          </w:p>
        </w:tc>
        <w:tc>
          <w:tcPr>
            <w:tcW w:w="870" w:type="pct"/>
          </w:tcPr>
          <w:p w14:paraId="6E14B64D" w14:textId="77777777" w:rsidR="00D24174" w:rsidRPr="008F4A16" w:rsidRDefault="00D24174" w:rsidP="006946F4">
            <w:pPr>
              <w:pStyle w:val="TableBodyTextMIRB"/>
            </w:pPr>
            <w:r w:rsidRPr="008F4A16">
              <w:t>Mandatory: 1 to1</w:t>
            </w:r>
          </w:p>
        </w:tc>
      </w:tr>
      <w:tr w:rsidR="00D24174" w14:paraId="5FE3415E" w14:textId="77777777" w:rsidTr="006946F4">
        <w:trPr>
          <w:cantSplit/>
          <w:trHeight w:val="302"/>
        </w:trPr>
        <w:tc>
          <w:tcPr>
            <w:tcW w:w="1453" w:type="pct"/>
          </w:tcPr>
          <w:p w14:paraId="19A79D45" w14:textId="77777777" w:rsidR="00D24174" w:rsidRPr="008F4A16" w:rsidRDefault="00D24174" w:rsidP="006946F4">
            <w:pPr>
              <w:pStyle w:val="TableBodyTextMIRB"/>
            </w:pPr>
            <w:r w:rsidRPr="008F4A16">
              <w:t>ORN_OFFICIAL_STREET_NAME</w:t>
            </w:r>
          </w:p>
        </w:tc>
        <w:tc>
          <w:tcPr>
            <w:tcW w:w="1355" w:type="pct"/>
          </w:tcPr>
          <w:p w14:paraId="4E492573" w14:textId="77777777" w:rsidR="00D24174" w:rsidRPr="008F4A16" w:rsidRDefault="00D24174" w:rsidP="006946F4">
            <w:pPr>
              <w:pStyle w:val="TableBodyTextMIRB"/>
            </w:pPr>
            <w:r w:rsidRPr="008F4A16">
              <w:t>ORN_ROAD_NET_ELEMENT_ID</w:t>
            </w:r>
          </w:p>
        </w:tc>
        <w:tc>
          <w:tcPr>
            <w:tcW w:w="452" w:type="pct"/>
          </w:tcPr>
          <w:p w14:paraId="672E8E42" w14:textId="77777777" w:rsidR="00D24174" w:rsidRDefault="00D24174" w:rsidP="006946F4">
            <w:pPr>
              <w:pStyle w:val="TableBodyTextMIRB"/>
            </w:pPr>
            <w:r w:rsidRPr="00385C12">
              <w:t>NI</w:t>
            </w:r>
          </w:p>
        </w:tc>
        <w:tc>
          <w:tcPr>
            <w:tcW w:w="870" w:type="pct"/>
          </w:tcPr>
          <w:p w14:paraId="00145FE2" w14:textId="77777777" w:rsidR="00D24174" w:rsidRPr="008F4A16" w:rsidRDefault="00D24174" w:rsidP="006946F4">
            <w:pPr>
              <w:pStyle w:val="TableBodyTextMIRB"/>
            </w:pPr>
            <w:r w:rsidRPr="008F4A16">
              <w:t>Optional: 1 to many</w:t>
            </w:r>
          </w:p>
        </w:tc>
        <w:tc>
          <w:tcPr>
            <w:tcW w:w="870" w:type="pct"/>
          </w:tcPr>
          <w:p w14:paraId="28AF15C7" w14:textId="77777777" w:rsidR="00D24174" w:rsidRPr="008F4A16" w:rsidRDefault="00D24174" w:rsidP="006946F4">
            <w:pPr>
              <w:pStyle w:val="TableBodyTextMIRB"/>
            </w:pPr>
            <w:r w:rsidRPr="008F4A16">
              <w:t>Mandatory: 1 to1</w:t>
            </w:r>
          </w:p>
        </w:tc>
      </w:tr>
      <w:tr w:rsidR="00D24174" w14:paraId="5F54E949" w14:textId="77777777" w:rsidTr="006946F4">
        <w:trPr>
          <w:cantSplit/>
          <w:trHeight w:val="302"/>
        </w:trPr>
        <w:tc>
          <w:tcPr>
            <w:tcW w:w="1453" w:type="pct"/>
          </w:tcPr>
          <w:p w14:paraId="2C4FA4F7" w14:textId="77777777" w:rsidR="00D24174" w:rsidRPr="008F4A16" w:rsidRDefault="00D24174" w:rsidP="006946F4">
            <w:pPr>
              <w:pStyle w:val="TableBodyTextMIRB"/>
            </w:pPr>
            <w:r w:rsidRPr="008F4A16">
              <w:t>ORN_ROAD_CLASS</w:t>
            </w:r>
          </w:p>
        </w:tc>
        <w:tc>
          <w:tcPr>
            <w:tcW w:w="1355" w:type="pct"/>
          </w:tcPr>
          <w:p w14:paraId="06786E34" w14:textId="77777777" w:rsidR="00D24174" w:rsidRPr="008F4A16" w:rsidRDefault="00D24174" w:rsidP="006946F4">
            <w:pPr>
              <w:pStyle w:val="TableBodyTextMIRB"/>
            </w:pPr>
            <w:r w:rsidRPr="008F4A16">
              <w:t>ORN_ROAD_NET_ELEMENT_ID</w:t>
            </w:r>
          </w:p>
        </w:tc>
        <w:tc>
          <w:tcPr>
            <w:tcW w:w="452" w:type="pct"/>
          </w:tcPr>
          <w:p w14:paraId="55286588" w14:textId="77777777" w:rsidR="00D24174" w:rsidRDefault="00D24174" w:rsidP="006946F4">
            <w:pPr>
              <w:pStyle w:val="TableBodyTextMIRB"/>
            </w:pPr>
            <w:r w:rsidRPr="00385C12">
              <w:t>NI</w:t>
            </w:r>
          </w:p>
        </w:tc>
        <w:tc>
          <w:tcPr>
            <w:tcW w:w="870" w:type="pct"/>
          </w:tcPr>
          <w:p w14:paraId="09CBE56E" w14:textId="77777777" w:rsidR="00D24174" w:rsidRPr="008F4A16" w:rsidRDefault="00D24174" w:rsidP="006946F4">
            <w:pPr>
              <w:pStyle w:val="TableBodyTextMIRB"/>
            </w:pPr>
            <w:r w:rsidRPr="008F4A16">
              <w:t>Optional: 1 to many</w:t>
            </w:r>
          </w:p>
        </w:tc>
        <w:tc>
          <w:tcPr>
            <w:tcW w:w="870" w:type="pct"/>
          </w:tcPr>
          <w:p w14:paraId="6E2D6A53" w14:textId="77777777" w:rsidR="00D24174" w:rsidRPr="008F4A16" w:rsidRDefault="00D24174" w:rsidP="006946F4">
            <w:pPr>
              <w:pStyle w:val="TableBodyTextMIRB"/>
            </w:pPr>
            <w:r w:rsidRPr="008F4A16">
              <w:t>Mandatory: 1 to1</w:t>
            </w:r>
          </w:p>
        </w:tc>
      </w:tr>
      <w:tr w:rsidR="00D24174" w14:paraId="514D5641" w14:textId="77777777" w:rsidTr="006946F4">
        <w:trPr>
          <w:cantSplit/>
          <w:trHeight w:val="302"/>
        </w:trPr>
        <w:tc>
          <w:tcPr>
            <w:tcW w:w="1453" w:type="pct"/>
          </w:tcPr>
          <w:p w14:paraId="57868E87" w14:textId="77777777" w:rsidR="00D24174" w:rsidRPr="008F4A16" w:rsidRDefault="00D24174" w:rsidP="006946F4">
            <w:pPr>
              <w:pStyle w:val="TableBodyTextMIRB"/>
            </w:pPr>
            <w:r w:rsidRPr="008F4A16">
              <w:t>ORN_ROAD_SURFACE</w:t>
            </w:r>
          </w:p>
        </w:tc>
        <w:tc>
          <w:tcPr>
            <w:tcW w:w="1355" w:type="pct"/>
          </w:tcPr>
          <w:p w14:paraId="6016B84B" w14:textId="77777777" w:rsidR="00D24174" w:rsidRPr="008F4A16" w:rsidRDefault="00D24174" w:rsidP="006946F4">
            <w:pPr>
              <w:pStyle w:val="TableBodyTextMIRB"/>
            </w:pPr>
            <w:r w:rsidRPr="008F4A16">
              <w:t>ORN_ROAD_NET_ELEMENT_ID</w:t>
            </w:r>
          </w:p>
        </w:tc>
        <w:tc>
          <w:tcPr>
            <w:tcW w:w="452" w:type="pct"/>
          </w:tcPr>
          <w:p w14:paraId="62A8FA9F" w14:textId="77777777" w:rsidR="00D24174" w:rsidRDefault="00D24174" w:rsidP="006946F4">
            <w:pPr>
              <w:pStyle w:val="TableBodyTextMIRB"/>
            </w:pPr>
            <w:r w:rsidRPr="00385C12">
              <w:t>NI</w:t>
            </w:r>
          </w:p>
        </w:tc>
        <w:tc>
          <w:tcPr>
            <w:tcW w:w="870" w:type="pct"/>
          </w:tcPr>
          <w:p w14:paraId="07A39CC0" w14:textId="77777777" w:rsidR="00D24174" w:rsidRPr="008F4A16" w:rsidRDefault="00D24174" w:rsidP="006946F4">
            <w:pPr>
              <w:pStyle w:val="TableBodyTextMIRB"/>
            </w:pPr>
            <w:r w:rsidRPr="008F4A16">
              <w:t>Optional: 1 to many</w:t>
            </w:r>
          </w:p>
        </w:tc>
        <w:tc>
          <w:tcPr>
            <w:tcW w:w="870" w:type="pct"/>
          </w:tcPr>
          <w:p w14:paraId="2AC13650" w14:textId="77777777" w:rsidR="00D24174" w:rsidRPr="008F4A16" w:rsidRDefault="00D24174" w:rsidP="006946F4">
            <w:pPr>
              <w:pStyle w:val="TableBodyTextMIRB"/>
            </w:pPr>
            <w:r w:rsidRPr="008F4A16">
              <w:t>Mandatory: 1 to1</w:t>
            </w:r>
          </w:p>
        </w:tc>
      </w:tr>
      <w:tr w:rsidR="00D24174" w14:paraId="373B23A2" w14:textId="77777777" w:rsidTr="006946F4">
        <w:trPr>
          <w:cantSplit/>
          <w:trHeight w:val="302"/>
        </w:trPr>
        <w:tc>
          <w:tcPr>
            <w:tcW w:w="1453" w:type="pct"/>
          </w:tcPr>
          <w:p w14:paraId="1EF2E87D" w14:textId="77777777" w:rsidR="00D24174" w:rsidRPr="008F4A16" w:rsidRDefault="00D24174" w:rsidP="006946F4">
            <w:pPr>
              <w:pStyle w:val="TableBodyTextMIRB"/>
            </w:pPr>
            <w:r w:rsidRPr="008F4A16">
              <w:t>ORN_ROUTE_NAME</w:t>
            </w:r>
          </w:p>
        </w:tc>
        <w:tc>
          <w:tcPr>
            <w:tcW w:w="1355" w:type="pct"/>
          </w:tcPr>
          <w:p w14:paraId="67CDB3F6" w14:textId="77777777" w:rsidR="00D24174" w:rsidRPr="008F4A16" w:rsidRDefault="00D24174" w:rsidP="006946F4">
            <w:pPr>
              <w:pStyle w:val="TableBodyTextMIRB"/>
            </w:pPr>
            <w:r w:rsidRPr="008F4A16">
              <w:t>ORN_ROAD_NET_ELEMENT_ID</w:t>
            </w:r>
          </w:p>
        </w:tc>
        <w:tc>
          <w:tcPr>
            <w:tcW w:w="452" w:type="pct"/>
          </w:tcPr>
          <w:p w14:paraId="597DD92E" w14:textId="77777777" w:rsidR="00D24174" w:rsidRDefault="00D24174" w:rsidP="006946F4">
            <w:pPr>
              <w:pStyle w:val="TableBodyTextMIRB"/>
            </w:pPr>
            <w:r w:rsidRPr="00385C12">
              <w:t>NI</w:t>
            </w:r>
          </w:p>
        </w:tc>
        <w:tc>
          <w:tcPr>
            <w:tcW w:w="870" w:type="pct"/>
          </w:tcPr>
          <w:p w14:paraId="4C019A5E" w14:textId="77777777" w:rsidR="00D24174" w:rsidRPr="008F4A16" w:rsidRDefault="00D24174" w:rsidP="006946F4">
            <w:pPr>
              <w:pStyle w:val="TableBodyTextMIRB"/>
            </w:pPr>
            <w:r w:rsidRPr="008F4A16">
              <w:t>Optional: 1 to many</w:t>
            </w:r>
          </w:p>
        </w:tc>
        <w:tc>
          <w:tcPr>
            <w:tcW w:w="870" w:type="pct"/>
          </w:tcPr>
          <w:p w14:paraId="748BEE1F" w14:textId="77777777" w:rsidR="00D24174" w:rsidRPr="008F4A16" w:rsidRDefault="00D24174" w:rsidP="006946F4">
            <w:pPr>
              <w:pStyle w:val="TableBodyTextMIRB"/>
            </w:pPr>
            <w:r w:rsidRPr="008F4A16">
              <w:t>Mandatory: 1 to1</w:t>
            </w:r>
          </w:p>
        </w:tc>
      </w:tr>
      <w:tr w:rsidR="00D24174" w14:paraId="1E2AD81C" w14:textId="77777777" w:rsidTr="006946F4">
        <w:trPr>
          <w:cantSplit/>
          <w:trHeight w:val="302"/>
        </w:trPr>
        <w:tc>
          <w:tcPr>
            <w:tcW w:w="1453" w:type="pct"/>
          </w:tcPr>
          <w:p w14:paraId="72D2C7CE" w14:textId="77777777" w:rsidR="00D24174" w:rsidRPr="008F4A16" w:rsidRDefault="00D24174" w:rsidP="006946F4">
            <w:pPr>
              <w:pStyle w:val="TableBodyTextMIRB"/>
            </w:pPr>
            <w:r w:rsidRPr="008F4A16">
              <w:t>ORN_ROUTE_NUMBER</w:t>
            </w:r>
          </w:p>
        </w:tc>
        <w:tc>
          <w:tcPr>
            <w:tcW w:w="1355" w:type="pct"/>
          </w:tcPr>
          <w:p w14:paraId="1B480E64" w14:textId="77777777" w:rsidR="00D24174" w:rsidRPr="008F4A16" w:rsidRDefault="00D24174" w:rsidP="006946F4">
            <w:pPr>
              <w:pStyle w:val="TableBodyTextMIRB"/>
            </w:pPr>
            <w:r w:rsidRPr="008F4A16">
              <w:t>ORN_ROAD_NET_ELEMENT_ID</w:t>
            </w:r>
          </w:p>
        </w:tc>
        <w:tc>
          <w:tcPr>
            <w:tcW w:w="452" w:type="pct"/>
          </w:tcPr>
          <w:p w14:paraId="365CE32D" w14:textId="77777777" w:rsidR="00D24174" w:rsidRDefault="00D24174" w:rsidP="006946F4">
            <w:pPr>
              <w:pStyle w:val="TableBodyTextMIRB"/>
            </w:pPr>
            <w:r w:rsidRPr="00385C12">
              <w:t>NI</w:t>
            </w:r>
          </w:p>
        </w:tc>
        <w:tc>
          <w:tcPr>
            <w:tcW w:w="870" w:type="pct"/>
          </w:tcPr>
          <w:p w14:paraId="24840ED0" w14:textId="77777777" w:rsidR="00D24174" w:rsidRPr="008F4A16" w:rsidRDefault="00D24174" w:rsidP="006946F4">
            <w:pPr>
              <w:pStyle w:val="TableBodyTextMIRB"/>
            </w:pPr>
            <w:r w:rsidRPr="008F4A16">
              <w:t>Optional: 1 to many</w:t>
            </w:r>
          </w:p>
        </w:tc>
        <w:tc>
          <w:tcPr>
            <w:tcW w:w="870" w:type="pct"/>
          </w:tcPr>
          <w:p w14:paraId="793916C1" w14:textId="77777777" w:rsidR="00D24174" w:rsidRPr="008F4A16" w:rsidRDefault="00D24174" w:rsidP="006946F4">
            <w:pPr>
              <w:pStyle w:val="TableBodyTextMIRB"/>
            </w:pPr>
            <w:r w:rsidRPr="008F4A16">
              <w:t>Mandatory: 1 to1</w:t>
            </w:r>
          </w:p>
        </w:tc>
      </w:tr>
      <w:tr w:rsidR="00D24174" w14:paraId="64A75EEB" w14:textId="77777777" w:rsidTr="006946F4">
        <w:trPr>
          <w:cantSplit/>
          <w:trHeight w:val="302"/>
        </w:trPr>
        <w:tc>
          <w:tcPr>
            <w:tcW w:w="1453" w:type="pct"/>
          </w:tcPr>
          <w:p w14:paraId="6CB17685" w14:textId="77777777" w:rsidR="00D24174" w:rsidRPr="008F4A16" w:rsidRDefault="00D24174" w:rsidP="006946F4">
            <w:pPr>
              <w:pStyle w:val="TableBodyTextMIRB"/>
            </w:pPr>
            <w:r w:rsidRPr="008F4A16">
              <w:t>ORN_SPEED_LIMIT</w:t>
            </w:r>
          </w:p>
        </w:tc>
        <w:tc>
          <w:tcPr>
            <w:tcW w:w="1355" w:type="pct"/>
          </w:tcPr>
          <w:p w14:paraId="6F1CD00A" w14:textId="77777777" w:rsidR="00D24174" w:rsidRPr="008F4A16" w:rsidRDefault="00D24174" w:rsidP="006946F4">
            <w:pPr>
              <w:pStyle w:val="TableBodyTextMIRB"/>
            </w:pPr>
            <w:r w:rsidRPr="008F4A16">
              <w:t>ORN_ROAD_NET_ELEMENT_ID</w:t>
            </w:r>
          </w:p>
        </w:tc>
        <w:tc>
          <w:tcPr>
            <w:tcW w:w="452" w:type="pct"/>
          </w:tcPr>
          <w:p w14:paraId="3F65F60F" w14:textId="77777777" w:rsidR="00D24174" w:rsidRDefault="00D24174" w:rsidP="006946F4">
            <w:pPr>
              <w:pStyle w:val="TableBodyTextMIRB"/>
            </w:pPr>
            <w:r w:rsidRPr="00385C12">
              <w:t>NI</w:t>
            </w:r>
          </w:p>
        </w:tc>
        <w:tc>
          <w:tcPr>
            <w:tcW w:w="870" w:type="pct"/>
          </w:tcPr>
          <w:p w14:paraId="459D82FA" w14:textId="77777777" w:rsidR="00D24174" w:rsidRPr="008F4A16" w:rsidRDefault="00D24174" w:rsidP="006946F4">
            <w:pPr>
              <w:pStyle w:val="TableBodyTextMIRB"/>
            </w:pPr>
            <w:r w:rsidRPr="008F4A16">
              <w:t>Optional: 1 to many</w:t>
            </w:r>
          </w:p>
        </w:tc>
        <w:tc>
          <w:tcPr>
            <w:tcW w:w="870" w:type="pct"/>
          </w:tcPr>
          <w:p w14:paraId="46B68F61" w14:textId="77777777" w:rsidR="00D24174" w:rsidRPr="008F4A16" w:rsidRDefault="00D24174" w:rsidP="006946F4">
            <w:pPr>
              <w:pStyle w:val="TableBodyTextMIRB"/>
            </w:pPr>
            <w:r w:rsidRPr="008F4A16">
              <w:t>Mandatory: 1 to1</w:t>
            </w:r>
          </w:p>
        </w:tc>
      </w:tr>
      <w:tr w:rsidR="00D24174" w14:paraId="5A12224B" w14:textId="77777777" w:rsidTr="006946F4">
        <w:trPr>
          <w:cantSplit/>
          <w:trHeight w:val="302"/>
        </w:trPr>
        <w:tc>
          <w:tcPr>
            <w:tcW w:w="1453" w:type="pct"/>
          </w:tcPr>
          <w:p w14:paraId="03F13FAE" w14:textId="77777777" w:rsidR="00D24174" w:rsidRPr="008F4A16" w:rsidRDefault="00D24174" w:rsidP="006946F4">
            <w:pPr>
              <w:pStyle w:val="TableBodyTextMIRB"/>
            </w:pPr>
            <w:r w:rsidRPr="008F4A16">
              <w:t>ORN_STRUCTURE</w:t>
            </w:r>
          </w:p>
        </w:tc>
        <w:tc>
          <w:tcPr>
            <w:tcW w:w="1355" w:type="pct"/>
          </w:tcPr>
          <w:p w14:paraId="5924B5AD" w14:textId="77777777" w:rsidR="00D24174" w:rsidRPr="008F4A16" w:rsidRDefault="00D24174" w:rsidP="006946F4">
            <w:pPr>
              <w:pStyle w:val="TableBodyTextMIRB"/>
            </w:pPr>
            <w:r w:rsidRPr="008F4A16">
              <w:t>ORN_ROAD_NET_ELEMENT_ID</w:t>
            </w:r>
          </w:p>
        </w:tc>
        <w:tc>
          <w:tcPr>
            <w:tcW w:w="452" w:type="pct"/>
          </w:tcPr>
          <w:p w14:paraId="705A81EA" w14:textId="77777777" w:rsidR="00D24174" w:rsidRDefault="00D24174" w:rsidP="006946F4">
            <w:pPr>
              <w:pStyle w:val="TableBodyTextMIRB"/>
            </w:pPr>
            <w:r w:rsidRPr="00385C12">
              <w:t>NI</w:t>
            </w:r>
          </w:p>
        </w:tc>
        <w:tc>
          <w:tcPr>
            <w:tcW w:w="870" w:type="pct"/>
          </w:tcPr>
          <w:p w14:paraId="5B36E691" w14:textId="77777777" w:rsidR="00D24174" w:rsidRPr="008F4A16" w:rsidRDefault="00D24174" w:rsidP="006946F4">
            <w:pPr>
              <w:pStyle w:val="TableBodyTextMIRB"/>
            </w:pPr>
            <w:r w:rsidRPr="008F4A16">
              <w:t>Optional: 1 to many</w:t>
            </w:r>
          </w:p>
        </w:tc>
        <w:tc>
          <w:tcPr>
            <w:tcW w:w="870" w:type="pct"/>
          </w:tcPr>
          <w:p w14:paraId="64382C8E" w14:textId="77777777" w:rsidR="00D24174" w:rsidRPr="008F4A16" w:rsidRDefault="00D24174" w:rsidP="006946F4">
            <w:pPr>
              <w:pStyle w:val="TableBodyTextMIRB"/>
            </w:pPr>
            <w:r w:rsidRPr="008F4A16">
              <w:t>Mandatory: 1 to1</w:t>
            </w:r>
          </w:p>
        </w:tc>
      </w:tr>
      <w:tr w:rsidR="00D24174" w14:paraId="18DB9A1A" w14:textId="77777777" w:rsidTr="006946F4">
        <w:trPr>
          <w:cantSplit/>
          <w:trHeight w:val="302"/>
        </w:trPr>
        <w:tc>
          <w:tcPr>
            <w:tcW w:w="1453" w:type="pct"/>
          </w:tcPr>
          <w:p w14:paraId="04BA87DE" w14:textId="77777777" w:rsidR="00D24174" w:rsidRPr="008F4A16" w:rsidRDefault="00D24174" w:rsidP="006946F4">
            <w:pPr>
              <w:pStyle w:val="TableBodyTextMIRB"/>
            </w:pPr>
            <w:r w:rsidRPr="008F4A16">
              <w:t>ORN_TOLL_POINT</w:t>
            </w:r>
          </w:p>
        </w:tc>
        <w:tc>
          <w:tcPr>
            <w:tcW w:w="1355" w:type="pct"/>
          </w:tcPr>
          <w:p w14:paraId="02FB035A" w14:textId="77777777" w:rsidR="00D24174" w:rsidRPr="008F4A16" w:rsidRDefault="00D24174" w:rsidP="006946F4">
            <w:pPr>
              <w:pStyle w:val="TableBodyTextMIRB"/>
            </w:pPr>
            <w:r w:rsidRPr="008F4A16">
              <w:t>ORN_ROAD_NET_ELEMENT_ID</w:t>
            </w:r>
          </w:p>
        </w:tc>
        <w:tc>
          <w:tcPr>
            <w:tcW w:w="452" w:type="pct"/>
          </w:tcPr>
          <w:p w14:paraId="72BC53E8" w14:textId="77777777" w:rsidR="00D24174" w:rsidRDefault="00D24174" w:rsidP="006946F4">
            <w:pPr>
              <w:pStyle w:val="TableBodyTextMIRB"/>
            </w:pPr>
            <w:r w:rsidRPr="00385C12">
              <w:t>NI</w:t>
            </w:r>
          </w:p>
        </w:tc>
        <w:tc>
          <w:tcPr>
            <w:tcW w:w="870" w:type="pct"/>
          </w:tcPr>
          <w:p w14:paraId="3DEBDEAC" w14:textId="77777777" w:rsidR="00D24174" w:rsidRPr="008F4A16" w:rsidRDefault="00D24174" w:rsidP="006946F4">
            <w:pPr>
              <w:pStyle w:val="TableBodyTextMIRB"/>
            </w:pPr>
            <w:r w:rsidRPr="008F4A16">
              <w:t>Optional: 1 to many</w:t>
            </w:r>
          </w:p>
        </w:tc>
        <w:tc>
          <w:tcPr>
            <w:tcW w:w="870" w:type="pct"/>
          </w:tcPr>
          <w:p w14:paraId="1CCA52EA" w14:textId="77777777" w:rsidR="00D24174" w:rsidRPr="008F4A16" w:rsidRDefault="00D24174" w:rsidP="006946F4">
            <w:pPr>
              <w:pStyle w:val="TableBodyTextMIRB"/>
            </w:pPr>
            <w:r w:rsidRPr="008F4A16">
              <w:t>Mandatory: 1 to1</w:t>
            </w:r>
          </w:p>
        </w:tc>
      </w:tr>
    </w:tbl>
    <w:p w14:paraId="3BB388AC" w14:textId="77777777" w:rsidR="00D24174" w:rsidRPr="003F2398" w:rsidRDefault="00D24174" w:rsidP="00D24174">
      <w:pPr>
        <w:pStyle w:val="BodyAccessibleTextMIRB"/>
        <w:tabs>
          <w:tab w:val="left" w:pos="2160"/>
        </w:tabs>
        <w:spacing w:before="240" w:after="0" w:line="240" w:lineRule="auto"/>
      </w:pPr>
      <w:r w:rsidRPr="003F2398">
        <w:t>Parent Table:</w:t>
      </w:r>
      <w:r>
        <w:t xml:space="preserve"> </w:t>
      </w:r>
      <w:r w:rsidRPr="003F2398">
        <w:rPr>
          <w:b/>
          <w:bCs/>
        </w:rPr>
        <w:t>ORN_ADDRESS_INFO</w:t>
      </w:r>
    </w:p>
    <w:p w14:paraId="718F1549" w14:textId="77777777" w:rsidR="00D24174" w:rsidRPr="003F2398" w:rsidRDefault="00D24174" w:rsidP="00D24174">
      <w:pPr>
        <w:pStyle w:val="BodyAccessibleTextMIRB"/>
        <w:spacing w:after="0" w:line="240" w:lineRule="auto"/>
        <w:rPr>
          <w:b/>
          <w:bCs/>
        </w:rPr>
      </w:pPr>
      <w:r w:rsidRPr="003F2398">
        <w:t>Primary Key(s):</w:t>
      </w:r>
      <w:r w:rsidR="00581C88">
        <w:t xml:space="preserve"> </w:t>
      </w:r>
      <w:r w:rsidRPr="003F2398">
        <w:rPr>
          <w:b/>
          <w:bCs/>
        </w:rPr>
        <w:t>EVENT_ID</w:t>
      </w:r>
      <w:r>
        <w:rPr>
          <w:b/>
          <w:bCs/>
        </w:rPr>
        <w:tab/>
      </w:r>
      <w:r w:rsidRPr="003F2398">
        <w:t xml:space="preserve">Data Type: </w:t>
      </w:r>
      <w:r w:rsidRPr="003F2398">
        <w:rPr>
          <w:b/>
          <w:bCs/>
        </w:rPr>
        <w:t>NUMBER (13)</w:t>
      </w:r>
    </w:p>
    <w:p w14:paraId="19307374" w14:textId="77777777" w:rsidR="00D24174" w:rsidRPr="003F2398" w:rsidRDefault="00D24174" w:rsidP="00D24174">
      <w:pPr>
        <w:pStyle w:val="BodyAccessibleTextMIRB"/>
        <w:spacing w:after="0" w:line="240" w:lineRule="auto"/>
      </w:pPr>
      <w:r w:rsidRPr="003F2398">
        <w:rPr>
          <w:b/>
          <w:bCs/>
        </w:rPr>
        <w:t>ELEMENT_ORDER_NUMBER</w:t>
      </w:r>
      <w:r>
        <w:rPr>
          <w:b/>
          <w:bCs/>
        </w:rPr>
        <w:tab/>
      </w:r>
      <w:r w:rsidRPr="003F2398">
        <w:t xml:space="preserve">Data Type: </w:t>
      </w:r>
      <w:r w:rsidRPr="003F2398">
        <w:rPr>
          <w:b/>
          <w:bCs/>
        </w:rPr>
        <w:t>NUMBER (5)</w:t>
      </w:r>
    </w:p>
    <w:tbl>
      <w:tblPr>
        <w:tblStyle w:val="TableGrid1"/>
        <w:tblW w:w="5000" w:type="pct"/>
        <w:tblLook w:val="04A0" w:firstRow="1" w:lastRow="0" w:firstColumn="1" w:lastColumn="0" w:noHBand="0" w:noVBand="1"/>
        <w:tblCaption w:val="Table: ORN_ADDRESS_INFO"/>
        <w:tblDescription w:val="Identifies ORN_ADDRESS_INFO table primary and associated foreign keys."/>
      </w:tblPr>
      <w:tblGrid>
        <w:gridCol w:w="4181"/>
        <w:gridCol w:w="3900"/>
        <w:gridCol w:w="1301"/>
        <w:gridCol w:w="2504"/>
        <w:gridCol w:w="2504"/>
      </w:tblGrid>
      <w:tr w:rsidR="0000199B" w14:paraId="4B543839" w14:textId="77777777" w:rsidTr="006946F4">
        <w:trPr>
          <w:cantSplit/>
          <w:trHeight w:val="302"/>
          <w:tblHeader/>
        </w:trPr>
        <w:tc>
          <w:tcPr>
            <w:tcW w:w="1453" w:type="pct"/>
            <w:vAlign w:val="center"/>
          </w:tcPr>
          <w:p w14:paraId="72C9EC33" w14:textId="77777777" w:rsidR="0000199B" w:rsidRPr="008F4A16" w:rsidRDefault="0000199B" w:rsidP="006946F4">
            <w:pPr>
              <w:pStyle w:val="TableHeaderRowTextMIRB"/>
            </w:pPr>
            <w:r w:rsidRPr="008F4A16">
              <w:t>Child Table</w:t>
            </w:r>
          </w:p>
        </w:tc>
        <w:tc>
          <w:tcPr>
            <w:tcW w:w="1355" w:type="pct"/>
            <w:vAlign w:val="center"/>
          </w:tcPr>
          <w:p w14:paraId="4777502C" w14:textId="77777777" w:rsidR="0000199B" w:rsidRPr="008F4A16" w:rsidRDefault="0000199B" w:rsidP="006946F4">
            <w:pPr>
              <w:pStyle w:val="TableHeaderRowTextMIRB"/>
            </w:pPr>
            <w:r w:rsidRPr="008F4A16">
              <w:t>Migrated Foreign Key</w:t>
            </w:r>
          </w:p>
        </w:tc>
        <w:tc>
          <w:tcPr>
            <w:tcW w:w="452" w:type="pct"/>
            <w:vAlign w:val="center"/>
          </w:tcPr>
          <w:p w14:paraId="474B7456" w14:textId="77777777" w:rsidR="0000199B" w:rsidRPr="008F4A16" w:rsidRDefault="0000199B" w:rsidP="006946F4">
            <w:pPr>
              <w:pStyle w:val="TableHeaderRowTextMIRB"/>
            </w:pPr>
            <w:r>
              <w:t>Rel. Type</w:t>
            </w:r>
          </w:p>
        </w:tc>
        <w:tc>
          <w:tcPr>
            <w:tcW w:w="870" w:type="pct"/>
            <w:vAlign w:val="center"/>
          </w:tcPr>
          <w:p w14:paraId="34BAE49B" w14:textId="77777777" w:rsidR="0000199B" w:rsidRPr="008F4A16" w:rsidRDefault="0000199B" w:rsidP="006946F4">
            <w:pPr>
              <w:pStyle w:val="TableHeaderRowTextMIRB"/>
            </w:pPr>
            <w:r w:rsidRPr="008F4A16">
              <w:t>Parent to Child Relationship</w:t>
            </w:r>
          </w:p>
        </w:tc>
        <w:tc>
          <w:tcPr>
            <w:tcW w:w="870" w:type="pct"/>
            <w:vAlign w:val="center"/>
          </w:tcPr>
          <w:p w14:paraId="00E0CE3A" w14:textId="77777777" w:rsidR="0000199B" w:rsidRPr="008F4A16" w:rsidRDefault="0000199B" w:rsidP="006946F4">
            <w:pPr>
              <w:pStyle w:val="TableHeaderRowTextMIRB"/>
            </w:pPr>
            <w:r w:rsidRPr="008F4A16">
              <w:t>Child to Parent Relationship</w:t>
            </w:r>
          </w:p>
        </w:tc>
      </w:tr>
      <w:tr w:rsidR="0000199B" w14:paraId="034442CB" w14:textId="77777777" w:rsidTr="006946F4">
        <w:trPr>
          <w:cantSplit/>
          <w:trHeight w:val="302"/>
        </w:trPr>
        <w:tc>
          <w:tcPr>
            <w:tcW w:w="1453" w:type="pct"/>
            <w:vAlign w:val="center"/>
          </w:tcPr>
          <w:p w14:paraId="78FDC28A" w14:textId="77777777" w:rsidR="0000199B" w:rsidRPr="008F4A16" w:rsidRDefault="0000199B" w:rsidP="006946F4">
            <w:pPr>
              <w:pStyle w:val="TableBodyTextMIRB"/>
            </w:pPr>
            <w:r>
              <w:t>Not applicable (N/A)</w:t>
            </w:r>
          </w:p>
        </w:tc>
        <w:tc>
          <w:tcPr>
            <w:tcW w:w="1355" w:type="pct"/>
            <w:vAlign w:val="center"/>
          </w:tcPr>
          <w:p w14:paraId="3A1D19A6" w14:textId="77777777" w:rsidR="0000199B" w:rsidRPr="008F4A16" w:rsidRDefault="0000199B" w:rsidP="006946F4">
            <w:pPr>
              <w:pStyle w:val="TableBodyTextMIRB"/>
            </w:pPr>
            <w:r>
              <w:t>N/A</w:t>
            </w:r>
          </w:p>
        </w:tc>
        <w:tc>
          <w:tcPr>
            <w:tcW w:w="452" w:type="pct"/>
            <w:vAlign w:val="center"/>
          </w:tcPr>
          <w:p w14:paraId="096DD657" w14:textId="77777777" w:rsidR="0000199B" w:rsidRPr="008F4A16" w:rsidRDefault="0000199B" w:rsidP="006946F4">
            <w:pPr>
              <w:pStyle w:val="TableBodyTextMIRB"/>
            </w:pPr>
            <w:r>
              <w:t>N/A</w:t>
            </w:r>
          </w:p>
        </w:tc>
        <w:tc>
          <w:tcPr>
            <w:tcW w:w="870" w:type="pct"/>
            <w:vAlign w:val="center"/>
          </w:tcPr>
          <w:p w14:paraId="55C483B2" w14:textId="77777777" w:rsidR="0000199B" w:rsidRPr="008F4A16" w:rsidRDefault="0000199B" w:rsidP="006946F4">
            <w:pPr>
              <w:pStyle w:val="TableBodyTextMIRB"/>
            </w:pPr>
            <w:r>
              <w:t>N/A</w:t>
            </w:r>
          </w:p>
        </w:tc>
        <w:tc>
          <w:tcPr>
            <w:tcW w:w="870" w:type="pct"/>
            <w:vAlign w:val="center"/>
          </w:tcPr>
          <w:p w14:paraId="6EFD376D" w14:textId="77777777" w:rsidR="0000199B" w:rsidRPr="008F4A16" w:rsidRDefault="0000199B" w:rsidP="006946F4">
            <w:pPr>
              <w:pStyle w:val="TableBodyTextMIRB"/>
            </w:pPr>
            <w:r>
              <w:t>N/A</w:t>
            </w:r>
          </w:p>
        </w:tc>
      </w:tr>
    </w:tbl>
    <w:p w14:paraId="6CC31253" w14:textId="77777777" w:rsidR="00581C88" w:rsidRDefault="00581C88" w:rsidP="00374CC5">
      <w:pPr>
        <w:pStyle w:val="BodyAccessibleTextMIRB"/>
      </w:pPr>
      <w:r>
        <w:br w:type="page"/>
      </w:r>
    </w:p>
    <w:p w14:paraId="12A2FD48" w14:textId="77777777" w:rsidR="0000199B" w:rsidRPr="00214A3A" w:rsidRDefault="0000199B" w:rsidP="0000199B">
      <w:pPr>
        <w:pStyle w:val="BodyAccessibleTextMIRB"/>
        <w:spacing w:before="240" w:after="0" w:line="240" w:lineRule="auto"/>
      </w:pPr>
      <w:r w:rsidRPr="00214A3A">
        <w:lastRenderedPageBreak/>
        <w:t>Parent Table:</w:t>
      </w:r>
      <w:r>
        <w:t xml:space="preserve"> </w:t>
      </w:r>
      <w:r w:rsidRPr="00214A3A">
        <w:rPr>
          <w:b/>
          <w:bCs/>
        </w:rPr>
        <w:t>ORN_ALTERNATE_STREET_NAME</w:t>
      </w:r>
    </w:p>
    <w:p w14:paraId="11DB78C5" w14:textId="77777777" w:rsidR="0000199B" w:rsidRPr="00214A3A" w:rsidRDefault="0000199B" w:rsidP="0000199B">
      <w:pPr>
        <w:pStyle w:val="BodyAccessibleTextMIRB"/>
        <w:spacing w:after="0" w:line="240" w:lineRule="auto"/>
      </w:pPr>
      <w:r w:rsidRPr="00214A3A">
        <w:t>Primary Key(s):</w:t>
      </w:r>
      <w:r>
        <w:t xml:space="preserve"> </w:t>
      </w:r>
      <w:r w:rsidRPr="00214A3A">
        <w:rPr>
          <w:b/>
          <w:bCs/>
        </w:rPr>
        <w:t>EVENT_ID</w:t>
      </w:r>
    </w:p>
    <w:p w14:paraId="2BB4C73A" w14:textId="77777777" w:rsidR="0000199B" w:rsidRPr="00214A3A" w:rsidRDefault="0000199B" w:rsidP="0000199B">
      <w:pPr>
        <w:pStyle w:val="BodyAccessibleTextMIRB"/>
        <w:spacing w:after="0" w:line="240" w:lineRule="auto"/>
        <w:rPr>
          <w:b/>
          <w:bCs/>
        </w:rPr>
      </w:pPr>
      <w:r w:rsidRPr="00214A3A">
        <w:t>Data Type:</w:t>
      </w:r>
      <w:r>
        <w:t xml:space="preserve"> </w:t>
      </w:r>
      <w:r w:rsidRPr="00214A3A">
        <w:rPr>
          <w:b/>
          <w:bCs/>
        </w:rPr>
        <w:t>NUMBER (13)</w:t>
      </w:r>
    </w:p>
    <w:tbl>
      <w:tblPr>
        <w:tblStyle w:val="TableGrid1"/>
        <w:tblW w:w="5000" w:type="pct"/>
        <w:tblLook w:val="04A0" w:firstRow="1" w:lastRow="0" w:firstColumn="1" w:lastColumn="0" w:noHBand="0" w:noVBand="1"/>
        <w:tblCaption w:val="Table: ORN_ALTERNATE_STREET_NAME"/>
        <w:tblDescription w:val="Identifies ORN_ALTERNATE_STREET_NAME table primary and associated foreign keys."/>
      </w:tblPr>
      <w:tblGrid>
        <w:gridCol w:w="4181"/>
        <w:gridCol w:w="3900"/>
        <w:gridCol w:w="1301"/>
        <w:gridCol w:w="2504"/>
        <w:gridCol w:w="2504"/>
      </w:tblGrid>
      <w:tr w:rsidR="0000199B" w14:paraId="3D6D0E16" w14:textId="77777777" w:rsidTr="006946F4">
        <w:trPr>
          <w:cantSplit/>
          <w:trHeight w:val="302"/>
          <w:tblHeader/>
        </w:trPr>
        <w:tc>
          <w:tcPr>
            <w:tcW w:w="1453" w:type="pct"/>
            <w:vAlign w:val="center"/>
          </w:tcPr>
          <w:p w14:paraId="514BD59C" w14:textId="77777777" w:rsidR="0000199B" w:rsidRPr="008F4A16" w:rsidRDefault="0000199B" w:rsidP="006946F4">
            <w:pPr>
              <w:pStyle w:val="TableHeaderRowTextMIRB"/>
            </w:pPr>
            <w:r w:rsidRPr="008F4A16">
              <w:t>Child Table</w:t>
            </w:r>
          </w:p>
        </w:tc>
        <w:tc>
          <w:tcPr>
            <w:tcW w:w="1355" w:type="pct"/>
            <w:vAlign w:val="center"/>
          </w:tcPr>
          <w:p w14:paraId="654E9DD5" w14:textId="77777777" w:rsidR="0000199B" w:rsidRPr="008F4A16" w:rsidRDefault="0000199B" w:rsidP="006946F4">
            <w:pPr>
              <w:pStyle w:val="TableHeaderRowTextMIRB"/>
            </w:pPr>
            <w:r w:rsidRPr="008F4A16">
              <w:t>Migrated Foreign Key</w:t>
            </w:r>
          </w:p>
        </w:tc>
        <w:tc>
          <w:tcPr>
            <w:tcW w:w="452" w:type="pct"/>
            <w:vAlign w:val="center"/>
          </w:tcPr>
          <w:p w14:paraId="1409DE41" w14:textId="77777777" w:rsidR="0000199B" w:rsidRPr="008F4A16" w:rsidRDefault="0000199B" w:rsidP="006946F4">
            <w:pPr>
              <w:pStyle w:val="TableHeaderRowTextMIRB"/>
            </w:pPr>
            <w:r>
              <w:t>Rel. Type</w:t>
            </w:r>
          </w:p>
        </w:tc>
        <w:tc>
          <w:tcPr>
            <w:tcW w:w="870" w:type="pct"/>
            <w:vAlign w:val="center"/>
          </w:tcPr>
          <w:p w14:paraId="59A03057" w14:textId="77777777" w:rsidR="0000199B" w:rsidRPr="008F4A16" w:rsidRDefault="0000199B" w:rsidP="006946F4">
            <w:pPr>
              <w:pStyle w:val="TableHeaderRowTextMIRB"/>
            </w:pPr>
            <w:r w:rsidRPr="008F4A16">
              <w:t>Parent to Child Relationship</w:t>
            </w:r>
          </w:p>
        </w:tc>
        <w:tc>
          <w:tcPr>
            <w:tcW w:w="870" w:type="pct"/>
            <w:vAlign w:val="center"/>
          </w:tcPr>
          <w:p w14:paraId="716B5371" w14:textId="77777777" w:rsidR="0000199B" w:rsidRPr="008F4A16" w:rsidRDefault="0000199B" w:rsidP="006946F4">
            <w:pPr>
              <w:pStyle w:val="TableHeaderRowTextMIRB"/>
            </w:pPr>
            <w:r w:rsidRPr="008F4A16">
              <w:t>Child to Parent Relationship</w:t>
            </w:r>
          </w:p>
        </w:tc>
      </w:tr>
      <w:tr w:rsidR="0000199B" w14:paraId="524AB992" w14:textId="77777777" w:rsidTr="006946F4">
        <w:trPr>
          <w:cantSplit/>
          <w:trHeight w:val="302"/>
        </w:trPr>
        <w:tc>
          <w:tcPr>
            <w:tcW w:w="1453" w:type="pct"/>
            <w:vAlign w:val="center"/>
          </w:tcPr>
          <w:p w14:paraId="1BC23B89" w14:textId="77777777" w:rsidR="0000199B" w:rsidRPr="008F4A16" w:rsidRDefault="0000199B" w:rsidP="006946F4">
            <w:pPr>
              <w:pStyle w:val="TableBodyTextMIRB"/>
            </w:pPr>
            <w:r>
              <w:t>Not applicable (N/A)</w:t>
            </w:r>
          </w:p>
        </w:tc>
        <w:tc>
          <w:tcPr>
            <w:tcW w:w="1355" w:type="pct"/>
            <w:vAlign w:val="center"/>
          </w:tcPr>
          <w:p w14:paraId="0572AC92" w14:textId="77777777" w:rsidR="0000199B" w:rsidRPr="008F4A16" w:rsidRDefault="0000199B" w:rsidP="006946F4">
            <w:pPr>
              <w:pStyle w:val="TableBodyTextMIRB"/>
            </w:pPr>
            <w:r>
              <w:t>N/A</w:t>
            </w:r>
          </w:p>
        </w:tc>
        <w:tc>
          <w:tcPr>
            <w:tcW w:w="452" w:type="pct"/>
            <w:vAlign w:val="center"/>
          </w:tcPr>
          <w:p w14:paraId="1B53208D" w14:textId="77777777" w:rsidR="0000199B" w:rsidRPr="008F4A16" w:rsidRDefault="0000199B" w:rsidP="006946F4">
            <w:pPr>
              <w:pStyle w:val="TableBodyTextMIRB"/>
            </w:pPr>
            <w:r>
              <w:t>N/A</w:t>
            </w:r>
          </w:p>
        </w:tc>
        <w:tc>
          <w:tcPr>
            <w:tcW w:w="870" w:type="pct"/>
            <w:vAlign w:val="center"/>
          </w:tcPr>
          <w:p w14:paraId="5F148DF3" w14:textId="77777777" w:rsidR="0000199B" w:rsidRPr="008F4A16" w:rsidRDefault="0000199B" w:rsidP="006946F4">
            <w:pPr>
              <w:pStyle w:val="TableBodyTextMIRB"/>
            </w:pPr>
            <w:r>
              <w:t>N/A</w:t>
            </w:r>
          </w:p>
        </w:tc>
        <w:tc>
          <w:tcPr>
            <w:tcW w:w="870" w:type="pct"/>
            <w:vAlign w:val="center"/>
          </w:tcPr>
          <w:p w14:paraId="32967D1E" w14:textId="77777777" w:rsidR="0000199B" w:rsidRPr="008F4A16" w:rsidRDefault="0000199B" w:rsidP="006946F4">
            <w:pPr>
              <w:pStyle w:val="TableBodyTextMIRB"/>
            </w:pPr>
            <w:r>
              <w:t>N/A</w:t>
            </w:r>
          </w:p>
        </w:tc>
      </w:tr>
    </w:tbl>
    <w:p w14:paraId="17BDEF6E" w14:textId="77777777" w:rsidR="0000199B" w:rsidRPr="0089011A" w:rsidRDefault="0000199B" w:rsidP="0000199B">
      <w:pPr>
        <w:pStyle w:val="BodyAccessibleTextMIRB"/>
        <w:spacing w:before="240" w:after="0" w:line="240" w:lineRule="auto"/>
      </w:pPr>
      <w:r w:rsidRPr="0089011A">
        <w:t>Parent Table</w:t>
      </w:r>
      <w:r>
        <w:t xml:space="preserve">: </w:t>
      </w:r>
      <w:r w:rsidRPr="0089011A">
        <w:rPr>
          <w:b/>
          <w:bCs/>
        </w:rPr>
        <w:t>ORN_BLOCKED_PASSAGE</w:t>
      </w:r>
    </w:p>
    <w:p w14:paraId="6C971D2F" w14:textId="77777777" w:rsidR="0000199B" w:rsidRPr="0089011A" w:rsidRDefault="0000199B" w:rsidP="0000199B">
      <w:pPr>
        <w:pStyle w:val="BodyAccessibleTextMIRB"/>
        <w:spacing w:after="0" w:line="240" w:lineRule="auto"/>
        <w:rPr>
          <w:b/>
          <w:bCs/>
        </w:rPr>
      </w:pPr>
      <w:r w:rsidRPr="0089011A">
        <w:t>Primary Key(s):</w:t>
      </w:r>
      <w:r>
        <w:t xml:space="preserve"> </w:t>
      </w:r>
      <w:r w:rsidRPr="0089011A">
        <w:rPr>
          <w:b/>
          <w:bCs/>
        </w:rPr>
        <w:t>EVENT_ID</w:t>
      </w:r>
    </w:p>
    <w:p w14:paraId="7C478630" w14:textId="77777777" w:rsidR="0000199B" w:rsidRPr="0089011A" w:rsidRDefault="0000199B" w:rsidP="0000199B">
      <w:pPr>
        <w:pStyle w:val="BodyAccessibleTextMIRB"/>
        <w:spacing w:after="0" w:line="240" w:lineRule="auto"/>
      </w:pPr>
      <w:r w:rsidRPr="0089011A">
        <w:t>Data Type:</w:t>
      </w:r>
      <w:r>
        <w:t xml:space="preserve"> </w:t>
      </w:r>
      <w:r w:rsidRPr="0089011A">
        <w:rPr>
          <w:b/>
          <w:bCs/>
        </w:rPr>
        <w:t>NUMBER (13)</w:t>
      </w:r>
    </w:p>
    <w:tbl>
      <w:tblPr>
        <w:tblStyle w:val="TableGrid1"/>
        <w:tblW w:w="5000" w:type="pct"/>
        <w:tblLook w:val="04A0" w:firstRow="1" w:lastRow="0" w:firstColumn="1" w:lastColumn="0" w:noHBand="0" w:noVBand="1"/>
        <w:tblCaption w:val="Table: ORN_BLOCKED_PASSAGE"/>
        <w:tblDescription w:val="Identifies ORN_BLOCKED_PASSAGE table primary and associated foreign keys."/>
      </w:tblPr>
      <w:tblGrid>
        <w:gridCol w:w="4181"/>
        <w:gridCol w:w="3900"/>
        <w:gridCol w:w="1301"/>
        <w:gridCol w:w="2504"/>
        <w:gridCol w:w="2504"/>
      </w:tblGrid>
      <w:tr w:rsidR="0000199B" w14:paraId="7FF7306A" w14:textId="77777777" w:rsidTr="006946F4">
        <w:trPr>
          <w:cantSplit/>
          <w:trHeight w:val="302"/>
          <w:tblHeader/>
        </w:trPr>
        <w:tc>
          <w:tcPr>
            <w:tcW w:w="1453" w:type="pct"/>
            <w:vAlign w:val="center"/>
          </w:tcPr>
          <w:p w14:paraId="5EF3D1DA" w14:textId="77777777" w:rsidR="0000199B" w:rsidRPr="008F4A16" w:rsidRDefault="0000199B" w:rsidP="006946F4">
            <w:pPr>
              <w:pStyle w:val="TableHeaderRowTextMIRB"/>
            </w:pPr>
            <w:r w:rsidRPr="008F4A16">
              <w:t>Child Table</w:t>
            </w:r>
          </w:p>
        </w:tc>
        <w:tc>
          <w:tcPr>
            <w:tcW w:w="1355" w:type="pct"/>
            <w:vAlign w:val="center"/>
          </w:tcPr>
          <w:p w14:paraId="4AC6801F" w14:textId="77777777" w:rsidR="0000199B" w:rsidRPr="008F4A16" w:rsidRDefault="0000199B" w:rsidP="006946F4">
            <w:pPr>
              <w:pStyle w:val="TableHeaderRowTextMIRB"/>
            </w:pPr>
            <w:r w:rsidRPr="008F4A16">
              <w:t>Migrated Foreign Key</w:t>
            </w:r>
          </w:p>
        </w:tc>
        <w:tc>
          <w:tcPr>
            <w:tcW w:w="452" w:type="pct"/>
            <w:vAlign w:val="center"/>
          </w:tcPr>
          <w:p w14:paraId="3C2DFCA1" w14:textId="77777777" w:rsidR="0000199B" w:rsidRPr="008F4A16" w:rsidRDefault="0000199B" w:rsidP="006946F4">
            <w:pPr>
              <w:pStyle w:val="TableHeaderRowTextMIRB"/>
            </w:pPr>
            <w:r>
              <w:t>Rel. Type</w:t>
            </w:r>
          </w:p>
        </w:tc>
        <w:tc>
          <w:tcPr>
            <w:tcW w:w="870" w:type="pct"/>
            <w:vAlign w:val="center"/>
          </w:tcPr>
          <w:p w14:paraId="4B417E62" w14:textId="77777777" w:rsidR="0000199B" w:rsidRPr="008F4A16" w:rsidRDefault="0000199B" w:rsidP="006946F4">
            <w:pPr>
              <w:pStyle w:val="TableHeaderRowTextMIRB"/>
            </w:pPr>
            <w:r w:rsidRPr="008F4A16">
              <w:t>Parent to Child Relationship</w:t>
            </w:r>
          </w:p>
        </w:tc>
        <w:tc>
          <w:tcPr>
            <w:tcW w:w="870" w:type="pct"/>
            <w:vAlign w:val="center"/>
          </w:tcPr>
          <w:p w14:paraId="2A9A63E6" w14:textId="77777777" w:rsidR="0000199B" w:rsidRPr="008F4A16" w:rsidRDefault="0000199B" w:rsidP="006946F4">
            <w:pPr>
              <w:pStyle w:val="TableHeaderRowTextMIRB"/>
            </w:pPr>
            <w:r w:rsidRPr="008F4A16">
              <w:t>Child to Parent Relationship</w:t>
            </w:r>
          </w:p>
        </w:tc>
      </w:tr>
      <w:tr w:rsidR="0000199B" w14:paraId="6195A76B" w14:textId="77777777" w:rsidTr="006946F4">
        <w:trPr>
          <w:cantSplit/>
          <w:trHeight w:val="302"/>
        </w:trPr>
        <w:tc>
          <w:tcPr>
            <w:tcW w:w="1453" w:type="pct"/>
            <w:vAlign w:val="center"/>
          </w:tcPr>
          <w:p w14:paraId="490945BF" w14:textId="77777777" w:rsidR="0000199B" w:rsidRPr="008F4A16" w:rsidRDefault="0000199B" w:rsidP="006946F4">
            <w:pPr>
              <w:pStyle w:val="TableBodyTextMIRB"/>
            </w:pPr>
            <w:r>
              <w:t>Not applicable (N/A)</w:t>
            </w:r>
          </w:p>
        </w:tc>
        <w:tc>
          <w:tcPr>
            <w:tcW w:w="1355" w:type="pct"/>
            <w:vAlign w:val="center"/>
          </w:tcPr>
          <w:p w14:paraId="03C59851" w14:textId="77777777" w:rsidR="0000199B" w:rsidRPr="008F4A16" w:rsidRDefault="0000199B" w:rsidP="006946F4">
            <w:pPr>
              <w:pStyle w:val="TableBodyTextMIRB"/>
            </w:pPr>
            <w:r>
              <w:t>N/A</w:t>
            </w:r>
          </w:p>
        </w:tc>
        <w:tc>
          <w:tcPr>
            <w:tcW w:w="452" w:type="pct"/>
            <w:vAlign w:val="center"/>
          </w:tcPr>
          <w:p w14:paraId="4E710C6E" w14:textId="77777777" w:rsidR="0000199B" w:rsidRPr="008F4A16" w:rsidRDefault="0000199B" w:rsidP="006946F4">
            <w:pPr>
              <w:pStyle w:val="TableBodyTextMIRB"/>
            </w:pPr>
            <w:r>
              <w:t>N/A</w:t>
            </w:r>
          </w:p>
        </w:tc>
        <w:tc>
          <w:tcPr>
            <w:tcW w:w="870" w:type="pct"/>
            <w:vAlign w:val="center"/>
          </w:tcPr>
          <w:p w14:paraId="61F6A9DB" w14:textId="77777777" w:rsidR="0000199B" w:rsidRPr="008F4A16" w:rsidRDefault="0000199B" w:rsidP="006946F4">
            <w:pPr>
              <w:pStyle w:val="TableBodyTextMIRB"/>
            </w:pPr>
            <w:r>
              <w:t>N/A</w:t>
            </w:r>
          </w:p>
        </w:tc>
        <w:tc>
          <w:tcPr>
            <w:tcW w:w="870" w:type="pct"/>
            <w:vAlign w:val="center"/>
          </w:tcPr>
          <w:p w14:paraId="4EDF24DA" w14:textId="77777777" w:rsidR="0000199B" w:rsidRPr="008F4A16" w:rsidRDefault="0000199B" w:rsidP="006946F4">
            <w:pPr>
              <w:pStyle w:val="TableBodyTextMIRB"/>
            </w:pPr>
            <w:r>
              <w:t>N/A</w:t>
            </w:r>
          </w:p>
        </w:tc>
      </w:tr>
    </w:tbl>
    <w:p w14:paraId="4544A71C" w14:textId="77777777" w:rsidR="0000199B" w:rsidRPr="0089011A" w:rsidRDefault="0000199B" w:rsidP="0000199B">
      <w:pPr>
        <w:pStyle w:val="BodyAccessibleTextMIRB"/>
        <w:spacing w:before="240" w:after="0" w:line="240" w:lineRule="auto"/>
        <w:rPr>
          <w:b/>
          <w:bCs/>
        </w:rPr>
      </w:pPr>
      <w:r w:rsidRPr="0089011A">
        <w:t>Parent Table</w:t>
      </w:r>
      <w:r>
        <w:t xml:space="preserve">: </w:t>
      </w:r>
      <w:r w:rsidRPr="0089011A">
        <w:rPr>
          <w:b/>
          <w:bCs/>
        </w:rPr>
        <w:t>ORN_JUNCTION</w:t>
      </w:r>
    </w:p>
    <w:p w14:paraId="75CBC4F2" w14:textId="77777777" w:rsidR="0000199B" w:rsidRPr="0089011A" w:rsidRDefault="0000199B" w:rsidP="0000199B">
      <w:pPr>
        <w:pStyle w:val="BodyAccessibleTextMIRB"/>
        <w:spacing w:after="0" w:line="240" w:lineRule="auto"/>
        <w:rPr>
          <w:b/>
          <w:bCs/>
        </w:rPr>
      </w:pPr>
      <w:r w:rsidRPr="0089011A">
        <w:t>Primary Key(s):</w:t>
      </w:r>
      <w:r>
        <w:t xml:space="preserve"> </w:t>
      </w:r>
      <w:r w:rsidRPr="0089011A">
        <w:rPr>
          <w:b/>
          <w:bCs/>
        </w:rPr>
        <w:t>JUNCTION_ID</w:t>
      </w:r>
    </w:p>
    <w:p w14:paraId="254F67B6" w14:textId="77777777" w:rsidR="0000199B" w:rsidRPr="0089011A" w:rsidRDefault="0000199B" w:rsidP="0000199B">
      <w:pPr>
        <w:pStyle w:val="BodyAccessibleTextMIRB"/>
        <w:spacing w:after="0" w:line="240" w:lineRule="auto"/>
        <w:rPr>
          <w:b/>
          <w:bCs/>
        </w:rPr>
      </w:pPr>
      <w:r w:rsidRPr="0089011A">
        <w:t>Data Type:</w:t>
      </w:r>
      <w:r>
        <w:t xml:space="preserve"> </w:t>
      </w:r>
      <w:r w:rsidRPr="0089011A">
        <w:rPr>
          <w:b/>
          <w:bCs/>
        </w:rPr>
        <w:t>NUMBER (13)</w:t>
      </w:r>
    </w:p>
    <w:tbl>
      <w:tblPr>
        <w:tblStyle w:val="TableGrid1"/>
        <w:tblW w:w="5000" w:type="pct"/>
        <w:tblLook w:val="04A0" w:firstRow="1" w:lastRow="0" w:firstColumn="1" w:lastColumn="0" w:noHBand="0" w:noVBand="1"/>
        <w:tblCaption w:val="Table: ORN_JUNCTION"/>
        <w:tblDescription w:val="Identifies ORN_JUNCTION table primary and associated foreign keys."/>
      </w:tblPr>
      <w:tblGrid>
        <w:gridCol w:w="4181"/>
        <w:gridCol w:w="3900"/>
        <w:gridCol w:w="1301"/>
        <w:gridCol w:w="2504"/>
        <w:gridCol w:w="2504"/>
      </w:tblGrid>
      <w:tr w:rsidR="0000199B" w:rsidRPr="008F4A16" w14:paraId="6D9C61C1" w14:textId="77777777" w:rsidTr="006946F4">
        <w:trPr>
          <w:cantSplit/>
          <w:trHeight w:val="302"/>
          <w:tblHeader/>
        </w:trPr>
        <w:tc>
          <w:tcPr>
            <w:tcW w:w="1453" w:type="pct"/>
            <w:vAlign w:val="center"/>
          </w:tcPr>
          <w:p w14:paraId="724A64E4" w14:textId="77777777" w:rsidR="0000199B" w:rsidRPr="008F4A16" w:rsidRDefault="0000199B" w:rsidP="006946F4">
            <w:pPr>
              <w:pStyle w:val="TableHeaderRowTextMIRB"/>
            </w:pPr>
            <w:r w:rsidRPr="008F4A16">
              <w:t>Child Table</w:t>
            </w:r>
          </w:p>
        </w:tc>
        <w:tc>
          <w:tcPr>
            <w:tcW w:w="1355" w:type="pct"/>
            <w:vAlign w:val="center"/>
          </w:tcPr>
          <w:p w14:paraId="2B0D6C60" w14:textId="77777777" w:rsidR="0000199B" w:rsidRPr="008F4A16" w:rsidRDefault="0000199B" w:rsidP="006946F4">
            <w:pPr>
              <w:pStyle w:val="TableHeaderRowTextMIRB"/>
            </w:pPr>
            <w:r w:rsidRPr="008F4A16">
              <w:t>Migrated Foreign Key</w:t>
            </w:r>
          </w:p>
        </w:tc>
        <w:tc>
          <w:tcPr>
            <w:tcW w:w="452" w:type="pct"/>
            <w:vAlign w:val="center"/>
          </w:tcPr>
          <w:p w14:paraId="3D0367EE" w14:textId="77777777" w:rsidR="0000199B" w:rsidRPr="008F4A16" w:rsidRDefault="0000199B" w:rsidP="006946F4">
            <w:pPr>
              <w:pStyle w:val="TableHeaderRowTextMIRB"/>
            </w:pPr>
            <w:r>
              <w:t>Rel. Type</w:t>
            </w:r>
          </w:p>
        </w:tc>
        <w:tc>
          <w:tcPr>
            <w:tcW w:w="870" w:type="pct"/>
            <w:vAlign w:val="center"/>
          </w:tcPr>
          <w:p w14:paraId="46B6F31F" w14:textId="77777777" w:rsidR="0000199B" w:rsidRPr="008F4A16" w:rsidRDefault="0000199B" w:rsidP="006946F4">
            <w:pPr>
              <w:pStyle w:val="TableHeaderRowTextMIRB"/>
            </w:pPr>
            <w:r w:rsidRPr="008F4A16">
              <w:t>Parent to Child Relationship</w:t>
            </w:r>
          </w:p>
        </w:tc>
        <w:tc>
          <w:tcPr>
            <w:tcW w:w="870" w:type="pct"/>
            <w:vAlign w:val="center"/>
          </w:tcPr>
          <w:p w14:paraId="7399C80C" w14:textId="77777777" w:rsidR="0000199B" w:rsidRPr="008F4A16" w:rsidRDefault="0000199B" w:rsidP="006946F4">
            <w:pPr>
              <w:pStyle w:val="TableHeaderRowTextMIRB"/>
            </w:pPr>
            <w:r w:rsidRPr="008F4A16">
              <w:t>Child to Parent Relationship</w:t>
            </w:r>
          </w:p>
        </w:tc>
      </w:tr>
      <w:tr w:rsidR="0000199B" w:rsidRPr="008F4A16" w14:paraId="26E7DAE9" w14:textId="77777777" w:rsidTr="006946F4">
        <w:trPr>
          <w:cantSplit/>
          <w:trHeight w:val="302"/>
        </w:trPr>
        <w:tc>
          <w:tcPr>
            <w:tcW w:w="1453" w:type="pct"/>
            <w:vAlign w:val="center"/>
          </w:tcPr>
          <w:p w14:paraId="235F0A72" w14:textId="77777777" w:rsidR="0000199B" w:rsidRPr="008F4A16" w:rsidRDefault="0000199B" w:rsidP="006946F4">
            <w:pPr>
              <w:pStyle w:val="TableBodyTextMIRB"/>
            </w:pPr>
            <w:r>
              <w:t>ORN_ROAD_NET_ELEMENT_FT</w:t>
            </w:r>
          </w:p>
        </w:tc>
        <w:tc>
          <w:tcPr>
            <w:tcW w:w="1355" w:type="pct"/>
            <w:vAlign w:val="center"/>
          </w:tcPr>
          <w:p w14:paraId="10208F75" w14:textId="77777777" w:rsidR="0000199B" w:rsidRPr="008F4A16" w:rsidRDefault="0000199B" w:rsidP="006946F4">
            <w:pPr>
              <w:pStyle w:val="TableBodyTextMIRB"/>
            </w:pPr>
            <w:r>
              <w:t>FROM_JUNCTION_ID</w:t>
            </w:r>
          </w:p>
        </w:tc>
        <w:tc>
          <w:tcPr>
            <w:tcW w:w="452" w:type="pct"/>
            <w:vAlign w:val="center"/>
          </w:tcPr>
          <w:p w14:paraId="4C2C3F63" w14:textId="77777777" w:rsidR="0000199B" w:rsidRPr="008F4A16" w:rsidRDefault="0000199B" w:rsidP="006946F4">
            <w:pPr>
              <w:pStyle w:val="TableBodyTextMIRB"/>
            </w:pPr>
            <w:r>
              <w:t>NI</w:t>
            </w:r>
          </w:p>
        </w:tc>
        <w:tc>
          <w:tcPr>
            <w:tcW w:w="870" w:type="pct"/>
            <w:vAlign w:val="center"/>
          </w:tcPr>
          <w:p w14:paraId="5888A888" w14:textId="77777777" w:rsidR="0000199B" w:rsidRPr="008F4A16" w:rsidRDefault="0000199B" w:rsidP="006946F4">
            <w:pPr>
              <w:pStyle w:val="TableBodyTextMIRB"/>
            </w:pPr>
            <w:r w:rsidRPr="008F4A16">
              <w:t>Optional: 1 to many</w:t>
            </w:r>
          </w:p>
        </w:tc>
        <w:tc>
          <w:tcPr>
            <w:tcW w:w="870" w:type="pct"/>
            <w:vAlign w:val="center"/>
          </w:tcPr>
          <w:p w14:paraId="0DB65502" w14:textId="77777777" w:rsidR="0000199B" w:rsidRPr="008F4A16" w:rsidRDefault="0000199B" w:rsidP="006946F4">
            <w:pPr>
              <w:pStyle w:val="TableBodyTextMIRB"/>
            </w:pPr>
            <w:r w:rsidRPr="008F4A16">
              <w:t>Mandatory: 1 to1</w:t>
            </w:r>
          </w:p>
        </w:tc>
      </w:tr>
      <w:tr w:rsidR="0000199B" w:rsidRPr="008F4A16" w14:paraId="6CA73959" w14:textId="77777777" w:rsidTr="006946F4">
        <w:trPr>
          <w:cantSplit/>
          <w:trHeight w:val="302"/>
        </w:trPr>
        <w:tc>
          <w:tcPr>
            <w:tcW w:w="1453" w:type="pct"/>
            <w:vAlign w:val="center"/>
          </w:tcPr>
          <w:p w14:paraId="27C5E46D" w14:textId="77777777" w:rsidR="0000199B" w:rsidRPr="008F4A16" w:rsidRDefault="0000199B" w:rsidP="006946F4">
            <w:pPr>
              <w:pStyle w:val="TableBodyTextMIRB"/>
            </w:pPr>
            <w:r>
              <w:t>ORN_ROAD_NET_ELEMENT_FT</w:t>
            </w:r>
          </w:p>
        </w:tc>
        <w:tc>
          <w:tcPr>
            <w:tcW w:w="1355" w:type="pct"/>
            <w:vAlign w:val="center"/>
          </w:tcPr>
          <w:p w14:paraId="6DD903E2" w14:textId="77777777" w:rsidR="0000199B" w:rsidRPr="008F4A16" w:rsidRDefault="0000199B" w:rsidP="006946F4">
            <w:pPr>
              <w:pStyle w:val="TableBodyTextMIRB"/>
            </w:pPr>
            <w:r>
              <w:t>TO_JUNCTION_ID</w:t>
            </w:r>
          </w:p>
        </w:tc>
        <w:tc>
          <w:tcPr>
            <w:tcW w:w="452" w:type="pct"/>
            <w:vAlign w:val="center"/>
          </w:tcPr>
          <w:p w14:paraId="3976F096" w14:textId="77777777" w:rsidR="0000199B" w:rsidRDefault="0000199B" w:rsidP="006946F4">
            <w:pPr>
              <w:pStyle w:val="TableBodyTextMIRB"/>
            </w:pPr>
            <w:r w:rsidRPr="00385C12">
              <w:t>NI</w:t>
            </w:r>
          </w:p>
        </w:tc>
        <w:tc>
          <w:tcPr>
            <w:tcW w:w="870" w:type="pct"/>
            <w:vAlign w:val="center"/>
          </w:tcPr>
          <w:p w14:paraId="22F86B28" w14:textId="77777777" w:rsidR="0000199B" w:rsidRPr="008F4A16" w:rsidRDefault="0000199B" w:rsidP="006946F4">
            <w:pPr>
              <w:pStyle w:val="TableBodyTextMIRB"/>
            </w:pPr>
            <w:r w:rsidRPr="008F4A16">
              <w:t>Optional: 1 to many</w:t>
            </w:r>
          </w:p>
        </w:tc>
        <w:tc>
          <w:tcPr>
            <w:tcW w:w="870" w:type="pct"/>
            <w:vAlign w:val="center"/>
          </w:tcPr>
          <w:p w14:paraId="2F33AE01" w14:textId="77777777" w:rsidR="0000199B" w:rsidRPr="008F4A16" w:rsidRDefault="0000199B" w:rsidP="006946F4">
            <w:pPr>
              <w:pStyle w:val="TableBodyTextMIRB"/>
            </w:pPr>
            <w:r w:rsidRPr="008F4A16">
              <w:t>Mandatory: 1 to1</w:t>
            </w:r>
          </w:p>
        </w:tc>
      </w:tr>
    </w:tbl>
    <w:p w14:paraId="664FF521" w14:textId="77777777" w:rsidR="0000199B" w:rsidRPr="004007CD" w:rsidRDefault="0000199B" w:rsidP="0000199B">
      <w:pPr>
        <w:pStyle w:val="BodyAccessibleTextMIRB"/>
        <w:spacing w:before="240" w:after="0" w:line="240" w:lineRule="auto"/>
      </w:pPr>
      <w:r w:rsidRPr="004007CD">
        <w:t>Parent Table</w:t>
      </w:r>
      <w:r>
        <w:t xml:space="preserve">: </w:t>
      </w:r>
      <w:r w:rsidRPr="004007CD">
        <w:rPr>
          <w:b/>
          <w:bCs/>
        </w:rPr>
        <w:t>ORN_JURISDICTION</w:t>
      </w:r>
    </w:p>
    <w:p w14:paraId="247BDF1D" w14:textId="77777777" w:rsidR="0000199B" w:rsidRPr="004007CD" w:rsidRDefault="0000199B" w:rsidP="0000199B">
      <w:pPr>
        <w:pStyle w:val="BodyAccessibleTextMIRB"/>
        <w:spacing w:after="0" w:line="240" w:lineRule="auto"/>
        <w:rPr>
          <w:b/>
          <w:bCs/>
        </w:rPr>
      </w:pPr>
      <w:r w:rsidRPr="004007CD">
        <w:t>Primary Key(s):</w:t>
      </w:r>
      <w:r>
        <w:t xml:space="preserve"> </w:t>
      </w:r>
      <w:r w:rsidRPr="004007CD">
        <w:rPr>
          <w:b/>
          <w:bCs/>
        </w:rPr>
        <w:t>EVENT_ID</w:t>
      </w:r>
    </w:p>
    <w:p w14:paraId="3F2B1322" w14:textId="77777777" w:rsidR="0000199B" w:rsidRPr="004007CD" w:rsidRDefault="0000199B" w:rsidP="0000199B">
      <w:pPr>
        <w:pStyle w:val="BodyAccessibleTextMIRB"/>
        <w:spacing w:after="0" w:line="240" w:lineRule="auto"/>
        <w:rPr>
          <w:b/>
          <w:bCs/>
        </w:rPr>
      </w:pPr>
      <w:r w:rsidRPr="004007CD">
        <w:t>Data Type:</w:t>
      </w:r>
      <w:r>
        <w:t xml:space="preserve"> </w:t>
      </w:r>
      <w:r w:rsidRPr="004007CD">
        <w:rPr>
          <w:b/>
          <w:bCs/>
        </w:rPr>
        <w:t>NUMBER (13)</w:t>
      </w:r>
    </w:p>
    <w:tbl>
      <w:tblPr>
        <w:tblStyle w:val="TableGrid1"/>
        <w:tblW w:w="5000" w:type="pct"/>
        <w:tblLook w:val="04A0" w:firstRow="1" w:lastRow="0" w:firstColumn="1" w:lastColumn="0" w:noHBand="0" w:noVBand="1"/>
        <w:tblCaption w:val="Table: ORN_JURISDICTION"/>
        <w:tblDescription w:val="Identifies ORN_JURISDICTION table primary and associated foreign keys."/>
      </w:tblPr>
      <w:tblGrid>
        <w:gridCol w:w="4181"/>
        <w:gridCol w:w="3900"/>
        <w:gridCol w:w="1301"/>
        <w:gridCol w:w="2504"/>
        <w:gridCol w:w="2504"/>
      </w:tblGrid>
      <w:tr w:rsidR="0000199B" w14:paraId="7543F7C6" w14:textId="77777777" w:rsidTr="006946F4">
        <w:trPr>
          <w:cantSplit/>
          <w:trHeight w:val="302"/>
          <w:tblHeader/>
        </w:trPr>
        <w:tc>
          <w:tcPr>
            <w:tcW w:w="1453" w:type="pct"/>
            <w:vAlign w:val="center"/>
          </w:tcPr>
          <w:p w14:paraId="7289D0A5" w14:textId="77777777" w:rsidR="0000199B" w:rsidRPr="008F4A16" w:rsidRDefault="0000199B" w:rsidP="006946F4">
            <w:pPr>
              <w:pStyle w:val="TableHeaderRowTextMIRB"/>
            </w:pPr>
            <w:r w:rsidRPr="008F4A16">
              <w:t>Child Table</w:t>
            </w:r>
          </w:p>
        </w:tc>
        <w:tc>
          <w:tcPr>
            <w:tcW w:w="1355" w:type="pct"/>
            <w:vAlign w:val="center"/>
          </w:tcPr>
          <w:p w14:paraId="2C164D38" w14:textId="77777777" w:rsidR="0000199B" w:rsidRPr="008F4A16" w:rsidRDefault="0000199B" w:rsidP="006946F4">
            <w:pPr>
              <w:pStyle w:val="TableHeaderRowTextMIRB"/>
            </w:pPr>
            <w:r w:rsidRPr="008F4A16">
              <w:t>Migrated Foreign Key</w:t>
            </w:r>
          </w:p>
        </w:tc>
        <w:tc>
          <w:tcPr>
            <w:tcW w:w="452" w:type="pct"/>
            <w:vAlign w:val="center"/>
          </w:tcPr>
          <w:p w14:paraId="6E9D19CF" w14:textId="77777777" w:rsidR="0000199B" w:rsidRPr="008F4A16" w:rsidRDefault="0000199B" w:rsidP="006946F4">
            <w:pPr>
              <w:pStyle w:val="TableHeaderRowTextMIRB"/>
            </w:pPr>
            <w:r>
              <w:t>Rel. Type</w:t>
            </w:r>
          </w:p>
        </w:tc>
        <w:tc>
          <w:tcPr>
            <w:tcW w:w="870" w:type="pct"/>
            <w:vAlign w:val="center"/>
          </w:tcPr>
          <w:p w14:paraId="1BF40A72" w14:textId="77777777" w:rsidR="0000199B" w:rsidRPr="008F4A16" w:rsidRDefault="0000199B" w:rsidP="006946F4">
            <w:pPr>
              <w:pStyle w:val="TableHeaderRowTextMIRB"/>
            </w:pPr>
            <w:r w:rsidRPr="008F4A16">
              <w:t>Parent to Child Relationship</w:t>
            </w:r>
          </w:p>
        </w:tc>
        <w:tc>
          <w:tcPr>
            <w:tcW w:w="870" w:type="pct"/>
            <w:vAlign w:val="center"/>
          </w:tcPr>
          <w:p w14:paraId="7C416EC8" w14:textId="77777777" w:rsidR="0000199B" w:rsidRPr="008F4A16" w:rsidRDefault="0000199B" w:rsidP="006946F4">
            <w:pPr>
              <w:pStyle w:val="TableHeaderRowTextMIRB"/>
            </w:pPr>
            <w:r w:rsidRPr="008F4A16">
              <w:t>Child to Parent Relationship</w:t>
            </w:r>
          </w:p>
        </w:tc>
      </w:tr>
      <w:tr w:rsidR="0000199B" w14:paraId="07E6CB4C" w14:textId="77777777" w:rsidTr="006946F4">
        <w:trPr>
          <w:cantSplit/>
          <w:trHeight w:val="302"/>
        </w:trPr>
        <w:tc>
          <w:tcPr>
            <w:tcW w:w="1453" w:type="pct"/>
            <w:vAlign w:val="center"/>
          </w:tcPr>
          <w:p w14:paraId="4B85505A" w14:textId="77777777" w:rsidR="0000199B" w:rsidRPr="008F4A16" w:rsidRDefault="0000199B" w:rsidP="006946F4">
            <w:pPr>
              <w:pStyle w:val="TableBodyTextMIRB"/>
            </w:pPr>
            <w:r>
              <w:t>Not applicable (N/A)</w:t>
            </w:r>
          </w:p>
        </w:tc>
        <w:tc>
          <w:tcPr>
            <w:tcW w:w="1355" w:type="pct"/>
            <w:vAlign w:val="center"/>
          </w:tcPr>
          <w:p w14:paraId="54687C6A" w14:textId="77777777" w:rsidR="0000199B" w:rsidRPr="008F4A16" w:rsidRDefault="0000199B" w:rsidP="006946F4">
            <w:pPr>
              <w:pStyle w:val="TableBodyTextMIRB"/>
            </w:pPr>
            <w:r>
              <w:t>N/A</w:t>
            </w:r>
          </w:p>
        </w:tc>
        <w:tc>
          <w:tcPr>
            <w:tcW w:w="452" w:type="pct"/>
            <w:vAlign w:val="center"/>
          </w:tcPr>
          <w:p w14:paraId="4779C1AE" w14:textId="77777777" w:rsidR="0000199B" w:rsidRPr="008F4A16" w:rsidRDefault="0000199B" w:rsidP="006946F4">
            <w:pPr>
              <w:pStyle w:val="TableBodyTextMIRB"/>
            </w:pPr>
            <w:r>
              <w:t>N/A</w:t>
            </w:r>
          </w:p>
        </w:tc>
        <w:tc>
          <w:tcPr>
            <w:tcW w:w="870" w:type="pct"/>
            <w:vAlign w:val="center"/>
          </w:tcPr>
          <w:p w14:paraId="2507FB84" w14:textId="77777777" w:rsidR="0000199B" w:rsidRPr="008F4A16" w:rsidRDefault="0000199B" w:rsidP="006946F4">
            <w:pPr>
              <w:pStyle w:val="TableBodyTextMIRB"/>
            </w:pPr>
            <w:r>
              <w:t>N/A</w:t>
            </w:r>
          </w:p>
        </w:tc>
        <w:tc>
          <w:tcPr>
            <w:tcW w:w="870" w:type="pct"/>
            <w:vAlign w:val="center"/>
          </w:tcPr>
          <w:p w14:paraId="3E48BF7C" w14:textId="77777777" w:rsidR="0000199B" w:rsidRPr="008F4A16" w:rsidRDefault="0000199B" w:rsidP="006946F4">
            <w:pPr>
              <w:pStyle w:val="TableBodyTextMIRB"/>
            </w:pPr>
            <w:r>
              <w:t>N/A</w:t>
            </w:r>
          </w:p>
        </w:tc>
      </w:tr>
    </w:tbl>
    <w:p w14:paraId="3C11CE85" w14:textId="77777777" w:rsidR="0000199B" w:rsidRPr="004A54CC" w:rsidRDefault="0000199B" w:rsidP="0000199B">
      <w:pPr>
        <w:pStyle w:val="BodyAccessibleTextMIRB"/>
        <w:spacing w:before="240" w:after="0" w:line="240" w:lineRule="auto"/>
      </w:pPr>
      <w:r w:rsidRPr="004A54CC">
        <w:t>Parent Table</w:t>
      </w:r>
      <w:r>
        <w:t xml:space="preserve">: </w:t>
      </w:r>
      <w:r w:rsidRPr="004A54CC">
        <w:rPr>
          <w:b/>
          <w:bCs/>
        </w:rPr>
        <w:t>ORN_NUMBER_OF_LANES</w:t>
      </w:r>
    </w:p>
    <w:p w14:paraId="122C88BB" w14:textId="77777777" w:rsidR="0000199B" w:rsidRPr="004A54CC" w:rsidRDefault="0000199B" w:rsidP="0000199B">
      <w:pPr>
        <w:pStyle w:val="BodyAccessibleTextMIRB"/>
        <w:spacing w:after="0" w:line="240" w:lineRule="auto"/>
      </w:pPr>
      <w:r w:rsidRPr="004A54CC">
        <w:t>Primary Key(s):</w:t>
      </w:r>
      <w:r>
        <w:t xml:space="preserve"> </w:t>
      </w:r>
      <w:r w:rsidRPr="004A54CC">
        <w:rPr>
          <w:b/>
          <w:bCs/>
        </w:rPr>
        <w:t>EVENT_ID</w:t>
      </w:r>
    </w:p>
    <w:p w14:paraId="51861B31" w14:textId="77777777" w:rsidR="0000199B" w:rsidRPr="004A54CC" w:rsidRDefault="0000199B" w:rsidP="0000199B">
      <w:pPr>
        <w:pStyle w:val="BodyAccessibleTextMIRB"/>
        <w:spacing w:after="0" w:line="240" w:lineRule="auto"/>
      </w:pPr>
      <w:r w:rsidRPr="004A54CC">
        <w:t>Data Type:</w:t>
      </w:r>
      <w:r>
        <w:t xml:space="preserve"> </w:t>
      </w:r>
      <w:r w:rsidRPr="004A54CC">
        <w:rPr>
          <w:b/>
          <w:bCs/>
        </w:rPr>
        <w:t>NUMBER (13)</w:t>
      </w:r>
    </w:p>
    <w:tbl>
      <w:tblPr>
        <w:tblStyle w:val="TableGrid1"/>
        <w:tblW w:w="5000" w:type="pct"/>
        <w:tblLook w:val="04A0" w:firstRow="1" w:lastRow="0" w:firstColumn="1" w:lastColumn="0" w:noHBand="0" w:noVBand="1"/>
        <w:tblCaption w:val="Table: ORN_NUMBER_OF_LANES"/>
        <w:tblDescription w:val="Identifies ORN_NUMBER_OF_LANES table primary and associated foreign keys."/>
      </w:tblPr>
      <w:tblGrid>
        <w:gridCol w:w="4181"/>
        <w:gridCol w:w="3900"/>
        <w:gridCol w:w="1301"/>
        <w:gridCol w:w="2504"/>
        <w:gridCol w:w="2504"/>
      </w:tblGrid>
      <w:tr w:rsidR="0000199B" w14:paraId="3CE44EAE" w14:textId="77777777" w:rsidTr="006946F4">
        <w:trPr>
          <w:cantSplit/>
          <w:trHeight w:val="302"/>
          <w:tblHeader/>
        </w:trPr>
        <w:tc>
          <w:tcPr>
            <w:tcW w:w="1453" w:type="pct"/>
            <w:vAlign w:val="center"/>
          </w:tcPr>
          <w:p w14:paraId="20CDF58D" w14:textId="77777777" w:rsidR="0000199B" w:rsidRPr="008F4A16" w:rsidRDefault="0000199B" w:rsidP="006946F4">
            <w:pPr>
              <w:pStyle w:val="TableHeaderRowTextMIRB"/>
            </w:pPr>
            <w:r w:rsidRPr="008F4A16">
              <w:t>Child Table</w:t>
            </w:r>
          </w:p>
        </w:tc>
        <w:tc>
          <w:tcPr>
            <w:tcW w:w="1355" w:type="pct"/>
            <w:vAlign w:val="center"/>
          </w:tcPr>
          <w:p w14:paraId="1851F865" w14:textId="77777777" w:rsidR="0000199B" w:rsidRPr="008F4A16" w:rsidRDefault="0000199B" w:rsidP="006946F4">
            <w:pPr>
              <w:pStyle w:val="TableHeaderRowTextMIRB"/>
            </w:pPr>
            <w:r w:rsidRPr="008F4A16">
              <w:t>Migrated Foreign Key</w:t>
            </w:r>
          </w:p>
        </w:tc>
        <w:tc>
          <w:tcPr>
            <w:tcW w:w="452" w:type="pct"/>
            <w:vAlign w:val="center"/>
          </w:tcPr>
          <w:p w14:paraId="1BB2E9D3" w14:textId="77777777" w:rsidR="0000199B" w:rsidRPr="008F4A16" w:rsidRDefault="0000199B" w:rsidP="006946F4">
            <w:pPr>
              <w:pStyle w:val="TableHeaderRowTextMIRB"/>
            </w:pPr>
            <w:r>
              <w:t>Rel. Type</w:t>
            </w:r>
          </w:p>
        </w:tc>
        <w:tc>
          <w:tcPr>
            <w:tcW w:w="870" w:type="pct"/>
            <w:vAlign w:val="center"/>
          </w:tcPr>
          <w:p w14:paraId="39C100CB" w14:textId="77777777" w:rsidR="0000199B" w:rsidRPr="008F4A16" w:rsidRDefault="0000199B" w:rsidP="006946F4">
            <w:pPr>
              <w:pStyle w:val="TableHeaderRowTextMIRB"/>
            </w:pPr>
            <w:r w:rsidRPr="008F4A16">
              <w:t>Parent to Child Relationship</w:t>
            </w:r>
          </w:p>
        </w:tc>
        <w:tc>
          <w:tcPr>
            <w:tcW w:w="870" w:type="pct"/>
            <w:vAlign w:val="center"/>
          </w:tcPr>
          <w:p w14:paraId="3C484DFA" w14:textId="77777777" w:rsidR="0000199B" w:rsidRPr="008F4A16" w:rsidRDefault="0000199B" w:rsidP="006946F4">
            <w:pPr>
              <w:pStyle w:val="TableHeaderRowTextMIRB"/>
            </w:pPr>
            <w:r w:rsidRPr="008F4A16">
              <w:t>Child to Parent Relationship</w:t>
            </w:r>
          </w:p>
        </w:tc>
      </w:tr>
      <w:tr w:rsidR="0000199B" w14:paraId="4132D419" w14:textId="77777777" w:rsidTr="006946F4">
        <w:trPr>
          <w:cantSplit/>
          <w:trHeight w:val="302"/>
        </w:trPr>
        <w:tc>
          <w:tcPr>
            <w:tcW w:w="1453" w:type="pct"/>
            <w:vAlign w:val="center"/>
          </w:tcPr>
          <w:p w14:paraId="1DAB4167" w14:textId="77777777" w:rsidR="0000199B" w:rsidRPr="008F4A16" w:rsidRDefault="0000199B" w:rsidP="006946F4">
            <w:pPr>
              <w:pStyle w:val="TableBodyTextMIRB"/>
            </w:pPr>
            <w:r>
              <w:t>Not applicable (N/A)</w:t>
            </w:r>
          </w:p>
        </w:tc>
        <w:tc>
          <w:tcPr>
            <w:tcW w:w="1355" w:type="pct"/>
            <w:vAlign w:val="center"/>
          </w:tcPr>
          <w:p w14:paraId="4DF8DE3D" w14:textId="77777777" w:rsidR="0000199B" w:rsidRPr="008F4A16" w:rsidRDefault="0000199B" w:rsidP="006946F4">
            <w:pPr>
              <w:pStyle w:val="TableBodyTextMIRB"/>
            </w:pPr>
            <w:r>
              <w:t>N/A</w:t>
            </w:r>
          </w:p>
        </w:tc>
        <w:tc>
          <w:tcPr>
            <w:tcW w:w="452" w:type="pct"/>
            <w:vAlign w:val="center"/>
          </w:tcPr>
          <w:p w14:paraId="5F72B17C" w14:textId="77777777" w:rsidR="0000199B" w:rsidRPr="008F4A16" w:rsidRDefault="0000199B" w:rsidP="006946F4">
            <w:pPr>
              <w:pStyle w:val="TableBodyTextMIRB"/>
            </w:pPr>
            <w:r>
              <w:t>N/A</w:t>
            </w:r>
          </w:p>
        </w:tc>
        <w:tc>
          <w:tcPr>
            <w:tcW w:w="870" w:type="pct"/>
            <w:vAlign w:val="center"/>
          </w:tcPr>
          <w:p w14:paraId="4E0FCE65" w14:textId="77777777" w:rsidR="0000199B" w:rsidRPr="008F4A16" w:rsidRDefault="0000199B" w:rsidP="006946F4">
            <w:pPr>
              <w:pStyle w:val="TableBodyTextMIRB"/>
            </w:pPr>
            <w:r>
              <w:t>N/A</w:t>
            </w:r>
          </w:p>
        </w:tc>
        <w:tc>
          <w:tcPr>
            <w:tcW w:w="870" w:type="pct"/>
            <w:vAlign w:val="center"/>
          </w:tcPr>
          <w:p w14:paraId="4F6DC531" w14:textId="77777777" w:rsidR="0000199B" w:rsidRPr="008F4A16" w:rsidRDefault="0000199B" w:rsidP="006946F4">
            <w:pPr>
              <w:pStyle w:val="TableBodyTextMIRB"/>
            </w:pPr>
            <w:r>
              <w:t>N/A</w:t>
            </w:r>
          </w:p>
        </w:tc>
      </w:tr>
    </w:tbl>
    <w:p w14:paraId="55FFA11E" w14:textId="77777777" w:rsidR="0000199B" w:rsidRDefault="0000199B" w:rsidP="009B4D2D">
      <w:pPr>
        <w:pStyle w:val="BodyAccessibleTextMIRB"/>
      </w:pPr>
      <w:r>
        <w:br w:type="page"/>
      </w:r>
    </w:p>
    <w:p w14:paraId="4AD4D42A" w14:textId="77777777" w:rsidR="0000199B" w:rsidRPr="004A54CC" w:rsidRDefault="0000199B" w:rsidP="0000199B">
      <w:pPr>
        <w:pStyle w:val="BodyAccessibleTextMIRB"/>
        <w:spacing w:before="240" w:after="0" w:line="240" w:lineRule="auto"/>
        <w:rPr>
          <w:b/>
          <w:bCs/>
        </w:rPr>
      </w:pPr>
      <w:r w:rsidRPr="004A54CC">
        <w:lastRenderedPageBreak/>
        <w:t>Parent Table</w:t>
      </w:r>
      <w:r>
        <w:t xml:space="preserve">: </w:t>
      </w:r>
      <w:r w:rsidRPr="004A54CC">
        <w:rPr>
          <w:b/>
          <w:bCs/>
        </w:rPr>
        <w:t>ORN_OFFICIAL_STREET_NAME</w:t>
      </w:r>
    </w:p>
    <w:p w14:paraId="61DC280C" w14:textId="77777777" w:rsidR="0000199B" w:rsidRPr="004A54CC" w:rsidRDefault="0000199B" w:rsidP="0000199B">
      <w:pPr>
        <w:pStyle w:val="BodyAccessibleTextMIRB"/>
        <w:spacing w:after="0" w:line="240" w:lineRule="auto"/>
      </w:pPr>
      <w:r w:rsidRPr="004A54CC">
        <w:t>Primary Key(s):</w:t>
      </w:r>
      <w:r>
        <w:t xml:space="preserve"> </w:t>
      </w:r>
      <w:r w:rsidRPr="004A54CC">
        <w:rPr>
          <w:b/>
          <w:bCs/>
        </w:rPr>
        <w:t>EVENT_ID</w:t>
      </w:r>
    </w:p>
    <w:p w14:paraId="55F93790" w14:textId="77777777" w:rsidR="0000199B" w:rsidRPr="004A54CC" w:rsidRDefault="0000199B" w:rsidP="0000199B">
      <w:pPr>
        <w:pStyle w:val="BodyAccessibleTextMIRB"/>
        <w:spacing w:after="0" w:line="240" w:lineRule="auto"/>
      </w:pPr>
      <w:r w:rsidRPr="004A54CC">
        <w:t>Data Type:</w:t>
      </w:r>
      <w:r>
        <w:t xml:space="preserve"> </w:t>
      </w:r>
      <w:r w:rsidRPr="004A54CC">
        <w:rPr>
          <w:b/>
          <w:bCs/>
        </w:rPr>
        <w:t>NUMBER (13)</w:t>
      </w:r>
    </w:p>
    <w:tbl>
      <w:tblPr>
        <w:tblStyle w:val="TableGrid1"/>
        <w:tblW w:w="5000" w:type="pct"/>
        <w:tblLook w:val="04A0" w:firstRow="1" w:lastRow="0" w:firstColumn="1" w:lastColumn="0" w:noHBand="0" w:noVBand="1"/>
        <w:tblCaption w:val="Table: ORN_OFFICIAL_STREET_NAME"/>
        <w:tblDescription w:val="Identifies ORN_OFFICIAL_STREET_NAME table primary and associated foreign keys."/>
      </w:tblPr>
      <w:tblGrid>
        <w:gridCol w:w="4181"/>
        <w:gridCol w:w="3900"/>
        <w:gridCol w:w="1301"/>
        <w:gridCol w:w="2504"/>
        <w:gridCol w:w="2504"/>
      </w:tblGrid>
      <w:tr w:rsidR="0000199B" w14:paraId="4452CE9C" w14:textId="77777777" w:rsidTr="006946F4">
        <w:trPr>
          <w:cantSplit/>
          <w:trHeight w:val="302"/>
          <w:tblHeader/>
        </w:trPr>
        <w:tc>
          <w:tcPr>
            <w:tcW w:w="1453" w:type="pct"/>
            <w:vAlign w:val="center"/>
          </w:tcPr>
          <w:p w14:paraId="54D57C08" w14:textId="77777777" w:rsidR="0000199B" w:rsidRPr="008F4A16" w:rsidRDefault="0000199B" w:rsidP="006946F4">
            <w:pPr>
              <w:pStyle w:val="TableHeaderRowTextMIRB"/>
            </w:pPr>
            <w:r w:rsidRPr="008F4A16">
              <w:t>Child Table</w:t>
            </w:r>
          </w:p>
        </w:tc>
        <w:tc>
          <w:tcPr>
            <w:tcW w:w="1355" w:type="pct"/>
            <w:vAlign w:val="center"/>
          </w:tcPr>
          <w:p w14:paraId="1D042E41" w14:textId="77777777" w:rsidR="0000199B" w:rsidRPr="008F4A16" w:rsidRDefault="0000199B" w:rsidP="006946F4">
            <w:pPr>
              <w:pStyle w:val="TableHeaderRowTextMIRB"/>
            </w:pPr>
            <w:r w:rsidRPr="008F4A16">
              <w:t>Migrated Foreign Key</w:t>
            </w:r>
          </w:p>
        </w:tc>
        <w:tc>
          <w:tcPr>
            <w:tcW w:w="452" w:type="pct"/>
            <w:vAlign w:val="center"/>
          </w:tcPr>
          <w:p w14:paraId="446F23F1" w14:textId="77777777" w:rsidR="0000199B" w:rsidRPr="008F4A16" w:rsidRDefault="0000199B" w:rsidP="006946F4">
            <w:pPr>
              <w:pStyle w:val="TableHeaderRowTextMIRB"/>
            </w:pPr>
            <w:r>
              <w:t>Rel. Type</w:t>
            </w:r>
          </w:p>
        </w:tc>
        <w:tc>
          <w:tcPr>
            <w:tcW w:w="870" w:type="pct"/>
            <w:vAlign w:val="center"/>
          </w:tcPr>
          <w:p w14:paraId="76C2B475" w14:textId="77777777" w:rsidR="0000199B" w:rsidRPr="008F4A16" w:rsidRDefault="0000199B" w:rsidP="006946F4">
            <w:pPr>
              <w:pStyle w:val="TableHeaderRowTextMIRB"/>
            </w:pPr>
            <w:r w:rsidRPr="008F4A16">
              <w:t>Parent to Child Relationship</w:t>
            </w:r>
          </w:p>
        </w:tc>
        <w:tc>
          <w:tcPr>
            <w:tcW w:w="870" w:type="pct"/>
            <w:vAlign w:val="center"/>
          </w:tcPr>
          <w:p w14:paraId="2691D987" w14:textId="77777777" w:rsidR="0000199B" w:rsidRPr="008F4A16" w:rsidRDefault="0000199B" w:rsidP="006946F4">
            <w:pPr>
              <w:pStyle w:val="TableHeaderRowTextMIRB"/>
            </w:pPr>
            <w:r w:rsidRPr="008F4A16">
              <w:t>Child to Parent Relationship</w:t>
            </w:r>
          </w:p>
        </w:tc>
      </w:tr>
      <w:tr w:rsidR="0000199B" w14:paraId="4EDC4718" w14:textId="77777777" w:rsidTr="006946F4">
        <w:trPr>
          <w:cantSplit/>
          <w:trHeight w:val="302"/>
        </w:trPr>
        <w:tc>
          <w:tcPr>
            <w:tcW w:w="1453" w:type="pct"/>
            <w:vAlign w:val="center"/>
          </w:tcPr>
          <w:p w14:paraId="37CD03D9" w14:textId="77777777" w:rsidR="0000199B" w:rsidRPr="008F4A16" w:rsidRDefault="0000199B" w:rsidP="006946F4">
            <w:pPr>
              <w:pStyle w:val="TableBodyTextMIRB"/>
            </w:pPr>
            <w:r>
              <w:t>Not applicable (N/A)</w:t>
            </w:r>
          </w:p>
        </w:tc>
        <w:tc>
          <w:tcPr>
            <w:tcW w:w="1355" w:type="pct"/>
            <w:vAlign w:val="center"/>
          </w:tcPr>
          <w:p w14:paraId="4F19791E" w14:textId="77777777" w:rsidR="0000199B" w:rsidRPr="008F4A16" w:rsidRDefault="0000199B" w:rsidP="006946F4">
            <w:pPr>
              <w:pStyle w:val="TableBodyTextMIRB"/>
            </w:pPr>
            <w:r>
              <w:t>N/A</w:t>
            </w:r>
          </w:p>
        </w:tc>
        <w:tc>
          <w:tcPr>
            <w:tcW w:w="452" w:type="pct"/>
            <w:vAlign w:val="center"/>
          </w:tcPr>
          <w:p w14:paraId="1F485336" w14:textId="77777777" w:rsidR="0000199B" w:rsidRPr="008F4A16" w:rsidRDefault="0000199B" w:rsidP="006946F4">
            <w:pPr>
              <w:pStyle w:val="TableBodyTextMIRB"/>
            </w:pPr>
            <w:r>
              <w:t>N/A</w:t>
            </w:r>
          </w:p>
        </w:tc>
        <w:tc>
          <w:tcPr>
            <w:tcW w:w="870" w:type="pct"/>
            <w:vAlign w:val="center"/>
          </w:tcPr>
          <w:p w14:paraId="34ACF3E4" w14:textId="77777777" w:rsidR="0000199B" w:rsidRPr="008F4A16" w:rsidRDefault="0000199B" w:rsidP="006946F4">
            <w:pPr>
              <w:pStyle w:val="TableBodyTextMIRB"/>
            </w:pPr>
            <w:r>
              <w:t>N/A</w:t>
            </w:r>
          </w:p>
        </w:tc>
        <w:tc>
          <w:tcPr>
            <w:tcW w:w="870" w:type="pct"/>
            <w:vAlign w:val="center"/>
          </w:tcPr>
          <w:p w14:paraId="6A155149" w14:textId="77777777" w:rsidR="0000199B" w:rsidRPr="008F4A16" w:rsidRDefault="0000199B" w:rsidP="006946F4">
            <w:pPr>
              <w:pStyle w:val="TableBodyTextMIRB"/>
            </w:pPr>
            <w:r>
              <w:t>N/A</w:t>
            </w:r>
          </w:p>
        </w:tc>
      </w:tr>
    </w:tbl>
    <w:p w14:paraId="73A03AEF" w14:textId="77777777" w:rsidR="0000199B" w:rsidRPr="00B378EB" w:rsidRDefault="0000199B" w:rsidP="0000199B">
      <w:pPr>
        <w:pStyle w:val="BodyAccessibleTextMIRB"/>
        <w:spacing w:before="240" w:after="0" w:line="240" w:lineRule="auto"/>
      </w:pPr>
      <w:r w:rsidRPr="00B378EB">
        <w:t>Parent Table:</w:t>
      </w:r>
      <w:r>
        <w:t xml:space="preserve"> </w:t>
      </w:r>
      <w:r w:rsidRPr="00B378EB">
        <w:rPr>
          <w:b/>
        </w:rPr>
        <w:t>ORN_ROAD_CLASS</w:t>
      </w:r>
    </w:p>
    <w:p w14:paraId="6501CD25" w14:textId="77777777" w:rsidR="0000199B" w:rsidRPr="00B378EB" w:rsidRDefault="0000199B" w:rsidP="0000199B">
      <w:pPr>
        <w:pStyle w:val="BodyAccessibleTextMIRB"/>
        <w:spacing w:after="0" w:line="240" w:lineRule="auto"/>
      </w:pPr>
      <w:r w:rsidRPr="00B378EB">
        <w:t>Primary Key(s):</w:t>
      </w:r>
      <w:r>
        <w:t xml:space="preserve"> </w:t>
      </w:r>
      <w:r w:rsidRPr="00B378EB">
        <w:rPr>
          <w:b/>
        </w:rPr>
        <w:t>EVENT_ID</w:t>
      </w:r>
    </w:p>
    <w:p w14:paraId="1127FB0E" w14:textId="77777777" w:rsidR="0000199B" w:rsidRPr="00B378EB" w:rsidRDefault="0000199B" w:rsidP="0000199B">
      <w:pPr>
        <w:pStyle w:val="BodyAccessibleTextMIRB"/>
        <w:spacing w:after="0" w:line="240" w:lineRule="auto"/>
        <w:rPr>
          <w:b/>
        </w:rPr>
      </w:pPr>
      <w:r w:rsidRPr="00B378EB">
        <w:t>Data Type:</w:t>
      </w:r>
      <w:r>
        <w:t xml:space="preserve"> </w:t>
      </w:r>
      <w:r w:rsidRPr="00B378EB">
        <w:rPr>
          <w:b/>
        </w:rPr>
        <w:t>NUMBER (13)</w:t>
      </w:r>
    </w:p>
    <w:tbl>
      <w:tblPr>
        <w:tblStyle w:val="TableGrid1"/>
        <w:tblW w:w="5000" w:type="pct"/>
        <w:tblLook w:val="04A0" w:firstRow="1" w:lastRow="0" w:firstColumn="1" w:lastColumn="0" w:noHBand="0" w:noVBand="1"/>
        <w:tblCaption w:val="Table: ORN_ROAD_CLASS"/>
        <w:tblDescription w:val="Identifies ORN_ROAD_CLASS table primary and associated foreign keys."/>
      </w:tblPr>
      <w:tblGrid>
        <w:gridCol w:w="4181"/>
        <w:gridCol w:w="3900"/>
        <w:gridCol w:w="1301"/>
        <w:gridCol w:w="2504"/>
        <w:gridCol w:w="2504"/>
      </w:tblGrid>
      <w:tr w:rsidR="0000199B" w14:paraId="37DA7897" w14:textId="77777777" w:rsidTr="006946F4">
        <w:trPr>
          <w:cantSplit/>
          <w:trHeight w:val="302"/>
          <w:tblHeader/>
        </w:trPr>
        <w:tc>
          <w:tcPr>
            <w:tcW w:w="1453" w:type="pct"/>
            <w:vAlign w:val="center"/>
          </w:tcPr>
          <w:p w14:paraId="45D7102B" w14:textId="77777777" w:rsidR="0000199B" w:rsidRPr="008F4A16" w:rsidRDefault="0000199B" w:rsidP="006946F4">
            <w:pPr>
              <w:pStyle w:val="TableHeaderRowTextMIRB"/>
            </w:pPr>
            <w:r w:rsidRPr="008F4A16">
              <w:t>Child Table</w:t>
            </w:r>
          </w:p>
        </w:tc>
        <w:tc>
          <w:tcPr>
            <w:tcW w:w="1355" w:type="pct"/>
            <w:vAlign w:val="center"/>
          </w:tcPr>
          <w:p w14:paraId="6694116B" w14:textId="77777777" w:rsidR="0000199B" w:rsidRPr="008F4A16" w:rsidRDefault="0000199B" w:rsidP="006946F4">
            <w:pPr>
              <w:pStyle w:val="TableHeaderRowTextMIRB"/>
            </w:pPr>
            <w:r w:rsidRPr="008F4A16">
              <w:t>Migrated Foreign Key</w:t>
            </w:r>
          </w:p>
        </w:tc>
        <w:tc>
          <w:tcPr>
            <w:tcW w:w="452" w:type="pct"/>
            <w:vAlign w:val="center"/>
          </w:tcPr>
          <w:p w14:paraId="596D20DE" w14:textId="77777777" w:rsidR="0000199B" w:rsidRPr="008F4A16" w:rsidRDefault="0000199B" w:rsidP="006946F4">
            <w:pPr>
              <w:pStyle w:val="TableHeaderRowTextMIRB"/>
            </w:pPr>
            <w:r>
              <w:t>Rel. Type</w:t>
            </w:r>
          </w:p>
        </w:tc>
        <w:tc>
          <w:tcPr>
            <w:tcW w:w="870" w:type="pct"/>
            <w:vAlign w:val="center"/>
          </w:tcPr>
          <w:p w14:paraId="4A92CD2C" w14:textId="77777777" w:rsidR="0000199B" w:rsidRPr="008F4A16" w:rsidRDefault="0000199B" w:rsidP="006946F4">
            <w:pPr>
              <w:pStyle w:val="TableHeaderRowTextMIRB"/>
            </w:pPr>
            <w:r w:rsidRPr="008F4A16">
              <w:t>Parent to Child Relationship</w:t>
            </w:r>
          </w:p>
        </w:tc>
        <w:tc>
          <w:tcPr>
            <w:tcW w:w="870" w:type="pct"/>
            <w:vAlign w:val="center"/>
          </w:tcPr>
          <w:p w14:paraId="7CD5F9BB" w14:textId="77777777" w:rsidR="0000199B" w:rsidRPr="008F4A16" w:rsidRDefault="0000199B" w:rsidP="006946F4">
            <w:pPr>
              <w:pStyle w:val="TableHeaderRowTextMIRB"/>
            </w:pPr>
            <w:r w:rsidRPr="008F4A16">
              <w:t>Child to Parent Relationship</w:t>
            </w:r>
          </w:p>
        </w:tc>
      </w:tr>
      <w:tr w:rsidR="0000199B" w14:paraId="71093C51" w14:textId="77777777" w:rsidTr="006946F4">
        <w:trPr>
          <w:cantSplit/>
          <w:trHeight w:val="302"/>
        </w:trPr>
        <w:tc>
          <w:tcPr>
            <w:tcW w:w="1453" w:type="pct"/>
            <w:vAlign w:val="center"/>
          </w:tcPr>
          <w:p w14:paraId="535103DC" w14:textId="77777777" w:rsidR="0000199B" w:rsidRPr="008F4A16" w:rsidRDefault="0000199B" w:rsidP="006946F4">
            <w:pPr>
              <w:pStyle w:val="TableBodyTextMIRB"/>
            </w:pPr>
            <w:r>
              <w:t>Not applicable (N/A)</w:t>
            </w:r>
          </w:p>
        </w:tc>
        <w:tc>
          <w:tcPr>
            <w:tcW w:w="1355" w:type="pct"/>
            <w:vAlign w:val="center"/>
          </w:tcPr>
          <w:p w14:paraId="660DE1F1" w14:textId="77777777" w:rsidR="0000199B" w:rsidRPr="008F4A16" w:rsidRDefault="0000199B" w:rsidP="006946F4">
            <w:pPr>
              <w:pStyle w:val="TableBodyTextMIRB"/>
            </w:pPr>
            <w:r>
              <w:t>N/A</w:t>
            </w:r>
          </w:p>
        </w:tc>
        <w:tc>
          <w:tcPr>
            <w:tcW w:w="452" w:type="pct"/>
            <w:vAlign w:val="center"/>
          </w:tcPr>
          <w:p w14:paraId="3DA1BE48" w14:textId="77777777" w:rsidR="0000199B" w:rsidRPr="008F4A16" w:rsidRDefault="0000199B" w:rsidP="006946F4">
            <w:pPr>
              <w:pStyle w:val="TableBodyTextMIRB"/>
            </w:pPr>
            <w:r>
              <w:t>N/A</w:t>
            </w:r>
          </w:p>
        </w:tc>
        <w:tc>
          <w:tcPr>
            <w:tcW w:w="870" w:type="pct"/>
            <w:vAlign w:val="center"/>
          </w:tcPr>
          <w:p w14:paraId="010DA0EF" w14:textId="77777777" w:rsidR="0000199B" w:rsidRPr="008F4A16" w:rsidRDefault="0000199B" w:rsidP="006946F4">
            <w:pPr>
              <w:pStyle w:val="TableBodyTextMIRB"/>
            </w:pPr>
            <w:r>
              <w:t>N/A</w:t>
            </w:r>
          </w:p>
        </w:tc>
        <w:tc>
          <w:tcPr>
            <w:tcW w:w="870" w:type="pct"/>
            <w:vAlign w:val="center"/>
          </w:tcPr>
          <w:p w14:paraId="02E39CF6" w14:textId="77777777" w:rsidR="0000199B" w:rsidRPr="008F4A16" w:rsidRDefault="0000199B" w:rsidP="006946F4">
            <w:pPr>
              <w:pStyle w:val="TableBodyTextMIRB"/>
            </w:pPr>
            <w:r>
              <w:t>N/A</w:t>
            </w:r>
          </w:p>
        </w:tc>
      </w:tr>
    </w:tbl>
    <w:p w14:paraId="0A5BE88C" w14:textId="77777777" w:rsidR="0000199B" w:rsidRPr="00B378EB" w:rsidRDefault="0000199B" w:rsidP="0000199B">
      <w:pPr>
        <w:pStyle w:val="BodyAccessibleTextMIRB"/>
        <w:spacing w:before="240" w:after="0" w:line="240" w:lineRule="auto"/>
        <w:rPr>
          <w:b/>
          <w:bCs/>
        </w:rPr>
      </w:pPr>
      <w:r w:rsidRPr="00B378EB">
        <w:t>Parent Table</w:t>
      </w:r>
      <w:r>
        <w:t xml:space="preserve">: </w:t>
      </w:r>
      <w:r w:rsidRPr="00B378EB">
        <w:rPr>
          <w:b/>
          <w:bCs/>
        </w:rPr>
        <w:t>ORN_ROAD_NET_ELEMENT_SOURCE</w:t>
      </w:r>
    </w:p>
    <w:p w14:paraId="02F50A6C" w14:textId="77777777" w:rsidR="0000199B" w:rsidRPr="00B378EB" w:rsidRDefault="0000199B" w:rsidP="0000199B">
      <w:pPr>
        <w:pStyle w:val="BodyAccessibleTextMIRB"/>
        <w:spacing w:after="0" w:line="240" w:lineRule="auto"/>
      </w:pPr>
      <w:r w:rsidRPr="00B378EB">
        <w:t>Primary Key(s):</w:t>
      </w:r>
      <w:r>
        <w:t xml:space="preserve"> </w:t>
      </w:r>
      <w:r w:rsidRPr="00B378EB">
        <w:rPr>
          <w:b/>
          <w:bCs/>
        </w:rPr>
        <w:t>EVENT_ID</w:t>
      </w:r>
    </w:p>
    <w:p w14:paraId="0D9D7042" w14:textId="77777777" w:rsidR="0000199B" w:rsidRPr="00B378EB" w:rsidRDefault="0000199B" w:rsidP="0000199B">
      <w:pPr>
        <w:pStyle w:val="BodyAccessibleTextMIRB"/>
        <w:spacing w:after="0" w:line="240" w:lineRule="auto"/>
        <w:rPr>
          <w:b/>
          <w:bCs/>
        </w:rPr>
      </w:pPr>
      <w:r w:rsidRPr="00B378EB">
        <w:t>Data Type:</w:t>
      </w:r>
      <w:r>
        <w:t xml:space="preserve"> </w:t>
      </w:r>
      <w:r w:rsidRPr="00B378EB">
        <w:rPr>
          <w:b/>
          <w:bCs/>
        </w:rPr>
        <w:t>NUMBER (13)</w:t>
      </w:r>
    </w:p>
    <w:tbl>
      <w:tblPr>
        <w:tblStyle w:val="TableGrid1"/>
        <w:tblW w:w="5000" w:type="pct"/>
        <w:tblLook w:val="04A0" w:firstRow="1" w:lastRow="0" w:firstColumn="1" w:lastColumn="0" w:noHBand="0" w:noVBand="1"/>
        <w:tblCaption w:val="Table: ORN_ROAD_NET_ELEMENT_SOURCE"/>
        <w:tblDescription w:val="Identifies ORN_ROAD_NET_ELEMENT_SOURCE table primary and associated foreign keys."/>
      </w:tblPr>
      <w:tblGrid>
        <w:gridCol w:w="4181"/>
        <w:gridCol w:w="3900"/>
        <w:gridCol w:w="1301"/>
        <w:gridCol w:w="2504"/>
        <w:gridCol w:w="2504"/>
      </w:tblGrid>
      <w:tr w:rsidR="0000199B" w14:paraId="2BA48A57" w14:textId="77777777" w:rsidTr="006946F4">
        <w:trPr>
          <w:cantSplit/>
          <w:trHeight w:val="302"/>
          <w:tblHeader/>
        </w:trPr>
        <w:tc>
          <w:tcPr>
            <w:tcW w:w="1453" w:type="pct"/>
            <w:vAlign w:val="center"/>
          </w:tcPr>
          <w:p w14:paraId="6BE84F18" w14:textId="77777777" w:rsidR="0000199B" w:rsidRPr="008F4A16" w:rsidRDefault="0000199B" w:rsidP="006946F4">
            <w:pPr>
              <w:pStyle w:val="TableHeaderRowTextMIRB"/>
            </w:pPr>
            <w:r w:rsidRPr="008F4A16">
              <w:t>Child Table</w:t>
            </w:r>
          </w:p>
        </w:tc>
        <w:tc>
          <w:tcPr>
            <w:tcW w:w="1355" w:type="pct"/>
            <w:vAlign w:val="center"/>
          </w:tcPr>
          <w:p w14:paraId="4A2F48A0" w14:textId="77777777" w:rsidR="0000199B" w:rsidRPr="008F4A16" w:rsidRDefault="0000199B" w:rsidP="006946F4">
            <w:pPr>
              <w:pStyle w:val="TableHeaderRowTextMIRB"/>
            </w:pPr>
            <w:r w:rsidRPr="008F4A16">
              <w:t>Migrated Foreign Key</w:t>
            </w:r>
          </w:p>
        </w:tc>
        <w:tc>
          <w:tcPr>
            <w:tcW w:w="452" w:type="pct"/>
            <w:vAlign w:val="center"/>
          </w:tcPr>
          <w:p w14:paraId="1301F42D" w14:textId="77777777" w:rsidR="0000199B" w:rsidRPr="008F4A16" w:rsidRDefault="0000199B" w:rsidP="006946F4">
            <w:pPr>
              <w:pStyle w:val="TableHeaderRowTextMIRB"/>
            </w:pPr>
            <w:r>
              <w:t>Rel. Type</w:t>
            </w:r>
          </w:p>
        </w:tc>
        <w:tc>
          <w:tcPr>
            <w:tcW w:w="870" w:type="pct"/>
            <w:vAlign w:val="center"/>
          </w:tcPr>
          <w:p w14:paraId="4D0111DA" w14:textId="77777777" w:rsidR="0000199B" w:rsidRPr="008F4A16" w:rsidRDefault="0000199B" w:rsidP="006946F4">
            <w:pPr>
              <w:pStyle w:val="TableHeaderRowTextMIRB"/>
            </w:pPr>
            <w:r w:rsidRPr="008F4A16">
              <w:t>Parent to Child Relationship</w:t>
            </w:r>
          </w:p>
        </w:tc>
        <w:tc>
          <w:tcPr>
            <w:tcW w:w="870" w:type="pct"/>
            <w:vAlign w:val="center"/>
          </w:tcPr>
          <w:p w14:paraId="3D16B82E" w14:textId="77777777" w:rsidR="0000199B" w:rsidRPr="008F4A16" w:rsidRDefault="0000199B" w:rsidP="006946F4">
            <w:pPr>
              <w:pStyle w:val="TableHeaderRowTextMIRB"/>
            </w:pPr>
            <w:r w:rsidRPr="008F4A16">
              <w:t>Child to Parent Relationship</w:t>
            </w:r>
          </w:p>
        </w:tc>
      </w:tr>
      <w:tr w:rsidR="0000199B" w14:paraId="4C895CBB" w14:textId="77777777" w:rsidTr="006946F4">
        <w:trPr>
          <w:cantSplit/>
          <w:trHeight w:val="302"/>
        </w:trPr>
        <w:tc>
          <w:tcPr>
            <w:tcW w:w="1453" w:type="pct"/>
            <w:vAlign w:val="center"/>
          </w:tcPr>
          <w:p w14:paraId="625BE5F9" w14:textId="77777777" w:rsidR="0000199B" w:rsidRPr="008F4A16" w:rsidRDefault="0000199B" w:rsidP="006946F4">
            <w:pPr>
              <w:pStyle w:val="TableBodyTextMIRB"/>
            </w:pPr>
            <w:r>
              <w:t>Not applicable (N/A)</w:t>
            </w:r>
          </w:p>
        </w:tc>
        <w:tc>
          <w:tcPr>
            <w:tcW w:w="1355" w:type="pct"/>
            <w:vAlign w:val="center"/>
          </w:tcPr>
          <w:p w14:paraId="7A926E66" w14:textId="77777777" w:rsidR="0000199B" w:rsidRPr="008F4A16" w:rsidRDefault="0000199B" w:rsidP="006946F4">
            <w:pPr>
              <w:pStyle w:val="TableBodyTextMIRB"/>
            </w:pPr>
            <w:r>
              <w:t>N/A</w:t>
            </w:r>
          </w:p>
        </w:tc>
        <w:tc>
          <w:tcPr>
            <w:tcW w:w="452" w:type="pct"/>
            <w:vAlign w:val="center"/>
          </w:tcPr>
          <w:p w14:paraId="5EA2434D" w14:textId="77777777" w:rsidR="0000199B" w:rsidRPr="008F4A16" w:rsidRDefault="0000199B" w:rsidP="006946F4">
            <w:pPr>
              <w:pStyle w:val="TableBodyTextMIRB"/>
            </w:pPr>
            <w:r>
              <w:t>N/A</w:t>
            </w:r>
          </w:p>
        </w:tc>
        <w:tc>
          <w:tcPr>
            <w:tcW w:w="870" w:type="pct"/>
            <w:vAlign w:val="center"/>
          </w:tcPr>
          <w:p w14:paraId="11FCD1BE" w14:textId="77777777" w:rsidR="0000199B" w:rsidRPr="008F4A16" w:rsidRDefault="0000199B" w:rsidP="006946F4">
            <w:pPr>
              <w:pStyle w:val="TableBodyTextMIRB"/>
            </w:pPr>
            <w:r>
              <w:t>N/A</w:t>
            </w:r>
          </w:p>
        </w:tc>
        <w:tc>
          <w:tcPr>
            <w:tcW w:w="870" w:type="pct"/>
            <w:vAlign w:val="center"/>
          </w:tcPr>
          <w:p w14:paraId="2B0727AA" w14:textId="77777777" w:rsidR="0000199B" w:rsidRPr="008F4A16" w:rsidRDefault="0000199B" w:rsidP="006946F4">
            <w:pPr>
              <w:pStyle w:val="TableBodyTextMIRB"/>
            </w:pPr>
            <w:r>
              <w:t>N/A</w:t>
            </w:r>
          </w:p>
        </w:tc>
      </w:tr>
    </w:tbl>
    <w:p w14:paraId="4CB73FB5" w14:textId="77777777" w:rsidR="0000199B" w:rsidRPr="00B378EB" w:rsidRDefault="0000199B" w:rsidP="0000199B">
      <w:pPr>
        <w:pStyle w:val="BodyAccessibleTextMIRB"/>
        <w:spacing w:before="240" w:after="0" w:line="240" w:lineRule="auto"/>
      </w:pPr>
      <w:r w:rsidRPr="00B378EB">
        <w:t>Parent Table</w:t>
      </w:r>
      <w:r>
        <w:t xml:space="preserve">: </w:t>
      </w:r>
      <w:r w:rsidRPr="00B378EB">
        <w:rPr>
          <w:b/>
          <w:bCs/>
        </w:rPr>
        <w:t>ORN_ROAD_SURFACE</w:t>
      </w:r>
    </w:p>
    <w:p w14:paraId="2D13F16D" w14:textId="77777777" w:rsidR="0000199B" w:rsidRPr="00B378EB" w:rsidRDefault="0000199B" w:rsidP="0000199B">
      <w:pPr>
        <w:pStyle w:val="BodyAccessibleTextMIRB"/>
        <w:spacing w:after="0" w:line="240" w:lineRule="auto"/>
      </w:pPr>
      <w:r w:rsidRPr="00B378EB">
        <w:t>Primary Key(s)</w:t>
      </w:r>
      <w:r>
        <w:t xml:space="preserve">: </w:t>
      </w:r>
      <w:r w:rsidRPr="00B378EB">
        <w:rPr>
          <w:b/>
          <w:bCs/>
        </w:rPr>
        <w:t>EVENT_ID</w:t>
      </w:r>
    </w:p>
    <w:p w14:paraId="7121A0EF" w14:textId="77777777" w:rsidR="0000199B" w:rsidRPr="00B378EB" w:rsidRDefault="0000199B" w:rsidP="0000199B">
      <w:pPr>
        <w:pStyle w:val="BodyAccessibleTextMIRB"/>
        <w:spacing w:after="0" w:line="240" w:lineRule="auto"/>
        <w:rPr>
          <w:b/>
          <w:bCs/>
        </w:rPr>
      </w:pPr>
      <w:r w:rsidRPr="00B378EB">
        <w:t>Data Type:</w:t>
      </w:r>
      <w:r>
        <w:t xml:space="preserve"> </w:t>
      </w:r>
      <w:r w:rsidRPr="00B378EB">
        <w:rPr>
          <w:b/>
          <w:bCs/>
        </w:rPr>
        <w:t>NUMBER (13)</w:t>
      </w:r>
    </w:p>
    <w:tbl>
      <w:tblPr>
        <w:tblStyle w:val="TableGrid1"/>
        <w:tblW w:w="5000" w:type="pct"/>
        <w:tblLook w:val="04A0" w:firstRow="1" w:lastRow="0" w:firstColumn="1" w:lastColumn="0" w:noHBand="0" w:noVBand="1"/>
        <w:tblCaption w:val="Table: ORN_ROAD_SURFACE"/>
        <w:tblDescription w:val="Identifies ORN_ROAD_SURFACE table primary and associated foreign keys."/>
      </w:tblPr>
      <w:tblGrid>
        <w:gridCol w:w="4181"/>
        <w:gridCol w:w="3900"/>
        <w:gridCol w:w="1301"/>
        <w:gridCol w:w="2504"/>
        <w:gridCol w:w="2504"/>
      </w:tblGrid>
      <w:tr w:rsidR="0000199B" w14:paraId="5B4ACDDD" w14:textId="77777777" w:rsidTr="006946F4">
        <w:trPr>
          <w:cantSplit/>
          <w:trHeight w:val="302"/>
          <w:tblHeader/>
        </w:trPr>
        <w:tc>
          <w:tcPr>
            <w:tcW w:w="1453" w:type="pct"/>
            <w:vAlign w:val="center"/>
          </w:tcPr>
          <w:p w14:paraId="3227F5D3" w14:textId="77777777" w:rsidR="0000199B" w:rsidRPr="008F4A16" w:rsidRDefault="0000199B" w:rsidP="006946F4">
            <w:pPr>
              <w:pStyle w:val="TableHeaderRowTextMIRB"/>
            </w:pPr>
            <w:r w:rsidRPr="008F4A16">
              <w:t>Child Table</w:t>
            </w:r>
          </w:p>
        </w:tc>
        <w:tc>
          <w:tcPr>
            <w:tcW w:w="1355" w:type="pct"/>
            <w:vAlign w:val="center"/>
          </w:tcPr>
          <w:p w14:paraId="420E6303" w14:textId="77777777" w:rsidR="0000199B" w:rsidRPr="008F4A16" w:rsidRDefault="0000199B" w:rsidP="006946F4">
            <w:pPr>
              <w:pStyle w:val="TableHeaderRowTextMIRB"/>
            </w:pPr>
            <w:r w:rsidRPr="008F4A16">
              <w:t>Migrated Foreign Key</w:t>
            </w:r>
          </w:p>
        </w:tc>
        <w:tc>
          <w:tcPr>
            <w:tcW w:w="452" w:type="pct"/>
            <w:vAlign w:val="center"/>
          </w:tcPr>
          <w:p w14:paraId="3CF94F3E" w14:textId="77777777" w:rsidR="0000199B" w:rsidRPr="008F4A16" w:rsidRDefault="0000199B" w:rsidP="006946F4">
            <w:pPr>
              <w:pStyle w:val="TableHeaderRowTextMIRB"/>
            </w:pPr>
            <w:r>
              <w:t>Rel. Type</w:t>
            </w:r>
          </w:p>
        </w:tc>
        <w:tc>
          <w:tcPr>
            <w:tcW w:w="870" w:type="pct"/>
            <w:vAlign w:val="center"/>
          </w:tcPr>
          <w:p w14:paraId="4361DF9B" w14:textId="77777777" w:rsidR="0000199B" w:rsidRPr="008F4A16" w:rsidRDefault="0000199B" w:rsidP="006946F4">
            <w:pPr>
              <w:pStyle w:val="TableHeaderRowTextMIRB"/>
            </w:pPr>
            <w:r w:rsidRPr="008F4A16">
              <w:t>Parent to Child Relationship</w:t>
            </w:r>
          </w:p>
        </w:tc>
        <w:tc>
          <w:tcPr>
            <w:tcW w:w="870" w:type="pct"/>
            <w:vAlign w:val="center"/>
          </w:tcPr>
          <w:p w14:paraId="1CCC0E3C" w14:textId="77777777" w:rsidR="0000199B" w:rsidRPr="008F4A16" w:rsidRDefault="0000199B" w:rsidP="006946F4">
            <w:pPr>
              <w:pStyle w:val="TableHeaderRowTextMIRB"/>
            </w:pPr>
            <w:r w:rsidRPr="008F4A16">
              <w:t>Child to Parent Relationship</w:t>
            </w:r>
          </w:p>
        </w:tc>
      </w:tr>
      <w:tr w:rsidR="0000199B" w14:paraId="76896BAC" w14:textId="77777777" w:rsidTr="006946F4">
        <w:trPr>
          <w:cantSplit/>
          <w:trHeight w:val="302"/>
        </w:trPr>
        <w:tc>
          <w:tcPr>
            <w:tcW w:w="1453" w:type="pct"/>
            <w:vAlign w:val="center"/>
          </w:tcPr>
          <w:p w14:paraId="5FC88EB8" w14:textId="77777777" w:rsidR="0000199B" w:rsidRPr="008F4A16" w:rsidRDefault="0000199B" w:rsidP="006946F4">
            <w:pPr>
              <w:pStyle w:val="TableBodyTextMIRB"/>
            </w:pPr>
            <w:r>
              <w:t>Not applicable (N/A)</w:t>
            </w:r>
          </w:p>
        </w:tc>
        <w:tc>
          <w:tcPr>
            <w:tcW w:w="1355" w:type="pct"/>
            <w:vAlign w:val="center"/>
          </w:tcPr>
          <w:p w14:paraId="2C181737" w14:textId="77777777" w:rsidR="0000199B" w:rsidRPr="008F4A16" w:rsidRDefault="0000199B" w:rsidP="006946F4">
            <w:pPr>
              <w:pStyle w:val="TableBodyTextMIRB"/>
            </w:pPr>
            <w:r>
              <w:t>N/A</w:t>
            </w:r>
          </w:p>
        </w:tc>
        <w:tc>
          <w:tcPr>
            <w:tcW w:w="452" w:type="pct"/>
            <w:vAlign w:val="center"/>
          </w:tcPr>
          <w:p w14:paraId="333F61D0" w14:textId="77777777" w:rsidR="0000199B" w:rsidRPr="008F4A16" w:rsidRDefault="0000199B" w:rsidP="006946F4">
            <w:pPr>
              <w:pStyle w:val="TableBodyTextMIRB"/>
            </w:pPr>
            <w:r>
              <w:t>N/A</w:t>
            </w:r>
          </w:p>
        </w:tc>
        <w:tc>
          <w:tcPr>
            <w:tcW w:w="870" w:type="pct"/>
            <w:vAlign w:val="center"/>
          </w:tcPr>
          <w:p w14:paraId="21983152" w14:textId="77777777" w:rsidR="0000199B" w:rsidRPr="008F4A16" w:rsidRDefault="0000199B" w:rsidP="006946F4">
            <w:pPr>
              <w:pStyle w:val="TableBodyTextMIRB"/>
            </w:pPr>
            <w:r>
              <w:t>N/A</w:t>
            </w:r>
          </w:p>
        </w:tc>
        <w:tc>
          <w:tcPr>
            <w:tcW w:w="870" w:type="pct"/>
            <w:vAlign w:val="center"/>
          </w:tcPr>
          <w:p w14:paraId="66A8D893" w14:textId="77777777" w:rsidR="0000199B" w:rsidRPr="008F4A16" w:rsidRDefault="0000199B" w:rsidP="006946F4">
            <w:pPr>
              <w:pStyle w:val="TableBodyTextMIRB"/>
            </w:pPr>
            <w:r>
              <w:t>N/A</w:t>
            </w:r>
          </w:p>
        </w:tc>
      </w:tr>
    </w:tbl>
    <w:p w14:paraId="10F49162" w14:textId="77777777" w:rsidR="0000199B" w:rsidRDefault="0000199B" w:rsidP="0000199B">
      <w:pPr>
        <w:pStyle w:val="BodyAccessibleTextMIRB"/>
        <w:spacing w:before="240" w:after="0" w:line="240" w:lineRule="auto"/>
      </w:pPr>
      <w:r>
        <w:t xml:space="preserve">Parent Table: </w:t>
      </w:r>
      <w:r w:rsidRPr="00E418FF">
        <w:rPr>
          <w:b/>
        </w:rPr>
        <w:t>ORN_ROUTE_NAME</w:t>
      </w:r>
    </w:p>
    <w:p w14:paraId="117A25A9" w14:textId="77777777" w:rsidR="0000199B" w:rsidRDefault="0000199B" w:rsidP="0000199B">
      <w:pPr>
        <w:pStyle w:val="BodyAccessibleTextMIRB"/>
        <w:spacing w:after="0" w:line="240" w:lineRule="auto"/>
      </w:pPr>
      <w:r>
        <w:t xml:space="preserve">Primary Key(s): </w:t>
      </w:r>
      <w:r w:rsidRPr="00E418FF">
        <w:rPr>
          <w:b/>
        </w:rPr>
        <w:t>EVENT_ID</w:t>
      </w:r>
    </w:p>
    <w:p w14:paraId="16037BB2" w14:textId="77777777" w:rsidR="0000199B" w:rsidRDefault="0000199B" w:rsidP="0000199B">
      <w:pPr>
        <w:pStyle w:val="BodyAccessibleTextMIRB"/>
        <w:spacing w:after="0" w:line="240" w:lineRule="auto"/>
        <w:rPr>
          <w:b/>
        </w:rPr>
      </w:pPr>
      <w:r>
        <w:t xml:space="preserve">Data Type: </w:t>
      </w:r>
      <w:r w:rsidRPr="00E418FF">
        <w:rPr>
          <w:b/>
        </w:rPr>
        <w:t>NUMBER (13)</w:t>
      </w:r>
    </w:p>
    <w:tbl>
      <w:tblPr>
        <w:tblStyle w:val="TableGrid1"/>
        <w:tblW w:w="5000" w:type="pct"/>
        <w:tblLook w:val="04A0" w:firstRow="1" w:lastRow="0" w:firstColumn="1" w:lastColumn="0" w:noHBand="0" w:noVBand="1"/>
        <w:tblCaption w:val="Table: ORN_ROUTE_NAME"/>
        <w:tblDescription w:val="Identifies ORN_ROUTE_NAME table primary and associated foreign keys."/>
      </w:tblPr>
      <w:tblGrid>
        <w:gridCol w:w="4181"/>
        <w:gridCol w:w="3900"/>
        <w:gridCol w:w="1301"/>
        <w:gridCol w:w="2504"/>
        <w:gridCol w:w="2504"/>
      </w:tblGrid>
      <w:tr w:rsidR="0000199B" w14:paraId="11D29ECB" w14:textId="77777777" w:rsidTr="006946F4">
        <w:trPr>
          <w:cantSplit/>
          <w:trHeight w:val="302"/>
          <w:tblHeader/>
        </w:trPr>
        <w:tc>
          <w:tcPr>
            <w:tcW w:w="1453" w:type="pct"/>
            <w:vAlign w:val="center"/>
          </w:tcPr>
          <w:p w14:paraId="1EAD1117" w14:textId="77777777" w:rsidR="0000199B" w:rsidRPr="008F4A16" w:rsidRDefault="0000199B" w:rsidP="006946F4">
            <w:pPr>
              <w:pStyle w:val="TableHeaderRowTextMIRB"/>
            </w:pPr>
            <w:r w:rsidRPr="008F4A16">
              <w:t>Child Table</w:t>
            </w:r>
          </w:p>
        </w:tc>
        <w:tc>
          <w:tcPr>
            <w:tcW w:w="1355" w:type="pct"/>
            <w:vAlign w:val="center"/>
          </w:tcPr>
          <w:p w14:paraId="70756663" w14:textId="77777777" w:rsidR="0000199B" w:rsidRPr="008F4A16" w:rsidRDefault="0000199B" w:rsidP="006946F4">
            <w:pPr>
              <w:pStyle w:val="TableHeaderRowTextMIRB"/>
            </w:pPr>
            <w:r w:rsidRPr="008F4A16">
              <w:t>Migrated Foreign Key</w:t>
            </w:r>
          </w:p>
        </w:tc>
        <w:tc>
          <w:tcPr>
            <w:tcW w:w="452" w:type="pct"/>
            <w:vAlign w:val="center"/>
          </w:tcPr>
          <w:p w14:paraId="62E5C54B" w14:textId="77777777" w:rsidR="0000199B" w:rsidRPr="008F4A16" w:rsidRDefault="0000199B" w:rsidP="006946F4">
            <w:pPr>
              <w:pStyle w:val="TableHeaderRowTextMIRB"/>
            </w:pPr>
            <w:r>
              <w:t>Rel. Type</w:t>
            </w:r>
          </w:p>
        </w:tc>
        <w:tc>
          <w:tcPr>
            <w:tcW w:w="870" w:type="pct"/>
            <w:vAlign w:val="center"/>
          </w:tcPr>
          <w:p w14:paraId="23CECCA7" w14:textId="77777777" w:rsidR="0000199B" w:rsidRPr="008F4A16" w:rsidRDefault="0000199B" w:rsidP="006946F4">
            <w:pPr>
              <w:pStyle w:val="TableHeaderRowTextMIRB"/>
            </w:pPr>
            <w:r w:rsidRPr="008F4A16">
              <w:t>Parent to Child Relationship</w:t>
            </w:r>
          </w:p>
        </w:tc>
        <w:tc>
          <w:tcPr>
            <w:tcW w:w="870" w:type="pct"/>
            <w:vAlign w:val="center"/>
          </w:tcPr>
          <w:p w14:paraId="4F8DE68D" w14:textId="77777777" w:rsidR="0000199B" w:rsidRPr="008F4A16" w:rsidRDefault="0000199B" w:rsidP="006946F4">
            <w:pPr>
              <w:pStyle w:val="TableHeaderRowTextMIRB"/>
            </w:pPr>
            <w:r w:rsidRPr="008F4A16">
              <w:t>Child to Parent Relationship</w:t>
            </w:r>
          </w:p>
        </w:tc>
      </w:tr>
      <w:tr w:rsidR="0000199B" w14:paraId="5B911799" w14:textId="77777777" w:rsidTr="006946F4">
        <w:trPr>
          <w:cantSplit/>
          <w:trHeight w:val="302"/>
        </w:trPr>
        <w:tc>
          <w:tcPr>
            <w:tcW w:w="1453" w:type="pct"/>
            <w:vAlign w:val="center"/>
          </w:tcPr>
          <w:p w14:paraId="582296FB" w14:textId="77777777" w:rsidR="0000199B" w:rsidRPr="008F4A16" w:rsidRDefault="0000199B" w:rsidP="006946F4">
            <w:pPr>
              <w:pStyle w:val="TableBodyTextMIRB"/>
            </w:pPr>
            <w:r>
              <w:t>Not applicable (N/A)</w:t>
            </w:r>
          </w:p>
        </w:tc>
        <w:tc>
          <w:tcPr>
            <w:tcW w:w="1355" w:type="pct"/>
            <w:vAlign w:val="center"/>
          </w:tcPr>
          <w:p w14:paraId="4206EEBB" w14:textId="77777777" w:rsidR="0000199B" w:rsidRPr="008F4A16" w:rsidRDefault="0000199B" w:rsidP="006946F4">
            <w:pPr>
              <w:pStyle w:val="TableBodyTextMIRB"/>
            </w:pPr>
            <w:r>
              <w:t>N/A</w:t>
            </w:r>
          </w:p>
        </w:tc>
        <w:tc>
          <w:tcPr>
            <w:tcW w:w="452" w:type="pct"/>
            <w:vAlign w:val="center"/>
          </w:tcPr>
          <w:p w14:paraId="1F0143B8" w14:textId="77777777" w:rsidR="0000199B" w:rsidRPr="008F4A16" w:rsidRDefault="0000199B" w:rsidP="006946F4">
            <w:pPr>
              <w:pStyle w:val="TableBodyTextMIRB"/>
            </w:pPr>
            <w:r>
              <w:t>N/A</w:t>
            </w:r>
          </w:p>
        </w:tc>
        <w:tc>
          <w:tcPr>
            <w:tcW w:w="870" w:type="pct"/>
            <w:vAlign w:val="center"/>
          </w:tcPr>
          <w:p w14:paraId="0E8F9DC6" w14:textId="77777777" w:rsidR="0000199B" w:rsidRPr="008F4A16" w:rsidRDefault="0000199B" w:rsidP="006946F4">
            <w:pPr>
              <w:pStyle w:val="TableBodyTextMIRB"/>
            </w:pPr>
            <w:r>
              <w:t>N/A</w:t>
            </w:r>
          </w:p>
        </w:tc>
        <w:tc>
          <w:tcPr>
            <w:tcW w:w="870" w:type="pct"/>
            <w:vAlign w:val="center"/>
          </w:tcPr>
          <w:p w14:paraId="36A463B0" w14:textId="77777777" w:rsidR="0000199B" w:rsidRPr="008F4A16" w:rsidRDefault="0000199B" w:rsidP="006946F4">
            <w:pPr>
              <w:pStyle w:val="TableBodyTextMIRB"/>
            </w:pPr>
            <w:r>
              <w:t>N/A</w:t>
            </w:r>
          </w:p>
        </w:tc>
      </w:tr>
    </w:tbl>
    <w:p w14:paraId="68433F6B" w14:textId="77777777" w:rsidR="0000199B" w:rsidRDefault="0000199B" w:rsidP="009B4D2D">
      <w:pPr>
        <w:pStyle w:val="BodyAccessibleTextMIRB"/>
      </w:pPr>
      <w:r>
        <w:br w:type="page"/>
      </w:r>
    </w:p>
    <w:p w14:paraId="76E4C8DB" w14:textId="77777777" w:rsidR="0000199B" w:rsidRPr="00E418FF" w:rsidRDefault="0000199B" w:rsidP="0000199B">
      <w:pPr>
        <w:pStyle w:val="BodyAccessibleTextMIRB"/>
        <w:spacing w:before="240" w:after="0" w:line="240" w:lineRule="auto"/>
      </w:pPr>
      <w:r w:rsidRPr="00E418FF">
        <w:lastRenderedPageBreak/>
        <w:t>Parent Table</w:t>
      </w:r>
      <w:r>
        <w:t xml:space="preserve">: </w:t>
      </w:r>
      <w:r w:rsidRPr="00E418FF">
        <w:rPr>
          <w:b/>
          <w:bCs/>
        </w:rPr>
        <w:t>ORN_ROUTE_NUMBER</w:t>
      </w:r>
    </w:p>
    <w:p w14:paraId="41FA635C" w14:textId="77777777" w:rsidR="0000199B" w:rsidRPr="00E418FF" w:rsidRDefault="0000199B" w:rsidP="0000199B">
      <w:pPr>
        <w:pStyle w:val="BodyAccessibleTextMIRB"/>
        <w:spacing w:after="0" w:line="240" w:lineRule="auto"/>
      </w:pPr>
      <w:r w:rsidRPr="00E418FF">
        <w:t>Primary Key(s):</w:t>
      </w:r>
      <w:r>
        <w:t xml:space="preserve"> </w:t>
      </w:r>
      <w:r w:rsidRPr="00E418FF">
        <w:rPr>
          <w:b/>
          <w:bCs/>
        </w:rPr>
        <w:t>EVENT_ID</w:t>
      </w:r>
    </w:p>
    <w:p w14:paraId="3DC2862E" w14:textId="77777777" w:rsidR="0000199B" w:rsidRPr="00E418FF" w:rsidRDefault="0000199B" w:rsidP="0000199B">
      <w:pPr>
        <w:pStyle w:val="BodyAccessibleTextMIRB"/>
        <w:spacing w:after="0" w:line="240" w:lineRule="auto"/>
      </w:pPr>
      <w:r w:rsidRPr="00E418FF">
        <w:t>Data Type:</w:t>
      </w:r>
      <w:r>
        <w:t xml:space="preserve"> </w:t>
      </w:r>
      <w:r w:rsidRPr="00E418FF">
        <w:rPr>
          <w:b/>
          <w:bCs/>
        </w:rPr>
        <w:t>NUMBER (13)</w:t>
      </w:r>
    </w:p>
    <w:tbl>
      <w:tblPr>
        <w:tblStyle w:val="TableGrid1"/>
        <w:tblW w:w="5000" w:type="pct"/>
        <w:tblLook w:val="04A0" w:firstRow="1" w:lastRow="0" w:firstColumn="1" w:lastColumn="0" w:noHBand="0" w:noVBand="1"/>
        <w:tblCaption w:val="Table: ORN_ROUTE_NUMBER"/>
        <w:tblDescription w:val="Identifies ORN_ROUTE_NUMBER table primary and associated foreign keys."/>
      </w:tblPr>
      <w:tblGrid>
        <w:gridCol w:w="4181"/>
        <w:gridCol w:w="3900"/>
        <w:gridCol w:w="1301"/>
        <w:gridCol w:w="2504"/>
        <w:gridCol w:w="2504"/>
      </w:tblGrid>
      <w:tr w:rsidR="0000199B" w14:paraId="00405F66" w14:textId="77777777" w:rsidTr="006946F4">
        <w:trPr>
          <w:cantSplit/>
          <w:trHeight w:val="302"/>
          <w:tblHeader/>
        </w:trPr>
        <w:tc>
          <w:tcPr>
            <w:tcW w:w="1453" w:type="pct"/>
            <w:vAlign w:val="center"/>
          </w:tcPr>
          <w:p w14:paraId="6AA270AB" w14:textId="77777777" w:rsidR="0000199B" w:rsidRPr="008F4A16" w:rsidRDefault="0000199B" w:rsidP="006946F4">
            <w:pPr>
              <w:pStyle w:val="TableHeaderRowTextMIRB"/>
            </w:pPr>
            <w:r w:rsidRPr="008F4A16">
              <w:t>Child Table</w:t>
            </w:r>
          </w:p>
        </w:tc>
        <w:tc>
          <w:tcPr>
            <w:tcW w:w="1355" w:type="pct"/>
            <w:vAlign w:val="center"/>
          </w:tcPr>
          <w:p w14:paraId="74C947C7" w14:textId="77777777" w:rsidR="0000199B" w:rsidRPr="008F4A16" w:rsidRDefault="0000199B" w:rsidP="006946F4">
            <w:pPr>
              <w:pStyle w:val="TableHeaderRowTextMIRB"/>
            </w:pPr>
            <w:r w:rsidRPr="008F4A16">
              <w:t>Migrated Foreign Key</w:t>
            </w:r>
          </w:p>
        </w:tc>
        <w:tc>
          <w:tcPr>
            <w:tcW w:w="452" w:type="pct"/>
            <w:vAlign w:val="center"/>
          </w:tcPr>
          <w:p w14:paraId="68D3A091" w14:textId="77777777" w:rsidR="0000199B" w:rsidRPr="008F4A16" w:rsidRDefault="0000199B" w:rsidP="006946F4">
            <w:pPr>
              <w:pStyle w:val="TableHeaderRowTextMIRB"/>
            </w:pPr>
            <w:r>
              <w:t>Rel. Type</w:t>
            </w:r>
          </w:p>
        </w:tc>
        <w:tc>
          <w:tcPr>
            <w:tcW w:w="870" w:type="pct"/>
            <w:vAlign w:val="center"/>
          </w:tcPr>
          <w:p w14:paraId="19C3BD82" w14:textId="77777777" w:rsidR="0000199B" w:rsidRPr="008F4A16" w:rsidRDefault="0000199B" w:rsidP="006946F4">
            <w:pPr>
              <w:pStyle w:val="TableHeaderRowTextMIRB"/>
            </w:pPr>
            <w:r w:rsidRPr="008F4A16">
              <w:t>Parent to Child Relationship</w:t>
            </w:r>
          </w:p>
        </w:tc>
        <w:tc>
          <w:tcPr>
            <w:tcW w:w="870" w:type="pct"/>
            <w:vAlign w:val="center"/>
          </w:tcPr>
          <w:p w14:paraId="0549EE1C" w14:textId="77777777" w:rsidR="0000199B" w:rsidRPr="008F4A16" w:rsidRDefault="0000199B" w:rsidP="006946F4">
            <w:pPr>
              <w:pStyle w:val="TableHeaderRowTextMIRB"/>
            </w:pPr>
            <w:r w:rsidRPr="008F4A16">
              <w:t>Child to Parent Relationship</w:t>
            </w:r>
          </w:p>
        </w:tc>
      </w:tr>
      <w:tr w:rsidR="0000199B" w14:paraId="651A8A1C" w14:textId="77777777" w:rsidTr="006946F4">
        <w:trPr>
          <w:cantSplit/>
          <w:trHeight w:val="302"/>
        </w:trPr>
        <w:tc>
          <w:tcPr>
            <w:tcW w:w="1453" w:type="pct"/>
            <w:vAlign w:val="center"/>
          </w:tcPr>
          <w:p w14:paraId="40987A83" w14:textId="77777777" w:rsidR="0000199B" w:rsidRPr="008F4A16" w:rsidRDefault="0000199B" w:rsidP="006946F4">
            <w:pPr>
              <w:pStyle w:val="TableBodyTextMIRB"/>
            </w:pPr>
            <w:r>
              <w:t>Not applicable (N/A)</w:t>
            </w:r>
          </w:p>
        </w:tc>
        <w:tc>
          <w:tcPr>
            <w:tcW w:w="1355" w:type="pct"/>
            <w:vAlign w:val="center"/>
          </w:tcPr>
          <w:p w14:paraId="34A0BEBF" w14:textId="77777777" w:rsidR="0000199B" w:rsidRPr="008F4A16" w:rsidRDefault="0000199B" w:rsidP="006946F4">
            <w:pPr>
              <w:pStyle w:val="TableBodyTextMIRB"/>
            </w:pPr>
            <w:r>
              <w:t>N/A</w:t>
            </w:r>
          </w:p>
        </w:tc>
        <w:tc>
          <w:tcPr>
            <w:tcW w:w="452" w:type="pct"/>
            <w:vAlign w:val="center"/>
          </w:tcPr>
          <w:p w14:paraId="15C26E5F" w14:textId="77777777" w:rsidR="0000199B" w:rsidRPr="008F4A16" w:rsidRDefault="0000199B" w:rsidP="006946F4">
            <w:pPr>
              <w:pStyle w:val="TableBodyTextMIRB"/>
            </w:pPr>
            <w:r>
              <w:t>N/A</w:t>
            </w:r>
          </w:p>
        </w:tc>
        <w:tc>
          <w:tcPr>
            <w:tcW w:w="870" w:type="pct"/>
            <w:vAlign w:val="center"/>
          </w:tcPr>
          <w:p w14:paraId="5F10E2D7" w14:textId="77777777" w:rsidR="0000199B" w:rsidRPr="008F4A16" w:rsidRDefault="0000199B" w:rsidP="006946F4">
            <w:pPr>
              <w:pStyle w:val="TableBodyTextMIRB"/>
            </w:pPr>
            <w:r>
              <w:t>N/A</w:t>
            </w:r>
          </w:p>
        </w:tc>
        <w:tc>
          <w:tcPr>
            <w:tcW w:w="870" w:type="pct"/>
            <w:vAlign w:val="center"/>
          </w:tcPr>
          <w:p w14:paraId="25DB3204" w14:textId="77777777" w:rsidR="0000199B" w:rsidRPr="008F4A16" w:rsidRDefault="0000199B" w:rsidP="006946F4">
            <w:pPr>
              <w:pStyle w:val="TableBodyTextMIRB"/>
            </w:pPr>
            <w:r>
              <w:t>N/A</w:t>
            </w:r>
          </w:p>
        </w:tc>
      </w:tr>
    </w:tbl>
    <w:p w14:paraId="46313906" w14:textId="77777777" w:rsidR="0000199B" w:rsidRPr="00E418FF" w:rsidRDefault="0000199B" w:rsidP="0000199B">
      <w:pPr>
        <w:pStyle w:val="BodyAccessibleTextMIRB"/>
        <w:spacing w:before="240" w:after="0" w:line="240" w:lineRule="auto"/>
      </w:pPr>
      <w:r w:rsidRPr="00E418FF">
        <w:t>Parent Table</w:t>
      </w:r>
      <w:r>
        <w:t xml:space="preserve">: </w:t>
      </w:r>
      <w:r w:rsidRPr="00E418FF">
        <w:rPr>
          <w:b/>
          <w:bCs/>
        </w:rPr>
        <w:t>ORN_SPEED_LIMIT</w:t>
      </w:r>
    </w:p>
    <w:p w14:paraId="696587C0" w14:textId="77777777" w:rsidR="0000199B" w:rsidRPr="00E418FF" w:rsidRDefault="0000199B" w:rsidP="0000199B">
      <w:pPr>
        <w:pStyle w:val="BodyAccessibleTextMIRB"/>
        <w:spacing w:after="0" w:line="240" w:lineRule="auto"/>
      </w:pPr>
      <w:r w:rsidRPr="00E418FF">
        <w:t>Primary Key(s):</w:t>
      </w:r>
      <w:r>
        <w:t xml:space="preserve"> </w:t>
      </w:r>
      <w:r w:rsidRPr="00E418FF">
        <w:rPr>
          <w:b/>
          <w:bCs/>
        </w:rPr>
        <w:t>EVENT_ID</w:t>
      </w:r>
    </w:p>
    <w:p w14:paraId="7715B227" w14:textId="77777777" w:rsidR="0000199B" w:rsidRPr="00E418FF" w:rsidRDefault="0000199B" w:rsidP="0000199B">
      <w:pPr>
        <w:pStyle w:val="BodyAccessibleTextMIRB"/>
        <w:spacing w:after="0" w:line="240" w:lineRule="auto"/>
      </w:pPr>
      <w:r w:rsidRPr="00E418FF">
        <w:t>Data Type:</w:t>
      </w:r>
      <w:r>
        <w:t xml:space="preserve"> </w:t>
      </w:r>
      <w:r w:rsidRPr="00E418FF">
        <w:rPr>
          <w:b/>
          <w:bCs/>
        </w:rPr>
        <w:t>NUMBER (13)</w:t>
      </w:r>
    </w:p>
    <w:tbl>
      <w:tblPr>
        <w:tblStyle w:val="TableGrid1"/>
        <w:tblW w:w="5000" w:type="pct"/>
        <w:tblLook w:val="04A0" w:firstRow="1" w:lastRow="0" w:firstColumn="1" w:lastColumn="0" w:noHBand="0" w:noVBand="1"/>
        <w:tblCaption w:val="Table: ORN_SPEED_LIMIT"/>
        <w:tblDescription w:val="Identifies ORN_SPEED_LIMIT table primary and associated foreign keys."/>
      </w:tblPr>
      <w:tblGrid>
        <w:gridCol w:w="4181"/>
        <w:gridCol w:w="3900"/>
        <w:gridCol w:w="1301"/>
        <w:gridCol w:w="2504"/>
        <w:gridCol w:w="2504"/>
      </w:tblGrid>
      <w:tr w:rsidR="0000199B" w14:paraId="71CF07F5" w14:textId="77777777" w:rsidTr="006946F4">
        <w:trPr>
          <w:cantSplit/>
          <w:trHeight w:val="302"/>
          <w:tblHeader/>
        </w:trPr>
        <w:tc>
          <w:tcPr>
            <w:tcW w:w="1453" w:type="pct"/>
            <w:vAlign w:val="center"/>
          </w:tcPr>
          <w:p w14:paraId="16608778" w14:textId="77777777" w:rsidR="0000199B" w:rsidRPr="008F4A16" w:rsidRDefault="0000199B" w:rsidP="006946F4">
            <w:pPr>
              <w:pStyle w:val="TableHeaderRowTextMIRB"/>
            </w:pPr>
            <w:r w:rsidRPr="008F4A16">
              <w:t>Child Table</w:t>
            </w:r>
          </w:p>
        </w:tc>
        <w:tc>
          <w:tcPr>
            <w:tcW w:w="1355" w:type="pct"/>
            <w:vAlign w:val="center"/>
          </w:tcPr>
          <w:p w14:paraId="1039BF78" w14:textId="77777777" w:rsidR="0000199B" w:rsidRPr="008F4A16" w:rsidRDefault="0000199B" w:rsidP="006946F4">
            <w:pPr>
              <w:pStyle w:val="TableHeaderRowTextMIRB"/>
            </w:pPr>
            <w:r w:rsidRPr="008F4A16">
              <w:t>Migrated Foreign Key</w:t>
            </w:r>
          </w:p>
        </w:tc>
        <w:tc>
          <w:tcPr>
            <w:tcW w:w="452" w:type="pct"/>
            <w:vAlign w:val="center"/>
          </w:tcPr>
          <w:p w14:paraId="12730CE7" w14:textId="77777777" w:rsidR="0000199B" w:rsidRPr="008F4A16" w:rsidRDefault="0000199B" w:rsidP="006946F4">
            <w:pPr>
              <w:pStyle w:val="TableHeaderRowTextMIRB"/>
            </w:pPr>
            <w:r>
              <w:t>Rel. Type</w:t>
            </w:r>
          </w:p>
        </w:tc>
        <w:tc>
          <w:tcPr>
            <w:tcW w:w="870" w:type="pct"/>
            <w:vAlign w:val="center"/>
          </w:tcPr>
          <w:p w14:paraId="62C2B722" w14:textId="77777777" w:rsidR="0000199B" w:rsidRPr="008F4A16" w:rsidRDefault="0000199B" w:rsidP="006946F4">
            <w:pPr>
              <w:pStyle w:val="TableHeaderRowTextMIRB"/>
            </w:pPr>
            <w:r w:rsidRPr="008F4A16">
              <w:t>Parent to Child Relationship</w:t>
            </w:r>
          </w:p>
        </w:tc>
        <w:tc>
          <w:tcPr>
            <w:tcW w:w="870" w:type="pct"/>
            <w:vAlign w:val="center"/>
          </w:tcPr>
          <w:p w14:paraId="62F87C8D" w14:textId="77777777" w:rsidR="0000199B" w:rsidRPr="008F4A16" w:rsidRDefault="0000199B" w:rsidP="006946F4">
            <w:pPr>
              <w:pStyle w:val="TableHeaderRowTextMIRB"/>
            </w:pPr>
            <w:r w:rsidRPr="008F4A16">
              <w:t>Child to Parent Relationship</w:t>
            </w:r>
          </w:p>
        </w:tc>
      </w:tr>
      <w:tr w:rsidR="0000199B" w14:paraId="3C526966" w14:textId="77777777" w:rsidTr="006946F4">
        <w:trPr>
          <w:cantSplit/>
          <w:trHeight w:val="302"/>
        </w:trPr>
        <w:tc>
          <w:tcPr>
            <w:tcW w:w="1453" w:type="pct"/>
            <w:vAlign w:val="center"/>
          </w:tcPr>
          <w:p w14:paraId="2E7140EF" w14:textId="77777777" w:rsidR="0000199B" w:rsidRPr="008F4A16" w:rsidRDefault="0000199B" w:rsidP="006946F4">
            <w:pPr>
              <w:pStyle w:val="TableBodyTextMIRB"/>
            </w:pPr>
            <w:r>
              <w:t>Not applicable (N/A)</w:t>
            </w:r>
          </w:p>
        </w:tc>
        <w:tc>
          <w:tcPr>
            <w:tcW w:w="1355" w:type="pct"/>
            <w:vAlign w:val="center"/>
          </w:tcPr>
          <w:p w14:paraId="49D4DF46" w14:textId="77777777" w:rsidR="0000199B" w:rsidRPr="008F4A16" w:rsidRDefault="0000199B" w:rsidP="006946F4">
            <w:pPr>
              <w:pStyle w:val="TableBodyTextMIRB"/>
            </w:pPr>
            <w:r>
              <w:t>N/A</w:t>
            </w:r>
          </w:p>
        </w:tc>
        <w:tc>
          <w:tcPr>
            <w:tcW w:w="452" w:type="pct"/>
            <w:vAlign w:val="center"/>
          </w:tcPr>
          <w:p w14:paraId="06866117" w14:textId="77777777" w:rsidR="0000199B" w:rsidRPr="008F4A16" w:rsidRDefault="0000199B" w:rsidP="006946F4">
            <w:pPr>
              <w:pStyle w:val="TableBodyTextMIRB"/>
            </w:pPr>
            <w:r>
              <w:t>N/A</w:t>
            </w:r>
          </w:p>
        </w:tc>
        <w:tc>
          <w:tcPr>
            <w:tcW w:w="870" w:type="pct"/>
            <w:vAlign w:val="center"/>
          </w:tcPr>
          <w:p w14:paraId="6C476EF8" w14:textId="77777777" w:rsidR="0000199B" w:rsidRPr="008F4A16" w:rsidRDefault="0000199B" w:rsidP="006946F4">
            <w:pPr>
              <w:pStyle w:val="TableBodyTextMIRB"/>
            </w:pPr>
            <w:r>
              <w:t>N/A</w:t>
            </w:r>
          </w:p>
        </w:tc>
        <w:tc>
          <w:tcPr>
            <w:tcW w:w="870" w:type="pct"/>
            <w:vAlign w:val="center"/>
          </w:tcPr>
          <w:p w14:paraId="0B79021A" w14:textId="77777777" w:rsidR="0000199B" w:rsidRPr="008F4A16" w:rsidRDefault="0000199B" w:rsidP="006946F4">
            <w:pPr>
              <w:pStyle w:val="TableBodyTextMIRB"/>
            </w:pPr>
            <w:r>
              <w:t>N/A</w:t>
            </w:r>
          </w:p>
        </w:tc>
      </w:tr>
    </w:tbl>
    <w:p w14:paraId="40A2529C" w14:textId="77777777" w:rsidR="0000199B" w:rsidRPr="00E418FF" w:rsidRDefault="0000199B" w:rsidP="0000199B">
      <w:pPr>
        <w:pStyle w:val="BodyAccessibleTextMIRB"/>
        <w:spacing w:before="240" w:after="0" w:line="240" w:lineRule="auto"/>
      </w:pPr>
      <w:r w:rsidRPr="00E418FF">
        <w:t>Parent Table</w:t>
      </w:r>
      <w:r>
        <w:t xml:space="preserve">: </w:t>
      </w:r>
      <w:r w:rsidRPr="00E418FF">
        <w:rPr>
          <w:b/>
          <w:bCs/>
        </w:rPr>
        <w:t>ORN_STREET_NAME_PARSED</w:t>
      </w:r>
    </w:p>
    <w:p w14:paraId="2E47FB5F" w14:textId="77777777" w:rsidR="0000199B" w:rsidRPr="00E418FF" w:rsidRDefault="0000199B" w:rsidP="0000199B">
      <w:pPr>
        <w:pStyle w:val="BodyAccessibleTextMIRB"/>
        <w:spacing w:after="0" w:line="240" w:lineRule="auto"/>
      </w:pPr>
      <w:r w:rsidRPr="00E418FF">
        <w:t>Primary Key(s):</w:t>
      </w:r>
      <w:r>
        <w:t xml:space="preserve"> </w:t>
      </w:r>
      <w:r w:rsidRPr="00E418FF">
        <w:rPr>
          <w:b/>
          <w:bCs/>
        </w:rPr>
        <w:t>FULL_STREET_NAME</w:t>
      </w:r>
    </w:p>
    <w:p w14:paraId="1A83370B" w14:textId="77777777" w:rsidR="0000199B" w:rsidRPr="00E418FF" w:rsidRDefault="0000199B" w:rsidP="0000199B">
      <w:pPr>
        <w:pStyle w:val="BodyAccessibleTextMIRB"/>
        <w:spacing w:after="0" w:line="240" w:lineRule="auto"/>
      </w:pPr>
      <w:r w:rsidRPr="00E418FF">
        <w:t>Data Type:</w:t>
      </w:r>
      <w:r>
        <w:t xml:space="preserve"> </w:t>
      </w:r>
      <w:r w:rsidRPr="00E418FF">
        <w:rPr>
          <w:b/>
          <w:bCs/>
        </w:rPr>
        <w:t>VARCHAR2 (100)</w:t>
      </w:r>
    </w:p>
    <w:tbl>
      <w:tblPr>
        <w:tblStyle w:val="TableGrid1"/>
        <w:tblW w:w="5000" w:type="pct"/>
        <w:tblLook w:val="04A0" w:firstRow="1" w:lastRow="0" w:firstColumn="1" w:lastColumn="0" w:noHBand="0" w:noVBand="1"/>
        <w:tblCaption w:val="Table: ORN_STREET_NAME_PARSED"/>
        <w:tblDescription w:val="Identifies ORN_STREET_NAME_PARSED table primary and associated foreign keys."/>
      </w:tblPr>
      <w:tblGrid>
        <w:gridCol w:w="4204"/>
        <w:gridCol w:w="3894"/>
        <w:gridCol w:w="1295"/>
        <w:gridCol w:w="2498"/>
        <w:gridCol w:w="2499"/>
      </w:tblGrid>
      <w:tr w:rsidR="0000199B" w:rsidRPr="008F4A16" w14:paraId="5644909B" w14:textId="77777777" w:rsidTr="006946F4">
        <w:trPr>
          <w:cantSplit/>
          <w:trHeight w:val="302"/>
          <w:tblHeader/>
        </w:trPr>
        <w:tc>
          <w:tcPr>
            <w:tcW w:w="1453" w:type="pct"/>
            <w:vAlign w:val="center"/>
          </w:tcPr>
          <w:p w14:paraId="36E35812" w14:textId="77777777" w:rsidR="0000199B" w:rsidRPr="008F4A16" w:rsidRDefault="0000199B" w:rsidP="006946F4">
            <w:pPr>
              <w:pStyle w:val="TableHeaderRowTextMIRB"/>
            </w:pPr>
            <w:r w:rsidRPr="008F4A16">
              <w:t>Child Table</w:t>
            </w:r>
          </w:p>
        </w:tc>
        <w:tc>
          <w:tcPr>
            <w:tcW w:w="1355" w:type="pct"/>
            <w:vAlign w:val="center"/>
          </w:tcPr>
          <w:p w14:paraId="4AB6716C" w14:textId="77777777" w:rsidR="0000199B" w:rsidRPr="008F4A16" w:rsidRDefault="0000199B" w:rsidP="006946F4">
            <w:pPr>
              <w:pStyle w:val="TableHeaderRowTextMIRB"/>
            </w:pPr>
            <w:r w:rsidRPr="008F4A16">
              <w:t>Migrated Foreign Key</w:t>
            </w:r>
          </w:p>
        </w:tc>
        <w:tc>
          <w:tcPr>
            <w:tcW w:w="452" w:type="pct"/>
            <w:vAlign w:val="center"/>
          </w:tcPr>
          <w:p w14:paraId="542A0FA1" w14:textId="77777777" w:rsidR="0000199B" w:rsidRPr="008F4A16" w:rsidRDefault="0000199B" w:rsidP="006946F4">
            <w:pPr>
              <w:pStyle w:val="TableHeaderRowTextMIRB"/>
            </w:pPr>
            <w:r>
              <w:t>Rel. Type</w:t>
            </w:r>
          </w:p>
        </w:tc>
        <w:tc>
          <w:tcPr>
            <w:tcW w:w="870" w:type="pct"/>
            <w:vAlign w:val="center"/>
          </w:tcPr>
          <w:p w14:paraId="6CA673B2" w14:textId="77777777" w:rsidR="0000199B" w:rsidRPr="008F4A16" w:rsidRDefault="0000199B" w:rsidP="006946F4">
            <w:pPr>
              <w:pStyle w:val="TableHeaderRowTextMIRB"/>
            </w:pPr>
            <w:r w:rsidRPr="008F4A16">
              <w:t>Parent to Child Relationship</w:t>
            </w:r>
          </w:p>
        </w:tc>
        <w:tc>
          <w:tcPr>
            <w:tcW w:w="870" w:type="pct"/>
            <w:vAlign w:val="center"/>
          </w:tcPr>
          <w:p w14:paraId="48B15632" w14:textId="77777777" w:rsidR="0000199B" w:rsidRPr="008F4A16" w:rsidRDefault="0000199B" w:rsidP="006946F4">
            <w:pPr>
              <w:pStyle w:val="TableHeaderRowTextMIRB"/>
            </w:pPr>
            <w:r w:rsidRPr="008F4A16">
              <w:t>Child to Parent Relationship</w:t>
            </w:r>
          </w:p>
        </w:tc>
      </w:tr>
      <w:tr w:rsidR="0000199B" w:rsidRPr="008F4A16" w14:paraId="6F157338" w14:textId="77777777" w:rsidTr="006946F4">
        <w:trPr>
          <w:cantSplit/>
          <w:trHeight w:val="302"/>
        </w:trPr>
        <w:tc>
          <w:tcPr>
            <w:tcW w:w="1453" w:type="pct"/>
            <w:vAlign w:val="center"/>
          </w:tcPr>
          <w:p w14:paraId="1F6C7F59" w14:textId="77777777" w:rsidR="0000199B" w:rsidRPr="008F4A16" w:rsidRDefault="0000199B" w:rsidP="006946F4">
            <w:pPr>
              <w:pStyle w:val="TableBodyTextMIRB"/>
            </w:pPr>
            <w:r>
              <w:t>ORN_ADDRESS_INFO</w:t>
            </w:r>
          </w:p>
        </w:tc>
        <w:tc>
          <w:tcPr>
            <w:tcW w:w="1355" w:type="pct"/>
            <w:vAlign w:val="center"/>
          </w:tcPr>
          <w:p w14:paraId="205E4889" w14:textId="77777777" w:rsidR="0000199B" w:rsidRPr="008F4A16" w:rsidRDefault="0000199B" w:rsidP="006946F4">
            <w:pPr>
              <w:pStyle w:val="TableBodyTextMIRB"/>
            </w:pPr>
            <w:r>
              <w:t>FULL_SREET_NAME</w:t>
            </w:r>
          </w:p>
        </w:tc>
        <w:tc>
          <w:tcPr>
            <w:tcW w:w="452" w:type="pct"/>
            <w:vAlign w:val="center"/>
          </w:tcPr>
          <w:p w14:paraId="5C116305" w14:textId="77777777" w:rsidR="0000199B" w:rsidRPr="008F4A16" w:rsidRDefault="0000199B" w:rsidP="006946F4">
            <w:pPr>
              <w:pStyle w:val="TableBodyTextMIRB"/>
            </w:pPr>
            <w:r>
              <w:t>NI</w:t>
            </w:r>
          </w:p>
        </w:tc>
        <w:tc>
          <w:tcPr>
            <w:tcW w:w="870" w:type="pct"/>
            <w:vAlign w:val="center"/>
          </w:tcPr>
          <w:p w14:paraId="221099F3" w14:textId="77777777" w:rsidR="0000199B" w:rsidRPr="008F4A16" w:rsidRDefault="0000199B" w:rsidP="006946F4">
            <w:pPr>
              <w:pStyle w:val="TableBodyTextMIRB"/>
            </w:pPr>
            <w:r w:rsidRPr="008F4A16">
              <w:t>Optional: 1 to many</w:t>
            </w:r>
          </w:p>
        </w:tc>
        <w:tc>
          <w:tcPr>
            <w:tcW w:w="870" w:type="pct"/>
            <w:vAlign w:val="center"/>
          </w:tcPr>
          <w:p w14:paraId="71EEBEAA" w14:textId="77777777" w:rsidR="0000199B" w:rsidRPr="008F4A16" w:rsidRDefault="0000199B" w:rsidP="006946F4">
            <w:pPr>
              <w:pStyle w:val="TableBodyTextMIRB"/>
            </w:pPr>
            <w:r w:rsidRPr="008F4A16">
              <w:t>Mandatory: 1 to1</w:t>
            </w:r>
          </w:p>
        </w:tc>
      </w:tr>
      <w:tr w:rsidR="0000199B" w:rsidRPr="008F4A16" w14:paraId="12F1E74A" w14:textId="77777777" w:rsidTr="006946F4">
        <w:trPr>
          <w:cantSplit/>
          <w:trHeight w:val="302"/>
        </w:trPr>
        <w:tc>
          <w:tcPr>
            <w:tcW w:w="1453" w:type="pct"/>
            <w:vAlign w:val="center"/>
          </w:tcPr>
          <w:p w14:paraId="24F2281A" w14:textId="77777777" w:rsidR="0000199B" w:rsidRDefault="0000199B" w:rsidP="006946F4">
            <w:pPr>
              <w:pStyle w:val="TableBodyTextMIRB"/>
            </w:pPr>
            <w:r>
              <w:t>ORN_ALTERNATE_STREET_NAME</w:t>
            </w:r>
          </w:p>
        </w:tc>
        <w:tc>
          <w:tcPr>
            <w:tcW w:w="1355" w:type="pct"/>
            <w:vAlign w:val="center"/>
          </w:tcPr>
          <w:p w14:paraId="78F9318D" w14:textId="77777777" w:rsidR="0000199B" w:rsidRDefault="0000199B" w:rsidP="006946F4">
            <w:pPr>
              <w:pStyle w:val="TableBodyTextMIRB"/>
            </w:pPr>
            <w:r>
              <w:t>FULL_SREET_NAME</w:t>
            </w:r>
          </w:p>
        </w:tc>
        <w:tc>
          <w:tcPr>
            <w:tcW w:w="452" w:type="pct"/>
            <w:vAlign w:val="center"/>
          </w:tcPr>
          <w:p w14:paraId="0AEEF2B3" w14:textId="77777777" w:rsidR="0000199B" w:rsidRDefault="0000199B" w:rsidP="006946F4">
            <w:pPr>
              <w:pStyle w:val="TableBodyTextMIRB"/>
            </w:pPr>
            <w:r w:rsidRPr="00385C12">
              <w:t>NI</w:t>
            </w:r>
          </w:p>
        </w:tc>
        <w:tc>
          <w:tcPr>
            <w:tcW w:w="870" w:type="pct"/>
            <w:vAlign w:val="center"/>
          </w:tcPr>
          <w:p w14:paraId="0BE175E7" w14:textId="77777777" w:rsidR="0000199B" w:rsidRPr="008F4A16" w:rsidRDefault="0000199B" w:rsidP="006946F4">
            <w:pPr>
              <w:pStyle w:val="TableBodyTextMIRB"/>
            </w:pPr>
            <w:r w:rsidRPr="008F4A16">
              <w:t>Optional: 1 to many</w:t>
            </w:r>
          </w:p>
        </w:tc>
        <w:tc>
          <w:tcPr>
            <w:tcW w:w="870" w:type="pct"/>
            <w:vAlign w:val="center"/>
          </w:tcPr>
          <w:p w14:paraId="6374CD39" w14:textId="77777777" w:rsidR="0000199B" w:rsidRPr="008F4A16" w:rsidRDefault="0000199B" w:rsidP="006946F4">
            <w:pPr>
              <w:pStyle w:val="TableBodyTextMIRB"/>
            </w:pPr>
            <w:r w:rsidRPr="008F4A16">
              <w:t>Mandatory: 1 to1</w:t>
            </w:r>
          </w:p>
        </w:tc>
      </w:tr>
      <w:tr w:rsidR="0000199B" w:rsidRPr="008F4A16" w14:paraId="33B90A76" w14:textId="77777777" w:rsidTr="006946F4">
        <w:trPr>
          <w:cantSplit/>
          <w:trHeight w:val="302"/>
        </w:trPr>
        <w:tc>
          <w:tcPr>
            <w:tcW w:w="1453" w:type="pct"/>
            <w:vAlign w:val="center"/>
          </w:tcPr>
          <w:p w14:paraId="6542C4B8" w14:textId="77777777" w:rsidR="0000199B" w:rsidRDefault="0000199B" w:rsidP="006946F4">
            <w:pPr>
              <w:pStyle w:val="TableBodyTextMIRB"/>
            </w:pPr>
            <w:r>
              <w:t>ORN_OFFICIAL_STREET_NAME</w:t>
            </w:r>
          </w:p>
        </w:tc>
        <w:tc>
          <w:tcPr>
            <w:tcW w:w="1355" w:type="pct"/>
            <w:vAlign w:val="center"/>
          </w:tcPr>
          <w:p w14:paraId="4D81A195" w14:textId="77777777" w:rsidR="0000199B" w:rsidRDefault="0000199B" w:rsidP="006946F4">
            <w:pPr>
              <w:pStyle w:val="TableBodyTextMIRB"/>
            </w:pPr>
            <w:r>
              <w:t>FULL_SREET_NAME</w:t>
            </w:r>
          </w:p>
        </w:tc>
        <w:tc>
          <w:tcPr>
            <w:tcW w:w="452" w:type="pct"/>
            <w:vAlign w:val="center"/>
          </w:tcPr>
          <w:p w14:paraId="0120A9B3" w14:textId="77777777" w:rsidR="0000199B" w:rsidRDefault="0000199B" w:rsidP="006946F4">
            <w:pPr>
              <w:pStyle w:val="TableBodyTextMIRB"/>
            </w:pPr>
            <w:r w:rsidRPr="00385C12">
              <w:t>NI</w:t>
            </w:r>
          </w:p>
        </w:tc>
        <w:tc>
          <w:tcPr>
            <w:tcW w:w="870" w:type="pct"/>
            <w:vAlign w:val="center"/>
          </w:tcPr>
          <w:p w14:paraId="5D1ADFF6" w14:textId="77777777" w:rsidR="0000199B" w:rsidRPr="008F4A16" w:rsidRDefault="0000199B" w:rsidP="006946F4">
            <w:pPr>
              <w:pStyle w:val="TableBodyTextMIRB"/>
            </w:pPr>
            <w:r w:rsidRPr="008F4A16">
              <w:t>Optional: 1 to many</w:t>
            </w:r>
          </w:p>
        </w:tc>
        <w:tc>
          <w:tcPr>
            <w:tcW w:w="870" w:type="pct"/>
            <w:vAlign w:val="center"/>
          </w:tcPr>
          <w:p w14:paraId="6B0ED973" w14:textId="77777777" w:rsidR="0000199B" w:rsidRPr="008F4A16" w:rsidRDefault="0000199B" w:rsidP="006946F4">
            <w:pPr>
              <w:pStyle w:val="TableBodyTextMIRB"/>
            </w:pPr>
            <w:r w:rsidRPr="008F4A16">
              <w:t>Mandatory: 1 to1</w:t>
            </w:r>
          </w:p>
        </w:tc>
      </w:tr>
    </w:tbl>
    <w:p w14:paraId="5CD32A1B" w14:textId="77777777" w:rsidR="0000199B" w:rsidRPr="00BD0B8A" w:rsidRDefault="0000199B" w:rsidP="0000199B">
      <w:pPr>
        <w:pStyle w:val="BodyAccessibleTextMIRB"/>
        <w:spacing w:before="240" w:after="0" w:line="240" w:lineRule="auto"/>
      </w:pPr>
      <w:r w:rsidRPr="00BD0B8A">
        <w:t>Parent Table</w:t>
      </w:r>
      <w:r>
        <w:t xml:space="preserve">: </w:t>
      </w:r>
      <w:r w:rsidRPr="00BD0B8A">
        <w:rPr>
          <w:b/>
          <w:bCs/>
        </w:rPr>
        <w:t>ORN_STRUCTURE</w:t>
      </w:r>
    </w:p>
    <w:p w14:paraId="2C033476" w14:textId="77777777" w:rsidR="0000199B" w:rsidRPr="00BD0B8A" w:rsidRDefault="0000199B" w:rsidP="0000199B">
      <w:pPr>
        <w:pStyle w:val="BodyAccessibleTextMIRB"/>
        <w:spacing w:after="0" w:line="240" w:lineRule="auto"/>
      </w:pPr>
      <w:r w:rsidRPr="00BD0B8A">
        <w:t>Primary Key(s):</w:t>
      </w:r>
      <w:r>
        <w:t xml:space="preserve"> </w:t>
      </w:r>
      <w:r w:rsidRPr="00BD0B8A">
        <w:rPr>
          <w:b/>
          <w:bCs/>
        </w:rPr>
        <w:t>EVENT_ID</w:t>
      </w:r>
    </w:p>
    <w:p w14:paraId="120066DD" w14:textId="77777777" w:rsidR="0000199B" w:rsidRPr="00BD0B8A" w:rsidRDefault="0000199B" w:rsidP="0000199B">
      <w:pPr>
        <w:pStyle w:val="BodyAccessibleTextMIRB"/>
        <w:spacing w:after="0" w:line="240" w:lineRule="auto"/>
      </w:pPr>
      <w:r w:rsidRPr="00BD0B8A">
        <w:t>Data Type:</w:t>
      </w:r>
      <w:r>
        <w:t xml:space="preserve"> </w:t>
      </w:r>
      <w:r w:rsidRPr="00BD0B8A">
        <w:rPr>
          <w:b/>
          <w:bCs/>
        </w:rPr>
        <w:t>NUMBER (13)</w:t>
      </w:r>
    </w:p>
    <w:tbl>
      <w:tblPr>
        <w:tblStyle w:val="TableGrid1"/>
        <w:tblW w:w="5000" w:type="pct"/>
        <w:tblLook w:val="04A0" w:firstRow="1" w:lastRow="0" w:firstColumn="1" w:lastColumn="0" w:noHBand="0" w:noVBand="1"/>
        <w:tblCaption w:val="Table: ORN_STRUCTURE"/>
        <w:tblDescription w:val="Identifies ORN_STRUCTURE table primary and associated foreign keys."/>
      </w:tblPr>
      <w:tblGrid>
        <w:gridCol w:w="4181"/>
        <w:gridCol w:w="3900"/>
        <w:gridCol w:w="1301"/>
        <w:gridCol w:w="2504"/>
        <w:gridCol w:w="2504"/>
      </w:tblGrid>
      <w:tr w:rsidR="0000199B" w14:paraId="7BE729DF" w14:textId="77777777" w:rsidTr="006946F4">
        <w:trPr>
          <w:cantSplit/>
          <w:trHeight w:val="302"/>
          <w:tblHeader/>
        </w:trPr>
        <w:tc>
          <w:tcPr>
            <w:tcW w:w="1453" w:type="pct"/>
            <w:vAlign w:val="center"/>
          </w:tcPr>
          <w:p w14:paraId="3476F784" w14:textId="77777777" w:rsidR="0000199B" w:rsidRPr="008F4A16" w:rsidRDefault="0000199B" w:rsidP="006946F4">
            <w:pPr>
              <w:pStyle w:val="TableHeaderRowTextMIRB"/>
            </w:pPr>
            <w:r w:rsidRPr="008F4A16">
              <w:t>Child Table</w:t>
            </w:r>
          </w:p>
        </w:tc>
        <w:tc>
          <w:tcPr>
            <w:tcW w:w="1355" w:type="pct"/>
            <w:vAlign w:val="center"/>
          </w:tcPr>
          <w:p w14:paraId="53024484" w14:textId="77777777" w:rsidR="0000199B" w:rsidRPr="008F4A16" w:rsidRDefault="0000199B" w:rsidP="006946F4">
            <w:pPr>
              <w:pStyle w:val="TableHeaderRowTextMIRB"/>
            </w:pPr>
            <w:r w:rsidRPr="008F4A16">
              <w:t>Migrated Foreign Key</w:t>
            </w:r>
          </w:p>
        </w:tc>
        <w:tc>
          <w:tcPr>
            <w:tcW w:w="452" w:type="pct"/>
            <w:vAlign w:val="center"/>
          </w:tcPr>
          <w:p w14:paraId="190B5352" w14:textId="77777777" w:rsidR="0000199B" w:rsidRPr="008F4A16" w:rsidRDefault="0000199B" w:rsidP="006946F4">
            <w:pPr>
              <w:pStyle w:val="TableHeaderRowTextMIRB"/>
            </w:pPr>
            <w:r>
              <w:t>Rel. Type</w:t>
            </w:r>
          </w:p>
        </w:tc>
        <w:tc>
          <w:tcPr>
            <w:tcW w:w="870" w:type="pct"/>
            <w:vAlign w:val="center"/>
          </w:tcPr>
          <w:p w14:paraId="628842AF" w14:textId="77777777" w:rsidR="0000199B" w:rsidRPr="008F4A16" w:rsidRDefault="0000199B" w:rsidP="006946F4">
            <w:pPr>
              <w:pStyle w:val="TableHeaderRowTextMIRB"/>
            </w:pPr>
            <w:r w:rsidRPr="008F4A16">
              <w:t>Parent to Child Relationship</w:t>
            </w:r>
          </w:p>
        </w:tc>
        <w:tc>
          <w:tcPr>
            <w:tcW w:w="870" w:type="pct"/>
            <w:vAlign w:val="center"/>
          </w:tcPr>
          <w:p w14:paraId="207321DF" w14:textId="77777777" w:rsidR="0000199B" w:rsidRPr="008F4A16" w:rsidRDefault="0000199B" w:rsidP="006946F4">
            <w:pPr>
              <w:pStyle w:val="TableHeaderRowTextMIRB"/>
            </w:pPr>
            <w:r w:rsidRPr="008F4A16">
              <w:t>Child to Parent Relationship</w:t>
            </w:r>
          </w:p>
        </w:tc>
      </w:tr>
      <w:tr w:rsidR="0000199B" w14:paraId="4FC96420" w14:textId="77777777" w:rsidTr="006946F4">
        <w:trPr>
          <w:cantSplit/>
          <w:trHeight w:val="302"/>
        </w:trPr>
        <w:tc>
          <w:tcPr>
            <w:tcW w:w="1453" w:type="pct"/>
            <w:vAlign w:val="center"/>
          </w:tcPr>
          <w:p w14:paraId="6E3E4340" w14:textId="77777777" w:rsidR="0000199B" w:rsidRPr="008F4A16" w:rsidRDefault="0000199B" w:rsidP="006946F4">
            <w:pPr>
              <w:pStyle w:val="TableBodyTextMIRB"/>
            </w:pPr>
            <w:r>
              <w:t>Not applicable (N/A)</w:t>
            </w:r>
          </w:p>
        </w:tc>
        <w:tc>
          <w:tcPr>
            <w:tcW w:w="1355" w:type="pct"/>
            <w:vAlign w:val="center"/>
          </w:tcPr>
          <w:p w14:paraId="65A6D62C" w14:textId="77777777" w:rsidR="0000199B" w:rsidRPr="008F4A16" w:rsidRDefault="0000199B" w:rsidP="006946F4">
            <w:pPr>
              <w:pStyle w:val="TableBodyTextMIRB"/>
            </w:pPr>
            <w:r>
              <w:t>N/A</w:t>
            </w:r>
          </w:p>
        </w:tc>
        <w:tc>
          <w:tcPr>
            <w:tcW w:w="452" w:type="pct"/>
            <w:vAlign w:val="center"/>
          </w:tcPr>
          <w:p w14:paraId="4C7353CA" w14:textId="77777777" w:rsidR="0000199B" w:rsidRPr="008F4A16" w:rsidRDefault="0000199B" w:rsidP="006946F4">
            <w:pPr>
              <w:pStyle w:val="TableBodyTextMIRB"/>
            </w:pPr>
            <w:r>
              <w:t>N/A</w:t>
            </w:r>
          </w:p>
        </w:tc>
        <w:tc>
          <w:tcPr>
            <w:tcW w:w="870" w:type="pct"/>
            <w:vAlign w:val="center"/>
          </w:tcPr>
          <w:p w14:paraId="7F62453F" w14:textId="77777777" w:rsidR="0000199B" w:rsidRPr="008F4A16" w:rsidRDefault="0000199B" w:rsidP="006946F4">
            <w:pPr>
              <w:pStyle w:val="TableBodyTextMIRB"/>
            </w:pPr>
            <w:r>
              <w:t>N/A</w:t>
            </w:r>
          </w:p>
        </w:tc>
        <w:tc>
          <w:tcPr>
            <w:tcW w:w="870" w:type="pct"/>
            <w:vAlign w:val="center"/>
          </w:tcPr>
          <w:p w14:paraId="78076C0F" w14:textId="77777777" w:rsidR="0000199B" w:rsidRPr="008F4A16" w:rsidRDefault="0000199B" w:rsidP="006946F4">
            <w:pPr>
              <w:pStyle w:val="TableBodyTextMIRB"/>
            </w:pPr>
            <w:r>
              <w:t>N/A</w:t>
            </w:r>
          </w:p>
        </w:tc>
      </w:tr>
    </w:tbl>
    <w:p w14:paraId="7C12F005" w14:textId="77777777" w:rsidR="0000199B" w:rsidRPr="00BD0B8A" w:rsidRDefault="0000199B" w:rsidP="0000199B">
      <w:pPr>
        <w:pStyle w:val="BodyAccessibleTextMIRB"/>
        <w:spacing w:before="240" w:after="0" w:line="240" w:lineRule="auto"/>
      </w:pPr>
      <w:r w:rsidRPr="00BD0B8A">
        <w:t>Parent Table</w:t>
      </w:r>
      <w:r>
        <w:t xml:space="preserve">: </w:t>
      </w:r>
      <w:r w:rsidRPr="00BD0B8A">
        <w:rPr>
          <w:b/>
          <w:bCs/>
        </w:rPr>
        <w:t>ORN_TOLL_POINT</w:t>
      </w:r>
    </w:p>
    <w:p w14:paraId="7D8EEC32" w14:textId="77777777" w:rsidR="0000199B" w:rsidRPr="00BD0B8A" w:rsidRDefault="0000199B" w:rsidP="0000199B">
      <w:pPr>
        <w:pStyle w:val="BodyAccessibleTextMIRB"/>
        <w:spacing w:after="0" w:line="240" w:lineRule="auto"/>
      </w:pPr>
      <w:r w:rsidRPr="00BD0B8A">
        <w:t>Primary Key(s):</w:t>
      </w:r>
      <w:r>
        <w:t xml:space="preserve"> </w:t>
      </w:r>
      <w:r w:rsidRPr="00BD0B8A">
        <w:rPr>
          <w:b/>
          <w:bCs/>
        </w:rPr>
        <w:t>EVENT_ID</w:t>
      </w:r>
    </w:p>
    <w:p w14:paraId="6F082815" w14:textId="77777777" w:rsidR="0000199B" w:rsidRPr="00BD0B8A" w:rsidRDefault="0000199B" w:rsidP="0000199B">
      <w:pPr>
        <w:pStyle w:val="BodyAccessibleTextMIRB"/>
        <w:spacing w:after="0" w:line="240" w:lineRule="auto"/>
      </w:pPr>
      <w:r w:rsidRPr="00BD0B8A">
        <w:t>Data Type:</w:t>
      </w:r>
      <w:r>
        <w:t xml:space="preserve"> </w:t>
      </w:r>
      <w:r w:rsidRPr="00BD0B8A">
        <w:rPr>
          <w:b/>
          <w:bCs/>
        </w:rPr>
        <w:t>NUMBER (13)</w:t>
      </w:r>
    </w:p>
    <w:tbl>
      <w:tblPr>
        <w:tblStyle w:val="TableGrid1"/>
        <w:tblW w:w="5000" w:type="pct"/>
        <w:tblLook w:val="04A0" w:firstRow="1" w:lastRow="0" w:firstColumn="1" w:lastColumn="0" w:noHBand="0" w:noVBand="1"/>
        <w:tblCaption w:val="Table: ORN_TOLL_POINT"/>
        <w:tblDescription w:val="Identifies ORN_TOLL_POINT table primary and associated foreign keys."/>
      </w:tblPr>
      <w:tblGrid>
        <w:gridCol w:w="4181"/>
        <w:gridCol w:w="3900"/>
        <w:gridCol w:w="1301"/>
        <w:gridCol w:w="2504"/>
        <w:gridCol w:w="2504"/>
      </w:tblGrid>
      <w:tr w:rsidR="0000199B" w14:paraId="6D231003" w14:textId="77777777" w:rsidTr="006946F4">
        <w:trPr>
          <w:cantSplit/>
          <w:trHeight w:val="302"/>
          <w:tblHeader/>
        </w:trPr>
        <w:tc>
          <w:tcPr>
            <w:tcW w:w="1453" w:type="pct"/>
            <w:vAlign w:val="center"/>
          </w:tcPr>
          <w:p w14:paraId="26F69974" w14:textId="77777777" w:rsidR="0000199B" w:rsidRPr="008F4A16" w:rsidRDefault="0000199B" w:rsidP="006946F4">
            <w:pPr>
              <w:pStyle w:val="TableHeaderRowTextMIRB"/>
            </w:pPr>
            <w:r w:rsidRPr="008F4A16">
              <w:t>Child Table</w:t>
            </w:r>
          </w:p>
        </w:tc>
        <w:tc>
          <w:tcPr>
            <w:tcW w:w="1355" w:type="pct"/>
            <w:vAlign w:val="center"/>
          </w:tcPr>
          <w:p w14:paraId="5D69B94D" w14:textId="77777777" w:rsidR="0000199B" w:rsidRPr="008F4A16" w:rsidRDefault="0000199B" w:rsidP="006946F4">
            <w:pPr>
              <w:pStyle w:val="TableHeaderRowTextMIRB"/>
            </w:pPr>
            <w:r w:rsidRPr="008F4A16">
              <w:t>Migrated Foreign Key</w:t>
            </w:r>
          </w:p>
        </w:tc>
        <w:tc>
          <w:tcPr>
            <w:tcW w:w="452" w:type="pct"/>
            <w:vAlign w:val="center"/>
          </w:tcPr>
          <w:p w14:paraId="3BF6A7B9" w14:textId="77777777" w:rsidR="0000199B" w:rsidRPr="008F4A16" w:rsidRDefault="0000199B" w:rsidP="006946F4">
            <w:pPr>
              <w:pStyle w:val="TableHeaderRowTextMIRB"/>
            </w:pPr>
            <w:r>
              <w:t>Rel. Type</w:t>
            </w:r>
          </w:p>
        </w:tc>
        <w:tc>
          <w:tcPr>
            <w:tcW w:w="870" w:type="pct"/>
            <w:vAlign w:val="center"/>
          </w:tcPr>
          <w:p w14:paraId="008D3B81" w14:textId="77777777" w:rsidR="0000199B" w:rsidRPr="008F4A16" w:rsidRDefault="0000199B" w:rsidP="006946F4">
            <w:pPr>
              <w:pStyle w:val="TableHeaderRowTextMIRB"/>
            </w:pPr>
            <w:r w:rsidRPr="008F4A16">
              <w:t>Parent to Child Relationship</w:t>
            </w:r>
          </w:p>
        </w:tc>
        <w:tc>
          <w:tcPr>
            <w:tcW w:w="870" w:type="pct"/>
            <w:vAlign w:val="center"/>
          </w:tcPr>
          <w:p w14:paraId="4530686E" w14:textId="77777777" w:rsidR="0000199B" w:rsidRPr="008F4A16" w:rsidRDefault="0000199B" w:rsidP="006946F4">
            <w:pPr>
              <w:pStyle w:val="TableHeaderRowTextMIRB"/>
            </w:pPr>
            <w:r w:rsidRPr="008F4A16">
              <w:t>Child to Parent Relationship</w:t>
            </w:r>
          </w:p>
        </w:tc>
      </w:tr>
      <w:tr w:rsidR="0000199B" w14:paraId="7A5FF2FD" w14:textId="77777777" w:rsidTr="006946F4">
        <w:trPr>
          <w:cantSplit/>
          <w:trHeight w:val="302"/>
        </w:trPr>
        <w:tc>
          <w:tcPr>
            <w:tcW w:w="1453" w:type="pct"/>
            <w:vAlign w:val="center"/>
          </w:tcPr>
          <w:p w14:paraId="752A3667" w14:textId="77777777" w:rsidR="0000199B" w:rsidRPr="008F4A16" w:rsidRDefault="0000199B" w:rsidP="006946F4">
            <w:pPr>
              <w:pStyle w:val="TableBodyTextMIRB"/>
            </w:pPr>
            <w:r>
              <w:t>Not applicable (N/A)</w:t>
            </w:r>
          </w:p>
        </w:tc>
        <w:tc>
          <w:tcPr>
            <w:tcW w:w="1355" w:type="pct"/>
            <w:vAlign w:val="center"/>
          </w:tcPr>
          <w:p w14:paraId="6F75FC3C" w14:textId="77777777" w:rsidR="0000199B" w:rsidRPr="008F4A16" w:rsidRDefault="0000199B" w:rsidP="006946F4">
            <w:pPr>
              <w:pStyle w:val="TableBodyTextMIRB"/>
            </w:pPr>
            <w:r>
              <w:t>N/A</w:t>
            </w:r>
          </w:p>
        </w:tc>
        <w:tc>
          <w:tcPr>
            <w:tcW w:w="452" w:type="pct"/>
            <w:vAlign w:val="center"/>
          </w:tcPr>
          <w:p w14:paraId="1C5A7C84" w14:textId="77777777" w:rsidR="0000199B" w:rsidRPr="008F4A16" w:rsidRDefault="0000199B" w:rsidP="006946F4">
            <w:pPr>
              <w:pStyle w:val="TableBodyTextMIRB"/>
            </w:pPr>
            <w:r>
              <w:t>N/A</w:t>
            </w:r>
          </w:p>
        </w:tc>
        <w:tc>
          <w:tcPr>
            <w:tcW w:w="870" w:type="pct"/>
            <w:vAlign w:val="center"/>
          </w:tcPr>
          <w:p w14:paraId="56678B06" w14:textId="77777777" w:rsidR="0000199B" w:rsidRPr="008F4A16" w:rsidRDefault="0000199B" w:rsidP="006946F4">
            <w:pPr>
              <w:pStyle w:val="TableBodyTextMIRB"/>
            </w:pPr>
            <w:r>
              <w:t>N/A</w:t>
            </w:r>
          </w:p>
        </w:tc>
        <w:tc>
          <w:tcPr>
            <w:tcW w:w="870" w:type="pct"/>
            <w:vAlign w:val="center"/>
          </w:tcPr>
          <w:p w14:paraId="5D4D526C" w14:textId="77777777" w:rsidR="0000199B" w:rsidRPr="008F4A16" w:rsidRDefault="0000199B" w:rsidP="006946F4">
            <w:pPr>
              <w:pStyle w:val="TableBodyTextMIRB"/>
            </w:pPr>
            <w:r>
              <w:t>N/A</w:t>
            </w:r>
          </w:p>
        </w:tc>
      </w:tr>
    </w:tbl>
    <w:p w14:paraId="4DF9DA7B" w14:textId="77777777" w:rsidR="00581C88" w:rsidRPr="00BD0B8A" w:rsidRDefault="00581C88" w:rsidP="00581C88">
      <w:pPr>
        <w:pStyle w:val="BodyAccessibleTextMIRB"/>
        <w:spacing w:before="240" w:after="0" w:line="240" w:lineRule="auto"/>
      </w:pPr>
      <w:r w:rsidRPr="00BD0B8A">
        <w:lastRenderedPageBreak/>
        <w:t>Parent Table</w:t>
      </w:r>
      <w:r>
        <w:t xml:space="preserve">: </w:t>
      </w:r>
      <w:r w:rsidRPr="00BD0B8A">
        <w:rPr>
          <w:b/>
          <w:bCs/>
        </w:rPr>
        <w:t>ORN_</w:t>
      </w:r>
      <w:r>
        <w:rPr>
          <w:b/>
          <w:bCs/>
        </w:rPr>
        <w:t>UNDERPASS</w:t>
      </w:r>
    </w:p>
    <w:p w14:paraId="053F8338" w14:textId="77777777" w:rsidR="00581C88" w:rsidRPr="00BD0B8A" w:rsidRDefault="00581C88" w:rsidP="00581C88">
      <w:pPr>
        <w:pStyle w:val="BodyAccessibleTextMIRB"/>
        <w:spacing w:after="0" w:line="240" w:lineRule="auto"/>
      </w:pPr>
      <w:r w:rsidRPr="00BD0B8A">
        <w:t>Primary Key(s):</w:t>
      </w:r>
      <w:r>
        <w:t xml:space="preserve"> </w:t>
      </w:r>
      <w:r w:rsidRPr="00BD0B8A">
        <w:rPr>
          <w:b/>
          <w:bCs/>
        </w:rPr>
        <w:t>EVENT_ID</w:t>
      </w:r>
    </w:p>
    <w:p w14:paraId="7099A959" w14:textId="77777777" w:rsidR="00581C88" w:rsidRPr="00BD0B8A" w:rsidRDefault="00581C88" w:rsidP="00581C88">
      <w:pPr>
        <w:pStyle w:val="BodyAccessibleTextMIRB"/>
        <w:spacing w:after="0" w:line="240" w:lineRule="auto"/>
      </w:pPr>
      <w:r w:rsidRPr="00BD0B8A">
        <w:t>Data Type:</w:t>
      </w:r>
      <w:r>
        <w:t xml:space="preserve"> </w:t>
      </w:r>
      <w:r w:rsidRPr="00BD0B8A">
        <w:rPr>
          <w:b/>
          <w:bCs/>
        </w:rPr>
        <w:t>NUMBER (13)</w:t>
      </w:r>
    </w:p>
    <w:tbl>
      <w:tblPr>
        <w:tblStyle w:val="TableGrid1"/>
        <w:tblW w:w="5000" w:type="pct"/>
        <w:tblLook w:val="04A0" w:firstRow="1" w:lastRow="0" w:firstColumn="1" w:lastColumn="0" w:noHBand="0" w:noVBand="1"/>
        <w:tblCaption w:val="Table: ORN_UNDERPASS"/>
        <w:tblDescription w:val="Identifies ORN_UNDERPASS table primary and associated foreign keys."/>
      </w:tblPr>
      <w:tblGrid>
        <w:gridCol w:w="4181"/>
        <w:gridCol w:w="3900"/>
        <w:gridCol w:w="1301"/>
        <w:gridCol w:w="2504"/>
        <w:gridCol w:w="2504"/>
      </w:tblGrid>
      <w:tr w:rsidR="00581C88" w14:paraId="21AFC6D9" w14:textId="77777777" w:rsidTr="00606DBE">
        <w:trPr>
          <w:cantSplit/>
          <w:trHeight w:val="302"/>
          <w:tblHeader/>
        </w:trPr>
        <w:tc>
          <w:tcPr>
            <w:tcW w:w="1453" w:type="pct"/>
            <w:vAlign w:val="center"/>
          </w:tcPr>
          <w:p w14:paraId="5202A967" w14:textId="77777777" w:rsidR="00581C88" w:rsidRPr="008F4A16" w:rsidRDefault="00581C88" w:rsidP="00606DBE">
            <w:pPr>
              <w:pStyle w:val="TableHeaderRowTextMIRB"/>
            </w:pPr>
            <w:r w:rsidRPr="008F4A16">
              <w:t>Child Table</w:t>
            </w:r>
          </w:p>
        </w:tc>
        <w:tc>
          <w:tcPr>
            <w:tcW w:w="1355" w:type="pct"/>
            <w:vAlign w:val="center"/>
          </w:tcPr>
          <w:p w14:paraId="4B29A7D0" w14:textId="77777777" w:rsidR="00581C88" w:rsidRPr="008F4A16" w:rsidRDefault="00581C88" w:rsidP="00606DBE">
            <w:pPr>
              <w:pStyle w:val="TableHeaderRowTextMIRB"/>
            </w:pPr>
            <w:r w:rsidRPr="008F4A16">
              <w:t>Migrated Foreign Key</w:t>
            </w:r>
          </w:p>
        </w:tc>
        <w:tc>
          <w:tcPr>
            <w:tcW w:w="452" w:type="pct"/>
            <w:vAlign w:val="center"/>
          </w:tcPr>
          <w:p w14:paraId="1817B6C6" w14:textId="77777777" w:rsidR="00581C88" w:rsidRPr="008F4A16" w:rsidRDefault="00581C88" w:rsidP="00606DBE">
            <w:pPr>
              <w:pStyle w:val="TableHeaderRowTextMIRB"/>
            </w:pPr>
            <w:r>
              <w:t>Rel. Type</w:t>
            </w:r>
          </w:p>
        </w:tc>
        <w:tc>
          <w:tcPr>
            <w:tcW w:w="870" w:type="pct"/>
            <w:vAlign w:val="center"/>
          </w:tcPr>
          <w:p w14:paraId="60CB8618" w14:textId="77777777" w:rsidR="00581C88" w:rsidRPr="008F4A16" w:rsidRDefault="00581C88" w:rsidP="00606DBE">
            <w:pPr>
              <w:pStyle w:val="TableHeaderRowTextMIRB"/>
            </w:pPr>
            <w:r w:rsidRPr="008F4A16">
              <w:t>Parent to Child Relationship</w:t>
            </w:r>
          </w:p>
        </w:tc>
        <w:tc>
          <w:tcPr>
            <w:tcW w:w="870" w:type="pct"/>
            <w:vAlign w:val="center"/>
          </w:tcPr>
          <w:p w14:paraId="7AE44173" w14:textId="77777777" w:rsidR="00581C88" w:rsidRPr="008F4A16" w:rsidRDefault="00581C88" w:rsidP="00606DBE">
            <w:pPr>
              <w:pStyle w:val="TableHeaderRowTextMIRB"/>
            </w:pPr>
            <w:r w:rsidRPr="008F4A16">
              <w:t>Child to Parent Relationship</w:t>
            </w:r>
          </w:p>
        </w:tc>
      </w:tr>
      <w:tr w:rsidR="00581C88" w14:paraId="037AC64A" w14:textId="77777777" w:rsidTr="00606DBE">
        <w:trPr>
          <w:cantSplit/>
          <w:trHeight w:val="302"/>
        </w:trPr>
        <w:tc>
          <w:tcPr>
            <w:tcW w:w="1453" w:type="pct"/>
            <w:vAlign w:val="center"/>
          </w:tcPr>
          <w:p w14:paraId="6F6C463A" w14:textId="77777777" w:rsidR="00581C88" w:rsidRPr="008F4A16" w:rsidRDefault="00581C88" w:rsidP="00606DBE">
            <w:pPr>
              <w:pStyle w:val="TableBodyTextMIRB"/>
            </w:pPr>
            <w:r>
              <w:t>Not applicable (N/A)</w:t>
            </w:r>
          </w:p>
        </w:tc>
        <w:tc>
          <w:tcPr>
            <w:tcW w:w="1355" w:type="pct"/>
            <w:vAlign w:val="center"/>
          </w:tcPr>
          <w:p w14:paraId="27CEFF48" w14:textId="77777777" w:rsidR="00581C88" w:rsidRPr="008F4A16" w:rsidRDefault="00581C88" w:rsidP="00606DBE">
            <w:pPr>
              <w:pStyle w:val="TableBodyTextMIRB"/>
            </w:pPr>
            <w:r>
              <w:t>N/A</w:t>
            </w:r>
          </w:p>
        </w:tc>
        <w:tc>
          <w:tcPr>
            <w:tcW w:w="452" w:type="pct"/>
            <w:vAlign w:val="center"/>
          </w:tcPr>
          <w:p w14:paraId="4B242953" w14:textId="77777777" w:rsidR="00581C88" w:rsidRPr="008F4A16" w:rsidRDefault="00581C88" w:rsidP="00606DBE">
            <w:pPr>
              <w:pStyle w:val="TableBodyTextMIRB"/>
            </w:pPr>
            <w:r>
              <w:t>N/A</w:t>
            </w:r>
          </w:p>
        </w:tc>
        <w:tc>
          <w:tcPr>
            <w:tcW w:w="870" w:type="pct"/>
            <w:vAlign w:val="center"/>
          </w:tcPr>
          <w:p w14:paraId="45522986" w14:textId="77777777" w:rsidR="00581C88" w:rsidRPr="008F4A16" w:rsidRDefault="00581C88" w:rsidP="00606DBE">
            <w:pPr>
              <w:pStyle w:val="TableBodyTextMIRB"/>
            </w:pPr>
            <w:r>
              <w:t>N/A</w:t>
            </w:r>
          </w:p>
        </w:tc>
        <w:tc>
          <w:tcPr>
            <w:tcW w:w="870" w:type="pct"/>
            <w:vAlign w:val="center"/>
          </w:tcPr>
          <w:p w14:paraId="7C0FC162" w14:textId="77777777" w:rsidR="00581C88" w:rsidRPr="008F4A16" w:rsidRDefault="00581C88" w:rsidP="00606DBE">
            <w:pPr>
              <w:pStyle w:val="TableBodyTextMIRB"/>
            </w:pPr>
            <w:r>
              <w:t>N/A</w:t>
            </w:r>
          </w:p>
        </w:tc>
      </w:tr>
    </w:tbl>
    <w:p w14:paraId="1815B7C3" w14:textId="77777777" w:rsidR="00581C88" w:rsidRPr="003A5C61" w:rsidRDefault="00581C88" w:rsidP="00581C88">
      <w:pPr>
        <w:pStyle w:val="Heading2MIRB"/>
        <w:spacing w:before="360"/>
        <w:rPr>
          <w:color w:val="244061"/>
        </w:rPr>
      </w:pPr>
      <w:bookmarkStart w:id="94" w:name="_Toc196317698"/>
      <w:r w:rsidRPr="003A5C61">
        <w:rPr>
          <w:color w:val="244061"/>
        </w:rPr>
        <w:t>Lookup Table Indexes</w:t>
      </w:r>
      <w:bookmarkEnd w:id="94"/>
    </w:p>
    <w:p w14:paraId="14377422" w14:textId="77777777" w:rsidR="00E93A66" w:rsidRDefault="00E93A66" w:rsidP="00E93A66">
      <w:pPr>
        <w:pStyle w:val="BodyAccessibleTextMIRB"/>
      </w:pPr>
      <w:r>
        <w:t>Where a lookup table primary key (PK) is used as a foreign key (FK) in other main business area tables in order to control permissible values.</w:t>
      </w:r>
    </w:p>
    <w:p w14:paraId="2E6EE9FC" w14:textId="77777777" w:rsidR="00E93A66" w:rsidRDefault="00E93A66" w:rsidP="00E93A66">
      <w:pPr>
        <w:pStyle w:val="BodyAccessibleTextMIRB"/>
      </w:pPr>
      <w:r>
        <w:t>Note: Relationship type reference is either Identifying (I) or Non-Identifying (NI).</w:t>
      </w:r>
    </w:p>
    <w:p w14:paraId="701333C6" w14:textId="77777777" w:rsidR="006946F4" w:rsidRPr="0010019B" w:rsidRDefault="006946F4" w:rsidP="006946F4">
      <w:pPr>
        <w:pStyle w:val="BodyAccessibleTextMIRB"/>
        <w:spacing w:after="0" w:line="240" w:lineRule="auto"/>
        <w:rPr>
          <w:b/>
          <w:bCs/>
          <w:lang w:val="fr-CA"/>
        </w:rPr>
      </w:pPr>
      <w:r w:rsidRPr="0010019B">
        <w:rPr>
          <w:lang w:val="fr-CA"/>
        </w:rPr>
        <w:t>Parent Table:</w:t>
      </w:r>
      <w:r>
        <w:rPr>
          <w:lang w:val="fr-CA"/>
        </w:rPr>
        <w:t xml:space="preserve"> </w:t>
      </w:r>
      <w:r w:rsidRPr="0010019B">
        <w:rPr>
          <w:b/>
          <w:bCs/>
          <w:lang w:val="fr-CA"/>
        </w:rPr>
        <w:t>ORN_ACQUISITION_TECHNIQUE_LIST</w:t>
      </w:r>
    </w:p>
    <w:p w14:paraId="2BB61ADB" w14:textId="77777777" w:rsidR="006946F4" w:rsidRPr="0010019B" w:rsidRDefault="006946F4" w:rsidP="006946F4">
      <w:pPr>
        <w:pStyle w:val="BodyAccessibleTextMIRB"/>
        <w:spacing w:after="0" w:line="240" w:lineRule="auto"/>
      </w:pPr>
      <w:r w:rsidRPr="0010019B">
        <w:t>Primary Key(s):</w:t>
      </w:r>
      <w:r>
        <w:t xml:space="preserve"> </w:t>
      </w:r>
      <w:r w:rsidRPr="0010019B">
        <w:rPr>
          <w:b/>
          <w:bCs/>
        </w:rPr>
        <w:t>ACQUISITION_TECHNIQUE</w:t>
      </w:r>
    </w:p>
    <w:p w14:paraId="04311B01" w14:textId="77777777" w:rsidR="006946F4" w:rsidRPr="0010019B" w:rsidRDefault="006946F4" w:rsidP="006946F4">
      <w:pPr>
        <w:pStyle w:val="BodyAccessibleTextMIRB"/>
        <w:spacing w:after="0" w:line="240" w:lineRule="auto"/>
      </w:pPr>
      <w:r w:rsidRPr="0010019B">
        <w:t>Data Type:</w:t>
      </w:r>
      <w:r>
        <w:t xml:space="preserve"> </w:t>
      </w:r>
      <w:r w:rsidRPr="0010019B">
        <w:rPr>
          <w:b/>
          <w:bCs/>
        </w:rPr>
        <w:t>VARCHAR2 (25)</w:t>
      </w:r>
    </w:p>
    <w:tbl>
      <w:tblPr>
        <w:tblStyle w:val="TableGrid1"/>
        <w:tblW w:w="5000" w:type="pct"/>
        <w:tblLook w:val="04A0" w:firstRow="1" w:lastRow="0" w:firstColumn="1" w:lastColumn="0" w:noHBand="0" w:noVBand="1"/>
        <w:tblCaption w:val="Lookup Table: ORN_ACQUISITION_TECHNIQUE_LIST"/>
        <w:tblDescription w:val="Identifies ORN_ACQUISITION_TECHNIQUE_LIST lookup table primary and associated foreign keys."/>
      </w:tblPr>
      <w:tblGrid>
        <w:gridCol w:w="4181"/>
        <w:gridCol w:w="3900"/>
        <w:gridCol w:w="1301"/>
        <w:gridCol w:w="2504"/>
        <w:gridCol w:w="2504"/>
      </w:tblGrid>
      <w:tr w:rsidR="006946F4" w:rsidRPr="008F4A16" w14:paraId="2B34128B" w14:textId="77777777" w:rsidTr="006946F4">
        <w:trPr>
          <w:cantSplit/>
          <w:trHeight w:val="302"/>
          <w:tblHeader/>
        </w:trPr>
        <w:tc>
          <w:tcPr>
            <w:tcW w:w="1453" w:type="pct"/>
            <w:vAlign w:val="center"/>
          </w:tcPr>
          <w:p w14:paraId="6AE5A7DD" w14:textId="77777777" w:rsidR="006946F4" w:rsidRPr="008F4A16" w:rsidRDefault="006946F4" w:rsidP="006946F4">
            <w:pPr>
              <w:pStyle w:val="TableHeaderRowTextMIRB"/>
            </w:pPr>
            <w:r w:rsidRPr="008F4A16">
              <w:t>Child Table</w:t>
            </w:r>
          </w:p>
        </w:tc>
        <w:tc>
          <w:tcPr>
            <w:tcW w:w="1355" w:type="pct"/>
            <w:vAlign w:val="center"/>
          </w:tcPr>
          <w:p w14:paraId="0765B376" w14:textId="77777777" w:rsidR="006946F4" w:rsidRPr="008F4A16" w:rsidRDefault="006946F4" w:rsidP="006946F4">
            <w:pPr>
              <w:pStyle w:val="TableHeaderRowTextMIRB"/>
            </w:pPr>
            <w:r w:rsidRPr="008F4A16">
              <w:t>Migrated Foreign Key</w:t>
            </w:r>
          </w:p>
        </w:tc>
        <w:tc>
          <w:tcPr>
            <w:tcW w:w="452" w:type="pct"/>
            <w:vAlign w:val="center"/>
          </w:tcPr>
          <w:p w14:paraId="63A2782D" w14:textId="77777777" w:rsidR="006946F4" w:rsidRPr="008F4A16" w:rsidRDefault="006946F4" w:rsidP="006946F4">
            <w:pPr>
              <w:pStyle w:val="TableHeaderRowTextMIRB"/>
            </w:pPr>
            <w:r>
              <w:t>Rel. Type</w:t>
            </w:r>
          </w:p>
        </w:tc>
        <w:tc>
          <w:tcPr>
            <w:tcW w:w="870" w:type="pct"/>
            <w:vAlign w:val="center"/>
          </w:tcPr>
          <w:p w14:paraId="6AE94D08" w14:textId="77777777" w:rsidR="006946F4" w:rsidRPr="008F4A16" w:rsidRDefault="006946F4" w:rsidP="006946F4">
            <w:pPr>
              <w:pStyle w:val="TableHeaderRowTextMIRB"/>
            </w:pPr>
            <w:r w:rsidRPr="008F4A16">
              <w:t>Parent to Child Relationship</w:t>
            </w:r>
          </w:p>
        </w:tc>
        <w:tc>
          <w:tcPr>
            <w:tcW w:w="870" w:type="pct"/>
            <w:vAlign w:val="center"/>
          </w:tcPr>
          <w:p w14:paraId="133D2152" w14:textId="77777777" w:rsidR="006946F4" w:rsidRPr="008F4A16" w:rsidRDefault="006946F4" w:rsidP="006946F4">
            <w:pPr>
              <w:pStyle w:val="TableHeaderRowTextMIRB"/>
            </w:pPr>
            <w:r w:rsidRPr="008F4A16">
              <w:t>Child to Parent Relationship</w:t>
            </w:r>
          </w:p>
        </w:tc>
      </w:tr>
      <w:tr w:rsidR="006946F4" w:rsidRPr="008F4A16" w14:paraId="1AD7CAE1" w14:textId="77777777" w:rsidTr="006946F4">
        <w:trPr>
          <w:cantSplit/>
          <w:trHeight w:val="302"/>
        </w:trPr>
        <w:tc>
          <w:tcPr>
            <w:tcW w:w="1453" w:type="pct"/>
            <w:vAlign w:val="center"/>
          </w:tcPr>
          <w:p w14:paraId="07B82A7A" w14:textId="77777777" w:rsidR="006946F4" w:rsidRPr="008F4A16" w:rsidRDefault="006946F4" w:rsidP="006946F4">
            <w:pPr>
              <w:pStyle w:val="TableBodyTextMIRB"/>
            </w:pPr>
            <w:r>
              <w:t>ORN_ROAD_NET_ELEMENT_FT</w:t>
            </w:r>
          </w:p>
        </w:tc>
        <w:tc>
          <w:tcPr>
            <w:tcW w:w="1355" w:type="pct"/>
            <w:vAlign w:val="center"/>
          </w:tcPr>
          <w:p w14:paraId="3F4244D7" w14:textId="77777777" w:rsidR="006946F4" w:rsidRPr="008F4A16" w:rsidRDefault="006946F4" w:rsidP="006946F4">
            <w:pPr>
              <w:pStyle w:val="TableBodyTextMIRB"/>
            </w:pPr>
            <w:r>
              <w:t>ACQUISITION_TECHNIQUE</w:t>
            </w:r>
          </w:p>
        </w:tc>
        <w:tc>
          <w:tcPr>
            <w:tcW w:w="452" w:type="pct"/>
            <w:vAlign w:val="center"/>
          </w:tcPr>
          <w:p w14:paraId="6C57C09F" w14:textId="77777777" w:rsidR="006946F4" w:rsidRPr="008F4A16" w:rsidRDefault="006946F4" w:rsidP="006946F4">
            <w:pPr>
              <w:pStyle w:val="TableBodyTextMIRB"/>
            </w:pPr>
            <w:r>
              <w:t>NI</w:t>
            </w:r>
          </w:p>
        </w:tc>
        <w:tc>
          <w:tcPr>
            <w:tcW w:w="870" w:type="pct"/>
            <w:vAlign w:val="center"/>
          </w:tcPr>
          <w:p w14:paraId="7D858FC4" w14:textId="77777777" w:rsidR="006946F4" w:rsidRPr="008F4A16" w:rsidRDefault="006946F4" w:rsidP="006946F4">
            <w:pPr>
              <w:pStyle w:val="TableBodyTextMIRB"/>
            </w:pPr>
            <w:r w:rsidRPr="008F4A16">
              <w:t>Optional: 1 to many</w:t>
            </w:r>
          </w:p>
        </w:tc>
        <w:tc>
          <w:tcPr>
            <w:tcW w:w="870" w:type="pct"/>
            <w:vAlign w:val="center"/>
          </w:tcPr>
          <w:p w14:paraId="07E943B9" w14:textId="77777777" w:rsidR="006946F4" w:rsidRPr="008F4A16" w:rsidRDefault="006946F4" w:rsidP="006946F4">
            <w:pPr>
              <w:pStyle w:val="TableBodyTextMIRB"/>
            </w:pPr>
            <w:r w:rsidRPr="008F4A16">
              <w:t>Mandatory: 1 to1</w:t>
            </w:r>
          </w:p>
        </w:tc>
      </w:tr>
    </w:tbl>
    <w:p w14:paraId="638ED5D4" w14:textId="77777777" w:rsidR="006946F4" w:rsidRPr="0010019B" w:rsidRDefault="006946F4" w:rsidP="006946F4">
      <w:pPr>
        <w:pStyle w:val="BodyAccessibleTextMIRB"/>
        <w:spacing w:before="240" w:after="0" w:line="240" w:lineRule="auto"/>
        <w:rPr>
          <w:b/>
          <w:bCs/>
        </w:rPr>
      </w:pPr>
      <w:r w:rsidRPr="0010019B">
        <w:t>Parent Table</w:t>
      </w:r>
      <w:r>
        <w:t xml:space="preserve">: </w:t>
      </w:r>
      <w:r w:rsidRPr="0010019B">
        <w:rPr>
          <w:b/>
          <w:bCs/>
        </w:rPr>
        <w:t>ORN_AGENCY_NAME_LIST</w:t>
      </w:r>
    </w:p>
    <w:p w14:paraId="79AE19C7" w14:textId="77777777" w:rsidR="006946F4" w:rsidRPr="0010019B" w:rsidRDefault="006946F4" w:rsidP="006946F4">
      <w:pPr>
        <w:pStyle w:val="BodyAccessibleTextMIRB"/>
        <w:spacing w:after="0" w:line="240" w:lineRule="auto"/>
      </w:pPr>
      <w:r w:rsidRPr="0010019B">
        <w:t>Primary Key(s):</w:t>
      </w:r>
      <w:r>
        <w:t xml:space="preserve"> </w:t>
      </w:r>
      <w:r w:rsidRPr="0010019B">
        <w:rPr>
          <w:b/>
          <w:bCs/>
        </w:rPr>
        <w:t>AGENCY_NAME</w:t>
      </w:r>
    </w:p>
    <w:p w14:paraId="271FD97C" w14:textId="77777777" w:rsidR="006946F4" w:rsidRPr="0010019B" w:rsidRDefault="006946F4" w:rsidP="006946F4">
      <w:pPr>
        <w:pStyle w:val="BodyAccessibleTextMIRB"/>
        <w:spacing w:after="0" w:line="240" w:lineRule="auto"/>
      </w:pPr>
      <w:r w:rsidRPr="0010019B">
        <w:t>Data Type:</w:t>
      </w:r>
      <w:r>
        <w:t xml:space="preserve"> </w:t>
      </w:r>
      <w:r w:rsidRPr="0010019B">
        <w:rPr>
          <w:b/>
          <w:bCs/>
        </w:rPr>
        <w:t>VARCHAR2 (100)</w:t>
      </w:r>
    </w:p>
    <w:tbl>
      <w:tblPr>
        <w:tblStyle w:val="TableGrid1"/>
        <w:tblW w:w="5000" w:type="pct"/>
        <w:tblLook w:val="04A0" w:firstRow="1" w:lastRow="0" w:firstColumn="1" w:lastColumn="0" w:noHBand="0" w:noVBand="1"/>
        <w:tblCaption w:val="Lookup Table: ORN_AGENCY_NAME_LIST"/>
        <w:tblDescription w:val="Identifies ORN_AGENCY_NAME_LIST lookup table primary and associated foreign keys."/>
      </w:tblPr>
      <w:tblGrid>
        <w:gridCol w:w="4617"/>
        <w:gridCol w:w="3516"/>
        <w:gridCol w:w="1407"/>
        <w:gridCol w:w="2412"/>
        <w:gridCol w:w="2438"/>
      </w:tblGrid>
      <w:tr w:rsidR="006946F4" w:rsidRPr="008F4A16" w14:paraId="7ADA76C3" w14:textId="77777777" w:rsidTr="006946F4">
        <w:trPr>
          <w:cantSplit/>
          <w:trHeight w:val="302"/>
          <w:tblHeader/>
        </w:trPr>
        <w:tc>
          <w:tcPr>
            <w:tcW w:w="1580" w:type="pct"/>
            <w:vAlign w:val="center"/>
          </w:tcPr>
          <w:p w14:paraId="0BE73CFF" w14:textId="77777777" w:rsidR="006946F4" w:rsidRPr="008F4A16" w:rsidRDefault="006946F4" w:rsidP="006946F4">
            <w:pPr>
              <w:pStyle w:val="TableHeaderRowTextMIRB"/>
            </w:pPr>
            <w:r w:rsidRPr="008F4A16">
              <w:t>Child Table</w:t>
            </w:r>
          </w:p>
        </w:tc>
        <w:tc>
          <w:tcPr>
            <w:tcW w:w="1228" w:type="pct"/>
            <w:vAlign w:val="center"/>
          </w:tcPr>
          <w:p w14:paraId="411BB909" w14:textId="77777777" w:rsidR="006946F4" w:rsidRPr="008F4A16" w:rsidRDefault="006946F4" w:rsidP="006946F4">
            <w:pPr>
              <w:pStyle w:val="TableHeaderRowTextMIRB"/>
            </w:pPr>
            <w:r w:rsidRPr="008F4A16">
              <w:t>Migrated Foreign Key</w:t>
            </w:r>
          </w:p>
        </w:tc>
        <w:tc>
          <w:tcPr>
            <w:tcW w:w="495" w:type="pct"/>
            <w:vAlign w:val="center"/>
          </w:tcPr>
          <w:p w14:paraId="5F966329" w14:textId="77777777" w:rsidR="006946F4" w:rsidRPr="008F4A16" w:rsidRDefault="006946F4" w:rsidP="006946F4">
            <w:pPr>
              <w:pStyle w:val="TableHeaderRowTextMIRB"/>
            </w:pPr>
            <w:r>
              <w:t>Rel. Type</w:t>
            </w:r>
          </w:p>
        </w:tc>
        <w:tc>
          <w:tcPr>
            <w:tcW w:w="844" w:type="pct"/>
            <w:vAlign w:val="center"/>
          </w:tcPr>
          <w:p w14:paraId="27671462" w14:textId="77777777" w:rsidR="006946F4" w:rsidRPr="008F4A16" w:rsidRDefault="006946F4" w:rsidP="006946F4">
            <w:pPr>
              <w:pStyle w:val="TableHeaderRowTextMIRB"/>
            </w:pPr>
            <w:r w:rsidRPr="008F4A16">
              <w:t>Parent to Child Relationship</w:t>
            </w:r>
          </w:p>
        </w:tc>
        <w:tc>
          <w:tcPr>
            <w:tcW w:w="853" w:type="pct"/>
            <w:vAlign w:val="center"/>
          </w:tcPr>
          <w:p w14:paraId="3885AA13" w14:textId="77777777" w:rsidR="006946F4" w:rsidRPr="008F4A16" w:rsidRDefault="006946F4" w:rsidP="006946F4">
            <w:pPr>
              <w:pStyle w:val="TableHeaderRowTextMIRB"/>
            </w:pPr>
            <w:r w:rsidRPr="008F4A16">
              <w:t>Child to Parent Relationship</w:t>
            </w:r>
          </w:p>
        </w:tc>
      </w:tr>
      <w:tr w:rsidR="006946F4" w:rsidRPr="008F4A16" w14:paraId="3A89EA57" w14:textId="77777777" w:rsidTr="006946F4">
        <w:trPr>
          <w:cantSplit/>
          <w:trHeight w:val="302"/>
        </w:trPr>
        <w:tc>
          <w:tcPr>
            <w:tcW w:w="1580" w:type="pct"/>
            <w:vAlign w:val="center"/>
          </w:tcPr>
          <w:p w14:paraId="2A0B0B35" w14:textId="77777777" w:rsidR="006946F4" w:rsidRPr="008F4A16" w:rsidRDefault="006946F4" w:rsidP="006946F4">
            <w:pPr>
              <w:pStyle w:val="TableBodyTextMIRB"/>
            </w:pPr>
            <w:r>
              <w:t>ORN_STRUCTURE</w:t>
            </w:r>
          </w:p>
        </w:tc>
        <w:tc>
          <w:tcPr>
            <w:tcW w:w="1228" w:type="pct"/>
            <w:vAlign w:val="center"/>
          </w:tcPr>
          <w:p w14:paraId="04B9A72E" w14:textId="77777777" w:rsidR="006946F4" w:rsidRPr="008F4A16" w:rsidRDefault="006946F4" w:rsidP="006946F4">
            <w:pPr>
              <w:pStyle w:val="TableBodyTextMIRB"/>
            </w:pPr>
            <w:r>
              <w:t>AGENCY_NAME</w:t>
            </w:r>
          </w:p>
        </w:tc>
        <w:tc>
          <w:tcPr>
            <w:tcW w:w="495" w:type="pct"/>
            <w:vAlign w:val="center"/>
          </w:tcPr>
          <w:p w14:paraId="614F48A8" w14:textId="77777777" w:rsidR="006946F4" w:rsidRPr="008F4A16" w:rsidRDefault="006946F4" w:rsidP="006946F4">
            <w:pPr>
              <w:pStyle w:val="TableBodyTextMIRB"/>
            </w:pPr>
            <w:r>
              <w:t>NI</w:t>
            </w:r>
          </w:p>
        </w:tc>
        <w:tc>
          <w:tcPr>
            <w:tcW w:w="844" w:type="pct"/>
            <w:vAlign w:val="center"/>
          </w:tcPr>
          <w:p w14:paraId="39A330AB" w14:textId="77777777" w:rsidR="006946F4" w:rsidRPr="008F4A16" w:rsidRDefault="006946F4" w:rsidP="006946F4">
            <w:pPr>
              <w:pStyle w:val="TableBodyTextMIRB"/>
            </w:pPr>
            <w:r w:rsidRPr="008F4A16">
              <w:t>Optional: 1 to many</w:t>
            </w:r>
          </w:p>
        </w:tc>
        <w:tc>
          <w:tcPr>
            <w:tcW w:w="853" w:type="pct"/>
            <w:vAlign w:val="center"/>
          </w:tcPr>
          <w:p w14:paraId="448EEF94" w14:textId="77777777" w:rsidR="006946F4" w:rsidRPr="008F4A16" w:rsidRDefault="006946F4" w:rsidP="006946F4">
            <w:pPr>
              <w:pStyle w:val="TableBodyTextMIRB"/>
            </w:pPr>
            <w:r>
              <w:t>Optional</w:t>
            </w:r>
            <w:r w:rsidRPr="008F4A16">
              <w:t>: 1 to1</w:t>
            </w:r>
          </w:p>
        </w:tc>
      </w:tr>
      <w:tr w:rsidR="006946F4" w:rsidRPr="008F4A16" w14:paraId="7273F1D1" w14:textId="77777777" w:rsidTr="006946F4">
        <w:trPr>
          <w:cantSplit/>
          <w:trHeight w:val="302"/>
        </w:trPr>
        <w:tc>
          <w:tcPr>
            <w:tcW w:w="1580" w:type="pct"/>
            <w:vAlign w:val="center"/>
          </w:tcPr>
          <w:p w14:paraId="57EFE2D2" w14:textId="77777777" w:rsidR="006946F4" w:rsidRDefault="006946F4" w:rsidP="006946F4">
            <w:pPr>
              <w:pStyle w:val="TableBodyTextMIRB"/>
            </w:pPr>
            <w:r>
              <w:t>ORN_ROAD_CLASS</w:t>
            </w:r>
          </w:p>
        </w:tc>
        <w:tc>
          <w:tcPr>
            <w:tcW w:w="1228" w:type="pct"/>
            <w:vAlign w:val="center"/>
          </w:tcPr>
          <w:p w14:paraId="28DD7C9D" w14:textId="77777777" w:rsidR="006946F4" w:rsidRPr="008F4A16" w:rsidRDefault="006946F4" w:rsidP="006946F4">
            <w:pPr>
              <w:pStyle w:val="TableBodyTextMIRB"/>
            </w:pPr>
            <w:r>
              <w:t>AGENCY_NAME</w:t>
            </w:r>
          </w:p>
        </w:tc>
        <w:tc>
          <w:tcPr>
            <w:tcW w:w="495" w:type="pct"/>
            <w:vAlign w:val="center"/>
          </w:tcPr>
          <w:p w14:paraId="54026335" w14:textId="77777777" w:rsidR="006946F4" w:rsidRDefault="006946F4" w:rsidP="006946F4">
            <w:pPr>
              <w:pStyle w:val="TableBodyTextMIRB"/>
            </w:pPr>
            <w:r w:rsidRPr="00585354">
              <w:t>NI</w:t>
            </w:r>
          </w:p>
        </w:tc>
        <w:tc>
          <w:tcPr>
            <w:tcW w:w="844" w:type="pct"/>
            <w:vAlign w:val="center"/>
          </w:tcPr>
          <w:p w14:paraId="7AA4CFBA" w14:textId="77777777" w:rsidR="006946F4" w:rsidRPr="008F4A16" w:rsidRDefault="006946F4" w:rsidP="006946F4">
            <w:pPr>
              <w:pStyle w:val="TableBodyTextMIRB"/>
            </w:pPr>
            <w:r w:rsidRPr="008F4A16">
              <w:t>Optional: 1 to many</w:t>
            </w:r>
          </w:p>
        </w:tc>
        <w:tc>
          <w:tcPr>
            <w:tcW w:w="853" w:type="pct"/>
            <w:vAlign w:val="center"/>
          </w:tcPr>
          <w:p w14:paraId="1FC20CDB" w14:textId="77777777" w:rsidR="006946F4" w:rsidRPr="008F4A16" w:rsidRDefault="006946F4" w:rsidP="006946F4">
            <w:pPr>
              <w:pStyle w:val="TableBodyTextMIRB"/>
            </w:pPr>
            <w:r>
              <w:t>Optional</w:t>
            </w:r>
            <w:r w:rsidRPr="008F4A16">
              <w:t>: 1 to1</w:t>
            </w:r>
          </w:p>
        </w:tc>
      </w:tr>
      <w:tr w:rsidR="006946F4" w:rsidRPr="008F4A16" w14:paraId="55122376" w14:textId="77777777" w:rsidTr="006946F4">
        <w:trPr>
          <w:cantSplit/>
          <w:trHeight w:val="302"/>
        </w:trPr>
        <w:tc>
          <w:tcPr>
            <w:tcW w:w="1580" w:type="pct"/>
            <w:vAlign w:val="center"/>
          </w:tcPr>
          <w:p w14:paraId="6510CAF8" w14:textId="77777777" w:rsidR="006946F4" w:rsidRDefault="006946F4" w:rsidP="006946F4">
            <w:pPr>
              <w:pStyle w:val="TableBodyTextMIRB"/>
            </w:pPr>
            <w:r>
              <w:t>ORN_TOLL_POINT</w:t>
            </w:r>
          </w:p>
        </w:tc>
        <w:tc>
          <w:tcPr>
            <w:tcW w:w="1228" w:type="pct"/>
            <w:vAlign w:val="center"/>
          </w:tcPr>
          <w:p w14:paraId="50478999" w14:textId="77777777" w:rsidR="006946F4" w:rsidRPr="008F4A16" w:rsidRDefault="006946F4" w:rsidP="006946F4">
            <w:pPr>
              <w:pStyle w:val="TableBodyTextMIRB"/>
            </w:pPr>
            <w:r>
              <w:t>AGENCY_NAME</w:t>
            </w:r>
          </w:p>
        </w:tc>
        <w:tc>
          <w:tcPr>
            <w:tcW w:w="495" w:type="pct"/>
            <w:vAlign w:val="center"/>
          </w:tcPr>
          <w:p w14:paraId="637695EF" w14:textId="77777777" w:rsidR="006946F4" w:rsidRDefault="006946F4" w:rsidP="006946F4">
            <w:pPr>
              <w:pStyle w:val="TableBodyTextMIRB"/>
            </w:pPr>
            <w:r w:rsidRPr="00585354">
              <w:t>NI</w:t>
            </w:r>
          </w:p>
        </w:tc>
        <w:tc>
          <w:tcPr>
            <w:tcW w:w="844" w:type="pct"/>
            <w:vAlign w:val="center"/>
          </w:tcPr>
          <w:p w14:paraId="5762EC7B" w14:textId="77777777" w:rsidR="006946F4" w:rsidRPr="008F4A16" w:rsidRDefault="006946F4" w:rsidP="006946F4">
            <w:pPr>
              <w:pStyle w:val="TableBodyTextMIRB"/>
            </w:pPr>
            <w:r w:rsidRPr="008F4A16">
              <w:t>Optional: 1 to many</w:t>
            </w:r>
          </w:p>
        </w:tc>
        <w:tc>
          <w:tcPr>
            <w:tcW w:w="853" w:type="pct"/>
            <w:vAlign w:val="center"/>
          </w:tcPr>
          <w:p w14:paraId="091711CA" w14:textId="77777777" w:rsidR="006946F4" w:rsidRPr="008F4A16" w:rsidRDefault="006946F4" w:rsidP="006946F4">
            <w:pPr>
              <w:pStyle w:val="TableBodyTextMIRB"/>
            </w:pPr>
            <w:r>
              <w:t>Optional</w:t>
            </w:r>
            <w:r w:rsidRPr="008F4A16">
              <w:t>: 1 to1</w:t>
            </w:r>
          </w:p>
        </w:tc>
      </w:tr>
      <w:tr w:rsidR="006946F4" w:rsidRPr="008F4A16" w14:paraId="520F75C9" w14:textId="77777777" w:rsidTr="006946F4">
        <w:trPr>
          <w:cantSplit/>
          <w:trHeight w:val="302"/>
        </w:trPr>
        <w:tc>
          <w:tcPr>
            <w:tcW w:w="1580" w:type="pct"/>
            <w:vAlign w:val="center"/>
          </w:tcPr>
          <w:p w14:paraId="33E73EBC" w14:textId="77777777" w:rsidR="006946F4" w:rsidRDefault="006946F4" w:rsidP="006946F4">
            <w:pPr>
              <w:pStyle w:val="TableBodyTextMIRB"/>
            </w:pPr>
            <w:r>
              <w:t>ORN_BLOCKED_PASSAGE</w:t>
            </w:r>
          </w:p>
        </w:tc>
        <w:tc>
          <w:tcPr>
            <w:tcW w:w="1228" w:type="pct"/>
            <w:vAlign w:val="center"/>
          </w:tcPr>
          <w:p w14:paraId="495E761B" w14:textId="77777777" w:rsidR="006946F4" w:rsidRPr="008F4A16" w:rsidRDefault="006946F4" w:rsidP="006946F4">
            <w:pPr>
              <w:pStyle w:val="TableBodyTextMIRB"/>
            </w:pPr>
            <w:r>
              <w:t>AGENCY_NAME</w:t>
            </w:r>
          </w:p>
        </w:tc>
        <w:tc>
          <w:tcPr>
            <w:tcW w:w="495" w:type="pct"/>
            <w:vAlign w:val="center"/>
          </w:tcPr>
          <w:p w14:paraId="47E5D269" w14:textId="77777777" w:rsidR="006946F4" w:rsidRDefault="006946F4" w:rsidP="006946F4">
            <w:pPr>
              <w:pStyle w:val="TableBodyTextMIRB"/>
            </w:pPr>
            <w:r w:rsidRPr="00585354">
              <w:t>NI</w:t>
            </w:r>
          </w:p>
        </w:tc>
        <w:tc>
          <w:tcPr>
            <w:tcW w:w="844" w:type="pct"/>
            <w:vAlign w:val="center"/>
          </w:tcPr>
          <w:p w14:paraId="56C5CF80" w14:textId="77777777" w:rsidR="006946F4" w:rsidRPr="008F4A16" w:rsidRDefault="006946F4" w:rsidP="006946F4">
            <w:pPr>
              <w:pStyle w:val="TableBodyTextMIRB"/>
            </w:pPr>
            <w:r w:rsidRPr="008F4A16">
              <w:t>Optional: 1 to many</w:t>
            </w:r>
          </w:p>
        </w:tc>
        <w:tc>
          <w:tcPr>
            <w:tcW w:w="853" w:type="pct"/>
            <w:vAlign w:val="center"/>
          </w:tcPr>
          <w:p w14:paraId="7DB634AB" w14:textId="77777777" w:rsidR="006946F4" w:rsidRPr="008F4A16" w:rsidRDefault="006946F4" w:rsidP="006946F4">
            <w:pPr>
              <w:pStyle w:val="TableBodyTextMIRB"/>
            </w:pPr>
            <w:r>
              <w:t>Optional</w:t>
            </w:r>
            <w:r w:rsidRPr="008F4A16">
              <w:t>: 1 to1</w:t>
            </w:r>
          </w:p>
        </w:tc>
      </w:tr>
      <w:tr w:rsidR="006946F4" w:rsidRPr="008F4A16" w14:paraId="32CDF077" w14:textId="77777777" w:rsidTr="006946F4">
        <w:trPr>
          <w:cantSplit/>
          <w:trHeight w:val="302"/>
        </w:trPr>
        <w:tc>
          <w:tcPr>
            <w:tcW w:w="1580" w:type="pct"/>
            <w:vAlign w:val="center"/>
          </w:tcPr>
          <w:p w14:paraId="36268EFD" w14:textId="77777777" w:rsidR="006946F4" w:rsidRDefault="006946F4" w:rsidP="006946F4">
            <w:pPr>
              <w:pStyle w:val="TableBodyTextMIRB"/>
            </w:pPr>
            <w:r>
              <w:t>ORN_NUMBER_OF_LANES</w:t>
            </w:r>
          </w:p>
        </w:tc>
        <w:tc>
          <w:tcPr>
            <w:tcW w:w="1228" w:type="pct"/>
            <w:vAlign w:val="center"/>
          </w:tcPr>
          <w:p w14:paraId="00485A21" w14:textId="77777777" w:rsidR="006946F4" w:rsidRPr="008F4A16" w:rsidRDefault="006946F4" w:rsidP="006946F4">
            <w:pPr>
              <w:pStyle w:val="TableBodyTextMIRB"/>
            </w:pPr>
            <w:r>
              <w:t>AGENCY_NAME</w:t>
            </w:r>
          </w:p>
        </w:tc>
        <w:tc>
          <w:tcPr>
            <w:tcW w:w="495" w:type="pct"/>
            <w:vAlign w:val="center"/>
          </w:tcPr>
          <w:p w14:paraId="72B64BC6" w14:textId="77777777" w:rsidR="006946F4" w:rsidRDefault="006946F4" w:rsidP="006946F4">
            <w:pPr>
              <w:pStyle w:val="TableBodyTextMIRB"/>
            </w:pPr>
            <w:r w:rsidRPr="00585354">
              <w:t>NI</w:t>
            </w:r>
          </w:p>
        </w:tc>
        <w:tc>
          <w:tcPr>
            <w:tcW w:w="844" w:type="pct"/>
            <w:vAlign w:val="center"/>
          </w:tcPr>
          <w:p w14:paraId="5685D614" w14:textId="77777777" w:rsidR="006946F4" w:rsidRPr="008F4A16" w:rsidRDefault="006946F4" w:rsidP="006946F4">
            <w:pPr>
              <w:pStyle w:val="TableBodyTextMIRB"/>
            </w:pPr>
            <w:r w:rsidRPr="008F4A16">
              <w:t>Optional: 1 to many</w:t>
            </w:r>
          </w:p>
        </w:tc>
        <w:tc>
          <w:tcPr>
            <w:tcW w:w="853" w:type="pct"/>
            <w:vAlign w:val="center"/>
          </w:tcPr>
          <w:p w14:paraId="67729BC0" w14:textId="77777777" w:rsidR="006946F4" w:rsidRPr="008F4A16" w:rsidRDefault="006946F4" w:rsidP="006946F4">
            <w:pPr>
              <w:pStyle w:val="TableBodyTextMIRB"/>
            </w:pPr>
            <w:r>
              <w:t>Optional</w:t>
            </w:r>
            <w:r w:rsidRPr="008F4A16">
              <w:t>: 1 to1</w:t>
            </w:r>
          </w:p>
        </w:tc>
      </w:tr>
      <w:tr w:rsidR="006946F4" w:rsidRPr="008F4A16" w14:paraId="2F8A32BF" w14:textId="77777777" w:rsidTr="006946F4">
        <w:trPr>
          <w:cantSplit/>
          <w:trHeight w:val="302"/>
        </w:trPr>
        <w:tc>
          <w:tcPr>
            <w:tcW w:w="1580" w:type="pct"/>
            <w:vAlign w:val="center"/>
          </w:tcPr>
          <w:p w14:paraId="218EC54C" w14:textId="77777777" w:rsidR="006946F4" w:rsidRDefault="006946F4" w:rsidP="006946F4">
            <w:pPr>
              <w:pStyle w:val="TableBodyTextMIRB"/>
            </w:pPr>
            <w:r>
              <w:t>ORN_ROAD_SURFACE</w:t>
            </w:r>
          </w:p>
        </w:tc>
        <w:tc>
          <w:tcPr>
            <w:tcW w:w="1228" w:type="pct"/>
            <w:vAlign w:val="center"/>
          </w:tcPr>
          <w:p w14:paraId="7D33B3B2" w14:textId="77777777" w:rsidR="006946F4" w:rsidRPr="008F4A16" w:rsidRDefault="006946F4" w:rsidP="006946F4">
            <w:pPr>
              <w:pStyle w:val="TableBodyTextMIRB"/>
            </w:pPr>
            <w:r>
              <w:t>AGENCY_NAME</w:t>
            </w:r>
          </w:p>
        </w:tc>
        <w:tc>
          <w:tcPr>
            <w:tcW w:w="495" w:type="pct"/>
            <w:vAlign w:val="center"/>
          </w:tcPr>
          <w:p w14:paraId="4381B19E" w14:textId="77777777" w:rsidR="006946F4" w:rsidRDefault="006946F4" w:rsidP="006946F4">
            <w:pPr>
              <w:pStyle w:val="TableBodyTextMIRB"/>
            </w:pPr>
            <w:r w:rsidRPr="00585354">
              <w:t>NI</w:t>
            </w:r>
          </w:p>
        </w:tc>
        <w:tc>
          <w:tcPr>
            <w:tcW w:w="844" w:type="pct"/>
            <w:vAlign w:val="center"/>
          </w:tcPr>
          <w:p w14:paraId="6187E146" w14:textId="77777777" w:rsidR="006946F4" w:rsidRPr="008F4A16" w:rsidRDefault="006946F4" w:rsidP="006946F4">
            <w:pPr>
              <w:pStyle w:val="TableBodyTextMIRB"/>
            </w:pPr>
            <w:r w:rsidRPr="008F4A16">
              <w:t>Optional: 1 to many</w:t>
            </w:r>
          </w:p>
        </w:tc>
        <w:tc>
          <w:tcPr>
            <w:tcW w:w="853" w:type="pct"/>
            <w:vAlign w:val="center"/>
          </w:tcPr>
          <w:p w14:paraId="34DA2355" w14:textId="77777777" w:rsidR="006946F4" w:rsidRPr="008F4A16" w:rsidRDefault="006946F4" w:rsidP="006946F4">
            <w:pPr>
              <w:pStyle w:val="TableBodyTextMIRB"/>
            </w:pPr>
            <w:r>
              <w:t>Optional</w:t>
            </w:r>
            <w:r w:rsidRPr="008F4A16">
              <w:t>: 1 to1</w:t>
            </w:r>
          </w:p>
        </w:tc>
      </w:tr>
      <w:tr w:rsidR="006946F4" w:rsidRPr="008F4A16" w14:paraId="1AE3E79D" w14:textId="77777777" w:rsidTr="006946F4">
        <w:trPr>
          <w:cantSplit/>
          <w:trHeight w:val="302"/>
        </w:trPr>
        <w:tc>
          <w:tcPr>
            <w:tcW w:w="1580" w:type="pct"/>
            <w:vAlign w:val="center"/>
          </w:tcPr>
          <w:p w14:paraId="63C98C12" w14:textId="77777777" w:rsidR="006946F4" w:rsidRDefault="006946F4" w:rsidP="006946F4">
            <w:pPr>
              <w:pStyle w:val="TableBodyTextMIRB"/>
            </w:pPr>
            <w:r>
              <w:t>ORN_ROUTE_NAME</w:t>
            </w:r>
          </w:p>
        </w:tc>
        <w:tc>
          <w:tcPr>
            <w:tcW w:w="1228" w:type="pct"/>
            <w:vAlign w:val="center"/>
          </w:tcPr>
          <w:p w14:paraId="460F81B4" w14:textId="77777777" w:rsidR="006946F4" w:rsidRPr="008F4A16" w:rsidRDefault="006946F4" w:rsidP="006946F4">
            <w:pPr>
              <w:pStyle w:val="TableBodyTextMIRB"/>
            </w:pPr>
            <w:r>
              <w:t>AGENCY_NAME</w:t>
            </w:r>
          </w:p>
        </w:tc>
        <w:tc>
          <w:tcPr>
            <w:tcW w:w="495" w:type="pct"/>
            <w:vAlign w:val="center"/>
          </w:tcPr>
          <w:p w14:paraId="5BEFB732" w14:textId="77777777" w:rsidR="006946F4" w:rsidRDefault="006946F4" w:rsidP="006946F4">
            <w:pPr>
              <w:pStyle w:val="TableBodyTextMIRB"/>
            </w:pPr>
            <w:r w:rsidRPr="00585354">
              <w:t>NI</w:t>
            </w:r>
          </w:p>
        </w:tc>
        <w:tc>
          <w:tcPr>
            <w:tcW w:w="844" w:type="pct"/>
            <w:vAlign w:val="center"/>
          </w:tcPr>
          <w:p w14:paraId="1653ED15" w14:textId="77777777" w:rsidR="006946F4" w:rsidRPr="008F4A16" w:rsidRDefault="006946F4" w:rsidP="006946F4">
            <w:pPr>
              <w:pStyle w:val="TableBodyTextMIRB"/>
            </w:pPr>
            <w:r w:rsidRPr="008F4A16">
              <w:t>Optional: 1 to many</w:t>
            </w:r>
          </w:p>
        </w:tc>
        <w:tc>
          <w:tcPr>
            <w:tcW w:w="853" w:type="pct"/>
            <w:vAlign w:val="center"/>
          </w:tcPr>
          <w:p w14:paraId="2CBAF208" w14:textId="77777777" w:rsidR="006946F4" w:rsidRPr="008F4A16" w:rsidRDefault="006946F4" w:rsidP="006946F4">
            <w:pPr>
              <w:pStyle w:val="TableBodyTextMIRB"/>
            </w:pPr>
            <w:r>
              <w:t>Optional</w:t>
            </w:r>
            <w:r w:rsidRPr="008F4A16">
              <w:t>: 1 to1</w:t>
            </w:r>
          </w:p>
        </w:tc>
      </w:tr>
      <w:tr w:rsidR="006946F4" w:rsidRPr="008F4A16" w14:paraId="4B6CB1B2" w14:textId="77777777" w:rsidTr="006946F4">
        <w:trPr>
          <w:cantSplit/>
          <w:trHeight w:val="302"/>
        </w:trPr>
        <w:tc>
          <w:tcPr>
            <w:tcW w:w="1580" w:type="pct"/>
            <w:vAlign w:val="center"/>
          </w:tcPr>
          <w:p w14:paraId="3439292F" w14:textId="77777777" w:rsidR="006946F4" w:rsidRDefault="006946F4" w:rsidP="006946F4">
            <w:pPr>
              <w:pStyle w:val="TableBodyTextMIRB"/>
            </w:pPr>
            <w:r>
              <w:t>ORN_OFFICIAL_STREET_NAME</w:t>
            </w:r>
          </w:p>
        </w:tc>
        <w:tc>
          <w:tcPr>
            <w:tcW w:w="1228" w:type="pct"/>
            <w:vAlign w:val="center"/>
          </w:tcPr>
          <w:p w14:paraId="0FEDBDEE" w14:textId="77777777" w:rsidR="006946F4" w:rsidRPr="008F4A16" w:rsidRDefault="006946F4" w:rsidP="006946F4">
            <w:pPr>
              <w:pStyle w:val="TableBodyTextMIRB"/>
            </w:pPr>
            <w:r>
              <w:t>AGENCY_NAME</w:t>
            </w:r>
          </w:p>
        </w:tc>
        <w:tc>
          <w:tcPr>
            <w:tcW w:w="495" w:type="pct"/>
            <w:vAlign w:val="center"/>
          </w:tcPr>
          <w:p w14:paraId="2E9BFC60" w14:textId="77777777" w:rsidR="006946F4" w:rsidRDefault="006946F4" w:rsidP="006946F4">
            <w:pPr>
              <w:pStyle w:val="TableBodyTextMIRB"/>
            </w:pPr>
            <w:r w:rsidRPr="00585354">
              <w:t>NI</w:t>
            </w:r>
          </w:p>
        </w:tc>
        <w:tc>
          <w:tcPr>
            <w:tcW w:w="844" w:type="pct"/>
            <w:vAlign w:val="center"/>
          </w:tcPr>
          <w:p w14:paraId="312DA918" w14:textId="77777777" w:rsidR="006946F4" w:rsidRPr="008F4A16" w:rsidRDefault="006946F4" w:rsidP="006946F4">
            <w:pPr>
              <w:pStyle w:val="TableBodyTextMIRB"/>
            </w:pPr>
            <w:r w:rsidRPr="008F4A16">
              <w:t>Optional: 1 to many</w:t>
            </w:r>
          </w:p>
        </w:tc>
        <w:tc>
          <w:tcPr>
            <w:tcW w:w="853" w:type="pct"/>
            <w:vAlign w:val="center"/>
          </w:tcPr>
          <w:p w14:paraId="3FBCDCBA" w14:textId="77777777" w:rsidR="006946F4" w:rsidRPr="008F4A16" w:rsidRDefault="006946F4" w:rsidP="006946F4">
            <w:pPr>
              <w:pStyle w:val="TableBodyTextMIRB"/>
            </w:pPr>
            <w:r>
              <w:t>Optional</w:t>
            </w:r>
            <w:r w:rsidRPr="008F4A16">
              <w:t>: 1 to1</w:t>
            </w:r>
          </w:p>
        </w:tc>
      </w:tr>
      <w:tr w:rsidR="006946F4" w:rsidRPr="008F4A16" w14:paraId="44AC98D5" w14:textId="77777777" w:rsidTr="006946F4">
        <w:trPr>
          <w:cantSplit/>
          <w:trHeight w:val="302"/>
        </w:trPr>
        <w:tc>
          <w:tcPr>
            <w:tcW w:w="1580" w:type="pct"/>
            <w:vAlign w:val="center"/>
          </w:tcPr>
          <w:p w14:paraId="23E9E99C" w14:textId="77777777" w:rsidR="006946F4" w:rsidRDefault="006946F4" w:rsidP="006946F4">
            <w:pPr>
              <w:pStyle w:val="TableBodyTextMIRB"/>
            </w:pPr>
            <w:r>
              <w:lastRenderedPageBreak/>
              <w:t>ORN_ALTERNATE_STREET_NAME</w:t>
            </w:r>
          </w:p>
        </w:tc>
        <w:tc>
          <w:tcPr>
            <w:tcW w:w="1228" w:type="pct"/>
            <w:vAlign w:val="center"/>
          </w:tcPr>
          <w:p w14:paraId="5FB3C762" w14:textId="77777777" w:rsidR="006946F4" w:rsidRPr="008F4A16" w:rsidRDefault="006946F4" w:rsidP="006946F4">
            <w:pPr>
              <w:pStyle w:val="TableBodyTextMIRB"/>
            </w:pPr>
            <w:r>
              <w:t>AGENCY_NAME</w:t>
            </w:r>
          </w:p>
        </w:tc>
        <w:tc>
          <w:tcPr>
            <w:tcW w:w="495" w:type="pct"/>
            <w:vAlign w:val="center"/>
          </w:tcPr>
          <w:p w14:paraId="0EF4DFE8" w14:textId="77777777" w:rsidR="006946F4" w:rsidRDefault="006946F4" w:rsidP="006946F4">
            <w:pPr>
              <w:pStyle w:val="TableBodyTextMIRB"/>
            </w:pPr>
            <w:r w:rsidRPr="00585354">
              <w:t>NI</w:t>
            </w:r>
          </w:p>
        </w:tc>
        <w:tc>
          <w:tcPr>
            <w:tcW w:w="844" w:type="pct"/>
            <w:vAlign w:val="center"/>
          </w:tcPr>
          <w:p w14:paraId="633E90EF" w14:textId="77777777" w:rsidR="006946F4" w:rsidRPr="008F4A16" w:rsidRDefault="006946F4" w:rsidP="006946F4">
            <w:pPr>
              <w:pStyle w:val="TableBodyTextMIRB"/>
            </w:pPr>
            <w:r w:rsidRPr="008F4A16">
              <w:t>Optional: 1 to many</w:t>
            </w:r>
          </w:p>
        </w:tc>
        <w:tc>
          <w:tcPr>
            <w:tcW w:w="853" w:type="pct"/>
            <w:vAlign w:val="center"/>
          </w:tcPr>
          <w:p w14:paraId="724B0FDD" w14:textId="77777777" w:rsidR="006946F4" w:rsidRPr="008F4A16" w:rsidRDefault="006946F4" w:rsidP="006946F4">
            <w:pPr>
              <w:pStyle w:val="TableBodyTextMIRB"/>
            </w:pPr>
            <w:r>
              <w:t>Optional</w:t>
            </w:r>
            <w:r w:rsidRPr="008F4A16">
              <w:t>: 1 to1</w:t>
            </w:r>
          </w:p>
        </w:tc>
      </w:tr>
      <w:tr w:rsidR="006946F4" w:rsidRPr="008F4A16" w14:paraId="2F315F3D" w14:textId="77777777" w:rsidTr="006946F4">
        <w:trPr>
          <w:cantSplit/>
          <w:trHeight w:val="302"/>
        </w:trPr>
        <w:tc>
          <w:tcPr>
            <w:tcW w:w="1580" w:type="pct"/>
            <w:vAlign w:val="center"/>
          </w:tcPr>
          <w:p w14:paraId="2C6FED7C" w14:textId="77777777" w:rsidR="006946F4" w:rsidRDefault="006946F4" w:rsidP="006946F4">
            <w:pPr>
              <w:pStyle w:val="TableBodyTextMIRB"/>
            </w:pPr>
            <w:r>
              <w:t>ORN_ROUTE_NUMBER</w:t>
            </w:r>
          </w:p>
        </w:tc>
        <w:tc>
          <w:tcPr>
            <w:tcW w:w="1228" w:type="pct"/>
            <w:vAlign w:val="center"/>
          </w:tcPr>
          <w:p w14:paraId="5CF67A2C" w14:textId="77777777" w:rsidR="006946F4" w:rsidRPr="008F4A16" w:rsidRDefault="006946F4" w:rsidP="006946F4">
            <w:pPr>
              <w:pStyle w:val="TableBodyTextMIRB"/>
            </w:pPr>
            <w:r>
              <w:t>AGENCY_NAME</w:t>
            </w:r>
          </w:p>
        </w:tc>
        <w:tc>
          <w:tcPr>
            <w:tcW w:w="495" w:type="pct"/>
            <w:vAlign w:val="center"/>
          </w:tcPr>
          <w:p w14:paraId="76B9D8CD" w14:textId="77777777" w:rsidR="006946F4" w:rsidRDefault="006946F4" w:rsidP="006946F4">
            <w:pPr>
              <w:pStyle w:val="TableBodyTextMIRB"/>
            </w:pPr>
            <w:r w:rsidRPr="00585354">
              <w:t>NI</w:t>
            </w:r>
          </w:p>
        </w:tc>
        <w:tc>
          <w:tcPr>
            <w:tcW w:w="844" w:type="pct"/>
            <w:vAlign w:val="center"/>
          </w:tcPr>
          <w:p w14:paraId="52BF231D" w14:textId="77777777" w:rsidR="006946F4" w:rsidRPr="008F4A16" w:rsidRDefault="006946F4" w:rsidP="006946F4">
            <w:pPr>
              <w:pStyle w:val="TableBodyTextMIRB"/>
            </w:pPr>
            <w:r w:rsidRPr="008F4A16">
              <w:t>Optional: 1 to many</w:t>
            </w:r>
          </w:p>
        </w:tc>
        <w:tc>
          <w:tcPr>
            <w:tcW w:w="853" w:type="pct"/>
            <w:vAlign w:val="center"/>
          </w:tcPr>
          <w:p w14:paraId="09B2E615" w14:textId="77777777" w:rsidR="006946F4" w:rsidRPr="008F4A16" w:rsidRDefault="006946F4" w:rsidP="006946F4">
            <w:pPr>
              <w:pStyle w:val="TableBodyTextMIRB"/>
            </w:pPr>
            <w:r>
              <w:t>Optional</w:t>
            </w:r>
            <w:r w:rsidRPr="008F4A16">
              <w:t>: 1 to1</w:t>
            </w:r>
          </w:p>
        </w:tc>
      </w:tr>
      <w:tr w:rsidR="006946F4" w:rsidRPr="008F4A16" w14:paraId="04F039AB" w14:textId="77777777" w:rsidTr="006946F4">
        <w:trPr>
          <w:cantSplit/>
          <w:trHeight w:val="302"/>
        </w:trPr>
        <w:tc>
          <w:tcPr>
            <w:tcW w:w="1580" w:type="pct"/>
            <w:vAlign w:val="center"/>
          </w:tcPr>
          <w:p w14:paraId="141F7610" w14:textId="77777777" w:rsidR="006946F4" w:rsidRDefault="006946F4" w:rsidP="006946F4">
            <w:pPr>
              <w:pStyle w:val="TableBodyTextMIRB"/>
            </w:pPr>
            <w:r>
              <w:t>ORN_ROAD_NET_ELEMENT_SOURCE</w:t>
            </w:r>
          </w:p>
        </w:tc>
        <w:tc>
          <w:tcPr>
            <w:tcW w:w="1228" w:type="pct"/>
            <w:vAlign w:val="center"/>
          </w:tcPr>
          <w:p w14:paraId="1601018E" w14:textId="77777777" w:rsidR="006946F4" w:rsidRPr="008F4A16" w:rsidRDefault="006946F4" w:rsidP="006946F4">
            <w:pPr>
              <w:pStyle w:val="TableBodyTextMIRB"/>
            </w:pPr>
            <w:r>
              <w:t>AGENCY_NAME</w:t>
            </w:r>
          </w:p>
        </w:tc>
        <w:tc>
          <w:tcPr>
            <w:tcW w:w="495" w:type="pct"/>
            <w:vAlign w:val="center"/>
          </w:tcPr>
          <w:p w14:paraId="3FA571D6" w14:textId="77777777" w:rsidR="006946F4" w:rsidRDefault="006946F4" w:rsidP="006946F4">
            <w:pPr>
              <w:pStyle w:val="TableBodyTextMIRB"/>
            </w:pPr>
            <w:r w:rsidRPr="00585354">
              <w:t>NI</w:t>
            </w:r>
          </w:p>
        </w:tc>
        <w:tc>
          <w:tcPr>
            <w:tcW w:w="844" w:type="pct"/>
            <w:vAlign w:val="center"/>
          </w:tcPr>
          <w:p w14:paraId="490D02FF" w14:textId="77777777" w:rsidR="006946F4" w:rsidRPr="008F4A16" w:rsidRDefault="006946F4" w:rsidP="006946F4">
            <w:pPr>
              <w:pStyle w:val="TableBodyTextMIRB"/>
            </w:pPr>
            <w:r w:rsidRPr="008F4A16">
              <w:t>Optional: 1 to many</w:t>
            </w:r>
          </w:p>
        </w:tc>
        <w:tc>
          <w:tcPr>
            <w:tcW w:w="853" w:type="pct"/>
            <w:vAlign w:val="center"/>
          </w:tcPr>
          <w:p w14:paraId="1338CBD4" w14:textId="77777777" w:rsidR="006946F4" w:rsidRPr="008F4A16" w:rsidRDefault="006946F4" w:rsidP="006946F4">
            <w:pPr>
              <w:pStyle w:val="TableBodyTextMIRB"/>
            </w:pPr>
            <w:r>
              <w:t>Optional</w:t>
            </w:r>
            <w:r w:rsidRPr="008F4A16">
              <w:t>: 1 to1</w:t>
            </w:r>
          </w:p>
        </w:tc>
      </w:tr>
      <w:tr w:rsidR="006946F4" w:rsidRPr="008F4A16" w14:paraId="022E9809" w14:textId="77777777" w:rsidTr="006946F4">
        <w:trPr>
          <w:cantSplit/>
          <w:trHeight w:val="302"/>
        </w:trPr>
        <w:tc>
          <w:tcPr>
            <w:tcW w:w="1580" w:type="pct"/>
            <w:vAlign w:val="center"/>
          </w:tcPr>
          <w:p w14:paraId="0EE10AB3" w14:textId="77777777" w:rsidR="006946F4" w:rsidRDefault="006946F4" w:rsidP="006946F4">
            <w:pPr>
              <w:pStyle w:val="TableBodyTextMIRB"/>
            </w:pPr>
            <w:r>
              <w:t>ORN_SPEED_LIMIT</w:t>
            </w:r>
          </w:p>
        </w:tc>
        <w:tc>
          <w:tcPr>
            <w:tcW w:w="1228" w:type="pct"/>
            <w:vAlign w:val="center"/>
          </w:tcPr>
          <w:p w14:paraId="6A6423A1" w14:textId="77777777" w:rsidR="006946F4" w:rsidRPr="008F4A16" w:rsidRDefault="006946F4" w:rsidP="006946F4">
            <w:pPr>
              <w:pStyle w:val="TableBodyTextMIRB"/>
            </w:pPr>
            <w:r>
              <w:t>AGENCY_NAME</w:t>
            </w:r>
          </w:p>
        </w:tc>
        <w:tc>
          <w:tcPr>
            <w:tcW w:w="495" w:type="pct"/>
            <w:vAlign w:val="center"/>
          </w:tcPr>
          <w:p w14:paraId="1EB7D6F2" w14:textId="77777777" w:rsidR="006946F4" w:rsidRDefault="006946F4" w:rsidP="006946F4">
            <w:pPr>
              <w:pStyle w:val="TableBodyTextMIRB"/>
            </w:pPr>
            <w:r w:rsidRPr="00585354">
              <w:t>NI</w:t>
            </w:r>
          </w:p>
        </w:tc>
        <w:tc>
          <w:tcPr>
            <w:tcW w:w="844" w:type="pct"/>
            <w:vAlign w:val="center"/>
          </w:tcPr>
          <w:p w14:paraId="0DBDB445" w14:textId="77777777" w:rsidR="006946F4" w:rsidRPr="008F4A16" w:rsidRDefault="006946F4" w:rsidP="006946F4">
            <w:pPr>
              <w:pStyle w:val="TableBodyTextMIRB"/>
            </w:pPr>
            <w:r w:rsidRPr="008F4A16">
              <w:t>Optional: 1 to many</w:t>
            </w:r>
          </w:p>
        </w:tc>
        <w:tc>
          <w:tcPr>
            <w:tcW w:w="853" w:type="pct"/>
            <w:vAlign w:val="center"/>
          </w:tcPr>
          <w:p w14:paraId="41B970F1" w14:textId="77777777" w:rsidR="006946F4" w:rsidRPr="008F4A16" w:rsidRDefault="006946F4" w:rsidP="006946F4">
            <w:pPr>
              <w:pStyle w:val="TableBodyTextMIRB"/>
            </w:pPr>
            <w:r>
              <w:t>Optional</w:t>
            </w:r>
            <w:r w:rsidRPr="008F4A16">
              <w:t>: 1 to1</w:t>
            </w:r>
          </w:p>
        </w:tc>
      </w:tr>
      <w:tr w:rsidR="006946F4" w:rsidRPr="008F4A16" w14:paraId="563CEF99" w14:textId="77777777" w:rsidTr="006946F4">
        <w:trPr>
          <w:cantSplit/>
          <w:trHeight w:val="302"/>
        </w:trPr>
        <w:tc>
          <w:tcPr>
            <w:tcW w:w="1580" w:type="pct"/>
            <w:vAlign w:val="center"/>
          </w:tcPr>
          <w:p w14:paraId="508B3383" w14:textId="77777777" w:rsidR="006946F4" w:rsidRDefault="006946F4" w:rsidP="006946F4">
            <w:pPr>
              <w:pStyle w:val="TableBodyTextMIRB"/>
            </w:pPr>
            <w:r>
              <w:t>ORN_JURISDICTION</w:t>
            </w:r>
          </w:p>
        </w:tc>
        <w:tc>
          <w:tcPr>
            <w:tcW w:w="1228" w:type="pct"/>
            <w:vAlign w:val="center"/>
          </w:tcPr>
          <w:p w14:paraId="074402CF" w14:textId="77777777" w:rsidR="006946F4" w:rsidRPr="008F4A16" w:rsidRDefault="006946F4" w:rsidP="006946F4">
            <w:pPr>
              <w:pStyle w:val="TableBodyTextMIRB"/>
            </w:pPr>
            <w:r>
              <w:t>AGENCY_NAME</w:t>
            </w:r>
          </w:p>
        </w:tc>
        <w:tc>
          <w:tcPr>
            <w:tcW w:w="495" w:type="pct"/>
            <w:vAlign w:val="center"/>
          </w:tcPr>
          <w:p w14:paraId="572C7DFD" w14:textId="77777777" w:rsidR="006946F4" w:rsidRDefault="006946F4" w:rsidP="006946F4">
            <w:pPr>
              <w:pStyle w:val="TableBodyTextMIRB"/>
            </w:pPr>
            <w:r w:rsidRPr="00585354">
              <w:t>NI</w:t>
            </w:r>
          </w:p>
        </w:tc>
        <w:tc>
          <w:tcPr>
            <w:tcW w:w="844" w:type="pct"/>
            <w:vAlign w:val="center"/>
          </w:tcPr>
          <w:p w14:paraId="60EA34FD" w14:textId="77777777" w:rsidR="006946F4" w:rsidRPr="008F4A16" w:rsidRDefault="006946F4" w:rsidP="006946F4">
            <w:pPr>
              <w:pStyle w:val="TableBodyTextMIRB"/>
            </w:pPr>
            <w:r w:rsidRPr="008F4A16">
              <w:t>Optional: 1 to many</w:t>
            </w:r>
          </w:p>
        </w:tc>
        <w:tc>
          <w:tcPr>
            <w:tcW w:w="853" w:type="pct"/>
            <w:vAlign w:val="center"/>
          </w:tcPr>
          <w:p w14:paraId="13FFC533" w14:textId="77777777" w:rsidR="006946F4" w:rsidRPr="008F4A16" w:rsidRDefault="006946F4" w:rsidP="006946F4">
            <w:pPr>
              <w:pStyle w:val="TableBodyTextMIRB"/>
            </w:pPr>
            <w:r>
              <w:t>Optional</w:t>
            </w:r>
            <w:r w:rsidRPr="008F4A16">
              <w:t>: 1 to1</w:t>
            </w:r>
          </w:p>
        </w:tc>
      </w:tr>
      <w:tr w:rsidR="006946F4" w:rsidRPr="008F4A16" w14:paraId="4109F723" w14:textId="77777777" w:rsidTr="006946F4">
        <w:trPr>
          <w:cantSplit/>
          <w:trHeight w:val="302"/>
        </w:trPr>
        <w:tc>
          <w:tcPr>
            <w:tcW w:w="1580" w:type="pct"/>
            <w:vAlign w:val="center"/>
          </w:tcPr>
          <w:p w14:paraId="7AC091A7" w14:textId="77777777" w:rsidR="006946F4" w:rsidRDefault="006946F4" w:rsidP="006946F4">
            <w:pPr>
              <w:pStyle w:val="TableBodyTextMIRB"/>
            </w:pPr>
            <w:r>
              <w:t>ORN_ADDRESS_INFO</w:t>
            </w:r>
          </w:p>
        </w:tc>
        <w:tc>
          <w:tcPr>
            <w:tcW w:w="1228" w:type="pct"/>
            <w:vAlign w:val="center"/>
          </w:tcPr>
          <w:p w14:paraId="48A0A20A" w14:textId="77777777" w:rsidR="006946F4" w:rsidRPr="008F4A16" w:rsidRDefault="006946F4" w:rsidP="006946F4">
            <w:pPr>
              <w:pStyle w:val="TableBodyTextMIRB"/>
            </w:pPr>
            <w:r>
              <w:t>AGENCY_NAME</w:t>
            </w:r>
          </w:p>
        </w:tc>
        <w:tc>
          <w:tcPr>
            <w:tcW w:w="495" w:type="pct"/>
            <w:vAlign w:val="center"/>
          </w:tcPr>
          <w:p w14:paraId="55752289" w14:textId="77777777" w:rsidR="006946F4" w:rsidRDefault="006946F4" w:rsidP="006946F4">
            <w:pPr>
              <w:pStyle w:val="TableBodyTextMIRB"/>
            </w:pPr>
            <w:r w:rsidRPr="00585354">
              <w:t>NI</w:t>
            </w:r>
          </w:p>
        </w:tc>
        <w:tc>
          <w:tcPr>
            <w:tcW w:w="844" w:type="pct"/>
            <w:vAlign w:val="center"/>
          </w:tcPr>
          <w:p w14:paraId="09BAD7DC" w14:textId="77777777" w:rsidR="006946F4" w:rsidRPr="008F4A16" w:rsidRDefault="006946F4" w:rsidP="006946F4">
            <w:pPr>
              <w:pStyle w:val="TableBodyTextMIRB"/>
            </w:pPr>
            <w:r w:rsidRPr="008F4A16">
              <w:t>Optional: 1 to many</w:t>
            </w:r>
          </w:p>
        </w:tc>
        <w:tc>
          <w:tcPr>
            <w:tcW w:w="853" w:type="pct"/>
            <w:vAlign w:val="center"/>
          </w:tcPr>
          <w:p w14:paraId="5FF7D096" w14:textId="77777777" w:rsidR="006946F4" w:rsidRPr="008F4A16" w:rsidRDefault="006946F4" w:rsidP="006946F4">
            <w:pPr>
              <w:pStyle w:val="TableBodyTextMIRB"/>
            </w:pPr>
            <w:r>
              <w:t>Optional</w:t>
            </w:r>
            <w:r w:rsidRPr="008F4A16">
              <w:t>: 1 to1</w:t>
            </w:r>
          </w:p>
        </w:tc>
      </w:tr>
    </w:tbl>
    <w:p w14:paraId="365AE217" w14:textId="77777777" w:rsidR="006946F4" w:rsidRPr="0010019B" w:rsidRDefault="006946F4" w:rsidP="006946F4">
      <w:pPr>
        <w:pStyle w:val="BodyAccessibleTextMIRB"/>
        <w:spacing w:before="240" w:after="0" w:line="240" w:lineRule="auto"/>
      </w:pPr>
      <w:r w:rsidRPr="0010019B">
        <w:t>Parent Table</w:t>
      </w:r>
      <w:r>
        <w:t xml:space="preserve">: </w:t>
      </w:r>
      <w:r w:rsidRPr="0010019B">
        <w:rPr>
          <w:b/>
          <w:bCs/>
        </w:rPr>
        <w:t>ORN_AGENCY_TYPE_LIST</w:t>
      </w:r>
    </w:p>
    <w:p w14:paraId="57A0672B" w14:textId="77777777" w:rsidR="006946F4" w:rsidRPr="0010019B" w:rsidRDefault="006946F4" w:rsidP="006946F4">
      <w:pPr>
        <w:pStyle w:val="BodyAccessibleTextMIRB"/>
        <w:spacing w:after="0" w:line="240" w:lineRule="auto"/>
      </w:pPr>
      <w:r w:rsidRPr="0010019B">
        <w:t>Primary Key(s):</w:t>
      </w:r>
      <w:r>
        <w:t xml:space="preserve"> </w:t>
      </w:r>
      <w:r w:rsidRPr="0010019B">
        <w:rPr>
          <w:b/>
          <w:bCs/>
        </w:rPr>
        <w:t>AGENCY_TYPE</w:t>
      </w:r>
    </w:p>
    <w:p w14:paraId="3FA2BC28" w14:textId="77777777" w:rsidR="006946F4" w:rsidRPr="0010019B" w:rsidRDefault="006946F4" w:rsidP="006946F4">
      <w:pPr>
        <w:pStyle w:val="BodyAccessibleTextMIRB"/>
        <w:spacing w:after="0" w:line="240" w:lineRule="auto"/>
      </w:pPr>
      <w:r w:rsidRPr="0010019B">
        <w:t>Data Type</w:t>
      </w:r>
      <w:r>
        <w:t xml:space="preserve">: </w:t>
      </w:r>
      <w:r w:rsidRPr="0010019B">
        <w:rPr>
          <w:b/>
          <w:bCs/>
        </w:rPr>
        <w:t>VARCHAR2 (10)</w:t>
      </w:r>
    </w:p>
    <w:tbl>
      <w:tblPr>
        <w:tblStyle w:val="TableGrid1"/>
        <w:tblW w:w="5000" w:type="pct"/>
        <w:tblLook w:val="04A0" w:firstRow="1" w:lastRow="0" w:firstColumn="1" w:lastColumn="0" w:noHBand="0" w:noVBand="1"/>
        <w:tblCaption w:val="Lookup Table: ORN_AGENCY_TYPE_LIST"/>
        <w:tblDescription w:val="Identifies ORN_AGENCY_TYPE_LIST lookup table primary and associated foreign keys."/>
      </w:tblPr>
      <w:tblGrid>
        <w:gridCol w:w="4181"/>
        <w:gridCol w:w="3900"/>
        <w:gridCol w:w="1301"/>
        <w:gridCol w:w="2504"/>
        <w:gridCol w:w="2504"/>
      </w:tblGrid>
      <w:tr w:rsidR="006946F4" w:rsidRPr="008F4A16" w14:paraId="746DC581" w14:textId="77777777" w:rsidTr="006946F4">
        <w:trPr>
          <w:cantSplit/>
          <w:trHeight w:val="302"/>
          <w:tblHeader/>
        </w:trPr>
        <w:tc>
          <w:tcPr>
            <w:tcW w:w="1453" w:type="pct"/>
            <w:vAlign w:val="center"/>
          </w:tcPr>
          <w:p w14:paraId="611914B5" w14:textId="77777777" w:rsidR="006946F4" w:rsidRPr="008F4A16" w:rsidRDefault="006946F4" w:rsidP="006946F4">
            <w:pPr>
              <w:pStyle w:val="TableHeaderRowTextMIRB"/>
            </w:pPr>
            <w:r w:rsidRPr="008F4A16">
              <w:t>Child Table</w:t>
            </w:r>
          </w:p>
        </w:tc>
        <w:tc>
          <w:tcPr>
            <w:tcW w:w="1355" w:type="pct"/>
            <w:vAlign w:val="center"/>
          </w:tcPr>
          <w:p w14:paraId="1A3C5D37" w14:textId="77777777" w:rsidR="006946F4" w:rsidRPr="008F4A16" w:rsidRDefault="006946F4" w:rsidP="006946F4">
            <w:pPr>
              <w:pStyle w:val="TableHeaderRowTextMIRB"/>
            </w:pPr>
            <w:r w:rsidRPr="008F4A16">
              <w:t>Migrated Foreign Key</w:t>
            </w:r>
          </w:p>
        </w:tc>
        <w:tc>
          <w:tcPr>
            <w:tcW w:w="452" w:type="pct"/>
            <w:vAlign w:val="center"/>
          </w:tcPr>
          <w:p w14:paraId="18D0CB51" w14:textId="77777777" w:rsidR="006946F4" w:rsidRPr="008F4A16" w:rsidRDefault="006946F4" w:rsidP="006946F4">
            <w:pPr>
              <w:pStyle w:val="TableHeaderRowTextMIRB"/>
            </w:pPr>
            <w:r>
              <w:t>Rel. Type</w:t>
            </w:r>
          </w:p>
        </w:tc>
        <w:tc>
          <w:tcPr>
            <w:tcW w:w="870" w:type="pct"/>
            <w:vAlign w:val="center"/>
          </w:tcPr>
          <w:p w14:paraId="1D14AF14" w14:textId="77777777" w:rsidR="006946F4" w:rsidRPr="008F4A16" w:rsidRDefault="006946F4" w:rsidP="006946F4">
            <w:pPr>
              <w:pStyle w:val="TableHeaderRowTextMIRB"/>
            </w:pPr>
            <w:r w:rsidRPr="008F4A16">
              <w:t>Parent to Child Relationship</w:t>
            </w:r>
          </w:p>
        </w:tc>
        <w:tc>
          <w:tcPr>
            <w:tcW w:w="870" w:type="pct"/>
            <w:vAlign w:val="center"/>
          </w:tcPr>
          <w:p w14:paraId="3D8D6523" w14:textId="77777777" w:rsidR="006946F4" w:rsidRPr="008F4A16" w:rsidRDefault="006946F4" w:rsidP="006946F4">
            <w:pPr>
              <w:pStyle w:val="TableHeaderRowTextMIRB"/>
            </w:pPr>
            <w:r w:rsidRPr="008F4A16">
              <w:t>Child to Parent Relationship</w:t>
            </w:r>
          </w:p>
        </w:tc>
      </w:tr>
      <w:tr w:rsidR="006946F4" w:rsidRPr="008F4A16" w14:paraId="26B76EA5" w14:textId="77777777" w:rsidTr="006946F4">
        <w:trPr>
          <w:cantSplit/>
          <w:trHeight w:val="302"/>
        </w:trPr>
        <w:tc>
          <w:tcPr>
            <w:tcW w:w="1453" w:type="pct"/>
            <w:vAlign w:val="center"/>
          </w:tcPr>
          <w:p w14:paraId="323EE53E" w14:textId="77777777" w:rsidR="006946F4" w:rsidRPr="008F4A16" w:rsidRDefault="006946F4" w:rsidP="006946F4">
            <w:pPr>
              <w:pStyle w:val="TableBodyTextMIRB"/>
            </w:pPr>
            <w:r>
              <w:t>ORN_AGENCY_NAME_LIST</w:t>
            </w:r>
          </w:p>
        </w:tc>
        <w:tc>
          <w:tcPr>
            <w:tcW w:w="1355" w:type="pct"/>
            <w:vAlign w:val="center"/>
          </w:tcPr>
          <w:p w14:paraId="31ED4D45" w14:textId="77777777" w:rsidR="006946F4" w:rsidRPr="008F4A16" w:rsidRDefault="006946F4" w:rsidP="006946F4">
            <w:pPr>
              <w:pStyle w:val="TableBodyTextMIRB"/>
            </w:pPr>
            <w:r>
              <w:t>AGENCY_TYPE</w:t>
            </w:r>
          </w:p>
        </w:tc>
        <w:tc>
          <w:tcPr>
            <w:tcW w:w="452" w:type="pct"/>
            <w:vAlign w:val="center"/>
          </w:tcPr>
          <w:p w14:paraId="77BA306C" w14:textId="77777777" w:rsidR="006946F4" w:rsidRPr="008F4A16" w:rsidRDefault="006946F4" w:rsidP="006946F4">
            <w:pPr>
              <w:pStyle w:val="TableBodyTextMIRB"/>
            </w:pPr>
            <w:r>
              <w:t>NI</w:t>
            </w:r>
          </w:p>
        </w:tc>
        <w:tc>
          <w:tcPr>
            <w:tcW w:w="870" w:type="pct"/>
            <w:vAlign w:val="center"/>
          </w:tcPr>
          <w:p w14:paraId="3CE08FB4" w14:textId="77777777" w:rsidR="006946F4" w:rsidRPr="008F4A16" w:rsidRDefault="006946F4" w:rsidP="006946F4">
            <w:pPr>
              <w:pStyle w:val="TableBodyTextMIRB"/>
            </w:pPr>
            <w:r w:rsidRPr="008F4A16">
              <w:t>Optional: 1 to many</w:t>
            </w:r>
          </w:p>
        </w:tc>
        <w:tc>
          <w:tcPr>
            <w:tcW w:w="870" w:type="pct"/>
            <w:vAlign w:val="center"/>
          </w:tcPr>
          <w:p w14:paraId="0DF5B899" w14:textId="77777777" w:rsidR="006946F4" w:rsidRPr="008F4A16" w:rsidRDefault="006946F4" w:rsidP="006946F4">
            <w:pPr>
              <w:pStyle w:val="TableBodyTextMIRB"/>
            </w:pPr>
            <w:r w:rsidRPr="008F4A16">
              <w:t>Mandatory: 1 to1</w:t>
            </w:r>
          </w:p>
        </w:tc>
      </w:tr>
    </w:tbl>
    <w:p w14:paraId="661C7818" w14:textId="77777777" w:rsidR="006946F4" w:rsidRPr="007D5E40" w:rsidRDefault="006946F4" w:rsidP="006946F4">
      <w:pPr>
        <w:pStyle w:val="BodyAccessibleTextMIRB"/>
        <w:spacing w:before="240" w:after="0" w:line="240" w:lineRule="auto"/>
      </w:pPr>
      <w:r w:rsidRPr="007D5E40">
        <w:t>Parent Table</w:t>
      </w:r>
      <w:r>
        <w:t xml:space="preserve">: </w:t>
      </w:r>
      <w:r w:rsidRPr="007D5E40">
        <w:rPr>
          <w:b/>
          <w:bCs/>
        </w:rPr>
        <w:t>ORN_BLOCKED_PASSAGE_TYPE_LIST</w:t>
      </w:r>
    </w:p>
    <w:p w14:paraId="6D382DD9" w14:textId="77777777" w:rsidR="006946F4" w:rsidRPr="007D5E40" w:rsidRDefault="006946F4" w:rsidP="006946F4">
      <w:pPr>
        <w:pStyle w:val="BodyAccessibleTextMIRB"/>
        <w:spacing w:after="0" w:line="240" w:lineRule="auto"/>
      </w:pPr>
      <w:r w:rsidRPr="007D5E40">
        <w:t>Primary Key(s):</w:t>
      </w:r>
      <w:r>
        <w:t xml:space="preserve"> </w:t>
      </w:r>
      <w:r w:rsidRPr="007D5E40">
        <w:rPr>
          <w:b/>
          <w:bCs/>
        </w:rPr>
        <w:t>BLOCKED_PASSAGE_TYPE</w:t>
      </w:r>
    </w:p>
    <w:p w14:paraId="1F43C4B6" w14:textId="77777777" w:rsidR="006946F4" w:rsidRPr="007D5E40" w:rsidRDefault="006946F4" w:rsidP="006946F4">
      <w:pPr>
        <w:pStyle w:val="BodyAccessibleTextMIRB"/>
        <w:spacing w:after="0" w:line="240" w:lineRule="auto"/>
      </w:pPr>
      <w:r w:rsidRPr="007D5E40">
        <w:t>Data Type</w:t>
      </w:r>
      <w:r>
        <w:t xml:space="preserve">: </w:t>
      </w:r>
      <w:r w:rsidRPr="007D5E40">
        <w:rPr>
          <w:b/>
          <w:bCs/>
        </w:rPr>
        <w:t>VARCHAR2 (10)</w:t>
      </w:r>
    </w:p>
    <w:tbl>
      <w:tblPr>
        <w:tblStyle w:val="TableGrid1"/>
        <w:tblW w:w="5000" w:type="pct"/>
        <w:tblLook w:val="04A0" w:firstRow="1" w:lastRow="0" w:firstColumn="1" w:lastColumn="0" w:noHBand="0" w:noVBand="1"/>
        <w:tblCaption w:val="Lookup Table: ORN_BLOCKED_PASSAGE_TYPE_LIST"/>
        <w:tblDescription w:val="Identifies ORN_BLOCKED_PASSAGE_TYPE_LIST lookup table primary and associated foreign keys."/>
      </w:tblPr>
      <w:tblGrid>
        <w:gridCol w:w="4181"/>
        <w:gridCol w:w="3900"/>
        <w:gridCol w:w="1301"/>
        <w:gridCol w:w="2504"/>
        <w:gridCol w:w="2504"/>
      </w:tblGrid>
      <w:tr w:rsidR="002928F8" w:rsidRPr="008F4A16" w14:paraId="2B8E5591" w14:textId="77777777" w:rsidTr="004C20A8">
        <w:trPr>
          <w:cantSplit/>
          <w:trHeight w:val="302"/>
          <w:tblHeader/>
        </w:trPr>
        <w:tc>
          <w:tcPr>
            <w:tcW w:w="1453" w:type="pct"/>
            <w:vAlign w:val="center"/>
          </w:tcPr>
          <w:p w14:paraId="05DE3CBB" w14:textId="77777777" w:rsidR="002928F8" w:rsidRPr="008F4A16" w:rsidRDefault="002928F8" w:rsidP="004C20A8">
            <w:pPr>
              <w:pStyle w:val="TableHeaderRowTextMIRB"/>
            </w:pPr>
            <w:r w:rsidRPr="008F4A16">
              <w:t>Child Table</w:t>
            </w:r>
          </w:p>
        </w:tc>
        <w:tc>
          <w:tcPr>
            <w:tcW w:w="1355" w:type="pct"/>
            <w:vAlign w:val="center"/>
          </w:tcPr>
          <w:p w14:paraId="39CC97C4" w14:textId="77777777" w:rsidR="002928F8" w:rsidRPr="008F4A16" w:rsidRDefault="002928F8" w:rsidP="004C20A8">
            <w:pPr>
              <w:pStyle w:val="TableHeaderRowTextMIRB"/>
            </w:pPr>
            <w:r w:rsidRPr="008F4A16">
              <w:t>Migrated Foreign Key</w:t>
            </w:r>
          </w:p>
        </w:tc>
        <w:tc>
          <w:tcPr>
            <w:tcW w:w="452" w:type="pct"/>
            <w:vAlign w:val="center"/>
          </w:tcPr>
          <w:p w14:paraId="78E71F21" w14:textId="77777777" w:rsidR="002928F8" w:rsidRPr="008F4A16" w:rsidRDefault="002928F8" w:rsidP="004C20A8">
            <w:pPr>
              <w:pStyle w:val="TableHeaderRowTextMIRB"/>
            </w:pPr>
            <w:r>
              <w:t>Rel. Type</w:t>
            </w:r>
          </w:p>
        </w:tc>
        <w:tc>
          <w:tcPr>
            <w:tcW w:w="870" w:type="pct"/>
            <w:vAlign w:val="center"/>
          </w:tcPr>
          <w:p w14:paraId="55A22887" w14:textId="77777777" w:rsidR="002928F8" w:rsidRPr="008F4A16" w:rsidRDefault="002928F8" w:rsidP="004C20A8">
            <w:pPr>
              <w:pStyle w:val="TableHeaderRowTextMIRB"/>
            </w:pPr>
            <w:r w:rsidRPr="008F4A16">
              <w:t>Parent to Child Relationship</w:t>
            </w:r>
          </w:p>
        </w:tc>
        <w:tc>
          <w:tcPr>
            <w:tcW w:w="870" w:type="pct"/>
            <w:vAlign w:val="center"/>
          </w:tcPr>
          <w:p w14:paraId="48F9A07A" w14:textId="77777777" w:rsidR="002928F8" w:rsidRPr="008F4A16" w:rsidRDefault="002928F8" w:rsidP="004C20A8">
            <w:pPr>
              <w:pStyle w:val="TableHeaderRowTextMIRB"/>
            </w:pPr>
            <w:r w:rsidRPr="008F4A16">
              <w:t>Child to Parent Relationship</w:t>
            </w:r>
          </w:p>
        </w:tc>
      </w:tr>
      <w:tr w:rsidR="002928F8" w:rsidRPr="008F4A16" w14:paraId="13C43642" w14:textId="77777777" w:rsidTr="004C20A8">
        <w:trPr>
          <w:cantSplit/>
          <w:trHeight w:val="302"/>
        </w:trPr>
        <w:tc>
          <w:tcPr>
            <w:tcW w:w="1453" w:type="pct"/>
            <w:vAlign w:val="center"/>
          </w:tcPr>
          <w:p w14:paraId="0E756F13" w14:textId="77777777" w:rsidR="002928F8" w:rsidRPr="008F4A16" w:rsidRDefault="002928F8" w:rsidP="004C20A8">
            <w:pPr>
              <w:pStyle w:val="TableBodyTextMIRB"/>
            </w:pPr>
            <w:r>
              <w:t>ORN_BLOCKED_PASSAGE</w:t>
            </w:r>
          </w:p>
        </w:tc>
        <w:tc>
          <w:tcPr>
            <w:tcW w:w="1355" w:type="pct"/>
            <w:vAlign w:val="center"/>
          </w:tcPr>
          <w:p w14:paraId="4A32E5BF" w14:textId="77777777" w:rsidR="002928F8" w:rsidRPr="008F4A16" w:rsidRDefault="002928F8" w:rsidP="004C20A8">
            <w:pPr>
              <w:pStyle w:val="TableBodyTextMIRB"/>
            </w:pPr>
            <w:r>
              <w:t>BLOCKED_PASSAGE_TYPE</w:t>
            </w:r>
          </w:p>
        </w:tc>
        <w:tc>
          <w:tcPr>
            <w:tcW w:w="452" w:type="pct"/>
            <w:vAlign w:val="center"/>
          </w:tcPr>
          <w:p w14:paraId="1DA4B2EB" w14:textId="77777777" w:rsidR="002928F8" w:rsidRPr="008F4A16" w:rsidRDefault="002928F8" w:rsidP="004C20A8">
            <w:pPr>
              <w:pStyle w:val="TableBodyTextMIRB"/>
            </w:pPr>
            <w:r>
              <w:t>NI</w:t>
            </w:r>
          </w:p>
        </w:tc>
        <w:tc>
          <w:tcPr>
            <w:tcW w:w="870" w:type="pct"/>
            <w:vAlign w:val="center"/>
          </w:tcPr>
          <w:p w14:paraId="5270B5BD" w14:textId="77777777" w:rsidR="002928F8" w:rsidRPr="008F4A16" w:rsidRDefault="002928F8" w:rsidP="004C20A8">
            <w:pPr>
              <w:pStyle w:val="TableBodyTextMIRB"/>
            </w:pPr>
            <w:r w:rsidRPr="008F4A16">
              <w:t>Optional: 1 to many</w:t>
            </w:r>
          </w:p>
        </w:tc>
        <w:tc>
          <w:tcPr>
            <w:tcW w:w="870" w:type="pct"/>
            <w:vAlign w:val="center"/>
          </w:tcPr>
          <w:p w14:paraId="48F901BB" w14:textId="77777777" w:rsidR="002928F8" w:rsidRPr="008F4A16" w:rsidRDefault="002928F8" w:rsidP="004C20A8">
            <w:pPr>
              <w:pStyle w:val="TableBodyTextMIRB"/>
            </w:pPr>
            <w:r w:rsidRPr="008F4A16">
              <w:t>Mandatory: 1 to1</w:t>
            </w:r>
          </w:p>
        </w:tc>
      </w:tr>
    </w:tbl>
    <w:p w14:paraId="696234DA" w14:textId="77777777" w:rsidR="002928F8" w:rsidRPr="007D5E40" w:rsidRDefault="002928F8" w:rsidP="002928F8">
      <w:pPr>
        <w:pStyle w:val="BodyAccessibleTextMIRB"/>
        <w:spacing w:before="240" w:after="0" w:line="240" w:lineRule="auto"/>
      </w:pPr>
      <w:r w:rsidRPr="007D5E40">
        <w:t>Parent Table</w:t>
      </w:r>
      <w:r>
        <w:t xml:space="preserve">: </w:t>
      </w:r>
      <w:r w:rsidRPr="007D5E40">
        <w:rPr>
          <w:b/>
          <w:bCs/>
        </w:rPr>
        <w:t>ORN_DIR_OF_TRAFFIC_FLOW_LIST</w:t>
      </w:r>
    </w:p>
    <w:p w14:paraId="779275D8" w14:textId="77777777" w:rsidR="002928F8" w:rsidRPr="007D5E40" w:rsidRDefault="002928F8" w:rsidP="002928F8">
      <w:pPr>
        <w:pStyle w:val="BodyAccessibleTextMIRB"/>
        <w:spacing w:after="0" w:line="240" w:lineRule="auto"/>
      </w:pPr>
      <w:r w:rsidRPr="007D5E40">
        <w:t>Primary Key(s):</w:t>
      </w:r>
      <w:r>
        <w:t xml:space="preserve"> </w:t>
      </w:r>
      <w:r w:rsidRPr="007D5E40">
        <w:rPr>
          <w:b/>
          <w:bCs/>
        </w:rPr>
        <w:t>DIRECTION_OF_TRAFFIC_FLOW</w:t>
      </w:r>
    </w:p>
    <w:p w14:paraId="48BFD9D4" w14:textId="77777777" w:rsidR="002928F8" w:rsidRPr="007D5E40" w:rsidRDefault="002928F8" w:rsidP="002928F8">
      <w:pPr>
        <w:pStyle w:val="BodyAccessibleTextMIRB"/>
        <w:spacing w:after="0" w:line="240" w:lineRule="auto"/>
      </w:pPr>
      <w:r w:rsidRPr="007D5E40">
        <w:t>Data Type:</w:t>
      </w:r>
      <w:r>
        <w:t xml:space="preserve"> </w:t>
      </w:r>
      <w:r w:rsidRPr="007D5E40">
        <w:rPr>
          <w:b/>
          <w:bCs/>
        </w:rPr>
        <w:t>VARCHAR2 (8)</w:t>
      </w:r>
    </w:p>
    <w:tbl>
      <w:tblPr>
        <w:tblStyle w:val="TableGrid1"/>
        <w:tblW w:w="5000" w:type="pct"/>
        <w:tblLook w:val="04A0" w:firstRow="1" w:lastRow="0" w:firstColumn="1" w:lastColumn="0" w:noHBand="0" w:noVBand="1"/>
        <w:tblCaption w:val="Lookup Table: ORN_DIR_OF_TRAFFIC_FLOW_LIST"/>
        <w:tblDescription w:val="Identifies ORN_DIR_OF_TRAFFIC_FLOW_LIST lookup table primary and associated foreign keys."/>
      </w:tblPr>
      <w:tblGrid>
        <w:gridCol w:w="4166"/>
        <w:gridCol w:w="3977"/>
        <w:gridCol w:w="1269"/>
        <w:gridCol w:w="2489"/>
        <w:gridCol w:w="2489"/>
      </w:tblGrid>
      <w:tr w:rsidR="002928F8" w:rsidRPr="008F4A16" w14:paraId="772C5ED5" w14:textId="77777777" w:rsidTr="004C20A8">
        <w:trPr>
          <w:cantSplit/>
          <w:trHeight w:val="302"/>
          <w:tblHeader/>
        </w:trPr>
        <w:tc>
          <w:tcPr>
            <w:tcW w:w="1453" w:type="pct"/>
            <w:vAlign w:val="center"/>
          </w:tcPr>
          <w:p w14:paraId="03146553" w14:textId="77777777" w:rsidR="002928F8" w:rsidRPr="008F4A16" w:rsidRDefault="002928F8" w:rsidP="004C20A8">
            <w:pPr>
              <w:pStyle w:val="TableHeaderRowTextMIRB"/>
            </w:pPr>
            <w:r w:rsidRPr="008F4A16">
              <w:t>Child Table</w:t>
            </w:r>
          </w:p>
        </w:tc>
        <w:tc>
          <w:tcPr>
            <w:tcW w:w="1361" w:type="pct"/>
            <w:vAlign w:val="center"/>
          </w:tcPr>
          <w:p w14:paraId="407FC352" w14:textId="77777777" w:rsidR="002928F8" w:rsidRPr="008F4A16" w:rsidRDefault="002928F8" w:rsidP="004C20A8">
            <w:pPr>
              <w:pStyle w:val="TableHeaderRowTextMIRB"/>
            </w:pPr>
            <w:r w:rsidRPr="008F4A16">
              <w:t>Migrated Foreign Key</w:t>
            </w:r>
          </w:p>
        </w:tc>
        <w:tc>
          <w:tcPr>
            <w:tcW w:w="446" w:type="pct"/>
            <w:vAlign w:val="center"/>
          </w:tcPr>
          <w:p w14:paraId="0074F40A" w14:textId="77777777" w:rsidR="002928F8" w:rsidRPr="008F4A16" w:rsidRDefault="002928F8" w:rsidP="004C20A8">
            <w:pPr>
              <w:pStyle w:val="TableHeaderRowTextMIRB"/>
            </w:pPr>
            <w:r>
              <w:t>Rel. Type</w:t>
            </w:r>
          </w:p>
        </w:tc>
        <w:tc>
          <w:tcPr>
            <w:tcW w:w="870" w:type="pct"/>
            <w:vAlign w:val="center"/>
          </w:tcPr>
          <w:p w14:paraId="21C2E68C" w14:textId="77777777" w:rsidR="002928F8" w:rsidRPr="008F4A16" w:rsidRDefault="002928F8" w:rsidP="004C20A8">
            <w:pPr>
              <w:pStyle w:val="TableHeaderRowTextMIRB"/>
            </w:pPr>
            <w:r w:rsidRPr="008F4A16">
              <w:t>Parent to Child Relationship</w:t>
            </w:r>
          </w:p>
        </w:tc>
        <w:tc>
          <w:tcPr>
            <w:tcW w:w="870" w:type="pct"/>
            <w:vAlign w:val="center"/>
          </w:tcPr>
          <w:p w14:paraId="4D134434" w14:textId="77777777" w:rsidR="002928F8" w:rsidRPr="008F4A16" w:rsidRDefault="002928F8" w:rsidP="004C20A8">
            <w:pPr>
              <w:pStyle w:val="TableHeaderRowTextMIRB"/>
            </w:pPr>
            <w:r w:rsidRPr="008F4A16">
              <w:t>Child to Parent Relationship</w:t>
            </w:r>
          </w:p>
        </w:tc>
      </w:tr>
      <w:tr w:rsidR="002928F8" w:rsidRPr="008F4A16" w14:paraId="5842EF90" w14:textId="77777777" w:rsidTr="004C20A8">
        <w:trPr>
          <w:cantSplit/>
          <w:trHeight w:val="302"/>
        </w:trPr>
        <w:tc>
          <w:tcPr>
            <w:tcW w:w="1453" w:type="pct"/>
            <w:vAlign w:val="center"/>
          </w:tcPr>
          <w:p w14:paraId="7C3F1519" w14:textId="77777777" w:rsidR="002928F8" w:rsidRPr="008F4A16" w:rsidRDefault="002928F8" w:rsidP="004C20A8">
            <w:pPr>
              <w:pStyle w:val="TableBodyTextMIRB"/>
            </w:pPr>
            <w:r>
              <w:t>ORN_ROAD_NET_ELEMENT_FT</w:t>
            </w:r>
          </w:p>
        </w:tc>
        <w:tc>
          <w:tcPr>
            <w:tcW w:w="1361" w:type="pct"/>
            <w:vAlign w:val="center"/>
          </w:tcPr>
          <w:p w14:paraId="1B196CE0" w14:textId="77777777" w:rsidR="002928F8" w:rsidRPr="008F4A16" w:rsidRDefault="002928F8" w:rsidP="004C20A8">
            <w:pPr>
              <w:pStyle w:val="TableBodyTextMIRB"/>
            </w:pPr>
            <w:r>
              <w:t>DIRECTION_OF_TRAFFIC_FLOW</w:t>
            </w:r>
          </w:p>
        </w:tc>
        <w:tc>
          <w:tcPr>
            <w:tcW w:w="446" w:type="pct"/>
            <w:vAlign w:val="center"/>
          </w:tcPr>
          <w:p w14:paraId="39728C8A" w14:textId="77777777" w:rsidR="002928F8" w:rsidRPr="008F4A16" w:rsidRDefault="002928F8" w:rsidP="004C20A8">
            <w:pPr>
              <w:pStyle w:val="TableBodyTextMIRB"/>
            </w:pPr>
            <w:r>
              <w:t>NI</w:t>
            </w:r>
          </w:p>
        </w:tc>
        <w:tc>
          <w:tcPr>
            <w:tcW w:w="870" w:type="pct"/>
            <w:vAlign w:val="center"/>
          </w:tcPr>
          <w:p w14:paraId="7A8668B0" w14:textId="77777777" w:rsidR="002928F8" w:rsidRPr="008F4A16" w:rsidRDefault="002928F8" w:rsidP="004C20A8">
            <w:pPr>
              <w:pStyle w:val="TableBodyTextMIRB"/>
            </w:pPr>
            <w:r w:rsidRPr="008F4A16">
              <w:t>Optional: 1 to many</w:t>
            </w:r>
          </w:p>
        </w:tc>
        <w:tc>
          <w:tcPr>
            <w:tcW w:w="870" w:type="pct"/>
            <w:vAlign w:val="center"/>
          </w:tcPr>
          <w:p w14:paraId="116B30FC" w14:textId="77777777" w:rsidR="002928F8" w:rsidRPr="008F4A16" w:rsidRDefault="002928F8" w:rsidP="004C20A8">
            <w:pPr>
              <w:pStyle w:val="TableBodyTextMIRB"/>
            </w:pPr>
            <w:r w:rsidRPr="008F4A16">
              <w:t>Mandatory: 1 to1</w:t>
            </w:r>
          </w:p>
        </w:tc>
      </w:tr>
    </w:tbl>
    <w:p w14:paraId="1AED541C" w14:textId="77777777" w:rsidR="002928F8" w:rsidRPr="007D5E40" w:rsidRDefault="002928F8" w:rsidP="002928F8">
      <w:pPr>
        <w:pStyle w:val="BodyAccessibleTextMIRB"/>
        <w:spacing w:before="240" w:after="0" w:line="240" w:lineRule="auto"/>
        <w:rPr>
          <w:b/>
          <w:bCs/>
        </w:rPr>
      </w:pPr>
      <w:r w:rsidRPr="007D5E40">
        <w:t xml:space="preserve">Parent Table: </w:t>
      </w:r>
      <w:r w:rsidRPr="007D5E40">
        <w:rPr>
          <w:b/>
          <w:bCs/>
        </w:rPr>
        <w:t>ORN_HOUSE_NUM_STRUCTURE_LIST</w:t>
      </w:r>
    </w:p>
    <w:p w14:paraId="1DC0861F" w14:textId="77777777" w:rsidR="002928F8" w:rsidRPr="007D5E40" w:rsidRDefault="002928F8" w:rsidP="002928F8">
      <w:pPr>
        <w:pStyle w:val="BodyAccessibleTextMIRB"/>
        <w:spacing w:after="0" w:line="240" w:lineRule="auto"/>
      </w:pPr>
      <w:r w:rsidRPr="007D5E40">
        <w:t xml:space="preserve">Primary Key(s): </w:t>
      </w:r>
      <w:r w:rsidRPr="007D5E40">
        <w:rPr>
          <w:b/>
          <w:bCs/>
        </w:rPr>
        <w:t>HOUSE_NUMBER_STRUCTURE</w:t>
      </w:r>
    </w:p>
    <w:p w14:paraId="7DE625D4" w14:textId="77777777" w:rsidR="002928F8" w:rsidRPr="007D5E40" w:rsidRDefault="002928F8" w:rsidP="002928F8">
      <w:pPr>
        <w:pStyle w:val="BodyAccessibleTextMIRB"/>
        <w:spacing w:after="0" w:line="240" w:lineRule="auto"/>
      </w:pPr>
      <w:r w:rsidRPr="007D5E40">
        <w:t xml:space="preserve">Data Type: </w:t>
      </w:r>
      <w:r w:rsidRPr="007D5E40">
        <w:rPr>
          <w:b/>
          <w:bCs/>
        </w:rPr>
        <w:t>VARCHAR2 (10)</w:t>
      </w:r>
    </w:p>
    <w:tbl>
      <w:tblPr>
        <w:tblStyle w:val="TableGrid1"/>
        <w:tblW w:w="5000" w:type="pct"/>
        <w:tblLook w:val="04A0" w:firstRow="1" w:lastRow="0" w:firstColumn="1" w:lastColumn="0" w:noHBand="0" w:noVBand="1"/>
        <w:tblCaption w:val="Lookup Table: ORN_HOUSE_NUM_STRUCTURE_LIST"/>
        <w:tblDescription w:val="Identifies ORN_HOUSE_NUM_STRUCTURE_LIST lookup table primary and associated foreign keys."/>
      </w:tblPr>
      <w:tblGrid>
        <w:gridCol w:w="4181"/>
        <w:gridCol w:w="3900"/>
        <w:gridCol w:w="1301"/>
        <w:gridCol w:w="2504"/>
        <w:gridCol w:w="2504"/>
      </w:tblGrid>
      <w:tr w:rsidR="002928F8" w:rsidRPr="008F4A16" w14:paraId="5C944B55" w14:textId="77777777" w:rsidTr="004C20A8">
        <w:trPr>
          <w:cantSplit/>
          <w:trHeight w:val="302"/>
          <w:tblHeader/>
        </w:trPr>
        <w:tc>
          <w:tcPr>
            <w:tcW w:w="1453" w:type="pct"/>
            <w:vAlign w:val="center"/>
          </w:tcPr>
          <w:p w14:paraId="01463CAA" w14:textId="77777777" w:rsidR="002928F8" w:rsidRPr="008F4A16" w:rsidRDefault="002928F8" w:rsidP="004C20A8">
            <w:pPr>
              <w:pStyle w:val="TableHeaderRowTextMIRB"/>
            </w:pPr>
            <w:r w:rsidRPr="008F4A16">
              <w:t>Child Table</w:t>
            </w:r>
          </w:p>
        </w:tc>
        <w:tc>
          <w:tcPr>
            <w:tcW w:w="1355" w:type="pct"/>
            <w:vAlign w:val="center"/>
          </w:tcPr>
          <w:p w14:paraId="7E9208F7" w14:textId="77777777" w:rsidR="002928F8" w:rsidRPr="008F4A16" w:rsidRDefault="002928F8" w:rsidP="004C20A8">
            <w:pPr>
              <w:pStyle w:val="TableHeaderRowTextMIRB"/>
            </w:pPr>
            <w:r w:rsidRPr="008F4A16">
              <w:t>Migrated Foreign Key</w:t>
            </w:r>
          </w:p>
        </w:tc>
        <w:tc>
          <w:tcPr>
            <w:tcW w:w="452" w:type="pct"/>
            <w:vAlign w:val="center"/>
          </w:tcPr>
          <w:p w14:paraId="436EE950" w14:textId="77777777" w:rsidR="002928F8" w:rsidRPr="008F4A16" w:rsidRDefault="002928F8" w:rsidP="004C20A8">
            <w:pPr>
              <w:pStyle w:val="TableHeaderRowTextMIRB"/>
            </w:pPr>
            <w:r>
              <w:t>Rel. Type</w:t>
            </w:r>
          </w:p>
        </w:tc>
        <w:tc>
          <w:tcPr>
            <w:tcW w:w="870" w:type="pct"/>
            <w:vAlign w:val="center"/>
          </w:tcPr>
          <w:p w14:paraId="10F97191" w14:textId="77777777" w:rsidR="002928F8" w:rsidRPr="008F4A16" w:rsidRDefault="002928F8" w:rsidP="004C20A8">
            <w:pPr>
              <w:pStyle w:val="TableHeaderRowTextMIRB"/>
            </w:pPr>
            <w:r w:rsidRPr="008F4A16">
              <w:t>Parent to Child Relationship</w:t>
            </w:r>
          </w:p>
        </w:tc>
        <w:tc>
          <w:tcPr>
            <w:tcW w:w="870" w:type="pct"/>
            <w:vAlign w:val="center"/>
          </w:tcPr>
          <w:p w14:paraId="4C867070" w14:textId="77777777" w:rsidR="002928F8" w:rsidRPr="008F4A16" w:rsidRDefault="002928F8" w:rsidP="004C20A8">
            <w:pPr>
              <w:pStyle w:val="TableHeaderRowTextMIRB"/>
            </w:pPr>
            <w:r w:rsidRPr="008F4A16">
              <w:t>Child to Parent Relationship</w:t>
            </w:r>
          </w:p>
        </w:tc>
      </w:tr>
      <w:tr w:rsidR="002928F8" w:rsidRPr="008F4A16" w14:paraId="05B7B89B" w14:textId="77777777" w:rsidTr="004C20A8">
        <w:trPr>
          <w:cantSplit/>
          <w:trHeight w:val="302"/>
        </w:trPr>
        <w:tc>
          <w:tcPr>
            <w:tcW w:w="1453" w:type="pct"/>
            <w:vAlign w:val="center"/>
          </w:tcPr>
          <w:p w14:paraId="401AE321" w14:textId="77777777" w:rsidR="002928F8" w:rsidRPr="008F4A16" w:rsidRDefault="002928F8" w:rsidP="004C20A8">
            <w:pPr>
              <w:pStyle w:val="TableBodyTextMIRB"/>
            </w:pPr>
            <w:r>
              <w:t>ORN_ADDRESS_INFO</w:t>
            </w:r>
          </w:p>
        </w:tc>
        <w:tc>
          <w:tcPr>
            <w:tcW w:w="1355" w:type="pct"/>
            <w:vAlign w:val="center"/>
          </w:tcPr>
          <w:p w14:paraId="62884E5D" w14:textId="77777777" w:rsidR="002928F8" w:rsidRPr="008F4A16" w:rsidRDefault="002928F8" w:rsidP="004C20A8">
            <w:pPr>
              <w:pStyle w:val="TableBodyTextMIRB"/>
            </w:pPr>
            <w:r>
              <w:t>HOUSE_NUMBER_STRUCTURE</w:t>
            </w:r>
          </w:p>
        </w:tc>
        <w:tc>
          <w:tcPr>
            <w:tcW w:w="452" w:type="pct"/>
            <w:vAlign w:val="center"/>
          </w:tcPr>
          <w:p w14:paraId="22333CC6" w14:textId="77777777" w:rsidR="002928F8" w:rsidRPr="008F4A16" w:rsidRDefault="002928F8" w:rsidP="004C20A8">
            <w:pPr>
              <w:pStyle w:val="TableBodyTextMIRB"/>
            </w:pPr>
            <w:r>
              <w:t>NI</w:t>
            </w:r>
          </w:p>
        </w:tc>
        <w:tc>
          <w:tcPr>
            <w:tcW w:w="870" w:type="pct"/>
            <w:vAlign w:val="center"/>
          </w:tcPr>
          <w:p w14:paraId="22AF3C7E" w14:textId="77777777" w:rsidR="002928F8" w:rsidRPr="008F4A16" w:rsidRDefault="002928F8" w:rsidP="004C20A8">
            <w:pPr>
              <w:pStyle w:val="TableBodyTextMIRB"/>
            </w:pPr>
            <w:r w:rsidRPr="008F4A16">
              <w:t>Optional: 1 to many</w:t>
            </w:r>
          </w:p>
        </w:tc>
        <w:tc>
          <w:tcPr>
            <w:tcW w:w="870" w:type="pct"/>
            <w:vAlign w:val="center"/>
          </w:tcPr>
          <w:p w14:paraId="37B068F8" w14:textId="77777777" w:rsidR="002928F8" w:rsidRPr="008F4A16" w:rsidRDefault="002928F8" w:rsidP="004C20A8">
            <w:pPr>
              <w:pStyle w:val="TableBodyTextMIRB"/>
            </w:pPr>
            <w:r>
              <w:t>Optional</w:t>
            </w:r>
            <w:r w:rsidRPr="008F4A16">
              <w:t>: 1 to1</w:t>
            </w:r>
          </w:p>
        </w:tc>
      </w:tr>
    </w:tbl>
    <w:p w14:paraId="7431C2DC" w14:textId="77777777" w:rsidR="002928F8" w:rsidRPr="007D5E40" w:rsidRDefault="002928F8" w:rsidP="002928F8">
      <w:pPr>
        <w:pStyle w:val="BodyAccessibleTextMIRB"/>
        <w:spacing w:before="240" w:after="0" w:line="240" w:lineRule="auto"/>
      </w:pPr>
      <w:r w:rsidRPr="007D5E40">
        <w:lastRenderedPageBreak/>
        <w:t>Parent Table</w:t>
      </w:r>
      <w:r>
        <w:t xml:space="preserve">: </w:t>
      </w:r>
      <w:r w:rsidRPr="007D5E40">
        <w:rPr>
          <w:b/>
          <w:bCs/>
        </w:rPr>
        <w:t>ORN_JUNCTION_TYPE_LIST</w:t>
      </w:r>
    </w:p>
    <w:p w14:paraId="340D66BC" w14:textId="77777777" w:rsidR="002928F8" w:rsidRPr="007D5E40" w:rsidRDefault="002928F8" w:rsidP="002928F8">
      <w:pPr>
        <w:pStyle w:val="BodyAccessibleTextMIRB"/>
        <w:spacing w:after="0" w:line="240" w:lineRule="auto"/>
      </w:pPr>
      <w:r w:rsidRPr="007D5E40">
        <w:t>Primary Key(s):</w:t>
      </w:r>
      <w:r>
        <w:t xml:space="preserve"> </w:t>
      </w:r>
      <w:r w:rsidRPr="007D5E40">
        <w:rPr>
          <w:b/>
          <w:bCs/>
        </w:rPr>
        <w:t>JUNCTION_TYPE</w:t>
      </w:r>
    </w:p>
    <w:p w14:paraId="012B1B09" w14:textId="77777777" w:rsidR="002928F8" w:rsidRPr="007D5E40" w:rsidRDefault="002928F8" w:rsidP="002928F8">
      <w:pPr>
        <w:pStyle w:val="BodyAccessibleTextMIRB"/>
        <w:spacing w:after="0" w:line="240" w:lineRule="auto"/>
      </w:pPr>
      <w:r w:rsidRPr="007D5E40">
        <w:t>Data Type:</w:t>
      </w:r>
      <w:r>
        <w:t xml:space="preserve"> </w:t>
      </w:r>
      <w:r w:rsidRPr="007D5E40">
        <w:rPr>
          <w:b/>
          <w:bCs/>
        </w:rPr>
        <w:t>VARCHAR2 (80)</w:t>
      </w:r>
    </w:p>
    <w:tbl>
      <w:tblPr>
        <w:tblStyle w:val="TableGrid1"/>
        <w:tblW w:w="5000" w:type="pct"/>
        <w:tblLook w:val="04A0" w:firstRow="1" w:lastRow="0" w:firstColumn="1" w:lastColumn="0" w:noHBand="0" w:noVBand="1"/>
        <w:tblCaption w:val="Lookup Table: ORN_JUNCTION_TYPE_LIST"/>
        <w:tblDescription w:val="Identifies ORN_JUNCTION_TYPE_LIST lookup table primary and associated foreign keys."/>
      </w:tblPr>
      <w:tblGrid>
        <w:gridCol w:w="4181"/>
        <w:gridCol w:w="3900"/>
        <w:gridCol w:w="1301"/>
        <w:gridCol w:w="2504"/>
        <w:gridCol w:w="2504"/>
      </w:tblGrid>
      <w:tr w:rsidR="002928F8" w:rsidRPr="008F4A16" w14:paraId="5E42CD0B" w14:textId="77777777" w:rsidTr="004C20A8">
        <w:trPr>
          <w:cantSplit/>
          <w:trHeight w:val="302"/>
          <w:tblHeader/>
        </w:trPr>
        <w:tc>
          <w:tcPr>
            <w:tcW w:w="1453" w:type="pct"/>
            <w:vAlign w:val="center"/>
          </w:tcPr>
          <w:p w14:paraId="6DB8C87C" w14:textId="77777777" w:rsidR="002928F8" w:rsidRPr="008F4A16" w:rsidRDefault="002928F8" w:rsidP="004C20A8">
            <w:pPr>
              <w:pStyle w:val="TableHeaderRowTextMIRB"/>
            </w:pPr>
            <w:r w:rsidRPr="008F4A16">
              <w:t>Child Table</w:t>
            </w:r>
          </w:p>
        </w:tc>
        <w:tc>
          <w:tcPr>
            <w:tcW w:w="1355" w:type="pct"/>
            <w:vAlign w:val="center"/>
          </w:tcPr>
          <w:p w14:paraId="64F0414B" w14:textId="77777777" w:rsidR="002928F8" w:rsidRPr="008F4A16" w:rsidRDefault="002928F8" w:rsidP="004C20A8">
            <w:pPr>
              <w:pStyle w:val="TableHeaderRowTextMIRB"/>
            </w:pPr>
            <w:r w:rsidRPr="008F4A16">
              <w:t>Migrated Foreign Key</w:t>
            </w:r>
          </w:p>
        </w:tc>
        <w:tc>
          <w:tcPr>
            <w:tcW w:w="452" w:type="pct"/>
            <w:vAlign w:val="center"/>
          </w:tcPr>
          <w:p w14:paraId="7005D68D" w14:textId="77777777" w:rsidR="002928F8" w:rsidRPr="008F4A16" w:rsidRDefault="002928F8" w:rsidP="004C20A8">
            <w:pPr>
              <w:pStyle w:val="TableHeaderRowTextMIRB"/>
            </w:pPr>
            <w:r>
              <w:t>Rel. Type</w:t>
            </w:r>
          </w:p>
        </w:tc>
        <w:tc>
          <w:tcPr>
            <w:tcW w:w="870" w:type="pct"/>
            <w:vAlign w:val="center"/>
          </w:tcPr>
          <w:p w14:paraId="2B04C62D" w14:textId="77777777" w:rsidR="002928F8" w:rsidRPr="008F4A16" w:rsidRDefault="002928F8" w:rsidP="004C20A8">
            <w:pPr>
              <w:pStyle w:val="TableHeaderRowTextMIRB"/>
            </w:pPr>
            <w:r w:rsidRPr="008F4A16">
              <w:t>Parent to Child Relationship</w:t>
            </w:r>
          </w:p>
        </w:tc>
        <w:tc>
          <w:tcPr>
            <w:tcW w:w="870" w:type="pct"/>
            <w:vAlign w:val="center"/>
          </w:tcPr>
          <w:p w14:paraId="71337600" w14:textId="77777777" w:rsidR="002928F8" w:rsidRPr="008F4A16" w:rsidRDefault="002928F8" w:rsidP="004C20A8">
            <w:pPr>
              <w:pStyle w:val="TableHeaderRowTextMIRB"/>
            </w:pPr>
            <w:r w:rsidRPr="008F4A16">
              <w:t>Child to Parent Relationship</w:t>
            </w:r>
          </w:p>
        </w:tc>
      </w:tr>
      <w:tr w:rsidR="002928F8" w:rsidRPr="008F4A16" w14:paraId="0D259DC5" w14:textId="77777777" w:rsidTr="004C20A8">
        <w:trPr>
          <w:cantSplit/>
          <w:trHeight w:val="302"/>
        </w:trPr>
        <w:tc>
          <w:tcPr>
            <w:tcW w:w="1453" w:type="pct"/>
            <w:vAlign w:val="center"/>
          </w:tcPr>
          <w:p w14:paraId="43C10054" w14:textId="77777777" w:rsidR="002928F8" w:rsidRPr="008F4A16" w:rsidRDefault="002928F8" w:rsidP="004C20A8">
            <w:pPr>
              <w:pStyle w:val="TableBodyTextMIRB"/>
            </w:pPr>
            <w:r>
              <w:t>ORN_JUNCTION</w:t>
            </w:r>
          </w:p>
        </w:tc>
        <w:tc>
          <w:tcPr>
            <w:tcW w:w="1355" w:type="pct"/>
            <w:vAlign w:val="center"/>
          </w:tcPr>
          <w:p w14:paraId="5E366E7B" w14:textId="77777777" w:rsidR="002928F8" w:rsidRPr="008F4A16" w:rsidRDefault="002928F8" w:rsidP="004C20A8">
            <w:pPr>
              <w:pStyle w:val="TableBodyTextMIRB"/>
            </w:pPr>
            <w:r>
              <w:t>JUNCTION_TYPE</w:t>
            </w:r>
          </w:p>
        </w:tc>
        <w:tc>
          <w:tcPr>
            <w:tcW w:w="452" w:type="pct"/>
            <w:vAlign w:val="center"/>
          </w:tcPr>
          <w:p w14:paraId="693947F6" w14:textId="77777777" w:rsidR="002928F8" w:rsidRPr="008F4A16" w:rsidRDefault="002928F8" w:rsidP="004C20A8">
            <w:pPr>
              <w:pStyle w:val="TableBodyTextMIRB"/>
            </w:pPr>
            <w:r>
              <w:t>NI</w:t>
            </w:r>
          </w:p>
        </w:tc>
        <w:tc>
          <w:tcPr>
            <w:tcW w:w="870" w:type="pct"/>
            <w:vAlign w:val="center"/>
          </w:tcPr>
          <w:p w14:paraId="558A9C0E" w14:textId="77777777" w:rsidR="002928F8" w:rsidRPr="008F4A16" w:rsidRDefault="002928F8" w:rsidP="004C20A8">
            <w:pPr>
              <w:pStyle w:val="TableBodyTextMIRB"/>
            </w:pPr>
            <w:r w:rsidRPr="008F4A16">
              <w:t>Optional: 1 to many</w:t>
            </w:r>
          </w:p>
        </w:tc>
        <w:tc>
          <w:tcPr>
            <w:tcW w:w="870" w:type="pct"/>
            <w:vAlign w:val="center"/>
          </w:tcPr>
          <w:p w14:paraId="4191B04F" w14:textId="77777777" w:rsidR="002928F8" w:rsidRPr="008F4A16" w:rsidRDefault="002928F8" w:rsidP="004C20A8">
            <w:pPr>
              <w:pStyle w:val="TableBodyTextMIRB"/>
            </w:pPr>
            <w:r>
              <w:t>Mandatory</w:t>
            </w:r>
            <w:r w:rsidRPr="008F4A16">
              <w:t>: 1 to1</w:t>
            </w:r>
          </w:p>
        </w:tc>
      </w:tr>
    </w:tbl>
    <w:p w14:paraId="77224496" w14:textId="77777777" w:rsidR="002928F8" w:rsidRPr="007D5E40" w:rsidRDefault="002928F8" w:rsidP="00581C88">
      <w:pPr>
        <w:pStyle w:val="BodyAccessibleTextMIRB"/>
        <w:spacing w:before="240" w:after="0" w:line="240" w:lineRule="auto"/>
      </w:pPr>
      <w:r w:rsidRPr="007D5E40">
        <w:t>Parent Table</w:t>
      </w:r>
      <w:r>
        <w:t xml:space="preserve">: </w:t>
      </w:r>
      <w:r w:rsidRPr="007D5E40">
        <w:rPr>
          <w:b/>
          <w:bCs/>
        </w:rPr>
        <w:t>ORN_JURISDICTION_LIST</w:t>
      </w:r>
    </w:p>
    <w:p w14:paraId="78AE2D45" w14:textId="77777777" w:rsidR="002928F8" w:rsidRPr="007D5E40" w:rsidRDefault="002928F8" w:rsidP="002928F8">
      <w:pPr>
        <w:pStyle w:val="BodyAccessibleTextMIRB"/>
        <w:spacing w:after="0" w:line="240" w:lineRule="auto"/>
      </w:pPr>
      <w:r w:rsidRPr="007D5E40">
        <w:t>Primary Key(s):</w:t>
      </w:r>
      <w:r>
        <w:t xml:space="preserve"> </w:t>
      </w:r>
      <w:r w:rsidRPr="007D5E40">
        <w:rPr>
          <w:b/>
          <w:bCs/>
        </w:rPr>
        <w:t>JURISDICTION</w:t>
      </w:r>
    </w:p>
    <w:p w14:paraId="4D0B96CB" w14:textId="77777777" w:rsidR="002928F8" w:rsidRPr="007D5E40" w:rsidRDefault="002928F8" w:rsidP="002928F8">
      <w:pPr>
        <w:pStyle w:val="BodyAccessibleTextMIRB"/>
        <w:spacing w:after="0" w:line="240" w:lineRule="auto"/>
      </w:pPr>
      <w:r w:rsidRPr="007D5E40">
        <w:t>Data Type:</w:t>
      </w:r>
      <w:r>
        <w:t xml:space="preserve"> </w:t>
      </w:r>
      <w:r w:rsidRPr="007D5E40">
        <w:rPr>
          <w:b/>
          <w:bCs/>
        </w:rPr>
        <w:t>VARCHAR2 (80)</w:t>
      </w:r>
    </w:p>
    <w:tbl>
      <w:tblPr>
        <w:tblStyle w:val="TableGrid1"/>
        <w:tblW w:w="5000" w:type="pct"/>
        <w:tblLook w:val="04A0" w:firstRow="1" w:lastRow="0" w:firstColumn="1" w:lastColumn="0" w:noHBand="0" w:noVBand="1"/>
        <w:tblCaption w:val="Lookup Table: ORN_JURISDICTION_LIST"/>
        <w:tblDescription w:val="Identifies ORN_JURISDICTION_LIST lookup table primary and associated foreign keys."/>
      </w:tblPr>
      <w:tblGrid>
        <w:gridCol w:w="4181"/>
        <w:gridCol w:w="3900"/>
        <w:gridCol w:w="1301"/>
        <w:gridCol w:w="2504"/>
        <w:gridCol w:w="2504"/>
      </w:tblGrid>
      <w:tr w:rsidR="002928F8" w:rsidRPr="008F4A16" w14:paraId="11DF5D61" w14:textId="77777777" w:rsidTr="004C20A8">
        <w:trPr>
          <w:cantSplit/>
          <w:trHeight w:val="302"/>
          <w:tblHeader/>
        </w:trPr>
        <w:tc>
          <w:tcPr>
            <w:tcW w:w="1453" w:type="pct"/>
            <w:vAlign w:val="center"/>
          </w:tcPr>
          <w:p w14:paraId="50A4C4C9" w14:textId="77777777" w:rsidR="002928F8" w:rsidRPr="008F4A16" w:rsidRDefault="002928F8" w:rsidP="004C20A8">
            <w:pPr>
              <w:pStyle w:val="TableHeaderRowTextMIRB"/>
            </w:pPr>
            <w:r w:rsidRPr="008F4A16">
              <w:t>Child Table</w:t>
            </w:r>
          </w:p>
        </w:tc>
        <w:tc>
          <w:tcPr>
            <w:tcW w:w="1355" w:type="pct"/>
            <w:vAlign w:val="center"/>
          </w:tcPr>
          <w:p w14:paraId="5C1E2118" w14:textId="77777777" w:rsidR="002928F8" w:rsidRPr="008F4A16" w:rsidRDefault="002928F8" w:rsidP="004C20A8">
            <w:pPr>
              <w:pStyle w:val="TableHeaderRowTextMIRB"/>
            </w:pPr>
            <w:r w:rsidRPr="008F4A16">
              <w:t>Migrated Foreign Key</w:t>
            </w:r>
          </w:p>
        </w:tc>
        <w:tc>
          <w:tcPr>
            <w:tcW w:w="452" w:type="pct"/>
            <w:vAlign w:val="center"/>
          </w:tcPr>
          <w:p w14:paraId="0AE879E7" w14:textId="77777777" w:rsidR="002928F8" w:rsidRPr="008F4A16" w:rsidRDefault="002928F8" w:rsidP="004C20A8">
            <w:pPr>
              <w:pStyle w:val="TableHeaderRowTextMIRB"/>
            </w:pPr>
            <w:r>
              <w:t>Rel. Type</w:t>
            </w:r>
          </w:p>
        </w:tc>
        <w:tc>
          <w:tcPr>
            <w:tcW w:w="870" w:type="pct"/>
            <w:vAlign w:val="center"/>
          </w:tcPr>
          <w:p w14:paraId="139940C7" w14:textId="77777777" w:rsidR="002928F8" w:rsidRPr="008F4A16" w:rsidRDefault="002928F8" w:rsidP="004C20A8">
            <w:pPr>
              <w:pStyle w:val="TableHeaderRowTextMIRB"/>
            </w:pPr>
            <w:r w:rsidRPr="008F4A16">
              <w:t>Parent to Child Relationship</w:t>
            </w:r>
          </w:p>
        </w:tc>
        <w:tc>
          <w:tcPr>
            <w:tcW w:w="870" w:type="pct"/>
            <w:vAlign w:val="center"/>
          </w:tcPr>
          <w:p w14:paraId="7956CC0F" w14:textId="77777777" w:rsidR="002928F8" w:rsidRPr="008F4A16" w:rsidRDefault="002928F8" w:rsidP="004C20A8">
            <w:pPr>
              <w:pStyle w:val="TableHeaderRowTextMIRB"/>
            </w:pPr>
            <w:r w:rsidRPr="008F4A16">
              <w:t>Child to Parent Relationship</w:t>
            </w:r>
          </w:p>
        </w:tc>
      </w:tr>
      <w:tr w:rsidR="002928F8" w:rsidRPr="008F4A16" w14:paraId="368774EC" w14:textId="77777777" w:rsidTr="004C20A8">
        <w:trPr>
          <w:cantSplit/>
          <w:trHeight w:val="302"/>
        </w:trPr>
        <w:tc>
          <w:tcPr>
            <w:tcW w:w="1453" w:type="pct"/>
            <w:vAlign w:val="center"/>
          </w:tcPr>
          <w:p w14:paraId="410E0484" w14:textId="77777777" w:rsidR="002928F8" w:rsidRPr="008F4A16" w:rsidRDefault="002928F8" w:rsidP="004C20A8">
            <w:pPr>
              <w:pStyle w:val="TableBodyTextMIRB"/>
            </w:pPr>
            <w:r>
              <w:t>ORN_JURISDICTION</w:t>
            </w:r>
          </w:p>
        </w:tc>
        <w:tc>
          <w:tcPr>
            <w:tcW w:w="1355" w:type="pct"/>
            <w:vAlign w:val="center"/>
          </w:tcPr>
          <w:p w14:paraId="51D01139" w14:textId="77777777" w:rsidR="002928F8" w:rsidRPr="008F4A16" w:rsidRDefault="002928F8" w:rsidP="004C20A8">
            <w:pPr>
              <w:pStyle w:val="TableBodyTextMIRB"/>
            </w:pPr>
            <w:r>
              <w:t>JURISDICTION</w:t>
            </w:r>
          </w:p>
        </w:tc>
        <w:tc>
          <w:tcPr>
            <w:tcW w:w="452" w:type="pct"/>
            <w:vAlign w:val="center"/>
          </w:tcPr>
          <w:p w14:paraId="3631864F" w14:textId="77777777" w:rsidR="002928F8" w:rsidRPr="008F4A16" w:rsidRDefault="002928F8" w:rsidP="004C20A8">
            <w:pPr>
              <w:pStyle w:val="TableBodyTextMIRB"/>
            </w:pPr>
            <w:r>
              <w:t>NI</w:t>
            </w:r>
          </w:p>
        </w:tc>
        <w:tc>
          <w:tcPr>
            <w:tcW w:w="870" w:type="pct"/>
            <w:vAlign w:val="center"/>
          </w:tcPr>
          <w:p w14:paraId="24FA4CEF" w14:textId="77777777" w:rsidR="002928F8" w:rsidRPr="008F4A16" w:rsidRDefault="002928F8" w:rsidP="004C20A8">
            <w:pPr>
              <w:pStyle w:val="TableBodyTextMIRB"/>
            </w:pPr>
            <w:r w:rsidRPr="008F4A16">
              <w:t>Optional: 1 to many</w:t>
            </w:r>
          </w:p>
        </w:tc>
        <w:tc>
          <w:tcPr>
            <w:tcW w:w="870" w:type="pct"/>
            <w:vAlign w:val="center"/>
          </w:tcPr>
          <w:p w14:paraId="31662433" w14:textId="77777777" w:rsidR="002928F8" w:rsidRPr="008F4A16" w:rsidRDefault="002928F8" w:rsidP="004C20A8">
            <w:pPr>
              <w:pStyle w:val="TableBodyTextMIRB"/>
            </w:pPr>
            <w:r>
              <w:t>Mandatory</w:t>
            </w:r>
            <w:r w:rsidRPr="008F4A16">
              <w:t>: 1 to1</w:t>
            </w:r>
          </w:p>
        </w:tc>
      </w:tr>
    </w:tbl>
    <w:p w14:paraId="059D44A6" w14:textId="77777777" w:rsidR="002928F8" w:rsidRPr="007D5E40" w:rsidRDefault="002928F8" w:rsidP="002928F8">
      <w:pPr>
        <w:pStyle w:val="BodyAccessibleTextMIRB"/>
        <w:spacing w:before="240" w:after="0" w:line="240" w:lineRule="auto"/>
      </w:pPr>
      <w:r w:rsidRPr="007D5E40">
        <w:t>Parent Table</w:t>
      </w:r>
      <w:r>
        <w:t xml:space="preserve">: </w:t>
      </w:r>
      <w:r w:rsidRPr="007D5E40">
        <w:rPr>
          <w:b/>
          <w:bCs/>
        </w:rPr>
        <w:t>ORN_OFFICIAL_LANGUAGE_LIST</w:t>
      </w:r>
    </w:p>
    <w:p w14:paraId="7D5F4FA5" w14:textId="77777777" w:rsidR="002928F8" w:rsidRPr="007D5E40" w:rsidRDefault="002928F8" w:rsidP="002928F8">
      <w:pPr>
        <w:pStyle w:val="BodyAccessibleTextMIRB"/>
        <w:spacing w:after="0" w:line="240" w:lineRule="auto"/>
      </w:pPr>
      <w:r w:rsidRPr="007D5E40">
        <w:t>Primary Key(s):</w:t>
      </w:r>
      <w:r>
        <w:t xml:space="preserve"> </w:t>
      </w:r>
      <w:r w:rsidRPr="007D5E40">
        <w:rPr>
          <w:b/>
          <w:bCs/>
        </w:rPr>
        <w:t>OFFICIAL_LANGUAGE</w:t>
      </w:r>
    </w:p>
    <w:p w14:paraId="4C7F67C0" w14:textId="77777777" w:rsidR="002928F8" w:rsidRPr="007D5E40" w:rsidRDefault="002928F8" w:rsidP="002928F8">
      <w:pPr>
        <w:pStyle w:val="BodyAccessibleTextMIRB"/>
        <w:spacing w:after="0" w:line="240" w:lineRule="auto"/>
      </w:pPr>
      <w:r w:rsidRPr="007D5E40">
        <w:t>Data Type:</w:t>
      </w:r>
      <w:r>
        <w:t xml:space="preserve"> </w:t>
      </w:r>
      <w:r w:rsidRPr="007D5E40">
        <w:rPr>
          <w:b/>
          <w:bCs/>
        </w:rPr>
        <w:t>VARCHAR2 (3)</w:t>
      </w:r>
    </w:p>
    <w:tbl>
      <w:tblPr>
        <w:tblStyle w:val="TableGrid1"/>
        <w:tblW w:w="5000" w:type="pct"/>
        <w:tblLook w:val="04A0" w:firstRow="1" w:lastRow="0" w:firstColumn="1" w:lastColumn="0" w:noHBand="0" w:noVBand="1"/>
        <w:tblCaption w:val="Lookup Table: ORN_OFFICIAL_LANGUAGE_LIST"/>
        <w:tblDescription w:val="Identifies ORN_OFFICIAL_LANGUAGE_LIST lookup table primary and associated foreign keys."/>
      </w:tblPr>
      <w:tblGrid>
        <w:gridCol w:w="4181"/>
        <w:gridCol w:w="3900"/>
        <w:gridCol w:w="1301"/>
        <w:gridCol w:w="2504"/>
        <w:gridCol w:w="2504"/>
      </w:tblGrid>
      <w:tr w:rsidR="002928F8" w:rsidRPr="008F4A16" w14:paraId="07BBF8A6" w14:textId="77777777" w:rsidTr="004C20A8">
        <w:trPr>
          <w:cantSplit/>
          <w:trHeight w:val="302"/>
          <w:tblHeader/>
        </w:trPr>
        <w:tc>
          <w:tcPr>
            <w:tcW w:w="1453" w:type="pct"/>
            <w:vAlign w:val="center"/>
          </w:tcPr>
          <w:p w14:paraId="4EBBFF80" w14:textId="77777777" w:rsidR="002928F8" w:rsidRPr="00300227" w:rsidRDefault="002928F8" w:rsidP="004C20A8">
            <w:pPr>
              <w:pStyle w:val="TableHeaderRowTextMIRB"/>
            </w:pPr>
            <w:r w:rsidRPr="00300227">
              <w:t>Child Table</w:t>
            </w:r>
          </w:p>
        </w:tc>
        <w:tc>
          <w:tcPr>
            <w:tcW w:w="1355" w:type="pct"/>
            <w:vAlign w:val="center"/>
          </w:tcPr>
          <w:p w14:paraId="1D45A7AC" w14:textId="77777777" w:rsidR="002928F8" w:rsidRPr="00300227" w:rsidRDefault="002928F8" w:rsidP="004C20A8">
            <w:pPr>
              <w:pStyle w:val="TableHeaderRowTextMIRB"/>
            </w:pPr>
            <w:r w:rsidRPr="00300227">
              <w:t>Migrated Foreign Key</w:t>
            </w:r>
          </w:p>
        </w:tc>
        <w:tc>
          <w:tcPr>
            <w:tcW w:w="452" w:type="pct"/>
            <w:vAlign w:val="center"/>
          </w:tcPr>
          <w:p w14:paraId="143E209E" w14:textId="77777777" w:rsidR="002928F8" w:rsidRPr="00300227" w:rsidRDefault="002928F8" w:rsidP="004C20A8">
            <w:pPr>
              <w:pStyle w:val="TableHeaderRowTextMIRB"/>
            </w:pPr>
            <w:r w:rsidRPr="00300227">
              <w:t>Rel. Type</w:t>
            </w:r>
          </w:p>
        </w:tc>
        <w:tc>
          <w:tcPr>
            <w:tcW w:w="870" w:type="pct"/>
            <w:vAlign w:val="center"/>
          </w:tcPr>
          <w:p w14:paraId="2E760A8B" w14:textId="77777777" w:rsidR="002928F8" w:rsidRPr="00300227" w:rsidRDefault="002928F8" w:rsidP="004C20A8">
            <w:pPr>
              <w:pStyle w:val="TableHeaderRowTextMIRB"/>
            </w:pPr>
            <w:r w:rsidRPr="00300227">
              <w:t>Parent to Child Relationship</w:t>
            </w:r>
          </w:p>
        </w:tc>
        <w:tc>
          <w:tcPr>
            <w:tcW w:w="870" w:type="pct"/>
            <w:vAlign w:val="center"/>
          </w:tcPr>
          <w:p w14:paraId="017F325E" w14:textId="77777777" w:rsidR="002928F8" w:rsidRPr="00300227" w:rsidRDefault="002928F8" w:rsidP="004C20A8">
            <w:pPr>
              <w:pStyle w:val="TableHeaderRowTextMIRB"/>
            </w:pPr>
            <w:r w:rsidRPr="00300227">
              <w:t>Child to Parent Relationship</w:t>
            </w:r>
          </w:p>
        </w:tc>
      </w:tr>
      <w:tr w:rsidR="002928F8" w:rsidRPr="008F4A16" w14:paraId="0008CBEA" w14:textId="77777777" w:rsidTr="004C20A8">
        <w:trPr>
          <w:cantSplit/>
          <w:trHeight w:val="302"/>
        </w:trPr>
        <w:tc>
          <w:tcPr>
            <w:tcW w:w="1453" w:type="pct"/>
            <w:vAlign w:val="center"/>
          </w:tcPr>
          <w:p w14:paraId="513EAA22" w14:textId="77777777" w:rsidR="002928F8" w:rsidRPr="008F4A16" w:rsidRDefault="002928F8" w:rsidP="004C20A8">
            <w:pPr>
              <w:pStyle w:val="TableBodyTextMIRB"/>
            </w:pPr>
            <w:r>
              <w:t>ORN_STREET_NAME_PARSED</w:t>
            </w:r>
          </w:p>
        </w:tc>
        <w:tc>
          <w:tcPr>
            <w:tcW w:w="1355" w:type="pct"/>
            <w:vAlign w:val="center"/>
          </w:tcPr>
          <w:p w14:paraId="6C11B7AC" w14:textId="77777777" w:rsidR="002928F8" w:rsidRPr="008F4A16" w:rsidRDefault="002928F8" w:rsidP="004C20A8">
            <w:pPr>
              <w:pStyle w:val="TableBodyTextMIRB"/>
            </w:pPr>
            <w:r>
              <w:t>OFFICIAL_LANGUAGE</w:t>
            </w:r>
          </w:p>
        </w:tc>
        <w:tc>
          <w:tcPr>
            <w:tcW w:w="452" w:type="pct"/>
            <w:vAlign w:val="center"/>
          </w:tcPr>
          <w:p w14:paraId="7EC0376B" w14:textId="77777777" w:rsidR="002928F8" w:rsidRPr="008F4A16" w:rsidRDefault="002928F8" w:rsidP="004C20A8">
            <w:pPr>
              <w:pStyle w:val="TableBodyTextMIRB"/>
            </w:pPr>
            <w:r>
              <w:t>NI</w:t>
            </w:r>
          </w:p>
        </w:tc>
        <w:tc>
          <w:tcPr>
            <w:tcW w:w="870" w:type="pct"/>
            <w:vAlign w:val="center"/>
          </w:tcPr>
          <w:p w14:paraId="2F1B007A" w14:textId="77777777" w:rsidR="002928F8" w:rsidRPr="008F4A16" w:rsidRDefault="002928F8" w:rsidP="004C20A8">
            <w:pPr>
              <w:pStyle w:val="TableBodyTextMIRB"/>
            </w:pPr>
            <w:r w:rsidRPr="008F4A16">
              <w:t>Optional: 1 to many</w:t>
            </w:r>
          </w:p>
        </w:tc>
        <w:tc>
          <w:tcPr>
            <w:tcW w:w="870" w:type="pct"/>
            <w:vAlign w:val="center"/>
          </w:tcPr>
          <w:p w14:paraId="39EE24DC" w14:textId="77777777" w:rsidR="002928F8" w:rsidRPr="008F4A16" w:rsidRDefault="002928F8" w:rsidP="004C20A8">
            <w:pPr>
              <w:pStyle w:val="TableBodyTextMIRB"/>
            </w:pPr>
            <w:r>
              <w:t>Mandatory</w:t>
            </w:r>
            <w:r w:rsidRPr="008F4A16">
              <w:t>: 1 to1</w:t>
            </w:r>
          </w:p>
        </w:tc>
      </w:tr>
    </w:tbl>
    <w:p w14:paraId="6C838820" w14:textId="77777777" w:rsidR="002928F8" w:rsidRPr="00300227" w:rsidRDefault="002928F8" w:rsidP="002928F8">
      <w:pPr>
        <w:pStyle w:val="BodyAccessibleTextMIRB"/>
        <w:spacing w:before="240" w:after="0" w:line="240" w:lineRule="auto"/>
      </w:pPr>
      <w:r w:rsidRPr="00300227">
        <w:t>Parent Table</w:t>
      </w:r>
      <w:r>
        <w:t xml:space="preserve">: </w:t>
      </w:r>
      <w:r w:rsidRPr="00300227">
        <w:rPr>
          <w:b/>
          <w:bCs/>
        </w:rPr>
        <w:t>ORN_PAVEMENT_STATUS_LIST</w:t>
      </w:r>
    </w:p>
    <w:p w14:paraId="0D0A35B5" w14:textId="77777777" w:rsidR="002928F8" w:rsidRPr="00300227" w:rsidRDefault="002928F8" w:rsidP="002928F8">
      <w:pPr>
        <w:pStyle w:val="BodyAccessibleTextMIRB"/>
        <w:spacing w:after="0" w:line="240" w:lineRule="auto"/>
        <w:rPr>
          <w:b/>
          <w:bCs/>
        </w:rPr>
      </w:pPr>
      <w:r w:rsidRPr="00300227">
        <w:t>Primary Key(s):</w:t>
      </w:r>
      <w:r>
        <w:t xml:space="preserve"> </w:t>
      </w:r>
      <w:r w:rsidRPr="00300227">
        <w:rPr>
          <w:b/>
          <w:bCs/>
        </w:rPr>
        <w:t>PAVEMENT_STATUS</w:t>
      </w:r>
    </w:p>
    <w:p w14:paraId="5BBB083D" w14:textId="77777777" w:rsidR="002928F8" w:rsidRPr="00300227" w:rsidRDefault="002928F8" w:rsidP="002928F8">
      <w:pPr>
        <w:pStyle w:val="BodyAccessibleTextMIRB"/>
        <w:spacing w:after="0" w:line="240" w:lineRule="auto"/>
      </w:pPr>
      <w:r w:rsidRPr="00300227">
        <w:t>Data Type:</w:t>
      </w:r>
      <w:r>
        <w:t xml:space="preserve"> </w:t>
      </w:r>
      <w:r w:rsidRPr="00300227">
        <w:rPr>
          <w:b/>
          <w:bCs/>
        </w:rPr>
        <w:t>VARCHAR2 (10)</w:t>
      </w:r>
    </w:p>
    <w:tbl>
      <w:tblPr>
        <w:tblStyle w:val="TableGrid1"/>
        <w:tblW w:w="5000" w:type="pct"/>
        <w:tblLook w:val="04A0" w:firstRow="1" w:lastRow="0" w:firstColumn="1" w:lastColumn="0" w:noHBand="0" w:noVBand="1"/>
        <w:tblCaption w:val="Lookup Table: ORN_PAVEMENT_STATUS_LIST"/>
        <w:tblDescription w:val="Identifies ORN_PAVEMENT_STATUS_LIST lookup table primary and associated foreign keys."/>
      </w:tblPr>
      <w:tblGrid>
        <w:gridCol w:w="4181"/>
        <w:gridCol w:w="3900"/>
        <w:gridCol w:w="1301"/>
        <w:gridCol w:w="2504"/>
        <w:gridCol w:w="2504"/>
      </w:tblGrid>
      <w:tr w:rsidR="002928F8" w:rsidRPr="008F4A16" w14:paraId="3B36D94B" w14:textId="77777777" w:rsidTr="004C20A8">
        <w:trPr>
          <w:cantSplit/>
          <w:trHeight w:val="302"/>
          <w:tblHeader/>
        </w:trPr>
        <w:tc>
          <w:tcPr>
            <w:tcW w:w="1453" w:type="pct"/>
            <w:vAlign w:val="center"/>
          </w:tcPr>
          <w:p w14:paraId="313801CC" w14:textId="77777777" w:rsidR="002928F8" w:rsidRPr="008F4A16" w:rsidRDefault="002928F8" w:rsidP="004C20A8">
            <w:pPr>
              <w:pStyle w:val="TableHeaderRowTextMIRB"/>
            </w:pPr>
            <w:r w:rsidRPr="008F4A16">
              <w:t>Child Table</w:t>
            </w:r>
          </w:p>
        </w:tc>
        <w:tc>
          <w:tcPr>
            <w:tcW w:w="1355" w:type="pct"/>
            <w:vAlign w:val="center"/>
          </w:tcPr>
          <w:p w14:paraId="4CA9CFB1" w14:textId="77777777" w:rsidR="002928F8" w:rsidRPr="008F4A16" w:rsidRDefault="002928F8" w:rsidP="004C20A8">
            <w:pPr>
              <w:pStyle w:val="TableHeaderRowTextMIRB"/>
            </w:pPr>
            <w:r w:rsidRPr="008F4A16">
              <w:t>Migrated Foreign Key</w:t>
            </w:r>
          </w:p>
        </w:tc>
        <w:tc>
          <w:tcPr>
            <w:tcW w:w="452" w:type="pct"/>
            <w:vAlign w:val="center"/>
          </w:tcPr>
          <w:p w14:paraId="29919850" w14:textId="77777777" w:rsidR="002928F8" w:rsidRPr="008F4A16" w:rsidRDefault="002928F8" w:rsidP="004C20A8">
            <w:pPr>
              <w:pStyle w:val="TableHeaderRowTextMIRB"/>
            </w:pPr>
            <w:r>
              <w:t>Rel. Type</w:t>
            </w:r>
          </w:p>
        </w:tc>
        <w:tc>
          <w:tcPr>
            <w:tcW w:w="870" w:type="pct"/>
            <w:vAlign w:val="center"/>
          </w:tcPr>
          <w:p w14:paraId="518CF4D3" w14:textId="77777777" w:rsidR="002928F8" w:rsidRPr="008F4A16" w:rsidRDefault="002928F8" w:rsidP="004C20A8">
            <w:pPr>
              <w:pStyle w:val="TableHeaderRowTextMIRB"/>
            </w:pPr>
            <w:r w:rsidRPr="008F4A16">
              <w:t>Parent to Child Relationship</w:t>
            </w:r>
          </w:p>
        </w:tc>
        <w:tc>
          <w:tcPr>
            <w:tcW w:w="870" w:type="pct"/>
            <w:vAlign w:val="center"/>
          </w:tcPr>
          <w:p w14:paraId="27993299" w14:textId="77777777" w:rsidR="002928F8" w:rsidRPr="008F4A16" w:rsidRDefault="002928F8" w:rsidP="004C20A8">
            <w:pPr>
              <w:pStyle w:val="TableHeaderRowTextMIRB"/>
            </w:pPr>
            <w:r w:rsidRPr="008F4A16">
              <w:t>Child to Parent Relationship</w:t>
            </w:r>
          </w:p>
        </w:tc>
      </w:tr>
      <w:tr w:rsidR="002928F8" w:rsidRPr="008F4A16" w14:paraId="21E77DD7" w14:textId="77777777" w:rsidTr="004C20A8">
        <w:trPr>
          <w:cantSplit/>
          <w:trHeight w:val="302"/>
        </w:trPr>
        <w:tc>
          <w:tcPr>
            <w:tcW w:w="1453" w:type="pct"/>
            <w:vAlign w:val="center"/>
          </w:tcPr>
          <w:p w14:paraId="423AF78D" w14:textId="77777777" w:rsidR="002928F8" w:rsidRPr="008F4A16" w:rsidRDefault="002928F8" w:rsidP="004C20A8">
            <w:pPr>
              <w:pStyle w:val="TableBodyTextMIRB"/>
            </w:pPr>
            <w:r>
              <w:t>ORN_ROAD_SURFACE</w:t>
            </w:r>
          </w:p>
        </w:tc>
        <w:tc>
          <w:tcPr>
            <w:tcW w:w="1355" w:type="pct"/>
            <w:vAlign w:val="center"/>
          </w:tcPr>
          <w:p w14:paraId="6B37A5E0" w14:textId="77777777" w:rsidR="002928F8" w:rsidRPr="008F4A16" w:rsidRDefault="002928F8" w:rsidP="004C20A8">
            <w:pPr>
              <w:pStyle w:val="TableBodyTextMIRB"/>
            </w:pPr>
            <w:r>
              <w:t>PAVEMENT_STATUS</w:t>
            </w:r>
          </w:p>
        </w:tc>
        <w:tc>
          <w:tcPr>
            <w:tcW w:w="452" w:type="pct"/>
            <w:vAlign w:val="center"/>
          </w:tcPr>
          <w:p w14:paraId="50E3716B" w14:textId="77777777" w:rsidR="002928F8" w:rsidRPr="008F4A16" w:rsidRDefault="002928F8" w:rsidP="004C20A8">
            <w:pPr>
              <w:pStyle w:val="TableBodyTextMIRB"/>
            </w:pPr>
            <w:r>
              <w:t>NI</w:t>
            </w:r>
          </w:p>
        </w:tc>
        <w:tc>
          <w:tcPr>
            <w:tcW w:w="870" w:type="pct"/>
            <w:vAlign w:val="center"/>
          </w:tcPr>
          <w:p w14:paraId="4082F734" w14:textId="77777777" w:rsidR="002928F8" w:rsidRPr="008F4A16" w:rsidRDefault="002928F8" w:rsidP="004C20A8">
            <w:pPr>
              <w:pStyle w:val="TableBodyTextMIRB"/>
            </w:pPr>
            <w:r w:rsidRPr="008F4A16">
              <w:t>Optional: 1 to many</w:t>
            </w:r>
          </w:p>
        </w:tc>
        <w:tc>
          <w:tcPr>
            <w:tcW w:w="870" w:type="pct"/>
            <w:vAlign w:val="center"/>
          </w:tcPr>
          <w:p w14:paraId="7B525DDA" w14:textId="77777777" w:rsidR="002928F8" w:rsidRPr="008F4A16" w:rsidRDefault="002928F8" w:rsidP="004C20A8">
            <w:pPr>
              <w:pStyle w:val="TableBodyTextMIRB"/>
            </w:pPr>
            <w:r>
              <w:t>Mandatory</w:t>
            </w:r>
            <w:r w:rsidRPr="008F4A16">
              <w:t>: 1 to1</w:t>
            </w:r>
          </w:p>
        </w:tc>
      </w:tr>
    </w:tbl>
    <w:p w14:paraId="48D36E82" w14:textId="77777777" w:rsidR="002928F8" w:rsidRPr="00AA1865" w:rsidRDefault="002928F8" w:rsidP="002928F8">
      <w:pPr>
        <w:pStyle w:val="BodyAccessibleTextMIRB"/>
        <w:spacing w:before="240" w:after="0" w:line="240" w:lineRule="auto"/>
      </w:pPr>
      <w:r w:rsidRPr="00AA1865">
        <w:t>Parent Table</w:t>
      </w:r>
      <w:r>
        <w:t xml:space="preserve">: </w:t>
      </w:r>
      <w:r w:rsidRPr="00AA1865">
        <w:rPr>
          <w:b/>
          <w:bCs/>
        </w:rPr>
        <w:t>ORN_ROAD_CLASS_LIST</w:t>
      </w:r>
    </w:p>
    <w:p w14:paraId="72433D0D" w14:textId="77777777" w:rsidR="002928F8" w:rsidRPr="00AA1865" w:rsidRDefault="002928F8" w:rsidP="002928F8">
      <w:pPr>
        <w:pStyle w:val="BodyAccessibleTextMIRB"/>
        <w:spacing w:after="0" w:line="240" w:lineRule="auto"/>
      </w:pPr>
      <w:r w:rsidRPr="00AA1865">
        <w:t>Primary Key(s):</w:t>
      </w:r>
      <w:r>
        <w:t xml:space="preserve"> </w:t>
      </w:r>
      <w:r w:rsidRPr="00AA1865">
        <w:rPr>
          <w:b/>
          <w:bCs/>
        </w:rPr>
        <w:t>ROAD_CLASS</w:t>
      </w:r>
    </w:p>
    <w:p w14:paraId="188A1509" w14:textId="77777777" w:rsidR="002928F8" w:rsidRDefault="002928F8" w:rsidP="002928F8">
      <w:pPr>
        <w:pStyle w:val="BodyAccessibleTextMIRB"/>
        <w:spacing w:after="0" w:line="240" w:lineRule="auto"/>
        <w:rPr>
          <w:b/>
          <w:bCs/>
        </w:rPr>
      </w:pPr>
      <w:r w:rsidRPr="00AA1865">
        <w:t>Data Type:</w:t>
      </w:r>
      <w:r>
        <w:t xml:space="preserve"> </w:t>
      </w:r>
      <w:r w:rsidRPr="00AA1865">
        <w:rPr>
          <w:b/>
          <w:bCs/>
        </w:rPr>
        <w:t>VARCHAR2 (25)</w:t>
      </w:r>
    </w:p>
    <w:tbl>
      <w:tblPr>
        <w:tblStyle w:val="TableGrid1"/>
        <w:tblW w:w="5000" w:type="pct"/>
        <w:tblLook w:val="04A0" w:firstRow="1" w:lastRow="0" w:firstColumn="1" w:lastColumn="0" w:noHBand="0" w:noVBand="1"/>
        <w:tblCaption w:val="Lookup Table: ORN_ROAD_CLASS_LIST"/>
        <w:tblDescription w:val="Identifies ORN_ROAD_CLASS_LIST lookup table primary and associated foreign keys."/>
      </w:tblPr>
      <w:tblGrid>
        <w:gridCol w:w="4181"/>
        <w:gridCol w:w="3900"/>
        <w:gridCol w:w="1301"/>
        <w:gridCol w:w="2504"/>
        <w:gridCol w:w="2504"/>
      </w:tblGrid>
      <w:tr w:rsidR="002928F8" w:rsidRPr="008F4A16" w14:paraId="33128716" w14:textId="77777777" w:rsidTr="004C20A8">
        <w:trPr>
          <w:cantSplit/>
          <w:trHeight w:val="302"/>
          <w:tblHeader/>
        </w:trPr>
        <w:tc>
          <w:tcPr>
            <w:tcW w:w="1453" w:type="pct"/>
            <w:vAlign w:val="center"/>
          </w:tcPr>
          <w:p w14:paraId="0455B0BF" w14:textId="77777777" w:rsidR="002928F8" w:rsidRPr="008F4A16" w:rsidRDefault="002928F8" w:rsidP="004C20A8">
            <w:pPr>
              <w:pStyle w:val="TableHeaderRowTextMIRB"/>
            </w:pPr>
            <w:r w:rsidRPr="008F4A16">
              <w:t>Child Table</w:t>
            </w:r>
          </w:p>
        </w:tc>
        <w:tc>
          <w:tcPr>
            <w:tcW w:w="1355" w:type="pct"/>
            <w:vAlign w:val="center"/>
          </w:tcPr>
          <w:p w14:paraId="666A44E2" w14:textId="77777777" w:rsidR="002928F8" w:rsidRPr="008F4A16" w:rsidRDefault="002928F8" w:rsidP="004C20A8">
            <w:pPr>
              <w:pStyle w:val="TableHeaderRowTextMIRB"/>
            </w:pPr>
            <w:r w:rsidRPr="008F4A16">
              <w:t>Migrated Foreign Key</w:t>
            </w:r>
          </w:p>
        </w:tc>
        <w:tc>
          <w:tcPr>
            <w:tcW w:w="452" w:type="pct"/>
            <w:vAlign w:val="center"/>
          </w:tcPr>
          <w:p w14:paraId="15E18678" w14:textId="77777777" w:rsidR="002928F8" w:rsidRPr="008F4A16" w:rsidRDefault="002928F8" w:rsidP="004C20A8">
            <w:pPr>
              <w:pStyle w:val="TableHeaderRowTextMIRB"/>
            </w:pPr>
            <w:r>
              <w:t>Rel. Type</w:t>
            </w:r>
          </w:p>
        </w:tc>
        <w:tc>
          <w:tcPr>
            <w:tcW w:w="870" w:type="pct"/>
            <w:vAlign w:val="center"/>
          </w:tcPr>
          <w:p w14:paraId="07F06072" w14:textId="77777777" w:rsidR="002928F8" w:rsidRPr="008F4A16" w:rsidRDefault="002928F8" w:rsidP="004C20A8">
            <w:pPr>
              <w:pStyle w:val="TableHeaderRowTextMIRB"/>
            </w:pPr>
            <w:r w:rsidRPr="008F4A16">
              <w:t>Parent to Child Relationship</w:t>
            </w:r>
          </w:p>
        </w:tc>
        <w:tc>
          <w:tcPr>
            <w:tcW w:w="870" w:type="pct"/>
            <w:vAlign w:val="center"/>
          </w:tcPr>
          <w:p w14:paraId="2BB0A765" w14:textId="77777777" w:rsidR="002928F8" w:rsidRPr="008F4A16" w:rsidRDefault="002928F8" w:rsidP="004C20A8">
            <w:pPr>
              <w:pStyle w:val="TableHeaderRowTextMIRB"/>
            </w:pPr>
            <w:r w:rsidRPr="008F4A16">
              <w:t>Child to Parent Relationship</w:t>
            </w:r>
          </w:p>
        </w:tc>
      </w:tr>
      <w:tr w:rsidR="002928F8" w:rsidRPr="008F4A16" w14:paraId="0C52E1A6" w14:textId="77777777" w:rsidTr="004C20A8">
        <w:trPr>
          <w:cantSplit/>
          <w:trHeight w:val="302"/>
        </w:trPr>
        <w:tc>
          <w:tcPr>
            <w:tcW w:w="1453" w:type="pct"/>
            <w:vAlign w:val="center"/>
          </w:tcPr>
          <w:p w14:paraId="68D53613" w14:textId="77777777" w:rsidR="002928F8" w:rsidRPr="008F4A16" w:rsidRDefault="002928F8" w:rsidP="004C20A8">
            <w:pPr>
              <w:pStyle w:val="TableBodyTextMIRB"/>
            </w:pPr>
            <w:r>
              <w:t>ORN_ROAD_CLASS</w:t>
            </w:r>
          </w:p>
        </w:tc>
        <w:tc>
          <w:tcPr>
            <w:tcW w:w="1355" w:type="pct"/>
            <w:vAlign w:val="center"/>
          </w:tcPr>
          <w:p w14:paraId="568863FF" w14:textId="77777777" w:rsidR="002928F8" w:rsidRPr="008F4A16" w:rsidRDefault="002928F8" w:rsidP="004C20A8">
            <w:pPr>
              <w:pStyle w:val="TableBodyTextMIRB"/>
            </w:pPr>
            <w:r>
              <w:t>ROAD_CLASS</w:t>
            </w:r>
          </w:p>
        </w:tc>
        <w:tc>
          <w:tcPr>
            <w:tcW w:w="452" w:type="pct"/>
            <w:vAlign w:val="center"/>
          </w:tcPr>
          <w:p w14:paraId="49711975" w14:textId="77777777" w:rsidR="002928F8" w:rsidRPr="008F4A16" w:rsidRDefault="002928F8" w:rsidP="004C20A8">
            <w:pPr>
              <w:pStyle w:val="TableBodyTextMIRB"/>
            </w:pPr>
            <w:r>
              <w:t>NI</w:t>
            </w:r>
          </w:p>
        </w:tc>
        <w:tc>
          <w:tcPr>
            <w:tcW w:w="870" w:type="pct"/>
            <w:vAlign w:val="center"/>
          </w:tcPr>
          <w:p w14:paraId="12EA85F5" w14:textId="77777777" w:rsidR="002928F8" w:rsidRPr="008F4A16" w:rsidRDefault="002928F8" w:rsidP="004C20A8">
            <w:pPr>
              <w:pStyle w:val="TableBodyTextMIRB"/>
            </w:pPr>
            <w:r w:rsidRPr="008F4A16">
              <w:t>Optional: 1 to many</w:t>
            </w:r>
          </w:p>
        </w:tc>
        <w:tc>
          <w:tcPr>
            <w:tcW w:w="870" w:type="pct"/>
            <w:vAlign w:val="center"/>
          </w:tcPr>
          <w:p w14:paraId="4A21C36C" w14:textId="77777777" w:rsidR="002928F8" w:rsidRPr="008F4A16" w:rsidRDefault="002928F8" w:rsidP="004C20A8">
            <w:pPr>
              <w:pStyle w:val="TableBodyTextMIRB"/>
            </w:pPr>
            <w:r>
              <w:t>Mandatory</w:t>
            </w:r>
            <w:r w:rsidRPr="008F4A16">
              <w:t>: 1 to1</w:t>
            </w:r>
          </w:p>
        </w:tc>
      </w:tr>
    </w:tbl>
    <w:p w14:paraId="62A767DB" w14:textId="77777777" w:rsidR="00581C88" w:rsidRDefault="00581C88" w:rsidP="00374CC5">
      <w:pPr>
        <w:pStyle w:val="BodyAccessibleTextMIRB"/>
      </w:pPr>
      <w:r>
        <w:br w:type="page"/>
      </w:r>
    </w:p>
    <w:p w14:paraId="4B48327F" w14:textId="77777777" w:rsidR="002928F8" w:rsidRPr="00B70915" w:rsidRDefault="002928F8" w:rsidP="002928F8">
      <w:pPr>
        <w:pStyle w:val="BodyAccessibleTextMIRB"/>
        <w:spacing w:before="240" w:after="0" w:line="240" w:lineRule="auto"/>
      </w:pPr>
      <w:r w:rsidRPr="00100653">
        <w:lastRenderedPageBreak/>
        <w:t>Parent Table:</w:t>
      </w:r>
      <w:r>
        <w:t xml:space="preserve"> </w:t>
      </w:r>
      <w:r w:rsidRPr="00100653">
        <w:rPr>
          <w:b/>
          <w:bCs/>
        </w:rPr>
        <w:t>ORN_ROAD_ELEMENT_TYPE_LIST</w:t>
      </w:r>
    </w:p>
    <w:p w14:paraId="2BC6083B" w14:textId="77777777" w:rsidR="002928F8" w:rsidRDefault="002928F8" w:rsidP="002928F8">
      <w:pPr>
        <w:pStyle w:val="BodyAccessibleTextMIRB"/>
        <w:spacing w:after="0" w:line="240" w:lineRule="auto"/>
      </w:pPr>
      <w:r w:rsidRPr="00100653">
        <w:t xml:space="preserve">Primary Key(s): </w:t>
      </w:r>
      <w:r w:rsidRPr="00100653">
        <w:rPr>
          <w:b/>
          <w:bCs/>
        </w:rPr>
        <w:t>ROAD_ELEMENT_TYPE</w:t>
      </w:r>
    </w:p>
    <w:p w14:paraId="67368DF5" w14:textId="77777777" w:rsidR="002928F8" w:rsidRPr="004A4E08" w:rsidRDefault="002928F8" w:rsidP="002928F8">
      <w:pPr>
        <w:pStyle w:val="BodyAccessibleTextMIRB"/>
        <w:spacing w:after="0" w:line="240" w:lineRule="auto"/>
      </w:pPr>
      <w:r w:rsidRPr="00100653">
        <w:t xml:space="preserve">Data Type: </w:t>
      </w:r>
      <w:r w:rsidRPr="00100653">
        <w:rPr>
          <w:b/>
          <w:bCs/>
        </w:rPr>
        <w:t>VARCHAR2 (20)</w:t>
      </w:r>
    </w:p>
    <w:tbl>
      <w:tblPr>
        <w:tblStyle w:val="TableGrid1"/>
        <w:tblW w:w="5000" w:type="pct"/>
        <w:tblLook w:val="04A0" w:firstRow="1" w:lastRow="0" w:firstColumn="1" w:lastColumn="0" w:noHBand="0" w:noVBand="1"/>
        <w:tblCaption w:val="Lookup Table: ORN_ROAD_ELEMENT_TYPE_LIST"/>
        <w:tblDescription w:val="Identifies ORN_ROAD_ELEMENT_TYPE_LIST lookup table primary and associated foreign keys."/>
      </w:tblPr>
      <w:tblGrid>
        <w:gridCol w:w="4181"/>
        <w:gridCol w:w="3900"/>
        <w:gridCol w:w="1301"/>
        <w:gridCol w:w="2504"/>
        <w:gridCol w:w="2504"/>
      </w:tblGrid>
      <w:tr w:rsidR="002928F8" w:rsidRPr="008F4A16" w14:paraId="6CD188C2" w14:textId="77777777" w:rsidTr="004C20A8">
        <w:trPr>
          <w:cantSplit/>
          <w:trHeight w:val="302"/>
          <w:tblHeader/>
        </w:trPr>
        <w:tc>
          <w:tcPr>
            <w:tcW w:w="1453" w:type="pct"/>
            <w:vAlign w:val="center"/>
          </w:tcPr>
          <w:p w14:paraId="32F0D7A1" w14:textId="77777777" w:rsidR="002928F8" w:rsidRPr="008F4A16" w:rsidRDefault="002928F8" w:rsidP="004C20A8">
            <w:pPr>
              <w:pStyle w:val="TableHeaderRowTextMIRB"/>
            </w:pPr>
            <w:r w:rsidRPr="008F4A16">
              <w:t>Child Table</w:t>
            </w:r>
          </w:p>
        </w:tc>
        <w:tc>
          <w:tcPr>
            <w:tcW w:w="1355" w:type="pct"/>
            <w:vAlign w:val="center"/>
          </w:tcPr>
          <w:p w14:paraId="5C8D1D58" w14:textId="77777777" w:rsidR="002928F8" w:rsidRPr="008F4A16" w:rsidRDefault="002928F8" w:rsidP="004C20A8">
            <w:pPr>
              <w:pStyle w:val="TableHeaderRowTextMIRB"/>
            </w:pPr>
            <w:r w:rsidRPr="008F4A16">
              <w:t>Migrated Foreign Key</w:t>
            </w:r>
          </w:p>
        </w:tc>
        <w:tc>
          <w:tcPr>
            <w:tcW w:w="452" w:type="pct"/>
            <w:vAlign w:val="center"/>
          </w:tcPr>
          <w:p w14:paraId="2CAB9B5A" w14:textId="77777777" w:rsidR="002928F8" w:rsidRPr="008F4A16" w:rsidRDefault="002928F8" w:rsidP="004C20A8">
            <w:pPr>
              <w:pStyle w:val="TableHeaderRowTextMIRB"/>
            </w:pPr>
            <w:r>
              <w:t>Rel. Type</w:t>
            </w:r>
          </w:p>
        </w:tc>
        <w:tc>
          <w:tcPr>
            <w:tcW w:w="870" w:type="pct"/>
            <w:vAlign w:val="center"/>
          </w:tcPr>
          <w:p w14:paraId="4E739221" w14:textId="77777777" w:rsidR="002928F8" w:rsidRPr="008F4A16" w:rsidRDefault="002928F8" w:rsidP="004C20A8">
            <w:pPr>
              <w:pStyle w:val="TableHeaderRowTextMIRB"/>
            </w:pPr>
            <w:r w:rsidRPr="008F4A16">
              <w:t>Parent to Child Relationship</w:t>
            </w:r>
          </w:p>
        </w:tc>
        <w:tc>
          <w:tcPr>
            <w:tcW w:w="870" w:type="pct"/>
            <w:vAlign w:val="center"/>
          </w:tcPr>
          <w:p w14:paraId="42B9CBF0" w14:textId="77777777" w:rsidR="002928F8" w:rsidRPr="008F4A16" w:rsidRDefault="002928F8" w:rsidP="004C20A8">
            <w:pPr>
              <w:pStyle w:val="TableHeaderRowTextMIRB"/>
            </w:pPr>
            <w:r w:rsidRPr="008F4A16">
              <w:t>Child to Parent Relationship</w:t>
            </w:r>
          </w:p>
        </w:tc>
      </w:tr>
      <w:tr w:rsidR="002928F8" w:rsidRPr="008F4A16" w14:paraId="5CB9B12F" w14:textId="77777777" w:rsidTr="004C20A8">
        <w:trPr>
          <w:cantSplit/>
          <w:trHeight w:val="302"/>
        </w:trPr>
        <w:tc>
          <w:tcPr>
            <w:tcW w:w="1453" w:type="pct"/>
            <w:vAlign w:val="center"/>
          </w:tcPr>
          <w:p w14:paraId="3D785AC3" w14:textId="77777777" w:rsidR="002928F8" w:rsidRPr="008F4A16" w:rsidRDefault="002928F8" w:rsidP="004C20A8">
            <w:pPr>
              <w:pStyle w:val="TableBodyTextMIRB"/>
            </w:pPr>
            <w:r>
              <w:t>ORN_ROAD_NET_ELEMENT_FT</w:t>
            </w:r>
          </w:p>
        </w:tc>
        <w:tc>
          <w:tcPr>
            <w:tcW w:w="1355" w:type="pct"/>
            <w:vAlign w:val="center"/>
          </w:tcPr>
          <w:p w14:paraId="4D3EAE0D" w14:textId="77777777" w:rsidR="002928F8" w:rsidRPr="008F4A16" w:rsidRDefault="002928F8" w:rsidP="004C20A8">
            <w:pPr>
              <w:pStyle w:val="TableBodyTextMIRB"/>
            </w:pPr>
            <w:r>
              <w:t>ROAD_ELEMENT_TYPE</w:t>
            </w:r>
          </w:p>
        </w:tc>
        <w:tc>
          <w:tcPr>
            <w:tcW w:w="452" w:type="pct"/>
            <w:vAlign w:val="center"/>
          </w:tcPr>
          <w:p w14:paraId="78A7FFF0" w14:textId="77777777" w:rsidR="002928F8" w:rsidRPr="008F4A16" w:rsidRDefault="002928F8" w:rsidP="004C20A8">
            <w:pPr>
              <w:pStyle w:val="TableBodyTextMIRB"/>
            </w:pPr>
            <w:r>
              <w:t>NI</w:t>
            </w:r>
          </w:p>
        </w:tc>
        <w:tc>
          <w:tcPr>
            <w:tcW w:w="870" w:type="pct"/>
            <w:vAlign w:val="center"/>
          </w:tcPr>
          <w:p w14:paraId="60128482" w14:textId="77777777" w:rsidR="002928F8" w:rsidRPr="008F4A16" w:rsidRDefault="002928F8" w:rsidP="004C20A8">
            <w:pPr>
              <w:pStyle w:val="TableBodyTextMIRB"/>
            </w:pPr>
            <w:r w:rsidRPr="008F4A16">
              <w:t>Optional: 1 to many</w:t>
            </w:r>
          </w:p>
        </w:tc>
        <w:tc>
          <w:tcPr>
            <w:tcW w:w="870" w:type="pct"/>
            <w:vAlign w:val="center"/>
          </w:tcPr>
          <w:p w14:paraId="417265D7" w14:textId="77777777" w:rsidR="002928F8" w:rsidRPr="008F4A16" w:rsidRDefault="002928F8" w:rsidP="004C20A8">
            <w:pPr>
              <w:pStyle w:val="TableBodyTextMIRB"/>
            </w:pPr>
            <w:r>
              <w:t>Mandatory</w:t>
            </w:r>
            <w:r w:rsidRPr="008F4A16">
              <w:t>: 1 to1</w:t>
            </w:r>
          </w:p>
        </w:tc>
      </w:tr>
    </w:tbl>
    <w:p w14:paraId="5ACF4E3C" w14:textId="77777777" w:rsidR="002928F8" w:rsidRPr="00100653" w:rsidRDefault="002928F8" w:rsidP="00581C88">
      <w:pPr>
        <w:pStyle w:val="BodyAccessibleTextMIRB"/>
        <w:spacing w:before="240" w:after="0" w:line="240" w:lineRule="auto"/>
      </w:pPr>
      <w:r w:rsidRPr="00100653">
        <w:t>Parent Table</w:t>
      </w:r>
      <w:r>
        <w:t xml:space="preserve">: </w:t>
      </w:r>
      <w:r w:rsidRPr="00100653">
        <w:rPr>
          <w:b/>
          <w:bCs/>
        </w:rPr>
        <w:t>ORN_SHIELD_TYPE_LIST</w:t>
      </w:r>
    </w:p>
    <w:p w14:paraId="5DF93ECB" w14:textId="77777777" w:rsidR="002928F8" w:rsidRPr="00100653" w:rsidRDefault="002928F8" w:rsidP="002928F8">
      <w:pPr>
        <w:pStyle w:val="BodyAccessibleTextMIRB"/>
        <w:spacing w:after="0" w:line="240" w:lineRule="auto"/>
      </w:pPr>
      <w:r w:rsidRPr="00100653">
        <w:t>Primary Key(s):</w:t>
      </w:r>
      <w:r>
        <w:t xml:space="preserve"> </w:t>
      </w:r>
      <w:r w:rsidRPr="00100653">
        <w:rPr>
          <w:b/>
          <w:bCs/>
        </w:rPr>
        <w:t>SHIELD_TYPE</w:t>
      </w:r>
    </w:p>
    <w:p w14:paraId="3DEADA46" w14:textId="77777777" w:rsidR="002928F8" w:rsidRPr="00100653" w:rsidRDefault="002928F8" w:rsidP="002928F8">
      <w:pPr>
        <w:pStyle w:val="BodyAccessibleTextMIRB"/>
        <w:spacing w:after="0" w:line="240" w:lineRule="auto"/>
      </w:pPr>
      <w:r w:rsidRPr="00100653">
        <w:t>Data Type:</w:t>
      </w:r>
      <w:r>
        <w:t xml:space="preserve"> </w:t>
      </w:r>
      <w:r w:rsidRPr="00100653">
        <w:rPr>
          <w:b/>
          <w:bCs/>
        </w:rPr>
        <w:t>VARCHAR2 (60)</w:t>
      </w:r>
    </w:p>
    <w:tbl>
      <w:tblPr>
        <w:tblStyle w:val="TableGrid1"/>
        <w:tblW w:w="5000" w:type="pct"/>
        <w:tblLook w:val="04A0" w:firstRow="1" w:lastRow="0" w:firstColumn="1" w:lastColumn="0" w:noHBand="0" w:noVBand="1"/>
        <w:tblCaption w:val="Lookup Table: ORN_SHIELD_TYPE_LIST"/>
        <w:tblDescription w:val="Identifies ORN_SHIELD_TYPE_LIST lookup table primary and associated foreign keys."/>
      </w:tblPr>
      <w:tblGrid>
        <w:gridCol w:w="4181"/>
        <w:gridCol w:w="3900"/>
        <w:gridCol w:w="1301"/>
        <w:gridCol w:w="2504"/>
        <w:gridCol w:w="2504"/>
      </w:tblGrid>
      <w:tr w:rsidR="002928F8" w:rsidRPr="008F4A16" w14:paraId="09483860" w14:textId="77777777" w:rsidTr="004C20A8">
        <w:trPr>
          <w:cantSplit/>
          <w:trHeight w:val="302"/>
          <w:tblHeader/>
        </w:trPr>
        <w:tc>
          <w:tcPr>
            <w:tcW w:w="1453" w:type="pct"/>
            <w:vAlign w:val="center"/>
          </w:tcPr>
          <w:p w14:paraId="75C471D0" w14:textId="77777777" w:rsidR="002928F8" w:rsidRPr="008F4A16" w:rsidRDefault="002928F8" w:rsidP="004C20A8">
            <w:pPr>
              <w:pStyle w:val="TableHeaderRowTextMIRB"/>
            </w:pPr>
            <w:r w:rsidRPr="008F4A16">
              <w:t>Child Table</w:t>
            </w:r>
          </w:p>
        </w:tc>
        <w:tc>
          <w:tcPr>
            <w:tcW w:w="1355" w:type="pct"/>
            <w:vAlign w:val="center"/>
          </w:tcPr>
          <w:p w14:paraId="0C4F3639" w14:textId="77777777" w:rsidR="002928F8" w:rsidRPr="008F4A16" w:rsidRDefault="002928F8" w:rsidP="004C20A8">
            <w:pPr>
              <w:pStyle w:val="TableHeaderRowTextMIRB"/>
            </w:pPr>
            <w:r w:rsidRPr="008F4A16">
              <w:t>Migrated Foreign Key</w:t>
            </w:r>
          </w:p>
        </w:tc>
        <w:tc>
          <w:tcPr>
            <w:tcW w:w="452" w:type="pct"/>
            <w:vAlign w:val="center"/>
          </w:tcPr>
          <w:p w14:paraId="55DFCD59" w14:textId="77777777" w:rsidR="002928F8" w:rsidRPr="008F4A16" w:rsidRDefault="002928F8" w:rsidP="004C20A8">
            <w:pPr>
              <w:pStyle w:val="TableHeaderRowTextMIRB"/>
            </w:pPr>
            <w:r>
              <w:t>Rel. Type</w:t>
            </w:r>
          </w:p>
        </w:tc>
        <w:tc>
          <w:tcPr>
            <w:tcW w:w="870" w:type="pct"/>
            <w:vAlign w:val="center"/>
          </w:tcPr>
          <w:p w14:paraId="05D5A25B" w14:textId="77777777" w:rsidR="002928F8" w:rsidRPr="008F4A16" w:rsidRDefault="002928F8" w:rsidP="004C20A8">
            <w:pPr>
              <w:pStyle w:val="TableHeaderRowTextMIRB"/>
            </w:pPr>
            <w:r w:rsidRPr="008F4A16">
              <w:t>Parent to Child Relationship</w:t>
            </w:r>
          </w:p>
        </w:tc>
        <w:tc>
          <w:tcPr>
            <w:tcW w:w="870" w:type="pct"/>
            <w:vAlign w:val="center"/>
          </w:tcPr>
          <w:p w14:paraId="6FC23A6C" w14:textId="77777777" w:rsidR="002928F8" w:rsidRPr="008F4A16" w:rsidRDefault="002928F8" w:rsidP="004C20A8">
            <w:pPr>
              <w:pStyle w:val="TableHeaderRowTextMIRB"/>
            </w:pPr>
            <w:r w:rsidRPr="008F4A16">
              <w:t>Child to Parent Relationship</w:t>
            </w:r>
          </w:p>
        </w:tc>
      </w:tr>
      <w:tr w:rsidR="002928F8" w:rsidRPr="008F4A16" w14:paraId="6C3A1F4E" w14:textId="77777777" w:rsidTr="004C20A8">
        <w:trPr>
          <w:cantSplit/>
          <w:trHeight w:val="302"/>
        </w:trPr>
        <w:tc>
          <w:tcPr>
            <w:tcW w:w="1453" w:type="pct"/>
            <w:vAlign w:val="center"/>
          </w:tcPr>
          <w:p w14:paraId="32A76729" w14:textId="77777777" w:rsidR="002928F8" w:rsidRPr="008F4A16" w:rsidRDefault="002928F8" w:rsidP="004C20A8">
            <w:pPr>
              <w:pStyle w:val="TableBodyTextMIRB"/>
            </w:pPr>
            <w:r>
              <w:t>ORN_ROUTE_NUMBER</w:t>
            </w:r>
          </w:p>
        </w:tc>
        <w:tc>
          <w:tcPr>
            <w:tcW w:w="1355" w:type="pct"/>
            <w:vAlign w:val="center"/>
          </w:tcPr>
          <w:p w14:paraId="5B2D50C8" w14:textId="77777777" w:rsidR="002928F8" w:rsidRPr="008F4A16" w:rsidRDefault="002928F8" w:rsidP="004C20A8">
            <w:pPr>
              <w:pStyle w:val="TableBodyTextMIRB"/>
            </w:pPr>
            <w:r>
              <w:t>SHIELD_TYPE</w:t>
            </w:r>
          </w:p>
        </w:tc>
        <w:tc>
          <w:tcPr>
            <w:tcW w:w="452" w:type="pct"/>
            <w:vAlign w:val="center"/>
          </w:tcPr>
          <w:p w14:paraId="7480EE08" w14:textId="77777777" w:rsidR="002928F8" w:rsidRPr="008F4A16" w:rsidRDefault="002928F8" w:rsidP="004C20A8">
            <w:pPr>
              <w:pStyle w:val="TableBodyTextMIRB"/>
            </w:pPr>
            <w:r>
              <w:t>NI</w:t>
            </w:r>
          </w:p>
        </w:tc>
        <w:tc>
          <w:tcPr>
            <w:tcW w:w="870" w:type="pct"/>
            <w:vAlign w:val="center"/>
          </w:tcPr>
          <w:p w14:paraId="11389FE5" w14:textId="77777777" w:rsidR="002928F8" w:rsidRPr="008F4A16" w:rsidRDefault="002928F8" w:rsidP="004C20A8">
            <w:pPr>
              <w:pStyle w:val="TableBodyTextMIRB"/>
            </w:pPr>
            <w:r w:rsidRPr="008F4A16">
              <w:t>Optional: 1 to many</w:t>
            </w:r>
          </w:p>
        </w:tc>
        <w:tc>
          <w:tcPr>
            <w:tcW w:w="870" w:type="pct"/>
            <w:vAlign w:val="center"/>
          </w:tcPr>
          <w:p w14:paraId="445AD8C0" w14:textId="77777777" w:rsidR="002928F8" w:rsidRPr="008F4A16" w:rsidRDefault="002928F8" w:rsidP="004C20A8">
            <w:pPr>
              <w:pStyle w:val="TableBodyTextMIRB"/>
            </w:pPr>
            <w:r>
              <w:t>Optional</w:t>
            </w:r>
            <w:r w:rsidRPr="008F4A16">
              <w:t>: 1 to1</w:t>
            </w:r>
          </w:p>
        </w:tc>
      </w:tr>
    </w:tbl>
    <w:p w14:paraId="0CCFE036" w14:textId="77777777" w:rsidR="002928F8" w:rsidRPr="00100653" w:rsidRDefault="002928F8" w:rsidP="002928F8">
      <w:pPr>
        <w:pStyle w:val="BodyAccessibleTextMIRB"/>
        <w:spacing w:before="240" w:after="0" w:line="240" w:lineRule="auto"/>
      </w:pPr>
      <w:r w:rsidRPr="00100653">
        <w:t>Parent Table</w:t>
      </w:r>
      <w:r>
        <w:t xml:space="preserve">: </w:t>
      </w:r>
      <w:r w:rsidRPr="00100653">
        <w:rPr>
          <w:b/>
          <w:bCs/>
        </w:rPr>
        <w:t>ORN_STANDARD_MUNICIPALITY_LIST</w:t>
      </w:r>
    </w:p>
    <w:p w14:paraId="1DD92840" w14:textId="77777777" w:rsidR="002928F8" w:rsidRPr="00100653" w:rsidRDefault="002928F8" w:rsidP="002928F8">
      <w:pPr>
        <w:pStyle w:val="BodyAccessibleTextMIRB"/>
        <w:spacing w:after="0" w:line="240" w:lineRule="auto"/>
      </w:pPr>
      <w:r w:rsidRPr="00100653">
        <w:t>Primary Key(s):</w:t>
      </w:r>
      <w:r>
        <w:t xml:space="preserve"> </w:t>
      </w:r>
      <w:r w:rsidRPr="00100653">
        <w:rPr>
          <w:b/>
          <w:bCs/>
        </w:rPr>
        <w:t>STANDARD_MUNICIPALITY</w:t>
      </w:r>
    </w:p>
    <w:p w14:paraId="2EE9CE4E" w14:textId="77777777" w:rsidR="002928F8" w:rsidRPr="00100653" w:rsidRDefault="002928F8" w:rsidP="002928F8">
      <w:pPr>
        <w:pStyle w:val="BodyAccessibleTextMIRB"/>
        <w:spacing w:after="0" w:line="240" w:lineRule="auto"/>
      </w:pPr>
      <w:r w:rsidRPr="00100653">
        <w:t>Data Type:</w:t>
      </w:r>
      <w:r>
        <w:t xml:space="preserve"> </w:t>
      </w:r>
      <w:r w:rsidRPr="00100653">
        <w:rPr>
          <w:b/>
          <w:bCs/>
        </w:rPr>
        <w:t>VARCHAR2 (100)</w:t>
      </w:r>
    </w:p>
    <w:tbl>
      <w:tblPr>
        <w:tblStyle w:val="TableGrid1"/>
        <w:tblW w:w="5000" w:type="pct"/>
        <w:tblLook w:val="04A0" w:firstRow="1" w:lastRow="0" w:firstColumn="1" w:lastColumn="0" w:noHBand="0" w:noVBand="1"/>
        <w:tblCaption w:val="Lookup Table: ORN_STANDARD_MUNICIPALITY_LIST"/>
        <w:tblDescription w:val="Identifies ORN_STANDARD_MUNICIPALITY_LIST lookup table primary and associated foreign keys."/>
      </w:tblPr>
      <w:tblGrid>
        <w:gridCol w:w="4181"/>
        <w:gridCol w:w="3900"/>
        <w:gridCol w:w="1301"/>
        <w:gridCol w:w="2504"/>
        <w:gridCol w:w="2504"/>
      </w:tblGrid>
      <w:tr w:rsidR="002928F8" w:rsidRPr="008F4A16" w14:paraId="10B9734D" w14:textId="77777777" w:rsidTr="004C20A8">
        <w:trPr>
          <w:cantSplit/>
          <w:trHeight w:val="302"/>
          <w:tblHeader/>
        </w:trPr>
        <w:tc>
          <w:tcPr>
            <w:tcW w:w="1453" w:type="pct"/>
            <w:vAlign w:val="center"/>
          </w:tcPr>
          <w:p w14:paraId="5A9C62DF" w14:textId="77777777" w:rsidR="002928F8" w:rsidRPr="008F4A16" w:rsidRDefault="002928F8" w:rsidP="004C20A8">
            <w:pPr>
              <w:pStyle w:val="TableHeaderRowTextMIRB"/>
            </w:pPr>
            <w:r w:rsidRPr="008F4A16">
              <w:t>Child Table</w:t>
            </w:r>
          </w:p>
        </w:tc>
        <w:tc>
          <w:tcPr>
            <w:tcW w:w="1355" w:type="pct"/>
            <w:vAlign w:val="center"/>
          </w:tcPr>
          <w:p w14:paraId="3C89EB5D" w14:textId="77777777" w:rsidR="002928F8" w:rsidRPr="008F4A16" w:rsidRDefault="002928F8" w:rsidP="004C20A8">
            <w:pPr>
              <w:pStyle w:val="TableHeaderRowTextMIRB"/>
            </w:pPr>
            <w:r w:rsidRPr="008F4A16">
              <w:t>Migrated Foreign Key</w:t>
            </w:r>
          </w:p>
        </w:tc>
        <w:tc>
          <w:tcPr>
            <w:tcW w:w="452" w:type="pct"/>
            <w:vAlign w:val="center"/>
          </w:tcPr>
          <w:p w14:paraId="12172D46" w14:textId="77777777" w:rsidR="002928F8" w:rsidRPr="008F4A16" w:rsidRDefault="002928F8" w:rsidP="004C20A8">
            <w:pPr>
              <w:pStyle w:val="TableHeaderRowTextMIRB"/>
            </w:pPr>
            <w:r>
              <w:t>Rel. Type</w:t>
            </w:r>
          </w:p>
        </w:tc>
        <w:tc>
          <w:tcPr>
            <w:tcW w:w="870" w:type="pct"/>
            <w:vAlign w:val="center"/>
          </w:tcPr>
          <w:p w14:paraId="1E308BC8" w14:textId="77777777" w:rsidR="002928F8" w:rsidRPr="008F4A16" w:rsidRDefault="002928F8" w:rsidP="004C20A8">
            <w:pPr>
              <w:pStyle w:val="TableHeaderRowTextMIRB"/>
            </w:pPr>
            <w:r w:rsidRPr="008F4A16">
              <w:t>Parent to Child Relationship</w:t>
            </w:r>
          </w:p>
        </w:tc>
        <w:tc>
          <w:tcPr>
            <w:tcW w:w="870" w:type="pct"/>
            <w:vAlign w:val="center"/>
          </w:tcPr>
          <w:p w14:paraId="476F37B8" w14:textId="77777777" w:rsidR="002928F8" w:rsidRPr="008F4A16" w:rsidRDefault="002928F8" w:rsidP="004C20A8">
            <w:pPr>
              <w:pStyle w:val="TableHeaderRowTextMIRB"/>
            </w:pPr>
            <w:r w:rsidRPr="008F4A16">
              <w:t>Child to Parent Relationship</w:t>
            </w:r>
          </w:p>
        </w:tc>
      </w:tr>
      <w:tr w:rsidR="002928F8" w:rsidRPr="008F4A16" w14:paraId="49A7B047" w14:textId="77777777" w:rsidTr="004C20A8">
        <w:trPr>
          <w:cantSplit/>
          <w:trHeight w:val="302"/>
        </w:trPr>
        <w:tc>
          <w:tcPr>
            <w:tcW w:w="1453" w:type="pct"/>
            <w:vAlign w:val="center"/>
          </w:tcPr>
          <w:p w14:paraId="35890234" w14:textId="77777777" w:rsidR="002928F8" w:rsidRPr="008F4A16" w:rsidRDefault="002928F8" w:rsidP="004C20A8">
            <w:pPr>
              <w:pStyle w:val="TableBodyTextMIRB"/>
            </w:pPr>
            <w:r>
              <w:t>ORN_ADDRESS_INFO</w:t>
            </w:r>
          </w:p>
        </w:tc>
        <w:tc>
          <w:tcPr>
            <w:tcW w:w="1355" w:type="pct"/>
            <w:vAlign w:val="center"/>
          </w:tcPr>
          <w:p w14:paraId="64264554" w14:textId="77777777" w:rsidR="002928F8" w:rsidRPr="008F4A16" w:rsidRDefault="002928F8" w:rsidP="004C20A8">
            <w:pPr>
              <w:pStyle w:val="TableBodyTextMIRB"/>
            </w:pPr>
            <w:r>
              <w:t>STANDARD_MUNICIPALITY</w:t>
            </w:r>
          </w:p>
        </w:tc>
        <w:tc>
          <w:tcPr>
            <w:tcW w:w="452" w:type="pct"/>
            <w:vAlign w:val="center"/>
          </w:tcPr>
          <w:p w14:paraId="2B3E8973" w14:textId="77777777" w:rsidR="002928F8" w:rsidRPr="008F4A16" w:rsidRDefault="002928F8" w:rsidP="004C20A8">
            <w:pPr>
              <w:pStyle w:val="TableBodyTextMIRB"/>
            </w:pPr>
            <w:r>
              <w:t>NI</w:t>
            </w:r>
          </w:p>
        </w:tc>
        <w:tc>
          <w:tcPr>
            <w:tcW w:w="870" w:type="pct"/>
            <w:vAlign w:val="center"/>
          </w:tcPr>
          <w:p w14:paraId="192BC3C4" w14:textId="77777777" w:rsidR="002928F8" w:rsidRPr="008F4A16" w:rsidRDefault="002928F8" w:rsidP="004C20A8">
            <w:pPr>
              <w:pStyle w:val="TableBodyTextMIRB"/>
            </w:pPr>
            <w:r w:rsidRPr="008F4A16">
              <w:t>Optional: 1 to many</w:t>
            </w:r>
          </w:p>
        </w:tc>
        <w:tc>
          <w:tcPr>
            <w:tcW w:w="870" w:type="pct"/>
            <w:vAlign w:val="center"/>
          </w:tcPr>
          <w:p w14:paraId="3F01F884" w14:textId="77777777" w:rsidR="002928F8" w:rsidRPr="008F4A16" w:rsidRDefault="002928F8" w:rsidP="004C20A8">
            <w:pPr>
              <w:pStyle w:val="TableBodyTextMIRB"/>
            </w:pPr>
            <w:r>
              <w:t>Mandatory</w:t>
            </w:r>
            <w:r w:rsidRPr="008F4A16">
              <w:t>: 1 to1</w:t>
            </w:r>
          </w:p>
        </w:tc>
      </w:tr>
    </w:tbl>
    <w:p w14:paraId="412262D8" w14:textId="77777777" w:rsidR="002928F8" w:rsidRPr="00100653" w:rsidRDefault="002928F8" w:rsidP="002928F8">
      <w:pPr>
        <w:pStyle w:val="BodyAccessibleTextMIRB"/>
        <w:spacing w:before="240" w:after="0" w:line="240" w:lineRule="auto"/>
      </w:pPr>
      <w:r w:rsidRPr="00100653">
        <w:t>Parent Table</w:t>
      </w:r>
      <w:r>
        <w:t xml:space="preserve">: </w:t>
      </w:r>
      <w:r w:rsidRPr="00100653">
        <w:rPr>
          <w:b/>
          <w:bCs/>
        </w:rPr>
        <w:t>ORN_STREET_DIRECTION_LIST</w:t>
      </w:r>
    </w:p>
    <w:p w14:paraId="5F36C425" w14:textId="77777777" w:rsidR="002928F8" w:rsidRPr="00100653" w:rsidRDefault="002928F8" w:rsidP="002928F8">
      <w:pPr>
        <w:pStyle w:val="BodyAccessibleTextMIRB"/>
        <w:spacing w:after="0" w:line="240" w:lineRule="auto"/>
      </w:pPr>
      <w:r w:rsidRPr="00100653">
        <w:t>Primary Key(s):</w:t>
      </w:r>
      <w:r>
        <w:t xml:space="preserve"> </w:t>
      </w:r>
      <w:r w:rsidRPr="00100653">
        <w:rPr>
          <w:b/>
          <w:bCs/>
        </w:rPr>
        <w:t>STREET_DIRECTION</w:t>
      </w:r>
    </w:p>
    <w:p w14:paraId="530FAAD0" w14:textId="77777777" w:rsidR="002928F8" w:rsidRPr="00100653" w:rsidRDefault="002928F8" w:rsidP="002928F8">
      <w:pPr>
        <w:pStyle w:val="BodyAccessibleTextMIRB"/>
        <w:spacing w:after="0" w:line="240" w:lineRule="auto"/>
      </w:pPr>
      <w:r w:rsidRPr="00100653">
        <w:t>Data Type:</w:t>
      </w:r>
      <w:r>
        <w:t xml:space="preserve"> </w:t>
      </w:r>
      <w:r w:rsidRPr="00100653">
        <w:rPr>
          <w:b/>
          <w:bCs/>
        </w:rPr>
        <w:t>VARCHAR2 (10)</w:t>
      </w:r>
    </w:p>
    <w:tbl>
      <w:tblPr>
        <w:tblStyle w:val="TableGrid1"/>
        <w:tblW w:w="5000" w:type="pct"/>
        <w:tblLook w:val="04A0" w:firstRow="1" w:lastRow="0" w:firstColumn="1" w:lastColumn="0" w:noHBand="0" w:noVBand="1"/>
        <w:tblCaption w:val="Lookup Table: ORN_STREET_DIRECTION_LIST"/>
        <w:tblDescription w:val="Identifies ORN_STREET_DIRECTION_LIST lookup table primary and associated foreign keys."/>
      </w:tblPr>
      <w:tblGrid>
        <w:gridCol w:w="4181"/>
        <w:gridCol w:w="3900"/>
        <w:gridCol w:w="1301"/>
        <w:gridCol w:w="2504"/>
        <w:gridCol w:w="2504"/>
      </w:tblGrid>
      <w:tr w:rsidR="002928F8" w:rsidRPr="008F4A16" w14:paraId="7843246B" w14:textId="77777777" w:rsidTr="004C20A8">
        <w:trPr>
          <w:cantSplit/>
          <w:trHeight w:val="302"/>
          <w:tblHeader/>
        </w:trPr>
        <w:tc>
          <w:tcPr>
            <w:tcW w:w="1453" w:type="pct"/>
            <w:vAlign w:val="center"/>
          </w:tcPr>
          <w:p w14:paraId="1B18D292" w14:textId="77777777" w:rsidR="002928F8" w:rsidRPr="008F4A16" w:rsidRDefault="002928F8" w:rsidP="004C20A8">
            <w:pPr>
              <w:pStyle w:val="TableHeaderRowTextMIRB"/>
            </w:pPr>
            <w:r w:rsidRPr="008F4A16">
              <w:t>Child Table</w:t>
            </w:r>
          </w:p>
        </w:tc>
        <w:tc>
          <w:tcPr>
            <w:tcW w:w="1355" w:type="pct"/>
            <w:vAlign w:val="center"/>
          </w:tcPr>
          <w:p w14:paraId="2252D8D3" w14:textId="77777777" w:rsidR="002928F8" w:rsidRPr="008F4A16" w:rsidRDefault="002928F8" w:rsidP="004C20A8">
            <w:pPr>
              <w:pStyle w:val="TableHeaderRowTextMIRB"/>
            </w:pPr>
            <w:r w:rsidRPr="008F4A16">
              <w:t>Migrated Foreign Key</w:t>
            </w:r>
          </w:p>
        </w:tc>
        <w:tc>
          <w:tcPr>
            <w:tcW w:w="452" w:type="pct"/>
            <w:vAlign w:val="center"/>
          </w:tcPr>
          <w:p w14:paraId="5F54C974" w14:textId="77777777" w:rsidR="002928F8" w:rsidRPr="008F4A16" w:rsidRDefault="002928F8" w:rsidP="004C20A8">
            <w:pPr>
              <w:pStyle w:val="TableHeaderRowTextMIRB"/>
            </w:pPr>
            <w:r>
              <w:t>Rel. Type</w:t>
            </w:r>
          </w:p>
        </w:tc>
        <w:tc>
          <w:tcPr>
            <w:tcW w:w="870" w:type="pct"/>
            <w:vAlign w:val="center"/>
          </w:tcPr>
          <w:p w14:paraId="52C146D3" w14:textId="77777777" w:rsidR="002928F8" w:rsidRPr="008F4A16" w:rsidRDefault="002928F8" w:rsidP="004C20A8">
            <w:pPr>
              <w:pStyle w:val="TableHeaderRowTextMIRB"/>
            </w:pPr>
            <w:r w:rsidRPr="008F4A16">
              <w:t>Parent to Child Relationship</w:t>
            </w:r>
          </w:p>
        </w:tc>
        <w:tc>
          <w:tcPr>
            <w:tcW w:w="870" w:type="pct"/>
            <w:vAlign w:val="center"/>
          </w:tcPr>
          <w:p w14:paraId="5BC6E4C4" w14:textId="77777777" w:rsidR="002928F8" w:rsidRPr="008F4A16" w:rsidRDefault="002928F8" w:rsidP="004C20A8">
            <w:pPr>
              <w:pStyle w:val="TableHeaderRowTextMIRB"/>
            </w:pPr>
            <w:r w:rsidRPr="008F4A16">
              <w:t>Child to Parent Relationship</w:t>
            </w:r>
          </w:p>
        </w:tc>
      </w:tr>
      <w:tr w:rsidR="002928F8" w:rsidRPr="008F4A16" w14:paraId="7E3B1D3F" w14:textId="77777777" w:rsidTr="004C20A8">
        <w:trPr>
          <w:cantSplit/>
          <w:trHeight w:val="302"/>
        </w:trPr>
        <w:tc>
          <w:tcPr>
            <w:tcW w:w="1453" w:type="pct"/>
            <w:vAlign w:val="center"/>
          </w:tcPr>
          <w:p w14:paraId="42D90852" w14:textId="77777777" w:rsidR="002928F8" w:rsidRPr="008F4A16" w:rsidRDefault="002928F8" w:rsidP="004C20A8">
            <w:pPr>
              <w:pStyle w:val="TableBodyTextMIRB"/>
            </w:pPr>
            <w:r>
              <w:t>ORN_STREET_NAME_PARSED</w:t>
            </w:r>
          </w:p>
        </w:tc>
        <w:tc>
          <w:tcPr>
            <w:tcW w:w="1355" w:type="pct"/>
            <w:vAlign w:val="center"/>
          </w:tcPr>
          <w:p w14:paraId="1B20F78D" w14:textId="77777777" w:rsidR="002928F8" w:rsidRPr="008F4A16" w:rsidRDefault="002928F8" w:rsidP="004C20A8">
            <w:pPr>
              <w:pStyle w:val="TableBodyTextMIRB"/>
            </w:pPr>
            <w:r>
              <w:t>DIRECTIONAL_PREFIX</w:t>
            </w:r>
          </w:p>
        </w:tc>
        <w:tc>
          <w:tcPr>
            <w:tcW w:w="452" w:type="pct"/>
            <w:vAlign w:val="center"/>
          </w:tcPr>
          <w:p w14:paraId="5AC593D1" w14:textId="77777777" w:rsidR="002928F8" w:rsidRPr="008F4A16" w:rsidRDefault="002928F8" w:rsidP="004C20A8">
            <w:pPr>
              <w:pStyle w:val="TableBodyTextMIRB"/>
            </w:pPr>
            <w:r>
              <w:t>NI</w:t>
            </w:r>
          </w:p>
        </w:tc>
        <w:tc>
          <w:tcPr>
            <w:tcW w:w="870" w:type="pct"/>
            <w:vAlign w:val="center"/>
          </w:tcPr>
          <w:p w14:paraId="68C4B096" w14:textId="77777777" w:rsidR="002928F8" w:rsidRPr="008F4A16" w:rsidRDefault="002928F8" w:rsidP="004C20A8">
            <w:pPr>
              <w:pStyle w:val="TableBodyTextMIRB"/>
            </w:pPr>
            <w:r w:rsidRPr="008F4A16">
              <w:t>Optional: 1 to many</w:t>
            </w:r>
          </w:p>
        </w:tc>
        <w:tc>
          <w:tcPr>
            <w:tcW w:w="870" w:type="pct"/>
            <w:vAlign w:val="center"/>
          </w:tcPr>
          <w:p w14:paraId="5CB74767" w14:textId="77777777" w:rsidR="002928F8" w:rsidRPr="008F4A16" w:rsidRDefault="002928F8" w:rsidP="004C20A8">
            <w:pPr>
              <w:pStyle w:val="TableBodyTextMIRB"/>
            </w:pPr>
            <w:r>
              <w:t>Optional</w:t>
            </w:r>
            <w:r w:rsidRPr="008F4A16">
              <w:t>: 1 to1</w:t>
            </w:r>
          </w:p>
        </w:tc>
      </w:tr>
      <w:tr w:rsidR="002928F8" w:rsidRPr="008F4A16" w14:paraId="5D5363F6" w14:textId="77777777" w:rsidTr="004C20A8">
        <w:trPr>
          <w:cantSplit/>
          <w:trHeight w:val="302"/>
        </w:trPr>
        <w:tc>
          <w:tcPr>
            <w:tcW w:w="1453" w:type="pct"/>
            <w:vAlign w:val="center"/>
          </w:tcPr>
          <w:p w14:paraId="3CDDEA21" w14:textId="77777777" w:rsidR="002928F8" w:rsidRPr="008F4A16" w:rsidRDefault="002928F8" w:rsidP="004C20A8">
            <w:pPr>
              <w:pStyle w:val="TableBodyTextMIRB"/>
            </w:pPr>
            <w:r>
              <w:t>ORN_STREET_NAME_PARSED</w:t>
            </w:r>
          </w:p>
        </w:tc>
        <w:tc>
          <w:tcPr>
            <w:tcW w:w="1355" w:type="pct"/>
            <w:vAlign w:val="center"/>
          </w:tcPr>
          <w:p w14:paraId="286BD1BA" w14:textId="77777777" w:rsidR="002928F8" w:rsidRPr="008F4A16" w:rsidRDefault="002928F8" w:rsidP="004C20A8">
            <w:pPr>
              <w:pStyle w:val="TableBodyTextMIRB"/>
            </w:pPr>
            <w:r>
              <w:t>DIRECTIONAL_SUFFIX</w:t>
            </w:r>
          </w:p>
        </w:tc>
        <w:tc>
          <w:tcPr>
            <w:tcW w:w="452" w:type="pct"/>
            <w:vAlign w:val="center"/>
          </w:tcPr>
          <w:p w14:paraId="4B5988F6" w14:textId="77777777" w:rsidR="002928F8" w:rsidRDefault="002928F8" w:rsidP="004C20A8">
            <w:pPr>
              <w:pStyle w:val="TableBodyTextMIRB"/>
            </w:pPr>
            <w:r>
              <w:t>NI</w:t>
            </w:r>
          </w:p>
        </w:tc>
        <w:tc>
          <w:tcPr>
            <w:tcW w:w="870" w:type="pct"/>
            <w:vAlign w:val="center"/>
          </w:tcPr>
          <w:p w14:paraId="44E82EA4" w14:textId="77777777" w:rsidR="002928F8" w:rsidRPr="008F4A16" w:rsidRDefault="002928F8" w:rsidP="004C20A8">
            <w:pPr>
              <w:pStyle w:val="TableBodyTextMIRB"/>
            </w:pPr>
            <w:r w:rsidRPr="008F4A16">
              <w:t>Optional: 1 to many</w:t>
            </w:r>
          </w:p>
        </w:tc>
        <w:tc>
          <w:tcPr>
            <w:tcW w:w="870" w:type="pct"/>
            <w:vAlign w:val="center"/>
          </w:tcPr>
          <w:p w14:paraId="1A522B4A" w14:textId="77777777" w:rsidR="002928F8" w:rsidRPr="008F4A16" w:rsidRDefault="002928F8" w:rsidP="004C20A8">
            <w:pPr>
              <w:pStyle w:val="TableBodyTextMIRB"/>
            </w:pPr>
            <w:r>
              <w:t>Optional</w:t>
            </w:r>
            <w:r w:rsidRPr="008F4A16">
              <w:t>: 1 to1</w:t>
            </w:r>
          </w:p>
        </w:tc>
      </w:tr>
    </w:tbl>
    <w:p w14:paraId="632EC967" w14:textId="77777777" w:rsidR="002928F8" w:rsidRPr="00100653" w:rsidRDefault="002928F8" w:rsidP="002928F8">
      <w:pPr>
        <w:pStyle w:val="BodyAccessibleTextMIRB"/>
        <w:spacing w:before="240" w:after="0" w:line="240" w:lineRule="auto"/>
      </w:pPr>
      <w:r w:rsidRPr="00100653">
        <w:t>Parent Table</w:t>
      </w:r>
      <w:r>
        <w:t xml:space="preserve">: </w:t>
      </w:r>
      <w:r w:rsidRPr="00100653">
        <w:rPr>
          <w:b/>
          <w:bCs/>
        </w:rPr>
        <w:t>ORN_STREET_SIDE_LIST</w:t>
      </w:r>
    </w:p>
    <w:p w14:paraId="14F169FC" w14:textId="77777777" w:rsidR="002928F8" w:rsidRPr="00100653" w:rsidRDefault="002928F8" w:rsidP="002928F8">
      <w:pPr>
        <w:pStyle w:val="BodyAccessibleTextMIRB"/>
        <w:spacing w:after="0" w:line="240" w:lineRule="auto"/>
      </w:pPr>
      <w:r w:rsidRPr="00100653">
        <w:t>Primary Key(s):</w:t>
      </w:r>
      <w:r>
        <w:t xml:space="preserve"> </w:t>
      </w:r>
      <w:r w:rsidRPr="00100653">
        <w:rPr>
          <w:b/>
          <w:bCs/>
        </w:rPr>
        <w:t>STREET_SIDE</w:t>
      </w:r>
    </w:p>
    <w:p w14:paraId="0C7B9BCD" w14:textId="77777777" w:rsidR="002928F8" w:rsidRPr="00100653" w:rsidRDefault="002928F8" w:rsidP="002928F8">
      <w:pPr>
        <w:pStyle w:val="BodyAccessibleTextMIRB"/>
        <w:spacing w:after="0" w:line="240" w:lineRule="auto"/>
      </w:pPr>
      <w:r w:rsidRPr="00100653">
        <w:t>Data Type:</w:t>
      </w:r>
      <w:r>
        <w:t xml:space="preserve"> </w:t>
      </w:r>
      <w:r w:rsidRPr="00100653">
        <w:rPr>
          <w:b/>
          <w:bCs/>
        </w:rPr>
        <w:t>VARCHAR2 (10)</w:t>
      </w:r>
    </w:p>
    <w:tbl>
      <w:tblPr>
        <w:tblStyle w:val="TableGrid1"/>
        <w:tblW w:w="5000" w:type="pct"/>
        <w:tblLook w:val="04A0" w:firstRow="1" w:lastRow="0" w:firstColumn="1" w:lastColumn="0" w:noHBand="0" w:noVBand="1"/>
        <w:tblCaption w:val="Lookup Table: ORN_STREET_SIDE_LIST"/>
        <w:tblDescription w:val="Identifies ORN_STREET_SIDE_LIST lookup table primary and associated foreign keys."/>
      </w:tblPr>
      <w:tblGrid>
        <w:gridCol w:w="4181"/>
        <w:gridCol w:w="3900"/>
        <w:gridCol w:w="1301"/>
        <w:gridCol w:w="2504"/>
        <w:gridCol w:w="2504"/>
      </w:tblGrid>
      <w:tr w:rsidR="002928F8" w:rsidRPr="008F4A16" w14:paraId="3F284484" w14:textId="77777777" w:rsidTr="004C20A8">
        <w:trPr>
          <w:cantSplit/>
          <w:trHeight w:val="302"/>
          <w:tblHeader/>
        </w:trPr>
        <w:tc>
          <w:tcPr>
            <w:tcW w:w="1453" w:type="pct"/>
            <w:vAlign w:val="center"/>
          </w:tcPr>
          <w:p w14:paraId="7D14C43C" w14:textId="77777777" w:rsidR="002928F8" w:rsidRPr="008F4A16" w:rsidRDefault="002928F8" w:rsidP="004C20A8">
            <w:pPr>
              <w:pStyle w:val="TableHeaderRowTextMIRB"/>
            </w:pPr>
            <w:r w:rsidRPr="008F4A16">
              <w:t>Child Table</w:t>
            </w:r>
          </w:p>
        </w:tc>
        <w:tc>
          <w:tcPr>
            <w:tcW w:w="1355" w:type="pct"/>
            <w:vAlign w:val="center"/>
          </w:tcPr>
          <w:p w14:paraId="20B93DEA" w14:textId="77777777" w:rsidR="002928F8" w:rsidRPr="008F4A16" w:rsidRDefault="002928F8" w:rsidP="004C20A8">
            <w:pPr>
              <w:pStyle w:val="TableHeaderRowTextMIRB"/>
            </w:pPr>
            <w:r w:rsidRPr="008F4A16">
              <w:t>Migrated Foreign Key</w:t>
            </w:r>
          </w:p>
        </w:tc>
        <w:tc>
          <w:tcPr>
            <w:tcW w:w="452" w:type="pct"/>
            <w:vAlign w:val="center"/>
          </w:tcPr>
          <w:p w14:paraId="7D890741" w14:textId="77777777" w:rsidR="002928F8" w:rsidRPr="008F4A16" w:rsidRDefault="002928F8" w:rsidP="004C20A8">
            <w:pPr>
              <w:pStyle w:val="TableHeaderRowTextMIRB"/>
            </w:pPr>
            <w:r>
              <w:t>Rel. Type</w:t>
            </w:r>
          </w:p>
        </w:tc>
        <w:tc>
          <w:tcPr>
            <w:tcW w:w="870" w:type="pct"/>
            <w:vAlign w:val="center"/>
          </w:tcPr>
          <w:p w14:paraId="0CE8533C" w14:textId="77777777" w:rsidR="002928F8" w:rsidRPr="008F4A16" w:rsidRDefault="002928F8" w:rsidP="004C20A8">
            <w:pPr>
              <w:pStyle w:val="TableHeaderRowTextMIRB"/>
            </w:pPr>
            <w:r w:rsidRPr="008F4A16">
              <w:t>Parent to Child Relationship</w:t>
            </w:r>
          </w:p>
        </w:tc>
        <w:tc>
          <w:tcPr>
            <w:tcW w:w="870" w:type="pct"/>
            <w:vAlign w:val="center"/>
          </w:tcPr>
          <w:p w14:paraId="47CDD9C5" w14:textId="77777777" w:rsidR="002928F8" w:rsidRPr="008F4A16" w:rsidRDefault="002928F8" w:rsidP="004C20A8">
            <w:pPr>
              <w:pStyle w:val="TableHeaderRowTextMIRB"/>
            </w:pPr>
            <w:r w:rsidRPr="008F4A16">
              <w:t>Child to Parent Relationship</w:t>
            </w:r>
          </w:p>
        </w:tc>
      </w:tr>
      <w:tr w:rsidR="002928F8" w:rsidRPr="008F4A16" w14:paraId="79CA07AF" w14:textId="77777777" w:rsidTr="004C20A8">
        <w:trPr>
          <w:cantSplit/>
          <w:trHeight w:val="302"/>
        </w:trPr>
        <w:tc>
          <w:tcPr>
            <w:tcW w:w="1453" w:type="pct"/>
            <w:vAlign w:val="center"/>
          </w:tcPr>
          <w:p w14:paraId="06D94FA7" w14:textId="77777777" w:rsidR="002928F8" w:rsidRPr="008F4A16" w:rsidRDefault="002928F8" w:rsidP="004C20A8">
            <w:pPr>
              <w:pStyle w:val="TableBodyTextMIRB"/>
            </w:pPr>
            <w:r>
              <w:t>ORN_ADDRESS_INFO</w:t>
            </w:r>
          </w:p>
        </w:tc>
        <w:tc>
          <w:tcPr>
            <w:tcW w:w="1355" w:type="pct"/>
            <w:vAlign w:val="center"/>
          </w:tcPr>
          <w:p w14:paraId="59D16905" w14:textId="77777777" w:rsidR="002928F8" w:rsidRPr="008F4A16" w:rsidRDefault="002928F8" w:rsidP="004C20A8">
            <w:pPr>
              <w:pStyle w:val="TableBodyTextMIRB"/>
            </w:pPr>
            <w:r>
              <w:t>STREET_SIDE</w:t>
            </w:r>
          </w:p>
        </w:tc>
        <w:tc>
          <w:tcPr>
            <w:tcW w:w="452" w:type="pct"/>
            <w:vAlign w:val="center"/>
          </w:tcPr>
          <w:p w14:paraId="51B6DD3A" w14:textId="77777777" w:rsidR="002928F8" w:rsidRPr="008F4A16" w:rsidRDefault="002928F8" w:rsidP="004C20A8">
            <w:pPr>
              <w:pStyle w:val="TableBodyTextMIRB"/>
            </w:pPr>
            <w:r>
              <w:t>NI</w:t>
            </w:r>
          </w:p>
        </w:tc>
        <w:tc>
          <w:tcPr>
            <w:tcW w:w="870" w:type="pct"/>
            <w:vAlign w:val="center"/>
          </w:tcPr>
          <w:p w14:paraId="6F51CFF0" w14:textId="77777777" w:rsidR="002928F8" w:rsidRPr="008F4A16" w:rsidRDefault="002928F8" w:rsidP="004C20A8">
            <w:pPr>
              <w:pStyle w:val="TableBodyTextMIRB"/>
            </w:pPr>
            <w:r w:rsidRPr="008F4A16">
              <w:t>Optional: 1 to many</w:t>
            </w:r>
          </w:p>
        </w:tc>
        <w:tc>
          <w:tcPr>
            <w:tcW w:w="870" w:type="pct"/>
            <w:vAlign w:val="center"/>
          </w:tcPr>
          <w:p w14:paraId="30A30A2C" w14:textId="77777777" w:rsidR="002928F8" w:rsidRPr="008F4A16" w:rsidRDefault="002928F8" w:rsidP="004C20A8">
            <w:pPr>
              <w:pStyle w:val="TableBodyTextMIRB"/>
            </w:pPr>
            <w:r>
              <w:t>Optional</w:t>
            </w:r>
            <w:r w:rsidRPr="008F4A16">
              <w:t>: 1 to1</w:t>
            </w:r>
          </w:p>
        </w:tc>
      </w:tr>
      <w:tr w:rsidR="002928F8" w:rsidRPr="008F4A16" w14:paraId="4E27CED4" w14:textId="77777777" w:rsidTr="004C20A8">
        <w:trPr>
          <w:cantSplit/>
          <w:trHeight w:val="302"/>
        </w:trPr>
        <w:tc>
          <w:tcPr>
            <w:tcW w:w="1453" w:type="pct"/>
            <w:vAlign w:val="center"/>
          </w:tcPr>
          <w:p w14:paraId="5695AC46" w14:textId="77777777" w:rsidR="002928F8" w:rsidRPr="008F4A16" w:rsidRDefault="002928F8" w:rsidP="004C20A8">
            <w:pPr>
              <w:pStyle w:val="TableBodyTextMIRB"/>
            </w:pPr>
            <w:r>
              <w:t>ORN_JURISDICTION</w:t>
            </w:r>
          </w:p>
        </w:tc>
        <w:tc>
          <w:tcPr>
            <w:tcW w:w="1355" w:type="pct"/>
            <w:vAlign w:val="center"/>
          </w:tcPr>
          <w:p w14:paraId="46FEE241" w14:textId="77777777" w:rsidR="002928F8" w:rsidRPr="008F4A16" w:rsidRDefault="002928F8" w:rsidP="004C20A8">
            <w:pPr>
              <w:pStyle w:val="TableBodyTextMIRB"/>
            </w:pPr>
            <w:r>
              <w:t>STREET_SIDE</w:t>
            </w:r>
          </w:p>
        </w:tc>
        <w:tc>
          <w:tcPr>
            <w:tcW w:w="452" w:type="pct"/>
            <w:vAlign w:val="center"/>
          </w:tcPr>
          <w:p w14:paraId="3B3AB5E0" w14:textId="77777777" w:rsidR="002928F8" w:rsidRDefault="002928F8" w:rsidP="004C20A8">
            <w:pPr>
              <w:pStyle w:val="TableBodyTextMIRB"/>
            </w:pPr>
            <w:r>
              <w:t>NI</w:t>
            </w:r>
          </w:p>
        </w:tc>
        <w:tc>
          <w:tcPr>
            <w:tcW w:w="870" w:type="pct"/>
            <w:vAlign w:val="center"/>
          </w:tcPr>
          <w:p w14:paraId="5660192E" w14:textId="77777777" w:rsidR="002928F8" w:rsidRPr="008F4A16" w:rsidRDefault="002928F8" w:rsidP="004C20A8">
            <w:pPr>
              <w:pStyle w:val="TableBodyTextMIRB"/>
            </w:pPr>
            <w:r w:rsidRPr="008F4A16">
              <w:t>Optional: 1 to many</w:t>
            </w:r>
          </w:p>
        </w:tc>
        <w:tc>
          <w:tcPr>
            <w:tcW w:w="870" w:type="pct"/>
            <w:vAlign w:val="center"/>
          </w:tcPr>
          <w:p w14:paraId="3FB2EC80" w14:textId="77777777" w:rsidR="002928F8" w:rsidRPr="008F4A16" w:rsidRDefault="002928F8" w:rsidP="004C20A8">
            <w:pPr>
              <w:pStyle w:val="TableBodyTextMIRB"/>
            </w:pPr>
            <w:r>
              <w:t>Mandatory</w:t>
            </w:r>
            <w:r w:rsidRPr="008F4A16">
              <w:t>: 1 to1</w:t>
            </w:r>
          </w:p>
        </w:tc>
      </w:tr>
    </w:tbl>
    <w:p w14:paraId="68367D2B" w14:textId="77777777" w:rsidR="0008722E" w:rsidRPr="00100653" w:rsidRDefault="0008722E" w:rsidP="0008722E">
      <w:pPr>
        <w:pStyle w:val="BodyAccessibleTextMIRB"/>
        <w:spacing w:before="240" w:after="0" w:line="240" w:lineRule="auto"/>
      </w:pPr>
      <w:r w:rsidRPr="00100653">
        <w:lastRenderedPageBreak/>
        <w:t>Parent Table</w:t>
      </w:r>
      <w:r>
        <w:t xml:space="preserve">: </w:t>
      </w:r>
      <w:r w:rsidRPr="00100653">
        <w:rPr>
          <w:b/>
          <w:bCs/>
        </w:rPr>
        <w:t>ORN_STREET_TYPE_LIST</w:t>
      </w:r>
    </w:p>
    <w:p w14:paraId="0D6CD8E1" w14:textId="77777777" w:rsidR="0008722E" w:rsidRPr="00100653" w:rsidRDefault="0008722E" w:rsidP="0008722E">
      <w:pPr>
        <w:pStyle w:val="BodyAccessibleTextMIRB"/>
        <w:spacing w:after="0" w:line="240" w:lineRule="auto"/>
      </w:pPr>
      <w:r w:rsidRPr="00100653">
        <w:t>Primary Key(s):</w:t>
      </w:r>
      <w:r>
        <w:t xml:space="preserve"> </w:t>
      </w:r>
      <w:r w:rsidRPr="00100653">
        <w:rPr>
          <w:b/>
          <w:bCs/>
        </w:rPr>
        <w:t>STREET_TYPE</w:t>
      </w:r>
    </w:p>
    <w:p w14:paraId="23C8E5B0" w14:textId="77777777" w:rsidR="0008722E" w:rsidRPr="00100653" w:rsidRDefault="0008722E" w:rsidP="0008722E">
      <w:pPr>
        <w:pStyle w:val="BodyAccessibleTextMIRB"/>
        <w:spacing w:after="0" w:line="240" w:lineRule="auto"/>
      </w:pPr>
      <w:r w:rsidRPr="00100653">
        <w:t>Data Type:</w:t>
      </w:r>
      <w:r>
        <w:t xml:space="preserve"> </w:t>
      </w:r>
      <w:r w:rsidRPr="00100653">
        <w:rPr>
          <w:b/>
          <w:bCs/>
        </w:rPr>
        <w:t>VARCHAR2 (25)</w:t>
      </w:r>
    </w:p>
    <w:tbl>
      <w:tblPr>
        <w:tblStyle w:val="TableGrid1"/>
        <w:tblW w:w="5000" w:type="pct"/>
        <w:tblLook w:val="04A0" w:firstRow="1" w:lastRow="0" w:firstColumn="1" w:lastColumn="0" w:noHBand="0" w:noVBand="1"/>
        <w:tblCaption w:val="Lookup Table: ORN_STREET_TYPE_LIST"/>
        <w:tblDescription w:val="Identifies ORN_STREET_TYPE_LIST lookup table primary and associated foreign keys."/>
      </w:tblPr>
      <w:tblGrid>
        <w:gridCol w:w="4181"/>
        <w:gridCol w:w="3900"/>
        <w:gridCol w:w="1301"/>
        <w:gridCol w:w="2504"/>
        <w:gridCol w:w="2504"/>
      </w:tblGrid>
      <w:tr w:rsidR="0008722E" w:rsidRPr="008F4A16" w14:paraId="26E64E1F" w14:textId="77777777" w:rsidTr="004C20A8">
        <w:trPr>
          <w:cantSplit/>
          <w:trHeight w:val="302"/>
          <w:tblHeader/>
        </w:trPr>
        <w:tc>
          <w:tcPr>
            <w:tcW w:w="1453" w:type="pct"/>
            <w:vAlign w:val="center"/>
          </w:tcPr>
          <w:p w14:paraId="6D206262" w14:textId="77777777" w:rsidR="0008722E" w:rsidRPr="008F4A16" w:rsidRDefault="0008722E" w:rsidP="004C20A8">
            <w:pPr>
              <w:pStyle w:val="TableHeaderRowTextMIRB"/>
            </w:pPr>
            <w:r w:rsidRPr="008F4A16">
              <w:t>Child Table</w:t>
            </w:r>
          </w:p>
        </w:tc>
        <w:tc>
          <w:tcPr>
            <w:tcW w:w="1355" w:type="pct"/>
            <w:vAlign w:val="center"/>
          </w:tcPr>
          <w:p w14:paraId="0E6B3474" w14:textId="77777777" w:rsidR="0008722E" w:rsidRPr="008F4A16" w:rsidRDefault="0008722E" w:rsidP="004C20A8">
            <w:pPr>
              <w:pStyle w:val="TableHeaderRowTextMIRB"/>
            </w:pPr>
            <w:r w:rsidRPr="008F4A16">
              <w:t>Migrated Foreign Key</w:t>
            </w:r>
          </w:p>
        </w:tc>
        <w:tc>
          <w:tcPr>
            <w:tcW w:w="452" w:type="pct"/>
            <w:vAlign w:val="center"/>
          </w:tcPr>
          <w:p w14:paraId="41C7FA84" w14:textId="77777777" w:rsidR="0008722E" w:rsidRPr="008F4A16" w:rsidRDefault="0008722E" w:rsidP="004C20A8">
            <w:pPr>
              <w:pStyle w:val="TableHeaderRowTextMIRB"/>
            </w:pPr>
            <w:r>
              <w:t>Rel. Type</w:t>
            </w:r>
          </w:p>
        </w:tc>
        <w:tc>
          <w:tcPr>
            <w:tcW w:w="870" w:type="pct"/>
            <w:vAlign w:val="center"/>
          </w:tcPr>
          <w:p w14:paraId="2FE27285" w14:textId="77777777" w:rsidR="0008722E" w:rsidRPr="008F4A16" w:rsidRDefault="0008722E" w:rsidP="004C20A8">
            <w:pPr>
              <w:pStyle w:val="TableHeaderRowTextMIRB"/>
            </w:pPr>
            <w:r w:rsidRPr="008F4A16">
              <w:t>Parent to Child Relationship</w:t>
            </w:r>
          </w:p>
        </w:tc>
        <w:tc>
          <w:tcPr>
            <w:tcW w:w="870" w:type="pct"/>
            <w:vAlign w:val="center"/>
          </w:tcPr>
          <w:p w14:paraId="1D50269E" w14:textId="77777777" w:rsidR="0008722E" w:rsidRPr="008F4A16" w:rsidRDefault="0008722E" w:rsidP="004C20A8">
            <w:pPr>
              <w:pStyle w:val="TableHeaderRowTextMIRB"/>
            </w:pPr>
            <w:r w:rsidRPr="008F4A16">
              <w:t>Child to Parent Relationship</w:t>
            </w:r>
          </w:p>
        </w:tc>
      </w:tr>
      <w:tr w:rsidR="0008722E" w:rsidRPr="008F4A16" w14:paraId="5C2EFCAD" w14:textId="77777777" w:rsidTr="004C20A8">
        <w:trPr>
          <w:cantSplit/>
          <w:trHeight w:val="302"/>
        </w:trPr>
        <w:tc>
          <w:tcPr>
            <w:tcW w:w="1453" w:type="pct"/>
            <w:vAlign w:val="center"/>
          </w:tcPr>
          <w:p w14:paraId="6C4FC31E" w14:textId="77777777" w:rsidR="0008722E" w:rsidRPr="008F4A16" w:rsidRDefault="0008722E" w:rsidP="004C20A8">
            <w:pPr>
              <w:pStyle w:val="TableBodyTextMIRB"/>
            </w:pPr>
            <w:r>
              <w:t>ORN_STREET_NAME_PARSED</w:t>
            </w:r>
          </w:p>
        </w:tc>
        <w:tc>
          <w:tcPr>
            <w:tcW w:w="1355" w:type="pct"/>
            <w:vAlign w:val="center"/>
          </w:tcPr>
          <w:p w14:paraId="4AFD3728" w14:textId="77777777" w:rsidR="0008722E" w:rsidRPr="008F4A16" w:rsidRDefault="0008722E" w:rsidP="004C20A8">
            <w:pPr>
              <w:pStyle w:val="TableBodyTextMIRB"/>
            </w:pPr>
            <w:r>
              <w:t>STREET_TYPE_PREFIX</w:t>
            </w:r>
          </w:p>
        </w:tc>
        <w:tc>
          <w:tcPr>
            <w:tcW w:w="452" w:type="pct"/>
            <w:vAlign w:val="center"/>
          </w:tcPr>
          <w:p w14:paraId="6F39CAAD" w14:textId="77777777" w:rsidR="0008722E" w:rsidRPr="008F4A16" w:rsidRDefault="0008722E" w:rsidP="004C20A8">
            <w:pPr>
              <w:pStyle w:val="TableBodyTextMIRB"/>
            </w:pPr>
            <w:r>
              <w:t>NI</w:t>
            </w:r>
          </w:p>
        </w:tc>
        <w:tc>
          <w:tcPr>
            <w:tcW w:w="870" w:type="pct"/>
            <w:vAlign w:val="center"/>
          </w:tcPr>
          <w:p w14:paraId="17214430" w14:textId="77777777" w:rsidR="0008722E" w:rsidRPr="008F4A16" w:rsidRDefault="0008722E" w:rsidP="004C20A8">
            <w:pPr>
              <w:pStyle w:val="TableBodyTextMIRB"/>
            </w:pPr>
            <w:r w:rsidRPr="008F4A16">
              <w:t>Optional: 1 to many</w:t>
            </w:r>
          </w:p>
        </w:tc>
        <w:tc>
          <w:tcPr>
            <w:tcW w:w="870" w:type="pct"/>
            <w:vAlign w:val="center"/>
          </w:tcPr>
          <w:p w14:paraId="7241AA4B" w14:textId="77777777" w:rsidR="0008722E" w:rsidRPr="008F4A16" w:rsidRDefault="0008722E" w:rsidP="004C20A8">
            <w:pPr>
              <w:pStyle w:val="TableBodyTextMIRB"/>
            </w:pPr>
            <w:r>
              <w:t>Optional</w:t>
            </w:r>
            <w:r w:rsidRPr="008F4A16">
              <w:t>: 1 to1</w:t>
            </w:r>
          </w:p>
        </w:tc>
      </w:tr>
      <w:tr w:rsidR="0008722E" w:rsidRPr="008F4A16" w14:paraId="7D832A92" w14:textId="77777777" w:rsidTr="004C20A8">
        <w:trPr>
          <w:cantSplit/>
          <w:trHeight w:val="302"/>
        </w:trPr>
        <w:tc>
          <w:tcPr>
            <w:tcW w:w="1453" w:type="pct"/>
            <w:vAlign w:val="center"/>
          </w:tcPr>
          <w:p w14:paraId="11A05563" w14:textId="77777777" w:rsidR="0008722E" w:rsidRPr="008F4A16" w:rsidRDefault="0008722E" w:rsidP="004C20A8">
            <w:pPr>
              <w:pStyle w:val="TableBodyTextMIRB"/>
            </w:pPr>
            <w:r>
              <w:t>ORN_STREET_NAME_PARSED</w:t>
            </w:r>
          </w:p>
        </w:tc>
        <w:tc>
          <w:tcPr>
            <w:tcW w:w="1355" w:type="pct"/>
            <w:vAlign w:val="center"/>
          </w:tcPr>
          <w:p w14:paraId="4EF876F4" w14:textId="77777777" w:rsidR="0008722E" w:rsidRPr="008F4A16" w:rsidRDefault="0008722E" w:rsidP="004C20A8">
            <w:pPr>
              <w:pStyle w:val="TableBodyTextMIRB"/>
            </w:pPr>
            <w:r>
              <w:t>STREET_TYPE_SUFFIX</w:t>
            </w:r>
          </w:p>
        </w:tc>
        <w:tc>
          <w:tcPr>
            <w:tcW w:w="452" w:type="pct"/>
            <w:vAlign w:val="center"/>
          </w:tcPr>
          <w:p w14:paraId="2CF84D20" w14:textId="77777777" w:rsidR="0008722E" w:rsidRDefault="0008722E" w:rsidP="004C20A8">
            <w:pPr>
              <w:pStyle w:val="TableBodyTextMIRB"/>
            </w:pPr>
            <w:r>
              <w:t>NI</w:t>
            </w:r>
          </w:p>
        </w:tc>
        <w:tc>
          <w:tcPr>
            <w:tcW w:w="870" w:type="pct"/>
            <w:vAlign w:val="center"/>
          </w:tcPr>
          <w:p w14:paraId="4CB3A056" w14:textId="77777777" w:rsidR="0008722E" w:rsidRPr="008F4A16" w:rsidRDefault="0008722E" w:rsidP="004C20A8">
            <w:pPr>
              <w:pStyle w:val="TableBodyTextMIRB"/>
            </w:pPr>
            <w:r w:rsidRPr="008F4A16">
              <w:t>Optional: 1 to many</w:t>
            </w:r>
          </w:p>
        </w:tc>
        <w:tc>
          <w:tcPr>
            <w:tcW w:w="870" w:type="pct"/>
            <w:vAlign w:val="center"/>
          </w:tcPr>
          <w:p w14:paraId="221AE9AC" w14:textId="77777777" w:rsidR="0008722E" w:rsidRPr="008F4A16" w:rsidRDefault="0008722E" w:rsidP="004C20A8">
            <w:pPr>
              <w:pStyle w:val="TableBodyTextMIRB"/>
            </w:pPr>
            <w:r>
              <w:t>Optional</w:t>
            </w:r>
            <w:r w:rsidRPr="008F4A16">
              <w:t>: 1 to1</w:t>
            </w:r>
          </w:p>
        </w:tc>
      </w:tr>
    </w:tbl>
    <w:p w14:paraId="2C0520FF" w14:textId="77777777" w:rsidR="0008722E" w:rsidRPr="00100653" w:rsidRDefault="0008722E" w:rsidP="0008722E">
      <w:pPr>
        <w:pStyle w:val="BodyAccessibleTextMIRB"/>
        <w:spacing w:before="240" w:after="0" w:line="240" w:lineRule="auto"/>
      </w:pPr>
      <w:r w:rsidRPr="00100653">
        <w:t>Parent Table</w:t>
      </w:r>
      <w:r>
        <w:t xml:space="preserve">: </w:t>
      </w:r>
      <w:r w:rsidRPr="00100653">
        <w:rPr>
          <w:b/>
          <w:bCs/>
        </w:rPr>
        <w:t>ORN_STRUCTURE_LIST</w:t>
      </w:r>
    </w:p>
    <w:p w14:paraId="5BCF9726" w14:textId="77777777" w:rsidR="0008722E" w:rsidRPr="00100653" w:rsidRDefault="0008722E" w:rsidP="0008722E">
      <w:pPr>
        <w:pStyle w:val="BodyAccessibleTextMIRB"/>
        <w:spacing w:after="0" w:line="240" w:lineRule="auto"/>
      </w:pPr>
      <w:r w:rsidRPr="00100653">
        <w:t>Primary Key(s):</w:t>
      </w:r>
      <w:r>
        <w:t xml:space="preserve"> </w:t>
      </w:r>
      <w:r w:rsidRPr="00100653">
        <w:rPr>
          <w:b/>
          <w:bCs/>
        </w:rPr>
        <w:t>STRUCTURE_TYPE</w:t>
      </w:r>
    </w:p>
    <w:p w14:paraId="45E675B4" w14:textId="77777777" w:rsidR="0008722E" w:rsidRPr="00100653" w:rsidRDefault="0008722E" w:rsidP="0008722E">
      <w:pPr>
        <w:pStyle w:val="BodyAccessibleTextMIRB"/>
        <w:spacing w:after="0" w:line="240" w:lineRule="auto"/>
      </w:pPr>
      <w:r w:rsidRPr="00100653">
        <w:t>Data Type:</w:t>
      </w:r>
      <w:r>
        <w:t xml:space="preserve"> </w:t>
      </w:r>
      <w:r w:rsidRPr="00100653">
        <w:rPr>
          <w:b/>
          <w:bCs/>
        </w:rPr>
        <w:t>VARCHAR2 (30)</w:t>
      </w:r>
    </w:p>
    <w:tbl>
      <w:tblPr>
        <w:tblStyle w:val="TableGrid1"/>
        <w:tblW w:w="5000" w:type="pct"/>
        <w:tblLook w:val="04A0" w:firstRow="1" w:lastRow="0" w:firstColumn="1" w:lastColumn="0" w:noHBand="0" w:noVBand="1"/>
        <w:tblCaption w:val="Lookup Table: ORN_STRUCTURE_LIST"/>
        <w:tblDescription w:val="Identifies ORN_STRUCTURE_LIST lookup table primary and associated foreign keys."/>
      </w:tblPr>
      <w:tblGrid>
        <w:gridCol w:w="4181"/>
        <w:gridCol w:w="3900"/>
        <w:gridCol w:w="1301"/>
        <w:gridCol w:w="2504"/>
        <w:gridCol w:w="2504"/>
      </w:tblGrid>
      <w:tr w:rsidR="0008722E" w:rsidRPr="008F4A16" w14:paraId="25BCFD68" w14:textId="77777777" w:rsidTr="004C20A8">
        <w:trPr>
          <w:cantSplit/>
          <w:trHeight w:val="302"/>
          <w:tblHeader/>
        </w:trPr>
        <w:tc>
          <w:tcPr>
            <w:tcW w:w="1453" w:type="pct"/>
            <w:vAlign w:val="center"/>
          </w:tcPr>
          <w:p w14:paraId="353E5F9F" w14:textId="77777777" w:rsidR="0008722E" w:rsidRPr="008F4A16" w:rsidRDefault="0008722E" w:rsidP="004C20A8">
            <w:pPr>
              <w:pStyle w:val="TableHeaderRowTextMIRB"/>
            </w:pPr>
            <w:r w:rsidRPr="008F4A16">
              <w:t>Child Table</w:t>
            </w:r>
          </w:p>
        </w:tc>
        <w:tc>
          <w:tcPr>
            <w:tcW w:w="1355" w:type="pct"/>
            <w:vAlign w:val="center"/>
          </w:tcPr>
          <w:p w14:paraId="34E71973" w14:textId="77777777" w:rsidR="0008722E" w:rsidRPr="008F4A16" w:rsidRDefault="0008722E" w:rsidP="004C20A8">
            <w:pPr>
              <w:pStyle w:val="TableHeaderRowTextMIRB"/>
            </w:pPr>
            <w:r w:rsidRPr="008F4A16">
              <w:t>Migrated Foreign Key</w:t>
            </w:r>
          </w:p>
        </w:tc>
        <w:tc>
          <w:tcPr>
            <w:tcW w:w="452" w:type="pct"/>
            <w:vAlign w:val="center"/>
          </w:tcPr>
          <w:p w14:paraId="20C81D95" w14:textId="77777777" w:rsidR="0008722E" w:rsidRPr="008F4A16" w:rsidRDefault="0008722E" w:rsidP="004C20A8">
            <w:pPr>
              <w:pStyle w:val="TableHeaderRowTextMIRB"/>
            </w:pPr>
            <w:r>
              <w:t>Rel. Type</w:t>
            </w:r>
          </w:p>
        </w:tc>
        <w:tc>
          <w:tcPr>
            <w:tcW w:w="870" w:type="pct"/>
            <w:vAlign w:val="center"/>
          </w:tcPr>
          <w:p w14:paraId="38239793" w14:textId="77777777" w:rsidR="0008722E" w:rsidRPr="008F4A16" w:rsidRDefault="0008722E" w:rsidP="004C20A8">
            <w:pPr>
              <w:pStyle w:val="TableHeaderRowTextMIRB"/>
            </w:pPr>
            <w:r w:rsidRPr="008F4A16">
              <w:t>Parent to Child Relationship</w:t>
            </w:r>
          </w:p>
        </w:tc>
        <w:tc>
          <w:tcPr>
            <w:tcW w:w="870" w:type="pct"/>
            <w:vAlign w:val="center"/>
          </w:tcPr>
          <w:p w14:paraId="487AAFF4" w14:textId="77777777" w:rsidR="0008722E" w:rsidRPr="008F4A16" w:rsidRDefault="0008722E" w:rsidP="004C20A8">
            <w:pPr>
              <w:pStyle w:val="TableHeaderRowTextMIRB"/>
            </w:pPr>
            <w:r w:rsidRPr="008F4A16">
              <w:t>Child to Parent Relationship</w:t>
            </w:r>
          </w:p>
        </w:tc>
      </w:tr>
      <w:tr w:rsidR="0008722E" w:rsidRPr="008F4A16" w14:paraId="230DF91B" w14:textId="77777777" w:rsidTr="004C20A8">
        <w:trPr>
          <w:cantSplit/>
          <w:trHeight w:val="302"/>
        </w:trPr>
        <w:tc>
          <w:tcPr>
            <w:tcW w:w="1453" w:type="pct"/>
            <w:vAlign w:val="center"/>
          </w:tcPr>
          <w:p w14:paraId="5E52497C" w14:textId="77777777" w:rsidR="0008722E" w:rsidRPr="008F4A16" w:rsidRDefault="0008722E" w:rsidP="004C20A8">
            <w:pPr>
              <w:pStyle w:val="TableBodyTextMIRB"/>
            </w:pPr>
            <w:r>
              <w:t>ORN_STRUCTURE</w:t>
            </w:r>
          </w:p>
        </w:tc>
        <w:tc>
          <w:tcPr>
            <w:tcW w:w="1355" w:type="pct"/>
            <w:vAlign w:val="center"/>
          </w:tcPr>
          <w:p w14:paraId="15D9F78F" w14:textId="77777777" w:rsidR="0008722E" w:rsidRPr="008F4A16" w:rsidRDefault="0008722E" w:rsidP="004C20A8">
            <w:pPr>
              <w:pStyle w:val="TableBodyTextMIRB"/>
            </w:pPr>
            <w:r>
              <w:t>STRUCTURE_TYPE</w:t>
            </w:r>
          </w:p>
        </w:tc>
        <w:tc>
          <w:tcPr>
            <w:tcW w:w="452" w:type="pct"/>
            <w:vAlign w:val="center"/>
          </w:tcPr>
          <w:p w14:paraId="65FAF6CC" w14:textId="77777777" w:rsidR="0008722E" w:rsidRPr="008F4A16" w:rsidRDefault="0008722E" w:rsidP="004C20A8">
            <w:pPr>
              <w:pStyle w:val="TableBodyTextMIRB"/>
            </w:pPr>
            <w:r>
              <w:t>NI</w:t>
            </w:r>
          </w:p>
        </w:tc>
        <w:tc>
          <w:tcPr>
            <w:tcW w:w="870" w:type="pct"/>
            <w:vAlign w:val="center"/>
          </w:tcPr>
          <w:p w14:paraId="67DAE5BF" w14:textId="77777777" w:rsidR="0008722E" w:rsidRPr="008F4A16" w:rsidRDefault="0008722E" w:rsidP="004C20A8">
            <w:pPr>
              <w:pStyle w:val="TableBodyTextMIRB"/>
            </w:pPr>
            <w:r w:rsidRPr="008F4A16">
              <w:t>Optional: 1 to many</w:t>
            </w:r>
          </w:p>
        </w:tc>
        <w:tc>
          <w:tcPr>
            <w:tcW w:w="870" w:type="pct"/>
            <w:vAlign w:val="center"/>
          </w:tcPr>
          <w:p w14:paraId="53ACB0F8" w14:textId="77777777" w:rsidR="0008722E" w:rsidRPr="008F4A16" w:rsidRDefault="0008722E" w:rsidP="004C20A8">
            <w:pPr>
              <w:pStyle w:val="TableBodyTextMIRB"/>
            </w:pPr>
            <w:r>
              <w:t>Mandatory</w:t>
            </w:r>
            <w:r w:rsidRPr="008F4A16">
              <w:t>: 1 to1</w:t>
            </w:r>
          </w:p>
        </w:tc>
      </w:tr>
    </w:tbl>
    <w:p w14:paraId="6A1A4092" w14:textId="77777777" w:rsidR="0008722E" w:rsidRPr="00100653" w:rsidRDefault="0008722E" w:rsidP="0008722E">
      <w:pPr>
        <w:pStyle w:val="BodyAccessibleTextMIRB"/>
        <w:spacing w:before="240" w:after="0" w:line="240" w:lineRule="auto"/>
      </w:pPr>
      <w:r w:rsidRPr="00100653">
        <w:t>Parent Table</w:t>
      </w:r>
      <w:r>
        <w:t xml:space="preserve">: </w:t>
      </w:r>
      <w:r w:rsidRPr="00100653">
        <w:rPr>
          <w:b/>
          <w:bCs/>
        </w:rPr>
        <w:t>ORN_SURFACE_TYPE_LIST</w:t>
      </w:r>
    </w:p>
    <w:p w14:paraId="0C2C10FC" w14:textId="77777777" w:rsidR="0008722E" w:rsidRPr="00100653" w:rsidRDefault="0008722E" w:rsidP="0008722E">
      <w:pPr>
        <w:pStyle w:val="BodyAccessibleTextMIRB"/>
        <w:spacing w:after="0" w:line="240" w:lineRule="auto"/>
      </w:pPr>
      <w:r w:rsidRPr="00100653">
        <w:t>Primary Key(s):</w:t>
      </w:r>
      <w:r>
        <w:t xml:space="preserve"> </w:t>
      </w:r>
      <w:r w:rsidRPr="00100653">
        <w:rPr>
          <w:b/>
          <w:bCs/>
        </w:rPr>
        <w:t>SURFACE_TYPE</w:t>
      </w:r>
    </w:p>
    <w:p w14:paraId="11945543" w14:textId="77777777" w:rsidR="0008722E" w:rsidRPr="00100653" w:rsidRDefault="0008722E" w:rsidP="0008722E">
      <w:pPr>
        <w:pStyle w:val="BodyAccessibleTextMIRB"/>
        <w:spacing w:after="0" w:line="240" w:lineRule="auto"/>
      </w:pPr>
      <w:r w:rsidRPr="00100653">
        <w:t>Data Type:</w:t>
      </w:r>
      <w:r>
        <w:t xml:space="preserve"> </w:t>
      </w:r>
      <w:r w:rsidRPr="00100653">
        <w:rPr>
          <w:b/>
          <w:bCs/>
        </w:rPr>
        <w:t>VARCHAR2 (10)</w:t>
      </w:r>
    </w:p>
    <w:tbl>
      <w:tblPr>
        <w:tblStyle w:val="TableGrid1"/>
        <w:tblW w:w="5000" w:type="pct"/>
        <w:tblLook w:val="04A0" w:firstRow="1" w:lastRow="0" w:firstColumn="1" w:lastColumn="0" w:noHBand="0" w:noVBand="1"/>
        <w:tblCaption w:val="Lookup Table: ORN_SURFACE_TYPE_LIST"/>
        <w:tblDescription w:val="Identifies ORN_SURFACE_TYPE_LIST lookup table primary and associated foreign keys."/>
      </w:tblPr>
      <w:tblGrid>
        <w:gridCol w:w="4181"/>
        <w:gridCol w:w="3900"/>
        <w:gridCol w:w="1301"/>
        <w:gridCol w:w="2504"/>
        <w:gridCol w:w="2504"/>
      </w:tblGrid>
      <w:tr w:rsidR="0008722E" w:rsidRPr="008F4A16" w14:paraId="22F8719E" w14:textId="77777777" w:rsidTr="004C20A8">
        <w:trPr>
          <w:cantSplit/>
          <w:trHeight w:val="302"/>
          <w:tblHeader/>
        </w:trPr>
        <w:tc>
          <w:tcPr>
            <w:tcW w:w="1453" w:type="pct"/>
            <w:vAlign w:val="center"/>
          </w:tcPr>
          <w:p w14:paraId="0297AA49" w14:textId="77777777" w:rsidR="0008722E" w:rsidRPr="008F4A16" w:rsidRDefault="0008722E" w:rsidP="004C20A8">
            <w:pPr>
              <w:pStyle w:val="TableHeaderRowTextMIRB"/>
            </w:pPr>
            <w:r w:rsidRPr="008F4A16">
              <w:t>Child Table</w:t>
            </w:r>
          </w:p>
        </w:tc>
        <w:tc>
          <w:tcPr>
            <w:tcW w:w="1355" w:type="pct"/>
            <w:vAlign w:val="center"/>
          </w:tcPr>
          <w:p w14:paraId="0F6C55D0" w14:textId="77777777" w:rsidR="0008722E" w:rsidRPr="008F4A16" w:rsidRDefault="0008722E" w:rsidP="004C20A8">
            <w:pPr>
              <w:pStyle w:val="TableHeaderRowTextMIRB"/>
            </w:pPr>
            <w:r w:rsidRPr="008F4A16">
              <w:t>Migrated Foreign Key</w:t>
            </w:r>
          </w:p>
        </w:tc>
        <w:tc>
          <w:tcPr>
            <w:tcW w:w="452" w:type="pct"/>
            <w:vAlign w:val="center"/>
          </w:tcPr>
          <w:p w14:paraId="4A24D53F" w14:textId="77777777" w:rsidR="0008722E" w:rsidRPr="008F4A16" w:rsidRDefault="0008722E" w:rsidP="004C20A8">
            <w:pPr>
              <w:pStyle w:val="TableHeaderRowTextMIRB"/>
            </w:pPr>
            <w:r>
              <w:t>Rel. Type</w:t>
            </w:r>
          </w:p>
        </w:tc>
        <w:tc>
          <w:tcPr>
            <w:tcW w:w="870" w:type="pct"/>
            <w:vAlign w:val="center"/>
          </w:tcPr>
          <w:p w14:paraId="0215A3B6" w14:textId="77777777" w:rsidR="0008722E" w:rsidRPr="008F4A16" w:rsidRDefault="0008722E" w:rsidP="004C20A8">
            <w:pPr>
              <w:pStyle w:val="TableHeaderRowTextMIRB"/>
            </w:pPr>
            <w:r w:rsidRPr="008F4A16">
              <w:t>Parent to Child Relationship</w:t>
            </w:r>
          </w:p>
        </w:tc>
        <w:tc>
          <w:tcPr>
            <w:tcW w:w="870" w:type="pct"/>
            <w:vAlign w:val="center"/>
          </w:tcPr>
          <w:p w14:paraId="13363E15" w14:textId="77777777" w:rsidR="0008722E" w:rsidRPr="008F4A16" w:rsidRDefault="0008722E" w:rsidP="004C20A8">
            <w:pPr>
              <w:pStyle w:val="TableHeaderRowTextMIRB"/>
            </w:pPr>
            <w:r w:rsidRPr="008F4A16">
              <w:t>Child to Parent Relationship</w:t>
            </w:r>
          </w:p>
        </w:tc>
      </w:tr>
      <w:tr w:rsidR="0008722E" w:rsidRPr="008F4A16" w14:paraId="6408E44F" w14:textId="77777777" w:rsidTr="004C20A8">
        <w:trPr>
          <w:cantSplit/>
          <w:trHeight w:val="302"/>
        </w:trPr>
        <w:tc>
          <w:tcPr>
            <w:tcW w:w="1453" w:type="pct"/>
            <w:vAlign w:val="center"/>
          </w:tcPr>
          <w:p w14:paraId="302B778B" w14:textId="77777777" w:rsidR="0008722E" w:rsidRPr="008F4A16" w:rsidRDefault="0008722E" w:rsidP="004C20A8">
            <w:pPr>
              <w:pStyle w:val="TableBodyTextMIRB"/>
            </w:pPr>
            <w:r>
              <w:t>ORN_ROAD_SURFACE</w:t>
            </w:r>
          </w:p>
        </w:tc>
        <w:tc>
          <w:tcPr>
            <w:tcW w:w="1355" w:type="pct"/>
            <w:vAlign w:val="center"/>
          </w:tcPr>
          <w:p w14:paraId="0E95CB5E" w14:textId="77777777" w:rsidR="0008722E" w:rsidRPr="008F4A16" w:rsidRDefault="0008722E" w:rsidP="004C20A8">
            <w:pPr>
              <w:pStyle w:val="TableBodyTextMIRB"/>
            </w:pPr>
            <w:r>
              <w:t>SURFACE_TYPE</w:t>
            </w:r>
          </w:p>
        </w:tc>
        <w:tc>
          <w:tcPr>
            <w:tcW w:w="452" w:type="pct"/>
            <w:vAlign w:val="center"/>
          </w:tcPr>
          <w:p w14:paraId="23A78DA5" w14:textId="77777777" w:rsidR="0008722E" w:rsidRPr="008F4A16" w:rsidRDefault="0008722E" w:rsidP="004C20A8">
            <w:pPr>
              <w:pStyle w:val="TableBodyTextMIRB"/>
            </w:pPr>
            <w:r>
              <w:t>NI</w:t>
            </w:r>
          </w:p>
        </w:tc>
        <w:tc>
          <w:tcPr>
            <w:tcW w:w="870" w:type="pct"/>
            <w:vAlign w:val="center"/>
          </w:tcPr>
          <w:p w14:paraId="6DF1CB21" w14:textId="77777777" w:rsidR="0008722E" w:rsidRPr="008F4A16" w:rsidRDefault="0008722E" w:rsidP="004C20A8">
            <w:pPr>
              <w:pStyle w:val="TableBodyTextMIRB"/>
            </w:pPr>
            <w:r w:rsidRPr="008F4A16">
              <w:t>Optional: 1 to many</w:t>
            </w:r>
          </w:p>
        </w:tc>
        <w:tc>
          <w:tcPr>
            <w:tcW w:w="870" w:type="pct"/>
            <w:vAlign w:val="center"/>
          </w:tcPr>
          <w:p w14:paraId="700AA92C" w14:textId="77777777" w:rsidR="0008722E" w:rsidRPr="008F4A16" w:rsidRDefault="0008722E" w:rsidP="004C20A8">
            <w:pPr>
              <w:pStyle w:val="TableBodyTextMIRB"/>
            </w:pPr>
            <w:r>
              <w:t>Optional</w:t>
            </w:r>
            <w:r w:rsidRPr="008F4A16">
              <w:t>: 1 to1</w:t>
            </w:r>
          </w:p>
        </w:tc>
      </w:tr>
    </w:tbl>
    <w:p w14:paraId="442B971F" w14:textId="77777777" w:rsidR="0008722E" w:rsidRPr="00100653" w:rsidRDefault="0008722E" w:rsidP="0008722E">
      <w:pPr>
        <w:pStyle w:val="BodyAccessibleTextMIRB"/>
        <w:spacing w:before="240" w:after="0" w:line="240" w:lineRule="auto"/>
      </w:pPr>
      <w:r w:rsidRPr="00100653">
        <w:t>Parent Table</w:t>
      </w:r>
      <w:r>
        <w:t xml:space="preserve">: </w:t>
      </w:r>
      <w:r w:rsidRPr="00100653">
        <w:rPr>
          <w:b/>
          <w:bCs/>
        </w:rPr>
        <w:t>ORN_TOLL_POINT_TYPE_LIST</w:t>
      </w:r>
    </w:p>
    <w:p w14:paraId="575153BB" w14:textId="77777777" w:rsidR="0008722E" w:rsidRPr="00100653" w:rsidRDefault="0008722E" w:rsidP="0008722E">
      <w:pPr>
        <w:pStyle w:val="BodyAccessibleTextMIRB"/>
        <w:spacing w:after="0" w:line="240" w:lineRule="auto"/>
      </w:pPr>
      <w:r w:rsidRPr="00100653">
        <w:t>Primary Key(s):</w:t>
      </w:r>
      <w:r>
        <w:t xml:space="preserve"> </w:t>
      </w:r>
      <w:r w:rsidRPr="00100653">
        <w:rPr>
          <w:b/>
          <w:bCs/>
        </w:rPr>
        <w:t>TOLL_POINT_TYPE</w:t>
      </w:r>
    </w:p>
    <w:p w14:paraId="6606141C" w14:textId="77777777" w:rsidR="0008722E" w:rsidRPr="00100653" w:rsidRDefault="0008722E" w:rsidP="0008722E">
      <w:pPr>
        <w:pStyle w:val="BodyAccessibleTextMIRB"/>
        <w:spacing w:after="0" w:line="240" w:lineRule="auto"/>
      </w:pPr>
      <w:r w:rsidRPr="00100653">
        <w:t>Data Type:</w:t>
      </w:r>
      <w:r>
        <w:t xml:space="preserve"> </w:t>
      </w:r>
      <w:r w:rsidRPr="00100653">
        <w:rPr>
          <w:b/>
          <w:bCs/>
        </w:rPr>
        <w:t>VARCHAR2 (10)</w:t>
      </w:r>
    </w:p>
    <w:tbl>
      <w:tblPr>
        <w:tblStyle w:val="TableGrid1"/>
        <w:tblW w:w="5000" w:type="pct"/>
        <w:tblLook w:val="04A0" w:firstRow="1" w:lastRow="0" w:firstColumn="1" w:lastColumn="0" w:noHBand="0" w:noVBand="1"/>
        <w:tblCaption w:val="Lookup Table: ORN_TOLL_POINT_TYPE_LIST"/>
        <w:tblDescription w:val="Identifies ORN_TOLL_POINT_TYPE_LIST lookup table primary and associated foreign keys."/>
      </w:tblPr>
      <w:tblGrid>
        <w:gridCol w:w="4181"/>
        <w:gridCol w:w="3900"/>
        <w:gridCol w:w="1301"/>
        <w:gridCol w:w="2504"/>
        <w:gridCol w:w="2504"/>
      </w:tblGrid>
      <w:tr w:rsidR="0008722E" w:rsidRPr="008F4A16" w14:paraId="45C300DB" w14:textId="77777777" w:rsidTr="004C20A8">
        <w:trPr>
          <w:cantSplit/>
          <w:trHeight w:val="302"/>
          <w:tblHeader/>
        </w:trPr>
        <w:tc>
          <w:tcPr>
            <w:tcW w:w="1453" w:type="pct"/>
            <w:vAlign w:val="center"/>
          </w:tcPr>
          <w:p w14:paraId="123E5496" w14:textId="77777777" w:rsidR="0008722E" w:rsidRPr="008F4A16" w:rsidRDefault="0008722E" w:rsidP="004C20A8">
            <w:pPr>
              <w:pStyle w:val="TableHeaderRowTextMIRB"/>
            </w:pPr>
            <w:r w:rsidRPr="008F4A16">
              <w:t>Child Table</w:t>
            </w:r>
          </w:p>
        </w:tc>
        <w:tc>
          <w:tcPr>
            <w:tcW w:w="1355" w:type="pct"/>
            <w:vAlign w:val="center"/>
          </w:tcPr>
          <w:p w14:paraId="7C3FACDF" w14:textId="77777777" w:rsidR="0008722E" w:rsidRPr="008F4A16" w:rsidRDefault="0008722E" w:rsidP="004C20A8">
            <w:pPr>
              <w:pStyle w:val="TableHeaderRowTextMIRB"/>
            </w:pPr>
            <w:r w:rsidRPr="008F4A16">
              <w:t>Migrated Foreign Key</w:t>
            </w:r>
          </w:p>
        </w:tc>
        <w:tc>
          <w:tcPr>
            <w:tcW w:w="452" w:type="pct"/>
            <w:vAlign w:val="center"/>
          </w:tcPr>
          <w:p w14:paraId="31D7D190" w14:textId="77777777" w:rsidR="0008722E" w:rsidRPr="008F4A16" w:rsidRDefault="0008722E" w:rsidP="004C20A8">
            <w:pPr>
              <w:pStyle w:val="TableHeaderRowTextMIRB"/>
            </w:pPr>
            <w:r>
              <w:t>Rel. Type</w:t>
            </w:r>
          </w:p>
        </w:tc>
        <w:tc>
          <w:tcPr>
            <w:tcW w:w="870" w:type="pct"/>
            <w:vAlign w:val="center"/>
          </w:tcPr>
          <w:p w14:paraId="3F8F402D" w14:textId="77777777" w:rsidR="0008722E" w:rsidRPr="008F4A16" w:rsidRDefault="0008722E" w:rsidP="004C20A8">
            <w:pPr>
              <w:pStyle w:val="TableHeaderRowTextMIRB"/>
            </w:pPr>
            <w:r w:rsidRPr="008F4A16">
              <w:t>Parent to Child Relationship</w:t>
            </w:r>
          </w:p>
        </w:tc>
        <w:tc>
          <w:tcPr>
            <w:tcW w:w="870" w:type="pct"/>
            <w:vAlign w:val="center"/>
          </w:tcPr>
          <w:p w14:paraId="759DE765" w14:textId="77777777" w:rsidR="0008722E" w:rsidRPr="008F4A16" w:rsidRDefault="0008722E" w:rsidP="004C20A8">
            <w:pPr>
              <w:pStyle w:val="TableHeaderRowTextMIRB"/>
            </w:pPr>
            <w:r w:rsidRPr="008F4A16">
              <w:t>Child to Parent Relationship</w:t>
            </w:r>
          </w:p>
        </w:tc>
      </w:tr>
      <w:tr w:rsidR="0008722E" w:rsidRPr="008F4A16" w14:paraId="4D9602CF" w14:textId="77777777" w:rsidTr="004C20A8">
        <w:trPr>
          <w:cantSplit/>
          <w:trHeight w:val="302"/>
        </w:trPr>
        <w:tc>
          <w:tcPr>
            <w:tcW w:w="1453" w:type="pct"/>
            <w:vAlign w:val="center"/>
          </w:tcPr>
          <w:p w14:paraId="6504B270" w14:textId="77777777" w:rsidR="0008722E" w:rsidRPr="008F4A16" w:rsidRDefault="0008722E" w:rsidP="004C20A8">
            <w:pPr>
              <w:pStyle w:val="TableBodyTextMIRB"/>
            </w:pPr>
            <w:r>
              <w:t>ORN_TOLL_POINT</w:t>
            </w:r>
          </w:p>
        </w:tc>
        <w:tc>
          <w:tcPr>
            <w:tcW w:w="1355" w:type="pct"/>
            <w:vAlign w:val="center"/>
          </w:tcPr>
          <w:p w14:paraId="003E6D93" w14:textId="77777777" w:rsidR="0008722E" w:rsidRPr="008F4A16" w:rsidRDefault="0008722E" w:rsidP="004C20A8">
            <w:pPr>
              <w:pStyle w:val="TableBodyTextMIRB"/>
            </w:pPr>
            <w:r>
              <w:t>TOLL_POINT_TYPE</w:t>
            </w:r>
          </w:p>
        </w:tc>
        <w:tc>
          <w:tcPr>
            <w:tcW w:w="452" w:type="pct"/>
            <w:vAlign w:val="center"/>
          </w:tcPr>
          <w:p w14:paraId="75FE4FAE" w14:textId="77777777" w:rsidR="0008722E" w:rsidRPr="008F4A16" w:rsidRDefault="0008722E" w:rsidP="004C20A8">
            <w:pPr>
              <w:pStyle w:val="TableBodyTextMIRB"/>
            </w:pPr>
            <w:r>
              <w:t>NI</w:t>
            </w:r>
          </w:p>
        </w:tc>
        <w:tc>
          <w:tcPr>
            <w:tcW w:w="870" w:type="pct"/>
            <w:vAlign w:val="center"/>
          </w:tcPr>
          <w:p w14:paraId="3843B7A8" w14:textId="77777777" w:rsidR="0008722E" w:rsidRPr="008F4A16" w:rsidRDefault="0008722E" w:rsidP="004C20A8">
            <w:pPr>
              <w:pStyle w:val="TableBodyTextMIRB"/>
            </w:pPr>
            <w:r w:rsidRPr="008F4A16">
              <w:t>Optional: 1 to many</w:t>
            </w:r>
          </w:p>
        </w:tc>
        <w:tc>
          <w:tcPr>
            <w:tcW w:w="870" w:type="pct"/>
            <w:vAlign w:val="center"/>
          </w:tcPr>
          <w:p w14:paraId="18E96A0C" w14:textId="77777777" w:rsidR="0008722E" w:rsidRPr="008F4A16" w:rsidRDefault="0008722E" w:rsidP="004C20A8">
            <w:pPr>
              <w:pStyle w:val="TableBodyTextMIRB"/>
            </w:pPr>
            <w:r>
              <w:t>Mandatory</w:t>
            </w:r>
            <w:r w:rsidRPr="008F4A16">
              <w:t>: 1 to1</w:t>
            </w:r>
          </w:p>
        </w:tc>
      </w:tr>
    </w:tbl>
    <w:p w14:paraId="0EF69EBC" w14:textId="77777777" w:rsidR="00A51BD4" w:rsidRPr="00100653" w:rsidRDefault="00A51BD4" w:rsidP="00A51BD4">
      <w:pPr>
        <w:pStyle w:val="BodyAccessibleTextMIRB"/>
        <w:spacing w:before="240" w:after="0" w:line="240" w:lineRule="auto"/>
      </w:pPr>
      <w:r w:rsidRPr="00100653">
        <w:t>Parent Table</w:t>
      </w:r>
      <w:r>
        <w:t xml:space="preserve">: </w:t>
      </w:r>
      <w:r w:rsidRPr="00100653">
        <w:rPr>
          <w:b/>
          <w:bCs/>
        </w:rPr>
        <w:t>ORN_</w:t>
      </w:r>
      <w:r>
        <w:rPr>
          <w:b/>
          <w:bCs/>
        </w:rPr>
        <w:t>UNDERPASS</w:t>
      </w:r>
      <w:r w:rsidRPr="00100653">
        <w:rPr>
          <w:b/>
          <w:bCs/>
        </w:rPr>
        <w:t>_LIST</w:t>
      </w:r>
    </w:p>
    <w:p w14:paraId="26345C7A" w14:textId="77777777" w:rsidR="00A51BD4" w:rsidRPr="00100653" w:rsidRDefault="00A51BD4" w:rsidP="00A51BD4">
      <w:pPr>
        <w:pStyle w:val="BodyAccessibleTextMIRB"/>
        <w:spacing w:after="0" w:line="240" w:lineRule="auto"/>
      </w:pPr>
      <w:r w:rsidRPr="00100653">
        <w:t>Primary Key(s):</w:t>
      </w:r>
      <w:r>
        <w:t xml:space="preserve"> </w:t>
      </w:r>
      <w:r>
        <w:rPr>
          <w:b/>
          <w:bCs/>
        </w:rPr>
        <w:t>UNDERPASS</w:t>
      </w:r>
      <w:r w:rsidRPr="00100653">
        <w:rPr>
          <w:b/>
          <w:bCs/>
        </w:rPr>
        <w:t>_TYPE</w:t>
      </w:r>
    </w:p>
    <w:p w14:paraId="41CC876A" w14:textId="77777777" w:rsidR="00A51BD4" w:rsidRPr="00D64D97" w:rsidRDefault="00A51BD4" w:rsidP="00A51BD4">
      <w:pPr>
        <w:pStyle w:val="BodyAccessibleTextMIRB"/>
        <w:spacing w:after="0" w:line="240" w:lineRule="auto"/>
        <w:rPr>
          <w:b/>
        </w:rPr>
      </w:pPr>
      <w:r w:rsidRPr="00100653">
        <w:t>Data Type:</w:t>
      </w:r>
      <w:r>
        <w:t xml:space="preserve"> </w:t>
      </w:r>
      <w:r w:rsidR="00D64D97" w:rsidRPr="00D64D97">
        <w:rPr>
          <w:b/>
        </w:rPr>
        <w:t>VARCHAR2</w:t>
      </w:r>
      <w:r w:rsidR="00D64D97">
        <w:rPr>
          <w:b/>
        </w:rPr>
        <w:t xml:space="preserve"> </w:t>
      </w:r>
      <w:r w:rsidR="00D64D97" w:rsidRPr="00D64D97">
        <w:rPr>
          <w:b/>
        </w:rPr>
        <w:t>(25)</w:t>
      </w:r>
    </w:p>
    <w:tbl>
      <w:tblPr>
        <w:tblStyle w:val="TableGrid1"/>
        <w:tblW w:w="5000" w:type="pct"/>
        <w:tblLook w:val="04A0" w:firstRow="1" w:lastRow="0" w:firstColumn="1" w:lastColumn="0" w:noHBand="0" w:noVBand="1"/>
        <w:tblCaption w:val="Lookup Table: ORN_UNDERPASS_LIST"/>
        <w:tblDescription w:val="Identifies ORN_UNDERPASS_LIST lookup table primary and associated foreign keys."/>
      </w:tblPr>
      <w:tblGrid>
        <w:gridCol w:w="4181"/>
        <w:gridCol w:w="3900"/>
        <w:gridCol w:w="1301"/>
        <w:gridCol w:w="2504"/>
        <w:gridCol w:w="2504"/>
      </w:tblGrid>
      <w:tr w:rsidR="00A51BD4" w:rsidRPr="008F4A16" w14:paraId="0E4FAC5B" w14:textId="77777777" w:rsidTr="00606DBE">
        <w:trPr>
          <w:cantSplit/>
          <w:trHeight w:val="302"/>
          <w:tblHeader/>
        </w:trPr>
        <w:tc>
          <w:tcPr>
            <w:tcW w:w="1453" w:type="pct"/>
            <w:vAlign w:val="center"/>
          </w:tcPr>
          <w:p w14:paraId="5E73D834" w14:textId="77777777" w:rsidR="00A51BD4" w:rsidRPr="008F4A16" w:rsidRDefault="00A51BD4" w:rsidP="00606DBE">
            <w:pPr>
              <w:pStyle w:val="TableHeaderRowTextMIRB"/>
            </w:pPr>
            <w:r w:rsidRPr="008F4A16">
              <w:t>Child Table</w:t>
            </w:r>
          </w:p>
        </w:tc>
        <w:tc>
          <w:tcPr>
            <w:tcW w:w="1355" w:type="pct"/>
            <w:vAlign w:val="center"/>
          </w:tcPr>
          <w:p w14:paraId="1D3A35E8" w14:textId="77777777" w:rsidR="00A51BD4" w:rsidRPr="008F4A16" w:rsidRDefault="00A51BD4" w:rsidP="00606DBE">
            <w:pPr>
              <w:pStyle w:val="TableHeaderRowTextMIRB"/>
            </w:pPr>
            <w:r w:rsidRPr="008F4A16">
              <w:t>Migrated Foreign Key</w:t>
            </w:r>
          </w:p>
        </w:tc>
        <w:tc>
          <w:tcPr>
            <w:tcW w:w="452" w:type="pct"/>
            <w:vAlign w:val="center"/>
          </w:tcPr>
          <w:p w14:paraId="5D32D827" w14:textId="77777777" w:rsidR="00A51BD4" w:rsidRPr="008F4A16" w:rsidRDefault="00A51BD4" w:rsidP="00606DBE">
            <w:pPr>
              <w:pStyle w:val="TableHeaderRowTextMIRB"/>
            </w:pPr>
            <w:r>
              <w:t>Rel. Type</w:t>
            </w:r>
          </w:p>
        </w:tc>
        <w:tc>
          <w:tcPr>
            <w:tcW w:w="870" w:type="pct"/>
            <w:vAlign w:val="center"/>
          </w:tcPr>
          <w:p w14:paraId="029B25F7" w14:textId="77777777" w:rsidR="00A51BD4" w:rsidRPr="008F4A16" w:rsidRDefault="00A51BD4" w:rsidP="00606DBE">
            <w:pPr>
              <w:pStyle w:val="TableHeaderRowTextMIRB"/>
            </w:pPr>
            <w:r w:rsidRPr="008F4A16">
              <w:t>Parent to Child Relationship</w:t>
            </w:r>
          </w:p>
        </w:tc>
        <w:tc>
          <w:tcPr>
            <w:tcW w:w="870" w:type="pct"/>
            <w:vAlign w:val="center"/>
          </w:tcPr>
          <w:p w14:paraId="150C2763" w14:textId="77777777" w:rsidR="00A51BD4" w:rsidRPr="008F4A16" w:rsidRDefault="00A51BD4" w:rsidP="00606DBE">
            <w:pPr>
              <w:pStyle w:val="TableHeaderRowTextMIRB"/>
            </w:pPr>
            <w:r w:rsidRPr="008F4A16">
              <w:t>Child to Parent Relationship</w:t>
            </w:r>
          </w:p>
        </w:tc>
      </w:tr>
      <w:tr w:rsidR="00A51BD4" w:rsidRPr="008F4A16" w14:paraId="04CDA2E1" w14:textId="77777777" w:rsidTr="00606DBE">
        <w:trPr>
          <w:cantSplit/>
          <w:trHeight w:val="302"/>
        </w:trPr>
        <w:tc>
          <w:tcPr>
            <w:tcW w:w="1453" w:type="pct"/>
            <w:vAlign w:val="center"/>
          </w:tcPr>
          <w:p w14:paraId="2193C9B2" w14:textId="77777777" w:rsidR="00A51BD4" w:rsidRPr="008F4A16" w:rsidRDefault="00A51BD4" w:rsidP="00A51BD4">
            <w:pPr>
              <w:pStyle w:val="TableBodyTextMIRB"/>
            </w:pPr>
            <w:r>
              <w:t>ORN_UNDERPASS</w:t>
            </w:r>
          </w:p>
        </w:tc>
        <w:tc>
          <w:tcPr>
            <w:tcW w:w="1355" w:type="pct"/>
            <w:vAlign w:val="center"/>
          </w:tcPr>
          <w:p w14:paraId="3DAD72B4" w14:textId="77777777" w:rsidR="00A51BD4" w:rsidRPr="008F4A16" w:rsidRDefault="00A51BD4" w:rsidP="00606DBE">
            <w:pPr>
              <w:pStyle w:val="TableBodyTextMIRB"/>
            </w:pPr>
            <w:r>
              <w:t>UNDERPASS_TYPE</w:t>
            </w:r>
          </w:p>
        </w:tc>
        <w:tc>
          <w:tcPr>
            <w:tcW w:w="452" w:type="pct"/>
            <w:vAlign w:val="center"/>
          </w:tcPr>
          <w:p w14:paraId="42163058" w14:textId="77777777" w:rsidR="00A51BD4" w:rsidRPr="008F4A16" w:rsidRDefault="00A51BD4" w:rsidP="00606DBE">
            <w:pPr>
              <w:pStyle w:val="TableBodyTextMIRB"/>
            </w:pPr>
            <w:r>
              <w:t>NI</w:t>
            </w:r>
          </w:p>
        </w:tc>
        <w:tc>
          <w:tcPr>
            <w:tcW w:w="870" w:type="pct"/>
            <w:vAlign w:val="center"/>
          </w:tcPr>
          <w:p w14:paraId="68496859" w14:textId="77777777" w:rsidR="00A51BD4" w:rsidRPr="008F4A16" w:rsidRDefault="00A51BD4" w:rsidP="00606DBE">
            <w:pPr>
              <w:pStyle w:val="TableBodyTextMIRB"/>
            </w:pPr>
            <w:r w:rsidRPr="008F4A16">
              <w:t>Optional: 1 to many</w:t>
            </w:r>
          </w:p>
        </w:tc>
        <w:tc>
          <w:tcPr>
            <w:tcW w:w="870" w:type="pct"/>
            <w:vAlign w:val="center"/>
          </w:tcPr>
          <w:p w14:paraId="63350A01" w14:textId="77777777" w:rsidR="00A51BD4" w:rsidRPr="008F4A16" w:rsidRDefault="00A51BD4" w:rsidP="00606DBE">
            <w:pPr>
              <w:pStyle w:val="TableBodyTextMIRB"/>
            </w:pPr>
            <w:r>
              <w:t>Mandatory</w:t>
            </w:r>
            <w:r w:rsidRPr="008F4A16">
              <w:t>: 1 to1</w:t>
            </w:r>
          </w:p>
        </w:tc>
      </w:tr>
    </w:tbl>
    <w:p w14:paraId="5FEE5566" w14:textId="77777777" w:rsidR="00A51BD4" w:rsidRPr="00100653" w:rsidRDefault="00A51BD4" w:rsidP="00A51BD4">
      <w:pPr>
        <w:pStyle w:val="BodyAccessibleTextMIRB"/>
        <w:spacing w:after="0" w:line="240" w:lineRule="auto"/>
      </w:pPr>
    </w:p>
    <w:p w14:paraId="554F04B8" w14:textId="77777777" w:rsidR="00900AD6" w:rsidRDefault="00900AD6" w:rsidP="00AB764C">
      <w:pPr>
        <w:pStyle w:val="BodyAccessibleTextMIRB"/>
        <w:sectPr w:rsidR="00900AD6" w:rsidSect="00E143C9">
          <w:pgSz w:w="15840" w:h="12240" w:orient="landscape"/>
          <w:pgMar w:top="720" w:right="720" w:bottom="720" w:left="720" w:header="432" w:footer="720" w:gutter="0"/>
          <w:cols w:space="720"/>
          <w:docGrid w:linePitch="360"/>
        </w:sectPr>
      </w:pPr>
    </w:p>
    <w:p w14:paraId="5374D871" w14:textId="77777777" w:rsidR="00900AD6" w:rsidRPr="003A5C61" w:rsidRDefault="00900AD6" w:rsidP="00900AD6">
      <w:pPr>
        <w:pStyle w:val="Heading1MIRBTopofPage"/>
        <w:rPr>
          <w:color w:val="244061"/>
        </w:rPr>
      </w:pPr>
      <w:bookmarkStart w:id="95" w:name="_Toc196317699"/>
      <w:r w:rsidRPr="003A5C61">
        <w:rPr>
          <w:color w:val="244061"/>
        </w:rPr>
        <w:lastRenderedPageBreak/>
        <w:t>APPENDIX C: Frequently Asked Questions</w:t>
      </w:r>
      <w:bookmarkEnd w:id="95"/>
    </w:p>
    <w:p w14:paraId="58BB61C9" w14:textId="77777777" w:rsidR="003A5C61" w:rsidRPr="003A5C61" w:rsidRDefault="003A5C61" w:rsidP="003A5C61">
      <w:pPr>
        <w:pStyle w:val="Heading2MIRB"/>
        <w:rPr>
          <w:color w:val="244061"/>
        </w:rPr>
      </w:pPr>
      <w:bookmarkStart w:id="96" w:name="_Toc461089252"/>
      <w:bookmarkStart w:id="97" w:name="_Toc127883792"/>
      <w:bookmarkStart w:id="98" w:name="_Toc189562302"/>
      <w:bookmarkStart w:id="99" w:name="FAQ1"/>
      <w:bookmarkStart w:id="100" w:name="_Toc196317700"/>
      <w:r w:rsidRPr="003A5C61">
        <w:rPr>
          <w:color w:val="244061"/>
        </w:rPr>
        <w:t>What is the difference between ORN Road Net Element (ORNELEM) and ORN Composite?</w:t>
      </w:r>
      <w:bookmarkEnd w:id="96"/>
      <w:bookmarkEnd w:id="97"/>
      <w:bookmarkEnd w:id="98"/>
      <w:bookmarkEnd w:id="100"/>
    </w:p>
    <w:bookmarkEnd w:id="99"/>
    <w:p w14:paraId="4070E0B7" w14:textId="3217AE02" w:rsidR="00900AD6" w:rsidRDefault="003A5C61" w:rsidP="00900AD6">
      <w:pPr>
        <w:pStyle w:val="BodyAccessibleTextMIRB"/>
      </w:pPr>
      <w:r w:rsidRPr="003A5C61">
        <w:t>ORNELEM is a Linear Referencing System (LRS) relational database that locates point and line events along a linear segment at distance measures. ORN Composite is a segmented single table database derived from ORNELEM.  Major differences between the two products can be found below.</w:t>
      </w:r>
    </w:p>
    <w:p w14:paraId="07A02D04" w14:textId="77777777" w:rsidR="002704C7" w:rsidRDefault="002704C7" w:rsidP="002704C7">
      <w:pPr>
        <w:pStyle w:val="BodyAccessibleTextMIRB"/>
      </w:pPr>
      <w:r>
        <w:t>ORN Composite</w:t>
      </w:r>
    </w:p>
    <w:p w14:paraId="176EB520" w14:textId="02077E9C" w:rsidR="002704C7" w:rsidRDefault="002704C7" w:rsidP="002704C7">
      <w:pPr>
        <w:pStyle w:val="BodyAccessibleTextMIRB"/>
        <w:numPr>
          <w:ilvl w:val="0"/>
          <w:numId w:val="35"/>
        </w:numPr>
      </w:pPr>
      <w:r w:rsidRPr="002704C7">
        <w:t>Simplified version of the ORN database recommended for most mapping and general spatial analysis</w:t>
      </w:r>
    </w:p>
    <w:p w14:paraId="04D8AE99" w14:textId="77777777" w:rsidR="002704C7" w:rsidRDefault="002704C7" w:rsidP="002704C7">
      <w:pPr>
        <w:pStyle w:val="ListParagraph"/>
        <w:numPr>
          <w:ilvl w:val="0"/>
          <w:numId w:val="35"/>
        </w:numPr>
        <w:rPr>
          <w:rFonts w:eastAsiaTheme="minorEastAsia" w:cstheme="minorBidi"/>
          <w:sz w:val="24"/>
          <w:szCs w:val="22"/>
          <w:lang w:eastAsia="en-US"/>
        </w:rPr>
      </w:pPr>
      <w:r w:rsidRPr="002704C7">
        <w:rPr>
          <w:rFonts w:eastAsiaTheme="minorEastAsia" w:cstheme="minorBidi"/>
          <w:sz w:val="24"/>
          <w:szCs w:val="22"/>
          <w:lang w:eastAsia="en-US"/>
        </w:rPr>
        <w:t xml:space="preserve">End user focus with easily consumable geospatial road information </w:t>
      </w:r>
    </w:p>
    <w:p w14:paraId="636B62AE" w14:textId="77777777" w:rsidR="002704C7" w:rsidRDefault="002704C7" w:rsidP="002704C7">
      <w:pPr>
        <w:pStyle w:val="ListParagraph"/>
        <w:rPr>
          <w:rFonts w:eastAsiaTheme="minorEastAsia" w:cstheme="minorBidi"/>
          <w:sz w:val="24"/>
          <w:szCs w:val="22"/>
          <w:lang w:eastAsia="en-US"/>
        </w:rPr>
      </w:pPr>
    </w:p>
    <w:p w14:paraId="65030E69" w14:textId="77777777" w:rsidR="002704C7" w:rsidRDefault="002704C7" w:rsidP="002704C7">
      <w:pPr>
        <w:pStyle w:val="ListParagraph"/>
        <w:numPr>
          <w:ilvl w:val="0"/>
          <w:numId w:val="35"/>
        </w:numPr>
        <w:rPr>
          <w:rFonts w:eastAsiaTheme="minorEastAsia" w:cstheme="minorBidi"/>
          <w:sz w:val="24"/>
          <w:szCs w:val="22"/>
          <w:lang w:eastAsia="en-US"/>
        </w:rPr>
      </w:pPr>
      <w:r w:rsidRPr="002704C7">
        <w:rPr>
          <w:rFonts w:eastAsiaTheme="minorEastAsia" w:cstheme="minorBidi"/>
          <w:sz w:val="24"/>
          <w:szCs w:val="22"/>
          <w:lang w:eastAsia="en-US"/>
        </w:rPr>
        <w:t>More segmentation of linear road features – segmentation based on all attributes</w:t>
      </w:r>
    </w:p>
    <w:p w14:paraId="35117C8E" w14:textId="77777777" w:rsidR="002704C7" w:rsidRPr="002704C7" w:rsidRDefault="002704C7" w:rsidP="002704C7">
      <w:pPr>
        <w:pStyle w:val="ListParagraph"/>
        <w:rPr>
          <w:rFonts w:eastAsiaTheme="minorEastAsia" w:cstheme="minorBidi"/>
          <w:sz w:val="24"/>
          <w:szCs w:val="22"/>
          <w:lang w:eastAsia="en-US"/>
        </w:rPr>
      </w:pPr>
    </w:p>
    <w:p w14:paraId="0236B3E6" w14:textId="6BB4CD5D" w:rsidR="002704C7" w:rsidRPr="002704C7" w:rsidRDefault="002704C7" w:rsidP="00900AD6">
      <w:pPr>
        <w:pStyle w:val="ListParagraph"/>
        <w:numPr>
          <w:ilvl w:val="0"/>
          <w:numId w:val="35"/>
        </w:numPr>
        <w:rPr>
          <w:rFonts w:eastAsiaTheme="minorEastAsia" w:cstheme="minorBidi"/>
          <w:sz w:val="24"/>
          <w:szCs w:val="24"/>
          <w:lang w:eastAsia="en-US"/>
        </w:rPr>
      </w:pPr>
      <w:r w:rsidRPr="002704C7">
        <w:rPr>
          <w:sz w:val="24"/>
          <w:szCs w:val="24"/>
        </w:rPr>
        <w:t>Some information stored in simplified composite text fields</w:t>
      </w:r>
    </w:p>
    <w:p w14:paraId="1B268F89" w14:textId="77777777" w:rsidR="002704C7" w:rsidRPr="002704C7" w:rsidRDefault="002704C7" w:rsidP="002704C7">
      <w:pPr>
        <w:pStyle w:val="ListParagraph"/>
        <w:rPr>
          <w:rFonts w:eastAsiaTheme="minorEastAsia" w:cstheme="minorBidi"/>
          <w:sz w:val="24"/>
          <w:szCs w:val="24"/>
          <w:lang w:eastAsia="en-US"/>
        </w:rPr>
      </w:pPr>
    </w:p>
    <w:p w14:paraId="6EBE71F4" w14:textId="77777777" w:rsidR="002704C7" w:rsidRPr="002704C7" w:rsidRDefault="002704C7" w:rsidP="002704C7">
      <w:pPr>
        <w:pStyle w:val="ListParagraph"/>
        <w:rPr>
          <w:rFonts w:eastAsiaTheme="minorEastAsia" w:cstheme="minorBidi"/>
          <w:sz w:val="24"/>
          <w:szCs w:val="24"/>
          <w:lang w:eastAsia="en-US"/>
        </w:rPr>
      </w:pPr>
    </w:p>
    <w:p w14:paraId="0AEB2040" w14:textId="77777777" w:rsidR="002704C7" w:rsidRDefault="002704C7" w:rsidP="002704C7">
      <w:pPr>
        <w:pStyle w:val="BodyAccessibleTextMIRB"/>
      </w:pPr>
      <w:r w:rsidRPr="005D7B0C">
        <w:t>OR</w:t>
      </w:r>
      <w:r>
        <w:t>NELEM</w:t>
      </w:r>
    </w:p>
    <w:p w14:paraId="5BF28D82" w14:textId="77777777" w:rsidR="002704C7" w:rsidRDefault="002704C7" w:rsidP="002704C7">
      <w:pPr>
        <w:pStyle w:val="BodyAccessibleTextMIRB"/>
        <w:numPr>
          <w:ilvl w:val="0"/>
          <w:numId w:val="37"/>
        </w:numPr>
      </w:pPr>
      <w:r>
        <w:t>R</w:t>
      </w:r>
      <w:r w:rsidRPr="00D53B24">
        <w:t xml:space="preserve">equires an advanced knowledge of GIS including LRS and complex table relationships. </w:t>
      </w:r>
    </w:p>
    <w:p w14:paraId="032B8B3A" w14:textId="77777777" w:rsidR="002704C7" w:rsidRDefault="002704C7" w:rsidP="002704C7">
      <w:pPr>
        <w:pStyle w:val="BodyAccessibleTextMIRB"/>
        <w:numPr>
          <w:ilvl w:val="0"/>
          <w:numId w:val="37"/>
        </w:numPr>
      </w:pPr>
      <w:r>
        <w:t>Less segmentation of linear road features – segmentation occurs only at intersections</w:t>
      </w:r>
    </w:p>
    <w:p w14:paraId="3888CFC4" w14:textId="77777777" w:rsidR="002704C7" w:rsidRDefault="002704C7" w:rsidP="002704C7">
      <w:pPr>
        <w:pStyle w:val="BodyAccessibleTextMIRB"/>
        <w:numPr>
          <w:ilvl w:val="0"/>
          <w:numId w:val="37"/>
        </w:numPr>
      </w:pPr>
      <w:r>
        <w:t>Most road information is stored in related tables and referenced to measurements along linear road features</w:t>
      </w:r>
    </w:p>
    <w:p w14:paraId="739765AC" w14:textId="77777777" w:rsidR="002704C7" w:rsidRDefault="002704C7" w:rsidP="002704C7">
      <w:pPr>
        <w:pStyle w:val="BodyAccessibleTextMIRB"/>
        <w:numPr>
          <w:ilvl w:val="0"/>
          <w:numId w:val="37"/>
        </w:numPr>
      </w:pPr>
      <w:r>
        <w:t>Ability to generate custom derivatives based on any of the road information tables</w:t>
      </w:r>
    </w:p>
    <w:p w14:paraId="77595A45" w14:textId="77777777" w:rsidR="002704C7" w:rsidRDefault="002704C7" w:rsidP="002704C7">
      <w:pPr>
        <w:pStyle w:val="BodyAccessibleTextMIRB"/>
      </w:pPr>
    </w:p>
    <w:p w14:paraId="3811CC03" w14:textId="77777777" w:rsidR="002704C7" w:rsidRDefault="002704C7" w:rsidP="002704C7">
      <w:pPr>
        <w:pStyle w:val="BodyAccessibleTextMIRB"/>
      </w:pPr>
    </w:p>
    <w:p w14:paraId="4D1D5E48" w14:textId="39E8EE7C" w:rsidR="002704C7" w:rsidRDefault="002704C7" w:rsidP="002704C7">
      <w:pPr>
        <w:pStyle w:val="BodyAccessibleTextMIRB"/>
      </w:pPr>
      <w:r w:rsidRPr="00BE3EA6">
        <w:lastRenderedPageBreak/>
        <w:t>Attribute tables included in ORNELEM that do not exist in ORN Composite:</w:t>
      </w:r>
    </w:p>
    <w:p w14:paraId="45699BFB" w14:textId="77777777" w:rsidR="00900AD6" w:rsidRDefault="00900AD6" w:rsidP="002704C7">
      <w:pPr>
        <w:pStyle w:val="BodyAccessibleTextMIRB"/>
        <w:numPr>
          <w:ilvl w:val="0"/>
          <w:numId w:val="38"/>
        </w:numPr>
      </w:pPr>
      <w:r>
        <w:t>ORN_ROAD_NET_ELEMENT_FT</w:t>
      </w:r>
    </w:p>
    <w:p w14:paraId="5E0EDC97" w14:textId="77777777" w:rsidR="00900AD6" w:rsidRDefault="00900AD6" w:rsidP="002704C7">
      <w:pPr>
        <w:pStyle w:val="BodyAccessibleTextMIRB"/>
        <w:numPr>
          <w:ilvl w:val="0"/>
          <w:numId w:val="36"/>
        </w:numPr>
      </w:pPr>
      <w:r>
        <w:t>JUNCTION</w:t>
      </w:r>
    </w:p>
    <w:p w14:paraId="1913C144" w14:textId="77777777" w:rsidR="00900AD6" w:rsidRDefault="00900AD6" w:rsidP="002704C7">
      <w:pPr>
        <w:pStyle w:val="BodyAccessibleTextMIRB"/>
        <w:numPr>
          <w:ilvl w:val="0"/>
          <w:numId w:val="36"/>
        </w:numPr>
      </w:pPr>
      <w:r>
        <w:t>ROAD_NET_ELEMENT_SOURCE</w:t>
      </w:r>
    </w:p>
    <w:p w14:paraId="25EA160C" w14:textId="77777777" w:rsidR="00900AD6" w:rsidRDefault="00900AD6" w:rsidP="002704C7">
      <w:pPr>
        <w:pStyle w:val="BodyAccessibleTextMIRB"/>
        <w:numPr>
          <w:ilvl w:val="0"/>
          <w:numId w:val="36"/>
        </w:numPr>
      </w:pPr>
      <w:r>
        <w:t>ROUTE_NAME</w:t>
      </w:r>
    </w:p>
    <w:p w14:paraId="1D7B463B" w14:textId="15D759B1" w:rsidR="002704C7" w:rsidRDefault="00900AD6" w:rsidP="002704C7">
      <w:pPr>
        <w:pStyle w:val="BodyAccessibleTextMIRB"/>
        <w:numPr>
          <w:ilvl w:val="0"/>
          <w:numId w:val="36"/>
        </w:numPr>
      </w:pPr>
      <w:r>
        <w:t>STREET_NAME_PARSED</w:t>
      </w:r>
    </w:p>
    <w:p w14:paraId="52EFA20F" w14:textId="4BE61BD3" w:rsidR="00900AD6" w:rsidRDefault="00900AD6" w:rsidP="00900AD6">
      <w:pPr>
        <w:pStyle w:val="BodyAccessibleTextMIRB"/>
      </w:pPr>
      <w:r>
        <w:t xml:space="preserve">Attributes included in </w:t>
      </w:r>
      <w:r w:rsidR="002704C7">
        <w:t>ORN Composite</w:t>
      </w:r>
      <w:r>
        <w:t>:</w:t>
      </w:r>
    </w:p>
    <w:p w14:paraId="4E28FCBB" w14:textId="77777777" w:rsidR="00900AD6" w:rsidRDefault="00900AD6" w:rsidP="002704C7">
      <w:pPr>
        <w:pStyle w:val="BodyAccessibleTextMIRB"/>
        <w:numPr>
          <w:ilvl w:val="0"/>
          <w:numId w:val="39"/>
        </w:numPr>
      </w:pPr>
      <w:r>
        <w:t>ADDRESS_INFO (in separate fields)</w:t>
      </w:r>
    </w:p>
    <w:p w14:paraId="15745F43" w14:textId="77777777" w:rsidR="00900AD6" w:rsidRDefault="00900AD6" w:rsidP="002704C7">
      <w:pPr>
        <w:pStyle w:val="BodyAccessibleTextMIRB"/>
        <w:numPr>
          <w:ilvl w:val="0"/>
          <w:numId w:val="39"/>
        </w:numPr>
      </w:pPr>
      <w:r>
        <w:t>ALTERNATE_STREET_NAME</w:t>
      </w:r>
    </w:p>
    <w:p w14:paraId="2C775233" w14:textId="4E47B349" w:rsidR="00900AD6" w:rsidRDefault="00900AD6" w:rsidP="002704C7">
      <w:pPr>
        <w:pStyle w:val="BodyAccessibleTextMIRB"/>
        <w:numPr>
          <w:ilvl w:val="0"/>
          <w:numId w:val="39"/>
        </w:numPr>
      </w:pPr>
      <w:r>
        <w:t>DIRECTION_OF_TRAFFIC_FLOW</w:t>
      </w:r>
      <w:r w:rsidR="002704C7">
        <w:t xml:space="preserve"> (</w:t>
      </w:r>
      <w:r>
        <w:t>found in ORNELEM in ORN_ROAD_NET_ELEMENT_FT)</w:t>
      </w:r>
    </w:p>
    <w:p w14:paraId="3E5355EF" w14:textId="77777777" w:rsidR="002704C7" w:rsidRDefault="002704C7" w:rsidP="002704C7">
      <w:pPr>
        <w:pStyle w:val="ListParagraph"/>
        <w:numPr>
          <w:ilvl w:val="0"/>
          <w:numId w:val="39"/>
        </w:numPr>
        <w:rPr>
          <w:rFonts w:eastAsiaTheme="minorEastAsia" w:cstheme="minorBidi"/>
          <w:sz w:val="24"/>
          <w:szCs w:val="22"/>
          <w:lang w:eastAsia="en-US"/>
        </w:rPr>
      </w:pPr>
      <w:r w:rsidRPr="002704C7">
        <w:rPr>
          <w:rFonts w:eastAsiaTheme="minorEastAsia" w:cstheme="minorBidi"/>
          <w:sz w:val="24"/>
          <w:szCs w:val="22"/>
          <w:lang w:eastAsia="en-US"/>
        </w:rPr>
        <w:t>JURISDICTION</w:t>
      </w:r>
    </w:p>
    <w:p w14:paraId="1624CBFA" w14:textId="77777777" w:rsidR="002704C7" w:rsidRPr="002704C7" w:rsidRDefault="002704C7" w:rsidP="002704C7">
      <w:pPr>
        <w:pStyle w:val="ListParagraph"/>
        <w:rPr>
          <w:rFonts w:eastAsiaTheme="minorEastAsia" w:cstheme="minorBidi"/>
          <w:sz w:val="24"/>
          <w:szCs w:val="22"/>
          <w:lang w:eastAsia="en-US"/>
        </w:rPr>
      </w:pPr>
    </w:p>
    <w:p w14:paraId="1E5E6872" w14:textId="77777777" w:rsidR="002704C7" w:rsidRDefault="002704C7" w:rsidP="002704C7">
      <w:pPr>
        <w:pStyle w:val="ListParagraph"/>
        <w:numPr>
          <w:ilvl w:val="0"/>
          <w:numId w:val="39"/>
        </w:numPr>
        <w:rPr>
          <w:rFonts w:eastAsiaTheme="minorEastAsia" w:cstheme="minorBidi"/>
          <w:sz w:val="24"/>
          <w:szCs w:val="22"/>
          <w:lang w:eastAsia="en-US"/>
        </w:rPr>
      </w:pPr>
      <w:r w:rsidRPr="002704C7">
        <w:rPr>
          <w:rFonts w:eastAsiaTheme="minorEastAsia" w:cstheme="minorBidi"/>
          <w:sz w:val="24"/>
          <w:szCs w:val="22"/>
          <w:lang w:eastAsia="en-US"/>
        </w:rPr>
        <w:t>NUMBER OF LANES</w:t>
      </w:r>
    </w:p>
    <w:p w14:paraId="1E058A79" w14:textId="77777777" w:rsidR="002704C7" w:rsidRPr="002704C7" w:rsidRDefault="002704C7" w:rsidP="002704C7">
      <w:pPr>
        <w:pStyle w:val="ListParagraph"/>
        <w:rPr>
          <w:rFonts w:eastAsiaTheme="minorEastAsia" w:cstheme="minorBidi"/>
          <w:sz w:val="24"/>
          <w:szCs w:val="22"/>
          <w:lang w:eastAsia="en-US"/>
        </w:rPr>
      </w:pPr>
    </w:p>
    <w:p w14:paraId="78994597" w14:textId="77777777" w:rsidR="00900AD6" w:rsidRPr="002704C7" w:rsidRDefault="00900AD6" w:rsidP="002704C7">
      <w:pPr>
        <w:pStyle w:val="ListParagraph"/>
        <w:numPr>
          <w:ilvl w:val="0"/>
          <w:numId w:val="39"/>
        </w:numPr>
        <w:rPr>
          <w:rFonts w:eastAsiaTheme="minorEastAsia" w:cstheme="minorBidi"/>
          <w:sz w:val="24"/>
          <w:szCs w:val="24"/>
          <w:lang w:eastAsia="en-US"/>
        </w:rPr>
      </w:pPr>
      <w:r w:rsidRPr="002704C7">
        <w:rPr>
          <w:sz w:val="24"/>
          <w:szCs w:val="24"/>
        </w:rPr>
        <w:t>OFFICIAL_STREET_NAME</w:t>
      </w:r>
    </w:p>
    <w:p w14:paraId="5D4BCB76" w14:textId="77777777" w:rsidR="002704C7" w:rsidRPr="002704C7" w:rsidRDefault="002704C7" w:rsidP="002704C7">
      <w:pPr>
        <w:pStyle w:val="ListParagraph"/>
        <w:rPr>
          <w:rFonts w:eastAsiaTheme="minorEastAsia" w:cstheme="minorBidi"/>
          <w:sz w:val="24"/>
          <w:szCs w:val="24"/>
          <w:lang w:eastAsia="en-US"/>
        </w:rPr>
      </w:pPr>
    </w:p>
    <w:p w14:paraId="49A5160D" w14:textId="7F092BFC" w:rsidR="002704C7" w:rsidRDefault="002704C7" w:rsidP="002704C7">
      <w:pPr>
        <w:pStyle w:val="ListParagraph"/>
        <w:numPr>
          <w:ilvl w:val="0"/>
          <w:numId w:val="39"/>
        </w:numPr>
        <w:rPr>
          <w:rFonts w:eastAsiaTheme="minorEastAsia" w:cstheme="minorBidi"/>
          <w:sz w:val="24"/>
          <w:szCs w:val="24"/>
          <w:lang w:eastAsia="en-US"/>
        </w:rPr>
      </w:pPr>
      <w:r>
        <w:rPr>
          <w:rFonts w:eastAsiaTheme="minorEastAsia" w:cstheme="minorBidi"/>
          <w:sz w:val="24"/>
          <w:szCs w:val="24"/>
          <w:lang w:eastAsia="en-US"/>
        </w:rPr>
        <w:t>PAVEMENT STATUS</w:t>
      </w:r>
    </w:p>
    <w:p w14:paraId="75EE904C" w14:textId="77777777" w:rsidR="002704C7" w:rsidRPr="002704C7" w:rsidRDefault="002704C7" w:rsidP="002704C7">
      <w:pPr>
        <w:pStyle w:val="ListParagraph"/>
        <w:rPr>
          <w:rFonts w:eastAsiaTheme="minorEastAsia" w:cstheme="minorBidi"/>
          <w:sz w:val="24"/>
          <w:szCs w:val="24"/>
          <w:lang w:eastAsia="en-US"/>
        </w:rPr>
      </w:pPr>
    </w:p>
    <w:p w14:paraId="2B0FB49B" w14:textId="77777777" w:rsidR="00900AD6" w:rsidRPr="002704C7" w:rsidRDefault="00900AD6" w:rsidP="002704C7">
      <w:pPr>
        <w:pStyle w:val="ListParagraph"/>
        <w:numPr>
          <w:ilvl w:val="0"/>
          <w:numId w:val="39"/>
        </w:numPr>
        <w:rPr>
          <w:rFonts w:eastAsiaTheme="minorEastAsia" w:cstheme="minorBidi"/>
          <w:sz w:val="24"/>
          <w:szCs w:val="24"/>
          <w:lang w:eastAsia="en-US"/>
        </w:rPr>
      </w:pPr>
      <w:r w:rsidRPr="002704C7">
        <w:rPr>
          <w:sz w:val="24"/>
          <w:szCs w:val="24"/>
        </w:rPr>
        <w:t>ROAD_CLASS</w:t>
      </w:r>
    </w:p>
    <w:p w14:paraId="28A89B75" w14:textId="77777777" w:rsidR="002704C7" w:rsidRPr="002704C7" w:rsidRDefault="002704C7" w:rsidP="002704C7">
      <w:pPr>
        <w:pStyle w:val="ListParagraph"/>
        <w:rPr>
          <w:rFonts w:eastAsiaTheme="minorEastAsia" w:cstheme="minorBidi"/>
          <w:sz w:val="24"/>
          <w:szCs w:val="24"/>
          <w:lang w:eastAsia="en-US"/>
        </w:rPr>
      </w:pPr>
    </w:p>
    <w:p w14:paraId="11175F6C" w14:textId="77777777" w:rsidR="002704C7" w:rsidRDefault="002704C7" w:rsidP="002704C7">
      <w:pPr>
        <w:pStyle w:val="BulletsMIRB"/>
        <w:numPr>
          <w:ilvl w:val="0"/>
          <w:numId w:val="39"/>
        </w:numPr>
      </w:pPr>
      <w:r>
        <w:t>ROAD_NET_ELEMENT_TYPE (found in ORNELEM in ORN_ROAD_NET_ELEMENT_FT)</w:t>
      </w:r>
    </w:p>
    <w:p w14:paraId="273B4A92" w14:textId="3A306DA9" w:rsidR="002704C7" w:rsidRDefault="002704C7" w:rsidP="002704C7">
      <w:pPr>
        <w:pStyle w:val="ListParagraph"/>
        <w:numPr>
          <w:ilvl w:val="0"/>
          <w:numId w:val="39"/>
        </w:numPr>
        <w:rPr>
          <w:rFonts w:eastAsiaTheme="minorEastAsia" w:cstheme="minorBidi"/>
          <w:sz w:val="24"/>
          <w:szCs w:val="24"/>
          <w:lang w:eastAsia="en-US"/>
        </w:rPr>
      </w:pPr>
      <w:r>
        <w:rPr>
          <w:rFonts w:eastAsiaTheme="minorEastAsia" w:cstheme="minorBidi"/>
          <w:sz w:val="24"/>
          <w:szCs w:val="24"/>
          <w:lang w:eastAsia="en-US"/>
        </w:rPr>
        <w:t>ROUTE NUMBER</w:t>
      </w:r>
    </w:p>
    <w:p w14:paraId="79AA2BE9" w14:textId="77777777" w:rsidR="002704C7" w:rsidRDefault="002704C7" w:rsidP="002704C7">
      <w:pPr>
        <w:pStyle w:val="ListParagraph"/>
        <w:rPr>
          <w:rFonts w:eastAsiaTheme="minorEastAsia" w:cstheme="minorBidi"/>
          <w:sz w:val="24"/>
          <w:szCs w:val="24"/>
          <w:lang w:eastAsia="en-US"/>
        </w:rPr>
      </w:pPr>
    </w:p>
    <w:p w14:paraId="6551C6C7" w14:textId="587351EB" w:rsidR="002704C7" w:rsidRDefault="002704C7" w:rsidP="002704C7">
      <w:pPr>
        <w:pStyle w:val="ListParagraph"/>
        <w:numPr>
          <w:ilvl w:val="0"/>
          <w:numId w:val="39"/>
        </w:numPr>
        <w:rPr>
          <w:rFonts w:eastAsiaTheme="minorEastAsia" w:cstheme="minorBidi"/>
          <w:sz w:val="24"/>
          <w:szCs w:val="24"/>
          <w:lang w:eastAsia="en-US"/>
        </w:rPr>
      </w:pPr>
      <w:r>
        <w:rPr>
          <w:rFonts w:eastAsiaTheme="minorEastAsia" w:cstheme="minorBidi"/>
          <w:sz w:val="24"/>
          <w:szCs w:val="24"/>
          <w:lang w:eastAsia="en-US"/>
        </w:rPr>
        <w:t>SHIELD TYPE</w:t>
      </w:r>
    </w:p>
    <w:p w14:paraId="53289225" w14:textId="77777777" w:rsidR="002704C7" w:rsidRPr="002704C7" w:rsidRDefault="002704C7" w:rsidP="002704C7">
      <w:pPr>
        <w:pStyle w:val="ListParagraph"/>
        <w:rPr>
          <w:rFonts w:eastAsiaTheme="minorEastAsia" w:cstheme="minorBidi"/>
          <w:sz w:val="24"/>
          <w:szCs w:val="24"/>
          <w:lang w:eastAsia="en-US"/>
        </w:rPr>
      </w:pPr>
    </w:p>
    <w:p w14:paraId="26680140" w14:textId="682AEEDE" w:rsidR="002704C7" w:rsidRDefault="002704C7" w:rsidP="002704C7">
      <w:pPr>
        <w:pStyle w:val="ListParagraph"/>
        <w:numPr>
          <w:ilvl w:val="0"/>
          <w:numId w:val="39"/>
        </w:numPr>
        <w:rPr>
          <w:rFonts w:eastAsiaTheme="minorEastAsia" w:cstheme="minorBidi"/>
          <w:sz w:val="24"/>
          <w:szCs w:val="24"/>
          <w:lang w:eastAsia="en-US"/>
        </w:rPr>
      </w:pPr>
      <w:r>
        <w:rPr>
          <w:rFonts w:eastAsiaTheme="minorEastAsia" w:cstheme="minorBidi"/>
          <w:sz w:val="24"/>
          <w:szCs w:val="24"/>
          <w:lang w:eastAsia="en-US"/>
        </w:rPr>
        <w:t>SPEED LIMIT</w:t>
      </w:r>
    </w:p>
    <w:p w14:paraId="142EECEB" w14:textId="77777777" w:rsidR="002704C7" w:rsidRPr="002704C7" w:rsidRDefault="002704C7" w:rsidP="002704C7">
      <w:pPr>
        <w:pStyle w:val="ListParagraph"/>
        <w:rPr>
          <w:rFonts w:eastAsiaTheme="minorEastAsia" w:cstheme="minorBidi"/>
          <w:sz w:val="24"/>
          <w:szCs w:val="24"/>
          <w:lang w:eastAsia="en-US"/>
        </w:rPr>
      </w:pPr>
    </w:p>
    <w:p w14:paraId="63011716" w14:textId="77777777" w:rsidR="002704C7" w:rsidRPr="002704C7" w:rsidRDefault="002704C7" w:rsidP="002704C7">
      <w:pPr>
        <w:rPr>
          <w:rFonts w:eastAsiaTheme="minorEastAsia" w:cstheme="minorBidi"/>
          <w:sz w:val="24"/>
          <w:szCs w:val="24"/>
          <w:lang w:eastAsia="en-US"/>
        </w:rPr>
      </w:pPr>
    </w:p>
    <w:p w14:paraId="37FA63DF" w14:textId="77777777" w:rsidR="00900AD6" w:rsidRPr="00CD0698" w:rsidRDefault="00900AD6" w:rsidP="00900AD6">
      <w:pPr>
        <w:pStyle w:val="Heading2MIRB"/>
        <w:rPr>
          <w:color w:val="244061"/>
        </w:rPr>
      </w:pPr>
      <w:bookmarkStart w:id="101" w:name="_Toc196317701"/>
      <w:r w:rsidRPr="00CD0698">
        <w:rPr>
          <w:color w:val="244061"/>
        </w:rPr>
        <w:lastRenderedPageBreak/>
        <w:t>What is a Linear Reference System (LRS)?</w:t>
      </w:r>
      <w:bookmarkEnd w:id="101"/>
    </w:p>
    <w:p w14:paraId="1BD6212E" w14:textId="77777777" w:rsidR="00900AD6" w:rsidRDefault="00900AD6" w:rsidP="00900AD6">
      <w:pPr>
        <w:pStyle w:val="BodyAccessibleTextMIRB"/>
      </w:pPr>
      <w:r w:rsidRPr="00223C67">
        <w:t>A Linear Reference System (LRS) allows attributes to be assigned to specific positions (distance mea</w:t>
      </w:r>
      <w:r>
        <w:t xml:space="preserve">sures) along a linear segment. </w:t>
      </w:r>
      <w:r w:rsidRPr="00223C67">
        <w:t>Attributes are stored in separate tables and linked to the geometry through a unique ID.</w:t>
      </w:r>
    </w:p>
    <w:p w14:paraId="04C99501" w14:textId="77777777" w:rsidR="00CD0698" w:rsidRPr="00AD4FAD" w:rsidRDefault="00CD0698" w:rsidP="00CD0698">
      <w:pPr>
        <w:pStyle w:val="BodyAccessibleTextMIRB"/>
      </w:pPr>
      <w:r w:rsidRPr="00223C67">
        <w:t xml:space="preserve">For additional information on Linear Referencing visit ESRI’s ArcGIS Resources: </w:t>
      </w:r>
      <w:hyperlink r:id="rId30" w:anchor="//003900000001000000" w:history="1">
        <w:r w:rsidRPr="00CD0698">
          <w:rPr>
            <w:rStyle w:val="HyperlinkMIRBChar"/>
            <w:color w:val="244061"/>
          </w:rPr>
          <w:t>What is linear referencing?</w:t>
        </w:r>
      </w:hyperlink>
      <w:r w:rsidRPr="00CD0698">
        <w:rPr>
          <w:color w:val="244061"/>
        </w:rPr>
        <w:t xml:space="preserve"> </w:t>
      </w:r>
      <w:r w:rsidRPr="00AD4FAD">
        <w:t>(http://resources.arcgis.com/en/help/main/10.1/index.html#//003900000001000000)</w:t>
      </w:r>
    </w:p>
    <w:p w14:paraId="6AF43BF6" w14:textId="77777777" w:rsidR="00900AD6" w:rsidRPr="00CD0698" w:rsidRDefault="00900AD6" w:rsidP="00900AD6">
      <w:pPr>
        <w:pStyle w:val="Heading2MIRB"/>
        <w:rPr>
          <w:color w:val="244061"/>
        </w:rPr>
      </w:pPr>
      <w:bookmarkStart w:id="102" w:name="_Toc196317702"/>
      <w:r w:rsidRPr="00CD0698">
        <w:rPr>
          <w:color w:val="244061"/>
        </w:rPr>
        <w:t>Where are the attribute tables for the ORN_ROAD_NET_ELEMENT data class?</w:t>
      </w:r>
      <w:bookmarkEnd w:id="102"/>
    </w:p>
    <w:p w14:paraId="36AD2EAD" w14:textId="72284257" w:rsidR="00900AD6" w:rsidRDefault="00A02EFD" w:rsidP="00900AD6">
      <w:pPr>
        <w:pStyle w:val="BodyAccessibleTextMIRB"/>
      </w:pPr>
      <w:bookmarkStart w:id="103" w:name="_Hlk34135065"/>
      <w:r>
        <w:t xml:space="preserve">When downloading </w:t>
      </w:r>
      <w:r w:rsidR="009D22EE">
        <w:t>ORN</w:t>
      </w:r>
      <w:r w:rsidR="001A4B28">
        <w:t>_ROAD_NET_ELEMENT</w:t>
      </w:r>
      <w:r w:rsidR="009D22EE">
        <w:t xml:space="preserve"> from</w:t>
      </w:r>
      <w:r w:rsidR="00751349">
        <w:t xml:space="preserve"> </w:t>
      </w:r>
      <w:hyperlink r:id="rId31" w:history="1">
        <w:r w:rsidR="00751349" w:rsidRPr="00CD0698">
          <w:rPr>
            <w:rStyle w:val="HyperlinkMIRBChar"/>
            <w:color w:val="244061"/>
          </w:rPr>
          <w:t>Ontario's GeoHub</w:t>
        </w:r>
      </w:hyperlink>
      <w:r w:rsidR="009D22EE" w:rsidRPr="00CD0698">
        <w:rPr>
          <w:rStyle w:val="HyperlinkMIRBChar"/>
          <w:color w:val="244061"/>
        </w:rPr>
        <w:t xml:space="preserve"> </w:t>
      </w:r>
      <w:r w:rsidR="00900AD6" w:rsidRPr="00AD4FAD">
        <w:t>(</w:t>
      </w:r>
      <w:r w:rsidR="009D22EE" w:rsidRPr="001E4B3A">
        <w:rPr>
          <w:lang w:val="en"/>
        </w:rPr>
        <w:t>https://geohub.lio.gov.on.ca/datasets/2fd52bccdb77479da0133c86545503f8_</w:t>
      </w:r>
      <w:r w:rsidR="009D22EE">
        <w:rPr>
          <w:lang w:val="en"/>
        </w:rPr>
        <w:t>0</w:t>
      </w:r>
      <w:r w:rsidR="00900AD6" w:rsidRPr="00AD4FAD">
        <w:t>),</w:t>
      </w:r>
      <w:r w:rsidR="00900AD6">
        <w:t xml:space="preserve"> </w:t>
      </w:r>
      <w:r w:rsidR="009D22EE">
        <w:t>the related tables are delivered only if the Complete File Geodatabase is downloaded</w:t>
      </w:r>
      <w:r w:rsidR="00900AD6">
        <w:t>.</w:t>
      </w:r>
      <w:r w:rsidR="00751349">
        <w:t xml:space="preserve"> There is an option to download the Complete File Geodatabase (as shown below in red) in the Download dropdown menu.</w:t>
      </w:r>
    </w:p>
    <w:p w14:paraId="2CE46DDA" w14:textId="6BE35B0F" w:rsidR="00900AD6" w:rsidRDefault="00900AD6" w:rsidP="00900AD6">
      <w:pPr>
        <w:pStyle w:val="BodyAccessibleTextMIRB"/>
        <w:spacing w:after="0"/>
        <w:jc w:val="center"/>
      </w:pPr>
    </w:p>
    <w:p w14:paraId="1C4DE7A1" w14:textId="6EAEF08E" w:rsidR="009D22EE" w:rsidRDefault="00CD0698" w:rsidP="00A74383">
      <w:pPr>
        <w:pStyle w:val="BodyAccessibleTextMIRB"/>
        <w:spacing w:after="0"/>
      </w:pPr>
      <w:r>
        <w:rPr>
          <w:noProof/>
        </w:rPr>
        <w:lastRenderedPageBreak/>
        <w:drawing>
          <wp:inline distT="0" distB="0" distL="0" distR="0" wp14:anchorId="484F5DF0" wp14:editId="537192D5">
            <wp:extent cx="2461343" cy="5438775"/>
            <wp:effectExtent l="0" t="0" r="0" b="0"/>
            <wp:docPr id="550697742" name="Picture 1" descr="Downloading Ontario Data&#10;&#10;Screen capture of the Ontario GeoHub showing how to download the Complete File Geodatabae which includes related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97742" name="Picture 1" descr="Downloading Ontario Data&#10;&#10;Screen capture of the Ontario GeoHub showing how to download the Complete File Geodatabae which includes related tables."/>
                    <pic:cNvPicPr/>
                  </pic:nvPicPr>
                  <pic:blipFill>
                    <a:blip r:embed="rId32"/>
                    <a:stretch>
                      <a:fillRect/>
                    </a:stretch>
                  </pic:blipFill>
                  <pic:spPr>
                    <a:xfrm>
                      <a:off x="0" y="0"/>
                      <a:ext cx="2467440" cy="5452248"/>
                    </a:xfrm>
                    <a:prstGeom prst="rect">
                      <a:avLst/>
                    </a:prstGeom>
                  </pic:spPr>
                </pic:pic>
              </a:graphicData>
            </a:graphic>
          </wp:inline>
        </w:drawing>
      </w:r>
    </w:p>
    <w:p w14:paraId="301722E4" w14:textId="4441138D" w:rsidR="00900AD6" w:rsidRPr="00CD0698" w:rsidRDefault="00900AD6" w:rsidP="00A74383">
      <w:pPr>
        <w:pStyle w:val="Caption"/>
        <w:rPr>
          <w:color w:val="244061"/>
        </w:rPr>
      </w:pPr>
      <w:bookmarkStart w:id="104" w:name="_Toc196317722"/>
      <w:r w:rsidRPr="00CD0698">
        <w:rPr>
          <w:color w:val="244061"/>
        </w:rPr>
        <w:t xml:space="preserve">Figure </w:t>
      </w:r>
      <w:r w:rsidR="00BF1B99" w:rsidRPr="00CD0698">
        <w:rPr>
          <w:color w:val="244061"/>
        </w:rPr>
        <w:fldChar w:fldCharType="begin"/>
      </w:r>
      <w:r w:rsidR="00BF1B99" w:rsidRPr="00CD0698">
        <w:rPr>
          <w:bCs w:val="0"/>
          <w:color w:val="244061"/>
        </w:rPr>
        <w:instrText xml:space="preserve"> SEQ Figure \* ARABIC </w:instrText>
      </w:r>
      <w:r w:rsidR="00BF1B99" w:rsidRPr="00CD0698">
        <w:rPr>
          <w:color w:val="244061"/>
        </w:rPr>
        <w:fldChar w:fldCharType="separate"/>
      </w:r>
      <w:r w:rsidR="00CD0698" w:rsidRPr="00CD0698">
        <w:rPr>
          <w:noProof/>
          <w:color w:val="244061"/>
        </w:rPr>
        <w:t>8</w:t>
      </w:r>
      <w:r w:rsidR="00BF1B99" w:rsidRPr="00CD0698">
        <w:rPr>
          <w:noProof/>
          <w:color w:val="244061"/>
        </w:rPr>
        <w:fldChar w:fldCharType="end"/>
      </w:r>
      <w:r w:rsidRPr="00CD0698">
        <w:rPr>
          <w:color w:val="244061"/>
        </w:rPr>
        <w:t xml:space="preserve">: </w:t>
      </w:r>
      <w:r w:rsidR="00751349" w:rsidRPr="00CD0698">
        <w:rPr>
          <w:color w:val="244061"/>
        </w:rPr>
        <w:t>Downloading Complete File Geodataba</w:t>
      </w:r>
      <w:r w:rsidR="004D2B93" w:rsidRPr="00CD0698">
        <w:rPr>
          <w:color w:val="244061"/>
        </w:rPr>
        <w:t>s</w:t>
      </w:r>
      <w:r w:rsidR="00751349" w:rsidRPr="00CD0698">
        <w:rPr>
          <w:color w:val="244061"/>
        </w:rPr>
        <w:t>e through Ontario’s GeoHub</w:t>
      </w:r>
      <w:bookmarkEnd w:id="103"/>
      <w:bookmarkEnd w:id="104"/>
    </w:p>
    <w:p w14:paraId="2902A436" w14:textId="77777777" w:rsidR="00900AD6" w:rsidRPr="00CD0698" w:rsidRDefault="00900AD6" w:rsidP="00900AD6">
      <w:pPr>
        <w:pStyle w:val="Heading2MIRB"/>
        <w:rPr>
          <w:color w:val="244061"/>
        </w:rPr>
      </w:pPr>
      <w:bookmarkStart w:id="105" w:name="_Toc196317703"/>
      <w:r w:rsidRPr="00CD0698">
        <w:rPr>
          <w:color w:val="244061"/>
        </w:rPr>
        <w:t>Why can’t I see ORN attributes like Speed Limit or Road Class in ArcMap?</w:t>
      </w:r>
      <w:bookmarkEnd w:id="105"/>
    </w:p>
    <w:p w14:paraId="0BA1B07B" w14:textId="6B65252F" w:rsidR="00900AD6" w:rsidRPr="00A523E1" w:rsidRDefault="00900AD6" w:rsidP="001C3DA0">
      <w:pPr>
        <w:pStyle w:val="BodyAccessibleTextMIRB"/>
        <w:keepLines w:val="0"/>
      </w:pPr>
      <w:r w:rsidRPr="00BA16DE">
        <w:t>ORN attribute tables will not draw in ESRI’s Arc</w:t>
      </w:r>
      <w:r w:rsidR="003E31E7">
        <w:t>GIS Pro</w:t>
      </w:r>
      <w:r w:rsidRPr="00BA16DE">
        <w:t xml:space="preserve"> unless they are displayed as Route Events.</w:t>
      </w:r>
      <w:r w:rsidRPr="00CC50D7">
        <w:t xml:space="preserve">  Route </w:t>
      </w:r>
      <w:r>
        <w:t>E</w:t>
      </w:r>
      <w:r w:rsidRPr="00CC50D7">
        <w:t xml:space="preserve">vents are created from the event (attribute) tables using distance measures.  In the ORN the measures are FROM_MEASURE and TO_MEASURE for line events and AT_MEASURE for point events.  Measures and an identifier called ROAD_NET_ELEMENT_ID locate the events on the geometry.  </w:t>
      </w:r>
      <w:r>
        <w:t>Once displayed</w:t>
      </w:r>
      <w:r w:rsidR="001A4B28">
        <w:t>,</w:t>
      </w:r>
      <w:r>
        <w:t xml:space="preserve"> the Route Event is like any other layer and can be symbolized and analyzed.  </w:t>
      </w:r>
      <w:r w:rsidRPr="00CC50D7">
        <w:lastRenderedPageBreak/>
        <w:t xml:space="preserve">In ORNELEM, most route events can be displayed using Display Route Events. To display </w:t>
      </w:r>
      <w:r>
        <w:t>ORN_</w:t>
      </w:r>
      <w:r w:rsidRPr="00CC50D7">
        <w:t>JUNCTION use Display XY Data (explained below).</w:t>
      </w:r>
    </w:p>
    <w:p w14:paraId="54FC1A2D" w14:textId="7CD0E7E7" w:rsidR="00900AD6" w:rsidRPr="00CC50D7" w:rsidRDefault="00900AD6" w:rsidP="00900AD6">
      <w:pPr>
        <w:pStyle w:val="BodyAccessibleTextMIRB"/>
      </w:pPr>
      <w:r>
        <w:t>For additional information on Route Events visit ESRI’s ArcGIS</w:t>
      </w:r>
      <w:r w:rsidR="00413005">
        <w:t xml:space="preserve"> Pro</w:t>
      </w:r>
      <w:r>
        <w:t xml:space="preserve"> Resources: </w:t>
      </w:r>
      <w:hyperlink r:id="rId33" w:history="1">
        <w:r w:rsidRPr="00413005">
          <w:rPr>
            <w:rStyle w:val="Hyperlink"/>
            <w:color w:val="244061"/>
          </w:rPr>
          <w:t>An overview of displaying and querying route events</w:t>
        </w:r>
      </w:hyperlink>
      <w:r>
        <w:t xml:space="preserve"> (</w:t>
      </w:r>
      <w:r w:rsidR="00413005" w:rsidRPr="00413005">
        <w:t>https://pro.arcgis.com/en/pro-app/latest/help/data/linear-referencing/display-route-events.htm</w:t>
      </w:r>
      <w:r>
        <w:t>).</w:t>
      </w:r>
    </w:p>
    <w:p w14:paraId="668512BA" w14:textId="2614BA8F" w:rsidR="00900AD6" w:rsidRPr="008F4D1C" w:rsidRDefault="00900AD6" w:rsidP="00900AD6">
      <w:pPr>
        <w:pStyle w:val="Heading2MIRB"/>
        <w:rPr>
          <w:color w:val="244061"/>
        </w:rPr>
      </w:pPr>
      <w:bookmarkStart w:id="106" w:name="_Toc196317704"/>
      <w:r w:rsidRPr="008F4D1C">
        <w:rPr>
          <w:color w:val="244061"/>
        </w:rPr>
        <w:t>How do I display ORN Route Events in Arc</w:t>
      </w:r>
      <w:r w:rsidR="003E31E7" w:rsidRPr="008F4D1C">
        <w:rPr>
          <w:color w:val="244061"/>
        </w:rPr>
        <w:t>GIS Pro</w:t>
      </w:r>
      <w:r w:rsidRPr="008F4D1C">
        <w:rPr>
          <w:color w:val="244061"/>
        </w:rPr>
        <w:t>?</w:t>
      </w:r>
      <w:bookmarkEnd w:id="106"/>
    </w:p>
    <w:p w14:paraId="66F547F5" w14:textId="305714D0" w:rsidR="008F4D1C" w:rsidRPr="00223C67" w:rsidRDefault="00900AD6" w:rsidP="008F4D1C">
      <w:pPr>
        <w:pStyle w:val="BodyAccessibleTextMIRB"/>
      </w:pPr>
      <w:r w:rsidRPr="00814F65">
        <w:t>To display</w:t>
      </w:r>
      <w:r w:rsidRPr="00223C67">
        <w:t xml:space="preserve"> ORN route events in </w:t>
      </w:r>
      <w:r w:rsidR="003E31E7">
        <w:t>ArcGIS Pro:</w:t>
      </w:r>
    </w:p>
    <w:p w14:paraId="31FA2419" w14:textId="77777777" w:rsidR="00900AD6" w:rsidRDefault="00900AD6" w:rsidP="00900AD6">
      <w:pPr>
        <w:pStyle w:val="NumberedListMIRB"/>
      </w:pPr>
      <w:r>
        <w:t>Add the ORN_ROAD_NET_ELEMENT feature class to the Table of Contents (TOC)</w:t>
      </w:r>
    </w:p>
    <w:p w14:paraId="6447A5A7" w14:textId="77777777" w:rsidR="00900AD6" w:rsidRDefault="00900AD6" w:rsidP="00900AD6">
      <w:pPr>
        <w:pStyle w:val="NumberedListMIRB"/>
      </w:pPr>
      <w:r>
        <w:t>Add an event table, e.g. ROAD_CLASS</w:t>
      </w:r>
    </w:p>
    <w:p w14:paraId="2BAAD7F4" w14:textId="77777777" w:rsidR="00900AD6" w:rsidRDefault="00900AD6" w:rsidP="00900AD6">
      <w:pPr>
        <w:pStyle w:val="NumberedListMIRB"/>
      </w:pPr>
      <w:r>
        <w:t>In the TOC ‘List by Source’ tab, right-click on the ROAD_CLASS event table and select ‘Display Route Events’. A dialog box opens.</w:t>
      </w:r>
    </w:p>
    <w:p w14:paraId="542B6EC7" w14:textId="210C9519" w:rsidR="00900AD6" w:rsidRDefault="003E31E7" w:rsidP="00900AD6">
      <w:pPr>
        <w:pStyle w:val="NumberedListMIRB"/>
        <w:numPr>
          <w:ilvl w:val="1"/>
          <w:numId w:val="19"/>
        </w:numPr>
      </w:pPr>
      <w:r>
        <w:t>Input Route Features</w:t>
      </w:r>
      <w:r w:rsidR="00900AD6">
        <w:t>: ORN</w:t>
      </w:r>
      <w:r>
        <w:t xml:space="preserve"> Road Net Element</w:t>
      </w:r>
    </w:p>
    <w:p w14:paraId="2145988B" w14:textId="1CF4DF69" w:rsidR="00900AD6" w:rsidRDefault="00900AD6" w:rsidP="00900AD6">
      <w:pPr>
        <w:pStyle w:val="NumberedListMIRB"/>
        <w:numPr>
          <w:ilvl w:val="1"/>
          <w:numId w:val="19"/>
        </w:numPr>
      </w:pPr>
      <w:r>
        <w:t>Route Identifier: O</w:t>
      </w:r>
      <w:r w:rsidR="003E31E7">
        <w:t>GF ID</w:t>
      </w:r>
    </w:p>
    <w:p w14:paraId="05F9D495" w14:textId="41FE4F56" w:rsidR="00900AD6" w:rsidRDefault="003E31E7" w:rsidP="00900AD6">
      <w:pPr>
        <w:pStyle w:val="NumberedListMIRB"/>
        <w:numPr>
          <w:ilvl w:val="1"/>
          <w:numId w:val="19"/>
        </w:numPr>
      </w:pPr>
      <w:r>
        <w:t xml:space="preserve">Input </w:t>
      </w:r>
      <w:r w:rsidR="00900AD6">
        <w:t xml:space="preserve">Event Table: </w:t>
      </w:r>
      <w:r>
        <w:t>ORN Road Class</w:t>
      </w:r>
    </w:p>
    <w:p w14:paraId="5C5D0190" w14:textId="1E35B06D" w:rsidR="00900AD6" w:rsidRDefault="00900AD6" w:rsidP="00900AD6">
      <w:pPr>
        <w:pStyle w:val="NumberedListMIRB"/>
        <w:numPr>
          <w:ilvl w:val="1"/>
          <w:numId w:val="19"/>
        </w:numPr>
      </w:pPr>
      <w:r>
        <w:t>Route Identifier</w:t>
      </w:r>
      <w:r w:rsidR="003E31E7">
        <w:t xml:space="preserve"> Field</w:t>
      </w:r>
      <w:r>
        <w:t>: ROAD_NET_ELEMENT_ID</w:t>
      </w:r>
    </w:p>
    <w:p w14:paraId="6EAD23B6" w14:textId="79E54379" w:rsidR="003E31E7" w:rsidRDefault="003E31E7" w:rsidP="00900AD6">
      <w:pPr>
        <w:pStyle w:val="NumberedListMIRB"/>
        <w:numPr>
          <w:ilvl w:val="1"/>
          <w:numId w:val="19"/>
        </w:numPr>
      </w:pPr>
      <w:r>
        <w:t>Event Type: LINE</w:t>
      </w:r>
    </w:p>
    <w:p w14:paraId="05FB8D45" w14:textId="4B05AAAD" w:rsidR="003E31E7" w:rsidRDefault="003E31E7" w:rsidP="00900AD6">
      <w:pPr>
        <w:pStyle w:val="NumberedListMIRB"/>
        <w:numPr>
          <w:ilvl w:val="1"/>
          <w:numId w:val="19"/>
        </w:numPr>
      </w:pPr>
      <w:r>
        <w:t>From-Measure Field: From Measure</w:t>
      </w:r>
    </w:p>
    <w:p w14:paraId="272DC73F" w14:textId="19FE88FE" w:rsidR="003E31E7" w:rsidRDefault="003E31E7" w:rsidP="00900AD6">
      <w:pPr>
        <w:pStyle w:val="NumberedListMIRB"/>
        <w:numPr>
          <w:ilvl w:val="1"/>
          <w:numId w:val="19"/>
        </w:numPr>
      </w:pPr>
      <w:r>
        <w:t>To-Measure Field: To Measure</w:t>
      </w:r>
    </w:p>
    <w:p w14:paraId="5425CFE2" w14:textId="064A4A7E" w:rsidR="003E31E7" w:rsidRDefault="003E31E7" w:rsidP="00900AD6">
      <w:pPr>
        <w:pStyle w:val="NumberedListMIRB"/>
        <w:numPr>
          <w:ilvl w:val="1"/>
          <w:numId w:val="19"/>
        </w:numPr>
      </w:pPr>
      <w:r>
        <w:t>Offset Field: Leave blank</w:t>
      </w:r>
    </w:p>
    <w:p w14:paraId="6FDE9287" w14:textId="6B1884CF" w:rsidR="00900AD6" w:rsidRDefault="00900AD6" w:rsidP="003E31E7">
      <w:pPr>
        <w:pStyle w:val="NumberedListMIRB"/>
        <w:numPr>
          <w:ilvl w:val="1"/>
          <w:numId w:val="19"/>
        </w:numPr>
      </w:pPr>
      <w:r>
        <w:t xml:space="preserve">Choose Point or Line Events.  E.g. ROAD_CLASS is Line; for points select </w:t>
      </w:r>
    </w:p>
    <w:p w14:paraId="48A849AB" w14:textId="0D4719A1" w:rsidR="00900AD6" w:rsidRDefault="00900AD6" w:rsidP="00900AD6">
      <w:pPr>
        <w:pStyle w:val="NumberedListMIRB"/>
      </w:pPr>
      <w:r>
        <w:t xml:space="preserve">Click </w:t>
      </w:r>
      <w:r w:rsidR="003E31E7">
        <w:t>Run</w:t>
      </w:r>
      <w:r>
        <w:t>. A new layer appears which can be symbolized, queried, and updated as if it was any other feature class.</w:t>
      </w:r>
    </w:p>
    <w:p w14:paraId="7B1F0301" w14:textId="28A41786" w:rsidR="0068465D" w:rsidRDefault="003E31E7" w:rsidP="0068465D">
      <w:pPr>
        <w:pStyle w:val="BodyAccessibleTextMIRB"/>
        <w:keepNext/>
        <w:spacing w:after="0"/>
        <w:jc w:val="center"/>
      </w:pPr>
      <w:r>
        <w:rPr>
          <w:noProof/>
        </w:rPr>
        <w:lastRenderedPageBreak/>
        <w:drawing>
          <wp:inline distT="0" distB="0" distL="0" distR="0" wp14:anchorId="3A272B8C" wp14:editId="5157F150">
            <wp:extent cx="4143375" cy="5181600"/>
            <wp:effectExtent l="0" t="0" r="9525" b="0"/>
            <wp:docPr id="578898522" name="Picture 1" descr="Make Route Event Layer&#10;&#10;Screen capture of the Make Route Event Layer command and options for ORN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98522" name="Picture 1" descr="Make Route Event Layer&#10;&#10;Screen capture of the Make Route Event Layer command and options for ORN events."/>
                    <pic:cNvPicPr/>
                  </pic:nvPicPr>
                  <pic:blipFill>
                    <a:blip r:embed="rId34"/>
                    <a:stretch>
                      <a:fillRect/>
                    </a:stretch>
                  </pic:blipFill>
                  <pic:spPr>
                    <a:xfrm>
                      <a:off x="0" y="0"/>
                      <a:ext cx="4143375" cy="5181600"/>
                    </a:xfrm>
                    <a:prstGeom prst="rect">
                      <a:avLst/>
                    </a:prstGeom>
                  </pic:spPr>
                </pic:pic>
              </a:graphicData>
            </a:graphic>
          </wp:inline>
        </w:drawing>
      </w:r>
    </w:p>
    <w:p w14:paraId="6FC32E0E" w14:textId="37D7D21D" w:rsidR="0068465D" w:rsidRPr="00413005" w:rsidRDefault="0068465D" w:rsidP="0068465D">
      <w:pPr>
        <w:pStyle w:val="Caption"/>
        <w:rPr>
          <w:color w:val="244061"/>
        </w:rPr>
      </w:pPr>
      <w:bookmarkStart w:id="107" w:name="_Toc196317723"/>
      <w:r w:rsidRPr="00413005">
        <w:rPr>
          <w:color w:val="244061"/>
        </w:rPr>
        <w:t xml:space="preserve">Figure </w:t>
      </w:r>
      <w:r w:rsidR="005729E7" w:rsidRPr="00413005">
        <w:rPr>
          <w:color w:val="244061"/>
        </w:rPr>
        <w:fldChar w:fldCharType="begin"/>
      </w:r>
      <w:r w:rsidR="005729E7" w:rsidRPr="00413005">
        <w:rPr>
          <w:color w:val="244061"/>
        </w:rPr>
        <w:instrText xml:space="preserve"> SEQ Figure \* ARABIC </w:instrText>
      </w:r>
      <w:r w:rsidR="005729E7" w:rsidRPr="00413005">
        <w:rPr>
          <w:color w:val="244061"/>
        </w:rPr>
        <w:fldChar w:fldCharType="separate"/>
      </w:r>
      <w:r w:rsidR="00D90895" w:rsidRPr="00413005">
        <w:rPr>
          <w:noProof/>
          <w:color w:val="244061"/>
        </w:rPr>
        <w:t>9</w:t>
      </w:r>
      <w:r w:rsidR="005729E7" w:rsidRPr="00413005">
        <w:rPr>
          <w:noProof/>
          <w:color w:val="244061"/>
        </w:rPr>
        <w:fldChar w:fldCharType="end"/>
      </w:r>
      <w:r w:rsidRPr="00413005">
        <w:rPr>
          <w:color w:val="244061"/>
        </w:rPr>
        <w:t>: Arc</w:t>
      </w:r>
      <w:r w:rsidR="003E31E7" w:rsidRPr="00413005">
        <w:rPr>
          <w:color w:val="244061"/>
        </w:rPr>
        <w:t>GIS Pro’s Make Route Event Layer</w:t>
      </w:r>
      <w:bookmarkEnd w:id="107"/>
    </w:p>
    <w:p w14:paraId="2DCAB01F" w14:textId="77777777" w:rsidR="0068465D" w:rsidRPr="0068465D" w:rsidRDefault="0068465D" w:rsidP="0068465D">
      <w:pPr>
        <w:pStyle w:val="BodyAccessibleTextMIRB"/>
        <w:sectPr w:rsidR="0068465D" w:rsidRPr="0068465D" w:rsidSect="00900AD6">
          <w:pgSz w:w="12240" w:h="15840"/>
          <w:pgMar w:top="1440" w:right="1440" w:bottom="1440" w:left="1440" w:header="432" w:footer="720" w:gutter="0"/>
          <w:cols w:space="720"/>
          <w:docGrid w:linePitch="360"/>
        </w:sectPr>
      </w:pPr>
    </w:p>
    <w:p w14:paraId="53D3516E" w14:textId="77777777" w:rsidR="0068465D" w:rsidRPr="008F4D1C" w:rsidRDefault="0068465D" w:rsidP="0068465D">
      <w:pPr>
        <w:pStyle w:val="Heading2MIRB"/>
        <w:rPr>
          <w:color w:val="244061"/>
        </w:rPr>
      </w:pPr>
      <w:bookmarkStart w:id="108" w:name="_Toc196317705"/>
      <w:r w:rsidRPr="008F4D1C">
        <w:rPr>
          <w:color w:val="244061"/>
        </w:rPr>
        <w:lastRenderedPageBreak/>
        <w:t>How do I display the ORN_JUNCTION table in ArcMap?</w:t>
      </w:r>
      <w:bookmarkEnd w:id="108"/>
    </w:p>
    <w:p w14:paraId="6CE7BD54" w14:textId="77777777" w:rsidR="0068465D" w:rsidRPr="00223C67" w:rsidRDefault="0068465D" w:rsidP="0068465D">
      <w:pPr>
        <w:pStyle w:val="BodyAccessibleTextMIRB"/>
      </w:pPr>
      <w:r>
        <w:t>The ORN_</w:t>
      </w:r>
      <w:r w:rsidRPr="00223C67">
        <w:t>JUNCTION</w:t>
      </w:r>
      <w:r>
        <w:t xml:space="preserve"> table</w:t>
      </w:r>
      <w:r w:rsidRPr="00223C67">
        <w:t xml:space="preserve"> uses x and y coordinates instead of d</w:t>
      </w:r>
      <w:r>
        <w:t>istance measures for positions.</w:t>
      </w:r>
    </w:p>
    <w:p w14:paraId="11572D97" w14:textId="7388BE7F" w:rsidR="0068465D" w:rsidRPr="00223C67" w:rsidRDefault="0068465D" w:rsidP="0068465D">
      <w:pPr>
        <w:pStyle w:val="BodyAccessibleTextMIRB"/>
      </w:pPr>
      <w:r w:rsidRPr="00223C67">
        <w:t xml:space="preserve">To display Junctions in </w:t>
      </w:r>
      <w:r w:rsidR="008F4D1C">
        <w:t>ArcGIS Pro:</w:t>
      </w:r>
    </w:p>
    <w:p w14:paraId="587CA6E3" w14:textId="77777777" w:rsidR="0068465D" w:rsidRDefault="0068465D" w:rsidP="0068465D">
      <w:pPr>
        <w:pStyle w:val="NumberedListMIRB"/>
        <w:numPr>
          <w:ilvl w:val="0"/>
          <w:numId w:val="32"/>
        </w:numPr>
      </w:pPr>
      <w:r>
        <w:t>Add the ORN_ROAD_NET_ELEMENT feature class to the Table of Contents (TOC)</w:t>
      </w:r>
    </w:p>
    <w:p w14:paraId="411B32AC" w14:textId="77777777" w:rsidR="0068465D" w:rsidRDefault="0068465D" w:rsidP="0068465D">
      <w:pPr>
        <w:pStyle w:val="NumberedListMIRB"/>
      </w:pPr>
      <w:r>
        <w:t>Add the JUNCTION event table</w:t>
      </w:r>
    </w:p>
    <w:p w14:paraId="4B73D304" w14:textId="5F298BBF" w:rsidR="0068465D" w:rsidRDefault="0068465D" w:rsidP="0068465D">
      <w:pPr>
        <w:pStyle w:val="NumberedListMIRB"/>
      </w:pPr>
      <w:r>
        <w:t>In the TOC ‘List by Source’ tab, right-click on the JUNCTION event table</w:t>
      </w:r>
      <w:r w:rsidR="008F4D1C">
        <w:t xml:space="preserve">, highlight ‘Create Points From Table’, and click </w:t>
      </w:r>
      <w:r>
        <w:t>‘</w:t>
      </w:r>
      <w:r w:rsidR="008F4D1C">
        <w:t>Make XY Event Layer</w:t>
      </w:r>
      <w:r>
        <w:t>’.  A dialog box opens.</w:t>
      </w:r>
    </w:p>
    <w:p w14:paraId="56D1DCF7" w14:textId="30A03066" w:rsidR="008F4D1C" w:rsidRDefault="008F4D1C" w:rsidP="0068465D">
      <w:pPr>
        <w:pStyle w:val="NumberedListMIRB"/>
        <w:numPr>
          <w:ilvl w:val="1"/>
          <w:numId w:val="19"/>
        </w:numPr>
      </w:pPr>
      <w:r>
        <w:t>XY Table: ORN Junction</w:t>
      </w:r>
    </w:p>
    <w:p w14:paraId="357314D3" w14:textId="4DFE88B2" w:rsidR="0068465D" w:rsidRDefault="008F4D1C" w:rsidP="0068465D">
      <w:pPr>
        <w:pStyle w:val="NumberedListMIRB"/>
        <w:numPr>
          <w:ilvl w:val="1"/>
          <w:numId w:val="19"/>
        </w:numPr>
      </w:pPr>
      <w:r>
        <w:t>X Field</w:t>
      </w:r>
      <w:r w:rsidR="0068465D">
        <w:t xml:space="preserve">: </w:t>
      </w:r>
      <w:r>
        <w:t>Longitude Decimal Degrees</w:t>
      </w:r>
    </w:p>
    <w:p w14:paraId="1AF2AA5C" w14:textId="3D07D3F8" w:rsidR="0068465D" w:rsidRDefault="008F4D1C" w:rsidP="0068465D">
      <w:pPr>
        <w:pStyle w:val="NumberedListMIRB"/>
        <w:numPr>
          <w:ilvl w:val="1"/>
          <w:numId w:val="19"/>
        </w:numPr>
      </w:pPr>
      <w:r>
        <w:t>Y Field</w:t>
      </w:r>
      <w:r w:rsidR="0068465D">
        <w:t xml:space="preserve">: </w:t>
      </w:r>
      <w:r>
        <w:t>Latitude Decimal Degrees</w:t>
      </w:r>
    </w:p>
    <w:p w14:paraId="6A7E5EBD" w14:textId="46B67AF4" w:rsidR="0068465D" w:rsidRDefault="0068465D" w:rsidP="0068465D">
      <w:pPr>
        <w:pStyle w:val="NumberedListMIRB"/>
        <w:numPr>
          <w:ilvl w:val="1"/>
          <w:numId w:val="19"/>
        </w:numPr>
      </w:pPr>
      <w:r>
        <w:t xml:space="preserve">Z Field: </w:t>
      </w:r>
      <w:r w:rsidR="008F4D1C">
        <w:t>Leave Blank</w:t>
      </w:r>
    </w:p>
    <w:p w14:paraId="13662089" w14:textId="5DA8D097" w:rsidR="008F4D1C" w:rsidRDefault="008F4D1C" w:rsidP="0068465D">
      <w:pPr>
        <w:pStyle w:val="NumberedListMIRB"/>
        <w:numPr>
          <w:ilvl w:val="1"/>
          <w:numId w:val="19"/>
        </w:numPr>
      </w:pPr>
      <w:r>
        <w:t>Layer Name: Provide a name for the layer (</w:t>
      </w:r>
      <w:r w:rsidR="00B8241C">
        <w:t>F</w:t>
      </w:r>
      <w:r>
        <w:t>or example: ORN_JUNCTION_Layer)</w:t>
      </w:r>
    </w:p>
    <w:p w14:paraId="0D057844" w14:textId="3B4EAC74" w:rsidR="0068465D" w:rsidRDefault="008F4D1C" w:rsidP="0068465D">
      <w:pPr>
        <w:pStyle w:val="NumberedListMIRB"/>
        <w:numPr>
          <w:ilvl w:val="1"/>
          <w:numId w:val="19"/>
        </w:numPr>
      </w:pPr>
      <w:r>
        <w:t>Spatial Reference</w:t>
      </w:r>
      <w:r w:rsidR="0068465D">
        <w:t>: GCS_North_American_1983</w:t>
      </w:r>
    </w:p>
    <w:p w14:paraId="25E388FE" w14:textId="77777777" w:rsidR="0068465D" w:rsidRPr="0068465D" w:rsidRDefault="0068465D" w:rsidP="0068465D">
      <w:pPr>
        <w:pStyle w:val="NumberedListMIRB"/>
        <w:spacing w:after="0"/>
      </w:pPr>
      <w:r>
        <w:t>Click OK. Junction points will appear at ends of linear segments, suitable for symbolizing and analysis.</w:t>
      </w:r>
    </w:p>
    <w:p w14:paraId="250B4C45" w14:textId="2BD46EA4" w:rsidR="0068465D" w:rsidRDefault="006B4AEE" w:rsidP="0068465D">
      <w:pPr>
        <w:pStyle w:val="BodyAccessibleTextMIRB"/>
        <w:spacing w:after="0"/>
        <w:jc w:val="center"/>
      </w:pPr>
      <w:r>
        <w:rPr>
          <w:noProof/>
        </w:rPr>
        <w:lastRenderedPageBreak/>
        <w:drawing>
          <wp:inline distT="0" distB="0" distL="0" distR="0" wp14:anchorId="0FA555C9" wp14:editId="2A70F2A8">
            <wp:extent cx="3609975" cy="5387476"/>
            <wp:effectExtent l="0" t="0" r="0" b="3810"/>
            <wp:docPr id="1596405921" name="Picture 1" descr="Make XY Event Layer&#10;&#10;Screen capture of the Make XY Event Layer command and options for ORN_J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05921" name="Picture 1" descr="Make XY Event Layer&#10;&#10;Screen capture of the Make XY Event Layer command and options for ORN_JUNCTION."/>
                    <pic:cNvPicPr/>
                  </pic:nvPicPr>
                  <pic:blipFill>
                    <a:blip r:embed="rId35"/>
                    <a:stretch>
                      <a:fillRect/>
                    </a:stretch>
                  </pic:blipFill>
                  <pic:spPr>
                    <a:xfrm>
                      <a:off x="0" y="0"/>
                      <a:ext cx="3624602" cy="5409306"/>
                    </a:xfrm>
                    <a:prstGeom prst="rect">
                      <a:avLst/>
                    </a:prstGeom>
                  </pic:spPr>
                </pic:pic>
              </a:graphicData>
            </a:graphic>
          </wp:inline>
        </w:drawing>
      </w:r>
    </w:p>
    <w:p w14:paraId="3D79BE4B" w14:textId="2B3C1D8B" w:rsidR="00900AD6" w:rsidRPr="006B4AEE" w:rsidRDefault="0068465D" w:rsidP="0068465D">
      <w:pPr>
        <w:pStyle w:val="Caption"/>
        <w:rPr>
          <w:color w:val="244061"/>
        </w:rPr>
      </w:pPr>
      <w:bookmarkStart w:id="109" w:name="_Toc196317724"/>
      <w:r w:rsidRPr="006B4AEE">
        <w:rPr>
          <w:color w:val="244061"/>
        </w:rPr>
        <w:t xml:space="preserve">Figure </w:t>
      </w:r>
      <w:r w:rsidR="005729E7" w:rsidRPr="006B4AEE">
        <w:rPr>
          <w:color w:val="244061"/>
        </w:rPr>
        <w:fldChar w:fldCharType="begin"/>
      </w:r>
      <w:r w:rsidR="005729E7" w:rsidRPr="006B4AEE">
        <w:rPr>
          <w:color w:val="244061"/>
        </w:rPr>
        <w:instrText xml:space="preserve"> SEQ Figure \* ARABIC </w:instrText>
      </w:r>
      <w:r w:rsidR="005729E7" w:rsidRPr="006B4AEE">
        <w:rPr>
          <w:color w:val="244061"/>
        </w:rPr>
        <w:fldChar w:fldCharType="separate"/>
      </w:r>
      <w:r w:rsidR="00D90895" w:rsidRPr="006B4AEE">
        <w:rPr>
          <w:noProof/>
          <w:color w:val="244061"/>
        </w:rPr>
        <w:t>10</w:t>
      </w:r>
      <w:r w:rsidR="005729E7" w:rsidRPr="006B4AEE">
        <w:rPr>
          <w:noProof/>
          <w:color w:val="244061"/>
        </w:rPr>
        <w:fldChar w:fldCharType="end"/>
      </w:r>
      <w:r w:rsidRPr="006B4AEE">
        <w:rPr>
          <w:color w:val="244061"/>
        </w:rPr>
        <w:t>: ArcMap's Display XY Data</w:t>
      </w:r>
      <w:bookmarkEnd w:id="109"/>
    </w:p>
    <w:p w14:paraId="02862B2D" w14:textId="77777777" w:rsidR="0068465D" w:rsidRDefault="0068465D" w:rsidP="00900AD6">
      <w:pPr>
        <w:pStyle w:val="BodyAccessibleTextMIRB"/>
        <w:sectPr w:rsidR="0068465D" w:rsidSect="0068465D">
          <w:pgSz w:w="12240" w:h="15840"/>
          <w:pgMar w:top="1008" w:right="1440" w:bottom="1008" w:left="1440" w:header="432" w:footer="720" w:gutter="0"/>
          <w:cols w:space="720"/>
          <w:docGrid w:linePitch="360"/>
        </w:sectPr>
      </w:pPr>
    </w:p>
    <w:p w14:paraId="70330E59" w14:textId="77777777" w:rsidR="0068465D" w:rsidRPr="002F7AC2" w:rsidRDefault="0068465D" w:rsidP="0068465D">
      <w:pPr>
        <w:pStyle w:val="Heading2MIRB"/>
        <w:rPr>
          <w:color w:val="244061"/>
        </w:rPr>
      </w:pPr>
      <w:bookmarkStart w:id="110" w:name="_Toc196317706"/>
      <w:r w:rsidRPr="002F7AC2">
        <w:rPr>
          <w:color w:val="244061"/>
        </w:rPr>
        <w:lastRenderedPageBreak/>
        <w:t>How do I join ORN tables or event layers</w:t>
      </w:r>
      <w:r w:rsidR="004C20A8" w:rsidRPr="002F7AC2">
        <w:rPr>
          <w:color w:val="244061"/>
        </w:rPr>
        <w:t>?</w:t>
      </w:r>
      <w:bookmarkEnd w:id="110"/>
    </w:p>
    <w:p w14:paraId="71BA6497" w14:textId="7E500F8C" w:rsidR="0068465D" w:rsidRDefault="0068465D" w:rsidP="0068465D">
      <w:pPr>
        <w:pStyle w:val="BodyAccessibleTextMIRB"/>
      </w:pPr>
      <w:r w:rsidRPr="00BA16DE">
        <w:t xml:space="preserve">To create a simple join using ORNELEM event tables or route events in </w:t>
      </w:r>
      <w:r w:rsidR="00FF6DE1">
        <w:t>ArcGIS Pro:</w:t>
      </w:r>
    </w:p>
    <w:p w14:paraId="16B1FA28" w14:textId="77777777" w:rsidR="00A81006" w:rsidRDefault="00A81006" w:rsidP="00A81006">
      <w:pPr>
        <w:pStyle w:val="NumberedListMIRB"/>
        <w:numPr>
          <w:ilvl w:val="0"/>
          <w:numId w:val="33"/>
        </w:numPr>
      </w:pPr>
      <w:r>
        <w:t>In the Table of Contents (TOC), select the event or feature class to join, e.g. ORN_ROAD_NET_ELEMENT.</w:t>
      </w:r>
    </w:p>
    <w:p w14:paraId="44D68967" w14:textId="23A91680" w:rsidR="00A81006" w:rsidRDefault="00A81006" w:rsidP="00A81006">
      <w:pPr>
        <w:pStyle w:val="NumberedListMIRB"/>
        <w:numPr>
          <w:ilvl w:val="0"/>
          <w:numId w:val="33"/>
        </w:numPr>
      </w:pPr>
      <w:r>
        <w:t xml:space="preserve">In the TOC right-click on the ORN_ROAD_NET_ELEMENT and select Joins and Relates, then </w:t>
      </w:r>
      <w:r w:rsidR="00FF6DE1">
        <w:t>‘Add Join’</w:t>
      </w:r>
    </w:p>
    <w:p w14:paraId="75620916" w14:textId="3A6B683C" w:rsidR="00A81006" w:rsidRDefault="00A81006" w:rsidP="00A81006">
      <w:pPr>
        <w:pStyle w:val="NumberedListMIRB"/>
        <w:numPr>
          <w:ilvl w:val="0"/>
          <w:numId w:val="33"/>
        </w:numPr>
      </w:pPr>
      <w:r>
        <w:t xml:space="preserve">In the </w:t>
      </w:r>
      <w:r w:rsidR="00FF6DE1">
        <w:t>Add Join</w:t>
      </w:r>
      <w:r>
        <w:t xml:space="preserve"> dialog box:</w:t>
      </w:r>
    </w:p>
    <w:p w14:paraId="0DA29741" w14:textId="77777777" w:rsidR="00FF6DE1" w:rsidRDefault="00FF6DE1" w:rsidP="00A81006">
      <w:pPr>
        <w:pStyle w:val="NumberedListMIRB"/>
        <w:numPr>
          <w:ilvl w:val="1"/>
          <w:numId w:val="33"/>
        </w:numPr>
      </w:pPr>
      <w:r>
        <w:t>Input Table: ORN Road Net Element</w:t>
      </w:r>
    </w:p>
    <w:p w14:paraId="4D037492" w14:textId="2222BC6D" w:rsidR="00A81006" w:rsidRDefault="00FF6DE1" w:rsidP="00A81006">
      <w:pPr>
        <w:pStyle w:val="NumberedListMIRB"/>
        <w:numPr>
          <w:ilvl w:val="1"/>
          <w:numId w:val="33"/>
        </w:numPr>
      </w:pPr>
      <w:r>
        <w:t>Input Field: OGF ID</w:t>
      </w:r>
    </w:p>
    <w:p w14:paraId="7C81AEDC" w14:textId="51FE642D" w:rsidR="00FF6DE1" w:rsidRDefault="00FF6DE1" w:rsidP="00A81006">
      <w:pPr>
        <w:pStyle w:val="NumberedListMIRB"/>
        <w:numPr>
          <w:ilvl w:val="1"/>
          <w:numId w:val="33"/>
        </w:numPr>
      </w:pPr>
      <w:r>
        <w:t xml:space="preserve">Join Table: </w:t>
      </w:r>
      <w:r w:rsidR="00922CF6">
        <w:t>Choose the table to join, e.g. ORN Address Info</w:t>
      </w:r>
    </w:p>
    <w:p w14:paraId="2994599B" w14:textId="28DF992B" w:rsidR="00922CF6" w:rsidRDefault="00922CF6" w:rsidP="00A81006">
      <w:pPr>
        <w:pStyle w:val="NumberedListMIRB"/>
        <w:numPr>
          <w:ilvl w:val="1"/>
          <w:numId w:val="33"/>
        </w:numPr>
      </w:pPr>
      <w:r>
        <w:t>Join Field: ORN Road Net Element ID</w:t>
      </w:r>
    </w:p>
    <w:p w14:paraId="274ADE03" w14:textId="2AAB2442" w:rsidR="00A81006" w:rsidRDefault="00922CF6" w:rsidP="00A81006">
      <w:pPr>
        <w:pStyle w:val="NumberedListMIRB"/>
        <w:numPr>
          <w:ilvl w:val="1"/>
          <w:numId w:val="33"/>
        </w:numPr>
      </w:pPr>
      <w:r>
        <w:t xml:space="preserve">Check or uncheck the </w:t>
      </w:r>
      <w:r w:rsidR="00A81006">
        <w:t xml:space="preserve">‘Keep all </w:t>
      </w:r>
      <w:r>
        <w:t xml:space="preserve">input </w:t>
      </w:r>
      <w:r w:rsidR="00A81006">
        <w:t xml:space="preserve">records’ </w:t>
      </w:r>
      <w:r>
        <w:t>box</w:t>
      </w:r>
      <w:r w:rsidR="00A81006">
        <w:t>, depending on need.</w:t>
      </w:r>
    </w:p>
    <w:p w14:paraId="06118BE4" w14:textId="5FF79E75" w:rsidR="00922CF6" w:rsidRDefault="00922CF6" w:rsidP="00A81006">
      <w:pPr>
        <w:pStyle w:val="NumberedListMIRB"/>
        <w:numPr>
          <w:ilvl w:val="1"/>
          <w:numId w:val="33"/>
        </w:numPr>
      </w:pPr>
      <w:r>
        <w:t>Leave ‘Index join fields’ box unchecked</w:t>
      </w:r>
    </w:p>
    <w:p w14:paraId="7E33E7C3" w14:textId="77777777" w:rsidR="00A81006" w:rsidRPr="00BA16DE" w:rsidRDefault="00A81006" w:rsidP="00A81006">
      <w:pPr>
        <w:pStyle w:val="NumberedListMIRB"/>
        <w:numPr>
          <w:ilvl w:val="0"/>
          <w:numId w:val="33"/>
        </w:numPr>
      </w:pPr>
      <w:r>
        <w:t>Click OK. This step can be run multiple times to attach tables and route events.</w:t>
      </w:r>
    </w:p>
    <w:p w14:paraId="284F1967" w14:textId="6CBD3023" w:rsidR="00A81006" w:rsidRDefault="00922CF6" w:rsidP="00A81006">
      <w:pPr>
        <w:pStyle w:val="BodyAccessibleTextMIRB"/>
        <w:keepNext/>
        <w:spacing w:after="0"/>
        <w:jc w:val="center"/>
      </w:pPr>
      <w:r>
        <w:rPr>
          <w:noProof/>
        </w:rPr>
        <w:lastRenderedPageBreak/>
        <w:drawing>
          <wp:inline distT="0" distB="0" distL="0" distR="0" wp14:anchorId="30EC966B" wp14:editId="021B2A3C">
            <wp:extent cx="3400425" cy="5083379"/>
            <wp:effectExtent l="0" t="0" r="0" b="3175"/>
            <wp:docPr id="298730146" name="Picture 1" descr="Add Join&#10;&#10;Screen capture of the Add Join command and options for ORN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30146" name="Picture 1" descr="Add Join&#10;&#10;Screen capture of the Add Join command and options for ORN events."/>
                    <pic:cNvPicPr/>
                  </pic:nvPicPr>
                  <pic:blipFill>
                    <a:blip r:embed="rId36"/>
                    <a:stretch>
                      <a:fillRect/>
                    </a:stretch>
                  </pic:blipFill>
                  <pic:spPr>
                    <a:xfrm>
                      <a:off x="0" y="0"/>
                      <a:ext cx="3415604" cy="5106070"/>
                    </a:xfrm>
                    <a:prstGeom prst="rect">
                      <a:avLst/>
                    </a:prstGeom>
                  </pic:spPr>
                </pic:pic>
              </a:graphicData>
            </a:graphic>
          </wp:inline>
        </w:drawing>
      </w:r>
    </w:p>
    <w:p w14:paraId="7D8E5E1B" w14:textId="7AC8B25A" w:rsidR="00A81006" w:rsidRPr="00922CF6" w:rsidRDefault="00A81006" w:rsidP="00A81006">
      <w:pPr>
        <w:pStyle w:val="Caption"/>
        <w:rPr>
          <w:noProof/>
          <w:color w:val="244061"/>
        </w:rPr>
        <w:sectPr w:rsidR="00A81006" w:rsidRPr="00922CF6" w:rsidSect="00A81006">
          <w:pgSz w:w="12240" w:h="15840"/>
          <w:pgMar w:top="1008" w:right="1440" w:bottom="1008" w:left="1440" w:header="432" w:footer="720" w:gutter="0"/>
          <w:cols w:space="720"/>
          <w:docGrid w:linePitch="360"/>
        </w:sectPr>
      </w:pPr>
      <w:bookmarkStart w:id="111" w:name="_Toc196317725"/>
      <w:r w:rsidRPr="00922CF6">
        <w:rPr>
          <w:color w:val="244061"/>
        </w:rPr>
        <w:t xml:space="preserve">Figure </w:t>
      </w:r>
      <w:r w:rsidR="005729E7" w:rsidRPr="00922CF6">
        <w:rPr>
          <w:color w:val="244061"/>
        </w:rPr>
        <w:fldChar w:fldCharType="begin"/>
      </w:r>
      <w:r w:rsidR="005729E7" w:rsidRPr="00922CF6">
        <w:rPr>
          <w:color w:val="244061"/>
        </w:rPr>
        <w:instrText xml:space="preserve"> SEQ Figure \* ARABIC </w:instrText>
      </w:r>
      <w:r w:rsidR="005729E7" w:rsidRPr="00922CF6">
        <w:rPr>
          <w:color w:val="244061"/>
        </w:rPr>
        <w:fldChar w:fldCharType="separate"/>
      </w:r>
      <w:r w:rsidR="00D90895" w:rsidRPr="00922CF6">
        <w:rPr>
          <w:noProof/>
          <w:color w:val="244061"/>
        </w:rPr>
        <w:t>11</w:t>
      </w:r>
      <w:r w:rsidR="005729E7" w:rsidRPr="00922CF6">
        <w:rPr>
          <w:noProof/>
          <w:color w:val="244061"/>
        </w:rPr>
        <w:fldChar w:fldCharType="end"/>
      </w:r>
      <w:r w:rsidRPr="00922CF6">
        <w:rPr>
          <w:noProof/>
          <w:color w:val="244061"/>
        </w:rPr>
        <w:t>: ArcMap's Join Data</w:t>
      </w:r>
      <w:bookmarkEnd w:id="111"/>
    </w:p>
    <w:p w14:paraId="59BD1BE8" w14:textId="77777777" w:rsidR="00A81006" w:rsidRPr="00A80E72" w:rsidRDefault="00A81006" w:rsidP="00A81006">
      <w:pPr>
        <w:pStyle w:val="Heading2MIRB"/>
        <w:rPr>
          <w:color w:val="244061"/>
        </w:rPr>
      </w:pPr>
      <w:bookmarkStart w:id="112" w:name="_Toc196317707"/>
      <w:r w:rsidRPr="00A80E72">
        <w:rPr>
          <w:color w:val="244061"/>
        </w:rPr>
        <w:lastRenderedPageBreak/>
        <w:t>How do I access ORN attributes for analysis?</w:t>
      </w:r>
      <w:bookmarkEnd w:id="112"/>
    </w:p>
    <w:p w14:paraId="46E474EA" w14:textId="77777777" w:rsidR="00A81006" w:rsidRDefault="00A81006" w:rsidP="00A81006">
      <w:pPr>
        <w:pStyle w:val="BodyAccessibleTextMIRB"/>
      </w:pPr>
      <w:r>
        <w:t>In order to query more of the data, you can join tables or route events to each other or the ORN geometry. As an example, a query could</w:t>
      </w:r>
      <w:r w:rsidRPr="00032C07">
        <w:t xml:space="preserve"> be designed </w:t>
      </w:r>
      <w:r>
        <w:t>to</w:t>
      </w:r>
      <w:r w:rsidRPr="00032C07">
        <w:t xml:space="preserve"> identify </w:t>
      </w:r>
      <w:r>
        <w:t>B</w:t>
      </w:r>
      <w:r w:rsidRPr="00032C07">
        <w:t>ridges (ORN_STRUCTURE) on Freeways (ORN_ROAD_CLASS).</w:t>
      </w:r>
    </w:p>
    <w:p w14:paraId="4566027C" w14:textId="5CB78088" w:rsidR="00A81006" w:rsidRPr="005A1953" w:rsidRDefault="00A81006" w:rsidP="00A81006">
      <w:pPr>
        <w:pStyle w:val="BodyAccessibleTextMIRB"/>
      </w:pPr>
      <w:r w:rsidRPr="00223C67">
        <w:t>For additional information on joining tables in ArcMap, visit ESRI’s ArcGIS</w:t>
      </w:r>
      <w:r w:rsidR="000259F1">
        <w:t xml:space="preserve"> Pro</w:t>
      </w:r>
      <w:r w:rsidRPr="00223C67">
        <w:t xml:space="preserve"> Resources: </w:t>
      </w:r>
      <w:hyperlink r:id="rId37" w:history="1">
        <w:r w:rsidR="000259F1" w:rsidRPr="000259F1">
          <w:rPr>
            <w:rStyle w:val="Hyperlink"/>
            <w:color w:val="244061"/>
          </w:rPr>
          <w:t>Introduction to Joins and Relates</w:t>
        </w:r>
      </w:hyperlink>
      <w:r w:rsidRPr="000259F1">
        <w:rPr>
          <w:color w:val="244061"/>
        </w:rPr>
        <w:t xml:space="preserve"> </w:t>
      </w:r>
      <w:r>
        <w:t>(</w:t>
      </w:r>
      <w:r w:rsidR="000259F1" w:rsidRPr="000259F1">
        <w:t>https://pro.arcgis.com/en/pro-app/latest/help/data/tables/joins-and-relates.htm</w:t>
      </w:r>
      <w:r>
        <w:t>).</w:t>
      </w:r>
    </w:p>
    <w:p w14:paraId="757A21D7" w14:textId="77777777" w:rsidR="0068465D" w:rsidRPr="000259F1" w:rsidRDefault="00A81006" w:rsidP="00A81006">
      <w:pPr>
        <w:pStyle w:val="Heading2MIRB"/>
        <w:rPr>
          <w:color w:val="244061"/>
        </w:rPr>
      </w:pPr>
      <w:bookmarkStart w:id="113" w:name="_Toc196317708"/>
      <w:r w:rsidRPr="000259F1">
        <w:rPr>
          <w:color w:val="244061"/>
        </w:rPr>
        <w:t>Where do I find 911 addresses?</w:t>
      </w:r>
      <w:bookmarkEnd w:id="113"/>
    </w:p>
    <w:p w14:paraId="69712A4B" w14:textId="20C8438C" w:rsidR="00A81006" w:rsidRDefault="00A81006" w:rsidP="00A81006">
      <w:pPr>
        <w:pStyle w:val="BodyAccessibleTextMIRB"/>
      </w:pPr>
      <w:r w:rsidRPr="00F432F7">
        <w:rPr>
          <w:lang w:val="en"/>
        </w:rPr>
        <w:t xml:space="preserve">The ORN receives data from authoritative sources responsible for 911 address management for the purposes of emergency management. </w:t>
      </w:r>
      <w:r>
        <w:rPr>
          <w:lang w:val="en"/>
        </w:rPr>
        <w:t>Not</w:t>
      </w:r>
      <w:r w:rsidRPr="00F432F7">
        <w:rPr>
          <w:lang w:val="en"/>
        </w:rPr>
        <w:t xml:space="preserve"> all areas of Ontario are covered by</w:t>
      </w:r>
      <w:r>
        <w:rPr>
          <w:lang w:val="en"/>
        </w:rPr>
        <w:t xml:space="preserve"> a</w:t>
      </w:r>
      <w:r w:rsidRPr="00F432F7">
        <w:rPr>
          <w:lang w:val="en"/>
        </w:rPr>
        <w:t xml:space="preserve"> 911 addressing management system but those areas will typically have a system of addressing assigned to roads which are represented in the ORN.</w:t>
      </w:r>
      <w:r>
        <w:rPr>
          <w:lang w:val="en"/>
        </w:rPr>
        <w:t xml:space="preserve"> Addressing information is available in ORN Road Net Element in the ADDRESS_INFO table, and in the ORN </w:t>
      </w:r>
      <w:r w:rsidR="000259F1">
        <w:rPr>
          <w:lang w:val="en"/>
        </w:rPr>
        <w:t>Composite</w:t>
      </w:r>
      <w:r>
        <w:rPr>
          <w:lang w:val="en"/>
        </w:rPr>
        <w:t xml:space="preserve"> attributes.</w:t>
      </w:r>
    </w:p>
    <w:p w14:paraId="35705C62" w14:textId="77777777" w:rsidR="00A81006" w:rsidRPr="000259F1" w:rsidRDefault="00A81006" w:rsidP="00A81006">
      <w:pPr>
        <w:pStyle w:val="Heading2MIRB"/>
        <w:rPr>
          <w:color w:val="244061"/>
        </w:rPr>
      </w:pPr>
      <w:bookmarkStart w:id="114" w:name="_Toc196317709"/>
      <w:r w:rsidRPr="000259F1">
        <w:rPr>
          <w:color w:val="244061"/>
        </w:rPr>
        <w:t>What is the difference between 911 and civic addresses?</w:t>
      </w:r>
      <w:bookmarkEnd w:id="114"/>
    </w:p>
    <w:p w14:paraId="3294ECFA" w14:textId="77777777" w:rsidR="00A81006" w:rsidRDefault="00A81006" w:rsidP="00A81006">
      <w:pPr>
        <w:pStyle w:val="BodyAccessibleTextMIRB"/>
        <w:rPr>
          <w:lang w:val="en"/>
        </w:rPr>
      </w:pPr>
      <w:r w:rsidRPr="00F432F7">
        <w:rPr>
          <w:lang w:val="en"/>
        </w:rPr>
        <w:t xml:space="preserve">A civic address consists of a street number, street name, municipality name, </w:t>
      </w:r>
      <w:r w:rsidRPr="005E1FAE">
        <w:rPr>
          <w:lang w:val="en"/>
        </w:rPr>
        <w:t xml:space="preserve">province code and postal code. A 911 address is </w:t>
      </w:r>
      <w:r>
        <w:rPr>
          <w:lang w:val="en"/>
        </w:rPr>
        <w:t xml:space="preserve">similar and they </w:t>
      </w:r>
      <w:r w:rsidRPr="005E1FAE">
        <w:rPr>
          <w:lang w:val="en"/>
        </w:rPr>
        <w:t>combine to uniquely describe a specific location to help emergency services locate properties.</w:t>
      </w:r>
      <w:r>
        <w:rPr>
          <w:lang w:val="en"/>
        </w:rPr>
        <w:t xml:space="preserve"> </w:t>
      </w:r>
      <w:r w:rsidRPr="005E1FAE">
        <w:rPr>
          <w:lang w:val="en"/>
        </w:rPr>
        <w:t>In some areas of the province, a 911 address and civic address terms are used interchangeably or a 911 address may only refer</w:t>
      </w:r>
      <w:r w:rsidRPr="00F432F7">
        <w:rPr>
          <w:lang w:val="en"/>
        </w:rPr>
        <w:t xml:space="preserve"> to rural properties.</w:t>
      </w:r>
    </w:p>
    <w:p w14:paraId="1653F057" w14:textId="77777777" w:rsidR="00A81006" w:rsidRPr="000259F1" w:rsidRDefault="00A81006" w:rsidP="00A81006">
      <w:pPr>
        <w:pStyle w:val="Heading2MIRB"/>
        <w:rPr>
          <w:color w:val="244061"/>
          <w:lang w:val="en"/>
        </w:rPr>
      </w:pPr>
      <w:bookmarkStart w:id="115" w:name="_Toc196317710"/>
      <w:r w:rsidRPr="000259F1">
        <w:rPr>
          <w:color w:val="244061"/>
          <w:lang w:val="en"/>
        </w:rPr>
        <w:t>What is the difference between shield type and road class?</w:t>
      </w:r>
      <w:bookmarkEnd w:id="115"/>
    </w:p>
    <w:p w14:paraId="2D37F1F4" w14:textId="76988D3B" w:rsidR="00A81006" w:rsidRDefault="00A81006" w:rsidP="00A81006">
      <w:pPr>
        <w:pStyle w:val="BodyAccessibleTextMIRB"/>
      </w:pPr>
      <w:r w:rsidRPr="00223C67">
        <w:t xml:space="preserve">A shield type identifies a route assigned by a road authority, e.g. MTO, and </w:t>
      </w:r>
      <w:r>
        <w:t xml:space="preserve">is also </w:t>
      </w:r>
      <w:r w:rsidRPr="00223C67">
        <w:t>used for cartographic purposes.</w:t>
      </w:r>
      <w:r>
        <w:t xml:space="preserve"> </w:t>
      </w:r>
      <w:r w:rsidRPr="00223C67">
        <w:t xml:space="preserve">Shield Type is part of ROUTE_NUMBER, found in both ORNELEM and </w:t>
      </w:r>
      <w:r w:rsidR="000259F1">
        <w:t>ORN Composite</w:t>
      </w:r>
      <w:r w:rsidRPr="00223C67">
        <w:t>.</w:t>
      </w:r>
      <w:r>
        <w:t xml:space="preserve"> </w:t>
      </w:r>
      <w:r w:rsidRPr="00223C67">
        <w:t xml:space="preserve">A road class identifies a type of road based on </w:t>
      </w:r>
      <w:r>
        <w:t xml:space="preserve">a functional class (e.g. highway, arterial). The ROAD_CLASS table is </w:t>
      </w:r>
      <w:r w:rsidRPr="00223C67">
        <w:t>in both ORN data classes.</w:t>
      </w:r>
    </w:p>
    <w:p w14:paraId="5649E7E5" w14:textId="77777777" w:rsidR="00A81006" w:rsidRPr="000259F1" w:rsidRDefault="00A81006" w:rsidP="00A81006">
      <w:pPr>
        <w:pStyle w:val="Heading2MIRB"/>
        <w:rPr>
          <w:color w:val="244061"/>
        </w:rPr>
      </w:pPr>
      <w:bookmarkStart w:id="116" w:name="_Toc196317711"/>
      <w:r w:rsidRPr="000259F1">
        <w:rPr>
          <w:color w:val="244061"/>
        </w:rPr>
        <w:lastRenderedPageBreak/>
        <w:t>What is the difference between the Jurisdiction, Agency Name, and Road Net Element Source tables?</w:t>
      </w:r>
      <w:bookmarkEnd w:id="116"/>
    </w:p>
    <w:p w14:paraId="6C521641" w14:textId="7A554377" w:rsidR="00A81006" w:rsidRDefault="00A81006" w:rsidP="00A81006">
      <w:pPr>
        <w:pStyle w:val="BodyAccessibleTextMIRB"/>
      </w:pPr>
      <w:r w:rsidRPr="00E22B73">
        <w:t xml:space="preserve">Jurisdiction </w:t>
      </w:r>
      <w:r>
        <w:t>indicates the agency has</w:t>
      </w:r>
      <w:r w:rsidRPr="00223C67">
        <w:t xml:space="preserve"> custodianship</w:t>
      </w:r>
      <w:r>
        <w:t xml:space="preserve"> of a road</w:t>
      </w:r>
      <w:r w:rsidRPr="00223C67">
        <w:t xml:space="preserve"> with responsibility to ensure maintenance occurs but may not undertake it directly. </w:t>
      </w:r>
    </w:p>
    <w:p w14:paraId="242CA231" w14:textId="017BC836" w:rsidR="00A81006" w:rsidRDefault="00A81006" w:rsidP="00A81006">
      <w:pPr>
        <w:pStyle w:val="BodyAccessibleTextMIRB"/>
      </w:pPr>
      <w:r w:rsidRPr="00E22B73">
        <w:t>An Agency Name identifies the</w:t>
      </w:r>
      <w:r>
        <w:t xml:space="preserve"> source agency that provided</w:t>
      </w:r>
      <w:r w:rsidRPr="00223C67">
        <w:t xml:space="preserve"> attributes. Agency Name is not available in </w:t>
      </w:r>
      <w:r w:rsidR="000259F1">
        <w:t>ORN Composite</w:t>
      </w:r>
      <w:r w:rsidRPr="00223C67">
        <w:t>.</w:t>
      </w:r>
    </w:p>
    <w:p w14:paraId="5F56FEE7" w14:textId="4500833B" w:rsidR="00A81006" w:rsidRDefault="00A81006" w:rsidP="00A81006">
      <w:pPr>
        <w:pStyle w:val="BodyAccessibleTextMIRB"/>
      </w:pPr>
      <w:r w:rsidRPr="00E22B73">
        <w:t>The Road Net Element Source identifies the</w:t>
      </w:r>
      <w:r w:rsidRPr="00223C67">
        <w:t xml:space="preserve"> source agency that provi</w:t>
      </w:r>
      <w:r>
        <w:t xml:space="preserve">ded road net element geometry. Often Road Net Element Source and Agency Name are the same. </w:t>
      </w:r>
      <w:r w:rsidRPr="00223C67">
        <w:t xml:space="preserve">Road Net Element Source is not available in </w:t>
      </w:r>
      <w:r w:rsidR="000259F1">
        <w:t>ORN Composite</w:t>
      </w:r>
      <w:r w:rsidRPr="00223C67">
        <w:t>.</w:t>
      </w:r>
    </w:p>
    <w:p w14:paraId="277DBA3D" w14:textId="77777777" w:rsidR="00A81006" w:rsidRPr="000259F1" w:rsidRDefault="00A81006" w:rsidP="00A81006">
      <w:pPr>
        <w:pStyle w:val="Heading2MIRB"/>
        <w:rPr>
          <w:color w:val="244061"/>
        </w:rPr>
      </w:pPr>
      <w:bookmarkStart w:id="117" w:name="_Toc196317712"/>
      <w:r w:rsidRPr="000259F1">
        <w:rPr>
          <w:color w:val="244061"/>
        </w:rPr>
        <w:t>What projection is used to calculate LENGTH in ORN?</w:t>
      </w:r>
      <w:bookmarkEnd w:id="117"/>
    </w:p>
    <w:p w14:paraId="1D5E733B" w14:textId="77777777" w:rsidR="00A81006" w:rsidRPr="002D6922" w:rsidRDefault="00A81006" w:rsidP="00A81006">
      <w:pPr>
        <w:pStyle w:val="BodyAccessibleTextMIRB"/>
      </w:pPr>
      <w:r w:rsidRPr="002D6922">
        <w:t>The length of the ORN Road Net Element is calculated in UTM.  Each feature determines which UTM projection to use based on the centre of the feature.</w:t>
      </w:r>
    </w:p>
    <w:p w14:paraId="4B775355" w14:textId="77777777" w:rsidR="00A81006" w:rsidRPr="002D6922" w:rsidRDefault="00A81006" w:rsidP="00A81006">
      <w:pPr>
        <w:pStyle w:val="BodyAccessibleTextMIRB"/>
      </w:pPr>
      <w:r w:rsidRPr="002D6922">
        <w:t>UTM Zones in Ontario:</w:t>
      </w:r>
    </w:p>
    <w:p w14:paraId="3BC4C6DC" w14:textId="77777777" w:rsidR="00A81006" w:rsidRDefault="00A81006" w:rsidP="00A81006">
      <w:pPr>
        <w:pStyle w:val="BulletsMIRB"/>
      </w:pPr>
      <w:r>
        <w:t>15 = -96 to -90</w:t>
      </w:r>
    </w:p>
    <w:p w14:paraId="070DBDBE" w14:textId="77777777" w:rsidR="00A81006" w:rsidRDefault="00A81006" w:rsidP="00A81006">
      <w:pPr>
        <w:pStyle w:val="BulletsMIRB"/>
      </w:pPr>
      <w:r>
        <w:t>16 = -90 to -84</w:t>
      </w:r>
    </w:p>
    <w:p w14:paraId="3534D101" w14:textId="77777777" w:rsidR="00A81006" w:rsidRDefault="00A81006" w:rsidP="00A81006">
      <w:pPr>
        <w:pStyle w:val="BulletsMIRB"/>
      </w:pPr>
      <w:r>
        <w:t>17 = -84 to -78</w:t>
      </w:r>
    </w:p>
    <w:p w14:paraId="4642E8EE" w14:textId="77777777" w:rsidR="00A81006" w:rsidRDefault="00A81006" w:rsidP="00A81006">
      <w:pPr>
        <w:pStyle w:val="BulletsMIRB"/>
      </w:pPr>
      <w:r>
        <w:t>18 = -78 to -72</w:t>
      </w:r>
    </w:p>
    <w:p w14:paraId="0FEEDCF0" w14:textId="77777777" w:rsidR="00CE6A31" w:rsidRPr="000259F1" w:rsidRDefault="00CE6A31" w:rsidP="00CE6A31">
      <w:pPr>
        <w:pStyle w:val="Heading2MIRB"/>
        <w:rPr>
          <w:color w:val="244061"/>
        </w:rPr>
      </w:pPr>
      <w:bookmarkStart w:id="118" w:name="_Toc461457456"/>
      <w:bookmarkStart w:id="119" w:name="_Toc196317713"/>
      <w:r w:rsidRPr="000259F1">
        <w:rPr>
          <w:color w:val="244061"/>
        </w:rPr>
        <w:t>I found a road with an offensive or rescinded name in the ORN.  Are you able to rename the road or remove the name?</w:t>
      </w:r>
      <w:bookmarkEnd w:id="118"/>
      <w:bookmarkEnd w:id="119"/>
    </w:p>
    <w:p w14:paraId="599E9AEF" w14:textId="77777777" w:rsidR="00CE6A31" w:rsidRDefault="00CE6A31" w:rsidP="00CE6A31">
      <w:pPr>
        <w:pStyle w:val="BodyAccessibleTextMIRB"/>
      </w:pPr>
      <w:r>
        <w:t>The ORN relies on partner organizations to provide road data.  As we are not the official source of the data we cannot rename or remove the name of a road feature.  The quality control processes used to maintain the ORN will identify names that have been rescinded by the Government of Ontario.  If a name is identified the ORN team will inform the original source of the data.  It is at the discretion of the source data owner to decide if a name is to be rescinded.  Users can contact source data owners directly to inquire about road names.</w:t>
      </w:r>
    </w:p>
    <w:p w14:paraId="34AAA20F" w14:textId="77777777" w:rsidR="00A81006" w:rsidRPr="000259F1" w:rsidRDefault="00A81006" w:rsidP="00A81006">
      <w:pPr>
        <w:pStyle w:val="Heading2MIRB"/>
        <w:rPr>
          <w:color w:val="244061"/>
        </w:rPr>
      </w:pPr>
      <w:bookmarkStart w:id="120" w:name="_Toc196317714"/>
      <w:r w:rsidRPr="000259F1">
        <w:rPr>
          <w:color w:val="244061"/>
        </w:rPr>
        <w:lastRenderedPageBreak/>
        <w:t>I still need help!</w:t>
      </w:r>
      <w:bookmarkEnd w:id="120"/>
    </w:p>
    <w:p w14:paraId="6C82E99A" w14:textId="77777777" w:rsidR="000259F1" w:rsidRDefault="000259F1" w:rsidP="000259F1">
      <w:pPr>
        <w:pStyle w:val="BodyAccessibleTextMIRB"/>
      </w:pPr>
      <w:r>
        <w:t xml:space="preserve">For more information visit </w:t>
      </w:r>
      <w:hyperlink r:id="rId38" w:history="1">
        <w:r w:rsidRPr="000259F1">
          <w:rPr>
            <w:rStyle w:val="Hyperlink"/>
            <w:color w:val="244061"/>
          </w:rPr>
          <w:t>GEO</w:t>
        </w:r>
      </w:hyperlink>
      <w:r>
        <w:t xml:space="preserve"> (</w:t>
      </w:r>
      <w:r w:rsidRPr="0063451C">
        <w:t>https://www.ontario.ca/page/geospatial-ontario</w:t>
      </w:r>
      <w:r w:rsidRPr="005A1953">
        <w:t xml:space="preserve">) </w:t>
      </w:r>
      <w:r>
        <w:t xml:space="preserve">or email your questions to </w:t>
      </w:r>
      <w:hyperlink r:id="rId39" w:history="1">
        <w:r w:rsidRPr="000259F1">
          <w:rPr>
            <w:rStyle w:val="Hyperlink"/>
            <w:color w:val="244061"/>
          </w:rPr>
          <w:t>geospatial@ontario.ca</w:t>
        </w:r>
      </w:hyperlink>
      <w:r>
        <w:t>.</w:t>
      </w:r>
    </w:p>
    <w:p w14:paraId="7C232E0D" w14:textId="795485B6" w:rsidR="00E93A66" w:rsidRPr="007126CA" w:rsidRDefault="007126CA" w:rsidP="000E2AF6">
      <w:pPr>
        <w:pStyle w:val="BodyAccessibleTextMIRB"/>
        <w:spacing w:before="12600" w:after="0" w:line="240" w:lineRule="auto"/>
      </w:pPr>
      <w:r w:rsidRPr="007126CA">
        <w:lastRenderedPageBreak/>
        <w:t xml:space="preserve">Version </w:t>
      </w:r>
      <w:r w:rsidR="00AE3B5B">
        <w:t>2526</w:t>
      </w:r>
      <w:r w:rsidRPr="007126CA">
        <w:t>.1</w:t>
      </w:r>
    </w:p>
    <w:sectPr w:rsidR="00E93A66" w:rsidRPr="007126CA" w:rsidSect="000E2AF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2BEB0" w14:textId="77777777" w:rsidR="00FD104A" w:rsidRDefault="00FD104A" w:rsidP="00166BDE">
      <w:r>
        <w:separator/>
      </w:r>
    </w:p>
  </w:endnote>
  <w:endnote w:type="continuationSeparator" w:id="0">
    <w:p w14:paraId="3D045005" w14:textId="77777777" w:rsidR="00FD104A" w:rsidRDefault="00FD104A"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1F3C" w14:textId="38CA1A26" w:rsidR="00123932" w:rsidRDefault="00123932">
    <w:pPr>
      <w:pStyle w:val="Footer"/>
    </w:pPr>
    <w:r w:rsidRPr="00C85482">
      <w:rPr>
        <w:rFonts w:cs="Arial"/>
        <w:sz w:val="24"/>
        <w:szCs w:val="24"/>
      </w:rPr>
      <w:t>© 20</w:t>
    </w:r>
    <w:r>
      <w:rPr>
        <w:rFonts w:cs="Arial"/>
        <w:sz w:val="24"/>
        <w:szCs w:val="24"/>
      </w:rPr>
      <w:t>25</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293421"/>
      <w:docPartObj>
        <w:docPartGallery w:val="Page Numbers (Bottom of Page)"/>
        <w:docPartUnique/>
      </w:docPartObj>
    </w:sdtPr>
    <w:sdtEndPr>
      <w:rPr>
        <w:noProof/>
      </w:rPr>
    </w:sdtEndPr>
    <w:sdtContent>
      <w:p w14:paraId="132BD628" w14:textId="77777777" w:rsidR="00843CE3" w:rsidRDefault="00843CE3">
        <w:pPr>
          <w:pStyle w:val="Footer"/>
          <w:jc w:val="right"/>
        </w:pPr>
        <w:r w:rsidRPr="007E2C2C">
          <w:rPr>
            <w:sz w:val="22"/>
          </w:rPr>
          <w:fldChar w:fldCharType="begin"/>
        </w:r>
        <w:r w:rsidRPr="007E2C2C">
          <w:rPr>
            <w:sz w:val="22"/>
          </w:rPr>
          <w:instrText xml:space="preserve"> PAGE   \* MERGEFORMAT </w:instrText>
        </w:r>
        <w:r w:rsidRPr="007E2C2C">
          <w:rPr>
            <w:sz w:val="22"/>
          </w:rPr>
          <w:fldChar w:fldCharType="separate"/>
        </w:r>
        <w:r>
          <w:rPr>
            <w:noProof/>
            <w:sz w:val="22"/>
          </w:rPr>
          <w:t>3</w:t>
        </w:r>
        <w:r w:rsidRPr="007E2C2C">
          <w:rPr>
            <w:noProof/>
            <w:sz w:val="22"/>
          </w:rPr>
          <w:fldChar w:fldCharType="end"/>
        </w:r>
      </w:p>
    </w:sdtContent>
  </w:sdt>
  <w:p w14:paraId="13C38630" w14:textId="77777777" w:rsidR="00843CE3" w:rsidRPr="00D86C33" w:rsidRDefault="00843CE3" w:rsidP="004C585E">
    <w:pPr>
      <w:pStyle w:val="Footer"/>
      <w:ind w:left="-135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40E16815" w14:textId="77777777" w:rsidR="00843CE3" w:rsidRDefault="00843CE3">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11</w:t>
        </w:r>
        <w:r w:rsidRPr="00F56911">
          <w:rPr>
            <w:noProof/>
            <w:sz w:val="24"/>
          </w:rPr>
          <w:fldChar w:fldCharType="end"/>
        </w:r>
      </w:p>
    </w:sdtContent>
  </w:sdt>
  <w:p w14:paraId="2262B7A9" w14:textId="77777777" w:rsidR="00843CE3" w:rsidRPr="00F56911" w:rsidRDefault="00843CE3"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3BB2A" w14:textId="77777777" w:rsidR="00FD104A" w:rsidRDefault="00FD104A" w:rsidP="00166BDE">
      <w:r>
        <w:separator/>
      </w:r>
    </w:p>
  </w:footnote>
  <w:footnote w:type="continuationSeparator" w:id="0">
    <w:p w14:paraId="1E6F4392" w14:textId="77777777" w:rsidR="00FD104A" w:rsidRDefault="00FD104A"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C186" w14:textId="6D902D25" w:rsidR="00843CE3" w:rsidRDefault="00D90895" w:rsidP="00166BDE">
    <w:pPr>
      <w:pStyle w:val="Header"/>
      <w:jc w:val="right"/>
    </w:pPr>
    <w:r>
      <w:rPr>
        <w:noProof/>
      </w:rPr>
      <w:drawing>
        <wp:inline distT="0" distB="0" distL="0" distR="0" wp14:anchorId="4F20E2FF" wp14:editId="3BB12289">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7990" w14:textId="77777777" w:rsidR="00123932" w:rsidRPr="00F56911" w:rsidRDefault="00123932"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C0012A"/>
    <w:multiLevelType w:val="hybridMultilevel"/>
    <w:tmpl w:val="AFC6D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DFD49A4"/>
    <w:multiLevelType w:val="hybridMultilevel"/>
    <w:tmpl w:val="A9DE5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D10799"/>
    <w:multiLevelType w:val="multilevel"/>
    <w:tmpl w:val="8514F514"/>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022CFF"/>
    <w:multiLevelType w:val="hybridMultilevel"/>
    <w:tmpl w:val="D87A51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0C1411"/>
    <w:multiLevelType w:val="hybridMultilevel"/>
    <w:tmpl w:val="0B868774"/>
    <w:lvl w:ilvl="0" w:tplc="04EAEDA2">
      <w:start w:val="1"/>
      <w:numFmt w:val="decimal"/>
      <w:lvlText w:val="%1."/>
      <w:lvlJc w:val="left"/>
      <w:pPr>
        <w:ind w:left="720" w:hanging="360"/>
      </w:pPr>
      <w:rPr>
        <w:b w:val="0"/>
        <w:bCs w:val="0"/>
        <w:i w:val="0"/>
        <w:iCs w:val="0"/>
        <w:caps w:val="0"/>
        <w:smallCaps w:val="0"/>
        <w:strike w:val="0"/>
        <w:dstrike w:val="0"/>
        <w:noProof w:val="0"/>
        <w:vanish w:val="0"/>
        <w:color w:val="4F6228" w:themeColor="accent3"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D9029F"/>
    <w:multiLevelType w:val="multilevel"/>
    <w:tmpl w:val="E1B8FA6A"/>
    <w:lvl w:ilvl="0">
      <w:start w:val="1"/>
      <w:numFmt w:val="decimal"/>
      <w:pStyle w:val="NumberedListMIRB"/>
      <w:lvlText w:val="%1."/>
      <w:lvlJc w:val="left"/>
      <w:pPr>
        <w:ind w:left="360" w:hanging="360"/>
      </w:pPr>
      <w:rPr>
        <w:color w:val="244061"/>
      </w:rPr>
    </w:lvl>
    <w:lvl w:ilvl="1">
      <w:start w:val="1"/>
      <w:numFmt w:val="decimal"/>
      <w:lvlText w:val="%1.%2."/>
      <w:lvlJc w:val="left"/>
      <w:pPr>
        <w:ind w:left="792" w:hanging="432"/>
      </w:pPr>
      <w:rPr>
        <w:color w:val="244061"/>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7" w15:restartNumberingAfterBreak="0">
    <w:nsid w:val="2D7821F7"/>
    <w:multiLevelType w:val="hybridMultilevel"/>
    <w:tmpl w:val="93442F02"/>
    <w:lvl w:ilvl="0" w:tplc="AB2E8A44">
      <w:start w:val="1"/>
      <w:numFmt w:val="decimal"/>
      <w:lvlText w:val="%1."/>
      <w:lvlJc w:val="left"/>
      <w:pPr>
        <w:ind w:left="720" w:hanging="360"/>
      </w:pPr>
      <w:rPr>
        <w:color w:val="76923C" w:themeColor="accent3"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5181340"/>
    <w:multiLevelType w:val="hybridMultilevel"/>
    <w:tmpl w:val="851AD176"/>
    <w:lvl w:ilvl="0" w:tplc="3C446C08">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8E40E2D"/>
    <w:multiLevelType w:val="hybridMultilevel"/>
    <w:tmpl w:val="EA9E70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5295F48"/>
    <w:multiLevelType w:val="hybridMultilevel"/>
    <w:tmpl w:val="B7FA9150"/>
    <w:lvl w:ilvl="0" w:tplc="48008C24">
      <w:start w:val="1"/>
      <w:numFmt w:val="bullet"/>
      <w:lvlText w:val=""/>
      <w:lvlJc w:val="left"/>
      <w:pPr>
        <w:ind w:left="720" w:hanging="360"/>
      </w:pPr>
      <w:rPr>
        <w:rFonts w:ascii="Symbol" w:hAnsi="Symbol" w:hint="default"/>
        <w:color w:val="76923C"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2C564A0"/>
    <w:multiLevelType w:val="hybridMultilevel"/>
    <w:tmpl w:val="340C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5151F6C"/>
    <w:multiLevelType w:val="hybridMultilevel"/>
    <w:tmpl w:val="4EC43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CC169D8"/>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9C13155"/>
    <w:multiLevelType w:val="hybridMultilevel"/>
    <w:tmpl w:val="804676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97680652">
    <w:abstractNumId w:val="25"/>
  </w:num>
  <w:num w:numId="2" w16cid:durableId="998115570">
    <w:abstractNumId w:val="15"/>
  </w:num>
  <w:num w:numId="3" w16cid:durableId="1879781687">
    <w:abstractNumId w:val="25"/>
  </w:num>
  <w:num w:numId="4" w16cid:durableId="752707176">
    <w:abstractNumId w:val="15"/>
  </w:num>
  <w:num w:numId="5" w16cid:durableId="1202934439">
    <w:abstractNumId w:val="9"/>
  </w:num>
  <w:num w:numId="6" w16cid:durableId="1367566312">
    <w:abstractNumId w:val="7"/>
  </w:num>
  <w:num w:numId="7" w16cid:durableId="118187375">
    <w:abstractNumId w:val="6"/>
  </w:num>
  <w:num w:numId="8" w16cid:durableId="1147624644">
    <w:abstractNumId w:val="5"/>
  </w:num>
  <w:num w:numId="9" w16cid:durableId="1189174584">
    <w:abstractNumId w:val="4"/>
  </w:num>
  <w:num w:numId="10" w16cid:durableId="1018507309">
    <w:abstractNumId w:val="8"/>
  </w:num>
  <w:num w:numId="11" w16cid:durableId="965283399">
    <w:abstractNumId w:val="3"/>
  </w:num>
  <w:num w:numId="12" w16cid:durableId="880243340">
    <w:abstractNumId w:val="2"/>
  </w:num>
  <w:num w:numId="13" w16cid:durableId="1488354904">
    <w:abstractNumId w:val="1"/>
  </w:num>
  <w:num w:numId="14" w16cid:durableId="410007581">
    <w:abstractNumId w:val="0"/>
  </w:num>
  <w:num w:numId="15" w16cid:durableId="451674759">
    <w:abstractNumId w:val="15"/>
    <w:lvlOverride w:ilvl="0">
      <w:startOverride w:val="1"/>
    </w:lvlOverride>
  </w:num>
  <w:num w:numId="16" w16cid:durableId="1706061192">
    <w:abstractNumId w:val="25"/>
  </w:num>
  <w:num w:numId="17" w16cid:durableId="143737019">
    <w:abstractNumId w:val="15"/>
  </w:num>
  <w:num w:numId="18" w16cid:durableId="1398018004">
    <w:abstractNumId w:val="23"/>
  </w:num>
  <w:num w:numId="19" w16cid:durableId="531455819">
    <w:abstractNumId w:val="16"/>
  </w:num>
  <w:num w:numId="20" w16cid:durableId="1681664973">
    <w:abstractNumId w:val="12"/>
  </w:num>
  <w:num w:numId="21" w16cid:durableId="80178842">
    <w:abstractNumId w:val="25"/>
  </w:num>
  <w:num w:numId="22" w16cid:durableId="1151360944">
    <w:abstractNumId w:val="16"/>
  </w:num>
  <w:num w:numId="23" w16cid:durableId="1148522394">
    <w:abstractNumId w:val="25"/>
  </w:num>
  <w:num w:numId="24" w16cid:durableId="676345864">
    <w:abstractNumId w:val="24"/>
  </w:num>
  <w:num w:numId="25" w16cid:durableId="621114340">
    <w:abstractNumId w:val="17"/>
  </w:num>
  <w:num w:numId="26" w16cid:durableId="331221374">
    <w:abstractNumId w:val="20"/>
  </w:num>
  <w:num w:numId="27" w16cid:durableId="447704602">
    <w:abstractNumId w:val="14"/>
  </w:num>
  <w:num w:numId="28" w16cid:durableId="477964296">
    <w:abstractNumId w:val="14"/>
    <w:lvlOverride w:ilvl="0">
      <w:startOverride w:val="1"/>
    </w:lvlOverride>
  </w:num>
  <w:num w:numId="29" w16cid:durableId="14367080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97475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25356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4704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6757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2979536">
    <w:abstractNumId w:val="21"/>
  </w:num>
  <w:num w:numId="35" w16cid:durableId="1714648039">
    <w:abstractNumId w:val="19"/>
  </w:num>
  <w:num w:numId="36" w16cid:durableId="613513550">
    <w:abstractNumId w:val="22"/>
  </w:num>
  <w:num w:numId="37" w16cid:durableId="1711372035">
    <w:abstractNumId w:val="26"/>
  </w:num>
  <w:num w:numId="38" w16cid:durableId="787358522">
    <w:abstractNumId w:val="11"/>
  </w:num>
  <w:num w:numId="39" w16cid:durableId="1451239076">
    <w:abstractNumId w:val="13"/>
  </w:num>
  <w:num w:numId="40" w16cid:durableId="165101896">
    <w:abstractNumId w:val="18"/>
  </w:num>
  <w:num w:numId="41" w16cid:durableId="978919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86"/>
    <w:rsid w:val="0000199B"/>
    <w:rsid w:val="000223EC"/>
    <w:rsid w:val="000259F1"/>
    <w:rsid w:val="00032052"/>
    <w:rsid w:val="000345CD"/>
    <w:rsid w:val="000433F3"/>
    <w:rsid w:val="00047E5E"/>
    <w:rsid w:val="00054BC1"/>
    <w:rsid w:val="00066FA6"/>
    <w:rsid w:val="00067788"/>
    <w:rsid w:val="0007056C"/>
    <w:rsid w:val="000776E3"/>
    <w:rsid w:val="0008722E"/>
    <w:rsid w:val="00094836"/>
    <w:rsid w:val="000A5A9F"/>
    <w:rsid w:val="000A6B25"/>
    <w:rsid w:val="000D2766"/>
    <w:rsid w:val="000E2AF6"/>
    <w:rsid w:val="000F0E9A"/>
    <w:rsid w:val="00105EC5"/>
    <w:rsid w:val="00110ED8"/>
    <w:rsid w:val="0012117C"/>
    <w:rsid w:val="00123932"/>
    <w:rsid w:val="001324FD"/>
    <w:rsid w:val="00145087"/>
    <w:rsid w:val="00162F88"/>
    <w:rsid w:val="00165B56"/>
    <w:rsid w:val="00166BDE"/>
    <w:rsid w:val="0017051E"/>
    <w:rsid w:val="001A00F2"/>
    <w:rsid w:val="001A4B0F"/>
    <w:rsid w:val="001A4B28"/>
    <w:rsid w:val="001A5002"/>
    <w:rsid w:val="001B0B1B"/>
    <w:rsid w:val="001B529D"/>
    <w:rsid w:val="001B6949"/>
    <w:rsid w:val="001C3DA0"/>
    <w:rsid w:val="001E404A"/>
    <w:rsid w:val="001E4B3A"/>
    <w:rsid w:val="001F57AA"/>
    <w:rsid w:val="00204737"/>
    <w:rsid w:val="002051BE"/>
    <w:rsid w:val="00232386"/>
    <w:rsid w:val="00240914"/>
    <w:rsid w:val="00252B3B"/>
    <w:rsid w:val="00261C47"/>
    <w:rsid w:val="0026793A"/>
    <w:rsid w:val="002704C7"/>
    <w:rsid w:val="00271E18"/>
    <w:rsid w:val="002738BF"/>
    <w:rsid w:val="00277D3E"/>
    <w:rsid w:val="00286A3F"/>
    <w:rsid w:val="002928F8"/>
    <w:rsid w:val="002944BB"/>
    <w:rsid w:val="002B1179"/>
    <w:rsid w:val="002B1FC8"/>
    <w:rsid w:val="002B67CB"/>
    <w:rsid w:val="002B6B41"/>
    <w:rsid w:val="002E6F40"/>
    <w:rsid w:val="002F7AC2"/>
    <w:rsid w:val="00307B62"/>
    <w:rsid w:val="00323638"/>
    <w:rsid w:val="0032594B"/>
    <w:rsid w:val="00330720"/>
    <w:rsid w:val="00352E3C"/>
    <w:rsid w:val="003535B5"/>
    <w:rsid w:val="00364040"/>
    <w:rsid w:val="00365BE4"/>
    <w:rsid w:val="00374CC5"/>
    <w:rsid w:val="0037785A"/>
    <w:rsid w:val="0038638C"/>
    <w:rsid w:val="00393E9F"/>
    <w:rsid w:val="00394B63"/>
    <w:rsid w:val="003A5C61"/>
    <w:rsid w:val="003C71BC"/>
    <w:rsid w:val="003E31E7"/>
    <w:rsid w:val="003F0C60"/>
    <w:rsid w:val="004012EC"/>
    <w:rsid w:val="00413005"/>
    <w:rsid w:val="004211F8"/>
    <w:rsid w:val="00422B1D"/>
    <w:rsid w:val="004246CE"/>
    <w:rsid w:val="004367C5"/>
    <w:rsid w:val="00441E28"/>
    <w:rsid w:val="00452E6A"/>
    <w:rsid w:val="00465D25"/>
    <w:rsid w:val="00466972"/>
    <w:rsid w:val="004708B1"/>
    <w:rsid w:val="00486130"/>
    <w:rsid w:val="00491453"/>
    <w:rsid w:val="0049797B"/>
    <w:rsid w:val="004C0F87"/>
    <w:rsid w:val="004C14F7"/>
    <w:rsid w:val="004C20A8"/>
    <w:rsid w:val="004C585E"/>
    <w:rsid w:val="004D2B93"/>
    <w:rsid w:val="004E279E"/>
    <w:rsid w:val="00510E19"/>
    <w:rsid w:val="005117B9"/>
    <w:rsid w:val="005163EE"/>
    <w:rsid w:val="005729E7"/>
    <w:rsid w:val="00581C88"/>
    <w:rsid w:val="005865A3"/>
    <w:rsid w:val="005937C4"/>
    <w:rsid w:val="00596A50"/>
    <w:rsid w:val="005978FA"/>
    <w:rsid w:val="005C1A07"/>
    <w:rsid w:val="005D030C"/>
    <w:rsid w:val="005D3BBC"/>
    <w:rsid w:val="005D50F7"/>
    <w:rsid w:val="005F6CA4"/>
    <w:rsid w:val="00606DBE"/>
    <w:rsid w:val="00611388"/>
    <w:rsid w:val="0063155D"/>
    <w:rsid w:val="00637FCA"/>
    <w:rsid w:val="006623C8"/>
    <w:rsid w:val="006638B7"/>
    <w:rsid w:val="00667705"/>
    <w:rsid w:val="00681C6C"/>
    <w:rsid w:val="006830FE"/>
    <w:rsid w:val="0068465D"/>
    <w:rsid w:val="00690A61"/>
    <w:rsid w:val="006946F4"/>
    <w:rsid w:val="006A5FBB"/>
    <w:rsid w:val="006B4AEE"/>
    <w:rsid w:val="006B4F03"/>
    <w:rsid w:val="006C4420"/>
    <w:rsid w:val="006D3A52"/>
    <w:rsid w:val="006D579D"/>
    <w:rsid w:val="006D6AC6"/>
    <w:rsid w:val="006E580E"/>
    <w:rsid w:val="007126CA"/>
    <w:rsid w:val="00714627"/>
    <w:rsid w:val="0073302D"/>
    <w:rsid w:val="007437B6"/>
    <w:rsid w:val="007452A5"/>
    <w:rsid w:val="00746045"/>
    <w:rsid w:val="00751349"/>
    <w:rsid w:val="007803C4"/>
    <w:rsid w:val="00781344"/>
    <w:rsid w:val="00783967"/>
    <w:rsid w:val="007A75BD"/>
    <w:rsid w:val="007B4AA1"/>
    <w:rsid w:val="007B5E05"/>
    <w:rsid w:val="007E6A36"/>
    <w:rsid w:val="008148A4"/>
    <w:rsid w:val="00820918"/>
    <w:rsid w:val="00832A31"/>
    <w:rsid w:val="008334CC"/>
    <w:rsid w:val="00843CE3"/>
    <w:rsid w:val="00854FCA"/>
    <w:rsid w:val="00864C12"/>
    <w:rsid w:val="008748EC"/>
    <w:rsid w:val="00884247"/>
    <w:rsid w:val="0088615B"/>
    <w:rsid w:val="008C1D79"/>
    <w:rsid w:val="008C72EC"/>
    <w:rsid w:val="008D1895"/>
    <w:rsid w:val="008F4D1C"/>
    <w:rsid w:val="008F6CFD"/>
    <w:rsid w:val="008F6FFC"/>
    <w:rsid w:val="009005BF"/>
    <w:rsid w:val="00900AD6"/>
    <w:rsid w:val="00904CE8"/>
    <w:rsid w:val="009168BD"/>
    <w:rsid w:val="009207E8"/>
    <w:rsid w:val="00922CF6"/>
    <w:rsid w:val="00992B7E"/>
    <w:rsid w:val="0099671D"/>
    <w:rsid w:val="009A1B79"/>
    <w:rsid w:val="009A5F90"/>
    <w:rsid w:val="009B0A6D"/>
    <w:rsid w:val="009B4D2D"/>
    <w:rsid w:val="009D22EE"/>
    <w:rsid w:val="009D2397"/>
    <w:rsid w:val="009F2AA4"/>
    <w:rsid w:val="009F3508"/>
    <w:rsid w:val="00A02EFD"/>
    <w:rsid w:val="00A2594A"/>
    <w:rsid w:val="00A373E3"/>
    <w:rsid w:val="00A511EC"/>
    <w:rsid w:val="00A51BD4"/>
    <w:rsid w:val="00A51E4C"/>
    <w:rsid w:val="00A52531"/>
    <w:rsid w:val="00A74383"/>
    <w:rsid w:val="00A80E72"/>
    <w:rsid w:val="00A81006"/>
    <w:rsid w:val="00A84996"/>
    <w:rsid w:val="00A94F17"/>
    <w:rsid w:val="00AB2C53"/>
    <w:rsid w:val="00AB764C"/>
    <w:rsid w:val="00AC29B4"/>
    <w:rsid w:val="00AD0F67"/>
    <w:rsid w:val="00AE1CFA"/>
    <w:rsid w:val="00AE3B5B"/>
    <w:rsid w:val="00AE413A"/>
    <w:rsid w:val="00AE795A"/>
    <w:rsid w:val="00AF7497"/>
    <w:rsid w:val="00B16AEA"/>
    <w:rsid w:val="00B264EF"/>
    <w:rsid w:val="00B377A8"/>
    <w:rsid w:val="00B402D8"/>
    <w:rsid w:val="00B74431"/>
    <w:rsid w:val="00B77F63"/>
    <w:rsid w:val="00B8241C"/>
    <w:rsid w:val="00BF1B99"/>
    <w:rsid w:val="00BF38A2"/>
    <w:rsid w:val="00BF42C0"/>
    <w:rsid w:val="00BF7AF6"/>
    <w:rsid w:val="00C02544"/>
    <w:rsid w:val="00C22103"/>
    <w:rsid w:val="00C25177"/>
    <w:rsid w:val="00C37449"/>
    <w:rsid w:val="00C51C2F"/>
    <w:rsid w:val="00C54821"/>
    <w:rsid w:val="00C55124"/>
    <w:rsid w:val="00C55904"/>
    <w:rsid w:val="00C57242"/>
    <w:rsid w:val="00C62812"/>
    <w:rsid w:val="00C657CC"/>
    <w:rsid w:val="00C71027"/>
    <w:rsid w:val="00C74020"/>
    <w:rsid w:val="00C90F86"/>
    <w:rsid w:val="00C96579"/>
    <w:rsid w:val="00CC4D30"/>
    <w:rsid w:val="00CC75D8"/>
    <w:rsid w:val="00CD0698"/>
    <w:rsid w:val="00CD2898"/>
    <w:rsid w:val="00CE367E"/>
    <w:rsid w:val="00CE6A31"/>
    <w:rsid w:val="00CF0FEC"/>
    <w:rsid w:val="00CF7BF6"/>
    <w:rsid w:val="00D177F2"/>
    <w:rsid w:val="00D21BD4"/>
    <w:rsid w:val="00D24174"/>
    <w:rsid w:val="00D32B5C"/>
    <w:rsid w:val="00D44C12"/>
    <w:rsid w:val="00D64D97"/>
    <w:rsid w:val="00D67824"/>
    <w:rsid w:val="00D73107"/>
    <w:rsid w:val="00D76425"/>
    <w:rsid w:val="00D90895"/>
    <w:rsid w:val="00D952AB"/>
    <w:rsid w:val="00DA48F2"/>
    <w:rsid w:val="00DC788E"/>
    <w:rsid w:val="00DE53F1"/>
    <w:rsid w:val="00DF4499"/>
    <w:rsid w:val="00E143C9"/>
    <w:rsid w:val="00E31532"/>
    <w:rsid w:val="00E3701D"/>
    <w:rsid w:val="00E624FD"/>
    <w:rsid w:val="00E67AC6"/>
    <w:rsid w:val="00E90EC4"/>
    <w:rsid w:val="00E93A66"/>
    <w:rsid w:val="00EA4CDA"/>
    <w:rsid w:val="00ED3682"/>
    <w:rsid w:val="00ED3B13"/>
    <w:rsid w:val="00EE0E4F"/>
    <w:rsid w:val="00F14FCB"/>
    <w:rsid w:val="00F23229"/>
    <w:rsid w:val="00F27FD5"/>
    <w:rsid w:val="00F35541"/>
    <w:rsid w:val="00F47C90"/>
    <w:rsid w:val="00F51B65"/>
    <w:rsid w:val="00F56911"/>
    <w:rsid w:val="00F7165F"/>
    <w:rsid w:val="00F755E1"/>
    <w:rsid w:val="00F76D2F"/>
    <w:rsid w:val="00F81251"/>
    <w:rsid w:val="00F84E31"/>
    <w:rsid w:val="00FB30B3"/>
    <w:rsid w:val="00FC0FC8"/>
    <w:rsid w:val="00FC3450"/>
    <w:rsid w:val="00FC3643"/>
    <w:rsid w:val="00FD104A"/>
    <w:rsid w:val="00FD2DD0"/>
    <w:rsid w:val="00FD4DE3"/>
    <w:rsid w:val="00FE73C5"/>
    <w:rsid w:val="00FF6DE1"/>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E0F8D"/>
  <w15:docId w15:val="{5B6E73BA-79E1-4A7E-871F-B98AAB5D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uiPriority w:val="9"/>
    <w:qFormat/>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5FB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6A5FB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iPriority w:val="9"/>
    <w:unhideWhenUsed/>
    <w:qFormat/>
    <w:rsid w:val="006A5FB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iPriority w:val="9"/>
    <w:unhideWhenUsed/>
    <w:qFormat/>
    <w:rsid w:val="006A5FB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783967"/>
    <w:pPr>
      <w:keepNext/>
      <w:keepLines/>
      <w:spacing w:before="200"/>
      <w:outlineLvl w:val="5"/>
    </w:pPr>
    <w:rPr>
      <w:rFonts w:asciiTheme="majorHAnsi" w:eastAsiaTheme="majorEastAsia" w:hAnsiTheme="majorHAnsi" w:cstheme="majorBidi"/>
      <w:i/>
      <w:iCs/>
      <w:color w:val="243F60" w:themeColor="accent1" w:themeShade="7F"/>
      <w:sz w:val="24"/>
      <w:szCs w:val="24"/>
      <w:lang w:eastAsia="en-US"/>
    </w:rPr>
  </w:style>
  <w:style w:type="paragraph" w:styleId="Heading7">
    <w:name w:val="heading 7"/>
    <w:aliases w:val="Hading Emphasis MIRB"/>
    <w:basedOn w:val="Normal"/>
    <w:next w:val="Normal"/>
    <w:link w:val="Heading7Char"/>
    <w:uiPriority w:val="9"/>
    <w:unhideWhenUsed/>
    <w:rsid w:val="00783967"/>
    <w:pPr>
      <w:keepNext/>
      <w:keepLines/>
      <w:spacing w:before="200"/>
      <w:outlineLvl w:val="6"/>
    </w:pPr>
    <w:rPr>
      <w:rFonts w:eastAsiaTheme="majorEastAsia" w:cs="Arial"/>
      <w:i/>
      <w:iCs/>
      <w:color w:val="404040" w:themeColor="text1" w:themeTint="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6A5FBB"/>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6A5FBB"/>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6A5FBB"/>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6A5FBB"/>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6A5FBB"/>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6A5FBB"/>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uiPriority w:val="9"/>
    <w:rsid w:val="006A5FBB"/>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6A5FBB"/>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6A5FBB"/>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uiPriority w:val="9"/>
    <w:rsid w:val="006A5FBB"/>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6A5FBB"/>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6A5FBB"/>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A5FBB"/>
    <w:pPr>
      <w:spacing w:before="3120" w:after="240"/>
    </w:pPr>
    <w:rPr>
      <w:sz w:val="56"/>
    </w:rPr>
  </w:style>
  <w:style w:type="character" w:customStyle="1" w:styleId="TitleMIRBChar">
    <w:name w:val="Title MIRB Char"/>
    <w:basedOn w:val="DataClassTitleMIRBChar"/>
    <w:link w:val="TitleMIRB"/>
    <w:rsid w:val="006A5FBB"/>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37785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37785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A5FBB"/>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A5FBB"/>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DA48F2"/>
    <w:pPr>
      <w:numPr>
        <w:numId w:val="1"/>
      </w:numPr>
      <w:spacing w:before="120" w:after="240"/>
      <w:contextualSpacing/>
    </w:pPr>
    <w:rPr>
      <w:color w:val="000000" w:themeColor="text1"/>
    </w:rPr>
  </w:style>
  <w:style w:type="character" w:customStyle="1" w:styleId="BulletsMIRBChar">
    <w:name w:val="Bullets MIRB Char"/>
    <w:basedOn w:val="BodyAccessibleTextMIRBChar"/>
    <w:link w:val="BulletsMIRB"/>
    <w:rsid w:val="00DA48F2"/>
    <w:rPr>
      <w:rFonts w:ascii="Arial" w:eastAsiaTheme="minorEastAsia" w:hAnsi="Arial" w:cstheme="minorBidi"/>
      <w:color w:val="000000" w:themeColor="text1"/>
      <w:sz w:val="24"/>
      <w:szCs w:val="22"/>
      <w:lang w:eastAsia="en-US"/>
    </w:rPr>
  </w:style>
  <w:style w:type="paragraph" w:customStyle="1" w:styleId="NumberedListMIRB">
    <w:name w:val="Numbered List MIRB"/>
    <w:basedOn w:val="BulletsMIRB"/>
    <w:link w:val="NumberedListMIRBChar"/>
    <w:qFormat/>
    <w:rsid w:val="006A5FBB"/>
    <w:pPr>
      <w:numPr>
        <w:numId w:val="19"/>
      </w:numPr>
    </w:pPr>
  </w:style>
  <w:style w:type="character" w:customStyle="1" w:styleId="NumberedListMIRBChar">
    <w:name w:val="Numbered List MIRB Char"/>
    <w:basedOn w:val="BulletsMIRBChar"/>
    <w:link w:val="NumberedListMIRB"/>
    <w:rsid w:val="006A5FBB"/>
    <w:rPr>
      <w:rFonts w:ascii="Arial" w:eastAsiaTheme="minorEastAsia" w:hAnsi="Arial" w:cstheme="minorBidi"/>
      <w:color w:val="000000" w:themeColor="text1"/>
      <w:sz w:val="24"/>
      <w:szCs w:val="22"/>
      <w:lang w:eastAsia="en-US"/>
    </w:rPr>
  </w:style>
  <w:style w:type="paragraph" w:customStyle="1" w:styleId="Heading4MIRB">
    <w:name w:val="Heading 4 MIRB"/>
    <w:basedOn w:val="Heading4"/>
    <w:next w:val="BodyAccessibleTextMIRB"/>
    <w:link w:val="Heading4MIRBChar"/>
    <w:qFormat/>
    <w:rsid w:val="005865A3"/>
    <w:pPr>
      <w:keepNext w:val="0"/>
      <w:keepLines w:val="0"/>
      <w:widowControl w:val="0"/>
      <w:spacing w:before="240" w:after="240"/>
    </w:pPr>
    <w:rPr>
      <w:rFonts w:ascii="Arial" w:hAnsi="Arial"/>
      <w:color w:val="595959"/>
      <w:sz w:val="24"/>
    </w:rPr>
  </w:style>
  <w:style w:type="character" w:customStyle="1" w:styleId="Heading4MIRBChar">
    <w:name w:val="Heading 4 MIRB Char"/>
    <w:basedOn w:val="Heading3MIRBChar"/>
    <w:link w:val="Heading4MIRB"/>
    <w:rsid w:val="005865A3"/>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uiPriority w:val="9"/>
    <w:rsid w:val="006A5FBB"/>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A5FBB"/>
    <w:pPr>
      <w:spacing w:before="0" w:after="960"/>
    </w:pPr>
    <w:rPr>
      <w:sz w:val="44"/>
    </w:rPr>
  </w:style>
  <w:style w:type="character" w:customStyle="1" w:styleId="TitlePageSubtitleMIRBChar">
    <w:name w:val="Title Page Subtitle MIRB Char"/>
    <w:basedOn w:val="TitleMIRBChar"/>
    <w:link w:val="TitlePageSubtitleMIRB"/>
    <w:rsid w:val="006A5FBB"/>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6A5FBB"/>
    <w:pPr>
      <w:keepNext w:val="0"/>
      <w:spacing w:before="480"/>
    </w:pPr>
    <w:rPr>
      <w:lang w:eastAsia="en-US"/>
    </w:rPr>
  </w:style>
  <w:style w:type="character" w:customStyle="1" w:styleId="Heading1MIRBMidPageChar">
    <w:name w:val="Heading 1 MIRB Mid Page Char"/>
    <w:basedOn w:val="Heading1MIRBTopofPageChar"/>
    <w:link w:val="Heading1MIRBMidPage"/>
    <w:rsid w:val="006A5FBB"/>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A5FBB"/>
    <w:rPr>
      <w:color w:val="4F6228" w:themeColor="accent3" w:themeShade="80"/>
      <w:u w:val="single"/>
    </w:rPr>
  </w:style>
  <w:style w:type="character" w:customStyle="1" w:styleId="HyperlinkMIRBChar">
    <w:name w:val="Hyperlink MIRB Char"/>
    <w:basedOn w:val="BodyAccessibleTextMIRBChar"/>
    <w:link w:val="HyperlinkMIRB"/>
    <w:rsid w:val="006A5FBB"/>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37785A"/>
    <w:pPr>
      <w:jc w:val="center"/>
    </w:pPr>
    <w:rPr>
      <w:b/>
    </w:rPr>
  </w:style>
  <w:style w:type="character" w:customStyle="1" w:styleId="TableHeaderRowTextMIRBChar">
    <w:name w:val="Table Header Row Text MIRB Char"/>
    <w:basedOn w:val="TableBodyTextMIRBChar"/>
    <w:link w:val="TableHeaderRowTextMIRB"/>
    <w:rsid w:val="0037785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37785A"/>
    <w:rPr>
      <w:b/>
    </w:rPr>
  </w:style>
  <w:style w:type="character" w:customStyle="1" w:styleId="TableColumnNameMIRBChar">
    <w:name w:val="Table Column Name MIRB Char"/>
    <w:basedOn w:val="TableBodyTextMIRBChar"/>
    <w:link w:val="TableColumnNameMIRB"/>
    <w:rsid w:val="0037785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A5FBB"/>
    <w:pPr>
      <w:spacing w:after="0" w:line="240" w:lineRule="auto"/>
    </w:pPr>
  </w:style>
  <w:style w:type="character" w:customStyle="1" w:styleId="LookupTableInfoMIRBChar">
    <w:name w:val="Lookup Table Info MIRB Char"/>
    <w:basedOn w:val="BodyAccessibleTextMIRBChar"/>
    <w:link w:val="LookupTableInfoMIRB"/>
    <w:rsid w:val="006A5FBB"/>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iPriority w:val="35"/>
    <w:unhideWhenUsed/>
    <w:qFormat/>
    <w:rsid w:val="0037785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uiPriority w:val="99"/>
    <w:rsid w:val="00374CC5"/>
    <w:rPr>
      <w:rFonts w:ascii="Tahoma" w:hAnsi="Tahoma" w:cs="Tahoma"/>
      <w:sz w:val="16"/>
      <w:szCs w:val="16"/>
    </w:rPr>
  </w:style>
  <w:style w:type="character" w:customStyle="1" w:styleId="BalloonTextChar">
    <w:name w:val="Balloon Text Char"/>
    <w:basedOn w:val="DefaultParagraphFont"/>
    <w:link w:val="BalloonText"/>
    <w:uiPriority w:val="99"/>
    <w:rsid w:val="00374CC5"/>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A5FBB"/>
    <w:pPr>
      <w:spacing w:before="960" w:after="0"/>
      <w:jc w:val="center"/>
    </w:pPr>
  </w:style>
  <w:style w:type="paragraph" w:styleId="Header">
    <w:name w:val="header"/>
    <w:basedOn w:val="Normal"/>
    <w:link w:val="HeaderChar"/>
    <w:uiPriority w:val="99"/>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A5FBB"/>
    <w:rPr>
      <w:rFonts w:ascii="Arial" w:eastAsiaTheme="minorEastAsia" w:hAnsi="Arial" w:cstheme="minorBidi"/>
      <w:sz w:val="24"/>
      <w:szCs w:val="22"/>
      <w:lang w:eastAsia="en-US"/>
    </w:rPr>
  </w:style>
  <w:style w:type="character" w:customStyle="1" w:styleId="HeaderChar">
    <w:name w:val="Header Char"/>
    <w:basedOn w:val="DefaultParagraphFont"/>
    <w:link w:val="Header"/>
    <w:uiPriority w:val="99"/>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A5FBB"/>
    <w:pPr>
      <w:spacing w:line="276" w:lineRule="auto"/>
      <w:outlineLvl w:val="9"/>
    </w:pPr>
    <w:rPr>
      <w:lang w:val="en-US" w:eastAsia="ja-JP"/>
    </w:rPr>
  </w:style>
  <w:style w:type="paragraph" w:styleId="TOC1">
    <w:name w:val="toc 1"/>
    <w:basedOn w:val="Normal"/>
    <w:next w:val="Normal"/>
    <w:link w:val="TOC1Char"/>
    <w:autoRedefine/>
    <w:uiPriority w:val="39"/>
    <w:rsid w:val="007A75BD"/>
    <w:pPr>
      <w:spacing w:line="360" w:lineRule="auto"/>
    </w:pPr>
    <w:rPr>
      <w:sz w:val="24"/>
    </w:rPr>
  </w:style>
  <w:style w:type="paragraph" w:styleId="TOC2">
    <w:name w:val="toc 2"/>
    <w:basedOn w:val="Normal"/>
    <w:next w:val="Normal"/>
    <w:autoRedefine/>
    <w:uiPriority w:val="39"/>
    <w:rsid w:val="007A75BD"/>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link w:val="TOC3Char"/>
    <w:autoRedefine/>
    <w:uiPriority w:val="39"/>
    <w:rsid w:val="007A75BD"/>
    <w:pPr>
      <w:spacing w:line="360" w:lineRule="auto"/>
      <w:ind w:left="403"/>
    </w:pPr>
    <w:rPr>
      <w:sz w:val="24"/>
    </w:rPr>
  </w:style>
  <w:style w:type="paragraph" w:styleId="TOC4">
    <w:name w:val="toc 4"/>
    <w:basedOn w:val="Normal"/>
    <w:next w:val="Normal"/>
    <w:autoRedefine/>
    <w:uiPriority w:val="39"/>
    <w:rsid w:val="007A75BD"/>
    <w:pPr>
      <w:spacing w:line="360" w:lineRule="auto"/>
      <w:ind w:left="605"/>
    </w:pPr>
    <w:rPr>
      <w:sz w:val="24"/>
    </w:rPr>
  </w:style>
  <w:style w:type="paragraph" w:styleId="TOC5">
    <w:name w:val="toc 5"/>
    <w:basedOn w:val="Normal"/>
    <w:next w:val="Normal"/>
    <w:autoRedefine/>
    <w:uiPriority w:val="39"/>
    <w:rsid w:val="007A75BD"/>
    <w:pPr>
      <w:spacing w:line="360" w:lineRule="auto"/>
      <w:ind w:left="806"/>
    </w:pPr>
    <w:rPr>
      <w:sz w:val="24"/>
    </w:rPr>
  </w:style>
  <w:style w:type="paragraph" w:styleId="TableofFigures">
    <w:name w:val="table of figures"/>
    <w:basedOn w:val="Normal"/>
    <w:next w:val="Normal"/>
    <w:uiPriority w:val="99"/>
    <w:rsid w:val="0037785A"/>
    <w:pPr>
      <w:spacing w:line="360" w:lineRule="auto"/>
    </w:pPr>
    <w:rPr>
      <w:sz w:val="24"/>
    </w:rPr>
  </w:style>
  <w:style w:type="table" w:customStyle="1" w:styleId="TableGrid1">
    <w:name w:val="Table Grid1"/>
    <w:basedOn w:val="TableNormal"/>
    <w:next w:val="TableGrid"/>
    <w:uiPriority w:val="5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uiPriority w:val="9"/>
    <w:rsid w:val="006A5FBB"/>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4211F8"/>
    <w:pPr>
      <w:numPr>
        <w:numId w:val="20"/>
      </w:numPr>
    </w:pPr>
  </w:style>
  <w:style w:type="character" w:customStyle="1" w:styleId="Heading6Char">
    <w:name w:val="Heading 6 Char"/>
    <w:basedOn w:val="DefaultParagraphFont"/>
    <w:link w:val="Heading6"/>
    <w:uiPriority w:val="9"/>
    <w:rsid w:val="00783967"/>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aliases w:val="Hading Emphasis MIRB Char"/>
    <w:basedOn w:val="DefaultParagraphFont"/>
    <w:link w:val="Heading7"/>
    <w:uiPriority w:val="9"/>
    <w:rsid w:val="00783967"/>
    <w:rPr>
      <w:rFonts w:ascii="Arial" w:eastAsiaTheme="majorEastAsia" w:hAnsi="Arial" w:cs="Arial"/>
      <w:i/>
      <w:iCs/>
      <w:color w:val="404040" w:themeColor="text1" w:themeTint="BF"/>
      <w:sz w:val="24"/>
      <w:szCs w:val="24"/>
      <w:lang w:eastAsia="en-US"/>
    </w:rPr>
  </w:style>
  <w:style w:type="table" w:customStyle="1" w:styleId="TableGrid2">
    <w:name w:val="Table Grid2"/>
    <w:basedOn w:val="TableNormal"/>
    <w:next w:val="TableGrid"/>
    <w:uiPriority w:val="59"/>
    <w:rsid w:val="00783967"/>
    <w:pPr>
      <w:spacing w:before="60" w:after="120"/>
    </w:pPr>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3967"/>
    <w:rPr>
      <w:color w:val="808080"/>
    </w:rPr>
  </w:style>
  <w:style w:type="character" w:customStyle="1" w:styleId="TOC1Char">
    <w:name w:val="TOC 1 Char"/>
    <w:basedOn w:val="DefaultParagraphFont"/>
    <w:link w:val="TOC1"/>
    <w:uiPriority w:val="39"/>
    <w:rsid w:val="00783967"/>
    <w:rPr>
      <w:rFonts w:ascii="Arial" w:hAnsi="Arial"/>
      <w:sz w:val="24"/>
    </w:rPr>
  </w:style>
  <w:style w:type="character" w:customStyle="1" w:styleId="TOC3Char">
    <w:name w:val="TOC 3 Char"/>
    <w:basedOn w:val="DefaultParagraphFont"/>
    <w:link w:val="TOC3"/>
    <w:uiPriority w:val="39"/>
    <w:rsid w:val="00783967"/>
    <w:rPr>
      <w:rFonts w:ascii="Arial" w:hAnsi="Arial"/>
      <w:sz w:val="24"/>
    </w:rPr>
  </w:style>
  <w:style w:type="numbering" w:customStyle="1" w:styleId="NoList1">
    <w:name w:val="No List1"/>
    <w:next w:val="NoList"/>
    <w:uiPriority w:val="99"/>
    <w:semiHidden/>
    <w:unhideWhenUsed/>
    <w:rsid w:val="00783967"/>
  </w:style>
  <w:style w:type="paragraph" w:styleId="z-TopofForm">
    <w:name w:val="HTML Top of Form"/>
    <w:basedOn w:val="Normal"/>
    <w:next w:val="Normal"/>
    <w:link w:val="z-TopofFormChar"/>
    <w:hidden/>
    <w:uiPriority w:val="99"/>
    <w:unhideWhenUsed/>
    <w:rsid w:val="00783967"/>
    <w:pPr>
      <w:pBdr>
        <w:bottom w:val="single" w:sz="6" w:space="1" w:color="auto"/>
      </w:pBdr>
      <w:spacing w:before="60" w:after="60"/>
      <w:jc w:val="center"/>
    </w:pPr>
    <w:rPr>
      <w:rFonts w:eastAsiaTheme="minorHAnsi" w:cs="Arial"/>
      <w:vanish/>
      <w:color w:val="000000" w:themeColor="text1"/>
      <w:sz w:val="16"/>
      <w:szCs w:val="16"/>
    </w:rPr>
  </w:style>
  <w:style w:type="character" w:customStyle="1" w:styleId="z-TopofFormChar">
    <w:name w:val="z-Top of Form Char"/>
    <w:basedOn w:val="DefaultParagraphFont"/>
    <w:link w:val="z-TopofForm"/>
    <w:uiPriority w:val="99"/>
    <w:rsid w:val="00783967"/>
    <w:rPr>
      <w:rFonts w:ascii="Arial" w:eastAsiaTheme="minorHAnsi" w:hAnsi="Arial" w:cs="Arial"/>
      <w:vanish/>
      <w:color w:val="000000" w:themeColor="text1"/>
      <w:sz w:val="16"/>
      <w:szCs w:val="16"/>
    </w:rPr>
  </w:style>
  <w:style w:type="paragraph" w:styleId="z-BottomofForm">
    <w:name w:val="HTML Bottom of Form"/>
    <w:basedOn w:val="Normal"/>
    <w:next w:val="Normal"/>
    <w:link w:val="z-BottomofFormChar"/>
    <w:hidden/>
    <w:uiPriority w:val="99"/>
    <w:unhideWhenUsed/>
    <w:rsid w:val="00783967"/>
    <w:pPr>
      <w:pBdr>
        <w:top w:val="single" w:sz="6" w:space="1" w:color="auto"/>
      </w:pBdr>
      <w:spacing w:before="60" w:after="60"/>
      <w:jc w:val="center"/>
    </w:pPr>
    <w:rPr>
      <w:rFonts w:eastAsiaTheme="minorHAnsi" w:cs="Arial"/>
      <w:vanish/>
      <w:color w:val="000000" w:themeColor="text1"/>
      <w:sz w:val="16"/>
      <w:szCs w:val="16"/>
    </w:rPr>
  </w:style>
  <w:style w:type="character" w:customStyle="1" w:styleId="z-BottomofFormChar">
    <w:name w:val="z-Bottom of Form Char"/>
    <w:basedOn w:val="DefaultParagraphFont"/>
    <w:link w:val="z-BottomofForm"/>
    <w:uiPriority w:val="99"/>
    <w:rsid w:val="00783967"/>
    <w:rPr>
      <w:rFonts w:ascii="Arial" w:eastAsiaTheme="minorHAnsi" w:hAnsi="Arial" w:cs="Arial"/>
      <w:vanish/>
      <w:color w:val="000000" w:themeColor="text1"/>
      <w:sz w:val="16"/>
      <w:szCs w:val="16"/>
    </w:rPr>
  </w:style>
  <w:style w:type="character" w:styleId="UnresolvedMention">
    <w:name w:val="Unresolved Mention"/>
    <w:basedOn w:val="DefaultParagraphFont"/>
    <w:uiPriority w:val="99"/>
    <w:semiHidden/>
    <w:unhideWhenUsed/>
    <w:rsid w:val="008748EC"/>
    <w:rPr>
      <w:color w:val="605E5C"/>
      <w:shd w:val="clear" w:color="auto" w:fill="E1DFDD"/>
    </w:rPr>
  </w:style>
  <w:style w:type="character" w:styleId="CommentReference">
    <w:name w:val="annotation reference"/>
    <w:basedOn w:val="DefaultParagraphFont"/>
    <w:semiHidden/>
    <w:unhideWhenUsed/>
    <w:rsid w:val="008748EC"/>
    <w:rPr>
      <w:sz w:val="16"/>
      <w:szCs w:val="16"/>
    </w:rPr>
  </w:style>
  <w:style w:type="paragraph" w:styleId="CommentText">
    <w:name w:val="annotation text"/>
    <w:basedOn w:val="Normal"/>
    <w:link w:val="CommentTextChar"/>
    <w:semiHidden/>
    <w:unhideWhenUsed/>
    <w:rsid w:val="008748EC"/>
  </w:style>
  <w:style w:type="character" w:customStyle="1" w:styleId="CommentTextChar">
    <w:name w:val="Comment Text Char"/>
    <w:basedOn w:val="DefaultParagraphFont"/>
    <w:link w:val="CommentText"/>
    <w:semiHidden/>
    <w:rsid w:val="008748EC"/>
    <w:rPr>
      <w:rFonts w:ascii="Arial" w:hAnsi="Arial"/>
    </w:rPr>
  </w:style>
  <w:style w:type="paragraph" w:styleId="CommentSubject">
    <w:name w:val="annotation subject"/>
    <w:basedOn w:val="CommentText"/>
    <w:next w:val="CommentText"/>
    <w:link w:val="CommentSubjectChar"/>
    <w:semiHidden/>
    <w:unhideWhenUsed/>
    <w:rsid w:val="008748EC"/>
    <w:rPr>
      <w:b/>
      <w:bCs/>
    </w:rPr>
  </w:style>
  <w:style w:type="character" w:customStyle="1" w:styleId="CommentSubjectChar">
    <w:name w:val="Comment Subject Char"/>
    <w:basedOn w:val="CommentTextChar"/>
    <w:link w:val="CommentSubject"/>
    <w:semiHidden/>
    <w:rsid w:val="008748EC"/>
    <w:rPr>
      <w:rFonts w:ascii="Arial" w:hAnsi="Arial"/>
      <w:b/>
      <w:bCs/>
    </w:rPr>
  </w:style>
  <w:style w:type="character" w:styleId="FollowedHyperlink">
    <w:name w:val="FollowedHyperlink"/>
    <w:basedOn w:val="DefaultParagraphFont"/>
    <w:semiHidden/>
    <w:unhideWhenUsed/>
    <w:rsid w:val="00BF38A2"/>
    <w:rPr>
      <w:color w:val="800080" w:themeColor="followedHyperlink"/>
      <w:u w:val="single"/>
    </w:rPr>
  </w:style>
  <w:style w:type="paragraph" w:styleId="Revision">
    <w:name w:val="Revision"/>
    <w:hidden/>
    <w:uiPriority w:val="99"/>
    <w:semiHidden/>
    <w:rsid w:val="001C3DA0"/>
    <w:rPr>
      <w:rFonts w:ascii="Arial" w:hAnsi="Arial"/>
    </w:rPr>
  </w:style>
  <w:style w:type="paragraph" w:styleId="ListParagraph">
    <w:name w:val="List Paragraph"/>
    <w:basedOn w:val="Normal"/>
    <w:uiPriority w:val="34"/>
    <w:rsid w:val="002704C7"/>
    <w:pPr>
      <w:ind w:left="720"/>
      <w:contextualSpacing/>
    </w:pPr>
  </w:style>
  <w:style w:type="paragraph" w:customStyle="1" w:styleId="Heading2NoNumbersMIRB">
    <w:name w:val="Heading 2 No Numbers MIRB"/>
    <w:basedOn w:val="Heading2MIRB"/>
    <w:link w:val="Heading2NoNumbersMIRBChar"/>
    <w:qFormat/>
    <w:rsid w:val="00110ED8"/>
    <w:pPr>
      <w:keepNext/>
      <w:keepLines/>
    </w:pPr>
    <w:rPr>
      <w:color w:val="1F497D" w:themeColor="text2"/>
      <w:lang w:val="fr-CA"/>
    </w:rPr>
  </w:style>
  <w:style w:type="character" w:customStyle="1" w:styleId="Heading2NoNumbersMIRBChar">
    <w:name w:val="Heading 2 No Numbers MIRB Char"/>
    <w:basedOn w:val="Heading2MIRBChar"/>
    <w:link w:val="Heading2NoNumbersMIRB"/>
    <w:rsid w:val="00110ED8"/>
    <w:rPr>
      <w:rFonts w:ascii="Arial" w:eastAsiaTheme="majorEastAsia" w:hAnsi="Arial" w:cstheme="majorBidi"/>
      <w:b/>
      <w:bCs/>
      <w:color w:val="1F497D" w:themeColor="text2"/>
      <w:sz w:val="28"/>
      <w:szCs w:val="26"/>
      <w:lang w:val="fr-CA" w:eastAsia="en-US"/>
    </w:rPr>
  </w:style>
  <w:style w:type="character" w:customStyle="1" w:styleId="normaltextrun">
    <w:name w:val="normaltextrun"/>
    <w:basedOn w:val="DefaultParagraphFont"/>
    <w:rsid w:val="00110ED8"/>
  </w:style>
  <w:style w:type="character" w:customStyle="1" w:styleId="eop">
    <w:name w:val="eop"/>
    <w:basedOn w:val="DefaultParagraphFont"/>
    <w:rsid w:val="00110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06326">
      <w:bodyDiv w:val="1"/>
      <w:marLeft w:val="0"/>
      <w:marRight w:val="0"/>
      <w:marTop w:val="0"/>
      <w:marBottom w:val="0"/>
      <w:divBdr>
        <w:top w:val="none" w:sz="0" w:space="0" w:color="auto"/>
        <w:left w:val="none" w:sz="0" w:space="0" w:color="auto"/>
        <w:bottom w:val="none" w:sz="0" w:space="0" w:color="auto"/>
        <w:right w:val="none" w:sz="0" w:space="0" w:color="auto"/>
      </w:divBdr>
    </w:div>
    <w:div w:id="273825211">
      <w:bodyDiv w:val="1"/>
      <w:marLeft w:val="0"/>
      <w:marRight w:val="0"/>
      <w:marTop w:val="0"/>
      <w:marBottom w:val="0"/>
      <w:divBdr>
        <w:top w:val="none" w:sz="0" w:space="0" w:color="auto"/>
        <w:left w:val="none" w:sz="0" w:space="0" w:color="auto"/>
        <w:bottom w:val="none" w:sz="0" w:space="0" w:color="auto"/>
        <w:right w:val="none" w:sz="0" w:space="0" w:color="auto"/>
      </w:divBdr>
    </w:div>
    <w:div w:id="1282609689">
      <w:bodyDiv w:val="1"/>
      <w:marLeft w:val="0"/>
      <w:marRight w:val="0"/>
      <w:marTop w:val="0"/>
      <w:marBottom w:val="0"/>
      <w:divBdr>
        <w:top w:val="none" w:sz="0" w:space="0" w:color="auto"/>
        <w:left w:val="none" w:sz="0" w:space="0" w:color="auto"/>
        <w:bottom w:val="none" w:sz="0" w:space="0" w:color="auto"/>
        <w:right w:val="none" w:sz="0" w:space="0" w:color="auto"/>
      </w:divBdr>
    </w:div>
    <w:div w:id="1358041706">
      <w:bodyDiv w:val="1"/>
      <w:marLeft w:val="0"/>
      <w:marRight w:val="0"/>
      <w:marTop w:val="0"/>
      <w:marBottom w:val="0"/>
      <w:divBdr>
        <w:top w:val="none" w:sz="0" w:space="0" w:color="auto"/>
        <w:left w:val="none" w:sz="0" w:space="0" w:color="auto"/>
        <w:bottom w:val="none" w:sz="0" w:space="0" w:color="auto"/>
        <w:right w:val="none" w:sz="0" w:space="0" w:color="auto"/>
      </w:divBdr>
    </w:div>
    <w:div w:id="154370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6.gif"/><Relationship Id="rId39" Type="http://schemas.openxmlformats.org/officeDocument/2006/relationships/hyperlink" Target="mailto:geospatial@ontario.ca?subject=Ontario%20Roadl%20Network" TargetMode="External"/><Relationship Id="rId21" Type="http://schemas.openxmlformats.org/officeDocument/2006/relationships/hyperlink" Target="https://open.canada.ca/data/en/dataset/3d282116-e556-400c-9306-ca1a3cada77f" TargetMode="External"/><Relationship Id="rId34" Type="http://schemas.openxmlformats.org/officeDocument/2006/relationships/image" Target="media/image11.png"/><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geospatial@ontario.ca" TargetMode="External"/><Relationship Id="rId20" Type="http://schemas.openxmlformats.org/officeDocument/2006/relationships/hyperlink" Target="https://www.ontario.ca/page/geospatial-ontario" TargetMode="External"/><Relationship Id="rId29" Type="http://schemas.openxmlformats.org/officeDocument/2006/relationships/image" Target="media/image9.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gif"/><Relationship Id="rId32" Type="http://schemas.openxmlformats.org/officeDocument/2006/relationships/image" Target="media/image10.png"/><Relationship Id="rId37" Type="http://schemas.openxmlformats.org/officeDocument/2006/relationships/hyperlink" Target="https://pro.arcgis.com/en/pro-app/latest/help/data/tables/joins-and-relates.ht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eohub.lio.gov.on.ca/" TargetMode="External"/><Relationship Id="rId23" Type="http://schemas.openxmlformats.org/officeDocument/2006/relationships/hyperlink" Target="https://www.ontario.ca/government/go-its-29-ontario-road-network" TargetMode="External"/><Relationship Id="rId28" Type="http://schemas.openxmlformats.org/officeDocument/2006/relationships/image" Target="media/image8.gif"/><Relationship Id="rId36" Type="http://schemas.openxmlformats.org/officeDocument/2006/relationships/image" Target="media/image13.png"/><Relationship Id="rId10" Type="http://schemas.openxmlformats.org/officeDocument/2006/relationships/header" Target="header2.xml"/><Relationship Id="rId19" Type="http://schemas.openxmlformats.org/officeDocument/2006/relationships/hyperlink" Target="https://geohub.lio.gov.on.ca/datasets/2fd52bccdb77479da0133c86545503f8_0" TargetMode="External"/><Relationship Id="rId31" Type="http://schemas.openxmlformats.org/officeDocument/2006/relationships/hyperlink" Target="https://geohub.lio.gov.on.ca/datasets/2fd52bccdb77479da0133c86545503f8_0" TargetMode="Externa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geospatial@ontario.ca" TargetMode="External"/><Relationship Id="rId14" Type="http://schemas.openxmlformats.org/officeDocument/2006/relationships/footer" Target="footer3.xml"/><Relationship Id="rId22" Type="http://schemas.openxmlformats.org/officeDocument/2006/relationships/hyperlink" Target="https://open.canada.ca/data/en/dataset/3d282116-e556-400c-9306-ca1a3cada77f" TargetMode="External"/><Relationship Id="rId27" Type="http://schemas.openxmlformats.org/officeDocument/2006/relationships/image" Target="media/image7.gif"/><Relationship Id="rId30" Type="http://schemas.openxmlformats.org/officeDocument/2006/relationships/hyperlink" Target="http://resources.arcgis.com/en/help/main/10.1/index.html" TargetMode="External"/><Relationship Id="rId35" Type="http://schemas.openxmlformats.org/officeDocument/2006/relationships/image" Target="media/image12.png"/><Relationship Id="rId43" Type="http://schemas.openxmlformats.org/officeDocument/2006/relationships/customXml" Target="../customXml/item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geospatial@ontario.ca" TargetMode="External"/><Relationship Id="rId17" Type="http://schemas.openxmlformats.org/officeDocument/2006/relationships/image" Target="media/image2.png"/><Relationship Id="rId25" Type="http://schemas.openxmlformats.org/officeDocument/2006/relationships/image" Target="media/image5.gif"/><Relationship Id="rId33" Type="http://schemas.openxmlformats.org/officeDocument/2006/relationships/hyperlink" Target="https://pro.arcgis.com/en/pro-app/latest/help/data/linear-referencing/display-route-events.htm" TargetMode="External"/><Relationship Id="rId38" Type="http://schemas.openxmlformats.org/officeDocument/2006/relationships/hyperlink" Target="https://www.ontario.ca/page/geospatial-ont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ORNStuff\PMU-Accessible-Documents\_SDI%20Template%20Review\MGSS-Template-UserGuide-2016-05-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5617B413960E42AD36B90E54F11A6E" ma:contentTypeVersion="13" ma:contentTypeDescription="Create a new document." ma:contentTypeScope="" ma:versionID="ce6e57b5e5f8252a64de45d02b0860ad">
  <xsd:schema xmlns:xsd="http://www.w3.org/2001/XMLSchema" xmlns:xs="http://www.w3.org/2001/XMLSchema" xmlns:p="http://schemas.microsoft.com/office/2006/metadata/properties" xmlns:ns2="5aa65d70-5d81-45ce-849d-bd44f8c66a40" xmlns:ns3="ebd6d90f-6dd4-4b0c-9e21-4250fc95da57" targetNamespace="http://schemas.microsoft.com/office/2006/metadata/properties" ma:root="true" ma:fieldsID="84bde3e6ecc3e7df8b3dbe45e29614e2" ns2:_="" ns3:_="">
    <xsd:import namespace="5aa65d70-5d81-45ce-849d-bd44f8c66a40"/>
    <xsd:import namespace="ebd6d90f-6dd4-4b0c-9e21-4250fc95da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65d70-5d81-45ce-849d-bd44f8c66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6d90f-6dd4-4b0c-9e21-4250fc95da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412E10-DD25-48E5-A29E-770471ED27FF}">
  <ds:schemaRefs>
    <ds:schemaRef ds:uri="http://schemas.openxmlformats.org/officeDocument/2006/bibliography"/>
  </ds:schemaRefs>
</ds:datastoreItem>
</file>

<file path=customXml/itemProps2.xml><?xml version="1.0" encoding="utf-8"?>
<ds:datastoreItem xmlns:ds="http://schemas.openxmlformats.org/officeDocument/2006/customXml" ds:itemID="{B0BB3259-DE58-4044-8D9C-CE56D57E1296}"/>
</file>

<file path=customXml/itemProps3.xml><?xml version="1.0" encoding="utf-8"?>
<ds:datastoreItem xmlns:ds="http://schemas.openxmlformats.org/officeDocument/2006/customXml" ds:itemID="{44CBAD0D-C971-4E7B-AD0C-59A160286B5B}"/>
</file>

<file path=customXml/itemProps4.xml><?xml version="1.0" encoding="utf-8"?>
<ds:datastoreItem xmlns:ds="http://schemas.openxmlformats.org/officeDocument/2006/customXml" ds:itemID="{4150AA38-7273-468E-B7D4-B463553CD723}"/>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MGSS-Template-UserGuide-2016-05-30.dotx</Template>
  <TotalTime>1</TotalTime>
  <Pages>127</Pages>
  <Words>28967</Words>
  <Characters>165112</Characters>
  <Application>Microsoft Office Word</Application>
  <DocSecurity>2</DocSecurity>
  <Lines>1375</Lines>
  <Paragraphs>387</Paragraphs>
  <ScaleCrop>false</ScaleCrop>
  <HeadingPairs>
    <vt:vector size="2" baseType="variant">
      <vt:variant>
        <vt:lpstr>Title</vt:lpstr>
      </vt:variant>
      <vt:variant>
        <vt:i4>1</vt:i4>
      </vt:variant>
    </vt:vector>
  </HeadingPairs>
  <TitlesOfParts>
    <vt:vector size="1" baseType="lpstr">
      <vt:lpstr>ORN Road Net Element User Guide</vt:lpstr>
    </vt:vector>
  </TitlesOfParts>
  <Company>MGS</Company>
  <LinksUpToDate>false</LinksUpToDate>
  <CharactersWithSpaces>193692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ORN Road Net Element User Guide</dc:title>
  <dc:creator>Provincial Mapping Unit (PMU)</dc:creator>
  <cp:keywords>MIRB; MGSS; PMU; User Guide; ORN</cp:keywords>
  <cp:lastModifiedBy>Feeheley, Matthew (MNR)</cp:lastModifiedBy>
  <cp:revision>2</cp:revision>
  <cp:lastPrinted>2016-10-06T13:25:00Z</cp:lastPrinted>
  <dcterms:created xsi:type="dcterms:W3CDTF">2025-04-23T20:21:00Z</dcterms:created>
  <dcterms:modified xsi:type="dcterms:W3CDTF">2025-04-23T20:21:00Z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2022-07-25T19:34:24Z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y fmtid="{D5CDD505-2E9C-101B-9397-08002B2CF9AE}" pid="8" name="ContentTypeId">
    <vt:lpwstr>0x010100945617B413960E42AD36B90E54F11A6E</vt:lpwstr>
  </property>
</Properties>
</file>