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6B57A7AE" w14:textId="3E903230" w:rsidR="00A451ED" w:rsidRDefault="00B100F7" w:rsidP="00A451ED">
      <w:pPr>
        <w:pStyle w:val="TitlePageSubtitleMIRB"/>
      </w:pPr>
      <w:r w:rsidRPr="00B100F7">
        <w:rPr>
          <w:color w:val="122030" w:themeColor="text2" w:themeShade="80"/>
          <w:sz w:val="72"/>
        </w:rPr>
        <w:t xml:space="preserve">Ontario Trail Network (OTN) Segment and Access Point </w:t>
      </w:r>
      <w:r w:rsidR="00BB424F">
        <w:rPr>
          <w:color w:val="122030" w:themeColor="text2" w:themeShade="80"/>
        </w:rPr>
        <w:t>Geospatial Ontario Data Class</w:t>
      </w:r>
    </w:p>
    <w:p w14:paraId="55FF82DF" w14:textId="77777777" w:rsidR="00E83F08" w:rsidRDefault="00BB424F" w:rsidP="00B72408">
      <w:pPr>
        <w:pStyle w:val="TitlePageInfoSubtitleMIRB"/>
      </w:pPr>
      <w:r>
        <w:t>Geospatial Ontario</w:t>
      </w:r>
      <w:r w:rsidDel="00BB424F">
        <w:t xml:space="preserve"> </w:t>
      </w:r>
    </w:p>
    <w:p w14:paraId="3D1DFBEC" w14:textId="287CC788" w:rsidR="00B72408" w:rsidRDefault="00B72408" w:rsidP="00B72408">
      <w:pPr>
        <w:pStyle w:val="TitlePageInfoSubtitleMIRB"/>
      </w:pPr>
      <w:r>
        <w:t>Digital, Data, Information and Business Services Branch</w:t>
      </w:r>
    </w:p>
    <w:p w14:paraId="0C791BCC" w14:textId="77777777" w:rsidR="00A451ED" w:rsidRDefault="00A451ED" w:rsidP="00A451ED">
      <w:pPr>
        <w:pStyle w:val="TitlePageInfoSubtitleMIRB"/>
      </w:pPr>
      <w:r>
        <w:t>Corporate Management and Information Division</w:t>
      </w:r>
    </w:p>
    <w:p w14:paraId="1D2C2406" w14:textId="64152649" w:rsidR="009A3FAB" w:rsidRDefault="009A3FAB" w:rsidP="009A3FAB">
      <w:pPr>
        <w:pStyle w:val="TitlePageInfoSubtitleMIRB"/>
      </w:pPr>
      <w:r>
        <w:t>Ministry of Natural Resources</w:t>
      </w:r>
    </w:p>
    <w:p w14:paraId="416EB586" w14:textId="2A78A518" w:rsidR="00A451ED" w:rsidRPr="003A760E" w:rsidRDefault="00B100F7"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B72408">
        <w:t>4</w:t>
      </w:r>
      <w:r w:rsidR="00A451ED">
        <w:t>-</w:t>
      </w:r>
      <w:r>
        <w:t>0</w:t>
      </w:r>
      <w:r w:rsidR="00B72408">
        <w:t>7</w:t>
      </w:r>
      <w:r w:rsidR="00A451ED">
        <w:t>-</w:t>
      </w:r>
      <w:r>
        <w:t>2</w:t>
      </w:r>
      <w:r w:rsidR="00B72408">
        <w:t>3</w:t>
      </w:r>
    </w:p>
    <w:p w14:paraId="4F36AA20" w14:textId="77777777" w:rsidR="00A451ED" w:rsidRPr="0005655D" w:rsidRDefault="00A451ED" w:rsidP="00A451ED">
      <w:pPr>
        <w:pStyle w:val="Heading1MIRBMidPage"/>
        <w:rPr>
          <w:color w:val="122030" w:themeColor="text2" w:themeShade="80"/>
        </w:rPr>
      </w:pPr>
      <w:bookmarkStart w:id="0" w:name="_Toc172624251"/>
      <w:r w:rsidRPr="0005655D">
        <w:rPr>
          <w:color w:val="122030" w:themeColor="text2" w:themeShade="80"/>
        </w:rPr>
        <w:lastRenderedPageBreak/>
        <w:t>Disclaimer</w:t>
      </w:r>
      <w:bookmarkEnd w:id="0"/>
    </w:p>
    <w:p w14:paraId="7F295C4C" w14:textId="7FFB41F5" w:rsidR="00A451ED" w:rsidRDefault="00A451ED" w:rsidP="002618B2">
      <w:pPr>
        <w:pStyle w:val="BodyAccessibleTextMIRB"/>
      </w:pPr>
      <w:r w:rsidRPr="002618B2">
        <w:rPr>
          <w:rStyle w:val="BodyAccessibleTextMIRBChar"/>
        </w:rPr>
        <w:t>This technical documentation has been prepared by H</w:t>
      </w:r>
      <w:r w:rsidR="004B0DD5" w:rsidRPr="002618B2">
        <w:rPr>
          <w:rStyle w:val="BodyAccessibleTextMIRBChar"/>
        </w:rPr>
        <w:t>is</w:t>
      </w:r>
      <w:r w:rsidRPr="002618B2">
        <w:rPr>
          <w:rStyle w:val="BodyAccessibleTextMIRBChar"/>
        </w:rPr>
        <w:t xml:space="preserve"> Majesty the </w:t>
      </w:r>
      <w:r w:rsidR="004B0DD5" w:rsidRPr="002618B2">
        <w:rPr>
          <w:rStyle w:val="BodyAccessibleTextMIRBChar"/>
        </w:rPr>
        <w:t>King</w:t>
      </w:r>
      <w:r w:rsidRPr="002618B2">
        <w:rPr>
          <w:rStyle w:val="BodyAccessibleTextMIRBChar"/>
        </w:rPr>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w:t>
      </w:r>
      <w:r w:rsidR="002618B2">
        <w:rPr>
          <w:rStyle w:val="BodyAccessibleTextMIRBChar"/>
        </w:rPr>
        <w:t xml:space="preserve"> </w:t>
      </w:r>
      <w:r w:rsidRPr="002618B2">
        <w:t>breaches</w:t>
      </w:r>
      <w:r w:rsidRPr="008546B2">
        <w:t>.</w:t>
      </w:r>
    </w:p>
    <w:p w14:paraId="148702AD" w14:textId="77777777" w:rsidR="00A451ED" w:rsidRPr="0005655D" w:rsidRDefault="00A451ED" w:rsidP="002618B2">
      <w:pPr>
        <w:pStyle w:val="Heading1MIRBMidPage"/>
        <w:rPr>
          <w:color w:val="122030" w:themeColor="text2" w:themeShade="80"/>
        </w:rPr>
      </w:pPr>
      <w:bookmarkStart w:id="1" w:name="_Toc172624252"/>
      <w:r w:rsidRPr="0005655D">
        <w:rPr>
          <w:color w:val="122030" w:themeColor="text2" w:themeShade="80"/>
        </w:rPr>
        <w:t>Additional Information</w:t>
      </w:r>
      <w:bookmarkEnd w:id="1"/>
    </w:p>
    <w:p w14:paraId="1A7E6AA9" w14:textId="3DBF1541"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B72408">
        <w:t>Geospatial Ontario</w:t>
      </w:r>
      <w:r>
        <w:t xml:space="preserve"> at </w:t>
      </w:r>
      <w:hyperlink r:id="rId13" w:history="1">
        <w:r w:rsidR="00B72408" w:rsidRPr="00C22506">
          <w:rPr>
            <w:color w:val="0B1A2E" w:themeColor="accent3" w:themeShade="80"/>
            <w:u w:val="single"/>
          </w:rPr>
          <w:t>geospatial@ontario.ca</w:t>
        </w:r>
      </w:hyperlink>
      <w:r>
        <w:t>.</w:t>
      </w:r>
    </w:p>
    <w:p w14:paraId="7ECE97A1" w14:textId="36ACCAF1"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B72408">
        <w:t>Geospatial Ontario</w:t>
      </w:r>
      <w:r>
        <w:t xml:space="preserve"> at </w:t>
      </w:r>
      <w:hyperlink r:id="rId16" w:history="1">
        <w:r w:rsidR="00B72408" w:rsidRPr="00C22506">
          <w:rPr>
            <w:color w:val="122030" w:themeColor="text2" w:themeShade="80"/>
            <w:u w:val="single"/>
          </w:rPr>
          <w:t>geosptatial@ontario.ca</w:t>
        </w:r>
      </w:hyperlink>
      <w:r>
        <w:t>.</w:t>
      </w:r>
    </w:p>
    <w:p w14:paraId="569BEB35" w14:textId="77777777" w:rsidR="00A451ED" w:rsidRDefault="00A451ED" w:rsidP="00A451ED">
      <w:pPr>
        <w:pStyle w:val="Heading1MIRBMidPage"/>
      </w:pPr>
      <w:bookmarkStart w:id="2" w:name="_Toc172624253"/>
      <w:r>
        <w:lastRenderedPageBreak/>
        <w:t>Executive Summary</w:t>
      </w:r>
      <w:bookmarkEnd w:id="2"/>
    </w:p>
    <w:p w14:paraId="369B2380" w14:textId="77777777" w:rsidR="00A451ED" w:rsidRDefault="00A451ED" w:rsidP="00A451ED">
      <w:pPr>
        <w:pStyle w:val="Heading2NoNumbersMIRB"/>
      </w:pPr>
      <w:bookmarkStart w:id="3" w:name="_Toc172624254"/>
      <w:r>
        <w:t>Key Words</w:t>
      </w:r>
      <w:bookmarkEnd w:id="3"/>
    </w:p>
    <w:p w14:paraId="398F4A16" w14:textId="77777777" w:rsidR="00B100F7" w:rsidRDefault="00B100F7" w:rsidP="00B100F7">
      <w:pPr>
        <w:pStyle w:val="BodyAccessibleTextMIRB"/>
      </w:pPr>
      <w:r>
        <w:t xml:space="preserve">Ontario Trail Network, OTN, Trails, Access Point, Trail Segment </w:t>
      </w:r>
    </w:p>
    <w:p w14:paraId="3B6FEB57" w14:textId="77777777" w:rsidR="00A451ED" w:rsidRDefault="00A451ED" w:rsidP="00A451ED">
      <w:pPr>
        <w:pStyle w:val="Heading2NoNumbersMIRB"/>
      </w:pPr>
      <w:bookmarkStart w:id="4" w:name="_Toc172624255"/>
      <w:r>
        <w:t>Abstract</w:t>
      </w:r>
      <w:bookmarkEnd w:id="4"/>
    </w:p>
    <w:p w14:paraId="04251304" w14:textId="46B1E536" w:rsidR="00B100F7" w:rsidRPr="00D81D6C" w:rsidRDefault="00B100F7" w:rsidP="00B100F7">
      <w:pPr>
        <w:pStyle w:val="BodyAccessibleTextMIRB"/>
      </w:pPr>
      <w:r>
        <w:t xml:space="preserve">This user guide details the specifications for the Ontario Trail Network (OTN), including the OTN Segment and OTN Access Point Land Information Ontario (LIO) Data Classes.  The OTN contains geospatial networks of trails in </w:t>
      </w:r>
      <w:r w:rsidRPr="005D7C9E">
        <w:t>urban, rural and wilderness settings managed by a named organization for</w:t>
      </w:r>
      <w:r>
        <w:t xml:space="preserve"> transportation,</w:t>
      </w:r>
      <w:r w:rsidRPr="005D7C9E">
        <w:t xml:space="preserve"> recreation, active living or tourism </w:t>
      </w:r>
      <w:r w:rsidRPr="00D81D6C">
        <w:t>purposes.</w:t>
      </w:r>
    </w:p>
    <w:p w14:paraId="4FA43C4D" w14:textId="1D57259F" w:rsidR="00A451ED" w:rsidRDefault="00A451ED" w:rsidP="00A451ED">
      <w:pPr>
        <w:pStyle w:val="BodyAccessibleTextMIRB"/>
        <w:rPr>
          <w:b/>
          <w:color w:val="FF0000"/>
        </w:rPr>
        <w:sectPr w:rsidR="00A451ED" w:rsidSect="001E404A">
          <w:footerReference w:type="default" r:id="rId17"/>
          <w:pgSz w:w="12240" w:h="15840"/>
          <w:pgMar w:top="1440" w:right="1440" w:bottom="1440" w:left="1440" w:header="432" w:footer="720" w:gutter="0"/>
          <w:cols w:space="720"/>
          <w:docGrid w:linePitch="360"/>
        </w:sectPr>
      </w:pPr>
    </w:p>
    <w:p w14:paraId="6AAA2BB0" w14:textId="77777777" w:rsidR="00A451ED" w:rsidRDefault="00A451ED" w:rsidP="00A451ED">
      <w:pPr>
        <w:pStyle w:val="Heading1MIRBMidPage"/>
      </w:pPr>
      <w:bookmarkStart w:id="5" w:name="_Toc172624256"/>
      <w:r>
        <w:lastRenderedPageBreak/>
        <w:t>Table of Contents</w:t>
      </w:r>
      <w:bookmarkEnd w:id="5"/>
    </w:p>
    <w:p w14:paraId="538427A1" w14:textId="6E89A618" w:rsidR="002618B2" w:rsidRDefault="00A451ED">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72624251" w:history="1">
        <w:r w:rsidR="002618B2" w:rsidRPr="00E13D38">
          <w:rPr>
            <w:rStyle w:val="Hyperlink"/>
            <w:rFonts w:eastAsiaTheme="majorEastAsia"/>
            <w:noProof/>
          </w:rPr>
          <w:t>Disclaimer</w:t>
        </w:r>
        <w:r w:rsidR="002618B2">
          <w:rPr>
            <w:noProof/>
            <w:webHidden/>
          </w:rPr>
          <w:tab/>
        </w:r>
        <w:r w:rsidR="002618B2">
          <w:rPr>
            <w:noProof/>
            <w:webHidden/>
          </w:rPr>
          <w:fldChar w:fldCharType="begin"/>
        </w:r>
        <w:r w:rsidR="002618B2">
          <w:rPr>
            <w:noProof/>
            <w:webHidden/>
          </w:rPr>
          <w:instrText xml:space="preserve"> PAGEREF _Toc172624251 \h </w:instrText>
        </w:r>
        <w:r w:rsidR="002618B2">
          <w:rPr>
            <w:noProof/>
            <w:webHidden/>
          </w:rPr>
        </w:r>
        <w:r w:rsidR="002618B2">
          <w:rPr>
            <w:noProof/>
            <w:webHidden/>
          </w:rPr>
          <w:fldChar w:fldCharType="separate"/>
        </w:r>
        <w:r w:rsidR="002618B2">
          <w:rPr>
            <w:noProof/>
            <w:webHidden/>
          </w:rPr>
          <w:t>2</w:t>
        </w:r>
        <w:r w:rsidR="002618B2">
          <w:rPr>
            <w:noProof/>
            <w:webHidden/>
          </w:rPr>
          <w:fldChar w:fldCharType="end"/>
        </w:r>
      </w:hyperlink>
    </w:p>
    <w:p w14:paraId="0FF135E4" w14:textId="4E468602"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2" w:history="1">
        <w:r w:rsidR="002618B2" w:rsidRPr="00E13D38">
          <w:rPr>
            <w:rStyle w:val="Hyperlink"/>
            <w:rFonts w:eastAsiaTheme="majorEastAsia"/>
            <w:noProof/>
          </w:rPr>
          <w:t>Additional Information</w:t>
        </w:r>
        <w:r w:rsidR="002618B2">
          <w:rPr>
            <w:noProof/>
            <w:webHidden/>
          </w:rPr>
          <w:tab/>
        </w:r>
        <w:r w:rsidR="002618B2">
          <w:rPr>
            <w:noProof/>
            <w:webHidden/>
          </w:rPr>
          <w:fldChar w:fldCharType="begin"/>
        </w:r>
        <w:r w:rsidR="002618B2">
          <w:rPr>
            <w:noProof/>
            <w:webHidden/>
          </w:rPr>
          <w:instrText xml:space="preserve"> PAGEREF _Toc172624252 \h </w:instrText>
        </w:r>
        <w:r w:rsidR="002618B2">
          <w:rPr>
            <w:noProof/>
            <w:webHidden/>
          </w:rPr>
        </w:r>
        <w:r w:rsidR="002618B2">
          <w:rPr>
            <w:noProof/>
            <w:webHidden/>
          </w:rPr>
          <w:fldChar w:fldCharType="separate"/>
        </w:r>
        <w:r w:rsidR="002618B2">
          <w:rPr>
            <w:noProof/>
            <w:webHidden/>
          </w:rPr>
          <w:t>2</w:t>
        </w:r>
        <w:r w:rsidR="002618B2">
          <w:rPr>
            <w:noProof/>
            <w:webHidden/>
          </w:rPr>
          <w:fldChar w:fldCharType="end"/>
        </w:r>
      </w:hyperlink>
    </w:p>
    <w:p w14:paraId="33AD1C9C" w14:textId="4830308B"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3" w:history="1">
        <w:r w:rsidR="002618B2" w:rsidRPr="00E13D38">
          <w:rPr>
            <w:rStyle w:val="Hyperlink"/>
            <w:rFonts w:eastAsiaTheme="majorEastAsia"/>
            <w:noProof/>
          </w:rPr>
          <w:t>Executive Summary</w:t>
        </w:r>
        <w:r w:rsidR="002618B2">
          <w:rPr>
            <w:noProof/>
            <w:webHidden/>
          </w:rPr>
          <w:tab/>
        </w:r>
        <w:r w:rsidR="002618B2">
          <w:rPr>
            <w:noProof/>
            <w:webHidden/>
          </w:rPr>
          <w:fldChar w:fldCharType="begin"/>
        </w:r>
        <w:r w:rsidR="002618B2">
          <w:rPr>
            <w:noProof/>
            <w:webHidden/>
          </w:rPr>
          <w:instrText xml:space="preserve"> PAGEREF _Toc172624253 \h </w:instrText>
        </w:r>
        <w:r w:rsidR="002618B2">
          <w:rPr>
            <w:noProof/>
            <w:webHidden/>
          </w:rPr>
        </w:r>
        <w:r w:rsidR="002618B2">
          <w:rPr>
            <w:noProof/>
            <w:webHidden/>
          </w:rPr>
          <w:fldChar w:fldCharType="separate"/>
        </w:r>
        <w:r w:rsidR="002618B2">
          <w:rPr>
            <w:noProof/>
            <w:webHidden/>
          </w:rPr>
          <w:t>3</w:t>
        </w:r>
        <w:r w:rsidR="002618B2">
          <w:rPr>
            <w:noProof/>
            <w:webHidden/>
          </w:rPr>
          <w:fldChar w:fldCharType="end"/>
        </w:r>
      </w:hyperlink>
    </w:p>
    <w:p w14:paraId="132F49AB" w14:textId="5B4C9FFE"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54" w:history="1">
        <w:r w:rsidR="002618B2" w:rsidRPr="00E13D38">
          <w:rPr>
            <w:rStyle w:val="Hyperlink"/>
            <w:rFonts w:eastAsiaTheme="majorEastAsia"/>
            <w:noProof/>
          </w:rPr>
          <w:t>Key Words</w:t>
        </w:r>
        <w:r w:rsidR="002618B2">
          <w:rPr>
            <w:noProof/>
            <w:webHidden/>
          </w:rPr>
          <w:tab/>
        </w:r>
        <w:r w:rsidR="002618B2">
          <w:rPr>
            <w:noProof/>
            <w:webHidden/>
          </w:rPr>
          <w:fldChar w:fldCharType="begin"/>
        </w:r>
        <w:r w:rsidR="002618B2">
          <w:rPr>
            <w:noProof/>
            <w:webHidden/>
          </w:rPr>
          <w:instrText xml:space="preserve"> PAGEREF _Toc172624254 \h </w:instrText>
        </w:r>
        <w:r w:rsidR="002618B2">
          <w:rPr>
            <w:noProof/>
            <w:webHidden/>
          </w:rPr>
        </w:r>
        <w:r w:rsidR="002618B2">
          <w:rPr>
            <w:noProof/>
            <w:webHidden/>
          </w:rPr>
          <w:fldChar w:fldCharType="separate"/>
        </w:r>
        <w:r w:rsidR="002618B2">
          <w:rPr>
            <w:noProof/>
            <w:webHidden/>
          </w:rPr>
          <w:t>3</w:t>
        </w:r>
        <w:r w:rsidR="002618B2">
          <w:rPr>
            <w:noProof/>
            <w:webHidden/>
          </w:rPr>
          <w:fldChar w:fldCharType="end"/>
        </w:r>
      </w:hyperlink>
    </w:p>
    <w:p w14:paraId="1829D30E" w14:textId="616BF570"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55" w:history="1">
        <w:r w:rsidR="002618B2" w:rsidRPr="00E13D38">
          <w:rPr>
            <w:rStyle w:val="Hyperlink"/>
            <w:rFonts w:eastAsiaTheme="majorEastAsia"/>
            <w:noProof/>
          </w:rPr>
          <w:t>Abstract</w:t>
        </w:r>
        <w:r w:rsidR="002618B2">
          <w:rPr>
            <w:noProof/>
            <w:webHidden/>
          </w:rPr>
          <w:tab/>
        </w:r>
        <w:r w:rsidR="002618B2">
          <w:rPr>
            <w:noProof/>
            <w:webHidden/>
          </w:rPr>
          <w:fldChar w:fldCharType="begin"/>
        </w:r>
        <w:r w:rsidR="002618B2">
          <w:rPr>
            <w:noProof/>
            <w:webHidden/>
          </w:rPr>
          <w:instrText xml:space="preserve"> PAGEREF _Toc172624255 \h </w:instrText>
        </w:r>
        <w:r w:rsidR="002618B2">
          <w:rPr>
            <w:noProof/>
            <w:webHidden/>
          </w:rPr>
        </w:r>
        <w:r w:rsidR="002618B2">
          <w:rPr>
            <w:noProof/>
            <w:webHidden/>
          </w:rPr>
          <w:fldChar w:fldCharType="separate"/>
        </w:r>
        <w:r w:rsidR="002618B2">
          <w:rPr>
            <w:noProof/>
            <w:webHidden/>
          </w:rPr>
          <w:t>3</w:t>
        </w:r>
        <w:r w:rsidR="002618B2">
          <w:rPr>
            <w:noProof/>
            <w:webHidden/>
          </w:rPr>
          <w:fldChar w:fldCharType="end"/>
        </w:r>
      </w:hyperlink>
    </w:p>
    <w:p w14:paraId="179280D4" w14:textId="35A1AAD0"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6" w:history="1">
        <w:r w:rsidR="002618B2" w:rsidRPr="00E13D38">
          <w:rPr>
            <w:rStyle w:val="Hyperlink"/>
            <w:rFonts w:eastAsiaTheme="majorEastAsia"/>
            <w:noProof/>
          </w:rPr>
          <w:t>Table of Contents</w:t>
        </w:r>
        <w:r w:rsidR="002618B2">
          <w:rPr>
            <w:noProof/>
            <w:webHidden/>
          </w:rPr>
          <w:tab/>
        </w:r>
        <w:r w:rsidR="002618B2">
          <w:rPr>
            <w:noProof/>
            <w:webHidden/>
          </w:rPr>
          <w:fldChar w:fldCharType="begin"/>
        </w:r>
        <w:r w:rsidR="002618B2">
          <w:rPr>
            <w:noProof/>
            <w:webHidden/>
          </w:rPr>
          <w:instrText xml:space="preserve"> PAGEREF _Toc172624256 \h </w:instrText>
        </w:r>
        <w:r w:rsidR="002618B2">
          <w:rPr>
            <w:noProof/>
            <w:webHidden/>
          </w:rPr>
        </w:r>
        <w:r w:rsidR="002618B2">
          <w:rPr>
            <w:noProof/>
            <w:webHidden/>
          </w:rPr>
          <w:fldChar w:fldCharType="separate"/>
        </w:r>
        <w:r w:rsidR="002618B2">
          <w:rPr>
            <w:noProof/>
            <w:webHidden/>
          </w:rPr>
          <w:t>4</w:t>
        </w:r>
        <w:r w:rsidR="002618B2">
          <w:rPr>
            <w:noProof/>
            <w:webHidden/>
          </w:rPr>
          <w:fldChar w:fldCharType="end"/>
        </w:r>
      </w:hyperlink>
    </w:p>
    <w:p w14:paraId="6A64F617" w14:textId="02438862"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7" w:history="1">
        <w:r w:rsidR="002618B2" w:rsidRPr="00E13D38">
          <w:rPr>
            <w:rStyle w:val="Hyperlink"/>
            <w:rFonts w:eastAsiaTheme="majorEastAsia"/>
            <w:noProof/>
          </w:rPr>
          <w:t>List of Figures</w:t>
        </w:r>
        <w:r w:rsidR="002618B2">
          <w:rPr>
            <w:noProof/>
            <w:webHidden/>
          </w:rPr>
          <w:tab/>
        </w:r>
        <w:r w:rsidR="002618B2">
          <w:rPr>
            <w:noProof/>
            <w:webHidden/>
          </w:rPr>
          <w:fldChar w:fldCharType="begin"/>
        </w:r>
        <w:r w:rsidR="002618B2">
          <w:rPr>
            <w:noProof/>
            <w:webHidden/>
          </w:rPr>
          <w:instrText xml:space="preserve"> PAGEREF _Toc172624257 \h </w:instrText>
        </w:r>
        <w:r w:rsidR="002618B2">
          <w:rPr>
            <w:noProof/>
            <w:webHidden/>
          </w:rPr>
        </w:r>
        <w:r w:rsidR="002618B2">
          <w:rPr>
            <w:noProof/>
            <w:webHidden/>
          </w:rPr>
          <w:fldChar w:fldCharType="separate"/>
        </w:r>
        <w:r w:rsidR="002618B2">
          <w:rPr>
            <w:noProof/>
            <w:webHidden/>
          </w:rPr>
          <w:t>5</w:t>
        </w:r>
        <w:r w:rsidR="002618B2">
          <w:rPr>
            <w:noProof/>
            <w:webHidden/>
          </w:rPr>
          <w:fldChar w:fldCharType="end"/>
        </w:r>
      </w:hyperlink>
    </w:p>
    <w:p w14:paraId="3E41CF96" w14:textId="0A5030CF"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8" w:history="1">
        <w:r w:rsidR="002618B2" w:rsidRPr="00E13D38">
          <w:rPr>
            <w:rStyle w:val="Hyperlink"/>
            <w:rFonts w:eastAsiaTheme="majorEastAsia"/>
            <w:noProof/>
          </w:rPr>
          <w:t>List of Acronyms</w:t>
        </w:r>
        <w:r w:rsidR="002618B2">
          <w:rPr>
            <w:noProof/>
            <w:webHidden/>
          </w:rPr>
          <w:tab/>
        </w:r>
        <w:r w:rsidR="002618B2">
          <w:rPr>
            <w:noProof/>
            <w:webHidden/>
          </w:rPr>
          <w:fldChar w:fldCharType="begin"/>
        </w:r>
        <w:r w:rsidR="002618B2">
          <w:rPr>
            <w:noProof/>
            <w:webHidden/>
          </w:rPr>
          <w:instrText xml:space="preserve"> PAGEREF _Toc172624258 \h </w:instrText>
        </w:r>
        <w:r w:rsidR="002618B2">
          <w:rPr>
            <w:noProof/>
            <w:webHidden/>
          </w:rPr>
        </w:r>
        <w:r w:rsidR="002618B2">
          <w:rPr>
            <w:noProof/>
            <w:webHidden/>
          </w:rPr>
          <w:fldChar w:fldCharType="separate"/>
        </w:r>
        <w:r w:rsidR="002618B2">
          <w:rPr>
            <w:noProof/>
            <w:webHidden/>
          </w:rPr>
          <w:t>6</w:t>
        </w:r>
        <w:r w:rsidR="002618B2">
          <w:rPr>
            <w:noProof/>
            <w:webHidden/>
          </w:rPr>
          <w:fldChar w:fldCharType="end"/>
        </w:r>
      </w:hyperlink>
    </w:p>
    <w:p w14:paraId="7DC5714D" w14:textId="42AAC281"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59" w:history="1">
        <w:r w:rsidR="002618B2" w:rsidRPr="00E13D38">
          <w:rPr>
            <w:rStyle w:val="Hyperlink"/>
            <w:rFonts w:eastAsiaTheme="majorEastAsia"/>
            <w:noProof/>
          </w:rPr>
          <w:t>1. Introduction</w:t>
        </w:r>
        <w:r w:rsidR="002618B2">
          <w:rPr>
            <w:noProof/>
            <w:webHidden/>
          </w:rPr>
          <w:tab/>
        </w:r>
        <w:r w:rsidR="002618B2">
          <w:rPr>
            <w:noProof/>
            <w:webHidden/>
          </w:rPr>
          <w:fldChar w:fldCharType="begin"/>
        </w:r>
        <w:r w:rsidR="002618B2">
          <w:rPr>
            <w:noProof/>
            <w:webHidden/>
          </w:rPr>
          <w:instrText xml:space="preserve"> PAGEREF _Toc172624259 \h </w:instrText>
        </w:r>
        <w:r w:rsidR="002618B2">
          <w:rPr>
            <w:noProof/>
            <w:webHidden/>
          </w:rPr>
        </w:r>
        <w:r w:rsidR="002618B2">
          <w:rPr>
            <w:noProof/>
            <w:webHidden/>
          </w:rPr>
          <w:fldChar w:fldCharType="separate"/>
        </w:r>
        <w:r w:rsidR="002618B2">
          <w:rPr>
            <w:noProof/>
            <w:webHidden/>
          </w:rPr>
          <w:t>7</w:t>
        </w:r>
        <w:r w:rsidR="002618B2">
          <w:rPr>
            <w:noProof/>
            <w:webHidden/>
          </w:rPr>
          <w:fldChar w:fldCharType="end"/>
        </w:r>
      </w:hyperlink>
    </w:p>
    <w:p w14:paraId="1A987F93" w14:textId="48448923"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0" w:history="1">
        <w:r w:rsidR="002618B2" w:rsidRPr="00E13D38">
          <w:rPr>
            <w:rStyle w:val="Hyperlink"/>
            <w:rFonts w:eastAsiaTheme="majorEastAsia"/>
            <w:noProof/>
          </w:rPr>
          <w:t>2. Objectives</w:t>
        </w:r>
        <w:r w:rsidR="002618B2">
          <w:rPr>
            <w:noProof/>
            <w:webHidden/>
          </w:rPr>
          <w:tab/>
        </w:r>
        <w:r w:rsidR="002618B2">
          <w:rPr>
            <w:noProof/>
            <w:webHidden/>
          </w:rPr>
          <w:fldChar w:fldCharType="begin"/>
        </w:r>
        <w:r w:rsidR="002618B2">
          <w:rPr>
            <w:noProof/>
            <w:webHidden/>
          </w:rPr>
          <w:instrText xml:space="preserve"> PAGEREF _Toc172624260 \h </w:instrText>
        </w:r>
        <w:r w:rsidR="002618B2">
          <w:rPr>
            <w:noProof/>
            <w:webHidden/>
          </w:rPr>
        </w:r>
        <w:r w:rsidR="002618B2">
          <w:rPr>
            <w:noProof/>
            <w:webHidden/>
          </w:rPr>
          <w:fldChar w:fldCharType="separate"/>
        </w:r>
        <w:r w:rsidR="002618B2">
          <w:rPr>
            <w:noProof/>
            <w:webHidden/>
          </w:rPr>
          <w:t>7</w:t>
        </w:r>
        <w:r w:rsidR="002618B2">
          <w:rPr>
            <w:noProof/>
            <w:webHidden/>
          </w:rPr>
          <w:fldChar w:fldCharType="end"/>
        </w:r>
      </w:hyperlink>
    </w:p>
    <w:p w14:paraId="6762F3C1" w14:textId="51263100"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1" w:history="1">
        <w:r w:rsidR="002618B2" w:rsidRPr="00E13D38">
          <w:rPr>
            <w:rStyle w:val="Hyperlink"/>
            <w:rFonts w:eastAsiaTheme="majorEastAsia"/>
            <w:noProof/>
          </w:rPr>
          <w:t>3. Data Classes</w:t>
        </w:r>
        <w:r w:rsidR="002618B2">
          <w:rPr>
            <w:noProof/>
            <w:webHidden/>
          </w:rPr>
          <w:tab/>
        </w:r>
        <w:r w:rsidR="002618B2">
          <w:rPr>
            <w:noProof/>
            <w:webHidden/>
          </w:rPr>
          <w:fldChar w:fldCharType="begin"/>
        </w:r>
        <w:r w:rsidR="002618B2">
          <w:rPr>
            <w:noProof/>
            <w:webHidden/>
          </w:rPr>
          <w:instrText xml:space="preserve"> PAGEREF _Toc172624261 \h </w:instrText>
        </w:r>
        <w:r w:rsidR="002618B2">
          <w:rPr>
            <w:noProof/>
            <w:webHidden/>
          </w:rPr>
        </w:r>
        <w:r w:rsidR="002618B2">
          <w:rPr>
            <w:noProof/>
            <w:webHidden/>
          </w:rPr>
          <w:fldChar w:fldCharType="separate"/>
        </w:r>
        <w:r w:rsidR="002618B2">
          <w:rPr>
            <w:noProof/>
            <w:webHidden/>
          </w:rPr>
          <w:t>7</w:t>
        </w:r>
        <w:r w:rsidR="002618B2">
          <w:rPr>
            <w:noProof/>
            <w:webHidden/>
          </w:rPr>
          <w:fldChar w:fldCharType="end"/>
        </w:r>
      </w:hyperlink>
    </w:p>
    <w:p w14:paraId="5A2E2CA5" w14:textId="6F8AF9D8"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62" w:history="1">
        <w:r w:rsidR="002618B2" w:rsidRPr="00E13D38">
          <w:rPr>
            <w:rStyle w:val="Hyperlink"/>
            <w:rFonts w:eastAsiaTheme="majorEastAsia"/>
            <w:noProof/>
          </w:rPr>
          <w:t>OTN SEGMENT (OTNSEGAS)</w:t>
        </w:r>
        <w:r w:rsidR="002618B2">
          <w:rPr>
            <w:noProof/>
            <w:webHidden/>
          </w:rPr>
          <w:tab/>
        </w:r>
        <w:r w:rsidR="002618B2">
          <w:rPr>
            <w:noProof/>
            <w:webHidden/>
          </w:rPr>
          <w:fldChar w:fldCharType="begin"/>
        </w:r>
        <w:r w:rsidR="002618B2">
          <w:rPr>
            <w:noProof/>
            <w:webHidden/>
          </w:rPr>
          <w:instrText xml:space="preserve"> PAGEREF _Toc172624262 \h </w:instrText>
        </w:r>
        <w:r w:rsidR="002618B2">
          <w:rPr>
            <w:noProof/>
            <w:webHidden/>
          </w:rPr>
        </w:r>
        <w:r w:rsidR="002618B2">
          <w:rPr>
            <w:noProof/>
            <w:webHidden/>
          </w:rPr>
          <w:fldChar w:fldCharType="separate"/>
        </w:r>
        <w:r w:rsidR="002618B2">
          <w:rPr>
            <w:noProof/>
            <w:webHidden/>
          </w:rPr>
          <w:t>7</w:t>
        </w:r>
        <w:r w:rsidR="002618B2">
          <w:rPr>
            <w:noProof/>
            <w:webHidden/>
          </w:rPr>
          <w:fldChar w:fldCharType="end"/>
        </w:r>
      </w:hyperlink>
    </w:p>
    <w:p w14:paraId="3873A79C" w14:textId="76724D61"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63" w:history="1">
        <w:r w:rsidR="002618B2" w:rsidRPr="00E13D38">
          <w:rPr>
            <w:rStyle w:val="Hyperlink"/>
            <w:rFonts w:eastAsiaTheme="majorEastAsia"/>
            <w:noProof/>
          </w:rPr>
          <w:t>OTN Access Point (OTNACCPT)</w:t>
        </w:r>
        <w:r w:rsidR="002618B2">
          <w:rPr>
            <w:noProof/>
            <w:webHidden/>
          </w:rPr>
          <w:tab/>
        </w:r>
        <w:r w:rsidR="002618B2">
          <w:rPr>
            <w:noProof/>
            <w:webHidden/>
          </w:rPr>
          <w:fldChar w:fldCharType="begin"/>
        </w:r>
        <w:r w:rsidR="002618B2">
          <w:rPr>
            <w:noProof/>
            <w:webHidden/>
          </w:rPr>
          <w:instrText xml:space="preserve"> PAGEREF _Toc172624263 \h </w:instrText>
        </w:r>
        <w:r w:rsidR="002618B2">
          <w:rPr>
            <w:noProof/>
            <w:webHidden/>
          </w:rPr>
        </w:r>
        <w:r w:rsidR="002618B2">
          <w:rPr>
            <w:noProof/>
            <w:webHidden/>
          </w:rPr>
          <w:fldChar w:fldCharType="separate"/>
        </w:r>
        <w:r w:rsidR="002618B2">
          <w:rPr>
            <w:noProof/>
            <w:webHidden/>
          </w:rPr>
          <w:t>7</w:t>
        </w:r>
        <w:r w:rsidR="002618B2">
          <w:rPr>
            <w:noProof/>
            <w:webHidden/>
          </w:rPr>
          <w:fldChar w:fldCharType="end"/>
        </w:r>
      </w:hyperlink>
    </w:p>
    <w:p w14:paraId="47F1D434" w14:textId="6A90E51C"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4" w:history="1">
        <w:r w:rsidR="002618B2" w:rsidRPr="00E13D38">
          <w:rPr>
            <w:rStyle w:val="Hyperlink"/>
            <w:rFonts w:eastAsiaTheme="majorEastAsia"/>
            <w:noProof/>
          </w:rPr>
          <w:t>4. Model Diagram: OTN Segment (OTNSEGAS) and OTN Access Point (OTNACCPT)</w:t>
        </w:r>
        <w:r w:rsidR="002618B2">
          <w:rPr>
            <w:noProof/>
            <w:webHidden/>
          </w:rPr>
          <w:tab/>
        </w:r>
        <w:r w:rsidR="002618B2">
          <w:rPr>
            <w:noProof/>
            <w:webHidden/>
          </w:rPr>
          <w:fldChar w:fldCharType="begin"/>
        </w:r>
        <w:r w:rsidR="002618B2">
          <w:rPr>
            <w:noProof/>
            <w:webHidden/>
          </w:rPr>
          <w:instrText xml:space="preserve"> PAGEREF _Toc172624264 \h </w:instrText>
        </w:r>
        <w:r w:rsidR="002618B2">
          <w:rPr>
            <w:noProof/>
            <w:webHidden/>
          </w:rPr>
        </w:r>
        <w:r w:rsidR="002618B2">
          <w:rPr>
            <w:noProof/>
            <w:webHidden/>
          </w:rPr>
          <w:fldChar w:fldCharType="separate"/>
        </w:r>
        <w:r w:rsidR="002618B2">
          <w:rPr>
            <w:noProof/>
            <w:webHidden/>
          </w:rPr>
          <w:t>9</w:t>
        </w:r>
        <w:r w:rsidR="002618B2">
          <w:rPr>
            <w:noProof/>
            <w:webHidden/>
          </w:rPr>
          <w:fldChar w:fldCharType="end"/>
        </w:r>
      </w:hyperlink>
    </w:p>
    <w:p w14:paraId="2366A223" w14:textId="29491180"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5" w:history="1">
        <w:r w:rsidR="002618B2" w:rsidRPr="00E13D38">
          <w:rPr>
            <w:rStyle w:val="Hyperlink"/>
            <w:rFonts w:eastAsiaTheme="majorEastAsia"/>
            <w:noProof/>
          </w:rPr>
          <w:t>5. Data Description</w:t>
        </w:r>
        <w:r w:rsidR="002618B2">
          <w:rPr>
            <w:noProof/>
            <w:webHidden/>
          </w:rPr>
          <w:tab/>
        </w:r>
        <w:r w:rsidR="002618B2">
          <w:rPr>
            <w:noProof/>
            <w:webHidden/>
          </w:rPr>
          <w:fldChar w:fldCharType="begin"/>
        </w:r>
        <w:r w:rsidR="002618B2">
          <w:rPr>
            <w:noProof/>
            <w:webHidden/>
          </w:rPr>
          <w:instrText xml:space="preserve"> PAGEREF _Toc172624265 \h </w:instrText>
        </w:r>
        <w:r w:rsidR="002618B2">
          <w:rPr>
            <w:noProof/>
            <w:webHidden/>
          </w:rPr>
        </w:r>
        <w:r w:rsidR="002618B2">
          <w:rPr>
            <w:noProof/>
            <w:webHidden/>
          </w:rPr>
          <w:fldChar w:fldCharType="separate"/>
        </w:r>
        <w:r w:rsidR="002618B2">
          <w:rPr>
            <w:noProof/>
            <w:webHidden/>
          </w:rPr>
          <w:t>10</w:t>
        </w:r>
        <w:r w:rsidR="002618B2">
          <w:rPr>
            <w:noProof/>
            <w:webHidden/>
          </w:rPr>
          <w:fldChar w:fldCharType="end"/>
        </w:r>
      </w:hyperlink>
    </w:p>
    <w:p w14:paraId="3366EAFD" w14:textId="3A670D46"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66" w:history="1">
        <w:r w:rsidR="002618B2" w:rsidRPr="00E13D38">
          <w:rPr>
            <w:rStyle w:val="Hyperlink"/>
            <w:rFonts w:eastAsiaTheme="majorEastAsia"/>
            <w:noProof/>
          </w:rPr>
          <w:t>OTN_SEGMENT_DERIVED_FT</w:t>
        </w:r>
        <w:r w:rsidR="002618B2">
          <w:rPr>
            <w:noProof/>
            <w:webHidden/>
          </w:rPr>
          <w:tab/>
        </w:r>
        <w:r w:rsidR="002618B2">
          <w:rPr>
            <w:noProof/>
            <w:webHidden/>
          </w:rPr>
          <w:fldChar w:fldCharType="begin"/>
        </w:r>
        <w:r w:rsidR="002618B2">
          <w:rPr>
            <w:noProof/>
            <w:webHidden/>
          </w:rPr>
          <w:instrText xml:space="preserve"> PAGEREF _Toc172624266 \h </w:instrText>
        </w:r>
        <w:r w:rsidR="002618B2">
          <w:rPr>
            <w:noProof/>
            <w:webHidden/>
          </w:rPr>
        </w:r>
        <w:r w:rsidR="002618B2">
          <w:rPr>
            <w:noProof/>
            <w:webHidden/>
          </w:rPr>
          <w:fldChar w:fldCharType="separate"/>
        </w:r>
        <w:r w:rsidR="002618B2">
          <w:rPr>
            <w:noProof/>
            <w:webHidden/>
          </w:rPr>
          <w:t>10</w:t>
        </w:r>
        <w:r w:rsidR="002618B2">
          <w:rPr>
            <w:noProof/>
            <w:webHidden/>
          </w:rPr>
          <w:fldChar w:fldCharType="end"/>
        </w:r>
      </w:hyperlink>
    </w:p>
    <w:p w14:paraId="0E51B053" w14:textId="0FA8E379"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67" w:history="1">
        <w:r w:rsidR="002618B2" w:rsidRPr="00E13D38">
          <w:rPr>
            <w:rStyle w:val="Hyperlink"/>
            <w:rFonts w:eastAsiaTheme="majorEastAsia"/>
            <w:noProof/>
          </w:rPr>
          <w:t>OTN_ACCESS_POINT_FT</w:t>
        </w:r>
        <w:r w:rsidR="002618B2">
          <w:rPr>
            <w:noProof/>
            <w:webHidden/>
          </w:rPr>
          <w:tab/>
        </w:r>
        <w:r w:rsidR="002618B2">
          <w:rPr>
            <w:noProof/>
            <w:webHidden/>
          </w:rPr>
          <w:fldChar w:fldCharType="begin"/>
        </w:r>
        <w:r w:rsidR="002618B2">
          <w:rPr>
            <w:noProof/>
            <w:webHidden/>
          </w:rPr>
          <w:instrText xml:space="preserve"> PAGEREF _Toc172624267 \h </w:instrText>
        </w:r>
        <w:r w:rsidR="002618B2">
          <w:rPr>
            <w:noProof/>
            <w:webHidden/>
          </w:rPr>
        </w:r>
        <w:r w:rsidR="002618B2">
          <w:rPr>
            <w:noProof/>
            <w:webHidden/>
          </w:rPr>
          <w:fldChar w:fldCharType="separate"/>
        </w:r>
        <w:r w:rsidR="002618B2">
          <w:rPr>
            <w:noProof/>
            <w:webHidden/>
          </w:rPr>
          <w:t>13</w:t>
        </w:r>
        <w:r w:rsidR="002618B2">
          <w:rPr>
            <w:noProof/>
            <w:webHidden/>
          </w:rPr>
          <w:fldChar w:fldCharType="end"/>
        </w:r>
      </w:hyperlink>
    </w:p>
    <w:p w14:paraId="6EE60D68" w14:textId="6E634B19"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8" w:history="1">
        <w:r w:rsidR="002618B2" w:rsidRPr="00E13D38">
          <w:rPr>
            <w:rStyle w:val="Hyperlink"/>
            <w:rFonts w:eastAsiaTheme="majorEastAsia"/>
            <w:noProof/>
          </w:rPr>
          <w:t>6. Links to Additional Information</w:t>
        </w:r>
        <w:r w:rsidR="002618B2">
          <w:rPr>
            <w:noProof/>
            <w:webHidden/>
          </w:rPr>
          <w:tab/>
        </w:r>
        <w:r w:rsidR="002618B2">
          <w:rPr>
            <w:noProof/>
            <w:webHidden/>
          </w:rPr>
          <w:fldChar w:fldCharType="begin"/>
        </w:r>
        <w:r w:rsidR="002618B2">
          <w:rPr>
            <w:noProof/>
            <w:webHidden/>
          </w:rPr>
          <w:instrText xml:space="preserve"> PAGEREF _Toc172624268 \h </w:instrText>
        </w:r>
        <w:r w:rsidR="002618B2">
          <w:rPr>
            <w:noProof/>
            <w:webHidden/>
          </w:rPr>
        </w:r>
        <w:r w:rsidR="002618B2">
          <w:rPr>
            <w:noProof/>
            <w:webHidden/>
          </w:rPr>
          <w:fldChar w:fldCharType="separate"/>
        </w:r>
        <w:r w:rsidR="002618B2">
          <w:rPr>
            <w:noProof/>
            <w:webHidden/>
          </w:rPr>
          <w:t>14</w:t>
        </w:r>
        <w:r w:rsidR="002618B2">
          <w:rPr>
            <w:noProof/>
            <w:webHidden/>
          </w:rPr>
          <w:fldChar w:fldCharType="end"/>
        </w:r>
      </w:hyperlink>
    </w:p>
    <w:p w14:paraId="0A9D43E6" w14:textId="21A98C86"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69" w:history="1">
        <w:r w:rsidR="002618B2" w:rsidRPr="00E13D38">
          <w:rPr>
            <w:rStyle w:val="Hyperlink"/>
            <w:rFonts w:eastAsiaTheme="majorEastAsia"/>
            <w:noProof/>
          </w:rPr>
          <w:t>APPENDIX A: GEO Lookup Tables and Values</w:t>
        </w:r>
        <w:r w:rsidR="002618B2">
          <w:rPr>
            <w:noProof/>
            <w:webHidden/>
          </w:rPr>
          <w:tab/>
        </w:r>
        <w:r w:rsidR="002618B2">
          <w:rPr>
            <w:noProof/>
            <w:webHidden/>
          </w:rPr>
          <w:fldChar w:fldCharType="begin"/>
        </w:r>
        <w:r w:rsidR="002618B2">
          <w:rPr>
            <w:noProof/>
            <w:webHidden/>
          </w:rPr>
          <w:instrText xml:space="preserve"> PAGEREF _Toc172624269 \h </w:instrText>
        </w:r>
        <w:r w:rsidR="002618B2">
          <w:rPr>
            <w:noProof/>
            <w:webHidden/>
          </w:rPr>
        </w:r>
        <w:r w:rsidR="002618B2">
          <w:rPr>
            <w:noProof/>
            <w:webHidden/>
          </w:rPr>
          <w:fldChar w:fldCharType="separate"/>
        </w:r>
        <w:r w:rsidR="002618B2">
          <w:rPr>
            <w:noProof/>
            <w:webHidden/>
          </w:rPr>
          <w:t>15</w:t>
        </w:r>
        <w:r w:rsidR="002618B2">
          <w:rPr>
            <w:noProof/>
            <w:webHidden/>
          </w:rPr>
          <w:fldChar w:fldCharType="end"/>
        </w:r>
      </w:hyperlink>
    </w:p>
    <w:p w14:paraId="4E427E6F" w14:textId="5F9CEB67" w:rsidR="002618B2"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72624270" w:history="1">
        <w:r w:rsidR="002618B2" w:rsidRPr="00E13D38">
          <w:rPr>
            <w:rStyle w:val="Hyperlink"/>
            <w:rFonts w:eastAsiaTheme="majorEastAsia"/>
            <w:noProof/>
            <w:lang w:eastAsia="en-US"/>
          </w:rPr>
          <w:t>OTN_ACCESS_POINT_FT: LOCATION_ACCURACY_LIST</w:t>
        </w:r>
        <w:r w:rsidR="002618B2">
          <w:rPr>
            <w:noProof/>
            <w:webHidden/>
          </w:rPr>
          <w:tab/>
        </w:r>
        <w:r w:rsidR="002618B2">
          <w:rPr>
            <w:noProof/>
            <w:webHidden/>
          </w:rPr>
          <w:fldChar w:fldCharType="begin"/>
        </w:r>
        <w:r w:rsidR="002618B2">
          <w:rPr>
            <w:noProof/>
            <w:webHidden/>
          </w:rPr>
          <w:instrText xml:space="preserve"> PAGEREF _Toc172624270 \h </w:instrText>
        </w:r>
        <w:r w:rsidR="002618B2">
          <w:rPr>
            <w:noProof/>
            <w:webHidden/>
          </w:rPr>
        </w:r>
        <w:r w:rsidR="002618B2">
          <w:rPr>
            <w:noProof/>
            <w:webHidden/>
          </w:rPr>
          <w:fldChar w:fldCharType="separate"/>
        </w:r>
        <w:r w:rsidR="002618B2">
          <w:rPr>
            <w:noProof/>
            <w:webHidden/>
          </w:rPr>
          <w:t>15</w:t>
        </w:r>
        <w:r w:rsidR="002618B2">
          <w:rPr>
            <w:noProof/>
            <w:webHidden/>
          </w:rPr>
          <w:fldChar w:fldCharType="end"/>
        </w:r>
      </w:hyperlink>
    </w:p>
    <w:p w14:paraId="67F944C9" w14:textId="27B3F677" w:rsidR="002618B2" w:rsidRDefault="00000000">
      <w:pPr>
        <w:pStyle w:val="TOC1"/>
        <w:rPr>
          <w:rFonts w:asciiTheme="minorHAnsi" w:eastAsiaTheme="minorEastAsia" w:hAnsiTheme="minorHAnsi" w:cstheme="minorBidi"/>
          <w:noProof/>
          <w:kern w:val="2"/>
          <w:sz w:val="22"/>
          <w:szCs w:val="22"/>
          <w14:ligatures w14:val="standardContextual"/>
        </w:rPr>
      </w:pPr>
      <w:hyperlink w:anchor="_Toc172624271" w:history="1">
        <w:r w:rsidR="002618B2" w:rsidRPr="00E13D38">
          <w:rPr>
            <w:rStyle w:val="Hyperlink"/>
            <w:rFonts w:eastAsiaTheme="majorEastAsia"/>
            <w:noProof/>
          </w:rPr>
          <w:t>APPENDIX B: Frequently Asked Questions</w:t>
        </w:r>
        <w:r w:rsidR="002618B2">
          <w:rPr>
            <w:noProof/>
            <w:webHidden/>
          </w:rPr>
          <w:tab/>
        </w:r>
        <w:r w:rsidR="002618B2">
          <w:rPr>
            <w:noProof/>
            <w:webHidden/>
          </w:rPr>
          <w:fldChar w:fldCharType="begin"/>
        </w:r>
        <w:r w:rsidR="002618B2">
          <w:rPr>
            <w:noProof/>
            <w:webHidden/>
          </w:rPr>
          <w:instrText xml:space="preserve"> PAGEREF _Toc172624271 \h </w:instrText>
        </w:r>
        <w:r w:rsidR="002618B2">
          <w:rPr>
            <w:noProof/>
            <w:webHidden/>
          </w:rPr>
        </w:r>
        <w:r w:rsidR="002618B2">
          <w:rPr>
            <w:noProof/>
            <w:webHidden/>
          </w:rPr>
          <w:fldChar w:fldCharType="separate"/>
        </w:r>
        <w:r w:rsidR="002618B2">
          <w:rPr>
            <w:noProof/>
            <w:webHidden/>
          </w:rPr>
          <w:t>16</w:t>
        </w:r>
        <w:r w:rsidR="002618B2">
          <w:rPr>
            <w:noProof/>
            <w:webHidden/>
          </w:rPr>
          <w:fldChar w:fldCharType="end"/>
        </w:r>
      </w:hyperlink>
    </w:p>
    <w:p w14:paraId="60D0B267" w14:textId="543C17C6"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72" w:history="1">
        <w:r w:rsidR="002618B2" w:rsidRPr="00E13D38">
          <w:rPr>
            <w:rStyle w:val="Hyperlink"/>
            <w:rFonts w:eastAsiaTheme="majorEastAsia"/>
            <w:noProof/>
          </w:rPr>
          <w:t>How to label trails using segment end points or centre.</w:t>
        </w:r>
        <w:r w:rsidR="002618B2">
          <w:rPr>
            <w:noProof/>
            <w:webHidden/>
          </w:rPr>
          <w:tab/>
        </w:r>
        <w:r w:rsidR="002618B2">
          <w:rPr>
            <w:noProof/>
            <w:webHidden/>
          </w:rPr>
          <w:fldChar w:fldCharType="begin"/>
        </w:r>
        <w:r w:rsidR="002618B2">
          <w:rPr>
            <w:noProof/>
            <w:webHidden/>
          </w:rPr>
          <w:instrText xml:space="preserve"> PAGEREF _Toc172624272 \h </w:instrText>
        </w:r>
        <w:r w:rsidR="002618B2">
          <w:rPr>
            <w:noProof/>
            <w:webHidden/>
          </w:rPr>
        </w:r>
        <w:r w:rsidR="002618B2">
          <w:rPr>
            <w:noProof/>
            <w:webHidden/>
          </w:rPr>
          <w:fldChar w:fldCharType="separate"/>
        </w:r>
        <w:r w:rsidR="002618B2">
          <w:rPr>
            <w:noProof/>
            <w:webHidden/>
          </w:rPr>
          <w:t>16</w:t>
        </w:r>
        <w:r w:rsidR="002618B2">
          <w:rPr>
            <w:noProof/>
            <w:webHidden/>
          </w:rPr>
          <w:fldChar w:fldCharType="end"/>
        </w:r>
      </w:hyperlink>
    </w:p>
    <w:p w14:paraId="4158FC06" w14:textId="6F6C7068"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73" w:history="1">
        <w:r w:rsidR="002618B2" w:rsidRPr="00E13D38">
          <w:rPr>
            <w:rStyle w:val="Hyperlink"/>
            <w:rFonts w:eastAsiaTheme="majorEastAsia"/>
            <w:noProof/>
          </w:rPr>
          <w:t>Why are there no names on the Access Points?</w:t>
        </w:r>
        <w:r w:rsidR="002618B2">
          <w:rPr>
            <w:noProof/>
            <w:webHidden/>
          </w:rPr>
          <w:tab/>
        </w:r>
        <w:r w:rsidR="002618B2">
          <w:rPr>
            <w:noProof/>
            <w:webHidden/>
          </w:rPr>
          <w:fldChar w:fldCharType="begin"/>
        </w:r>
        <w:r w:rsidR="002618B2">
          <w:rPr>
            <w:noProof/>
            <w:webHidden/>
          </w:rPr>
          <w:instrText xml:space="preserve"> PAGEREF _Toc172624273 \h </w:instrText>
        </w:r>
        <w:r w:rsidR="002618B2">
          <w:rPr>
            <w:noProof/>
            <w:webHidden/>
          </w:rPr>
        </w:r>
        <w:r w:rsidR="002618B2">
          <w:rPr>
            <w:noProof/>
            <w:webHidden/>
          </w:rPr>
          <w:fldChar w:fldCharType="separate"/>
        </w:r>
        <w:r w:rsidR="002618B2">
          <w:rPr>
            <w:noProof/>
            <w:webHidden/>
          </w:rPr>
          <w:t>18</w:t>
        </w:r>
        <w:r w:rsidR="002618B2">
          <w:rPr>
            <w:noProof/>
            <w:webHidden/>
          </w:rPr>
          <w:fldChar w:fldCharType="end"/>
        </w:r>
      </w:hyperlink>
    </w:p>
    <w:p w14:paraId="0DC94D85" w14:textId="5FA325D8"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74" w:history="1">
        <w:r w:rsidR="002618B2" w:rsidRPr="00E13D38">
          <w:rPr>
            <w:rStyle w:val="Hyperlink"/>
            <w:rFonts w:eastAsiaTheme="majorEastAsia"/>
            <w:noProof/>
          </w:rPr>
          <w:t>I want to provide information to the OTN.</w:t>
        </w:r>
        <w:r w:rsidR="002618B2">
          <w:rPr>
            <w:noProof/>
            <w:webHidden/>
          </w:rPr>
          <w:tab/>
        </w:r>
        <w:r w:rsidR="002618B2">
          <w:rPr>
            <w:noProof/>
            <w:webHidden/>
          </w:rPr>
          <w:fldChar w:fldCharType="begin"/>
        </w:r>
        <w:r w:rsidR="002618B2">
          <w:rPr>
            <w:noProof/>
            <w:webHidden/>
          </w:rPr>
          <w:instrText xml:space="preserve"> PAGEREF _Toc172624274 \h </w:instrText>
        </w:r>
        <w:r w:rsidR="002618B2">
          <w:rPr>
            <w:noProof/>
            <w:webHidden/>
          </w:rPr>
        </w:r>
        <w:r w:rsidR="002618B2">
          <w:rPr>
            <w:noProof/>
            <w:webHidden/>
          </w:rPr>
          <w:fldChar w:fldCharType="separate"/>
        </w:r>
        <w:r w:rsidR="002618B2">
          <w:rPr>
            <w:noProof/>
            <w:webHidden/>
          </w:rPr>
          <w:t>18</w:t>
        </w:r>
        <w:r w:rsidR="002618B2">
          <w:rPr>
            <w:noProof/>
            <w:webHidden/>
          </w:rPr>
          <w:fldChar w:fldCharType="end"/>
        </w:r>
      </w:hyperlink>
    </w:p>
    <w:p w14:paraId="7EAFAAE6" w14:textId="3598ED20" w:rsidR="002618B2" w:rsidRDefault="00000000">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72624275" w:history="1">
        <w:r w:rsidR="002618B2" w:rsidRPr="00E13D38">
          <w:rPr>
            <w:rStyle w:val="Hyperlink"/>
            <w:rFonts w:eastAsiaTheme="majorEastAsia" w:cstheme="majorBidi"/>
            <w:noProof/>
            <w:lang w:eastAsia="en-US"/>
          </w:rPr>
          <w:t>Is there a place I can see the trail data?</w:t>
        </w:r>
        <w:r w:rsidR="002618B2">
          <w:rPr>
            <w:noProof/>
            <w:webHidden/>
          </w:rPr>
          <w:tab/>
        </w:r>
        <w:r w:rsidR="002618B2">
          <w:rPr>
            <w:noProof/>
            <w:webHidden/>
          </w:rPr>
          <w:fldChar w:fldCharType="begin"/>
        </w:r>
        <w:r w:rsidR="002618B2">
          <w:rPr>
            <w:noProof/>
            <w:webHidden/>
          </w:rPr>
          <w:instrText xml:space="preserve"> PAGEREF _Toc172624275 \h </w:instrText>
        </w:r>
        <w:r w:rsidR="002618B2">
          <w:rPr>
            <w:noProof/>
            <w:webHidden/>
          </w:rPr>
        </w:r>
        <w:r w:rsidR="002618B2">
          <w:rPr>
            <w:noProof/>
            <w:webHidden/>
          </w:rPr>
          <w:fldChar w:fldCharType="separate"/>
        </w:r>
        <w:r w:rsidR="002618B2">
          <w:rPr>
            <w:noProof/>
            <w:webHidden/>
          </w:rPr>
          <w:t>18</w:t>
        </w:r>
        <w:r w:rsidR="002618B2">
          <w:rPr>
            <w:noProof/>
            <w:webHidden/>
          </w:rPr>
          <w:fldChar w:fldCharType="end"/>
        </w:r>
      </w:hyperlink>
    </w:p>
    <w:p w14:paraId="557A95AE" w14:textId="343C339D"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1667B608" w14:textId="77777777" w:rsidR="00401690" w:rsidRDefault="00401690" w:rsidP="00401690">
      <w:pPr>
        <w:pStyle w:val="Heading1MIRBMidPage"/>
      </w:pPr>
      <w:bookmarkStart w:id="6" w:name="_Toc172624257"/>
      <w:r>
        <w:lastRenderedPageBreak/>
        <w:t>List of Figures</w:t>
      </w:r>
      <w:bookmarkEnd w:id="6"/>
    </w:p>
    <w:p w14:paraId="440D3B28" w14:textId="22B33C28" w:rsidR="002618B2" w:rsidRDefault="00401690">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72624301" w:history="1">
        <w:r w:rsidR="002618B2" w:rsidRPr="00D5062B">
          <w:rPr>
            <w:rStyle w:val="Hyperlink"/>
            <w:rFonts w:eastAsiaTheme="minorEastAsia"/>
            <w:noProof/>
          </w:rPr>
          <w:t>Figure 1: An OTN segment (yellow) and associated OTN access point (red point)</w:t>
        </w:r>
        <w:r w:rsidR="002618B2">
          <w:rPr>
            <w:noProof/>
            <w:webHidden/>
          </w:rPr>
          <w:tab/>
        </w:r>
        <w:r w:rsidR="002618B2">
          <w:rPr>
            <w:noProof/>
            <w:webHidden/>
          </w:rPr>
          <w:fldChar w:fldCharType="begin"/>
        </w:r>
        <w:r w:rsidR="002618B2">
          <w:rPr>
            <w:noProof/>
            <w:webHidden/>
          </w:rPr>
          <w:instrText xml:space="preserve"> PAGEREF _Toc172624301 \h </w:instrText>
        </w:r>
        <w:r w:rsidR="002618B2">
          <w:rPr>
            <w:noProof/>
            <w:webHidden/>
          </w:rPr>
        </w:r>
        <w:r w:rsidR="002618B2">
          <w:rPr>
            <w:noProof/>
            <w:webHidden/>
          </w:rPr>
          <w:fldChar w:fldCharType="separate"/>
        </w:r>
        <w:r w:rsidR="002618B2">
          <w:rPr>
            <w:noProof/>
            <w:webHidden/>
          </w:rPr>
          <w:t>8</w:t>
        </w:r>
        <w:r w:rsidR="002618B2">
          <w:rPr>
            <w:noProof/>
            <w:webHidden/>
          </w:rPr>
          <w:fldChar w:fldCharType="end"/>
        </w:r>
      </w:hyperlink>
    </w:p>
    <w:p w14:paraId="4AA33610" w14:textId="5E94D4A7"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2" w:history="1">
        <w:r w:rsidR="002618B2" w:rsidRPr="00D5062B">
          <w:rPr>
            <w:rStyle w:val="Hyperlink"/>
            <w:rFonts w:eastAsiaTheme="minorEastAsia"/>
            <w:noProof/>
          </w:rPr>
          <w:t>Figure 2: Model diagram of the Ontario Trail Network (OTN) data classes</w:t>
        </w:r>
        <w:r w:rsidR="002618B2">
          <w:rPr>
            <w:noProof/>
            <w:webHidden/>
          </w:rPr>
          <w:tab/>
        </w:r>
        <w:r w:rsidR="002618B2">
          <w:rPr>
            <w:noProof/>
            <w:webHidden/>
          </w:rPr>
          <w:fldChar w:fldCharType="begin"/>
        </w:r>
        <w:r w:rsidR="002618B2">
          <w:rPr>
            <w:noProof/>
            <w:webHidden/>
          </w:rPr>
          <w:instrText xml:space="preserve"> PAGEREF _Toc172624302 \h </w:instrText>
        </w:r>
        <w:r w:rsidR="002618B2">
          <w:rPr>
            <w:noProof/>
            <w:webHidden/>
          </w:rPr>
        </w:r>
        <w:r w:rsidR="002618B2">
          <w:rPr>
            <w:noProof/>
            <w:webHidden/>
          </w:rPr>
          <w:fldChar w:fldCharType="separate"/>
        </w:r>
        <w:r w:rsidR="002618B2">
          <w:rPr>
            <w:noProof/>
            <w:webHidden/>
          </w:rPr>
          <w:t>9</w:t>
        </w:r>
        <w:r w:rsidR="002618B2">
          <w:rPr>
            <w:noProof/>
            <w:webHidden/>
          </w:rPr>
          <w:fldChar w:fldCharType="end"/>
        </w:r>
      </w:hyperlink>
    </w:p>
    <w:p w14:paraId="725DD70E" w14:textId="084E62ED"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3" w:history="1">
        <w:r w:rsidR="002618B2" w:rsidRPr="00D5062B">
          <w:rPr>
            <w:rStyle w:val="Hyperlink"/>
            <w:rFonts w:eastAsiaTheme="minorEastAsia"/>
            <w:noProof/>
          </w:rPr>
          <w:t>Figure 3: Select the OTN_SEGMENT_FT layer</w:t>
        </w:r>
        <w:r w:rsidR="002618B2">
          <w:rPr>
            <w:noProof/>
            <w:webHidden/>
          </w:rPr>
          <w:tab/>
        </w:r>
        <w:r w:rsidR="002618B2">
          <w:rPr>
            <w:noProof/>
            <w:webHidden/>
          </w:rPr>
          <w:fldChar w:fldCharType="begin"/>
        </w:r>
        <w:r w:rsidR="002618B2">
          <w:rPr>
            <w:noProof/>
            <w:webHidden/>
          </w:rPr>
          <w:instrText xml:space="preserve"> PAGEREF _Toc172624303 \h </w:instrText>
        </w:r>
        <w:r w:rsidR="002618B2">
          <w:rPr>
            <w:noProof/>
            <w:webHidden/>
          </w:rPr>
        </w:r>
        <w:r w:rsidR="002618B2">
          <w:rPr>
            <w:noProof/>
            <w:webHidden/>
          </w:rPr>
          <w:fldChar w:fldCharType="separate"/>
        </w:r>
        <w:r w:rsidR="002618B2">
          <w:rPr>
            <w:noProof/>
            <w:webHidden/>
          </w:rPr>
          <w:t>16</w:t>
        </w:r>
        <w:r w:rsidR="002618B2">
          <w:rPr>
            <w:noProof/>
            <w:webHidden/>
          </w:rPr>
          <w:fldChar w:fldCharType="end"/>
        </w:r>
      </w:hyperlink>
    </w:p>
    <w:p w14:paraId="15102CB9" w14:textId="06832D18"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4" w:history="1">
        <w:r w:rsidR="002618B2" w:rsidRPr="00D5062B">
          <w:rPr>
            <w:rStyle w:val="Hyperlink"/>
            <w:rFonts w:eastAsiaTheme="minorEastAsia"/>
            <w:noProof/>
          </w:rPr>
          <w:t>Figure 4: Select the Labeling tab</w:t>
        </w:r>
        <w:r w:rsidR="002618B2">
          <w:rPr>
            <w:noProof/>
            <w:webHidden/>
          </w:rPr>
          <w:tab/>
        </w:r>
        <w:r w:rsidR="002618B2">
          <w:rPr>
            <w:noProof/>
            <w:webHidden/>
          </w:rPr>
          <w:fldChar w:fldCharType="begin"/>
        </w:r>
        <w:r w:rsidR="002618B2">
          <w:rPr>
            <w:noProof/>
            <w:webHidden/>
          </w:rPr>
          <w:instrText xml:space="preserve"> PAGEREF _Toc172624304 \h </w:instrText>
        </w:r>
        <w:r w:rsidR="002618B2">
          <w:rPr>
            <w:noProof/>
            <w:webHidden/>
          </w:rPr>
        </w:r>
        <w:r w:rsidR="002618B2">
          <w:rPr>
            <w:noProof/>
            <w:webHidden/>
          </w:rPr>
          <w:fldChar w:fldCharType="separate"/>
        </w:r>
        <w:r w:rsidR="002618B2">
          <w:rPr>
            <w:noProof/>
            <w:webHidden/>
          </w:rPr>
          <w:t>16</w:t>
        </w:r>
        <w:r w:rsidR="002618B2">
          <w:rPr>
            <w:noProof/>
            <w:webHidden/>
          </w:rPr>
          <w:fldChar w:fldCharType="end"/>
        </w:r>
      </w:hyperlink>
    </w:p>
    <w:p w14:paraId="289079C5" w14:textId="1065CE38"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5" w:history="1">
        <w:r w:rsidR="002618B2" w:rsidRPr="00D5062B">
          <w:rPr>
            <w:rStyle w:val="Hyperlink"/>
            <w:rFonts w:eastAsiaTheme="minorEastAsia"/>
            <w:noProof/>
          </w:rPr>
          <w:t>Figure 5: Enable labeling</w:t>
        </w:r>
        <w:r w:rsidR="002618B2">
          <w:rPr>
            <w:noProof/>
            <w:webHidden/>
          </w:rPr>
          <w:tab/>
        </w:r>
        <w:r w:rsidR="002618B2">
          <w:rPr>
            <w:noProof/>
            <w:webHidden/>
          </w:rPr>
          <w:fldChar w:fldCharType="begin"/>
        </w:r>
        <w:r w:rsidR="002618B2">
          <w:rPr>
            <w:noProof/>
            <w:webHidden/>
          </w:rPr>
          <w:instrText xml:space="preserve"> PAGEREF _Toc172624305 \h </w:instrText>
        </w:r>
        <w:r w:rsidR="002618B2">
          <w:rPr>
            <w:noProof/>
            <w:webHidden/>
          </w:rPr>
        </w:r>
        <w:r w:rsidR="002618B2">
          <w:rPr>
            <w:noProof/>
            <w:webHidden/>
          </w:rPr>
          <w:fldChar w:fldCharType="separate"/>
        </w:r>
        <w:r w:rsidR="002618B2">
          <w:rPr>
            <w:noProof/>
            <w:webHidden/>
          </w:rPr>
          <w:t>16</w:t>
        </w:r>
        <w:r w:rsidR="002618B2">
          <w:rPr>
            <w:noProof/>
            <w:webHidden/>
          </w:rPr>
          <w:fldChar w:fldCharType="end"/>
        </w:r>
      </w:hyperlink>
    </w:p>
    <w:p w14:paraId="499C35C2" w14:textId="36691A0E"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6" w:history="1">
        <w:r w:rsidR="002618B2" w:rsidRPr="00D5062B">
          <w:rPr>
            <w:rStyle w:val="Hyperlink"/>
            <w:rFonts w:eastAsiaTheme="minorEastAsia"/>
            <w:noProof/>
          </w:rPr>
          <w:t>Figure 6: Open the label properties pane</w:t>
        </w:r>
        <w:r w:rsidR="002618B2">
          <w:rPr>
            <w:noProof/>
            <w:webHidden/>
          </w:rPr>
          <w:tab/>
        </w:r>
        <w:r w:rsidR="002618B2">
          <w:rPr>
            <w:noProof/>
            <w:webHidden/>
          </w:rPr>
          <w:fldChar w:fldCharType="begin"/>
        </w:r>
        <w:r w:rsidR="002618B2">
          <w:rPr>
            <w:noProof/>
            <w:webHidden/>
          </w:rPr>
          <w:instrText xml:space="preserve"> PAGEREF _Toc172624306 \h </w:instrText>
        </w:r>
        <w:r w:rsidR="002618B2">
          <w:rPr>
            <w:noProof/>
            <w:webHidden/>
          </w:rPr>
        </w:r>
        <w:r w:rsidR="002618B2">
          <w:rPr>
            <w:noProof/>
            <w:webHidden/>
          </w:rPr>
          <w:fldChar w:fldCharType="separate"/>
        </w:r>
        <w:r w:rsidR="002618B2">
          <w:rPr>
            <w:noProof/>
            <w:webHidden/>
          </w:rPr>
          <w:t>17</w:t>
        </w:r>
        <w:r w:rsidR="002618B2">
          <w:rPr>
            <w:noProof/>
            <w:webHidden/>
          </w:rPr>
          <w:fldChar w:fldCharType="end"/>
        </w:r>
      </w:hyperlink>
    </w:p>
    <w:p w14:paraId="08C7405A" w14:textId="709B958B"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7" w:history="1">
        <w:r w:rsidR="002618B2" w:rsidRPr="00D5062B">
          <w:rPr>
            <w:rStyle w:val="Hyperlink"/>
            <w:rFonts w:eastAsiaTheme="minorEastAsia"/>
            <w:noProof/>
          </w:rPr>
          <w:t>Figure 7: Modify the label position properties</w:t>
        </w:r>
        <w:r w:rsidR="002618B2">
          <w:rPr>
            <w:noProof/>
            <w:webHidden/>
          </w:rPr>
          <w:tab/>
        </w:r>
        <w:r w:rsidR="002618B2">
          <w:rPr>
            <w:noProof/>
            <w:webHidden/>
          </w:rPr>
          <w:fldChar w:fldCharType="begin"/>
        </w:r>
        <w:r w:rsidR="002618B2">
          <w:rPr>
            <w:noProof/>
            <w:webHidden/>
          </w:rPr>
          <w:instrText xml:space="preserve"> PAGEREF _Toc172624307 \h </w:instrText>
        </w:r>
        <w:r w:rsidR="002618B2">
          <w:rPr>
            <w:noProof/>
            <w:webHidden/>
          </w:rPr>
        </w:r>
        <w:r w:rsidR="002618B2">
          <w:rPr>
            <w:noProof/>
            <w:webHidden/>
          </w:rPr>
          <w:fldChar w:fldCharType="separate"/>
        </w:r>
        <w:r w:rsidR="002618B2">
          <w:rPr>
            <w:noProof/>
            <w:webHidden/>
          </w:rPr>
          <w:t>17</w:t>
        </w:r>
        <w:r w:rsidR="002618B2">
          <w:rPr>
            <w:noProof/>
            <w:webHidden/>
          </w:rPr>
          <w:fldChar w:fldCharType="end"/>
        </w:r>
      </w:hyperlink>
    </w:p>
    <w:p w14:paraId="5EFC6D3F" w14:textId="64A87EF2" w:rsidR="002618B2"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72624308" w:history="1">
        <w:r w:rsidR="002618B2" w:rsidRPr="00D5062B">
          <w:rPr>
            <w:rStyle w:val="Hyperlink"/>
            <w:rFonts w:eastAsiaTheme="minorEastAsia"/>
            <w:noProof/>
          </w:rPr>
          <w:t>Figure 8: Trails are labeled on the map</w:t>
        </w:r>
        <w:r w:rsidR="002618B2">
          <w:rPr>
            <w:noProof/>
            <w:webHidden/>
          </w:rPr>
          <w:tab/>
        </w:r>
        <w:r w:rsidR="002618B2">
          <w:rPr>
            <w:noProof/>
            <w:webHidden/>
          </w:rPr>
          <w:fldChar w:fldCharType="begin"/>
        </w:r>
        <w:r w:rsidR="002618B2">
          <w:rPr>
            <w:noProof/>
            <w:webHidden/>
          </w:rPr>
          <w:instrText xml:space="preserve"> PAGEREF _Toc172624308 \h </w:instrText>
        </w:r>
        <w:r w:rsidR="002618B2">
          <w:rPr>
            <w:noProof/>
            <w:webHidden/>
          </w:rPr>
        </w:r>
        <w:r w:rsidR="002618B2">
          <w:rPr>
            <w:noProof/>
            <w:webHidden/>
          </w:rPr>
          <w:fldChar w:fldCharType="separate"/>
        </w:r>
        <w:r w:rsidR="002618B2">
          <w:rPr>
            <w:noProof/>
            <w:webHidden/>
          </w:rPr>
          <w:t>18</w:t>
        </w:r>
        <w:r w:rsidR="002618B2">
          <w:rPr>
            <w:noProof/>
            <w:webHidden/>
          </w:rPr>
          <w:fldChar w:fldCharType="end"/>
        </w:r>
      </w:hyperlink>
    </w:p>
    <w:p w14:paraId="0FB2C196" w14:textId="14F7FEB4" w:rsidR="002618B2" w:rsidRDefault="00401690" w:rsidP="002618B2">
      <w:pPr>
        <w:pStyle w:val="BodyAccessibleTextMIRB"/>
      </w:pPr>
      <w:r>
        <w:fldChar w:fldCharType="end"/>
      </w:r>
      <w:bookmarkStart w:id="7" w:name="_Toc172624258"/>
    </w:p>
    <w:p w14:paraId="521739C6" w14:textId="77777777" w:rsidR="002618B2" w:rsidRDefault="002618B2" w:rsidP="002618B2">
      <w:pPr>
        <w:pStyle w:val="BodyAccessibleTextMIRB"/>
      </w:pPr>
    </w:p>
    <w:p w14:paraId="60F3E617" w14:textId="77777777" w:rsidR="002618B2" w:rsidRDefault="002618B2" w:rsidP="002618B2">
      <w:pPr>
        <w:pStyle w:val="BodyAccessibleTextMIRB"/>
      </w:pPr>
    </w:p>
    <w:p w14:paraId="11949CE3" w14:textId="77777777" w:rsidR="002618B2" w:rsidRDefault="002618B2" w:rsidP="002618B2">
      <w:pPr>
        <w:pStyle w:val="BodyAccessibleTextMIRB"/>
      </w:pPr>
    </w:p>
    <w:p w14:paraId="4EB7E136" w14:textId="77777777" w:rsidR="002618B2" w:rsidRDefault="002618B2" w:rsidP="002618B2">
      <w:pPr>
        <w:pStyle w:val="BodyAccessibleTextMIRB"/>
      </w:pPr>
    </w:p>
    <w:p w14:paraId="1779456D" w14:textId="77777777" w:rsidR="002618B2" w:rsidRDefault="002618B2" w:rsidP="002618B2">
      <w:pPr>
        <w:pStyle w:val="BodyAccessibleTextMIRB"/>
      </w:pPr>
    </w:p>
    <w:p w14:paraId="4FE96E27" w14:textId="77777777" w:rsidR="002618B2" w:rsidRDefault="002618B2" w:rsidP="002618B2">
      <w:pPr>
        <w:pStyle w:val="BodyAccessibleTextMIRB"/>
      </w:pPr>
    </w:p>
    <w:p w14:paraId="32B86D9C" w14:textId="77777777" w:rsidR="002618B2" w:rsidRDefault="002618B2" w:rsidP="002618B2">
      <w:pPr>
        <w:pStyle w:val="BodyAccessibleTextMIRB"/>
      </w:pPr>
    </w:p>
    <w:p w14:paraId="55336752" w14:textId="77777777" w:rsidR="002618B2" w:rsidRDefault="002618B2" w:rsidP="002618B2">
      <w:pPr>
        <w:pStyle w:val="BodyAccessibleTextMIRB"/>
      </w:pPr>
    </w:p>
    <w:p w14:paraId="08CD1465" w14:textId="77777777" w:rsidR="002618B2" w:rsidRDefault="002618B2" w:rsidP="002618B2">
      <w:pPr>
        <w:pStyle w:val="BodyAccessibleTextMIRB"/>
      </w:pPr>
    </w:p>
    <w:p w14:paraId="7AB755C0" w14:textId="77777777" w:rsidR="002618B2" w:rsidRDefault="002618B2" w:rsidP="002618B2">
      <w:pPr>
        <w:pStyle w:val="BodyAccessibleTextMIRB"/>
      </w:pPr>
    </w:p>
    <w:p w14:paraId="6806DE50" w14:textId="77777777" w:rsidR="002618B2" w:rsidRDefault="002618B2" w:rsidP="002618B2">
      <w:pPr>
        <w:pStyle w:val="BodyAccessibleTextMIRB"/>
      </w:pPr>
    </w:p>
    <w:p w14:paraId="3BEBD43B" w14:textId="77777777" w:rsidR="002618B2" w:rsidRDefault="002618B2" w:rsidP="002618B2">
      <w:pPr>
        <w:pStyle w:val="BodyAccessibleTextMIRB"/>
      </w:pPr>
    </w:p>
    <w:p w14:paraId="75BDB7FC" w14:textId="77777777" w:rsidR="002618B2" w:rsidRDefault="002618B2" w:rsidP="002618B2">
      <w:pPr>
        <w:pStyle w:val="BodyAccessibleTextMIRB"/>
      </w:pPr>
    </w:p>
    <w:p w14:paraId="5501F544" w14:textId="58E2CBD6" w:rsidR="00A451ED" w:rsidRDefault="00A451ED" w:rsidP="00401690">
      <w:pPr>
        <w:pStyle w:val="Heading1MIRBMidPage"/>
      </w:pPr>
      <w:r>
        <w:lastRenderedPageBreak/>
        <w:t>List of Acronyms</w:t>
      </w:r>
      <w:bookmarkEnd w:id="7"/>
    </w:p>
    <w:p w14:paraId="48FA4D0A" w14:textId="77777777" w:rsidR="00B100F7" w:rsidRPr="00660F8A" w:rsidRDefault="00B100F7" w:rsidP="00B100F7">
      <w:pPr>
        <w:pStyle w:val="BodyAccessibleTextMIRB"/>
      </w:pPr>
      <w:r w:rsidRPr="00660F8A">
        <w:t>ATV: All Terrain Vehicle</w:t>
      </w:r>
    </w:p>
    <w:p w14:paraId="63091B5F" w14:textId="77777777" w:rsidR="00E07D29" w:rsidRDefault="00B72408" w:rsidP="00B100F7">
      <w:pPr>
        <w:pStyle w:val="BodyAccessibleTextMIRB"/>
      </w:pPr>
      <w:r w:rsidRPr="00B72408">
        <w:t>GEO: Geospatial Ontario</w:t>
      </w:r>
    </w:p>
    <w:p w14:paraId="1D466279" w14:textId="1F7B94D3" w:rsidR="00B100F7" w:rsidRPr="00660F8A" w:rsidRDefault="00B100F7" w:rsidP="00B100F7">
      <w:pPr>
        <w:pStyle w:val="BodyAccessibleTextMIRB"/>
      </w:pPr>
      <w:r w:rsidRPr="00660F8A">
        <w:t>LUT: Lookup Table</w:t>
      </w:r>
    </w:p>
    <w:p w14:paraId="303C7FEB" w14:textId="067361D5" w:rsidR="00B100F7" w:rsidRPr="00660F8A" w:rsidRDefault="00B100F7" w:rsidP="00B100F7">
      <w:pPr>
        <w:pStyle w:val="BodyAccessibleTextMIRB"/>
      </w:pPr>
      <w:r>
        <w:t>MNR: Ontario Ministry of Natural Resources</w:t>
      </w:r>
    </w:p>
    <w:p w14:paraId="1C042A8C" w14:textId="77777777" w:rsidR="00B100F7" w:rsidRDefault="00B100F7" w:rsidP="00B100F7">
      <w:pPr>
        <w:pStyle w:val="BodyAccessibleTextMIRB"/>
      </w:pPr>
      <w:r w:rsidRPr="00660F8A">
        <w:t>OTN: Ontario Trail Network</w:t>
      </w:r>
    </w:p>
    <w:p w14:paraId="66E0FDF8" w14:textId="77777777" w:rsidR="00B100F7" w:rsidRDefault="00B100F7" w:rsidP="00B100F7">
      <w:pPr>
        <w:pStyle w:val="BodyAccessibleTextMIRB"/>
      </w:pPr>
      <w:r w:rsidRPr="00234F35">
        <w:t>OTNACCPT</w:t>
      </w:r>
      <w:r>
        <w:t>: Ontario Trail Network Access Point</w:t>
      </w:r>
    </w:p>
    <w:p w14:paraId="607C0D60" w14:textId="77777777" w:rsidR="00B100F7" w:rsidRDefault="00B100F7" w:rsidP="00B100F7">
      <w:pPr>
        <w:pStyle w:val="BodyAccessibleTextMIRB"/>
      </w:pPr>
      <w:r>
        <w:t>OTNSEGAS: Ontario Trail Network Segment</w:t>
      </w:r>
    </w:p>
    <w:p w14:paraId="0D7161F1" w14:textId="77777777" w:rsidR="00A451ED" w:rsidRDefault="00A451ED" w:rsidP="00A451ED">
      <w:pPr>
        <w:pStyle w:val="BodyAccessibleTextMIRB"/>
        <w:sectPr w:rsidR="00A451ED" w:rsidSect="001E404A">
          <w:pgSz w:w="12240" w:h="15840"/>
          <w:pgMar w:top="1440" w:right="1440" w:bottom="1440" w:left="1440" w:header="432" w:footer="720" w:gutter="0"/>
          <w:cols w:space="720"/>
          <w:docGrid w:linePitch="360"/>
        </w:sectPr>
      </w:pPr>
    </w:p>
    <w:p w14:paraId="51C71478" w14:textId="77777777" w:rsidR="00A451ED" w:rsidRDefault="00A451ED" w:rsidP="00A451ED">
      <w:pPr>
        <w:pStyle w:val="Heading1MIRBMidPage"/>
      </w:pPr>
      <w:bookmarkStart w:id="8" w:name="_Toc172624259"/>
      <w:r>
        <w:lastRenderedPageBreak/>
        <w:t>1. Introduction</w:t>
      </w:r>
      <w:bookmarkEnd w:id="8"/>
    </w:p>
    <w:p w14:paraId="3EA0CCA6" w14:textId="77777777" w:rsidR="00B100F7" w:rsidRDefault="00B100F7" w:rsidP="00B100F7">
      <w:pPr>
        <w:pStyle w:val="BodyAccessibleTextMIRB"/>
      </w:pPr>
      <w:r>
        <w:t xml:space="preserve">The Ontario Trail Network (OTN) contains geospatial networks of trails in </w:t>
      </w:r>
      <w:r w:rsidRPr="005D7C9E">
        <w:t>urban, rural and wilderness settings managed by a named organization for</w:t>
      </w:r>
      <w:r>
        <w:t xml:space="preserve"> transportation,</w:t>
      </w:r>
      <w:r w:rsidRPr="005D7C9E">
        <w:t xml:space="preserve"> recreation, active living or tourism purposes</w:t>
      </w:r>
      <w:r>
        <w:t>. The OTN includes trails for hiking or</w:t>
      </w:r>
      <w:r w:rsidRPr="005D7C9E">
        <w:t xml:space="preserve"> </w:t>
      </w:r>
      <w:r>
        <w:t>w</w:t>
      </w:r>
      <w:r w:rsidRPr="005D7C9E">
        <w:t>alking;</w:t>
      </w:r>
      <w:r>
        <w:t xml:space="preserve"> c</w:t>
      </w:r>
      <w:r w:rsidRPr="005D7C9E">
        <w:t xml:space="preserve">ycling; </w:t>
      </w:r>
      <w:r>
        <w:t>x</w:t>
      </w:r>
      <w:r w:rsidRPr="005D7C9E">
        <w:t>-</w:t>
      </w:r>
      <w:r>
        <w:t>c</w:t>
      </w:r>
      <w:r w:rsidRPr="005D7C9E">
        <w:t xml:space="preserve">ountry </w:t>
      </w:r>
      <w:r>
        <w:t>s</w:t>
      </w:r>
      <w:r w:rsidRPr="005D7C9E">
        <w:t xml:space="preserve">kiing and </w:t>
      </w:r>
      <w:r>
        <w:t>s</w:t>
      </w:r>
      <w:r w:rsidRPr="005D7C9E">
        <w:t>now shoeing</w:t>
      </w:r>
      <w:r>
        <w:t>; paddling and portage; e</w:t>
      </w:r>
      <w:r w:rsidRPr="005D7C9E">
        <w:t>questrian</w:t>
      </w:r>
      <w:r>
        <w:t>; s</w:t>
      </w:r>
      <w:r w:rsidRPr="005D7C9E">
        <w:t>nowmobiling</w:t>
      </w:r>
      <w:r>
        <w:t>,</w:t>
      </w:r>
      <w:r w:rsidRPr="005D7C9E">
        <w:t xml:space="preserve"> </w:t>
      </w:r>
      <w:r>
        <w:t>a</w:t>
      </w:r>
      <w:r w:rsidRPr="005D7C9E">
        <w:t xml:space="preserve">ll </w:t>
      </w:r>
      <w:r>
        <w:t>t</w:t>
      </w:r>
      <w:r w:rsidRPr="005D7C9E">
        <w:t xml:space="preserve">errain </w:t>
      </w:r>
      <w:r>
        <w:t>v</w:t>
      </w:r>
      <w:r w:rsidRPr="005D7C9E">
        <w:t>ehicle</w:t>
      </w:r>
      <w:r>
        <w:t xml:space="preserve"> trails</w:t>
      </w:r>
      <w:r w:rsidRPr="005D7C9E">
        <w:t xml:space="preserve">, and </w:t>
      </w:r>
      <w:r>
        <w:t>off-road motorcycles; ice skating; and trails that are wheelchair accessible.</w:t>
      </w:r>
    </w:p>
    <w:p w14:paraId="39D7D9F7" w14:textId="77777777" w:rsidR="00B100F7" w:rsidRDefault="00B100F7" w:rsidP="00B100F7">
      <w:pPr>
        <w:pStyle w:val="BodyAccessibleTextMIRB"/>
      </w:pPr>
      <w:r w:rsidRPr="005D7C9E">
        <w:t xml:space="preserve">The OTN project is the combined effort of trail organizations and </w:t>
      </w:r>
      <w:r>
        <w:t>government</w:t>
      </w:r>
      <w:r w:rsidRPr="005D7C9E">
        <w:t xml:space="preserve"> to create a</w:t>
      </w:r>
      <w:r>
        <w:t>n accessible trail layer.</w:t>
      </w:r>
    </w:p>
    <w:p w14:paraId="44A2FE42" w14:textId="040EDE22" w:rsidR="00A451ED" w:rsidRDefault="00B100F7" w:rsidP="00B100F7">
      <w:pPr>
        <w:pStyle w:val="BodyAccessibleTextMIRB"/>
      </w:pPr>
      <w:r w:rsidRPr="00DC0668">
        <w:t>For more information on the O</w:t>
      </w:r>
      <w:r>
        <w:t>T</w:t>
      </w:r>
      <w:r w:rsidRPr="00DC0668">
        <w:t xml:space="preserve">N contact </w:t>
      </w:r>
      <w:hyperlink r:id="rId18" w:history="1">
        <w:r w:rsidR="00B72408" w:rsidRPr="00BD49A1">
          <w:rPr>
            <w:rStyle w:val="Hyperlink"/>
          </w:rPr>
          <w:t>geospatial@ontario.ca</w:t>
        </w:r>
      </w:hyperlink>
      <w:r w:rsidRPr="00DC0668">
        <w:t>.</w:t>
      </w:r>
    </w:p>
    <w:p w14:paraId="7141732C" w14:textId="3A6F11DD" w:rsidR="00A451ED" w:rsidRDefault="00A451ED" w:rsidP="00BD5B11">
      <w:pPr>
        <w:pStyle w:val="Heading1MIRBMidPage"/>
        <w:spacing w:before="480"/>
      </w:pPr>
      <w:bookmarkStart w:id="9" w:name="_Toc172624260"/>
      <w:r>
        <w:t>2. Objectives</w:t>
      </w:r>
      <w:bookmarkEnd w:id="9"/>
    </w:p>
    <w:p w14:paraId="2340C19B" w14:textId="77777777" w:rsidR="00B100F7" w:rsidRDefault="00B100F7" w:rsidP="00B100F7">
      <w:pPr>
        <w:pStyle w:val="BodyAccessibleTextMIRB"/>
      </w:pPr>
      <w:r>
        <w:t>This user guide is intended for users of the OTN Segment (OTNSEGAS) and OTN Access Point (OTNACCPT) data classes. The document describes the extent and context of the information collected for the data classes.</w:t>
      </w:r>
    </w:p>
    <w:p w14:paraId="66097ACD" w14:textId="0C56B7BF" w:rsidR="00A451ED" w:rsidRDefault="00A451ED" w:rsidP="00BD5B11">
      <w:pPr>
        <w:pStyle w:val="Heading1MIRBMidPage"/>
        <w:spacing w:before="480"/>
      </w:pPr>
      <w:bookmarkStart w:id="10" w:name="_Toc172624261"/>
      <w:r>
        <w:t>3. Data Class</w:t>
      </w:r>
      <w:r w:rsidR="00B100F7">
        <w:t>es</w:t>
      </w:r>
      <w:bookmarkEnd w:id="10"/>
    </w:p>
    <w:p w14:paraId="183D7325" w14:textId="5F891824" w:rsidR="00A451ED" w:rsidRDefault="00B100F7" w:rsidP="00A451ED">
      <w:pPr>
        <w:pStyle w:val="Heading2NoNumbersMIRB"/>
      </w:pPr>
      <w:bookmarkStart w:id="11" w:name="_Toc172624262"/>
      <w:r>
        <w:t>OTN SEGMENT (OTNSEGAS)</w:t>
      </w:r>
      <w:bookmarkEnd w:id="11"/>
    </w:p>
    <w:p w14:paraId="492C525A" w14:textId="4D679856" w:rsidR="00B100F7" w:rsidRDefault="00B100F7" w:rsidP="00B100F7">
      <w:pPr>
        <w:pStyle w:val="BodyAccessibleTextMIRB"/>
      </w:pPr>
      <w:r>
        <w:t xml:space="preserve">OTN Segment contains trail segments that define a linear corridor or a looping system through the natural or urban environment.  OTN Segments </w:t>
      </w:r>
      <w:r w:rsidRPr="005D7C9E">
        <w:t>describe the characteristics of a trail such as trail name, length, type, permitted us</w:t>
      </w:r>
      <w:r>
        <w:t>e(s)</w:t>
      </w:r>
      <w:r w:rsidRPr="005D7C9E">
        <w:t xml:space="preserve"> and organization.</w:t>
      </w:r>
    </w:p>
    <w:p w14:paraId="6D092F30" w14:textId="2F63C23A" w:rsidR="00B100F7" w:rsidRDefault="00B100F7" w:rsidP="00B100F7">
      <w:pPr>
        <w:pStyle w:val="Heading2NoNumbersMIRB"/>
      </w:pPr>
      <w:bookmarkStart w:id="12" w:name="_Toc172624263"/>
      <w:r>
        <w:t>OTN Access Point (OTNACCPT)</w:t>
      </w:r>
      <w:bookmarkEnd w:id="12"/>
    </w:p>
    <w:p w14:paraId="216FA4FE" w14:textId="77777777" w:rsidR="003C525A" w:rsidRDefault="003C525A" w:rsidP="003C525A">
      <w:pPr>
        <w:pStyle w:val="BodyAccessibleTextMIRB"/>
      </w:pPr>
      <w:r>
        <w:t>OTN Access Point features are represented as points identifying the location where one or multiple trails can be accessed.  Not all trails in the OTN have access points.  In urban areas where a trail can be accessed along the majority of the linear trail segment, access points will not be included.   In remote or less urbanized areas where access to a trail is limited, access points may be included.</w:t>
      </w:r>
    </w:p>
    <w:p w14:paraId="53196D41" w14:textId="77777777" w:rsidR="003C525A" w:rsidRDefault="003C525A" w:rsidP="003C525A">
      <w:pPr>
        <w:pStyle w:val="BodyAccessibleTextMIRB"/>
      </w:pPr>
      <w:r>
        <w:lastRenderedPageBreak/>
        <w:t xml:space="preserve">There is no physical relationship between OTN Access Point and OTN Segment.  However, access points can be associated to trail segments spatially based on proximity. </w:t>
      </w:r>
    </w:p>
    <w:p w14:paraId="59EFD8D0" w14:textId="77777777" w:rsidR="003C525A" w:rsidRDefault="003C525A" w:rsidP="003C525A">
      <w:pPr>
        <w:pStyle w:val="BodyAccessibleTextMIRB"/>
        <w:keepNext/>
        <w:jc w:val="center"/>
      </w:pPr>
      <w:r>
        <w:rPr>
          <w:noProof/>
        </w:rPr>
        <w:drawing>
          <wp:inline distT="0" distB="0" distL="0" distR="0" wp14:anchorId="72D06124" wp14:editId="3F2B99F7">
            <wp:extent cx="4849792" cy="3729508"/>
            <wp:effectExtent l="0" t="0" r="8255" b="4445"/>
            <wp:docPr id="10" name="Picture 10" descr="An image showing an Ontario Trail Network segment and its access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image showing an Ontario Trail Network segment and its access poi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5460" cy="3733867"/>
                    </a:xfrm>
                    <a:prstGeom prst="rect">
                      <a:avLst/>
                    </a:prstGeom>
                    <a:noFill/>
                    <a:ln>
                      <a:noFill/>
                    </a:ln>
                  </pic:spPr>
                </pic:pic>
              </a:graphicData>
            </a:graphic>
          </wp:inline>
        </w:drawing>
      </w:r>
    </w:p>
    <w:p w14:paraId="1A4BE7D2" w14:textId="1DE3360D" w:rsidR="00B100F7" w:rsidRDefault="003C525A" w:rsidP="003C525A">
      <w:pPr>
        <w:pStyle w:val="Caption"/>
      </w:pPr>
      <w:bookmarkStart w:id="13" w:name="_Toc172624301"/>
      <w:r>
        <w:t xml:space="preserve">Figure </w:t>
      </w:r>
      <w:fldSimple w:instr=" SEQ Figure \* ARABIC ">
        <w:r w:rsidR="00DB236E">
          <w:rPr>
            <w:noProof/>
          </w:rPr>
          <w:t>1</w:t>
        </w:r>
      </w:fldSimple>
      <w:r>
        <w:t>: An OTN segment (yellow) and associated OTN access point (red point)</w:t>
      </w:r>
      <w:bookmarkEnd w:id="13"/>
    </w:p>
    <w:p w14:paraId="324AD5AA" w14:textId="77777777" w:rsidR="00A451ED" w:rsidRPr="005163EE" w:rsidRDefault="00A451ED" w:rsidP="00A451ED">
      <w:pPr>
        <w:pStyle w:val="NumberedListMIRB"/>
        <w:numPr>
          <w:ilvl w:val="2"/>
          <w:numId w:val="19"/>
        </w:numPr>
        <w:sectPr w:rsidR="00A451ED" w:rsidRPr="005163EE" w:rsidSect="001E404A">
          <w:pgSz w:w="12240" w:h="15840"/>
          <w:pgMar w:top="1440" w:right="1440" w:bottom="1440" w:left="1440" w:header="432" w:footer="720" w:gutter="0"/>
          <w:cols w:space="720"/>
          <w:docGrid w:linePitch="360"/>
        </w:sectPr>
      </w:pPr>
    </w:p>
    <w:p w14:paraId="7BF3A2B0" w14:textId="317C1875" w:rsidR="00A451ED" w:rsidRDefault="00A451ED" w:rsidP="00A451ED">
      <w:pPr>
        <w:pStyle w:val="Heading1MIRBMidPage"/>
      </w:pPr>
      <w:bookmarkStart w:id="14" w:name="_Toc172624264"/>
      <w:r>
        <w:lastRenderedPageBreak/>
        <w:t xml:space="preserve">4. Model Diagram: </w:t>
      </w:r>
      <w:r w:rsidR="003C525A">
        <w:t>OTN Segment (OTNSEGAS) and OTN Access Point (OTNACCPT)</w:t>
      </w:r>
      <w:bookmarkEnd w:id="14"/>
    </w:p>
    <w:p w14:paraId="0A7E6A42" w14:textId="0434415F" w:rsidR="003C525A" w:rsidRDefault="003C525A" w:rsidP="48DAC8F8">
      <w:pPr>
        <w:pStyle w:val="BodyAccessibleTextMIRB"/>
        <w:rPr>
          <w:lang w:val="en"/>
        </w:rPr>
      </w:pPr>
      <w:r w:rsidRPr="00BA446E">
        <w:rPr>
          <w:lang w:val="en"/>
        </w:rPr>
        <w:t>Physical Model Diagram for OTN Network (OTNSEGAS) – Denormalized Derived Data Class</w:t>
      </w:r>
      <w:r>
        <w:rPr>
          <w:lang w:val="en"/>
        </w:rPr>
        <w:t xml:space="preserve"> and OTN Access Point (OTNACCPT)</w:t>
      </w:r>
    </w:p>
    <w:p w14:paraId="27B3DD35" w14:textId="77777777" w:rsidR="003C525A" w:rsidRDefault="003C525A" w:rsidP="003C525A">
      <w:pPr>
        <w:pStyle w:val="BodyAccessibleTextMIRB"/>
        <w:keepNext/>
        <w:jc w:val="center"/>
      </w:pPr>
      <w:r>
        <w:rPr>
          <w:noProof/>
        </w:rPr>
        <w:drawing>
          <wp:inline distT="0" distB="0" distL="0" distR="0" wp14:anchorId="05EA451B" wp14:editId="69FF5A33">
            <wp:extent cx="5943600" cy="2286635"/>
            <wp:effectExtent l="0" t="0" r="0" b="0"/>
            <wp:docPr id="8" name="Picture 8" descr="An image showing the data model diagram for the Ontario trail network data 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image showing the data model diagram for the Ontario trail network data class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286635"/>
                    </a:xfrm>
                    <a:prstGeom prst="rect">
                      <a:avLst/>
                    </a:prstGeom>
                    <a:noFill/>
                    <a:ln>
                      <a:noFill/>
                    </a:ln>
                  </pic:spPr>
                </pic:pic>
              </a:graphicData>
            </a:graphic>
          </wp:inline>
        </w:drawing>
      </w:r>
    </w:p>
    <w:p w14:paraId="45344DDD" w14:textId="5DCAE478" w:rsidR="00B72408" w:rsidRDefault="003C525A" w:rsidP="00DB236E">
      <w:pPr>
        <w:pStyle w:val="Caption"/>
      </w:pPr>
      <w:bookmarkStart w:id="15" w:name="_Toc172624302"/>
      <w:r>
        <w:t xml:space="preserve">Figure </w:t>
      </w:r>
      <w:fldSimple w:instr=" SEQ Figure \* ARABIC ">
        <w:r w:rsidR="00DB236E">
          <w:rPr>
            <w:noProof/>
          </w:rPr>
          <w:t>2</w:t>
        </w:r>
      </w:fldSimple>
      <w:r>
        <w:t>: Model diagram of the Ontario Trail Network (OTN) data classes</w:t>
      </w:r>
      <w:bookmarkEnd w:id="15"/>
    </w:p>
    <w:p w14:paraId="59ADA722" w14:textId="77777777" w:rsidR="00B72408" w:rsidRPr="0063170B" w:rsidRDefault="00B72408" w:rsidP="00B72408">
      <w:pPr>
        <w:pStyle w:val="BodyAccessibleTextMIRB"/>
        <w:rPr>
          <w:b/>
          <w:bCs/>
        </w:rPr>
      </w:pPr>
      <w:r w:rsidRPr="0063170B">
        <w:rPr>
          <w:b/>
          <w:bCs/>
        </w:rPr>
        <w:t>Table Relationships for Class</w:t>
      </w:r>
    </w:p>
    <w:tbl>
      <w:tblPr>
        <w:tblStyle w:val="TableGrid"/>
        <w:tblW w:w="9634" w:type="dxa"/>
        <w:tblLayout w:type="fixed"/>
        <w:tblLook w:val="04A0" w:firstRow="1" w:lastRow="0" w:firstColumn="1" w:lastColumn="0" w:noHBand="0" w:noVBand="1"/>
      </w:tblPr>
      <w:tblGrid>
        <w:gridCol w:w="2405"/>
        <w:gridCol w:w="3827"/>
        <w:gridCol w:w="3402"/>
      </w:tblGrid>
      <w:tr w:rsidR="00B72408" w14:paraId="1143DA2B" w14:textId="77777777" w:rsidTr="00E00ADA">
        <w:tc>
          <w:tcPr>
            <w:tcW w:w="2405" w:type="dxa"/>
            <w:vAlign w:val="center"/>
            <w:hideMark/>
          </w:tcPr>
          <w:p w14:paraId="75F19EFC" w14:textId="77777777" w:rsidR="00B72408" w:rsidRDefault="00B72408" w:rsidP="00E00ADA">
            <w:pPr>
              <w:spacing w:after="290"/>
              <w:jc w:val="center"/>
              <w:rPr>
                <w:sz w:val="29"/>
                <w:szCs w:val="29"/>
              </w:rPr>
            </w:pPr>
            <w:r w:rsidRPr="008F3962">
              <w:rPr>
                <w:sz w:val="28"/>
                <w:szCs w:val="28"/>
              </w:rPr>
              <w:t>OTN_ACCESS_</w:t>
            </w:r>
            <w:r w:rsidRPr="008F3962">
              <w:rPr>
                <w:sz w:val="28"/>
                <w:szCs w:val="28"/>
              </w:rPr>
              <w:br/>
              <w:t>POINT_FT</w:t>
            </w:r>
          </w:p>
        </w:tc>
        <w:tc>
          <w:tcPr>
            <w:tcW w:w="3827" w:type="dxa"/>
            <w:vAlign w:val="center"/>
            <w:hideMark/>
          </w:tcPr>
          <w:p w14:paraId="516D2F5E" w14:textId="77777777" w:rsidR="00B72408" w:rsidRDefault="00B72408" w:rsidP="00E00ADA">
            <w:pPr>
              <w:jc w:val="center"/>
              <w:rPr>
                <w:sz w:val="19"/>
                <w:szCs w:val="19"/>
              </w:rPr>
            </w:pPr>
            <w:r>
              <w:rPr>
                <w:noProof/>
                <w:color w:val="C00000"/>
                <w:sz w:val="28"/>
                <w:szCs w:val="28"/>
              </w:rPr>
              <mc:AlternateContent>
                <mc:Choice Requires="wps">
                  <w:drawing>
                    <wp:inline distT="0" distB="0" distL="0" distR="0" wp14:anchorId="73155F56" wp14:editId="15F75D88">
                      <wp:extent cx="1895475" cy="9525"/>
                      <wp:effectExtent l="0" t="76200" r="0" b="85725"/>
                      <wp:docPr id="3" name="Straight Arrow Connector 3" descr="Arrow indicating relationship. Arrow start point is Location Accuracy List and end point is OTN Access Point FT."/>
                      <wp:cNvGraphicFramePr/>
                      <a:graphic xmlns:a="http://schemas.openxmlformats.org/drawingml/2006/main">
                        <a:graphicData uri="http://schemas.microsoft.com/office/word/2010/wordprocessingShape">
                          <wps:wsp>
                            <wps:cNvCnPr/>
                            <wps:spPr>
                              <a:xfrm flipH="1" flipV="1">
                                <a:off x="0" y="0"/>
                                <a:ext cx="1895475" cy="9525"/>
                              </a:xfrm>
                              <a:prstGeom prst="straightConnector1">
                                <a:avLst/>
                              </a:prstGeom>
                              <a:ln w="28575">
                                <a:solidFill>
                                  <a:srgbClr val="C00000"/>
                                </a:solidFill>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type w14:anchorId="307BACD2" id="_x0000_t32" coordsize="21600,21600" o:spt="32" o:oned="t" path="m,l21600,21600e" filled="f">
                      <v:path arrowok="t" fillok="f" o:connecttype="none"/>
                      <o:lock v:ext="edit" shapetype="t"/>
                    </v:shapetype>
                    <v:shape id="Straight Arrow Connector 3" o:spid="_x0000_s1026" type="#_x0000_t32" alt="Arrow indicating relationship. Arrow start point is Location Accuracy List and end point is OTN Access Point FT." style="width:149.25pt;height:.75pt;flip:x 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" strokecolor="#c00000" strokeweight="2.25pt">
                      <v:stroke endarrow="block"/>
                      <w10:anchorlock/>
                    </v:shape>
                  </w:pict>
                </mc:Fallback>
              </mc:AlternateContent>
            </w:r>
            <w:r w:rsidRPr="00F32241">
              <w:t>OTN_ACCESS_POINT_FT.</w:t>
            </w:r>
            <w:r>
              <w:br/>
            </w:r>
            <w:r w:rsidRPr="00F32241">
              <w:t>LOCATION_ACCURACY = LOCATION_ACCURACY_LIST.</w:t>
            </w:r>
            <w:r>
              <w:br/>
            </w:r>
            <w:r w:rsidRPr="00F32241">
              <w:t>LOCATION_ACCURACY</w:t>
            </w:r>
          </w:p>
        </w:tc>
        <w:tc>
          <w:tcPr>
            <w:tcW w:w="3402" w:type="dxa"/>
            <w:vAlign w:val="center"/>
            <w:hideMark/>
          </w:tcPr>
          <w:p w14:paraId="64BF12DF" w14:textId="77777777" w:rsidR="00B72408" w:rsidRPr="008F3962" w:rsidRDefault="00B72408" w:rsidP="00E00ADA">
            <w:pPr>
              <w:spacing w:after="290"/>
              <w:jc w:val="center"/>
              <w:rPr>
                <w:sz w:val="28"/>
                <w:szCs w:val="28"/>
              </w:rPr>
            </w:pPr>
            <w:r w:rsidRPr="008F3962">
              <w:rPr>
                <w:sz w:val="28"/>
                <w:szCs w:val="28"/>
              </w:rPr>
              <w:t>LOCATION_ACCURACY_LIST</w:t>
            </w:r>
          </w:p>
        </w:tc>
      </w:tr>
    </w:tbl>
    <w:p w14:paraId="18E64A00" w14:textId="7577CD57" w:rsidR="00E83F08" w:rsidRPr="00E83F08" w:rsidRDefault="00E83F08" w:rsidP="00E83F08">
      <w:pPr>
        <w:pStyle w:val="BodyAccessibleTextMIRB"/>
        <w:sectPr w:rsidR="00E83F08" w:rsidRPr="00E83F08" w:rsidSect="001E404A">
          <w:pgSz w:w="12240" w:h="15840"/>
          <w:pgMar w:top="1440" w:right="1440" w:bottom="1440" w:left="1440" w:header="432" w:footer="720" w:gutter="0"/>
          <w:cols w:space="720"/>
          <w:docGrid w:linePitch="360"/>
        </w:sectPr>
      </w:pPr>
    </w:p>
    <w:p w14:paraId="55B1A74F" w14:textId="77777777" w:rsidR="00A451ED" w:rsidRDefault="00A451ED" w:rsidP="00A451ED">
      <w:pPr>
        <w:pStyle w:val="Heading1MIRBMidPage"/>
      </w:pPr>
      <w:bookmarkStart w:id="16" w:name="_Toc172624265"/>
      <w:r>
        <w:lastRenderedPageBreak/>
        <w:t>5. Data Description</w:t>
      </w:r>
      <w:bookmarkEnd w:id="16"/>
    </w:p>
    <w:p w14:paraId="1B6C5C37" w14:textId="00C316C0" w:rsidR="00A451ED" w:rsidRDefault="00A451ED" w:rsidP="00A451ED">
      <w:pPr>
        <w:pStyle w:val="BodyAccessibleTextMIRB"/>
        <w:rPr>
          <w:lang w:eastAsia="en-CA"/>
        </w:rPr>
      </w:pPr>
      <w:r>
        <w:rPr>
          <w:lang w:eastAsia="en-CA"/>
        </w:rPr>
        <w:t xml:space="preserve">The main business area table(s) for this model can be found below.  </w:t>
      </w:r>
    </w:p>
    <w:p w14:paraId="271A6DA4" w14:textId="605699D8" w:rsidR="00A451ED" w:rsidRDefault="003C525A" w:rsidP="00A451ED">
      <w:pPr>
        <w:pStyle w:val="Heading2NoNumbersMIRB"/>
      </w:pPr>
      <w:bookmarkStart w:id="17" w:name="_Toc172624266"/>
      <w:bookmarkStart w:id="18" w:name="_Hlk138843935"/>
      <w:r>
        <w:t>OTN_SEGMENT_DERIVED_FT</w:t>
      </w:r>
      <w:bookmarkEnd w:id="17"/>
    </w:p>
    <w:bookmarkEnd w:id="18"/>
    <w:p w14:paraId="2A861304" w14:textId="4446DAC5" w:rsidR="005F6281" w:rsidRDefault="003C525A" w:rsidP="00A451ED">
      <w:pPr>
        <w:pStyle w:val="BodyAccessibleTextMIRB"/>
      </w:pPr>
      <w:r w:rsidRPr="003C525A">
        <w:t>View of Ontario Trail Network (OTN) features including trail segments, permitted trail uses, identified trail associations and website links for authoritative details.</w:t>
      </w:r>
    </w:p>
    <w:tbl>
      <w:tblPr>
        <w:tblStyle w:val="TableGrid"/>
        <w:tblW w:w="18150" w:type="dxa"/>
        <w:tblInd w:w="-431" w:type="dxa"/>
        <w:tblLayout w:type="fixed"/>
        <w:tblLook w:val="05E0" w:firstRow="1" w:lastRow="1" w:firstColumn="1" w:lastColumn="1" w:noHBand="0" w:noVBand="1"/>
        <w:tblCaption w:val="Table: OTN_SEGMENT_DERIVED_FT"/>
        <w:tblDescription w:val="Describes data field properties like name, type, and description."/>
      </w:tblPr>
      <w:tblGrid>
        <w:gridCol w:w="2978"/>
        <w:gridCol w:w="2269"/>
        <w:gridCol w:w="1559"/>
        <w:gridCol w:w="1986"/>
        <w:gridCol w:w="9358"/>
      </w:tblGrid>
      <w:tr w:rsidR="005F6281" w14:paraId="52252113" w14:textId="77777777" w:rsidTr="002458D5">
        <w:trPr>
          <w:cantSplit/>
          <w:tblHeader/>
        </w:trPr>
        <w:tc>
          <w:tcPr>
            <w:tcW w:w="2978" w:type="dxa"/>
            <w:tcBorders>
              <w:top w:val="single" w:sz="4" w:space="0" w:color="auto"/>
              <w:left w:val="single" w:sz="4" w:space="0" w:color="auto"/>
              <w:bottom w:val="single" w:sz="4" w:space="0" w:color="auto"/>
              <w:right w:val="single" w:sz="4" w:space="0" w:color="auto"/>
            </w:tcBorders>
            <w:vAlign w:val="center"/>
            <w:hideMark/>
          </w:tcPr>
          <w:p w14:paraId="5A7902B4" w14:textId="77777777" w:rsidR="005F6281" w:rsidRDefault="005F6281" w:rsidP="002458D5">
            <w:pPr>
              <w:pStyle w:val="TableHeaderRowTextMIRB"/>
            </w:pPr>
            <w:r>
              <w:t>Column Name</w:t>
            </w:r>
          </w:p>
        </w:tc>
        <w:tc>
          <w:tcPr>
            <w:tcW w:w="2269" w:type="dxa"/>
            <w:tcBorders>
              <w:top w:val="single" w:sz="4" w:space="0" w:color="auto"/>
              <w:left w:val="single" w:sz="4" w:space="0" w:color="auto"/>
              <w:bottom w:val="single" w:sz="4" w:space="0" w:color="auto"/>
              <w:right w:val="single" w:sz="4" w:space="0" w:color="auto"/>
            </w:tcBorders>
            <w:vAlign w:val="center"/>
            <w:hideMark/>
          </w:tcPr>
          <w:p w14:paraId="6F699638" w14:textId="77777777" w:rsidR="005F6281" w:rsidRDefault="005F6281" w:rsidP="002458D5">
            <w:pPr>
              <w:pStyle w:val="TableHeaderRowTextMIRB"/>
            </w:pPr>
            <w:r>
              <w:t>Column Type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B4D296" w14:textId="77777777" w:rsidR="005F6281" w:rsidRDefault="005F6281" w:rsidP="002458D5">
            <w:pPr>
              <w:pStyle w:val="TableHeaderRowTextMIRB"/>
            </w:pPr>
            <w:r>
              <w:t>Mandatory</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3FFA23A" w14:textId="77777777" w:rsidR="005F6281" w:rsidRDefault="005F6281" w:rsidP="002458D5">
            <w:pPr>
              <w:pStyle w:val="TableHeaderRowTextMIRB"/>
            </w:pPr>
            <w:r>
              <w:t>Short Name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30FF6DD4" w14:textId="77777777" w:rsidR="005F6281" w:rsidRDefault="005F6281" w:rsidP="002458D5">
            <w:pPr>
              <w:pStyle w:val="TableHeaderRowTextMIRB"/>
            </w:pPr>
            <w:r>
              <w:t>Description</w:t>
            </w:r>
          </w:p>
        </w:tc>
      </w:tr>
      <w:tr w:rsidR="005F6281" w14:paraId="77BDD61D"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7572C58B" w14:textId="77777777" w:rsidR="005F6281" w:rsidRDefault="005F6281" w:rsidP="002458D5">
            <w:pPr>
              <w:pStyle w:val="TableColumnNameMIRB"/>
            </w:pPr>
            <w:r>
              <w:t>OGF_ID</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F115810" w14:textId="77777777" w:rsidR="005F6281" w:rsidRDefault="005F6281" w:rsidP="002458D5">
            <w:pPr>
              <w:pStyle w:val="TableBodyTextMIRB"/>
            </w:pPr>
            <w:r>
              <w:t>NUMBER(13,0)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6C2D4F"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C132530" w14:textId="77777777" w:rsidR="005F6281" w:rsidRDefault="005F6281" w:rsidP="002458D5">
            <w:pPr>
              <w:pStyle w:val="TableBodyTextMIRB"/>
            </w:pPr>
            <w:r>
              <w:t>OGF_ID</w:t>
            </w:r>
          </w:p>
        </w:tc>
        <w:tc>
          <w:tcPr>
            <w:tcW w:w="9358" w:type="dxa"/>
            <w:tcBorders>
              <w:top w:val="single" w:sz="4" w:space="0" w:color="auto"/>
              <w:left w:val="single" w:sz="4" w:space="0" w:color="auto"/>
              <w:bottom w:val="single" w:sz="4" w:space="0" w:color="auto"/>
              <w:right w:val="single" w:sz="4" w:space="0" w:color="auto"/>
            </w:tcBorders>
            <w:vAlign w:val="center"/>
            <w:hideMark/>
          </w:tcPr>
          <w:p w14:paraId="7D7DA6E2" w14:textId="77777777" w:rsidR="00DB236E" w:rsidRDefault="00DB236E" w:rsidP="002458D5">
            <w:pPr>
              <w:pStyle w:val="TableBodyTextMIRB"/>
            </w:pPr>
          </w:p>
          <w:p w14:paraId="45867515" w14:textId="752586BB" w:rsidR="005F6281" w:rsidRDefault="005F6281" w:rsidP="002458D5">
            <w:pPr>
              <w:pStyle w:val="TableBodyTextMIRB"/>
            </w:pPr>
            <w:r>
              <w:t>A unique system identifier assigned to every spatial feature or table record.</w:t>
            </w:r>
          </w:p>
          <w:p w14:paraId="52468DE1" w14:textId="77777777" w:rsidR="005F6281" w:rsidRDefault="005F6281" w:rsidP="002458D5">
            <w:pPr>
              <w:pStyle w:val="TableBodyTextMIRB"/>
            </w:pPr>
            <w:r>
              <w:t>SOURCE: OTN_SEGMENT_FT.OGF_ID</w:t>
            </w:r>
          </w:p>
        </w:tc>
      </w:tr>
      <w:tr w:rsidR="005F6281" w14:paraId="63737DC7"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48CC0D85" w14:textId="77777777" w:rsidR="005F6281" w:rsidRDefault="005F6281" w:rsidP="002458D5">
            <w:pPr>
              <w:pStyle w:val="TableColumnNameMIRB"/>
            </w:pPr>
            <w:r>
              <w:t>TRAIL_NAME</w:t>
            </w:r>
          </w:p>
        </w:tc>
        <w:tc>
          <w:tcPr>
            <w:tcW w:w="2269" w:type="dxa"/>
            <w:tcBorders>
              <w:top w:val="single" w:sz="4" w:space="0" w:color="auto"/>
              <w:left w:val="single" w:sz="4" w:space="0" w:color="auto"/>
              <w:bottom w:val="single" w:sz="4" w:space="0" w:color="auto"/>
              <w:right w:val="single" w:sz="4" w:space="0" w:color="auto"/>
            </w:tcBorders>
            <w:vAlign w:val="center"/>
            <w:hideMark/>
          </w:tcPr>
          <w:p w14:paraId="572F923D" w14:textId="77777777" w:rsidR="005F6281" w:rsidRDefault="005F6281" w:rsidP="002458D5">
            <w:pPr>
              <w:pStyle w:val="TableBodyTextMIRB"/>
            </w:pPr>
            <w:r>
              <w:t>VARCHAR2(200)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0A0FB7"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809CC5A" w14:textId="77777777" w:rsidR="005F6281" w:rsidRDefault="005F6281" w:rsidP="002458D5">
            <w:pPr>
              <w:pStyle w:val="TableBodyTextMIRB"/>
            </w:pPr>
            <w:r>
              <w:t>TRAIL_NAME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6AF16F9C" w14:textId="77777777" w:rsidR="005F6281" w:rsidRDefault="005F6281" w:rsidP="002458D5">
            <w:pPr>
              <w:pStyle w:val="TableBodyTextMIRB"/>
            </w:pPr>
            <w:r>
              <w:t>The name that the trail is commonly known as.</w:t>
            </w:r>
          </w:p>
          <w:p w14:paraId="4B53A87C" w14:textId="77777777" w:rsidR="005F6281" w:rsidRDefault="005F6281" w:rsidP="002458D5">
            <w:pPr>
              <w:pStyle w:val="TableBodyTextMIRB"/>
            </w:pPr>
            <w:r>
              <w:t>SOURCE: OTN_SEGMENT_FT.TRAIL_NAME</w:t>
            </w:r>
          </w:p>
        </w:tc>
      </w:tr>
      <w:tr w:rsidR="005F6281" w14:paraId="6A3B1FF3"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60AD283D" w14:textId="77777777" w:rsidR="005F6281" w:rsidRDefault="005F6281" w:rsidP="002458D5">
            <w:pPr>
              <w:pStyle w:val="TableColumnNameMIRB"/>
            </w:pPr>
            <w:r>
              <w:t>TRAIL_ASSOCIATION</w:t>
            </w:r>
          </w:p>
        </w:tc>
        <w:tc>
          <w:tcPr>
            <w:tcW w:w="2269" w:type="dxa"/>
            <w:tcBorders>
              <w:top w:val="single" w:sz="4" w:space="0" w:color="auto"/>
              <w:left w:val="single" w:sz="4" w:space="0" w:color="auto"/>
              <w:bottom w:val="single" w:sz="4" w:space="0" w:color="auto"/>
              <w:right w:val="single" w:sz="4" w:space="0" w:color="auto"/>
            </w:tcBorders>
            <w:vAlign w:val="center"/>
            <w:hideMark/>
          </w:tcPr>
          <w:p w14:paraId="6DED8A0B" w14:textId="77777777" w:rsidR="005F6281" w:rsidRDefault="005F6281" w:rsidP="002458D5">
            <w:pPr>
              <w:pStyle w:val="TableBodyTextMIRB"/>
            </w:pPr>
            <w:r>
              <w:t>VARCHAR2(100)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D5B8B0"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E1B18F8" w14:textId="77777777" w:rsidR="005F6281" w:rsidRDefault="005F6281" w:rsidP="002458D5">
            <w:pPr>
              <w:pStyle w:val="TableBodyTextMIRB"/>
            </w:pPr>
            <w:r>
              <w:t>ASSOC</w:t>
            </w:r>
          </w:p>
        </w:tc>
        <w:tc>
          <w:tcPr>
            <w:tcW w:w="9358" w:type="dxa"/>
            <w:tcBorders>
              <w:top w:val="single" w:sz="4" w:space="0" w:color="auto"/>
              <w:left w:val="single" w:sz="4" w:space="0" w:color="auto"/>
              <w:bottom w:val="single" w:sz="4" w:space="0" w:color="auto"/>
              <w:right w:val="single" w:sz="4" w:space="0" w:color="auto"/>
            </w:tcBorders>
            <w:vAlign w:val="center"/>
            <w:hideMark/>
          </w:tcPr>
          <w:p w14:paraId="3099C48D" w14:textId="77777777" w:rsidR="005F6281" w:rsidRDefault="005F6281" w:rsidP="002458D5">
            <w:pPr>
              <w:pStyle w:val="TableBodyTextMIRB"/>
            </w:pPr>
            <w:r>
              <w:t>The managing trail organization that can be contacted regarding additional trail information related to issues, maintenance, operations, administration and problems on the trail.</w:t>
            </w:r>
          </w:p>
          <w:p w14:paraId="161622A0" w14:textId="77777777" w:rsidR="005F6281" w:rsidRDefault="005F6281" w:rsidP="002458D5">
            <w:pPr>
              <w:pStyle w:val="TableBodyTextMIRB"/>
            </w:pPr>
            <w:r>
              <w:t>SOURCE: OTN_ASSOCIATION.TRAIL_ASSOCIATION via OTN_SEGMENT_FT.OTN_ASSOCIATION_ID</w:t>
            </w:r>
          </w:p>
        </w:tc>
      </w:tr>
      <w:tr w:rsidR="005F6281" w14:paraId="7D57D1E2"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7945A695" w14:textId="77777777" w:rsidR="005F6281" w:rsidRDefault="005F6281" w:rsidP="002458D5">
            <w:pPr>
              <w:pStyle w:val="TableColumnNameMIRB"/>
            </w:pPr>
            <w:r>
              <w:t>TRAIL_ASSOCIATION_WEBSITE</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014A542" w14:textId="77777777" w:rsidR="005F6281" w:rsidRDefault="005F6281" w:rsidP="002458D5">
            <w:pPr>
              <w:pStyle w:val="TableBodyTextMIRB"/>
            </w:pPr>
            <w:r>
              <w:t>VARCHAR2(254)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1483A8"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50BA417" w14:textId="77777777" w:rsidR="005F6281" w:rsidRDefault="005F6281" w:rsidP="002458D5">
            <w:pPr>
              <w:pStyle w:val="TableBodyTextMIRB"/>
            </w:pPr>
            <w:r>
              <w:t>WEBSITE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1AA2E897" w14:textId="77777777" w:rsidR="005F6281" w:rsidRDefault="005F6281" w:rsidP="002458D5">
            <w:pPr>
              <w:pStyle w:val="TableBodyTextMIRB"/>
            </w:pPr>
            <w:r>
              <w:t>The URL for the trail association website address.</w:t>
            </w:r>
          </w:p>
          <w:p w14:paraId="76C1A159" w14:textId="77777777" w:rsidR="005F6281" w:rsidRDefault="005F6281" w:rsidP="002458D5">
            <w:pPr>
              <w:pStyle w:val="TableBodyTextMIRB"/>
            </w:pPr>
            <w:r>
              <w:t>SOURCE: OTN_ASSOCIATION.TRAIL_ASSOCIATION_WEBSITE via OTN_SEGMENT_FT.OTN_ASSOCIATION_ID</w:t>
            </w:r>
          </w:p>
        </w:tc>
      </w:tr>
      <w:tr w:rsidR="005F6281" w14:paraId="05E66E49"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2D1BC35D" w14:textId="77777777" w:rsidR="005F6281" w:rsidRDefault="005F6281" w:rsidP="002458D5">
            <w:pPr>
              <w:pStyle w:val="TableColumnNameMIRB"/>
            </w:pPr>
            <w:r>
              <w:lastRenderedPageBreak/>
              <w:t>PERMITTED_USES</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D228ECB" w14:textId="77777777" w:rsidR="005F6281" w:rsidRDefault="005F6281" w:rsidP="002458D5">
            <w:pPr>
              <w:pStyle w:val="TableBodyTextMIRB"/>
            </w:pPr>
            <w:r>
              <w:t>VARCHAR2(250)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CCCA93"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8845886" w14:textId="77777777" w:rsidR="005F6281" w:rsidRDefault="005F6281" w:rsidP="002458D5">
            <w:pPr>
              <w:pStyle w:val="TableBodyTextMIRB"/>
            </w:pPr>
            <w:r>
              <w:t>PERM_USE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4844CE77" w14:textId="77777777" w:rsidR="005F6281" w:rsidRDefault="005F6281" w:rsidP="002458D5">
            <w:pPr>
              <w:pStyle w:val="TableBodyTextMIRB"/>
            </w:pPr>
            <w:r>
              <w:t xml:space="preserve">Concatenated field listing all permitted trail uses for this trail. </w:t>
            </w:r>
            <w:r w:rsidRPr="00154145">
              <w:t>A permitted use for a trail in the OTN can pertain to all or part of the trail.  For example, a trail may have “Hiking or Walking, Wheelchair Accessible” as the permitted uses.  However, Hiking and Walking may be permitted for the entire length of a trail, whereas Wheelchair Accessible may only be suitable for a portion of the trail.  There are also cases where a permitted use only applies for part of a year such as Cross-County Skiing, or snowmobiling</w:t>
            </w:r>
            <w:r>
              <w:t>. The concatenated value in this field is listed in the order of its assigned trail use rank.</w:t>
            </w:r>
          </w:p>
          <w:p w14:paraId="12B19781" w14:textId="77777777" w:rsidR="005F6281" w:rsidRDefault="005F6281" w:rsidP="002458D5">
            <w:pPr>
              <w:pStyle w:val="TableBodyTextMIRB"/>
            </w:pPr>
            <w:r>
              <w:t>List of Permitted_Uses values:</w:t>
            </w:r>
          </w:p>
          <w:p w14:paraId="420DF566" w14:textId="77777777" w:rsidR="005F6281" w:rsidRDefault="005F6281" w:rsidP="005F6281">
            <w:pPr>
              <w:pStyle w:val="TableBodyTextMIRB"/>
              <w:numPr>
                <w:ilvl w:val="0"/>
                <w:numId w:val="26"/>
              </w:numPr>
            </w:pPr>
            <w:r w:rsidRPr="00646369">
              <w:t>All-Terrain Vehicles (ATV)</w:t>
            </w:r>
          </w:p>
          <w:p w14:paraId="2C8C131C" w14:textId="77777777" w:rsidR="005F6281" w:rsidRDefault="005F6281" w:rsidP="005F6281">
            <w:pPr>
              <w:pStyle w:val="TableBodyTextMIRB"/>
              <w:numPr>
                <w:ilvl w:val="0"/>
                <w:numId w:val="26"/>
              </w:numPr>
            </w:pPr>
            <w:r w:rsidRPr="00646369">
              <w:t>Cross Country Skiing</w:t>
            </w:r>
          </w:p>
          <w:p w14:paraId="14C5F6D6" w14:textId="77777777" w:rsidR="005F6281" w:rsidRDefault="005F6281" w:rsidP="005F6281">
            <w:pPr>
              <w:pStyle w:val="TableBodyTextMIRB"/>
              <w:numPr>
                <w:ilvl w:val="0"/>
                <w:numId w:val="26"/>
              </w:numPr>
            </w:pPr>
            <w:r w:rsidRPr="00646369">
              <w:t>Cycling</w:t>
            </w:r>
          </w:p>
          <w:p w14:paraId="099B252B" w14:textId="77777777" w:rsidR="005F6281" w:rsidRDefault="005F6281" w:rsidP="005F6281">
            <w:pPr>
              <w:pStyle w:val="TableBodyTextMIRB"/>
              <w:numPr>
                <w:ilvl w:val="0"/>
                <w:numId w:val="26"/>
              </w:numPr>
            </w:pPr>
            <w:r w:rsidRPr="00323D26">
              <w:t>Dog Sledding</w:t>
            </w:r>
          </w:p>
          <w:p w14:paraId="1FEDA9A8" w14:textId="77777777" w:rsidR="005F6281" w:rsidRDefault="005F6281" w:rsidP="005F6281">
            <w:pPr>
              <w:pStyle w:val="TableBodyTextMIRB"/>
              <w:numPr>
                <w:ilvl w:val="0"/>
                <w:numId w:val="26"/>
              </w:numPr>
            </w:pPr>
            <w:r w:rsidRPr="00323D26">
              <w:t>Equestrian</w:t>
            </w:r>
          </w:p>
          <w:p w14:paraId="7B924CFF" w14:textId="77777777" w:rsidR="005F6281" w:rsidRDefault="005F6281" w:rsidP="005F6281">
            <w:pPr>
              <w:pStyle w:val="TableBodyTextMIRB"/>
              <w:numPr>
                <w:ilvl w:val="0"/>
                <w:numId w:val="26"/>
              </w:numPr>
            </w:pPr>
            <w:r w:rsidRPr="00646369">
              <w:t>Hiking or Walking</w:t>
            </w:r>
          </w:p>
          <w:p w14:paraId="36A0D0F7" w14:textId="77777777" w:rsidR="005F6281" w:rsidRDefault="005F6281" w:rsidP="005F6281">
            <w:pPr>
              <w:pStyle w:val="TableBodyTextMIRB"/>
              <w:numPr>
                <w:ilvl w:val="0"/>
                <w:numId w:val="26"/>
              </w:numPr>
            </w:pPr>
            <w:r w:rsidRPr="00323D26">
              <w:t>Off-Road Motorcycle</w:t>
            </w:r>
          </w:p>
          <w:p w14:paraId="527D7729" w14:textId="77777777" w:rsidR="005F6281" w:rsidRDefault="005F6281" w:rsidP="005F6281">
            <w:pPr>
              <w:pStyle w:val="TableBodyTextMIRB"/>
              <w:numPr>
                <w:ilvl w:val="0"/>
                <w:numId w:val="26"/>
              </w:numPr>
            </w:pPr>
            <w:r w:rsidRPr="00323D26">
              <w:t>Paddling</w:t>
            </w:r>
          </w:p>
          <w:p w14:paraId="32513B29" w14:textId="77777777" w:rsidR="005F6281" w:rsidRDefault="005F6281" w:rsidP="005F6281">
            <w:pPr>
              <w:pStyle w:val="TableBodyTextMIRB"/>
              <w:numPr>
                <w:ilvl w:val="0"/>
                <w:numId w:val="26"/>
              </w:numPr>
            </w:pPr>
            <w:r w:rsidRPr="00323D26">
              <w:t>Portage</w:t>
            </w:r>
          </w:p>
          <w:p w14:paraId="71575082" w14:textId="77777777" w:rsidR="005F6281" w:rsidRDefault="005F6281" w:rsidP="005F6281">
            <w:pPr>
              <w:pStyle w:val="TableBodyTextMIRB"/>
              <w:numPr>
                <w:ilvl w:val="0"/>
                <w:numId w:val="26"/>
              </w:numPr>
            </w:pPr>
            <w:r w:rsidRPr="00323D26">
              <w:t>Snowmobiling</w:t>
            </w:r>
          </w:p>
          <w:p w14:paraId="3DB88968" w14:textId="77777777" w:rsidR="005F6281" w:rsidRDefault="005F6281" w:rsidP="005F6281">
            <w:pPr>
              <w:pStyle w:val="TableBodyTextMIRB"/>
              <w:numPr>
                <w:ilvl w:val="0"/>
                <w:numId w:val="26"/>
              </w:numPr>
            </w:pPr>
            <w:r w:rsidRPr="00323D26">
              <w:t>Snowshoeing</w:t>
            </w:r>
          </w:p>
          <w:p w14:paraId="6B7C301F" w14:textId="77777777" w:rsidR="005F6281" w:rsidRDefault="005F6281" w:rsidP="005F6281">
            <w:pPr>
              <w:pStyle w:val="TableBodyTextMIRB"/>
              <w:numPr>
                <w:ilvl w:val="0"/>
                <w:numId w:val="26"/>
              </w:numPr>
            </w:pPr>
            <w:r>
              <w:t>Wheelchair Accessible</w:t>
            </w:r>
          </w:p>
          <w:p w14:paraId="164F1132" w14:textId="77777777" w:rsidR="005F6281" w:rsidRDefault="005F6281" w:rsidP="005F6281">
            <w:pPr>
              <w:pStyle w:val="TableBodyTextMIRB"/>
              <w:numPr>
                <w:ilvl w:val="0"/>
                <w:numId w:val="26"/>
              </w:numPr>
            </w:pPr>
            <w:r>
              <w:t>Ice Skating</w:t>
            </w:r>
          </w:p>
          <w:p w14:paraId="72536F6C" w14:textId="77777777" w:rsidR="005F6281" w:rsidRDefault="005F6281" w:rsidP="002458D5">
            <w:pPr>
              <w:pStyle w:val="TableBodyTextMIRB"/>
            </w:pPr>
          </w:p>
        </w:tc>
      </w:tr>
      <w:tr w:rsidR="005F6281" w14:paraId="440BEB53"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7421974C" w14:textId="77777777" w:rsidR="005F6281" w:rsidRDefault="005F6281" w:rsidP="002458D5">
            <w:pPr>
              <w:pStyle w:val="TableColumnNameMIRB"/>
            </w:pPr>
            <w:r>
              <w:t>DESCRIPTION</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7B621F7" w14:textId="77777777" w:rsidR="005F6281" w:rsidRDefault="005F6281" w:rsidP="002458D5">
            <w:pPr>
              <w:pStyle w:val="TableBodyTextMIRB"/>
            </w:pPr>
            <w:r>
              <w:t>VARCHAR2(2000)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41D52D" w14:textId="77777777" w:rsidR="005F6281" w:rsidRDefault="005F6281" w:rsidP="002458D5">
            <w:pPr>
              <w:pStyle w:val="TableBodyTextMIRB"/>
            </w:pPr>
            <w:r>
              <w:t>No</w:t>
            </w:r>
          </w:p>
        </w:tc>
        <w:tc>
          <w:tcPr>
            <w:tcW w:w="1986" w:type="dxa"/>
            <w:tcBorders>
              <w:top w:val="single" w:sz="4" w:space="0" w:color="auto"/>
              <w:left w:val="single" w:sz="4" w:space="0" w:color="auto"/>
              <w:bottom w:val="single" w:sz="4" w:space="0" w:color="auto"/>
              <w:right w:val="single" w:sz="4" w:space="0" w:color="auto"/>
            </w:tcBorders>
            <w:vAlign w:val="center"/>
            <w:hideMark/>
          </w:tcPr>
          <w:p w14:paraId="459BEE06" w14:textId="77777777" w:rsidR="005F6281" w:rsidRDefault="005F6281" w:rsidP="002458D5">
            <w:pPr>
              <w:pStyle w:val="TableBodyTextMIRB"/>
            </w:pPr>
            <w:r>
              <w:t>DESCR</w:t>
            </w:r>
          </w:p>
        </w:tc>
        <w:tc>
          <w:tcPr>
            <w:tcW w:w="9358" w:type="dxa"/>
            <w:tcBorders>
              <w:top w:val="single" w:sz="4" w:space="0" w:color="auto"/>
              <w:left w:val="single" w:sz="4" w:space="0" w:color="auto"/>
              <w:bottom w:val="single" w:sz="4" w:space="0" w:color="auto"/>
              <w:right w:val="single" w:sz="4" w:space="0" w:color="auto"/>
            </w:tcBorders>
            <w:vAlign w:val="center"/>
            <w:hideMark/>
          </w:tcPr>
          <w:p w14:paraId="0A072B62" w14:textId="77777777" w:rsidR="005F6281" w:rsidRDefault="005F6281" w:rsidP="002458D5">
            <w:pPr>
              <w:pStyle w:val="TableBodyTextMIRB"/>
            </w:pPr>
            <w:r>
              <w:t>Free-text description or additional details about a trail.</w:t>
            </w:r>
          </w:p>
          <w:p w14:paraId="501801DA" w14:textId="77777777" w:rsidR="005F6281" w:rsidRDefault="005F6281" w:rsidP="002458D5">
            <w:pPr>
              <w:pStyle w:val="TableBodyTextMIRB"/>
            </w:pPr>
            <w:r>
              <w:t>SOURCE: OTN_SEGMENT_FT.DESCRIPTION</w:t>
            </w:r>
          </w:p>
        </w:tc>
      </w:tr>
      <w:tr w:rsidR="005F6281" w14:paraId="6AC2419B"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184FB4E8" w14:textId="77777777" w:rsidR="005F6281" w:rsidRDefault="005F6281" w:rsidP="002458D5">
            <w:pPr>
              <w:pStyle w:val="TableColumnNameMIRB"/>
            </w:pPr>
            <w:r>
              <w:t>ON_ROAD_FLG</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4DBF562" w14:textId="77777777" w:rsidR="005F6281" w:rsidRDefault="005F6281" w:rsidP="002458D5">
            <w:pPr>
              <w:pStyle w:val="TableBodyTextMIRB"/>
            </w:pPr>
            <w:r>
              <w:t>VARCHAR2(7)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6186EB"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4981C8CD" w14:textId="77777777" w:rsidR="005F6281" w:rsidRDefault="005F6281" w:rsidP="002458D5">
            <w:pPr>
              <w:pStyle w:val="TableBodyTextMIRB"/>
            </w:pPr>
            <w:r>
              <w:t>ON_RD_FLG</w:t>
            </w:r>
          </w:p>
        </w:tc>
        <w:tc>
          <w:tcPr>
            <w:tcW w:w="9358" w:type="dxa"/>
            <w:tcBorders>
              <w:top w:val="single" w:sz="4" w:space="0" w:color="auto"/>
              <w:left w:val="single" w:sz="4" w:space="0" w:color="auto"/>
              <w:bottom w:val="single" w:sz="4" w:space="0" w:color="auto"/>
              <w:right w:val="single" w:sz="4" w:space="0" w:color="auto"/>
            </w:tcBorders>
            <w:vAlign w:val="center"/>
            <w:hideMark/>
          </w:tcPr>
          <w:p w14:paraId="13013BBD" w14:textId="77777777" w:rsidR="005F6281" w:rsidRDefault="005F6281" w:rsidP="002458D5">
            <w:pPr>
              <w:pStyle w:val="TableBodyTextMIRB"/>
            </w:pPr>
            <w:r>
              <w:t>Flag used to identify if one or more portions of the trail follows a roadway. A value of "Yes" indicates that it does, and users should exercise caution due to vehicles. A value of "No" indicates that the trail is completely off-road. A value of "Unknown" means that more information is required to determine if the trail is on/off road.</w:t>
            </w:r>
          </w:p>
          <w:p w14:paraId="315D7E47" w14:textId="77777777" w:rsidR="005F6281" w:rsidRDefault="005F6281" w:rsidP="002458D5">
            <w:pPr>
              <w:pStyle w:val="TableBodyTextMIRB"/>
            </w:pPr>
            <w:r>
              <w:t>SOURCE: OTN_SEGMENT_FT.ON_ROAD_FLG</w:t>
            </w:r>
          </w:p>
        </w:tc>
      </w:tr>
      <w:tr w:rsidR="005F6281" w14:paraId="67177AC5"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395BD304" w14:textId="77777777" w:rsidR="005F6281" w:rsidRDefault="005F6281" w:rsidP="002458D5">
            <w:pPr>
              <w:pStyle w:val="TableColumnNameMIRB"/>
            </w:pPr>
            <w:r>
              <w:lastRenderedPageBreak/>
              <w:t>TRAIL_LENGTH_KM</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2BB1606" w14:textId="77777777" w:rsidR="005F6281" w:rsidRDefault="005F6281" w:rsidP="002458D5">
            <w:pPr>
              <w:pStyle w:val="TableBodyTextMIRB"/>
            </w:pPr>
            <w:r>
              <w:t>NUMBER(6,1)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48A84A"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346CFCFE" w14:textId="77777777" w:rsidR="005F6281" w:rsidRDefault="005F6281" w:rsidP="002458D5">
            <w:pPr>
              <w:pStyle w:val="TableBodyTextMIRB"/>
            </w:pPr>
            <w:r>
              <w:t>TRL_LEN_KM</w:t>
            </w:r>
          </w:p>
        </w:tc>
        <w:tc>
          <w:tcPr>
            <w:tcW w:w="9358" w:type="dxa"/>
            <w:tcBorders>
              <w:top w:val="single" w:sz="4" w:space="0" w:color="auto"/>
              <w:left w:val="single" w:sz="4" w:space="0" w:color="auto"/>
              <w:bottom w:val="single" w:sz="4" w:space="0" w:color="auto"/>
              <w:right w:val="single" w:sz="4" w:space="0" w:color="auto"/>
            </w:tcBorders>
            <w:vAlign w:val="center"/>
            <w:hideMark/>
          </w:tcPr>
          <w:p w14:paraId="54327B82" w14:textId="77777777" w:rsidR="005F6281" w:rsidRDefault="005F6281" w:rsidP="002458D5">
            <w:pPr>
              <w:pStyle w:val="TableBodyTextMIRB"/>
            </w:pPr>
            <w:r>
              <w:t>The length of the trail provided by the trail association or when not available, the calculated trail segment feature length. Measured in Kilometers.</w:t>
            </w:r>
          </w:p>
          <w:p w14:paraId="2FB8FEE6" w14:textId="77777777" w:rsidR="005F6281" w:rsidRDefault="005F6281" w:rsidP="002458D5">
            <w:pPr>
              <w:pStyle w:val="TableBodyTextMIRB"/>
            </w:pPr>
            <w:r>
              <w:t>SOURCE: OTN_SEGMENT_FT.TRAIL_LENGTH_KM</w:t>
            </w:r>
          </w:p>
        </w:tc>
      </w:tr>
      <w:tr w:rsidR="005F6281" w14:paraId="74B3BB10"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0ACDC0C5" w14:textId="77777777" w:rsidR="005F6281" w:rsidRDefault="005F6281" w:rsidP="002458D5">
            <w:pPr>
              <w:pStyle w:val="TableColumnNameMIRB"/>
            </w:pPr>
            <w:r>
              <w:t>LOCATION_ACCURACY</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268F9F2" w14:textId="77777777" w:rsidR="005F6281" w:rsidRDefault="005F6281" w:rsidP="002458D5">
            <w:pPr>
              <w:pStyle w:val="TableBodyTextMIRB"/>
            </w:pPr>
            <w:r>
              <w:t>VARCHAR2(25)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496B1D" w14:textId="77777777" w:rsidR="005F6281" w:rsidRDefault="005F6281" w:rsidP="002458D5">
            <w:pPr>
              <w:pStyle w:val="TableBodyTextMIRB"/>
            </w:pPr>
            <w:r>
              <w:t>No</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B9F2C32" w14:textId="77777777" w:rsidR="005F6281" w:rsidRDefault="005F6281" w:rsidP="002458D5">
            <w:pPr>
              <w:pStyle w:val="TableBodyTextMIRB"/>
            </w:pPr>
            <w:r>
              <w:t>ACCURACY</w:t>
            </w:r>
          </w:p>
        </w:tc>
        <w:tc>
          <w:tcPr>
            <w:tcW w:w="9358" w:type="dxa"/>
            <w:tcBorders>
              <w:top w:val="single" w:sz="4" w:space="0" w:color="auto"/>
              <w:left w:val="single" w:sz="4" w:space="0" w:color="auto"/>
              <w:bottom w:val="single" w:sz="4" w:space="0" w:color="auto"/>
              <w:right w:val="single" w:sz="4" w:space="0" w:color="auto"/>
            </w:tcBorders>
            <w:vAlign w:val="center"/>
            <w:hideMark/>
          </w:tcPr>
          <w:p w14:paraId="246F7340" w14:textId="77777777" w:rsidR="005F6281" w:rsidRDefault="005F6281" w:rsidP="002458D5">
            <w:pPr>
              <w:pStyle w:val="TableBodyTextMIRB"/>
            </w:pPr>
            <w:r>
              <w:t>The accuracy of the location of the feature at an OBM scale. The degree of conformity or closeness of a measurement to the true value.</w:t>
            </w:r>
          </w:p>
          <w:p w14:paraId="62A5261B" w14:textId="77777777" w:rsidR="005F6281" w:rsidRDefault="005F6281" w:rsidP="002458D5">
            <w:pPr>
              <w:pStyle w:val="TableBodyTextMIRB"/>
            </w:pPr>
            <w:r>
              <w:t>SOURCE: OTN_SEGMENT_FT.LOCATION_ACCURACY</w:t>
            </w:r>
          </w:p>
        </w:tc>
      </w:tr>
      <w:tr w:rsidR="005F6281" w14:paraId="19944652"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2E1C4C2D" w14:textId="77777777" w:rsidR="005F6281" w:rsidRDefault="005F6281" w:rsidP="002458D5">
            <w:pPr>
              <w:pStyle w:val="TableColumnNameMIRB"/>
            </w:pPr>
            <w:r>
              <w:t>EFFECTIVE_DATETIME</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EA31B77" w14:textId="77777777" w:rsidR="005F6281" w:rsidRDefault="005F6281" w:rsidP="002458D5">
            <w:pPr>
              <w:pStyle w:val="TableBodyTextMIRB"/>
            </w:pPr>
            <w:r>
              <w:t>DATE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6151CA" w14:textId="77777777" w:rsidR="005F6281" w:rsidRDefault="005F6281" w:rsidP="002458D5">
            <w:pPr>
              <w:pStyle w:val="TableBodyTextMIRB"/>
            </w:pPr>
            <w:r>
              <w:t>Yes</w:t>
            </w:r>
          </w:p>
        </w:tc>
        <w:tc>
          <w:tcPr>
            <w:tcW w:w="1986" w:type="dxa"/>
            <w:tcBorders>
              <w:top w:val="single" w:sz="4" w:space="0" w:color="auto"/>
              <w:left w:val="single" w:sz="4" w:space="0" w:color="auto"/>
              <w:bottom w:val="single" w:sz="4" w:space="0" w:color="auto"/>
              <w:right w:val="single" w:sz="4" w:space="0" w:color="auto"/>
            </w:tcBorders>
            <w:vAlign w:val="center"/>
            <w:hideMark/>
          </w:tcPr>
          <w:p w14:paraId="0A8B76A5" w14:textId="77777777" w:rsidR="005F6281" w:rsidRDefault="005F6281" w:rsidP="002458D5">
            <w:pPr>
              <w:pStyle w:val="TableBodyTextMIRB"/>
            </w:pPr>
            <w:r>
              <w:t>EFF_DATE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23535DA0" w14:textId="77777777" w:rsidR="005F6281" w:rsidRDefault="005F6281" w:rsidP="002458D5">
            <w:pPr>
              <w:pStyle w:val="TableBodyTextMIRB"/>
            </w:pPr>
            <w:r>
              <w:t>Date/time the record was created or last modified in the source database.</w:t>
            </w:r>
          </w:p>
          <w:p w14:paraId="503B9A1E" w14:textId="77777777" w:rsidR="005F6281" w:rsidRDefault="005F6281" w:rsidP="002458D5">
            <w:pPr>
              <w:pStyle w:val="TableBodyTextMIRB"/>
            </w:pPr>
            <w:r>
              <w:t>SOURCE: OTN_SEGMENT_FT.EFFECTIVE_DATETIME</w:t>
            </w:r>
          </w:p>
        </w:tc>
      </w:tr>
      <w:tr w:rsidR="005F6281" w14:paraId="28B7057B"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685A6DF6" w14:textId="77777777" w:rsidR="005F6281" w:rsidRDefault="005F6281" w:rsidP="002458D5">
            <w:pPr>
              <w:pStyle w:val="TableColumnNameMIRB"/>
            </w:pPr>
            <w:r>
              <w:t>SHAPE</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0395CB7" w14:textId="77777777" w:rsidR="005F6281" w:rsidRDefault="005F6281" w:rsidP="002458D5">
            <w:pPr>
              <w:pStyle w:val="TableBodyTextMIRB"/>
            </w:pPr>
            <w:r>
              <w:t>SDO_GEOMETRY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A6DD54" w14:textId="77777777" w:rsidR="005F6281" w:rsidRDefault="005F6281" w:rsidP="002458D5">
            <w:pPr>
              <w:pStyle w:val="TableBodyTextMIRB"/>
            </w:pPr>
            <w:r>
              <w:t>No</w:t>
            </w:r>
          </w:p>
        </w:tc>
        <w:tc>
          <w:tcPr>
            <w:tcW w:w="1986" w:type="dxa"/>
            <w:tcBorders>
              <w:top w:val="single" w:sz="4" w:space="0" w:color="auto"/>
              <w:left w:val="single" w:sz="4" w:space="0" w:color="auto"/>
              <w:bottom w:val="single" w:sz="4" w:space="0" w:color="auto"/>
              <w:right w:val="single" w:sz="4" w:space="0" w:color="auto"/>
            </w:tcBorders>
            <w:vAlign w:val="center"/>
            <w:hideMark/>
          </w:tcPr>
          <w:p w14:paraId="1385BB4E" w14:textId="77777777" w:rsidR="005F6281" w:rsidRDefault="005F6281" w:rsidP="002458D5">
            <w:pPr>
              <w:pStyle w:val="TableBodyTextMIRB"/>
            </w:pPr>
            <w:r>
              <w:t>SHAPE</w:t>
            </w:r>
          </w:p>
        </w:tc>
        <w:tc>
          <w:tcPr>
            <w:tcW w:w="9358" w:type="dxa"/>
            <w:tcBorders>
              <w:top w:val="single" w:sz="4" w:space="0" w:color="auto"/>
              <w:left w:val="single" w:sz="4" w:space="0" w:color="auto"/>
              <w:bottom w:val="single" w:sz="4" w:space="0" w:color="auto"/>
              <w:right w:val="single" w:sz="4" w:space="0" w:color="auto"/>
            </w:tcBorders>
            <w:vAlign w:val="center"/>
            <w:hideMark/>
          </w:tcPr>
          <w:p w14:paraId="0C6F665F" w14:textId="77777777" w:rsidR="005F6281" w:rsidRDefault="005F6281" w:rsidP="002458D5">
            <w:pPr>
              <w:pStyle w:val="TableBodyTextMIRB"/>
            </w:pPr>
            <w:r>
              <w:t>Geometry attribute.</w:t>
            </w:r>
          </w:p>
        </w:tc>
      </w:tr>
    </w:tbl>
    <w:p w14:paraId="3F977B25" w14:textId="77777777" w:rsidR="002E3710" w:rsidRDefault="002E3710" w:rsidP="00A451ED">
      <w:pPr>
        <w:pStyle w:val="BodyAccessibleTextMIRB"/>
      </w:pPr>
    </w:p>
    <w:p w14:paraId="36434BA7" w14:textId="77777777" w:rsidR="005F6281" w:rsidRDefault="005F6281" w:rsidP="00A451ED">
      <w:pPr>
        <w:pStyle w:val="BodyAccessibleTextMIRB"/>
      </w:pPr>
    </w:p>
    <w:p w14:paraId="56AAC0A3" w14:textId="77777777" w:rsidR="005F6281" w:rsidRDefault="005F6281" w:rsidP="00A451ED">
      <w:pPr>
        <w:pStyle w:val="BodyAccessibleTextMIRB"/>
      </w:pPr>
    </w:p>
    <w:p w14:paraId="5DC06110" w14:textId="77777777" w:rsidR="005F6281" w:rsidRDefault="005F6281" w:rsidP="00A451ED">
      <w:pPr>
        <w:pStyle w:val="BodyAccessibleTextMIRB"/>
      </w:pPr>
    </w:p>
    <w:p w14:paraId="3A532F0F" w14:textId="77777777" w:rsidR="005F6281" w:rsidRDefault="005F6281" w:rsidP="00A451ED">
      <w:pPr>
        <w:pStyle w:val="BodyAccessibleTextMIRB"/>
      </w:pPr>
    </w:p>
    <w:p w14:paraId="71C03666" w14:textId="77777777" w:rsidR="005F6281" w:rsidRDefault="005F6281" w:rsidP="00A451ED">
      <w:pPr>
        <w:pStyle w:val="BodyAccessibleTextMIRB"/>
      </w:pPr>
    </w:p>
    <w:p w14:paraId="27E7AD24" w14:textId="77777777" w:rsidR="005F6281" w:rsidRDefault="005F6281" w:rsidP="00A451ED">
      <w:pPr>
        <w:pStyle w:val="BodyAccessibleTextMIRB"/>
      </w:pPr>
    </w:p>
    <w:p w14:paraId="15AD8630" w14:textId="77777777" w:rsidR="005F6281" w:rsidRDefault="005F6281" w:rsidP="00A451ED">
      <w:pPr>
        <w:pStyle w:val="BodyAccessibleTextMIRB"/>
      </w:pPr>
    </w:p>
    <w:p w14:paraId="02735568" w14:textId="77777777" w:rsidR="005F6281" w:rsidRDefault="005F6281" w:rsidP="00A451ED">
      <w:pPr>
        <w:pStyle w:val="BodyAccessibleTextMIRB"/>
      </w:pPr>
    </w:p>
    <w:p w14:paraId="22824EAC" w14:textId="77777777" w:rsidR="005F6281" w:rsidRDefault="005F6281" w:rsidP="00A451ED">
      <w:pPr>
        <w:pStyle w:val="BodyAccessibleTextMIRB"/>
      </w:pPr>
    </w:p>
    <w:p w14:paraId="5390B8E4" w14:textId="77777777" w:rsidR="005F6281" w:rsidRDefault="005F6281" w:rsidP="00A451ED">
      <w:pPr>
        <w:pStyle w:val="BodyAccessibleTextMIRB"/>
      </w:pPr>
    </w:p>
    <w:p w14:paraId="105560A6" w14:textId="49FBAE5B" w:rsidR="005F6281" w:rsidRDefault="005F6281" w:rsidP="005F6281">
      <w:pPr>
        <w:pStyle w:val="Heading2NoNumbersMIRB"/>
      </w:pPr>
      <w:bookmarkStart w:id="19" w:name="_Toc172624267"/>
      <w:r>
        <w:lastRenderedPageBreak/>
        <w:t>OTN_ACCESS_POINT_FT</w:t>
      </w:r>
      <w:bookmarkEnd w:id="19"/>
    </w:p>
    <w:p w14:paraId="47F9D5DF" w14:textId="2984A5B4" w:rsidR="005F6281" w:rsidRDefault="005F6281" w:rsidP="00A451ED">
      <w:pPr>
        <w:pStyle w:val="BodyAccessibleTextMIRB"/>
      </w:pPr>
      <w:r>
        <w:t>Point feature representing the main access point to a trail system that is part of the Ontario Trail Network (OTN). This layer should be used together with OTN Segment (OTNSEGAS).</w:t>
      </w:r>
    </w:p>
    <w:tbl>
      <w:tblPr>
        <w:tblStyle w:val="TableGrid"/>
        <w:tblW w:w="18150" w:type="dxa"/>
        <w:tblInd w:w="-431" w:type="dxa"/>
        <w:tblLayout w:type="fixed"/>
        <w:tblLook w:val="05E0" w:firstRow="1" w:lastRow="1" w:firstColumn="1" w:lastColumn="1" w:noHBand="0" w:noVBand="1"/>
        <w:tblCaption w:val="Table: OTN Access Point FT"/>
        <w:tblDescription w:val="Describes data field properties like name, type, and description."/>
      </w:tblPr>
      <w:tblGrid>
        <w:gridCol w:w="2978"/>
        <w:gridCol w:w="2269"/>
        <w:gridCol w:w="1559"/>
        <w:gridCol w:w="1986"/>
        <w:gridCol w:w="9358"/>
      </w:tblGrid>
      <w:tr w:rsidR="005F6281" w14:paraId="41C2EC0E" w14:textId="77777777" w:rsidTr="002458D5">
        <w:trPr>
          <w:cantSplit/>
          <w:tblHeader/>
        </w:trPr>
        <w:tc>
          <w:tcPr>
            <w:tcW w:w="2978" w:type="dxa"/>
            <w:tcBorders>
              <w:top w:val="single" w:sz="4" w:space="0" w:color="auto"/>
              <w:left w:val="single" w:sz="4" w:space="0" w:color="auto"/>
              <w:bottom w:val="single" w:sz="4" w:space="0" w:color="auto"/>
              <w:right w:val="single" w:sz="4" w:space="0" w:color="auto"/>
            </w:tcBorders>
            <w:vAlign w:val="center"/>
            <w:hideMark/>
          </w:tcPr>
          <w:p w14:paraId="568EA9AC" w14:textId="77777777" w:rsidR="005F6281" w:rsidRDefault="005F6281" w:rsidP="002458D5">
            <w:pPr>
              <w:pStyle w:val="TableHeaderRowTextMIRB"/>
            </w:pPr>
            <w:r>
              <w:t>Column Name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100746" w14:textId="77777777" w:rsidR="005F6281" w:rsidRDefault="005F6281" w:rsidP="002458D5">
            <w:pPr>
              <w:pStyle w:val="TableHeaderRowTextMIRB"/>
            </w:pPr>
            <w:r>
              <w:t>Column Type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F3CF77" w14:textId="77777777" w:rsidR="005F6281" w:rsidRDefault="005F6281" w:rsidP="002458D5">
            <w:pPr>
              <w:pStyle w:val="TableHeaderRowTextMIRB"/>
            </w:pPr>
            <w:r>
              <w:t>Mandatory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6AC334" w14:textId="77777777" w:rsidR="005F6281" w:rsidRDefault="005F6281" w:rsidP="002458D5">
            <w:pPr>
              <w:pStyle w:val="TableHeaderRowTextMIRB"/>
            </w:pPr>
            <w:r>
              <w:t>Short Name</w:t>
            </w:r>
          </w:p>
        </w:tc>
        <w:tc>
          <w:tcPr>
            <w:tcW w:w="9355" w:type="dxa"/>
            <w:tcBorders>
              <w:top w:val="single" w:sz="4" w:space="0" w:color="auto"/>
              <w:left w:val="single" w:sz="4" w:space="0" w:color="auto"/>
              <w:bottom w:val="single" w:sz="4" w:space="0" w:color="auto"/>
              <w:right w:val="single" w:sz="4" w:space="0" w:color="auto"/>
            </w:tcBorders>
            <w:vAlign w:val="center"/>
            <w:hideMark/>
          </w:tcPr>
          <w:p w14:paraId="19CF537F" w14:textId="77777777" w:rsidR="005F6281" w:rsidRDefault="005F6281" w:rsidP="002458D5">
            <w:pPr>
              <w:pStyle w:val="TableHeaderRowTextMIRB"/>
            </w:pPr>
            <w:r>
              <w:t>Description</w:t>
            </w:r>
          </w:p>
        </w:tc>
      </w:tr>
      <w:tr w:rsidR="005F6281" w14:paraId="5F0E9D3E"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6DE6A269" w14:textId="77777777" w:rsidR="005F6281" w:rsidRDefault="005F6281" w:rsidP="002458D5">
            <w:pPr>
              <w:pStyle w:val="TableColumnNameMIRB"/>
            </w:pPr>
            <w:r>
              <w:t>OGF_ID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F1815E" w14:textId="77777777" w:rsidR="005F6281" w:rsidRDefault="005F6281" w:rsidP="002458D5">
            <w:pPr>
              <w:pStyle w:val="TableBodyTextMIRB"/>
            </w:pPr>
            <w:r>
              <w:t>NUMBER(13,0)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FCCA4B" w14:textId="77777777" w:rsidR="005F6281" w:rsidRDefault="005F6281" w:rsidP="002458D5">
            <w:pPr>
              <w:pStyle w:val="TableBodyTextMIRB"/>
            </w:pPr>
            <w:r>
              <w:t>Yes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E95C3D" w14:textId="77777777" w:rsidR="005F6281" w:rsidRDefault="005F6281" w:rsidP="002458D5">
            <w:pPr>
              <w:pStyle w:val="TableBodyTextMIRB"/>
            </w:pPr>
            <w:r>
              <w:t>OGF_ID</w:t>
            </w:r>
          </w:p>
        </w:tc>
        <w:tc>
          <w:tcPr>
            <w:tcW w:w="9355" w:type="dxa"/>
            <w:tcBorders>
              <w:top w:val="single" w:sz="4" w:space="0" w:color="auto"/>
              <w:left w:val="single" w:sz="4" w:space="0" w:color="auto"/>
              <w:bottom w:val="single" w:sz="4" w:space="0" w:color="auto"/>
              <w:right w:val="single" w:sz="4" w:space="0" w:color="auto"/>
            </w:tcBorders>
            <w:vAlign w:val="center"/>
            <w:hideMark/>
          </w:tcPr>
          <w:p w14:paraId="51846474" w14:textId="42AC994A" w:rsidR="005F6281" w:rsidRDefault="005F6281" w:rsidP="002458D5">
            <w:pPr>
              <w:pStyle w:val="TableBodyTextMIRB"/>
            </w:pPr>
            <w:r>
              <w:t>A unique system identifier assigned to every spatial feature or table record.</w:t>
            </w:r>
          </w:p>
        </w:tc>
      </w:tr>
      <w:tr w:rsidR="005F6281" w14:paraId="4B2CFB7F"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4EB32AF7" w14:textId="77777777" w:rsidR="005F6281" w:rsidRDefault="005F6281" w:rsidP="002458D5">
            <w:pPr>
              <w:pStyle w:val="TableColumnNameMIRB"/>
            </w:pPr>
            <w:r>
              <w:t>LOCATION_ACCURACY</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A841E98" w14:textId="77777777" w:rsidR="005F6281" w:rsidRDefault="005F6281" w:rsidP="002458D5">
            <w:pPr>
              <w:pStyle w:val="TableBodyTextMIRB"/>
            </w:pPr>
            <w:r>
              <w:t>VARCHAR2(25)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969764" w14:textId="77777777" w:rsidR="005F6281" w:rsidRDefault="005F6281" w:rsidP="002458D5">
            <w:pPr>
              <w:pStyle w:val="TableBodyTextMIRB"/>
            </w:pPr>
            <w:r>
              <w:t>Yes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3ABFEE" w14:textId="77777777" w:rsidR="005F6281" w:rsidRDefault="005F6281" w:rsidP="002458D5">
            <w:pPr>
              <w:pStyle w:val="TableBodyTextMIRB"/>
            </w:pPr>
            <w:r>
              <w:t>ACCURACY</w:t>
            </w:r>
          </w:p>
        </w:tc>
        <w:tc>
          <w:tcPr>
            <w:tcW w:w="9355" w:type="dxa"/>
            <w:tcBorders>
              <w:top w:val="single" w:sz="4" w:space="0" w:color="auto"/>
              <w:left w:val="single" w:sz="4" w:space="0" w:color="auto"/>
              <w:bottom w:val="single" w:sz="4" w:space="0" w:color="auto"/>
              <w:right w:val="single" w:sz="4" w:space="0" w:color="auto"/>
            </w:tcBorders>
            <w:vAlign w:val="center"/>
            <w:hideMark/>
          </w:tcPr>
          <w:p w14:paraId="35E1D6D1" w14:textId="77777777" w:rsidR="005F6281" w:rsidRDefault="005F6281" w:rsidP="002458D5">
            <w:pPr>
              <w:pStyle w:val="TableBodyTextMIRB"/>
            </w:pPr>
            <w:r>
              <w:t>Represents how close the represented mapped feature is in relation to its actual location on the ground.</w:t>
            </w:r>
          </w:p>
          <w:p w14:paraId="33FAE319" w14:textId="77777777" w:rsidR="005F6281" w:rsidRDefault="005F6281" w:rsidP="002458D5">
            <w:pPr>
              <w:pStyle w:val="TableBodyTextMIRB"/>
              <w:rPr>
                <w:rStyle w:val="Strong"/>
              </w:rPr>
            </w:pPr>
            <w:r>
              <w:rPr>
                <w:rStyle w:val="Strong"/>
              </w:rPr>
              <w:t>Valid Values</w:t>
            </w:r>
          </w:p>
          <w:p w14:paraId="3AE70163" w14:textId="6E8648A8" w:rsidR="005F6281" w:rsidRDefault="005F6281" w:rsidP="002458D5">
            <w:pPr>
              <w:pStyle w:val="TableBodyTextMIRB"/>
            </w:pPr>
            <w:r>
              <w:t xml:space="preserve">'Not Applicable', 'Over 10,000 metres', 'Within 1 metre', 'Within 10 metres', 'Within 10,000 metres', 'Within 100 metres', ... </w:t>
            </w:r>
            <w:r>
              <w:br/>
              <w:t xml:space="preserve">(See </w:t>
            </w:r>
            <w:hyperlink w:anchor="AppendixA" w:history="1">
              <w:r w:rsidR="00FE5EC4" w:rsidRPr="00FE5EC4">
                <w:rPr>
                  <w:rStyle w:val="Hyperlink"/>
                </w:rPr>
                <w:t>OTN_ACCESS_POINT_FT: LOCATION_ACCURACY_LIST</w:t>
              </w:r>
            </w:hyperlink>
            <w:r w:rsidR="00FE5EC4">
              <w:t xml:space="preserve"> </w:t>
            </w:r>
            <w:r>
              <w:t>table)</w:t>
            </w:r>
          </w:p>
        </w:tc>
      </w:tr>
      <w:tr w:rsidR="005F6281" w14:paraId="5CED44C2"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17B90A63" w14:textId="77777777" w:rsidR="005F6281" w:rsidRDefault="005F6281" w:rsidP="002458D5">
            <w:pPr>
              <w:pStyle w:val="TableColumnNameMIRB"/>
            </w:pPr>
            <w:r>
              <w:t>GEOMETRY_UPDATE_DATETIME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0D023E0" w14:textId="77777777" w:rsidR="005F6281" w:rsidRDefault="005F6281" w:rsidP="002458D5">
            <w:pPr>
              <w:pStyle w:val="TableBodyTextMIRB"/>
            </w:pPr>
            <w:r>
              <w:t>DATE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FD0CC9" w14:textId="77777777" w:rsidR="005F6281" w:rsidRDefault="005F6281" w:rsidP="002458D5">
            <w:pPr>
              <w:pStyle w:val="TableBodyTextMIRB"/>
            </w:pPr>
            <w:r>
              <w:t>No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5E04EA3" w14:textId="77777777" w:rsidR="005F6281" w:rsidRDefault="005F6281" w:rsidP="002458D5">
            <w:pPr>
              <w:pStyle w:val="TableBodyTextMIRB"/>
            </w:pPr>
            <w:r>
              <w:t>GEO_UPD_DT</w:t>
            </w:r>
          </w:p>
        </w:tc>
        <w:tc>
          <w:tcPr>
            <w:tcW w:w="9355" w:type="dxa"/>
            <w:tcBorders>
              <w:top w:val="single" w:sz="4" w:space="0" w:color="auto"/>
              <w:left w:val="single" w:sz="4" w:space="0" w:color="auto"/>
              <w:bottom w:val="single" w:sz="4" w:space="0" w:color="auto"/>
              <w:right w:val="single" w:sz="4" w:space="0" w:color="auto"/>
            </w:tcBorders>
            <w:vAlign w:val="center"/>
            <w:hideMark/>
          </w:tcPr>
          <w:p w14:paraId="3935B854" w14:textId="77777777" w:rsidR="005F6281" w:rsidRDefault="005F6281" w:rsidP="002458D5">
            <w:pPr>
              <w:pStyle w:val="TableBodyTextMIRB"/>
            </w:pPr>
            <w:r>
              <w:t>Date/time the geometry was created or last modified in the source database.</w:t>
            </w:r>
          </w:p>
        </w:tc>
      </w:tr>
      <w:tr w:rsidR="005F6281" w14:paraId="112C01DF"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1573A2F1" w14:textId="77777777" w:rsidR="005F6281" w:rsidRDefault="005F6281" w:rsidP="002458D5">
            <w:pPr>
              <w:pStyle w:val="TableColumnNameMIRB"/>
            </w:pPr>
            <w:r>
              <w:t>EFFECTIVE_DATETIME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3EB093" w14:textId="77777777" w:rsidR="005F6281" w:rsidRDefault="005F6281" w:rsidP="002458D5">
            <w:pPr>
              <w:pStyle w:val="TableBodyTextMIRB"/>
            </w:pPr>
            <w:r>
              <w:t>DATE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08B3A5" w14:textId="77777777" w:rsidR="005F6281" w:rsidRDefault="005F6281" w:rsidP="002458D5">
            <w:pPr>
              <w:pStyle w:val="TableBodyTextMIRB"/>
            </w:pPr>
            <w:r>
              <w:t>Yes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8E09C47" w14:textId="77777777" w:rsidR="005F6281" w:rsidRDefault="005F6281" w:rsidP="002458D5">
            <w:pPr>
              <w:pStyle w:val="TableBodyTextMIRB"/>
            </w:pPr>
            <w:r>
              <w:t>EFF_DATE</w:t>
            </w:r>
          </w:p>
        </w:tc>
        <w:tc>
          <w:tcPr>
            <w:tcW w:w="9355" w:type="dxa"/>
            <w:tcBorders>
              <w:top w:val="single" w:sz="4" w:space="0" w:color="auto"/>
              <w:left w:val="single" w:sz="4" w:space="0" w:color="auto"/>
              <w:bottom w:val="single" w:sz="4" w:space="0" w:color="auto"/>
              <w:right w:val="single" w:sz="4" w:space="0" w:color="auto"/>
            </w:tcBorders>
            <w:vAlign w:val="center"/>
            <w:hideMark/>
          </w:tcPr>
          <w:p w14:paraId="5BD839BD" w14:textId="77777777" w:rsidR="005F6281" w:rsidRDefault="005F6281" w:rsidP="002458D5">
            <w:pPr>
              <w:pStyle w:val="TableBodyTextMIRB"/>
            </w:pPr>
            <w:r>
              <w:t>Date/time the record was created or last modified in the source database.</w:t>
            </w:r>
          </w:p>
        </w:tc>
      </w:tr>
      <w:tr w:rsidR="005F6281" w14:paraId="5AD8509F" w14:textId="77777777" w:rsidTr="002458D5">
        <w:trPr>
          <w:cantSplit/>
        </w:trPr>
        <w:tc>
          <w:tcPr>
            <w:tcW w:w="2978" w:type="dxa"/>
            <w:tcBorders>
              <w:top w:val="single" w:sz="4" w:space="0" w:color="auto"/>
              <w:left w:val="single" w:sz="4" w:space="0" w:color="auto"/>
              <w:bottom w:val="single" w:sz="4" w:space="0" w:color="auto"/>
              <w:right w:val="single" w:sz="4" w:space="0" w:color="auto"/>
            </w:tcBorders>
            <w:vAlign w:val="center"/>
            <w:hideMark/>
          </w:tcPr>
          <w:p w14:paraId="6050854D" w14:textId="77777777" w:rsidR="005F6281" w:rsidRDefault="005F6281" w:rsidP="002458D5">
            <w:pPr>
              <w:pStyle w:val="TableColumnNameMIRB"/>
            </w:pPr>
            <w:r>
              <w:t>SHAPE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C16CB25" w14:textId="77777777" w:rsidR="005F6281" w:rsidRDefault="005F6281" w:rsidP="002458D5">
            <w:pPr>
              <w:pStyle w:val="TableBodyTextMIRB"/>
            </w:pPr>
            <w:r>
              <w:t>SDO_GEOMETRY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7BFAB2" w14:textId="77777777" w:rsidR="005F6281" w:rsidRDefault="005F6281" w:rsidP="002458D5">
            <w:pPr>
              <w:pStyle w:val="TableBodyTextMIRB"/>
            </w:pPr>
            <w:r>
              <w:t>No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C4D579A" w14:textId="77777777" w:rsidR="005F6281" w:rsidRDefault="005F6281" w:rsidP="002458D5">
            <w:pPr>
              <w:pStyle w:val="TableBodyTextMIRB"/>
            </w:pPr>
            <w:r>
              <w:t>SHAPE</w:t>
            </w:r>
          </w:p>
        </w:tc>
        <w:tc>
          <w:tcPr>
            <w:tcW w:w="9355" w:type="dxa"/>
            <w:tcBorders>
              <w:top w:val="single" w:sz="4" w:space="0" w:color="auto"/>
              <w:left w:val="single" w:sz="4" w:space="0" w:color="auto"/>
              <w:bottom w:val="single" w:sz="4" w:space="0" w:color="auto"/>
              <w:right w:val="single" w:sz="4" w:space="0" w:color="auto"/>
            </w:tcBorders>
            <w:vAlign w:val="center"/>
            <w:hideMark/>
          </w:tcPr>
          <w:p w14:paraId="6E26A016" w14:textId="77777777" w:rsidR="005F6281" w:rsidRDefault="005F6281" w:rsidP="002458D5">
            <w:pPr>
              <w:pStyle w:val="TableBodyTextMIRB"/>
            </w:pPr>
            <w:r>
              <w:t>Geometry attribute.</w:t>
            </w:r>
          </w:p>
        </w:tc>
      </w:tr>
    </w:tbl>
    <w:p w14:paraId="781B4FF0" w14:textId="299EB105" w:rsidR="005F6281" w:rsidRDefault="005F6281" w:rsidP="00A451ED">
      <w:pPr>
        <w:pStyle w:val="BodyAccessibleTextMIRB"/>
        <w:sectPr w:rsidR="005F6281" w:rsidSect="00681C6C">
          <w:pgSz w:w="20160" w:h="12240" w:orient="landscape" w:code="5"/>
          <w:pgMar w:top="1440" w:right="1440" w:bottom="1440" w:left="1440" w:header="432" w:footer="720" w:gutter="0"/>
          <w:cols w:space="720"/>
          <w:docGrid w:linePitch="360"/>
        </w:sectPr>
      </w:pPr>
    </w:p>
    <w:p w14:paraId="4AD69C87" w14:textId="77777777" w:rsidR="00A451ED" w:rsidRDefault="00A451ED" w:rsidP="00A451ED">
      <w:pPr>
        <w:pStyle w:val="Heading1MIRBMidPage"/>
      </w:pPr>
      <w:bookmarkStart w:id="20" w:name="_Toc172624268"/>
      <w:r>
        <w:lastRenderedPageBreak/>
        <w:t>6. Links to Additional Information</w:t>
      </w:r>
      <w:bookmarkEnd w:id="20"/>
    </w:p>
    <w:p w14:paraId="263FC814" w14:textId="72851720" w:rsidR="00A451ED" w:rsidRDefault="00A451ED" w:rsidP="00A451ED">
      <w:pPr>
        <w:pStyle w:val="BulletsMIRB"/>
      </w:pPr>
      <w:bookmarkStart w:id="21" w:name="_Hlk31182542"/>
      <w:r>
        <w:t xml:space="preserve">Access the official Metadata Record by searching </w:t>
      </w:r>
      <w:bookmarkStart w:id="22" w:name="_Hlk31182573"/>
      <w:r w:rsidRPr="00A451ED">
        <w:rPr>
          <w:rStyle w:val="HyperlinkMIRBChar"/>
        </w:rPr>
        <w:fldChar w:fldCharType="begin"/>
      </w:r>
      <w:r w:rsidRPr="00A451ED">
        <w:rPr>
          <w:rStyle w:val="HyperlinkMIRBChar"/>
        </w:rPr>
        <w:instrText xml:space="preserve"> HYPERLINK "https://geohub.lio.gov.on.ca/" </w:instrText>
      </w:r>
      <w:r w:rsidRPr="00A451ED">
        <w:rPr>
          <w:rStyle w:val="HyperlinkMIRBChar"/>
        </w:rPr>
      </w:r>
      <w:r w:rsidRPr="00A451ED">
        <w:rPr>
          <w:rStyle w:val="HyperlinkMIRBChar"/>
        </w:rPr>
        <w:fldChar w:fldCharType="separate"/>
      </w:r>
      <w:r w:rsidRPr="00A451ED">
        <w:rPr>
          <w:rStyle w:val="HyperlinkMIRBChar"/>
        </w:rPr>
        <w:t>Ontario GeoHub</w:t>
      </w:r>
      <w:r w:rsidRPr="00A451ED">
        <w:rPr>
          <w:rStyle w:val="HyperlinkMIRBChar"/>
        </w:rPr>
        <w:fldChar w:fldCharType="end"/>
      </w:r>
      <w:r>
        <w:t xml:space="preserve"> for </w:t>
      </w:r>
      <w:bookmarkStart w:id="23" w:name="_Hlk31182864"/>
      <w:bookmarkEnd w:id="22"/>
      <w:r w:rsidR="00227277">
        <w:t>“OTN”, “Ontario Trail Network”, “trails”, “recreation”.</w:t>
      </w:r>
    </w:p>
    <w:p w14:paraId="76D51F08" w14:textId="2B138B2A" w:rsidR="00227277" w:rsidRDefault="00000000" w:rsidP="00A451ED">
      <w:pPr>
        <w:pStyle w:val="BulletsMIRB"/>
        <w:rPr>
          <w:rStyle w:val="BodyAccessibleTextMIRBChar"/>
        </w:rPr>
      </w:pPr>
      <w:hyperlink r:id="rId21" w:history="1">
        <w:r w:rsidR="00227277" w:rsidRPr="00227277">
          <w:rPr>
            <w:rStyle w:val="Hyperlink"/>
          </w:rPr>
          <w:t>Ontario Trails Council (OTC)</w:t>
        </w:r>
      </w:hyperlink>
    </w:p>
    <w:p w14:paraId="27CE89F3" w14:textId="147C4D7C" w:rsidR="00227277" w:rsidRPr="00746045" w:rsidRDefault="00000000" w:rsidP="00A451ED">
      <w:pPr>
        <w:pStyle w:val="BulletsMIRB"/>
        <w:rPr>
          <w:rStyle w:val="BodyAccessibleTextMIRBChar"/>
        </w:rPr>
      </w:pPr>
      <w:hyperlink r:id="rId22" w:history="1">
        <w:r w:rsidR="00227277" w:rsidRPr="00227277">
          <w:rPr>
            <w:rStyle w:val="Hyperlink"/>
          </w:rPr>
          <w:t>Ontario Trails Act, 2016, S.O. 2016, c. 8, Sched. 1</w:t>
        </w:r>
      </w:hyperlink>
    </w:p>
    <w:bookmarkEnd w:id="21"/>
    <w:bookmarkEnd w:id="23"/>
    <w:p w14:paraId="2842FF24" w14:textId="77777777" w:rsidR="00A451ED" w:rsidRPr="00746045" w:rsidRDefault="00A451ED" w:rsidP="00A451ED">
      <w:pPr>
        <w:pStyle w:val="BulletsMIRB"/>
        <w:numPr>
          <w:ilvl w:val="0"/>
          <w:numId w:val="0"/>
        </w:numPr>
        <w:ind w:left="720" w:hanging="360"/>
        <w:sectPr w:rsidR="00A451ED" w:rsidRPr="00746045" w:rsidSect="001E404A">
          <w:pgSz w:w="12240" w:h="15840"/>
          <w:pgMar w:top="1440" w:right="1440" w:bottom="1440" w:left="1440" w:header="432" w:footer="720" w:gutter="0"/>
          <w:cols w:space="720"/>
          <w:docGrid w:linePitch="360"/>
        </w:sectPr>
      </w:pPr>
    </w:p>
    <w:p w14:paraId="18BB5132" w14:textId="632F9F6C" w:rsidR="00DB236E" w:rsidRDefault="00A451ED" w:rsidP="00A451ED">
      <w:pPr>
        <w:pStyle w:val="Heading1MIRBMidPage"/>
      </w:pPr>
      <w:bookmarkStart w:id="24" w:name="_Toc172624269"/>
      <w:r>
        <w:lastRenderedPageBreak/>
        <w:t>APPENDIX A</w:t>
      </w:r>
      <w:bookmarkStart w:id="25" w:name="_Toc416856718"/>
      <w:r>
        <w:t xml:space="preserve">: </w:t>
      </w:r>
      <w:bookmarkEnd w:id="25"/>
      <w:r w:rsidR="00DB236E">
        <w:t>GEO Lookup Tables and Values</w:t>
      </w:r>
      <w:bookmarkEnd w:id="24"/>
    </w:p>
    <w:p w14:paraId="72FE2917" w14:textId="77777777" w:rsidR="00DB236E" w:rsidRDefault="00DB236E" w:rsidP="00DB236E">
      <w:pPr>
        <w:pStyle w:val="BodyAccessibleTextMIRB"/>
      </w:pPr>
      <w:r w:rsidRPr="00175ED3">
        <w:t>Listing of Lookup Tables (LUT) and values t</w:t>
      </w:r>
      <w:r>
        <w:t>hat are used by the Ontario Trail Network.</w:t>
      </w:r>
    </w:p>
    <w:p w14:paraId="1B7B45A7" w14:textId="77777777" w:rsidR="00DB236E" w:rsidRPr="0063170B" w:rsidRDefault="00DB236E" w:rsidP="00DB236E">
      <w:pPr>
        <w:keepNext/>
        <w:spacing w:before="240" w:after="120" w:line="276" w:lineRule="auto"/>
        <w:outlineLvl w:val="2"/>
        <w:rPr>
          <w:sz w:val="28"/>
          <w:szCs w:val="24"/>
          <w:lang w:eastAsia="en-US"/>
        </w:rPr>
      </w:pPr>
      <w:bookmarkStart w:id="26" w:name="_Toc80799385"/>
      <w:bookmarkStart w:id="27" w:name="_Toc172552164"/>
      <w:bookmarkStart w:id="28" w:name="_Toc172624270"/>
      <w:bookmarkStart w:id="29" w:name="AppendixA"/>
      <w:r w:rsidRPr="005F7DF3">
        <w:rPr>
          <w:sz w:val="28"/>
          <w:szCs w:val="24"/>
          <w:lang w:eastAsia="en-US"/>
        </w:rPr>
        <w:t xml:space="preserve">OTN_ACCESS_POINT_FT: </w:t>
      </w:r>
      <w:r w:rsidRPr="0063170B">
        <w:rPr>
          <w:sz w:val="28"/>
          <w:szCs w:val="24"/>
          <w:lang w:eastAsia="en-US"/>
        </w:rPr>
        <w:t>LOCATION_ACCURACY_LIST</w:t>
      </w:r>
      <w:bookmarkEnd w:id="26"/>
      <w:bookmarkEnd w:id="27"/>
      <w:bookmarkEnd w:id="28"/>
    </w:p>
    <w:bookmarkEnd w:id="29"/>
    <w:p w14:paraId="632BD987" w14:textId="77777777" w:rsidR="00DB236E" w:rsidRPr="0063170B" w:rsidRDefault="00DB236E" w:rsidP="00DB236E">
      <w:pPr>
        <w:spacing w:before="120" w:after="120" w:line="300" w:lineRule="auto"/>
        <w:rPr>
          <w:rFonts w:eastAsia="Arial" w:cs="Arial"/>
          <w:sz w:val="24"/>
          <w:szCs w:val="24"/>
          <w:lang w:eastAsia="en-US"/>
        </w:rPr>
      </w:pPr>
      <w:r w:rsidRPr="0063170B">
        <w:rPr>
          <w:rFonts w:eastAsia="Arial" w:cs="Arial"/>
          <w:sz w:val="24"/>
          <w:szCs w:val="24"/>
          <w:lang w:eastAsia="en-US"/>
        </w:rPr>
        <w:t>List of valid location accuracies associated to a mapped feature.</w:t>
      </w:r>
    </w:p>
    <w:tbl>
      <w:tblPr>
        <w:tblStyle w:val="TableGrid3"/>
        <w:tblW w:w="18143" w:type="dxa"/>
        <w:tblLayout w:type="fixed"/>
        <w:tblLook w:val="05E0" w:firstRow="1" w:lastRow="1" w:firstColumn="1" w:lastColumn="1" w:noHBand="0" w:noVBand="1"/>
      </w:tblPr>
      <w:tblGrid>
        <w:gridCol w:w="3256"/>
        <w:gridCol w:w="2551"/>
        <w:gridCol w:w="1701"/>
        <w:gridCol w:w="1985"/>
        <w:gridCol w:w="8650"/>
      </w:tblGrid>
      <w:tr w:rsidR="00DB236E" w:rsidRPr="0063170B" w14:paraId="0BE3EFF1" w14:textId="77777777" w:rsidTr="00E00ADA">
        <w:trPr>
          <w:cantSplit/>
          <w:tblHeader/>
        </w:trPr>
        <w:tc>
          <w:tcPr>
            <w:tcW w:w="3256" w:type="dxa"/>
            <w:vAlign w:val="center"/>
          </w:tcPr>
          <w:p w14:paraId="41611182" w14:textId="77777777" w:rsidR="00DB236E" w:rsidRPr="0063170B" w:rsidRDefault="00DB236E" w:rsidP="00E00ADA">
            <w:pPr>
              <w:widowControl w:val="0"/>
              <w:spacing w:before="120" w:after="60"/>
              <w:jc w:val="center"/>
              <w:rPr>
                <w:b/>
                <w:szCs w:val="22"/>
              </w:rPr>
            </w:pPr>
            <w:r w:rsidRPr="0063170B">
              <w:rPr>
                <w:b/>
                <w:szCs w:val="22"/>
              </w:rPr>
              <w:t>Column Name</w:t>
            </w:r>
          </w:p>
        </w:tc>
        <w:tc>
          <w:tcPr>
            <w:tcW w:w="2551" w:type="dxa"/>
            <w:vAlign w:val="center"/>
          </w:tcPr>
          <w:p w14:paraId="43E9728E" w14:textId="77777777" w:rsidR="00DB236E" w:rsidRPr="0063170B" w:rsidRDefault="00DB236E" w:rsidP="00E00ADA">
            <w:pPr>
              <w:widowControl w:val="0"/>
              <w:spacing w:before="120" w:after="60"/>
              <w:jc w:val="center"/>
              <w:rPr>
                <w:b/>
                <w:szCs w:val="22"/>
              </w:rPr>
            </w:pPr>
            <w:r w:rsidRPr="0063170B">
              <w:rPr>
                <w:b/>
                <w:szCs w:val="22"/>
              </w:rPr>
              <w:t>Column Type</w:t>
            </w:r>
          </w:p>
        </w:tc>
        <w:tc>
          <w:tcPr>
            <w:tcW w:w="1701" w:type="dxa"/>
            <w:vAlign w:val="center"/>
          </w:tcPr>
          <w:p w14:paraId="6DDC929E" w14:textId="77777777" w:rsidR="00DB236E" w:rsidRPr="0063170B" w:rsidRDefault="00DB236E" w:rsidP="00E00ADA">
            <w:pPr>
              <w:widowControl w:val="0"/>
              <w:spacing w:before="120" w:after="60"/>
              <w:jc w:val="center"/>
              <w:rPr>
                <w:b/>
                <w:szCs w:val="22"/>
              </w:rPr>
            </w:pPr>
            <w:r w:rsidRPr="0063170B">
              <w:rPr>
                <w:b/>
                <w:szCs w:val="22"/>
              </w:rPr>
              <w:t>Mandatory</w:t>
            </w:r>
          </w:p>
        </w:tc>
        <w:tc>
          <w:tcPr>
            <w:tcW w:w="1985" w:type="dxa"/>
            <w:vAlign w:val="center"/>
          </w:tcPr>
          <w:p w14:paraId="41F199DB" w14:textId="77777777" w:rsidR="00DB236E" w:rsidRPr="0063170B" w:rsidRDefault="00DB236E" w:rsidP="00E00ADA">
            <w:pPr>
              <w:widowControl w:val="0"/>
              <w:spacing w:before="120" w:after="60"/>
              <w:jc w:val="center"/>
              <w:rPr>
                <w:b/>
                <w:szCs w:val="22"/>
              </w:rPr>
            </w:pPr>
            <w:r w:rsidRPr="0063170B">
              <w:rPr>
                <w:b/>
                <w:szCs w:val="22"/>
              </w:rPr>
              <w:t>Short Name</w:t>
            </w:r>
          </w:p>
        </w:tc>
        <w:tc>
          <w:tcPr>
            <w:tcW w:w="8650" w:type="dxa"/>
            <w:vAlign w:val="center"/>
          </w:tcPr>
          <w:p w14:paraId="6CA8341B" w14:textId="77777777" w:rsidR="00DB236E" w:rsidRPr="0063170B" w:rsidRDefault="00DB236E" w:rsidP="00E00ADA">
            <w:pPr>
              <w:widowControl w:val="0"/>
              <w:spacing w:before="120" w:after="60"/>
              <w:jc w:val="center"/>
              <w:rPr>
                <w:b/>
                <w:szCs w:val="22"/>
              </w:rPr>
            </w:pPr>
            <w:r w:rsidRPr="0063170B">
              <w:rPr>
                <w:b/>
                <w:szCs w:val="22"/>
              </w:rPr>
              <w:t>Description</w:t>
            </w:r>
          </w:p>
        </w:tc>
      </w:tr>
      <w:tr w:rsidR="00DB236E" w:rsidRPr="0063170B" w14:paraId="335EAE33" w14:textId="77777777" w:rsidTr="00E00ADA">
        <w:trPr>
          <w:cantSplit/>
        </w:trPr>
        <w:tc>
          <w:tcPr>
            <w:tcW w:w="3256" w:type="dxa"/>
            <w:vAlign w:val="center"/>
          </w:tcPr>
          <w:p w14:paraId="4278950B" w14:textId="77777777" w:rsidR="00DB236E" w:rsidRPr="0063170B" w:rsidRDefault="00DB236E" w:rsidP="00E00ADA">
            <w:pPr>
              <w:widowControl w:val="0"/>
              <w:spacing w:before="120" w:after="60"/>
              <w:rPr>
                <w:b/>
                <w:szCs w:val="22"/>
              </w:rPr>
            </w:pPr>
            <w:r w:rsidRPr="0063170B">
              <w:rPr>
                <w:b/>
                <w:szCs w:val="22"/>
              </w:rPr>
              <w:t>LOCATION_ACCURACY</w:t>
            </w:r>
          </w:p>
        </w:tc>
        <w:tc>
          <w:tcPr>
            <w:tcW w:w="2551" w:type="dxa"/>
            <w:vAlign w:val="center"/>
          </w:tcPr>
          <w:p w14:paraId="26FA8C15" w14:textId="77777777" w:rsidR="00DB236E" w:rsidRPr="0063170B" w:rsidRDefault="00DB236E" w:rsidP="00E00ADA">
            <w:pPr>
              <w:widowControl w:val="0"/>
              <w:spacing w:before="120" w:after="60"/>
              <w:rPr>
                <w:szCs w:val="22"/>
              </w:rPr>
            </w:pPr>
            <w:r w:rsidRPr="0063170B">
              <w:rPr>
                <w:szCs w:val="22"/>
              </w:rPr>
              <w:t>VARCHAR2(25)</w:t>
            </w:r>
          </w:p>
        </w:tc>
        <w:tc>
          <w:tcPr>
            <w:tcW w:w="1701" w:type="dxa"/>
            <w:vAlign w:val="center"/>
          </w:tcPr>
          <w:p w14:paraId="74DCC73C" w14:textId="77777777" w:rsidR="00DB236E" w:rsidRPr="0063170B" w:rsidRDefault="00DB236E" w:rsidP="00E00ADA">
            <w:pPr>
              <w:widowControl w:val="0"/>
              <w:spacing w:before="120" w:after="60"/>
              <w:rPr>
                <w:szCs w:val="22"/>
              </w:rPr>
            </w:pPr>
            <w:r w:rsidRPr="0063170B">
              <w:rPr>
                <w:szCs w:val="22"/>
              </w:rPr>
              <w:t>Yes</w:t>
            </w:r>
          </w:p>
        </w:tc>
        <w:tc>
          <w:tcPr>
            <w:tcW w:w="1985" w:type="dxa"/>
            <w:vAlign w:val="center"/>
          </w:tcPr>
          <w:p w14:paraId="54D43F2F" w14:textId="77777777" w:rsidR="00DB236E" w:rsidRPr="0063170B" w:rsidRDefault="00DB236E" w:rsidP="00E00ADA">
            <w:pPr>
              <w:widowControl w:val="0"/>
              <w:spacing w:before="120" w:after="60"/>
              <w:rPr>
                <w:szCs w:val="22"/>
              </w:rPr>
            </w:pPr>
            <w:r w:rsidRPr="0063170B">
              <w:rPr>
                <w:szCs w:val="22"/>
              </w:rPr>
              <w:t>ACCURACY</w:t>
            </w:r>
          </w:p>
        </w:tc>
        <w:tc>
          <w:tcPr>
            <w:tcW w:w="8650" w:type="dxa"/>
            <w:vAlign w:val="center"/>
          </w:tcPr>
          <w:p w14:paraId="6D88C79C" w14:textId="77777777" w:rsidR="00DB236E" w:rsidRPr="0063170B" w:rsidRDefault="00DB236E" w:rsidP="00E00ADA">
            <w:pPr>
              <w:widowControl w:val="0"/>
              <w:spacing w:before="120" w:after="60"/>
              <w:rPr>
                <w:szCs w:val="22"/>
              </w:rPr>
            </w:pPr>
            <w:r w:rsidRPr="0063170B">
              <w:rPr>
                <w:szCs w:val="22"/>
              </w:rPr>
              <w:t>The degree of conformity or closeness of a measurement within the database to its true value in the world.</w:t>
            </w:r>
          </w:p>
        </w:tc>
      </w:tr>
      <w:tr w:rsidR="00DB236E" w:rsidRPr="0063170B" w14:paraId="5F679BB8" w14:textId="77777777" w:rsidTr="00E00ADA">
        <w:trPr>
          <w:cantSplit/>
        </w:trPr>
        <w:tc>
          <w:tcPr>
            <w:tcW w:w="3256" w:type="dxa"/>
            <w:vAlign w:val="center"/>
          </w:tcPr>
          <w:p w14:paraId="524D9E30" w14:textId="77777777" w:rsidR="00DB236E" w:rsidRPr="0063170B" w:rsidRDefault="00DB236E" w:rsidP="00E00ADA">
            <w:pPr>
              <w:widowControl w:val="0"/>
              <w:spacing w:before="120" w:after="60"/>
              <w:rPr>
                <w:b/>
                <w:szCs w:val="22"/>
              </w:rPr>
            </w:pPr>
            <w:r w:rsidRPr="0063170B">
              <w:rPr>
                <w:b/>
                <w:szCs w:val="22"/>
              </w:rPr>
              <w:t>EFFECTIVE_DATETIME</w:t>
            </w:r>
          </w:p>
        </w:tc>
        <w:tc>
          <w:tcPr>
            <w:tcW w:w="2551" w:type="dxa"/>
            <w:vAlign w:val="center"/>
          </w:tcPr>
          <w:p w14:paraId="06BA721B" w14:textId="77777777" w:rsidR="00DB236E" w:rsidRPr="0063170B" w:rsidRDefault="00DB236E" w:rsidP="00E00ADA">
            <w:pPr>
              <w:widowControl w:val="0"/>
              <w:spacing w:before="120" w:after="60"/>
              <w:rPr>
                <w:szCs w:val="22"/>
              </w:rPr>
            </w:pPr>
            <w:r w:rsidRPr="0063170B">
              <w:rPr>
                <w:szCs w:val="22"/>
              </w:rPr>
              <w:t>DATE</w:t>
            </w:r>
          </w:p>
        </w:tc>
        <w:tc>
          <w:tcPr>
            <w:tcW w:w="1701" w:type="dxa"/>
            <w:vAlign w:val="center"/>
          </w:tcPr>
          <w:p w14:paraId="39B8210B" w14:textId="77777777" w:rsidR="00DB236E" w:rsidRPr="0063170B" w:rsidRDefault="00DB236E" w:rsidP="00E00ADA">
            <w:pPr>
              <w:widowControl w:val="0"/>
              <w:spacing w:before="120" w:after="60"/>
              <w:rPr>
                <w:szCs w:val="22"/>
              </w:rPr>
            </w:pPr>
            <w:r w:rsidRPr="0063170B">
              <w:rPr>
                <w:szCs w:val="22"/>
              </w:rPr>
              <w:t>Yes</w:t>
            </w:r>
          </w:p>
        </w:tc>
        <w:tc>
          <w:tcPr>
            <w:tcW w:w="1985" w:type="dxa"/>
            <w:vAlign w:val="center"/>
          </w:tcPr>
          <w:p w14:paraId="67D8756A" w14:textId="77777777" w:rsidR="00DB236E" w:rsidRPr="0063170B" w:rsidRDefault="00DB236E" w:rsidP="00E00ADA">
            <w:pPr>
              <w:widowControl w:val="0"/>
              <w:spacing w:before="120" w:after="60"/>
              <w:rPr>
                <w:szCs w:val="22"/>
              </w:rPr>
            </w:pPr>
            <w:r w:rsidRPr="0063170B">
              <w:rPr>
                <w:szCs w:val="22"/>
              </w:rPr>
              <w:t>EFF_DATE</w:t>
            </w:r>
          </w:p>
        </w:tc>
        <w:tc>
          <w:tcPr>
            <w:tcW w:w="8650" w:type="dxa"/>
            <w:vAlign w:val="center"/>
          </w:tcPr>
          <w:p w14:paraId="761D5C37" w14:textId="77777777" w:rsidR="00DB236E" w:rsidRPr="0063170B" w:rsidRDefault="00DB236E" w:rsidP="00E00ADA">
            <w:pPr>
              <w:widowControl w:val="0"/>
              <w:spacing w:before="120" w:after="60"/>
              <w:rPr>
                <w:szCs w:val="22"/>
              </w:rPr>
            </w:pPr>
            <w:r w:rsidRPr="0063170B">
              <w:rPr>
                <w:szCs w:val="22"/>
              </w:rPr>
              <w:t>For subscription: Date/time that the record was created in the LIO database. For publication: Date/time that the record was created in the source database.</w:t>
            </w:r>
          </w:p>
        </w:tc>
      </w:tr>
      <w:tr w:rsidR="00DB236E" w:rsidRPr="0063170B" w14:paraId="5BCB7ED6" w14:textId="77777777" w:rsidTr="00E00ADA">
        <w:trPr>
          <w:cantSplit/>
        </w:trPr>
        <w:tc>
          <w:tcPr>
            <w:tcW w:w="3256" w:type="dxa"/>
            <w:vAlign w:val="center"/>
          </w:tcPr>
          <w:p w14:paraId="24CDD7DC" w14:textId="77777777" w:rsidR="00DB236E" w:rsidRPr="0063170B" w:rsidRDefault="00DB236E" w:rsidP="00E00ADA">
            <w:pPr>
              <w:widowControl w:val="0"/>
              <w:spacing w:before="120" w:after="60"/>
              <w:rPr>
                <w:b/>
                <w:szCs w:val="22"/>
              </w:rPr>
            </w:pPr>
            <w:r w:rsidRPr="0063170B">
              <w:rPr>
                <w:b/>
                <w:szCs w:val="22"/>
              </w:rPr>
              <w:t>EXPIRY_DATETIME</w:t>
            </w:r>
          </w:p>
        </w:tc>
        <w:tc>
          <w:tcPr>
            <w:tcW w:w="2551" w:type="dxa"/>
            <w:vAlign w:val="center"/>
          </w:tcPr>
          <w:p w14:paraId="07DEC9A0" w14:textId="77777777" w:rsidR="00DB236E" w:rsidRPr="0063170B" w:rsidRDefault="00DB236E" w:rsidP="00E00ADA">
            <w:pPr>
              <w:widowControl w:val="0"/>
              <w:spacing w:before="120" w:after="60"/>
              <w:rPr>
                <w:szCs w:val="22"/>
              </w:rPr>
            </w:pPr>
            <w:r w:rsidRPr="0063170B">
              <w:rPr>
                <w:szCs w:val="22"/>
              </w:rPr>
              <w:t>DATE</w:t>
            </w:r>
          </w:p>
        </w:tc>
        <w:tc>
          <w:tcPr>
            <w:tcW w:w="1701" w:type="dxa"/>
            <w:vAlign w:val="center"/>
          </w:tcPr>
          <w:p w14:paraId="08E9A32B" w14:textId="77777777" w:rsidR="00DB236E" w:rsidRPr="0063170B" w:rsidRDefault="00DB236E" w:rsidP="00E00ADA">
            <w:pPr>
              <w:widowControl w:val="0"/>
              <w:spacing w:before="120" w:after="60"/>
              <w:rPr>
                <w:szCs w:val="22"/>
              </w:rPr>
            </w:pPr>
            <w:r w:rsidRPr="0063170B">
              <w:rPr>
                <w:szCs w:val="22"/>
              </w:rPr>
              <w:t>No</w:t>
            </w:r>
          </w:p>
        </w:tc>
        <w:tc>
          <w:tcPr>
            <w:tcW w:w="1985" w:type="dxa"/>
            <w:vAlign w:val="center"/>
          </w:tcPr>
          <w:p w14:paraId="06256A43" w14:textId="77777777" w:rsidR="00DB236E" w:rsidRPr="0063170B" w:rsidRDefault="00DB236E" w:rsidP="00E00ADA">
            <w:pPr>
              <w:widowControl w:val="0"/>
              <w:spacing w:before="120" w:after="60"/>
              <w:rPr>
                <w:szCs w:val="22"/>
              </w:rPr>
            </w:pPr>
            <w:r w:rsidRPr="0063170B">
              <w:rPr>
                <w:szCs w:val="22"/>
              </w:rPr>
              <w:t>EXP_DATE</w:t>
            </w:r>
          </w:p>
        </w:tc>
        <w:tc>
          <w:tcPr>
            <w:tcW w:w="8650" w:type="dxa"/>
            <w:vAlign w:val="center"/>
          </w:tcPr>
          <w:p w14:paraId="646A444F" w14:textId="77777777" w:rsidR="00DB236E" w:rsidRPr="0063170B" w:rsidRDefault="00DB236E" w:rsidP="00E00ADA">
            <w:pPr>
              <w:widowControl w:val="0"/>
              <w:spacing w:before="120" w:after="60"/>
              <w:rPr>
                <w:szCs w:val="22"/>
              </w:rPr>
            </w:pPr>
            <w:r w:rsidRPr="0063170B">
              <w:rPr>
                <w:szCs w:val="22"/>
              </w:rPr>
              <w:t>Date the record is no longer part of the database, or no longer valid. This is only populated in the history tables otherwise it will be null except for code tables.</w:t>
            </w:r>
          </w:p>
        </w:tc>
      </w:tr>
    </w:tbl>
    <w:p w14:paraId="14BD3708" w14:textId="77777777" w:rsidR="00DB236E" w:rsidRDefault="00DB236E" w:rsidP="00DB236E">
      <w:pPr>
        <w:pStyle w:val="BodyAccessibleTextMIRB"/>
      </w:pPr>
    </w:p>
    <w:p w14:paraId="163BDE88" w14:textId="77777777" w:rsidR="00DB236E" w:rsidRDefault="00DB236E" w:rsidP="00DB236E">
      <w:pPr>
        <w:pStyle w:val="BodyAccessibleTextMIRB"/>
      </w:pPr>
    </w:p>
    <w:p w14:paraId="4F50D5EC" w14:textId="77777777" w:rsidR="00DB236E" w:rsidRDefault="00DB236E" w:rsidP="00DB236E">
      <w:pPr>
        <w:pStyle w:val="BodyAccessibleTextMIRB"/>
      </w:pPr>
    </w:p>
    <w:p w14:paraId="105FBA5F" w14:textId="77777777" w:rsidR="00DB236E" w:rsidRDefault="00DB236E" w:rsidP="00DB236E">
      <w:pPr>
        <w:pStyle w:val="BodyAccessibleTextMIRB"/>
      </w:pPr>
    </w:p>
    <w:p w14:paraId="29F9B98A" w14:textId="77777777" w:rsidR="00DB236E" w:rsidRDefault="00DB236E" w:rsidP="00DB236E">
      <w:pPr>
        <w:pStyle w:val="BodyAccessibleTextMIRB"/>
      </w:pPr>
    </w:p>
    <w:p w14:paraId="0305304C" w14:textId="77777777" w:rsidR="00DB236E" w:rsidRPr="00DB236E" w:rsidRDefault="00DB236E" w:rsidP="00E83F08">
      <w:pPr>
        <w:pStyle w:val="BodyAccessibleTextMIRB"/>
      </w:pPr>
    </w:p>
    <w:p w14:paraId="3B58AADF" w14:textId="77777777" w:rsidR="00DB236E" w:rsidRDefault="00DB236E" w:rsidP="00A451ED">
      <w:pPr>
        <w:pStyle w:val="Heading1MIRBMidPage"/>
        <w:sectPr w:rsidR="00DB236E" w:rsidSect="00DB236E">
          <w:pgSz w:w="20163" w:h="12242" w:orient="landscape" w:code="5"/>
          <w:pgMar w:top="1077" w:right="1009" w:bottom="1077" w:left="1009" w:header="431" w:footer="720" w:gutter="0"/>
          <w:cols w:space="720"/>
          <w:docGrid w:linePitch="360"/>
        </w:sectPr>
      </w:pPr>
    </w:p>
    <w:p w14:paraId="2D42DD59" w14:textId="3476664A" w:rsidR="00A451ED" w:rsidRDefault="00DB236E" w:rsidP="00A451ED">
      <w:pPr>
        <w:pStyle w:val="Heading1MIRBMidPage"/>
      </w:pPr>
      <w:bookmarkStart w:id="30" w:name="_Toc172624271"/>
      <w:r>
        <w:lastRenderedPageBreak/>
        <w:t xml:space="preserve">APPENDIX B: </w:t>
      </w:r>
      <w:r w:rsidR="00227277">
        <w:t>Frequently Asked Questions</w:t>
      </w:r>
      <w:bookmarkEnd w:id="30"/>
    </w:p>
    <w:p w14:paraId="1EB0320F" w14:textId="233322AA" w:rsidR="00A451ED" w:rsidRDefault="00227277" w:rsidP="00A451ED">
      <w:pPr>
        <w:pStyle w:val="Heading2NoNumbersMIRB"/>
      </w:pPr>
      <w:bookmarkStart w:id="31" w:name="LOCATION_ACCURACY_LIST"/>
      <w:bookmarkStart w:id="32" w:name="_Toc172624272"/>
      <w:bookmarkStart w:id="33" w:name="_Hlk138854524"/>
      <w:bookmarkEnd w:id="31"/>
      <w:r>
        <w:t>How to label trails using segment end points or centre.</w:t>
      </w:r>
      <w:bookmarkEnd w:id="32"/>
    </w:p>
    <w:bookmarkEnd w:id="33"/>
    <w:p w14:paraId="4F16765F" w14:textId="77777777" w:rsidR="00227277" w:rsidRDefault="00227277" w:rsidP="00227277">
      <w:pPr>
        <w:pStyle w:val="BodyAccessibleTextMIRB"/>
      </w:pPr>
      <w:r>
        <w:t>The steps below presume the use of Esri’s ArcGIS Pro 2.4.</w:t>
      </w:r>
    </w:p>
    <w:p w14:paraId="2BC7F40D" w14:textId="77777777" w:rsidR="00227277" w:rsidRPr="009F10FB" w:rsidRDefault="00227277" w:rsidP="00227277">
      <w:pPr>
        <w:pStyle w:val="NumberedListMIRB"/>
        <w:spacing w:line="276" w:lineRule="auto"/>
        <w:rPr>
          <w:rStyle w:val="eop"/>
        </w:rPr>
      </w:pPr>
      <w:r w:rsidRPr="00B4251E">
        <w:rPr>
          <w:rStyle w:val="normaltextrun"/>
          <w:rFonts w:cs="Arial"/>
        </w:rPr>
        <w:t xml:space="preserve">Open an ArcGIS Pro document and add the </w:t>
      </w:r>
      <w:r>
        <w:rPr>
          <w:rStyle w:val="normaltextrun"/>
          <w:rFonts w:cs="Arial"/>
        </w:rPr>
        <w:t>OTN_SEGMENT_FT</w:t>
      </w:r>
      <w:r w:rsidRPr="00B4251E">
        <w:rPr>
          <w:rStyle w:val="normaltextrun"/>
          <w:rFonts w:cs="Arial"/>
        </w:rPr>
        <w:t xml:space="preserve"> class</w:t>
      </w:r>
      <w:r>
        <w:rPr>
          <w:rStyle w:val="normaltextrun"/>
          <w:rFonts w:cs="Arial"/>
        </w:rPr>
        <w:t xml:space="preserve"> to the map</w:t>
      </w:r>
      <w:r w:rsidRPr="00B4251E">
        <w:rPr>
          <w:rStyle w:val="normaltextrun"/>
          <w:rFonts w:cs="Arial"/>
        </w:rPr>
        <w:t>.</w:t>
      </w:r>
      <w:r w:rsidRPr="00B4251E">
        <w:rPr>
          <w:rStyle w:val="eop"/>
          <w:rFonts w:cs="Arial"/>
        </w:rPr>
        <w:t> </w:t>
      </w:r>
    </w:p>
    <w:p w14:paraId="30EA72E3" w14:textId="77777777" w:rsidR="00227277" w:rsidRPr="000A27DA" w:rsidRDefault="00227277" w:rsidP="00227277">
      <w:pPr>
        <w:pStyle w:val="NumberedListMIRB"/>
        <w:spacing w:line="276" w:lineRule="auto"/>
        <w:rPr>
          <w:rStyle w:val="eop"/>
        </w:rPr>
      </w:pPr>
      <w:r>
        <w:rPr>
          <w:rStyle w:val="eop"/>
          <w:rFonts w:cs="Arial"/>
        </w:rPr>
        <w:t>Select the OTN_SEGMENT_FT layer in the contents pane on the left.</w:t>
      </w:r>
    </w:p>
    <w:p w14:paraId="68F7F48E" w14:textId="77777777" w:rsidR="00227277" w:rsidRDefault="00227277" w:rsidP="00227277">
      <w:pPr>
        <w:pStyle w:val="BodyAccessibleTextMIRB"/>
        <w:keepNext/>
        <w:jc w:val="center"/>
      </w:pPr>
      <w:r>
        <w:rPr>
          <w:rStyle w:val="eop"/>
          <w:noProof/>
        </w:rPr>
        <w:drawing>
          <wp:inline distT="0" distB="0" distL="0" distR="0" wp14:anchorId="42744261" wp14:editId="01235763">
            <wp:extent cx="1822888" cy="1762125"/>
            <wp:effectExtent l="0" t="0" r="6350" b="0"/>
            <wp:docPr id="2" name="Picture 2" descr="An image showing how to select the OTN_SEGMENT_FT layer in the table of con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2888" cy="1762125"/>
                    </a:xfrm>
                    <a:prstGeom prst="rect">
                      <a:avLst/>
                    </a:prstGeom>
                    <a:noFill/>
                    <a:ln>
                      <a:noFill/>
                    </a:ln>
                  </pic:spPr>
                </pic:pic>
              </a:graphicData>
            </a:graphic>
          </wp:inline>
        </w:drawing>
      </w:r>
    </w:p>
    <w:p w14:paraId="2D4631FA" w14:textId="4465BD74" w:rsidR="00227277" w:rsidRDefault="00227277" w:rsidP="00227277">
      <w:pPr>
        <w:pStyle w:val="Caption"/>
      </w:pPr>
      <w:bookmarkStart w:id="34" w:name="_Toc172624303"/>
      <w:r>
        <w:t xml:space="preserve">Figure </w:t>
      </w:r>
      <w:fldSimple w:instr=" SEQ Figure \* ARABIC ">
        <w:r w:rsidR="00DB236E">
          <w:rPr>
            <w:noProof/>
          </w:rPr>
          <w:t>3</w:t>
        </w:r>
      </w:fldSimple>
      <w:r>
        <w:t>: Select the OTN_SEGMENT_FT layer</w:t>
      </w:r>
      <w:bookmarkEnd w:id="34"/>
    </w:p>
    <w:p w14:paraId="5F9FA4B2" w14:textId="77777777" w:rsidR="00227277" w:rsidRPr="009F10FB" w:rsidRDefault="00227277" w:rsidP="00227277">
      <w:pPr>
        <w:pStyle w:val="NumberedListMIRB"/>
        <w:spacing w:line="276" w:lineRule="auto"/>
        <w:rPr>
          <w:rStyle w:val="eop"/>
        </w:rPr>
      </w:pPr>
      <w:r>
        <w:rPr>
          <w:rStyle w:val="eop"/>
          <w:rFonts w:cs="Arial"/>
        </w:rPr>
        <w:t>Select the “Labeling” tab in the “Feature Layer” section of the ribbon menu.</w:t>
      </w:r>
    </w:p>
    <w:p w14:paraId="0A7E38C7" w14:textId="77777777" w:rsidR="00227277" w:rsidRDefault="00227277" w:rsidP="00227277">
      <w:pPr>
        <w:pStyle w:val="BodyAccessibleTextMIRB"/>
        <w:keepNext/>
        <w:jc w:val="center"/>
      </w:pPr>
      <w:r>
        <w:rPr>
          <w:noProof/>
        </w:rPr>
        <w:drawing>
          <wp:inline distT="0" distB="0" distL="0" distR="0" wp14:anchorId="43DC23C4" wp14:editId="6F54F5E3">
            <wp:extent cx="6153150" cy="556044"/>
            <wp:effectExtent l="0" t="0" r="0" b="0"/>
            <wp:docPr id="4" name="Picture 4" descr="An image showing the Labeling tab on the main menu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03261" cy="560572"/>
                    </a:xfrm>
                    <a:prstGeom prst="rect">
                      <a:avLst/>
                    </a:prstGeom>
                    <a:noFill/>
                    <a:ln>
                      <a:noFill/>
                    </a:ln>
                  </pic:spPr>
                </pic:pic>
              </a:graphicData>
            </a:graphic>
          </wp:inline>
        </w:drawing>
      </w:r>
    </w:p>
    <w:p w14:paraId="2754E44A" w14:textId="36F6B6A0" w:rsidR="00227277" w:rsidRDefault="00227277" w:rsidP="00227277">
      <w:pPr>
        <w:pStyle w:val="Caption"/>
      </w:pPr>
      <w:bookmarkStart w:id="35" w:name="_Toc80856986"/>
      <w:bookmarkStart w:id="36" w:name="_Toc172624304"/>
      <w:r>
        <w:t xml:space="preserve">Figure </w:t>
      </w:r>
      <w:r>
        <w:fldChar w:fldCharType="begin"/>
      </w:r>
      <w:r>
        <w:instrText>SEQ Figure \* ARABIC</w:instrText>
      </w:r>
      <w:r>
        <w:fldChar w:fldCharType="separate"/>
      </w:r>
      <w:r w:rsidR="00DB236E">
        <w:rPr>
          <w:noProof/>
        </w:rPr>
        <w:t>4</w:t>
      </w:r>
      <w:r>
        <w:fldChar w:fldCharType="end"/>
      </w:r>
      <w:r>
        <w:t>: Select the Labeling tab</w:t>
      </w:r>
      <w:bookmarkEnd w:id="35"/>
      <w:bookmarkEnd w:id="36"/>
    </w:p>
    <w:p w14:paraId="7EC6B4FC" w14:textId="77777777" w:rsidR="00227277" w:rsidRDefault="00227277" w:rsidP="00227277">
      <w:pPr>
        <w:pStyle w:val="NumberedListMIRB"/>
        <w:spacing w:line="276" w:lineRule="auto"/>
      </w:pPr>
      <w:r>
        <w:t>Ensure that the “Enable Labeling” button is active</w:t>
      </w:r>
    </w:p>
    <w:p w14:paraId="281A1A0A" w14:textId="77777777" w:rsidR="00227277" w:rsidRDefault="00227277" w:rsidP="00227277">
      <w:pPr>
        <w:pStyle w:val="BodyAccessibleTextMIRB"/>
        <w:keepNext/>
        <w:jc w:val="center"/>
      </w:pPr>
      <w:r>
        <w:rPr>
          <w:noProof/>
        </w:rPr>
        <w:drawing>
          <wp:inline distT="0" distB="0" distL="0" distR="0" wp14:anchorId="2969E90C" wp14:editId="5F1E3445">
            <wp:extent cx="2659731" cy="1676400"/>
            <wp:effectExtent l="0" t="0" r="7620" b="0"/>
            <wp:docPr id="7" name="Picture 7" descr="An image showing the button to enable feature lab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9927" cy="1689129"/>
                    </a:xfrm>
                    <a:prstGeom prst="rect">
                      <a:avLst/>
                    </a:prstGeom>
                    <a:noFill/>
                    <a:ln>
                      <a:noFill/>
                    </a:ln>
                  </pic:spPr>
                </pic:pic>
              </a:graphicData>
            </a:graphic>
          </wp:inline>
        </w:drawing>
      </w:r>
    </w:p>
    <w:p w14:paraId="0C65BA18" w14:textId="281AD43B" w:rsidR="00227277" w:rsidRDefault="00227277" w:rsidP="00227277">
      <w:pPr>
        <w:pStyle w:val="Caption"/>
      </w:pPr>
      <w:bookmarkStart w:id="37" w:name="_Toc80856987"/>
      <w:bookmarkStart w:id="38" w:name="_Toc172624305"/>
      <w:r>
        <w:t xml:space="preserve">Figure </w:t>
      </w:r>
      <w:r>
        <w:fldChar w:fldCharType="begin"/>
      </w:r>
      <w:r>
        <w:instrText>SEQ Figure \* ARABIC</w:instrText>
      </w:r>
      <w:r>
        <w:fldChar w:fldCharType="separate"/>
      </w:r>
      <w:r w:rsidR="00DB236E">
        <w:rPr>
          <w:noProof/>
        </w:rPr>
        <w:t>5</w:t>
      </w:r>
      <w:r>
        <w:fldChar w:fldCharType="end"/>
      </w:r>
      <w:r>
        <w:t>: Enable labeling</w:t>
      </w:r>
      <w:bookmarkEnd w:id="37"/>
      <w:bookmarkEnd w:id="38"/>
    </w:p>
    <w:p w14:paraId="35A0D0A2" w14:textId="77777777" w:rsidR="00227277" w:rsidRDefault="00227277" w:rsidP="00227277">
      <w:pPr>
        <w:pStyle w:val="NumberedListMIRB"/>
        <w:spacing w:line="276" w:lineRule="auto"/>
      </w:pPr>
      <w:r>
        <w:t>Open the label placement properties pane on the right by clicking the in the “Label Placement” section of the ribbon menu.</w:t>
      </w:r>
    </w:p>
    <w:p w14:paraId="7570AD3E" w14:textId="77777777" w:rsidR="00227277" w:rsidRDefault="00227277" w:rsidP="00227277">
      <w:pPr>
        <w:pStyle w:val="BodyAccessibleTextMIRB"/>
        <w:keepNext/>
        <w:jc w:val="center"/>
      </w:pPr>
      <w:r>
        <w:rPr>
          <w:noProof/>
        </w:rPr>
        <w:lastRenderedPageBreak/>
        <w:drawing>
          <wp:inline distT="0" distB="0" distL="0" distR="0" wp14:anchorId="24C81CC6" wp14:editId="2C04AC60">
            <wp:extent cx="2486025" cy="3193692"/>
            <wp:effectExtent l="0" t="0" r="0" b="6985"/>
            <wp:docPr id="6" name="Picture 6" descr="An image showing the label properties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6400" cy="3219866"/>
                    </a:xfrm>
                    <a:prstGeom prst="rect">
                      <a:avLst/>
                    </a:prstGeom>
                    <a:noFill/>
                    <a:ln>
                      <a:noFill/>
                    </a:ln>
                  </pic:spPr>
                </pic:pic>
              </a:graphicData>
            </a:graphic>
          </wp:inline>
        </w:drawing>
      </w:r>
    </w:p>
    <w:p w14:paraId="7EB30DEB" w14:textId="5DBE7D8D" w:rsidR="00227277" w:rsidRDefault="00227277" w:rsidP="00227277">
      <w:pPr>
        <w:pStyle w:val="Caption"/>
      </w:pPr>
      <w:bookmarkStart w:id="39" w:name="_Toc80856988"/>
      <w:bookmarkStart w:id="40" w:name="_Toc172624306"/>
      <w:r>
        <w:t xml:space="preserve">Figure </w:t>
      </w:r>
      <w:r>
        <w:fldChar w:fldCharType="begin"/>
      </w:r>
      <w:r>
        <w:instrText>SEQ Figure \* ARABIC</w:instrText>
      </w:r>
      <w:r>
        <w:fldChar w:fldCharType="separate"/>
      </w:r>
      <w:r w:rsidR="00DB236E">
        <w:rPr>
          <w:noProof/>
        </w:rPr>
        <w:t>6</w:t>
      </w:r>
      <w:r>
        <w:fldChar w:fldCharType="end"/>
      </w:r>
      <w:r>
        <w:t>: Open the label properties pane</w:t>
      </w:r>
      <w:bookmarkEnd w:id="39"/>
      <w:bookmarkEnd w:id="40"/>
    </w:p>
    <w:p w14:paraId="3629EDE0" w14:textId="77777777" w:rsidR="00227277" w:rsidRDefault="00227277" w:rsidP="00227277">
      <w:pPr>
        <w:pStyle w:val="NumberedListMIRB"/>
        <w:spacing w:line="276" w:lineRule="auto"/>
      </w:pPr>
      <w:r>
        <w:t>Select the label position properties and choose the desired label position from the “Offset along line” dropdown list.</w:t>
      </w:r>
    </w:p>
    <w:p w14:paraId="01978DCF" w14:textId="77777777" w:rsidR="00227277" w:rsidRDefault="00227277" w:rsidP="00227277">
      <w:pPr>
        <w:pStyle w:val="BodyAccessibleTextMIRB"/>
        <w:keepNext/>
        <w:jc w:val="center"/>
      </w:pPr>
      <w:r w:rsidRPr="00B86078">
        <w:rPr>
          <w:noProof/>
        </w:rPr>
        <w:drawing>
          <wp:inline distT="0" distB="0" distL="0" distR="0" wp14:anchorId="4A55AD8D" wp14:editId="53EFC96C">
            <wp:extent cx="4049395" cy="3200400"/>
            <wp:effectExtent l="0" t="0" r="8255" b="0"/>
            <wp:docPr id="12" name="Picture 12" descr="An image showing the position properties within the label properties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49395" cy="3200400"/>
                    </a:xfrm>
                    <a:prstGeom prst="rect">
                      <a:avLst/>
                    </a:prstGeom>
                    <a:noFill/>
                    <a:ln>
                      <a:noFill/>
                    </a:ln>
                  </pic:spPr>
                </pic:pic>
              </a:graphicData>
            </a:graphic>
          </wp:inline>
        </w:drawing>
      </w:r>
    </w:p>
    <w:p w14:paraId="2E27F31A" w14:textId="4336FD30" w:rsidR="00227277" w:rsidRDefault="00227277" w:rsidP="00227277">
      <w:pPr>
        <w:pStyle w:val="Caption"/>
      </w:pPr>
      <w:bookmarkStart w:id="41" w:name="_Toc80856989"/>
      <w:bookmarkStart w:id="42" w:name="_Toc172624307"/>
      <w:r>
        <w:t xml:space="preserve">Figure </w:t>
      </w:r>
      <w:r>
        <w:fldChar w:fldCharType="begin"/>
      </w:r>
      <w:r>
        <w:instrText>SEQ Figure \* ARABIC</w:instrText>
      </w:r>
      <w:r>
        <w:fldChar w:fldCharType="separate"/>
      </w:r>
      <w:r w:rsidR="00DB236E">
        <w:rPr>
          <w:noProof/>
        </w:rPr>
        <w:t>7</w:t>
      </w:r>
      <w:r>
        <w:fldChar w:fldCharType="end"/>
      </w:r>
      <w:r>
        <w:t>: Modify the label position properties</w:t>
      </w:r>
      <w:bookmarkEnd w:id="41"/>
      <w:bookmarkEnd w:id="42"/>
    </w:p>
    <w:p w14:paraId="4DA5E910" w14:textId="77777777" w:rsidR="00227277" w:rsidRDefault="00227277" w:rsidP="00227277">
      <w:pPr>
        <w:pStyle w:val="NumberedListMIRB"/>
        <w:spacing w:line="276" w:lineRule="auto"/>
      </w:pPr>
      <w:r>
        <w:t>Trails should now be labeled on the map.</w:t>
      </w:r>
    </w:p>
    <w:p w14:paraId="70EAEE21" w14:textId="77777777" w:rsidR="00227277" w:rsidRDefault="00227277" w:rsidP="00227277">
      <w:pPr>
        <w:pStyle w:val="BodyAccessibleTextMIRB"/>
        <w:keepNext/>
      </w:pPr>
      <w:r>
        <w:rPr>
          <w:noProof/>
        </w:rPr>
        <w:lastRenderedPageBreak/>
        <w:drawing>
          <wp:inline distT="0" distB="0" distL="0" distR="0" wp14:anchorId="310F0DDA" wp14:editId="299320F7">
            <wp:extent cx="6400800" cy="3724275"/>
            <wp:effectExtent l="0" t="0" r="0" b="9525"/>
            <wp:docPr id="1" name="Picture 1" descr="An image showing trails labeled on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00800" cy="3724275"/>
                    </a:xfrm>
                    <a:prstGeom prst="rect">
                      <a:avLst/>
                    </a:prstGeom>
                    <a:noFill/>
                    <a:ln>
                      <a:noFill/>
                    </a:ln>
                  </pic:spPr>
                </pic:pic>
              </a:graphicData>
            </a:graphic>
          </wp:inline>
        </w:drawing>
      </w:r>
    </w:p>
    <w:p w14:paraId="7FBE4BF0" w14:textId="0F9005EE" w:rsidR="00227277" w:rsidRPr="00553692" w:rsidRDefault="00227277" w:rsidP="00227277">
      <w:pPr>
        <w:pStyle w:val="Caption"/>
      </w:pPr>
      <w:bookmarkStart w:id="43" w:name="_Toc80856990"/>
      <w:bookmarkStart w:id="44" w:name="_Toc172624308"/>
      <w:r>
        <w:t xml:space="preserve">Figure </w:t>
      </w:r>
      <w:r>
        <w:fldChar w:fldCharType="begin"/>
      </w:r>
      <w:r>
        <w:instrText>SEQ Figure \* ARABIC</w:instrText>
      </w:r>
      <w:r>
        <w:fldChar w:fldCharType="separate"/>
      </w:r>
      <w:r w:rsidR="00DB236E">
        <w:rPr>
          <w:noProof/>
        </w:rPr>
        <w:t>8</w:t>
      </w:r>
      <w:r>
        <w:fldChar w:fldCharType="end"/>
      </w:r>
      <w:r>
        <w:t>: Trails are labeled on the map</w:t>
      </w:r>
      <w:bookmarkEnd w:id="43"/>
      <w:bookmarkEnd w:id="44"/>
    </w:p>
    <w:p w14:paraId="02F7983B" w14:textId="6F97C980" w:rsidR="00860E3F" w:rsidRDefault="00860E3F" w:rsidP="00A451ED">
      <w:pPr>
        <w:pStyle w:val="Heading2NoNumbersMIRB"/>
      </w:pPr>
      <w:bookmarkStart w:id="45" w:name="_Toc172624273"/>
      <w:r>
        <w:t>Why are there no names on the Access Points?</w:t>
      </w:r>
      <w:bookmarkEnd w:id="45"/>
    </w:p>
    <w:p w14:paraId="5FEE1845" w14:textId="26E275F5" w:rsidR="00860E3F" w:rsidRDefault="00860E3F" w:rsidP="00860E3F">
      <w:pPr>
        <w:pStyle w:val="BodyAccessibleTextMIRB"/>
        <w:rPr>
          <w:rFonts w:eastAsia="MS Mincho" w:cs="Arial"/>
          <w:szCs w:val="24"/>
        </w:rPr>
      </w:pPr>
      <w:r w:rsidRPr="4B6F1FD1">
        <w:rPr>
          <w:rFonts w:eastAsia="MS Mincho" w:cs="Arial"/>
          <w:szCs w:val="24"/>
        </w:rPr>
        <w:t>Access Points identify the location where one or multiple trails can be accessed.</w:t>
      </w:r>
      <w:r>
        <w:rPr>
          <w:rFonts w:eastAsia="MS Mincho" w:cs="Arial"/>
          <w:szCs w:val="24"/>
        </w:rPr>
        <w:t xml:space="preserve"> Names can be found on the OTN Trail Segment data class.</w:t>
      </w:r>
      <w:r w:rsidRPr="4B6F1FD1">
        <w:rPr>
          <w:rFonts w:eastAsia="MS Mincho" w:cs="Arial"/>
          <w:szCs w:val="24"/>
        </w:rPr>
        <w:t xml:space="preserve"> </w:t>
      </w:r>
      <w:r w:rsidR="00511D7C" w:rsidRPr="00511D7C">
        <w:rPr>
          <w:rFonts w:eastAsia="MS Mincho" w:cs="Arial"/>
          <w:szCs w:val="24"/>
        </w:rPr>
        <w:t>There are no interlayer dependencies between access points and trail segments.  Access points relate topologically to one or many trail segments that are within the same general proximity.</w:t>
      </w:r>
    </w:p>
    <w:p w14:paraId="433D8012" w14:textId="23652AD4" w:rsidR="0050368A" w:rsidRDefault="0050368A" w:rsidP="0050368A">
      <w:pPr>
        <w:pStyle w:val="Heading2NoNumbersMIRB"/>
      </w:pPr>
      <w:bookmarkStart w:id="46" w:name="_Toc172624274"/>
      <w:bookmarkStart w:id="47" w:name="_Hlk138856323"/>
      <w:bookmarkStart w:id="48" w:name="_Hlk138856366"/>
      <w:r w:rsidRPr="0050368A">
        <w:t>I want to provide information to the OTN.</w:t>
      </w:r>
      <w:bookmarkEnd w:id="46"/>
    </w:p>
    <w:p w14:paraId="094F60A4" w14:textId="7EACC347" w:rsidR="002A3C14" w:rsidRDefault="002A3C14" w:rsidP="002A3C14">
      <w:pPr>
        <w:pStyle w:val="BodyAccessibleTextMIRB"/>
      </w:pPr>
      <w:bookmarkStart w:id="49" w:name="_Hlk172624851"/>
      <w:bookmarkEnd w:id="47"/>
      <w:r>
        <w:t xml:space="preserve">To provide trail information contact </w:t>
      </w:r>
      <w:r w:rsidR="000F47FA">
        <w:t>Geospatial Ontario</w:t>
      </w:r>
      <w:r>
        <w:t xml:space="preserve">. You can email your questions or suggestions to </w:t>
      </w:r>
      <w:hyperlink r:id="rId29" w:history="1">
        <w:r w:rsidRPr="00BD49A1">
          <w:rPr>
            <w:rStyle w:val="Hyperlink"/>
          </w:rPr>
          <w:t>geospatial@ontario.ca</w:t>
        </w:r>
      </w:hyperlink>
      <w:r>
        <w:t>..</w:t>
      </w:r>
    </w:p>
    <w:p w14:paraId="508D01F0" w14:textId="3F98131C" w:rsidR="000B3C09" w:rsidRPr="002618B2" w:rsidRDefault="000B3C09" w:rsidP="000B3C09">
      <w:pPr>
        <w:keepNext/>
        <w:keepLines/>
        <w:spacing w:before="240" w:after="240" w:line="276" w:lineRule="auto"/>
        <w:outlineLvl w:val="1"/>
        <w:rPr>
          <w:rFonts w:eastAsiaTheme="majorEastAsia" w:cstheme="majorBidi"/>
          <w:b/>
          <w:bCs/>
          <w:color w:val="244061" w:themeColor="text2"/>
          <w:sz w:val="28"/>
          <w:szCs w:val="26"/>
          <w:lang w:eastAsia="en-US"/>
        </w:rPr>
      </w:pPr>
      <w:bookmarkStart w:id="50" w:name="_Toc172624275"/>
      <w:bookmarkEnd w:id="48"/>
      <w:bookmarkEnd w:id="49"/>
      <w:r w:rsidRPr="002618B2">
        <w:rPr>
          <w:rFonts w:eastAsiaTheme="majorEastAsia" w:cstheme="majorBidi"/>
          <w:b/>
          <w:bCs/>
          <w:color w:val="244061" w:themeColor="text2"/>
          <w:sz w:val="28"/>
          <w:szCs w:val="26"/>
          <w:lang w:eastAsia="en-US"/>
        </w:rPr>
        <w:t>Is there a place I can see the trail data?</w:t>
      </w:r>
      <w:bookmarkEnd w:id="50"/>
    </w:p>
    <w:p w14:paraId="78A46A8B" w14:textId="77777777" w:rsidR="002A3C14" w:rsidRPr="00B768AA" w:rsidRDefault="002A3C14" w:rsidP="002A3C14">
      <w:pPr>
        <w:keepLines/>
        <w:spacing w:after="200" w:line="360" w:lineRule="auto"/>
        <w:rPr>
          <w:rFonts w:eastAsiaTheme="minorEastAsia" w:cstheme="minorBidi"/>
          <w:sz w:val="24"/>
          <w:szCs w:val="24"/>
          <w:lang w:eastAsia="en-US"/>
        </w:rPr>
        <w:sectPr w:rsidR="002A3C14" w:rsidRPr="00B768AA" w:rsidSect="00E00ADA">
          <w:pgSz w:w="12242" w:h="15842" w:code="1"/>
          <w:pgMar w:top="1009" w:right="1077" w:bottom="1009" w:left="1077" w:header="431" w:footer="720" w:gutter="0"/>
          <w:cols w:space="720"/>
          <w:docGrid w:linePitch="360"/>
        </w:sectPr>
      </w:pPr>
      <w:r w:rsidRPr="00B768AA">
        <w:rPr>
          <w:sz w:val="24"/>
          <w:szCs w:val="24"/>
          <w:lang w:val="en"/>
        </w:rPr>
        <w:t xml:space="preserve">The MNR has a web map application that you can use to make a topographic map of any area of Ontario that interests you. Trail information is updated annually. For more information visit the </w:t>
      </w:r>
      <w:hyperlink r:id="rId30">
        <w:r w:rsidRPr="00B768AA">
          <w:rPr>
            <w:rStyle w:val="HyperlinkMIRBChar"/>
            <w:szCs w:val="24"/>
          </w:rPr>
          <w:t>Make a Topographic Map application</w:t>
        </w:r>
      </w:hyperlink>
      <w:r w:rsidRPr="00B768AA">
        <w:rPr>
          <w:sz w:val="24"/>
          <w:szCs w:val="24"/>
        </w:rPr>
        <w:t xml:space="preserve"> page.</w:t>
      </w:r>
    </w:p>
    <w:p w14:paraId="46E07B67" w14:textId="7E50107B"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FE5EC4">
        <w:t>4</w:t>
      </w:r>
      <w:r w:rsidR="00DF3D64">
        <w:t>2</w:t>
      </w:r>
      <w:r w:rsidR="00FE5EC4">
        <w:t>5</w:t>
      </w:r>
      <w:r w:rsidR="00C331CF">
        <w:t>.1</w:t>
      </w:r>
      <w:r w:rsidR="00DF3D64">
        <w:tab/>
      </w:r>
    </w:p>
    <w:sectPr w:rsidR="00E93A66" w:rsidRPr="00A451ED" w:rsidSect="00E83F08">
      <w:footerReference w:type="default" r:id="rId31"/>
      <w:pgSz w:w="12242" w:h="15842"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020F2" w14:textId="77777777" w:rsidR="003D1FC6" w:rsidRDefault="003D1FC6" w:rsidP="00166BDE">
      <w:r>
        <w:separator/>
      </w:r>
    </w:p>
  </w:endnote>
  <w:endnote w:type="continuationSeparator" w:id="0">
    <w:p w14:paraId="3C97B03E" w14:textId="77777777" w:rsidR="003D1FC6" w:rsidRDefault="003D1FC6"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7A3673D0" w:rsidR="007E3E8A" w:rsidRDefault="007E3E8A">
    <w:pPr>
      <w:pStyle w:val="Footer"/>
    </w:pPr>
    <w:r w:rsidRPr="00C85482">
      <w:rPr>
        <w:rFonts w:cs="Arial"/>
        <w:sz w:val="24"/>
        <w:szCs w:val="24"/>
      </w:rPr>
      <w:t>© 20</w:t>
    </w:r>
    <w:r>
      <w:rPr>
        <w:rFonts w:cs="Arial"/>
        <w:sz w:val="24"/>
        <w:szCs w:val="24"/>
      </w:rPr>
      <w:t>2</w:t>
    </w:r>
    <w:r w:rsidR="00B72408">
      <w:rPr>
        <w:rFonts w:cs="Arial"/>
        <w:sz w:val="24"/>
        <w:szCs w:val="24"/>
      </w:rPr>
      <w:t>4</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431D3" w14:textId="77777777" w:rsidR="003D1FC6" w:rsidRDefault="003D1FC6" w:rsidP="00166BDE">
      <w:r>
        <w:separator/>
      </w:r>
    </w:p>
  </w:footnote>
  <w:footnote w:type="continuationSeparator" w:id="0">
    <w:p w14:paraId="2C425CC3" w14:textId="77777777" w:rsidR="003D1FC6" w:rsidRDefault="003D1FC6"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0012E0A"/>
    <w:multiLevelType w:val="hybridMultilevel"/>
    <w:tmpl w:val="EA0211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8007726">
    <w:abstractNumId w:val="17"/>
  </w:num>
  <w:num w:numId="2" w16cid:durableId="948969025">
    <w:abstractNumId w:val="11"/>
  </w:num>
  <w:num w:numId="3" w16cid:durableId="1502232412">
    <w:abstractNumId w:val="17"/>
  </w:num>
  <w:num w:numId="4" w16cid:durableId="316810935">
    <w:abstractNumId w:val="11"/>
  </w:num>
  <w:num w:numId="5" w16cid:durableId="1121148297">
    <w:abstractNumId w:val="9"/>
  </w:num>
  <w:num w:numId="6" w16cid:durableId="2106882886">
    <w:abstractNumId w:val="7"/>
  </w:num>
  <w:num w:numId="7" w16cid:durableId="346298117">
    <w:abstractNumId w:val="6"/>
  </w:num>
  <w:num w:numId="8" w16cid:durableId="571550265">
    <w:abstractNumId w:val="5"/>
  </w:num>
  <w:num w:numId="9" w16cid:durableId="1417021008">
    <w:abstractNumId w:val="4"/>
  </w:num>
  <w:num w:numId="10" w16cid:durableId="1688143421">
    <w:abstractNumId w:val="8"/>
  </w:num>
  <w:num w:numId="11" w16cid:durableId="1111507970">
    <w:abstractNumId w:val="3"/>
  </w:num>
  <w:num w:numId="12" w16cid:durableId="1853254209">
    <w:abstractNumId w:val="2"/>
  </w:num>
  <w:num w:numId="13" w16cid:durableId="1034386288">
    <w:abstractNumId w:val="1"/>
  </w:num>
  <w:num w:numId="14" w16cid:durableId="2068187751">
    <w:abstractNumId w:val="0"/>
  </w:num>
  <w:num w:numId="15" w16cid:durableId="287663850">
    <w:abstractNumId w:val="11"/>
    <w:lvlOverride w:ilvl="0">
      <w:startOverride w:val="1"/>
    </w:lvlOverride>
  </w:num>
  <w:num w:numId="16" w16cid:durableId="461265385">
    <w:abstractNumId w:val="17"/>
  </w:num>
  <w:num w:numId="17" w16cid:durableId="1372606027">
    <w:abstractNumId w:val="11"/>
  </w:num>
  <w:num w:numId="18" w16cid:durableId="2066950484">
    <w:abstractNumId w:val="16"/>
  </w:num>
  <w:num w:numId="19" w16cid:durableId="1609972961">
    <w:abstractNumId w:val="13"/>
  </w:num>
  <w:num w:numId="20" w16cid:durableId="922566307">
    <w:abstractNumId w:val="10"/>
  </w:num>
  <w:num w:numId="21" w16cid:durableId="524371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2426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6865648">
    <w:abstractNumId w:val="14"/>
  </w:num>
  <w:num w:numId="24" w16cid:durableId="471604828">
    <w:abstractNumId w:val="10"/>
  </w:num>
  <w:num w:numId="25" w16cid:durableId="575014330">
    <w:abstractNumId w:val="12"/>
  </w:num>
  <w:num w:numId="26" w16cid:durableId="4495882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3C09"/>
    <w:rsid w:val="000B52A0"/>
    <w:rsid w:val="000B53F9"/>
    <w:rsid w:val="000C197F"/>
    <w:rsid w:val="000C3AFA"/>
    <w:rsid w:val="000C5C17"/>
    <w:rsid w:val="000D0B10"/>
    <w:rsid w:val="000D3789"/>
    <w:rsid w:val="000D577E"/>
    <w:rsid w:val="000D6A89"/>
    <w:rsid w:val="000E0613"/>
    <w:rsid w:val="000E3E6A"/>
    <w:rsid w:val="000E6CBD"/>
    <w:rsid w:val="000F0E9A"/>
    <w:rsid w:val="000F47F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0BFD"/>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77"/>
    <w:rsid w:val="002272CB"/>
    <w:rsid w:val="002277DA"/>
    <w:rsid w:val="002319B4"/>
    <w:rsid w:val="00250188"/>
    <w:rsid w:val="00250B3B"/>
    <w:rsid w:val="0025168A"/>
    <w:rsid w:val="00252B3B"/>
    <w:rsid w:val="002533BB"/>
    <w:rsid w:val="00253838"/>
    <w:rsid w:val="00253B5E"/>
    <w:rsid w:val="00254CF7"/>
    <w:rsid w:val="002618B2"/>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3C14"/>
    <w:rsid w:val="002A720B"/>
    <w:rsid w:val="002B01F4"/>
    <w:rsid w:val="002B3497"/>
    <w:rsid w:val="002B67CB"/>
    <w:rsid w:val="002B7003"/>
    <w:rsid w:val="002B7181"/>
    <w:rsid w:val="002B7B3B"/>
    <w:rsid w:val="002C7A93"/>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525A"/>
    <w:rsid w:val="003C706A"/>
    <w:rsid w:val="003D1D18"/>
    <w:rsid w:val="003D1F04"/>
    <w:rsid w:val="003D1FC6"/>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1690"/>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368A"/>
    <w:rsid w:val="00504AD6"/>
    <w:rsid w:val="005057AE"/>
    <w:rsid w:val="00505BC7"/>
    <w:rsid w:val="0050605D"/>
    <w:rsid w:val="00510FC4"/>
    <w:rsid w:val="005117B9"/>
    <w:rsid w:val="00511D53"/>
    <w:rsid w:val="00511D7C"/>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5F6281"/>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0E3F"/>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00F7"/>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2408"/>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424F"/>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236E"/>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07D29"/>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3F08"/>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2019"/>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48CC"/>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E5EC4"/>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2618B2"/>
    <w:pPr>
      <w:tabs>
        <w:tab w:val="right" w:leader="dot" w:pos="9350"/>
      </w:tabs>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9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styleId="Strong">
    <w:name w:val="Strong"/>
    <w:basedOn w:val="DefaultParagraphFont"/>
    <w:uiPriority w:val="22"/>
    <w:qFormat/>
    <w:rsid w:val="005F6281"/>
    <w:rPr>
      <w:b/>
      <w:bCs/>
    </w:rPr>
  </w:style>
  <w:style w:type="character" w:customStyle="1" w:styleId="normaltextrun">
    <w:name w:val="normaltextrun"/>
    <w:basedOn w:val="DefaultParagraphFont"/>
    <w:rsid w:val="00227277"/>
  </w:style>
  <w:style w:type="character" w:customStyle="1" w:styleId="eop">
    <w:name w:val="eop"/>
    <w:basedOn w:val="DefaultParagraphFont"/>
    <w:rsid w:val="00227277"/>
  </w:style>
  <w:style w:type="paragraph" w:styleId="Revision">
    <w:name w:val="Revision"/>
    <w:hidden/>
    <w:uiPriority w:val="99"/>
    <w:semiHidden/>
    <w:rsid w:val="00BB424F"/>
    <w:rPr>
      <w:rFonts w:ascii="Arial" w:hAnsi="Arial"/>
    </w:rPr>
  </w:style>
  <w:style w:type="table" w:customStyle="1" w:styleId="TableGrid3">
    <w:name w:val="Table Grid3"/>
    <w:basedOn w:val="TableNormal"/>
    <w:next w:val="TableGrid"/>
    <w:uiPriority w:val="99"/>
    <w:rsid w:val="00DB236E"/>
    <w:rPr>
      <w:rFonts w:ascii="Arial" w:eastAsia="Arial"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eospatial@ontario.ca?subject=Ontario%20Trail%20Network" TargetMode="External"/><Relationship Id="rId18" Type="http://schemas.openxmlformats.org/officeDocument/2006/relationships/hyperlink" Target="mailto:geospatial@ontario.ca?subject=Ontario%20Trail%20Network"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www.ontariotrails.on.ca/"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eospatial@ontario.ca?subject=Ontario%20Trail%20Network" TargetMode="External"/><Relationship Id="rId20" Type="http://schemas.openxmlformats.org/officeDocument/2006/relationships/image" Target="media/image3.png"/><Relationship Id="rId29" Type="http://schemas.openxmlformats.org/officeDocument/2006/relationships/hyperlink" Target="mailto:geospatial@ontario.ca?subject=Ontario%20Trail%20Networ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ontario.ca/laws/statute/16o08" TargetMode="External"/><Relationship Id="rId27" Type="http://schemas.openxmlformats.org/officeDocument/2006/relationships/image" Target="media/image8.png"/><Relationship Id="rId30" Type="http://schemas.openxmlformats.org/officeDocument/2006/relationships/hyperlink" Target="https://www.ontario.ca/page/topographic-map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2.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3.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5.xml><?xml version="1.0" encoding="utf-8"?>
<ds:datastoreItem xmlns:ds="http://schemas.openxmlformats.org/officeDocument/2006/customXml" ds:itemID="{AFFA04CC-AA02-4B39-BEE3-997FDEBBD532}">
  <ds:schemaRefs>
    <ds:schemaRef ds:uri="http://schemas.microsoft.com/sharepoint/event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66</TotalTime>
  <Pages>19</Pages>
  <Words>2403</Words>
  <Characters>13700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Feeheley, Matthew (MNRF)</cp:lastModifiedBy>
  <cp:revision>11</cp:revision>
  <cp:lastPrinted>2019-01-11T19:22:00Z</cp:lastPrinted>
  <dcterms:created xsi:type="dcterms:W3CDTF">2024-07-23T13:43:00Z</dcterms:created>
  <dcterms:modified xsi:type="dcterms:W3CDTF">2024-07-23T20:27:00Z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