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58B91" w14:textId="77777777" w:rsidR="00A858CA" w:rsidRPr="0066519C" w:rsidRDefault="00A858CA" w:rsidP="00A858CA">
      <w:pPr>
        <w:pStyle w:val="TitleMIRB"/>
        <w:rPr>
          <w:color w:val="122030" w:themeColor="text2" w:themeShade="80"/>
        </w:rPr>
      </w:pPr>
      <w:r w:rsidRPr="0066519C">
        <w:rPr>
          <w:color w:val="122030" w:themeColor="text2" w:themeShade="80"/>
        </w:rPr>
        <w:t>Guide de l’utilisateur</w:t>
      </w:r>
    </w:p>
    <w:p w14:paraId="0A984AE5" w14:textId="13983097" w:rsidR="00A451ED" w:rsidRPr="004755C6" w:rsidRDefault="00A858CA" w:rsidP="00A858CA">
      <w:pPr>
        <w:pStyle w:val="TitleMIRB"/>
        <w:rPr>
          <w:color w:val="122030" w:themeColor="text2" w:themeShade="80"/>
          <w:highlight w:val="yellow"/>
          <w:lang w:val="en-CA"/>
        </w:rPr>
      </w:pPr>
      <w:proofErr w:type="gramStart"/>
      <w:r w:rsidRPr="0066519C">
        <w:rPr>
          <w:color w:val="122030" w:themeColor="text2" w:themeShade="80"/>
        </w:rPr>
        <w:t>du</w:t>
      </w:r>
      <w:proofErr w:type="gramEnd"/>
    </w:p>
    <w:p w14:paraId="0F7DE21A" w14:textId="08137500" w:rsidR="00A451ED" w:rsidRPr="00A858CA" w:rsidRDefault="00A858CA" w:rsidP="00A451ED">
      <w:pPr>
        <w:pStyle w:val="DataClassTitleMIRB"/>
        <w:rPr>
          <w:color w:val="122030" w:themeColor="text2" w:themeShade="80"/>
        </w:rPr>
      </w:pPr>
      <w:r w:rsidRPr="00A858CA">
        <w:rPr>
          <w:color w:val="122030" w:themeColor="text2" w:themeShade="80"/>
        </w:rPr>
        <w:t>Modèle numérique de surface de l’Ontario (données dérivées de l’imagerie)</w:t>
      </w:r>
    </w:p>
    <w:p w14:paraId="6B57A7AE" w14:textId="725F131A" w:rsidR="00A451ED" w:rsidRPr="00A858CA" w:rsidRDefault="00A858CA" w:rsidP="00A451ED">
      <w:pPr>
        <w:pStyle w:val="TitlePageSubtitleMIRB"/>
        <w:rPr>
          <w:highlight w:val="yellow"/>
        </w:rPr>
      </w:pPr>
      <w:r w:rsidRPr="00C3521F">
        <w:rPr>
          <w:color w:val="122030" w:themeColor="text2" w:themeShade="80"/>
        </w:rPr>
        <w:t>Jeu de données géospatiales de l’Ontario</w:t>
      </w:r>
    </w:p>
    <w:p w14:paraId="3170D574" w14:textId="77777777" w:rsidR="00A858CA" w:rsidRPr="00C3521F" w:rsidRDefault="00A858CA" w:rsidP="00A858CA">
      <w:pPr>
        <w:pStyle w:val="TitlePageInfoSubtitleMIRB"/>
      </w:pPr>
      <w:bookmarkStart w:id="0" w:name="_Hlk210644012"/>
      <w:r w:rsidRPr="00C3521F">
        <w:t>Information géospatiale de l’Ontario</w:t>
      </w:r>
      <w:bookmarkEnd w:id="0"/>
    </w:p>
    <w:p w14:paraId="50B97F9B" w14:textId="77777777" w:rsidR="00A858CA" w:rsidRPr="00C3521F" w:rsidRDefault="00A858CA" w:rsidP="00A858CA">
      <w:pPr>
        <w:pStyle w:val="TitlePageInfoSubtitleMIRB"/>
      </w:pPr>
      <w:r w:rsidRPr="00C3521F">
        <w:t>Direction du numérique, des données, de l’information et des services opérationnels</w:t>
      </w:r>
    </w:p>
    <w:p w14:paraId="77614D8C" w14:textId="77777777" w:rsidR="00A858CA" w:rsidRPr="00C3521F" w:rsidRDefault="00A858CA" w:rsidP="00A858CA">
      <w:pPr>
        <w:pStyle w:val="TitlePageInfoSubtitleMIRB"/>
      </w:pPr>
      <w:r w:rsidRPr="00C3521F">
        <w:t>Division de la gestion ministérielle et de l’information</w:t>
      </w:r>
    </w:p>
    <w:p w14:paraId="1D2C2406" w14:textId="218BD91D" w:rsidR="009A3FAB" w:rsidRPr="00A858CA" w:rsidRDefault="00A858CA" w:rsidP="009A3FAB">
      <w:pPr>
        <w:pStyle w:val="TitlePageInfoSubtitleMIRB"/>
      </w:pPr>
      <w:r w:rsidRPr="00C3521F">
        <w:t>Ministère des Richesses naturelles</w:t>
      </w:r>
    </w:p>
    <w:p w14:paraId="416EB586" w14:textId="50954A42" w:rsidR="00A451ED" w:rsidRPr="00A858CA" w:rsidRDefault="008209F9" w:rsidP="007357C0">
      <w:pPr>
        <w:pStyle w:val="BodyAccessibleTextMIRB"/>
        <w:spacing w:before="360" w:after="0"/>
        <w:jc w:val="center"/>
        <w:sectPr w:rsidR="00A451ED" w:rsidRPr="00A858CA" w:rsidSect="001E404A">
          <w:headerReference w:type="default" r:id="rId12"/>
          <w:pgSz w:w="12240" w:h="15840"/>
          <w:pgMar w:top="1440" w:right="1440" w:bottom="1440" w:left="1440" w:header="432" w:footer="288" w:gutter="0"/>
          <w:cols w:space="720"/>
          <w:docGrid w:linePitch="360"/>
        </w:sectPr>
      </w:pPr>
      <w:r>
        <w:t>2025-10-06</w:t>
      </w:r>
    </w:p>
    <w:p w14:paraId="5788E96D" w14:textId="77777777" w:rsidR="007357C0" w:rsidRPr="00C3521F" w:rsidRDefault="007357C0" w:rsidP="007357C0">
      <w:pPr>
        <w:pStyle w:val="Heading1MIRBMidPage"/>
      </w:pPr>
      <w:bookmarkStart w:id="1" w:name="_Toc208323790"/>
      <w:bookmarkStart w:id="2" w:name="_Toc210656557"/>
      <w:r w:rsidRPr="00C3521F">
        <w:lastRenderedPageBreak/>
        <w:t>Avis de non</w:t>
      </w:r>
      <w:r w:rsidRPr="00C3521F">
        <w:noBreakHyphen/>
        <w:t>responsabilité</w:t>
      </w:r>
      <w:bookmarkEnd w:id="1"/>
      <w:bookmarkEnd w:id="2"/>
    </w:p>
    <w:p w14:paraId="3A6FEB97" w14:textId="77777777" w:rsidR="007357C0" w:rsidRPr="00C3521F" w:rsidRDefault="007357C0" w:rsidP="007357C0">
      <w:pPr>
        <w:keepLines/>
        <w:spacing w:after="200" w:line="360" w:lineRule="auto"/>
        <w:rPr>
          <w:rFonts w:eastAsiaTheme="minorEastAsia" w:cstheme="minorBidi"/>
          <w:sz w:val="24"/>
          <w:szCs w:val="22"/>
          <w:lang w:eastAsia="en-US"/>
        </w:rPr>
      </w:pPr>
      <w:bookmarkStart w:id="3" w:name="lt_pId012"/>
      <w:r w:rsidRPr="00C3521F">
        <w:rPr>
          <w:rFonts w:eastAsiaTheme="minorEastAsia" w:cstheme="minorBidi"/>
          <w:sz w:val="24"/>
          <w:szCs w:val="22"/>
          <w:lang w:eastAsia="en-US"/>
        </w:rPr>
        <w:t>Ce document technique a été préparé par Sa Majesté le Roi du chef de l’Ontario, représenté par le ministère des Richesses naturelles (le « ministère »).</w:t>
      </w:r>
      <w:bookmarkEnd w:id="3"/>
      <w:r w:rsidRPr="00C3521F">
        <w:rPr>
          <w:rFonts w:eastAsiaTheme="minorEastAsia" w:cstheme="minorBidi"/>
          <w:sz w:val="24"/>
          <w:szCs w:val="22"/>
          <w:lang w:eastAsia="en-US"/>
        </w:rPr>
        <w:t xml:space="preserve"> </w:t>
      </w:r>
      <w:bookmarkStart w:id="4" w:name="lt_pId013"/>
      <w:r w:rsidRPr="00C3521F">
        <w:rPr>
          <w:rFonts w:eastAsiaTheme="minorEastAsia" w:cstheme="minorBidi"/>
          <w:sz w:val="24"/>
          <w:szCs w:val="22"/>
          <w:lang w:eastAsia="en-US"/>
        </w:rPr>
        <w:t>Aucune garantie ou déclaration, explicite ou implicite, obligatoire ou autre ne s’applique ou n’est faite par le ministère à l’égard du document, de son exactitude ou de son intégralité.</w:t>
      </w:r>
      <w:bookmarkEnd w:id="4"/>
      <w:r w:rsidRPr="00C3521F">
        <w:rPr>
          <w:rFonts w:eastAsiaTheme="minorEastAsia" w:cstheme="minorBidi"/>
          <w:sz w:val="24"/>
          <w:szCs w:val="22"/>
          <w:lang w:eastAsia="en-US"/>
        </w:rPr>
        <w:t xml:space="preserve"> </w:t>
      </w:r>
      <w:bookmarkStart w:id="5" w:name="lt_pId014"/>
      <w:r w:rsidRPr="00C3521F">
        <w:rPr>
          <w:rFonts w:eastAsiaTheme="minorEastAsia" w:cstheme="minorBidi"/>
          <w:sz w:val="24"/>
          <w:szCs w:val="22"/>
          <w:lang w:eastAsia="en-US"/>
        </w:rPr>
        <w:t>Le ministère ne sera en aucun cas tenu responsable des pertes de profits, de revenus ou de gains, des réclamations de tiers ou de tout dommage</w:t>
      </w:r>
      <w:r w:rsidRPr="00C3521F">
        <w:rPr>
          <w:rFonts w:eastAsiaTheme="minorEastAsia" w:cstheme="minorBidi"/>
          <w:sz w:val="24"/>
          <w:szCs w:val="22"/>
          <w:lang w:eastAsia="en-US"/>
        </w:rPr>
        <w:noBreakHyphen/>
        <w:t>intérêt économique, indirect, spécial, accessoire, consécutif ou exemplaire découlant des erreurs, inexactitudes ou omissions dans le présent document. La responsabilité des ministères pour de telles erreurs, inexactitudes ou omissions dans le cadre d’une réclamation, procédure ou action particulière ne dépassera en aucun cas la contrepartie réelle payée par le demandeur concerné au ministère pour les documents auxquels cette documentation pédagogique se rapporte.</w:t>
      </w:r>
      <w:bookmarkEnd w:id="5"/>
      <w:r w:rsidRPr="00C3521F">
        <w:rPr>
          <w:rFonts w:eastAsiaTheme="minorEastAsia" w:cstheme="minorBidi"/>
          <w:sz w:val="24"/>
          <w:szCs w:val="22"/>
          <w:lang w:eastAsia="en-US"/>
        </w:rPr>
        <w:t xml:space="preserve"> </w:t>
      </w:r>
      <w:bookmarkStart w:id="6" w:name="lt_pId015"/>
      <w:r w:rsidRPr="00C3521F">
        <w:rPr>
          <w:rFonts w:eastAsiaTheme="minorEastAsia" w:cstheme="minorBidi"/>
          <w:sz w:val="24"/>
          <w:szCs w:val="22"/>
          <w:lang w:eastAsia="en-US"/>
        </w:rPr>
        <w:t>Sauf dans le cas de la responsabilité expressément prévue ci-dessus, les ministères n’ont aucune obligation ou responsabilité ni aucun devoir, qu’ils soient d’ordre contractuel, délictuel ou autre, y compris toute responsabilité ou négligence.</w:t>
      </w:r>
      <w:bookmarkEnd w:id="6"/>
      <w:r w:rsidRPr="00C3521F">
        <w:rPr>
          <w:rFonts w:eastAsiaTheme="minorEastAsia" w:cstheme="minorBidi"/>
          <w:sz w:val="24"/>
          <w:szCs w:val="22"/>
          <w:lang w:eastAsia="en-US"/>
        </w:rPr>
        <w:t xml:space="preserve"> </w:t>
      </w:r>
      <w:bookmarkStart w:id="7" w:name="lt_pId016"/>
      <w:r w:rsidRPr="00C3521F">
        <w:rPr>
          <w:rFonts w:eastAsiaTheme="minorEastAsia" w:cstheme="minorBidi"/>
          <w:sz w:val="24"/>
          <w:szCs w:val="22"/>
          <w:lang w:eastAsia="en-US"/>
        </w:rPr>
        <w:t>Les limites, les exclusions et les avis de non-responsabilité susmentionnés s’appliquent, quelle que soit la nature de toute cause d’action, demande ou action, y compris, sans toutefois s’y limiter, la violation de contrat, la négligence, la responsabilité stricte, le délit ou toute autre théorie juridique, et survivent à toute violation fondamentale.</w:t>
      </w:r>
      <w:bookmarkEnd w:id="7"/>
    </w:p>
    <w:p w14:paraId="72ADD665" w14:textId="77777777" w:rsidR="007357C0" w:rsidRPr="00C3521F" w:rsidRDefault="007357C0" w:rsidP="007357C0">
      <w:pPr>
        <w:pStyle w:val="Heading1MIRBMidPage"/>
      </w:pPr>
      <w:bookmarkStart w:id="8" w:name="lt_pId017"/>
      <w:bookmarkStart w:id="9" w:name="_Toc179449325"/>
      <w:bookmarkStart w:id="10" w:name="_Toc192250977"/>
      <w:bookmarkStart w:id="11" w:name="_Toc208323791"/>
      <w:bookmarkStart w:id="12" w:name="_Toc210656558"/>
      <w:r w:rsidRPr="00C3521F">
        <w:t>Renseignements supplémentaires</w:t>
      </w:r>
      <w:bookmarkEnd w:id="8"/>
      <w:bookmarkEnd w:id="9"/>
      <w:bookmarkEnd w:id="10"/>
      <w:bookmarkEnd w:id="11"/>
      <w:bookmarkEnd w:id="12"/>
    </w:p>
    <w:p w14:paraId="1206D908" w14:textId="77777777" w:rsidR="007357C0" w:rsidRPr="00C3521F" w:rsidRDefault="007357C0" w:rsidP="007357C0">
      <w:pPr>
        <w:keepLines/>
        <w:spacing w:after="200" w:line="360" w:lineRule="auto"/>
        <w:rPr>
          <w:rFonts w:eastAsiaTheme="minorEastAsia" w:cstheme="minorBidi"/>
          <w:sz w:val="24"/>
          <w:szCs w:val="22"/>
          <w:lang w:eastAsia="en-US"/>
        </w:rPr>
      </w:pPr>
      <w:bookmarkStart w:id="13" w:name="lt_pId018"/>
      <w:r w:rsidRPr="00C3521F">
        <w:rPr>
          <w:rFonts w:eastAsiaTheme="minorEastAsia" w:cstheme="minorBidi"/>
          <w:sz w:val="24"/>
          <w:szCs w:val="22"/>
          <w:lang w:eastAsia="en-US"/>
        </w:rPr>
        <w:t>Le présent document n’est pas conforme à toutes les lignes directrices applicables aux documents numériques accessibles.</w:t>
      </w:r>
      <w:bookmarkEnd w:id="13"/>
      <w:r w:rsidRPr="00C3521F">
        <w:rPr>
          <w:rFonts w:eastAsiaTheme="minorEastAsia" w:cstheme="minorBidi"/>
          <w:sz w:val="24"/>
          <w:szCs w:val="22"/>
          <w:lang w:eastAsia="en-US"/>
        </w:rPr>
        <w:t xml:space="preserve"> </w:t>
      </w:r>
      <w:bookmarkStart w:id="14" w:name="lt_pId019"/>
      <w:r w:rsidRPr="00C3521F">
        <w:rPr>
          <w:rFonts w:eastAsiaTheme="minorEastAsia" w:cstheme="minorBidi"/>
          <w:sz w:val="24"/>
          <w:szCs w:val="22"/>
          <w:lang w:eastAsia="en-US"/>
        </w:rPr>
        <w:t xml:space="preserve">Pour obtenir ce document dans un autre format, veuillez envoyer un courriel à Information géospatiale de l’Ontario à l’adresse suivante : </w:t>
      </w:r>
      <w:bookmarkStart w:id="15" w:name="lt_pId019_leftovers"/>
      <w:r w:rsidRPr="00C3521F">
        <w:rPr>
          <w:rFonts w:eastAsiaTheme="minorEastAsia" w:cstheme="minorBidi"/>
          <w:sz w:val="24"/>
          <w:szCs w:val="22"/>
          <w:lang w:val="en-CA" w:eastAsia="en-US"/>
        </w:rPr>
        <w:fldChar w:fldCharType="begin"/>
      </w:r>
      <w:r w:rsidRPr="00C3521F">
        <w:rPr>
          <w:rFonts w:eastAsiaTheme="minorEastAsia" w:cstheme="minorBidi"/>
          <w:sz w:val="24"/>
          <w:szCs w:val="22"/>
          <w:lang w:eastAsia="en-US"/>
        </w:rPr>
        <w:instrText>HYPERLINK "mailto:geospatial@ontario.ca?subject=Modèle%20numérique%20de%20terrain%20de%20l’Ontario%20(données%20dérivées%20de%20LiDAR)"</w:instrText>
      </w:r>
      <w:r w:rsidRPr="00C3521F">
        <w:rPr>
          <w:rFonts w:eastAsiaTheme="minorEastAsia" w:cstheme="minorBidi"/>
          <w:sz w:val="24"/>
          <w:szCs w:val="22"/>
          <w:lang w:val="en-CA" w:eastAsia="en-US"/>
        </w:rPr>
      </w:r>
      <w:r w:rsidRPr="00C3521F">
        <w:rPr>
          <w:rFonts w:eastAsiaTheme="minorEastAsia" w:cstheme="minorBidi"/>
          <w:sz w:val="24"/>
          <w:szCs w:val="22"/>
          <w:lang w:val="en-CA" w:eastAsia="en-US"/>
        </w:rPr>
        <w:fldChar w:fldCharType="separate"/>
      </w:r>
      <w:r w:rsidRPr="00C3521F">
        <w:rPr>
          <w:rFonts w:eastAsiaTheme="minorEastAsia" w:cstheme="minorBidi"/>
          <w:color w:val="0B1A2E" w:themeColor="accent3" w:themeShade="80"/>
          <w:sz w:val="24"/>
          <w:szCs w:val="22"/>
          <w:u w:val="single"/>
          <w:lang w:eastAsia="en-US"/>
        </w:rPr>
        <w:t>geospatial@ontario.ca</w:t>
      </w:r>
      <w:r w:rsidRPr="00C3521F">
        <w:rPr>
          <w:rFonts w:eastAsiaTheme="minorEastAsia" w:cstheme="minorBidi"/>
          <w:color w:val="0B1A2E" w:themeColor="accent3" w:themeShade="80"/>
          <w:sz w:val="24"/>
          <w:szCs w:val="22"/>
          <w:u w:val="single"/>
          <w:lang w:eastAsia="en-US"/>
        </w:rPr>
        <w:fldChar w:fldCharType="end"/>
      </w:r>
      <w:bookmarkEnd w:id="15"/>
      <w:r w:rsidRPr="00C3521F">
        <w:rPr>
          <w:rFonts w:eastAsiaTheme="minorEastAsia" w:cstheme="minorBidi"/>
          <w:sz w:val="24"/>
          <w:szCs w:val="22"/>
          <w:lang w:eastAsia="en-US"/>
        </w:rPr>
        <w:t>.</w:t>
      </w:r>
      <w:bookmarkEnd w:id="14"/>
    </w:p>
    <w:p w14:paraId="7ECE97A1" w14:textId="2BC0B098" w:rsidR="00A451ED" w:rsidRPr="007357C0" w:rsidRDefault="007357C0" w:rsidP="007357C0">
      <w:pPr>
        <w:pStyle w:val="BodyAccessibleTextMIRB"/>
        <w:sectPr w:rsidR="00A451ED" w:rsidRPr="007357C0" w:rsidSect="001E404A">
          <w:headerReference w:type="default" r:id="rId13"/>
          <w:footerReference w:type="default" r:id="rId14"/>
          <w:pgSz w:w="12240" w:h="15840"/>
          <w:pgMar w:top="1440" w:right="1440" w:bottom="1440" w:left="1440" w:header="432" w:footer="720" w:gutter="0"/>
          <w:cols w:space="720"/>
          <w:docGrid w:linePitch="360"/>
        </w:sectPr>
      </w:pPr>
      <w:r w:rsidRPr="00C3521F">
        <w:rPr>
          <w:lang w:eastAsia="en-CA"/>
        </w:rPr>
        <w:t xml:space="preserve">Pour obtenir de plus amples renseignements au sujet du présent document, veuillez communiquer avec Information géospatiale de l’Ontario à l’adresse suivante : </w:t>
      </w:r>
      <w:bookmarkStart w:id="16" w:name="lt_pId020_leftovers"/>
      <w:r w:rsidRPr="007357C0">
        <w:rPr>
          <w:rStyle w:val="HyperlinkMIRBChar"/>
          <w:lang w:val="en-CA" w:eastAsia="en-CA"/>
        </w:rPr>
        <w:fldChar w:fldCharType="begin"/>
      </w:r>
      <w:r w:rsidRPr="007357C0">
        <w:rPr>
          <w:rStyle w:val="HyperlinkMIRBChar"/>
          <w:lang w:eastAsia="en-CA"/>
        </w:rPr>
        <w:instrText>HYPERLINK "mailto:geospatial@ontario.ca?subject=Modèle%20numérique%20de%20terrain%20de%20l’Ontario%20(données%20dérivées%20de%20LiDAR)"</w:instrText>
      </w:r>
      <w:r w:rsidRPr="007357C0">
        <w:rPr>
          <w:rStyle w:val="HyperlinkMIRBChar"/>
          <w:lang w:val="en-CA" w:eastAsia="en-CA"/>
        </w:rPr>
      </w:r>
      <w:r w:rsidRPr="007357C0">
        <w:rPr>
          <w:rStyle w:val="HyperlinkMIRBChar"/>
          <w:lang w:val="en-CA" w:eastAsia="en-CA"/>
        </w:rPr>
        <w:fldChar w:fldCharType="separate"/>
      </w:r>
      <w:r w:rsidRPr="007357C0">
        <w:rPr>
          <w:rStyle w:val="HyperlinkMIRBChar"/>
        </w:rPr>
        <w:t>geospatial@ontario.ca</w:t>
      </w:r>
      <w:r w:rsidRPr="007357C0">
        <w:rPr>
          <w:rStyle w:val="HyperlinkMIRBChar"/>
        </w:rPr>
        <w:fldChar w:fldCharType="end"/>
      </w:r>
      <w:bookmarkEnd w:id="16"/>
      <w:r w:rsidR="00A451ED" w:rsidRPr="007357C0">
        <w:t>.</w:t>
      </w:r>
    </w:p>
    <w:p w14:paraId="636BF777" w14:textId="77777777" w:rsidR="00CE313B" w:rsidRPr="00EA1A7A" w:rsidRDefault="00CE313B" w:rsidP="00CE313B">
      <w:pPr>
        <w:pStyle w:val="Heading1MIRBMidPage"/>
      </w:pPr>
      <w:bookmarkStart w:id="17" w:name="_Toc431914020"/>
      <w:bookmarkStart w:id="18" w:name="_Toc122344013"/>
      <w:bookmarkStart w:id="19" w:name="_Toc210656559"/>
      <w:r>
        <w:lastRenderedPageBreak/>
        <w:t>Historique du document</w:t>
      </w:r>
      <w:bookmarkEnd w:id="17"/>
      <w:bookmarkEnd w:id="18"/>
      <w:bookmarkEnd w:id="19"/>
    </w:p>
    <w:tbl>
      <w:tblPr>
        <w:tblStyle w:val="TableGrid2"/>
        <w:tblW w:w="0" w:type="auto"/>
        <w:tblLook w:val="04A0" w:firstRow="1" w:lastRow="0" w:firstColumn="1" w:lastColumn="0" w:noHBand="0" w:noVBand="1"/>
        <w:tblCaption w:val="Historique du document"/>
        <w:tblDescription w:val="Description, date et numéro de version du document. Pour obtenir de plus amples renseignements, veuillez communiquer avec le service Infrastructure de données spatiales à l'adresse sdi@ontario.ca."/>
      </w:tblPr>
      <w:tblGrid>
        <w:gridCol w:w="2618"/>
        <w:gridCol w:w="6262"/>
      </w:tblGrid>
      <w:tr w:rsidR="00CE313B" w:rsidRPr="00EA1A7A" w14:paraId="3CF02A9B" w14:textId="77777777" w:rsidTr="00300054">
        <w:trPr>
          <w:cantSplit/>
          <w:trHeight w:val="432"/>
          <w:tblHeader/>
        </w:trPr>
        <w:tc>
          <w:tcPr>
            <w:tcW w:w="1530" w:type="dxa"/>
            <w:vAlign w:val="center"/>
          </w:tcPr>
          <w:p w14:paraId="4001754F" w14:textId="77777777" w:rsidR="00CE313B" w:rsidRPr="00EA1A7A" w:rsidRDefault="00CE313B" w:rsidP="00300054">
            <w:pPr>
              <w:pStyle w:val="TableHeaderRowTextMIRB"/>
              <w:jc w:val="left"/>
              <w:rPr>
                <w:rFonts w:cs="Arial"/>
              </w:rPr>
            </w:pPr>
            <w:r>
              <w:t>Date</w:t>
            </w:r>
          </w:p>
        </w:tc>
        <w:tc>
          <w:tcPr>
            <w:tcW w:w="6262" w:type="dxa"/>
            <w:vAlign w:val="center"/>
          </w:tcPr>
          <w:p w14:paraId="12FE32D1" w14:textId="77777777" w:rsidR="00CE313B" w:rsidRPr="00EA1A7A" w:rsidRDefault="00CE313B" w:rsidP="00300054">
            <w:pPr>
              <w:pStyle w:val="TableHeaderRowTextMIRB"/>
              <w:jc w:val="left"/>
              <w:rPr>
                <w:rFonts w:cs="Arial"/>
              </w:rPr>
            </w:pPr>
            <w:r>
              <w:t>Description</w:t>
            </w:r>
          </w:p>
        </w:tc>
      </w:tr>
      <w:tr w:rsidR="00CE313B" w:rsidRPr="00EA1A7A" w14:paraId="3EB793A3" w14:textId="77777777" w:rsidTr="00300054">
        <w:trPr>
          <w:cantSplit/>
          <w:trHeight w:val="432"/>
        </w:trPr>
        <w:tc>
          <w:tcPr>
            <w:tcW w:w="1530" w:type="dxa"/>
            <w:vAlign w:val="center"/>
          </w:tcPr>
          <w:p w14:paraId="649F5C5D" w14:textId="77777777" w:rsidR="00CE313B" w:rsidRPr="00EA1A7A" w:rsidRDefault="00CE313B" w:rsidP="00300054">
            <w:pPr>
              <w:pStyle w:val="TableBodyTextMIRB"/>
              <w:rPr>
                <w:rFonts w:cs="Arial"/>
              </w:rPr>
            </w:pPr>
            <w:r>
              <w:t>Le 26 septembre 2019</w:t>
            </w:r>
          </w:p>
        </w:tc>
        <w:tc>
          <w:tcPr>
            <w:tcW w:w="6262" w:type="dxa"/>
            <w:vAlign w:val="center"/>
          </w:tcPr>
          <w:p w14:paraId="50A756BE" w14:textId="77777777" w:rsidR="00CE313B" w:rsidRDefault="00CE313B" w:rsidP="00300054">
            <w:pPr>
              <w:pStyle w:val="TableBodyTextMIRB"/>
              <w:rPr>
                <w:rFonts w:cs="Arial"/>
              </w:rPr>
            </w:pPr>
            <w:r>
              <w:t>Première publication</w:t>
            </w:r>
          </w:p>
        </w:tc>
      </w:tr>
      <w:tr w:rsidR="00CE313B" w:rsidRPr="00EA1A7A" w14:paraId="351E4F6B" w14:textId="77777777" w:rsidTr="00300054">
        <w:trPr>
          <w:cantSplit/>
          <w:trHeight w:val="432"/>
        </w:trPr>
        <w:tc>
          <w:tcPr>
            <w:tcW w:w="1530" w:type="dxa"/>
            <w:vAlign w:val="center"/>
          </w:tcPr>
          <w:p w14:paraId="23A79B2D" w14:textId="77777777" w:rsidR="00CE313B" w:rsidRDefault="00CE313B" w:rsidP="00300054">
            <w:pPr>
              <w:pStyle w:val="TableBodyTextMIRB"/>
              <w:rPr>
                <w:rFonts w:cs="Arial"/>
              </w:rPr>
            </w:pPr>
            <w:r>
              <w:t>Le 3 mars 2020</w:t>
            </w:r>
          </w:p>
        </w:tc>
        <w:tc>
          <w:tcPr>
            <w:tcW w:w="6262" w:type="dxa"/>
            <w:vAlign w:val="center"/>
          </w:tcPr>
          <w:p w14:paraId="6FF8C158" w14:textId="77777777" w:rsidR="00CE313B" w:rsidRDefault="00CE313B" w:rsidP="00300054">
            <w:pPr>
              <w:pStyle w:val="TableBodyTextMIRB"/>
              <w:rPr>
                <w:rFonts w:cs="Arial"/>
              </w:rPr>
            </w:pPr>
            <w:r>
              <w:t>Mise à jour pour la publication du POCSO 2018</w:t>
            </w:r>
          </w:p>
        </w:tc>
      </w:tr>
      <w:tr w:rsidR="00CE313B" w:rsidRPr="00EA1A7A" w14:paraId="088AED70" w14:textId="77777777" w:rsidTr="00300054">
        <w:trPr>
          <w:cantSplit/>
          <w:trHeight w:val="432"/>
        </w:trPr>
        <w:tc>
          <w:tcPr>
            <w:tcW w:w="1530" w:type="dxa"/>
            <w:vAlign w:val="center"/>
          </w:tcPr>
          <w:p w14:paraId="66D99ED9" w14:textId="77777777" w:rsidR="00CE313B" w:rsidRPr="5E211496" w:rsidRDefault="00CE313B" w:rsidP="00300054">
            <w:pPr>
              <w:pStyle w:val="TableBodyTextMIRB"/>
              <w:rPr>
                <w:rFonts w:cs="Arial"/>
              </w:rPr>
            </w:pPr>
            <w:r>
              <w:t>Le 16 décembre 2020</w:t>
            </w:r>
          </w:p>
        </w:tc>
        <w:tc>
          <w:tcPr>
            <w:tcW w:w="6262" w:type="dxa"/>
            <w:vAlign w:val="center"/>
          </w:tcPr>
          <w:p w14:paraId="45AFE903" w14:textId="77777777" w:rsidR="00CE313B" w:rsidRPr="5E211496" w:rsidRDefault="00CE313B" w:rsidP="00300054">
            <w:pPr>
              <w:pStyle w:val="TableBodyTextMIRB"/>
              <w:rPr>
                <w:rFonts w:cs="Arial"/>
              </w:rPr>
            </w:pPr>
            <w:r>
              <w:t>Ajout du système de référence verticale et de production de données pour le POCSO 2018</w:t>
            </w:r>
          </w:p>
        </w:tc>
      </w:tr>
      <w:tr w:rsidR="00CE313B" w:rsidRPr="00EA1A7A" w14:paraId="572D1915" w14:textId="77777777" w:rsidTr="00300054">
        <w:trPr>
          <w:cantSplit/>
          <w:trHeight w:val="432"/>
        </w:trPr>
        <w:tc>
          <w:tcPr>
            <w:tcW w:w="1530" w:type="dxa"/>
            <w:vAlign w:val="center"/>
          </w:tcPr>
          <w:p w14:paraId="54C390E4" w14:textId="77777777" w:rsidR="00CE313B" w:rsidRDefault="00CE313B" w:rsidP="00300054">
            <w:pPr>
              <w:pStyle w:val="TableBodyTextMIRB"/>
              <w:rPr>
                <w:rFonts w:cs="Arial"/>
              </w:rPr>
            </w:pPr>
            <w:r>
              <w:t>Le 20 décembre 2021</w:t>
            </w:r>
          </w:p>
        </w:tc>
        <w:tc>
          <w:tcPr>
            <w:tcW w:w="6262" w:type="dxa"/>
            <w:vAlign w:val="center"/>
          </w:tcPr>
          <w:p w14:paraId="6D9A654C" w14:textId="77777777" w:rsidR="00CE313B" w:rsidRDefault="00CE313B" w:rsidP="00300054">
            <w:pPr>
              <w:pStyle w:val="TableBodyTextMIRB"/>
              <w:rPr>
                <w:rFonts w:cs="Arial"/>
              </w:rPr>
            </w:pPr>
            <w:r>
              <w:t>Ajout des PAINE 2019 et POSOO 2020</w:t>
            </w:r>
          </w:p>
        </w:tc>
      </w:tr>
      <w:tr w:rsidR="00CE313B" w:rsidRPr="00EA1A7A" w14:paraId="65BEFF5E" w14:textId="77777777" w:rsidTr="00300054">
        <w:trPr>
          <w:cantSplit/>
          <w:trHeight w:val="432"/>
        </w:trPr>
        <w:tc>
          <w:tcPr>
            <w:tcW w:w="1530" w:type="dxa"/>
            <w:vAlign w:val="center"/>
          </w:tcPr>
          <w:p w14:paraId="782819DC" w14:textId="77777777" w:rsidR="00CE313B" w:rsidRDefault="00CE313B" w:rsidP="00300054">
            <w:pPr>
              <w:pStyle w:val="TableBodyTextMIRB"/>
              <w:rPr>
                <w:rFonts w:cs="Arial"/>
              </w:rPr>
            </w:pPr>
            <w:r>
              <w:t>Le 19 décembre 2022</w:t>
            </w:r>
          </w:p>
        </w:tc>
        <w:tc>
          <w:tcPr>
            <w:tcW w:w="6262" w:type="dxa"/>
            <w:vAlign w:val="center"/>
          </w:tcPr>
          <w:p w14:paraId="357507F5" w14:textId="77777777" w:rsidR="00CE313B" w:rsidRDefault="00CE313B" w:rsidP="00300054">
            <w:pPr>
              <w:pStyle w:val="TableBodyTextMIRB"/>
              <w:rPr>
                <w:rFonts w:cs="Arial"/>
              </w:rPr>
            </w:pPr>
            <w:r>
              <w:t>Ajout du POCO 2021</w:t>
            </w:r>
          </w:p>
        </w:tc>
      </w:tr>
      <w:tr w:rsidR="00CE313B" w:rsidRPr="00EA1A7A" w14:paraId="7DEE9EDA" w14:textId="77777777" w:rsidTr="00300054">
        <w:trPr>
          <w:cantSplit/>
          <w:trHeight w:val="432"/>
        </w:trPr>
        <w:tc>
          <w:tcPr>
            <w:tcW w:w="1530" w:type="dxa"/>
            <w:vAlign w:val="center"/>
          </w:tcPr>
          <w:p w14:paraId="55D55BAB" w14:textId="0A464B64" w:rsidR="00CE313B" w:rsidRDefault="00CE313B" w:rsidP="00300054">
            <w:pPr>
              <w:pStyle w:val="TableBodyTextMIRB"/>
              <w:rPr>
                <w:rFonts w:cs="Arial"/>
              </w:rPr>
            </w:pPr>
            <w:r>
              <w:t>Le 30 octobre 2023</w:t>
            </w:r>
          </w:p>
        </w:tc>
        <w:tc>
          <w:tcPr>
            <w:tcW w:w="6262" w:type="dxa"/>
            <w:vAlign w:val="center"/>
          </w:tcPr>
          <w:p w14:paraId="752A96F8" w14:textId="1CF94976" w:rsidR="00CE313B" w:rsidRDefault="00CE313B" w:rsidP="00300054">
            <w:pPr>
              <w:pStyle w:val="TableBodyTextMIRB"/>
              <w:rPr>
                <w:rFonts w:cs="Arial"/>
              </w:rPr>
            </w:pPr>
            <w:r>
              <w:t>Ajout du PONOO 2022</w:t>
            </w:r>
          </w:p>
        </w:tc>
      </w:tr>
    </w:tbl>
    <w:p w14:paraId="7B0449B0" w14:textId="77777777" w:rsidR="00CE313B" w:rsidRDefault="00CE313B" w:rsidP="00A451ED">
      <w:pPr>
        <w:pStyle w:val="Heading1MIRBMidPage"/>
        <w:sectPr w:rsidR="00CE313B" w:rsidSect="001E404A">
          <w:footerReference w:type="default" r:id="rId15"/>
          <w:pgSz w:w="12240" w:h="15840"/>
          <w:pgMar w:top="1440" w:right="1440" w:bottom="1440" w:left="1440" w:header="432" w:footer="720" w:gutter="0"/>
          <w:cols w:space="720"/>
          <w:docGrid w:linePitch="360"/>
        </w:sectPr>
      </w:pPr>
    </w:p>
    <w:p w14:paraId="569BEB35" w14:textId="29521657" w:rsidR="00A451ED" w:rsidRDefault="00A451ED" w:rsidP="00A451ED">
      <w:pPr>
        <w:pStyle w:val="Heading1MIRBMidPage"/>
      </w:pPr>
      <w:bookmarkStart w:id="20" w:name="_Toc210656560"/>
      <w:r>
        <w:lastRenderedPageBreak/>
        <w:t>Résumé</w:t>
      </w:r>
      <w:bookmarkEnd w:id="20"/>
    </w:p>
    <w:p w14:paraId="369B2380" w14:textId="77777777" w:rsidR="00A451ED" w:rsidRDefault="00A451ED" w:rsidP="00A451ED">
      <w:pPr>
        <w:pStyle w:val="Heading2NoNumbersMIRB"/>
      </w:pPr>
      <w:bookmarkStart w:id="21" w:name="_Toc210656561"/>
      <w:r>
        <w:t>Mots-clés</w:t>
      </w:r>
      <w:bookmarkEnd w:id="21"/>
    </w:p>
    <w:p w14:paraId="78ADB7C5" w14:textId="6D525E97" w:rsidR="00A451ED" w:rsidRDefault="00CE313B" w:rsidP="00CE313B">
      <w:pPr>
        <w:pStyle w:val="BodyAccessibleTextMIRB"/>
        <w:rPr>
          <w:b/>
          <w:color w:val="FF0000"/>
        </w:rPr>
      </w:pPr>
      <w:r>
        <w:t xml:space="preserve">Modèle numérique de surface (MNS), </w:t>
      </w:r>
      <w:r w:rsidR="007357C0" w:rsidRPr="007357C0">
        <w:t>Information géospatiale de l’Ontario</w:t>
      </w:r>
      <w:r>
        <w:t>, altitude, Projet d’orthophotographie du Centre-Sud de l’Ontario (POCSO), Projet d’acquisition d’images numériques pour l’Est (PAINE), Projet d’orthophotographie du Sud-Ouest de l’Ontario (POSOO), Projet d’orthophotographie du Centre de l’Ontario (POCO), Projet d’orthophotographie du Nord-Ouest de l’Ontario (PONOO).</w:t>
      </w:r>
    </w:p>
    <w:p w14:paraId="3B6FEB57" w14:textId="77777777" w:rsidR="00A451ED" w:rsidRDefault="00A451ED" w:rsidP="00A451ED">
      <w:pPr>
        <w:pStyle w:val="Heading2NoNumbersMIRB"/>
      </w:pPr>
      <w:bookmarkStart w:id="22" w:name="_Toc210656562"/>
      <w:r>
        <w:t>Sommaire</w:t>
      </w:r>
      <w:bookmarkEnd w:id="22"/>
    </w:p>
    <w:p w14:paraId="3F01C184" w14:textId="28A1EF0C" w:rsidR="00CE313B" w:rsidRDefault="00CE313B" w:rsidP="00CE313B">
      <w:pPr>
        <w:pStyle w:val="BodyAccessibleTextMIRB"/>
      </w:pPr>
      <w:r>
        <w:t>Le Guide de l'utilisateur va au-delà des métadonnées et explique aux utilisateurs de données le but précis pour lequel les données ont été recueillies, les procédés techniques, les logiciels et les normes applicables, les applications suggérées pour les données (et les méthodes générales pour les utiliser) et d’autres renseignements utiles. Par conséquent, ce guide passe en revue les spécifications d’acquisition de l’ensemble de données d’Information géospatiale de l’Ontario</w:t>
      </w:r>
      <w:r w:rsidR="007357C0">
        <w:t xml:space="preserve"> (IGO)</w:t>
      </w:r>
      <w:r>
        <w:t xml:space="preserve"> pour le Modèle numérique de surface de l'Ontario (données dérivées de l’imagerie) et comment il se lie à l’ensemble de données général du projet d'imagerie.</w:t>
      </w:r>
    </w:p>
    <w:p w14:paraId="25F1CF30" w14:textId="538B2FF1" w:rsidR="00A451ED" w:rsidRDefault="00CE313B" w:rsidP="00A451ED">
      <w:pPr>
        <w:pStyle w:val="BodyAccessibleTextMIRB"/>
      </w:pPr>
      <w:r>
        <w:t>Le Modèle numérique de surface de l'Ontario (données dérivées de l’imagerie) est un produit d'altitude matricielle qui donne une représentation généralisée des caractéristiques de la surface et du sol. Le personnel du ministère des Richesses naturelles (MRN) a généré le produit à partir du nuage de points classifiés de l’Ontario (données dérivées de l’imagerie) ou du nuage de points brut de l’Ontario (données dérivées de l’imagerie).</w:t>
      </w:r>
    </w:p>
    <w:p w14:paraId="27D14613" w14:textId="77777777" w:rsidR="00EF727B" w:rsidRDefault="00EF727B" w:rsidP="00A451ED">
      <w:pPr>
        <w:pStyle w:val="BodyAccessibleTextMIRB"/>
      </w:pPr>
    </w:p>
    <w:p w14:paraId="4FA43C4D" w14:textId="0DE1BB0B" w:rsidR="00EF727B" w:rsidRPr="00EF727B" w:rsidRDefault="00EF727B" w:rsidP="00A451ED">
      <w:pPr>
        <w:pStyle w:val="BodyAccessibleTextMIRB"/>
        <w:sectPr w:rsidR="00EF727B" w:rsidRPr="00EF727B" w:rsidSect="001E404A">
          <w:pgSz w:w="12240" w:h="15840"/>
          <w:pgMar w:top="1440" w:right="1440" w:bottom="1440" w:left="1440" w:header="432" w:footer="720" w:gutter="0"/>
          <w:cols w:space="720"/>
          <w:docGrid w:linePitch="360"/>
        </w:sectPr>
      </w:pPr>
    </w:p>
    <w:p w14:paraId="6AAA2BB0" w14:textId="77777777" w:rsidR="00A451ED" w:rsidRDefault="00A451ED" w:rsidP="00A451ED">
      <w:pPr>
        <w:pStyle w:val="Heading1MIRBMidPage"/>
      </w:pPr>
      <w:bookmarkStart w:id="23" w:name="_Toc210656563"/>
      <w:r>
        <w:lastRenderedPageBreak/>
        <w:t>Table des matières</w:t>
      </w:r>
      <w:bookmarkEnd w:id="23"/>
    </w:p>
    <w:p w14:paraId="2F5CAA1C" w14:textId="5D664891" w:rsidR="008209F9" w:rsidRDefault="00A451ED">
      <w:pPr>
        <w:pStyle w:val="TOC1"/>
        <w:tabs>
          <w:tab w:val="right" w:leader="dot" w:pos="9350"/>
        </w:tabs>
        <w:rPr>
          <w:rFonts w:asciiTheme="minorHAnsi" w:eastAsiaTheme="minorEastAsia" w:hAnsiTheme="minorHAnsi" w:cstheme="minorBidi"/>
          <w:noProof/>
          <w:kern w:val="2"/>
          <w:szCs w:val="24"/>
          <w:lang w:val="en-CA"/>
          <w14:ligatures w14:val="standardContextual"/>
        </w:rPr>
      </w:pPr>
      <w:r>
        <w:fldChar w:fldCharType="begin"/>
      </w:r>
      <w:r>
        <w:instrText xml:space="preserve"> TOC \o "1-3" \h \z \u </w:instrText>
      </w:r>
      <w:r>
        <w:fldChar w:fldCharType="separate"/>
      </w:r>
      <w:hyperlink w:anchor="_Toc210656557" w:history="1">
        <w:r w:rsidR="008209F9" w:rsidRPr="001537BB">
          <w:rPr>
            <w:rStyle w:val="Hyperlink"/>
            <w:rFonts w:eastAsiaTheme="majorEastAsia"/>
            <w:noProof/>
          </w:rPr>
          <w:t>Avis de non</w:t>
        </w:r>
        <w:r w:rsidR="008209F9" w:rsidRPr="001537BB">
          <w:rPr>
            <w:rStyle w:val="Hyperlink"/>
            <w:rFonts w:eastAsiaTheme="majorEastAsia"/>
            <w:noProof/>
          </w:rPr>
          <w:noBreakHyphen/>
          <w:t>responsabilité</w:t>
        </w:r>
        <w:r w:rsidR="008209F9">
          <w:rPr>
            <w:noProof/>
            <w:webHidden/>
          </w:rPr>
          <w:tab/>
        </w:r>
        <w:r w:rsidR="008209F9">
          <w:rPr>
            <w:noProof/>
            <w:webHidden/>
          </w:rPr>
          <w:fldChar w:fldCharType="begin"/>
        </w:r>
        <w:r w:rsidR="008209F9">
          <w:rPr>
            <w:noProof/>
            <w:webHidden/>
          </w:rPr>
          <w:instrText xml:space="preserve"> PAGEREF _Toc210656557 \h </w:instrText>
        </w:r>
        <w:r w:rsidR="008209F9">
          <w:rPr>
            <w:noProof/>
            <w:webHidden/>
          </w:rPr>
        </w:r>
        <w:r w:rsidR="008209F9">
          <w:rPr>
            <w:noProof/>
            <w:webHidden/>
          </w:rPr>
          <w:fldChar w:fldCharType="separate"/>
        </w:r>
        <w:r w:rsidR="008209F9">
          <w:rPr>
            <w:noProof/>
            <w:webHidden/>
          </w:rPr>
          <w:t>2</w:t>
        </w:r>
        <w:r w:rsidR="008209F9">
          <w:rPr>
            <w:noProof/>
            <w:webHidden/>
          </w:rPr>
          <w:fldChar w:fldCharType="end"/>
        </w:r>
      </w:hyperlink>
    </w:p>
    <w:p w14:paraId="10F6CC11" w14:textId="77989A91" w:rsidR="008209F9" w:rsidRDefault="008209F9">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0656558" w:history="1">
        <w:r w:rsidRPr="001537BB">
          <w:rPr>
            <w:rStyle w:val="Hyperlink"/>
            <w:rFonts w:eastAsiaTheme="majorEastAsia"/>
            <w:noProof/>
          </w:rPr>
          <w:t>Renseignements supplémentaires</w:t>
        </w:r>
        <w:r>
          <w:rPr>
            <w:noProof/>
            <w:webHidden/>
          </w:rPr>
          <w:tab/>
        </w:r>
        <w:r>
          <w:rPr>
            <w:noProof/>
            <w:webHidden/>
          </w:rPr>
          <w:fldChar w:fldCharType="begin"/>
        </w:r>
        <w:r>
          <w:rPr>
            <w:noProof/>
            <w:webHidden/>
          </w:rPr>
          <w:instrText xml:space="preserve"> PAGEREF _Toc210656558 \h </w:instrText>
        </w:r>
        <w:r>
          <w:rPr>
            <w:noProof/>
            <w:webHidden/>
          </w:rPr>
        </w:r>
        <w:r>
          <w:rPr>
            <w:noProof/>
            <w:webHidden/>
          </w:rPr>
          <w:fldChar w:fldCharType="separate"/>
        </w:r>
        <w:r>
          <w:rPr>
            <w:noProof/>
            <w:webHidden/>
          </w:rPr>
          <w:t>2</w:t>
        </w:r>
        <w:r>
          <w:rPr>
            <w:noProof/>
            <w:webHidden/>
          </w:rPr>
          <w:fldChar w:fldCharType="end"/>
        </w:r>
      </w:hyperlink>
    </w:p>
    <w:p w14:paraId="66FF5E1F" w14:textId="68238796" w:rsidR="008209F9" w:rsidRDefault="008209F9">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0656559" w:history="1">
        <w:r w:rsidRPr="001537BB">
          <w:rPr>
            <w:rStyle w:val="Hyperlink"/>
            <w:rFonts w:eastAsiaTheme="majorEastAsia"/>
            <w:noProof/>
          </w:rPr>
          <w:t>Historique du document</w:t>
        </w:r>
        <w:r>
          <w:rPr>
            <w:noProof/>
            <w:webHidden/>
          </w:rPr>
          <w:tab/>
        </w:r>
        <w:r>
          <w:rPr>
            <w:noProof/>
            <w:webHidden/>
          </w:rPr>
          <w:fldChar w:fldCharType="begin"/>
        </w:r>
        <w:r>
          <w:rPr>
            <w:noProof/>
            <w:webHidden/>
          </w:rPr>
          <w:instrText xml:space="preserve"> PAGEREF _Toc210656559 \h </w:instrText>
        </w:r>
        <w:r>
          <w:rPr>
            <w:noProof/>
            <w:webHidden/>
          </w:rPr>
        </w:r>
        <w:r>
          <w:rPr>
            <w:noProof/>
            <w:webHidden/>
          </w:rPr>
          <w:fldChar w:fldCharType="separate"/>
        </w:r>
        <w:r>
          <w:rPr>
            <w:noProof/>
            <w:webHidden/>
          </w:rPr>
          <w:t>3</w:t>
        </w:r>
        <w:r>
          <w:rPr>
            <w:noProof/>
            <w:webHidden/>
          </w:rPr>
          <w:fldChar w:fldCharType="end"/>
        </w:r>
      </w:hyperlink>
    </w:p>
    <w:p w14:paraId="6DCAC312" w14:textId="15C82089" w:rsidR="008209F9" w:rsidRDefault="008209F9">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0656560" w:history="1">
        <w:r w:rsidRPr="001537BB">
          <w:rPr>
            <w:rStyle w:val="Hyperlink"/>
            <w:rFonts w:eastAsiaTheme="majorEastAsia"/>
            <w:noProof/>
          </w:rPr>
          <w:t>Résumé</w:t>
        </w:r>
        <w:r>
          <w:rPr>
            <w:noProof/>
            <w:webHidden/>
          </w:rPr>
          <w:tab/>
        </w:r>
        <w:r>
          <w:rPr>
            <w:noProof/>
            <w:webHidden/>
          </w:rPr>
          <w:fldChar w:fldCharType="begin"/>
        </w:r>
        <w:r>
          <w:rPr>
            <w:noProof/>
            <w:webHidden/>
          </w:rPr>
          <w:instrText xml:space="preserve"> PAGEREF _Toc210656560 \h </w:instrText>
        </w:r>
        <w:r>
          <w:rPr>
            <w:noProof/>
            <w:webHidden/>
          </w:rPr>
        </w:r>
        <w:r>
          <w:rPr>
            <w:noProof/>
            <w:webHidden/>
          </w:rPr>
          <w:fldChar w:fldCharType="separate"/>
        </w:r>
        <w:r>
          <w:rPr>
            <w:noProof/>
            <w:webHidden/>
          </w:rPr>
          <w:t>4</w:t>
        </w:r>
        <w:r>
          <w:rPr>
            <w:noProof/>
            <w:webHidden/>
          </w:rPr>
          <w:fldChar w:fldCharType="end"/>
        </w:r>
      </w:hyperlink>
    </w:p>
    <w:p w14:paraId="16AA7464" w14:textId="5D9705B9" w:rsidR="008209F9" w:rsidRDefault="008209F9">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10656561" w:history="1">
        <w:r w:rsidRPr="001537BB">
          <w:rPr>
            <w:rStyle w:val="Hyperlink"/>
            <w:rFonts w:eastAsiaTheme="majorEastAsia"/>
            <w:noProof/>
          </w:rPr>
          <w:t>Mots-clés</w:t>
        </w:r>
        <w:r>
          <w:rPr>
            <w:noProof/>
            <w:webHidden/>
          </w:rPr>
          <w:tab/>
        </w:r>
        <w:r>
          <w:rPr>
            <w:noProof/>
            <w:webHidden/>
          </w:rPr>
          <w:fldChar w:fldCharType="begin"/>
        </w:r>
        <w:r>
          <w:rPr>
            <w:noProof/>
            <w:webHidden/>
          </w:rPr>
          <w:instrText xml:space="preserve"> PAGEREF _Toc210656561 \h </w:instrText>
        </w:r>
        <w:r>
          <w:rPr>
            <w:noProof/>
            <w:webHidden/>
          </w:rPr>
        </w:r>
        <w:r>
          <w:rPr>
            <w:noProof/>
            <w:webHidden/>
          </w:rPr>
          <w:fldChar w:fldCharType="separate"/>
        </w:r>
        <w:r>
          <w:rPr>
            <w:noProof/>
            <w:webHidden/>
          </w:rPr>
          <w:t>4</w:t>
        </w:r>
        <w:r>
          <w:rPr>
            <w:noProof/>
            <w:webHidden/>
          </w:rPr>
          <w:fldChar w:fldCharType="end"/>
        </w:r>
      </w:hyperlink>
    </w:p>
    <w:p w14:paraId="243FD4B4" w14:textId="30D86022" w:rsidR="008209F9" w:rsidRDefault="008209F9">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10656562" w:history="1">
        <w:r w:rsidRPr="001537BB">
          <w:rPr>
            <w:rStyle w:val="Hyperlink"/>
            <w:rFonts w:eastAsiaTheme="majorEastAsia"/>
            <w:noProof/>
          </w:rPr>
          <w:t>Sommaire</w:t>
        </w:r>
        <w:r>
          <w:rPr>
            <w:noProof/>
            <w:webHidden/>
          </w:rPr>
          <w:tab/>
        </w:r>
        <w:r>
          <w:rPr>
            <w:noProof/>
            <w:webHidden/>
          </w:rPr>
          <w:fldChar w:fldCharType="begin"/>
        </w:r>
        <w:r>
          <w:rPr>
            <w:noProof/>
            <w:webHidden/>
          </w:rPr>
          <w:instrText xml:space="preserve"> PAGEREF _Toc210656562 \h </w:instrText>
        </w:r>
        <w:r>
          <w:rPr>
            <w:noProof/>
            <w:webHidden/>
          </w:rPr>
        </w:r>
        <w:r>
          <w:rPr>
            <w:noProof/>
            <w:webHidden/>
          </w:rPr>
          <w:fldChar w:fldCharType="separate"/>
        </w:r>
        <w:r>
          <w:rPr>
            <w:noProof/>
            <w:webHidden/>
          </w:rPr>
          <w:t>4</w:t>
        </w:r>
        <w:r>
          <w:rPr>
            <w:noProof/>
            <w:webHidden/>
          </w:rPr>
          <w:fldChar w:fldCharType="end"/>
        </w:r>
      </w:hyperlink>
    </w:p>
    <w:p w14:paraId="3FCFD5F5" w14:textId="3D282670" w:rsidR="008209F9" w:rsidRDefault="008209F9">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0656563" w:history="1">
        <w:r w:rsidRPr="001537BB">
          <w:rPr>
            <w:rStyle w:val="Hyperlink"/>
            <w:rFonts w:eastAsiaTheme="majorEastAsia"/>
            <w:noProof/>
          </w:rPr>
          <w:t>Table des matières</w:t>
        </w:r>
        <w:r>
          <w:rPr>
            <w:noProof/>
            <w:webHidden/>
          </w:rPr>
          <w:tab/>
        </w:r>
        <w:r>
          <w:rPr>
            <w:noProof/>
            <w:webHidden/>
          </w:rPr>
          <w:fldChar w:fldCharType="begin"/>
        </w:r>
        <w:r>
          <w:rPr>
            <w:noProof/>
            <w:webHidden/>
          </w:rPr>
          <w:instrText xml:space="preserve"> PAGEREF _Toc210656563 \h </w:instrText>
        </w:r>
        <w:r>
          <w:rPr>
            <w:noProof/>
            <w:webHidden/>
          </w:rPr>
        </w:r>
        <w:r>
          <w:rPr>
            <w:noProof/>
            <w:webHidden/>
          </w:rPr>
          <w:fldChar w:fldCharType="separate"/>
        </w:r>
        <w:r>
          <w:rPr>
            <w:noProof/>
            <w:webHidden/>
          </w:rPr>
          <w:t>5</w:t>
        </w:r>
        <w:r>
          <w:rPr>
            <w:noProof/>
            <w:webHidden/>
          </w:rPr>
          <w:fldChar w:fldCharType="end"/>
        </w:r>
      </w:hyperlink>
    </w:p>
    <w:p w14:paraId="234FE64E" w14:textId="2EB5314B" w:rsidR="008209F9" w:rsidRDefault="008209F9">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0656564" w:history="1">
        <w:r w:rsidRPr="001537BB">
          <w:rPr>
            <w:rStyle w:val="Hyperlink"/>
            <w:rFonts w:eastAsiaTheme="majorEastAsia"/>
            <w:noProof/>
          </w:rPr>
          <w:t>Liste des figures</w:t>
        </w:r>
        <w:r>
          <w:rPr>
            <w:noProof/>
            <w:webHidden/>
          </w:rPr>
          <w:tab/>
        </w:r>
        <w:r>
          <w:rPr>
            <w:noProof/>
            <w:webHidden/>
          </w:rPr>
          <w:fldChar w:fldCharType="begin"/>
        </w:r>
        <w:r>
          <w:rPr>
            <w:noProof/>
            <w:webHidden/>
          </w:rPr>
          <w:instrText xml:space="preserve"> PAGEREF _Toc210656564 \h </w:instrText>
        </w:r>
        <w:r>
          <w:rPr>
            <w:noProof/>
            <w:webHidden/>
          </w:rPr>
        </w:r>
        <w:r>
          <w:rPr>
            <w:noProof/>
            <w:webHidden/>
          </w:rPr>
          <w:fldChar w:fldCharType="separate"/>
        </w:r>
        <w:r>
          <w:rPr>
            <w:noProof/>
            <w:webHidden/>
          </w:rPr>
          <w:t>7</w:t>
        </w:r>
        <w:r>
          <w:rPr>
            <w:noProof/>
            <w:webHidden/>
          </w:rPr>
          <w:fldChar w:fldCharType="end"/>
        </w:r>
      </w:hyperlink>
    </w:p>
    <w:p w14:paraId="4B43110E" w14:textId="2282E05A" w:rsidR="008209F9" w:rsidRDefault="008209F9">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0656565" w:history="1">
        <w:r w:rsidRPr="001537BB">
          <w:rPr>
            <w:rStyle w:val="Hyperlink"/>
            <w:rFonts w:eastAsiaTheme="majorEastAsia"/>
            <w:noProof/>
          </w:rPr>
          <w:t>Liste des tableaux</w:t>
        </w:r>
        <w:r>
          <w:rPr>
            <w:noProof/>
            <w:webHidden/>
          </w:rPr>
          <w:tab/>
        </w:r>
        <w:r>
          <w:rPr>
            <w:noProof/>
            <w:webHidden/>
          </w:rPr>
          <w:fldChar w:fldCharType="begin"/>
        </w:r>
        <w:r>
          <w:rPr>
            <w:noProof/>
            <w:webHidden/>
          </w:rPr>
          <w:instrText xml:space="preserve"> PAGEREF _Toc210656565 \h </w:instrText>
        </w:r>
        <w:r>
          <w:rPr>
            <w:noProof/>
            <w:webHidden/>
          </w:rPr>
        </w:r>
        <w:r>
          <w:rPr>
            <w:noProof/>
            <w:webHidden/>
          </w:rPr>
          <w:fldChar w:fldCharType="separate"/>
        </w:r>
        <w:r>
          <w:rPr>
            <w:noProof/>
            <w:webHidden/>
          </w:rPr>
          <w:t>8</w:t>
        </w:r>
        <w:r>
          <w:rPr>
            <w:noProof/>
            <w:webHidden/>
          </w:rPr>
          <w:fldChar w:fldCharType="end"/>
        </w:r>
      </w:hyperlink>
    </w:p>
    <w:p w14:paraId="66F2344E" w14:textId="75CA665C" w:rsidR="008209F9" w:rsidRDefault="008209F9">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0656566" w:history="1">
        <w:r w:rsidRPr="001537BB">
          <w:rPr>
            <w:rStyle w:val="Hyperlink"/>
            <w:rFonts w:eastAsiaTheme="majorEastAsia"/>
            <w:noProof/>
          </w:rPr>
          <w:t>Liste des acronymes</w:t>
        </w:r>
        <w:r>
          <w:rPr>
            <w:noProof/>
            <w:webHidden/>
          </w:rPr>
          <w:tab/>
        </w:r>
        <w:r>
          <w:rPr>
            <w:noProof/>
            <w:webHidden/>
          </w:rPr>
          <w:fldChar w:fldCharType="begin"/>
        </w:r>
        <w:r>
          <w:rPr>
            <w:noProof/>
            <w:webHidden/>
          </w:rPr>
          <w:instrText xml:space="preserve"> PAGEREF _Toc210656566 \h </w:instrText>
        </w:r>
        <w:r>
          <w:rPr>
            <w:noProof/>
            <w:webHidden/>
          </w:rPr>
        </w:r>
        <w:r>
          <w:rPr>
            <w:noProof/>
            <w:webHidden/>
          </w:rPr>
          <w:fldChar w:fldCharType="separate"/>
        </w:r>
        <w:r>
          <w:rPr>
            <w:noProof/>
            <w:webHidden/>
          </w:rPr>
          <w:t>9</w:t>
        </w:r>
        <w:r>
          <w:rPr>
            <w:noProof/>
            <w:webHidden/>
          </w:rPr>
          <w:fldChar w:fldCharType="end"/>
        </w:r>
      </w:hyperlink>
    </w:p>
    <w:p w14:paraId="74CD7597" w14:textId="4139AAFE" w:rsidR="008209F9" w:rsidRDefault="008209F9">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0656567" w:history="1">
        <w:r w:rsidRPr="001537BB">
          <w:rPr>
            <w:rStyle w:val="Hyperlink"/>
            <w:rFonts w:eastAsiaTheme="majorEastAsia"/>
            <w:noProof/>
          </w:rPr>
          <w:t>Liste des définitions</w:t>
        </w:r>
        <w:r>
          <w:rPr>
            <w:noProof/>
            <w:webHidden/>
          </w:rPr>
          <w:tab/>
        </w:r>
        <w:r>
          <w:rPr>
            <w:noProof/>
            <w:webHidden/>
          </w:rPr>
          <w:fldChar w:fldCharType="begin"/>
        </w:r>
        <w:r>
          <w:rPr>
            <w:noProof/>
            <w:webHidden/>
          </w:rPr>
          <w:instrText xml:space="preserve"> PAGEREF _Toc210656567 \h </w:instrText>
        </w:r>
        <w:r>
          <w:rPr>
            <w:noProof/>
            <w:webHidden/>
          </w:rPr>
        </w:r>
        <w:r>
          <w:rPr>
            <w:noProof/>
            <w:webHidden/>
          </w:rPr>
          <w:fldChar w:fldCharType="separate"/>
        </w:r>
        <w:r>
          <w:rPr>
            <w:noProof/>
            <w:webHidden/>
          </w:rPr>
          <w:t>10</w:t>
        </w:r>
        <w:r>
          <w:rPr>
            <w:noProof/>
            <w:webHidden/>
          </w:rPr>
          <w:fldChar w:fldCharType="end"/>
        </w:r>
      </w:hyperlink>
    </w:p>
    <w:p w14:paraId="09251938" w14:textId="3E065525" w:rsidR="008209F9" w:rsidRDefault="008209F9">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10656568" w:history="1">
        <w:r w:rsidRPr="001537BB">
          <w:rPr>
            <w:rStyle w:val="Hyperlink"/>
            <w:rFonts w:eastAsiaTheme="majorEastAsia"/>
            <w:noProof/>
          </w:rPr>
          <w:t>Points de masse</w:t>
        </w:r>
        <w:r>
          <w:rPr>
            <w:noProof/>
            <w:webHidden/>
          </w:rPr>
          <w:tab/>
        </w:r>
        <w:r>
          <w:rPr>
            <w:noProof/>
            <w:webHidden/>
          </w:rPr>
          <w:fldChar w:fldCharType="begin"/>
        </w:r>
        <w:r>
          <w:rPr>
            <w:noProof/>
            <w:webHidden/>
          </w:rPr>
          <w:instrText xml:space="preserve"> PAGEREF _Toc210656568 \h </w:instrText>
        </w:r>
        <w:r>
          <w:rPr>
            <w:noProof/>
            <w:webHidden/>
          </w:rPr>
        </w:r>
        <w:r>
          <w:rPr>
            <w:noProof/>
            <w:webHidden/>
          </w:rPr>
          <w:fldChar w:fldCharType="separate"/>
        </w:r>
        <w:r>
          <w:rPr>
            <w:noProof/>
            <w:webHidden/>
          </w:rPr>
          <w:t>10</w:t>
        </w:r>
        <w:r>
          <w:rPr>
            <w:noProof/>
            <w:webHidden/>
          </w:rPr>
          <w:fldChar w:fldCharType="end"/>
        </w:r>
      </w:hyperlink>
    </w:p>
    <w:p w14:paraId="6F453A74" w14:textId="03ABF4DD" w:rsidR="008209F9" w:rsidRDefault="008209F9">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10656569" w:history="1">
        <w:r w:rsidRPr="001537BB">
          <w:rPr>
            <w:rStyle w:val="Hyperlink"/>
            <w:rFonts w:eastAsiaTheme="majorEastAsia"/>
            <w:noProof/>
          </w:rPr>
          <w:t>Modèle altimétrique numérique (MAN)</w:t>
        </w:r>
        <w:r>
          <w:rPr>
            <w:noProof/>
            <w:webHidden/>
          </w:rPr>
          <w:tab/>
        </w:r>
        <w:r>
          <w:rPr>
            <w:noProof/>
            <w:webHidden/>
          </w:rPr>
          <w:fldChar w:fldCharType="begin"/>
        </w:r>
        <w:r>
          <w:rPr>
            <w:noProof/>
            <w:webHidden/>
          </w:rPr>
          <w:instrText xml:space="preserve"> PAGEREF _Toc210656569 \h </w:instrText>
        </w:r>
        <w:r>
          <w:rPr>
            <w:noProof/>
            <w:webHidden/>
          </w:rPr>
        </w:r>
        <w:r>
          <w:rPr>
            <w:noProof/>
            <w:webHidden/>
          </w:rPr>
          <w:fldChar w:fldCharType="separate"/>
        </w:r>
        <w:r>
          <w:rPr>
            <w:noProof/>
            <w:webHidden/>
          </w:rPr>
          <w:t>10</w:t>
        </w:r>
        <w:r>
          <w:rPr>
            <w:noProof/>
            <w:webHidden/>
          </w:rPr>
          <w:fldChar w:fldCharType="end"/>
        </w:r>
      </w:hyperlink>
    </w:p>
    <w:p w14:paraId="4DE06E6C" w14:textId="31EF0820" w:rsidR="008209F9" w:rsidRDefault="008209F9">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10656570" w:history="1">
        <w:r w:rsidRPr="001537BB">
          <w:rPr>
            <w:rStyle w:val="Hyperlink"/>
            <w:rFonts w:eastAsiaTheme="majorEastAsia"/>
            <w:noProof/>
          </w:rPr>
          <w:t>Modèle numérique de terrain (MNT)</w:t>
        </w:r>
        <w:r>
          <w:rPr>
            <w:noProof/>
            <w:webHidden/>
          </w:rPr>
          <w:tab/>
        </w:r>
        <w:r>
          <w:rPr>
            <w:noProof/>
            <w:webHidden/>
          </w:rPr>
          <w:fldChar w:fldCharType="begin"/>
        </w:r>
        <w:r>
          <w:rPr>
            <w:noProof/>
            <w:webHidden/>
          </w:rPr>
          <w:instrText xml:space="preserve"> PAGEREF _Toc210656570 \h </w:instrText>
        </w:r>
        <w:r>
          <w:rPr>
            <w:noProof/>
            <w:webHidden/>
          </w:rPr>
        </w:r>
        <w:r>
          <w:rPr>
            <w:noProof/>
            <w:webHidden/>
          </w:rPr>
          <w:fldChar w:fldCharType="separate"/>
        </w:r>
        <w:r>
          <w:rPr>
            <w:noProof/>
            <w:webHidden/>
          </w:rPr>
          <w:t>10</w:t>
        </w:r>
        <w:r>
          <w:rPr>
            <w:noProof/>
            <w:webHidden/>
          </w:rPr>
          <w:fldChar w:fldCharType="end"/>
        </w:r>
      </w:hyperlink>
    </w:p>
    <w:p w14:paraId="35F90FDC" w14:textId="6BDE5AE9" w:rsidR="008209F9" w:rsidRDefault="008209F9">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10656571" w:history="1">
        <w:r w:rsidRPr="001537BB">
          <w:rPr>
            <w:rStyle w:val="Hyperlink"/>
            <w:rFonts w:eastAsiaTheme="majorEastAsia"/>
            <w:noProof/>
          </w:rPr>
          <w:t>Modèle numérique de surface (MNS)</w:t>
        </w:r>
        <w:r>
          <w:rPr>
            <w:noProof/>
            <w:webHidden/>
          </w:rPr>
          <w:tab/>
        </w:r>
        <w:r>
          <w:rPr>
            <w:noProof/>
            <w:webHidden/>
          </w:rPr>
          <w:fldChar w:fldCharType="begin"/>
        </w:r>
        <w:r>
          <w:rPr>
            <w:noProof/>
            <w:webHidden/>
          </w:rPr>
          <w:instrText xml:space="preserve"> PAGEREF _Toc210656571 \h </w:instrText>
        </w:r>
        <w:r>
          <w:rPr>
            <w:noProof/>
            <w:webHidden/>
          </w:rPr>
        </w:r>
        <w:r>
          <w:rPr>
            <w:noProof/>
            <w:webHidden/>
          </w:rPr>
          <w:fldChar w:fldCharType="separate"/>
        </w:r>
        <w:r>
          <w:rPr>
            <w:noProof/>
            <w:webHidden/>
          </w:rPr>
          <w:t>11</w:t>
        </w:r>
        <w:r>
          <w:rPr>
            <w:noProof/>
            <w:webHidden/>
          </w:rPr>
          <w:fldChar w:fldCharType="end"/>
        </w:r>
      </w:hyperlink>
    </w:p>
    <w:p w14:paraId="2EE2309B" w14:textId="6032D61E" w:rsidR="008209F9" w:rsidRDefault="008209F9">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0656572" w:history="1">
        <w:r w:rsidRPr="001537BB">
          <w:rPr>
            <w:rStyle w:val="Hyperlink"/>
            <w:rFonts w:eastAsiaTheme="majorEastAsia"/>
            <w:noProof/>
          </w:rPr>
          <w:t>1. Description du produit</w:t>
        </w:r>
        <w:r>
          <w:rPr>
            <w:noProof/>
            <w:webHidden/>
          </w:rPr>
          <w:tab/>
        </w:r>
        <w:r>
          <w:rPr>
            <w:noProof/>
            <w:webHidden/>
          </w:rPr>
          <w:fldChar w:fldCharType="begin"/>
        </w:r>
        <w:r>
          <w:rPr>
            <w:noProof/>
            <w:webHidden/>
          </w:rPr>
          <w:instrText xml:space="preserve"> PAGEREF _Toc210656572 \h </w:instrText>
        </w:r>
        <w:r>
          <w:rPr>
            <w:noProof/>
            <w:webHidden/>
          </w:rPr>
        </w:r>
        <w:r>
          <w:rPr>
            <w:noProof/>
            <w:webHidden/>
          </w:rPr>
          <w:fldChar w:fldCharType="separate"/>
        </w:r>
        <w:r>
          <w:rPr>
            <w:noProof/>
            <w:webHidden/>
          </w:rPr>
          <w:t>13</w:t>
        </w:r>
        <w:r>
          <w:rPr>
            <w:noProof/>
            <w:webHidden/>
          </w:rPr>
          <w:fldChar w:fldCharType="end"/>
        </w:r>
      </w:hyperlink>
    </w:p>
    <w:p w14:paraId="366F814D" w14:textId="3903E93F" w:rsidR="008209F9" w:rsidRDefault="008209F9">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10656573" w:history="1">
        <w:r w:rsidRPr="001537BB">
          <w:rPr>
            <w:rStyle w:val="Hyperlink"/>
            <w:rFonts w:eastAsiaTheme="majorEastAsia"/>
            <w:noProof/>
          </w:rPr>
          <w:t>1.1 Acquisition</w:t>
        </w:r>
        <w:r>
          <w:rPr>
            <w:noProof/>
            <w:webHidden/>
          </w:rPr>
          <w:tab/>
        </w:r>
        <w:r>
          <w:rPr>
            <w:noProof/>
            <w:webHidden/>
          </w:rPr>
          <w:fldChar w:fldCharType="begin"/>
        </w:r>
        <w:r>
          <w:rPr>
            <w:noProof/>
            <w:webHidden/>
          </w:rPr>
          <w:instrText xml:space="preserve"> PAGEREF _Toc210656573 \h </w:instrText>
        </w:r>
        <w:r>
          <w:rPr>
            <w:noProof/>
            <w:webHidden/>
          </w:rPr>
        </w:r>
        <w:r>
          <w:rPr>
            <w:noProof/>
            <w:webHidden/>
          </w:rPr>
          <w:fldChar w:fldCharType="separate"/>
        </w:r>
        <w:r>
          <w:rPr>
            <w:noProof/>
            <w:webHidden/>
          </w:rPr>
          <w:t>13</w:t>
        </w:r>
        <w:r>
          <w:rPr>
            <w:noProof/>
            <w:webHidden/>
          </w:rPr>
          <w:fldChar w:fldCharType="end"/>
        </w:r>
      </w:hyperlink>
    </w:p>
    <w:p w14:paraId="6EC03C63" w14:textId="0D6447B4" w:rsidR="008209F9" w:rsidRDefault="008209F9">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10656574" w:history="1">
        <w:r w:rsidRPr="001537BB">
          <w:rPr>
            <w:rStyle w:val="Hyperlink"/>
            <w:rFonts w:eastAsiaTheme="majorEastAsia"/>
            <w:noProof/>
          </w:rPr>
          <w:t>1.2 Production des données</w:t>
        </w:r>
        <w:r>
          <w:rPr>
            <w:noProof/>
            <w:webHidden/>
          </w:rPr>
          <w:tab/>
        </w:r>
        <w:r>
          <w:rPr>
            <w:noProof/>
            <w:webHidden/>
          </w:rPr>
          <w:fldChar w:fldCharType="begin"/>
        </w:r>
        <w:r>
          <w:rPr>
            <w:noProof/>
            <w:webHidden/>
          </w:rPr>
          <w:instrText xml:space="preserve"> PAGEREF _Toc210656574 \h </w:instrText>
        </w:r>
        <w:r>
          <w:rPr>
            <w:noProof/>
            <w:webHidden/>
          </w:rPr>
        </w:r>
        <w:r>
          <w:rPr>
            <w:noProof/>
            <w:webHidden/>
          </w:rPr>
          <w:fldChar w:fldCharType="separate"/>
        </w:r>
        <w:r>
          <w:rPr>
            <w:noProof/>
            <w:webHidden/>
          </w:rPr>
          <w:t>15</w:t>
        </w:r>
        <w:r>
          <w:rPr>
            <w:noProof/>
            <w:webHidden/>
          </w:rPr>
          <w:fldChar w:fldCharType="end"/>
        </w:r>
      </w:hyperlink>
    </w:p>
    <w:p w14:paraId="5FD9A4DD" w14:textId="3C8EBA1C" w:rsidR="008209F9" w:rsidRDefault="008209F9">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10656575" w:history="1">
        <w:r w:rsidRPr="001537BB">
          <w:rPr>
            <w:rStyle w:val="Hyperlink"/>
            <w:rFonts w:eastAsiaTheme="majorEastAsia"/>
            <w:noProof/>
          </w:rPr>
          <w:t>1.3 Étendue géographique</w:t>
        </w:r>
        <w:r>
          <w:rPr>
            <w:noProof/>
            <w:webHidden/>
          </w:rPr>
          <w:tab/>
        </w:r>
        <w:r>
          <w:rPr>
            <w:noProof/>
            <w:webHidden/>
          </w:rPr>
          <w:fldChar w:fldCharType="begin"/>
        </w:r>
        <w:r>
          <w:rPr>
            <w:noProof/>
            <w:webHidden/>
          </w:rPr>
          <w:instrText xml:space="preserve"> PAGEREF _Toc210656575 \h </w:instrText>
        </w:r>
        <w:r>
          <w:rPr>
            <w:noProof/>
            <w:webHidden/>
          </w:rPr>
        </w:r>
        <w:r>
          <w:rPr>
            <w:noProof/>
            <w:webHidden/>
          </w:rPr>
          <w:fldChar w:fldCharType="separate"/>
        </w:r>
        <w:r>
          <w:rPr>
            <w:noProof/>
            <w:webHidden/>
          </w:rPr>
          <w:t>17</w:t>
        </w:r>
        <w:r>
          <w:rPr>
            <w:noProof/>
            <w:webHidden/>
          </w:rPr>
          <w:fldChar w:fldCharType="end"/>
        </w:r>
      </w:hyperlink>
    </w:p>
    <w:p w14:paraId="3B9698B6" w14:textId="4AE618DF" w:rsidR="008209F9" w:rsidRDefault="008209F9">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10656576" w:history="1">
        <w:r w:rsidRPr="001537BB">
          <w:rPr>
            <w:rStyle w:val="Hyperlink"/>
            <w:rFonts w:eastAsiaTheme="majorEastAsia"/>
            <w:noProof/>
          </w:rPr>
          <w:t>1.4 Systèmes de référence</w:t>
        </w:r>
        <w:r>
          <w:rPr>
            <w:noProof/>
            <w:webHidden/>
          </w:rPr>
          <w:tab/>
        </w:r>
        <w:r>
          <w:rPr>
            <w:noProof/>
            <w:webHidden/>
          </w:rPr>
          <w:fldChar w:fldCharType="begin"/>
        </w:r>
        <w:r>
          <w:rPr>
            <w:noProof/>
            <w:webHidden/>
          </w:rPr>
          <w:instrText xml:space="preserve"> PAGEREF _Toc210656576 \h </w:instrText>
        </w:r>
        <w:r>
          <w:rPr>
            <w:noProof/>
            <w:webHidden/>
          </w:rPr>
        </w:r>
        <w:r>
          <w:rPr>
            <w:noProof/>
            <w:webHidden/>
          </w:rPr>
          <w:fldChar w:fldCharType="separate"/>
        </w:r>
        <w:r>
          <w:rPr>
            <w:noProof/>
            <w:webHidden/>
          </w:rPr>
          <w:t>19</w:t>
        </w:r>
        <w:r>
          <w:rPr>
            <w:noProof/>
            <w:webHidden/>
          </w:rPr>
          <w:fldChar w:fldCharType="end"/>
        </w:r>
      </w:hyperlink>
    </w:p>
    <w:p w14:paraId="1B6D6393" w14:textId="3CA34033" w:rsidR="008209F9" w:rsidRDefault="008209F9">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10656577" w:history="1">
        <w:r w:rsidRPr="001537BB">
          <w:rPr>
            <w:rStyle w:val="Hyperlink"/>
            <w:rFonts w:eastAsiaTheme="majorEastAsia"/>
            <w:noProof/>
          </w:rPr>
          <w:t>1.4.1 Système de référence horizontale</w:t>
        </w:r>
        <w:r>
          <w:rPr>
            <w:noProof/>
            <w:webHidden/>
          </w:rPr>
          <w:tab/>
        </w:r>
        <w:r>
          <w:rPr>
            <w:noProof/>
            <w:webHidden/>
          </w:rPr>
          <w:fldChar w:fldCharType="begin"/>
        </w:r>
        <w:r>
          <w:rPr>
            <w:noProof/>
            <w:webHidden/>
          </w:rPr>
          <w:instrText xml:space="preserve"> PAGEREF _Toc210656577 \h </w:instrText>
        </w:r>
        <w:r>
          <w:rPr>
            <w:noProof/>
            <w:webHidden/>
          </w:rPr>
        </w:r>
        <w:r>
          <w:rPr>
            <w:noProof/>
            <w:webHidden/>
          </w:rPr>
          <w:fldChar w:fldCharType="separate"/>
        </w:r>
        <w:r>
          <w:rPr>
            <w:noProof/>
            <w:webHidden/>
          </w:rPr>
          <w:t>19</w:t>
        </w:r>
        <w:r>
          <w:rPr>
            <w:noProof/>
            <w:webHidden/>
          </w:rPr>
          <w:fldChar w:fldCharType="end"/>
        </w:r>
      </w:hyperlink>
    </w:p>
    <w:p w14:paraId="4E91AFA1" w14:textId="4620124C" w:rsidR="008209F9" w:rsidRDefault="008209F9">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10656578" w:history="1">
        <w:r w:rsidRPr="001537BB">
          <w:rPr>
            <w:rStyle w:val="Hyperlink"/>
            <w:rFonts w:eastAsiaTheme="majorEastAsia"/>
            <w:noProof/>
          </w:rPr>
          <w:t>1.4.2 Système de référence verticale</w:t>
        </w:r>
        <w:r>
          <w:rPr>
            <w:noProof/>
            <w:webHidden/>
          </w:rPr>
          <w:tab/>
        </w:r>
        <w:r>
          <w:rPr>
            <w:noProof/>
            <w:webHidden/>
          </w:rPr>
          <w:fldChar w:fldCharType="begin"/>
        </w:r>
        <w:r>
          <w:rPr>
            <w:noProof/>
            <w:webHidden/>
          </w:rPr>
          <w:instrText xml:space="preserve"> PAGEREF _Toc210656578 \h </w:instrText>
        </w:r>
        <w:r>
          <w:rPr>
            <w:noProof/>
            <w:webHidden/>
          </w:rPr>
        </w:r>
        <w:r>
          <w:rPr>
            <w:noProof/>
            <w:webHidden/>
          </w:rPr>
          <w:fldChar w:fldCharType="separate"/>
        </w:r>
        <w:r>
          <w:rPr>
            <w:noProof/>
            <w:webHidden/>
          </w:rPr>
          <w:t>19</w:t>
        </w:r>
        <w:r>
          <w:rPr>
            <w:noProof/>
            <w:webHidden/>
          </w:rPr>
          <w:fldChar w:fldCharType="end"/>
        </w:r>
      </w:hyperlink>
    </w:p>
    <w:p w14:paraId="460B9A4A" w14:textId="77AEC63C" w:rsidR="008209F9" w:rsidRDefault="008209F9">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10656579" w:history="1">
        <w:r w:rsidRPr="001537BB">
          <w:rPr>
            <w:rStyle w:val="Hyperlink"/>
            <w:rFonts w:eastAsiaTheme="majorEastAsia"/>
            <w:noProof/>
          </w:rPr>
          <w:t>1.5 Évaluation de la précision</w:t>
        </w:r>
        <w:r>
          <w:rPr>
            <w:noProof/>
            <w:webHidden/>
          </w:rPr>
          <w:tab/>
        </w:r>
        <w:r>
          <w:rPr>
            <w:noProof/>
            <w:webHidden/>
          </w:rPr>
          <w:fldChar w:fldCharType="begin"/>
        </w:r>
        <w:r>
          <w:rPr>
            <w:noProof/>
            <w:webHidden/>
          </w:rPr>
          <w:instrText xml:space="preserve"> PAGEREF _Toc210656579 \h </w:instrText>
        </w:r>
        <w:r>
          <w:rPr>
            <w:noProof/>
            <w:webHidden/>
          </w:rPr>
        </w:r>
        <w:r>
          <w:rPr>
            <w:noProof/>
            <w:webHidden/>
          </w:rPr>
          <w:fldChar w:fldCharType="separate"/>
        </w:r>
        <w:r>
          <w:rPr>
            <w:noProof/>
            <w:webHidden/>
          </w:rPr>
          <w:t>20</w:t>
        </w:r>
        <w:r>
          <w:rPr>
            <w:noProof/>
            <w:webHidden/>
          </w:rPr>
          <w:fldChar w:fldCharType="end"/>
        </w:r>
      </w:hyperlink>
    </w:p>
    <w:p w14:paraId="462AEAD0" w14:textId="4C92C915" w:rsidR="008209F9" w:rsidRDefault="008209F9">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10656580" w:history="1">
        <w:r w:rsidRPr="001537BB">
          <w:rPr>
            <w:rStyle w:val="Hyperlink"/>
            <w:rFonts w:eastAsiaTheme="majorEastAsia"/>
            <w:noProof/>
          </w:rPr>
          <w:t>1.6 Résolution spatiale</w:t>
        </w:r>
        <w:r>
          <w:rPr>
            <w:noProof/>
            <w:webHidden/>
          </w:rPr>
          <w:tab/>
        </w:r>
        <w:r>
          <w:rPr>
            <w:noProof/>
            <w:webHidden/>
          </w:rPr>
          <w:fldChar w:fldCharType="begin"/>
        </w:r>
        <w:r>
          <w:rPr>
            <w:noProof/>
            <w:webHidden/>
          </w:rPr>
          <w:instrText xml:space="preserve"> PAGEREF _Toc210656580 \h </w:instrText>
        </w:r>
        <w:r>
          <w:rPr>
            <w:noProof/>
            <w:webHidden/>
          </w:rPr>
        </w:r>
        <w:r>
          <w:rPr>
            <w:noProof/>
            <w:webHidden/>
          </w:rPr>
          <w:fldChar w:fldCharType="separate"/>
        </w:r>
        <w:r>
          <w:rPr>
            <w:noProof/>
            <w:webHidden/>
          </w:rPr>
          <w:t>20</w:t>
        </w:r>
        <w:r>
          <w:rPr>
            <w:noProof/>
            <w:webHidden/>
          </w:rPr>
          <w:fldChar w:fldCharType="end"/>
        </w:r>
      </w:hyperlink>
    </w:p>
    <w:p w14:paraId="777F16E9" w14:textId="3685ABC7" w:rsidR="008209F9" w:rsidRDefault="008209F9">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0656581" w:history="1">
        <w:r w:rsidRPr="001537BB">
          <w:rPr>
            <w:rStyle w:val="Hyperlink"/>
            <w:rFonts w:eastAsiaTheme="majorEastAsia"/>
            <w:noProof/>
          </w:rPr>
          <w:t>2. Détails des produits</w:t>
        </w:r>
        <w:r>
          <w:rPr>
            <w:noProof/>
            <w:webHidden/>
          </w:rPr>
          <w:tab/>
        </w:r>
        <w:r>
          <w:rPr>
            <w:noProof/>
            <w:webHidden/>
          </w:rPr>
          <w:fldChar w:fldCharType="begin"/>
        </w:r>
        <w:r>
          <w:rPr>
            <w:noProof/>
            <w:webHidden/>
          </w:rPr>
          <w:instrText xml:space="preserve"> PAGEREF _Toc210656581 \h </w:instrText>
        </w:r>
        <w:r>
          <w:rPr>
            <w:noProof/>
            <w:webHidden/>
          </w:rPr>
        </w:r>
        <w:r>
          <w:rPr>
            <w:noProof/>
            <w:webHidden/>
          </w:rPr>
          <w:fldChar w:fldCharType="separate"/>
        </w:r>
        <w:r>
          <w:rPr>
            <w:noProof/>
            <w:webHidden/>
          </w:rPr>
          <w:t>22</w:t>
        </w:r>
        <w:r>
          <w:rPr>
            <w:noProof/>
            <w:webHidden/>
          </w:rPr>
          <w:fldChar w:fldCharType="end"/>
        </w:r>
      </w:hyperlink>
    </w:p>
    <w:p w14:paraId="619ED151" w14:textId="22A6E6F4" w:rsidR="008209F9" w:rsidRDefault="008209F9">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10656582" w:history="1">
        <w:r w:rsidRPr="001537BB">
          <w:rPr>
            <w:rStyle w:val="Hyperlink"/>
            <w:rFonts w:eastAsiaTheme="majorEastAsia"/>
            <w:noProof/>
          </w:rPr>
          <w:t>2.1 Format des données</w:t>
        </w:r>
        <w:r>
          <w:rPr>
            <w:noProof/>
            <w:webHidden/>
          </w:rPr>
          <w:tab/>
        </w:r>
        <w:r>
          <w:rPr>
            <w:noProof/>
            <w:webHidden/>
          </w:rPr>
          <w:fldChar w:fldCharType="begin"/>
        </w:r>
        <w:r>
          <w:rPr>
            <w:noProof/>
            <w:webHidden/>
          </w:rPr>
          <w:instrText xml:space="preserve"> PAGEREF _Toc210656582 \h </w:instrText>
        </w:r>
        <w:r>
          <w:rPr>
            <w:noProof/>
            <w:webHidden/>
          </w:rPr>
        </w:r>
        <w:r>
          <w:rPr>
            <w:noProof/>
            <w:webHidden/>
          </w:rPr>
          <w:fldChar w:fldCharType="separate"/>
        </w:r>
        <w:r>
          <w:rPr>
            <w:noProof/>
            <w:webHidden/>
          </w:rPr>
          <w:t>22</w:t>
        </w:r>
        <w:r>
          <w:rPr>
            <w:noProof/>
            <w:webHidden/>
          </w:rPr>
          <w:fldChar w:fldCharType="end"/>
        </w:r>
      </w:hyperlink>
    </w:p>
    <w:p w14:paraId="24D10730" w14:textId="2F4BB359" w:rsidR="008209F9" w:rsidRDefault="008209F9">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10656583" w:history="1">
        <w:r w:rsidRPr="001537BB">
          <w:rPr>
            <w:rStyle w:val="Hyperlink"/>
            <w:rFonts w:eastAsiaTheme="majorEastAsia"/>
            <w:noProof/>
          </w:rPr>
          <w:t>2.2 Restrictions relatives à l’utilisation</w:t>
        </w:r>
        <w:r>
          <w:rPr>
            <w:noProof/>
            <w:webHidden/>
          </w:rPr>
          <w:tab/>
        </w:r>
        <w:r>
          <w:rPr>
            <w:noProof/>
            <w:webHidden/>
          </w:rPr>
          <w:fldChar w:fldCharType="begin"/>
        </w:r>
        <w:r>
          <w:rPr>
            <w:noProof/>
            <w:webHidden/>
          </w:rPr>
          <w:instrText xml:space="preserve"> PAGEREF _Toc210656583 \h </w:instrText>
        </w:r>
        <w:r>
          <w:rPr>
            <w:noProof/>
            <w:webHidden/>
          </w:rPr>
        </w:r>
        <w:r>
          <w:rPr>
            <w:noProof/>
            <w:webHidden/>
          </w:rPr>
          <w:fldChar w:fldCharType="separate"/>
        </w:r>
        <w:r>
          <w:rPr>
            <w:noProof/>
            <w:webHidden/>
          </w:rPr>
          <w:t>24</w:t>
        </w:r>
        <w:r>
          <w:rPr>
            <w:noProof/>
            <w:webHidden/>
          </w:rPr>
          <w:fldChar w:fldCharType="end"/>
        </w:r>
      </w:hyperlink>
    </w:p>
    <w:p w14:paraId="020D9276" w14:textId="57D007E4" w:rsidR="008209F9" w:rsidRDefault="008209F9">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0656584" w:history="1">
        <w:r w:rsidRPr="001537BB">
          <w:rPr>
            <w:rStyle w:val="Hyperlink"/>
            <w:rFonts w:eastAsiaTheme="majorEastAsia"/>
            <w:noProof/>
          </w:rPr>
          <w:t>3. Liens vers des renseignements supplémentaires</w:t>
        </w:r>
        <w:r>
          <w:rPr>
            <w:noProof/>
            <w:webHidden/>
          </w:rPr>
          <w:tab/>
        </w:r>
        <w:r>
          <w:rPr>
            <w:noProof/>
            <w:webHidden/>
          </w:rPr>
          <w:fldChar w:fldCharType="begin"/>
        </w:r>
        <w:r>
          <w:rPr>
            <w:noProof/>
            <w:webHidden/>
          </w:rPr>
          <w:instrText xml:space="preserve"> PAGEREF _Toc210656584 \h </w:instrText>
        </w:r>
        <w:r>
          <w:rPr>
            <w:noProof/>
            <w:webHidden/>
          </w:rPr>
        </w:r>
        <w:r>
          <w:rPr>
            <w:noProof/>
            <w:webHidden/>
          </w:rPr>
          <w:fldChar w:fldCharType="separate"/>
        </w:r>
        <w:r>
          <w:rPr>
            <w:noProof/>
            <w:webHidden/>
          </w:rPr>
          <w:t>25</w:t>
        </w:r>
        <w:r>
          <w:rPr>
            <w:noProof/>
            <w:webHidden/>
          </w:rPr>
          <w:fldChar w:fldCharType="end"/>
        </w:r>
      </w:hyperlink>
    </w:p>
    <w:p w14:paraId="5DB85A0F" w14:textId="2082FF84" w:rsidR="008209F9" w:rsidRDefault="008209F9">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0656585" w:history="1">
        <w:r w:rsidRPr="001537BB">
          <w:rPr>
            <w:rStyle w:val="Hyperlink"/>
            <w:rFonts w:eastAsiaTheme="majorEastAsia"/>
            <w:noProof/>
          </w:rPr>
          <w:t>4. Références</w:t>
        </w:r>
        <w:r>
          <w:rPr>
            <w:noProof/>
            <w:webHidden/>
          </w:rPr>
          <w:tab/>
        </w:r>
        <w:r>
          <w:rPr>
            <w:noProof/>
            <w:webHidden/>
          </w:rPr>
          <w:fldChar w:fldCharType="begin"/>
        </w:r>
        <w:r>
          <w:rPr>
            <w:noProof/>
            <w:webHidden/>
          </w:rPr>
          <w:instrText xml:space="preserve"> PAGEREF _Toc210656585 \h </w:instrText>
        </w:r>
        <w:r>
          <w:rPr>
            <w:noProof/>
            <w:webHidden/>
          </w:rPr>
        </w:r>
        <w:r>
          <w:rPr>
            <w:noProof/>
            <w:webHidden/>
          </w:rPr>
          <w:fldChar w:fldCharType="separate"/>
        </w:r>
        <w:r>
          <w:rPr>
            <w:noProof/>
            <w:webHidden/>
          </w:rPr>
          <w:t>25</w:t>
        </w:r>
        <w:r>
          <w:rPr>
            <w:noProof/>
            <w:webHidden/>
          </w:rPr>
          <w:fldChar w:fldCharType="end"/>
        </w:r>
      </w:hyperlink>
    </w:p>
    <w:p w14:paraId="0463DD34" w14:textId="45B28A14" w:rsidR="008209F9" w:rsidRDefault="008209F9">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0656586" w:history="1">
        <w:r w:rsidRPr="001537BB">
          <w:rPr>
            <w:rStyle w:val="Hyperlink"/>
            <w:rFonts w:eastAsiaTheme="majorEastAsia"/>
            <w:noProof/>
          </w:rPr>
          <w:t>Annexe A : Affichage et utilisation des données du MNS</w:t>
        </w:r>
        <w:r>
          <w:rPr>
            <w:noProof/>
            <w:webHidden/>
          </w:rPr>
          <w:tab/>
        </w:r>
        <w:r>
          <w:rPr>
            <w:noProof/>
            <w:webHidden/>
          </w:rPr>
          <w:fldChar w:fldCharType="begin"/>
        </w:r>
        <w:r>
          <w:rPr>
            <w:noProof/>
            <w:webHidden/>
          </w:rPr>
          <w:instrText xml:space="preserve"> PAGEREF _Toc210656586 \h </w:instrText>
        </w:r>
        <w:r>
          <w:rPr>
            <w:noProof/>
            <w:webHidden/>
          </w:rPr>
        </w:r>
        <w:r>
          <w:rPr>
            <w:noProof/>
            <w:webHidden/>
          </w:rPr>
          <w:fldChar w:fldCharType="separate"/>
        </w:r>
        <w:r>
          <w:rPr>
            <w:noProof/>
            <w:webHidden/>
          </w:rPr>
          <w:t>26</w:t>
        </w:r>
        <w:r>
          <w:rPr>
            <w:noProof/>
            <w:webHidden/>
          </w:rPr>
          <w:fldChar w:fldCharType="end"/>
        </w:r>
      </w:hyperlink>
    </w:p>
    <w:p w14:paraId="0629BFA7" w14:textId="58AA652D" w:rsidR="008209F9" w:rsidRDefault="008209F9">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10656587" w:history="1">
        <w:r w:rsidRPr="001537BB">
          <w:rPr>
            <w:rStyle w:val="Hyperlink"/>
            <w:rFonts w:eastAsiaTheme="majorEastAsia"/>
            <w:noProof/>
          </w:rPr>
          <w:t>Ouverture et visualisation du MNS</w:t>
        </w:r>
        <w:r>
          <w:rPr>
            <w:noProof/>
            <w:webHidden/>
          </w:rPr>
          <w:tab/>
        </w:r>
        <w:r>
          <w:rPr>
            <w:noProof/>
            <w:webHidden/>
          </w:rPr>
          <w:fldChar w:fldCharType="begin"/>
        </w:r>
        <w:r>
          <w:rPr>
            <w:noProof/>
            <w:webHidden/>
          </w:rPr>
          <w:instrText xml:space="preserve"> PAGEREF _Toc210656587 \h </w:instrText>
        </w:r>
        <w:r>
          <w:rPr>
            <w:noProof/>
            <w:webHidden/>
          </w:rPr>
        </w:r>
        <w:r>
          <w:rPr>
            <w:noProof/>
            <w:webHidden/>
          </w:rPr>
          <w:fldChar w:fldCharType="separate"/>
        </w:r>
        <w:r>
          <w:rPr>
            <w:noProof/>
            <w:webHidden/>
          </w:rPr>
          <w:t>26</w:t>
        </w:r>
        <w:r>
          <w:rPr>
            <w:noProof/>
            <w:webHidden/>
          </w:rPr>
          <w:fldChar w:fldCharType="end"/>
        </w:r>
      </w:hyperlink>
    </w:p>
    <w:p w14:paraId="0AAA2025" w14:textId="1CA58BFD" w:rsidR="008209F9" w:rsidRDefault="008209F9">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10656588" w:history="1">
        <w:r w:rsidRPr="001537BB">
          <w:rPr>
            <w:rStyle w:val="Hyperlink"/>
            <w:rFonts w:eastAsiaTheme="majorEastAsia"/>
            <w:noProof/>
          </w:rPr>
          <w:t>Assemblage, visualisation et analyse de plusieurs tuiles du MNS : nouvel ensemble de données ou ensemble virtuel</w:t>
        </w:r>
        <w:r>
          <w:rPr>
            <w:noProof/>
            <w:webHidden/>
          </w:rPr>
          <w:tab/>
        </w:r>
        <w:r>
          <w:rPr>
            <w:noProof/>
            <w:webHidden/>
          </w:rPr>
          <w:fldChar w:fldCharType="begin"/>
        </w:r>
        <w:r>
          <w:rPr>
            <w:noProof/>
            <w:webHidden/>
          </w:rPr>
          <w:instrText xml:space="preserve"> PAGEREF _Toc210656588 \h </w:instrText>
        </w:r>
        <w:r>
          <w:rPr>
            <w:noProof/>
            <w:webHidden/>
          </w:rPr>
        </w:r>
        <w:r>
          <w:rPr>
            <w:noProof/>
            <w:webHidden/>
          </w:rPr>
          <w:fldChar w:fldCharType="separate"/>
        </w:r>
        <w:r>
          <w:rPr>
            <w:noProof/>
            <w:webHidden/>
          </w:rPr>
          <w:t>28</w:t>
        </w:r>
        <w:r>
          <w:rPr>
            <w:noProof/>
            <w:webHidden/>
          </w:rPr>
          <w:fldChar w:fldCharType="end"/>
        </w:r>
      </w:hyperlink>
    </w:p>
    <w:p w14:paraId="3B9FE0F1" w14:textId="72F64AAB" w:rsidR="008209F9" w:rsidRDefault="008209F9">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0656589" w:history="1">
        <w:r w:rsidRPr="001537BB">
          <w:rPr>
            <w:rStyle w:val="Hyperlink"/>
            <w:rFonts w:eastAsiaTheme="majorEastAsia"/>
            <w:noProof/>
          </w:rPr>
          <w:t>Annexe B : Fonctions fréquentes pour l’analyse au moyen du MNE</w:t>
        </w:r>
        <w:r>
          <w:rPr>
            <w:noProof/>
            <w:webHidden/>
          </w:rPr>
          <w:tab/>
        </w:r>
        <w:r>
          <w:rPr>
            <w:noProof/>
            <w:webHidden/>
          </w:rPr>
          <w:fldChar w:fldCharType="begin"/>
        </w:r>
        <w:r>
          <w:rPr>
            <w:noProof/>
            <w:webHidden/>
          </w:rPr>
          <w:instrText xml:space="preserve"> PAGEREF _Toc210656589 \h </w:instrText>
        </w:r>
        <w:r>
          <w:rPr>
            <w:noProof/>
            <w:webHidden/>
          </w:rPr>
        </w:r>
        <w:r>
          <w:rPr>
            <w:noProof/>
            <w:webHidden/>
          </w:rPr>
          <w:fldChar w:fldCharType="separate"/>
        </w:r>
        <w:r>
          <w:rPr>
            <w:noProof/>
            <w:webHidden/>
          </w:rPr>
          <w:t>30</w:t>
        </w:r>
        <w:r>
          <w:rPr>
            <w:noProof/>
            <w:webHidden/>
          </w:rPr>
          <w:fldChar w:fldCharType="end"/>
        </w:r>
      </w:hyperlink>
    </w:p>
    <w:p w14:paraId="7F854B8C" w14:textId="0D6C5D24" w:rsidR="008209F9" w:rsidRDefault="008209F9">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10656590" w:history="1">
        <w:r w:rsidRPr="001537BB">
          <w:rPr>
            <w:rStyle w:val="Hyperlink"/>
            <w:rFonts w:eastAsiaTheme="majorEastAsia"/>
            <w:noProof/>
          </w:rPr>
          <w:t>Pente</w:t>
        </w:r>
        <w:r>
          <w:rPr>
            <w:noProof/>
            <w:webHidden/>
          </w:rPr>
          <w:tab/>
        </w:r>
        <w:r>
          <w:rPr>
            <w:noProof/>
            <w:webHidden/>
          </w:rPr>
          <w:fldChar w:fldCharType="begin"/>
        </w:r>
        <w:r>
          <w:rPr>
            <w:noProof/>
            <w:webHidden/>
          </w:rPr>
          <w:instrText xml:space="preserve"> PAGEREF _Toc210656590 \h </w:instrText>
        </w:r>
        <w:r>
          <w:rPr>
            <w:noProof/>
            <w:webHidden/>
          </w:rPr>
        </w:r>
        <w:r>
          <w:rPr>
            <w:noProof/>
            <w:webHidden/>
          </w:rPr>
          <w:fldChar w:fldCharType="separate"/>
        </w:r>
        <w:r>
          <w:rPr>
            <w:noProof/>
            <w:webHidden/>
          </w:rPr>
          <w:t>30</w:t>
        </w:r>
        <w:r>
          <w:rPr>
            <w:noProof/>
            <w:webHidden/>
          </w:rPr>
          <w:fldChar w:fldCharType="end"/>
        </w:r>
      </w:hyperlink>
    </w:p>
    <w:p w14:paraId="37B03D6F" w14:textId="4B1C3561" w:rsidR="008209F9" w:rsidRDefault="008209F9">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10656591" w:history="1">
        <w:r w:rsidRPr="001537BB">
          <w:rPr>
            <w:rStyle w:val="Hyperlink"/>
            <w:rFonts w:eastAsiaTheme="majorEastAsia"/>
            <w:noProof/>
          </w:rPr>
          <w:t>Aspect</w:t>
        </w:r>
        <w:r>
          <w:rPr>
            <w:noProof/>
            <w:webHidden/>
          </w:rPr>
          <w:tab/>
        </w:r>
        <w:r>
          <w:rPr>
            <w:noProof/>
            <w:webHidden/>
          </w:rPr>
          <w:fldChar w:fldCharType="begin"/>
        </w:r>
        <w:r>
          <w:rPr>
            <w:noProof/>
            <w:webHidden/>
          </w:rPr>
          <w:instrText xml:space="preserve"> PAGEREF _Toc210656591 \h </w:instrText>
        </w:r>
        <w:r>
          <w:rPr>
            <w:noProof/>
            <w:webHidden/>
          </w:rPr>
        </w:r>
        <w:r>
          <w:rPr>
            <w:noProof/>
            <w:webHidden/>
          </w:rPr>
          <w:fldChar w:fldCharType="separate"/>
        </w:r>
        <w:r>
          <w:rPr>
            <w:noProof/>
            <w:webHidden/>
          </w:rPr>
          <w:t>30</w:t>
        </w:r>
        <w:r>
          <w:rPr>
            <w:noProof/>
            <w:webHidden/>
          </w:rPr>
          <w:fldChar w:fldCharType="end"/>
        </w:r>
      </w:hyperlink>
    </w:p>
    <w:p w14:paraId="7F31A3A9" w14:textId="6090C84B" w:rsidR="008209F9" w:rsidRDefault="008209F9">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10656592" w:history="1">
        <w:r w:rsidRPr="001537BB">
          <w:rPr>
            <w:rStyle w:val="Hyperlink"/>
            <w:rFonts w:eastAsiaTheme="majorEastAsia"/>
            <w:noProof/>
          </w:rPr>
          <w:t>Courbure</w:t>
        </w:r>
        <w:r>
          <w:rPr>
            <w:noProof/>
            <w:webHidden/>
          </w:rPr>
          <w:tab/>
        </w:r>
        <w:r>
          <w:rPr>
            <w:noProof/>
            <w:webHidden/>
          </w:rPr>
          <w:fldChar w:fldCharType="begin"/>
        </w:r>
        <w:r>
          <w:rPr>
            <w:noProof/>
            <w:webHidden/>
          </w:rPr>
          <w:instrText xml:space="preserve"> PAGEREF _Toc210656592 \h </w:instrText>
        </w:r>
        <w:r>
          <w:rPr>
            <w:noProof/>
            <w:webHidden/>
          </w:rPr>
        </w:r>
        <w:r>
          <w:rPr>
            <w:noProof/>
            <w:webHidden/>
          </w:rPr>
          <w:fldChar w:fldCharType="separate"/>
        </w:r>
        <w:r>
          <w:rPr>
            <w:noProof/>
            <w:webHidden/>
          </w:rPr>
          <w:t>31</w:t>
        </w:r>
        <w:r>
          <w:rPr>
            <w:noProof/>
            <w:webHidden/>
          </w:rPr>
          <w:fldChar w:fldCharType="end"/>
        </w:r>
      </w:hyperlink>
    </w:p>
    <w:p w14:paraId="2E609085" w14:textId="7AD5328D" w:rsidR="008209F9" w:rsidRDefault="008209F9">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0656593" w:history="1">
        <w:r w:rsidRPr="001537BB">
          <w:rPr>
            <w:rStyle w:val="Hyperlink"/>
            <w:rFonts w:eastAsiaTheme="majorEastAsia"/>
            <w:noProof/>
          </w:rPr>
          <w:t>Annexe C : Renseignements sur les préparations de données</w:t>
        </w:r>
        <w:r>
          <w:rPr>
            <w:noProof/>
            <w:webHidden/>
          </w:rPr>
          <w:tab/>
        </w:r>
        <w:r>
          <w:rPr>
            <w:noProof/>
            <w:webHidden/>
          </w:rPr>
          <w:fldChar w:fldCharType="begin"/>
        </w:r>
        <w:r>
          <w:rPr>
            <w:noProof/>
            <w:webHidden/>
          </w:rPr>
          <w:instrText xml:space="preserve"> PAGEREF _Toc210656593 \h </w:instrText>
        </w:r>
        <w:r>
          <w:rPr>
            <w:noProof/>
            <w:webHidden/>
          </w:rPr>
        </w:r>
        <w:r>
          <w:rPr>
            <w:noProof/>
            <w:webHidden/>
          </w:rPr>
          <w:fldChar w:fldCharType="separate"/>
        </w:r>
        <w:r>
          <w:rPr>
            <w:noProof/>
            <w:webHidden/>
          </w:rPr>
          <w:t>32</w:t>
        </w:r>
        <w:r>
          <w:rPr>
            <w:noProof/>
            <w:webHidden/>
          </w:rPr>
          <w:fldChar w:fldCharType="end"/>
        </w:r>
      </w:hyperlink>
    </w:p>
    <w:p w14:paraId="4994F730" w14:textId="32454834" w:rsidR="008209F9" w:rsidRDefault="008209F9">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10656594" w:history="1">
        <w:r w:rsidRPr="001537BB">
          <w:rPr>
            <w:rStyle w:val="Hyperlink"/>
            <w:rFonts w:eastAsiaTheme="majorEastAsia"/>
            <w:noProof/>
          </w:rPr>
          <w:t>Annexe D : Flux de travail détaillé du traitement du MNE</w:t>
        </w:r>
        <w:r>
          <w:rPr>
            <w:noProof/>
            <w:webHidden/>
          </w:rPr>
          <w:tab/>
        </w:r>
        <w:r>
          <w:rPr>
            <w:noProof/>
            <w:webHidden/>
          </w:rPr>
          <w:fldChar w:fldCharType="begin"/>
        </w:r>
        <w:r>
          <w:rPr>
            <w:noProof/>
            <w:webHidden/>
          </w:rPr>
          <w:instrText xml:space="preserve"> PAGEREF _Toc210656594 \h </w:instrText>
        </w:r>
        <w:r>
          <w:rPr>
            <w:noProof/>
            <w:webHidden/>
          </w:rPr>
        </w:r>
        <w:r>
          <w:rPr>
            <w:noProof/>
            <w:webHidden/>
          </w:rPr>
          <w:fldChar w:fldCharType="separate"/>
        </w:r>
        <w:r>
          <w:rPr>
            <w:noProof/>
            <w:webHidden/>
          </w:rPr>
          <w:t>44</w:t>
        </w:r>
        <w:r>
          <w:rPr>
            <w:noProof/>
            <w:webHidden/>
          </w:rPr>
          <w:fldChar w:fldCharType="end"/>
        </w:r>
      </w:hyperlink>
    </w:p>
    <w:p w14:paraId="72DBC11B" w14:textId="00084F0C" w:rsidR="008209F9" w:rsidRDefault="008209F9">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10656595" w:history="1">
        <w:r w:rsidRPr="001537BB">
          <w:rPr>
            <w:rStyle w:val="Hyperlink"/>
            <w:rFonts w:eastAsiaTheme="majorEastAsia"/>
            <w:noProof/>
          </w:rPr>
          <w:t>Flux de travail pour les extrants</w:t>
        </w:r>
        <w:r>
          <w:rPr>
            <w:noProof/>
            <w:webHidden/>
          </w:rPr>
          <w:tab/>
        </w:r>
        <w:r>
          <w:rPr>
            <w:noProof/>
            <w:webHidden/>
          </w:rPr>
          <w:fldChar w:fldCharType="begin"/>
        </w:r>
        <w:r>
          <w:rPr>
            <w:noProof/>
            <w:webHidden/>
          </w:rPr>
          <w:instrText xml:space="preserve"> PAGEREF _Toc210656595 \h </w:instrText>
        </w:r>
        <w:r>
          <w:rPr>
            <w:noProof/>
            <w:webHidden/>
          </w:rPr>
        </w:r>
        <w:r>
          <w:rPr>
            <w:noProof/>
            <w:webHidden/>
          </w:rPr>
          <w:fldChar w:fldCharType="separate"/>
        </w:r>
        <w:r>
          <w:rPr>
            <w:noProof/>
            <w:webHidden/>
          </w:rPr>
          <w:t>45</w:t>
        </w:r>
        <w:r>
          <w:rPr>
            <w:noProof/>
            <w:webHidden/>
          </w:rPr>
          <w:fldChar w:fldCharType="end"/>
        </w:r>
      </w:hyperlink>
    </w:p>
    <w:p w14:paraId="557A95AE" w14:textId="738C0C63" w:rsidR="00A451ED" w:rsidRDefault="00A451ED" w:rsidP="00A451ED">
      <w:pPr>
        <w:pStyle w:val="BodyAccessibleTextMIRB"/>
        <w:sectPr w:rsidR="00A451ED" w:rsidSect="001E404A">
          <w:pgSz w:w="12240" w:h="15840"/>
          <w:pgMar w:top="1440" w:right="1440" w:bottom="1440" w:left="1440" w:header="432" w:footer="720" w:gutter="0"/>
          <w:cols w:space="720"/>
          <w:docGrid w:linePitch="360"/>
        </w:sectPr>
      </w:pPr>
      <w:r>
        <w:rPr>
          <w:rFonts w:eastAsia="Times New Roman" w:cs="Times New Roman"/>
        </w:rPr>
        <w:fldChar w:fldCharType="end"/>
      </w:r>
    </w:p>
    <w:p w14:paraId="5ACD0F3F" w14:textId="77777777" w:rsidR="00A451ED" w:rsidRDefault="00A451ED" w:rsidP="00A451ED">
      <w:pPr>
        <w:pStyle w:val="Heading1MIRBMidPage"/>
      </w:pPr>
      <w:bookmarkStart w:id="24" w:name="_Toc210656564"/>
      <w:r>
        <w:lastRenderedPageBreak/>
        <w:t>Liste des figures</w:t>
      </w:r>
      <w:bookmarkEnd w:id="24"/>
    </w:p>
    <w:p w14:paraId="554D747D" w14:textId="61BA060A" w:rsidR="008209F9" w:rsidRDefault="00A451ED">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r>
        <w:fldChar w:fldCharType="begin"/>
      </w:r>
      <w:r>
        <w:instrText xml:space="preserve"> TOC \h \z \c "Figure" </w:instrText>
      </w:r>
      <w:r>
        <w:fldChar w:fldCharType="separate"/>
      </w:r>
      <w:hyperlink w:anchor="_Toc210656597" w:history="1">
        <w:r w:rsidR="008209F9" w:rsidRPr="00EF7A65">
          <w:rPr>
            <w:rStyle w:val="Hyperlink"/>
            <w:rFonts w:eastAsiaTheme="minorEastAsia"/>
            <w:noProof/>
          </w:rPr>
          <w:t>Figure 1 : Produits du POCSO</w:t>
        </w:r>
        <w:r w:rsidR="008209F9">
          <w:rPr>
            <w:noProof/>
            <w:webHidden/>
          </w:rPr>
          <w:tab/>
        </w:r>
        <w:r w:rsidR="008209F9">
          <w:rPr>
            <w:noProof/>
            <w:webHidden/>
          </w:rPr>
          <w:fldChar w:fldCharType="begin"/>
        </w:r>
        <w:r w:rsidR="008209F9">
          <w:rPr>
            <w:noProof/>
            <w:webHidden/>
          </w:rPr>
          <w:instrText xml:space="preserve"> PAGEREF _Toc210656597 \h </w:instrText>
        </w:r>
        <w:r w:rsidR="008209F9">
          <w:rPr>
            <w:noProof/>
            <w:webHidden/>
          </w:rPr>
        </w:r>
        <w:r w:rsidR="008209F9">
          <w:rPr>
            <w:noProof/>
            <w:webHidden/>
          </w:rPr>
          <w:fldChar w:fldCharType="separate"/>
        </w:r>
        <w:r w:rsidR="008209F9">
          <w:rPr>
            <w:noProof/>
            <w:webHidden/>
          </w:rPr>
          <w:t>15</w:t>
        </w:r>
        <w:r w:rsidR="008209F9">
          <w:rPr>
            <w:noProof/>
            <w:webHidden/>
          </w:rPr>
          <w:fldChar w:fldCharType="end"/>
        </w:r>
      </w:hyperlink>
    </w:p>
    <w:p w14:paraId="177AC58A" w14:textId="7312AAD4" w:rsidR="008209F9" w:rsidRDefault="008209F9">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10656598" w:history="1">
        <w:r w:rsidRPr="00EF7A65">
          <w:rPr>
            <w:rStyle w:val="Hyperlink"/>
            <w:rFonts w:eastAsiaTheme="minorEastAsia"/>
            <w:noProof/>
          </w:rPr>
          <w:t>Figure 2 : Étendue des projets du Programme d’imagerie de l’Ontario d’IGO dans le MNS de 2010 à 2015</w:t>
        </w:r>
        <w:r>
          <w:rPr>
            <w:noProof/>
            <w:webHidden/>
          </w:rPr>
          <w:tab/>
        </w:r>
        <w:r>
          <w:rPr>
            <w:noProof/>
            <w:webHidden/>
          </w:rPr>
          <w:fldChar w:fldCharType="begin"/>
        </w:r>
        <w:r>
          <w:rPr>
            <w:noProof/>
            <w:webHidden/>
          </w:rPr>
          <w:instrText xml:space="preserve"> PAGEREF _Toc210656598 \h </w:instrText>
        </w:r>
        <w:r>
          <w:rPr>
            <w:noProof/>
            <w:webHidden/>
          </w:rPr>
        </w:r>
        <w:r>
          <w:rPr>
            <w:noProof/>
            <w:webHidden/>
          </w:rPr>
          <w:fldChar w:fldCharType="separate"/>
        </w:r>
        <w:r>
          <w:rPr>
            <w:noProof/>
            <w:webHidden/>
          </w:rPr>
          <w:t>17</w:t>
        </w:r>
        <w:r>
          <w:rPr>
            <w:noProof/>
            <w:webHidden/>
          </w:rPr>
          <w:fldChar w:fldCharType="end"/>
        </w:r>
      </w:hyperlink>
    </w:p>
    <w:p w14:paraId="5BF908B6" w14:textId="4F35E97A" w:rsidR="008209F9" w:rsidRDefault="008209F9">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10656599" w:history="1">
        <w:r w:rsidRPr="00EF7A65">
          <w:rPr>
            <w:rStyle w:val="Hyperlink"/>
            <w:rFonts w:eastAsiaTheme="minorEastAsia"/>
            <w:noProof/>
          </w:rPr>
          <w:t>Figure 3 : Étendue des projets du Programme d’imagerie de l’Ontario d’IGO dans le MNS de 2018 à 2022</w:t>
        </w:r>
        <w:r>
          <w:rPr>
            <w:noProof/>
            <w:webHidden/>
          </w:rPr>
          <w:tab/>
        </w:r>
        <w:r>
          <w:rPr>
            <w:noProof/>
            <w:webHidden/>
          </w:rPr>
          <w:fldChar w:fldCharType="begin"/>
        </w:r>
        <w:r>
          <w:rPr>
            <w:noProof/>
            <w:webHidden/>
          </w:rPr>
          <w:instrText xml:space="preserve"> PAGEREF _Toc210656599 \h </w:instrText>
        </w:r>
        <w:r>
          <w:rPr>
            <w:noProof/>
            <w:webHidden/>
          </w:rPr>
        </w:r>
        <w:r>
          <w:rPr>
            <w:noProof/>
            <w:webHidden/>
          </w:rPr>
          <w:fldChar w:fldCharType="separate"/>
        </w:r>
        <w:r>
          <w:rPr>
            <w:noProof/>
            <w:webHidden/>
          </w:rPr>
          <w:t>18</w:t>
        </w:r>
        <w:r>
          <w:rPr>
            <w:noProof/>
            <w:webHidden/>
          </w:rPr>
          <w:fldChar w:fldCharType="end"/>
        </w:r>
      </w:hyperlink>
    </w:p>
    <w:p w14:paraId="7BD01630" w14:textId="7286E439" w:rsidR="008209F9" w:rsidRDefault="008209F9">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10656600" w:history="1">
        <w:r w:rsidRPr="00EF7A65">
          <w:rPr>
            <w:rStyle w:val="Hyperlink"/>
            <w:rFonts w:eastAsiaTheme="minorEastAsia"/>
            <w:noProof/>
          </w:rPr>
          <w:t>Figure 4 : Les noms des tuiles du MNS se composent de la taille de la tuile, de la zone MTU, de l’abscisse et de l’ordonnée, du projet et de l'année.</w:t>
        </w:r>
        <w:r>
          <w:rPr>
            <w:noProof/>
            <w:webHidden/>
          </w:rPr>
          <w:tab/>
        </w:r>
        <w:r>
          <w:rPr>
            <w:noProof/>
            <w:webHidden/>
          </w:rPr>
          <w:fldChar w:fldCharType="begin"/>
        </w:r>
        <w:r>
          <w:rPr>
            <w:noProof/>
            <w:webHidden/>
          </w:rPr>
          <w:instrText xml:space="preserve"> PAGEREF _Toc210656600 \h </w:instrText>
        </w:r>
        <w:r>
          <w:rPr>
            <w:noProof/>
            <w:webHidden/>
          </w:rPr>
        </w:r>
        <w:r>
          <w:rPr>
            <w:noProof/>
            <w:webHidden/>
          </w:rPr>
          <w:fldChar w:fldCharType="separate"/>
        </w:r>
        <w:r>
          <w:rPr>
            <w:noProof/>
            <w:webHidden/>
          </w:rPr>
          <w:t>22</w:t>
        </w:r>
        <w:r>
          <w:rPr>
            <w:noProof/>
            <w:webHidden/>
          </w:rPr>
          <w:fldChar w:fldCharType="end"/>
        </w:r>
      </w:hyperlink>
    </w:p>
    <w:p w14:paraId="78F03B1A" w14:textId="0983FB52" w:rsidR="008209F9" w:rsidRDefault="008209F9">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10656601" w:history="1">
        <w:r w:rsidRPr="00EF7A65">
          <w:rPr>
            <w:rStyle w:val="Hyperlink"/>
            <w:rFonts w:eastAsiaTheme="minorEastAsia"/>
            <w:noProof/>
          </w:rPr>
          <w:t>Figure 5 : Délimitations des préparations de données pour la distribution du MNS de l’Ontario (données dérivées de l’imagerie) pour les projets de 2010 à 2015</w:t>
        </w:r>
        <w:r>
          <w:rPr>
            <w:noProof/>
            <w:webHidden/>
          </w:rPr>
          <w:tab/>
        </w:r>
        <w:r>
          <w:rPr>
            <w:noProof/>
            <w:webHidden/>
          </w:rPr>
          <w:fldChar w:fldCharType="begin"/>
        </w:r>
        <w:r>
          <w:rPr>
            <w:noProof/>
            <w:webHidden/>
          </w:rPr>
          <w:instrText xml:space="preserve"> PAGEREF _Toc210656601 \h </w:instrText>
        </w:r>
        <w:r>
          <w:rPr>
            <w:noProof/>
            <w:webHidden/>
          </w:rPr>
        </w:r>
        <w:r>
          <w:rPr>
            <w:noProof/>
            <w:webHidden/>
          </w:rPr>
          <w:fldChar w:fldCharType="separate"/>
        </w:r>
        <w:r>
          <w:rPr>
            <w:noProof/>
            <w:webHidden/>
          </w:rPr>
          <w:t>23</w:t>
        </w:r>
        <w:r>
          <w:rPr>
            <w:noProof/>
            <w:webHidden/>
          </w:rPr>
          <w:fldChar w:fldCharType="end"/>
        </w:r>
      </w:hyperlink>
    </w:p>
    <w:p w14:paraId="33184477" w14:textId="0246F45B" w:rsidR="008209F9" w:rsidRDefault="008209F9">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10656602" w:history="1">
        <w:r w:rsidRPr="00EF7A65">
          <w:rPr>
            <w:rStyle w:val="Hyperlink"/>
            <w:rFonts w:eastAsiaTheme="minorEastAsia"/>
            <w:noProof/>
          </w:rPr>
          <w:t>Figure 6 : Délimitations des préparations de données pour la distribution du MNS de l’Ontario (données dérivées de l’imagerie) pour les projets de 2018 à 2022</w:t>
        </w:r>
        <w:r>
          <w:rPr>
            <w:noProof/>
            <w:webHidden/>
          </w:rPr>
          <w:tab/>
        </w:r>
        <w:r>
          <w:rPr>
            <w:noProof/>
            <w:webHidden/>
          </w:rPr>
          <w:fldChar w:fldCharType="begin"/>
        </w:r>
        <w:r>
          <w:rPr>
            <w:noProof/>
            <w:webHidden/>
          </w:rPr>
          <w:instrText xml:space="preserve"> PAGEREF _Toc210656602 \h </w:instrText>
        </w:r>
        <w:r>
          <w:rPr>
            <w:noProof/>
            <w:webHidden/>
          </w:rPr>
        </w:r>
        <w:r>
          <w:rPr>
            <w:noProof/>
            <w:webHidden/>
          </w:rPr>
          <w:fldChar w:fldCharType="separate"/>
        </w:r>
        <w:r>
          <w:rPr>
            <w:noProof/>
            <w:webHidden/>
          </w:rPr>
          <w:t>24</w:t>
        </w:r>
        <w:r>
          <w:rPr>
            <w:noProof/>
            <w:webHidden/>
          </w:rPr>
          <w:fldChar w:fldCharType="end"/>
        </w:r>
      </w:hyperlink>
    </w:p>
    <w:p w14:paraId="450751FC" w14:textId="25D72BDD" w:rsidR="008209F9" w:rsidRDefault="008209F9">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10656603" w:history="1">
        <w:r w:rsidRPr="00EF7A65">
          <w:rPr>
            <w:rStyle w:val="Hyperlink"/>
            <w:rFonts w:eastAsiaTheme="minorEastAsia"/>
            <w:noProof/>
          </w:rPr>
          <w:t>Figure 7 : Contenu d’une préparation de données du MNS décompressé</w:t>
        </w:r>
        <w:r>
          <w:rPr>
            <w:noProof/>
            <w:webHidden/>
          </w:rPr>
          <w:tab/>
        </w:r>
        <w:r>
          <w:rPr>
            <w:noProof/>
            <w:webHidden/>
          </w:rPr>
          <w:fldChar w:fldCharType="begin"/>
        </w:r>
        <w:r>
          <w:rPr>
            <w:noProof/>
            <w:webHidden/>
          </w:rPr>
          <w:instrText xml:space="preserve"> PAGEREF _Toc210656603 \h </w:instrText>
        </w:r>
        <w:r>
          <w:rPr>
            <w:noProof/>
            <w:webHidden/>
          </w:rPr>
        </w:r>
        <w:r>
          <w:rPr>
            <w:noProof/>
            <w:webHidden/>
          </w:rPr>
          <w:fldChar w:fldCharType="separate"/>
        </w:r>
        <w:r>
          <w:rPr>
            <w:noProof/>
            <w:webHidden/>
          </w:rPr>
          <w:t>26</w:t>
        </w:r>
        <w:r>
          <w:rPr>
            <w:noProof/>
            <w:webHidden/>
          </w:rPr>
          <w:fldChar w:fldCharType="end"/>
        </w:r>
      </w:hyperlink>
    </w:p>
    <w:p w14:paraId="44E118B2" w14:textId="1DC7D648" w:rsidR="008209F9" w:rsidRDefault="008209F9">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10656604" w:history="1">
        <w:r w:rsidRPr="00EF7A65">
          <w:rPr>
            <w:rStyle w:val="Hyperlink"/>
            <w:rFonts w:eastAsiaTheme="minorEastAsia"/>
            <w:noProof/>
          </w:rPr>
          <w:t>Figure 8 : Tuile du MNS à Kingston, Ont.</w:t>
        </w:r>
        <w:r>
          <w:rPr>
            <w:noProof/>
            <w:webHidden/>
          </w:rPr>
          <w:tab/>
        </w:r>
        <w:r>
          <w:rPr>
            <w:noProof/>
            <w:webHidden/>
          </w:rPr>
          <w:fldChar w:fldCharType="begin"/>
        </w:r>
        <w:r>
          <w:rPr>
            <w:noProof/>
            <w:webHidden/>
          </w:rPr>
          <w:instrText xml:space="preserve"> PAGEREF _Toc210656604 \h </w:instrText>
        </w:r>
        <w:r>
          <w:rPr>
            <w:noProof/>
            <w:webHidden/>
          </w:rPr>
        </w:r>
        <w:r>
          <w:rPr>
            <w:noProof/>
            <w:webHidden/>
          </w:rPr>
          <w:fldChar w:fldCharType="separate"/>
        </w:r>
        <w:r>
          <w:rPr>
            <w:noProof/>
            <w:webHidden/>
          </w:rPr>
          <w:t>26</w:t>
        </w:r>
        <w:r>
          <w:rPr>
            <w:noProof/>
            <w:webHidden/>
          </w:rPr>
          <w:fldChar w:fldCharType="end"/>
        </w:r>
      </w:hyperlink>
    </w:p>
    <w:p w14:paraId="0A7D50F0" w14:textId="477CCA82" w:rsidR="008209F9" w:rsidRDefault="008209F9">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10656605" w:history="1">
        <w:r w:rsidRPr="00EF7A65">
          <w:rPr>
            <w:rStyle w:val="Hyperlink"/>
            <w:rFonts w:eastAsiaTheme="minorEastAsia"/>
            <w:noProof/>
          </w:rPr>
          <w:t>Figure 9 : Une tuile du MNS de Kingston en Ontario présentée selon l’exposition et le relief aux couleurs nuancées.</w:t>
        </w:r>
        <w:r>
          <w:rPr>
            <w:noProof/>
            <w:webHidden/>
          </w:rPr>
          <w:tab/>
        </w:r>
        <w:r>
          <w:rPr>
            <w:noProof/>
            <w:webHidden/>
          </w:rPr>
          <w:fldChar w:fldCharType="begin"/>
        </w:r>
        <w:r>
          <w:rPr>
            <w:noProof/>
            <w:webHidden/>
          </w:rPr>
          <w:instrText xml:space="preserve"> PAGEREF _Toc210656605 \h </w:instrText>
        </w:r>
        <w:r>
          <w:rPr>
            <w:noProof/>
            <w:webHidden/>
          </w:rPr>
        </w:r>
        <w:r>
          <w:rPr>
            <w:noProof/>
            <w:webHidden/>
          </w:rPr>
          <w:fldChar w:fldCharType="separate"/>
        </w:r>
        <w:r>
          <w:rPr>
            <w:noProof/>
            <w:webHidden/>
          </w:rPr>
          <w:t>27</w:t>
        </w:r>
        <w:r>
          <w:rPr>
            <w:noProof/>
            <w:webHidden/>
          </w:rPr>
          <w:fldChar w:fldCharType="end"/>
        </w:r>
      </w:hyperlink>
    </w:p>
    <w:p w14:paraId="0496CCBA" w14:textId="24D5D05F" w:rsidR="008209F9" w:rsidRDefault="008209F9">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10656606" w:history="1">
        <w:r w:rsidRPr="00EF7A65">
          <w:rPr>
            <w:rStyle w:val="Hyperlink"/>
            <w:rFonts w:eastAsiaTheme="minorEastAsia"/>
            <w:noProof/>
          </w:rPr>
          <w:t>Figure 10 : Exemples d’une pente et d'un aspect</w:t>
        </w:r>
        <w:r>
          <w:rPr>
            <w:noProof/>
            <w:webHidden/>
          </w:rPr>
          <w:tab/>
        </w:r>
        <w:r>
          <w:rPr>
            <w:noProof/>
            <w:webHidden/>
          </w:rPr>
          <w:fldChar w:fldCharType="begin"/>
        </w:r>
        <w:r>
          <w:rPr>
            <w:noProof/>
            <w:webHidden/>
          </w:rPr>
          <w:instrText xml:space="preserve"> PAGEREF _Toc210656606 \h </w:instrText>
        </w:r>
        <w:r>
          <w:rPr>
            <w:noProof/>
            <w:webHidden/>
          </w:rPr>
        </w:r>
        <w:r>
          <w:rPr>
            <w:noProof/>
            <w:webHidden/>
          </w:rPr>
          <w:fldChar w:fldCharType="separate"/>
        </w:r>
        <w:r>
          <w:rPr>
            <w:noProof/>
            <w:webHidden/>
          </w:rPr>
          <w:t>30</w:t>
        </w:r>
        <w:r>
          <w:rPr>
            <w:noProof/>
            <w:webHidden/>
          </w:rPr>
          <w:fldChar w:fldCharType="end"/>
        </w:r>
      </w:hyperlink>
    </w:p>
    <w:p w14:paraId="28389E44" w14:textId="2E8CD12E" w:rsidR="008209F9" w:rsidRDefault="008209F9">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10656607" w:history="1">
        <w:r w:rsidRPr="00EF7A65">
          <w:rPr>
            <w:rStyle w:val="Hyperlink"/>
            <w:rFonts w:eastAsiaTheme="minorEastAsia"/>
            <w:noProof/>
          </w:rPr>
          <w:t>Figure 11 : Processus de développement du MNE du POCO 2016</w:t>
        </w:r>
        <w:r>
          <w:rPr>
            <w:noProof/>
            <w:webHidden/>
          </w:rPr>
          <w:tab/>
        </w:r>
        <w:r>
          <w:rPr>
            <w:noProof/>
            <w:webHidden/>
          </w:rPr>
          <w:fldChar w:fldCharType="begin"/>
        </w:r>
        <w:r>
          <w:rPr>
            <w:noProof/>
            <w:webHidden/>
          </w:rPr>
          <w:instrText xml:space="preserve"> PAGEREF _Toc210656607 \h </w:instrText>
        </w:r>
        <w:r>
          <w:rPr>
            <w:noProof/>
            <w:webHidden/>
          </w:rPr>
        </w:r>
        <w:r>
          <w:rPr>
            <w:noProof/>
            <w:webHidden/>
          </w:rPr>
          <w:fldChar w:fldCharType="separate"/>
        </w:r>
        <w:r>
          <w:rPr>
            <w:noProof/>
            <w:webHidden/>
          </w:rPr>
          <w:t>46</w:t>
        </w:r>
        <w:r>
          <w:rPr>
            <w:noProof/>
            <w:webHidden/>
          </w:rPr>
          <w:fldChar w:fldCharType="end"/>
        </w:r>
      </w:hyperlink>
    </w:p>
    <w:p w14:paraId="1F1C4E01" w14:textId="618C66E0" w:rsidR="008209F9" w:rsidRDefault="008209F9">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10656608" w:history="1">
        <w:r w:rsidRPr="00EF7A65">
          <w:rPr>
            <w:rStyle w:val="Hyperlink"/>
            <w:rFonts w:eastAsiaTheme="minorEastAsia"/>
            <w:noProof/>
          </w:rPr>
          <w:t>Figure 12 : Piquets du nuage de points classifiés au sol après le filtrage des caractéristiques de la surface de la végétation</w:t>
        </w:r>
        <w:r>
          <w:rPr>
            <w:noProof/>
            <w:webHidden/>
          </w:rPr>
          <w:tab/>
        </w:r>
        <w:r>
          <w:rPr>
            <w:noProof/>
            <w:webHidden/>
          </w:rPr>
          <w:fldChar w:fldCharType="begin"/>
        </w:r>
        <w:r>
          <w:rPr>
            <w:noProof/>
            <w:webHidden/>
          </w:rPr>
          <w:instrText xml:space="preserve"> PAGEREF _Toc210656608 \h </w:instrText>
        </w:r>
        <w:r>
          <w:rPr>
            <w:noProof/>
            <w:webHidden/>
          </w:rPr>
        </w:r>
        <w:r>
          <w:rPr>
            <w:noProof/>
            <w:webHidden/>
          </w:rPr>
          <w:fldChar w:fldCharType="separate"/>
        </w:r>
        <w:r>
          <w:rPr>
            <w:noProof/>
            <w:webHidden/>
          </w:rPr>
          <w:t>46</w:t>
        </w:r>
        <w:r>
          <w:rPr>
            <w:noProof/>
            <w:webHidden/>
          </w:rPr>
          <w:fldChar w:fldCharType="end"/>
        </w:r>
      </w:hyperlink>
    </w:p>
    <w:p w14:paraId="1BE931CA" w14:textId="2EAD1B04" w:rsidR="008209F9" w:rsidRDefault="008209F9">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10656609" w:history="1">
        <w:r w:rsidRPr="00EF7A65">
          <w:rPr>
            <w:rStyle w:val="Hyperlink"/>
            <w:rFonts w:eastAsiaTheme="minorEastAsia"/>
            <w:noProof/>
          </w:rPr>
          <w:t>Figure 13 : Réseau triangulé irrégulier (RTI) produit à partir des piquets au sol</w:t>
        </w:r>
        <w:r>
          <w:rPr>
            <w:noProof/>
            <w:webHidden/>
          </w:rPr>
          <w:tab/>
        </w:r>
        <w:r>
          <w:rPr>
            <w:noProof/>
            <w:webHidden/>
          </w:rPr>
          <w:fldChar w:fldCharType="begin"/>
        </w:r>
        <w:r>
          <w:rPr>
            <w:noProof/>
            <w:webHidden/>
          </w:rPr>
          <w:instrText xml:space="preserve"> PAGEREF _Toc210656609 \h </w:instrText>
        </w:r>
        <w:r>
          <w:rPr>
            <w:noProof/>
            <w:webHidden/>
          </w:rPr>
        </w:r>
        <w:r>
          <w:rPr>
            <w:noProof/>
            <w:webHidden/>
          </w:rPr>
          <w:fldChar w:fldCharType="separate"/>
        </w:r>
        <w:r>
          <w:rPr>
            <w:noProof/>
            <w:webHidden/>
          </w:rPr>
          <w:t>47</w:t>
        </w:r>
        <w:r>
          <w:rPr>
            <w:noProof/>
            <w:webHidden/>
          </w:rPr>
          <w:fldChar w:fldCharType="end"/>
        </w:r>
      </w:hyperlink>
    </w:p>
    <w:p w14:paraId="5C27D96A" w14:textId="1C61F67A" w:rsidR="008209F9" w:rsidRDefault="008209F9">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10656610" w:history="1">
        <w:r w:rsidRPr="00EF7A65">
          <w:rPr>
            <w:rStyle w:val="Hyperlink"/>
            <w:rFonts w:eastAsiaTheme="minorEastAsia"/>
            <w:noProof/>
          </w:rPr>
          <w:t>Figure 14 : Exposition du MNE interpolée à partir du RTI aligné sur les piquets au sol du nuage de points</w:t>
        </w:r>
        <w:r>
          <w:rPr>
            <w:noProof/>
            <w:webHidden/>
          </w:rPr>
          <w:tab/>
        </w:r>
        <w:r>
          <w:rPr>
            <w:noProof/>
            <w:webHidden/>
          </w:rPr>
          <w:fldChar w:fldCharType="begin"/>
        </w:r>
        <w:r>
          <w:rPr>
            <w:noProof/>
            <w:webHidden/>
          </w:rPr>
          <w:instrText xml:space="preserve"> PAGEREF _Toc210656610 \h </w:instrText>
        </w:r>
        <w:r>
          <w:rPr>
            <w:noProof/>
            <w:webHidden/>
          </w:rPr>
        </w:r>
        <w:r>
          <w:rPr>
            <w:noProof/>
            <w:webHidden/>
          </w:rPr>
          <w:fldChar w:fldCharType="separate"/>
        </w:r>
        <w:r>
          <w:rPr>
            <w:noProof/>
            <w:webHidden/>
          </w:rPr>
          <w:t>47</w:t>
        </w:r>
        <w:r>
          <w:rPr>
            <w:noProof/>
            <w:webHidden/>
          </w:rPr>
          <w:fldChar w:fldCharType="end"/>
        </w:r>
      </w:hyperlink>
    </w:p>
    <w:p w14:paraId="174C0F5C" w14:textId="7FCC98D6" w:rsidR="008209F9" w:rsidRPr="008209F9" w:rsidRDefault="00A451ED" w:rsidP="008209F9">
      <w:pPr>
        <w:pStyle w:val="BodyAccessibleTextMIRB"/>
      </w:pPr>
      <w:r>
        <w:fldChar w:fldCharType="end"/>
      </w:r>
      <w:r w:rsidR="008209F9">
        <w:br w:type="page"/>
      </w:r>
    </w:p>
    <w:p w14:paraId="082EEF5E" w14:textId="6663A209" w:rsidR="00A451ED" w:rsidRDefault="00A451ED" w:rsidP="002E3710">
      <w:pPr>
        <w:pStyle w:val="Heading1MIRBMidPage"/>
      </w:pPr>
      <w:bookmarkStart w:id="25" w:name="_Toc210656565"/>
      <w:r>
        <w:lastRenderedPageBreak/>
        <w:t>Liste des tableaux</w:t>
      </w:r>
      <w:bookmarkEnd w:id="25"/>
    </w:p>
    <w:p w14:paraId="342D00C3" w14:textId="32DCEB8B" w:rsidR="008209F9" w:rsidRDefault="00DF3D64">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r>
        <w:fldChar w:fldCharType="begin"/>
      </w:r>
      <w:r>
        <w:instrText>TOC \h \z \c "Table"</w:instrText>
      </w:r>
      <w:r>
        <w:fldChar w:fldCharType="separate"/>
      </w:r>
      <w:hyperlink w:anchor="_Toc210656497" w:history="1">
        <w:r w:rsidR="008209F9" w:rsidRPr="001448F7">
          <w:rPr>
            <w:rStyle w:val="Hyperlink"/>
            <w:rFonts w:eastAsiaTheme="minorEastAsia"/>
            <w:noProof/>
          </w:rPr>
          <w:t>Tableau 1 : Renseignements sur l’acquisition pour les projets du Programme d’imagerie de l’Ontario d’IGO</w:t>
        </w:r>
        <w:r w:rsidR="008209F9">
          <w:rPr>
            <w:noProof/>
            <w:webHidden/>
          </w:rPr>
          <w:tab/>
        </w:r>
        <w:r w:rsidR="008209F9">
          <w:rPr>
            <w:noProof/>
            <w:webHidden/>
          </w:rPr>
          <w:fldChar w:fldCharType="begin"/>
        </w:r>
        <w:r w:rsidR="008209F9">
          <w:rPr>
            <w:noProof/>
            <w:webHidden/>
          </w:rPr>
          <w:instrText xml:space="preserve"> PAGEREF _Toc210656497 \h </w:instrText>
        </w:r>
        <w:r w:rsidR="008209F9">
          <w:rPr>
            <w:noProof/>
            <w:webHidden/>
          </w:rPr>
        </w:r>
        <w:r w:rsidR="008209F9">
          <w:rPr>
            <w:noProof/>
            <w:webHidden/>
          </w:rPr>
          <w:fldChar w:fldCharType="separate"/>
        </w:r>
        <w:r w:rsidR="008209F9">
          <w:rPr>
            <w:noProof/>
            <w:webHidden/>
          </w:rPr>
          <w:t>14</w:t>
        </w:r>
        <w:r w:rsidR="008209F9">
          <w:rPr>
            <w:noProof/>
            <w:webHidden/>
          </w:rPr>
          <w:fldChar w:fldCharType="end"/>
        </w:r>
      </w:hyperlink>
    </w:p>
    <w:p w14:paraId="3D830903" w14:textId="783BD159" w:rsidR="008209F9" w:rsidRDefault="008209F9">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10656498" w:history="1">
        <w:r w:rsidRPr="001448F7">
          <w:rPr>
            <w:rStyle w:val="Hyperlink"/>
            <w:rFonts w:eastAsiaTheme="minorEastAsia"/>
            <w:noProof/>
          </w:rPr>
          <w:t>Tableau 2 : Zone MTU de chaque projet dans le MNS</w:t>
        </w:r>
        <w:r>
          <w:rPr>
            <w:noProof/>
            <w:webHidden/>
          </w:rPr>
          <w:tab/>
        </w:r>
        <w:r>
          <w:rPr>
            <w:noProof/>
            <w:webHidden/>
          </w:rPr>
          <w:fldChar w:fldCharType="begin"/>
        </w:r>
        <w:r>
          <w:rPr>
            <w:noProof/>
            <w:webHidden/>
          </w:rPr>
          <w:instrText xml:space="preserve"> PAGEREF _Toc210656498 \h </w:instrText>
        </w:r>
        <w:r>
          <w:rPr>
            <w:noProof/>
            <w:webHidden/>
          </w:rPr>
        </w:r>
        <w:r>
          <w:rPr>
            <w:noProof/>
            <w:webHidden/>
          </w:rPr>
          <w:fldChar w:fldCharType="separate"/>
        </w:r>
        <w:r>
          <w:rPr>
            <w:noProof/>
            <w:webHidden/>
          </w:rPr>
          <w:t>19</w:t>
        </w:r>
        <w:r>
          <w:rPr>
            <w:noProof/>
            <w:webHidden/>
          </w:rPr>
          <w:fldChar w:fldCharType="end"/>
        </w:r>
      </w:hyperlink>
    </w:p>
    <w:p w14:paraId="66FD9F90" w14:textId="10530109" w:rsidR="008209F9" w:rsidRDefault="008209F9">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10656499" w:history="1">
        <w:r w:rsidRPr="001448F7">
          <w:rPr>
            <w:rStyle w:val="Hyperlink"/>
            <w:rFonts w:eastAsiaTheme="minorEastAsia"/>
            <w:noProof/>
          </w:rPr>
          <w:t>Tableau 3 : Système de référence vertical par projet</w:t>
        </w:r>
        <w:r>
          <w:rPr>
            <w:noProof/>
            <w:webHidden/>
          </w:rPr>
          <w:tab/>
        </w:r>
        <w:r>
          <w:rPr>
            <w:noProof/>
            <w:webHidden/>
          </w:rPr>
          <w:fldChar w:fldCharType="begin"/>
        </w:r>
        <w:r>
          <w:rPr>
            <w:noProof/>
            <w:webHidden/>
          </w:rPr>
          <w:instrText xml:space="preserve"> PAGEREF _Toc210656499 \h </w:instrText>
        </w:r>
        <w:r>
          <w:rPr>
            <w:noProof/>
            <w:webHidden/>
          </w:rPr>
        </w:r>
        <w:r>
          <w:rPr>
            <w:noProof/>
            <w:webHidden/>
          </w:rPr>
          <w:fldChar w:fldCharType="separate"/>
        </w:r>
        <w:r>
          <w:rPr>
            <w:noProof/>
            <w:webHidden/>
          </w:rPr>
          <w:t>20</w:t>
        </w:r>
        <w:r>
          <w:rPr>
            <w:noProof/>
            <w:webHidden/>
          </w:rPr>
          <w:fldChar w:fldCharType="end"/>
        </w:r>
      </w:hyperlink>
    </w:p>
    <w:p w14:paraId="2ADF5199" w14:textId="55ACC566" w:rsidR="008209F9" w:rsidRDefault="008209F9">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10656500" w:history="1">
        <w:r w:rsidRPr="001448F7">
          <w:rPr>
            <w:rStyle w:val="Hyperlink"/>
            <w:rFonts w:eastAsiaTheme="minorEastAsia"/>
            <w:noProof/>
          </w:rPr>
          <w:t>Tableau 4 : Résolution des cellules matricielles pour chaque projet d'imagerie</w:t>
        </w:r>
        <w:r>
          <w:rPr>
            <w:noProof/>
            <w:webHidden/>
          </w:rPr>
          <w:tab/>
        </w:r>
        <w:r>
          <w:rPr>
            <w:noProof/>
            <w:webHidden/>
          </w:rPr>
          <w:fldChar w:fldCharType="begin"/>
        </w:r>
        <w:r>
          <w:rPr>
            <w:noProof/>
            <w:webHidden/>
          </w:rPr>
          <w:instrText xml:space="preserve"> PAGEREF _Toc210656500 \h </w:instrText>
        </w:r>
        <w:r>
          <w:rPr>
            <w:noProof/>
            <w:webHidden/>
          </w:rPr>
        </w:r>
        <w:r>
          <w:rPr>
            <w:noProof/>
            <w:webHidden/>
          </w:rPr>
          <w:fldChar w:fldCharType="separate"/>
        </w:r>
        <w:r>
          <w:rPr>
            <w:noProof/>
            <w:webHidden/>
          </w:rPr>
          <w:t>21</w:t>
        </w:r>
        <w:r>
          <w:rPr>
            <w:noProof/>
            <w:webHidden/>
          </w:rPr>
          <w:fldChar w:fldCharType="end"/>
        </w:r>
      </w:hyperlink>
    </w:p>
    <w:p w14:paraId="544A1ED7" w14:textId="797F7070" w:rsidR="008209F9" w:rsidRDefault="008209F9">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10656501" w:history="1">
        <w:r w:rsidRPr="001448F7">
          <w:rPr>
            <w:rStyle w:val="Hyperlink"/>
            <w:rFonts w:eastAsiaTheme="minorEastAsia"/>
            <w:noProof/>
          </w:rPr>
          <w:t>Tableau 5 : Préparations de distribution et taille du MNS de l'Ontario (données dérivées de l’imagerie)</w:t>
        </w:r>
        <w:r>
          <w:rPr>
            <w:noProof/>
            <w:webHidden/>
          </w:rPr>
          <w:tab/>
        </w:r>
        <w:r>
          <w:rPr>
            <w:noProof/>
            <w:webHidden/>
          </w:rPr>
          <w:fldChar w:fldCharType="begin"/>
        </w:r>
        <w:r>
          <w:rPr>
            <w:noProof/>
            <w:webHidden/>
          </w:rPr>
          <w:instrText xml:space="preserve"> PAGEREF _Toc210656501 \h </w:instrText>
        </w:r>
        <w:r>
          <w:rPr>
            <w:noProof/>
            <w:webHidden/>
          </w:rPr>
        </w:r>
        <w:r>
          <w:rPr>
            <w:noProof/>
            <w:webHidden/>
          </w:rPr>
          <w:fldChar w:fldCharType="separate"/>
        </w:r>
        <w:r>
          <w:rPr>
            <w:noProof/>
            <w:webHidden/>
          </w:rPr>
          <w:t>32</w:t>
        </w:r>
        <w:r>
          <w:rPr>
            <w:noProof/>
            <w:webHidden/>
          </w:rPr>
          <w:fldChar w:fldCharType="end"/>
        </w:r>
      </w:hyperlink>
    </w:p>
    <w:p w14:paraId="12A2F971" w14:textId="3A8E0A27" w:rsidR="00116C0F" w:rsidRDefault="00DF3D64" w:rsidP="00A451ED">
      <w:pPr>
        <w:pStyle w:val="BodyAccessibleTextMIRB"/>
      </w:pPr>
      <w:r>
        <w:fldChar w:fldCharType="end"/>
      </w:r>
    </w:p>
    <w:p w14:paraId="0BA1B0A2" w14:textId="124C4295" w:rsidR="00116C0F" w:rsidRDefault="00116C0F" w:rsidP="00A451ED">
      <w:pPr>
        <w:pStyle w:val="BodyAccessibleTextMIRB"/>
        <w:sectPr w:rsidR="00116C0F" w:rsidSect="001E404A">
          <w:pgSz w:w="12240" w:h="15840"/>
          <w:pgMar w:top="1440" w:right="1440" w:bottom="1440" w:left="1440" w:header="432" w:footer="720" w:gutter="0"/>
          <w:cols w:space="720"/>
          <w:docGrid w:linePitch="360"/>
        </w:sectPr>
      </w:pPr>
    </w:p>
    <w:p w14:paraId="5501F544" w14:textId="77777777" w:rsidR="00A451ED" w:rsidRDefault="00A451ED" w:rsidP="00A451ED">
      <w:pPr>
        <w:pStyle w:val="Heading1MIRBMidPage"/>
      </w:pPr>
      <w:bookmarkStart w:id="26" w:name="_Toc210656566"/>
      <w:r>
        <w:lastRenderedPageBreak/>
        <w:t>Liste des acronymes</w:t>
      </w:r>
      <w:bookmarkEnd w:id="26"/>
    </w:p>
    <w:p w14:paraId="3F2103D8" w14:textId="5ED5B169" w:rsidR="00D1590F" w:rsidRDefault="00D1590F" w:rsidP="00D1590F">
      <w:pPr>
        <w:pStyle w:val="BodyAccessibleTextMIRB"/>
        <w:spacing w:line="276" w:lineRule="auto"/>
      </w:pPr>
      <w:r>
        <w:t xml:space="preserve">ADNMS : </w:t>
      </w:r>
      <w:r>
        <w:t>A</w:t>
      </w:r>
      <w:r>
        <w:t>u-dessus du niveau moyen du sol</w:t>
      </w:r>
    </w:p>
    <w:p w14:paraId="6AAFDD41" w14:textId="1A8DBD7E" w:rsidR="00EF727B" w:rsidRDefault="00D1590F" w:rsidP="00EF727B">
      <w:pPr>
        <w:pStyle w:val="BodyAccessibleTextMIRB"/>
        <w:spacing w:line="276" w:lineRule="auto"/>
      </w:pPr>
      <w:r>
        <w:t>ADS</w:t>
      </w:r>
      <w:r w:rsidR="00EF727B">
        <w:t xml:space="preserve"> : </w:t>
      </w:r>
      <w:r>
        <w:t>C</w:t>
      </w:r>
      <w:r w:rsidR="00EF727B">
        <w:t>apteur numérique aéroporté</w:t>
      </w:r>
    </w:p>
    <w:p w14:paraId="4A762E40" w14:textId="77777777" w:rsidR="00EF727B" w:rsidRDefault="00EF727B" w:rsidP="00EF727B">
      <w:pPr>
        <w:pStyle w:val="BodyAccessibleTextMIRB"/>
        <w:spacing w:line="276" w:lineRule="auto"/>
      </w:pPr>
      <w:r>
        <w:t>CGVD : Système canadien de référence altimétrique</w:t>
      </w:r>
    </w:p>
    <w:p w14:paraId="4996B1C4" w14:textId="77777777" w:rsidR="008209F9" w:rsidRDefault="008209F9" w:rsidP="008209F9">
      <w:pPr>
        <w:pStyle w:val="BodyAccessibleTextMIRB"/>
        <w:spacing w:line="276" w:lineRule="auto"/>
      </w:pPr>
      <w:r>
        <w:t>DES : Distance de l'échantillon au sol</w:t>
      </w:r>
    </w:p>
    <w:p w14:paraId="3C954D05" w14:textId="77777777" w:rsidR="00FA335F" w:rsidRDefault="00FA335F" w:rsidP="00FA335F">
      <w:pPr>
        <w:pStyle w:val="BodyAccessibleTextMIRB"/>
        <w:spacing w:line="276" w:lineRule="auto"/>
      </w:pPr>
      <w:r>
        <w:t>IGO : Information géospatiale de l’Ontario</w:t>
      </w:r>
    </w:p>
    <w:p w14:paraId="0C4F1E1C" w14:textId="77777777" w:rsidR="008209F9" w:rsidRDefault="008209F9" w:rsidP="008209F9">
      <w:pPr>
        <w:pStyle w:val="BodyAccessibleTextMIRB"/>
        <w:spacing w:line="276" w:lineRule="auto"/>
      </w:pPr>
      <w:r>
        <w:t>LAS : Format de fichier LAS pour l’échange</w:t>
      </w:r>
    </w:p>
    <w:p w14:paraId="51DF9674" w14:textId="77777777" w:rsidR="00EF727B" w:rsidRPr="00EF727B" w:rsidRDefault="00EF727B" w:rsidP="00EF727B">
      <w:pPr>
        <w:pStyle w:val="BodyAccessibleTextMIRB"/>
        <w:spacing w:line="276" w:lineRule="auto"/>
      </w:pPr>
      <w:r>
        <w:t>MNE : Modèle numérique d’élévation</w:t>
      </w:r>
    </w:p>
    <w:p w14:paraId="5E04A560" w14:textId="77777777" w:rsidR="00FA335F" w:rsidRDefault="00FA335F" w:rsidP="00FA335F">
      <w:pPr>
        <w:pStyle w:val="BodyAccessibleTextMIRB"/>
        <w:spacing w:line="276" w:lineRule="auto"/>
      </w:pPr>
      <w:r>
        <w:t>MNT : Modèle numérique de terrain</w:t>
      </w:r>
    </w:p>
    <w:p w14:paraId="6BD1D79D" w14:textId="77777777" w:rsidR="00FA335F" w:rsidRDefault="00FA335F" w:rsidP="00FA335F">
      <w:pPr>
        <w:pStyle w:val="BodyAccessibleTextMIRB"/>
        <w:spacing w:line="276" w:lineRule="auto"/>
      </w:pPr>
      <w:r>
        <w:t>MNS : Modèle numérique de surface</w:t>
      </w:r>
    </w:p>
    <w:p w14:paraId="2CBAD550" w14:textId="3359FED8" w:rsidR="00EF727B" w:rsidRDefault="00EF727B" w:rsidP="00EF727B">
      <w:pPr>
        <w:pStyle w:val="BodyAccessibleTextMIRB"/>
        <w:spacing w:line="276" w:lineRule="auto"/>
      </w:pPr>
      <w:r>
        <w:t xml:space="preserve">MRN : </w:t>
      </w:r>
      <w:proofErr w:type="gramStart"/>
      <w:r>
        <w:t>Ministère</w:t>
      </w:r>
      <w:proofErr w:type="gramEnd"/>
      <w:r>
        <w:t xml:space="preserve"> des Richesses naturelles</w:t>
      </w:r>
    </w:p>
    <w:p w14:paraId="1DF43AF3" w14:textId="77777777" w:rsidR="008209F9" w:rsidRDefault="008209F9" w:rsidP="008209F9">
      <w:pPr>
        <w:pStyle w:val="BodyAccessibleTextMIRB"/>
        <w:spacing w:line="276" w:lineRule="auto"/>
      </w:pPr>
      <w:r>
        <w:t>MTU : Mercator transverse universelle</w:t>
      </w:r>
    </w:p>
    <w:p w14:paraId="16961750" w14:textId="77777777" w:rsidR="00EF727B" w:rsidRDefault="00EF727B" w:rsidP="00EF727B">
      <w:pPr>
        <w:pStyle w:val="BodyAccessibleTextMIRB"/>
        <w:spacing w:line="276" w:lineRule="auto"/>
      </w:pPr>
      <w:r>
        <w:t>NAD : Système de référence nord-américain</w:t>
      </w:r>
    </w:p>
    <w:p w14:paraId="2967CD68" w14:textId="77777777" w:rsidR="008209F9" w:rsidRDefault="008209F9" w:rsidP="008209F9">
      <w:pPr>
        <w:pStyle w:val="BodyAccessibleTextMIRB"/>
        <w:spacing w:line="276" w:lineRule="auto"/>
      </w:pPr>
      <w:r>
        <w:t>PAINE : Projet d’acquisition d’images numériques pour l’Est</w:t>
      </w:r>
    </w:p>
    <w:p w14:paraId="0E3FCF00" w14:textId="77777777" w:rsidR="008209F9" w:rsidRDefault="008209F9" w:rsidP="008209F9">
      <w:pPr>
        <w:pStyle w:val="BodyAccessibleTextMIRB"/>
        <w:spacing w:line="276" w:lineRule="auto"/>
      </w:pPr>
      <w:r>
        <w:t>POCO : Projet d’orthophotographie du Centre de l’Ontario</w:t>
      </w:r>
    </w:p>
    <w:p w14:paraId="5C7A4391" w14:textId="0C664238" w:rsidR="00EF727B" w:rsidRDefault="00EF727B" w:rsidP="00EF727B">
      <w:pPr>
        <w:pStyle w:val="BodyAccessibleTextMIRB"/>
        <w:spacing w:line="276" w:lineRule="auto"/>
      </w:pPr>
      <w:r>
        <w:t>PONOO : Projet d’orthophotographie du Nord-Ouest de l’Ontario</w:t>
      </w:r>
    </w:p>
    <w:p w14:paraId="6999794F" w14:textId="77777777" w:rsidR="008209F9" w:rsidRDefault="008209F9" w:rsidP="008209F9">
      <w:pPr>
        <w:pStyle w:val="BodyAccessibleTextMIRB"/>
        <w:spacing w:line="276" w:lineRule="auto"/>
      </w:pPr>
      <w:proofErr w:type="gramStart"/>
      <w:r>
        <w:t>proche</w:t>
      </w:r>
      <w:proofErr w:type="gramEnd"/>
      <w:r>
        <w:t> IR : proche infrarouge</w:t>
      </w:r>
    </w:p>
    <w:p w14:paraId="6F8182E8" w14:textId="77777777" w:rsidR="00EF727B" w:rsidRDefault="00EF727B" w:rsidP="00EF727B">
      <w:pPr>
        <w:pStyle w:val="BodyAccessibleTextMIRB"/>
        <w:spacing w:line="276" w:lineRule="auto"/>
      </w:pPr>
      <w:r>
        <w:t>RVB : Rouge, vert et bleu</w:t>
      </w:r>
    </w:p>
    <w:p w14:paraId="5687EDC6" w14:textId="77777777" w:rsidR="00EF727B" w:rsidRDefault="00EF727B" w:rsidP="00EF727B">
      <w:pPr>
        <w:pStyle w:val="BodyAccessibleTextMIRB"/>
        <w:spacing w:line="276" w:lineRule="auto"/>
      </w:pPr>
      <w:r>
        <w:t>POCSO : Projet d’orthophotographie du Centre-Sud de l’Ontario</w:t>
      </w:r>
    </w:p>
    <w:p w14:paraId="37B9A98F" w14:textId="77777777" w:rsidR="00EF727B" w:rsidRDefault="00EF727B" w:rsidP="00EF727B">
      <w:pPr>
        <w:pStyle w:val="BodyAccessibleTextMIRB"/>
        <w:spacing w:line="276" w:lineRule="auto"/>
      </w:pPr>
      <w:r>
        <w:t>POSOO : Projet d’orthophotographie du Sud-Ouest de l’Ontario</w:t>
      </w:r>
    </w:p>
    <w:p w14:paraId="68AAAA9D" w14:textId="77777777" w:rsidR="00EF727B" w:rsidRDefault="00EF727B" w:rsidP="00EF727B">
      <w:pPr>
        <w:pStyle w:val="BodyAccessibleTextMIRB"/>
        <w:spacing w:line="276" w:lineRule="auto"/>
      </w:pPr>
      <w:r>
        <w:t>RTI : Réseaux triangulés irréguliers</w:t>
      </w:r>
    </w:p>
    <w:p w14:paraId="2F5F0923" w14:textId="77777777" w:rsidR="00116C0F" w:rsidRPr="00EF727B" w:rsidRDefault="00116C0F" w:rsidP="00EF727B">
      <w:pPr>
        <w:pStyle w:val="BodyAccessibleTextMIRB"/>
        <w:spacing w:line="276" w:lineRule="auto"/>
      </w:pPr>
    </w:p>
    <w:p w14:paraId="0D7161F1" w14:textId="77777777" w:rsidR="00A451ED" w:rsidRDefault="00A451ED" w:rsidP="00A451ED">
      <w:pPr>
        <w:pStyle w:val="BodyAccessibleTextMIRB"/>
        <w:sectPr w:rsidR="00A451ED" w:rsidSect="001E404A">
          <w:pgSz w:w="12240" w:h="15840"/>
          <w:pgMar w:top="1440" w:right="1440" w:bottom="1440" w:left="1440" w:header="432" w:footer="720" w:gutter="0"/>
          <w:cols w:space="720"/>
          <w:docGrid w:linePitch="360"/>
        </w:sectPr>
      </w:pPr>
    </w:p>
    <w:p w14:paraId="004BAD58" w14:textId="77777777" w:rsidR="00335F02" w:rsidRPr="00181B7A" w:rsidRDefault="00335F02" w:rsidP="00335F02">
      <w:pPr>
        <w:pStyle w:val="Heading1MIRBMidPage"/>
      </w:pPr>
      <w:bookmarkStart w:id="27" w:name="_Toc471718744"/>
      <w:bookmarkStart w:id="28" w:name="_Toc90642617"/>
      <w:bookmarkStart w:id="29" w:name="_Toc125018972"/>
      <w:bookmarkStart w:id="30" w:name="_Toc192159421"/>
      <w:bookmarkStart w:id="31" w:name="_Toc208323800"/>
      <w:bookmarkStart w:id="32" w:name="_Toc210656567"/>
      <w:r w:rsidRPr="00181B7A">
        <w:lastRenderedPageBreak/>
        <w:t>Liste des définitions</w:t>
      </w:r>
      <w:bookmarkEnd w:id="27"/>
      <w:bookmarkEnd w:id="28"/>
      <w:bookmarkEnd w:id="29"/>
      <w:bookmarkEnd w:id="30"/>
      <w:bookmarkEnd w:id="31"/>
      <w:bookmarkEnd w:id="32"/>
    </w:p>
    <w:p w14:paraId="7245C2E3" w14:textId="77777777" w:rsidR="00335F02" w:rsidRPr="00181B7A" w:rsidRDefault="00335F02" w:rsidP="00335F02">
      <w:pPr>
        <w:pStyle w:val="Heading2NoNumbersMIRB"/>
      </w:pPr>
      <w:bookmarkStart w:id="33" w:name="_Toc434410274"/>
      <w:bookmarkStart w:id="34" w:name="_Toc471718745"/>
      <w:bookmarkStart w:id="35" w:name="_Toc90642618"/>
      <w:bookmarkStart w:id="36" w:name="_Toc125018973"/>
      <w:bookmarkStart w:id="37" w:name="_Toc192159422"/>
      <w:bookmarkStart w:id="38" w:name="_Toc208323801"/>
      <w:bookmarkStart w:id="39" w:name="_Toc210656568"/>
      <w:r w:rsidRPr="00181B7A">
        <w:t>Points de masse</w:t>
      </w:r>
      <w:bookmarkEnd w:id="33"/>
      <w:bookmarkEnd w:id="34"/>
      <w:bookmarkEnd w:id="35"/>
      <w:bookmarkEnd w:id="36"/>
      <w:bookmarkEnd w:id="37"/>
      <w:bookmarkEnd w:id="38"/>
      <w:bookmarkEnd w:id="39"/>
    </w:p>
    <w:p w14:paraId="0A0C09D1" w14:textId="7C593E0F" w:rsidR="00EB357A" w:rsidRPr="00561BDD" w:rsidRDefault="00335F02" w:rsidP="00335F02">
      <w:pPr>
        <w:pStyle w:val="BodyAccessibleTextMIRB"/>
        <w:rPr>
          <w:highlight w:val="yellow"/>
        </w:rPr>
      </w:pPr>
      <w:r w:rsidRPr="00181B7A">
        <w:t xml:space="preserve">Les points de masse sont des points espacés irrégulièrement, comportant chacun des coordonnées x/y et des valeurs z, généralement (mais pas toujours) utilisés pour former un </w:t>
      </w:r>
      <w:r w:rsidR="009B4B53">
        <w:t>RTI</w:t>
      </w:r>
      <w:r w:rsidRPr="00181B7A">
        <w:t xml:space="preserve">. Lorsqu’ils sont générés manuellement, les points de masse sont idéalement choisis pour représenter les variations les plus importantes de la pente ou de l’aspect des </w:t>
      </w:r>
      <w:r w:rsidRPr="00335F02">
        <w:t xml:space="preserve">triangles du </w:t>
      </w:r>
      <w:r w:rsidR="009B4B53">
        <w:t>RTI</w:t>
      </w:r>
      <w:r w:rsidRPr="00335F02">
        <w:t xml:space="preserve">. Cependant, </w:t>
      </w:r>
      <w:r w:rsidRPr="00335F02">
        <w:t xml:space="preserve">pour le </w:t>
      </w:r>
      <w:r w:rsidRPr="00335F02">
        <w:t>Nuage de points classifiés de l’Ontario (données dérivées de l’imagerie</w:t>
      </w:r>
      <w:r w:rsidRPr="00335F02">
        <w:t xml:space="preserve"> </w:t>
      </w:r>
      <w:r w:rsidRPr="00181B7A">
        <w:t xml:space="preserve">l’espacement et les motifs des points de masse </w:t>
      </w:r>
      <w:r w:rsidRPr="00561BDD">
        <w:t>dépendent</w:t>
      </w:r>
      <w:r w:rsidR="00561BDD" w:rsidRPr="00561BDD">
        <w:t xml:space="preserve"> de la distance</w:t>
      </w:r>
      <w:r w:rsidR="00561BDD" w:rsidRPr="00561BDD">
        <w:t xml:space="preserve"> de l'échantillon au sol</w:t>
      </w:r>
      <w:r w:rsidR="00561BDD" w:rsidRPr="00561BDD">
        <w:t xml:space="preserve"> (DES) du p</w:t>
      </w:r>
      <w:r w:rsidR="00561BDD" w:rsidRPr="00561BDD">
        <w:t>rojet d’orthophotographie</w:t>
      </w:r>
      <w:r w:rsidR="00EB357A" w:rsidRPr="00561BDD">
        <w:t>.</w:t>
      </w:r>
      <w:r w:rsidR="00561BDD" w:rsidRPr="00561BDD">
        <w:t xml:space="preserve"> Consulter l’Annexe D pour plus de </w:t>
      </w:r>
      <w:r w:rsidR="00561BDD" w:rsidRPr="00561BDD">
        <w:t>détail</w:t>
      </w:r>
      <w:r w:rsidR="00561BDD" w:rsidRPr="00561BDD">
        <w:t>s.</w:t>
      </w:r>
    </w:p>
    <w:p w14:paraId="27EC24A9" w14:textId="77777777" w:rsidR="00561BDD" w:rsidRPr="00181B7A" w:rsidRDefault="00561BDD" w:rsidP="00561BDD">
      <w:pPr>
        <w:pStyle w:val="Heading2NoNumbersMIRB"/>
      </w:pPr>
      <w:bookmarkStart w:id="40" w:name="_Toc434410275"/>
      <w:bookmarkStart w:id="41" w:name="_Toc471718746"/>
      <w:bookmarkStart w:id="42" w:name="_Toc90642619"/>
      <w:bookmarkStart w:id="43" w:name="_Toc125018974"/>
      <w:bookmarkStart w:id="44" w:name="_Toc192159423"/>
      <w:bookmarkStart w:id="45" w:name="_Toc208323802"/>
      <w:bookmarkStart w:id="46" w:name="_Toc210656569"/>
      <w:r w:rsidRPr="00181B7A">
        <w:t>Modèle altimétrique numérique (MAN)</w:t>
      </w:r>
      <w:bookmarkEnd w:id="40"/>
      <w:bookmarkEnd w:id="41"/>
      <w:bookmarkEnd w:id="42"/>
      <w:bookmarkEnd w:id="43"/>
      <w:bookmarkEnd w:id="44"/>
      <w:bookmarkEnd w:id="45"/>
      <w:bookmarkEnd w:id="46"/>
    </w:p>
    <w:p w14:paraId="29473F23" w14:textId="77777777" w:rsidR="00561BDD" w:rsidRPr="00181B7A" w:rsidRDefault="00561BDD" w:rsidP="00561BDD">
      <w:pPr>
        <w:pStyle w:val="BodyAccessibleTextMIRB"/>
      </w:pPr>
      <w:r w:rsidRPr="00181B7A">
        <w:t>MAN est un terme générique qui définit les données topographiques et bathymétriques numériques qui sont composées de coordonnées x/y et de valeurs z pour représenter une surface d’élévation.</w:t>
      </w:r>
    </w:p>
    <w:p w14:paraId="2D4DF017" w14:textId="77777777" w:rsidR="00561BDD" w:rsidRPr="00181B7A" w:rsidRDefault="00561BDD" w:rsidP="00561BDD">
      <w:pPr>
        <w:pStyle w:val="BodyAccessibleTextMIRB"/>
      </w:pPr>
      <w:r w:rsidRPr="00181B7A">
        <w:t>Les termes « MNT » et « MNS » devraient être utilisés au lieu du terme « MAN » pour définir plus précisément les produits modèles « terre nue » ou « élévation de surface » dans la mesure du possible.</w:t>
      </w:r>
    </w:p>
    <w:p w14:paraId="22007C0C" w14:textId="77777777" w:rsidR="00561BDD" w:rsidRPr="00181B7A" w:rsidRDefault="00561BDD" w:rsidP="00561BDD">
      <w:pPr>
        <w:pStyle w:val="BodyAccessibleTextMIRB"/>
      </w:pPr>
      <w:r w:rsidRPr="00181B7A">
        <w:t>Le terme « MAN » doit être utilisé comme terme plus large lorsqu’il s’agit d’un produit générique de données d’élévation.  Le MAN provincial est un exemple de produit générique d’élévation, comme il a été élaboré à l’aide d’une combinaison de jeux de données d’élévation « MNT » et « MNS » afin d’obtenir une couverture provinciale.</w:t>
      </w:r>
    </w:p>
    <w:p w14:paraId="07A39C19" w14:textId="77777777" w:rsidR="00561BDD" w:rsidRPr="00181B7A" w:rsidRDefault="00561BDD" w:rsidP="00561BDD">
      <w:pPr>
        <w:pStyle w:val="Heading2NoNumbersMIRB"/>
      </w:pPr>
      <w:bookmarkStart w:id="47" w:name="_Toc434410276"/>
      <w:bookmarkStart w:id="48" w:name="_Toc471718747"/>
      <w:bookmarkStart w:id="49" w:name="_Toc90642620"/>
      <w:bookmarkStart w:id="50" w:name="_Toc125018975"/>
      <w:bookmarkStart w:id="51" w:name="_Toc192159424"/>
      <w:bookmarkStart w:id="52" w:name="_Toc208323803"/>
      <w:bookmarkStart w:id="53" w:name="_Toc210656570"/>
      <w:r w:rsidRPr="00181B7A">
        <w:t>Modèle numérique de terrain (MNT)</w:t>
      </w:r>
      <w:bookmarkEnd w:id="47"/>
      <w:bookmarkEnd w:id="48"/>
      <w:bookmarkEnd w:id="49"/>
      <w:bookmarkEnd w:id="50"/>
      <w:bookmarkEnd w:id="51"/>
      <w:bookmarkEnd w:id="52"/>
      <w:bookmarkEnd w:id="53"/>
    </w:p>
    <w:p w14:paraId="2AA8265A" w14:textId="77777777" w:rsidR="00561BDD" w:rsidRPr="00181B7A" w:rsidRDefault="00561BDD" w:rsidP="00561BDD">
      <w:pPr>
        <w:pStyle w:val="BodyAccessibleTextMIRB"/>
      </w:pPr>
      <w:r w:rsidRPr="00181B7A">
        <w:t xml:space="preserve">La surface de la terre nue (surface la plus basse, dernière surface réfléchissante ou LiDAR dernier retour) représente la surface du « terrain nu », après le retrait de la végétation et des éléments construits. </w:t>
      </w:r>
    </w:p>
    <w:p w14:paraId="0FD4182D" w14:textId="77777777" w:rsidR="00561BDD" w:rsidRPr="00181B7A" w:rsidRDefault="00561BDD" w:rsidP="00561BDD">
      <w:pPr>
        <w:pStyle w:val="BodyAccessibleTextMIRB"/>
      </w:pPr>
      <w:r w:rsidRPr="00181B7A">
        <w:lastRenderedPageBreak/>
        <w:t>La photogrammétrie a traditionnellement généré des MNT lorsque les élévations sont générées par des techniques de compilation manuelle. Sauf indication contraire, la surface de terre nue comprend la surface supérieure des plans d’eau, plutôt que la surface immergée du terrain sous-marin.</w:t>
      </w:r>
    </w:p>
    <w:p w14:paraId="56B022C7" w14:textId="77777777" w:rsidR="00561BDD" w:rsidRPr="00181B7A" w:rsidRDefault="00561BDD" w:rsidP="00561BDD">
      <w:pPr>
        <w:pStyle w:val="BodyAccessibleTextMIRB"/>
      </w:pPr>
      <w:r w:rsidRPr="00181B7A">
        <w:t>À l’instar d’un MNS, un MNT peut être structuré soit comme un jeu de données vectorielles (composé de points de masse et facultativement de lignes de rupture 3D) pour modéliser les élévations de la terre nue, soit comme un jeu de données matricielles interpolées à partir des données d’élévation vectorielles pour modéliser les élévations de terrain nu.</w:t>
      </w:r>
    </w:p>
    <w:p w14:paraId="3E33217B" w14:textId="77777777" w:rsidR="00561BDD" w:rsidRPr="00181B7A" w:rsidRDefault="00561BDD" w:rsidP="00561BDD">
      <w:pPr>
        <w:pStyle w:val="BodyAccessibleTextMIRB"/>
      </w:pPr>
      <w:r w:rsidRPr="00181B7A">
        <w:t>En utilisant des algorithmes modernes de classification des nuages de points d’élévation et des formats de fichiers, tels que LAS, un MNT peut représenter un jeu de données de points de masse qui a été classifié pour des élévations de « terrain nu ».</w:t>
      </w:r>
    </w:p>
    <w:p w14:paraId="4A9848D2" w14:textId="77777777" w:rsidR="00561BDD" w:rsidRPr="00181B7A" w:rsidRDefault="00561BDD" w:rsidP="00561BDD">
      <w:pPr>
        <w:pStyle w:val="Heading2NoNumbersMIRB"/>
      </w:pPr>
      <w:bookmarkStart w:id="54" w:name="_Toc471718748"/>
      <w:bookmarkStart w:id="55" w:name="_Toc90642621"/>
      <w:bookmarkStart w:id="56" w:name="_Toc125018976"/>
      <w:bookmarkStart w:id="57" w:name="_Toc192159425"/>
      <w:bookmarkStart w:id="58" w:name="_Toc208323804"/>
      <w:bookmarkStart w:id="59" w:name="_Toc210656571"/>
      <w:r w:rsidRPr="00181B7A">
        <w:t>Modèle numérique de surface (MNS)</w:t>
      </w:r>
      <w:bookmarkEnd w:id="54"/>
      <w:bookmarkEnd w:id="55"/>
      <w:bookmarkEnd w:id="56"/>
      <w:bookmarkEnd w:id="57"/>
      <w:bookmarkEnd w:id="58"/>
      <w:bookmarkEnd w:id="59"/>
    </w:p>
    <w:p w14:paraId="4F2E71A9" w14:textId="77777777" w:rsidR="00561BDD" w:rsidRPr="00181B7A" w:rsidRDefault="00561BDD" w:rsidP="00561BDD">
      <w:pPr>
        <w:pStyle w:val="BodyAccessibleTextMIRB"/>
      </w:pPr>
      <w:r w:rsidRPr="00181B7A">
        <w:t>Un MNS est la surface réfléchissante la plus élevée des éléments de sol saisis par le capteur. Cette surface peut également être appelée « première surface réfléchissante » ou « LiDAR premier retour ». Le MNS peut inclure la cime des arbres, les toits et les sommets des tours, les poteaux téléphoniques et d’autres éléments naturels ou artificiels; il peut également inclure la surface du sol s’il n’y a pas de couverture végétale. La photogrammétrie, l’IFSAR, le LiDAR et le sonar peuvent tous fournir ce type de surface, mais des caractéristiques telles que la précision et le niveau de détail (capacité à résoudre les éléments de surface souhaités) peuvent varier considérablement d’une technologie à l’autre et même au sein d’une même technologie. Avec le sonar, le MNS peut inclure des navires coulés et d’autres artéfacts, tandis que la surface bathymétrique reflète le terrain naturel sous-marin. De manière semblable, avec la photogrammétrie, le LiDAR et l’IFSAR, la surface réfléchissante peut inclure tout artéfact présent lorsque le capteur a cartographié la zone. Il peut s’agir de voitures et de camions qui passent et d’autres éléments similaires qui ne sont normalement pas considérés comme faisant partie d’un modèle numérique de terrain.</w:t>
      </w:r>
    </w:p>
    <w:p w14:paraId="43CB4446" w14:textId="77777777" w:rsidR="00561BDD" w:rsidRPr="00181B7A" w:rsidRDefault="00561BDD" w:rsidP="00561BDD">
      <w:pPr>
        <w:pStyle w:val="BodyAccessibleTextMIRB"/>
      </w:pPr>
      <w:r w:rsidRPr="00181B7A">
        <w:lastRenderedPageBreak/>
        <w:t>À l’instar d’un MNT, un MNS peut être structuré soit comme un jeu de données vectorielles (composé de points de masse et facultativement de lignes de rupture 3D) pour modéliser les élévations de surface, soit comme un jeu de données matricielles interpolées à partir des données d’élévation vectorielles pour modéliser les élévations de surface.</w:t>
      </w:r>
    </w:p>
    <w:p w14:paraId="4841BF79" w14:textId="2E8F894E" w:rsidR="00EB357A" w:rsidRPr="00561BDD" w:rsidRDefault="00561BDD" w:rsidP="00561BDD">
      <w:pPr>
        <w:pStyle w:val="BodyAccessibleTextMIRB"/>
      </w:pPr>
      <w:r w:rsidRPr="00181B7A">
        <w:t>En utilisant des algorithmes modernes de classification des nuages de points d’élévation et des formats de fichiers, tels que LAS, un MNS peut représenter un jeu de données de points de masse qui a été classifié pour des éléments d’élévation de surface.</w:t>
      </w:r>
    </w:p>
    <w:p w14:paraId="196C9267" w14:textId="77777777" w:rsidR="00116C0F" w:rsidRPr="00561BDD" w:rsidRDefault="00116C0F" w:rsidP="00EB357A">
      <w:pPr>
        <w:pStyle w:val="BodyAccessibleTextMIRB"/>
      </w:pPr>
    </w:p>
    <w:p w14:paraId="34B06366" w14:textId="6CABE491" w:rsidR="00116C0F" w:rsidRPr="00561BDD" w:rsidRDefault="00116C0F" w:rsidP="00EB357A">
      <w:pPr>
        <w:pStyle w:val="BodyAccessibleTextMIRB"/>
        <w:sectPr w:rsidR="00116C0F" w:rsidRPr="00561BDD" w:rsidSect="001E404A">
          <w:pgSz w:w="12240" w:h="15840"/>
          <w:pgMar w:top="1440" w:right="1440" w:bottom="1440" w:left="1440" w:header="432" w:footer="720" w:gutter="0"/>
          <w:cols w:space="720"/>
          <w:docGrid w:linePitch="360"/>
        </w:sectPr>
      </w:pPr>
    </w:p>
    <w:p w14:paraId="51C71478" w14:textId="2C1A8675" w:rsidR="00A451ED" w:rsidRDefault="00A451ED" w:rsidP="00A451ED">
      <w:pPr>
        <w:pStyle w:val="Heading1MIRBMidPage"/>
      </w:pPr>
      <w:bookmarkStart w:id="60" w:name="_Toc210656572"/>
      <w:r>
        <w:lastRenderedPageBreak/>
        <w:t>1. Description du produit</w:t>
      </w:r>
      <w:bookmarkEnd w:id="60"/>
    </w:p>
    <w:p w14:paraId="10A5034F" w14:textId="631D0D83" w:rsidR="007B2322" w:rsidRPr="007B2322" w:rsidRDefault="007B2322" w:rsidP="007B2322">
      <w:pPr>
        <w:pStyle w:val="Heading2NoNumbersMIRB"/>
      </w:pPr>
      <w:bookmarkStart w:id="61" w:name="_Toc210656573"/>
      <w:r>
        <w:t>1.1</w:t>
      </w:r>
      <w:r w:rsidR="008209F9">
        <w:t xml:space="preserve"> </w:t>
      </w:r>
      <w:r>
        <w:t>Acquisition</w:t>
      </w:r>
      <w:bookmarkEnd w:id="61"/>
    </w:p>
    <w:p w14:paraId="4A9B0FEC" w14:textId="66D1F128" w:rsidR="007B2322" w:rsidRDefault="007B2322" w:rsidP="007B2322">
      <w:pPr>
        <w:pStyle w:val="BodyAccessibleTextMIRB"/>
      </w:pPr>
      <w:r>
        <w:t>Le Modèle numérique de surface de l'Ontario (données dérivées de l’imagerie) s’appuie sur des données acquises par le Programme d’imagerie de l’Ontario d</w:t>
      </w:r>
      <w:r w:rsidR="00FA335F">
        <w:t>’IGO</w:t>
      </w:r>
      <w:r>
        <w:t xml:space="preserve">. Des renseignements sur les acquisitions du Programme d’imagerie de l’Ontario se trouvent dans le </w:t>
      </w:r>
      <w:hyperlink r:id="rId16">
        <w:r>
          <w:rPr>
            <w:rStyle w:val="HyperlinkMIRBChar"/>
          </w:rPr>
          <w:t>Guide de l’utilisateur de l’imagerie (anglais seulement)</w:t>
        </w:r>
      </w:hyperlink>
      <w:r>
        <w:t xml:space="preserve"> (https://www.publicdocs.mnr.gov.on.ca/mirb/Ontario_Imagery_User_Guide.docx). Le Programme d’imagerie de l’Ontario génère des produits comme des images stéréoscopiques et des tuiles d’orthophotographie de 1 km par 1 km dans les formats GeoTIFF et JPEG2000 dotés de bandes standards rouges, vertes et bleues et des bandes proche infrarouge.</w:t>
      </w:r>
      <w:bookmarkStart w:id="62" w:name="_Hlk19009473"/>
      <w:bookmarkEnd w:id="62"/>
    </w:p>
    <w:p w14:paraId="76F84724" w14:textId="77777777" w:rsidR="007B2322" w:rsidRDefault="007B2322" w:rsidP="007B2322">
      <w:pPr>
        <w:pStyle w:val="BodyAccessibleTextMIRB"/>
      </w:pPr>
      <w:r>
        <w:t>Le MNS a été généré pour les zones du projet d’orthophotographie du Centre-Sud de l’Ontario (POCSO) 2013, du Projet d’acquisition d’images numériques pour l’Est (PAINE) 2014, du Projet d’orthophotographie du Sud-Ouest de l’Ontario (POSOO) 2015, du POCSO 2018, du PAINE 2019, du POSOO 2020, du POCO 2021 et du PONOO 2022 ainsi que pour des portions du POSOO 2010.</w:t>
      </w:r>
    </w:p>
    <w:p w14:paraId="5661D70B" w14:textId="77777777" w:rsidR="00116C0F" w:rsidRDefault="00116C0F" w:rsidP="007B2322">
      <w:pPr>
        <w:pStyle w:val="BodyAccessibleTextMIRB"/>
      </w:pPr>
    </w:p>
    <w:p w14:paraId="5AC383D6" w14:textId="2DCE1755" w:rsidR="00116C0F" w:rsidRDefault="00116C0F" w:rsidP="007B2322">
      <w:pPr>
        <w:pStyle w:val="BodyAccessibleTextMIRB"/>
        <w:sectPr w:rsidR="00116C0F" w:rsidSect="001E404A">
          <w:pgSz w:w="12240" w:h="15840"/>
          <w:pgMar w:top="1440" w:right="1440" w:bottom="1440" w:left="1440" w:header="432" w:footer="720" w:gutter="0"/>
          <w:cols w:space="720"/>
          <w:docGrid w:linePitch="360"/>
        </w:sectPr>
      </w:pPr>
    </w:p>
    <w:p w14:paraId="238392D1" w14:textId="29FC9877" w:rsidR="007B2322" w:rsidRDefault="007B2322" w:rsidP="007B2322">
      <w:pPr>
        <w:pStyle w:val="Caption"/>
        <w:keepNext/>
      </w:pPr>
      <w:bookmarkStart w:id="63" w:name="_Toc122344006"/>
      <w:bookmarkStart w:id="64" w:name="_Toc210656497"/>
      <w:r>
        <w:lastRenderedPageBreak/>
        <w:t>Tableau </w:t>
      </w:r>
      <w:r>
        <w:fldChar w:fldCharType="begin"/>
      </w:r>
      <w:r>
        <w:instrText xml:space="preserve"> SEQ Table \* ARABIC </w:instrText>
      </w:r>
      <w:r>
        <w:fldChar w:fldCharType="separate"/>
      </w:r>
      <w:r w:rsidR="004755C6">
        <w:rPr>
          <w:noProof/>
        </w:rPr>
        <w:t>1</w:t>
      </w:r>
      <w:r>
        <w:fldChar w:fldCharType="end"/>
      </w:r>
      <w:r>
        <w:t> : Renseignements sur l’acquisition pour les projets du Programme d’imagerie de l’Ontario d</w:t>
      </w:r>
      <w:bookmarkEnd w:id="63"/>
      <w:r w:rsidR="00FA335F">
        <w:t>’IGO</w:t>
      </w:r>
      <w:bookmarkEnd w:id="64"/>
    </w:p>
    <w:tbl>
      <w:tblPr>
        <w:tblStyle w:val="TableGrid"/>
        <w:tblW w:w="5000" w:type="pct"/>
        <w:tblLook w:val="04A0" w:firstRow="1" w:lastRow="0" w:firstColumn="1" w:lastColumn="0" w:noHBand="0" w:noVBand="1"/>
        <w:tblCaption w:val="Renseignements sur l’acquisition pour les projets du Programme d’imagerie de l’Ontario de GEO"/>
        <w:tblDescription w:val="Ce tableau contient des renseignements tels que le nom du projet, la période d'acquisition, la zone du projet, le système de caméras, l'altitude de vol au-dessus du niveau moyen du sol et toute note supplémentaire."/>
      </w:tblPr>
      <w:tblGrid>
        <w:gridCol w:w="2152"/>
        <w:gridCol w:w="2061"/>
        <w:gridCol w:w="2346"/>
        <w:gridCol w:w="2121"/>
        <w:gridCol w:w="2153"/>
        <w:gridCol w:w="3557"/>
      </w:tblGrid>
      <w:tr w:rsidR="007B2322" w14:paraId="025A35B0" w14:textId="77777777" w:rsidTr="00561BDD">
        <w:tc>
          <w:tcPr>
            <w:tcW w:w="748" w:type="pct"/>
          </w:tcPr>
          <w:p w14:paraId="09A424D6" w14:textId="107DED05" w:rsidR="007B2322" w:rsidRDefault="007B2322" w:rsidP="00300054">
            <w:pPr>
              <w:pStyle w:val="TableHeaderRowTextMIRB"/>
            </w:pPr>
            <w:r>
              <w:t>Nom du projet</w:t>
            </w:r>
          </w:p>
        </w:tc>
        <w:tc>
          <w:tcPr>
            <w:tcW w:w="716" w:type="pct"/>
          </w:tcPr>
          <w:p w14:paraId="7925CF19" w14:textId="77777777" w:rsidR="007B2322" w:rsidRDefault="007B2322" w:rsidP="00300054">
            <w:pPr>
              <w:pStyle w:val="TableHeaderRowTextMIRB"/>
            </w:pPr>
            <w:r>
              <w:t>Période d’acquisition</w:t>
            </w:r>
          </w:p>
        </w:tc>
        <w:tc>
          <w:tcPr>
            <w:tcW w:w="815" w:type="pct"/>
          </w:tcPr>
          <w:p w14:paraId="3A86FC7A" w14:textId="77777777" w:rsidR="007B2322" w:rsidRDefault="007B2322" w:rsidP="00300054">
            <w:pPr>
              <w:pStyle w:val="TableHeaderRowTextMIRB"/>
            </w:pPr>
            <w:r>
              <w:t>Superficie (km</w:t>
            </w:r>
            <w:r>
              <w:rPr>
                <w:vertAlign w:val="superscript"/>
              </w:rPr>
              <w:t>2</w:t>
            </w:r>
            <w:r>
              <w:t>) du projet</w:t>
            </w:r>
          </w:p>
        </w:tc>
        <w:tc>
          <w:tcPr>
            <w:tcW w:w="737" w:type="pct"/>
          </w:tcPr>
          <w:p w14:paraId="67909AAD" w14:textId="77777777" w:rsidR="007B2322" w:rsidRDefault="007B2322" w:rsidP="00300054">
            <w:pPr>
              <w:pStyle w:val="TableHeaderRowTextMIRB"/>
            </w:pPr>
            <w:r>
              <w:t>Système de caméras</w:t>
            </w:r>
          </w:p>
        </w:tc>
        <w:tc>
          <w:tcPr>
            <w:tcW w:w="748" w:type="pct"/>
          </w:tcPr>
          <w:p w14:paraId="318ACE31" w14:textId="77777777" w:rsidR="007B2322" w:rsidRDefault="007B2322" w:rsidP="00300054">
            <w:pPr>
              <w:pStyle w:val="TableHeaderRowTextMIRB"/>
            </w:pPr>
            <w:r>
              <w:t>Altitude de vol au-dessus du niveau moyen du sol (ADNMS)</w:t>
            </w:r>
          </w:p>
        </w:tc>
        <w:tc>
          <w:tcPr>
            <w:tcW w:w="1236" w:type="pct"/>
          </w:tcPr>
          <w:p w14:paraId="3515047E" w14:textId="77777777" w:rsidR="007B2322" w:rsidRDefault="007B2322" w:rsidP="00300054">
            <w:pPr>
              <w:pStyle w:val="TableHeaderRowTextMIRB"/>
            </w:pPr>
            <w:r>
              <w:t>Remarques supplémentaires</w:t>
            </w:r>
          </w:p>
        </w:tc>
      </w:tr>
      <w:tr w:rsidR="007B2322" w14:paraId="74A8CF19" w14:textId="77777777" w:rsidTr="00561BDD">
        <w:tc>
          <w:tcPr>
            <w:tcW w:w="748" w:type="pct"/>
          </w:tcPr>
          <w:p w14:paraId="59CA413B" w14:textId="62D689A7" w:rsidR="007B2322" w:rsidRDefault="007B2322" w:rsidP="00300054">
            <w:pPr>
              <w:pStyle w:val="TableBodyTextMIRB"/>
            </w:pPr>
            <w:r>
              <w:t>POSOO 2010</w:t>
            </w:r>
          </w:p>
        </w:tc>
        <w:tc>
          <w:tcPr>
            <w:tcW w:w="716" w:type="pct"/>
          </w:tcPr>
          <w:p w14:paraId="3F35594A" w14:textId="1B63D0F5" w:rsidR="007B2322" w:rsidRDefault="007B2322" w:rsidP="00300054">
            <w:pPr>
              <w:pStyle w:val="TableBodyTextMIRB"/>
            </w:pPr>
            <w:r>
              <w:t>Du 18 mars au 23 avril 2010</w:t>
            </w:r>
          </w:p>
        </w:tc>
        <w:tc>
          <w:tcPr>
            <w:tcW w:w="815" w:type="pct"/>
          </w:tcPr>
          <w:p w14:paraId="7CAF4917" w14:textId="77777777" w:rsidR="007B2322" w:rsidRDefault="007B2322" w:rsidP="00300054">
            <w:pPr>
              <w:pStyle w:val="TableBodyTextMIRB"/>
            </w:pPr>
            <w:r>
              <w:t>20 920</w:t>
            </w:r>
          </w:p>
        </w:tc>
        <w:tc>
          <w:tcPr>
            <w:tcW w:w="737" w:type="pct"/>
          </w:tcPr>
          <w:p w14:paraId="6B93F60F" w14:textId="77777777" w:rsidR="007B2322" w:rsidRDefault="007B2322" w:rsidP="00300054">
            <w:pPr>
              <w:pStyle w:val="TableBodyTextMIRB"/>
            </w:pPr>
            <w:r>
              <w:t>UltraCam X ou Xp de Vexcel</w:t>
            </w:r>
          </w:p>
        </w:tc>
        <w:tc>
          <w:tcPr>
            <w:tcW w:w="748" w:type="pct"/>
          </w:tcPr>
          <w:p w14:paraId="26537D49" w14:textId="77777777" w:rsidR="007B2322" w:rsidRDefault="007B2322" w:rsidP="00300054">
            <w:pPr>
              <w:pStyle w:val="TableBodyTextMIRB"/>
            </w:pPr>
            <w:r>
              <w:t>2 457 m</w:t>
            </w:r>
          </w:p>
        </w:tc>
        <w:tc>
          <w:tcPr>
            <w:tcW w:w="1236" w:type="pct"/>
          </w:tcPr>
          <w:p w14:paraId="6BFA1948" w14:textId="77777777" w:rsidR="007B2322" w:rsidRPr="002919E7" w:rsidRDefault="007B2322" w:rsidP="00300054">
            <w:pPr>
              <w:pStyle w:val="TableBodyTextMIRB"/>
            </w:pPr>
            <w:r>
              <w:t>Le nuage de points n'a été généré que pour une partie du POSOO 2010. Ces statistiques s'appliquent à cette zone.</w:t>
            </w:r>
          </w:p>
        </w:tc>
      </w:tr>
      <w:tr w:rsidR="007B2322" w14:paraId="10FE12DC" w14:textId="77777777" w:rsidTr="00561BDD">
        <w:tc>
          <w:tcPr>
            <w:tcW w:w="748" w:type="pct"/>
          </w:tcPr>
          <w:p w14:paraId="0B1DDA50" w14:textId="0091FF35" w:rsidR="007B2322" w:rsidRDefault="007B2322" w:rsidP="00300054">
            <w:pPr>
              <w:pStyle w:val="TableBodyTextMIRB"/>
            </w:pPr>
            <w:r>
              <w:t>POCSO 2013</w:t>
            </w:r>
          </w:p>
        </w:tc>
        <w:tc>
          <w:tcPr>
            <w:tcW w:w="716" w:type="pct"/>
          </w:tcPr>
          <w:p w14:paraId="134CD5A7" w14:textId="635034D5" w:rsidR="007B2322" w:rsidRDefault="007B2322" w:rsidP="00300054">
            <w:pPr>
              <w:pStyle w:val="TableBodyTextMIRB"/>
            </w:pPr>
            <w:r>
              <w:t>Du 26 avril au 7 mai 2013</w:t>
            </w:r>
          </w:p>
        </w:tc>
        <w:tc>
          <w:tcPr>
            <w:tcW w:w="815" w:type="pct"/>
          </w:tcPr>
          <w:p w14:paraId="05AD300D" w14:textId="77777777" w:rsidR="007B2322" w:rsidRDefault="007B2322" w:rsidP="00300054">
            <w:pPr>
              <w:pStyle w:val="TableBodyTextMIRB"/>
            </w:pPr>
            <w:r>
              <w:t>35 762</w:t>
            </w:r>
          </w:p>
        </w:tc>
        <w:tc>
          <w:tcPr>
            <w:tcW w:w="737" w:type="pct"/>
          </w:tcPr>
          <w:p w14:paraId="60192808" w14:textId="77777777" w:rsidR="007B2322" w:rsidRDefault="007B2322" w:rsidP="00300054">
            <w:pPr>
              <w:pStyle w:val="TableBodyTextMIRB"/>
            </w:pPr>
            <w:r>
              <w:t>Leica ADS80</w:t>
            </w:r>
          </w:p>
        </w:tc>
        <w:tc>
          <w:tcPr>
            <w:tcW w:w="748" w:type="pct"/>
          </w:tcPr>
          <w:p w14:paraId="4021956C" w14:textId="77777777" w:rsidR="007B2322" w:rsidRDefault="007B2322" w:rsidP="00300054">
            <w:pPr>
              <w:pStyle w:val="TableBodyTextMIRB"/>
            </w:pPr>
            <w:r>
              <w:t>1 920 m</w:t>
            </w:r>
          </w:p>
        </w:tc>
        <w:tc>
          <w:tcPr>
            <w:tcW w:w="1236" w:type="pct"/>
          </w:tcPr>
          <w:p w14:paraId="636E13E5" w14:textId="77777777" w:rsidR="007B2322" w:rsidRDefault="007B2322" w:rsidP="00300054">
            <w:pPr>
              <w:pStyle w:val="TableBodyTextMIRB"/>
            </w:pPr>
            <w:r>
              <w:t>40 partenaires financiers ont participé au POCSO 2013</w:t>
            </w:r>
          </w:p>
        </w:tc>
      </w:tr>
      <w:tr w:rsidR="007B2322" w14:paraId="2C048E38" w14:textId="77777777" w:rsidTr="00561BDD">
        <w:tc>
          <w:tcPr>
            <w:tcW w:w="748" w:type="pct"/>
          </w:tcPr>
          <w:p w14:paraId="7E262D27" w14:textId="76B35552" w:rsidR="007B2322" w:rsidRDefault="007B2322" w:rsidP="00300054">
            <w:pPr>
              <w:pStyle w:val="TableBodyTextMIRB"/>
            </w:pPr>
            <w:r>
              <w:t>PAINE 2014</w:t>
            </w:r>
          </w:p>
        </w:tc>
        <w:tc>
          <w:tcPr>
            <w:tcW w:w="716" w:type="pct"/>
          </w:tcPr>
          <w:p w14:paraId="199F29F4" w14:textId="7CFE536C" w:rsidR="007B2322" w:rsidRDefault="007B2322" w:rsidP="00300054">
            <w:pPr>
              <w:pStyle w:val="TableBodyTextMIRB"/>
            </w:pPr>
            <w:r>
              <w:t>Du 28 avril au 7 juin 2014</w:t>
            </w:r>
          </w:p>
        </w:tc>
        <w:tc>
          <w:tcPr>
            <w:tcW w:w="815" w:type="pct"/>
          </w:tcPr>
          <w:p w14:paraId="0A1947FE" w14:textId="77777777" w:rsidR="007B2322" w:rsidRDefault="007B2322" w:rsidP="00300054">
            <w:pPr>
              <w:pStyle w:val="TableBodyTextMIRB"/>
            </w:pPr>
            <w:r>
              <w:t>37 290</w:t>
            </w:r>
          </w:p>
        </w:tc>
        <w:tc>
          <w:tcPr>
            <w:tcW w:w="737" w:type="pct"/>
          </w:tcPr>
          <w:p w14:paraId="06EB804B" w14:textId="77777777" w:rsidR="007B2322" w:rsidRDefault="007B2322" w:rsidP="00300054">
            <w:pPr>
              <w:pStyle w:val="TableBodyTextMIRB"/>
            </w:pPr>
            <w:r>
              <w:t>Leica ADS100</w:t>
            </w:r>
          </w:p>
        </w:tc>
        <w:tc>
          <w:tcPr>
            <w:tcW w:w="748" w:type="pct"/>
          </w:tcPr>
          <w:p w14:paraId="13A56662" w14:textId="77777777" w:rsidR="007B2322" w:rsidRDefault="007B2322" w:rsidP="00300054">
            <w:pPr>
              <w:pStyle w:val="TableBodyTextMIRB"/>
            </w:pPr>
            <w:r>
              <w:t>2 377 m</w:t>
            </w:r>
          </w:p>
        </w:tc>
        <w:tc>
          <w:tcPr>
            <w:tcW w:w="1236" w:type="pct"/>
          </w:tcPr>
          <w:p w14:paraId="4B558CBA" w14:textId="77777777" w:rsidR="007B2322" w:rsidRDefault="007B2322" w:rsidP="00300054">
            <w:pPr>
              <w:pStyle w:val="TableBodyTextMIRB"/>
            </w:pPr>
            <w:r>
              <w:t>60 partenaires financiers ont participé au PAINE 2014</w:t>
            </w:r>
          </w:p>
        </w:tc>
      </w:tr>
      <w:tr w:rsidR="007B2322" w14:paraId="400AFD67" w14:textId="77777777" w:rsidTr="00561BDD">
        <w:tc>
          <w:tcPr>
            <w:tcW w:w="748" w:type="pct"/>
          </w:tcPr>
          <w:p w14:paraId="45D0BB3B" w14:textId="77777777" w:rsidR="007B2322" w:rsidRDefault="007B2322" w:rsidP="00300054">
            <w:pPr>
              <w:pStyle w:val="TableBodyTextMIRB"/>
            </w:pPr>
            <w:r>
              <w:t>POSOO 2015</w:t>
            </w:r>
          </w:p>
        </w:tc>
        <w:tc>
          <w:tcPr>
            <w:tcW w:w="716" w:type="pct"/>
          </w:tcPr>
          <w:p w14:paraId="73ABABCF" w14:textId="30002D33" w:rsidR="007B2322" w:rsidRDefault="007B2322" w:rsidP="00300054">
            <w:pPr>
              <w:pStyle w:val="TableBodyTextMIRB"/>
            </w:pPr>
            <w:r>
              <w:t>Du 12 avril au 23 mai 2015</w:t>
            </w:r>
          </w:p>
        </w:tc>
        <w:tc>
          <w:tcPr>
            <w:tcW w:w="815" w:type="pct"/>
          </w:tcPr>
          <w:p w14:paraId="1BEB1B30" w14:textId="77777777" w:rsidR="007B2322" w:rsidRDefault="007B2322" w:rsidP="00300054">
            <w:pPr>
              <w:pStyle w:val="TableBodyTextMIRB"/>
            </w:pPr>
            <w:r>
              <w:t>49 167</w:t>
            </w:r>
          </w:p>
        </w:tc>
        <w:tc>
          <w:tcPr>
            <w:tcW w:w="737" w:type="pct"/>
          </w:tcPr>
          <w:p w14:paraId="257EC500" w14:textId="77777777" w:rsidR="007B2322" w:rsidRDefault="007B2322" w:rsidP="00300054">
            <w:pPr>
              <w:pStyle w:val="TableBodyTextMIRB"/>
            </w:pPr>
            <w:r>
              <w:t>Leica ADS100</w:t>
            </w:r>
          </w:p>
        </w:tc>
        <w:tc>
          <w:tcPr>
            <w:tcW w:w="748" w:type="pct"/>
          </w:tcPr>
          <w:p w14:paraId="0B584C32" w14:textId="77777777" w:rsidR="007B2322" w:rsidRDefault="007B2322" w:rsidP="00300054">
            <w:pPr>
              <w:pStyle w:val="TableBodyTextMIRB"/>
            </w:pPr>
            <w:r>
              <w:t>2 506 à 2 535 m</w:t>
            </w:r>
          </w:p>
        </w:tc>
        <w:tc>
          <w:tcPr>
            <w:tcW w:w="1236" w:type="pct"/>
          </w:tcPr>
          <w:p w14:paraId="556FE0AC" w14:textId="77777777" w:rsidR="007B2322" w:rsidRDefault="007B2322" w:rsidP="00300054">
            <w:pPr>
              <w:pStyle w:val="TableBodyTextMIRB"/>
            </w:pPr>
            <w:r>
              <w:t>40 partenaires financiers ont participé au POSOO 2015</w:t>
            </w:r>
          </w:p>
        </w:tc>
      </w:tr>
      <w:tr w:rsidR="007B2322" w:rsidRPr="00136DC5" w14:paraId="7DA9683C" w14:textId="77777777" w:rsidTr="00561BDD">
        <w:tc>
          <w:tcPr>
            <w:tcW w:w="748" w:type="pct"/>
          </w:tcPr>
          <w:p w14:paraId="00A826DF" w14:textId="77777777" w:rsidR="007B2322" w:rsidRPr="00136DC5" w:rsidRDefault="007B2322" w:rsidP="00300054">
            <w:pPr>
              <w:pStyle w:val="TableBodyTextMIRB"/>
            </w:pPr>
            <w:r>
              <w:t>POCSO 2018</w:t>
            </w:r>
          </w:p>
        </w:tc>
        <w:tc>
          <w:tcPr>
            <w:tcW w:w="716" w:type="pct"/>
          </w:tcPr>
          <w:p w14:paraId="4DE7F34E" w14:textId="3C82D359" w:rsidR="007B2322" w:rsidRPr="00136DC5" w:rsidRDefault="007B2322" w:rsidP="00300054">
            <w:pPr>
              <w:pStyle w:val="TableBodyTextMIRB"/>
            </w:pPr>
            <w:r>
              <w:t>Du 22 mars au 23 mai 2018 et du 6 au 27 mai 2019</w:t>
            </w:r>
          </w:p>
        </w:tc>
        <w:tc>
          <w:tcPr>
            <w:tcW w:w="815" w:type="pct"/>
          </w:tcPr>
          <w:p w14:paraId="566DDD50" w14:textId="77777777" w:rsidR="007B2322" w:rsidRPr="00136DC5" w:rsidRDefault="007B2322" w:rsidP="00300054">
            <w:pPr>
              <w:pStyle w:val="TableBodyTextMIRB"/>
            </w:pPr>
            <w:r>
              <w:t>38 920</w:t>
            </w:r>
          </w:p>
        </w:tc>
        <w:tc>
          <w:tcPr>
            <w:tcW w:w="737" w:type="pct"/>
          </w:tcPr>
          <w:p w14:paraId="4FD03388" w14:textId="77777777" w:rsidR="007B2322" w:rsidRPr="00136DC5" w:rsidRDefault="007B2322" w:rsidP="00300054">
            <w:pPr>
              <w:pStyle w:val="TableBodyTextMIRB"/>
            </w:pPr>
            <w:r>
              <w:t>UltraCam X ou UltraCamEagle de Vexcel</w:t>
            </w:r>
          </w:p>
        </w:tc>
        <w:tc>
          <w:tcPr>
            <w:tcW w:w="748" w:type="pct"/>
          </w:tcPr>
          <w:p w14:paraId="0155D0B6" w14:textId="77777777" w:rsidR="007B2322" w:rsidRPr="00136DC5" w:rsidRDefault="007B2322" w:rsidP="00300054">
            <w:pPr>
              <w:pStyle w:val="TableBodyTextMIRB"/>
            </w:pPr>
          </w:p>
        </w:tc>
        <w:tc>
          <w:tcPr>
            <w:tcW w:w="1236" w:type="pct"/>
          </w:tcPr>
          <w:p w14:paraId="54348399" w14:textId="77777777" w:rsidR="007B2322" w:rsidRPr="00136DC5" w:rsidRDefault="007B2322" w:rsidP="00300054">
            <w:pPr>
              <w:pStyle w:val="TableBodyTextMIRB"/>
            </w:pPr>
          </w:p>
        </w:tc>
      </w:tr>
      <w:tr w:rsidR="007B2322" w:rsidRPr="007569D8" w14:paraId="78311AA2" w14:textId="77777777" w:rsidTr="00561BDD">
        <w:tc>
          <w:tcPr>
            <w:tcW w:w="748" w:type="pct"/>
          </w:tcPr>
          <w:p w14:paraId="6710C16D" w14:textId="77777777" w:rsidR="007B2322" w:rsidRPr="007569D8" w:rsidDel="00340972" w:rsidRDefault="007B2322" w:rsidP="00300054">
            <w:pPr>
              <w:pStyle w:val="TableBodyTextMIRB"/>
            </w:pPr>
            <w:r>
              <w:t>PAINE 2019</w:t>
            </w:r>
          </w:p>
        </w:tc>
        <w:tc>
          <w:tcPr>
            <w:tcW w:w="716" w:type="pct"/>
          </w:tcPr>
          <w:p w14:paraId="08D967B7" w14:textId="283D70FD" w:rsidR="007B2322" w:rsidRPr="001E16B7" w:rsidRDefault="007B2322" w:rsidP="00300054">
            <w:pPr>
              <w:pStyle w:val="TableBodyTextMIRB"/>
            </w:pPr>
            <w:r>
              <w:t>Du 25 avril 2019 au 22 mai 2020</w:t>
            </w:r>
          </w:p>
        </w:tc>
        <w:tc>
          <w:tcPr>
            <w:tcW w:w="815" w:type="pct"/>
          </w:tcPr>
          <w:p w14:paraId="176C874A" w14:textId="77777777" w:rsidR="007B2322" w:rsidRPr="00701B72" w:rsidRDefault="007B2322" w:rsidP="00300054">
            <w:pPr>
              <w:pStyle w:val="TableBodyTextMIRB"/>
            </w:pPr>
            <w:r>
              <w:t>36 103</w:t>
            </w:r>
          </w:p>
        </w:tc>
        <w:tc>
          <w:tcPr>
            <w:tcW w:w="737" w:type="pct"/>
          </w:tcPr>
          <w:p w14:paraId="398ED103" w14:textId="77777777" w:rsidR="007B2322" w:rsidRPr="007569D8" w:rsidRDefault="007B2322" w:rsidP="00300054">
            <w:pPr>
              <w:pStyle w:val="TableBodyTextMIRB"/>
            </w:pPr>
            <w:r>
              <w:t>UltraCam X ou UltraCamEagle de Vexcel</w:t>
            </w:r>
          </w:p>
        </w:tc>
        <w:tc>
          <w:tcPr>
            <w:tcW w:w="748" w:type="pct"/>
          </w:tcPr>
          <w:p w14:paraId="36F54398" w14:textId="77777777" w:rsidR="007B2322" w:rsidRPr="00FD2D95" w:rsidRDefault="007B2322" w:rsidP="00300054">
            <w:pPr>
              <w:pStyle w:val="TableBodyTextMIRB"/>
            </w:pPr>
          </w:p>
        </w:tc>
        <w:tc>
          <w:tcPr>
            <w:tcW w:w="1236" w:type="pct"/>
          </w:tcPr>
          <w:p w14:paraId="7A2F0072" w14:textId="77777777" w:rsidR="007B2322" w:rsidRPr="001E16B7" w:rsidRDefault="007B2322" w:rsidP="00300054">
            <w:pPr>
              <w:pStyle w:val="TableBodyTextMIRB"/>
            </w:pPr>
            <w:r>
              <w:t>42 partenaires financiers ont participé au PAINE 2019</w:t>
            </w:r>
          </w:p>
        </w:tc>
      </w:tr>
      <w:tr w:rsidR="007B2322" w:rsidRPr="00136DC5" w14:paraId="4A932452" w14:textId="77777777" w:rsidTr="00561BDD">
        <w:tc>
          <w:tcPr>
            <w:tcW w:w="748" w:type="pct"/>
          </w:tcPr>
          <w:p w14:paraId="0ED7B78F" w14:textId="77777777" w:rsidR="007B2322" w:rsidRDefault="007B2322" w:rsidP="00300054">
            <w:pPr>
              <w:pStyle w:val="TableBodyTextMIRB"/>
            </w:pPr>
            <w:r>
              <w:t>POSOO 2020</w:t>
            </w:r>
          </w:p>
        </w:tc>
        <w:tc>
          <w:tcPr>
            <w:tcW w:w="716" w:type="pct"/>
          </w:tcPr>
          <w:p w14:paraId="04A9A26C" w14:textId="1D7D7160" w:rsidR="007B2322" w:rsidRDefault="007B2322" w:rsidP="00300054">
            <w:pPr>
              <w:pStyle w:val="TableBodyTextMIRB"/>
            </w:pPr>
            <w:r>
              <w:t>Du 7 mars au 20 juin 2020</w:t>
            </w:r>
          </w:p>
        </w:tc>
        <w:tc>
          <w:tcPr>
            <w:tcW w:w="815" w:type="pct"/>
          </w:tcPr>
          <w:p w14:paraId="7AC8C8EC" w14:textId="77777777" w:rsidR="007B2322" w:rsidRDefault="007B2322" w:rsidP="00300054">
            <w:pPr>
              <w:pStyle w:val="TableBodyTextMIRB"/>
            </w:pPr>
            <w:r>
              <w:t>44 828</w:t>
            </w:r>
          </w:p>
        </w:tc>
        <w:tc>
          <w:tcPr>
            <w:tcW w:w="737" w:type="pct"/>
          </w:tcPr>
          <w:p w14:paraId="03D0EEB7" w14:textId="77777777" w:rsidR="007B2322" w:rsidRDefault="007B2322" w:rsidP="00300054">
            <w:pPr>
              <w:pStyle w:val="TableBodyTextMIRB"/>
            </w:pPr>
            <w:r>
              <w:t>UCX et UCX Prime de Vexcel</w:t>
            </w:r>
          </w:p>
        </w:tc>
        <w:tc>
          <w:tcPr>
            <w:tcW w:w="748" w:type="pct"/>
          </w:tcPr>
          <w:p w14:paraId="01628208" w14:textId="77777777" w:rsidR="007B2322" w:rsidRPr="00136DC5" w:rsidRDefault="007B2322" w:rsidP="00300054">
            <w:pPr>
              <w:pStyle w:val="TableBodyTextMIRB"/>
            </w:pPr>
          </w:p>
        </w:tc>
        <w:tc>
          <w:tcPr>
            <w:tcW w:w="1236" w:type="pct"/>
          </w:tcPr>
          <w:p w14:paraId="3B230C14" w14:textId="77777777" w:rsidR="007B2322" w:rsidRPr="00136DC5" w:rsidRDefault="007B2322" w:rsidP="00300054">
            <w:pPr>
              <w:pStyle w:val="TableBodyTextMIRB"/>
            </w:pPr>
            <w:r>
              <w:t>67 partenaires financiers ont participé au POSOO 2020</w:t>
            </w:r>
          </w:p>
        </w:tc>
      </w:tr>
      <w:tr w:rsidR="006B4CC2" w:rsidRPr="00136DC5" w14:paraId="2796667B" w14:textId="77777777" w:rsidTr="00561BDD">
        <w:tc>
          <w:tcPr>
            <w:tcW w:w="748" w:type="pct"/>
          </w:tcPr>
          <w:p w14:paraId="09E546EB" w14:textId="77777777" w:rsidR="006B4CC2" w:rsidRDefault="006B4CC2" w:rsidP="006B4CC2">
            <w:pPr>
              <w:pStyle w:val="TableBodyTextMIRB"/>
            </w:pPr>
            <w:r>
              <w:t>POCO 2021</w:t>
            </w:r>
          </w:p>
        </w:tc>
        <w:tc>
          <w:tcPr>
            <w:tcW w:w="716" w:type="pct"/>
          </w:tcPr>
          <w:p w14:paraId="3BDE52C7" w14:textId="30C070D2" w:rsidR="006B4CC2" w:rsidRDefault="006B4CC2" w:rsidP="006B4CC2">
            <w:pPr>
              <w:pStyle w:val="TableBodyTextMIRB"/>
            </w:pPr>
            <w:r>
              <w:t>Du 2 avril au 1</w:t>
            </w:r>
            <w:r>
              <w:rPr>
                <w:vertAlign w:val="superscript"/>
              </w:rPr>
              <w:t>er</w:t>
            </w:r>
            <w:r>
              <w:t> juin 2021</w:t>
            </w:r>
          </w:p>
        </w:tc>
        <w:tc>
          <w:tcPr>
            <w:tcW w:w="815" w:type="pct"/>
          </w:tcPr>
          <w:p w14:paraId="5B1A78FA" w14:textId="77777777" w:rsidR="006B4CC2" w:rsidRDefault="006B4CC2" w:rsidP="006B4CC2">
            <w:pPr>
              <w:pStyle w:val="TableBodyTextMIRB"/>
            </w:pPr>
            <w:r>
              <w:t>49 540</w:t>
            </w:r>
          </w:p>
        </w:tc>
        <w:tc>
          <w:tcPr>
            <w:tcW w:w="737" w:type="pct"/>
          </w:tcPr>
          <w:p w14:paraId="21A0031C" w14:textId="6D089DCB" w:rsidR="006B4CC2" w:rsidRPr="00D87D04" w:rsidRDefault="006B4CC2" w:rsidP="006B4CC2">
            <w:pPr>
              <w:pStyle w:val="TableBodyTextMIRB"/>
            </w:pPr>
            <w:r>
              <w:t>UCX-SX ou UC-E de Vexcel</w:t>
            </w:r>
          </w:p>
        </w:tc>
        <w:tc>
          <w:tcPr>
            <w:tcW w:w="748" w:type="pct"/>
          </w:tcPr>
          <w:p w14:paraId="12A41F6B" w14:textId="77777777" w:rsidR="006B4CC2" w:rsidRPr="00136DC5" w:rsidRDefault="006B4CC2" w:rsidP="006B4CC2">
            <w:pPr>
              <w:pStyle w:val="TableBodyTextMIRB"/>
            </w:pPr>
          </w:p>
        </w:tc>
        <w:tc>
          <w:tcPr>
            <w:tcW w:w="1236" w:type="pct"/>
          </w:tcPr>
          <w:p w14:paraId="3D5601F8" w14:textId="77777777" w:rsidR="006B4CC2" w:rsidRDefault="006B4CC2" w:rsidP="006B4CC2">
            <w:pPr>
              <w:pStyle w:val="TableBodyTextMIRB"/>
            </w:pPr>
          </w:p>
        </w:tc>
      </w:tr>
      <w:tr w:rsidR="006B4CC2" w:rsidRPr="00136DC5" w14:paraId="25C6B128" w14:textId="77777777" w:rsidTr="00561BDD">
        <w:tc>
          <w:tcPr>
            <w:tcW w:w="748" w:type="pct"/>
          </w:tcPr>
          <w:p w14:paraId="18FB8AE6" w14:textId="68BD6EF8" w:rsidR="006B4CC2" w:rsidRDefault="006B4CC2" w:rsidP="006B4CC2">
            <w:pPr>
              <w:pStyle w:val="TableBodyTextMIRB"/>
            </w:pPr>
            <w:r>
              <w:t>PONOO 2022</w:t>
            </w:r>
          </w:p>
        </w:tc>
        <w:tc>
          <w:tcPr>
            <w:tcW w:w="716" w:type="pct"/>
          </w:tcPr>
          <w:p w14:paraId="050C4A0A" w14:textId="6C5764C8" w:rsidR="006B4CC2" w:rsidRDefault="006B4CC2" w:rsidP="006B4CC2">
            <w:pPr>
              <w:pStyle w:val="TableBodyTextMIRB"/>
            </w:pPr>
            <w:r>
              <w:t>Du 15 mai au 2 novembre 2022</w:t>
            </w:r>
          </w:p>
        </w:tc>
        <w:tc>
          <w:tcPr>
            <w:tcW w:w="815" w:type="pct"/>
          </w:tcPr>
          <w:p w14:paraId="438102C0" w14:textId="509B5E0E" w:rsidR="006B4CC2" w:rsidRDefault="006B4CC2" w:rsidP="006B4CC2">
            <w:pPr>
              <w:pStyle w:val="TableBodyTextMIRB"/>
            </w:pPr>
            <w:r>
              <w:t>40 675</w:t>
            </w:r>
          </w:p>
        </w:tc>
        <w:tc>
          <w:tcPr>
            <w:tcW w:w="737" w:type="pct"/>
          </w:tcPr>
          <w:p w14:paraId="47536487" w14:textId="0B45D48A" w:rsidR="006B4CC2" w:rsidRPr="00D87D04" w:rsidRDefault="006B4CC2" w:rsidP="006B4CC2">
            <w:pPr>
              <w:pStyle w:val="TableBodyTextMIRB"/>
            </w:pPr>
            <w:r>
              <w:t>UCX-SX ou UC-E de Vexcel</w:t>
            </w:r>
          </w:p>
        </w:tc>
        <w:tc>
          <w:tcPr>
            <w:tcW w:w="748" w:type="pct"/>
          </w:tcPr>
          <w:p w14:paraId="654474A5" w14:textId="77777777" w:rsidR="006B4CC2" w:rsidRPr="00136DC5" w:rsidRDefault="006B4CC2" w:rsidP="006B4CC2">
            <w:pPr>
              <w:pStyle w:val="TableBodyTextMIRB"/>
            </w:pPr>
          </w:p>
        </w:tc>
        <w:tc>
          <w:tcPr>
            <w:tcW w:w="1236" w:type="pct"/>
          </w:tcPr>
          <w:p w14:paraId="0E3BC379" w14:textId="77777777" w:rsidR="006B4CC2" w:rsidRDefault="006B4CC2" w:rsidP="006B4CC2">
            <w:pPr>
              <w:pStyle w:val="TableBodyTextMIRB"/>
            </w:pPr>
          </w:p>
        </w:tc>
      </w:tr>
    </w:tbl>
    <w:p w14:paraId="39BEBD15" w14:textId="05C2B920" w:rsidR="007B2322" w:rsidRDefault="007B2322" w:rsidP="007B2322">
      <w:pPr>
        <w:pStyle w:val="BodyAccessibleTextMIRB"/>
      </w:pPr>
    </w:p>
    <w:p w14:paraId="7E9A6848" w14:textId="77777777" w:rsidR="006B4CC2" w:rsidRDefault="006B4CC2" w:rsidP="48DAC8F8">
      <w:pPr>
        <w:pStyle w:val="Caption"/>
        <w:jc w:val="left"/>
        <w:sectPr w:rsidR="006B4CC2" w:rsidSect="00561BDD">
          <w:pgSz w:w="15840" w:h="12240" w:orient="landscape"/>
          <w:pgMar w:top="720" w:right="720" w:bottom="720" w:left="720" w:header="432" w:footer="720" w:gutter="0"/>
          <w:cols w:space="720"/>
          <w:docGrid w:linePitch="360"/>
        </w:sectPr>
      </w:pPr>
    </w:p>
    <w:p w14:paraId="1D3210E7" w14:textId="286B8BC9" w:rsidR="006B4CC2" w:rsidRDefault="006B4CC2" w:rsidP="00A451ED">
      <w:pPr>
        <w:pStyle w:val="Heading2NoNumbersMIRB"/>
      </w:pPr>
      <w:bookmarkStart w:id="65" w:name="_Toc210656574"/>
      <w:r>
        <w:lastRenderedPageBreak/>
        <w:t>1.2 Production des données</w:t>
      </w:r>
      <w:bookmarkEnd w:id="65"/>
    </w:p>
    <w:p w14:paraId="38243563" w14:textId="21C05B81" w:rsidR="006B4CC2" w:rsidRDefault="006B4CC2" w:rsidP="006B4CC2">
      <w:pPr>
        <w:pStyle w:val="BodyAccessibleTextMIRB"/>
      </w:pPr>
      <w:bookmarkStart w:id="66" w:name="_Hlk149048093"/>
      <w:r>
        <w:t>Après avoir publié les nuages de points bruts du POCSO 2013, du PAINE 2014 et du POSOO 2015, le personnel du MRN a travaillé avec les données LAS des nuages de points bruts pour créer un nuage de points classifiés, un modèle numérique de surface (MNS) et un modèle numérique d’élévation (MNE), comme le montre la figure 1 dans un exemple du POCSO 2013.</w:t>
      </w:r>
    </w:p>
    <w:p w14:paraId="6020E8DC" w14:textId="77777777" w:rsidR="006B4CC2" w:rsidRDefault="006B4CC2" w:rsidP="006B4CC2">
      <w:pPr>
        <w:pStyle w:val="BodyAccessibleTextMIRB"/>
        <w:keepNext/>
        <w:jc w:val="center"/>
      </w:pPr>
      <w:r>
        <w:rPr>
          <w:noProof/>
        </w:rPr>
        <w:drawing>
          <wp:inline distT="0" distB="0" distL="0" distR="0" wp14:anchorId="1F205BFE" wp14:editId="3775E675">
            <wp:extent cx="4805916" cy="3483030"/>
            <wp:effectExtent l="0" t="0" r="0" b="3175"/>
            <wp:docPr id="28" name="Picture 28" descr="Image des différents produits du POCSO et de leur création.  Les images stéréoscopiques ont été utilisées pour créer le nuage de points brut et elles ont surpassé le MNE.  Le nuage de points brut a été utilisé en conjonction avec le MNE pour créer le premier nuage de points classifiés. Ce nuage de points classifiés a ensuite été utilisé pour produire le MNT et le M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Flow.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813570" cy="3488577"/>
                    </a:xfrm>
                    <a:prstGeom prst="rect">
                      <a:avLst/>
                    </a:prstGeom>
                  </pic:spPr>
                </pic:pic>
              </a:graphicData>
            </a:graphic>
          </wp:inline>
        </w:drawing>
      </w:r>
    </w:p>
    <w:p w14:paraId="69922E37" w14:textId="4B80F6D8" w:rsidR="006B4CC2" w:rsidRDefault="006B4CC2" w:rsidP="006B4CC2">
      <w:pPr>
        <w:pStyle w:val="Caption"/>
        <w:rPr>
          <w:noProof/>
        </w:rPr>
      </w:pPr>
      <w:bookmarkStart w:id="67" w:name="_Ref88566282"/>
      <w:bookmarkStart w:id="68" w:name="_Toc471718281"/>
      <w:bookmarkStart w:id="69" w:name="_Toc122343992"/>
      <w:bookmarkStart w:id="70" w:name="_Toc210656597"/>
      <w:r>
        <w:t>Figure </w:t>
      </w:r>
      <w:r>
        <w:fldChar w:fldCharType="begin"/>
      </w:r>
      <w:r>
        <w:instrText xml:space="preserve"> SEQ Figure \* ARABIC </w:instrText>
      </w:r>
      <w:r>
        <w:fldChar w:fldCharType="separate"/>
      </w:r>
      <w:r w:rsidR="004755C6">
        <w:rPr>
          <w:noProof/>
        </w:rPr>
        <w:t>1</w:t>
      </w:r>
      <w:r>
        <w:fldChar w:fldCharType="end"/>
      </w:r>
      <w:bookmarkEnd w:id="67"/>
      <w:r>
        <w:t> : Produits du POCSO</w:t>
      </w:r>
      <w:bookmarkEnd w:id="68"/>
      <w:bookmarkEnd w:id="69"/>
      <w:bookmarkEnd w:id="70"/>
    </w:p>
    <w:p w14:paraId="2803DC35" w14:textId="26BBA0E5" w:rsidR="006B4CC2" w:rsidRDefault="006B4CC2" w:rsidP="006B4CC2">
      <w:pPr>
        <w:pStyle w:val="BodyAccessibleTextMIRB"/>
      </w:pPr>
      <w:r>
        <w:lastRenderedPageBreak/>
        <w:t xml:space="preserve">Le nuage de points brut obtenu au moyen du chevauchement des lignes de vol a été rééchantillonné avec un espacement de 50 cm et recarrelé en tuiles de 1 km par 1 km, puis réassemblé au format LAS. Cette méthode diminue le nombre de points redondants et le volume de données. Pendant le recarrelage, on a effectué une comparaison avec le MNE du sous-traitant pour attribuer automatiquement la classification LAS. Si le MNE se situait dans les 50 cm verticalement, un code de classification LAS de 2 (sol) lui était attribué, sinon il recevait un code LAS de 0 (non attribué). Ce nuage de points a été publié sous le nom du </w:t>
      </w:r>
      <w:hyperlink r:id="rId18" w:history="1">
        <w:r>
          <w:rPr>
            <w:rStyle w:val="HyperlinkMIRBChar"/>
          </w:rPr>
          <w:t>Nuage de points classifiés de l’Ontario (données dérivées de</w:t>
        </w:r>
        <w:r>
          <w:rPr>
            <w:rStyle w:val="HyperlinkMIRBChar"/>
          </w:rPr>
          <w:t xml:space="preserve"> </w:t>
        </w:r>
        <w:r>
          <w:rPr>
            <w:rStyle w:val="HyperlinkMIRBChar"/>
          </w:rPr>
          <w:t>l’imagerie)</w:t>
        </w:r>
      </w:hyperlink>
      <w:r>
        <w:t xml:space="preserve"> (</w:t>
      </w:r>
      <w:r w:rsidR="00E86C22" w:rsidRPr="00E86C22">
        <w:t>https://geohub-fr.lio.gov.on.ca/maps/73dee0f1b2074b369d9a70c6c57c5dc3/explore</w:t>
      </w:r>
      <w:r>
        <w:t>).</w:t>
      </w:r>
    </w:p>
    <w:p w14:paraId="3723AA22" w14:textId="77777777" w:rsidR="006B4CC2" w:rsidRDefault="006B4CC2" w:rsidP="006B4CC2">
      <w:pPr>
        <w:pStyle w:val="BodyAccessibleTextMIRB"/>
      </w:pPr>
      <w:r>
        <w:t>La matrice du MNS a été créée au moyen de tous les points (sol et non classifiés) du nuage de points classifiés. Il s'agit d'un produit d'une résolution de 2 m correspondant au même carrelage et à la même résolution que le MNE. Lors de la production de la matrice, les 8 tuiles adjacentes sont également utilisées pour éviter tout effet de bord.</w:t>
      </w:r>
    </w:p>
    <w:p w14:paraId="6E429BC3" w14:textId="77777777" w:rsidR="006B4CC2" w:rsidRDefault="006B4CC2" w:rsidP="006B4CC2">
      <w:pPr>
        <w:pStyle w:val="BodyAccessibleTextMIRB"/>
      </w:pPr>
      <w:r>
        <w:t>La matrice du MNE a été produite à partir des points classifiés au sol, puis comparée au MNS pour veiller à ce qu'aucun point ne soit plus élevé que le MNS.</w:t>
      </w:r>
    </w:p>
    <w:p w14:paraId="0C5E77A3" w14:textId="74BE120C" w:rsidR="006B4CC2" w:rsidRDefault="006B4CC2" w:rsidP="006B4CC2">
      <w:pPr>
        <w:pStyle w:val="BodyAccessibleTextMIRB"/>
      </w:pPr>
      <w:r>
        <w:t>Depuis 2018, le sous-traitant en imagerie fournit les nuages de points pour les acquisitions. Le logiciel UltraMap de photogrammétrie a servi à la créer pour produire l'orthophotographie. Par la suite, le personnel du MRN a produit le MNS matriciel d'une résolution de 50 cm.</w:t>
      </w:r>
      <w:bookmarkEnd w:id="66"/>
    </w:p>
    <w:p w14:paraId="503C0741" w14:textId="77777777" w:rsidR="006B4CC2" w:rsidRDefault="006B4CC2">
      <w:pPr>
        <w:rPr>
          <w:rFonts w:eastAsiaTheme="minorEastAsia" w:cstheme="minorBidi"/>
          <w:sz w:val="24"/>
          <w:szCs w:val="22"/>
        </w:rPr>
      </w:pPr>
      <w:r>
        <w:br w:type="page"/>
      </w:r>
    </w:p>
    <w:p w14:paraId="22302D86" w14:textId="69B6FDF3" w:rsidR="006B4CC2" w:rsidRDefault="006B4CC2" w:rsidP="006B4CC2">
      <w:pPr>
        <w:pStyle w:val="Heading2NoNumbersMIRB"/>
      </w:pPr>
      <w:bookmarkStart w:id="71" w:name="_Toc210656575"/>
      <w:r>
        <w:lastRenderedPageBreak/>
        <w:t>1.3 Étendue géographique</w:t>
      </w:r>
      <w:bookmarkEnd w:id="71"/>
    </w:p>
    <w:p w14:paraId="0DA4EC0A" w14:textId="45F78116" w:rsidR="006B4CC2" w:rsidRDefault="006B4CC2" w:rsidP="006B4CC2">
      <w:pPr>
        <w:pStyle w:val="BodyAccessibleTextMIRB"/>
        <w:keepNext/>
      </w:pPr>
      <w:bookmarkStart w:id="72" w:name="_Hlk16496473"/>
      <w:r>
        <w:t>Le Programme d’imagerie de l’Ontario d</w:t>
      </w:r>
      <w:r w:rsidR="00FA335F">
        <w:t>’IGO</w:t>
      </w:r>
      <w:r>
        <w:t xml:space="preserve"> fournit des images de haute résolution sans feuilles selon un cycle de cinq ans pour le Sud de l'Ontario et certaines parties du pré-Nord. Voir les figures 2 et 3 pour connaître l’étendue des projets d'imagerie du MNS de l'Ontario (données dérivées de l’imagerie).</w:t>
      </w:r>
      <w:r>
        <w:rPr>
          <w:noProof/>
        </w:rPr>
        <w:drawing>
          <wp:inline distT="0" distB="0" distL="0" distR="0" wp14:anchorId="15E129BA" wp14:editId="725776F6">
            <wp:extent cx="5943600" cy="4495800"/>
            <wp:effectExtent l="0" t="0" r="0" b="0"/>
            <wp:docPr id="1" name="Picture 1" descr="Délimitations des projets d'acquisition du Programme d’imagerie de l’Ontario de GEO de 2010 à 2015 inclus dans le MNS superposées à une carte de l'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oundaries of the GEO Imagery Program acquisition projects from 2010 to 2015 included in the DSM overlaid on a map of Ontario."/>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4495800"/>
                    </a:xfrm>
                    <a:prstGeom prst="rect">
                      <a:avLst/>
                    </a:prstGeom>
                  </pic:spPr>
                </pic:pic>
              </a:graphicData>
            </a:graphic>
          </wp:inline>
        </w:drawing>
      </w:r>
    </w:p>
    <w:p w14:paraId="0AFFE42C" w14:textId="44CB68D1" w:rsidR="006B4CC2" w:rsidRDefault="006B4CC2" w:rsidP="006B4CC2">
      <w:pPr>
        <w:pStyle w:val="Caption"/>
      </w:pPr>
      <w:bookmarkStart w:id="73" w:name="_Toc122343993"/>
      <w:bookmarkStart w:id="74" w:name="_Toc210656598"/>
      <w:bookmarkEnd w:id="72"/>
      <w:r>
        <w:t>Figure </w:t>
      </w:r>
      <w:r w:rsidRPr="5E211496">
        <w:fldChar w:fldCharType="begin"/>
      </w:r>
      <w:r w:rsidRPr="5E211496">
        <w:instrText xml:space="preserve"> SEQ Figure \* ARABIC </w:instrText>
      </w:r>
      <w:r w:rsidRPr="5E211496">
        <w:fldChar w:fldCharType="separate"/>
      </w:r>
      <w:r w:rsidR="004755C6">
        <w:rPr>
          <w:noProof/>
        </w:rPr>
        <w:t>2</w:t>
      </w:r>
      <w:r w:rsidRPr="5E211496">
        <w:fldChar w:fldCharType="end"/>
      </w:r>
      <w:r>
        <w:t> : Étendue des projets du Programme d’imagerie de l’Ontario d</w:t>
      </w:r>
      <w:r w:rsidR="00FA335F">
        <w:t>’IGO</w:t>
      </w:r>
      <w:r>
        <w:t xml:space="preserve"> dans le MNS de 2010 à 2015</w:t>
      </w:r>
      <w:bookmarkEnd w:id="73"/>
      <w:bookmarkEnd w:id="74"/>
    </w:p>
    <w:p w14:paraId="439D3020" w14:textId="25E1CD9C" w:rsidR="006B4CC2" w:rsidRDefault="0090676A" w:rsidP="006B4CC2">
      <w:pPr>
        <w:pStyle w:val="BodyAccessibleTextMIRB"/>
        <w:keepNext/>
      </w:pPr>
      <w:r>
        <w:rPr>
          <w:noProof/>
        </w:rPr>
        <w:lastRenderedPageBreak/>
        <w:drawing>
          <wp:inline distT="0" distB="0" distL="0" distR="0" wp14:anchorId="02C8BA3C" wp14:editId="1010AF8C">
            <wp:extent cx="5943600" cy="3599688"/>
            <wp:effectExtent l="0" t="0" r="0" b="1270"/>
            <wp:docPr id="8" name="Picture 8" descr="Délimitations des projets d'acquisition du Programme d’imagerie de l’Ontario de GEO de 2018 à 2022 inclus dans le MNS superposées à une carte de l'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Boundaries of the GEO Imagery Program acquisition projects from 2018 to 2022 included in the DSM overlaid on a map of Ontario."/>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3599688"/>
                    </a:xfrm>
                    <a:prstGeom prst="rect">
                      <a:avLst/>
                    </a:prstGeom>
                  </pic:spPr>
                </pic:pic>
              </a:graphicData>
            </a:graphic>
          </wp:inline>
        </w:drawing>
      </w:r>
    </w:p>
    <w:p w14:paraId="004C1E4F" w14:textId="4B67DB75" w:rsidR="006B4CC2" w:rsidRDefault="006B4CC2" w:rsidP="006B4CC2">
      <w:pPr>
        <w:pStyle w:val="Caption"/>
      </w:pPr>
      <w:bookmarkStart w:id="75" w:name="_Toc122343994"/>
      <w:bookmarkStart w:id="76" w:name="_Toc210656599"/>
      <w:r>
        <w:t>Figure </w:t>
      </w:r>
      <w:r w:rsidR="00A52A8D">
        <w:fldChar w:fldCharType="begin"/>
      </w:r>
      <w:r w:rsidR="00A52A8D">
        <w:instrText xml:space="preserve"> SEQ Figure \* ARABIC </w:instrText>
      </w:r>
      <w:r w:rsidR="00A52A8D">
        <w:fldChar w:fldCharType="separate"/>
      </w:r>
      <w:r w:rsidR="004755C6">
        <w:rPr>
          <w:noProof/>
        </w:rPr>
        <w:t>3</w:t>
      </w:r>
      <w:r w:rsidR="00A52A8D">
        <w:fldChar w:fldCharType="end"/>
      </w:r>
      <w:r>
        <w:t> : Étendue des projets du Programme d’imagerie de l’Ontario d</w:t>
      </w:r>
      <w:r w:rsidR="00FA335F">
        <w:t>’IGO</w:t>
      </w:r>
      <w:r>
        <w:t xml:space="preserve"> dans le MNS de 2018 à 2022</w:t>
      </w:r>
      <w:bookmarkEnd w:id="75"/>
      <w:bookmarkEnd w:id="76"/>
    </w:p>
    <w:p w14:paraId="2C394F6F" w14:textId="0C0BADB0" w:rsidR="000A1B7F" w:rsidRDefault="000A1B7F">
      <w:pPr>
        <w:rPr>
          <w:rFonts w:eastAsiaTheme="minorEastAsia" w:cstheme="minorBidi"/>
          <w:sz w:val="24"/>
          <w:szCs w:val="22"/>
        </w:rPr>
      </w:pPr>
      <w:r>
        <w:br w:type="page"/>
      </w:r>
    </w:p>
    <w:p w14:paraId="3712F435" w14:textId="7E333F5B" w:rsidR="006B4CC2" w:rsidRDefault="000A1B7F" w:rsidP="000A1B7F">
      <w:pPr>
        <w:pStyle w:val="Heading2NoNumbersMIRB"/>
      </w:pPr>
      <w:bookmarkStart w:id="77" w:name="_Toc210656576"/>
      <w:r>
        <w:lastRenderedPageBreak/>
        <w:t>1.4 Systèmes de référence</w:t>
      </w:r>
      <w:bookmarkEnd w:id="77"/>
    </w:p>
    <w:p w14:paraId="0F12831E" w14:textId="1A47270B" w:rsidR="000A1B7F" w:rsidRDefault="000A1B7F" w:rsidP="000A1B7F">
      <w:pPr>
        <w:pStyle w:val="Heading3NoNumbersMIRB"/>
      </w:pPr>
      <w:bookmarkStart w:id="78" w:name="_Toc210656577"/>
      <w:r>
        <w:t>1.4.1 Système de référence horizontale</w:t>
      </w:r>
      <w:bookmarkEnd w:id="78"/>
    </w:p>
    <w:p w14:paraId="5D9B4AE7" w14:textId="7A82F0D4" w:rsidR="000A1B7F" w:rsidRDefault="000A1B7F" w:rsidP="000A1B7F">
      <w:pPr>
        <w:pStyle w:val="BodyAccessibleTextMIRB"/>
        <w:rPr>
          <w:szCs w:val="24"/>
        </w:rPr>
      </w:pPr>
      <w:r>
        <w:t xml:space="preserve">Le système de coordonnées horizontales du MNS de l'Ontario (données dérivées de l’imagerie) reflète le Mercator transverse universelle (MTU). La zone varie selon le secteur du projet (tableau 2). Le système de référence horizontal est le </w:t>
      </w:r>
      <w:hyperlink r:id="rId21" w:tooltip="Cliquez sur le lien pour accéder au site du Système canadien de référence spatiale de Ressources naturelles Canada." w:history="1">
        <w:r>
          <w:rPr>
            <w:rStyle w:val="HyperlinkMIRBChar"/>
          </w:rPr>
          <w:t>Système de référence nord-américain de 1983 du Système cana</w:t>
        </w:r>
        <w:r>
          <w:rPr>
            <w:rStyle w:val="HyperlinkMIRBChar"/>
          </w:rPr>
          <w:t>d</w:t>
        </w:r>
        <w:r>
          <w:rPr>
            <w:rStyle w:val="HyperlinkMIRBChar"/>
          </w:rPr>
          <w:t>ien de référence spatiale (NAD83[SCRS])</w:t>
        </w:r>
      </w:hyperlink>
      <w:r>
        <w:rPr>
          <w:rStyle w:val="HyperlinkMIRBChar"/>
        </w:rPr>
        <w:t xml:space="preserve"> </w:t>
      </w:r>
      <w:r>
        <w:t>(https://ressources-naturelles.canada.ca/science-donnees/science-recherche/geomatique/science-recherche-systemes-reference-geodesique/systeme-canadien-reference-spatiale-scrs?_gl=1*1i4n4qy*_ga*ODgwODM1ODU5LjE3NDIwMDUyNjM.*_ga_C2N57Y7DX5*MTc0MjA5MzA4Ny4zLjEuMTc0MjA5MzI1Ni4wLjAuMA..).</w:t>
      </w:r>
    </w:p>
    <w:p w14:paraId="29955FAE" w14:textId="77777777" w:rsidR="000A1B7F" w:rsidRDefault="000A1B7F" w:rsidP="000A1B7F">
      <w:pPr>
        <w:pStyle w:val="BodyAccessibleTextMIRB"/>
        <w:rPr>
          <w:szCs w:val="24"/>
        </w:rPr>
      </w:pPr>
      <w:r>
        <w:t>L'unité de mesure horizontale (les unités de l'axe du système de coordonnées) pour toutes les cellules de la grille matricielle dans le MNS est le mètre (m).</w:t>
      </w:r>
    </w:p>
    <w:p w14:paraId="62844EEE" w14:textId="4C181263" w:rsidR="000A1B7F" w:rsidRDefault="000A1B7F" w:rsidP="000A1B7F">
      <w:pPr>
        <w:pStyle w:val="Caption"/>
        <w:keepNext/>
      </w:pPr>
      <w:bookmarkStart w:id="79" w:name="_Toc19004219"/>
      <w:bookmarkStart w:id="80" w:name="_Toc122344007"/>
      <w:bookmarkStart w:id="81" w:name="_Toc210656498"/>
      <w:r>
        <w:t>Tableau </w:t>
      </w:r>
      <w:r>
        <w:fldChar w:fldCharType="begin"/>
      </w:r>
      <w:r>
        <w:instrText xml:space="preserve"> SEQ Table \* ARABIC </w:instrText>
      </w:r>
      <w:r>
        <w:fldChar w:fldCharType="separate"/>
      </w:r>
      <w:r w:rsidR="004755C6">
        <w:rPr>
          <w:noProof/>
        </w:rPr>
        <w:t>2</w:t>
      </w:r>
      <w:r>
        <w:fldChar w:fldCharType="end"/>
      </w:r>
      <w:r>
        <w:t xml:space="preserve"> : Zone MTU de chaque projet </w:t>
      </w:r>
      <w:bookmarkEnd w:id="79"/>
      <w:r>
        <w:t>dans le MNS</w:t>
      </w:r>
      <w:bookmarkEnd w:id="80"/>
      <w:bookmarkEnd w:id="81"/>
    </w:p>
    <w:tbl>
      <w:tblPr>
        <w:tblStyle w:val="TableGrid"/>
        <w:tblW w:w="0" w:type="auto"/>
        <w:jc w:val="center"/>
        <w:tblLook w:val="04A0" w:firstRow="1" w:lastRow="0" w:firstColumn="1" w:lastColumn="0" w:noHBand="0" w:noVBand="1"/>
        <w:tblCaption w:val="Zone MTU de chaque projet du Programme d’imagerie de l’Ontario de GEO"/>
        <w:tblDescription w:val="Ce tableau décrit la zone MTU du système de référence horizontal de chaque projet d'acquisition d'images."/>
      </w:tblPr>
      <w:tblGrid>
        <w:gridCol w:w="2983"/>
        <w:gridCol w:w="1417"/>
      </w:tblGrid>
      <w:tr w:rsidR="000A1B7F" w14:paraId="7F421A3A" w14:textId="77777777" w:rsidTr="00300054">
        <w:trPr>
          <w:jc w:val="center"/>
        </w:trPr>
        <w:tc>
          <w:tcPr>
            <w:tcW w:w="2983" w:type="dxa"/>
          </w:tcPr>
          <w:p w14:paraId="08D4ED8F" w14:textId="77777777" w:rsidR="000A1B7F" w:rsidRDefault="000A1B7F" w:rsidP="00300054">
            <w:pPr>
              <w:pStyle w:val="TableHeaderRowTextMIRB"/>
            </w:pPr>
            <w:r>
              <w:t>Zone du projet</w:t>
            </w:r>
          </w:p>
        </w:tc>
        <w:tc>
          <w:tcPr>
            <w:tcW w:w="1417" w:type="dxa"/>
          </w:tcPr>
          <w:p w14:paraId="6BAA4C68" w14:textId="77777777" w:rsidR="000A1B7F" w:rsidRDefault="000A1B7F" w:rsidP="00300054">
            <w:pPr>
              <w:pStyle w:val="TableHeaderRowTextMIRB"/>
            </w:pPr>
            <w:r>
              <w:t>Zone MTU</w:t>
            </w:r>
          </w:p>
        </w:tc>
      </w:tr>
      <w:tr w:rsidR="000A1B7F" w14:paraId="534978E5" w14:textId="77777777" w:rsidTr="00300054">
        <w:trPr>
          <w:jc w:val="center"/>
        </w:trPr>
        <w:tc>
          <w:tcPr>
            <w:tcW w:w="2983" w:type="dxa"/>
          </w:tcPr>
          <w:p w14:paraId="25F52B5E" w14:textId="77777777" w:rsidR="000A1B7F" w:rsidRDefault="000A1B7F" w:rsidP="00300054">
            <w:pPr>
              <w:pStyle w:val="TableBodyTextMIRB"/>
            </w:pPr>
            <w:r>
              <w:t>POCSO 2013/2018</w:t>
            </w:r>
          </w:p>
        </w:tc>
        <w:tc>
          <w:tcPr>
            <w:tcW w:w="1417" w:type="dxa"/>
          </w:tcPr>
          <w:p w14:paraId="498D7836" w14:textId="77777777" w:rsidR="000A1B7F" w:rsidRDefault="000A1B7F" w:rsidP="00300054">
            <w:pPr>
              <w:pStyle w:val="TableBodyTextMIRB"/>
            </w:pPr>
            <w:r>
              <w:t>17 et 18</w:t>
            </w:r>
          </w:p>
        </w:tc>
      </w:tr>
      <w:tr w:rsidR="000A1B7F" w14:paraId="588E1613" w14:textId="77777777" w:rsidTr="00300054">
        <w:trPr>
          <w:jc w:val="center"/>
        </w:trPr>
        <w:tc>
          <w:tcPr>
            <w:tcW w:w="2983" w:type="dxa"/>
          </w:tcPr>
          <w:p w14:paraId="44AFDBC2" w14:textId="77777777" w:rsidR="000A1B7F" w:rsidRDefault="000A1B7F" w:rsidP="00300054">
            <w:pPr>
              <w:pStyle w:val="TableBodyTextMIRB"/>
            </w:pPr>
            <w:r>
              <w:t>PAINE 2014/2019</w:t>
            </w:r>
          </w:p>
        </w:tc>
        <w:tc>
          <w:tcPr>
            <w:tcW w:w="1417" w:type="dxa"/>
          </w:tcPr>
          <w:p w14:paraId="298E70E7" w14:textId="77777777" w:rsidR="000A1B7F" w:rsidRDefault="000A1B7F" w:rsidP="00300054">
            <w:pPr>
              <w:pStyle w:val="TableBodyTextMIRB"/>
            </w:pPr>
            <w:r>
              <w:t>18</w:t>
            </w:r>
          </w:p>
        </w:tc>
      </w:tr>
      <w:tr w:rsidR="000A1B7F" w14:paraId="728FA289" w14:textId="77777777" w:rsidTr="00300054">
        <w:trPr>
          <w:jc w:val="center"/>
        </w:trPr>
        <w:tc>
          <w:tcPr>
            <w:tcW w:w="2983" w:type="dxa"/>
          </w:tcPr>
          <w:p w14:paraId="5DF1ADAB" w14:textId="77777777" w:rsidR="000A1B7F" w:rsidRDefault="000A1B7F" w:rsidP="00300054">
            <w:pPr>
              <w:pStyle w:val="TableBodyTextMIRB"/>
            </w:pPr>
            <w:r>
              <w:t>POSOO 2010/2015/2020</w:t>
            </w:r>
          </w:p>
        </w:tc>
        <w:tc>
          <w:tcPr>
            <w:tcW w:w="1417" w:type="dxa"/>
          </w:tcPr>
          <w:p w14:paraId="1BA06000" w14:textId="77777777" w:rsidR="000A1B7F" w:rsidRDefault="000A1B7F" w:rsidP="00300054">
            <w:pPr>
              <w:pStyle w:val="TableBodyTextMIRB"/>
            </w:pPr>
            <w:r>
              <w:t>17</w:t>
            </w:r>
          </w:p>
        </w:tc>
      </w:tr>
      <w:tr w:rsidR="000A1B7F" w14:paraId="1AAE459D" w14:textId="77777777" w:rsidTr="00300054">
        <w:trPr>
          <w:jc w:val="center"/>
        </w:trPr>
        <w:tc>
          <w:tcPr>
            <w:tcW w:w="2983" w:type="dxa"/>
          </w:tcPr>
          <w:p w14:paraId="0B5B4700" w14:textId="77777777" w:rsidR="000A1B7F" w:rsidRDefault="000A1B7F" w:rsidP="00300054">
            <w:pPr>
              <w:pStyle w:val="TableBodyTextMIRB"/>
            </w:pPr>
            <w:r>
              <w:t>POCO 2021</w:t>
            </w:r>
          </w:p>
        </w:tc>
        <w:tc>
          <w:tcPr>
            <w:tcW w:w="1417" w:type="dxa"/>
          </w:tcPr>
          <w:p w14:paraId="47BF8DC3" w14:textId="77777777" w:rsidR="000A1B7F" w:rsidRDefault="000A1B7F" w:rsidP="00300054">
            <w:pPr>
              <w:pStyle w:val="TableBodyTextMIRB"/>
            </w:pPr>
            <w:r>
              <w:t>17</w:t>
            </w:r>
          </w:p>
        </w:tc>
      </w:tr>
      <w:tr w:rsidR="000A1B7F" w14:paraId="36D35739" w14:textId="77777777" w:rsidTr="00300054">
        <w:trPr>
          <w:jc w:val="center"/>
        </w:trPr>
        <w:tc>
          <w:tcPr>
            <w:tcW w:w="2983" w:type="dxa"/>
          </w:tcPr>
          <w:p w14:paraId="0548048A" w14:textId="63457F61" w:rsidR="000A1B7F" w:rsidRDefault="000A1B7F" w:rsidP="00300054">
            <w:pPr>
              <w:pStyle w:val="TableBodyTextMIRB"/>
            </w:pPr>
            <w:r>
              <w:t>PONOO 2022</w:t>
            </w:r>
          </w:p>
        </w:tc>
        <w:tc>
          <w:tcPr>
            <w:tcW w:w="1417" w:type="dxa"/>
          </w:tcPr>
          <w:p w14:paraId="36E2D35D" w14:textId="16061B4C" w:rsidR="000A1B7F" w:rsidRDefault="000A1B7F" w:rsidP="00300054">
            <w:pPr>
              <w:pStyle w:val="TableBodyTextMIRB"/>
            </w:pPr>
            <w:r>
              <w:t>15 et 16</w:t>
            </w:r>
          </w:p>
        </w:tc>
      </w:tr>
    </w:tbl>
    <w:p w14:paraId="36B18931" w14:textId="53A8165E" w:rsidR="000A1B7F" w:rsidRDefault="000A1B7F" w:rsidP="000A1B7F">
      <w:pPr>
        <w:pStyle w:val="Heading3NoNumbersMIRB"/>
      </w:pPr>
      <w:bookmarkStart w:id="82" w:name="_Toc210656578"/>
      <w:r>
        <w:t>1.4.2 Système de référence verticale</w:t>
      </w:r>
      <w:bookmarkEnd w:id="82"/>
    </w:p>
    <w:p w14:paraId="71546FC8" w14:textId="1FB41CBB" w:rsidR="000A1B7F" w:rsidRDefault="000A1B7F" w:rsidP="000A1B7F">
      <w:pPr>
        <w:pStyle w:val="BodyAccessibleTextMIRB"/>
      </w:pPr>
      <w:r>
        <w:t xml:space="preserve">Le système de coordonnées verticales du MNS de l'Ontario (données dérivées de l’imagerie) varie selon le projet d'acquisition (tableau 3). </w:t>
      </w:r>
      <w:bookmarkStart w:id="83" w:name="_Hlk19611148"/>
      <w:r>
        <w:t xml:space="preserve">Les renseignements sur le système canadien de référence vertical se trouvent sur la page de la </w:t>
      </w:r>
      <w:hyperlink r:id="rId22" w:anchor="hrs" w:tooltip="Cliquez sur le lien pour accéder à la page sur la Modernisation du système de référence altimétrique de Ressources naturelles Canada." w:history="1">
        <w:r>
          <w:rPr>
            <w:rStyle w:val="HyperlinkMIRBChar"/>
          </w:rPr>
          <w:t>Modernisation du système de référence altimétrique de Ressources naturelles Canada</w:t>
        </w:r>
      </w:hyperlink>
      <w:r>
        <w:t xml:space="preserve"> (</w:t>
      </w:r>
      <w:r w:rsidR="00ED7766" w:rsidRPr="00ED7766">
        <w:t>https://ressources-naturelles.canada.ca/science-donnees/science-recherche/geomatique/science-recherche-systemes-reference-geodesique/systeme-canadien-reference-spatiale-scrs?_gl=1*1i4n4qy*_ga*ODgwODM1ODU5LjE3NDIwMDUyNjM.*_ga_C2N57Y7DX5*MTc0MjA5MzA4Ny4zLjEuMTc0MjA5MzI1Ni4wLjAuMA..#hrs</w:t>
      </w:r>
      <w:r>
        <w:t>)</w:t>
      </w:r>
      <w:bookmarkEnd w:id="83"/>
      <w:r>
        <w:t>.</w:t>
      </w:r>
    </w:p>
    <w:p w14:paraId="4F514005" w14:textId="77777777" w:rsidR="000A1B7F" w:rsidRDefault="000A1B7F" w:rsidP="000A1B7F">
      <w:pPr>
        <w:pStyle w:val="BodyAccessibleTextMIRB"/>
      </w:pPr>
      <w:r>
        <w:lastRenderedPageBreak/>
        <w:t>L’unité de mesure verticale (les unités de l'axe du système de coordonnées) pour toutes les cellules de la grille matricielle dans le MNS est le mètre (m). Une seule valeur d'élévation verticale représente chaque cellule de la grille matricielle dans le MNS.</w:t>
      </w:r>
    </w:p>
    <w:p w14:paraId="7B11DD19" w14:textId="23D8417B" w:rsidR="000A1B7F" w:rsidRDefault="000A1B7F" w:rsidP="000A1B7F">
      <w:pPr>
        <w:pStyle w:val="Caption"/>
        <w:keepNext/>
      </w:pPr>
      <w:bookmarkStart w:id="84" w:name="_Toc20233458"/>
      <w:bookmarkStart w:id="85" w:name="_Toc33528520"/>
      <w:bookmarkStart w:id="86" w:name="_Toc122344008"/>
      <w:bookmarkStart w:id="87" w:name="_Toc210656499"/>
      <w:r>
        <w:t>Tableau </w:t>
      </w:r>
      <w:r>
        <w:fldChar w:fldCharType="begin"/>
      </w:r>
      <w:r>
        <w:instrText xml:space="preserve"> SEQ Table \* ARABIC </w:instrText>
      </w:r>
      <w:r>
        <w:fldChar w:fldCharType="separate"/>
      </w:r>
      <w:r w:rsidR="004755C6">
        <w:rPr>
          <w:noProof/>
        </w:rPr>
        <w:t>3</w:t>
      </w:r>
      <w:r>
        <w:fldChar w:fldCharType="end"/>
      </w:r>
      <w:r>
        <w:t> : Système de référence vertical</w:t>
      </w:r>
      <w:bookmarkEnd w:id="84"/>
      <w:r>
        <w:t xml:space="preserve"> par projet</w:t>
      </w:r>
      <w:bookmarkEnd w:id="85"/>
      <w:bookmarkEnd w:id="86"/>
      <w:bookmarkEnd w:id="87"/>
    </w:p>
    <w:tbl>
      <w:tblPr>
        <w:tblStyle w:val="TableGrid"/>
        <w:tblW w:w="0" w:type="auto"/>
        <w:jc w:val="center"/>
        <w:tblLook w:val="04A0" w:firstRow="1" w:lastRow="0" w:firstColumn="1" w:lastColumn="0" w:noHBand="0" w:noVBand="1"/>
        <w:tblCaption w:val="Zone MTU de chaque projet dans le MNS de l’Ontario (données dérivées de l’imagerie)"/>
        <w:tblDescription w:val="Ce tableau décrit la zone MTU du système de référence horizontal de chaque projet d'acquisition d'images."/>
      </w:tblPr>
      <w:tblGrid>
        <w:gridCol w:w="6458"/>
        <w:gridCol w:w="1983"/>
      </w:tblGrid>
      <w:tr w:rsidR="000A1B7F" w14:paraId="0CC02549" w14:textId="77777777" w:rsidTr="00300054">
        <w:trPr>
          <w:tblHeader/>
          <w:jc w:val="center"/>
        </w:trPr>
        <w:tc>
          <w:tcPr>
            <w:tcW w:w="6458" w:type="dxa"/>
          </w:tcPr>
          <w:p w14:paraId="775C0DC0" w14:textId="77777777" w:rsidR="000A1B7F" w:rsidRDefault="000A1B7F" w:rsidP="00300054">
            <w:pPr>
              <w:pStyle w:val="TableHeaderRowTextMIRB"/>
            </w:pPr>
            <w:r>
              <w:t>Zone du projet</w:t>
            </w:r>
          </w:p>
        </w:tc>
        <w:tc>
          <w:tcPr>
            <w:tcW w:w="1983" w:type="dxa"/>
          </w:tcPr>
          <w:p w14:paraId="218880C1" w14:textId="77777777" w:rsidR="000A1B7F" w:rsidRDefault="000A1B7F" w:rsidP="00300054">
            <w:pPr>
              <w:pStyle w:val="TableHeaderRowTextMIRB"/>
            </w:pPr>
            <w:r>
              <w:t>Système de référence vertical</w:t>
            </w:r>
          </w:p>
        </w:tc>
      </w:tr>
      <w:tr w:rsidR="000A1B7F" w14:paraId="46B8A0F6" w14:textId="77777777" w:rsidTr="00300054">
        <w:trPr>
          <w:jc w:val="center"/>
        </w:trPr>
        <w:tc>
          <w:tcPr>
            <w:tcW w:w="6458" w:type="dxa"/>
          </w:tcPr>
          <w:p w14:paraId="42632BB3" w14:textId="77777777" w:rsidR="000A1B7F" w:rsidRDefault="000A1B7F" w:rsidP="00300054">
            <w:pPr>
              <w:pStyle w:val="TableBodyTextMIRB"/>
            </w:pPr>
            <w:r>
              <w:t>POCSO 2013, PAINE 2014, POSOO 2010/2015</w:t>
            </w:r>
          </w:p>
        </w:tc>
        <w:tc>
          <w:tcPr>
            <w:tcW w:w="1983" w:type="dxa"/>
          </w:tcPr>
          <w:p w14:paraId="7190451F" w14:textId="77777777" w:rsidR="000A1B7F" w:rsidRDefault="000A1B7F" w:rsidP="00300054">
            <w:pPr>
              <w:pStyle w:val="TableBodyTextMIRB"/>
            </w:pPr>
            <w:r>
              <w:t>CGVD28</w:t>
            </w:r>
          </w:p>
        </w:tc>
      </w:tr>
      <w:tr w:rsidR="000A1B7F" w14:paraId="4BDCD9BB" w14:textId="77777777" w:rsidTr="00300054">
        <w:trPr>
          <w:trHeight w:val="322"/>
          <w:jc w:val="center"/>
        </w:trPr>
        <w:tc>
          <w:tcPr>
            <w:tcW w:w="6458" w:type="dxa"/>
          </w:tcPr>
          <w:p w14:paraId="3403CA05" w14:textId="5E647B2F" w:rsidR="000A1B7F" w:rsidRPr="004755C6" w:rsidRDefault="000A1B7F" w:rsidP="00300054">
            <w:pPr>
              <w:pStyle w:val="TableBodyTextMIRB"/>
              <w:rPr>
                <w:lang w:val="en-CA"/>
              </w:rPr>
            </w:pPr>
            <w:r w:rsidRPr="004755C6">
              <w:rPr>
                <w:lang w:val="en-CA"/>
              </w:rPr>
              <w:t>POCSO 2018, PAINE 2019, POSOO 2020, POCO 2021, PONOO 2022</w:t>
            </w:r>
          </w:p>
        </w:tc>
        <w:tc>
          <w:tcPr>
            <w:tcW w:w="1983" w:type="dxa"/>
          </w:tcPr>
          <w:p w14:paraId="1069F4B1" w14:textId="77777777" w:rsidR="000A1B7F" w:rsidRDefault="000A1B7F" w:rsidP="00300054">
            <w:pPr>
              <w:pStyle w:val="TableBodyTextMIRB"/>
            </w:pPr>
            <w:r>
              <w:t>CGVD2013</w:t>
            </w:r>
          </w:p>
        </w:tc>
      </w:tr>
    </w:tbl>
    <w:p w14:paraId="726F0716" w14:textId="6F7668B9" w:rsidR="000A1B7F" w:rsidRDefault="000A1B7F" w:rsidP="000A1B7F">
      <w:pPr>
        <w:pStyle w:val="Heading2NoNumbersMIRB"/>
      </w:pPr>
      <w:bookmarkStart w:id="88" w:name="_Toc210656579"/>
      <w:r>
        <w:t>1.5 Évaluation de la précision</w:t>
      </w:r>
      <w:bookmarkEnd w:id="88"/>
    </w:p>
    <w:p w14:paraId="7988FECB" w14:textId="621C23B5" w:rsidR="000A1B7F" w:rsidRDefault="000A1B7F" w:rsidP="000A1B7F">
      <w:pPr>
        <w:pStyle w:val="BodyAccessibleTextMIRB"/>
        <w:rPr>
          <w:szCs w:val="24"/>
        </w:rPr>
      </w:pPr>
      <w:r>
        <w:t xml:space="preserve">Le Comité de consultation et de coordination des élévations de la fonction publique de l’Ontario a publié les </w:t>
      </w:r>
      <w:hyperlink r:id="rId23" w:history="1">
        <w:r>
          <w:rPr>
            <w:rStyle w:val="HyperlinkMIRBChar"/>
          </w:rPr>
          <w:t>normes sur la précision des évaluations (2016, anglais seulement)</w:t>
        </w:r>
      </w:hyperlink>
      <w:r>
        <w:t xml:space="preserve"> pour évaluer la précision des données numériques d'altitude. Les normes ont été rédigées pour s’arrimer aux normes sur la précision positionnelle de 2014 pour les données géospatiales numériques de l'American Society for </w:t>
      </w:r>
      <w:proofErr w:type="spellStart"/>
      <w:r>
        <w:t>Photogrammetry</w:t>
      </w:r>
      <w:proofErr w:type="spellEnd"/>
      <w:r>
        <w:t xml:space="preserve"> and </w:t>
      </w:r>
      <w:proofErr w:type="spellStart"/>
      <w:r>
        <w:t>Remote</w:t>
      </w:r>
      <w:proofErr w:type="spellEnd"/>
      <w:r>
        <w:t xml:space="preserve"> </w:t>
      </w:r>
      <w:proofErr w:type="spellStart"/>
      <w:r>
        <w:t>Sensing</w:t>
      </w:r>
      <w:proofErr w:type="spellEnd"/>
      <w:r>
        <w:t xml:space="preserve"> (ASPRS).</w:t>
      </w:r>
    </w:p>
    <w:p w14:paraId="17A3BB8B" w14:textId="4294B73C" w:rsidR="000A1B7F" w:rsidRPr="005663B2" w:rsidRDefault="000A1B7F" w:rsidP="000A1B7F">
      <w:pPr>
        <w:pStyle w:val="BodyAccessibleTextMIRB"/>
        <w:rPr>
          <w:rFonts w:cs="Arial"/>
          <w:sz w:val="27"/>
          <w:szCs w:val="27"/>
        </w:rPr>
      </w:pPr>
      <w:r>
        <w:t xml:space="preserve">La précision verticale du </w:t>
      </w:r>
      <w:hyperlink r:id="rId24" w:history="1">
        <w:r>
          <w:rPr>
            <w:rStyle w:val="HyperlinkMIRBChar"/>
          </w:rPr>
          <w:t>Modèle numérique de surface (MNS) du POCSO 2013</w:t>
        </w:r>
      </w:hyperlink>
      <w:r>
        <w:t xml:space="preserve"> et du </w:t>
      </w:r>
      <w:hyperlink r:id="rId25" w:history="1">
        <w:r>
          <w:rPr>
            <w:rStyle w:val="HyperlinkMIRBChar"/>
          </w:rPr>
          <w:t>Modèle numérique de terrain (MNT) du POCSO 2013</w:t>
        </w:r>
      </w:hyperlink>
      <w:r>
        <w:t xml:space="preserve"> a fait l’objet d’une évaluation. À ce jour, aucune évaluation n’a été pratiquée en particulier pour les MNS pour les autres zones d'imagerie, mais les produits du POCSO présentent de nombreuses similitudes avec les autres projets. Les résultats de l'évaluation du POCSO, y compris les données, peuvent être téléchargés du fichier de métadonnées du </w:t>
      </w:r>
      <w:hyperlink r:id="rId26" w:history="1">
        <w:r>
          <w:rPr>
            <w:rStyle w:val="HyperlinkMIRBChar"/>
          </w:rPr>
          <w:t>MNS de l'Ontario (données dérivées de l’i</w:t>
        </w:r>
        <w:r>
          <w:rPr>
            <w:rStyle w:val="HyperlinkMIRBChar"/>
          </w:rPr>
          <w:t>m</w:t>
        </w:r>
        <w:r>
          <w:rPr>
            <w:rStyle w:val="HyperlinkMIRBChar"/>
          </w:rPr>
          <w:t>agerie)</w:t>
        </w:r>
      </w:hyperlink>
      <w:r>
        <w:t xml:space="preserve"> (</w:t>
      </w:r>
      <w:r w:rsidR="00ED7766" w:rsidRPr="00ED7766">
        <w:t>https://geohub-fr.lio.gov.on.ca/maps/mnrf::mod%C3%A8le-num%C3%A9rique-de-surface-de-lontario-donn%C3%A9es-d%C3%A9riv%C3%A9es-de-limagerie/about</w:t>
      </w:r>
      <w:r>
        <w:t>).</w:t>
      </w:r>
    </w:p>
    <w:p w14:paraId="2C9C720D" w14:textId="4EEC3C79" w:rsidR="000A1B7F" w:rsidRDefault="00EE57B4" w:rsidP="00EE57B4">
      <w:pPr>
        <w:pStyle w:val="Heading2NoNumbersMIRB"/>
      </w:pPr>
      <w:bookmarkStart w:id="89" w:name="_Toc210656580"/>
      <w:r>
        <w:t>1.6 Résolution spatiale</w:t>
      </w:r>
      <w:bookmarkEnd w:id="89"/>
    </w:p>
    <w:p w14:paraId="1BBE352F" w14:textId="77777777" w:rsidR="00EE57B4" w:rsidRDefault="00EE57B4" w:rsidP="00EE57B4">
      <w:pPr>
        <w:pStyle w:val="BodyAccessibleTextMIRB"/>
      </w:pPr>
      <w:r>
        <w:t>L'espacement de la grille s’appuie sur la projection de Mercator transverse universelle (MTU) avec une résolution des cellules matricielles variant selon la zone du projet (tableau 4).</w:t>
      </w:r>
    </w:p>
    <w:p w14:paraId="6B0B1E91" w14:textId="47D9B348" w:rsidR="00EE57B4" w:rsidRDefault="00EE57B4" w:rsidP="00EE57B4">
      <w:pPr>
        <w:pStyle w:val="Caption"/>
        <w:keepNext/>
      </w:pPr>
      <w:bookmarkStart w:id="90" w:name="_Toc122344009"/>
      <w:bookmarkStart w:id="91" w:name="_Toc210656500"/>
      <w:r>
        <w:lastRenderedPageBreak/>
        <w:t>Tableau </w:t>
      </w:r>
      <w:r>
        <w:fldChar w:fldCharType="begin"/>
      </w:r>
      <w:r>
        <w:instrText>SEQ Table \* ARABIC</w:instrText>
      </w:r>
      <w:r>
        <w:fldChar w:fldCharType="separate"/>
      </w:r>
      <w:r w:rsidR="004755C6">
        <w:rPr>
          <w:noProof/>
        </w:rPr>
        <w:t>4</w:t>
      </w:r>
      <w:r>
        <w:fldChar w:fldCharType="end"/>
      </w:r>
      <w:r>
        <w:t> : Résolution des cellules matricielles pour chaque projet d'imagerie</w:t>
      </w:r>
      <w:bookmarkEnd w:id="90"/>
      <w:bookmarkEnd w:id="91"/>
    </w:p>
    <w:tbl>
      <w:tblPr>
        <w:tblStyle w:val="TableGrid"/>
        <w:tblW w:w="0" w:type="auto"/>
        <w:jc w:val="center"/>
        <w:tblLook w:val="04A0" w:firstRow="1" w:lastRow="0" w:firstColumn="1" w:lastColumn="0" w:noHBand="0" w:noVBand="1"/>
        <w:tblCaption w:val="Résolution des cellules matricielles pour chaque projet dans le MNS de l'Ontario (données dérivées de l’imagerie)"/>
        <w:tblDescription w:val="Ce tableau décrit la résolution des cellules matricielles pour chaque projet d'acquisition d'images."/>
      </w:tblPr>
      <w:tblGrid>
        <w:gridCol w:w="1980"/>
        <w:gridCol w:w="2835"/>
      </w:tblGrid>
      <w:tr w:rsidR="00EE57B4" w14:paraId="17AB154D" w14:textId="77777777" w:rsidTr="00300054">
        <w:trPr>
          <w:jc w:val="center"/>
        </w:trPr>
        <w:tc>
          <w:tcPr>
            <w:tcW w:w="1980" w:type="dxa"/>
          </w:tcPr>
          <w:p w14:paraId="24A0A05B" w14:textId="77777777" w:rsidR="00EE57B4" w:rsidRDefault="00EE57B4" w:rsidP="00300054">
            <w:pPr>
              <w:pStyle w:val="TableHeaderRowTextMIRB"/>
            </w:pPr>
            <w:r>
              <w:t>Zone du projet</w:t>
            </w:r>
          </w:p>
        </w:tc>
        <w:tc>
          <w:tcPr>
            <w:tcW w:w="2835" w:type="dxa"/>
          </w:tcPr>
          <w:p w14:paraId="41348A51" w14:textId="77777777" w:rsidR="00EE57B4" w:rsidRDefault="00EE57B4" w:rsidP="00300054">
            <w:pPr>
              <w:pStyle w:val="TableHeaderRowTextMIRB"/>
            </w:pPr>
            <w:r>
              <w:t>Résolution matricielle (m)</w:t>
            </w:r>
          </w:p>
        </w:tc>
      </w:tr>
      <w:tr w:rsidR="00EE57B4" w14:paraId="3B584CF6" w14:textId="77777777" w:rsidTr="00300054">
        <w:trPr>
          <w:jc w:val="center"/>
        </w:trPr>
        <w:tc>
          <w:tcPr>
            <w:tcW w:w="1980" w:type="dxa"/>
          </w:tcPr>
          <w:p w14:paraId="195CF694" w14:textId="77777777" w:rsidR="00EE57B4" w:rsidRDefault="00EE57B4" w:rsidP="00300054">
            <w:pPr>
              <w:pStyle w:val="TableColumnNameMIRB"/>
            </w:pPr>
            <w:r>
              <w:t>POSOO 2010</w:t>
            </w:r>
          </w:p>
        </w:tc>
        <w:tc>
          <w:tcPr>
            <w:tcW w:w="2835" w:type="dxa"/>
          </w:tcPr>
          <w:p w14:paraId="1E6C49CF" w14:textId="77777777" w:rsidR="00EE57B4" w:rsidRDefault="00EE57B4" w:rsidP="00300054">
            <w:pPr>
              <w:pStyle w:val="TableBodyTextMIRB"/>
              <w:jc w:val="center"/>
            </w:pPr>
            <w:r>
              <w:t>2</w:t>
            </w:r>
          </w:p>
        </w:tc>
      </w:tr>
      <w:tr w:rsidR="00EE57B4" w14:paraId="017C8159" w14:textId="77777777" w:rsidTr="00300054">
        <w:trPr>
          <w:jc w:val="center"/>
        </w:trPr>
        <w:tc>
          <w:tcPr>
            <w:tcW w:w="1980" w:type="dxa"/>
          </w:tcPr>
          <w:p w14:paraId="458D4D23" w14:textId="77777777" w:rsidR="00EE57B4" w:rsidRDefault="00EE57B4" w:rsidP="00300054">
            <w:pPr>
              <w:pStyle w:val="TableColumnNameMIRB"/>
            </w:pPr>
            <w:r>
              <w:t>POCSO 2013</w:t>
            </w:r>
          </w:p>
        </w:tc>
        <w:tc>
          <w:tcPr>
            <w:tcW w:w="2835" w:type="dxa"/>
          </w:tcPr>
          <w:p w14:paraId="58D51466" w14:textId="77777777" w:rsidR="00EE57B4" w:rsidRDefault="00EE57B4" w:rsidP="00300054">
            <w:pPr>
              <w:pStyle w:val="TableBodyTextMIRB"/>
              <w:jc w:val="center"/>
            </w:pPr>
            <w:r>
              <w:t>2</w:t>
            </w:r>
          </w:p>
        </w:tc>
      </w:tr>
      <w:tr w:rsidR="00EE57B4" w14:paraId="24F7C927" w14:textId="77777777" w:rsidTr="00300054">
        <w:trPr>
          <w:jc w:val="center"/>
        </w:trPr>
        <w:tc>
          <w:tcPr>
            <w:tcW w:w="1980" w:type="dxa"/>
          </w:tcPr>
          <w:p w14:paraId="207AE337" w14:textId="77777777" w:rsidR="00EE57B4" w:rsidRDefault="00EE57B4" w:rsidP="00300054">
            <w:pPr>
              <w:pStyle w:val="TableColumnNameMIRB"/>
            </w:pPr>
            <w:r>
              <w:t>PAINE 2014</w:t>
            </w:r>
          </w:p>
        </w:tc>
        <w:tc>
          <w:tcPr>
            <w:tcW w:w="2835" w:type="dxa"/>
          </w:tcPr>
          <w:p w14:paraId="256B6B15" w14:textId="77777777" w:rsidR="00EE57B4" w:rsidRDefault="00EE57B4" w:rsidP="00300054">
            <w:pPr>
              <w:pStyle w:val="TableBodyTextMIRB"/>
              <w:jc w:val="center"/>
            </w:pPr>
            <w:r>
              <w:t>2</w:t>
            </w:r>
          </w:p>
        </w:tc>
      </w:tr>
      <w:tr w:rsidR="00EE57B4" w14:paraId="476B324B" w14:textId="77777777" w:rsidTr="00300054">
        <w:trPr>
          <w:jc w:val="center"/>
        </w:trPr>
        <w:tc>
          <w:tcPr>
            <w:tcW w:w="1980" w:type="dxa"/>
          </w:tcPr>
          <w:p w14:paraId="50ECA80F" w14:textId="77777777" w:rsidR="00EE57B4" w:rsidRDefault="00EE57B4" w:rsidP="00300054">
            <w:pPr>
              <w:pStyle w:val="TableColumnNameMIRB"/>
            </w:pPr>
            <w:r>
              <w:t>POSOO 2015</w:t>
            </w:r>
          </w:p>
        </w:tc>
        <w:tc>
          <w:tcPr>
            <w:tcW w:w="2835" w:type="dxa"/>
          </w:tcPr>
          <w:p w14:paraId="21F82333" w14:textId="77777777" w:rsidR="00EE57B4" w:rsidRDefault="00EE57B4" w:rsidP="00300054">
            <w:pPr>
              <w:pStyle w:val="TableBodyTextMIRB"/>
              <w:jc w:val="center"/>
            </w:pPr>
            <w:r>
              <w:t>2</w:t>
            </w:r>
          </w:p>
        </w:tc>
      </w:tr>
      <w:tr w:rsidR="00EE57B4" w14:paraId="5A37DE1F" w14:textId="77777777" w:rsidTr="00300054">
        <w:trPr>
          <w:jc w:val="center"/>
        </w:trPr>
        <w:tc>
          <w:tcPr>
            <w:tcW w:w="1980" w:type="dxa"/>
          </w:tcPr>
          <w:p w14:paraId="76754E1F" w14:textId="77777777" w:rsidR="00EE57B4" w:rsidRDefault="00EE57B4" w:rsidP="00300054">
            <w:pPr>
              <w:pStyle w:val="TableColumnNameMIRB"/>
            </w:pPr>
            <w:r>
              <w:t>POCSO 2018</w:t>
            </w:r>
          </w:p>
        </w:tc>
        <w:tc>
          <w:tcPr>
            <w:tcW w:w="2835" w:type="dxa"/>
          </w:tcPr>
          <w:p w14:paraId="0D42E42A" w14:textId="77777777" w:rsidR="00EE57B4" w:rsidRDefault="00EE57B4" w:rsidP="00300054">
            <w:pPr>
              <w:pStyle w:val="TableBodyTextMIRB"/>
              <w:jc w:val="center"/>
            </w:pPr>
            <w:r>
              <w:t>0,5</w:t>
            </w:r>
          </w:p>
        </w:tc>
      </w:tr>
      <w:tr w:rsidR="00EE57B4" w14:paraId="2C2AD818" w14:textId="77777777" w:rsidTr="00300054">
        <w:trPr>
          <w:jc w:val="center"/>
        </w:trPr>
        <w:tc>
          <w:tcPr>
            <w:tcW w:w="1980" w:type="dxa"/>
          </w:tcPr>
          <w:p w14:paraId="2C513450" w14:textId="77777777" w:rsidR="00EE57B4" w:rsidRDefault="00EE57B4" w:rsidP="00300054">
            <w:pPr>
              <w:pStyle w:val="TableColumnNameMIRB"/>
            </w:pPr>
            <w:r>
              <w:t>PAINE 2019</w:t>
            </w:r>
          </w:p>
        </w:tc>
        <w:tc>
          <w:tcPr>
            <w:tcW w:w="2835" w:type="dxa"/>
          </w:tcPr>
          <w:p w14:paraId="4250ADDD" w14:textId="77777777" w:rsidR="00EE57B4" w:rsidRDefault="00EE57B4" w:rsidP="00300054">
            <w:pPr>
              <w:pStyle w:val="TableBodyTextMIRB"/>
              <w:jc w:val="center"/>
            </w:pPr>
            <w:r>
              <w:t>0,5</w:t>
            </w:r>
          </w:p>
        </w:tc>
      </w:tr>
      <w:tr w:rsidR="00EE57B4" w14:paraId="367D7416" w14:textId="77777777" w:rsidTr="00300054">
        <w:trPr>
          <w:jc w:val="center"/>
        </w:trPr>
        <w:tc>
          <w:tcPr>
            <w:tcW w:w="1980" w:type="dxa"/>
          </w:tcPr>
          <w:p w14:paraId="02B0DE46" w14:textId="77777777" w:rsidR="00EE57B4" w:rsidRDefault="00EE57B4" w:rsidP="00300054">
            <w:pPr>
              <w:pStyle w:val="TableColumnNameMIRB"/>
            </w:pPr>
            <w:r>
              <w:t>POSOO 2020</w:t>
            </w:r>
          </w:p>
        </w:tc>
        <w:tc>
          <w:tcPr>
            <w:tcW w:w="2835" w:type="dxa"/>
          </w:tcPr>
          <w:p w14:paraId="564BD6D4" w14:textId="77777777" w:rsidR="00EE57B4" w:rsidRDefault="00EE57B4" w:rsidP="00300054">
            <w:pPr>
              <w:pStyle w:val="TableBodyTextMIRB"/>
              <w:jc w:val="center"/>
            </w:pPr>
            <w:r>
              <w:t>0,5</w:t>
            </w:r>
          </w:p>
        </w:tc>
      </w:tr>
      <w:tr w:rsidR="00EE57B4" w14:paraId="60863F2B" w14:textId="77777777" w:rsidTr="00300054">
        <w:trPr>
          <w:jc w:val="center"/>
        </w:trPr>
        <w:tc>
          <w:tcPr>
            <w:tcW w:w="1980" w:type="dxa"/>
          </w:tcPr>
          <w:p w14:paraId="05DB3E25" w14:textId="77777777" w:rsidR="00EE57B4" w:rsidRDefault="00EE57B4" w:rsidP="00300054">
            <w:pPr>
              <w:pStyle w:val="TableColumnNameMIRB"/>
            </w:pPr>
            <w:r>
              <w:t>POCO 2021</w:t>
            </w:r>
          </w:p>
        </w:tc>
        <w:tc>
          <w:tcPr>
            <w:tcW w:w="2835" w:type="dxa"/>
          </w:tcPr>
          <w:p w14:paraId="46EBD63A" w14:textId="77777777" w:rsidR="00EE57B4" w:rsidRDefault="00EE57B4" w:rsidP="00300054">
            <w:pPr>
              <w:pStyle w:val="TableBodyTextMIRB"/>
              <w:jc w:val="center"/>
            </w:pPr>
            <w:r>
              <w:t>0,5</w:t>
            </w:r>
          </w:p>
        </w:tc>
      </w:tr>
      <w:tr w:rsidR="00EE57B4" w14:paraId="4CEC06D5" w14:textId="77777777" w:rsidTr="00300054">
        <w:trPr>
          <w:jc w:val="center"/>
        </w:trPr>
        <w:tc>
          <w:tcPr>
            <w:tcW w:w="1980" w:type="dxa"/>
          </w:tcPr>
          <w:p w14:paraId="03A08AE5" w14:textId="6375F972" w:rsidR="00EE57B4" w:rsidRDefault="00EE57B4" w:rsidP="00300054">
            <w:pPr>
              <w:pStyle w:val="TableColumnNameMIRB"/>
            </w:pPr>
            <w:r>
              <w:t>PONOO 2022</w:t>
            </w:r>
          </w:p>
        </w:tc>
        <w:tc>
          <w:tcPr>
            <w:tcW w:w="2835" w:type="dxa"/>
          </w:tcPr>
          <w:p w14:paraId="40FD3521" w14:textId="60725DE8" w:rsidR="00EE57B4" w:rsidRDefault="00EE57B4" w:rsidP="00300054">
            <w:pPr>
              <w:pStyle w:val="TableBodyTextMIRB"/>
              <w:jc w:val="center"/>
            </w:pPr>
            <w:r>
              <w:t>0,5</w:t>
            </w:r>
          </w:p>
        </w:tc>
      </w:tr>
    </w:tbl>
    <w:p w14:paraId="22DDCE94" w14:textId="7933D9EA" w:rsidR="00A451ED" w:rsidRPr="005163EE" w:rsidRDefault="00A451ED" w:rsidP="006B4CC2">
      <w:pPr>
        <w:pStyle w:val="BodyAccessibleTextMIRB"/>
      </w:pPr>
    </w:p>
    <w:p w14:paraId="324AD5AA" w14:textId="77777777" w:rsidR="00A451ED" w:rsidRPr="005163EE" w:rsidRDefault="00A451ED" w:rsidP="00A451ED">
      <w:pPr>
        <w:pStyle w:val="NumberedListMIRB"/>
        <w:numPr>
          <w:ilvl w:val="2"/>
          <w:numId w:val="19"/>
        </w:numPr>
        <w:sectPr w:rsidR="00A451ED" w:rsidRPr="005163EE" w:rsidSect="006B4CC2">
          <w:pgSz w:w="12240" w:h="15840"/>
          <w:pgMar w:top="1440" w:right="1440" w:bottom="1440" w:left="1440" w:header="432" w:footer="720" w:gutter="0"/>
          <w:cols w:space="720"/>
          <w:docGrid w:linePitch="360"/>
        </w:sectPr>
      </w:pPr>
    </w:p>
    <w:p w14:paraId="7BF3A2B0" w14:textId="135A748D" w:rsidR="00A451ED" w:rsidRDefault="00EE57B4" w:rsidP="00EE57B4">
      <w:pPr>
        <w:pStyle w:val="Heading1MIRBMidPage"/>
      </w:pPr>
      <w:bookmarkStart w:id="92" w:name="_Toc210656581"/>
      <w:r>
        <w:lastRenderedPageBreak/>
        <w:t>2. Détails des produits</w:t>
      </w:r>
      <w:bookmarkEnd w:id="92"/>
    </w:p>
    <w:p w14:paraId="10360810" w14:textId="2A0D9B01" w:rsidR="00EE57B4" w:rsidRDefault="00EE57B4" w:rsidP="00EE57B4">
      <w:pPr>
        <w:pStyle w:val="Heading2NoNumbersMIRB"/>
      </w:pPr>
      <w:bookmarkStart w:id="93" w:name="_Toc210656582"/>
      <w:r>
        <w:t>2.1 Format des données</w:t>
      </w:r>
      <w:bookmarkEnd w:id="93"/>
    </w:p>
    <w:p w14:paraId="7185A74A" w14:textId="1C545FFC" w:rsidR="00EE57B4" w:rsidRDefault="00EE57B4" w:rsidP="00EE57B4">
      <w:pPr>
        <w:pStyle w:val="BodyAccessibleTextMIRB"/>
      </w:pPr>
      <w:r>
        <w:t xml:space="preserve">Le MNS de l'Ontario (données dérivées de l’imagerie) est enregistré dans des fichiers matriciels en format IMG (ERDAS-Imagine) ou TIFF en tuiles de 1 km par 1 km et préparés en tuiles comprimées au moyen du format de fichiers d’archives ZIP. La nomenclature des fichiers est expliquée à la </w:t>
      </w:r>
      <w:r>
        <w:fldChar w:fldCharType="begin"/>
      </w:r>
      <w:r>
        <w:instrText xml:space="preserve"> REF _Ref88566302 \h </w:instrText>
      </w:r>
      <w:r>
        <w:fldChar w:fldCharType="separate"/>
      </w:r>
      <w:r w:rsidR="004755C6">
        <w:t>Figure </w:t>
      </w:r>
      <w:r w:rsidR="004755C6">
        <w:rPr>
          <w:noProof/>
        </w:rPr>
        <w:t>4</w:t>
      </w:r>
      <w:r>
        <w:fldChar w:fldCharType="end"/>
      </w:r>
      <w:r>
        <w:t>.</w:t>
      </w:r>
    </w:p>
    <w:p w14:paraId="2F6FB31A" w14:textId="77777777" w:rsidR="00EE57B4" w:rsidRDefault="00EE57B4" w:rsidP="00EE57B4">
      <w:pPr>
        <w:pStyle w:val="BodyAccessibleTextMIRB"/>
        <w:keepNext/>
        <w:jc w:val="center"/>
      </w:pPr>
      <w:r>
        <w:rPr>
          <w:noProof/>
        </w:rPr>
        <w:drawing>
          <wp:inline distT="0" distB="0" distL="0" distR="0" wp14:anchorId="086EEAC5" wp14:editId="22313FFD">
            <wp:extent cx="2362200" cy="1447800"/>
            <wp:effectExtent l="19050" t="19050" r="19050" b="19050"/>
            <wp:docPr id="9" name="Picture 9" descr="Les noms des tuiles du MNS se composent de la taille de la tuile, de la zone MTU, de l’abscisse et de l’ordonnée, du projet et de l'année.&#10;&#10;Un exemple de ces renseignements se trouve dans le diagramme ci-dessous.  Les trois premiers caractères indiquent la taille de la tuile. Les caractères 4 et 5 indiquent la zone MTU. Les caractères 6 à 9 indiquent les données de l’abscisse en fonction du MTU. Les caractères 10 à 14 indiquent  les données de l’ordonnée en fonction du MTU. Les caractères 15 à 18 indiquent le projet. Les autres caractères indiquent l'ann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362200" cy="1447800"/>
                    </a:xfrm>
                    <a:prstGeom prst="rect">
                      <a:avLst/>
                    </a:prstGeom>
                    <a:noFill/>
                    <a:ln>
                      <a:solidFill>
                        <a:schemeClr val="accent1"/>
                      </a:solidFill>
                    </a:ln>
                  </pic:spPr>
                </pic:pic>
              </a:graphicData>
            </a:graphic>
          </wp:inline>
        </w:drawing>
      </w:r>
    </w:p>
    <w:p w14:paraId="6B36B19A" w14:textId="7FA5798B" w:rsidR="00EE57B4" w:rsidRDefault="00EE57B4" w:rsidP="00EE57B4">
      <w:pPr>
        <w:pStyle w:val="Caption"/>
      </w:pPr>
      <w:bookmarkStart w:id="94" w:name="_Ref88566302"/>
      <w:bookmarkStart w:id="95" w:name="_Toc122343995"/>
      <w:bookmarkStart w:id="96" w:name="_Toc210656600"/>
      <w:r>
        <w:t>Figure </w:t>
      </w:r>
      <w:r>
        <w:fldChar w:fldCharType="begin"/>
      </w:r>
      <w:r>
        <w:instrText xml:space="preserve"> SEQ Figure \* ARABIC </w:instrText>
      </w:r>
      <w:r>
        <w:fldChar w:fldCharType="separate"/>
      </w:r>
      <w:r w:rsidR="004755C6">
        <w:rPr>
          <w:noProof/>
        </w:rPr>
        <w:t>4</w:t>
      </w:r>
      <w:r>
        <w:fldChar w:fldCharType="end"/>
      </w:r>
      <w:bookmarkEnd w:id="94"/>
      <w:r>
        <w:t> : Les noms des tuiles du MNS se composent de la taille de la tuile, de la zone MTU, de l’abscisse et de l’ordonnée, du projet et de l'année.</w:t>
      </w:r>
      <w:bookmarkEnd w:id="95"/>
      <w:bookmarkEnd w:id="96"/>
    </w:p>
    <w:p w14:paraId="2C4853E3" w14:textId="47F35190" w:rsidR="00EE57B4" w:rsidRDefault="00EE57B4" w:rsidP="00EE57B4">
      <w:pPr>
        <w:pStyle w:val="BodyAccessibleTextMIRB"/>
      </w:pPr>
      <w:r>
        <w:t xml:space="preserve">Le MNS est actuellement enregistré et distribué par </w:t>
      </w:r>
      <w:hyperlink r:id="rId28" w:history="1">
        <w:r>
          <w:rPr>
            <w:rStyle w:val="HyperlinkMIRBChar"/>
          </w:rPr>
          <w:t>CarrefourGéo Ontario</w:t>
        </w:r>
      </w:hyperlink>
      <w:r>
        <w:t xml:space="preserve"> (https://geohub-fr.lio.gov.on.ca/?locale=fr). Il est possible de télécharger des préparations de données en cliquant sur les caractéristiques de l'interface cartographique de l'enregistrement dans le </w:t>
      </w:r>
      <w:hyperlink r:id="rId29" w:history="1">
        <w:r>
          <w:rPr>
            <w:rStyle w:val="HyperlinkMIRBChar"/>
          </w:rPr>
          <w:t>Mod</w:t>
        </w:r>
        <w:r>
          <w:rPr>
            <w:rStyle w:val="HyperlinkMIRBChar"/>
          </w:rPr>
          <w:t>è</w:t>
        </w:r>
        <w:r>
          <w:rPr>
            <w:rStyle w:val="HyperlinkMIRBChar"/>
          </w:rPr>
          <w:t>le numérique de surface de l'Ontario (données dérivées de l’imagerie)</w:t>
        </w:r>
      </w:hyperlink>
      <w:r>
        <w:t xml:space="preserve"> (</w:t>
      </w:r>
      <w:r w:rsidR="00ED7766" w:rsidRPr="00ED7766">
        <w:t>https://geohub-fr.lio.gov.on.ca/maps/9515b065abb44a379665f3e176ee684e/explore</w:t>
      </w:r>
      <w:r>
        <w:t>) ou à partir de la liste des préparations de données. Des renseignements supplémentaires sur la façon d’utiliser le MNS se trouvent à l’Annexe A. Des renseignements sur la taille des fichiers et le contenu des préparations de données se trouvent à l'Annexe C.</w:t>
      </w:r>
    </w:p>
    <w:p w14:paraId="6DC6F784" w14:textId="7CC88C37" w:rsidR="00EE57B4" w:rsidRDefault="00EE57B4" w:rsidP="00EE57B4">
      <w:pPr>
        <w:pStyle w:val="BodyAccessibleTextMIRB"/>
      </w:pPr>
      <w:r>
        <w:t xml:space="preserve">Les produits du POSOO 2010 ne sont pas organisés en tuiles ni préparés aux fins de téléchargement. Ils sont enregistrés au format Esri GRID. Voir les </w:t>
      </w:r>
      <w:hyperlink r:id="rId30" w:history="1">
        <w:r>
          <w:rPr>
            <w:rStyle w:val="HyperlinkMIRBChar"/>
          </w:rPr>
          <w:t>instructions sur la commande de données massives</w:t>
        </w:r>
      </w:hyperlink>
      <w:r>
        <w:t xml:space="preserve"> (https://www.publicdocs.mnr.gov.on.ca/mirb/LIO-LargeData-OrderingInstructions.docx) pour commander des données de ce projet.</w:t>
      </w:r>
    </w:p>
    <w:p w14:paraId="05126ACF" w14:textId="77777777" w:rsidR="00EE57B4" w:rsidRDefault="00EE57B4" w:rsidP="00EE57B4">
      <w:pPr>
        <w:rPr>
          <w:rFonts w:eastAsiaTheme="minorEastAsia" w:cstheme="minorBidi"/>
          <w:sz w:val="24"/>
          <w:szCs w:val="22"/>
        </w:rPr>
      </w:pPr>
      <w:r>
        <w:br w:type="page"/>
      </w:r>
    </w:p>
    <w:p w14:paraId="2E983163" w14:textId="77777777" w:rsidR="00EE57B4" w:rsidRDefault="00EE57B4" w:rsidP="00EE57B4">
      <w:pPr>
        <w:pStyle w:val="BodyAccessibleTextMIRB"/>
      </w:pPr>
      <w:r>
        <w:lastRenderedPageBreak/>
        <w:t>Les figures ci-dessous montrent que le MNS est divisé en préparations de données pour la distribution.</w:t>
      </w:r>
    </w:p>
    <w:p w14:paraId="1FAB608F" w14:textId="77777777" w:rsidR="00EE57B4" w:rsidRDefault="00EE57B4" w:rsidP="00EE57B4">
      <w:pPr>
        <w:pStyle w:val="BodyAccessibleTextMIRB"/>
        <w:keepNext/>
        <w:jc w:val="center"/>
      </w:pPr>
      <w:r>
        <w:rPr>
          <w:noProof/>
        </w:rPr>
        <w:drawing>
          <wp:inline distT="0" distB="0" distL="0" distR="0" wp14:anchorId="56709E22" wp14:editId="396F544C">
            <wp:extent cx="5940552" cy="4678680"/>
            <wp:effectExtent l="0" t="0" r="3175" b="7620"/>
            <wp:docPr id="10" name="Picture 10" descr="Carte de l'étendue des préparations pour la distribution pour le MNS de l'Ontario (données dérivées de l’imagerie) pour les projets de 2010 à 2015, superposée sur une carte du Sud de l'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map showing extents of the distribution packages for the Ontario DSM (Imagery-Derived) for projects from 2010 to 2015 overlaid on a map of Southern Ontario."/>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0552" cy="4678680"/>
                    </a:xfrm>
                    <a:prstGeom prst="rect">
                      <a:avLst/>
                    </a:prstGeom>
                  </pic:spPr>
                </pic:pic>
              </a:graphicData>
            </a:graphic>
          </wp:inline>
        </w:drawing>
      </w:r>
    </w:p>
    <w:p w14:paraId="0CA40D44" w14:textId="643C2125" w:rsidR="00EE57B4" w:rsidRDefault="00EE57B4" w:rsidP="00EE57B4">
      <w:pPr>
        <w:pStyle w:val="Caption"/>
      </w:pPr>
      <w:bookmarkStart w:id="97" w:name="_Ref88566319"/>
      <w:bookmarkStart w:id="98" w:name="_Toc122343996"/>
      <w:bookmarkStart w:id="99" w:name="_Toc210656601"/>
      <w:r>
        <w:t>Figure </w:t>
      </w:r>
      <w:r>
        <w:fldChar w:fldCharType="begin"/>
      </w:r>
      <w:r>
        <w:instrText xml:space="preserve"> SEQ Figure \* ARABIC </w:instrText>
      </w:r>
      <w:r>
        <w:fldChar w:fldCharType="separate"/>
      </w:r>
      <w:r w:rsidR="004755C6">
        <w:rPr>
          <w:noProof/>
        </w:rPr>
        <w:t>5</w:t>
      </w:r>
      <w:r>
        <w:fldChar w:fldCharType="end"/>
      </w:r>
      <w:bookmarkEnd w:id="97"/>
      <w:r>
        <w:t> : Délimitations des préparations de données pour la distribution du MNS de l’Ontario (données dérivées de l’imagerie) pour les projets de 2010 à 2015</w:t>
      </w:r>
      <w:bookmarkEnd w:id="98"/>
      <w:bookmarkEnd w:id="99"/>
    </w:p>
    <w:p w14:paraId="0C9DAFD7" w14:textId="5E3EAC9F" w:rsidR="00EE57B4" w:rsidRDefault="00C147A2" w:rsidP="00EE57B4">
      <w:pPr>
        <w:pStyle w:val="BodyAccessibleTextMIRB"/>
        <w:keepNext/>
      </w:pPr>
      <w:r>
        <w:rPr>
          <w:noProof/>
        </w:rPr>
        <w:lastRenderedPageBreak/>
        <w:drawing>
          <wp:inline distT="0" distB="0" distL="0" distR="0" wp14:anchorId="19CE7D9F" wp14:editId="2571410E">
            <wp:extent cx="5940552" cy="3599688"/>
            <wp:effectExtent l="0" t="0" r="3175" b="1270"/>
            <wp:docPr id="12" name="Picture 12" descr="Carte de l'étendue des préparations pour la distribution pour le MNS de l'Ontario (données dérivées de l’imagerie) pour les projets de 2018 à 2022, superposée sur une carte du Sud de l'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map showing extents of the distribution packages for the Ontario DSM (Imagery-Derived) for projects from 2018 to 2022 overlaid on a map of Southern Ontario."/>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0552" cy="3599688"/>
                    </a:xfrm>
                    <a:prstGeom prst="rect">
                      <a:avLst/>
                    </a:prstGeom>
                  </pic:spPr>
                </pic:pic>
              </a:graphicData>
            </a:graphic>
          </wp:inline>
        </w:drawing>
      </w:r>
    </w:p>
    <w:p w14:paraId="186F7F2F" w14:textId="1B9BB448" w:rsidR="00EE57B4" w:rsidRPr="002B3D26" w:rsidRDefault="00EE57B4" w:rsidP="00EE57B4">
      <w:pPr>
        <w:pStyle w:val="Caption"/>
      </w:pPr>
      <w:bookmarkStart w:id="100" w:name="_Toc122343997"/>
      <w:bookmarkStart w:id="101" w:name="_Toc210656602"/>
      <w:r>
        <w:t>Figure </w:t>
      </w:r>
      <w:r w:rsidR="00A52A8D">
        <w:fldChar w:fldCharType="begin"/>
      </w:r>
      <w:r w:rsidR="00A52A8D">
        <w:instrText xml:space="preserve"> SEQ Figure \* ARABIC </w:instrText>
      </w:r>
      <w:r w:rsidR="00A52A8D">
        <w:fldChar w:fldCharType="separate"/>
      </w:r>
      <w:r w:rsidR="004755C6">
        <w:rPr>
          <w:noProof/>
        </w:rPr>
        <w:t>6</w:t>
      </w:r>
      <w:r w:rsidR="00A52A8D">
        <w:fldChar w:fldCharType="end"/>
      </w:r>
      <w:r>
        <w:t> : Délimitations des préparations de données pour la distribution du MNS de l’Ontario (données dérivées de l’imagerie) pour les projets de 2018 à 2022</w:t>
      </w:r>
      <w:bookmarkEnd w:id="100"/>
      <w:bookmarkEnd w:id="101"/>
    </w:p>
    <w:p w14:paraId="170E28A2" w14:textId="6F0C1659" w:rsidR="00EE57B4" w:rsidRDefault="00C147A2" w:rsidP="00EE57B4">
      <w:pPr>
        <w:pStyle w:val="Heading2NoNumbersMIRB"/>
      </w:pPr>
      <w:bookmarkStart w:id="102" w:name="_Toc210656583"/>
      <w:r>
        <w:t>2.2 Restrictions relatives à l’utilisation</w:t>
      </w:r>
      <w:bookmarkEnd w:id="102"/>
    </w:p>
    <w:p w14:paraId="24E9962E" w14:textId="22BA791A" w:rsidR="00C147A2" w:rsidRDefault="00C147A2" w:rsidP="00C147A2">
      <w:pPr>
        <w:pStyle w:val="BodyAccessibleTextMIRB"/>
        <w:rPr>
          <w:szCs w:val="24"/>
        </w:rPr>
      </w:pPr>
      <w:r>
        <w:t xml:space="preserve">Le MNS de l'Ontario (données dérivées de l’imagerie) est considéré comme un projet de données ouvertes. Vous êtes libre de copier, modifier, publier, traduire, adapter, distribuer ou utiliser de quelque manière que ce soit les renseignements sur quelque support ou format et de quelque mode que ce soit à des fins licites. Dans ces cas, vous devez utiliser la mention suivante : « Renferme des renseignements assujettis à la Licence du gouvernement ouvert – Ontario ». Voir le site </w:t>
      </w:r>
      <w:hyperlink r:id="rId33" w:history="1">
        <w:r>
          <w:rPr>
            <w:rStyle w:val="HyperlinkMIRBChar"/>
          </w:rPr>
          <w:t>Licence du gouvernement ouvert – Ontario</w:t>
        </w:r>
      </w:hyperlink>
      <w:r>
        <w:t xml:space="preserve"> (</w:t>
      </w:r>
      <w:r w:rsidRPr="00ED7766">
        <w:t>https://www.ontario.ca/fr/page/licence-du-gouvernement-ouvert-ontario</w:t>
      </w:r>
      <w:r>
        <w:t>).</w:t>
      </w:r>
    </w:p>
    <w:p w14:paraId="3F9DB3AF" w14:textId="77777777" w:rsidR="00C147A2" w:rsidRPr="00002DC1" w:rsidRDefault="00C147A2" w:rsidP="00C147A2">
      <w:pPr>
        <w:pStyle w:val="BodyAccessibleTextMIRB"/>
        <w:rPr>
          <w:szCs w:val="24"/>
        </w:rPr>
      </w:pPr>
    </w:p>
    <w:p w14:paraId="6EB6A865" w14:textId="77777777" w:rsidR="00C147A2" w:rsidRDefault="00C147A2" w:rsidP="00C147A2">
      <w:pPr>
        <w:pStyle w:val="BodyAccessibleTextMIRB"/>
        <w:sectPr w:rsidR="00C147A2" w:rsidSect="001E404A">
          <w:pgSz w:w="12240" w:h="15840"/>
          <w:pgMar w:top="1440" w:right="1440" w:bottom="1440" w:left="1440" w:header="432" w:footer="720" w:gutter="0"/>
          <w:cols w:space="720"/>
          <w:docGrid w:linePitch="360"/>
        </w:sectPr>
      </w:pPr>
    </w:p>
    <w:p w14:paraId="3DC253B6" w14:textId="23D842A5" w:rsidR="00C147A2" w:rsidRDefault="00C147A2" w:rsidP="00C147A2">
      <w:pPr>
        <w:pStyle w:val="Heading1MIRBMidPage"/>
      </w:pPr>
      <w:bookmarkStart w:id="103" w:name="_Toc210656584"/>
      <w:r>
        <w:lastRenderedPageBreak/>
        <w:t>3. Liens vers des renseignements supplémentaires</w:t>
      </w:r>
      <w:bookmarkEnd w:id="103"/>
    </w:p>
    <w:p w14:paraId="74ED6DDA" w14:textId="0CDF8FC5" w:rsidR="00C147A2" w:rsidRPr="001D4D9E" w:rsidRDefault="00C147A2" w:rsidP="00C147A2">
      <w:pPr>
        <w:pStyle w:val="BodyAccessibleTextMIRB"/>
      </w:pPr>
      <w:r>
        <w:t xml:space="preserve">Ressources naturelles Canada, 2019, </w:t>
      </w:r>
      <w:hyperlink r:id="rId34" w:history="1">
        <w:r>
          <w:rPr>
            <w:rStyle w:val="HyperlinkMIRBChar"/>
          </w:rPr>
          <w:t>Mises à jour du système de référence spatiale</w:t>
        </w:r>
      </w:hyperlink>
      <w:r>
        <w:t xml:space="preserve"> (https://ressources-naturelles.canada.ca/science-donnees/science-recherche/geomatique/science-recherche-systemes-reference-geodesique/modernisation-systeme-reference-altimetrique?_gl=1*uv8hgt*_ga*ODgwODM1ODU5LjE3NDIwMDUyNjM.*_ga_C2N57Y7DX5*MTc0MjEyNDQ0MC40LjAuMTc0MjEyNDQ0MC4wLjAuMA..)</w:t>
      </w:r>
    </w:p>
    <w:p w14:paraId="539C45BF" w14:textId="15744500" w:rsidR="00C147A2" w:rsidRPr="001D4D9E" w:rsidRDefault="00C147A2" w:rsidP="00C147A2">
      <w:pPr>
        <w:pStyle w:val="BodyAccessibleTextMIRB"/>
      </w:pPr>
      <w:r>
        <w:t xml:space="preserve">Ressources naturelles Canada, 2016, </w:t>
      </w:r>
      <w:hyperlink r:id="rId35" w:history="1">
        <w:r>
          <w:rPr>
            <w:rStyle w:val="HyperlinkMIRBChar"/>
          </w:rPr>
          <w:t>À propos du</w:t>
        </w:r>
        <w:r>
          <w:rPr>
            <w:rStyle w:val="HyperlinkMIRBChar"/>
          </w:rPr>
          <w:t xml:space="preserve"> </w:t>
        </w:r>
        <w:r>
          <w:rPr>
            <w:rStyle w:val="HyperlinkMIRBChar"/>
          </w:rPr>
          <w:t>Système canadien de référence spatiale</w:t>
        </w:r>
      </w:hyperlink>
      <w:r>
        <w:t xml:space="preserve"> (https://ressources-naturelles.canada.ca/science-donnees/science-recherche/geomatique/science-recherche-systemes-reference-geodesique/systeme-canadien-reference-spatiale-scrs?_gl=1*s6syb4*_ga*ODgwODM1ODU5LjE3NDIwMDUyNjM.*_ga_C2N57Y7DX5*MTc0MjEyNDQ0MC40LjEuMTc0MjEyNDUxMS4wLjAuMA..)</w:t>
      </w:r>
    </w:p>
    <w:p w14:paraId="3A81783B" w14:textId="534C9A89" w:rsidR="00C147A2" w:rsidRDefault="0008096F" w:rsidP="0008096F">
      <w:pPr>
        <w:pStyle w:val="Heading1MIRBMidPage"/>
      </w:pPr>
      <w:bookmarkStart w:id="104" w:name="_Toc210656585"/>
      <w:r>
        <w:t>4. Références</w:t>
      </w:r>
      <w:bookmarkEnd w:id="104"/>
    </w:p>
    <w:p w14:paraId="3CD149A5" w14:textId="7DBCB4A4" w:rsidR="0008096F" w:rsidRDefault="0008096F" w:rsidP="0008096F">
      <w:pPr>
        <w:pStyle w:val="BodyAccessibleTextMIRB"/>
      </w:pPr>
      <w:r>
        <w:t xml:space="preserve">Comité de consultation et de coordination des élévations, Ontario, 2016, </w:t>
      </w:r>
      <w:hyperlink r:id="rId36">
        <w:r>
          <w:rPr>
            <w:rStyle w:val="HyperlinkMIRBChar"/>
          </w:rPr>
          <w:t>Elevation Accuracy Guidelines</w:t>
        </w:r>
      </w:hyperlink>
      <w:r>
        <w:t>, Imprimeur du Roi pour l'Ontario. https://www.publicdocs.mnr.gov.on.ca/mirb/Elevation%20Accuracy%20Guidelines%20-%20User%20Guide.docx)</w:t>
      </w:r>
    </w:p>
    <w:p w14:paraId="37F5652F" w14:textId="77777777" w:rsidR="0008096F" w:rsidRDefault="0008096F" w:rsidP="0008096F">
      <w:pPr>
        <w:pStyle w:val="BodyAccessibleTextMIRB"/>
      </w:pPr>
    </w:p>
    <w:p w14:paraId="20D92E83" w14:textId="77777777" w:rsidR="0008096F" w:rsidRDefault="0008096F" w:rsidP="0008096F">
      <w:pPr>
        <w:pStyle w:val="BodyAccessibleTextMIRB"/>
        <w:sectPr w:rsidR="0008096F" w:rsidSect="001E404A">
          <w:pgSz w:w="12240" w:h="15840"/>
          <w:pgMar w:top="1440" w:right="1440" w:bottom="1440" w:left="1440" w:header="432" w:footer="720" w:gutter="0"/>
          <w:cols w:space="720"/>
          <w:docGrid w:linePitch="360"/>
        </w:sectPr>
      </w:pPr>
    </w:p>
    <w:p w14:paraId="01BB24F4" w14:textId="694AD0F3" w:rsidR="0008096F" w:rsidRDefault="0008096F" w:rsidP="0008096F">
      <w:pPr>
        <w:pStyle w:val="Heading1MIRBMidPage"/>
      </w:pPr>
      <w:bookmarkStart w:id="105" w:name="_Toc210656586"/>
      <w:r>
        <w:lastRenderedPageBreak/>
        <w:t>Annexe A : Affichage et utilisation des données du MNS</w:t>
      </w:r>
      <w:bookmarkEnd w:id="105"/>
    </w:p>
    <w:p w14:paraId="763ED922" w14:textId="28D7863A" w:rsidR="0008096F" w:rsidRDefault="0008096F" w:rsidP="0008096F">
      <w:pPr>
        <w:pStyle w:val="Heading2NoNumbersMIRB"/>
      </w:pPr>
      <w:bookmarkStart w:id="106" w:name="_Toc210656587"/>
      <w:r>
        <w:t>Ouverture et visualisation du MNS</w:t>
      </w:r>
      <w:bookmarkEnd w:id="106"/>
    </w:p>
    <w:p w14:paraId="3C61FCF3" w14:textId="6DCF8DA5" w:rsidR="0008096F" w:rsidRDefault="0008096F" w:rsidP="00ED7766">
      <w:pPr>
        <w:pStyle w:val="BodyAccessibleTextMIRB"/>
        <w:keepNext/>
        <w:spacing w:after="0"/>
      </w:pPr>
      <w:r>
        <w:t>Les préparations du MNS doivent être décompressées. Cette action créera un dossier correspondant au nom de la préparation de données qui contient les fichiers matriciels IMG ou TIF (</w:t>
      </w:r>
      <w:r>
        <w:fldChar w:fldCharType="begin"/>
      </w:r>
      <w:r>
        <w:instrText xml:space="preserve"> REF _Ref88566336 \h </w:instrText>
      </w:r>
      <w:r>
        <w:fldChar w:fldCharType="separate"/>
      </w:r>
      <w:r w:rsidR="004755C6">
        <w:t>Figure </w:t>
      </w:r>
      <w:r w:rsidR="004755C6">
        <w:rPr>
          <w:noProof/>
        </w:rPr>
        <w:t>7</w:t>
      </w:r>
      <w:r>
        <w:fldChar w:fldCharType="end"/>
      </w:r>
      <w:r>
        <w:t>).</w:t>
      </w:r>
    </w:p>
    <w:p w14:paraId="1631C302" w14:textId="77777777" w:rsidR="0008096F" w:rsidRDefault="0008096F" w:rsidP="00ED7766">
      <w:pPr>
        <w:pStyle w:val="BodyAccessibleTextMIRB"/>
        <w:keepNext/>
        <w:spacing w:line="240" w:lineRule="auto"/>
        <w:jc w:val="center"/>
      </w:pPr>
      <w:r>
        <w:rPr>
          <w:noProof/>
        </w:rPr>
        <w:drawing>
          <wp:inline distT="0" distB="0" distL="0" distR="0" wp14:anchorId="3FE4E0AC" wp14:editId="4A8BFC21">
            <wp:extent cx="2305372" cy="1305107"/>
            <wp:effectExtent l="19050" t="19050" r="19050" b="28575"/>
            <wp:docPr id="27" name="Picture 27" descr="Contenu de la préparation de données du MNS décompressé&#10;&#10;Image d'un dossier de fichiers préparés (PAINE A) contenant un certain nombre de fichiers matriciels 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305372" cy="1305107"/>
                    </a:xfrm>
                    <a:prstGeom prst="rect">
                      <a:avLst/>
                    </a:prstGeom>
                    <a:ln>
                      <a:solidFill>
                        <a:schemeClr val="tx1"/>
                      </a:solidFill>
                    </a:ln>
                  </pic:spPr>
                </pic:pic>
              </a:graphicData>
            </a:graphic>
          </wp:inline>
        </w:drawing>
      </w:r>
    </w:p>
    <w:p w14:paraId="0E12D735" w14:textId="78D41580" w:rsidR="0008096F" w:rsidRDefault="0008096F" w:rsidP="0008096F">
      <w:pPr>
        <w:pStyle w:val="Caption"/>
      </w:pPr>
      <w:bookmarkStart w:id="107" w:name="_Ref88566336"/>
      <w:bookmarkStart w:id="108" w:name="_Toc1642051"/>
      <w:bookmarkStart w:id="109" w:name="_Toc122343998"/>
      <w:bookmarkStart w:id="110" w:name="_Toc210656603"/>
      <w:r>
        <w:t>Figure </w:t>
      </w:r>
      <w:r>
        <w:fldChar w:fldCharType="begin"/>
      </w:r>
      <w:r>
        <w:instrText xml:space="preserve"> SEQ Figure \* ARABIC </w:instrText>
      </w:r>
      <w:r>
        <w:fldChar w:fldCharType="separate"/>
      </w:r>
      <w:r w:rsidR="004755C6">
        <w:rPr>
          <w:noProof/>
        </w:rPr>
        <w:t>7</w:t>
      </w:r>
      <w:r>
        <w:fldChar w:fldCharType="end"/>
      </w:r>
      <w:bookmarkEnd w:id="107"/>
      <w:r>
        <w:t> : Contenu d’une préparation de données du MNS décompressé</w:t>
      </w:r>
      <w:bookmarkEnd w:id="108"/>
      <w:bookmarkEnd w:id="109"/>
      <w:bookmarkEnd w:id="110"/>
    </w:p>
    <w:p w14:paraId="03D6B791" w14:textId="431679D2" w:rsidR="0008096F" w:rsidRDefault="0008096F" w:rsidP="00ED7766">
      <w:pPr>
        <w:pStyle w:val="BodyAccessibleTextMIRB"/>
        <w:spacing w:after="0"/>
      </w:pPr>
      <w:r>
        <w:t>Les tuiles du MNS servent à visualiser ou à analyser les données au moyen de l'une des nombreuses préparations du logiciel du SIG capables d'utiliser les fichiers matriciels IMG et TIF. Le MNS représente une surface continue de cellules contenant des valeurs d'altitude (z) en mètres (</w:t>
      </w:r>
      <w:r>
        <w:fldChar w:fldCharType="begin"/>
      </w:r>
      <w:r>
        <w:instrText xml:space="preserve"> REF _Ref88566347 \h </w:instrText>
      </w:r>
      <w:r>
        <w:fldChar w:fldCharType="separate"/>
      </w:r>
      <w:r w:rsidR="004755C6">
        <w:t>Figure </w:t>
      </w:r>
      <w:r w:rsidR="004755C6">
        <w:rPr>
          <w:noProof/>
        </w:rPr>
        <w:t>8</w:t>
      </w:r>
      <w:r>
        <w:fldChar w:fldCharType="end"/>
      </w:r>
      <w:r>
        <w:t>). Le MNS peut avoir des avantages par rapport au MNE lorsqu'il s'agit de comprendre des caractéristiques en surface telles que le couvert forestier ou des infrastructures bâties (immeubles) et de pratiquer des analyses en champ de vision.</w:t>
      </w:r>
    </w:p>
    <w:p w14:paraId="5F4CE8B3" w14:textId="77777777" w:rsidR="0008096F" w:rsidRDefault="0008096F" w:rsidP="00ED7766">
      <w:pPr>
        <w:pStyle w:val="BodyAccessibleTextMIRB"/>
        <w:keepNext/>
        <w:spacing w:line="240" w:lineRule="auto"/>
        <w:jc w:val="center"/>
      </w:pPr>
      <w:r>
        <w:t xml:space="preserve"> </w:t>
      </w:r>
      <w:r>
        <w:rPr>
          <w:noProof/>
        </w:rPr>
        <w:drawing>
          <wp:inline distT="0" distB="0" distL="0" distR="0" wp14:anchorId="77544910" wp14:editId="60356663">
            <wp:extent cx="2639333" cy="2628900"/>
            <wp:effectExtent l="0" t="0" r="8890" b="0"/>
            <wp:docPr id="31" name="Picture 31" descr="Image en nuances de gris d'une tuile du MNS. Les zones basses sont foncées et les zones hautes, pâles.  Elle n'est pas affichée pour apparaître en 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825486" cy="2814317"/>
                    </a:xfrm>
                    <a:prstGeom prst="rect">
                      <a:avLst/>
                    </a:prstGeom>
                  </pic:spPr>
                </pic:pic>
              </a:graphicData>
            </a:graphic>
          </wp:inline>
        </w:drawing>
      </w:r>
    </w:p>
    <w:p w14:paraId="24880F9E" w14:textId="7BA5C717" w:rsidR="0008096F" w:rsidRDefault="0008096F" w:rsidP="0008096F">
      <w:pPr>
        <w:pStyle w:val="Caption"/>
      </w:pPr>
      <w:bookmarkStart w:id="111" w:name="_Ref88566347"/>
      <w:bookmarkStart w:id="112" w:name="_Toc1642052"/>
      <w:bookmarkStart w:id="113" w:name="_Toc122343999"/>
      <w:bookmarkStart w:id="114" w:name="_Toc210656604"/>
      <w:r>
        <w:t>Figure </w:t>
      </w:r>
      <w:r>
        <w:fldChar w:fldCharType="begin"/>
      </w:r>
      <w:r>
        <w:instrText xml:space="preserve"> SEQ Figure \* ARABIC </w:instrText>
      </w:r>
      <w:r>
        <w:fldChar w:fldCharType="separate"/>
      </w:r>
      <w:r w:rsidR="004755C6">
        <w:rPr>
          <w:noProof/>
        </w:rPr>
        <w:t>8</w:t>
      </w:r>
      <w:r>
        <w:fldChar w:fldCharType="end"/>
      </w:r>
      <w:bookmarkEnd w:id="111"/>
      <w:r>
        <w:t> : Tuile du MNS</w:t>
      </w:r>
      <w:bookmarkEnd w:id="112"/>
      <w:r>
        <w:t xml:space="preserve"> à Kingston, Ont.</w:t>
      </w:r>
      <w:bookmarkEnd w:id="113"/>
      <w:bookmarkEnd w:id="114"/>
    </w:p>
    <w:p w14:paraId="12CBEC27" w14:textId="6338ABEE" w:rsidR="0008096F" w:rsidRPr="00DA75FB" w:rsidRDefault="0008096F" w:rsidP="0008096F">
      <w:pPr>
        <w:pStyle w:val="BodyAccessibleTextMIRB"/>
      </w:pPr>
      <w:r>
        <w:lastRenderedPageBreak/>
        <w:t xml:space="preserve">Les tuiles du MNS peuvent être utilisées telles </w:t>
      </w:r>
      <w:proofErr w:type="gramStart"/>
      <w:r>
        <w:t>quelles pour</w:t>
      </w:r>
      <w:proofErr w:type="gramEnd"/>
      <w:r>
        <w:t xml:space="preserve"> analyser l'altitude topographique. </w:t>
      </w:r>
      <w:proofErr w:type="gramStart"/>
      <w:r>
        <w:t>Par contre</w:t>
      </w:r>
      <w:proofErr w:type="gramEnd"/>
      <w:r>
        <w:t xml:space="preserve">, pour effectuer une visualisation, il est préférable d’utiliser des données dérivées et d'afficher le MNS à l'aide de l'exposition ou d'une fonction de relief aux couleurs nuancées. L’exposition est une image en nuances de gris qui représente un MNS en trois dimensions comme l'œil l'interpréterait si le soleil se couchait dans une direction (azimut) et à </w:t>
      </w:r>
      <w:proofErr w:type="gramStart"/>
      <w:r>
        <w:t>une altitude données</w:t>
      </w:r>
      <w:proofErr w:type="gramEnd"/>
      <w:r>
        <w:t xml:space="preserve">. Le relief aux couleurs nuancées s’appuie sur ce principe en ajoutant un dégradé de couleurs fondé sur les valeurs z des cellules. La </w:t>
      </w:r>
      <w:r>
        <w:fldChar w:fldCharType="begin"/>
      </w:r>
      <w:r>
        <w:instrText xml:space="preserve"> REF _Ref88566363 \h </w:instrText>
      </w:r>
      <w:r>
        <w:fldChar w:fldCharType="separate"/>
      </w:r>
      <w:r w:rsidR="004755C6">
        <w:t>Figure </w:t>
      </w:r>
      <w:r w:rsidR="004755C6">
        <w:rPr>
          <w:noProof/>
        </w:rPr>
        <w:t>9</w:t>
      </w:r>
      <w:r>
        <w:fldChar w:fldCharType="end"/>
      </w:r>
      <w:r>
        <w:t xml:space="preserve"> donne des exemples d'une exposition (gauche) avec des propriétés appliquées </w:t>
      </w:r>
      <w:r>
        <w:rPr>
          <w:rStyle w:val="BodyAccessibleTextMIRBChar"/>
        </w:rPr>
        <w:t xml:space="preserve">de manière à ce qu'elle soit </w:t>
      </w:r>
      <w:proofErr w:type="gramStart"/>
      <w:r>
        <w:rPr>
          <w:rStyle w:val="BodyAccessibleTextMIRBChar"/>
        </w:rPr>
        <w:t>éclairé</w:t>
      </w:r>
      <w:proofErr w:type="gramEnd"/>
      <w:r>
        <w:rPr>
          <w:rStyle w:val="BodyAccessibleTextMIRBChar"/>
        </w:rPr>
        <w:t xml:space="preserve"> à 210° (sud-ouest) et ait un relief aux couleurs nuancées à 315° (nord-ouest).</w:t>
      </w:r>
    </w:p>
    <w:p w14:paraId="342F6025" w14:textId="77777777" w:rsidR="0008096F" w:rsidRDefault="0008096F" w:rsidP="0008096F">
      <w:pPr>
        <w:pStyle w:val="BodyAccessibleTextMIRB"/>
        <w:keepNext/>
        <w:jc w:val="center"/>
        <w:rPr>
          <w:noProof/>
        </w:rPr>
      </w:pPr>
      <w:r>
        <w:rPr>
          <w:noProof/>
        </w:rPr>
        <w:drawing>
          <wp:inline distT="0" distB="0" distL="0" distR="0" wp14:anchorId="1AE189F2" wp14:editId="5975BABD">
            <wp:extent cx="5372850" cy="2657846"/>
            <wp:effectExtent l="19050" t="19050" r="18415" b="28575"/>
            <wp:docPr id="35" name="Picture 35" descr="La tuile du MNS selon les modes d’exposition et de relief aux couleurs nuancées.&#10;&#10;Paire d'images de la même tuile du MNS selon le mode d’exposition à gauche et le mode de relief aux couleurs nuancées à droite. L’exposition est une vue en 3D avec des nuances de gris éclairée pour montrer une ombre sur les pentes nord. Le relief aux couleurs nuancées est une vue en 3D avec un dégradé de couleurs allant du vert (le plus bas) au jaune, au rouge et au blanc (le plus haut). Il est éclairé pour montrer une ombre sur les pentes s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372850" cy="2657846"/>
                    </a:xfrm>
                    <a:prstGeom prst="rect">
                      <a:avLst/>
                    </a:prstGeom>
                    <a:ln w="6350">
                      <a:solidFill>
                        <a:schemeClr val="tx1"/>
                      </a:solidFill>
                    </a:ln>
                  </pic:spPr>
                </pic:pic>
              </a:graphicData>
            </a:graphic>
          </wp:inline>
        </w:drawing>
      </w:r>
    </w:p>
    <w:p w14:paraId="18884C54" w14:textId="767F2B56" w:rsidR="0008096F" w:rsidRDefault="0008096F" w:rsidP="0008096F">
      <w:pPr>
        <w:pStyle w:val="Caption"/>
      </w:pPr>
      <w:bookmarkStart w:id="115" w:name="_Ref88566363"/>
      <w:bookmarkStart w:id="116" w:name="_Toc1642053"/>
      <w:bookmarkStart w:id="117" w:name="_Toc122344000"/>
      <w:bookmarkStart w:id="118" w:name="_Toc210656605"/>
      <w:r>
        <w:t>Figure </w:t>
      </w:r>
      <w:r>
        <w:fldChar w:fldCharType="begin"/>
      </w:r>
      <w:r>
        <w:instrText xml:space="preserve"> SEQ Figure \* ARABIC </w:instrText>
      </w:r>
      <w:r>
        <w:fldChar w:fldCharType="separate"/>
      </w:r>
      <w:r w:rsidR="004755C6">
        <w:rPr>
          <w:noProof/>
        </w:rPr>
        <w:t>9</w:t>
      </w:r>
      <w:r>
        <w:fldChar w:fldCharType="end"/>
      </w:r>
      <w:bookmarkEnd w:id="115"/>
      <w:r>
        <w:t> : Une tuile du MNS de Kingston en Ontario présentée selon l’exposition et le relief aux couleurs nuancées</w:t>
      </w:r>
      <w:bookmarkEnd w:id="116"/>
      <w:r>
        <w:t>.</w:t>
      </w:r>
      <w:bookmarkEnd w:id="117"/>
      <w:bookmarkEnd w:id="118"/>
    </w:p>
    <w:p w14:paraId="2A59E0C6" w14:textId="77777777" w:rsidR="0008096F" w:rsidRDefault="0008096F" w:rsidP="0008096F">
      <w:pPr>
        <w:pStyle w:val="BodyAccessibleTextMIRB"/>
        <w:rPr>
          <w:color w:val="0B1A2E" w:themeColor="accent3" w:themeShade="80"/>
          <w:szCs w:val="18"/>
        </w:rPr>
      </w:pPr>
      <w:r>
        <w:br w:type="page"/>
      </w:r>
    </w:p>
    <w:p w14:paraId="6F452F3E" w14:textId="4DE4F8BC" w:rsidR="0008096F" w:rsidRDefault="0008096F" w:rsidP="0008096F">
      <w:pPr>
        <w:pStyle w:val="Heading2NoNumbersMIRB"/>
      </w:pPr>
      <w:bookmarkStart w:id="119" w:name="_Toc210656588"/>
      <w:r>
        <w:lastRenderedPageBreak/>
        <w:t>Assemblage, visualisation et analyse de plusieurs tuiles du MNS : nouvel ensemble de données ou ensemble virtuel</w:t>
      </w:r>
      <w:bookmarkEnd w:id="119"/>
    </w:p>
    <w:p w14:paraId="6FF77EDB" w14:textId="6D8F3BAE" w:rsidR="0008096F" w:rsidRDefault="0008096F" w:rsidP="0008096F">
      <w:pPr>
        <w:pStyle w:val="BodyAccessibleTextMIRB"/>
      </w:pPr>
      <w:r>
        <w:t>Comme bon nombre de produits matriciels et d'imagerie d</w:t>
      </w:r>
      <w:r w:rsidR="00FA335F">
        <w:t>’IGO</w:t>
      </w:r>
      <w:r>
        <w:t>, le produit du MNS est fourni en tuiles de 1 km</w:t>
      </w:r>
      <w:r>
        <w:rPr>
          <w:vertAlign w:val="superscript"/>
        </w:rPr>
        <w:t>2</w:t>
      </w:r>
      <w:r>
        <w:t xml:space="preserve"> sans chevauchement regroupées en préparations. Cette méthode de stockage et de distribution comporte plusieurs avantages, notamment l’entretien des métadonnées, les questions de stockage et la souplesse qui permet aux clients de demander les données dont ils ont besoin pour leur zone d'étude, sans qu'ils aient à extraire des données particulières fondées sur des délimitations qu’ils auraient fournies.</w:t>
      </w:r>
    </w:p>
    <w:p w14:paraId="04CA7885" w14:textId="77777777" w:rsidR="0008096F" w:rsidRDefault="0008096F" w:rsidP="0008096F">
      <w:pPr>
        <w:pStyle w:val="BodyAccessibleTextMIRB"/>
      </w:pPr>
      <w:r>
        <w:t xml:space="preserve">Si votre zone d'étude couvre plusieurs tuiles du MNS, chacune d’elles peut être visualisée simultanément. </w:t>
      </w:r>
      <w:proofErr w:type="gramStart"/>
      <w:r>
        <w:t>Par contre</w:t>
      </w:r>
      <w:proofErr w:type="gramEnd"/>
      <w:r>
        <w:t>, pour les besoins de l'analyse, ou simplement pour une visualisation plus rapide et moins compliquée, il est généralement préférable d’assembler toutes les tuiles de la zone d'étude en une seule. Cet assemblage peut se faire de différentes façons :</w:t>
      </w:r>
    </w:p>
    <w:p w14:paraId="667E3B97" w14:textId="77777777" w:rsidR="0008096F" w:rsidRDefault="0008096F" w:rsidP="0008096F">
      <w:pPr>
        <w:pStyle w:val="BodyAccessibleTextMIRB"/>
      </w:pPr>
      <w:r>
        <w:t xml:space="preserve">La méthode traditionnelle consiste à assembler ou à fusionner toutes les tuiles individuelles en une nouvelle matrice qui couvre l'ensemble de la zone d'étude. Elle permet de faire l’affichage plus rapidement et peut être nécessaire dans certaines activités d'analyse. </w:t>
      </w:r>
      <w:proofErr w:type="gramStart"/>
      <w:r>
        <w:t>Par contre</w:t>
      </w:r>
      <w:proofErr w:type="gramEnd"/>
      <w:r>
        <w:t>, elle présente l'inconvénient de produire un nouvel ensemble de données distinct, lequel comporte des conséquences sur l'espace de stockage. Comme il s’agit d'un nouvel ensemble de données, la nomenclature et les métadonnées de la structure des tuiles individuelles utilisées comme source seront également perdues.</w:t>
      </w:r>
    </w:p>
    <w:p w14:paraId="13C0EF51" w14:textId="77777777" w:rsidR="0008096F" w:rsidRDefault="0008096F" w:rsidP="0008096F">
      <w:pPr>
        <w:pStyle w:val="BodyAccessibleTextMIRB"/>
      </w:pPr>
      <w:r>
        <w:lastRenderedPageBreak/>
        <w:t>Les données matricielles requièrent beaucoup d'espace de stockage, c'est pourquoi il est souvent préférable d'utiliser une représentation virtuelle de plusieurs tuiles comme une entité unique. Ces méthodes peuvent inclure des ensembles mosaïques de données matricielles et des catalogues virtuels de données matricielles. La plupart de ces méthodes ont l'avantage de préserver les fichiers, les métadonnées, la structure des dossiers et les emplacements originaux, et les données relatives aux tuiles ou groupes de tuiles contributeurs peuvent même être stockées à des endroits distincts selon l'espace de stockage requis.</w:t>
      </w:r>
    </w:p>
    <w:p w14:paraId="6BA9B9A2" w14:textId="77777777" w:rsidR="0008096F" w:rsidRDefault="0008096F" w:rsidP="0008096F">
      <w:pPr>
        <w:pStyle w:val="BodyAccessibleTextMIRB"/>
      </w:pPr>
      <w:r>
        <w:t>Les méthodes et options exactes dépendent du logiciel utilisé et des exigences de l'analyse. Veuillez consulter la documentation sur le logiciel du SIG que vous utilisez pour obtenir des détails précis sur les options offertes.</w:t>
      </w:r>
    </w:p>
    <w:p w14:paraId="0EBD15FB" w14:textId="77777777" w:rsidR="0008096F" w:rsidRDefault="0008096F" w:rsidP="0008096F">
      <w:pPr>
        <w:pStyle w:val="BodyAccessibleTextMIRB"/>
      </w:pPr>
    </w:p>
    <w:p w14:paraId="25A8FF49" w14:textId="5F5659BA" w:rsidR="0008096F" w:rsidRDefault="0008096F" w:rsidP="0008096F">
      <w:pPr>
        <w:pStyle w:val="BodyAccessibleTextMIRB"/>
        <w:sectPr w:rsidR="0008096F" w:rsidSect="001E404A">
          <w:pgSz w:w="12240" w:h="15840"/>
          <w:pgMar w:top="1440" w:right="1440" w:bottom="1440" w:left="1440" w:header="432" w:footer="720" w:gutter="0"/>
          <w:cols w:space="720"/>
          <w:docGrid w:linePitch="360"/>
        </w:sectPr>
      </w:pPr>
    </w:p>
    <w:p w14:paraId="6427319E" w14:textId="7A8D3A51" w:rsidR="0008096F" w:rsidRDefault="0008096F" w:rsidP="0008096F">
      <w:pPr>
        <w:pStyle w:val="Heading1MIRBMidPage"/>
      </w:pPr>
      <w:bookmarkStart w:id="120" w:name="_Toc210656589"/>
      <w:r>
        <w:lastRenderedPageBreak/>
        <w:t>Annexe B : Fonctions fréquentes pour l’analyse au moyen du MNE</w:t>
      </w:r>
      <w:bookmarkEnd w:id="120"/>
    </w:p>
    <w:p w14:paraId="7C5C8A74" w14:textId="77777777" w:rsidR="0008096F" w:rsidRPr="007A5367" w:rsidRDefault="0008096F" w:rsidP="0008096F">
      <w:pPr>
        <w:pStyle w:val="BodyAccessibleTextMIRB"/>
      </w:pPr>
      <w:r>
        <w:t>La matrice du MNE peut être utilisée comme une entrée pour une variété de fonctions d'analyse de la géométrie des surfaces, notamment les calculs de pente, d'aspect et de courbure. Les algorithmes utilisés pour chacun de ces calculs peuvent varier en fonction du logiciel qui effectue le calcul.</w:t>
      </w:r>
    </w:p>
    <w:p w14:paraId="1703218D" w14:textId="63D9C0AF" w:rsidR="0008096F" w:rsidRDefault="0008096F" w:rsidP="0008096F">
      <w:pPr>
        <w:pStyle w:val="Heading2NoNumbersMIRB"/>
      </w:pPr>
      <w:bookmarkStart w:id="121" w:name="_Toc210656590"/>
      <w:r>
        <w:t>Pente</w:t>
      </w:r>
      <w:bookmarkEnd w:id="121"/>
    </w:p>
    <w:p w14:paraId="567BBA13" w14:textId="77777777" w:rsidR="0008096F" w:rsidRDefault="0008096F" w:rsidP="0008096F">
      <w:pPr>
        <w:pStyle w:val="BodyAccessibleTextMIRB"/>
        <w:rPr>
          <w:rFonts w:eastAsiaTheme="majorEastAsia"/>
        </w:rPr>
      </w:pPr>
      <w:r>
        <w:t>La pente est un calcul fondé sur la différence entre la hauteur et la longueur le long d'une ligne précise. La valeur de sortie attribuée à une cellule est généralement fondée sur la différence maximale entre les valeurs d'altitude par rapport aux cellules adjacentes et elle est généralement exprimée en degrés ou en pourcentage.</w:t>
      </w:r>
    </w:p>
    <w:p w14:paraId="33C1D4EA" w14:textId="0BD3F63A" w:rsidR="0008096F" w:rsidRDefault="0008096F" w:rsidP="0008096F">
      <w:pPr>
        <w:pStyle w:val="Heading2NoNumbersMIRB"/>
      </w:pPr>
      <w:bookmarkStart w:id="122" w:name="_Toc210656591"/>
      <w:r>
        <w:t>Aspect</w:t>
      </w:r>
      <w:bookmarkEnd w:id="122"/>
    </w:p>
    <w:p w14:paraId="3BD8AC61" w14:textId="6DA82B0B" w:rsidR="0008096F" w:rsidRPr="004B28B2" w:rsidRDefault="0008096F" w:rsidP="0008096F">
      <w:pPr>
        <w:pStyle w:val="BodyAccessibleTextMIRB"/>
        <w:rPr>
          <w:rFonts w:eastAsiaTheme="majorEastAsia"/>
        </w:rPr>
      </w:pPr>
      <w:r>
        <w:t xml:space="preserve">L'aspect est un calcul qui applique une valeur numérique à une cellule en fonction de la direction devant laquelle la pente se trouve, en degrés. Ces valeurs peuvent être catégorisées en fonction des directions d’une boussole (nord, sud, sud-est, etc.). Par exemple, dans la </w:t>
      </w:r>
      <w:r>
        <w:rPr>
          <w:rFonts w:eastAsiaTheme="majorEastAsia"/>
        </w:rPr>
        <w:fldChar w:fldCharType="begin"/>
      </w:r>
      <w:r>
        <w:rPr>
          <w:rFonts w:eastAsiaTheme="majorEastAsia"/>
        </w:rPr>
        <w:instrText xml:space="preserve"> REF _Ref88566381 \h </w:instrText>
      </w:r>
      <w:r>
        <w:rPr>
          <w:rFonts w:eastAsiaTheme="majorEastAsia"/>
        </w:rPr>
      </w:r>
      <w:r>
        <w:rPr>
          <w:rFonts w:eastAsiaTheme="majorEastAsia"/>
        </w:rPr>
        <w:fldChar w:fldCharType="separate"/>
      </w:r>
      <w:r w:rsidR="004755C6">
        <w:t>Figure </w:t>
      </w:r>
      <w:r w:rsidR="004755C6">
        <w:rPr>
          <w:noProof/>
        </w:rPr>
        <w:t>10</w:t>
      </w:r>
      <w:r>
        <w:rPr>
          <w:rFonts w:eastAsiaTheme="majorEastAsia"/>
        </w:rPr>
        <w:fldChar w:fldCharType="end"/>
      </w:r>
      <w:r>
        <w:t>, l'aspect du paysage est principalement orienté vers le sud et le sud-ouest.</w:t>
      </w:r>
    </w:p>
    <w:p w14:paraId="0259D87D" w14:textId="77777777" w:rsidR="0008096F" w:rsidRDefault="0008096F" w:rsidP="0008096F">
      <w:pPr>
        <w:pStyle w:val="BodyAccessibleTextMIRB"/>
        <w:jc w:val="center"/>
      </w:pPr>
      <w:r>
        <w:rPr>
          <w:noProof/>
        </w:rPr>
        <w:drawing>
          <wp:inline distT="0" distB="0" distL="0" distR="0" wp14:anchorId="73CE1133" wp14:editId="4376BC27">
            <wp:extent cx="5934075" cy="2343150"/>
            <wp:effectExtent l="0" t="0" r="9525" b="0"/>
            <wp:docPr id="18" name="Picture 18" descr="Paire d'images de la même tuile du MNT traitée pour représenter la pente (à gauche) et l'aspect (à droite).  L'image de pente s’appuie sur un code de couleurs allant du vert au jaune et au rouge. Le vert indique les zones plates et le rouge, les pentes les plus abruptes.  L'image est en majeure partie verte.  L'image de l'aspect montre la tuile avec un code de couleurs fondé sur les directions de la boussole.  La majorité des pentes de l'image sont orientées vers le sud et l'ouest (bleu)." title="Exemples d’une pente et d'un asp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34075" cy="2343150"/>
                    </a:xfrm>
                    <a:prstGeom prst="rect">
                      <a:avLst/>
                    </a:prstGeom>
                    <a:noFill/>
                    <a:ln>
                      <a:noFill/>
                    </a:ln>
                  </pic:spPr>
                </pic:pic>
              </a:graphicData>
            </a:graphic>
          </wp:inline>
        </w:drawing>
      </w:r>
    </w:p>
    <w:p w14:paraId="4BD2DF51" w14:textId="524976FB" w:rsidR="0008096F" w:rsidRDefault="0008096F" w:rsidP="0008096F">
      <w:pPr>
        <w:pStyle w:val="Caption"/>
      </w:pPr>
      <w:bookmarkStart w:id="123" w:name="_Ref88566381"/>
      <w:bookmarkStart w:id="124" w:name="_Toc1642055"/>
      <w:bookmarkStart w:id="125" w:name="_Toc122344001"/>
      <w:bookmarkStart w:id="126" w:name="_Toc210656606"/>
      <w:r>
        <w:t>Figure </w:t>
      </w:r>
      <w:r>
        <w:fldChar w:fldCharType="begin"/>
      </w:r>
      <w:r>
        <w:instrText xml:space="preserve"> SEQ Figure \* ARABIC </w:instrText>
      </w:r>
      <w:r>
        <w:fldChar w:fldCharType="separate"/>
      </w:r>
      <w:r w:rsidR="004755C6">
        <w:rPr>
          <w:noProof/>
        </w:rPr>
        <w:t>10</w:t>
      </w:r>
      <w:r>
        <w:fldChar w:fldCharType="end"/>
      </w:r>
      <w:bookmarkEnd w:id="123"/>
      <w:r>
        <w:t> : Exemples d’une pente et d'un aspect</w:t>
      </w:r>
      <w:bookmarkEnd w:id="124"/>
      <w:bookmarkEnd w:id="125"/>
      <w:bookmarkEnd w:id="126"/>
    </w:p>
    <w:p w14:paraId="5D99C8FD" w14:textId="074623E7" w:rsidR="0008096F" w:rsidRDefault="0008096F" w:rsidP="0008096F">
      <w:pPr>
        <w:pStyle w:val="Heading2NoNumbersMIRB"/>
      </w:pPr>
      <w:bookmarkStart w:id="127" w:name="_Toc210656592"/>
      <w:r>
        <w:lastRenderedPageBreak/>
        <w:t>Courbure</w:t>
      </w:r>
      <w:bookmarkEnd w:id="127"/>
    </w:p>
    <w:p w14:paraId="28DC1A4E" w14:textId="0F0DBF2B" w:rsidR="0008096F" w:rsidRDefault="0008096F" w:rsidP="0008096F">
      <w:pPr>
        <w:pStyle w:val="BodyAccessibleTextMIRB"/>
        <w:rPr>
          <w:rFonts w:eastAsiaTheme="majorEastAsia"/>
        </w:rPr>
      </w:pPr>
      <w:r>
        <w:t xml:space="preserve">La courbure est un calcul fondé sur la forme des surfaces. Elle est calculée pour chaque cellule en fonction des cellules voisines. Les valeurs positives d’une courbure indiquent une surface convexe, tandis que les valeurs négatives indiquent une surface concave. Il est également possible d'extraire la courbure longitudinale de la pente ou les valeurs de la courbure </w:t>
      </w:r>
      <w:proofErr w:type="spellStart"/>
      <w:r>
        <w:t>planiforme</w:t>
      </w:r>
      <w:proofErr w:type="spellEnd"/>
      <w:r>
        <w:t xml:space="preserve"> (horizontal) de la pente.</w:t>
      </w:r>
    </w:p>
    <w:p w14:paraId="1D6B80AE" w14:textId="77777777" w:rsidR="0008096F" w:rsidRDefault="0008096F" w:rsidP="0008096F">
      <w:pPr>
        <w:pStyle w:val="BodyAccessibleTextMIRB"/>
        <w:rPr>
          <w:rFonts w:eastAsiaTheme="majorEastAsia"/>
        </w:rPr>
      </w:pPr>
    </w:p>
    <w:p w14:paraId="216A88C5" w14:textId="77777777" w:rsidR="0008096F" w:rsidRDefault="0008096F" w:rsidP="0008096F">
      <w:pPr>
        <w:pStyle w:val="BodyAccessibleTextMIRB"/>
        <w:sectPr w:rsidR="0008096F" w:rsidSect="001E404A">
          <w:pgSz w:w="12240" w:h="15840"/>
          <w:pgMar w:top="1440" w:right="1440" w:bottom="1440" w:left="1440" w:header="432" w:footer="720" w:gutter="0"/>
          <w:cols w:space="720"/>
          <w:docGrid w:linePitch="360"/>
        </w:sectPr>
      </w:pPr>
    </w:p>
    <w:p w14:paraId="3DAFEED7" w14:textId="252374BE" w:rsidR="0008096F" w:rsidRDefault="004C71DD" w:rsidP="004C71DD">
      <w:pPr>
        <w:pStyle w:val="Heading1MIRBMidPage"/>
      </w:pPr>
      <w:bookmarkStart w:id="128" w:name="_Toc210656593"/>
      <w:r>
        <w:lastRenderedPageBreak/>
        <w:t>Annexe C : Renseignements sur les préparations de données</w:t>
      </w:r>
      <w:bookmarkEnd w:id="128"/>
    </w:p>
    <w:p w14:paraId="24171D05" w14:textId="68E9EC76" w:rsidR="00D128AD" w:rsidRDefault="00D128AD" w:rsidP="00D128AD">
      <w:pPr>
        <w:pStyle w:val="Caption"/>
        <w:keepNext/>
      </w:pPr>
      <w:bookmarkStart w:id="129" w:name="_Toc210656501"/>
      <w:r>
        <w:t>Tableau </w:t>
      </w:r>
      <w:r w:rsidR="00A52A8D">
        <w:fldChar w:fldCharType="begin"/>
      </w:r>
      <w:r w:rsidR="00A52A8D">
        <w:instrText xml:space="preserve"> SEQ Table \* ARABIC </w:instrText>
      </w:r>
      <w:r w:rsidR="00A52A8D">
        <w:fldChar w:fldCharType="separate"/>
      </w:r>
      <w:r w:rsidR="004755C6">
        <w:rPr>
          <w:noProof/>
        </w:rPr>
        <w:t>5</w:t>
      </w:r>
      <w:r w:rsidR="00A52A8D">
        <w:fldChar w:fldCharType="end"/>
      </w:r>
      <w:r>
        <w:t> : Préparations de distribution et taille du MNS de l'Ontario (données dérivées de l’imagerie)</w:t>
      </w:r>
      <w:bookmarkEnd w:id="129"/>
    </w:p>
    <w:tbl>
      <w:tblPr>
        <w:tblStyle w:val="TableGrid"/>
        <w:tblW w:w="10030" w:type="dxa"/>
        <w:tblLook w:val="04A0" w:firstRow="1" w:lastRow="0" w:firstColumn="1" w:lastColumn="0" w:noHBand="0" w:noVBand="1"/>
        <w:tblCaption w:val="Liste des préparations de distribution et taille du MNS de l’Ontario (données dérivées de l’imagerie)"/>
        <w:tblDescription w:val="Le tableau dresse la liste des préparations du MNS de l’Ontario (données dérivées de l’imagerie), la taille des fichiers compressés ainsi que le nombre de tuiles et le système de référence horizontal de chaque préparation."/>
      </w:tblPr>
      <w:tblGrid>
        <w:gridCol w:w="3458"/>
        <w:gridCol w:w="2207"/>
        <w:gridCol w:w="1417"/>
        <w:gridCol w:w="2948"/>
      </w:tblGrid>
      <w:tr w:rsidR="00D128AD" w:rsidRPr="00762D1A" w14:paraId="7F3B3C10" w14:textId="77777777" w:rsidTr="00AE5F15">
        <w:trPr>
          <w:trHeight w:val="567"/>
          <w:tblHeader/>
        </w:trPr>
        <w:tc>
          <w:tcPr>
            <w:tcW w:w="3458" w:type="dxa"/>
            <w:noWrap/>
            <w:hideMark/>
          </w:tcPr>
          <w:p w14:paraId="09D185FB" w14:textId="77777777" w:rsidR="00762D1A" w:rsidRPr="00762D1A" w:rsidRDefault="00762D1A" w:rsidP="00762D1A">
            <w:pPr>
              <w:pStyle w:val="TableHeaderRowTextMIRB"/>
            </w:pPr>
            <w:bookmarkStart w:id="130" w:name="_Hlk149125574" w:colFirst="1" w:colLast="3"/>
            <w:bookmarkStart w:id="131" w:name="RANGE!A1"/>
            <w:r>
              <w:t>Préparations</w:t>
            </w:r>
            <w:bookmarkEnd w:id="131"/>
          </w:p>
        </w:tc>
        <w:tc>
          <w:tcPr>
            <w:tcW w:w="2207" w:type="dxa"/>
            <w:noWrap/>
            <w:hideMark/>
          </w:tcPr>
          <w:p w14:paraId="460D95E5" w14:textId="77777777" w:rsidR="00762D1A" w:rsidRPr="00762D1A" w:rsidRDefault="00762D1A" w:rsidP="00762D1A">
            <w:pPr>
              <w:pStyle w:val="TableHeaderRowTextMIRB"/>
            </w:pPr>
            <w:r>
              <w:t>Taille comprimée (Go)</w:t>
            </w:r>
          </w:p>
        </w:tc>
        <w:tc>
          <w:tcPr>
            <w:tcW w:w="1417" w:type="dxa"/>
            <w:noWrap/>
            <w:hideMark/>
          </w:tcPr>
          <w:p w14:paraId="123C5660" w14:textId="77777777" w:rsidR="00762D1A" w:rsidRPr="00762D1A" w:rsidRDefault="00762D1A" w:rsidP="00762D1A">
            <w:pPr>
              <w:pStyle w:val="TableHeaderRowTextMIRB"/>
            </w:pPr>
            <w:r>
              <w:t>Nombre de tuiles</w:t>
            </w:r>
          </w:p>
        </w:tc>
        <w:tc>
          <w:tcPr>
            <w:tcW w:w="2948" w:type="dxa"/>
            <w:hideMark/>
          </w:tcPr>
          <w:p w14:paraId="2FCA4EBC" w14:textId="77777777" w:rsidR="00762D1A" w:rsidRPr="00762D1A" w:rsidRDefault="00762D1A" w:rsidP="00762D1A">
            <w:pPr>
              <w:pStyle w:val="TableHeaderRowTextMIRB"/>
            </w:pPr>
            <w:r>
              <w:t>Référence horizontale</w:t>
            </w:r>
          </w:p>
        </w:tc>
      </w:tr>
      <w:tr w:rsidR="00D128AD" w:rsidRPr="00762D1A" w14:paraId="3D64B9DB" w14:textId="77777777" w:rsidTr="00AE5F15">
        <w:trPr>
          <w:trHeight w:val="283"/>
        </w:trPr>
        <w:tc>
          <w:tcPr>
            <w:tcW w:w="3458" w:type="dxa"/>
            <w:noWrap/>
            <w:hideMark/>
          </w:tcPr>
          <w:p w14:paraId="1E7C33BE" w14:textId="77777777" w:rsidR="00762D1A" w:rsidRPr="00762D1A" w:rsidRDefault="00762D1A" w:rsidP="00D128AD">
            <w:pPr>
              <w:pStyle w:val="TableColumnNameMIRB"/>
            </w:pPr>
            <w:r>
              <w:t>POSOO 2010 Chatham-Kent</w:t>
            </w:r>
          </w:p>
        </w:tc>
        <w:tc>
          <w:tcPr>
            <w:tcW w:w="2207" w:type="dxa"/>
            <w:noWrap/>
            <w:hideMark/>
          </w:tcPr>
          <w:p w14:paraId="1DD9B24E" w14:textId="77777777" w:rsidR="00762D1A" w:rsidRPr="00762D1A" w:rsidRDefault="00762D1A" w:rsidP="00D128AD">
            <w:pPr>
              <w:pStyle w:val="TableBodyTextMIRB"/>
            </w:pPr>
            <w:r>
              <w:t>2,63</w:t>
            </w:r>
          </w:p>
        </w:tc>
        <w:tc>
          <w:tcPr>
            <w:tcW w:w="1417" w:type="dxa"/>
            <w:noWrap/>
            <w:hideMark/>
          </w:tcPr>
          <w:p w14:paraId="439A093E" w14:textId="77777777" w:rsidR="00762D1A" w:rsidRPr="00762D1A" w:rsidRDefault="00762D1A" w:rsidP="00D128AD">
            <w:pPr>
              <w:pStyle w:val="TableBodyTextMIRB"/>
            </w:pPr>
            <w:r>
              <w:t>1</w:t>
            </w:r>
          </w:p>
        </w:tc>
        <w:tc>
          <w:tcPr>
            <w:tcW w:w="2948" w:type="dxa"/>
            <w:hideMark/>
          </w:tcPr>
          <w:p w14:paraId="07615E21" w14:textId="77777777" w:rsidR="00762D1A" w:rsidRPr="00762D1A" w:rsidRDefault="00762D1A" w:rsidP="00D128AD">
            <w:pPr>
              <w:pStyle w:val="TableBodyTextMIRB"/>
            </w:pPr>
            <w:r>
              <w:t>NAD83(SCRS) MTU 17N</w:t>
            </w:r>
          </w:p>
        </w:tc>
      </w:tr>
      <w:tr w:rsidR="00D128AD" w:rsidRPr="00762D1A" w14:paraId="451A4B29" w14:textId="77777777" w:rsidTr="00AE5F15">
        <w:trPr>
          <w:trHeight w:val="283"/>
        </w:trPr>
        <w:tc>
          <w:tcPr>
            <w:tcW w:w="3458" w:type="dxa"/>
            <w:noWrap/>
            <w:hideMark/>
          </w:tcPr>
          <w:p w14:paraId="5C3AE44B" w14:textId="77777777" w:rsidR="00762D1A" w:rsidRPr="00762D1A" w:rsidRDefault="00762D1A" w:rsidP="00D128AD">
            <w:pPr>
              <w:pStyle w:val="TableColumnNameMIRB"/>
            </w:pPr>
            <w:r>
              <w:t>POSOO 2010 Elgin</w:t>
            </w:r>
          </w:p>
        </w:tc>
        <w:tc>
          <w:tcPr>
            <w:tcW w:w="2207" w:type="dxa"/>
            <w:noWrap/>
            <w:hideMark/>
          </w:tcPr>
          <w:p w14:paraId="5A54F400" w14:textId="77777777" w:rsidR="00762D1A" w:rsidRPr="00762D1A" w:rsidRDefault="00762D1A" w:rsidP="00D128AD">
            <w:pPr>
              <w:pStyle w:val="TableBodyTextMIRB"/>
            </w:pPr>
            <w:r>
              <w:t>4,96</w:t>
            </w:r>
          </w:p>
        </w:tc>
        <w:tc>
          <w:tcPr>
            <w:tcW w:w="1417" w:type="dxa"/>
            <w:noWrap/>
            <w:hideMark/>
          </w:tcPr>
          <w:p w14:paraId="08218D47" w14:textId="77777777" w:rsidR="00762D1A" w:rsidRPr="00762D1A" w:rsidRDefault="00762D1A" w:rsidP="00D128AD">
            <w:pPr>
              <w:pStyle w:val="TableBodyTextMIRB"/>
            </w:pPr>
            <w:r>
              <w:t>1</w:t>
            </w:r>
          </w:p>
        </w:tc>
        <w:tc>
          <w:tcPr>
            <w:tcW w:w="2948" w:type="dxa"/>
            <w:hideMark/>
          </w:tcPr>
          <w:p w14:paraId="0A359824" w14:textId="77777777" w:rsidR="00762D1A" w:rsidRPr="00762D1A" w:rsidRDefault="00762D1A" w:rsidP="00D128AD">
            <w:pPr>
              <w:pStyle w:val="TableBodyTextMIRB"/>
            </w:pPr>
            <w:r>
              <w:t>NAD83(SCRS) MTU 17N</w:t>
            </w:r>
          </w:p>
        </w:tc>
      </w:tr>
      <w:tr w:rsidR="00D128AD" w:rsidRPr="00762D1A" w14:paraId="1BA1FF34" w14:textId="77777777" w:rsidTr="00AE5F15">
        <w:trPr>
          <w:trHeight w:val="283"/>
        </w:trPr>
        <w:tc>
          <w:tcPr>
            <w:tcW w:w="3458" w:type="dxa"/>
            <w:noWrap/>
            <w:hideMark/>
          </w:tcPr>
          <w:p w14:paraId="1CC23292" w14:textId="77777777" w:rsidR="00762D1A" w:rsidRPr="00762D1A" w:rsidRDefault="00762D1A" w:rsidP="00D128AD">
            <w:pPr>
              <w:pStyle w:val="TableColumnNameMIRB"/>
            </w:pPr>
            <w:r>
              <w:t>POSOO 2010 Essex</w:t>
            </w:r>
          </w:p>
        </w:tc>
        <w:tc>
          <w:tcPr>
            <w:tcW w:w="2207" w:type="dxa"/>
            <w:noWrap/>
            <w:hideMark/>
          </w:tcPr>
          <w:p w14:paraId="611ADA3D" w14:textId="77777777" w:rsidR="00762D1A" w:rsidRPr="00762D1A" w:rsidRDefault="00762D1A" w:rsidP="00D128AD">
            <w:pPr>
              <w:pStyle w:val="TableBodyTextMIRB"/>
            </w:pPr>
            <w:r>
              <w:t>5</w:t>
            </w:r>
          </w:p>
        </w:tc>
        <w:tc>
          <w:tcPr>
            <w:tcW w:w="1417" w:type="dxa"/>
            <w:noWrap/>
            <w:hideMark/>
          </w:tcPr>
          <w:p w14:paraId="5E332FC6" w14:textId="77777777" w:rsidR="00762D1A" w:rsidRPr="00762D1A" w:rsidRDefault="00762D1A" w:rsidP="00D128AD">
            <w:pPr>
              <w:pStyle w:val="TableBodyTextMIRB"/>
            </w:pPr>
            <w:r>
              <w:t>1</w:t>
            </w:r>
          </w:p>
        </w:tc>
        <w:tc>
          <w:tcPr>
            <w:tcW w:w="2948" w:type="dxa"/>
            <w:hideMark/>
          </w:tcPr>
          <w:p w14:paraId="6CBCA20F" w14:textId="77777777" w:rsidR="00762D1A" w:rsidRPr="00762D1A" w:rsidRDefault="00762D1A" w:rsidP="00D128AD">
            <w:pPr>
              <w:pStyle w:val="TableBodyTextMIRB"/>
            </w:pPr>
            <w:r>
              <w:t>NAD83(SCRS) MTU 17N</w:t>
            </w:r>
          </w:p>
        </w:tc>
      </w:tr>
      <w:tr w:rsidR="00D128AD" w:rsidRPr="00762D1A" w14:paraId="0C05C561" w14:textId="77777777" w:rsidTr="00AE5F15">
        <w:trPr>
          <w:trHeight w:val="283"/>
        </w:trPr>
        <w:tc>
          <w:tcPr>
            <w:tcW w:w="3458" w:type="dxa"/>
            <w:noWrap/>
            <w:hideMark/>
          </w:tcPr>
          <w:p w14:paraId="30C83B25" w14:textId="77777777" w:rsidR="00762D1A" w:rsidRPr="00762D1A" w:rsidRDefault="00762D1A" w:rsidP="00D128AD">
            <w:pPr>
              <w:pStyle w:val="TableColumnNameMIRB"/>
            </w:pPr>
            <w:r>
              <w:t>POSOO 2010 Huron</w:t>
            </w:r>
          </w:p>
        </w:tc>
        <w:tc>
          <w:tcPr>
            <w:tcW w:w="2207" w:type="dxa"/>
            <w:noWrap/>
            <w:hideMark/>
          </w:tcPr>
          <w:p w14:paraId="0C91B856" w14:textId="77777777" w:rsidR="00762D1A" w:rsidRPr="00762D1A" w:rsidRDefault="00762D1A" w:rsidP="00D128AD">
            <w:pPr>
              <w:pStyle w:val="TableBodyTextMIRB"/>
            </w:pPr>
            <w:r>
              <w:t>7,55</w:t>
            </w:r>
          </w:p>
        </w:tc>
        <w:tc>
          <w:tcPr>
            <w:tcW w:w="1417" w:type="dxa"/>
            <w:noWrap/>
            <w:hideMark/>
          </w:tcPr>
          <w:p w14:paraId="4D597011" w14:textId="77777777" w:rsidR="00762D1A" w:rsidRPr="00762D1A" w:rsidRDefault="00762D1A" w:rsidP="00D128AD">
            <w:pPr>
              <w:pStyle w:val="TableBodyTextMIRB"/>
            </w:pPr>
            <w:r>
              <w:t>1</w:t>
            </w:r>
          </w:p>
        </w:tc>
        <w:tc>
          <w:tcPr>
            <w:tcW w:w="2948" w:type="dxa"/>
            <w:hideMark/>
          </w:tcPr>
          <w:p w14:paraId="7B2D182F" w14:textId="77777777" w:rsidR="00762D1A" w:rsidRPr="00762D1A" w:rsidRDefault="00762D1A" w:rsidP="00D128AD">
            <w:pPr>
              <w:pStyle w:val="TableBodyTextMIRB"/>
            </w:pPr>
            <w:r>
              <w:t>NAD83(SCRS) MTU 17N</w:t>
            </w:r>
          </w:p>
        </w:tc>
      </w:tr>
      <w:tr w:rsidR="00D128AD" w:rsidRPr="00762D1A" w14:paraId="6D2C0A7B" w14:textId="77777777" w:rsidTr="00AE5F15">
        <w:trPr>
          <w:trHeight w:val="283"/>
        </w:trPr>
        <w:tc>
          <w:tcPr>
            <w:tcW w:w="3458" w:type="dxa"/>
            <w:noWrap/>
            <w:hideMark/>
          </w:tcPr>
          <w:p w14:paraId="5471C8EB" w14:textId="77777777" w:rsidR="00762D1A" w:rsidRPr="00762D1A" w:rsidRDefault="00762D1A" w:rsidP="00D128AD">
            <w:pPr>
              <w:pStyle w:val="TableColumnNameMIRB"/>
            </w:pPr>
            <w:r>
              <w:t>POSOO 2010 Middlesex</w:t>
            </w:r>
          </w:p>
        </w:tc>
        <w:tc>
          <w:tcPr>
            <w:tcW w:w="2207" w:type="dxa"/>
            <w:noWrap/>
            <w:hideMark/>
          </w:tcPr>
          <w:p w14:paraId="2C35BF6E" w14:textId="77777777" w:rsidR="00762D1A" w:rsidRPr="00762D1A" w:rsidRDefault="00762D1A" w:rsidP="00D128AD">
            <w:pPr>
              <w:pStyle w:val="TableBodyTextMIRB"/>
            </w:pPr>
            <w:r>
              <w:t> </w:t>
            </w:r>
          </w:p>
        </w:tc>
        <w:tc>
          <w:tcPr>
            <w:tcW w:w="1417" w:type="dxa"/>
            <w:noWrap/>
            <w:hideMark/>
          </w:tcPr>
          <w:p w14:paraId="24FDB38F" w14:textId="77777777" w:rsidR="00762D1A" w:rsidRPr="00762D1A" w:rsidRDefault="00762D1A" w:rsidP="00D128AD">
            <w:pPr>
              <w:pStyle w:val="TableBodyTextMIRB"/>
            </w:pPr>
            <w:r>
              <w:t>1</w:t>
            </w:r>
          </w:p>
        </w:tc>
        <w:tc>
          <w:tcPr>
            <w:tcW w:w="2948" w:type="dxa"/>
            <w:hideMark/>
          </w:tcPr>
          <w:p w14:paraId="33DE2B33" w14:textId="77777777" w:rsidR="00762D1A" w:rsidRPr="00762D1A" w:rsidRDefault="00762D1A" w:rsidP="00D128AD">
            <w:pPr>
              <w:pStyle w:val="TableBodyTextMIRB"/>
            </w:pPr>
            <w:r>
              <w:t>NAD83(SCRS) MTU 17N</w:t>
            </w:r>
          </w:p>
        </w:tc>
      </w:tr>
      <w:tr w:rsidR="00D128AD" w:rsidRPr="00762D1A" w14:paraId="6A96F102" w14:textId="77777777" w:rsidTr="00AE5F15">
        <w:trPr>
          <w:trHeight w:val="283"/>
        </w:trPr>
        <w:tc>
          <w:tcPr>
            <w:tcW w:w="3458" w:type="dxa"/>
            <w:noWrap/>
            <w:hideMark/>
          </w:tcPr>
          <w:p w14:paraId="4D9B1169" w14:textId="77777777" w:rsidR="00762D1A" w:rsidRPr="00762D1A" w:rsidRDefault="00762D1A" w:rsidP="00D128AD">
            <w:pPr>
              <w:pStyle w:val="TableColumnNameMIRB"/>
            </w:pPr>
            <w:r>
              <w:t>POCSO 2013 A</w:t>
            </w:r>
          </w:p>
        </w:tc>
        <w:tc>
          <w:tcPr>
            <w:tcW w:w="2207" w:type="dxa"/>
            <w:noWrap/>
            <w:hideMark/>
          </w:tcPr>
          <w:p w14:paraId="50F7C561" w14:textId="77777777" w:rsidR="00762D1A" w:rsidRPr="00762D1A" w:rsidRDefault="00762D1A" w:rsidP="00D128AD">
            <w:pPr>
              <w:pStyle w:val="TableBodyTextMIRB"/>
            </w:pPr>
            <w:r>
              <w:t>2,65</w:t>
            </w:r>
          </w:p>
        </w:tc>
        <w:tc>
          <w:tcPr>
            <w:tcW w:w="1417" w:type="dxa"/>
            <w:noWrap/>
            <w:hideMark/>
          </w:tcPr>
          <w:p w14:paraId="4C5C0B14" w14:textId="77777777" w:rsidR="00762D1A" w:rsidRPr="00762D1A" w:rsidRDefault="00762D1A" w:rsidP="00D128AD">
            <w:pPr>
              <w:pStyle w:val="TableBodyTextMIRB"/>
            </w:pPr>
            <w:r>
              <w:t>4 322</w:t>
            </w:r>
          </w:p>
        </w:tc>
        <w:tc>
          <w:tcPr>
            <w:tcW w:w="2948" w:type="dxa"/>
            <w:hideMark/>
          </w:tcPr>
          <w:p w14:paraId="0221ED3D" w14:textId="77777777" w:rsidR="00762D1A" w:rsidRPr="00762D1A" w:rsidRDefault="00762D1A" w:rsidP="00D128AD">
            <w:pPr>
              <w:pStyle w:val="TableBodyTextMIRB"/>
            </w:pPr>
            <w:r>
              <w:t>NAD83(SCRS) MTU 17N</w:t>
            </w:r>
          </w:p>
        </w:tc>
      </w:tr>
      <w:tr w:rsidR="00D128AD" w:rsidRPr="00762D1A" w14:paraId="341DECB1" w14:textId="77777777" w:rsidTr="00AE5F15">
        <w:trPr>
          <w:trHeight w:val="283"/>
        </w:trPr>
        <w:tc>
          <w:tcPr>
            <w:tcW w:w="3458" w:type="dxa"/>
            <w:noWrap/>
            <w:hideMark/>
          </w:tcPr>
          <w:p w14:paraId="3BA8CE3E" w14:textId="77777777" w:rsidR="00762D1A" w:rsidRPr="00762D1A" w:rsidRDefault="00762D1A" w:rsidP="00D128AD">
            <w:pPr>
              <w:pStyle w:val="TableColumnNameMIRB"/>
            </w:pPr>
            <w:r>
              <w:t>POCSO 2013 B</w:t>
            </w:r>
          </w:p>
        </w:tc>
        <w:tc>
          <w:tcPr>
            <w:tcW w:w="2207" w:type="dxa"/>
            <w:noWrap/>
            <w:hideMark/>
          </w:tcPr>
          <w:p w14:paraId="55FCFC4F" w14:textId="77777777" w:rsidR="00762D1A" w:rsidRPr="00762D1A" w:rsidRDefault="00762D1A" w:rsidP="00D128AD">
            <w:pPr>
              <w:pStyle w:val="TableBodyTextMIRB"/>
            </w:pPr>
            <w:r>
              <w:t>2,72</w:t>
            </w:r>
          </w:p>
        </w:tc>
        <w:tc>
          <w:tcPr>
            <w:tcW w:w="1417" w:type="dxa"/>
            <w:noWrap/>
            <w:hideMark/>
          </w:tcPr>
          <w:p w14:paraId="65685018" w14:textId="77777777" w:rsidR="00762D1A" w:rsidRPr="00762D1A" w:rsidRDefault="00762D1A" w:rsidP="00D128AD">
            <w:pPr>
              <w:pStyle w:val="TableBodyTextMIRB"/>
            </w:pPr>
            <w:r>
              <w:t>4 410</w:t>
            </w:r>
          </w:p>
        </w:tc>
        <w:tc>
          <w:tcPr>
            <w:tcW w:w="2948" w:type="dxa"/>
            <w:hideMark/>
          </w:tcPr>
          <w:p w14:paraId="6DD58A0C" w14:textId="77777777" w:rsidR="00762D1A" w:rsidRPr="00762D1A" w:rsidRDefault="00762D1A" w:rsidP="00D128AD">
            <w:pPr>
              <w:pStyle w:val="TableBodyTextMIRB"/>
            </w:pPr>
            <w:r>
              <w:t>NAD83(SCRS) MTU 17N</w:t>
            </w:r>
          </w:p>
        </w:tc>
      </w:tr>
      <w:tr w:rsidR="00D128AD" w:rsidRPr="00762D1A" w14:paraId="25F58A2D" w14:textId="77777777" w:rsidTr="00AE5F15">
        <w:trPr>
          <w:trHeight w:val="283"/>
        </w:trPr>
        <w:tc>
          <w:tcPr>
            <w:tcW w:w="3458" w:type="dxa"/>
            <w:noWrap/>
            <w:hideMark/>
          </w:tcPr>
          <w:p w14:paraId="7B0DFF5D" w14:textId="77777777" w:rsidR="00762D1A" w:rsidRPr="00762D1A" w:rsidRDefault="00762D1A" w:rsidP="00D128AD">
            <w:pPr>
              <w:pStyle w:val="TableColumnNameMIRB"/>
            </w:pPr>
            <w:r>
              <w:t>POCSO 2013 C</w:t>
            </w:r>
          </w:p>
        </w:tc>
        <w:tc>
          <w:tcPr>
            <w:tcW w:w="2207" w:type="dxa"/>
            <w:noWrap/>
            <w:hideMark/>
          </w:tcPr>
          <w:p w14:paraId="630A9469" w14:textId="77777777" w:rsidR="00762D1A" w:rsidRPr="00762D1A" w:rsidRDefault="00762D1A" w:rsidP="00D128AD">
            <w:pPr>
              <w:pStyle w:val="TableBodyTextMIRB"/>
            </w:pPr>
            <w:r>
              <w:t>2,75</w:t>
            </w:r>
          </w:p>
        </w:tc>
        <w:tc>
          <w:tcPr>
            <w:tcW w:w="1417" w:type="dxa"/>
            <w:noWrap/>
            <w:hideMark/>
          </w:tcPr>
          <w:p w14:paraId="27EC6347" w14:textId="77777777" w:rsidR="00762D1A" w:rsidRPr="00762D1A" w:rsidRDefault="00762D1A" w:rsidP="00D128AD">
            <w:pPr>
              <w:pStyle w:val="TableBodyTextMIRB"/>
            </w:pPr>
            <w:r>
              <w:t>4 353</w:t>
            </w:r>
          </w:p>
        </w:tc>
        <w:tc>
          <w:tcPr>
            <w:tcW w:w="2948" w:type="dxa"/>
            <w:hideMark/>
          </w:tcPr>
          <w:p w14:paraId="32A95A2F" w14:textId="77777777" w:rsidR="00762D1A" w:rsidRPr="00762D1A" w:rsidRDefault="00762D1A" w:rsidP="00D128AD">
            <w:pPr>
              <w:pStyle w:val="TableBodyTextMIRB"/>
            </w:pPr>
            <w:r>
              <w:t>NAD83(SCRS) MTU 17N</w:t>
            </w:r>
          </w:p>
        </w:tc>
      </w:tr>
      <w:tr w:rsidR="00D128AD" w:rsidRPr="00762D1A" w14:paraId="45B0158B" w14:textId="77777777" w:rsidTr="00AE5F15">
        <w:trPr>
          <w:trHeight w:val="283"/>
        </w:trPr>
        <w:tc>
          <w:tcPr>
            <w:tcW w:w="3458" w:type="dxa"/>
            <w:noWrap/>
            <w:hideMark/>
          </w:tcPr>
          <w:p w14:paraId="57C2B6AA" w14:textId="77777777" w:rsidR="00762D1A" w:rsidRPr="00762D1A" w:rsidRDefault="00762D1A" w:rsidP="00D128AD">
            <w:pPr>
              <w:pStyle w:val="TableColumnNameMIRB"/>
            </w:pPr>
            <w:r>
              <w:t>POCSO 2013 D</w:t>
            </w:r>
          </w:p>
        </w:tc>
        <w:tc>
          <w:tcPr>
            <w:tcW w:w="2207" w:type="dxa"/>
            <w:noWrap/>
            <w:hideMark/>
          </w:tcPr>
          <w:p w14:paraId="63E67B30" w14:textId="77777777" w:rsidR="00762D1A" w:rsidRPr="00762D1A" w:rsidRDefault="00762D1A" w:rsidP="00D128AD">
            <w:pPr>
              <w:pStyle w:val="TableBodyTextMIRB"/>
            </w:pPr>
            <w:r>
              <w:t>2,76</w:t>
            </w:r>
          </w:p>
        </w:tc>
        <w:tc>
          <w:tcPr>
            <w:tcW w:w="1417" w:type="dxa"/>
            <w:noWrap/>
            <w:hideMark/>
          </w:tcPr>
          <w:p w14:paraId="1C10BBB4" w14:textId="77777777" w:rsidR="00762D1A" w:rsidRPr="00762D1A" w:rsidRDefault="00762D1A" w:rsidP="00D128AD">
            <w:pPr>
              <w:pStyle w:val="TableBodyTextMIRB"/>
            </w:pPr>
            <w:r>
              <w:t>4 452</w:t>
            </w:r>
          </w:p>
        </w:tc>
        <w:tc>
          <w:tcPr>
            <w:tcW w:w="2948" w:type="dxa"/>
            <w:hideMark/>
          </w:tcPr>
          <w:p w14:paraId="48FDA502" w14:textId="77777777" w:rsidR="00762D1A" w:rsidRPr="00762D1A" w:rsidRDefault="00762D1A" w:rsidP="00D128AD">
            <w:pPr>
              <w:pStyle w:val="TableBodyTextMIRB"/>
            </w:pPr>
            <w:r>
              <w:t>NAD83(SCRS) MTU 17N</w:t>
            </w:r>
          </w:p>
        </w:tc>
      </w:tr>
      <w:tr w:rsidR="00D128AD" w:rsidRPr="00762D1A" w14:paraId="657533C4" w14:textId="77777777" w:rsidTr="00AE5F15">
        <w:trPr>
          <w:trHeight w:val="283"/>
        </w:trPr>
        <w:tc>
          <w:tcPr>
            <w:tcW w:w="3458" w:type="dxa"/>
            <w:noWrap/>
            <w:hideMark/>
          </w:tcPr>
          <w:p w14:paraId="0F374AD8" w14:textId="77777777" w:rsidR="00762D1A" w:rsidRPr="00762D1A" w:rsidRDefault="00762D1A" w:rsidP="00D128AD">
            <w:pPr>
              <w:pStyle w:val="TableColumnNameMIRB"/>
            </w:pPr>
            <w:r>
              <w:t>POCSO 2013 E</w:t>
            </w:r>
          </w:p>
        </w:tc>
        <w:tc>
          <w:tcPr>
            <w:tcW w:w="2207" w:type="dxa"/>
            <w:noWrap/>
            <w:hideMark/>
          </w:tcPr>
          <w:p w14:paraId="573EEFAC" w14:textId="77777777" w:rsidR="00762D1A" w:rsidRPr="00762D1A" w:rsidRDefault="00762D1A" w:rsidP="00D128AD">
            <w:pPr>
              <w:pStyle w:val="TableBodyTextMIRB"/>
            </w:pPr>
            <w:r>
              <w:t>2,77</w:t>
            </w:r>
          </w:p>
        </w:tc>
        <w:tc>
          <w:tcPr>
            <w:tcW w:w="1417" w:type="dxa"/>
            <w:noWrap/>
            <w:hideMark/>
          </w:tcPr>
          <w:p w14:paraId="247D83F6" w14:textId="77777777" w:rsidR="00762D1A" w:rsidRPr="00762D1A" w:rsidRDefault="00762D1A" w:rsidP="00D128AD">
            <w:pPr>
              <w:pStyle w:val="TableBodyTextMIRB"/>
            </w:pPr>
            <w:r>
              <w:t>4 415</w:t>
            </w:r>
          </w:p>
        </w:tc>
        <w:tc>
          <w:tcPr>
            <w:tcW w:w="2948" w:type="dxa"/>
            <w:hideMark/>
          </w:tcPr>
          <w:p w14:paraId="7E3C2C1C" w14:textId="77777777" w:rsidR="00762D1A" w:rsidRPr="00762D1A" w:rsidRDefault="00762D1A" w:rsidP="00D128AD">
            <w:pPr>
              <w:pStyle w:val="TableBodyTextMIRB"/>
            </w:pPr>
            <w:r>
              <w:t>NAD83(SCRS) MTU 17N</w:t>
            </w:r>
          </w:p>
        </w:tc>
      </w:tr>
      <w:tr w:rsidR="00D128AD" w:rsidRPr="00762D1A" w14:paraId="218CEC76" w14:textId="77777777" w:rsidTr="00AE5F15">
        <w:trPr>
          <w:trHeight w:val="283"/>
        </w:trPr>
        <w:tc>
          <w:tcPr>
            <w:tcW w:w="3458" w:type="dxa"/>
            <w:noWrap/>
            <w:hideMark/>
          </w:tcPr>
          <w:p w14:paraId="5C4FE14F" w14:textId="77777777" w:rsidR="00762D1A" w:rsidRPr="00762D1A" w:rsidRDefault="00762D1A" w:rsidP="00D128AD">
            <w:pPr>
              <w:pStyle w:val="TableColumnNameMIRB"/>
            </w:pPr>
            <w:r>
              <w:t>POCSO 2013 F</w:t>
            </w:r>
          </w:p>
        </w:tc>
        <w:tc>
          <w:tcPr>
            <w:tcW w:w="2207" w:type="dxa"/>
            <w:noWrap/>
            <w:hideMark/>
          </w:tcPr>
          <w:p w14:paraId="7F837E3E" w14:textId="77777777" w:rsidR="00762D1A" w:rsidRPr="00762D1A" w:rsidRDefault="00762D1A" w:rsidP="00D128AD">
            <w:pPr>
              <w:pStyle w:val="TableBodyTextMIRB"/>
            </w:pPr>
            <w:r>
              <w:t>2,76</w:t>
            </w:r>
          </w:p>
        </w:tc>
        <w:tc>
          <w:tcPr>
            <w:tcW w:w="1417" w:type="dxa"/>
            <w:noWrap/>
            <w:hideMark/>
          </w:tcPr>
          <w:p w14:paraId="728F1BF6" w14:textId="77777777" w:rsidR="00762D1A" w:rsidRPr="00762D1A" w:rsidRDefault="00762D1A" w:rsidP="00D128AD">
            <w:pPr>
              <w:pStyle w:val="TableBodyTextMIRB"/>
            </w:pPr>
            <w:r>
              <w:t>4 414</w:t>
            </w:r>
          </w:p>
        </w:tc>
        <w:tc>
          <w:tcPr>
            <w:tcW w:w="2948" w:type="dxa"/>
            <w:hideMark/>
          </w:tcPr>
          <w:p w14:paraId="7730ADEA" w14:textId="77777777" w:rsidR="00762D1A" w:rsidRPr="00762D1A" w:rsidRDefault="00762D1A" w:rsidP="00D128AD">
            <w:pPr>
              <w:pStyle w:val="TableBodyTextMIRB"/>
            </w:pPr>
            <w:r>
              <w:t>NAD83(SCRS) MTU 17N</w:t>
            </w:r>
          </w:p>
        </w:tc>
      </w:tr>
      <w:tr w:rsidR="00D128AD" w:rsidRPr="00762D1A" w14:paraId="5223FF81" w14:textId="77777777" w:rsidTr="00AE5F15">
        <w:trPr>
          <w:trHeight w:val="283"/>
        </w:trPr>
        <w:tc>
          <w:tcPr>
            <w:tcW w:w="3458" w:type="dxa"/>
            <w:noWrap/>
            <w:hideMark/>
          </w:tcPr>
          <w:p w14:paraId="3658277C" w14:textId="77777777" w:rsidR="00762D1A" w:rsidRPr="00762D1A" w:rsidRDefault="00762D1A" w:rsidP="00D128AD">
            <w:pPr>
              <w:pStyle w:val="TableColumnNameMIRB"/>
            </w:pPr>
            <w:r>
              <w:t>POCSO 2013 G</w:t>
            </w:r>
          </w:p>
        </w:tc>
        <w:tc>
          <w:tcPr>
            <w:tcW w:w="2207" w:type="dxa"/>
            <w:noWrap/>
            <w:hideMark/>
          </w:tcPr>
          <w:p w14:paraId="6EEF97DC" w14:textId="77777777" w:rsidR="00762D1A" w:rsidRPr="00762D1A" w:rsidRDefault="00762D1A" w:rsidP="00D128AD">
            <w:pPr>
              <w:pStyle w:val="TableBodyTextMIRB"/>
            </w:pPr>
            <w:r>
              <w:t>2,98</w:t>
            </w:r>
          </w:p>
        </w:tc>
        <w:tc>
          <w:tcPr>
            <w:tcW w:w="1417" w:type="dxa"/>
            <w:noWrap/>
            <w:hideMark/>
          </w:tcPr>
          <w:p w14:paraId="78A1CEA0" w14:textId="77777777" w:rsidR="00762D1A" w:rsidRPr="00762D1A" w:rsidRDefault="00762D1A" w:rsidP="00D128AD">
            <w:pPr>
              <w:pStyle w:val="TableBodyTextMIRB"/>
            </w:pPr>
            <w:r>
              <w:t>4 765</w:t>
            </w:r>
          </w:p>
        </w:tc>
        <w:tc>
          <w:tcPr>
            <w:tcW w:w="2948" w:type="dxa"/>
            <w:hideMark/>
          </w:tcPr>
          <w:p w14:paraId="7280CC21" w14:textId="77777777" w:rsidR="00762D1A" w:rsidRPr="00762D1A" w:rsidRDefault="00762D1A" w:rsidP="00D128AD">
            <w:pPr>
              <w:pStyle w:val="TableBodyTextMIRB"/>
            </w:pPr>
            <w:r>
              <w:t>NAD83(SCRS) MTU 18N</w:t>
            </w:r>
          </w:p>
        </w:tc>
      </w:tr>
      <w:tr w:rsidR="00D128AD" w:rsidRPr="00762D1A" w14:paraId="11CCB214" w14:textId="77777777" w:rsidTr="00AE5F15">
        <w:trPr>
          <w:trHeight w:val="283"/>
        </w:trPr>
        <w:tc>
          <w:tcPr>
            <w:tcW w:w="3458" w:type="dxa"/>
            <w:noWrap/>
            <w:hideMark/>
          </w:tcPr>
          <w:p w14:paraId="4A0DD8E5" w14:textId="77777777" w:rsidR="00762D1A" w:rsidRPr="00762D1A" w:rsidRDefault="00762D1A" w:rsidP="00D128AD">
            <w:pPr>
              <w:pStyle w:val="TableColumnNameMIRB"/>
            </w:pPr>
            <w:r>
              <w:t>POCSO 2013 H</w:t>
            </w:r>
          </w:p>
        </w:tc>
        <w:tc>
          <w:tcPr>
            <w:tcW w:w="2207" w:type="dxa"/>
            <w:noWrap/>
            <w:hideMark/>
          </w:tcPr>
          <w:p w14:paraId="1046ABA7" w14:textId="77777777" w:rsidR="00762D1A" w:rsidRPr="00762D1A" w:rsidRDefault="00762D1A" w:rsidP="00D128AD">
            <w:pPr>
              <w:pStyle w:val="TableBodyTextMIRB"/>
            </w:pPr>
            <w:r>
              <w:t>2,87</w:t>
            </w:r>
          </w:p>
        </w:tc>
        <w:tc>
          <w:tcPr>
            <w:tcW w:w="1417" w:type="dxa"/>
            <w:noWrap/>
            <w:hideMark/>
          </w:tcPr>
          <w:p w14:paraId="0233CCB6" w14:textId="77777777" w:rsidR="00762D1A" w:rsidRPr="00762D1A" w:rsidRDefault="00762D1A" w:rsidP="00D128AD">
            <w:pPr>
              <w:pStyle w:val="TableBodyTextMIRB"/>
            </w:pPr>
            <w:r>
              <w:t>4 790</w:t>
            </w:r>
          </w:p>
        </w:tc>
        <w:tc>
          <w:tcPr>
            <w:tcW w:w="2948" w:type="dxa"/>
            <w:hideMark/>
          </w:tcPr>
          <w:p w14:paraId="18410796" w14:textId="77777777" w:rsidR="00762D1A" w:rsidRPr="00762D1A" w:rsidRDefault="00762D1A" w:rsidP="00D128AD">
            <w:pPr>
              <w:pStyle w:val="TableBodyTextMIRB"/>
            </w:pPr>
            <w:r>
              <w:t>NAD83(SCRS) MTU 18N</w:t>
            </w:r>
          </w:p>
        </w:tc>
      </w:tr>
      <w:tr w:rsidR="00D128AD" w:rsidRPr="00762D1A" w14:paraId="4E6B8D7D" w14:textId="77777777" w:rsidTr="00AE5F15">
        <w:trPr>
          <w:trHeight w:val="283"/>
        </w:trPr>
        <w:tc>
          <w:tcPr>
            <w:tcW w:w="3458" w:type="dxa"/>
            <w:noWrap/>
            <w:hideMark/>
          </w:tcPr>
          <w:p w14:paraId="74D876AA" w14:textId="77777777" w:rsidR="00762D1A" w:rsidRPr="00762D1A" w:rsidRDefault="00762D1A" w:rsidP="00D128AD">
            <w:pPr>
              <w:pStyle w:val="TableColumnNameMIRB"/>
            </w:pPr>
            <w:r>
              <w:t>PAINE 2014 A</w:t>
            </w:r>
          </w:p>
        </w:tc>
        <w:tc>
          <w:tcPr>
            <w:tcW w:w="2207" w:type="dxa"/>
            <w:noWrap/>
            <w:hideMark/>
          </w:tcPr>
          <w:p w14:paraId="2F4D49F3" w14:textId="77777777" w:rsidR="00762D1A" w:rsidRPr="00762D1A" w:rsidRDefault="00762D1A" w:rsidP="00D128AD">
            <w:pPr>
              <w:pStyle w:val="TableBodyTextMIRB"/>
            </w:pPr>
            <w:r>
              <w:t>2,89</w:t>
            </w:r>
          </w:p>
        </w:tc>
        <w:tc>
          <w:tcPr>
            <w:tcW w:w="1417" w:type="dxa"/>
            <w:noWrap/>
            <w:hideMark/>
          </w:tcPr>
          <w:p w14:paraId="431AC239" w14:textId="77777777" w:rsidR="00762D1A" w:rsidRPr="00762D1A" w:rsidRDefault="00762D1A" w:rsidP="00D128AD">
            <w:pPr>
              <w:pStyle w:val="TableBodyTextMIRB"/>
            </w:pPr>
            <w:r>
              <w:t>4 412</w:t>
            </w:r>
          </w:p>
        </w:tc>
        <w:tc>
          <w:tcPr>
            <w:tcW w:w="2948" w:type="dxa"/>
            <w:hideMark/>
          </w:tcPr>
          <w:p w14:paraId="7499E177" w14:textId="77777777" w:rsidR="00762D1A" w:rsidRPr="00762D1A" w:rsidRDefault="00762D1A" w:rsidP="00D128AD">
            <w:pPr>
              <w:pStyle w:val="TableBodyTextMIRB"/>
            </w:pPr>
            <w:r>
              <w:t>NAD83(SCRS) MTU 18N</w:t>
            </w:r>
          </w:p>
        </w:tc>
      </w:tr>
      <w:tr w:rsidR="00D128AD" w:rsidRPr="00762D1A" w14:paraId="0931A150" w14:textId="77777777" w:rsidTr="00AE5F15">
        <w:trPr>
          <w:trHeight w:val="283"/>
        </w:trPr>
        <w:tc>
          <w:tcPr>
            <w:tcW w:w="3458" w:type="dxa"/>
            <w:noWrap/>
            <w:hideMark/>
          </w:tcPr>
          <w:p w14:paraId="0F1FC69C" w14:textId="77777777" w:rsidR="00762D1A" w:rsidRPr="00762D1A" w:rsidRDefault="00762D1A" w:rsidP="00D128AD">
            <w:pPr>
              <w:pStyle w:val="TableColumnNameMIRB"/>
            </w:pPr>
            <w:r>
              <w:t>PAINE 2014 B</w:t>
            </w:r>
          </w:p>
        </w:tc>
        <w:tc>
          <w:tcPr>
            <w:tcW w:w="2207" w:type="dxa"/>
            <w:noWrap/>
            <w:hideMark/>
          </w:tcPr>
          <w:p w14:paraId="51130C1D" w14:textId="77777777" w:rsidR="00762D1A" w:rsidRPr="00762D1A" w:rsidRDefault="00762D1A" w:rsidP="00D128AD">
            <w:pPr>
              <w:pStyle w:val="TableBodyTextMIRB"/>
            </w:pPr>
            <w:r>
              <w:t>2,57</w:t>
            </w:r>
          </w:p>
        </w:tc>
        <w:tc>
          <w:tcPr>
            <w:tcW w:w="1417" w:type="dxa"/>
            <w:noWrap/>
            <w:hideMark/>
          </w:tcPr>
          <w:p w14:paraId="62C48C46" w14:textId="77777777" w:rsidR="00762D1A" w:rsidRPr="00762D1A" w:rsidRDefault="00762D1A" w:rsidP="00D128AD">
            <w:pPr>
              <w:pStyle w:val="TableBodyTextMIRB"/>
            </w:pPr>
            <w:r>
              <w:t>3 986</w:t>
            </w:r>
          </w:p>
        </w:tc>
        <w:tc>
          <w:tcPr>
            <w:tcW w:w="2948" w:type="dxa"/>
            <w:hideMark/>
          </w:tcPr>
          <w:p w14:paraId="29464E2B" w14:textId="77777777" w:rsidR="00762D1A" w:rsidRPr="00762D1A" w:rsidRDefault="00762D1A" w:rsidP="00D128AD">
            <w:pPr>
              <w:pStyle w:val="TableBodyTextMIRB"/>
            </w:pPr>
            <w:r>
              <w:t>NAD83(SCRS) MTU 18N</w:t>
            </w:r>
          </w:p>
        </w:tc>
      </w:tr>
      <w:tr w:rsidR="00D128AD" w:rsidRPr="00762D1A" w14:paraId="7648916E" w14:textId="77777777" w:rsidTr="00AE5F15">
        <w:trPr>
          <w:trHeight w:val="283"/>
        </w:trPr>
        <w:tc>
          <w:tcPr>
            <w:tcW w:w="3458" w:type="dxa"/>
            <w:noWrap/>
            <w:hideMark/>
          </w:tcPr>
          <w:p w14:paraId="50063DCC" w14:textId="77777777" w:rsidR="00762D1A" w:rsidRPr="00762D1A" w:rsidRDefault="00762D1A" w:rsidP="00D128AD">
            <w:pPr>
              <w:pStyle w:val="TableColumnNameMIRB"/>
            </w:pPr>
            <w:r>
              <w:t>PAINE 2014 C</w:t>
            </w:r>
          </w:p>
        </w:tc>
        <w:tc>
          <w:tcPr>
            <w:tcW w:w="2207" w:type="dxa"/>
            <w:noWrap/>
            <w:hideMark/>
          </w:tcPr>
          <w:p w14:paraId="1A7D9CBE" w14:textId="77777777" w:rsidR="00762D1A" w:rsidRPr="00762D1A" w:rsidRDefault="00762D1A" w:rsidP="00D128AD">
            <w:pPr>
              <w:pStyle w:val="TableBodyTextMIRB"/>
            </w:pPr>
            <w:r>
              <w:t>2,39</w:t>
            </w:r>
          </w:p>
        </w:tc>
        <w:tc>
          <w:tcPr>
            <w:tcW w:w="1417" w:type="dxa"/>
            <w:noWrap/>
            <w:hideMark/>
          </w:tcPr>
          <w:p w14:paraId="5FF2F27F" w14:textId="77777777" w:rsidR="00762D1A" w:rsidRPr="00762D1A" w:rsidRDefault="00762D1A" w:rsidP="00D128AD">
            <w:pPr>
              <w:pStyle w:val="TableBodyTextMIRB"/>
            </w:pPr>
            <w:r>
              <w:t>3 850</w:t>
            </w:r>
          </w:p>
        </w:tc>
        <w:tc>
          <w:tcPr>
            <w:tcW w:w="2948" w:type="dxa"/>
            <w:hideMark/>
          </w:tcPr>
          <w:p w14:paraId="064DEB4D" w14:textId="77777777" w:rsidR="00762D1A" w:rsidRPr="00762D1A" w:rsidRDefault="00762D1A" w:rsidP="00D128AD">
            <w:pPr>
              <w:pStyle w:val="TableBodyTextMIRB"/>
            </w:pPr>
            <w:r>
              <w:t>NAD83(SCRS) MTU 18N</w:t>
            </w:r>
          </w:p>
        </w:tc>
      </w:tr>
      <w:tr w:rsidR="00D128AD" w:rsidRPr="00762D1A" w14:paraId="2B3CE42B" w14:textId="77777777" w:rsidTr="00AE5F15">
        <w:trPr>
          <w:trHeight w:val="283"/>
        </w:trPr>
        <w:tc>
          <w:tcPr>
            <w:tcW w:w="3458" w:type="dxa"/>
            <w:noWrap/>
            <w:hideMark/>
          </w:tcPr>
          <w:p w14:paraId="59002C75" w14:textId="77777777" w:rsidR="00762D1A" w:rsidRPr="00762D1A" w:rsidRDefault="00762D1A" w:rsidP="00D128AD">
            <w:pPr>
              <w:pStyle w:val="TableColumnNameMIRB"/>
            </w:pPr>
            <w:r>
              <w:t>PAINE 2014 D</w:t>
            </w:r>
          </w:p>
        </w:tc>
        <w:tc>
          <w:tcPr>
            <w:tcW w:w="2207" w:type="dxa"/>
            <w:noWrap/>
            <w:hideMark/>
          </w:tcPr>
          <w:p w14:paraId="76B67C50" w14:textId="77777777" w:rsidR="00762D1A" w:rsidRPr="00762D1A" w:rsidRDefault="00762D1A" w:rsidP="00D128AD">
            <w:pPr>
              <w:pStyle w:val="TableBodyTextMIRB"/>
            </w:pPr>
            <w:r>
              <w:t>2,5</w:t>
            </w:r>
          </w:p>
        </w:tc>
        <w:tc>
          <w:tcPr>
            <w:tcW w:w="1417" w:type="dxa"/>
            <w:noWrap/>
            <w:hideMark/>
          </w:tcPr>
          <w:p w14:paraId="51CBF3E9" w14:textId="77777777" w:rsidR="00762D1A" w:rsidRPr="00762D1A" w:rsidRDefault="00762D1A" w:rsidP="00D128AD">
            <w:pPr>
              <w:pStyle w:val="TableBodyTextMIRB"/>
            </w:pPr>
            <w:r>
              <w:t>4 082</w:t>
            </w:r>
          </w:p>
        </w:tc>
        <w:tc>
          <w:tcPr>
            <w:tcW w:w="2948" w:type="dxa"/>
            <w:hideMark/>
          </w:tcPr>
          <w:p w14:paraId="18590C63" w14:textId="77777777" w:rsidR="00762D1A" w:rsidRPr="00762D1A" w:rsidRDefault="00762D1A" w:rsidP="00D128AD">
            <w:pPr>
              <w:pStyle w:val="TableBodyTextMIRB"/>
            </w:pPr>
            <w:r>
              <w:t>NAD83(SCRS) MTU 18N</w:t>
            </w:r>
          </w:p>
        </w:tc>
      </w:tr>
      <w:tr w:rsidR="00D128AD" w:rsidRPr="00762D1A" w14:paraId="723EE95B" w14:textId="77777777" w:rsidTr="00AE5F15">
        <w:trPr>
          <w:trHeight w:val="283"/>
        </w:trPr>
        <w:tc>
          <w:tcPr>
            <w:tcW w:w="3458" w:type="dxa"/>
            <w:noWrap/>
            <w:hideMark/>
          </w:tcPr>
          <w:p w14:paraId="5A0A13EB" w14:textId="77777777" w:rsidR="00762D1A" w:rsidRPr="00762D1A" w:rsidRDefault="00762D1A" w:rsidP="00D128AD">
            <w:pPr>
              <w:pStyle w:val="TableColumnNameMIRB"/>
            </w:pPr>
            <w:r>
              <w:t>PAINE 2014 E</w:t>
            </w:r>
          </w:p>
        </w:tc>
        <w:tc>
          <w:tcPr>
            <w:tcW w:w="2207" w:type="dxa"/>
            <w:noWrap/>
            <w:hideMark/>
          </w:tcPr>
          <w:p w14:paraId="4FAB1774" w14:textId="77777777" w:rsidR="00762D1A" w:rsidRPr="00762D1A" w:rsidRDefault="00762D1A" w:rsidP="00D128AD">
            <w:pPr>
              <w:pStyle w:val="TableBodyTextMIRB"/>
            </w:pPr>
            <w:r>
              <w:t>2,71</w:t>
            </w:r>
          </w:p>
        </w:tc>
        <w:tc>
          <w:tcPr>
            <w:tcW w:w="1417" w:type="dxa"/>
            <w:noWrap/>
            <w:hideMark/>
          </w:tcPr>
          <w:p w14:paraId="71AFAB5C" w14:textId="77777777" w:rsidR="00762D1A" w:rsidRPr="00762D1A" w:rsidRDefault="00762D1A" w:rsidP="00D128AD">
            <w:pPr>
              <w:pStyle w:val="TableBodyTextMIRB"/>
            </w:pPr>
            <w:r>
              <w:t>4 363</w:t>
            </w:r>
          </w:p>
        </w:tc>
        <w:tc>
          <w:tcPr>
            <w:tcW w:w="2948" w:type="dxa"/>
            <w:hideMark/>
          </w:tcPr>
          <w:p w14:paraId="7B4DC9AD" w14:textId="77777777" w:rsidR="00762D1A" w:rsidRPr="00762D1A" w:rsidRDefault="00762D1A" w:rsidP="00D128AD">
            <w:pPr>
              <w:pStyle w:val="TableBodyTextMIRB"/>
            </w:pPr>
            <w:r>
              <w:t>NAD83(SCRS) MTU 18N</w:t>
            </w:r>
          </w:p>
        </w:tc>
      </w:tr>
      <w:tr w:rsidR="00D128AD" w:rsidRPr="00762D1A" w14:paraId="5716D75B" w14:textId="77777777" w:rsidTr="00AE5F15">
        <w:trPr>
          <w:trHeight w:val="283"/>
        </w:trPr>
        <w:tc>
          <w:tcPr>
            <w:tcW w:w="3458" w:type="dxa"/>
            <w:noWrap/>
            <w:hideMark/>
          </w:tcPr>
          <w:p w14:paraId="728B3D78" w14:textId="77777777" w:rsidR="00762D1A" w:rsidRPr="00762D1A" w:rsidRDefault="00762D1A" w:rsidP="00D128AD">
            <w:pPr>
              <w:pStyle w:val="TableColumnNameMIRB"/>
            </w:pPr>
            <w:r>
              <w:t>PAINE 2014 F</w:t>
            </w:r>
          </w:p>
        </w:tc>
        <w:tc>
          <w:tcPr>
            <w:tcW w:w="2207" w:type="dxa"/>
            <w:noWrap/>
            <w:hideMark/>
          </w:tcPr>
          <w:p w14:paraId="62C216B5" w14:textId="77777777" w:rsidR="00762D1A" w:rsidRPr="00762D1A" w:rsidRDefault="00762D1A" w:rsidP="00D128AD">
            <w:pPr>
              <w:pStyle w:val="TableBodyTextMIRB"/>
            </w:pPr>
            <w:r>
              <w:t>2,47</w:t>
            </w:r>
          </w:p>
        </w:tc>
        <w:tc>
          <w:tcPr>
            <w:tcW w:w="1417" w:type="dxa"/>
            <w:noWrap/>
            <w:hideMark/>
          </w:tcPr>
          <w:p w14:paraId="4AEE102B" w14:textId="77777777" w:rsidR="00762D1A" w:rsidRPr="00762D1A" w:rsidRDefault="00762D1A" w:rsidP="00D128AD">
            <w:pPr>
              <w:pStyle w:val="TableBodyTextMIRB"/>
            </w:pPr>
            <w:r>
              <w:t>4 161</w:t>
            </w:r>
          </w:p>
        </w:tc>
        <w:tc>
          <w:tcPr>
            <w:tcW w:w="2948" w:type="dxa"/>
            <w:hideMark/>
          </w:tcPr>
          <w:p w14:paraId="29EF2979" w14:textId="77777777" w:rsidR="00762D1A" w:rsidRPr="00762D1A" w:rsidRDefault="00762D1A" w:rsidP="00D128AD">
            <w:pPr>
              <w:pStyle w:val="TableBodyTextMIRB"/>
            </w:pPr>
            <w:r>
              <w:t>NAD83(SCRS) MTU 18N</w:t>
            </w:r>
          </w:p>
        </w:tc>
      </w:tr>
      <w:tr w:rsidR="00D128AD" w:rsidRPr="00762D1A" w14:paraId="3EF2F3A7" w14:textId="77777777" w:rsidTr="00AE5F15">
        <w:trPr>
          <w:trHeight w:val="283"/>
        </w:trPr>
        <w:tc>
          <w:tcPr>
            <w:tcW w:w="3458" w:type="dxa"/>
            <w:noWrap/>
            <w:hideMark/>
          </w:tcPr>
          <w:p w14:paraId="22509414" w14:textId="77777777" w:rsidR="00762D1A" w:rsidRPr="00762D1A" w:rsidRDefault="00762D1A" w:rsidP="00D128AD">
            <w:pPr>
              <w:pStyle w:val="TableColumnNameMIRB"/>
            </w:pPr>
            <w:r>
              <w:t>PAINE 2014 G</w:t>
            </w:r>
          </w:p>
        </w:tc>
        <w:tc>
          <w:tcPr>
            <w:tcW w:w="2207" w:type="dxa"/>
            <w:noWrap/>
            <w:hideMark/>
          </w:tcPr>
          <w:p w14:paraId="084D8AD3" w14:textId="77777777" w:rsidR="00762D1A" w:rsidRPr="00762D1A" w:rsidRDefault="00762D1A" w:rsidP="00D128AD">
            <w:pPr>
              <w:pStyle w:val="TableBodyTextMIRB"/>
            </w:pPr>
            <w:r>
              <w:t>2,33</w:t>
            </w:r>
          </w:p>
        </w:tc>
        <w:tc>
          <w:tcPr>
            <w:tcW w:w="1417" w:type="dxa"/>
            <w:noWrap/>
            <w:hideMark/>
          </w:tcPr>
          <w:p w14:paraId="21D3860A" w14:textId="77777777" w:rsidR="00762D1A" w:rsidRPr="00762D1A" w:rsidRDefault="00762D1A" w:rsidP="00D128AD">
            <w:pPr>
              <w:pStyle w:val="TableBodyTextMIRB"/>
            </w:pPr>
            <w:r>
              <w:t>4 007</w:t>
            </w:r>
          </w:p>
        </w:tc>
        <w:tc>
          <w:tcPr>
            <w:tcW w:w="2948" w:type="dxa"/>
            <w:hideMark/>
          </w:tcPr>
          <w:p w14:paraId="4AC9E8C0" w14:textId="77777777" w:rsidR="00762D1A" w:rsidRPr="00762D1A" w:rsidRDefault="00762D1A" w:rsidP="00D128AD">
            <w:pPr>
              <w:pStyle w:val="TableBodyTextMIRB"/>
            </w:pPr>
            <w:r>
              <w:t>NAD83(SCRS) MTU 18N</w:t>
            </w:r>
          </w:p>
        </w:tc>
      </w:tr>
      <w:tr w:rsidR="00D128AD" w:rsidRPr="00762D1A" w14:paraId="4E4153BC" w14:textId="77777777" w:rsidTr="00AE5F15">
        <w:trPr>
          <w:trHeight w:val="283"/>
        </w:trPr>
        <w:tc>
          <w:tcPr>
            <w:tcW w:w="3458" w:type="dxa"/>
            <w:noWrap/>
            <w:hideMark/>
          </w:tcPr>
          <w:p w14:paraId="097A28B6" w14:textId="77777777" w:rsidR="00762D1A" w:rsidRPr="00762D1A" w:rsidRDefault="00762D1A" w:rsidP="00D128AD">
            <w:pPr>
              <w:pStyle w:val="TableColumnNameMIRB"/>
            </w:pPr>
            <w:r>
              <w:t>PAINE 2014 H</w:t>
            </w:r>
          </w:p>
        </w:tc>
        <w:tc>
          <w:tcPr>
            <w:tcW w:w="2207" w:type="dxa"/>
            <w:noWrap/>
            <w:hideMark/>
          </w:tcPr>
          <w:p w14:paraId="2E7875D5" w14:textId="77777777" w:rsidR="00762D1A" w:rsidRPr="00762D1A" w:rsidRDefault="00762D1A" w:rsidP="00D128AD">
            <w:pPr>
              <w:pStyle w:val="TableBodyTextMIRB"/>
            </w:pPr>
            <w:r>
              <w:t>2,33</w:t>
            </w:r>
          </w:p>
        </w:tc>
        <w:tc>
          <w:tcPr>
            <w:tcW w:w="1417" w:type="dxa"/>
            <w:noWrap/>
            <w:hideMark/>
          </w:tcPr>
          <w:p w14:paraId="5E4D2A31" w14:textId="77777777" w:rsidR="00762D1A" w:rsidRPr="00762D1A" w:rsidRDefault="00762D1A" w:rsidP="00D128AD">
            <w:pPr>
              <w:pStyle w:val="TableBodyTextMIRB"/>
            </w:pPr>
            <w:r>
              <w:t>4 192</w:t>
            </w:r>
          </w:p>
        </w:tc>
        <w:tc>
          <w:tcPr>
            <w:tcW w:w="2948" w:type="dxa"/>
            <w:hideMark/>
          </w:tcPr>
          <w:p w14:paraId="51589462" w14:textId="77777777" w:rsidR="00762D1A" w:rsidRPr="00762D1A" w:rsidRDefault="00762D1A" w:rsidP="00D128AD">
            <w:pPr>
              <w:pStyle w:val="TableBodyTextMIRB"/>
            </w:pPr>
            <w:r>
              <w:t>NAD83(SCRS) MTU 18N</w:t>
            </w:r>
          </w:p>
        </w:tc>
      </w:tr>
      <w:tr w:rsidR="00D128AD" w:rsidRPr="00762D1A" w14:paraId="5A0B96C2" w14:textId="77777777" w:rsidTr="00AE5F15">
        <w:trPr>
          <w:trHeight w:val="283"/>
        </w:trPr>
        <w:tc>
          <w:tcPr>
            <w:tcW w:w="3458" w:type="dxa"/>
            <w:noWrap/>
            <w:hideMark/>
          </w:tcPr>
          <w:p w14:paraId="3B362EDC" w14:textId="77777777" w:rsidR="00762D1A" w:rsidRPr="00762D1A" w:rsidRDefault="00762D1A" w:rsidP="00D128AD">
            <w:pPr>
              <w:pStyle w:val="TableColumnNameMIRB"/>
            </w:pPr>
            <w:r>
              <w:t>PAINE 2014 I</w:t>
            </w:r>
          </w:p>
        </w:tc>
        <w:tc>
          <w:tcPr>
            <w:tcW w:w="2207" w:type="dxa"/>
            <w:noWrap/>
            <w:hideMark/>
          </w:tcPr>
          <w:p w14:paraId="28B0866A" w14:textId="77777777" w:rsidR="00762D1A" w:rsidRPr="00762D1A" w:rsidRDefault="00762D1A" w:rsidP="00D128AD">
            <w:pPr>
              <w:pStyle w:val="TableBodyTextMIRB"/>
            </w:pPr>
            <w:r>
              <w:t>2,33</w:t>
            </w:r>
          </w:p>
        </w:tc>
        <w:tc>
          <w:tcPr>
            <w:tcW w:w="1417" w:type="dxa"/>
            <w:noWrap/>
            <w:hideMark/>
          </w:tcPr>
          <w:p w14:paraId="172157D8" w14:textId="77777777" w:rsidR="00762D1A" w:rsidRPr="00762D1A" w:rsidRDefault="00762D1A" w:rsidP="00D128AD">
            <w:pPr>
              <w:pStyle w:val="TableBodyTextMIRB"/>
            </w:pPr>
            <w:r>
              <w:t>4 173</w:t>
            </w:r>
          </w:p>
        </w:tc>
        <w:tc>
          <w:tcPr>
            <w:tcW w:w="2948" w:type="dxa"/>
            <w:hideMark/>
          </w:tcPr>
          <w:p w14:paraId="7533A9F2" w14:textId="77777777" w:rsidR="00762D1A" w:rsidRPr="00762D1A" w:rsidRDefault="00762D1A" w:rsidP="00D128AD">
            <w:pPr>
              <w:pStyle w:val="TableBodyTextMIRB"/>
            </w:pPr>
            <w:r>
              <w:t>NAD83(SCRS) MTU 18N</w:t>
            </w:r>
          </w:p>
        </w:tc>
      </w:tr>
      <w:tr w:rsidR="00D128AD" w:rsidRPr="00762D1A" w14:paraId="1E213471" w14:textId="77777777" w:rsidTr="00AE5F15">
        <w:trPr>
          <w:trHeight w:val="283"/>
        </w:trPr>
        <w:tc>
          <w:tcPr>
            <w:tcW w:w="3458" w:type="dxa"/>
            <w:noWrap/>
            <w:hideMark/>
          </w:tcPr>
          <w:p w14:paraId="09A37569" w14:textId="77777777" w:rsidR="00762D1A" w:rsidRPr="00762D1A" w:rsidRDefault="00762D1A" w:rsidP="00D128AD">
            <w:pPr>
              <w:pStyle w:val="TableColumnNameMIRB"/>
            </w:pPr>
            <w:r>
              <w:t>POSOO 2015 A</w:t>
            </w:r>
          </w:p>
        </w:tc>
        <w:tc>
          <w:tcPr>
            <w:tcW w:w="2207" w:type="dxa"/>
            <w:noWrap/>
            <w:hideMark/>
          </w:tcPr>
          <w:p w14:paraId="5EDBE3F5" w14:textId="77777777" w:rsidR="00762D1A" w:rsidRPr="00762D1A" w:rsidRDefault="00762D1A" w:rsidP="00D128AD">
            <w:pPr>
              <w:pStyle w:val="TableBodyTextMIRB"/>
            </w:pPr>
            <w:r>
              <w:t>3,18</w:t>
            </w:r>
          </w:p>
        </w:tc>
        <w:tc>
          <w:tcPr>
            <w:tcW w:w="1417" w:type="dxa"/>
            <w:noWrap/>
            <w:hideMark/>
          </w:tcPr>
          <w:p w14:paraId="34C50B4A" w14:textId="77777777" w:rsidR="00762D1A" w:rsidRPr="00762D1A" w:rsidRDefault="00762D1A" w:rsidP="00D128AD">
            <w:pPr>
              <w:pStyle w:val="TableBodyTextMIRB"/>
            </w:pPr>
            <w:r>
              <w:t>5 541</w:t>
            </w:r>
          </w:p>
        </w:tc>
        <w:tc>
          <w:tcPr>
            <w:tcW w:w="2948" w:type="dxa"/>
            <w:hideMark/>
          </w:tcPr>
          <w:p w14:paraId="064EF532" w14:textId="77777777" w:rsidR="00762D1A" w:rsidRPr="00762D1A" w:rsidRDefault="00762D1A" w:rsidP="00D128AD">
            <w:pPr>
              <w:pStyle w:val="TableBodyTextMIRB"/>
            </w:pPr>
            <w:r>
              <w:t>NAD83(SCRS) MTU 17N</w:t>
            </w:r>
          </w:p>
        </w:tc>
      </w:tr>
      <w:tr w:rsidR="00D128AD" w:rsidRPr="00762D1A" w14:paraId="6A9CF67A" w14:textId="77777777" w:rsidTr="00AE5F15">
        <w:trPr>
          <w:trHeight w:val="283"/>
        </w:trPr>
        <w:tc>
          <w:tcPr>
            <w:tcW w:w="3458" w:type="dxa"/>
            <w:noWrap/>
            <w:hideMark/>
          </w:tcPr>
          <w:p w14:paraId="7AE58C25" w14:textId="77777777" w:rsidR="00762D1A" w:rsidRPr="00762D1A" w:rsidRDefault="00762D1A" w:rsidP="00D128AD">
            <w:pPr>
              <w:pStyle w:val="TableColumnNameMIRB"/>
            </w:pPr>
            <w:r>
              <w:t>POSOO 2015 B</w:t>
            </w:r>
          </w:p>
        </w:tc>
        <w:tc>
          <w:tcPr>
            <w:tcW w:w="2207" w:type="dxa"/>
            <w:noWrap/>
            <w:hideMark/>
          </w:tcPr>
          <w:p w14:paraId="533E5104" w14:textId="77777777" w:rsidR="00762D1A" w:rsidRPr="00762D1A" w:rsidRDefault="00762D1A" w:rsidP="00D128AD">
            <w:pPr>
              <w:pStyle w:val="TableBodyTextMIRB"/>
            </w:pPr>
            <w:r>
              <w:t>2,96</w:t>
            </w:r>
          </w:p>
        </w:tc>
        <w:tc>
          <w:tcPr>
            <w:tcW w:w="1417" w:type="dxa"/>
            <w:noWrap/>
            <w:hideMark/>
          </w:tcPr>
          <w:p w14:paraId="18B6DDBF" w14:textId="77777777" w:rsidR="00762D1A" w:rsidRPr="00762D1A" w:rsidRDefault="00762D1A" w:rsidP="00D128AD">
            <w:pPr>
              <w:pStyle w:val="TableBodyTextMIRB"/>
            </w:pPr>
            <w:r>
              <w:t>5 115</w:t>
            </w:r>
          </w:p>
        </w:tc>
        <w:tc>
          <w:tcPr>
            <w:tcW w:w="2948" w:type="dxa"/>
            <w:hideMark/>
          </w:tcPr>
          <w:p w14:paraId="3A65B351" w14:textId="77777777" w:rsidR="00762D1A" w:rsidRPr="00762D1A" w:rsidRDefault="00762D1A" w:rsidP="00D128AD">
            <w:pPr>
              <w:pStyle w:val="TableBodyTextMIRB"/>
            </w:pPr>
            <w:r>
              <w:t>NAD83(SCRS) MTU 17N</w:t>
            </w:r>
          </w:p>
        </w:tc>
      </w:tr>
      <w:tr w:rsidR="00D128AD" w:rsidRPr="00762D1A" w14:paraId="0092C140" w14:textId="77777777" w:rsidTr="00AE5F15">
        <w:trPr>
          <w:trHeight w:val="283"/>
        </w:trPr>
        <w:tc>
          <w:tcPr>
            <w:tcW w:w="3458" w:type="dxa"/>
            <w:noWrap/>
            <w:hideMark/>
          </w:tcPr>
          <w:p w14:paraId="22A88E2C" w14:textId="77777777" w:rsidR="00762D1A" w:rsidRPr="00762D1A" w:rsidRDefault="00762D1A" w:rsidP="00D128AD">
            <w:pPr>
              <w:pStyle w:val="TableColumnNameMIRB"/>
            </w:pPr>
            <w:r>
              <w:t>POSOO 2015 C</w:t>
            </w:r>
          </w:p>
        </w:tc>
        <w:tc>
          <w:tcPr>
            <w:tcW w:w="2207" w:type="dxa"/>
            <w:noWrap/>
            <w:hideMark/>
          </w:tcPr>
          <w:p w14:paraId="3762FE62" w14:textId="77777777" w:rsidR="00762D1A" w:rsidRPr="00762D1A" w:rsidRDefault="00762D1A" w:rsidP="00D128AD">
            <w:pPr>
              <w:pStyle w:val="TableBodyTextMIRB"/>
            </w:pPr>
            <w:r>
              <w:t>2,95</w:t>
            </w:r>
          </w:p>
        </w:tc>
        <w:tc>
          <w:tcPr>
            <w:tcW w:w="1417" w:type="dxa"/>
            <w:noWrap/>
            <w:hideMark/>
          </w:tcPr>
          <w:p w14:paraId="6BC5CB9E" w14:textId="77777777" w:rsidR="00762D1A" w:rsidRPr="00762D1A" w:rsidRDefault="00762D1A" w:rsidP="00D128AD">
            <w:pPr>
              <w:pStyle w:val="TableBodyTextMIRB"/>
            </w:pPr>
            <w:r>
              <w:t>5 338</w:t>
            </w:r>
          </w:p>
        </w:tc>
        <w:tc>
          <w:tcPr>
            <w:tcW w:w="2948" w:type="dxa"/>
            <w:hideMark/>
          </w:tcPr>
          <w:p w14:paraId="1E215A52" w14:textId="77777777" w:rsidR="00762D1A" w:rsidRPr="00762D1A" w:rsidRDefault="00762D1A" w:rsidP="00D128AD">
            <w:pPr>
              <w:pStyle w:val="TableBodyTextMIRB"/>
            </w:pPr>
            <w:r>
              <w:t>NAD83(SCRS) MTU 17N</w:t>
            </w:r>
          </w:p>
        </w:tc>
      </w:tr>
      <w:tr w:rsidR="00D128AD" w:rsidRPr="00762D1A" w14:paraId="012D5EB9" w14:textId="77777777" w:rsidTr="00AE5F15">
        <w:trPr>
          <w:trHeight w:val="283"/>
        </w:trPr>
        <w:tc>
          <w:tcPr>
            <w:tcW w:w="3458" w:type="dxa"/>
            <w:noWrap/>
            <w:hideMark/>
          </w:tcPr>
          <w:p w14:paraId="190C7657" w14:textId="77777777" w:rsidR="00762D1A" w:rsidRPr="00762D1A" w:rsidRDefault="00762D1A" w:rsidP="00D128AD">
            <w:pPr>
              <w:pStyle w:val="TableColumnNameMIRB"/>
            </w:pPr>
            <w:r>
              <w:t>POSOO 2015 D</w:t>
            </w:r>
          </w:p>
        </w:tc>
        <w:tc>
          <w:tcPr>
            <w:tcW w:w="2207" w:type="dxa"/>
            <w:noWrap/>
            <w:hideMark/>
          </w:tcPr>
          <w:p w14:paraId="0E24A307" w14:textId="77777777" w:rsidR="00762D1A" w:rsidRPr="00762D1A" w:rsidRDefault="00762D1A" w:rsidP="00D128AD">
            <w:pPr>
              <w:pStyle w:val="TableBodyTextMIRB"/>
            </w:pPr>
            <w:r>
              <w:t>2,98</w:t>
            </w:r>
          </w:p>
        </w:tc>
        <w:tc>
          <w:tcPr>
            <w:tcW w:w="1417" w:type="dxa"/>
            <w:noWrap/>
            <w:hideMark/>
          </w:tcPr>
          <w:p w14:paraId="2E8F0418" w14:textId="77777777" w:rsidR="00762D1A" w:rsidRPr="00762D1A" w:rsidRDefault="00762D1A" w:rsidP="00D128AD">
            <w:pPr>
              <w:pStyle w:val="TableBodyTextMIRB"/>
            </w:pPr>
            <w:r>
              <w:t>6 047</w:t>
            </w:r>
          </w:p>
        </w:tc>
        <w:tc>
          <w:tcPr>
            <w:tcW w:w="2948" w:type="dxa"/>
            <w:hideMark/>
          </w:tcPr>
          <w:p w14:paraId="3F9CE5EC" w14:textId="77777777" w:rsidR="00762D1A" w:rsidRPr="00762D1A" w:rsidRDefault="00762D1A" w:rsidP="00D128AD">
            <w:pPr>
              <w:pStyle w:val="TableBodyTextMIRB"/>
            </w:pPr>
            <w:r>
              <w:t>NAD83(SCRS) MTU 17N</w:t>
            </w:r>
          </w:p>
        </w:tc>
      </w:tr>
      <w:tr w:rsidR="00D128AD" w:rsidRPr="00762D1A" w14:paraId="6859387B" w14:textId="77777777" w:rsidTr="00AE5F15">
        <w:trPr>
          <w:trHeight w:val="283"/>
        </w:trPr>
        <w:tc>
          <w:tcPr>
            <w:tcW w:w="3458" w:type="dxa"/>
            <w:noWrap/>
            <w:hideMark/>
          </w:tcPr>
          <w:p w14:paraId="4497A20B" w14:textId="77777777" w:rsidR="00762D1A" w:rsidRPr="00762D1A" w:rsidRDefault="00762D1A" w:rsidP="00D128AD">
            <w:pPr>
              <w:pStyle w:val="TableColumnNameMIRB"/>
            </w:pPr>
            <w:r>
              <w:t>POSOO 2015 E</w:t>
            </w:r>
          </w:p>
        </w:tc>
        <w:tc>
          <w:tcPr>
            <w:tcW w:w="2207" w:type="dxa"/>
            <w:noWrap/>
            <w:hideMark/>
          </w:tcPr>
          <w:p w14:paraId="08305ABD" w14:textId="77777777" w:rsidR="00762D1A" w:rsidRPr="00762D1A" w:rsidRDefault="00762D1A" w:rsidP="00D128AD">
            <w:pPr>
              <w:pStyle w:val="TableBodyTextMIRB"/>
            </w:pPr>
            <w:r>
              <w:t>2,96</w:t>
            </w:r>
          </w:p>
        </w:tc>
        <w:tc>
          <w:tcPr>
            <w:tcW w:w="1417" w:type="dxa"/>
            <w:noWrap/>
            <w:hideMark/>
          </w:tcPr>
          <w:p w14:paraId="4215C254" w14:textId="77777777" w:rsidR="00762D1A" w:rsidRPr="00762D1A" w:rsidRDefault="00762D1A" w:rsidP="00D128AD">
            <w:pPr>
              <w:pStyle w:val="TableBodyTextMIRB"/>
            </w:pPr>
            <w:r>
              <w:t>5 791</w:t>
            </w:r>
          </w:p>
        </w:tc>
        <w:tc>
          <w:tcPr>
            <w:tcW w:w="2948" w:type="dxa"/>
            <w:hideMark/>
          </w:tcPr>
          <w:p w14:paraId="57CCD6CC" w14:textId="77777777" w:rsidR="00762D1A" w:rsidRPr="00762D1A" w:rsidRDefault="00762D1A" w:rsidP="00D128AD">
            <w:pPr>
              <w:pStyle w:val="TableBodyTextMIRB"/>
            </w:pPr>
            <w:r>
              <w:t>NAD83(SCRS) MTU 17N</w:t>
            </w:r>
          </w:p>
        </w:tc>
      </w:tr>
      <w:tr w:rsidR="00D128AD" w:rsidRPr="00762D1A" w14:paraId="065EF2E6" w14:textId="77777777" w:rsidTr="00AE5F15">
        <w:trPr>
          <w:trHeight w:val="283"/>
        </w:trPr>
        <w:tc>
          <w:tcPr>
            <w:tcW w:w="3458" w:type="dxa"/>
            <w:noWrap/>
            <w:hideMark/>
          </w:tcPr>
          <w:p w14:paraId="41D8C7DC" w14:textId="77777777" w:rsidR="00762D1A" w:rsidRPr="00762D1A" w:rsidRDefault="00762D1A" w:rsidP="00D128AD">
            <w:pPr>
              <w:pStyle w:val="TableColumnNameMIRB"/>
            </w:pPr>
            <w:r>
              <w:t>POSOO 2015 F</w:t>
            </w:r>
          </w:p>
        </w:tc>
        <w:tc>
          <w:tcPr>
            <w:tcW w:w="2207" w:type="dxa"/>
            <w:noWrap/>
            <w:hideMark/>
          </w:tcPr>
          <w:p w14:paraId="34782275" w14:textId="77777777" w:rsidR="00762D1A" w:rsidRPr="00762D1A" w:rsidRDefault="00762D1A" w:rsidP="00D128AD">
            <w:pPr>
              <w:pStyle w:val="TableBodyTextMIRB"/>
            </w:pPr>
            <w:r>
              <w:t>2,88</w:t>
            </w:r>
          </w:p>
        </w:tc>
        <w:tc>
          <w:tcPr>
            <w:tcW w:w="1417" w:type="dxa"/>
            <w:noWrap/>
            <w:hideMark/>
          </w:tcPr>
          <w:p w14:paraId="7FCEACAE" w14:textId="77777777" w:rsidR="00762D1A" w:rsidRPr="00762D1A" w:rsidRDefault="00762D1A" w:rsidP="00D128AD">
            <w:pPr>
              <w:pStyle w:val="TableBodyTextMIRB"/>
            </w:pPr>
            <w:r>
              <w:t>5 335</w:t>
            </w:r>
          </w:p>
        </w:tc>
        <w:tc>
          <w:tcPr>
            <w:tcW w:w="2948" w:type="dxa"/>
            <w:hideMark/>
          </w:tcPr>
          <w:p w14:paraId="36C388AC" w14:textId="77777777" w:rsidR="00762D1A" w:rsidRPr="00762D1A" w:rsidRDefault="00762D1A" w:rsidP="00D128AD">
            <w:pPr>
              <w:pStyle w:val="TableBodyTextMIRB"/>
            </w:pPr>
            <w:r>
              <w:t>NAD83(SCRS) MTU 17N</w:t>
            </w:r>
          </w:p>
        </w:tc>
      </w:tr>
      <w:tr w:rsidR="00D128AD" w:rsidRPr="00762D1A" w14:paraId="669EDE9A" w14:textId="77777777" w:rsidTr="00AE5F15">
        <w:trPr>
          <w:trHeight w:val="283"/>
        </w:trPr>
        <w:tc>
          <w:tcPr>
            <w:tcW w:w="3458" w:type="dxa"/>
            <w:noWrap/>
            <w:hideMark/>
          </w:tcPr>
          <w:p w14:paraId="03990ED1" w14:textId="77777777" w:rsidR="00762D1A" w:rsidRPr="00762D1A" w:rsidRDefault="00762D1A" w:rsidP="00D128AD">
            <w:pPr>
              <w:pStyle w:val="TableColumnNameMIRB"/>
            </w:pPr>
            <w:r>
              <w:t>POSOO 2015 G</w:t>
            </w:r>
          </w:p>
        </w:tc>
        <w:tc>
          <w:tcPr>
            <w:tcW w:w="2207" w:type="dxa"/>
            <w:noWrap/>
            <w:hideMark/>
          </w:tcPr>
          <w:p w14:paraId="21DA1050" w14:textId="77777777" w:rsidR="00762D1A" w:rsidRPr="00762D1A" w:rsidRDefault="00762D1A" w:rsidP="00D128AD">
            <w:pPr>
              <w:pStyle w:val="TableBodyTextMIRB"/>
            </w:pPr>
            <w:r>
              <w:t>3,02</w:t>
            </w:r>
          </w:p>
        </w:tc>
        <w:tc>
          <w:tcPr>
            <w:tcW w:w="1417" w:type="dxa"/>
            <w:noWrap/>
            <w:hideMark/>
          </w:tcPr>
          <w:p w14:paraId="45B0A33B" w14:textId="77777777" w:rsidR="00762D1A" w:rsidRPr="00762D1A" w:rsidRDefault="00762D1A" w:rsidP="00D128AD">
            <w:pPr>
              <w:pStyle w:val="TableBodyTextMIRB"/>
            </w:pPr>
            <w:r>
              <w:t>5 579</w:t>
            </w:r>
          </w:p>
        </w:tc>
        <w:tc>
          <w:tcPr>
            <w:tcW w:w="2948" w:type="dxa"/>
            <w:hideMark/>
          </w:tcPr>
          <w:p w14:paraId="2472E3EE" w14:textId="77777777" w:rsidR="00762D1A" w:rsidRPr="00762D1A" w:rsidRDefault="00762D1A" w:rsidP="00D128AD">
            <w:pPr>
              <w:pStyle w:val="TableBodyTextMIRB"/>
            </w:pPr>
            <w:r>
              <w:t>NAD83(SCRS) MTU 17N</w:t>
            </w:r>
          </w:p>
        </w:tc>
      </w:tr>
      <w:tr w:rsidR="00D128AD" w:rsidRPr="00762D1A" w14:paraId="05FBE1E8" w14:textId="77777777" w:rsidTr="00AE5F15">
        <w:trPr>
          <w:trHeight w:val="283"/>
        </w:trPr>
        <w:tc>
          <w:tcPr>
            <w:tcW w:w="3458" w:type="dxa"/>
            <w:noWrap/>
            <w:hideMark/>
          </w:tcPr>
          <w:p w14:paraId="77CE9C2C" w14:textId="77777777" w:rsidR="00762D1A" w:rsidRPr="00762D1A" w:rsidRDefault="00762D1A" w:rsidP="00D128AD">
            <w:pPr>
              <w:pStyle w:val="TableColumnNameMIRB"/>
            </w:pPr>
            <w:r>
              <w:t>POSOO 2015 H</w:t>
            </w:r>
          </w:p>
        </w:tc>
        <w:tc>
          <w:tcPr>
            <w:tcW w:w="2207" w:type="dxa"/>
            <w:noWrap/>
            <w:hideMark/>
          </w:tcPr>
          <w:p w14:paraId="4C4A4935" w14:textId="77777777" w:rsidR="00762D1A" w:rsidRPr="00762D1A" w:rsidRDefault="00762D1A" w:rsidP="00D128AD">
            <w:pPr>
              <w:pStyle w:val="TableBodyTextMIRB"/>
            </w:pPr>
            <w:r>
              <w:t>3,09</w:t>
            </w:r>
          </w:p>
        </w:tc>
        <w:tc>
          <w:tcPr>
            <w:tcW w:w="1417" w:type="dxa"/>
            <w:noWrap/>
            <w:hideMark/>
          </w:tcPr>
          <w:p w14:paraId="58E74E98" w14:textId="77777777" w:rsidR="00762D1A" w:rsidRPr="00762D1A" w:rsidRDefault="00762D1A" w:rsidP="00D128AD">
            <w:pPr>
              <w:pStyle w:val="TableBodyTextMIRB"/>
            </w:pPr>
            <w:r>
              <w:t>5 881</w:t>
            </w:r>
          </w:p>
        </w:tc>
        <w:tc>
          <w:tcPr>
            <w:tcW w:w="2948" w:type="dxa"/>
            <w:hideMark/>
          </w:tcPr>
          <w:p w14:paraId="3CBEFCFA" w14:textId="77777777" w:rsidR="00762D1A" w:rsidRPr="00762D1A" w:rsidRDefault="00762D1A" w:rsidP="00D128AD">
            <w:pPr>
              <w:pStyle w:val="TableBodyTextMIRB"/>
            </w:pPr>
            <w:r>
              <w:t>NAD83(SCRS) MTU 17N</w:t>
            </w:r>
          </w:p>
        </w:tc>
      </w:tr>
      <w:tr w:rsidR="00D128AD" w:rsidRPr="00762D1A" w14:paraId="0D67A4EA" w14:textId="77777777" w:rsidTr="00AE5F15">
        <w:trPr>
          <w:trHeight w:val="283"/>
        </w:trPr>
        <w:tc>
          <w:tcPr>
            <w:tcW w:w="3458" w:type="dxa"/>
            <w:noWrap/>
            <w:hideMark/>
          </w:tcPr>
          <w:p w14:paraId="2B164804" w14:textId="77777777" w:rsidR="00762D1A" w:rsidRPr="00762D1A" w:rsidRDefault="00762D1A" w:rsidP="00D128AD">
            <w:pPr>
              <w:pStyle w:val="TableColumnNameMIRB"/>
            </w:pPr>
            <w:r>
              <w:t>POCSO 2018 01</w:t>
            </w:r>
          </w:p>
        </w:tc>
        <w:tc>
          <w:tcPr>
            <w:tcW w:w="2207" w:type="dxa"/>
            <w:noWrap/>
            <w:hideMark/>
          </w:tcPr>
          <w:p w14:paraId="10D586EA" w14:textId="77777777" w:rsidR="00762D1A" w:rsidRPr="00762D1A" w:rsidRDefault="00762D1A" w:rsidP="00D128AD">
            <w:pPr>
              <w:pStyle w:val="TableBodyTextMIRB"/>
            </w:pPr>
            <w:r>
              <w:t>3,19</w:t>
            </w:r>
          </w:p>
        </w:tc>
        <w:tc>
          <w:tcPr>
            <w:tcW w:w="1417" w:type="dxa"/>
            <w:noWrap/>
            <w:hideMark/>
          </w:tcPr>
          <w:p w14:paraId="6AA58118" w14:textId="77777777" w:rsidR="00762D1A" w:rsidRPr="00762D1A" w:rsidRDefault="00762D1A" w:rsidP="00D128AD">
            <w:pPr>
              <w:pStyle w:val="TableBodyTextMIRB"/>
            </w:pPr>
            <w:r>
              <w:t>618</w:t>
            </w:r>
          </w:p>
        </w:tc>
        <w:tc>
          <w:tcPr>
            <w:tcW w:w="2948" w:type="dxa"/>
            <w:hideMark/>
          </w:tcPr>
          <w:p w14:paraId="6A56577F" w14:textId="77777777" w:rsidR="00762D1A" w:rsidRPr="00762D1A" w:rsidRDefault="00762D1A" w:rsidP="00D128AD">
            <w:pPr>
              <w:pStyle w:val="TableBodyTextMIRB"/>
            </w:pPr>
            <w:r>
              <w:t>NAD83(SCRS) MTU 17N</w:t>
            </w:r>
          </w:p>
        </w:tc>
      </w:tr>
      <w:tr w:rsidR="00D128AD" w:rsidRPr="00762D1A" w14:paraId="6ECA6D73" w14:textId="77777777" w:rsidTr="00AE5F15">
        <w:trPr>
          <w:trHeight w:val="283"/>
        </w:trPr>
        <w:tc>
          <w:tcPr>
            <w:tcW w:w="3458" w:type="dxa"/>
            <w:noWrap/>
            <w:hideMark/>
          </w:tcPr>
          <w:p w14:paraId="5C2E6F8F" w14:textId="77777777" w:rsidR="00762D1A" w:rsidRPr="00762D1A" w:rsidRDefault="00762D1A" w:rsidP="00D128AD">
            <w:pPr>
              <w:pStyle w:val="TableColumnNameMIRB"/>
            </w:pPr>
            <w:r>
              <w:t>POCSO 2018 02</w:t>
            </w:r>
          </w:p>
        </w:tc>
        <w:tc>
          <w:tcPr>
            <w:tcW w:w="2207" w:type="dxa"/>
            <w:noWrap/>
            <w:hideMark/>
          </w:tcPr>
          <w:p w14:paraId="7C7AB6E2" w14:textId="77777777" w:rsidR="00762D1A" w:rsidRPr="00762D1A" w:rsidRDefault="00762D1A" w:rsidP="00D128AD">
            <w:pPr>
              <w:pStyle w:val="TableBodyTextMIRB"/>
            </w:pPr>
            <w:r>
              <w:t>2,99</w:t>
            </w:r>
          </w:p>
        </w:tc>
        <w:tc>
          <w:tcPr>
            <w:tcW w:w="1417" w:type="dxa"/>
            <w:noWrap/>
            <w:hideMark/>
          </w:tcPr>
          <w:p w14:paraId="0AC6F890" w14:textId="77777777" w:rsidR="00762D1A" w:rsidRPr="00762D1A" w:rsidRDefault="00762D1A" w:rsidP="00D128AD">
            <w:pPr>
              <w:pStyle w:val="TableBodyTextMIRB"/>
            </w:pPr>
            <w:r>
              <w:t>619</w:t>
            </w:r>
          </w:p>
        </w:tc>
        <w:tc>
          <w:tcPr>
            <w:tcW w:w="2948" w:type="dxa"/>
            <w:hideMark/>
          </w:tcPr>
          <w:p w14:paraId="0E3A548D" w14:textId="77777777" w:rsidR="00762D1A" w:rsidRPr="00762D1A" w:rsidRDefault="00762D1A" w:rsidP="00D128AD">
            <w:pPr>
              <w:pStyle w:val="TableBodyTextMIRB"/>
            </w:pPr>
            <w:r>
              <w:t>NAD83(SCRS) MTU 17N</w:t>
            </w:r>
          </w:p>
        </w:tc>
      </w:tr>
      <w:tr w:rsidR="00D128AD" w:rsidRPr="00762D1A" w14:paraId="1E703C02" w14:textId="77777777" w:rsidTr="00AE5F15">
        <w:trPr>
          <w:trHeight w:val="283"/>
        </w:trPr>
        <w:tc>
          <w:tcPr>
            <w:tcW w:w="3458" w:type="dxa"/>
            <w:noWrap/>
            <w:hideMark/>
          </w:tcPr>
          <w:p w14:paraId="66D5D8E0" w14:textId="77777777" w:rsidR="00762D1A" w:rsidRPr="00762D1A" w:rsidRDefault="00762D1A" w:rsidP="00D128AD">
            <w:pPr>
              <w:pStyle w:val="TableColumnNameMIRB"/>
            </w:pPr>
            <w:r>
              <w:t>POCSO 2018 03</w:t>
            </w:r>
          </w:p>
        </w:tc>
        <w:tc>
          <w:tcPr>
            <w:tcW w:w="2207" w:type="dxa"/>
            <w:noWrap/>
            <w:hideMark/>
          </w:tcPr>
          <w:p w14:paraId="34EDEC35" w14:textId="77777777" w:rsidR="00762D1A" w:rsidRPr="00762D1A" w:rsidRDefault="00762D1A" w:rsidP="00D128AD">
            <w:pPr>
              <w:pStyle w:val="TableBodyTextMIRB"/>
            </w:pPr>
            <w:r>
              <w:t>3,18</w:t>
            </w:r>
          </w:p>
        </w:tc>
        <w:tc>
          <w:tcPr>
            <w:tcW w:w="1417" w:type="dxa"/>
            <w:noWrap/>
            <w:hideMark/>
          </w:tcPr>
          <w:p w14:paraId="268B7723" w14:textId="77777777" w:rsidR="00762D1A" w:rsidRPr="00762D1A" w:rsidRDefault="00762D1A" w:rsidP="00D128AD">
            <w:pPr>
              <w:pStyle w:val="TableBodyTextMIRB"/>
            </w:pPr>
            <w:r>
              <w:t>620</w:t>
            </w:r>
          </w:p>
        </w:tc>
        <w:tc>
          <w:tcPr>
            <w:tcW w:w="2948" w:type="dxa"/>
            <w:hideMark/>
          </w:tcPr>
          <w:p w14:paraId="4F6630F0" w14:textId="77777777" w:rsidR="00762D1A" w:rsidRPr="00762D1A" w:rsidRDefault="00762D1A" w:rsidP="00D128AD">
            <w:pPr>
              <w:pStyle w:val="TableBodyTextMIRB"/>
            </w:pPr>
            <w:r>
              <w:t>NAD83(SCRS) MTU 17N</w:t>
            </w:r>
          </w:p>
        </w:tc>
      </w:tr>
      <w:tr w:rsidR="00D128AD" w:rsidRPr="00762D1A" w14:paraId="0207C9C2" w14:textId="77777777" w:rsidTr="00AE5F15">
        <w:trPr>
          <w:trHeight w:val="283"/>
        </w:trPr>
        <w:tc>
          <w:tcPr>
            <w:tcW w:w="3458" w:type="dxa"/>
            <w:noWrap/>
            <w:hideMark/>
          </w:tcPr>
          <w:p w14:paraId="52BAE3E1" w14:textId="77777777" w:rsidR="00762D1A" w:rsidRPr="00762D1A" w:rsidRDefault="00762D1A" w:rsidP="00D128AD">
            <w:pPr>
              <w:pStyle w:val="TableColumnNameMIRB"/>
            </w:pPr>
            <w:r>
              <w:t>POCSO 2018 04</w:t>
            </w:r>
          </w:p>
        </w:tc>
        <w:tc>
          <w:tcPr>
            <w:tcW w:w="2207" w:type="dxa"/>
            <w:noWrap/>
            <w:hideMark/>
          </w:tcPr>
          <w:p w14:paraId="66C50FB2" w14:textId="77777777" w:rsidR="00762D1A" w:rsidRPr="00762D1A" w:rsidRDefault="00762D1A" w:rsidP="00D128AD">
            <w:pPr>
              <w:pStyle w:val="TableBodyTextMIRB"/>
            </w:pPr>
            <w:r>
              <w:t>3,21</w:t>
            </w:r>
          </w:p>
        </w:tc>
        <w:tc>
          <w:tcPr>
            <w:tcW w:w="1417" w:type="dxa"/>
            <w:noWrap/>
            <w:hideMark/>
          </w:tcPr>
          <w:p w14:paraId="30F7FB27" w14:textId="77777777" w:rsidR="00762D1A" w:rsidRPr="00762D1A" w:rsidRDefault="00762D1A" w:rsidP="00D128AD">
            <w:pPr>
              <w:pStyle w:val="TableBodyTextMIRB"/>
            </w:pPr>
            <w:r>
              <w:t>620</w:t>
            </w:r>
          </w:p>
        </w:tc>
        <w:tc>
          <w:tcPr>
            <w:tcW w:w="2948" w:type="dxa"/>
            <w:hideMark/>
          </w:tcPr>
          <w:p w14:paraId="346AD8B1" w14:textId="77777777" w:rsidR="00762D1A" w:rsidRPr="00762D1A" w:rsidRDefault="00762D1A" w:rsidP="00D128AD">
            <w:pPr>
              <w:pStyle w:val="TableBodyTextMIRB"/>
            </w:pPr>
            <w:r>
              <w:t>NAD83(SCRS) MTU 17N</w:t>
            </w:r>
          </w:p>
        </w:tc>
      </w:tr>
      <w:tr w:rsidR="00D128AD" w:rsidRPr="00762D1A" w14:paraId="7F932C99" w14:textId="77777777" w:rsidTr="00AE5F15">
        <w:trPr>
          <w:trHeight w:val="283"/>
        </w:trPr>
        <w:tc>
          <w:tcPr>
            <w:tcW w:w="3458" w:type="dxa"/>
            <w:noWrap/>
            <w:hideMark/>
          </w:tcPr>
          <w:p w14:paraId="7FD3C794" w14:textId="77777777" w:rsidR="00762D1A" w:rsidRPr="00762D1A" w:rsidRDefault="00762D1A" w:rsidP="00D128AD">
            <w:pPr>
              <w:pStyle w:val="TableColumnNameMIRB"/>
            </w:pPr>
            <w:r>
              <w:t>POCSO 2018 05</w:t>
            </w:r>
          </w:p>
        </w:tc>
        <w:tc>
          <w:tcPr>
            <w:tcW w:w="2207" w:type="dxa"/>
            <w:noWrap/>
            <w:hideMark/>
          </w:tcPr>
          <w:p w14:paraId="7A9C6A22" w14:textId="77777777" w:rsidR="00762D1A" w:rsidRPr="00762D1A" w:rsidRDefault="00762D1A" w:rsidP="00D128AD">
            <w:pPr>
              <w:pStyle w:val="TableBodyTextMIRB"/>
            </w:pPr>
            <w:r>
              <w:t>3,12</w:t>
            </w:r>
          </w:p>
        </w:tc>
        <w:tc>
          <w:tcPr>
            <w:tcW w:w="1417" w:type="dxa"/>
            <w:noWrap/>
            <w:hideMark/>
          </w:tcPr>
          <w:p w14:paraId="5DA08460" w14:textId="77777777" w:rsidR="00762D1A" w:rsidRPr="00762D1A" w:rsidRDefault="00762D1A" w:rsidP="00D128AD">
            <w:pPr>
              <w:pStyle w:val="TableBodyTextMIRB"/>
            </w:pPr>
            <w:r>
              <w:t>625</w:t>
            </w:r>
          </w:p>
        </w:tc>
        <w:tc>
          <w:tcPr>
            <w:tcW w:w="2948" w:type="dxa"/>
            <w:hideMark/>
          </w:tcPr>
          <w:p w14:paraId="7203319C" w14:textId="77777777" w:rsidR="00762D1A" w:rsidRPr="00762D1A" w:rsidRDefault="00762D1A" w:rsidP="00D128AD">
            <w:pPr>
              <w:pStyle w:val="TableBodyTextMIRB"/>
            </w:pPr>
            <w:r>
              <w:t>NAD83(SCRS) MTU 17N</w:t>
            </w:r>
          </w:p>
        </w:tc>
      </w:tr>
      <w:tr w:rsidR="00D128AD" w:rsidRPr="00762D1A" w14:paraId="5E573AA7" w14:textId="77777777" w:rsidTr="00AE5F15">
        <w:trPr>
          <w:trHeight w:val="283"/>
        </w:trPr>
        <w:tc>
          <w:tcPr>
            <w:tcW w:w="3458" w:type="dxa"/>
            <w:noWrap/>
            <w:hideMark/>
          </w:tcPr>
          <w:p w14:paraId="4C22DE65" w14:textId="77777777" w:rsidR="00762D1A" w:rsidRPr="00762D1A" w:rsidRDefault="00762D1A" w:rsidP="00D128AD">
            <w:pPr>
              <w:pStyle w:val="TableColumnNameMIRB"/>
            </w:pPr>
            <w:r>
              <w:t>POCSO 2018 06</w:t>
            </w:r>
          </w:p>
        </w:tc>
        <w:tc>
          <w:tcPr>
            <w:tcW w:w="2207" w:type="dxa"/>
            <w:noWrap/>
            <w:hideMark/>
          </w:tcPr>
          <w:p w14:paraId="70BAA96C" w14:textId="77777777" w:rsidR="00762D1A" w:rsidRPr="00762D1A" w:rsidRDefault="00762D1A" w:rsidP="00D128AD">
            <w:pPr>
              <w:pStyle w:val="TableBodyTextMIRB"/>
            </w:pPr>
            <w:r>
              <w:t>3,23</w:t>
            </w:r>
          </w:p>
        </w:tc>
        <w:tc>
          <w:tcPr>
            <w:tcW w:w="1417" w:type="dxa"/>
            <w:noWrap/>
            <w:hideMark/>
          </w:tcPr>
          <w:p w14:paraId="4402812E" w14:textId="77777777" w:rsidR="00762D1A" w:rsidRPr="00762D1A" w:rsidRDefault="00762D1A" w:rsidP="00D128AD">
            <w:pPr>
              <w:pStyle w:val="TableBodyTextMIRB"/>
            </w:pPr>
            <w:r>
              <w:t>618</w:t>
            </w:r>
          </w:p>
        </w:tc>
        <w:tc>
          <w:tcPr>
            <w:tcW w:w="2948" w:type="dxa"/>
            <w:hideMark/>
          </w:tcPr>
          <w:p w14:paraId="2F229FBF" w14:textId="77777777" w:rsidR="00762D1A" w:rsidRPr="00762D1A" w:rsidRDefault="00762D1A" w:rsidP="00D128AD">
            <w:pPr>
              <w:pStyle w:val="TableBodyTextMIRB"/>
            </w:pPr>
            <w:r>
              <w:t>NAD83(SCRS) MTU 17N</w:t>
            </w:r>
          </w:p>
        </w:tc>
      </w:tr>
      <w:tr w:rsidR="00D128AD" w:rsidRPr="00762D1A" w14:paraId="7D61D1D0" w14:textId="77777777" w:rsidTr="00AE5F15">
        <w:trPr>
          <w:trHeight w:val="283"/>
        </w:trPr>
        <w:tc>
          <w:tcPr>
            <w:tcW w:w="3458" w:type="dxa"/>
            <w:noWrap/>
            <w:hideMark/>
          </w:tcPr>
          <w:p w14:paraId="5371F175" w14:textId="77777777" w:rsidR="00762D1A" w:rsidRPr="00762D1A" w:rsidRDefault="00762D1A" w:rsidP="00D128AD">
            <w:pPr>
              <w:pStyle w:val="TableColumnNameMIRB"/>
            </w:pPr>
            <w:r>
              <w:t>POCSO 2018 07</w:t>
            </w:r>
          </w:p>
        </w:tc>
        <w:tc>
          <w:tcPr>
            <w:tcW w:w="2207" w:type="dxa"/>
            <w:noWrap/>
            <w:hideMark/>
          </w:tcPr>
          <w:p w14:paraId="5548F8B5" w14:textId="77777777" w:rsidR="00762D1A" w:rsidRPr="00762D1A" w:rsidRDefault="00762D1A" w:rsidP="00D128AD">
            <w:pPr>
              <w:pStyle w:val="TableBodyTextMIRB"/>
            </w:pPr>
            <w:r>
              <w:t>3,1</w:t>
            </w:r>
          </w:p>
        </w:tc>
        <w:tc>
          <w:tcPr>
            <w:tcW w:w="1417" w:type="dxa"/>
            <w:noWrap/>
            <w:hideMark/>
          </w:tcPr>
          <w:p w14:paraId="6B7A2479" w14:textId="77777777" w:rsidR="00762D1A" w:rsidRPr="00762D1A" w:rsidRDefault="00762D1A" w:rsidP="00D128AD">
            <w:pPr>
              <w:pStyle w:val="TableBodyTextMIRB"/>
            </w:pPr>
            <w:r>
              <w:t>624</w:t>
            </w:r>
          </w:p>
        </w:tc>
        <w:tc>
          <w:tcPr>
            <w:tcW w:w="2948" w:type="dxa"/>
            <w:hideMark/>
          </w:tcPr>
          <w:p w14:paraId="47D6254D" w14:textId="77777777" w:rsidR="00762D1A" w:rsidRPr="00762D1A" w:rsidRDefault="00762D1A" w:rsidP="00D128AD">
            <w:pPr>
              <w:pStyle w:val="TableBodyTextMIRB"/>
            </w:pPr>
            <w:r>
              <w:t>NAD83(SCRS) MTU 17N</w:t>
            </w:r>
          </w:p>
        </w:tc>
      </w:tr>
      <w:tr w:rsidR="00D128AD" w:rsidRPr="00762D1A" w14:paraId="7534E5B6" w14:textId="77777777" w:rsidTr="00AE5F15">
        <w:trPr>
          <w:trHeight w:val="283"/>
        </w:trPr>
        <w:tc>
          <w:tcPr>
            <w:tcW w:w="3458" w:type="dxa"/>
            <w:noWrap/>
            <w:hideMark/>
          </w:tcPr>
          <w:p w14:paraId="2CBB0669" w14:textId="77777777" w:rsidR="00762D1A" w:rsidRPr="00762D1A" w:rsidRDefault="00762D1A" w:rsidP="00D128AD">
            <w:pPr>
              <w:pStyle w:val="TableColumnNameMIRB"/>
            </w:pPr>
            <w:r>
              <w:t>POCSO 2018 08</w:t>
            </w:r>
          </w:p>
        </w:tc>
        <w:tc>
          <w:tcPr>
            <w:tcW w:w="2207" w:type="dxa"/>
            <w:noWrap/>
            <w:hideMark/>
          </w:tcPr>
          <w:p w14:paraId="1DF1A8B6" w14:textId="77777777" w:rsidR="00762D1A" w:rsidRPr="00762D1A" w:rsidRDefault="00762D1A" w:rsidP="00D128AD">
            <w:pPr>
              <w:pStyle w:val="TableBodyTextMIRB"/>
            </w:pPr>
            <w:r>
              <w:t>2,8</w:t>
            </w:r>
          </w:p>
        </w:tc>
        <w:tc>
          <w:tcPr>
            <w:tcW w:w="1417" w:type="dxa"/>
            <w:noWrap/>
            <w:hideMark/>
          </w:tcPr>
          <w:p w14:paraId="5AE21B4B" w14:textId="77777777" w:rsidR="00762D1A" w:rsidRPr="00762D1A" w:rsidRDefault="00762D1A" w:rsidP="00D128AD">
            <w:pPr>
              <w:pStyle w:val="TableBodyTextMIRB"/>
            </w:pPr>
            <w:r>
              <w:t>610</w:t>
            </w:r>
          </w:p>
        </w:tc>
        <w:tc>
          <w:tcPr>
            <w:tcW w:w="2948" w:type="dxa"/>
            <w:hideMark/>
          </w:tcPr>
          <w:p w14:paraId="2F3DE988" w14:textId="77777777" w:rsidR="00762D1A" w:rsidRPr="00762D1A" w:rsidRDefault="00762D1A" w:rsidP="00D128AD">
            <w:pPr>
              <w:pStyle w:val="TableBodyTextMIRB"/>
            </w:pPr>
            <w:r>
              <w:t>NAD83(SCRS) MTU 17N</w:t>
            </w:r>
          </w:p>
        </w:tc>
      </w:tr>
      <w:tr w:rsidR="00D128AD" w:rsidRPr="00762D1A" w14:paraId="464537B4" w14:textId="77777777" w:rsidTr="00AE5F15">
        <w:trPr>
          <w:trHeight w:val="283"/>
        </w:trPr>
        <w:tc>
          <w:tcPr>
            <w:tcW w:w="3458" w:type="dxa"/>
            <w:noWrap/>
            <w:hideMark/>
          </w:tcPr>
          <w:p w14:paraId="095D791F" w14:textId="77777777" w:rsidR="00762D1A" w:rsidRPr="00762D1A" w:rsidRDefault="00762D1A" w:rsidP="00D128AD">
            <w:pPr>
              <w:pStyle w:val="TableColumnNameMIRB"/>
            </w:pPr>
            <w:r>
              <w:t>POCSO 2018 09</w:t>
            </w:r>
          </w:p>
        </w:tc>
        <w:tc>
          <w:tcPr>
            <w:tcW w:w="2207" w:type="dxa"/>
            <w:noWrap/>
            <w:hideMark/>
          </w:tcPr>
          <w:p w14:paraId="61FC536E" w14:textId="77777777" w:rsidR="00762D1A" w:rsidRPr="00762D1A" w:rsidRDefault="00762D1A" w:rsidP="00D128AD">
            <w:pPr>
              <w:pStyle w:val="TableBodyTextMIRB"/>
            </w:pPr>
            <w:r>
              <w:t>2,94</w:t>
            </w:r>
          </w:p>
        </w:tc>
        <w:tc>
          <w:tcPr>
            <w:tcW w:w="1417" w:type="dxa"/>
            <w:noWrap/>
            <w:hideMark/>
          </w:tcPr>
          <w:p w14:paraId="28199381" w14:textId="77777777" w:rsidR="00762D1A" w:rsidRPr="00762D1A" w:rsidRDefault="00762D1A" w:rsidP="00D128AD">
            <w:pPr>
              <w:pStyle w:val="TableBodyTextMIRB"/>
            </w:pPr>
            <w:r>
              <w:t>624</w:t>
            </w:r>
          </w:p>
        </w:tc>
        <w:tc>
          <w:tcPr>
            <w:tcW w:w="2948" w:type="dxa"/>
            <w:hideMark/>
          </w:tcPr>
          <w:p w14:paraId="783C8EF5" w14:textId="77777777" w:rsidR="00762D1A" w:rsidRPr="00762D1A" w:rsidRDefault="00762D1A" w:rsidP="00D128AD">
            <w:pPr>
              <w:pStyle w:val="TableBodyTextMIRB"/>
            </w:pPr>
            <w:r>
              <w:t>NAD83(SCRS) MTU 17N</w:t>
            </w:r>
          </w:p>
        </w:tc>
      </w:tr>
      <w:tr w:rsidR="00D128AD" w:rsidRPr="00762D1A" w14:paraId="149858ED" w14:textId="77777777" w:rsidTr="00AE5F15">
        <w:trPr>
          <w:trHeight w:val="283"/>
        </w:trPr>
        <w:tc>
          <w:tcPr>
            <w:tcW w:w="3458" w:type="dxa"/>
            <w:noWrap/>
            <w:hideMark/>
          </w:tcPr>
          <w:p w14:paraId="6876C10A" w14:textId="77777777" w:rsidR="00762D1A" w:rsidRPr="00762D1A" w:rsidRDefault="00762D1A" w:rsidP="00D128AD">
            <w:pPr>
              <w:pStyle w:val="TableColumnNameMIRB"/>
            </w:pPr>
            <w:r>
              <w:t>POCSO 2018 10</w:t>
            </w:r>
          </w:p>
        </w:tc>
        <w:tc>
          <w:tcPr>
            <w:tcW w:w="2207" w:type="dxa"/>
            <w:noWrap/>
            <w:hideMark/>
          </w:tcPr>
          <w:p w14:paraId="2ED895DE" w14:textId="77777777" w:rsidR="00762D1A" w:rsidRPr="00762D1A" w:rsidRDefault="00762D1A" w:rsidP="00D128AD">
            <w:pPr>
              <w:pStyle w:val="TableBodyTextMIRB"/>
            </w:pPr>
            <w:r>
              <w:t>3,25</w:t>
            </w:r>
          </w:p>
        </w:tc>
        <w:tc>
          <w:tcPr>
            <w:tcW w:w="1417" w:type="dxa"/>
            <w:noWrap/>
            <w:hideMark/>
          </w:tcPr>
          <w:p w14:paraId="45FA3B71" w14:textId="77777777" w:rsidR="00762D1A" w:rsidRPr="00762D1A" w:rsidRDefault="00762D1A" w:rsidP="00D128AD">
            <w:pPr>
              <w:pStyle w:val="TableBodyTextMIRB"/>
            </w:pPr>
            <w:r>
              <w:t>624</w:t>
            </w:r>
          </w:p>
        </w:tc>
        <w:tc>
          <w:tcPr>
            <w:tcW w:w="2948" w:type="dxa"/>
            <w:hideMark/>
          </w:tcPr>
          <w:p w14:paraId="2BC73711" w14:textId="77777777" w:rsidR="00762D1A" w:rsidRPr="00762D1A" w:rsidRDefault="00762D1A" w:rsidP="00D128AD">
            <w:pPr>
              <w:pStyle w:val="TableBodyTextMIRB"/>
            </w:pPr>
            <w:r>
              <w:t>NAD83(SCRS) MTU 17N</w:t>
            </w:r>
          </w:p>
        </w:tc>
      </w:tr>
      <w:tr w:rsidR="00D128AD" w:rsidRPr="00762D1A" w14:paraId="3F407BD0" w14:textId="77777777" w:rsidTr="00AE5F15">
        <w:trPr>
          <w:trHeight w:val="283"/>
        </w:trPr>
        <w:tc>
          <w:tcPr>
            <w:tcW w:w="3458" w:type="dxa"/>
            <w:noWrap/>
            <w:hideMark/>
          </w:tcPr>
          <w:p w14:paraId="33983618" w14:textId="77777777" w:rsidR="00762D1A" w:rsidRPr="00762D1A" w:rsidRDefault="00762D1A" w:rsidP="00D128AD">
            <w:pPr>
              <w:pStyle w:val="TableColumnNameMIRB"/>
            </w:pPr>
            <w:r>
              <w:t>POCSO 2018 11</w:t>
            </w:r>
          </w:p>
        </w:tc>
        <w:tc>
          <w:tcPr>
            <w:tcW w:w="2207" w:type="dxa"/>
            <w:noWrap/>
            <w:hideMark/>
          </w:tcPr>
          <w:p w14:paraId="716000D2" w14:textId="77777777" w:rsidR="00762D1A" w:rsidRPr="00762D1A" w:rsidRDefault="00762D1A" w:rsidP="00D128AD">
            <w:pPr>
              <w:pStyle w:val="TableBodyTextMIRB"/>
            </w:pPr>
            <w:r>
              <w:t>3,11</w:t>
            </w:r>
          </w:p>
        </w:tc>
        <w:tc>
          <w:tcPr>
            <w:tcW w:w="1417" w:type="dxa"/>
            <w:noWrap/>
            <w:hideMark/>
          </w:tcPr>
          <w:p w14:paraId="0B0C6AC8" w14:textId="77777777" w:rsidR="00762D1A" w:rsidRPr="00762D1A" w:rsidRDefault="00762D1A" w:rsidP="00D128AD">
            <w:pPr>
              <w:pStyle w:val="TableBodyTextMIRB"/>
            </w:pPr>
            <w:r>
              <w:t>624</w:t>
            </w:r>
          </w:p>
        </w:tc>
        <w:tc>
          <w:tcPr>
            <w:tcW w:w="2948" w:type="dxa"/>
            <w:hideMark/>
          </w:tcPr>
          <w:p w14:paraId="7669431C" w14:textId="77777777" w:rsidR="00762D1A" w:rsidRPr="00762D1A" w:rsidRDefault="00762D1A" w:rsidP="00D128AD">
            <w:pPr>
              <w:pStyle w:val="TableBodyTextMIRB"/>
            </w:pPr>
            <w:r>
              <w:t>NAD83(SCRS) MTU 17N</w:t>
            </w:r>
          </w:p>
        </w:tc>
      </w:tr>
      <w:tr w:rsidR="00D128AD" w:rsidRPr="00762D1A" w14:paraId="6D32038D" w14:textId="77777777" w:rsidTr="00AE5F15">
        <w:trPr>
          <w:trHeight w:val="283"/>
        </w:trPr>
        <w:tc>
          <w:tcPr>
            <w:tcW w:w="3458" w:type="dxa"/>
            <w:noWrap/>
            <w:hideMark/>
          </w:tcPr>
          <w:p w14:paraId="27DAB11B" w14:textId="77777777" w:rsidR="00762D1A" w:rsidRPr="00762D1A" w:rsidRDefault="00762D1A" w:rsidP="00D128AD">
            <w:pPr>
              <w:pStyle w:val="TableColumnNameMIRB"/>
            </w:pPr>
            <w:r>
              <w:lastRenderedPageBreak/>
              <w:t>POCSO 2018 12</w:t>
            </w:r>
          </w:p>
        </w:tc>
        <w:tc>
          <w:tcPr>
            <w:tcW w:w="2207" w:type="dxa"/>
            <w:noWrap/>
            <w:hideMark/>
          </w:tcPr>
          <w:p w14:paraId="0BC92AC9" w14:textId="77777777" w:rsidR="00762D1A" w:rsidRPr="00762D1A" w:rsidRDefault="00762D1A" w:rsidP="00D128AD">
            <w:pPr>
              <w:pStyle w:val="TableBodyTextMIRB"/>
            </w:pPr>
            <w:r>
              <w:t>3,19</w:t>
            </w:r>
          </w:p>
        </w:tc>
        <w:tc>
          <w:tcPr>
            <w:tcW w:w="1417" w:type="dxa"/>
            <w:noWrap/>
            <w:hideMark/>
          </w:tcPr>
          <w:p w14:paraId="3F7B098E" w14:textId="77777777" w:rsidR="00762D1A" w:rsidRPr="00762D1A" w:rsidRDefault="00762D1A" w:rsidP="00D128AD">
            <w:pPr>
              <w:pStyle w:val="TableBodyTextMIRB"/>
            </w:pPr>
            <w:r>
              <w:t>630</w:t>
            </w:r>
          </w:p>
        </w:tc>
        <w:tc>
          <w:tcPr>
            <w:tcW w:w="2948" w:type="dxa"/>
            <w:hideMark/>
          </w:tcPr>
          <w:p w14:paraId="6E2A70B0" w14:textId="77777777" w:rsidR="00762D1A" w:rsidRPr="00762D1A" w:rsidRDefault="00762D1A" w:rsidP="00D128AD">
            <w:pPr>
              <w:pStyle w:val="TableBodyTextMIRB"/>
            </w:pPr>
            <w:r>
              <w:t>NAD83(SCRS) MTU 17N</w:t>
            </w:r>
          </w:p>
        </w:tc>
      </w:tr>
      <w:tr w:rsidR="00D128AD" w:rsidRPr="00762D1A" w14:paraId="5BD8959F" w14:textId="77777777" w:rsidTr="00AE5F15">
        <w:trPr>
          <w:trHeight w:val="283"/>
        </w:trPr>
        <w:tc>
          <w:tcPr>
            <w:tcW w:w="3458" w:type="dxa"/>
            <w:noWrap/>
            <w:hideMark/>
          </w:tcPr>
          <w:p w14:paraId="32BF1C8E" w14:textId="77777777" w:rsidR="00762D1A" w:rsidRPr="00762D1A" w:rsidRDefault="00762D1A" w:rsidP="00D128AD">
            <w:pPr>
              <w:pStyle w:val="TableColumnNameMIRB"/>
            </w:pPr>
            <w:r>
              <w:t>POCSO 2018 13</w:t>
            </w:r>
          </w:p>
        </w:tc>
        <w:tc>
          <w:tcPr>
            <w:tcW w:w="2207" w:type="dxa"/>
            <w:noWrap/>
            <w:hideMark/>
          </w:tcPr>
          <w:p w14:paraId="68B72F74" w14:textId="77777777" w:rsidR="00762D1A" w:rsidRPr="00762D1A" w:rsidRDefault="00762D1A" w:rsidP="00D128AD">
            <w:pPr>
              <w:pStyle w:val="TableBodyTextMIRB"/>
            </w:pPr>
            <w:r>
              <w:t>3,17</w:t>
            </w:r>
          </w:p>
        </w:tc>
        <w:tc>
          <w:tcPr>
            <w:tcW w:w="1417" w:type="dxa"/>
            <w:noWrap/>
            <w:hideMark/>
          </w:tcPr>
          <w:p w14:paraId="56A45400" w14:textId="77777777" w:rsidR="00762D1A" w:rsidRPr="00762D1A" w:rsidRDefault="00762D1A" w:rsidP="00D128AD">
            <w:pPr>
              <w:pStyle w:val="TableBodyTextMIRB"/>
            </w:pPr>
            <w:r>
              <w:t>605</w:t>
            </w:r>
          </w:p>
        </w:tc>
        <w:tc>
          <w:tcPr>
            <w:tcW w:w="2948" w:type="dxa"/>
            <w:hideMark/>
          </w:tcPr>
          <w:p w14:paraId="79375C30" w14:textId="77777777" w:rsidR="00762D1A" w:rsidRPr="00762D1A" w:rsidRDefault="00762D1A" w:rsidP="00D128AD">
            <w:pPr>
              <w:pStyle w:val="TableBodyTextMIRB"/>
            </w:pPr>
            <w:r>
              <w:t>NAD83(SCRS) MTU 17N</w:t>
            </w:r>
          </w:p>
        </w:tc>
      </w:tr>
      <w:tr w:rsidR="00D128AD" w:rsidRPr="00762D1A" w14:paraId="7F645ED7" w14:textId="77777777" w:rsidTr="00AE5F15">
        <w:trPr>
          <w:trHeight w:val="283"/>
        </w:trPr>
        <w:tc>
          <w:tcPr>
            <w:tcW w:w="3458" w:type="dxa"/>
            <w:noWrap/>
            <w:hideMark/>
          </w:tcPr>
          <w:p w14:paraId="1EF0DC17" w14:textId="77777777" w:rsidR="00762D1A" w:rsidRPr="00762D1A" w:rsidRDefault="00762D1A" w:rsidP="00D128AD">
            <w:pPr>
              <w:pStyle w:val="TableColumnNameMIRB"/>
            </w:pPr>
            <w:r>
              <w:t>POCSO 2018 14</w:t>
            </w:r>
          </w:p>
        </w:tc>
        <w:tc>
          <w:tcPr>
            <w:tcW w:w="2207" w:type="dxa"/>
            <w:noWrap/>
            <w:hideMark/>
          </w:tcPr>
          <w:p w14:paraId="19382457" w14:textId="77777777" w:rsidR="00762D1A" w:rsidRPr="00762D1A" w:rsidRDefault="00762D1A" w:rsidP="00D128AD">
            <w:pPr>
              <w:pStyle w:val="TableBodyTextMIRB"/>
            </w:pPr>
            <w:r>
              <w:t>3,24</w:t>
            </w:r>
          </w:p>
        </w:tc>
        <w:tc>
          <w:tcPr>
            <w:tcW w:w="1417" w:type="dxa"/>
            <w:noWrap/>
            <w:hideMark/>
          </w:tcPr>
          <w:p w14:paraId="19D6EA1C" w14:textId="77777777" w:rsidR="00762D1A" w:rsidRPr="00762D1A" w:rsidRDefault="00762D1A" w:rsidP="00D128AD">
            <w:pPr>
              <w:pStyle w:val="TableBodyTextMIRB"/>
            </w:pPr>
            <w:r>
              <w:t>607</w:t>
            </w:r>
          </w:p>
        </w:tc>
        <w:tc>
          <w:tcPr>
            <w:tcW w:w="2948" w:type="dxa"/>
            <w:hideMark/>
          </w:tcPr>
          <w:p w14:paraId="64DFF91B" w14:textId="77777777" w:rsidR="00762D1A" w:rsidRPr="00762D1A" w:rsidRDefault="00762D1A" w:rsidP="00D128AD">
            <w:pPr>
              <w:pStyle w:val="TableBodyTextMIRB"/>
            </w:pPr>
            <w:r>
              <w:t>NAD83(SCRS) MTU 17N</w:t>
            </w:r>
          </w:p>
        </w:tc>
      </w:tr>
      <w:tr w:rsidR="00D128AD" w:rsidRPr="00762D1A" w14:paraId="1FA6CBAB" w14:textId="77777777" w:rsidTr="00AE5F15">
        <w:trPr>
          <w:trHeight w:val="283"/>
        </w:trPr>
        <w:tc>
          <w:tcPr>
            <w:tcW w:w="3458" w:type="dxa"/>
            <w:noWrap/>
            <w:hideMark/>
          </w:tcPr>
          <w:p w14:paraId="48975CBC" w14:textId="77777777" w:rsidR="00762D1A" w:rsidRPr="00762D1A" w:rsidRDefault="00762D1A" w:rsidP="00D128AD">
            <w:pPr>
              <w:pStyle w:val="TableColumnNameMIRB"/>
            </w:pPr>
            <w:r>
              <w:t>POCSO 2018 15</w:t>
            </w:r>
          </w:p>
        </w:tc>
        <w:tc>
          <w:tcPr>
            <w:tcW w:w="2207" w:type="dxa"/>
            <w:noWrap/>
            <w:hideMark/>
          </w:tcPr>
          <w:p w14:paraId="71CD713C" w14:textId="77777777" w:rsidR="00762D1A" w:rsidRPr="00762D1A" w:rsidRDefault="00762D1A" w:rsidP="00D128AD">
            <w:pPr>
              <w:pStyle w:val="TableBodyTextMIRB"/>
            </w:pPr>
            <w:r>
              <w:t>3,03</w:t>
            </w:r>
          </w:p>
        </w:tc>
        <w:tc>
          <w:tcPr>
            <w:tcW w:w="1417" w:type="dxa"/>
            <w:noWrap/>
            <w:hideMark/>
          </w:tcPr>
          <w:p w14:paraId="717DFBF0" w14:textId="77777777" w:rsidR="00762D1A" w:rsidRPr="00762D1A" w:rsidRDefault="00762D1A" w:rsidP="00D128AD">
            <w:pPr>
              <w:pStyle w:val="TableBodyTextMIRB"/>
            </w:pPr>
            <w:r>
              <w:t>618</w:t>
            </w:r>
          </w:p>
        </w:tc>
        <w:tc>
          <w:tcPr>
            <w:tcW w:w="2948" w:type="dxa"/>
            <w:hideMark/>
          </w:tcPr>
          <w:p w14:paraId="09370AD2" w14:textId="77777777" w:rsidR="00762D1A" w:rsidRPr="00762D1A" w:rsidRDefault="00762D1A" w:rsidP="00D128AD">
            <w:pPr>
              <w:pStyle w:val="TableBodyTextMIRB"/>
            </w:pPr>
            <w:r>
              <w:t>NAD83(SCRS) MTU 17N</w:t>
            </w:r>
          </w:p>
        </w:tc>
      </w:tr>
      <w:tr w:rsidR="00D128AD" w:rsidRPr="00762D1A" w14:paraId="5DED1213" w14:textId="77777777" w:rsidTr="00AE5F15">
        <w:trPr>
          <w:trHeight w:val="283"/>
        </w:trPr>
        <w:tc>
          <w:tcPr>
            <w:tcW w:w="3458" w:type="dxa"/>
            <w:noWrap/>
            <w:hideMark/>
          </w:tcPr>
          <w:p w14:paraId="5CE02D7F" w14:textId="77777777" w:rsidR="00762D1A" w:rsidRPr="00762D1A" w:rsidRDefault="00762D1A" w:rsidP="00D128AD">
            <w:pPr>
              <w:pStyle w:val="TableColumnNameMIRB"/>
            </w:pPr>
            <w:r>
              <w:t>POCSO 2018 16</w:t>
            </w:r>
          </w:p>
        </w:tc>
        <w:tc>
          <w:tcPr>
            <w:tcW w:w="2207" w:type="dxa"/>
            <w:noWrap/>
            <w:hideMark/>
          </w:tcPr>
          <w:p w14:paraId="1F3E3AD4" w14:textId="77777777" w:rsidR="00762D1A" w:rsidRPr="00762D1A" w:rsidRDefault="00762D1A" w:rsidP="00D128AD">
            <w:pPr>
              <w:pStyle w:val="TableBodyTextMIRB"/>
            </w:pPr>
            <w:r>
              <w:t>2,95</w:t>
            </w:r>
          </w:p>
        </w:tc>
        <w:tc>
          <w:tcPr>
            <w:tcW w:w="1417" w:type="dxa"/>
            <w:noWrap/>
            <w:hideMark/>
          </w:tcPr>
          <w:p w14:paraId="31639AC1" w14:textId="77777777" w:rsidR="00762D1A" w:rsidRPr="00762D1A" w:rsidRDefault="00762D1A" w:rsidP="00D128AD">
            <w:pPr>
              <w:pStyle w:val="TableBodyTextMIRB"/>
            </w:pPr>
            <w:r>
              <w:t>616</w:t>
            </w:r>
          </w:p>
        </w:tc>
        <w:tc>
          <w:tcPr>
            <w:tcW w:w="2948" w:type="dxa"/>
            <w:hideMark/>
          </w:tcPr>
          <w:p w14:paraId="55349961" w14:textId="77777777" w:rsidR="00762D1A" w:rsidRPr="00762D1A" w:rsidRDefault="00762D1A" w:rsidP="00D128AD">
            <w:pPr>
              <w:pStyle w:val="TableBodyTextMIRB"/>
            </w:pPr>
            <w:r>
              <w:t>NAD83(SCRS) MTU 17N</w:t>
            </w:r>
          </w:p>
        </w:tc>
      </w:tr>
      <w:tr w:rsidR="00D128AD" w:rsidRPr="00762D1A" w14:paraId="2C23DFED" w14:textId="77777777" w:rsidTr="00AE5F15">
        <w:trPr>
          <w:trHeight w:val="283"/>
        </w:trPr>
        <w:tc>
          <w:tcPr>
            <w:tcW w:w="3458" w:type="dxa"/>
            <w:noWrap/>
            <w:hideMark/>
          </w:tcPr>
          <w:p w14:paraId="6ADB5C0F" w14:textId="77777777" w:rsidR="00762D1A" w:rsidRPr="00762D1A" w:rsidRDefault="00762D1A" w:rsidP="00D128AD">
            <w:pPr>
              <w:pStyle w:val="TableColumnNameMIRB"/>
            </w:pPr>
            <w:r>
              <w:t>POCSO 2018 17</w:t>
            </w:r>
          </w:p>
        </w:tc>
        <w:tc>
          <w:tcPr>
            <w:tcW w:w="2207" w:type="dxa"/>
            <w:noWrap/>
            <w:hideMark/>
          </w:tcPr>
          <w:p w14:paraId="7C67A0A2" w14:textId="77777777" w:rsidR="00762D1A" w:rsidRPr="00762D1A" w:rsidRDefault="00762D1A" w:rsidP="00D128AD">
            <w:pPr>
              <w:pStyle w:val="TableBodyTextMIRB"/>
            </w:pPr>
            <w:r>
              <w:t>3,05</w:t>
            </w:r>
          </w:p>
        </w:tc>
        <w:tc>
          <w:tcPr>
            <w:tcW w:w="1417" w:type="dxa"/>
            <w:noWrap/>
            <w:hideMark/>
          </w:tcPr>
          <w:p w14:paraId="2E8A6A5A" w14:textId="77777777" w:rsidR="00762D1A" w:rsidRPr="00762D1A" w:rsidRDefault="00762D1A" w:rsidP="00D128AD">
            <w:pPr>
              <w:pStyle w:val="TableBodyTextMIRB"/>
            </w:pPr>
            <w:r>
              <w:t>623</w:t>
            </w:r>
          </w:p>
        </w:tc>
        <w:tc>
          <w:tcPr>
            <w:tcW w:w="2948" w:type="dxa"/>
            <w:hideMark/>
          </w:tcPr>
          <w:p w14:paraId="0F1ED025" w14:textId="77777777" w:rsidR="00762D1A" w:rsidRPr="00762D1A" w:rsidRDefault="00762D1A" w:rsidP="00D128AD">
            <w:pPr>
              <w:pStyle w:val="TableBodyTextMIRB"/>
            </w:pPr>
            <w:r>
              <w:t>NAD83(SCRS) MTU 17N</w:t>
            </w:r>
          </w:p>
        </w:tc>
      </w:tr>
      <w:tr w:rsidR="00D128AD" w:rsidRPr="00762D1A" w14:paraId="07DE6C54" w14:textId="77777777" w:rsidTr="00AE5F15">
        <w:trPr>
          <w:trHeight w:val="283"/>
        </w:trPr>
        <w:tc>
          <w:tcPr>
            <w:tcW w:w="3458" w:type="dxa"/>
            <w:noWrap/>
            <w:hideMark/>
          </w:tcPr>
          <w:p w14:paraId="775261AF" w14:textId="77777777" w:rsidR="00762D1A" w:rsidRPr="00762D1A" w:rsidRDefault="00762D1A" w:rsidP="00D128AD">
            <w:pPr>
              <w:pStyle w:val="TableColumnNameMIRB"/>
            </w:pPr>
            <w:r>
              <w:t>POCSO 2018 18</w:t>
            </w:r>
          </w:p>
        </w:tc>
        <w:tc>
          <w:tcPr>
            <w:tcW w:w="2207" w:type="dxa"/>
            <w:noWrap/>
            <w:hideMark/>
          </w:tcPr>
          <w:p w14:paraId="2E7A6791" w14:textId="77777777" w:rsidR="00762D1A" w:rsidRPr="00762D1A" w:rsidRDefault="00762D1A" w:rsidP="00D128AD">
            <w:pPr>
              <w:pStyle w:val="TableBodyTextMIRB"/>
            </w:pPr>
            <w:r>
              <w:t>2,9</w:t>
            </w:r>
          </w:p>
        </w:tc>
        <w:tc>
          <w:tcPr>
            <w:tcW w:w="1417" w:type="dxa"/>
            <w:noWrap/>
            <w:hideMark/>
          </w:tcPr>
          <w:p w14:paraId="28E3FC38" w14:textId="77777777" w:rsidR="00762D1A" w:rsidRPr="00762D1A" w:rsidRDefault="00762D1A" w:rsidP="00D128AD">
            <w:pPr>
              <w:pStyle w:val="TableBodyTextMIRB"/>
            </w:pPr>
            <w:r>
              <w:t>594</w:t>
            </w:r>
          </w:p>
        </w:tc>
        <w:tc>
          <w:tcPr>
            <w:tcW w:w="2948" w:type="dxa"/>
            <w:hideMark/>
          </w:tcPr>
          <w:p w14:paraId="4D4FC251" w14:textId="77777777" w:rsidR="00762D1A" w:rsidRPr="00762D1A" w:rsidRDefault="00762D1A" w:rsidP="00D128AD">
            <w:pPr>
              <w:pStyle w:val="TableBodyTextMIRB"/>
            </w:pPr>
            <w:r>
              <w:t>NAD83(SCRS) MTU 17N</w:t>
            </w:r>
          </w:p>
        </w:tc>
      </w:tr>
      <w:tr w:rsidR="00D128AD" w:rsidRPr="00762D1A" w14:paraId="7E129081" w14:textId="77777777" w:rsidTr="00AE5F15">
        <w:trPr>
          <w:trHeight w:val="283"/>
        </w:trPr>
        <w:tc>
          <w:tcPr>
            <w:tcW w:w="3458" w:type="dxa"/>
            <w:noWrap/>
            <w:hideMark/>
          </w:tcPr>
          <w:p w14:paraId="7AEE9041" w14:textId="77777777" w:rsidR="00762D1A" w:rsidRPr="00762D1A" w:rsidRDefault="00762D1A" w:rsidP="00D128AD">
            <w:pPr>
              <w:pStyle w:val="TableColumnNameMIRB"/>
            </w:pPr>
            <w:r>
              <w:t>POCSO 2018 19</w:t>
            </w:r>
          </w:p>
        </w:tc>
        <w:tc>
          <w:tcPr>
            <w:tcW w:w="2207" w:type="dxa"/>
            <w:noWrap/>
            <w:hideMark/>
          </w:tcPr>
          <w:p w14:paraId="2D21013B" w14:textId="77777777" w:rsidR="00762D1A" w:rsidRPr="00762D1A" w:rsidRDefault="00762D1A" w:rsidP="00D128AD">
            <w:pPr>
              <w:pStyle w:val="TableBodyTextMIRB"/>
            </w:pPr>
            <w:r>
              <w:t>2,79</w:t>
            </w:r>
          </w:p>
        </w:tc>
        <w:tc>
          <w:tcPr>
            <w:tcW w:w="1417" w:type="dxa"/>
            <w:noWrap/>
            <w:hideMark/>
          </w:tcPr>
          <w:p w14:paraId="6638F266" w14:textId="77777777" w:rsidR="00762D1A" w:rsidRPr="00762D1A" w:rsidRDefault="00762D1A" w:rsidP="00D128AD">
            <w:pPr>
              <w:pStyle w:val="TableBodyTextMIRB"/>
            </w:pPr>
            <w:r>
              <w:t>621</w:t>
            </w:r>
          </w:p>
        </w:tc>
        <w:tc>
          <w:tcPr>
            <w:tcW w:w="2948" w:type="dxa"/>
            <w:hideMark/>
          </w:tcPr>
          <w:p w14:paraId="31B81536" w14:textId="77777777" w:rsidR="00762D1A" w:rsidRPr="00762D1A" w:rsidRDefault="00762D1A" w:rsidP="00D128AD">
            <w:pPr>
              <w:pStyle w:val="TableBodyTextMIRB"/>
            </w:pPr>
            <w:r>
              <w:t>NAD83(SCRS) MTU 17N</w:t>
            </w:r>
          </w:p>
        </w:tc>
      </w:tr>
      <w:tr w:rsidR="00D128AD" w:rsidRPr="00762D1A" w14:paraId="1E3EABC2" w14:textId="77777777" w:rsidTr="00AE5F15">
        <w:trPr>
          <w:trHeight w:val="283"/>
        </w:trPr>
        <w:tc>
          <w:tcPr>
            <w:tcW w:w="3458" w:type="dxa"/>
            <w:noWrap/>
            <w:hideMark/>
          </w:tcPr>
          <w:p w14:paraId="293EA78A" w14:textId="77777777" w:rsidR="00762D1A" w:rsidRPr="00762D1A" w:rsidRDefault="00762D1A" w:rsidP="00D128AD">
            <w:pPr>
              <w:pStyle w:val="TableColumnNameMIRB"/>
            </w:pPr>
            <w:r>
              <w:t>POCSO 2018 20</w:t>
            </w:r>
          </w:p>
        </w:tc>
        <w:tc>
          <w:tcPr>
            <w:tcW w:w="2207" w:type="dxa"/>
            <w:noWrap/>
            <w:hideMark/>
          </w:tcPr>
          <w:p w14:paraId="63AE2A94" w14:textId="77777777" w:rsidR="00762D1A" w:rsidRPr="00762D1A" w:rsidRDefault="00762D1A" w:rsidP="00D128AD">
            <w:pPr>
              <w:pStyle w:val="TableBodyTextMIRB"/>
            </w:pPr>
            <w:r>
              <w:t>3,05</w:t>
            </w:r>
          </w:p>
        </w:tc>
        <w:tc>
          <w:tcPr>
            <w:tcW w:w="1417" w:type="dxa"/>
            <w:noWrap/>
            <w:hideMark/>
          </w:tcPr>
          <w:p w14:paraId="2BA45A9D" w14:textId="77777777" w:rsidR="00762D1A" w:rsidRPr="00762D1A" w:rsidRDefault="00762D1A" w:rsidP="00D128AD">
            <w:pPr>
              <w:pStyle w:val="TableBodyTextMIRB"/>
            </w:pPr>
            <w:r>
              <w:t>621</w:t>
            </w:r>
          </w:p>
        </w:tc>
        <w:tc>
          <w:tcPr>
            <w:tcW w:w="2948" w:type="dxa"/>
            <w:hideMark/>
          </w:tcPr>
          <w:p w14:paraId="5B35139F" w14:textId="77777777" w:rsidR="00762D1A" w:rsidRPr="00762D1A" w:rsidRDefault="00762D1A" w:rsidP="00D128AD">
            <w:pPr>
              <w:pStyle w:val="TableBodyTextMIRB"/>
            </w:pPr>
            <w:r>
              <w:t>NAD83(SCRS) MTU 17N</w:t>
            </w:r>
          </w:p>
        </w:tc>
      </w:tr>
      <w:tr w:rsidR="00D128AD" w:rsidRPr="00762D1A" w14:paraId="508761AA" w14:textId="77777777" w:rsidTr="00AE5F15">
        <w:trPr>
          <w:trHeight w:val="283"/>
        </w:trPr>
        <w:tc>
          <w:tcPr>
            <w:tcW w:w="3458" w:type="dxa"/>
            <w:noWrap/>
            <w:hideMark/>
          </w:tcPr>
          <w:p w14:paraId="654FE1A7" w14:textId="77777777" w:rsidR="00762D1A" w:rsidRPr="00762D1A" w:rsidRDefault="00762D1A" w:rsidP="00D128AD">
            <w:pPr>
              <w:pStyle w:val="TableColumnNameMIRB"/>
            </w:pPr>
            <w:r>
              <w:t>POCSO 2018 21</w:t>
            </w:r>
          </w:p>
        </w:tc>
        <w:tc>
          <w:tcPr>
            <w:tcW w:w="2207" w:type="dxa"/>
            <w:noWrap/>
            <w:hideMark/>
          </w:tcPr>
          <w:p w14:paraId="4490BC01" w14:textId="77777777" w:rsidR="00762D1A" w:rsidRPr="00762D1A" w:rsidRDefault="00762D1A" w:rsidP="00D128AD">
            <w:pPr>
              <w:pStyle w:val="TableBodyTextMIRB"/>
            </w:pPr>
            <w:r>
              <w:t>3,22</w:t>
            </w:r>
          </w:p>
        </w:tc>
        <w:tc>
          <w:tcPr>
            <w:tcW w:w="1417" w:type="dxa"/>
            <w:noWrap/>
            <w:hideMark/>
          </w:tcPr>
          <w:p w14:paraId="7F894142" w14:textId="77777777" w:rsidR="00762D1A" w:rsidRPr="00762D1A" w:rsidRDefault="00762D1A" w:rsidP="00D128AD">
            <w:pPr>
              <w:pStyle w:val="TableBodyTextMIRB"/>
            </w:pPr>
            <w:r>
              <w:t>618</w:t>
            </w:r>
          </w:p>
        </w:tc>
        <w:tc>
          <w:tcPr>
            <w:tcW w:w="2948" w:type="dxa"/>
            <w:hideMark/>
          </w:tcPr>
          <w:p w14:paraId="4F998B72" w14:textId="77777777" w:rsidR="00762D1A" w:rsidRPr="00762D1A" w:rsidRDefault="00762D1A" w:rsidP="00D128AD">
            <w:pPr>
              <w:pStyle w:val="TableBodyTextMIRB"/>
            </w:pPr>
            <w:r>
              <w:t>NAD83(SCRS) MTU 17N</w:t>
            </w:r>
          </w:p>
        </w:tc>
      </w:tr>
      <w:tr w:rsidR="00D128AD" w:rsidRPr="00762D1A" w14:paraId="3C0D44CA" w14:textId="77777777" w:rsidTr="00AE5F15">
        <w:trPr>
          <w:trHeight w:val="283"/>
        </w:trPr>
        <w:tc>
          <w:tcPr>
            <w:tcW w:w="3458" w:type="dxa"/>
            <w:noWrap/>
            <w:hideMark/>
          </w:tcPr>
          <w:p w14:paraId="74BA9B02" w14:textId="77777777" w:rsidR="00762D1A" w:rsidRPr="00762D1A" w:rsidRDefault="00762D1A" w:rsidP="00D128AD">
            <w:pPr>
              <w:pStyle w:val="TableColumnNameMIRB"/>
            </w:pPr>
            <w:r>
              <w:t>POCSO 2018 22</w:t>
            </w:r>
          </w:p>
        </w:tc>
        <w:tc>
          <w:tcPr>
            <w:tcW w:w="2207" w:type="dxa"/>
            <w:noWrap/>
            <w:hideMark/>
          </w:tcPr>
          <w:p w14:paraId="35D99D47" w14:textId="77777777" w:rsidR="00762D1A" w:rsidRPr="00762D1A" w:rsidRDefault="00762D1A" w:rsidP="00D128AD">
            <w:pPr>
              <w:pStyle w:val="TableBodyTextMIRB"/>
            </w:pPr>
            <w:r>
              <w:t>3,14</w:t>
            </w:r>
          </w:p>
        </w:tc>
        <w:tc>
          <w:tcPr>
            <w:tcW w:w="1417" w:type="dxa"/>
            <w:noWrap/>
            <w:hideMark/>
          </w:tcPr>
          <w:p w14:paraId="787388E0" w14:textId="77777777" w:rsidR="00762D1A" w:rsidRPr="00762D1A" w:rsidRDefault="00762D1A" w:rsidP="00D128AD">
            <w:pPr>
              <w:pStyle w:val="TableBodyTextMIRB"/>
            </w:pPr>
            <w:r>
              <w:t>601</w:t>
            </w:r>
          </w:p>
        </w:tc>
        <w:tc>
          <w:tcPr>
            <w:tcW w:w="2948" w:type="dxa"/>
            <w:hideMark/>
          </w:tcPr>
          <w:p w14:paraId="035702A6" w14:textId="77777777" w:rsidR="00762D1A" w:rsidRPr="00762D1A" w:rsidRDefault="00762D1A" w:rsidP="00D128AD">
            <w:pPr>
              <w:pStyle w:val="TableBodyTextMIRB"/>
            </w:pPr>
            <w:r>
              <w:t>NAD83(SCRS) MTU 17N</w:t>
            </w:r>
          </w:p>
        </w:tc>
      </w:tr>
      <w:tr w:rsidR="00D128AD" w:rsidRPr="00762D1A" w14:paraId="70CC7A63" w14:textId="77777777" w:rsidTr="00AE5F15">
        <w:trPr>
          <w:trHeight w:val="283"/>
        </w:trPr>
        <w:tc>
          <w:tcPr>
            <w:tcW w:w="3458" w:type="dxa"/>
            <w:noWrap/>
            <w:hideMark/>
          </w:tcPr>
          <w:p w14:paraId="6414D2D8" w14:textId="77777777" w:rsidR="00762D1A" w:rsidRPr="00762D1A" w:rsidRDefault="00762D1A" w:rsidP="00D128AD">
            <w:pPr>
              <w:pStyle w:val="TableColumnNameMIRB"/>
            </w:pPr>
            <w:r>
              <w:t>POCSO 2018 23</w:t>
            </w:r>
          </w:p>
        </w:tc>
        <w:tc>
          <w:tcPr>
            <w:tcW w:w="2207" w:type="dxa"/>
            <w:noWrap/>
            <w:hideMark/>
          </w:tcPr>
          <w:p w14:paraId="0DE9A407" w14:textId="77777777" w:rsidR="00762D1A" w:rsidRPr="00762D1A" w:rsidRDefault="00762D1A" w:rsidP="00D128AD">
            <w:pPr>
              <w:pStyle w:val="TableBodyTextMIRB"/>
            </w:pPr>
            <w:r>
              <w:t>2,93</w:t>
            </w:r>
          </w:p>
        </w:tc>
        <w:tc>
          <w:tcPr>
            <w:tcW w:w="1417" w:type="dxa"/>
            <w:noWrap/>
            <w:hideMark/>
          </w:tcPr>
          <w:p w14:paraId="5746682C" w14:textId="77777777" w:rsidR="00762D1A" w:rsidRPr="00762D1A" w:rsidRDefault="00762D1A" w:rsidP="00D128AD">
            <w:pPr>
              <w:pStyle w:val="TableBodyTextMIRB"/>
            </w:pPr>
            <w:r>
              <w:t>600</w:t>
            </w:r>
          </w:p>
        </w:tc>
        <w:tc>
          <w:tcPr>
            <w:tcW w:w="2948" w:type="dxa"/>
            <w:hideMark/>
          </w:tcPr>
          <w:p w14:paraId="431752B3" w14:textId="77777777" w:rsidR="00762D1A" w:rsidRPr="00762D1A" w:rsidRDefault="00762D1A" w:rsidP="00D128AD">
            <w:pPr>
              <w:pStyle w:val="TableBodyTextMIRB"/>
            </w:pPr>
            <w:r>
              <w:t>NAD83(SCRS) MTU 17N</w:t>
            </w:r>
          </w:p>
        </w:tc>
      </w:tr>
      <w:tr w:rsidR="00D128AD" w:rsidRPr="00762D1A" w14:paraId="572E0B39" w14:textId="77777777" w:rsidTr="00AE5F15">
        <w:trPr>
          <w:trHeight w:val="283"/>
        </w:trPr>
        <w:tc>
          <w:tcPr>
            <w:tcW w:w="3458" w:type="dxa"/>
            <w:noWrap/>
            <w:hideMark/>
          </w:tcPr>
          <w:p w14:paraId="6F800E3D" w14:textId="77777777" w:rsidR="00762D1A" w:rsidRPr="00762D1A" w:rsidRDefault="00762D1A" w:rsidP="00D128AD">
            <w:pPr>
              <w:pStyle w:val="TableColumnNameMIRB"/>
            </w:pPr>
            <w:r>
              <w:t>POCSO 2018 24</w:t>
            </w:r>
          </w:p>
        </w:tc>
        <w:tc>
          <w:tcPr>
            <w:tcW w:w="2207" w:type="dxa"/>
            <w:noWrap/>
            <w:hideMark/>
          </w:tcPr>
          <w:p w14:paraId="1EAF381E" w14:textId="77777777" w:rsidR="00762D1A" w:rsidRPr="00762D1A" w:rsidRDefault="00762D1A" w:rsidP="00D128AD">
            <w:pPr>
              <w:pStyle w:val="TableBodyTextMIRB"/>
            </w:pPr>
            <w:r>
              <w:t>3,07</w:t>
            </w:r>
          </w:p>
        </w:tc>
        <w:tc>
          <w:tcPr>
            <w:tcW w:w="1417" w:type="dxa"/>
            <w:noWrap/>
            <w:hideMark/>
          </w:tcPr>
          <w:p w14:paraId="43089769" w14:textId="77777777" w:rsidR="00762D1A" w:rsidRPr="00762D1A" w:rsidRDefault="00762D1A" w:rsidP="00D128AD">
            <w:pPr>
              <w:pStyle w:val="TableBodyTextMIRB"/>
            </w:pPr>
            <w:r>
              <w:t>593</w:t>
            </w:r>
          </w:p>
        </w:tc>
        <w:tc>
          <w:tcPr>
            <w:tcW w:w="2948" w:type="dxa"/>
            <w:hideMark/>
          </w:tcPr>
          <w:p w14:paraId="3BA5800B" w14:textId="77777777" w:rsidR="00762D1A" w:rsidRPr="00762D1A" w:rsidRDefault="00762D1A" w:rsidP="00D128AD">
            <w:pPr>
              <w:pStyle w:val="TableBodyTextMIRB"/>
            </w:pPr>
            <w:r>
              <w:t>NAD83(SCRS) MTU 17N</w:t>
            </w:r>
          </w:p>
        </w:tc>
      </w:tr>
      <w:tr w:rsidR="00D128AD" w:rsidRPr="00762D1A" w14:paraId="10FEAFE7" w14:textId="77777777" w:rsidTr="00AE5F15">
        <w:trPr>
          <w:trHeight w:val="283"/>
        </w:trPr>
        <w:tc>
          <w:tcPr>
            <w:tcW w:w="3458" w:type="dxa"/>
            <w:noWrap/>
            <w:hideMark/>
          </w:tcPr>
          <w:p w14:paraId="1C7172C2" w14:textId="77777777" w:rsidR="00762D1A" w:rsidRPr="00762D1A" w:rsidRDefault="00762D1A" w:rsidP="00D128AD">
            <w:pPr>
              <w:pStyle w:val="TableColumnNameMIRB"/>
            </w:pPr>
            <w:r>
              <w:t>POCSO 2018 25</w:t>
            </w:r>
          </w:p>
        </w:tc>
        <w:tc>
          <w:tcPr>
            <w:tcW w:w="2207" w:type="dxa"/>
            <w:noWrap/>
            <w:hideMark/>
          </w:tcPr>
          <w:p w14:paraId="474C4947" w14:textId="77777777" w:rsidR="00762D1A" w:rsidRPr="00762D1A" w:rsidRDefault="00762D1A" w:rsidP="00D128AD">
            <w:pPr>
              <w:pStyle w:val="TableBodyTextMIRB"/>
            </w:pPr>
            <w:r>
              <w:t>2,83</w:t>
            </w:r>
          </w:p>
        </w:tc>
        <w:tc>
          <w:tcPr>
            <w:tcW w:w="1417" w:type="dxa"/>
            <w:noWrap/>
            <w:hideMark/>
          </w:tcPr>
          <w:p w14:paraId="54A40999" w14:textId="77777777" w:rsidR="00762D1A" w:rsidRPr="00762D1A" w:rsidRDefault="00762D1A" w:rsidP="00D128AD">
            <w:pPr>
              <w:pStyle w:val="TableBodyTextMIRB"/>
            </w:pPr>
            <w:r>
              <w:t>607</w:t>
            </w:r>
          </w:p>
        </w:tc>
        <w:tc>
          <w:tcPr>
            <w:tcW w:w="2948" w:type="dxa"/>
            <w:hideMark/>
          </w:tcPr>
          <w:p w14:paraId="3411267F" w14:textId="77777777" w:rsidR="00762D1A" w:rsidRPr="00762D1A" w:rsidRDefault="00762D1A" w:rsidP="00D128AD">
            <w:pPr>
              <w:pStyle w:val="TableBodyTextMIRB"/>
            </w:pPr>
            <w:r>
              <w:t>NAD83(SCRS) MTU 17N</w:t>
            </w:r>
          </w:p>
        </w:tc>
      </w:tr>
      <w:tr w:rsidR="00D128AD" w:rsidRPr="00762D1A" w14:paraId="6FE91469" w14:textId="77777777" w:rsidTr="00AE5F15">
        <w:trPr>
          <w:trHeight w:val="283"/>
        </w:trPr>
        <w:tc>
          <w:tcPr>
            <w:tcW w:w="3458" w:type="dxa"/>
            <w:noWrap/>
            <w:hideMark/>
          </w:tcPr>
          <w:p w14:paraId="15AEFBA0" w14:textId="77777777" w:rsidR="00762D1A" w:rsidRPr="00762D1A" w:rsidRDefault="00762D1A" w:rsidP="00D128AD">
            <w:pPr>
              <w:pStyle w:val="TableColumnNameMIRB"/>
            </w:pPr>
            <w:r>
              <w:t>POCSO 2018 26</w:t>
            </w:r>
          </w:p>
        </w:tc>
        <w:tc>
          <w:tcPr>
            <w:tcW w:w="2207" w:type="dxa"/>
            <w:noWrap/>
            <w:hideMark/>
          </w:tcPr>
          <w:p w14:paraId="74F7E045" w14:textId="77777777" w:rsidR="00762D1A" w:rsidRPr="00762D1A" w:rsidRDefault="00762D1A" w:rsidP="00D128AD">
            <w:pPr>
              <w:pStyle w:val="TableBodyTextMIRB"/>
            </w:pPr>
            <w:r>
              <w:t>3,1</w:t>
            </w:r>
          </w:p>
        </w:tc>
        <w:tc>
          <w:tcPr>
            <w:tcW w:w="1417" w:type="dxa"/>
            <w:noWrap/>
            <w:hideMark/>
          </w:tcPr>
          <w:p w14:paraId="6463AB47" w14:textId="77777777" w:rsidR="00762D1A" w:rsidRPr="00762D1A" w:rsidRDefault="00762D1A" w:rsidP="00D128AD">
            <w:pPr>
              <w:pStyle w:val="TableBodyTextMIRB"/>
            </w:pPr>
            <w:r>
              <w:t>575</w:t>
            </w:r>
          </w:p>
        </w:tc>
        <w:tc>
          <w:tcPr>
            <w:tcW w:w="2948" w:type="dxa"/>
            <w:hideMark/>
          </w:tcPr>
          <w:p w14:paraId="5EAEB881" w14:textId="77777777" w:rsidR="00762D1A" w:rsidRPr="00762D1A" w:rsidRDefault="00762D1A" w:rsidP="00D128AD">
            <w:pPr>
              <w:pStyle w:val="TableBodyTextMIRB"/>
            </w:pPr>
            <w:r>
              <w:t>NAD83(SCRS) MTU 17N</w:t>
            </w:r>
          </w:p>
        </w:tc>
      </w:tr>
      <w:tr w:rsidR="00D128AD" w:rsidRPr="00762D1A" w14:paraId="1FC17DBB" w14:textId="77777777" w:rsidTr="00AE5F15">
        <w:trPr>
          <w:trHeight w:val="283"/>
        </w:trPr>
        <w:tc>
          <w:tcPr>
            <w:tcW w:w="3458" w:type="dxa"/>
            <w:noWrap/>
            <w:hideMark/>
          </w:tcPr>
          <w:p w14:paraId="5BC10165" w14:textId="77777777" w:rsidR="00762D1A" w:rsidRPr="00762D1A" w:rsidRDefault="00762D1A" w:rsidP="00D128AD">
            <w:pPr>
              <w:pStyle w:val="TableColumnNameMIRB"/>
            </w:pPr>
            <w:r>
              <w:t>POCSO 2018 27</w:t>
            </w:r>
          </w:p>
        </w:tc>
        <w:tc>
          <w:tcPr>
            <w:tcW w:w="2207" w:type="dxa"/>
            <w:noWrap/>
            <w:hideMark/>
          </w:tcPr>
          <w:p w14:paraId="165F6645" w14:textId="77777777" w:rsidR="00762D1A" w:rsidRPr="00762D1A" w:rsidRDefault="00762D1A" w:rsidP="00D128AD">
            <w:pPr>
              <w:pStyle w:val="TableBodyTextMIRB"/>
            </w:pPr>
            <w:r>
              <w:t>3,12</w:t>
            </w:r>
          </w:p>
        </w:tc>
        <w:tc>
          <w:tcPr>
            <w:tcW w:w="1417" w:type="dxa"/>
            <w:noWrap/>
            <w:hideMark/>
          </w:tcPr>
          <w:p w14:paraId="64E33217" w14:textId="77777777" w:rsidR="00762D1A" w:rsidRPr="00762D1A" w:rsidRDefault="00762D1A" w:rsidP="00D128AD">
            <w:pPr>
              <w:pStyle w:val="TableBodyTextMIRB"/>
            </w:pPr>
            <w:r>
              <w:t>550</w:t>
            </w:r>
          </w:p>
        </w:tc>
        <w:tc>
          <w:tcPr>
            <w:tcW w:w="2948" w:type="dxa"/>
            <w:hideMark/>
          </w:tcPr>
          <w:p w14:paraId="7B059211" w14:textId="77777777" w:rsidR="00762D1A" w:rsidRPr="00762D1A" w:rsidRDefault="00762D1A" w:rsidP="00D128AD">
            <w:pPr>
              <w:pStyle w:val="TableBodyTextMIRB"/>
            </w:pPr>
            <w:r>
              <w:t>NAD83(SCRS) MTU 17N</w:t>
            </w:r>
          </w:p>
        </w:tc>
      </w:tr>
      <w:tr w:rsidR="00D128AD" w:rsidRPr="00762D1A" w14:paraId="46C71B53" w14:textId="77777777" w:rsidTr="00AE5F15">
        <w:trPr>
          <w:trHeight w:val="283"/>
        </w:trPr>
        <w:tc>
          <w:tcPr>
            <w:tcW w:w="3458" w:type="dxa"/>
            <w:noWrap/>
            <w:hideMark/>
          </w:tcPr>
          <w:p w14:paraId="5D01239B" w14:textId="77777777" w:rsidR="00762D1A" w:rsidRPr="00762D1A" w:rsidRDefault="00762D1A" w:rsidP="00D128AD">
            <w:pPr>
              <w:pStyle w:val="TableColumnNameMIRB"/>
            </w:pPr>
            <w:r>
              <w:t>POCSO 2018 28</w:t>
            </w:r>
          </w:p>
        </w:tc>
        <w:tc>
          <w:tcPr>
            <w:tcW w:w="2207" w:type="dxa"/>
            <w:noWrap/>
            <w:hideMark/>
          </w:tcPr>
          <w:p w14:paraId="0FBFE5C0" w14:textId="77777777" w:rsidR="00762D1A" w:rsidRPr="00762D1A" w:rsidRDefault="00762D1A" w:rsidP="00D128AD">
            <w:pPr>
              <w:pStyle w:val="TableBodyTextMIRB"/>
            </w:pPr>
            <w:r>
              <w:t>3,32</w:t>
            </w:r>
          </w:p>
        </w:tc>
        <w:tc>
          <w:tcPr>
            <w:tcW w:w="1417" w:type="dxa"/>
            <w:noWrap/>
            <w:hideMark/>
          </w:tcPr>
          <w:p w14:paraId="4FDDB491" w14:textId="77777777" w:rsidR="00762D1A" w:rsidRPr="00762D1A" w:rsidRDefault="00762D1A" w:rsidP="00D128AD">
            <w:pPr>
              <w:pStyle w:val="TableBodyTextMIRB"/>
            </w:pPr>
            <w:r>
              <w:t>578</w:t>
            </w:r>
          </w:p>
        </w:tc>
        <w:tc>
          <w:tcPr>
            <w:tcW w:w="2948" w:type="dxa"/>
            <w:hideMark/>
          </w:tcPr>
          <w:p w14:paraId="0764F2E6" w14:textId="77777777" w:rsidR="00762D1A" w:rsidRPr="00762D1A" w:rsidRDefault="00762D1A" w:rsidP="00D128AD">
            <w:pPr>
              <w:pStyle w:val="TableBodyTextMIRB"/>
            </w:pPr>
            <w:r>
              <w:t>NAD83(SCRS) MTU 17N</w:t>
            </w:r>
          </w:p>
        </w:tc>
      </w:tr>
      <w:tr w:rsidR="00D128AD" w:rsidRPr="00762D1A" w14:paraId="2C1A418E" w14:textId="77777777" w:rsidTr="00AE5F15">
        <w:trPr>
          <w:trHeight w:val="283"/>
        </w:trPr>
        <w:tc>
          <w:tcPr>
            <w:tcW w:w="3458" w:type="dxa"/>
            <w:noWrap/>
            <w:hideMark/>
          </w:tcPr>
          <w:p w14:paraId="5F701AB7" w14:textId="77777777" w:rsidR="00762D1A" w:rsidRPr="00762D1A" w:rsidRDefault="00762D1A" w:rsidP="00D128AD">
            <w:pPr>
              <w:pStyle w:val="TableColumnNameMIRB"/>
            </w:pPr>
            <w:r>
              <w:t>POCSO 2018 29</w:t>
            </w:r>
          </w:p>
        </w:tc>
        <w:tc>
          <w:tcPr>
            <w:tcW w:w="2207" w:type="dxa"/>
            <w:noWrap/>
            <w:hideMark/>
          </w:tcPr>
          <w:p w14:paraId="6ABDB6F8" w14:textId="77777777" w:rsidR="00762D1A" w:rsidRPr="00762D1A" w:rsidRDefault="00762D1A" w:rsidP="00D128AD">
            <w:pPr>
              <w:pStyle w:val="TableBodyTextMIRB"/>
            </w:pPr>
            <w:r>
              <w:t>3,14</w:t>
            </w:r>
          </w:p>
        </w:tc>
        <w:tc>
          <w:tcPr>
            <w:tcW w:w="1417" w:type="dxa"/>
            <w:noWrap/>
            <w:hideMark/>
          </w:tcPr>
          <w:p w14:paraId="0B2135CB" w14:textId="77777777" w:rsidR="00762D1A" w:rsidRPr="00762D1A" w:rsidRDefault="00762D1A" w:rsidP="00D128AD">
            <w:pPr>
              <w:pStyle w:val="TableBodyTextMIRB"/>
            </w:pPr>
            <w:r>
              <w:t>575</w:t>
            </w:r>
          </w:p>
        </w:tc>
        <w:tc>
          <w:tcPr>
            <w:tcW w:w="2948" w:type="dxa"/>
            <w:hideMark/>
          </w:tcPr>
          <w:p w14:paraId="14195D3A" w14:textId="77777777" w:rsidR="00762D1A" w:rsidRPr="00762D1A" w:rsidRDefault="00762D1A" w:rsidP="00D128AD">
            <w:pPr>
              <w:pStyle w:val="TableBodyTextMIRB"/>
            </w:pPr>
            <w:r>
              <w:t>NAD83(SCRS) MTU 17N</w:t>
            </w:r>
          </w:p>
        </w:tc>
      </w:tr>
      <w:tr w:rsidR="00D128AD" w:rsidRPr="00762D1A" w14:paraId="6EDAB7A2" w14:textId="77777777" w:rsidTr="00AE5F15">
        <w:trPr>
          <w:trHeight w:val="283"/>
        </w:trPr>
        <w:tc>
          <w:tcPr>
            <w:tcW w:w="3458" w:type="dxa"/>
            <w:noWrap/>
            <w:hideMark/>
          </w:tcPr>
          <w:p w14:paraId="0651A301" w14:textId="77777777" w:rsidR="00762D1A" w:rsidRPr="00762D1A" w:rsidRDefault="00762D1A" w:rsidP="00D128AD">
            <w:pPr>
              <w:pStyle w:val="TableColumnNameMIRB"/>
            </w:pPr>
            <w:r>
              <w:t>POCSO 2018 30</w:t>
            </w:r>
          </w:p>
        </w:tc>
        <w:tc>
          <w:tcPr>
            <w:tcW w:w="2207" w:type="dxa"/>
            <w:noWrap/>
            <w:hideMark/>
          </w:tcPr>
          <w:p w14:paraId="04E71C9B" w14:textId="77777777" w:rsidR="00762D1A" w:rsidRPr="00762D1A" w:rsidRDefault="00762D1A" w:rsidP="00D128AD">
            <w:pPr>
              <w:pStyle w:val="TableBodyTextMIRB"/>
            </w:pPr>
            <w:r>
              <w:t>3,24</w:t>
            </w:r>
          </w:p>
        </w:tc>
        <w:tc>
          <w:tcPr>
            <w:tcW w:w="1417" w:type="dxa"/>
            <w:noWrap/>
            <w:hideMark/>
          </w:tcPr>
          <w:p w14:paraId="31412579" w14:textId="77777777" w:rsidR="00762D1A" w:rsidRPr="00762D1A" w:rsidRDefault="00762D1A" w:rsidP="00D128AD">
            <w:pPr>
              <w:pStyle w:val="TableBodyTextMIRB"/>
            </w:pPr>
            <w:r>
              <w:t>575</w:t>
            </w:r>
          </w:p>
        </w:tc>
        <w:tc>
          <w:tcPr>
            <w:tcW w:w="2948" w:type="dxa"/>
            <w:hideMark/>
          </w:tcPr>
          <w:p w14:paraId="2B477185" w14:textId="77777777" w:rsidR="00762D1A" w:rsidRPr="00762D1A" w:rsidRDefault="00762D1A" w:rsidP="00D128AD">
            <w:pPr>
              <w:pStyle w:val="TableBodyTextMIRB"/>
            </w:pPr>
            <w:r>
              <w:t>NAD83(SCRS) MTU 17N</w:t>
            </w:r>
          </w:p>
        </w:tc>
      </w:tr>
      <w:tr w:rsidR="00D128AD" w:rsidRPr="00762D1A" w14:paraId="4E49B1F9" w14:textId="77777777" w:rsidTr="00AE5F15">
        <w:trPr>
          <w:trHeight w:val="283"/>
        </w:trPr>
        <w:tc>
          <w:tcPr>
            <w:tcW w:w="3458" w:type="dxa"/>
            <w:noWrap/>
            <w:hideMark/>
          </w:tcPr>
          <w:p w14:paraId="57C3A428" w14:textId="77777777" w:rsidR="00762D1A" w:rsidRPr="00762D1A" w:rsidRDefault="00762D1A" w:rsidP="00D128AD">
            <w:pPr>
              <w:pStyle w:val="TableColumnNameMIRB"/>
            </w:pPr>
            <w:r>
              <w:t>POCSO 2018 31</w:t>
            </w:r>
          </w:p>
        </w:tc>
        <w:tc>
          <w:tcPr>
            <w:tcW w:w="2207" w:type="dxa"/>
            <w:noWrap/>
            <w:hideMark/>
          </w:tcPr>
          <w:p w14:paraId="077D785D" w14:textId="77777777" w:rsidR="00762D1A" w:rsidRPr="00762D1A" w:rsidRDefault="00762D1A" w:rsidP="00D128AD">
            <w:pPr>
              <w:pStyle w:val="TableBodyTextMIRB"/>
            </w:pPr>
            <w:r>
              <w:t>3,18</w:t>
            </w:r>
          </w:p>
        </w:tc>
        <w:tc>
          <w:tcPr>
            <w:tcW w:w="1417" w:type="dxa"/>
            <w:noWrap/>
            <w:hideMark/>
          </w:tcPr>
          <w:p w14:paraId="737F357D" w14:textId="77777777" w:rsidR="00762D1A" w:rsidRPr="00762D1A" w:rsidRDefault="00762D1A" w:rsidP="00D128AD">
            <w:pPr>
              <w:pStyle w:val="TableBodyTextMIRB"/>
            </w:pPr>
            <w:r>
              <w:t>575</w:t>
            </w:r>
          </w:p>
        </w:tc>
        <w:tc>
          <w:tcPr>
            <w:tcW w:w="2948" w:type="dxa"/>
            <w:hideMark/>
          </w:tcPr>
          <w:p w14:paraId="7233F4F8" w14:textId="77777777" w:rsidR="00762D1A" w:rsidRPr="00762D1A" w:rsidRDefault="00762D1A" w:rsidP="00D128AD">
            <w:pPr>
              <w:pStyle w:val="TableBodyTextMIRB"/>
            </w:pPr>
            <w:r>
              <w:t>NAD83(SCRS) MTU 17N</w:t>
            </w:r>
          </w:p>
        </w:tc>
      </w:tr>
      <w:tr w:rsidR="00D128AD" w:rsidRPr="00762D1A" w14:paraId="2E79CE1A" w14:textId="77777777" w:rsidTr="00AE5F15">
        <w:trPr>
          <w:trHeight w:val="283"/>
        </w:trPr>
        <w:tc>
          <w:tcPr>
            <w:tcW w:w="3458" w:type="dxa"/>
            <w:noWrap/>
            <w:hideMark/>
          </w:tcPr>
          <w:p w14:paraId="7C3D7C3D" w14:textId="77777777" w:rsidR="00762D1A" w:rsidRPr="00762D1A" w:rsidRDefault="00762D1A" w:rsidP="00D128AD">
            <w:pPr>
              <w:pStyle w:val="TableColumnNameMIRB"/>
            </w:pPr>
            <w:r>
              <w:t>POCSO 2018 32</w:t>
            </w:r>
          </w:p>
        </w:tc>
        <w:tc>
          <w:tcPr>
            <w:tcW w:w="2207" w:type="dxa"/>
            <w:noWrap/>
            <w:hideMark/>
          </w:tcPr>
          <w:p w14:paraId="5DD427BF" w14:textId="77777777" w:rsidR="00762D1A" w:rsidRPr="00762D1A" w:rsidRDefault="00762D1A" w:rsidP="00D128AD">
            <w:pPr>
              <w:pStyle w:val="TableBodyTextMIRB"/>
            </w:pPr>
            <w:r>
              <w:t>3,14</w:t>
            </w:r>
          </w:p>
        </w:tc>
        <w:tc>
          <w:tcPr>
            <w:tcW w:w="1417" w:type="dxa"/>
            <w:noWrap/>
            <w:hideMark/>
          </w:tcPr>
          <w:p w14:paraId="2F05A055" w14:textId="77777777" w:rsidR="00762D1A" w:rsidRPr="00762D1A" w:rsidRDefault="00762D1A" w:rsidP="00D128AD">
            <w:pPr>
              <w:pStyle w:val="TableBodyTextMIRB"/>
            </w:pPr>
            <w:r>
              <w:t>506</w:t>
            </w:r>
          </w:p>
        </w:tc>
        <w:tc>
          <w:tcPr>
            <w:tcW w:w="2948" w:type="dxa"/>
            <w:hideMark/>
          </w:tcPr>
          <w:p w14:paraId="05E49D79" w14:textId="77777777" w:rsidR="00762D1A" w:rsidRPr="00762D1A" w:rsidRDefault="00762D1A" w:rsidP="00D128AD">
            <w:pPr>
              <w:pStyle w:val="TableBodyTextMIRB"/>
            </w:pPr>
            <w:r>
              <w:t>NAD83(SCRS) MTU 17N</w:t>
            </w:r>
          </w:p>
        </w:tc>
      </w:tr>
      <w:tr w:rsidR="00D128AD" w:rsidRPr="00762D1A" w14:paraId="1AE56C2A" w14:textId="77777777" w:rsidTr="00AE5F15">
        <w:trPr>
          <w:trHeight w:val="283"/>
        </w:trPr>
        <w:tc>
          <w:tcPr>
            <w:tcW w:w="3458" w:type="dxa"/>
            <w:noWrap/>
            <w:hideMark/>
          </w:tcPr>
          <w:p w14:paraId="11E47631" w14:textId="77777777" w:rsidR="00762D1A" w:rsidRPr="00762D1A" w:rsidRDefault="00762D1A" w:rsidP="00D128AD">
            <w:pPr>
              <w:pStyle w:val="TableColumnNameMIRB"/>
            </w:pPr>
            <w:r>
              <w:t>POCSO 2018 33</w:t>
            </w:r>
          </w:p>
        </w:tc>
        <w:tc>
          <w:tcPr>
            <w:tcW w:w="2207" w:type="dxa"/>
            <w:noWrap/>
            <w:hideMark/>
          </w:tcPr>
          <w:p w14:paraId="0496F8DE" w14:textId="77777777" w:rsidR="00762D1A" w:rsidRPr="00762D1A" w:rsidRDefault="00762D1A" w:rsidP="00D128AD">
            <w:pPr>
              <w:pStyle w:val="TableBodyTextMIRB"/>
            </w:pPr>
            <w:r>
              <w:t>3,25</w:t>
            </w:r>
          </w:p>
        </w:tc>
        <w:tc>
          <w:tcPr>
            <w:tcW w:w="1417" w:type="dxa"/>
            <w:noWrap/>
            <w:hideMark/>
          </w:tcPr>
          <w:p w14:paraId="2ED5FF91" w14:textId="77777777" w:rsidR="00762D1A" w:rsidRPr="00762D1A" w:rsidRDefault="00762D1A" w:rsidP="00D128AD">
            <w:pPr>
              <w:pStyle w:val="TableBodyTextMIRB"/>
            </w:pPr>
            <w:r>
              <w:t>504</w:t>
            </w:r>
          </w:p>
        </w:tc>
        <w:tc>
          <w:tcPr>
            <w:tcW w:w="2948" w:type="dxa"/>
            <w:hideMark/>
          </w:tcPr>
          <w:p w14:paraId="62BA29E0" w14:textId="77777777" w:rsidR="00762D1A" w:rsidRPr="00762D1A" w:rsidRDefault="00762D1A" w:rsidP="00D128AD">
            <w:pPr>
              <w:pStyle w:val="TableBodyTextMIRB"/>
            </w:pPr>
            <w:r>
              <w:t>NAD83(SCRS) MTU 17N</w:t>
            </w:r>
          </w:p>
        </w:tc>
      </w:tr>
      <w:tr w:rsidR="00D128AD" w:rsidRPr="00762D1A" w14:paraId="007DEBD0" w14:textId="77777777" w:rsidTr="00AE5F15">
        <w:trPr>
          <w:trHeight w:val="283"/>
        </w:trPr>
        <w:tc>
          <w:tcPr>
            <w:tcW w:w="3458" w:type="dxa"/>
            <w:noWrap/>
            <w:hideMark/>
          </w:tcPr>
          <w:p w14:paraId="6E734F69" w14:textId="77777777" w:rsidR="00762D1A" w:rsidRPr="00762D1A" w:rsidRDefault="00762D1A" w:rsidP="00D128AD">
            <w:pPr>
              <w:pStyle w:val="TableColumnNameMIRB"/>
            </w:pPr>
            <w:r>
              <w:t>POCSO 2018 34</w:t>
            </w:r>
          </w:p>
        </w:tc>
        <w:tc>
          <w:tcPr>
            <w:tcW w:w="2207" w:type="dxa"/>
            <w:noWrap/>
            <w:hideMark/>
          </w:tcPr>
          <w:p w14:paraId="58BA6C46" w14:textId="77777777" w:rsidR="00762D1A" w:rsidRPr="00762D1A" w:rsidRDefault="00762D1A" w:rsidP="00D128AD">
            <w:pPr>
              <w:pStyle w:val="TableBodyTextMIRB"/>
            </w:pPr>
            <w:r>
              <w:t>3,11</w:t>
            </w:r>
          </w:p>
        </w:tc>
        <w:tc>
          <w:tcPr>
            <w:tcW w:w="1417" w:type="dxa"/>
            <w:noWrap/>
            <w:hideMark/>
          </w:tcPr>
          <w:p w14:paraId="02D8A076" w14:textId="77777777" w:rsidR="00762D1A" w:rsidRPr="00762D1A" w:rsidRDefault="00762D1A" w:rsidP="00D128AD">
            <w:pPr>
              <w:pStyle w:val="TableBodyTextMIRB"/>
            </w:pPr>
            <w:r>
              <w:t>528</w:t>
            </w:r>
          </w:p>
        </w:tc>
        <w:tc>
          <w:tcPr>
            <w:tcW w:w="2948" w:type="dxa"/>
            <w:hideMark/>
          </w:tcPr>
          <w:p w14:paraId="4B9078FA" w14:textId="77777777" w:rsidR="00762D1A" w:rsidRPr="00762D1A" w:rsidRDefault="00762D1A" w:rsidP="00D128AD">
            <w:pPr>
              <w:pStyle w:val="TableBodyTextMIRB"/>
            </w:pPr>
            <w:r>
              <w:t>NAD83(SCRS) MTU 17N</w:t>
            </w:r>
          </w:p>
        </w:tc>
      </w:tr>
      <w:tr w:rsidR="00D128AD" w:rsidRPr="00762D1A" w14:paraId="7EAB68F9" w14:textId="77777777" w:rsidTr="00AE5F15">
        <w:trPr>
          <w:trHeight w:val="283"/>
        </w:trPr>
        <w:tc>
          <w:tcPr>
            <w:tcW w:w="3458" w:type="dxa"/>
            <w:noWrap/>
            <w:hideMark/>
          </w:tcPr>
          <w:p w14:paraId="79CC3EA2" w14:textId="77777777" w:rsidR="00762D1A" w:rsidRPr="00762D1A" w:rsidRDefault="00762D1A" w:rsidP="00D128AD">
            <w:pPr>
              <w:pStyle w:val="TableColumnNameMIRB"/>
            </w:pPr>
            <w:r>
              <w:t>POCSO 2018 35</w:t>
            </w:r>
          </w:p>
        </w:tc>
        <w:tc>
          <w:tcPr>
            <w:tcW w:w="2207" w:type="dxa"/>
            <w:noWrap/>
            <w:hideMark/>
          </w:tcPr>
          <w:p w14:paraId="2B8BD646" w14:textId="77777777" w:rsidR="00762D1A" w:rsidRPr="00762D1A" w:rsidRDefault="00762D1A" w:rsidP="00D128AD">
            <w:pPr>
              <w:pStyle w:val="TableBodyTextMIRB"/>
            </w:pPr>
            <w:r>
              <w:t>3,2</w:t>
            </w:r>
          </w:p>
        </w:tc>
        <w:tc>
          <w:tcPr>
            <w:tcW w:w="1417" w:type="dxa"/>
            <w:noWrap/>
            <w:hideMark/>
          </w:tcPr>
          <w:p w14:paraId="2EA7FF64" w14:textId="77777777" w:rsidR="00762D1A" w:rsidRPr="00762D1A" w:rsidRDefault="00762D1A" w:rsidP="00D128AD">
            <w:pPr>
              <w:pStyle w:val="TableBodyTextMIRB"/>
            </w:pPr>
            <w:r>
              <w:t>501</w:t>
            </w:r>
          </w:p>
        </w:tc>
        <w:tc>
          <w:tcPr>
            <w:tcW w:w="2948" w:type="dxa"/>
            <w:hideMark/>
          </w:tcPr>
          <w:p w14:paraId="7DFD6F7F" w14:textId="77777777" w:rsidR="00762D1A" w:rsidRPr="00762D1A" w:rsidRDefault="00762D1A" w:rsidP="00D128AD">
            <w:pPr>
              <w:pStyle w:val="TableBodyTextMIRB"/>
            </w:pPr>
            <w:r>
              <w:t>NAD83(SCRS) MTU 17N</w:t>
            </w:r>
          </w:p>
        </w:tc>
      </w:tr>
      <w:tr w:rsidR="00D128AD" w:rsidRPr="00762D1A" w14:paraId="27D62118" w14:textId="77777777" w:rsidTr="00AE5F15">
        <w:trPr>
          <w:trHeight w:val="283"/>
        </w:trPr>
        <w:tc>
          <w:tcPr>
            <w:tcW w:w="3458" w:type="dxa"/>
            <w:noWrap/>
            <w:hideMark/>
          </w:tcPr>
          <w:p w14:paraId="10E712D1" w14:textId="77777777" w:rsidR="00762D1A" w:rsidRPr="00762D1A" w:rsidRDefault="00762D1A" w:rsidP="00D128AD">
            <w:pPr>
              <w:pStyle w:val="TableColumnNameMIRB"/>
            </w:pPr>
            <w:r>
              <w:t>POCSO 2018 36</w:t>
            </w:r>
          </w:p>
        </w:tc>
        <w:tc>
          <w:tcPr>
            <w:tcW w:w="2207" w:type="dxa"/>
            <w:noWrap/>
            <w:hideMark/>
          </w:tcPr>
          <w:p w14:paraId="0BC9A73B" w14:textId="77777777" w:rsidR="00762D1A" w:rsidRPr="00762D1A" w:rsidRDefault="00762D1A" w:rsidP="00D128AD">
            <w:pPr>
              <w:pStyle w:val="TableBodyTextMIRB"/>
            </w:pPr>
            <w:r>
              <w:t>2,9</w:t>
            </w:r>
          </w:p>
        </w:tc>
        <w:tc>
          <w:tcPr>
            <w:tcW w:w="1417" w:type="dxa"/>
            <w:noWrap/>
            <w:hideMark/>
          </w:tcPr>
          <w:p w14:paraId="52214AF7" w14:textId="77777777" w:rsidR="00762D1A" w:rsidRPr="00762D1A" w:rsidRDefault="00762D1A" w:rsidP="00D128AD">
            <w:pPr>
              <w:pStyle w:val="TableBodyTextMIRB"/>
            </w:pPr>
            <w:r>
              <w:t>465</w:t>
            </w:r>
          </w:p>
        </w:tc>
        <w:tc>
          <w:tcPr>
            <w:tcW w:w="2948" w:type="dxa"/>
            <w:hideMark/>
          </w:tcPr>
          <w:p w14:paraId="6245B8F9" w14:textId="77777777" w:rsidR="00762D1A" w:rsidRPr="00762D1A" w:rsidRDefault="00762D1A" w:rsidP="00D128AD">
            <w:pPr>
              <w:pStyle w:val="TableBodyTextMIRB"/>
            </w:pPr>
            <w:r>
              <w:t>NAD83(SCRS) MTU 17N</w:t>
            </w:r>
          </w:p>
        </w:tc>
      </w:tr>
      <w:tr w:rsidR="00D128AD" w:rsidRPr="00762D1A" w14:paraId="00014FEA" w14:textId="77777777" w:rsidTr="00AE5F15">
        <w:trPr>
          <w:trHeight w:val="283"/>
        </w:trPr>
        <w:tc>
          <w:tcPr>
            <w:tcW w:w="3458" w:type="dxa"/>
            <w:noWrap/>
            <w:hideMark/>
          </w:tcPr>
          <w:p w14:paraId="5CC05A20" w14:textId="77777777" w:rsidR="00762D1A" w:rsidRPr="00762D1A" w:rsidRDefault="00762D1A" w:rsidP="00D128AD">
            <w:pPr>
              <w:pStyle w:val="TableColumnNameMIRB"/>
            </w:pPr>
            <w:r>
              <w:t>POCSO 2018 37</w:t>
            </w:r>
          </w:p>
        </w:tc>
        <w:tc>
          <w:tcPr>
            <w:tcW w:w="2207" w:type="dxa"/>
            <w:noWrap/>
            <w:hideMark/>
          </w:tcPr>
          <w:p w14:paraId="5A4E779B" w14:textId="77777777" w:rsidR="00762D1A" w:rsidRPr="00762D1A" w:rsidRDefault="00762D1A" w:rsidP="00D128AD">
            <w:pPr>
              <w:pStyle w:val="TableBodyTextMIRB"/>
            </w:pPr>
            <w:r>
              <w:t>3,22</w:t>
            </w:r>
          </w:p>
        </w:tc>
        <w:tc>
          <w:tcPr>
            <w:tcW w:w="1417" w:type="dxa"/>
            <w:noWrap/>
            <w:hideMark/>
          </w:tcPr>
          <w:p w14:paraId="0F4F6A6D" w14:textId="77777777" w:rsidR="00762D1A" w:rsidRPr="00762D1A" w:rsidRDefault="00762D1A" w:rsidP="00D128AD">
            <w:pPr>
              <w:pStyle w:val="TableBodyTextMIRB"/>
            </w:pPr>
            <w:r>
              <w:t>529</w:t>
            </w:r>
          </w:p>
        </w:tc>
        <w:tc>
          <w:tcPr>
            <w:tcW w:w="2948" w:type="dxa"/>
            <w:hideMark/>
          </w:tcPr>
          <w:p w14:paraId="74B28766" w14:textId="77777777" w:rsidR="00762D1A" w:rsidRPr="00762D1A" w:rsidRDefault="00762D1A" w:rsidP="00D128AD">
            <w:pPr>
              <w:pStyle w:val="TableBodyTextMIRB"/>
            </w:pPr>
            <w:r>
              <w:t>NAD83(SCRS) MTU 17N</w:t>
            </w:r>
          </w:p>
        </w:tc>
      </w:tr>
      <w:tr w:rsidR="00D128AD" w:rsidRPr="00762D1A" w14:paraId="2FABA2AD" w14:textId="77777777" w:rsidTr="00AE5F15">
        <w:trPr>
          <w:trHeight w:val="283"/>
        </w:trPr>
        <w:tc>
          <w:tcPr>
            <w:tcW w:w="3458" w:type="dxa"/>
            <w:noWrap/>
            <w:hideMark/>
          </w:tcPr>
          <w:p w14:paraId="4D638139" w14:textId="77777777" w:rsidR="00762D1A" w:rsidRPr="00762D1A" w:rsidRDefault="00762D1A" w:rsidP="00D128AD">
            <w:pPr>
              <w:pStyle w:val="TableColumnNameMIRB"/>
            </w:pPr>
            <w:r>
              <w:t>POCSO 2018 38</w:t>
            </w:r>
          </w:p>
        </w:tc>
        <w:tc>
          <w:tcPr>
            <w:tcW w:w="2207" w:type="dxa"/>
            <w:noWrap/>
            <w:hideMark/>
          </w:tcPr>
          <w:p w14:paraId="7D6150E8" w14:textId="77777777" w:rsidR="00762D1A" w:rsidRPr="00762D1A" w:rsidRDefault="00762D1A" w:rsidP="00D128AD">
            <w:pPr>
              <w:pStyle w:val="TableBodyTextMIRB"/>
            </w:pPr>
            <w:r>
              <w:t>3,31</w:t>
            </w:r>
          </w:p>
        </w:tc>
        <w:tc>
          <w:tcPr>
            <w:tcW w:w="1417" w:type="dxa"/>
            <w:noWrap/>
            <w:hideMark/>
          </w:tcPr>
          <w:p w14:paraId="1969BCE2" w14:textId="77777777" w:rsidR="00762D1A" w:rsidRPr="00762D1A" w:rsidRDefault="00762D1A" w:rsidP="00D128AD">
            <w:pPr>
              <w:pStyle w:val="TableBodyTextMIRB"/>
            </w:pPr>
            <w:r>
              <w:t>529</w:t>
            </w:r>
          </w:p>
        </w:tc>
        <w:tc>
          <w:tcPr>
            <w:tcW w:w="2948" w:type="dxa"/>
            <w:hideMark/>
          </w:tcPr>
          <w:p w14:paraId="087FF376" w14:textId="77777777" w:rsidR="00762D1A" w:rsidRPr="00762D1A" w:rsidRDefault="00762D1A" w:rsidP="00D128AD">
            <w:pPr>
              <w:pStyle w:val="TableBodyTextMIRB"/>
            </w:pPr>
            <w:r>
              <w:t>NAD83(SCRS) MTU 17N</w:t>
            </w:r>
          </w:p>
        </w:tc>
      </w:tr>
      <w:tr w:rsidR="00D128AD" w:rsidRPr="00762D1A" w14:paraId="55E718F3" w14:textId="77777777" w:rsidTr="00AE5F15">
        <w:trPr>
          <w:trHeight w:val="283"/>
        </w:trPr>
        <w:tc>
          <w:tcPr>
            <w:tcW w:w="3458" w:type="dxa"/>
            <w:noWrap/>
            <w:hideMark/>
          </w:tcPr>
          <w:p w14:paraId="668C9226" w14:textId="77777777" w:rsidR="00762D1A" w:rsidRPr="00762D1A" w:rsidRDefault="00762D1A" w:rsidP="00D128AD">
            <w:pPr>
              <w:pStyle w:val="TableColumnNameMIRB"/>
            </w:pPr>
            <w:r>
              <w:t>POCSO 2018 39</w:t>
            </w:r>
          </w:p>
        </w:tc>
        <w:tc>
          <w:tcPr>
            <w:tcW w:w="2207" w:type="dxa"/>
            <w:noWrap/>
            <w:hideMark/>
          </w:tcPr>
          <w:p w14:paraId="39CFAAB3" w14:textId="77777777" w:rsidR="00762D1A" w:rsidRPr="00762D1A" w:rsidRDefault="00762D1A" w:rsidP="00D128AD">
            <w:pPr>
              <w:pStyle w:val="TableBodyTextMIRB"/>
            </w:pPr>
            <w:r>
              <w:t>3,25</w:t>
            </w:r>
          </w:p>
        </w:tc>
        <w:tc>
          <w:tcPr>
            <w:tcW w:w="1417" w:type="dxa"/>
            <w:noWrap/>
            <w:hideMark/>
          </w:tcPr>
          <w:p w14:paraId="6ED46845" w14:textId="77777777" w:rsidR="00762D1A" w:rsidRPr="00762D1A" w:rsidRDefault="00762D1A" w:rsidP="00D128AD">
            <w:pPr>
              <w:pStyle w:val="TableBodyTextMIRB"/>
            </w:pPr>
            <w:r>
              <w:t>529</w:t>
            </w:r>
          </w:p>
        </w:tc>
        <w:tc>
          <w:tcPr>
            <w:tcW w:w="2948" w:type="dxa"/>
            <w:hideMark/>
          </w:tcPr>
          <w:p w14:paraId="65B117B3" w14:textId="77777777" w:rsidR="00762D1A" w:rsidRPr="00762D1A" w:rsidRDefault="00762D1A" w:rsidP="00D128AD">
            <w:pPr>
              <w:pStyle w:val="TableBodyTextMIRB"/>
            </w:pPr>
            <w:r>
              <w:t>NAD83(SCRS) MTU 17N</w:t>
            </w:r>
          </w:p>
        </w:tc>
      </w:tr>
      <w:tr w:rsidR="00D128AD" w:rsidRPr="00762D1A" w14:paraId="3FFCDC32" w14:textId="77777777" w:rsidTr="00AE5F15">
        <w:trPr>
          <w:trHeight w:val="283"/>
        </w:trPr>
        <w:tc>
          <w:tcPr>
            <w:tcW w:w="3458" w:type="dxa"/>
            <w:noWrap/>
            <w:hideMark/>
          </w:tcPr>
          <w:p w14:paraId="1DB503D6" w14:textId="77777777" w:rsidR="00762D1A" w:rsidRPr="00762D1A" w:rsidRDefault="00762D1A" w:rsidP="00D128AD">
            <w:pPr>
              <w:pStyle w:val="TableColumnNameMIRB"/>
            </w:pPr>
            <w:r>
              <w:t>POCSO 2018 40</w:t>
            </w:r>
          </w:p>
        </w:tc>
        <w:tc>
          <w:tcPr>
            <w:tcW w:w="2207" w:type="dxa"/>
            <w:noWrap/>
            <w:hideMark/>
          </w:tcPr>
          <w:p w14:paraId="4460EF40" w14:textId="77777777" w:rsidR="00762D1A" w:rsidRPr="00762D1A" w:rsidRDefault="00762D1A" w:rsidP="00D128AD">
            <w:pPr>
              <w:pStyle w:val="TableBodyTextMIRB"/>
            </w:pPr>
            <w:r>
              <w:t>3,29</w:t>
            </w:r>
          </w:p>
        </w:tc>
        <w:tc>
          <w:tcPr>
            <w:tcW w:w="1417" w:type="dxa"/>
            <w:noWrap/>
            <w:hideMark/>
          </w:tcPr>
          <w:p w14:paraId="55C7412A" w14:textId="77777777" w:rsidR="00762D1A" w:rsidRPr="00762D1A" w:rsidRDefault="00762D1A" w:rsidP="00D128AD">
            <w:pPr>
              <w:pStyle w:val="TableBodyTextMIRB"/>
            </w:pPr>
            <w:r>
              <w:t>529</w:t>
            </w:r>
          </w:p>
        </w:tc>
        <w:tc>
          <w:tcPr>
            <w:tcW w:w="2948" w:type="dxa"/>
            <w:hideMark/>
          </w:tcPr>
          <w:p w14:paraId="581BDD12" w14:textId="77777777" w:rsidR="00762D1A" w:rsidRPr="00762D1A" w:rsidRDefault="00762D1A" w:rsidP="00D128AD">
            <w:pPr>
              <w:pStyle w:val="TableBodyTextMIRB"/>
            </w:pPr>
            <w:r>
              <w:t>NAD83(SCRS) MTU 17N</w:t>
            </w:r>
          </w:p>
        </w:tc>
      </w:tr>
      <w:tr w:rsidR="00D128AD" w:rsidRPr="00762D1A" w14:paraId="2C68844B" w14:textId="77777777" w:rsidTr="00AE5F15">
        <w:trPr>
          <w:trHeight w:val="283"/>
        </w:trPr>
        <w:tc>
          <w:tcPr>
            <w:tcW w:w="3458" w:type="dxa"/>
            <w:noWrap/>
            <w:hideMark/>
          </w:tcPr>
          <w:p w14:paraId="62985024" w14:textId="77777777" w:rsidR="00762D1A" w:rsidRPr="00762D1A" w:rsidRDefault="00762D1A" w:rsidP="00D128AD">
            <w:pPr>
              <w:pStyle w:val="TableColumnNameMIRB"/>
            </w:pPr>
            <w:r>
              <w:t>POCSO 2018 41</w:t>
            </w:r>
          </w:p>
        </w:tc>
        <w:tc>
          <w:tcPr>
            <w:tcW w:w="2207" w:type="dxa"/>
            <w:noWrap/>
            <w:hideMark/>
          </w:tcPr>
          <w:p w14:paraId="08475717" w14:textId="77777777" w:rsidR="00762D1A" w:rsidRPr="00762D1A" w:rsidRDefault="00762D1A" w:rsidP="00D128AD">
            <w:pPr>
              <w:pStyle w:val="TableBodyTextMIRB"/>
            </w:pPr>
            <w:r>
              <w:t>3,28</w:t>
            </w:r>
          </w:p>
        </w:tc>
        <w:tc>
          <w:tcPr>
            <w:tcW w:w="1417" w:type="dxa"/>
            <w:noWrap/>
            <w:hideMark/>
          </w:tcPr>
          <w:p w14:paraId="33E4B0F3" w14:textId="77777777" w:rsidR="00762D1A" w:rsidRPr="00762D1A" w:rsidRDefault="00762D1A" w:rsidP="00D128AD">
            <w:pPr>
              <w:pStyle w:val="TableBodyTextMIRB"/>
            </w:pPr>
            <w:r>
              <w:t>529</w:t>
            </w:r>
          </w:p>
        </w:tc>
        <w:tc>
          <w:tcPr>
            <w:tcW w:w="2948" w:type="dxa"/>
            <w:hideMark/>
          </w:tcPr>
          <w:p w14:paraId="67651877" w14:textId="77777777" w:rsidR="00762D1A" w:rsidRPr="00762D1A" w:rsidRDefault="00762D1A" w:rsidP="00D128AD">
            <w:pPr>
              <w:pStyle w:val="TableBodyTextMIRB"/>
            </w:pPr>
            <w:r>
              <w:t>NAD83(SCRS) MTU 17N</w:t>
            </w:r>
          </w:p>
        </w:tc>
      </w:tr>
      <w:tr w:rsidR="00D128AD" w:rsidRPr="00762D1A" w14:paraId="11BA862F" w14:textId="77777777" w:rsidTr="00AE5F15">
        <w:trPr>
          <w:trHeight w:val="283"/>
        </w:trPr>
        <w:tc>
          <w:tcPr>
            <w:tcW w:w="3458" w:type="dxa"/>
            <w:noWrap/>
            <w:hideMark/>
          </w:tcPr>
          <w:p w14:paraId="40A7FCC6" w14:textId="77777777" w:rsidR="00762D1A" w:rsidRPr="00762D1A" w:rsidRDefault="00762D1A" w:rsidP="00D128AD">
            <w:pPr>
              <w:pStyle w:val="TableColumnNameMIRB"/>
            </w:pPr>
            <w:r>
              <w:t>POCSO 2018 42</w:t>
            </w:r>
          </w:p>
        </w:tc>
        <w:tc>
          <w:tcPr>
            <w:tcW w:w="2207" w:type="dxa"/>
            <w:noWrap/>
            <w:hideMark/>
          </w:tcPr>
          <w:p w14:paraId="0799155E" w14:textId="77777777" w:rsidR="00762D1A" w:rsidRPr="00762D1A" w:rsidRDefault="00762D1A" w:rsidP="00D128AD">
            <w:pPr>
              <w:pStyle w:val="TableBodyTextMIRB"/>
            </w:pPr>
            <w:r>
              <w:t>3,22</w:t>
            </w:r>
          </w:p>
        </w:tc>
        <w:tc>
          <w:tcPr>
            <w:tcW w:w="1417" w:type="dxa"/>
            <w:noWrap/>
            <w:hideMark/>
          </w:tcPr>
          <w:p w14:paraId="16D57E09" w14:textId="77777777" w:rsidR="00762D1A" w:rsidRPr="00762D1A" w:rsidRDefault="00762D1A" w:rsidP="00D128AD">
            <w:pPr>
              <w:pStyle w:val="TableBodyTextMIRB"/>
            </w:pPr>
            <w:r>
              <w:t>516</w:t>
            </w:r>
          </w:p>
        </w:tc>
        <w:tc>
          <w:tcPr>
            <w:tcW w:w="2948" w:type="dxa"/>
            <w:hideMark/>
          </w:tcPr>
          <w:p w14:paraId="1750CC4E" w14:textId="77777777" w:rsidR="00762D1A" w:rsidRPr="00762D1A" w:rsidRDefault="00762D1A" w:rsidP="00D128AD">
            <w:pPr>
              <w:pStyle w:val="TableBodyTextMIRB"/>
            </w:pPr>
            <w:r>
              <w:t>NAD83(SCRS) MTU 17N</w:t>
            </w:r>
          </w:p>
        </w:tc>
      </w:tr>
      <w:tr w:rsidR="00D128AD" w:rsidRPr="00762D1A" w14:paraId="76381F7B" w14:textId="77777777" w:rsidTr="00AE5F15">
        <w:trPr>
          <w:trHeight w:val="283"/>
        </w:trPr>
        <w:tc>
          <w:tcPr>
            <w:tcW w:w="3458" w:type="dxa"/>
            <w:noWrap/>
            <w:hideMark/>
          </w:tcPr>
          <w:p w14:paraId="3BBA753E" w14:textId="77777777" w:rsidR="00762D1A" w:rsidRPr="00762D1A" w:rsidRDefault="00762D1A" w:rsidP="00D128AD">
            <w:pPr>
              <w:pStyle w:val="TableColumnNameMIRB"/>
            </w:pPr>
            <w:r>
              <w:t>POCSO 2018 43</w:t>
            </w:r>
          </w:p>
        </w:tc>
        <w:tc>
          <w:tcPr>
            <w:tcW w:w="2207" w:type="dxa"/>
            <w:noWrap/>
            <w:hideMark/>
          </w:tcPr>
          <w:p w14:paraId="7B309FE4" w14:textId="77777777" w:rsidR="00762D1A" w:rsidRPr="00762D1A" w:rsidRDefault="00762D1A" w:rsidP="00D128AD">
            <w:pPr>
              <w:pStyle w:val="TableBodyTextMIRB"/>
            </w:pPr>
            <w:r>
              <w:t>3,21</w:t>
            </w:r>
          </w:p>
        </w:tc>
        <w:tc>
          <w:tcPr>
            <w:tcW w:w="1417" w:type="dxa"/>
            <w:noWrap/>
            <w:hideMark/>
          </w:tcPr>
          <w:p w14:paraId="1372DBE7" w14:textId="77777777" w:rsidR="00762D1A" w:rsidRPr="00762D1A" w:rsidRDefault="00762D1A" w:rsidP="00D128AD">
            <w:pPr>
              <w:pStyle w:val="TableBodyTextMIRB"/>
            </w:pPr>
            <w:r>
              <w:t>514</w:t>
            </w:r>
          </w:p>
        </w:tc>
        <w:tc>
          <w:tcPr>
            <w:tcW w:w="2948" w:type="dxa"/>
            <w:hideMark/>
          </w:tcPr>
          <w:p w14:paraId="386AD9F3" w14:textId="77777777" w:rsidR="00762D1A" w:rsidRPr="00762D1A" w:rsidRDefault="00762D1A" w:rsidP="00D128AD">
            <w:pPr>
              <w:pStyle w:val="TableBodyTextMIRB"/>
            </w:pPr>
            <w:r>
              <w:t>NAD83(SCRS) MTU 17N</w:t>
            </w:r>
          </w:p>
        </w:tc>
      </w:tr>
      <w:tr w:rsidR="00D128AD" w:rsidRPr="00762D1A" w14:paraId="3F61DC08" w14:textId="77777777" w:rsidTr="00AE5F15">
        <w:trPr>
          <w:trHeight w:val="283"/>
        </w:trPr>
        <w:tc>
          <w:tcPr>
            <w:tcW w:w="3458" w:type="dxa"/>
            <w:noWrap/>
            <w:hideMark/>
          </w:tcPr>
          <w:p w14:paraId="621CBA93" w14:textId="77777777" w:rsidR="00762D1A" w:rsidRPr="00762D1A" w:rsidRDefault="00762D1A" w:rsidP="00D128AD">
            <w:pPr>
              <w:pStyle w:val="TableColumnNameMIRB"/>
            </w:pPr>
            <w:r>
              <w:t>POCSO 2018 44</w:t>
            </w:r>
          </w:p>
        </w:tc>
        <w:tc>
          <w:tcPr>
            <w:tcW w:w="2207" w:type="dxa"/>
            <w:noWrap/>
            <w:hideMark/>
          </w:tcPr>
          <w:p w14:paraId="032E9437" w14:textId="77777777" w:rsidR="00762D1A" w:rsidRPr="00762D1A" w:rsidRDefault="00762D1A" w:rsidP="00D128AD">
            <w:pPr>
              <w:pStyle w:val="TableBodyTextMIRB"/>
            </w:pPr>
            <w:r>
              <w:t>3,24</w:t>
            </w:r>
          </w:p>
        </w:tc>
        <w:tc>
          <w:tcPr>
            <w:tcW w:w="1417" w:type="dxa"/>
            <w:noWrap/>
            <w:hideMark/>
          </w:tcPr>
          <w:p w14:paraId="2CF8AA4B" w14:textId="77777777" w:rsidR="00762D1A" w:rsidRPr="00762D1A" w:rsidRDefault="00762D1A" w:rsidP="00D128AD">
            <w:pPr>
              <w:pStyle w:val="TableBodyTextMIRB"/>
            </w:pPr>
            <w:r>
              <w:t>529</w:t>
            </w:r>
          </w:p>
        </w:tc>
        <w:tc>
          <w:tcPr>
            <w:tcW w:w="2948" w:type="dxa"/>
            <w:hideMark/>
          </w:tcPr>
          <w:p w14:paraId="5AA9CE72" w14:textId="77777777" w:rsidR="00762D1A" w:rsidRPr="00762D1A" w:rsidRDefault="00762D1A" w:rsidP="00D128AD">
            <w:pPr>
              <w:pStyle w:val="TableBodyTextMIRB"/>
            </w:pPr>
            <w:r>
              <w:t>NAD83(SCRS) MTU 17N</w:t>
            </w:r>
          </w:p>
        </w:tc>
      </w:tr>
      <w:tr w:rsidR="00D128AD" w:rsidRPr="00762D1A" w14:paraId="6458C1BD" w14:textId="77777777" w:rsidTr="00AE5F15">
        <w:trPr>
          <w:trHeight w:val="283"/>
        </w:trPr>
        <w:tc>
          <w:tcPr>
            <w:tcW w:w="3458" w:type="dxa"/>
            <w:noWrap/>
            <w:hideMark/>
          </w:tcPr>
          <w:p w14:paraId="2842F8F9" w14:textId="77777777" w:rsidR="00762D1A" w:rsidRPr="00762D1A" w:rsidRDefault="00762D1A" w:rsidP="00D128AD">
            <w:pPr>
              <w:pStyle w:val="TableColumnNameMIRB"/>
            </w:pPr>
            <w:r>
              <w:t>POCSO 2018 45</w:t>
            </w:r>
          </w:p>
        </w:tc>
        <w:tc>
          <w:tcPr>
            <w:tcW w:w="2207" w:type="dxa"/>
            <w:noWrap/>
            <w:hideMark/>
          </w:tcPr>
          <w:p w14:paraId="2C5628AC" w14:textId="77777777" w:rsidR="00762D1A" w:rsidRPr="00762D1A" w:rsidRDefault="00762D1A" w:rsidP="00D128AD">
            <w:pPr>
              <w:pStyle w:val="TableBodyTextMIRB"/>
            </w:pPr>
            <w:r>
              <w:t>3,19</w:t>
            </w:r>
          </w:p>
        </w:tc>
        <w:tc>
          <w:tcPr>
            <w:tcW w:w="1417" w:type="dxa"/>
            <w:noWrap/>
            <w:hideMark/>
          </w:tcPr>
          <w:p w14:paraId="00631B84" w14:textId="77777777" w:rsidR="00762D1A" w:rsidRPr="00762D1A" w:rsidRDefault="00762D1A" w:rsidP="00D128AD">
            <w:pPr>
              <w:pStyle w:val="TableBodyTextMIRB"/>
            </w:pPr>
            <w:r>
              <w:t>506</w:t>
            </w:r>
          </w:p>
        </w:tc>
        <w:tc>
          <w:tcPr>
            <w:tcW w:w="2948" w:type="dxa"/>
            <w:hideMark/>
          </w:tcPr>
          <w:p w14:paraId="75233FF0" w14:textId="77777777" w:rsidR="00762D1A" w:rsidRPr="00762D1A" w:rsidRDefault="00762D1A" w:rsidP="00D128AD">
            <w:pPr>
              <w:pStyle w:val="TableBodyTextMIRB"/>
            </w:pPr>
            <w:r>
              <w:t>NAD83(SCRS) MTU 17N</w:t>
            </w:r>
          </w:p>
        </w:tc>
      </w:tr>
      <w:tr w:rsidR="00D128AD" w:rsidRPr="00762D1A" w14:paraId="452D1E36" w14:textId="77777777" w:rsidTr="00AE5F15">
        <w:trPr>
          <w:trHeight w:val="283"/>
        </w:trPr>
        <w:tc>
          <w:tcPr>
            <w:tcW w:w="3458" w:type="dxa"/>
            <w:noWrap/>
            <w:hideMark/>
          </w:tcPr>
          <w:p w14:paraId="3C0D58EF" w14:textId="77777777" w:rsidR="00762D1A" w:rsidRPr="00762D1A" w:rsidRDefault="00762D1A" w:rsidP="00D128AD">
            <w:pPr>
              <w:pStyle w:val="TableColumnNameMIRB"/>
            </w:pPr>
            <w:r>
              <w:t>POCSO 2018 46</w:t>
            </w:r>
          </w:p>
        </w:tc>
        <w:tc>
          <w:tcPr>
            <w:tcW w:w="2207" w:type="dxa"/>
            <w:noWrap/>
            <w:hideMark/>
          </w:tcPr>
          <w:p w14:paraId="6719AA87" w14:textId="77777777" w:rsidR="00762D1A" w:rsidRPr="00762D1A" w:rsidRDefault="00762D1A" w:rsidP="00D128AD">
            <w:pPr>
              <w:pStyle w:val="TableBodyTextMIRB"/>
            </w:pPr>
            <w:r>
              <w:t>3,22</w:t>
            </w:r>
          </w:p>
        </w:tc>
        <w:tc>
          <w:tcPr>
            <w:tcW w:w="1417" w:type="dxa"/>
            <w:noWrap/>
            <w:hideMark/>
          </w:tcPr>
          <w:p w14:paraId="5EAFF7D9" w14:textId="77777777" w:rsidR="00762D1A" w:rsidRPr="00762D1A" w:rsidRDefault="00762D1A" w:rsidP="00D128AD">
            <w:pPr>
              <w:pStyle w:val="TableBodyTextMIRB"/>
            </w:pPr>
            <w:r>
              <w:t>506</w:t>
            </w:r>
          </w:p>
        </w:tc>
        <w:tc>
          <w:tcPr>
            <w:tcW w:w="2948" w:type="dxa"/>
            <w:hideMark/>
          </w:tcPr>
          <w:p w14:paraId="1FC434DF" w14:textId="77777777" w:rsidR="00762D1A" w:rsidRPr="00762D1A" w:rsidRDefault="00762D1A" w:rsidP="00D128AD">
            <w:pPr>
              <w:pStyle w:val="TableBodyTextMIRB"/>
            </w:pPr>
            <w:r>
              <w:t>NAD83(SCRS) MTU 17N</w:t>
            </w:r>
          </w:p>
        </w:tc>
      </w:tr>
      <w:tr w:rsidR="00D128AD" w:rsidRPr="00762D1A" w14:paraId="75E42C00" w14:textId="77777777" w:rsidTr="00AE5F15">
        <w:trPr>
          <w:trHeight w:val="283"/>
        </w:trPr>
        <w:tc>
          <w:tcPr>
            <w:tcW w:w="3458" w:type="dxa"/>
            <w:noWrap/>
            <w:hideMark/>
          </w:tcPr>
          <w:p w14:paraId="6EECD73B" w14:textId="77777777" w:rsidR="00762D1A" w:rsidRPr="00762D1A" w:rsidRDefault="00762D1A" w:rsidP="00D128AD">
            <w:pPr>
              <w:pStyle w:val="TableColumnNameMIRB"/>
            </w:pPr>
            <w:r>
              <w:t>POCSO 2018 47</w:t>
            </w:r>
          </w:p>
        </w:tc>
        <w:tc>
          <w:tcPr>
            <w:tcW w:w="2207" w:type="dxa"/>
            <w:noWrap/>
            <w:hideMark/>
          </w:tcPr>
          <w:p w14:paraId="0F09D591" w14:textId="77777777" w:rsidR="00762D1A" w:rsidRPr="00762D1A" w:rsidRDefault="00762D1A" w:rsidP="00D128AD">
            <w:pPr>
              <w:pStyle w:val="TableBodyTextMIRB"/>
            </w:pPr>
            <w:r>
              <w:t>3,31</w:t>
            </w:r>
          </w:p>
        </w:tc>
        <w:tc>
          <w:tcPr>
            <w:tcW w:w="1417" w:type="dxa"/>
            <w:noWrap/>
            <w:hideMark/>
          </w:tcPr>
          <w:p w14:paraId="0752DB25" w14:textId="77777777" w:rsidR="00762D1A" w:rsidRPr="00762D1A" w:rsidRDefault="00762D1A" w:rsidP="00D128AD">
            <w:pPr>
              <w:pStyle w:val="TableBodyTextMIRB"/>
            </w:pPr>
            <w:r>
              <w:t>506</w:t>
            </w:r>
          </w:p>
        </w:tc>
        <w:tc>
          <w:tcPr>
            <w:tcW w:w="2948" w:type="dxa"/>
            <w:hideMark/>
          </w:tcPr>
          <w:p w14:paraId="10ADC827" w14:textId="77777777" w:rsidR="00762D1A" w:rsidRPr="00762D1A" w:rsidRDefault="00762D1A" w:rsidP="00D128AD">
            <w:pPr>
              <w:pStyle w:val="TableBodyTextMIRB"/>
            </w:pPr>
            <w:r>
              <w:t>NAD83(SCRS) MTU 17N</w:t>
            </w:r>
          </w:p>
        </w:tc>
      </w:tr>
      <w:tr w:rsidR="00D128AD" w:rsidRPr="00762D1A" w14:paraId="3DF4484D" w14:textId="77777777" w:rsidTr="00AE5F15">
        <w:trPr>
          <w:trHeight w:val="283"/>
        </w:trPr>
        <w:tc>
          <w:tcPr>
            <w:tcW w:w="3458" w:type="dxa"/>
            <w:noWrap/>
            <w:hideMark/>
          </w:tcPr>
          <w:p w14:paraId="4D78DFCE" w14:textId="77777777" w:rsidR="00762D1A" w:rsidRPr="00762D1A" w:rsidRDefault="00762D1A" w:rsidP="00D128AD">
            <w:pPr>
              <w:pStyle w:val="TableColumnNameMIRB"/>
            </w:pPr>
            <w:r>
              <w:t>POCSO 2018 48</w:t>
            </w:r>
          </w:p>
        </w:tc>
        <w:tc>
          <w:tcPr>
            <w:tcW w:w="2207" w:type="dxa"/>
            <w:noWrap/>
            <w:hideMark/>
          </w:tcPr>
          <w:p w14:paraId="312EB994" w14:textId="77777777" w:rsidR="00762D1A" w:rsidRPr="00762D1A" w:rsidRDefault="00762D1A" w:rsidP="00D128AD">
            <w:pPr>
              <w:pStyle w:val="TableBodyTextMIRB"/>
            </w:pPr>
            <w:r>
              <w:t>3,28</w:t>
            </w:r>
          </w:p>
        </w:tc>
        <w:tc>
          <w:tcPr>
            <w:tcW w:w="1417" w:type="dxa"/>
            <w:noWrap/>
            <w:hideMark/>
          </w:tcPr>
          <w:p w14:paraId="68923123" w14:textId="77777777" w:rsidR="00762D1A" w:rsidRPr="00762D1A" w:rsidRDefault="00762D1A" w:rsidP="00D128AD">
            <w:pPr>
              <w:pStyle w:val="TableBodyTextMIRB"/>
            </w:pPr>
            <w:r>
              <w:t>506</w:t>
            </w:r>
          </w:p>
        </w:tc>
        <w:tc>
          <w:tcPr>
            <w:tcW w:w="2948" w:type="dxa"/>
            <w:hideMark/>
          </w:tcPr>
          <w:p w14:paraId="4B740BC4" w14:textId="77777777" w:rsidR="00762D1A" w:rsidRPr="00762D1A" w:rsidRDefault="00762D1A" w:rsidP="00D128AD">
            <w:pPr>
              <w:pStyle w:val="TableBodyTextMIRB"/>
            </w:pPr>
            <w:r>
              <w:t>NAD83(SCRS) MTU 17N</w:t>
            </w:r>
          </w:p>
        </w:tc>
      </w:tr>
      <w:tr w:rsidR="00D128AD" w:rsidRPr="00762D1A" w14:paraId="52C4A1E3" w14:textId="77777777" w:rsidTr="00AE5F15">
        <w:trPr>
          <w:trHeight w:val="283"/>
        </w:trPr>
        <w:tc>
          <w:tcPr>
            <w:tcW w:w="3458" w:type="dxa"/>
            <w:noWrap/>
            <w:hideMark/>
          </w:tcPr>
          <w:p w14:paraId="5F86939A" w14:textId="77777777" w:rsidR="00762D1A" w:rsidRPr="00762D1A" w:rsidRDefault="00762D1A" w:rsidP="00D128AD">
            <w:pPr>
              <w:pStyle w:val="TableColumnNameMIRB"/>
            </w:pPr>
            <w:r>
              <w:t>POCSO 2018 49</w:t>
            </w:r>
          </w:p>
        </w:tc>
        <w:tc>
          <w:tcPr>
            <w:tcW w:w="2207" w:type="dxa"/>
            <w:noWrap/>
            <w:hideMark/>
          </w:tcPr>
          <w:p w14:paraId="48D96EC9" w14:textId="77777777" w:rsidR="00762D1A" w:rsidRPr="00762D1A" w:rsidRDefault="00762D1A" w:rsidP="00D128AD">
            <w:pPr>
              <w:pStyle w:val="TableBodyTextMIRB"/>
            </w:pPr>
            <w:r>
              <w:t>3,16</w:t>
            </w:r>
          </w:p>
        </w:tc>
        <w:tc>
          <w:tcPr>
            <w:tcW w:w="1417" w:type="dxa"/>
            <w:noWrap/>
            <w:hideMark/>
          </w:tcPr>
          <w:p w14:paraId="587BE7D0" w14:textId="77777777" w:rsidR="00762D1A" w:rsidRPr="00762D1A" w:rsidRDefault="00762D1A" w:rsidP="00D128AD">
            <w:pPr>
              <w:pStyle w:val="TableBodyTextMIRB"/>
            </w:pPr>
            <w:r>
              <w:t>506</w:t>
            </w:r>
          </w:p>
        </w:tc>
        <w:tc>
          <w:tcPr>
            <w:tcW w:w="2948" w:type="dxa"/>
            <w:hideMark/>
          </w:tcPr>
          <w:p w14:paraId="24790BC1" w14:textId="77777777" w:rsidR="00762D1A" w:rsidRPr="00762D1A" w:rsidRDefault="00762D1A" w:rsidP="00D128AD">
            <w:pPr>
              <w:pStyle w:val="TableBodyTextMIRB"/>
            </w:pPr>
            <w:r>
              <w:t>NAD83(SCRS) MTU 17N</w:t>
            </w:r>
          </w:p>
        </w:tc>
      </w:tr>
      <w:tr w:rsidR="00D128AD" w:rsidRPr="00762D1A" w14:paraId="750F2AC1" w14:textId="77777777" w:rsidTr="00AE5F15">
        <w:trPr>
          <w:trHeight w:val="283"/>
        </w:trPr>
        <w:tc>
          <w:tcPr>
            <w:tcW w:w="3458" w:type="dxa"/>
            <w:noWrap/>
            <w:hideMark/>
          </w:tcPr>
          <w:p w14:paraId="5C8352D6" w14:textId="77777777" w:rsidR="00762D1A" w:rsidRPr="00762D1A" w:rsidRDefault="00762D1A" w:rsidP="00D128AD">
            <w:pPr>
              <w:pStyle w:val="TableColumnNameMIRB"/>
            </w:pPr>
            <w:r>
              <w:t>POCSO 2018 50</w:t>
            </w:r>
          </w:p>
        </w:tc>
        <w:tc>
          <w:tcPr>
            <w:tcW w:w="2207" w:type="dxa"/>
            <w:noWrap/>
            <w:hideMark/>
          </w:tcPr>
          <w:p w14:paraId="350DBF9F" w14:textId="77777777" w:rsidR="00762D1A" w:rsidRPr="00762D1A" w:rsidRDefault="00762D1A" w:rsidP="00D128AD">
            <w:pPr>
              <w:pStyle w:val="TableBodyTextMIRB"/>
            </w:pPr>
            <w:r>
              <w:t>3,24</w:t>
            </w:r>
          </w:p>
        </w:tc>
        <w:tc>
          <w:tcPr>
            <w:tcW w:w="1417" w:type="dxa"/>
            <w:noWrap/>
            <w:hideMark/>
          </w:tcPr>
          <w:p w14:paraId="6B7D1578" w14:textId="77777777" w:rsidR="00762D1A" w:rsidRPr="00762D1A" w:rsidRDefault="00762D1A" w:rsidP="00D128AD">
            <w:pPr>
              <w:pStyle w:val="TableBodyTextMIRB"/>
            </w:pPr>
            <w:r>
              <w:t>520</w:t>
            </w:r>
          </w:p>
        </w:tc>
        <w:tc>
          <w:tcPr>
            <w:tcW w:w="2948" w:type="dxa"/>
            <w:hideMark/>
          </w:tcPr>
          <w:p w14:paraId="38AD8D36" w14:textId="77777777" w:rsidR="00762D1A" w:rsidRPr="00762D1A" w:rsidRDefault="00762D1A" w:rsidP="00D128AD">
            <w:pPr>
              <w:pStyle w:val="TableBodyTextMIRB"/>
            </w:pPr>
            <w:r>
              <w:t>NAD83(SCRS) MTU 17N</w:t>
            </w:r>
          </w:p>
        </w:tc>
      </w:tr>
      <w:tr w:rsidR="00D128AD" w:rsidRPr="00762D1A" w14:paraId="184BDB5B" w14:textId="77777777" w:rsidTr="00AE5F15">
        <w:trPr>
          <w:trHeight w:val="283"/>
        </w:trPr>
        <w:tc>
          <w:tcPr>
            <w:tcW w:w="3458" w:type="dxa"/>
            <w:noWrap/>
            <w:hideMark/>
          </w:tcPr>
          <w:p w14:paraId="61E81BA8" w14:textId="77777777" w:rsidR="00762D1A" w:rsidRPr="00762D1A" w:rsidRDefault="00762D1A" w:rsidP="00D128AD">
            <w:pPr>
              <w:pStyle w:val="TableColumnNameMIRB"/>
            </w:pPr>
            <w:r>
              <w:t>POCSO 2018 51</w:t>
            </w:r>
          </w:p>
        </w:tc>
        <w:tc>
          <w:tcPr>
            <w:tcW w:w="2207" w:type="dxa"/>
            <w:noWrap/>
            <w:hideMark/>
          </w:tcPr>
          <w:p w14:paraId="2079EB74" w14:textId="77777777" w:rsidR="00762D1A" w:rsidRPr="00762D1A" w:rsidRDefault="00762D1A" w:rsidP="00D128AD">
            <w:pPr>
              <w:pStyle w:val="TableBodyTextMIRB"/>
            </w:pPr>
            <w:r>
              <w:t>3,23</w:t>
            </w:r>
          </w:p>
        </w:tc>
        <w:tc>
          <w:tcPr>
            <w:tcW w:w="1417" w:type="dxa"/>
            <w:noWrap/>
            <w:hideMark/>
          </w:tcPr>
          <w:p w14:paraId="004A7871" w14:textId="77777777" w:rsidR="00762D1A" w:rsidRPr="00762D1A" w:rsidRDefault="00762D1A" w:rsidP="00D128AD">
            <w:pPr>
              <w:pStyle w:val="TableBodyTextMIRB"/>
            </w:pPr>
            <w:r>
              <w:t>525</w:t>
            </w:r>
          </w:p>
        </w:tc>
        <w:tc>
          <w:tcPr>
            <w:tcW w:w="2948" w:type="dxa"/>
            <w:hideMark/>
          </w:tcPr>
          <w:p w14:paraId="43FB3C7A" w14:textId="77777777" w:rsidR="00762D1A" w:rsidRPr="00762D1A" w:rsidRDefault="00762D1A" w:rsidP="00D128AD">
            <w:pPr>
              <w:pStyle w:val="TableBodyTextMIRB"/>
            </w:pPr>
            <w:r>
              <w:t>NAD83(SCRS) MTU 17N</w:t>
            </w:r>
          </w:p>
        </w:tc>
      </w:tr>
      <w:tr w:rsidR="00D128AD" w:rsidRPr="00762D1A" w14:paraId="63C97A4A" w14:textId="77777777" w:rsidTr="00AE5F15">
        <w:trPr>
          <w:trHeight w:val="283"/>
        </w:trPr>
        <w:tc>
          <w:tcPr>
            <w:tcW w:w="3458" w:type="dxa"/>
            <w:noWrap/>
            <w:hideMark/>
          </w:tcPr>
          <w:p w14:paraId="312AFB6A" w14:textId="77777777" w:rsidR="00762D1A" w:rsidRPr="00762D1A" w:rsidRDefault="00762D1A" w:rsidP="00D128AD">
            <w:pPr>
              <w:pStyle w:val="TableColumnNameMIRB"/>
            </w:pPr>
            <w:r>
              <w:t>POCSO 2018 52</w:t>
            </w:r>
          </w:p>
        </w:tc>
        <w:tc>
          <w:tcPr>
            <w:tcW w:w="2207" w:type="dxa"/>
            <w:noWrap/>
            <w:hideMark/>
          </w:tcPr>
          <w:p w14:paraId="58FBE4AD" w14:textId="77777777" w:rsidR="00762D1A" w:rsidRPr="00762D1A" w:rsidRDefault="00762D1A" w:rsidP="00D128AD">
            <w:pPr>
              <w:pStyle w:val="TableBodyTextMIRB"/>
            </w:pPr>
            <w:r>
              <w:t>3,21</w:t>
            </w:r>
          </w:p>
        </w:tc>
        <w:tc>
          <w:tcPr>
            <w:tcW w:w="1417" w:type="dxa"/>
            <w:noWrap/>
            <w:hideMark/>
          </w:tcPr>
          <w:p w14:paraId="5280B283" w14:textId="77777777" w:rsidR="00762D1A" w:rsidRPr="00762D1A" w:rsidRDefault="00762D1A" w:rsidP="00D128AD">
            <w:pPr>
              <w:pStyle w:val="TableBodyTextMIRB"/>
            </w:pPr>
            <w:r>
              <w:t>517</w:t>
            </w:r>
          </w:p>
        </w:tc>
        <w:tc>
          <w:tcPr>
            <w:tcW w:w="2948" w:type="dxa"/>
            <w:hideMark/>
          </w:tcPr>
          <w:p w14:paraId="2E4D3A7C" w14:textId="77777777" w:rsidR="00762D1A" w:rsidRPr="00762D1A" w:rsidRDefault="00762D1A" w:rsidP="00D128AD">
            <w:pPr>
              <w:pStyle w:val="TableBodyTextMIRB"/>
            </w:pPr>
            <w:r>
              <w:t>NAD83(SCRS) MTU 17N</w:t>
            </w:r>
          </w:p>
        </w:tc>
      </w:tr>
      <w:tr w:rsidR="00D128AD" w:rsidRPr="00762D1A" w14:paraId="13B1FB78" w14:textId="77777777" w:rsidTr="00AE5F15">
        <w:trPr>
          <w:trHeight w:val="283"/>
        </w:trPr>
        <w:tc>
          <w:tcPr>
            <w:tcW w:w="3458" w:type="dxa"/>
            <w:noWrap/>
            <w:hideMark/>
          </w:tcPr>
          <w:p w14:paraId="43656184" w14:textId="77777777" w:rsidR="00762D1A" w:rsidRPr="00762D1A" w:rsidRDefault="00762D1A" w:rsidP="00D128AD">
            <w:pPr>
              <w:pStyle w:val="TableColumnNameMIRB"/>
            </w:pPr>
            <w:r>
              <w:t>POCSO 2018 53</w:t>
            </w:r>
          </w:p>
        </w:tc>
        <w:tc>
          <w:tcPr>
            <w:tcW w:w="2207" w:type="dxa"/>
            <w:noWrap/>
            <w:hideMark/>
          </w:tcPr>
          <w:p w14:paraId="235AEFBA" w14:textId="77777777" w:rsidR="00762D1A" w:rsidRPr="00762D1A" w:rsidRDefault="00762D1A" w:rsidP="00D128AD">
            <w:pPr>
              <w:pStyle w:val="TableBodyTextMIRB"/>
            </w:pPr>
            <w:r>
              <w:t>3,27</w:t>
            </w:r>
          </w:p>
        </w:tc>
        <w:tc>
          <w:tcPr>
            <w:tcW w:w="1417" w:type="dxa"/>
            <w:noWrap/>
            <w:hideMark/>
          </w:tcPr>
          <w:p w14:paraId="72AB8630" w14:textId="77777777" w:rsidR="00762D1A" w:rsidRPr="00762D1A" w:rsidRDefault="00762D1A" w:rsidP="00D128AD">
            <w:pPr>
              <w:pStyle w:val="TableBodyTextMIRB"/>
            </w:pPr>
            <w:r>
              <w:t>506</w:t>
            </w:r>
          </w:p>
        </w:tc>
        <w:tc>
          <w:tcPr>
            <w:tcW w:w="2948" w:type="dxa"/>
            <w:hideMark/>
          </w:tcPr>
          <w:p w14:paraId="3947D48D" w14:textId="77777777" w:rsidR="00762D1A" w:rsidRPr="00762D1A" w:rsidRDefault="00762D1A" w:rsidP="00D128AD">
            <w:pPr>
              <w:pStyle w:val="TableBodyTextMIRB"/>
            </w:pPr>
            <w:r>
              <w:t>NAD83(SCRS) MTU 17N</w:t>
            </w:r>
          </w:p>
        </w:tc>
      </w:tr>
      <w:tr w:rsidR="00D128AD" w:rsidRPr="00762D1A" w14:paraId="2A284B4F" w14:textId="77777777" w:rsidTr="00AE5F15">
        <w:trPr>
          <w:trHeight w:val="283"/>
        </w:trPr>
        <w:tc>
          <w:tcPr>
            <w:tcW w:w="3458" w:type="dxa"/>
            <w:noWrap/>
            <w:hideMark/>
          </w:tcPr>
          <w:p w14:paraId="2E08E0B2" w14:textId="77777777" w:rsidR="00762D1A" w:rsidRPr="00762D1A" w:rsidRDefault="00762D1A" w:rsidP="00D128AD">
            <w:pPr>
              <w:pStyle w:val="TableColumnNameMIRB"/>
            </w:pPr>
            <w:r>
              <w:t>POCSO 2018 54</w:t>
            </w:r>
          </w:p>
        </w:tc>
        <w:tc>
          <w:tcPr>
            <w:tcW w:w="2207" w:type="dxa"/>
            <w:noWrap/>
            <w:hideMark/>
          </w:tcPr>
          <w:p w14:paraId="25A0C5B0" w14:textId="77777777" w:rsidR="00762D1A" w:rsidRPr="00762D1A" w:rsidRDefault="00762D1A" w:rsidP="00D128AD">
            <w:pPr>
              <w:pStyle w:val="TableBodyTextMIRB"/>
            </w:pPr>
            <w:r>
              <w:t>3,3</w:t>
            </w:r>
          </w:p>
        </w:tc>
        <w:tc>
          <w:tcPr>
            <w:tcW w:w="1417" w:type="dxa"/>
            <w:noWrap/>
            <w:hideMark/>
          </w:tcPr>
          <w:p w14:paraId="23CCAD2F" w14:textId="77777777" w:rsidR="00762D1A" w:rsidRPr="00762D1A" w:rsidRDefault="00762D1A" w:rsidP="00D128AD">
            <w:pPr>
              <w:pStyle w:val="TableBodyTextMIRB"/>
            </w:pPr>
            <w:r>
              <w:t>506</w:t>
            </w:r>
          </w:p>
        </w:tc>
        <w:tc>
          <w:tcPr>
            <w:tcW w:w="2948" w:type="dxa"/>
            <w:hideMark/>
          </w:tcPr>
          <w:p w14:paraId="7E1C990C" w14:textId="77777777" w:rsidR="00762D1A" w:rsidRPr="00762D1A" w:rsidRDefault="00762D1A" w:rsidP="00D128AD">
            <w:pPr>
              <w:pStyle w:val="TableBodyTextMIRB"/>
            </w:pPr>
            <w:r>
              <w:t>NAD83(SCRS) MTU 17N</w:t>
            </w:r>
          </w:p>
        </w:tc>
      </w:tr>
      <w:tr w:rsidR="00D128AD" w:rsidRPr="00762D1A" w14:paraId="7AE216D7" w14:textId="77777777" w:rsidTr="00AE5F15">
        <w:trPr>
          <w:trHeight w:val="283"/>
        </w:trPr>
        <w:tc>
          <w:tcPr>
            <w:tcW w:w="3458" w:type="dxa"/>
            <w:noWrap/>
            <w:hideMark/>
          </w:tcPr>
          <w:p w14:paraId="66DDE98B" w14:textId="77777777" w:rsidR="00762D1A" w:rsidRPr="00762D1A" w:rsidRDefault="00762D1A" w:rsidP="00D128AD">
            <w:pPr>
              <w:pStyle w:val="TableColumnNameMIRB"/>
            </w:pPr>
            <w:r>
              <w:t>POCSO 2018 55</w:t>
            </w:r>
          </w:p>
        </w:tc>
        <w:tc>
          <w:tcPr>
            <w:tcW w:w="2207" w:type="dxa"/>
            <w:noWrap/>
            <w:hideMark/>
          </w:tcPr>
          <w:p w14:paraId="6A555D26" w14:textId="77777777" w:rsidR="00762D1A" w:rsidRPr="00762D1A" w:rsidRDefault="00762D1A" w:rsidP="00D128AD">
            <w:pPr>
              <w:pStyle w:val="TableBodyTextMIRB"/>
            </w:pPr>
            <w:r>
              <w:t>3,25</w:t>
            </w:r>
          </w:p>
        </w:tc>
        <w:tc>
          <w:tcPr>
            <w:tcW w:w="1417" w:type="dxa"/>
            <w:noWrap/>
            <w:hideMark/>
          </w:tcPr>
          <w:p w14:paraId="67E36AF8" w14:textId="77777777" w:rsidR="00762D1A" w:rsidRPr="00762D1A" w:rsidRDefault="00762D1A" w:rsidP="00D128AD">
            <w:pPr>
              <w:pStyle w:val="TableBodyTextMIRB"/>
            </w:pPr>
            <w:r>
              <w:t>506</w:t>
            </w:r>
          </w:p>
        </w:tc>
        <w:tc>
          <w:tcPr>
            <w:tcW w:w="2948" w:type="dxa"/>
            <w:hideMark/>
          </w:tcPr>
          <w:p w14:paraId="1A8BA914" w14:textId="77777777" w:rsidR="00762D1A" w:rsidRPr="00762D1A" w:rsidRDefault="00762D1A" w:rsidP="00D128AD">
            <w:pPr>
              <w:pStyle w:val="TableBodyTextMIRB"/>
            </w:pPr>
            <w:r>
              <w:t>NAD83(SCRS) MTU 17N</w:t>
            </w:r>
          </w:p>
        </w:tc>
      </w:tr>
      <w:tr w:rsidR="00D128AD" w:rsidRPr="00762D1A" w14:paraId="2D12B52D" w14:textId="77777777" w:rsidTr="00AE5F15">
        <w:trPr>
          <w:trHeight w:val="283"/>
        </w:trPr>
        <w:tc>
          <w:tcPr>
            <w:tcW w:w="3458" w:type="dxa"/>
            <w:noWrap/>
            <w:hideMark/>
          </w:tcPr>
          <w:p w14:paraId="4E93273F" w14:textId="77777777" w:rsidR="00762D1A" w:rsidRPr="00762D1A" w:rsidRDefault="00762D1A" w:rsidP="00D128AD">
            <w:pPr>
              <w:pStyle w:val="TableColumnNameMIRB"/>
            </w:pPr>
            <w:r>
              <w:t>POCSO 2018 56</w:t>
            </w:r>
          </w:p>
        </w:tc>
        <w:tc>
          <w:tcPr>
            <w:tcW w:w="2207" w:type="dxa"/>
            <w:noWrap/>
            <w:hideMark/>
          </w:tcPr>
          <w:p w14:paraId="7E558083" w14:textId="77777777" w:rsidR="00762D1A" w:rsidRPr="00762D1A" w:rsidRDefault="00762D1A" w:rsidP="00D128AD">
            <w:pPr>
              <w:pStyle w:val="TableBodyTextMIRB"/>
            </w:pPr>
            <w:r>
              <w:t>3,28</w:t>
            </w:r>
          </w:p>
        </w:tc>
        <w:tc>
          <w:tcPr>
            <w:tcW w:w="1417" w:type="dxa"/>
            <w:noWrap/>
            <w:hideMark/>
          </w:tcPr>
          <w:p w14:paraId="31301F9F" w14:textId="77777777" w:rsidR="00762D1A" w:rsidRPr="00762D1A" w:rsidRDefault="00762D1A" w:rsidP="00D128AD">
            <w:pPr>
              <w:pStyle w:val="TableBodyTextMIRB"/>
            </w:pPr>
            <w:r>
              <w:t>506</w:t>
            </w:r>
          </w:p>
        </w:tc>
        <w:tc>
          <w:tcPr>
            <w:tcW w:w="2948" w:type="dxa"/>
            <w:hideMark/>
          </w:tcPr>
          <w:p w14:paraId="1E39DE52" w14:textId="77777777" w:rsidR="00762D1A" w:rsidRPr="00762D1A" w:rsidRDefault="00762D1A" w:rsidP="00D128AD">
            <w:pPr>
              <w:pStyle w:val="TableBodyTextMIRB"/>
            </w:pPr>
            <w:r>
              <w:t>NAD83(SCRS) MTU 17N</w:t>
            </w:r>
          </w:p>
        </w:tc>
      </w:tr>
      <w:tr w:rsidR="00D128AD" w:rsidRPr="00762D1A" w14:paraId="1B33819A" w14:textId="77777777" w:rsidTr="00AE5F15">
        <w:trPr>
          <w:trHeight w:val="283"/>
        </w:trPr>
        <w:tc>
          <w:tcPr>
            <w:tcW w:w="3458" w:type="dxa"/>
            <w:noWrap/>
            <w:hideMark/>
          </w:tcPr>
          <w:p w14:paraId="41BD3A77" w14:textId="77777777" w:rsidR="00762D1A" w:rsidRPr="00762D1A" w:rsidRDefault="00762D1A" w:rsidP="00D128AD">
            <w:pPr>
              <w:pStyle w:val="TableColumnNameMIRB"/>
            </w:pPr>
            <w:r>
              <w:lastRenderedPageBreak/>
              <w:t>POCSO 2018 57</w:t>
            </w:r>
          </w:p>
        </w:tc>
        <w:tc>
          <w:tcPr>
            <w:tcW w:w="2207" w:type="dxa"/>
            <w:noWrap/>
            <w:hideMark/>
          </w:tcPr>
          <w:p w14:paraId="1378CD23" w14:textId="77777777" w:rsidR="00762D1A" w:rsidRPr="00762D1A" w:rsidRDefault="00762D1A" w:rsidP="00D128AD">
            <w:pPr>
              <w:pStyle w:val="TableBodyTextMIRB"/>
            </w:pPr>
            <w:r>
              <w:t>3,25</w:t>
            </w:r>
          </w:p>
        </w:tc>
        <w:tc>
          <w:tcPr>
            <w:tcW w:w="1417" w:type="dxa"/>
            <w:noWrap/>
            <w:hideMark/>
          </w:tcPr>
          <w:p w14:paraId="1C626C64" w14:textId="77777777" w:rsidR="00762D1A" w:rsidRPr="00762D1A" w:rsidRDefault="00762D1A" w:rsidP="00D128AD">
            <w:pPr>
              <w:pStyle w:val="TableBodyTextMIRB"/>
            </w:pPr>
            <w:r>
              <w:t>515</w:t>
            </w:r>
          </w:p>
        </w:tc>
        <w:tc>
          <w:tcPr>
            <w:tcW w:w="2948" w:type="dxa"/>
            <w:hideMark/>
          </w:tcPr>
          <w:p w14:paraId="06E50668" w14:textId="77777777" w:rsidR="00762D1A" w:rsidRPr="00762D1A" w:rsidRDefault="00762D1A" w:rsidP="00D128AD">
            <w:pPr>
              <w:pStyle w:val="TableBodyTextMIRB"/>
            </w:pPr>
            <w:r>
              <w:t>NAD83(SCRS) MTU 17N</w:t>
            </w:r>
          </w:p>
        </w:tc>
      </w:tr>
      <w:tr w:rsidR="00D128AD" w:rsidRPr="00762D1A" w14:paraId="2F91E632" w14:textId="77777777" w:rsidTr="00AE5F15">
        <w:trPr>
          <w:trHeight w:val="283"/>
        </w:trPr>
        <w:tc>
          <w:tcPr>
            <w:tcW w:w="3458" w:type="dxa"/>
            <w:noWrap/>
            <w:hideMark/>
          </w:tcPr>
          <w:p w14:paraId="21FF9ECE" w14:textId="77777777" w:rsidR="00762D1A" w:rsidRPr="00762D1A" w:rsidRDefault="00762D1A" w:rsidP="00D128AD">
            <w:pPr>
              <w:pStyle w:val="TableColumnNameMIRB"/>
            </w:pPr>
            <w:r>
              <w:t>POCSO 2018 58</w:t>
            </w:r>
          </w:p>
        </w:tc>
        <w:tc>
          <w:tcPr>
            <w:tcW w:w="2207" w:type="dxa"/>
            <w:noWrap/>
            <w:hideMark/>
          </w:tcPr>
          <w:p w14:paraId="667BFE9B" w14:textId="77777777" w:rsidR="00762D1A" w:rsidRPr="00762D1A" w:rsidRDefault="00762D1A" w:rsidP="00D128AD">
            <w:pPr>
              <w:pStyle w:val="TableBodyTextMIRB"/>
            </w:pPr>
            <w:r>
              <w:t>3,21</w:t>
            </w:r>
          </w:p>
        </w:tc>
        <w:tc>
          <w:tcPr>
            <w:tcW w:w="1417" w:type="dxa"/>
            <w:noWrap/>
            <w:hideMark/>
          </w:tcPr>
          <w:p w14:paraId="3DE35BDF" w14:textId="77777777" w:rsidR="00762D1A" w:rsidRPr="00762D1A" w:rsidRDefault="00762D1A" w:rsidP="00D128AD">
            <w:pPr>
              <w:pStyle w:val="TableBodyTextMIRB"/>
            </w:pPr>
            <w:r>
              <w:t>506</w:t>
            </w:r>
          </w:p>
        </w:tc>
        <w:tc>
          <w:tcPr>
            <w:tcW w:w="2948" w:type="dxa"/>
            <w:hideMark/>
          </w:tcPr>
          <w:p w14:paraId="56485280" w14:textId="77777777" w:rsidR="00762D1A" w:rsidRPr="00762D1A" w:rsidRDefault="00762D1A" w:rsidP="00D128AD">
            <w:pPr>
              <w:pStyle w:val="TableBodyTextMIRB"/>
            </w:pPr>
            <w:r>
              <w:t>NAD83(SCRS) MTU 17N</w:t>
            </w:r>
          </w:p>
        </w:tc>
      </w:tr>
      <w:tr w:rsidR="00D128AD" w:rsidRPr="00762D1A" w14:paraId="7DD0D5C0" w14:textId="77777777" w:rsidTr="00AE5F15">
        <w:trPr>
          <w:trHeight w:val="283"/>
        </w:trPr>
        <w:tc>
          <w:tcPr>
            <w:tcW w:w="3458" w:type="dxa"/>
            <w:noWrap/>
            <w:hideMark/>
          </w:tcPr>
          <w:p w14:paraId="0B38E302" w14:textId="77777777" w:rsidR="00762D1A" w:rsidRPr="00762D1A" w:rsidRDefault="00762D1A" w:rsidP="00D128AD">
            <w:pPr>
              <w:pStyle w:val="TableColumnNameMIRB"/>
            </w:pPr>
            <w:r>
              <w:t>POCSO 2018 59</w:t>
            </w:r>
          </w:p>
        </w:tc>
        <w:tc>
          <w:tcPr>
            <w:tcW w:w="2207" w:type="dxa"/>
            <w:noWrap/>
            <w:hideMark/>
          </w:tcPr>
          <w:p w14:paraId="20698B36" w14:textId="77777777" w:rsidR="00762D1A" w:rsidRPr="00762D1A" w:rsidRDefault="00762D1A" w:rsidP="00D128AD">
            <w:pPr>
              <w:pStyle w:val="TableBodyTextMIRB"/>
            </w:pPr>
            <w:r>
              <w:t>3,26</w:t>
            </w:r>
          </w:p>
        </w:tc>
        <w:tc>
          <w:tcPr>
            <w:tcW w:w="1417" w:type="dxa"/>
            <w:noWrap/>
            <w:hideMark/>
          </w:tcPr>
          <w:p w14:paraId="0C0E5509" w14:textId="77777777" w:rsidR="00762D1A" w:rsidRPr="00762D1A" w:rsidRDefault="00762D1A" w:rsidP="00D128AD">
            <w:pPr>
              <w:pStyle w:val="TableBodyTextMIRB"/>
            </w:pPr>
            <w:r>
              <w:t>490</w:t>
            </w:r>
          </w:p>
        </w:tc>
        <w:tc>
          <w:tcPr>
            <w:tcW w:w="2948" w:type="dxa"/>
            <w:hideMark/>
          </w:tcPr>
          <w:p w14:paraId="1CE0F983" w14:textId="77777777" w:rsidR="00762D1A" w:rsidRPr="00762D1A" w:rsidRDefault="00762D1A" w:rsidP="00D128AD">
            <w:pPr>
              <w:pStyle w:val="TableBodyTextMIRB"/>
            </w:pPr>
            <w:r>
              <w:t>NAD83(SCRS) MTU 17N</w:t>
            </w:r>
          </w:p>
        </w:tc>
      </w:tr>
      <w:tr w:rsidR="00D128AD" w:rsidRPr="00762D1A" w14:paraId="7982E88D" w14:textId="77777777" w:rsidTr="00AE5F15">
        <w:trPr>
          <w:trHeight w:val="283"/>
        </w:trPr>
        <w:tc>
          <w:tcPr>
            <w:tcW w:w="3458" w:type="dxa"/>
            <w:noWrap/>
            <w:hideMark/>
          </w:tcPr>
          <w:p w14:paraId="4FA52BAC" w14:textId="77777777" w:rsidR="00762D1A" w:rsidRPr="00762D1A" w:rsidRDefault="00762D1A" w:rsidP="00D128AD">
            <w:pPr>
              <w:pStyle w:val="TableColumnNameMIRB"/>
            </w:pPr>
            <w:r>
              <w:t>POCSO 2018 60</w:t>
            </w:r>
          </w:p>
        </w:tc>
        <w:tc>
          <w:tcPr>
            <w:tcW w:w="2207" w:type="dxa"/>
            <w:noWrap/>
            <w:hideMark/>
          </w:tcPr>
          <w:p w14:paraId="0E894851" w14:textId="77777777" w:rsidR="00762D1A" w:rsidRPr="00762D1A" w:rsidRDefault="00762D1A" w:rsidP="00D128AD">
            <w:pPr>
              <w:pStyle w:val="TableBodyTextMIRB"/>
            </w:pPr>
            <w:r>
              <w:t>2,16</w:t>
            </w:r>
          </w:p>
        </w:tc>
        <w:tc>
          <w:tcPr>
            <w:tcW w:w="1417" w:type="dxa"/>
            <w:noWrap/>
            <w:hideMark/>
          </w:tcPr>
          <w:p w14:paraId="43A8154E" w14:textId="77777777" w:rsidR="00762D1A" w:rsidRPr="00762D1A" w:rsidRDefault="00762D1A" w:rsidP="00D128AD">
            <w:pPr>
              <w:pStyle w:val="TableBodyTextMIRB"/>
            </w:pPr>
            <w:r>
              <w:t>324</w:t>
            </w:r>
          </w:p>
        </w:tc>
        <w:tc>
          <w:tcPr>
            <w:tcW w:w="2948" w:type="dxa"/>
            <w:hideMark/>
          </w:tcPr>
          <w:p w14:paraId="22462EEC" w14:textId="77777777" w:rsidR="00762D1A" w:rsidRPr="00762D1A" w:rsidRDefault="00762D1A" w:rsidP="00D128AD">
            <w:pPr>
              <w:pStyle w:val="TableBodyTextMIRB"/>
            </w:pPr>
            <w:r>
              <w:t>NAD83(SCRS) MTU 17N</w:t>
            </w:r>
          </w:p>
        </w:tc>
      </w:tr>
      <w:tr w:rsidR="00D128AD" w:rsidRPr="00762D1A" w14:paraId="5F7CA790" w14:textId="77777777" w:rsidTr="00AE5F15">
        <w:trPr>
          <w:trHeight w:val="283"/>
        </w:trPr>
        <w:tc>
          <w:tcPr>
            <w:tcW w:w="3458" w:type="dxa"/>
            <w:noWrap/>
            <w:hideMark/>
          </w:tcPr>
          <w:p w14:paraId="2E205ABE" w14:textId="77777777" w:rsidR="00762D1A" w:rsidRPr="00762D1A" w:rsidRDefault="00762D1A" w:rsidP="00D128AD">
            <w:pPr>
              <w:pStyle w:val="TableColumnNameMIRB"/>
            </w:pPr>
            <w:r>
              <w:t>POCSO 2018 61</w:t>
            </w:r>
          </w:p>
        </w:tc>
        <w:tc>
          <w:tcPr>
            <w:tcW w:w="2207" w:type="dxa"/>
            <w:noWrap/>
            <w:hideMark/>
          </w:tcPr>
          <w:p w14:paraId="2A45E5B2" w14:textId="77777777" w:rsidR="00762D1A" w:rsidRPr="00762D1A" w:rsidRDefault="00762D1A" w:rsidP="00D128AD">
            <w:pPr>
              <w:pStyle w:val="TableBodyTextMIRB"/>
            </w:pPr>
            <w:r>
              <w:t>1,76</w:t>
            </w:r>
          </w:p>
        </w:tc>
        <w:tc>
          <w:tcPr>
            <w:tcW w:w="1417" w:type="dxa"/>
            <w:noWrap/>
            <w:hideMark/>
          </w:tcPr>
          <w:p w14:paraId="568999C1" w14:textId="77777777" w:rsidR="00762D1A" w:rsidRPr="00762D1A" w:rsidRDefault="00762D1A" w:rsidP="00D128AD">
            <w:pPr>
              <w:pStyle w:val="TableBodyTextMIRB"/>
            </w:pPr>
            <w:r>
              <w:t>268</w:t>
            </w:r>
          </w:p>
        </w:tc>
        <w:tc>
          <w:tcPr>
            <w:tcW w:w="2948" w:type="dxa"/>
            <w:hideMark/>
          </w:tcPr>
          <w:p w14:paraId="77DC74E0" w14:textId="77777777" w:rsidR="00762D1A" w:rsidRPr="00762D1A" w:rsidRDefault="00762D1A" w:rsidP="00D128AD">
            <w:pPr>
              <w:pStyle w:val="TableBodyTextMIRB"/>
            </w:pPr>
            <w:r>
              <w:t>NAD83(SCRS) MTU 17N</w:t>
            </w:r>
          </w:p>
        </w:tc>
      </w:tr>
      <w:tr w:rsidR="00D128AD" w:rsidRPr="00762D1A" w14:paraId="750DDF83" w14:textId="77777777" w:rsidTr="00AE5F15">
        <w:trPr>
          <w:trHeight w:val="283"/>
        </w:trPr>
        <w:tc>
          <w:tcPr>
            <w:tcW w:w="3458" w:type="dxa"/>
            <w:noWrap/>
            <w:hideMark/>
          </w:tcPr>
          <w:p w14:paraId="4C35389F" w14:textId="77777777" w:rsidR="00762D1A" w:rsidRPr="00762D1A" w:rsidRDefault="00762D1A" w:rsidP="00D128AD">
            <w:pPr>
              <w:pStyle w:val="TableColumnNameMIRB"/>
            </w:pPr>
            <w:r>
              <w:t>POCSO 2018 62</w:t>
            </w:r>
          </w:p>
        </w:tc>
        <w:tc>
          <w:tcPr>
            <w:tcW w:w="2207" w:type="dxa"/>
            <w:noWrap/>
            <w:hideMark/>
          </w:tcPr>
          <w:p w14:paraId="30CA0886" w14:textId="77777777" w:rsidR="00762D1A" w:rsidRPr="00762D1A" w:rsidRDefault="00762D1A" w:rsidP="00D128AD">
            <w:pPr>
              <w:pStyle w:val="TableBodyTextMIRB"/>
            </w:pPr>
            <w:r>
              <w:t>2,78</w:t>
            </w:r>
          </w:p>
        </w:tc>
        <w:tc>
          <w:tcPr>
            <w:tcW w:w="1417" w:type="dxa"/>
            <w:noWrap/>
            <w:hideMark/>
          </w:tcPr>
          <w:p w14:paraId="51B5D193" w14:textId="77777777" w:rsidR="00762D1A" w:rsidRPr="00762D1A" w:rsidRDefault="00762D1A" w:rsidP="00D128AD">
            <w:pPr>
              <w:pStyle w:val="TableBodyTextMIRB"/>
            </w:pPr>
            <w:r>
              <w:t>528</w:t>
            </w:r>
          </w:p>
        </w:tc>
        <w:tc>
          <w:tcPr>
            <w:tcW w:w="2948" w:type="dxa"/>
            <w:hideMark/>
          </w:tcPr>
          <w:p w14:paraId="4735C686" w14:textId="77777777" w:rsidR="00762D1A" w:rsidRPr="00762D1A" w:rsidRDefault="00762D1A" w:rsidP="00D128AD">
            <w:pPr>
              <w:pStyle w:val="TableBodyTextMIRB"/>
            </w:pPr>
            <w:r>
              <w:t>NAD83(SCRS) MTU 18N</w:t>
            </w:r>
          </w:p>
        </w:tc>
      </w:tr>
      <w:tr w:rsidR="00D128AD" w:rsidRPr="00762D1A" w14:paraId="671BDCDF" w14:textId="77777777" w:rsidTr="00AE5F15">
        <w:trPr>
          <w:trHeight w:val="283"/>
        </w:trPr>
        <w:tc>
          <w:tcPr>
            <w:tcW w:w="3458" w:type="dxa"/>
            <w:noWrap/>
            <w:hideMark/>
          </w:tcPr>
          <w:p w14:paraId="3044A6D1" w14:textId="77777777" w:rsidR="00762D1A" w:rsidRPr="00762D1A" w:rsidRDefault="00762D1A" w:rsidP="00D128AD">
            <w:pPr>
              <w:pStyle w:val="TableColumnNameMIRB"/>
            </w:pPr>
            <w:r>
              <w:t>POCSO 2018 63</w:t>
            </w:r>
          </w:p>
        </w:tc>
        <w:tc>
          <w:tcPr>
            <w:tcW w:w="2207" w:type="dxa"/>
            <w:noWrap/>
            <w:hideMark/>
          </w:tcPr>
          <w:p w14:paraId="54C06E13" w14:textId="77777777" w:rsidR="00762D1A" w:rsidRPr="00762D1A" w:rsidRDefault="00762D1A" w:rsidP="00D128AD">
            <w:pPr>
              <w:pStyle w:val="TableBodyTextMIRB"/>
            </w:pPr>
            <w:r>
              <w:t>2,56</w:t>
            </w:r>
          </w:p>
        </w:tc>
        <w:tc>
          <w:tcPr>
            <w:tcW w:w="1417" w:type="dxa"/>
            <w:noWrap/>
            <w:hideMark/>
          </w:tcPr>
          <w:p w14:paraId="754BBA0C" w14:textId="77777777" w:rsidR="00762D1A" w:rsidRPr="00762D1A" w:rsidRDefault="00762D1A" w:rsidP="00D128AD">
            <w:pPr>
              <w:pStyle w:val="TableBodyTextMIRB"/>
            </w:pPr>
            <w:r>
              <w:t>519</w:t>
            </w:r>
          </w:p>
        </w:tc>
        <w:tc>
          <w:tcPr>
            <w:tcW w:w="2948" w:type="dxa"/>
            <w:hideMark/>
          </w:tcPr>
          <w:p w14:paraId="752D54D1" w14:textId="77777777" w:rsidR="00762D1A" w:rsidRPr="00762D1A" w:rsidRDefault="00762D1A" w:rsidP="00D128AD">
            <w:pPr>
              <w:pStyle w:val="TableBodyTextMIRB"/>
            </w:pPr>
            <w:r>
              <w:t>NAD83(SCRS) MTU 18N</w:t>
            </w:r>
          </w:p>
        </w:tc>
      </w:tr>
      <w:tr w:rsidR="00D128AD" w:rsidRPr="00762D1A" w14:paraId="2963CA81" w14:textId="77777777" w:rsidTr="00AE5F15">
        <w:trPr>
          <w:trHeight w:val="283"/>
        </w:trPr>
        <w:tc>
          <w:tcPr>
            <w:tcW w:w="3458" w:type="dxa"/>
            <w:noWrap/>
            <w:hideMark/>
          </w:tcPr>
          <w:p w14:paraId="32F53619" w14:textId="77777777" w:rsidR="00762D1A" w:rsidRPr="00762D1A" w:rsidRDefault="00762D1A" w:rsidP="00D128AD">
            <w:pPr>
              <w:pStyle w:val="TableColumnNameMIRB"/>
            </w:pPr>
            <w:r>
              <w:t>POCSO 2018 64</w:t>
            </w:r>
          </w:p>
        </w:tc>
        <w:tc>
          <w:tcPr>
            <w:tcW w:w="2207" w:type="dxa"/>
            <w:noWrap/>
            <w:hideMark/>
          </w:tcPr>
          <w:p w14:paraId="042923D1" w14:textId="77777777" w:rsidR="00762D1A" w:rsidRPr="00762D1A" w:rsidRDefault="00762D1A" w:rsidP="00D128AD">
            <w:pPr>
              <w:pStyle w:val="TableBodyTextMIRB"/>
            </w:pPr>
            <w:r>
              <w:t>2,5</w:t>
            </w:r>
          </w:p>
        </w:tc>
        <w:tc>
          <w:tcPr>
            <w:tcW w:w="1417" w:type="dxa"/>
            <w:noWrap/>
            <w:hideMark/>
          </w:tcPr>
          <w:p w14:paraId="394FCE63" w14:textId="77777777" w:rsidR="00762D1A" w:rsidRPr="00762D1A" w:rsidRDefault="00762D1A" w:rsidP="00D128AD">
            <w:pPr>
              <w:pStyle w:val="TableBodyTextMIRB"/>
            </w:pPr>
            <w:r>
              <w:t>518</w:t>
            </w:r>
          </w:p>
        </w:tc>
        <w:tc>
          <w:tcPr>
            <w:tcW w:w="2948" w:type="dxa"/>
            <w:hideMark/>
          </w:tcPr>
          <w:p w14:paraId="45AD6E0D" w14:textId="77777777" w:rsidR="00762D1A" w:rsidRPr="00762D1A" w:rsidRDefault="00762D1A" w:rsidP="00D128AD">
            <w:pPr>
              <w:pStyle w:val="TableBodyTextMIRB"/>
            </w:pPr>
            <w:r>
              <w:t>NAD83(SCRS) MTU 18N</w:t>
            </w:r>
          </w:p>
        </w:tc>
      </w:tr>
      <w:tr w:rsidR="00D128AD" w:rsidRPr="00762D1A" w14:paraId="2816F24B" w14:textId="77777777" w:rsidTr="00AE5F15">
        <w:trPr>
          <w:trHeight w:val="283"/>
        </w:trPr>
        <w:tc>
          <w:tcPr>
            <w:tcW w:w="3458" w:type="dxa"/>
            <w:noWrap/>
            <w:hideMark/>
          </w:tcPr>
          <w:p w14:paraId="745C9246" w14:textId="77777777" w:rsidR="00762D1A" w:rsidRPr="00762D1A" w:rsidRDefault="00762D1A" w:rsidP="00D128AD">
            <w:pPr>
              <w:pStyle w:val="TableColumnNameMIRB"/>
            </w:pPr>
            <w:r>
              <w:t>POCSO 2018 65</w:t>
            </w:r>
          </w:p>
        </w:tc>
        <w:tc>
          <w:tcPr>
            <w:tcW w:w="2207" w:type="dxa"/>
            <w:noWrap/>
            <w:hideMark/>
          </w:tcPr>
          <w:p w14:paraId="1E647859" w14:textId="77777777" w:rsidR="00762D1A" w:rsidRPr="00762D1A" w:rsidRDefault="00762D1A" w:rsidP="00D128AD">
            <w:pPr>
              <w:pStyle w:val="TableBodyTextMIRB"/>
            </w:pPr>
            <w:r>
              <w:t>2,6</w:t>
            </w:r>
          </w:p>
        </w:tc>
        <w:tc>
          <w:tcPr>
            <w:tcW w:w="1417" w:type="dxa"/>
            <w:noWrap/>
            <w:hideMark/>
          </w:tcPr>
          <w:p w14:paraId="0F69BDFC" w14:textId="77777777" w:rsidR="00762D1A" w:rsidRPr="00762D1A" w:rsidRDefault="00762D1A" w:rsidP="00D128AD">
            <w:pPr>
              <w:pStyle w:val="TableBodyTextMIRB"/>
            </w:pPr>
            <w:r>
              <w:t>528</w:t>
            </w:r>
          </w:p>
        </w:tc>
        <w:tc>
          <w:tcPr>
            <w:tcW w:w="2948" w:type="dxa"/>
            <w:hideMark/>
          </w:tcPr>
          <w:p w14:paraId="66AA233E" w14:textId="77777777" w:rsidR="00762D1A" w:rsidRPr="00762D1A" w:rsidRDefault="00762D1A" w:rsidP="00D128AD">
            <w:pPr>
              <w:pStyle w:val="TableBodyTextMIRB"/>
            </w:pPr>
            <w:r>
              <w:t>NAD83(SCRS) MTU 18N</w:t>
            </w:r>
          </w:p>
        </w:tc>
      </w:tr>
      <w:tr w:rsidR="00D128AD" w:rsidRPr="00762D1A" w14:paraId="04150F38" w14:textId="77777777" w:rsidTr="00AE5F15">
        <w:trPr>
          <w:trHeight w:val="283"/>
        </w:trPr>
        <w:tc>
          <w:tcPr>
            <w:tcW w:w="3458" w:type="dxa"/>
            <w:noWrap/>
            <w:hideMark/>
          </w:tcPr>
          <w:p w14:paraId="1359E8E3" w14:textId="77777777" w:rsidR="00762D1A" w:rsidRPr="00762D1A" w:rsidRDefault="00762D1A" w:rsidP="00D128AD">
            <w:pPr>
              <w:pStyle w:val="TableColumnNameMIRB"/>
            </w:pPr>
            <w:r>
              <w:t>POCSO 2018 66</w:t>
            </w:r>
          </w:p>
        </w:tc>
        <w:tc>
          <w:tcPr>
            <w:tcW w:w="2207" w:type="dxa"/>
            <w:noWrap/>
            <w:hideMark/>
          </w:tcPr>
          <w:p w14:paraId="7B48046F" w14:textId="77777777" w:rsidR="00762D1A" w:rsidRPr="00762D1A" w:rsidRDefault="00762D1A" w:rsidP="00D128AD">
            <w:pPr>
              <w:pStyle w:val="TableBodyTextMIRB"/>
            </w:pPr>
            <w:r>
              <w:t>2,57</w:t>
            </w:r>
          </w:p>
        </w:tc>
        <w:tc>
          <w:tcPr>
            <w:tcW w:w="1417" w:type="dxa"/>
            <w:noWrap/>
            <w:hideMark/>
          </w:tcPr>
          <w:p w14:paraId="14DF0A77" w14:textId="77777777" w:rsidR="00762D1A" w:rsidRPr="00762D1A" w:rsidRDefault="00762D1A" w:rsidP="00D128AD">
            <w:pPr>
              <w:pStyle w:val="TableBodyTextMIRB"/>
            </w:pPr>
            <w:r>
              <w:t>510</w:t>
            </w:r>
          </w:p>
        </w:tc>
        <w:tc>
          <w:tcPr>
            <w:tcW w:w="2948" w:type="dxa"/>
            <w:hideMark/>
          </w:tcPr>
          <w:p w14:paraId="4BA13FB0" w14:textId="77777777" w:rsidR="00762D1A" w:rsidRPr="00762D1A" w:rsidRDefault="00762D1A" w:rsidP="00D128AD">
            <w:pPr>
              <w:pStyle w:val="TableBodyTextMIRB"/>
            </w:pPr>
            <w:r>
              <w:t>NAD83(SCRS) MTU 18N</w:t>
            </w:r>
          </w:p>
        </w:tc>
      </w:tr>
      <w:tr w:rsidR="00D128AD" w:rsidRPr="00762D1A" w14:paraId="0BFE6F2C" w14:textId="77777777" w:rsidTr="00AE5F15">
        <w:trPr>
          <w:trHeight w:val="283"/>
        </w:trPr>
        <w:tc>
          <w:tcPr>
            <w:tcW w:w="3458" w:type="dxa"/>
            <w:noWrap/>
            <w:hideMark/>
          </w:tcPr>
          <w:p w14:paraId="36F58760" w14:textId="77777777" w:rsidR="00762D1A" w:rsidRPr="00762D1A" w:rsidRDefault="00762D1A" w:rsidP="00D128AD">
            <w:pPr>
              <w:pStyle w:val="TableColumnNameMIRB"/>
            </w:pPr>
            <w:r>
              <w:t>POCSO 2018 67</w:t>
            </w:r>
          </w:p>
        </w:tc>
        <w:tc>
          <w:tcPr>
            <w:tcW w:w="2207" w:type="dxa"/>
            <w:noWrap/>
            <w:hideMark/>
          </w:tcPr>
          <w:p w14:paraId="045731EA" w14:textId="77777777" w:rsidR="00762D1A" w:rsidRPr="00762D1A" w:rsidRDefault="00762D1A" w:rsidP="00D128AD">
            <w:pPr>
              <w:pStyle w:val="TableBodyTextMIRB"/>
            </w:pPr>
            <w:r>
              <w:t>2,72</w:t>
            </w:r>
          </w:p>
        </w:tc>
        <w:tc>
          <w:tcPr>
            <w:tcW w:w="1417" w:type="dxa"/>
            <w:noWrap/>
            <w:hideMark/>
          </w:tcPr>
          <w:p w14:paraId="20228ECA" w14:textId="77777777" w:rsidR="00762D1A" w:rsidRPr="00762D1A" w:rsidRDefault="00762D1A" w:rsidP="00D128AD">
            <w:pPr>
              <w:pStyle w:val="TableBodyTextMIRB"/>
            </w:pPr>
            <w:r>
              <w:t>528</w:t>
            </w:r>
          </w:p>
        </w:tc>
        <w:tc>
          <w:tcPr>
            <w:tcW w:w="2948" w:type="dxa"/>
            <w:hideMark/>
          </w:tcPr>
          <w:p w14:paraId="68CC985F" w14:textId="77777777" w:rsidR="00762D1A" w:rsidRPr="00762D1A" w:rsidRDefault="00762D1A" w:rsidP="00D128AD">
            <w:pPr>
              <w:pStyle w:val="TableBodyTextMIRB"/>
            </w:pPr>
            <w:r>
              <w:t>NAD83(SCRS) MTU 18N</w:t>
            </w:r>
          </w:p>
        </w:tc>
      </w:tr>
      <w:tr w:rsidR="00D128AD" w:rsidRPr="00762D1A" w14:paraId="33770F59" w14:textId="77777777" w:rsidTr="00AE5F15">
        <w:trPr>
          <w:trHeight w:val="283"/>
        </w:trPr>
        <w:tc>
          <w:tcPr>
            <w:tcW w:w="3458" w:type="dxa"/>
            <w:noWrap/>
            <w:hideMark/>
          </w:tcPr>
          <w:p w14:paraId="3AFBABB9" w14:textId="77777777" w:rsidR="00762D1A" w:rsidRPr="00762D1A" w:rsidRDefault="00762D1A" w:rsidP="00D128AD">
            <w:pPr>
              <w:pStyle w:val="TableColumnNameMIRB"/>
            </w:pPr>
            <w:r>
              <w:t>POCSO 2018 68</w:t>
            </w:r>
          </w:p>
        </w:tc>
        <w:tc>
          <w:tcPr>
            <w:tcW w:w="2207" w:type="dxa"/>
            <w:noWrap/>
            <w:hideMark/>
          </w:tcPr>
          <w:p w14:paraId="63F7AFA5" w14:textId="77777777" w:rsidR="00762D1A" w:rsidRPr="00762D1A" w:rsidRDefault="00762D1A" w:rsidP="00D128AD">
            <w:pPr>
              <w:pStyle w:val="TableBodyTextMIRB"/>
            </w:pPr>
            <w:r>
              <w:t>2,47</w:t>
            </w:r>
          </w:p>
        </w:tc>
        <w:tc>
          <w:tcPr>
            <w:tcW w:w="1417" w:type="dxa"/>
            <w:noWrap/>
            <w:hideMark/>
          </w:tcPr>
          <w:p w14:paraId="301A4C2C" w14:textId="77777777" w:rsidR="00762D1A" w:rsidRPr="00762D1A" w:rsidRDefault="00762D1A" w:rsidP="00D128AD">
            <w:pPr>
              <w:pStyle w:val="TableBodyTextMIRB"/>
            </w:pPr>
            <w:r>
              <w:t>506</w:t>
            </w:r>
          </w:p>
        </w:tc>
        <w:tc>
          <w:tcPr>
            <w:tcW w:w="2948" w:type="dxa"/>
            <w:hideMark/>
          </w:tcPr>
          <w:p w14:paraId="7BE8F7CB" w14:textId="77777777" w:rsidR="00762D1A" w:rsidRPr="00762D1A" w:rsidRDefault="00762D1A" w:rsidP="00D128AD">
            <w:pPr>
              <w:pStyle w:val="TableBodyTextMIRB"/>
            </w:pPr>
            <w:r>
              <w:t>NAD83(SCRS) MTU 18N</w:t>
            </w:r>
          </w:p>
        </w:tc>
      </w:tr>
      <w:tr w:rsidR="00D128AD" w:rsidRPr="00762D1A" w14:paraId="7627F838" w14:textId="77777777" w:rsidTr="00AE5F15">
        <w:trPr>
          <w:trHeight w:val="283"/>
        </w:trPr>
        <w:tc>
          <w:tcPr>
            <w:tcW w:w="3458" w:type="dxa"/>
            <w:noWrap/>
            <w:hideMark/>
          </w:tcPr>
          <w:p w14:paraId="799492AF" w14:textId="77777777" w:rsidR="00762D1A" w:rsidRPr="00762D1A" w:rsidRDefault="00762D1A" w:rsidP="00D128AD">
            <w:pPr>
              <w:pStyle w:val="TableColumnNameMIRB"/>
            </w:pPr>
            <w:r>
              <w:t>POCSO 2018 69</w:t>
            </w:r>
          </w:p>
        </w:tc>
        <w:tc>
          <w:tcPr>
            <w:tcW w:w="2207" w:type="dxa"/>
            <w:noWrap/>
            <w:hideMark/>
          </w:tcPr>
          <w:p w14:paraId="53CC3D1B" w14:textId="77777777" w:rsidR="00762D1A" w:rsidRPr="00762D1A" w:rsidRDefault="00762D1A" w:rsidP="00D128AD">
            <w:pPr>
              <w:pStyle w:val="TableBodyTextMIRB"/>
            </w:pPr>
            <w:r>
              <w:t>2,69</w:t>
            </w:r>
          </w:p>
        </w:tc>
        <w:tc>
          <w:tcPr>
            <w:tcW w:w="1417" w:type="dxa"/>
            <w:noWrap/>
            <w:hideMark/>
          </w:tcPr>
          <w:p w14:paraId="5D5126A0" w14:textId="77777777" w:rsidR="00762D1A" w:rsidRPr="00762D1A" w:rsidRDefault="00762D1A" w:rsidP="00D128AD">
            <w:pPr>
              <w:pStyle w:val="TableBodyTextMIRB"/>
            </w:pPr>
            <w:r>
              <w:t>513</w:t>
            </w:r>
          </w:p>
        </w:tc>
        <w:tc>
          <w:tcPr>
            <w:tcW w:w="2948" w:type="dxa"/>
            <w:hideMark/>
          </w:tcPr>
          <w:p w14:paraId="0D439E98" w14:textId="77777777" w:rsidR="00762D1A" w:rsidRPr="00762D1A" w:rsidRDefault="00762D1A" w:rsidP="00D128AD">
            <w:pPr>
              <w:pStyle w:val="TableBodyTextMIRB"/>
            </w:pPr>
            <w:r>
              <w:t>NAD83(SCRS) MTU 18N</w:t>
            </w:r>
          </w:p>
        </w:tc>
      </w:tr>
      <w:tr w:rsidR="00D128AD" w:rsidRPr="00762D1A" w14:paraId="2FFD0C2E" w14:textId="77777777" w:rsidTr="00AE5F15">
        <w:trPr>
          <w:trHeight w:val="283"/>
        </w:trPr>
        <w:tc>
          <w:tcPr>
            <w:tcW w:w="3458" w:type="dxa"/>
            <w:noWrap/>
            <w:hideMark/>
          </w:tcPr>
          <w:p w14:paraId="766A75B9" w14:textId="77777777" w:rsidR="00762D1A" w:rsidRPr="00762D1A" w:rsidRDefault="00762D1A" w:rsidP="00D128AD">
            <w:pPr>
              <w:pStyle w:val="TableColumnNameMIRB"/>
            </w:pPr>
            <w:r>
              <w:t>POCSO 2018 70</w:t>
            </w:r>
          </w:p>
        </w:tc>
        <w:tc>
          <w:tcPr>
            <w:tcW w:w="2207" w:type="dxa"/>
            <w:noWrap/>
            <w:hideMark/>
          </w:tcPr>
          <w:p w14:paraId="6D33444C" w14:textId="77777777" w:rsidR="00762D1A" w:rsidRPr="00762D1A" w:rsidRDefault="00762D1A" w:rsidP="00D128AD">
            <w:pPr>
              <w:pStyle w:val="TableBodyTextMIRB"/>
            </w:pPr>
            <w:r>
              <w:t>2,95</w:t>
            </w:r>
          </w:p>
        </w:tc>
        <w:tc>
          <w:tcPr>
            <w:tcW w:w="1417" w:type="dxa"/>
            <w:noWrap/>
            <w:hideMark/>
          </w:tcPr>
          <w:p w14:paraId="62D00ED2" w14:textId="77777777" w:rsidR="00762D1A" w:rsidRPr="00762D1A" w:rsidRDefault="00762D1A" w:rsidP="00D128AD">
            <w:pPr>
              <w:pStyle w:val="TableBodyTextMIRB"/>
            </w:pPr>
            <w:r>
              <w:t>506</w:t>
            </w:r>
          </w:p>
        </w:tc>
        <w:tc>
          <w:tcPr>
            <w:tcW w:w="2948" w:type="dxa"/>
            <w:hideMark/>
          </w:tcPr>
          <w:p w14:paraId="62D567D4" w14:textId="77777777" w:rsidR="00762D1A" w:rsidRPr="00762D1A" w:rsidRDefault="00762D1A" w:rsidP="00D128AD">
            <w:pPr>
              <w:pStyle w:val="TableBodyTextMIRB"/>
            </w:pPr>
            <w:r>
              <w:t>NAD83(SCRS) MTU 18N</w:t>
            </w:r>
          </w:p>
        </w:tc>
      </w:tr>
      <w:tr w:rsidR="00D128AD" w:rsidRPr="00762D1A" w14:paraId="301702DA" w14:textId="77777777" w:rsidTr="00AE5F15">
        <w:trPr>
          <w:trHeight w:val="283"/>
        </w:trPr>
        <w:tc>
          <w:tcPr>
            <w:tcW w:w="3458" w:type="dxa"/>
            <w:noWrap/>
            <w:hideMark/>
          </w:tcPr>
          <w:p w14:paraId="19C90439" w14:textId="77777777" w:rsidR="00762D1A" w:rsidRPr="00762D1A" w:rsidRDefault="00762D1A" w:rsidP="00D128AD">
            <w:pPr>
              <w:pStyle w:val="TableColumnNameMIRB"/>
            </w:pPr>
            <w:r>
              <w:t>POCSO 2018 71</w:t>
            </w:r>
          </w:p>
        </w:tc>
        <w:tc>
          <w:tcPr>
            <w:tcW w:w="2207" w:type="dxa"/>
            <w:noWrap/>
            <w:hideMark/>
          </w:tcPr>
          <w:p w14:paraId="4FB3CB6F" w14:textId="77777777" w:rsidR="00762D1A" w:rsidRPr="00762D1A" w:rsidRDefault="00762D1A" w:rsidP="00D128AD">
            <w:pPr>
              <w:pStyle w:val="TableBodyTextMIRB"/>
            </w:pPr>
            <w:r>
              <w:t>2,8</w:t>
            </w:r>
          </w:p>
        </w:tc>
        <w:tc>
          <w:tcPr>
            <w:tcW w:w="1417" w:type="dxa"/>
            <w:noWrap/>
            <w:hideMark/>
          </w:tcPr>
          <w:p w14:paraId="3F903B2A" w14:textId="77777777" w:rsidR="00762D1A" w:rsidRPr="00762D1A" w:rsidRDefault="00762D1A" w:rsidP="00D128AD">
            <w:pPr>
              <w:pStyle w:val="TableBodyTextMIRB"/>
            </w:pPr>
            <w:r>
              <w:t>506</w:t>
            </w:r>
          </w:p>
        </w:tc>
        <w:tc>
          <w:tcPr>
            <w:tcW w:w="2948" w:type="dxa"/>
            <w:hideMark/>
          </w:tcPr>
          <w:p w14:paraId="1B3A8BEF" w14:textId="77777777" w:rsidR="00762D1A" w:rsidRPr="00762D1A" w:rsidRDefault="00762D1A" w:rsidP="00D128AD">
            <w:pPr>
              <w:pStyle w:val="TableBodyTextMIRB"/>
            </w:pPr>
            <w:r>
              <w:t>NAD83(SCRS) MTU 18N</w:t>
            </w:r>
          </w:p>
        </w:tc>
      </w:tr>
      <w:tr w:rsidR="00D128AD" w:rsidRPr="00762D1A" w14:paraId="5050479D" w14:textId="77777777" w:rsidTr="00AE5F15">
        <w:trPr>
          <w:trHeight w:val="283"/>
        </w:trPr>
        <w:tc>
          <w:tcPr>
            <w:tcW w:w="3458" w:type="dxa"/>
            <w:noWrap/>
            <w:hideMark/>
          </w:tcPr>
          <w:p w14:paraId="7DD5336B" w14:textId="77777777" w:rsidR="00762D1A" w:rsidRPr="00762D1A" w:rsidRDefault="00762D1A" w:rsidP="00D128AD">
            <w:pPr>
              <w:pStyle w:val="TableColumnNameMIRB"/>
            </w:pPr>
            <w:r>
              <w:t>POCSO 2018 72</w:t>
            </w:r>
          </w:p>
        </w:tc>
        <w:tc>
          <w:tcPr>
            <w:tcW w:w="2207" w:type="dxa"/>
            <w:noWrap/>
            <w:hideMark/>
          </w:tcPr>
          <w:p w14:paraId="772281FC" w14:textId="77777777" w:rsidR="00762D1A" w:rsidRPr="00762D1A" w:rsidRDefault="00762D1A" w:rsidP="00D128AD">
            <w:pPr>
              <w:pStyle w:val="TableBodyTextMIRB"/>
            </w:pPr>
            <w:r>
              <w:t>2,8</w:t>
            </w:r>
          </w:p>
        </w:tc>
        <w:tc>
          <w:tcPr>
            <w:tcW w:w="1417" w:type="dxa"/>
            <w:noWrap/>
            <w:hideMark/>
          </w:tcPr>
          <w:p w14:paraId="01E192F7" w14:textId="77777777" w:rsidR="00762D1A" w:rsidRPr="00762D1A" w:rsidRDefault="00762D1A" w:rsidP="00D128AD">
            <w:pPr>
              <w:pStyle w:val="TableBodyTextMIRB"/>
            </w:pPr>
            <w:r>
              <w:t>508</w:t>
            </w:r>
          </w:p>
        </w:tc>
        <w:tc>
          <w:tcPr>
            <w:tcW w:w="2948" w:type="dxa"/>
            <w:hideMark/>
          </w:tcPr>
          <w:p w14:paraId="45CFCF4B" w14:textId="77777777" w:rsidR="00762D1A" w:rsidRPr="00762D1A" w:rsidRDefault="00762D1A" w:rsidP="00D128AD">
            <w:pPr>
              <w:pStyle w:val="TableBodyTextMIRB"/>
            </w:pPr>
            <w:r>
              <w:t>NAD83(SCRS) MTU 18N</w:t>
            </w:r>
          </w:p>
        </w:tc>
      </w:tr>
      <w:tr w:rsidR="00D128AD" w:rsidRPr="00762D1A" w14:paraId="3CC059BE" w14:textId="77777777" w:rsidTr="00AE5F15">
        <w:trPr>
          <w:trHeight w:val="283"/>
        </w:trPr>
        <w:tc>
          <w:tcPr>
            <w:tcW w:w="3458" w:type="dxa"/>
            <w:noWrap/>
            <w:hideMark/>
          </w:tcPr>
          <w:p w14:paraId="32D83AF0" w14:textId="77777777" w:rsidR="00762D1A" w:rsidRPr="00762D1A" w:rsidRDefault="00762D1A" w:rsidP="00D128AD">
            <w:pPr>
              <w:pStyle w:val="TableColumnNameMIRB"/>
            </w:pPr>
            <w:r>
              <w:t>POCSO 2018 73</w:t>
            </w:r>
          </w:p>
        </w:tc>
        <w:tc>
          <w:tcPr>
            <w:tcW w:w="2207" w:type="dxa"/>
            <w:noWrap/>
            <w:hideMark/>
          </w:tcPr>
          <w:p w14:paraId="2C59C80E" w14:textId="77777777" w:rsidR="00762D1A" w:rsidRPr="00762D1A" w:rsidRDefault="00762D1A" w:rsidP="00D128AD">
            <w:pPr>
              <w:pStyle w:val="TableBodyTextMIRB"/>
            </w:pPr>
            <w:r>
              <w:t>3,17</w:t>
            </w:r>
          </w:p>
        </w:tc>
        <w:tc>
          <w:tcPr>
            <w:tcW w:w="1417" w:type="dxa"/>
            <w:noWrap/>
            <w:hideMark/>
          </w:tcPr>
          <w:p w14:paraId="0B5C83C7" w14:textId="77777777" w:rsidR="00762D1A" w:rsidRPr="00762D1A" w:rsidRDefault="00762D1A" w:rsidP="00D128AD">
            <w:pPr>
              <w:pStyle w:val="TableBodyTextMIRB"/>
            </w:pPr>
            <w:r>
              <w:t>510</w:t>
            </w:r>
          </w:p>
        </w:tc>
        <w:tc>
          <w:tcPr>
            <w:tcW w:w="2948" w:type="dxa"/>
            <w:hideMark/>
          </w:tcPr>
          <w:p w14:paraId="77380FBA" w14:textId="77777777" w:rsidR="00762D1A" w:rsidRPr="00762D1A" w:rsidRDefault="00762D1A" w:rsidP="00D128AD">
            <w:pPr>
              <w:pStyle w:val="TableBodyTextMIRB"/>
            </w:pPr>
            <w:r>
              <w:t>NAD83(SCRS) MTU 18N</w:t>
            </w:r>
          </w:p>
        </w:tc>
      </w:tr>
      <w:tr w:rsidR="00D128AD" w:rsidRPr="00762D1A" w14:paraId="2DEC4C9C" w14:textId="77777777" w:rsidTr="00AE5F15">
        <w:trPr>
          <w:trHeight w:val="283"/>
        </w:trPr>
        <w:tc>
          <w:tcPr>
            <w:tcW w:w="3458" w:type="dxa"/>
            <w:noWrap/>
            <w:hideMark/>
          </w:tcPr>
          <w:p w14:paraId="3A3F9B93" w14:textId="77777777" w:rsidR="00762D1A" w:rsidRPr="00762D1A" w:rsidRDefault="00762D1A" w:rsidP="00D128AD">
            <w:pPr>
              <w:pStyle w:val="TableColumnNameMIRB"/>
            </w:pPr>
            <w:r>
              <w:t>POCSO 2018 74</w:t>
            </w:r>
          </w:p>
        </w:tc>
        <w:tc>
          <w:tcPr>
            <w:tcW w:w="2207" w:type="dxa"/>
            <w:noWrap/>
            <w:hideMark/>
          </w:tcPr>
          <w:p w14:paraId="3540302B" w14:textId="77777777" w:rsidR="00762D1A" w:rsidRPr="00762D1A" w:rsidRDefault="00762D1A" w:rsidP="00D128AD">
            <w:pPr>
              <w:pStyle w:val="TableBodyTextMIRB"/>
            </w:pPr>
            <w:r>
              <w:t>2,94</w:t>
            </w:r>
          </w:p>
        </w:tc>
        <w:tc>
          <w:tcPr>
            <w:tcW w:w="1417" w:type="dxa"/>
            <w:noWrap/>
            <w:hideMark/>
          </w:tcPr>
          <w:p w14:paraId="7A84AC52" w14:textId="77777777" w:rsidR="00762D1A" w:rsidRPr="00762D1A" w:rsidRDefault="00762D1A" w:rsidP="00D128AD">
            <w:pPr>
              <w:pStyle w:val="TableBodyTextMIRB"/>
            </w:pPr>
            <w:r>
              <w:t>483</w:t>
            </w:r>
          </w:p>
        </w:tc>
        <w:tc>
          <w:tcPr>
            <w:tcW w:w="2948" w:type="dxa"/>
            <w:hideMark/>
          </w:tcPr>
          <w:p w14:paraId="4ED3C9AA" w14:textId="77777777" w:rsidR="00762D1A" w:rsidRPr="00762D1A" w:rsidRDefault="00762D1A" w:rsidP="00D128AD">
            <w:pPr>
              <w:pStyle w:val="TableBodyTextMIRB"/>
            </w:pPr>
            <w:r>
              <w:t>NAD83(SCRS) MTU 18N</w:t>
            </w:r>
          </w:p>
        </w:tc>
      </w:tr>
      <w:tr w:rsidR="00D128AD" w:rsidRPr="00762D1A" w14:paraId="434E859E" w14:textId="77777777" w:rsidTr="00AE5F15">
        <w:trPr>
          <w:trHeight w:val="283"/>
        </w:trPr>
        <w:tc>
          <w:tcPr>
            <w:tcW w:w="3458" w:type="dxa"/>
            <w:noWrap/>
            <w:hideMark/>
          </w:tcPr>
          <w:p w14:paraId="5D43CBF2" w14:textId="77777777" w:rsidR="00762D1A" w:rsidRPr="00762D1A" w:rsidRDefault="00762D1A" w:rsidP="00D128AD">
            <w:pPr>
              <w:pStyle w:val="TableColumnNameMIRB"/>
            </w:pPr>
            <w:r>
              <w:t>POCSO 2018 75</w:t>
            </w:r>
          </w:p>
        </w:tc>
        <w:tc>
          <w:tcPr>
            <w:tcW w:w="2207" w:type="dxa"/>
            <w:noWrap/>
            <w:hideMark/>
          </w:tcPr>
          <w:p w14:paraId="0CF3E380" w14:textId="77777777" w:rsidR="00762D1A" w:rsidRPr="00762D1A" w:rsidRDefault="00762D1A" w:rsidP="00D128AD">
            <w:pPr>
              <w:pStyle w:val="TableBodyTextMIRB"/>
            </w:pPr>
            <w:r>
              <w:t>2,41</w:t>
            </w:r>
          </w:p>
        </w:tc>
        <w:tc>
          <w:tcPr>
            <w:tcW w:w="1417" w:type="dxa"/>
            <w:noWrap/>
            <w:hideMark/>
          </w:tcPr>
          <w:p w14:paraId="036B5E26" w14:textId="77777777" w:rsidR="00762D1A" w:rsidRPr="00762D1A" w:rsidRDefault="00762D1A" w:rsidP="00D128AD">
            <w:pPr>
              <w:pStyle w:val="TableBodyTextMIRB"/>
            </w:pPr>
            <w:r>
              <w:t>408</w:t>
            </w:r>
          </w:p>
        </w:tc>
        <w:tc>
          <w:tcPr>
            <w:tcW w:w="2948" w:type="dxa"/>
            <w:hideMark/>
          </w:tcPr>
          <w:p w14:paraId="49079792" w14:textId="77777777" w:rsidR="00762D1A" w:rsidRPr="00762D1A" w:rsidRDefault="00762D1A" w:rsidP="00D128AD">
            <w:pPr>
              <w:pStyle w:val="TableBodyTextMIRB"/>
            </w:pPr>
            <w:r>
              <w:t>NAD83(SCRS) MTU 18N</w:t>
            </w:r>
          </w:p>
        </w:tc>
      </w:tr>
      <w:tr w:rsidR="00D128AD" w:rsidRPr="00762D1A" w14:paraId="04701B7B" w14:textId="77777777" w:rsidTr="00AE5F15">
        <w:trPr>
          <w:trHeight w:val="283"/>
        </w:trPr>
        <w:tc>
          <w:tcPr>
            <w:tcW w:w="3458" w:type="dxa"/>
            <w:noWrap/>
            <w:hideMark/>
          </w:tcPr>
          <w:p w14:paraId="3668E67A" w14:textId="77777777" w:rsidR="00762D1A" w:rsidRPr="00762D1A" w:rsidRDefault="00762D1A" w:rsidP="00D128AD">
            <w:pPr>
              <w:pStyle w:val="TableColumnNameMIRB"/>
            </w:pPr>
            <w:r>
              <w:t>POCSO 2018 76</w:t>
            </w:r>
          </w:p>
        </w:tc>
        <w:tc>
          <w:tcPr>
            <w:tcW w:w="2207" w:type="dxa"/>
            <w:noWrap/>
            <w:hideMark/>
          </w:tcPr>
          <w:p w14:paraId="715E9542" w14:textId="77777777" w:rsidR="00762D1A" w:rsidRPr="00762D1A" w:rsidRDefault="00762D1A" w:rsidP="00D128AD">
            <w:pPr>
              <w:pStyle w:val="TableBodyTextMIRB"/>
            </w:pPr>
            <w:r>
              <w:t>3,27</w:t>
            </w:r>
          </w:p>
        </w:tc>
        <w:tc>
          <w:tcPr>
            <w:tcW w:w="1417" w:type="dxa"/>
            <w:noWrap/>
            <w:hideMark/>
          </w:tcPr>
          <w:p w14:paraId="5490F4FE" w14:textId="77777777" w:rsidR="00762D1A" w:rsidRPr="00762D1A" w:rsidRDefault="00762D1A" w:rsidP="00D128AD">
            <w:pPr>
              <w:pStyle w:val="TableBodyTextMIRB"/>
            </w:pPr>
            <w:r>
              <w:t>512</w:t>
            </w:r>
          </w:p>
        </w:tc>
        <w:tc>
          <w:tcPr>
            <w:tcW w:w="2948" w:type="dxa"/>
            <w:hideMark/>
          </w:tcPr>
          <w:p w14:paraId="5813A364" w14:textId="77777777" w:rsidR="00762D1A" w:rsidRPr="00762D1A" w:rsidRDefault="00762D1A" w:rsidP="00D128AD">
            <w:pPr>
              <w:pStyle w:val="TableBodyTextMIRB"/>
            </w:pPr>
            <w:r>
              <w:t>NAD83(SCRS) MTU 18N</w:t>
            </w:r>
          </w:p>
        </w:tc>
      </w:tr>
      <w:tr w:rsidR="00D128AD" w:rsidRPr="00762D1A" w14:paraId="254C84D1" w14:textId="77777777" w:rsidTr="00AE5F15">
        <w:trPr>
          <w:trHeight w:val="283"/>
        </w:trPr>
        <w:tc>
          <w:tcPr>
            <w:tcW w:w="3458" w:type="dxa"/>
            <w:noWrap/>
            <w:hideMark/>
          </w:tcPr>
          <w:p w14:paraId="5BDB0397" w14:textId="77777777" w:rsidR="00762D1A" w:rsidRPr="00762D1A" w:rsidRDefault="00762D1A" w:rsidP="00D128AD">
            <w:pPr>
              <w:pStyle w:val="TableColumnNameMIRB"/>
            </w:pPr>
            <w:r>
              <w:t>POCSO 2018 77</w:t>
            </w:r>
          </w:p>
        </w:tc>
        <w:tc>
          <w:tcPr>
            <w:tcW w:w="2207" w:type="dxa"/>
            <w:noWrap/>
            <w:hideMark/>
          </w:tcPr>
          <w:p w14:paraId="7C25A3C0" w14:textId="77777777" w:rsidR="00762D1A" w:rsidRPr="00762D1A" w:rsidRDefault="00762D1A" w:rsidP="00D128AD">
            <w:pPr>
              <w:pStyle w:val="TableBodyTextMIRB"/>
            </w:pPr>
            <w:r>
              <w:t>3,3</w:t>
            </w:r>
          </w:p>
        </w:tc>
        <w:tc>
          <w:tcPr>
            <w:tcW w:w="1417" w:type="dxa"/>
            <w:noWrap/>
            <w:hideMark/>
          </w:tcPr>
          <w:p w14:paraId="4B07EC2B" w14:textId="77777777" w:rsidR="00762D1A" w:rsidRPr="00762D1A" w:rsidRDefault="00762D1A" w:rsidP="00D128AD">
            <w:pPr>
              <w:pStyle w:val="TableBodyTextMIRB"/>
            </w:pPr>
            <w:r>
              <w:t>504</w:t>
            </w:r>
          </w:p>
        </w:tc>
        <w:tc>
          <w:tcPr>
            <w:tcW w:w="2948" w:type="dxa"/>
            <w:hideMark/>
          </w:tcPr>
          <w:p w14:paraId="09FC0B5C" w14:textId="77777777" w:rsidR="00762D1A" w:rsidRPr="00762D1A" w:rsidRDefault="00762D1A" w:rsidP="00D128AD">
            <w:pPr>
              <w:pStyle w:val="TableBodyTextMIRB"/>
            </w:pPr>
            <w:r>
              <w:t>NAD83(SCRS) MTU 18N</w:t>
            </w:r>
          </w:p>
        </w:tc>
      </w:tr>
      <w:tr w:rsidR="00D128AD" w:rsidRPr="00762D1A" w14:paraId="5404AACD" w14:textId="77777777" w:rsidTr="00AE5F15">
        <w:trPr>
          <w:trHeight w:val="283"/>
        </w:trPr>
        <w:tc>
          <w:tcPr>
            <w:tcW w:w="3458" w:type="dxa"/>
            <w:noWrap/>
            <w:hideMark/>
          </w:tcPr>
          <w:p w14:paraId="039008D7" w14:textId="77777777" w:rsidR="00762D1A" w:rsidRPr="00762D1A" w:rsidRDefault="00762D1A" w:rsidP="00D128AD">
            <w:pPr>
              <w:pStyle w:val="TableColumnNameMIRB"/>
            </w:pPr>
            <w:r>
              <w:t>POCSO 2018 78</w:t>
            </w:r>
          </w:p>
        </w:tc>
        <w:tc>
          <w:tcPr>
            <w:tcW w:w="2207" w:type="dxa"/>
            <w:noWrap/>
            <w:hideMark/>
          </w:tcPr>
          <w:p w14:paraId="47AFDB73" w14:textId="77777777" w:rsidR="00762D1A" w:rsidRPr="00762D1A" w:rsidRDefault="00762D1A" w:rsidP="00D128AD">
            <w:pPr>
              <w:pStyle w:val="TableBodyTextMIRB"/>
            </w:pPr>
            <w:r>
              <w:t>3,27</w:t>
            </w:r>
          </w:p>
        </w:tc>
        <w:tc>
          <w:tcPr>
            <w:tcW w:w="1417" w:type="dxa"/>
            <w:noWrap/>
            <w:hideMark/>
          </w:tcPr>
          <w:p w14:paraId="40829F39" w14:textId="77777777" w:rsidR="00762D1A" w:rsidRPr="00762D1A" w:rsidRDefault="00762D1A" w:rsidP="00D128AD">
            <w:pPr>
              <w:pStyle w:val="TableBodyTextMIRB"/>
            </w:pPr>
            <w:r>
              <w:t>511</w:t>
            </w:r>
          </w:p>
        </w:tc>
        <w:tc>
          <w:tcPr>
            <w:tcW w:w="2948" w:type="dxa"/>
            <w:hideMark/>
          </w:tcPr>
          <w:p w14:paraId="6E231C61" w14:textId="77777777" w:rsidR="00762D1A" w:rsidRPr="00762D1A" w:rsidRDefault="00762D1A" w:rsidP="00D128AD">
            <w:pPr>
              <w:pStyle w:val="TableBodyTextMIRB"/>
            </w:pPr>
            <w:r>
              <w:t>NAD83(SCRS) MTU 18N</w:t>
            </w:r>
          </w:p>
        </w:tc>
      </w:tr>
      <w:tr w:rsidR="00D128AD" w:rsidRPr="00762D1A" w14:paraId="7CACA545" w14:textId="77777777" w:rsidTr="00AE5F15">
        <w:trPr>
          <w:trHeight w:val="283"/>
        </w:trPr>
        <w:tc>
          <w:tcPr>
            <w:tcW w:w="3458" w:type="dxa"/>
            <w:noWrap/>
            <w:hideMark/>
          </w:tcPr>
          <w:p w14:paraId="52195429" w14:textId="77777777" w:rsidR="00762D1A" w:rsidRPr="00762D1A" w:rsidRDefault="00762D1A" w:rsidP="00D128AD">
            <w:pPr>
              <w:pStyle w:val="TableColumnNameMIRB"/>
            </w:pPr>
            <w:r>
              <w:t>POCSO 2018 79</w:t>
            </w:r>
          </w:p>
        </w:tc>
        <w:tc>
          <w:tcPr>
            <w:tcW w:w="2207" w:type="dxa"/>
            <w:noWrap/>
            <w:hideMark/>
          </w:tcPr>
          <w:p w14:paraId="30BE92FF" w14:textId="77777777" w:rsidR="00762D1A" w:rsidRPr="00762D1A" w:rsidRDefault="00762D1A" w:rsidP="00D128AD">
            <w:pPr>
              <w:pStyle w:val="TableBodyTextMIRB"/>
            </w:pPr>
            <w:r>
              <w:t>3,1</w:t>
            </w:r>
          </w:p>
        </w:tc>
        <w:tc>
          <w:tcPr>
            <w:tcW w:w="1417" w:type="dxa"/>
            <w:noWrap/>
            <w:hideMark/>
          </w:tcPr>
          <w:p w14:paraId="1A19FBE8" w14:textId="77777777" w:rsidR="00762D1A" w:rsidRPr="00762D1A" w:rsidRDefault="00762D1A" w:rsidP="00D128AD">
            <w:pPr>
              <w:pStyle w:val="TableBodyTextMIRB"/>
            </w:pPr>
            <w:r>
              <w:t>471</w:t>
            </w:r>
          </w:p>
        </w:tc>
        <w:tc>
          <w:tcPr>
            <w:tcW w:w="2948" w:type="dxa"/>
            <w:hideMark/>
          </w:tcPr>
          <w:p w14:paraId="71E1C0C1" w14:textId="77777777" w:rsidR="00762D1A" w:rsidRPr="00762D1A" w:rsidRDefault="00762D1A" w:rsidP="00D128AD">
            <w:pPr>
              <w:pStyle w:val="TableBodyTextMIRB"/>
            </w:pPr>
            <w:r>
              <w:t>NAD83(SCRS) MTU 18N</w:t>
            </w:r>
          </w:p>
        </w:tc>
      </w:tr>
      <w:tr w:rsidR="00D128AD" w:rsidRPr="00762D1A" w14:paraId="3C318E5C" w14:textId="77777777" w:rsidTr="00AE5F15">
        <w:trPr>
          <w:trHeight w:val="283"/>
        </w:trPr>
        <w:tc>
          <w:tcPr>
            <w:tcW w:w="3458" w:type="dxa"/>
            <w:noWrap/>
            <w:hideMark/>
          </w:tcPr>
          <w:p w14:paraId="064D3D55" w14:textId="77777777" w:rsidR="00762D1A" w:rsidRPr="00762D1A" w:rsidRDefault="00762D1A" w:rsidP="00D128AD">
            <w:pPr>
              <w:pStyle w:val="TableColumnNameMIRB"/>
            </w:pPr>
            <w:r>
              <w:t>POCSO 2018 80</w:t>
            </w:r>
          </w:p>
        </w:tc>
        <w:tc>
          <w:tcPr>
            <w:tcW w:w="2207" w:type="dxa"/>
            <w:noWrap/>
            <w:hideMark/>
          </w:tcPr>
          <w:p w14:paraId="5C36A3B1" w14:textId="77777777" w:rsidR="00762D1A" w:rsidRPr="00762D1A" w:rsidRDefault="00762D1A" w:rsidP="00D128AD">
            <w:pPr>
              <w:pStyle w:val="TableBodyTextMIRB"/>
            </w:pPr>
            <w:r>
              <w:t>3,17</w:t>
            </w:r>
          </w:p>
        </w:tc>
        <w:tc>
          <w:tcPr>
            <w:tcW w:w="1417" w:type="dxa"/>
            <w:noWrap/>
            <w:hideMark/>
          </w:tcPr>
          <w:p w14:paraId="3732B7E2" w14:textId="77777777" w:rsidR="00762D1A" w:rsidRPr="00762D1A" w:rsidRDefault="00762D1A" w:rsidP="00D128AD">
            <w:pPr>
              <w:pStyle w:val="TableBodyTextMIRB"/>
            </w:pPr>
            <w:r>
              <w:t>485</w:t>
            </w:r>
          </w:p>
        </w:tc>
        <w:tc>
          <w:tcPr>
            <w:tcW w:w="2948" w:type="dxa"/>
            <w:hideMark/>
          </w:tcPr>
          <w:p w14:paraId="2FC5393C" w14:textId="77777777" w:rsidR="00762D1A" w:rsidRPr="00762D1A" w:rsidRDefault="00762D1A" w:rsidP="00D128AD">
            <w:pPr>
              <w:pStyle w:val="TableBodyTextMIRB"/>
            </w:pPr>
            <w:r>
              <w:t>NAD83(SCRS) MTU 18N</w:t>
            </w:r>
          </w:p>
        </w:tc>
      </w:tr>
      <w:tr w:rsidR="00D128AD" w:rsidRPr="00762D1A" w14:paraId="757CDEC1" w14:textId="77777777" w:rsidTr="00AE5F15">
        <w:trPr>
          <w:trHeight w:val="283"/>
        </w:trPr>
        <w:tc>
          <w:tcPr>
            <w:tcW w:w="3458" w:type="dxa"/>
            <w:noWrap/>
            <w:hideMark/>
          </w:tcPr>
          <w:p w14:paraId="542F37E9" w14:textId="77777777" w:rsidR="00762D1A" w:rsidRPr="00762D1A" w:rsidRDefault="00762D1A" w:rsidP="00D128AD">
            <w:pPr>
              <w:pStyle w:val="TableColumnNameMIRB"/>
            </w:pPr>
            <w:r>
              <w:t>PAINE 2019 01</w:t>
            </w:r>
          </w:p>
        </w:tc>
        <w:tc>
          <w:tcPr>
            <w:tcW w:w="2207" w:type="dxa"/>
            <w:noWrap/>
            <w:hideMark/>
          </w:tcPr>
          <w:p w14:paraId="3280D357" w14:textId="77777777" w:rsidR="00762D1A" w:rsidRPr="00762D1A" w:rsidRDefault="00762D1A" w:rsidP="00D128AD">
            <w:pPr>
              <w:pStyle w:val="TableBodyTextMIRB"/>
            </w:pPr>
            <w:r>
              <w:t>3,33</w:t>
            </w:r>
          </w:p>
        </w:tc>
        <w:tc>
          <w:tcPr>
            <w:tcW w:w="1417" w:type="dxa"/>
            <w:noWrap/>
            <w:hideMark/>
          </w:tcPr>
          <w:p w14:paraId="13388773" w14:textId="77777777" w:rsidR="00762D1A" w:rsidRPr="00762D1A" w:rsidRDefault="00762D1A" w:rsidP="00D128AD">
            <w:pPr>
              <w:pStyle w:val="TableBodyTextMIRB"/>
            </w:pPr>
            <w:r>
              <w:t>514</w:t>
            </w:r>
          </w:p>
        </w:tc>
        <w:tc>
          <w:tcPr>
            <w:tcW w:w="2948" w:type="dxa"/>
            <w:noWrap/>
            <w:hideMark/>
          </w:tcPr>
          <w:p w14:paraId="7AB10E41" w14:textId="77777777" w:rsidR="00762D1A" w:rsidRPr="00762D1A" w:rsidRDefault="00762D1A" w:rsidP="00D128AD">
            <w:pPr>
              <w:pStyle w:val="TableBodyTextMIRB"/>
            </w:pPr>
            <w:r>
              <w:t>NAD83(SCRS) MTU 18N</w:t>
            </w:r>
          </w:p>
        </w:tc>
      </w:tr>
      <w:tr w:rsidR="00D128AD" w:rsidRPr="00762D1A" w14:paraId="2AC6D968" w14:textId="77777777" w:rsidTr="00AE5F15">
        <w:trPr>
          <w:trHeight w:val="283"/>
        </w:trPr>
        <w:tc>
          <w:tcPr>
            <w:tcW w:w="3458" w:type="dxa"/>
            <w:noWrap/>
            <w:hideMark/>
          </w:tcPr>
          <w:p w14:paraId="527A77CA" w14:textId="77777777" w:rsidR="00762D1A" w:rsidRPr="00762D1A" w:rsidRDefault="00762D1A" w:rsidP="00D128AD">
            <w:pPr>
              <w:pStyle w:val="TableColumnNameMIRB"/>
            </w:pPr>
            <w:r>
              <w:t>PAINE 2019 02</w:t>
            </w:r>
          </w:p>
        </w:tc>
        <w:tc>
          <w:tcPr>
            <w:tcW w:w="2207" w:type="dxa"/>
            <w:noWrap/>
            <w:hideMark/>
          </w:tcPr>
          <w:p w14:paraId="3F526CF4" w14:textId="77777777" w:rsidR="00762D1A" w:rsidRPr="00762D1A" w:rsidRDefault="00762D1A" w:rsidP="00D128AD">
            <w:pPr>
              <w:pStyle w:val="TableBodyTextMIRB"/>
            </w:pPr>
            <w:r>
              <w:t>3,12</w:t>
            </w:r>
          </w:p>
        </w:tc>
        <w:tc>
          <w:tcPr>
            <w:tcW w:w="1417" w:type="dxa"/>
            <w:noWrap/>
            <w:hideMark/>
          </w:tcPr>
          <w:p w14:paraId="582AAE0C" w14:textId="77777777" w:rsidR="00762D1A" w:rsidRPr="00762D1A" w:rsidRDefault="00762D1A" w:rsidP="00D128AD">
            <w:pPr>
              <w:pStyle w:val="TableBodyTextMIRB"/>
            </w:pPr>
            <w:r>
              <w:t>482</w:t>
            </w:r>
          </w:p>
        </w:tc>
        <w:tc>
          <w:tcPr>
            <w:tcW w:w="2948" w:type="dxa"/>
            <w:noWrap/>
            <w:hideMark/>
          </w:tcPr>
          <w:p w14:paraId="7863E14A" w14:textId="77777777" w:rsidR="00762D1A" w:rsidRPr="00762D1A" w:rsidRDefault="00762D1A" w:rsidP="00D128AD">
            <w:pPr>
              <w:pStyle w:val="TableBodyTextMIRB"/>
            </w:pPr>
            <w:r>
              <w:t>NAD83(SCRS) MTU 18N</w:t>
            </w:r>
          </w:p>
        </w:tc>
      </w:tr>
      <w:tr w:rsidR="00D128AD" w:rsidRPr="00762D1A" w14:paraId="59C39256" w14:textId="77777777" w:rsidTr="00AE5F15">
        <w:trPr>
          <w:trHeight w:val="283"/>
        </w:trPr>
        <w:tc>
          <w:tcPr>
            <w:tcW w:w="3458" w:type="dxa"/>
            <w:noWrap/>
            <w:hideMark/>
          </w:tcPr>
          <w:p w14:paraId="298F38A2" w14:textId="77777777" w:rsidR="00762D1A" w:rsidRPr="00762D1A" w:rsidRDefault="00762D1A" w:rsidP="00D128AD">
            <w:pPr>
              <w:pStyle w:val="TableColumnNameMIRB"/>
            </w:pPr>
            <w:r>
              <w:t>PAINE 2019 03</w:t>
            </w:r>
          </w:p>
        </w:tc>
        <w:tc>
          <w:tcPr>
            <w:tcW w:w="2207" w:type="dxa"/>
            <w:noWrap/>
            <w:hideMark/>
          </w:tcPr>
          <w:p w14:paraId="767C6E1F" w14:textId="77777777" w:rsidR="00762D1A" w:rsidRPr="00762D1A" w:rsidRDefault="00762D1A" w:rsidP="00D128AD">
            <w:pPr>
              <w:pStyle w:val="TableBodyTextMIRB"/>
            </w:pPr>
            <w:r>
              <w:t>3,17</w:t>
            </w:r>
          </w:p>
        </w:tc>
        <w:tc>
          <w:tcPr>
            <w:tcW w:w="1417" w:type="dxa"/>
            <w:noWrap/>
            <w:hideMark/>
          </w:tcPr>
          <w:p w14:paraId="1E99A236" w14:textId="77777777" w:rsidR="00762D1A" w:rsidRPr="00762D1A" w:rsidRDefault="00762D1A" w:rsidP="00D128AD">
            <w:pPr>
              <w:pStyle w:val="TableBodyTextMIRB"/>
            </w:pPr>
            <w:r>
              <w:t>483</w:t>
            </w:r>
          </w:p>
        </w:tc>
        <w:tc>
          <w:tcPr>
            <w:tcW w:w="2948" w:type="dxa"/>
            <w:noWrap/>
            <w:hideMark/>
          </w:tcPr>
          <w:p w14:paraId="06F0AA57" w14:textId="77777777" w:rsidR="00762D1A" w:rsidRPr="00762D1A" w:rsidRDefault="00762D1A" w:rsidP="00D128AD">
            <w:pPr>
              <w:pStyle w:val="TableBodyTextMIRB"/>
            </w:pPr>
            <w:r>
              <w:t>NAD83(SCRS) MTU 18N</w:t>
            </w:r>
          </w:p>
        </w:tc>
      </w:tr>
      <w:tr w:rsidR="00D128AD" w:rsidRPr="00762D1A" w14:paraId="6C9B3266" w14:textId="77777777" w:rsidTr="00AE5F15">
        <w:trPr>
          <w:trHeight w:val="283"/>
        </w:trPr>
        <w:tc>
          <w:tcPr>
            <w:tcW w:w="3458" w:type="dxa"/>
            <w:noWrap/>
            <w:hideMark/>
          </w:tcPr>
          <w:p w14:paraId="3ED1D910" w14:textId="77777777" w:rsidR="00762D1A" w:rsidRPr="00762D1A" w:rsidRDefault="00762D1A" w:rsidP="00D128AD">
            <w:pPr>
              <w:pStyle w:val="TableColumnNameMIRB"/>
            </w:pPr>
            <w:r>
              <w:t>PAINE 2019 04</w:t>
            </w:r>
          </w:p>
        </w:tc>
        <w:tc>
          <w:tcPr>
            <w:tcW w:w="2207" w:type="dxa"/>
            <w:noWrap/>
            <w:hideMark/>
          </w:tcPr>
          <w:p w14:paraId="13812344" w14:textId="77777777" w:rsidR="00762D1A" w:rsidRPr="00762D1A" w:rsidRDefault="00762D1A" w:rsidP="00D128AD">
            <w:pPr>
              <w:pStyle w:val="TableBodyTextMIRB"/>
            </w:pPr>
            <w:r>
              <w:t>3,19</w:t>
            </w:r>
          </w:p>
        </w:tc>
        <w:tc>
          <w:tcPr>
            <w:tcW w:w="1417" w:type="dxa"/>
            <w:noWrap/>
            <w:hideMark/>
          </w:tcPr>
          <w:p w14:paraId="5C32A31F" w14:textId="77777777" w:rsidR="00762D1A" w:rsidRPr="00762D1A" w:rsidRDefault="00762D1A" w:rsidP="00D128AD">
            <w:pPr>
              <w:pStyle w:val="TableBodyTextMIRB"/>
            </w:pPr>
            <w:r>
              <w:t>451</w:t>
            </w:r>
          </w:p>
        </w:tc>
        <w:tc>
          <w:tcPr>
            <w:tcW w:w="2948" w:type="dxa"/>
            <w:noWrap/>
            <w:hideMark/>
          </w:tcPr>
          <w:p w14:paraId="1DA8B7AD" w14:textId="77777777" w:rsidR="00762D1A" w:rsidRPr="00762D1A" w:rsidRDefault="00762D1A" w:rsidP="00D128AD">
            <w:pPr>
              <w:pStyle w:val="TableBodyTextMIRB"/>
            </w:pPr>
            <w:r>
              <w:t>NAD83(SCRS) MTU 18N</w:t>
            </w:r>
          </w:p>
        </w:tc>
      </w:tr>
      <w:tr w:rsidR="00D128AD" w:rsidRPr="00762D1A" w14:paraId="18105470" w14:textId="77777777" w:rsidTr="00AE5F15">
        <w:trPr>
          <w:trHeight w:val="283"/>
        </w:trPr>
        <w:tc>
          <w:tcPr>
            <w:tcW w:w="3458" w:type="dxa"/>
            <w:noWrap/>
            <w:hideMark/>
          </w:tcPr>
          <w:p w14:paraId="18E968FF" w14:textId="77777777" w:rsidR="00762D1A" w:rsidRPr="00762D1A" w:rsidRDefault="00762D1A" w:rsidP="00D128AD">
            <w:pPr>
              <w:pStyle w:val="TableColumnNameMIRB"/>
            </w:pPr>
            <w:r>
              <w:t>PAINE 2019 05</w:t>
            </w:r>
          </w:p>
        </w:tc>
        <w:tc>
          <w:tcPr>
            <w:tcW w:w="2207" w:type="dxa"/>
            <w:noWrap/>
            <w:hideMark/>
          </w:tcPr>
          <w:p w14:paraId="4D6DAE84" w14:textId="77777777" w:rsidR="00762D1A" w:rsidRPr="00762D1A" w:rsidRDefault="00762D1A" w:rsidP="00D128AD">
            <w:pPr>
              <w:pStyle w:val="TableBodyTextMIRB"/>
            </w:pPr>
            <w:r>
              <w:t>3,19</w:t>
            </w:r>
          </w:p>
        </w:tc>
        <w:tc>
          <w:tcPr>
            <w:tcW w:w="1417" w:type="dxa"/>
            <w:noWrap/>
            <w:hideMark/>
          </w:tcPr>
          <w:p w14:paraId="03CCDA6B" w14:textId="77777777" w:rsidR="00762D1A" w:rsidRPr="00762D1A" w:rsidRDefault="00762D1A" w:rsidP="00D128AD">
            <w:pPr>
              <w:pStyle w:val="TableBodyTextMIRB"/>
            </w:pPr>
            <w:r>
              <w:t>490</w:t>
            </w:r>
          </w:p>
        </w:tc>
        <w:tc>
          <w:tcPr>
            <w:tcW w:w="2948" w:type="dxa"/>
            <w:noWrap/>
            <w:hideMark/>
          </w:tcPr>
          <w:p w14:paraId="64E3F3E4" w14:textId="77777777" w:rsidR="00762D1A" w:rsidRPr="00762D1A" w:rsidRDefault="00762D1A" w:rsidP="00D128AD">
            <w:pPr>
              <w:pStyle w:val="TableBodyTextMIRB"/>
            </w:pPr>
            <w:r>
              <w:t>NAD83(SCRS) MTU 18N</w:t>
            </w:r>
          </w:p>
        </w:tc>
      </w:tr>
      <w:tr w:rsidR="00D128AD" w:rsidRPr="00762D1A" w14:paraId="0BFD0A51" w14:textId="77777777" w:rsidTr="00AE5F15">
        <w:trPr>
          <w:trHeight w:val="283"/>
        </w:trPr>
        <w:tc>
          <w:tcPr>
            <w:tcW w:w="3458" w:type="dxa"/>
            <w:noWrap/>
            <w:hideMark/>
          </w:tcPr>
          <w:p w14:paraId="458401A9" w14:textId="77777777" w:rsidR="00762D1A" w:rsidRPr="00762D1A" w:rsidRDefault="00762D1A" w:rsidP="00D128AD">
            <w:pPr>
              <w:pStyle w:val="TableColumnNameMIRB"/>
            </w:pPr>
            <w:r>
              <w:t>PAINE 2019 06</w:t>
            </w:r>
          </w:p>
        </w:tc>
        <w:tc>
          <w:tcPr>
            <w:tcW w:w="2207" w:type="dxa"/>
            <w:noWrap/>
            <w:hideMark/>
          </w:tcPr>
          <w:p w14:paraId="74409A57" w14:textId="77777777" w:rsidR="00762D1A" w:rsidRPr="00762D1A" w:rsidRDefault="00762D1A" w:rsidP="00D128AD">
            <w:pPr>
              <w:pStyle w:val="TableBodyTextMIRB"/>
            </w:pPr>
            <w:r>
              <w:t>3,2</w:t>
            </w:r>
          </w:p>
        </w:tc>
        <w:tc>
          <w:tcPr>
            <w:tcW w:w="1417" w:type="dxa"/>
            <w:noWrap/>
            <w:hideMark/>
          </w:tcPr>
          <w:p w14:paraId="6D6DF5A9" w14:textId="77777777" w:rsidR="00762D1A" w:rsidRPr="00762D1A" w:rsidRDefault="00762D1A" w:rsidP="00D128AD">
            <w:pPr>
              <w:pStyle w:val="TableBodyTextMIRB"/>
            </w:pPr>
            <w:r>
              <w:t>506</w:t>
            </w:r>
          </w:p>
        </w:tc>
        <w:tc>
          <w:tcPr>
            <w:tcW w:w="2948" w:type="dxa"/>
            <w:noWrap/>
            <w:hideMark/>
          </w:tcPr>
          <w:p w14:paraId="2E76508D" w14:textId="77777777" w:rsidR="00762D1A" w:rsidRPr="00762D1A" w:rsidRDefault="00762D1A" w:rsidP="00D128AD">
            <w:pPr>
              <w:pStyle w:val="TableBodyTextMIRB"/>
            </w:pPr>
            <w:r>
              <w:t>NAD83(SCRS) MTU 18N</w:t>
            </w:r>
          </w:p>
        </w:tc>
      </w:tr>
      <w:tr w:rsidR="00D128AD" w:rsidRPr="00762D1A" w14:paraId="0BA055D5" w14:textId="77777777" w:rsidTr="00AE5F15">
        <w:trPr>
          <w:trHeight w:val="283"/>
        </w:trPr>
        <w:tc>
          <w:tcPr>
            <w:tcW w:w="3458" w:type="dxa"/>
            <w:noWrap/>
            <w:hideMark/>
          </w:tcPr>
          <w:p w14:paraId="058177C8" w14:textId="77777777" w:rsidR="00762D1A" w:rsidRPr="00762D1A" w:rsidRDefault="00762D1A" w:rsidP="00D128AD">
            <w:pPr>
              <w:pStyle w:val="TableColumnNameMIRB"/>
            </w:pPr>
            <w:r>
              <w:t>PAINE 2019 07</w:t>
            </w:r>
          </w:p>
        </w:tc>
        <w:tc>
          <w:tcPr>
            <w:tcW w:w="2207" w:type="dxa"/>
            <w:noWrap/>
            <w:hideMark/>
          </w:tcPr>
          <w:p w14:paraId="52DCE987" w14:textId="77777777" w:rsidR="00762D1A" w:rsidRPr="00762D1A" w:rsidRDefault="00762D1A" w:rsidP="00D128AD">
            <w:pPr>
              <w:pStyle w:val="TableBodyTextMIRB"/>
            </w:pPr>
            <w:r>
              <w:t>3,34</w:t>
            </w:r>
          </w:p>
        </w:tc>
        <w:tc>
          <w:tcPr>
            <w:tcW w:w="1417" w:type="dxa"/>
            <w:noWrap/>
            <w:hideMark/>
          </w:tcPr>
          <w:p w14:paraId="7FF7D0E2" w14:textId="77777777" w:rsidR="00762D1A" w:rsidRPr="00762D1A" w:rsidRDefault="00762D1A" w:rsidP="00D128AD">
            <w:pPr>
              <w:pStyle w:val="TableBodyTextMIRB"/>
            </w:pPr>
            <w:r>
              <w:t>506</w:t>
            </w:r>
          </w:p>
        </w:tc>
        <w:tc>
          <w:tcPr>
            <w:tcW w:w="2948" w:type="dxa"/>
            <w:noWrap/>
            <w:hideMark/>
          </w:tcPr>
          <w:p w14:paraId="61155D12" w14:textId="77777777" w:rsidR="00762D1A" w:rsidRPr="00762D1A" w:rsidRDefault="00762D1A" w:rsidP="00D128AD">
            <w:pPr>
              <w:pStyle w:val="TableBodyTextMIRB"/>
            </w:pPr>
            <w:r>
              <w:t>NAD83(SCRS) MTU 18N</w:t>
            </w:r>
          </w:p>
        </w:tc>
      </w:tr>
      <w:tr w:rsidR="00D128AD" w:rsidRPr="00762D1A" w14:paraId="3AD1CD3F" w14:textId="77777777" w:rsidTr="00AE5F15">
        <w:trPr>
          <w:trHeight w:val="283"/>
        </w:trPr>
        <w:tc>
          <w:tcPr>
            <w:tcW w:w="3458" w:type="dxa"/>
            <w:noWrap/>
            <w:hideMark/>
          </w:tcPr>
          <w:p w14:paraId="21097B23" w14:textId="77777777" w:rsidR="00762D1A" w:rsidRPr="00762D1A" w:rsidRDefault="00762D1A" w:rsidP="00D128AD">
            <w:pPr>
              <w:pStyle w:val="TableColumnNameMIRB"/>
            </w:pPr>
            <w:r>
              <w:t>PAINE 2019 08</w:t>
            </w:r>
          </w:p>
        </w:tc>
        <w:tc>
          <w:tcPr>
            <w:tcW w:w="2207" w:type="dxa"/>
            <w:noWrap/>
            <w:hideMark/>
          </w:tcPr>
          <w:p w14:paraId="03C5AE62" w14:textId="77777777" w:rsidR="00762D1A" w:rsidRPr="00762D1A" w:rsidRDefault="00762D1A" w:rsidP="00D128AD">
            <w:pPr>
              <w:pStyle w:val="TableBodyTextMIRB"/>
            </w:pPr>
            <w:r>
              <w:t>3,36</w:t>
            </w:r>
          </w:p>
        </w:tc>
        <w:tc>
          <w:tcPr>
            <w:tcW w:w="1417" w:type="dxa"/>
            <w:noWrap/>
            <w:hideMark/>
          </w:tcPr>
          <w:p w14:paraId="51BF8FB6" w14:textId="77777777" w:rsidR="00762D1A" w:rsidRPr="00762D1A" w:rsidRDefault="00762D1A" w:rsidP="00D128AD">
            <w:pPr>
              <w:pStyle w:val="TableBodyTextMIRB"/>
            </w:pPr>
            <w:r>
              <w:t>508</w:t>
            </w:r>
          </w:p>
        </w:tc>
        <w:tc>
          <w:tcPr>
            <w:tcW w:w="2948" w:type="dxa"/>
            <w:noWrap/>
            <w:hideMark/>
          </w:tcPr>
          <w:p w14:paraId="3CF9161B" w14:textId="77777777" w:rsidR="00762D1A" w:rsidRPr="00762D1A" w:rsidRDefault="00762D1A" w:rsidP="00D128AD">
            <w:pPr>
              <w:pStyle w:val="TableBodyTextMIRB"/>
            </w:pPr>
            <w:r>
              <w:t>NAD83(SCRS) MTU 18N</w:t>
            </w:r>
          </w:p>
        </w:tc>
      </w:tr>
      <w:tr w:rsidR="00D128AD" w:rsidRPr="00762D1A" w14:paraId="463D78A9" w14:textId="77777777" w:rsidTr="00AE5F15">
        <w:trPr>
          <w:trHeight w:val="283"/>
        </w:trPr>
        <w:tc>
          <w:tcPr>
            <w:tcW w:w="3458" w:type="dxa"/>
            <w:noWrap/>
            <w:hideMark/>
          </w:tcPr>
          <w:p w14:paraId="1DBBAFA6" w14:textId="77777777" w:rsidR="00762D1A" w:rsidRPr="00762D1A" w:rsidRDefault="00762D1A" w:rsidP="00D128AD">
            <w:pPr>
              <w:pStyle w:val="TableColumnNameMIRB"/>
            </w:pPr>
            <w:r>
              <w:t>PAINE 2019 09</w:t>
            </w:r>
          </w:p>
        </w:tc>
        <w:tc>
          <w:tcPr>
            <w:tcW w:w="2207" w:type="dxa"/>
            <w:noWrap/>
            <w:hideMark/>
          </w:tcPr>
          <w:p w14:paraId="444E2AE7" w14:textId="77777777" w:rsidR="00762D1A" w:rsidRPr="00762D1A" w:rsidRDefault="00762D1A" w:rsidP="00D128AD">
            <w:pPr>
              <w:pStyle w:val="TableBodyTextMIRB"/>
            </w:pPr>
            <w:r>
              <w:t>3,26</w:t>
            </w:r>
          </w:p>
        </w:tc>
        <w:tc>
          <w:tcPr>
            <w:tcW w:w="1417" w:type="dxa"/>
            <w:noWrap/>
            <w:hideMark/>
          </w:tcPr>
          <w:p w14:paraId="05D0B138" w14:textId="77777777" w:rsidR="00762D1A" w:rsidRPr="00762D1A" w:rsidRDefault="00762D1A" w:rsidP="00D128AD">
            <w:pPr>
              <w:pStyle w:val="TableBodyTextMIRB"/>
            </w:pPr>
            <w:r>
              <w:t>433</w:t>
            </w:r>
          </w:p>
        </w:tc>
        <w:tc>
          <w:tcPr>
            <w:tcW w:w="2948" w:type="dxa"/>
            <w:noWrap/>
            <w:hideMark/>
          </w:tcPr>
          <w:p w14:paraId="322B67E5" w14:textId="77777777" w:rsidR="00762D1A" w:rsidRPr="00762D1A" w:rsidRDefault="00762D1A" w:rsidP="00D128AD">
            <w:pPr>
              <w:pStyle w:val="TableBodyTextMIRB"/>
            </w:pPr>
            <w:r>
              <w:t>NAD83(SCRS) MTU 18N</w:t>
            </w:r>
          </w:p>
        </w:tc>
      </w:tr>
      <w:tr w:rsidR="00D128AD" w:rsidRPr="00762D1A" w14:paraId="43674716" w14:textId="77777777" w:rsidTr="00AE5F15">
        <w:trPr>
          <w:trHeight w:val="283"/>
        </w:trPr>
        <w:tc>
          <w:tcPr>
            <w:tcW w:w="3458" w:type="dxa"/>
            <w:noWrap/>
            <w:hideMark/>
          </w:tcPr>
          <w:p w14:paraId="3F4AB546" w14:textId="77777777" w:rsidR="00762D1A" w:rsidRPr="00762D1A" w:rsidRDefault="00762D1A" w:rsidP="00D128AD">
            <w:pPr>
              <w:pStyle w:val="TableColumnNameMIRB"/>
            </w:pPr>
            <w:r>
              <w:t>PAINE 2019 10</w:t>
            </w:r>
          </w:p>
        </w:tc>
        <w:tc>
          <w:tcPr>
            <w:tcW w:w="2207" w:type="dxa"/>
            <w:noWrap/>
            <w:hideMark/>
          </w:tcPr>
          <w:p w14:paraId="30191C04" w14:textId="77777777" w:rsidR="00762D1A" w:rsidRPr="00762D1A" w:rsidRDefault="00762D1A" w:rsidP="00D128AD">
            <w:pPr>
              <w:pStyle w:val="TableBodyTextMIRB"/>
            </w:pPr>
            <w:r>
              <w:t>3,23</w:t>
            </w:r>
          </w:p>
        </w:tc>
        <w:tc>
          <w:tcPr>
            <w:tcW w:w="1417" w:type="dxa"/>
            <w:noWrap/>
            <w:hideMark/>
          </w:tcPr>
          <w:p w14:paraId="4E549A45" w14:textId="77777777" w:rsidR="00762D1A" w:rsidRPr="00762D1A" w:rsidRDefault="00762D1A" w:rsidP="00D128AD">
            <w:pPr>
              <w:pStyle w:val="TableBodyTextMIRB"/>
            </w:pPr>
            <w:r>
              <w:t>440</w:t>
            </w:r>
          </w:p>
        </w:tc>
        <w:tc>
          <w:tcPr>
            <w:tcW w:w="2948" w:type="dxa"/>
            <w:noWrap/>
            <w:hideMark/>
          </w:tcPr>
          <w:p w14:paraId="1EAF3A96" w14:textId="77777777" w:rsidR="00762D1A" w:rsidRPr="00762D1A" w:rsidRDefault="00762D1A" w:rsidP="00D128AD">
            <w:pPr>
              <w:pStyle w:val="TableBodyTextMIRB"/>
            </w:pPr>
            <w:r>
              <w:t>NAD83(SCRS) MTU 18N</w:t>
            </w:r>
          </w:p>
        </w:tc>
      </w:tr>
      <w:tr w:rsidR="00D128AD" w:rsidRPr="00762D1A" w14:paraId="67720194" w14:textId="77777777" w:rsidTr="00AE5F15">
        <w:trPr>
          <w:trHeight w:val="283"/>
        </w:trPr>
        <w:tc>
          <w:tcPr>
            <w:tcW w:w="3458" w:type="dxa"/>
            <w:noWrap/>
            <w:hideMark/>
          </w:tcPr>
          <w:p w14:paraId="6C1EF27A" w14:textId="77777777" w:rsidR="00762D1A" w:rsidRPr="00762D1A" w:rsidRDefault="00762D1A" w:rsidP="00D128AD">
            <w:pPr>
              <w:pStyle w:val="TableColumnNameMIRB"/>
            </w:pPr>
            <w:r>
              <w:t>PAINE 2019 11</w:t>
            </w:r>
          </w:p>
        </w:tc>
        <w:tc>
          <w:tcPr>
            <w:tcW w:w="2207" w:type="dxa"/>
            <w:noWrap/>
            <w:hideMark/>
          </w:tcPr>
          <w:p w14:paraId="7A492A34" w14:textId="77777777" w:rsidR="00762D1A" w:rsidRPr="00762D1A" w:rsidRDefault="00762D1A" w:rsidP="00D128AD">
            <w:pPr>
              <w:pStyle w:val="TableBodyTextMIRB"/>
            </w:pPr>
            <w:r>
              <w:t>3,31</w:t>
            </w:r>
          </w:p>
        </w:tc>
        <w:tc>
          <w:tcPr>
            <w:tcW w:w="1417" w:type="dxa"/>
            <w:noWrap/>
            <w:hideMark/>
          </w:tcPr>
          <w:p w14:paraId="63E4FEB4" w14:textId="77777777" w:rsidR="00762D1A" w:rsidRPr="00762D1A" w:rsidRDefault="00762D1A" w:rsidP="00D128AD">
            <w:pPr>
              <w:pStyle w:val="TableBodyTextMIRB"/>
            </w:pPr>
            <w:r>
              <w:t>440</w:t>
            </w:r>
          </w:p>
        </w:tc>
        <w:tc>
          <w:tcPr>
            <w:tcW w:w="2948" w:type="dxa"/>
            <w:noWrap/>
            <w:hideMark/>
          </w:tcPr>
          <w:p w14:paraId="630C3C4B" w14:textId="77777777" w:rsidR="00762D1A" w:rsidRPr="00762D1A" w:rsidRDefault="00762D1A" w:rsidP="00D128AD">
            <w:pPr>
              <w:pStyle w:val="TableBodyTextMIRB"/>
            </w:pPr>
            <w:r>
              <w:t>NAD83(SCRS) MTU 18N</w:t>
            </w:r>
          </w:p>
        </w:tc>
      </w:tr>
      <w:tr w:rsidR="00D128AD" w:rsidRPr="00762D1A" w14:paraId="4E17B74B" w14:textId="77777777" w:rsidTr="00AE5F15">
        <w:trPr>
          <w:trHeight w:val="283"/>
        </w:trPr>
        <w:tc>
          <w:tcPr>
            <w:tcW w:w="3458" w:type="dxa"/>
            <w:noWrap/>
            <w:hideMark/>
          </w:tcPr>
          <w:p w14:paraId="1BB38008" w14:textId="77777777" w:rsidR="00762D1A" w:rsidRPr="00762D1A" w:rsidRDefault="00762D1A" w:rsidP="00D128AD">
            <w:pPr>
              <w:pStyle w:val="TableColumnNameMIRB"/>
            </w:pPr>
            <w:r>
              <w:t>PAINE 2019 12</w:t>
            </w:r>
          </w:p>
        </w:tc>
        <w:tc>
          <w:tcPr>
            <w:tcW w:w="2207" w:type="dxa"/>
            <w:noWrap/>
            <w:hideMark/>
          </w:tcPr>
          <w:p w14:paraId="504370A6" w14:textId="77777777" w:rsidR="00762D1A" w:rsidRPr="00762D1A" w:rsidRDefault="00762D1A" w:rsidP="00D128AD">
            <w:pPr>
              <w:pStyle w:val="TableBodyTextMIRB"/>
            </w:pPr>
            <w:r>
              <w:t>3,22</w:t>
            </w:r>
          </w:p>
        </w:tc>
        <w:tc>
          <w:tcPr>
            <w:tcW w:w="1417" w:type="dxa"/>
            <w:noWrap/>
            <w:hideMark/>
          </w:tcPr>
          <w:p w14:paraId="46455D8E" w14:textId="77777777" w:rsidR="00762D1A" w:rsidRPr="00762D1A" w:rsidRDefault="00762D1A" w:rsidP="00D128AD">
            <w:pPr>
              <w:pStyle w:val="TableBodyTextMIRB"/>
            </w:pPr>
            <w:r>
              <w:t>439</w:t>
            </w:r>
          </w:p>
        </w:tc>
        <w:tc>
          <w:tcPr>
            <w:tcW w:w="2948" w:type="dxa"/>
            <w:noWrap/>
            <w:hideMark/>
          </w:tcPr>
          <w:p w14:paraId="6E22F4D6" w14:textId="77777777" w:rsidR="00762D1A" w:rsidRPr="00762D1A" w:rsidRDefault="00762D1A" w:rsidP="00D128AD">
            <w:pPr>
              <w:pStyle w:val="TableBodyTextMIRB"/>
            </w:pPr>
            <w:r>
              <w:t>NAD83(SCRS) MTU 18N</w:t>
            </w:r>
          </w:p>
        </w:tc>
      </w:tr>
      <w:tr w:rsidR="00D128AD" w:rsidRPr="00762D1A" w14:paraId="4D3AA9BA" w14:textId="77777777" w:rsidTr="00AE5F15">
        <w:trPr>
          <w:trHeight w:val="283"/>
        </w:trPr>
        <w:tc>
          <w:tcPr>
            <w:tcW w:w="3458" w:type="dxa"/>
            <w:noWrap/>
            <w:hideMark/>
          </w:tcPr>
          <w:p w14:paraId="7EDF9454" w14:textId="77777777" w:rsidR="00762D1A" w:rsidRPr="00762D1A" w:rsidRDefault="00762D1A" w:rsidP="00D128AD">
            <w:pPr>
              <w:pStyle w:val="TableColumnNameMIRB"/>
            </w:pPr>
            <w:r>
              <w:t>PAINE 2019 13</w:t>
            </w:r>
          </w:p>
        </w:tc>
        <w:tc>
          <w:tcPr>
            <w:tcW w:w="2207" w:type="dxa"/>
            <w:noWrap/>
            <w:hideMark/>
          </w:tcPr>
          <w:p w14:paraId="624A63C8" w14:textId="77777777" w:rsidR="00762D1A" w:rsidRPr="00762D1A" w:rsidRDefault="00762D1A" w:rsidP="00D128AD">
            <w:pPr>
              <w:pStyle w:val="TableBodyTextMIRB"/>
            </w:pPr>
            <w:r>
              <w:t>3,21</w:t>
            </w:r>
          </w:p>
        </w:tc>
        <w:tc>
          <w:tcPr>
            <w:tcW w:w="1417" w:type="dxa"/>
            <w:noWrap/>
            <w:hideMark/>
          </w:tcPr>
          <w:p w14:paraId="5AE2E6DE" w14:textId="77777777" w:rsidR="00762D1A" w:rsidRPr="00762D1A" w:rsidRDefault="00762D1A" w:rsidP="00D128AD">
            <w:pPr>
              <w:pStyle w:val="TableBodyTextMIRB"/>
            </w:pPr>
            <w:r>
              <w:t>483</w:t>
            </w:r>
          </w:p>
        </w:tc>
        <w:tc>
          <w:tcPr>
            <w:tcW w:w="2948" w:type="dxa"/>
            <w:noWrap/>
            <w:hideMark/>
          </w:tcPr>
          <w:p w14:paraId="4DBFAC1D" w14:textId="77777777" w:rsidR="00762D1A" w:rsidRPr="00762D1A" w:rsidRDefault="00762D1A" w:rsidP="00D128AD">
            <w:pPr>
              <w:pStyle w:val="TableBodyTextMIRB"/>
            </w:pPr>
            <w:r>
              <w:t>NAD83(SCRS) MTU 18N</w:t>
            </w:r>
          </w:p>
        </w:tc>
      </w:tr>
      <w:tr w:rsidR="00D128AD" w:rsidRPr="00762D1A" w14:paraId="5139AFAE" w14:textId="77777777" w:rsidTr="00AE5F15">
        <w:trPr>
          <w:trHeight w:val="283"/>
        </w:trPr>
        <w:tc>
          <w:tcPr>
            <w:tcW w:w="3458" w:type="dxa"/>
            <w:noWrap/>
            <w:hideMark/>
          </w:tcPr>
          <w:p w14:paraId="5E8E3290" w14:textId="77777777" w:rsidR="00762D1A" w:rsidRPr="00762D1A" w:rsidRDefault="00762D1A" w:rsidP="00D128AD">
            <w:pPr>
              <w:pStyle w:val="TableColumnNameMIRB"/>
            </w:pPr>
            <w:r>
              <w:t>PAINE 2019 14</w:t>
            </w:r>
          </w:p>
        </w:tc>
        <w:tc>
          <w:tcPr>
            <w:tcW w:w="2207" w:type="dxa"/>
            <w:noWrap/>
            <w:hideMark/>
          </w:tcPr>
          <w:p w14:paraId="1036B108" w14:textId="77777777" w:rsidR="00762D1A" w:rsidRPr="00762D1A" w:rsidRDefault="00762D1A" w:rsidP="00D128AD">
            <w:pPr>
              <w:pStyle w:val="TableBodyTextMIRB"/>
            </w:pPr>
            <w:r>
              <w:t>3,23</w:t>
            </w:r>
          </w:p>
        </w:tc>
        <w:tc>
          <w:tcPr>
            <w:tcW w:w="1417" w:type="dxa"/>
            <w:noWrap/>
            <w:hideMark/>
          </w:tcPr>
          <w:p w14:paraId="1D3236E8" w14:textId="77777777" w:rsidR="00762D1A" w:rsidRPr="00762D1A" w:rsidRDefault="00762D1A" w:rsidP="00D128AD">
            <w:pPr>
              <w:pStyle w:val="TableBodyTextMIRB"/>
            </w:pPr>
            <w:r>
              <w:t>512</w:t>
            </w:r>
          </w:p>
        </w:tc>
        <w:tc>
          <w:tcPr>
            <w:tcW w:w="2948" w:type="dxa"/>
            <w:noWrap/>
            <w:hideMark/>
          </w:tcPr>
          <w:p w14:paraId="2A712232" w14:textId="77777777" w:rsidR="00762D1A" w:rsidRPr="00762D1A" w:rsidRDefault="00762D1A" w:rsidP="00D128AD">
            <w:pPr>
              <w:pStyle w:val="TableBodyTextMIRB"/>
            </w:pPr>
            <w:r>
              <w:t>NAD83(SCRS) MTU 18N</w:t>
            </w:r>
          </w:p>
        </w:tc>
      </w:tr>
      <w:tr w:rsidR="00D128AD" w:rsidRPr="00762D1A" w14:paraId="67CA61D4" w14:textId="77777777" w:rsidTr="00AE5F15">
        <w:trPr>
          <w:trHeight w:val="283"/>
        </w:trPr>
        <w:tc>
          <w:tcPr>
            <w:tcW w:w="3458" w:type="dxa"/>
            <w:noWrap/>
            <w:hideMark/>
          </w:tcPr>
          <w:p w14:paraId="2D15860C" w14:textId="77777777" w:rsidR="00762D1A" w:rsidRPr="00762D1A" w:rsidRDefault="00762D1A" w:rsidP="00D128AD">
            <w:pPr>
              <w:pStyle w:val="TableColumnNameMIRB"/>
            </w:pPr>
            <w:r>
              <w:t>PAINE 2019 15</w:t>
            </w:r>
          </w:p>
        </w:tc>
        <w:tc>
          <w:tcPr>
            <w:tcW w:w="2207" w:type="dxa"/>
            <w:noWrap/>
            <w:hideMark/>
          </w:tcPr>
          <w:p w14:paraId="2DC43A0D" w14:textId="77777777" w:rsidR="00762D1A" w:rsidRPr="00762D1A" w:rsidRDefault="00762D1A" w:rsidP="00D128AD">
            <w:pPr>
              <w:pStyle w:val="TableBodyTextMIRB"/>
            </w:pPr>
            <w:r>
              <w:t>3,29</w:t>
            </w:r>
          </w:p>
        </w:tc>
        <w:tc>
          <w:tcPr>
            <w:tcW w:w="1417" w:type="dxa"/>
            <w:noWrap/>
            <w:hideMark/>
          </w:tcPr>
          <w:p w14:paraId="5BF3C755" w14:textId="77777777" w:rsidR="00762D1A" w:rsidRPr="00762D1A" w:rsidRDefault="00762D1A" w:rsidP="00D128AD">
            <w:pPr>
              <w:pStyle w:val="TableBodyTextMIRB"/>
            </w:pPr>
            <w:r>
              <w:t>488</w:t>
            </w:r>
          </w:p>
        </w:tc>
        <w:tc>
          <w:tcPr>
            <w:tcW w:w="2948" w:type="dxa"/>
            <w:noWrap/>
            <w:hideMark/>
          </w:tcPr>
          <w:p w14:paraId="3232F414" w14:textId="77777777" w:rsidR="00762D1A" w:rsidRPr="00762D1A" w:rsidRDefault="00762D1A" w:rsidP="00D128AD">
            <w:pPr>
              <w:pStyle w:val="TableBodyTextMIRB"/>
            </w:pPr>
            <w:r>
              <w:t>NAD83(SCRS) MTU 18N</w:t>
            </w:r>
          </w:p>
        </w:tc>
      </w:tr>
      <w:tr w:rsidR="00D128AD" w:rsidRPr="00762D1A" w14:paraId="19A4790F" w14:textId="77777777" w:rsidTr="00AE5F15">
        <w:trPr>
          <w:trHeight w:val="283"/>
        </w:trPr>
        <w:tc>
          <w:tcPr>
            <w:tcW w:w="3458" w:type="dxa"/>
            <w:noWrap/>
            <w:hideMark/>
          </w:tcPr>
          <w:p w14:paraId="5A17F58E" w14:textId="77777777" w:rsidR="00762D1A" w:rsidRPr="00762D1A" w:rsidRDefault="00762D1A" w:rsidP="00D128AD">
            <w:pPr>
              <w:pStyle w:val="TableColumnNameMIRB"/>
            </w:pPr>
            <w:r>
              <w:t>PAINE 2019 16</w:t>
            </w:r>
          </w:p>
        </w:tc>
        <w:tc>
          <w:tcPr>
            <w:tcW w:w="2207" w:type="dxa"/>
            <w:noWrap/>
            <w:hideMark/>
          </w:tcPr>
          <w:p w14:paraId="643425DF" w14:textId="77777777" w:rsidR="00762D1A" w:rsidRPr="00762D1A" w:rsidRDefault="00762D1A" w:rsidP="00D128AD">
            <w:pPr>
              <w:pStyle w:val="TableBodyTextMIRB"/>
            </w:pPr>
            <w:r>
              <w:t>3,34</w:t>
            </w:r>
          </w:p>
        </w:tc>
        <w:tc>
          <w:tcPr>
            <w:tcW w:w="1417" w:type="dxa"/>
            <w:noWrap/>
            <w:hideMark/>
          </w:tcPr>
          <w:p w14:paraId="3F9DBB52" w14:textId="77777777" w:rsidR="00762D1A" w:rsidRPr="00762D1A" w:rsidRDefault="00762D1A" w:rsidP="00D128AD">
            <w:pPr>
              <w:pStyle w:val="TableBodyTextMIRB"/>
            </w:pPr>
            <w:r>
              <w:t>432</w:t>
            </w:r>
          </w:p>
        </w:tc>
        <w:tc>
          <w:tcPr>
            <w:tcW w:w="2948" w:type="dxa"/>
            <w:noWrap/>
            <w:hideMark/>
          </w:tcPr>
          <w:p w14:paraId="2128146E" w14:textId="77777777" w:rsidR="00762D1A" w:rsidRPr="00762D1A" w:rsidRDefault="00762D1A" w:rsidP="00D128AD">
            <w:pPr>
              <w:pStyle w:val="TableBodyTextMIRB"/>
            </w:pPr>
            <w:r>
              <w:t>NAD83(SCRS) MTU 18N</w:t>
            </w:r>
          </w:p>
        </w:tc>
      </w:tr>
      <w:tr w:rsidR="00D128AD" w:rsidRPr="00762D1A" w14:paraId="7B76BC0F" w14:textId="77777777" w:rsidTr="00AE5F15">
        <w:trPr>
          <w:trHeight w:val="283"/>
        </w:trPr>
        <w:tc>
          <w:tcPr>
            <w:tcW w:w="3458" w:type="dxa"/>
            <w:noWrap/>
            <w:hideMark/>
          </w:tcPr>
          <w:p w14:paraId="55C4F7A9" w14:textId="77777777" w:rsidR="00762D1A" w:rsidRPr="00762D1A" w:rsidRDefault="00762D1A" w:rsidP="00D128AD">
            <w:pPr>
              <w:pStyle w:val="TableColumnNameMIRB"/>
            </w:pPr>
            <w:r>
              <w:t>PAINE 2019 17</w:t>
            </w:r>
          </w:p>
        </w:tc>
        <w:tc>
          <w:tcPr>
            <w:tcW w:w="2207" w:type="dxa"/>
            <w:noWrap/>
            <w:hideMark/>
          </w:tcPr>
          <w:p w14:paraId="005DE59E" w14:textId="77777777" w:rsidR="00762D1A" w:rsidRPr="00762D1A" w:rsidRDefault="00762D1A" w:rsidP="00D128AD">
            <w:pPr>
              <w:pStyle w:val="TableBodyTextMIRB"/>
            </w:pPr>
            <w:r>
              <w:t>3,3</w:t>
            </w:r>
          </w:p>
        </w:tc>
        <w:tc>
          <w:tcPr>
            <w:tcW w:w="1417" w:type="dxa"/>
            <w:noWrap/>
            <w:hideMark/>
          </w:tcPr>
          <w:p w14:paraId="2D3E7BFF" w14:textId="77777777" w:rsidR="00762D1A" w:rsidRPr="00762D1A" w:rsidRDefault="00762D1A" w:rsidP="00D128AD">
            <w:pPr>
              <w:pStyle w:val="TableBodyTextMIRB"/>
            </w:pPr>
            <w:r>
              <w:t>440</w:t>
            </w:r>
          </w:p>
        </w:tc>
        <w:tc>
          <w:tcPr>
            <w:tcW w:w="2948" w:type="dxa"/>
            <w:noWrap/>
            <w:hideMark/>
          </w:tcPr>
          <w:p w14:paraId="5127B5D0" w14:textId="77777777" w:rsidR="00762D1A" w:rsidRPr="00762D1A" w:rsidRDefault="00762D1A" w:rsidP="00D128AD">
            <w:pPr>
              <w:pStyle w:val="TableBodyTextMIRB"/>
            </w:pPr>
            <w:r>
              <w:t>NAD83(SCRS) MTU 18N</w:t>
            </w:r>
          </w:p>
        </w:tc>
      </w:tr>
      <w:tr w:rsidR="00D128AD" w:rsidRPr="00762D1A" w14:paraId="5DE73545" w14:textId="77777777" w:rsidTr="00AE5F15">
        <w:trPr>
          <w:trHeight w:val="283"/>
        </w:trPr>
        <w:tc>
          <w:tcPr>
            <w:tcW w:w="3458" w:type="dxa"/>
            <w:noWrap/>
            <w:hideMark/>
          </w:tcPr>
          <w:p w14:paraId="151980F1" w14:textId="77777777" w:rsidR="00762D1A" w:rsidRPr="00762D1A" w:rsidRDefault="00762D1A" w:rsidP="00D128AD">
            <w:pPr>
              <w:pStyle w:val="TableColumnNameMIRB"/>
            </w:pPr>
            <w:r>
              <w:t>PAINE 2019 18</w:t>
            </w:r>
          </w:p>
        </w:tc>
        <w:tc>
          <w:tcPr>
            <w:tcW w:w="2207" w:type="dxa"/>
            <w:noWrap/>
            <w:hideMark/>
          </w:tcPr>
          <w:p w14:paraId="0E7449D6" w14:textId="77777777" w:rsidR="00762D1A" w:rsidRPr="00762D1A" w:rsidRDefault="00762D1A" w:rsidP="00D128AD">
            <w:pPr>
              <w:pStyle w:val="TableBodyTextMIRB"/>
            </w:pPr>
            <w:r>
              <w:t>3,24</w:t>
            </w:r>
          </w:p>
        </w:tc>
        <w:tc>
          <w:tcPr>
            <w:tcW w:w="1417" w:type="dxa"/>
            <w:noWrap/>
            <w:hideMark/>
          </w:tcPr>
          <w:p w14:paraId="1E4157A2" w14:textId="77777777" w:rsidR="00762D1A" w:rsidRPr="00762D1A" w:rsidRDefault="00762D1A" w:rsidP="00D128AD">
            <w:pPr>
              <w:pStyle w:val="TableBodyTextMIRB"/>
            </w:pPr>
            <w:r>
              <w:t>418</w:t>
            </w:r>
          </w:p>
        </w:tc>
        <w:tc>
          <w:tcPr>
            <w:tcW w:w="2948" w:type="dxa"/>
            <w:noWrap/>
            <w:hideMark/>
          </w:tcPr>
          <w:p w14:paraId="4BCBA0DE" w14:textId="77777777" w:rsidR="00762D1A" w:rsidRPr="00762D1A" w:rsidRDefault="00762D1A" w:rsidP="00D128AD">
            <w:pPr>
              <w:pStyle w:val="TableBodyTextMIRB"/>
            </w:pPr>
            <w:r>
              <w:t>NAD83(SCRS) MTU 18N</w:t>
            </w:r>
          </w:p>
        </w:tc>
      </w:tr>
      <w:tr w:rsidR="00D128AD" w:rsidRPr="00762D1A" w14:paraId="0B28753D" w14:textId="77777777" w:rsidTr="00AE5F15">
        <w:trPr>
          <w:trHeight w:val="283"/>
        </w:trPr>
        <w:tc>
          <w:tcPr>
            <w:tcW w:w="3458" w:type="dxa"/>
            <w:noWrap/>
            <w:hideMark/>
          </w:tcPr>
          <w:p w14:paraId="09F382FE" w14:textId="77777777" w:rsidR="00762D1A" w:rsidRPr="00762D1A" w:rsidRDefault="00762D1A" w:rsidP="00D128AD">
            <w:pPr>
              <w:pStyle w:val="TableColumnNameMIRB"/>
            </w:pPr>
            <w:r>
              <w:t>PAINE 2019 19</w:t>
            </w:r>
          </w:p>
        </w:tc>
        <w:tc>
          <w:tcPr>
            <w:tcW w:w="2207" w:type="dxa"/>
            <w:noWrap/>
            <w:hideMark/>
          </w:tcPr>
          <w:p w14:paraId="5DF50577" w14:textId="77777777" w:rsidR="00762D1A" w:rsidRPr="00762D1A" w:rsidRDefault="00762D1A" w:rsidP="00D128AD">
            <w:pPr>
              <w:pStyle w:val="TableBodyTextMIRB"/>
            </w:pPr>
            <w:r>
              <w:t>3,2</w:t>
            </w:r>
          </w:p>
        </w:tc>
        <w:tc>
          <w:tcPr>
            <w:tcW w:w="1417" w:type="dxa"/>
            <w:noWrap/>
            <w:hideMark/>
          </w:tcPr>
          <w:p w14:paraId="1BDF931B" w14:textId="77777777" w:rsidR="00762D1A" w:rsidRPr="00762D1A" w:rsidRDefault="00762D1A" w:rsidP="00D128AD">
            <w:pPr>
              <w:pStyle w:val="TableBodyTextMIRB"/>
            </w:pPr>
            <w:r>
              <w:t>418</w:t>
            </w:r>
          </w:p>
        </w:tc>
        <w:tc>
          <w:tcPr>
            <w:tcW w:w="2948" w:type="dxa"/>
            <w:noWrap/>
            <w:hideMark/>
          </w:tcPr>
          <w:p w14:paraId="6B1B235C" w14:textId="77777777" w:rsidR="00762D1A" w:rsidRPr="00762D1A" w:rsidRDefault="00762D1A" w:rsidP="00D128AD">
            <w:pPr>
              <w:pStyle w:val="TableBodyTextMIRB"/>
            </w:pPr>
            <w:r>
              <w:t>NAD83(SCRS) MTU 18N</w:t>
            </w:r>
          </w:p>
        </w:tc>
      </w:tr>
      <w:tr w:rsidR="00D128AD" w:rsidRPr="00762D1A" w14:paraId="06F9A6B9" w14:textId="77777777" w:rsidTr="00AE5F15">
        <w:trPr>
          <w:trHeight w:val="283"/>
        </w:trPr>
        <w:tc>
          <w:tcPr>
            <w:tcW w:w="3458" w:type="dxa"/>
            <w:noWrap/>
            <w:hideMark/>
          </w:tcPr>
          <w:p w14:paraId="2A265F88" w14:textId="77777777" w:rsidR="00762D1A" w:rsidRPr="00762D1A" w:rsidRDefault="00762D1A" w:rsidP="00D128AD">
            <w:pPr>
              <w:pStyle w:val="TableColumnNameMIRB"/>
            </w:pPr>
            <w:r>
              <w:t>PAINE 2019 20</w:t>
            </w:r>
          </w:p>
        </w:tc>
        <w:tc>
          <w:tcPr>
            <w:tcW w:w="2207" w:type="dxa"/>
            <w:noWrap/>
            <w:hideMark/>
          </w:tcPr>
          <w:p w14:paraId="1D2BAAFE" w14:textId="77777777" w:rsidR="00762D1A" w:rsidRPr="00762D1A" w:rsidRDefault="00762D1A" w:rsidP="00D128AD">
            <w:pPr>
              <w:pStyle w:val="TableBodyTextMIRB"/>
            </w:pPr>
            <w:r>
              <w:t>3,19</w:t>
            </w:r>
          </w:p>
        </w:tc>
        <w:tc>
          <w:tcPr>
            <w:tcW w:w="1417" w:type="dxa"/>
            <w:noWrap/>
            <w:hideMark/>
          </w:tcPr>
          <w:p w14:paraId="2F4B89CC" w14:textId="77777777" w:rsidR="00762D1A" w:rsidRPr="00762D1A" w:rsidRDefault="00762D1A" w:rsidP="00D128AD">
            <w:pPr>
              <w:pStyle w:val="TableBodyTextMIRB"/>
            </w:pPr>
            <w:r>
              <w:t>440</w:t>
            </w:r>
          </w:p>
        </w:tc>
        <w:tc>
          <w:tcPr>
            <w:tcW w:w="2948" w:type="dxa"/>
            <w:noWrap/>
            <w:hideMark/>
          </w:tcPr>
          <w:p w14:paraId="7FF2216F" w14:textId="77777777" w:rsidR="00762D1A" w:rsidRPr="00762D1A" w:rsidRDefault="00762D1A" w:rsidP="00D128AD">
            <w:pPr>
              <w:pStyle w:val="TableBodyTextMIRB"/>
            </w:pPr>
            <w:r>
              <w:t>NAD83(SCRS) MTU 18N</w:t>
            </w:r>
          </w:p>
        </w:tc>
      </w:tr>
      <w:tr w:rsidR="00D128AD" w:rsidRPr="00762D1A" w14:paraId="0557B760" w14:textId="77777777" w:rsidTr="00AE5F15">
        <w:trPr>
          <w:trHeight w:val="283"/>
        </w:trPr>
        <w:tc>
          <w:tcPr>
            <w:tcW w:w="3458" w:type="dxa"/>
            <w:noWrap/>
            <w:hideMark/>
          </w:tcPr>
          <w:p w14:paraId="327DC360" w14:textId="77777777" w:rsidR="00762D1A" w:rsidRPr="00762D1A" w:rsidRDefault="00762D1A" w:rsidP="00D128AD">
            <w:pPr>
              <w:pStyle w:val="TableColumnNameMIRB"/>
            </w:pPr>
            <w:r>
              <w:t>PAINE 2019 21</w:t>
            </w:r>
          </w:p>
        </w:tc>
        <w:tc>
          <w:tcPr>
            <w:tcW w:w="2207" w:type="dxa"/>
            <w:noWrap/>
            <w:hideMark/>
          </w:tcPr>
          <w:p w14:paraId="1DBD0E3F" w14:textId="77777777" w:rsidR="00762D1A" w:rsidRPr="00762D1A" w:rsidRDefault="00762D1A" w:rsidP="00D128AD">
            <w:pPr>
              <w:pStyle w:val="TableBodyTextMIRB"/>
            </w:pPr>
            <w:r>
              <w:t>3,19</w:t>
            </w:r>
          </w:p>
        </w:tc>
        <w:tc>
          <w:tcPr>
            <w:tcW w:w="1417" w:type="dxa"/>
            <w:noWrap/>
            <w:hideMark/>
          </w:tcPr>
          <w:p w14:paraId="78D84E97" w14:textId="77777777" w:rsidR="00762D1A" w:rsidRPr="00762D1A" w:rsidRDefault="00762D1A" w:rsidP="00D128AD">
            <w:pPr>
              <w:pStyle w:val="TableBodyTextMIRB"/>
            </w:pPr>
            <w:r>
              <w:t>483</w:t>
            </w:r>
          </w:p>
        </w:tc>
        <w:tc>
          <w:tcPr>
            <w:tcW w:w="2948" w:type="dxa"/>
            <w:noWrap/>
            <w:hideMark/>
          </w:tcPr>
          <w:p w14:paraId="1D4BF08B" w14:textId="77777777" w:rsidR="00762D1A" w:rsidRPr="00762D1A" w:rsidRDefault="00762D1A" w:rsidP="00D128AD">
            <w:pPr>
              <w:pStyle w:val="TableBodyTextMIRB"/>
            </w:pPr>
            <w:r>
              <w:t>NAD83(SCRS) MTU 18N</w:t>
            </w:r>
          </w:p>
        </w:tc>
      </w:tr>
      <w:tr w:rsidR="00D128AD" w:rsidRPr="00762D1A" w14:paraId="3BB80B46" w14:textId="77777777" w:rsidTr="00AE5F15">
        <w:trPr>
          <w:trHeight w:val="283"/>
        </w:trPr>
        <w:tc>
          <w:tcPr>
            <w:tcW w:w="3458" w:type="dxa"/>
            <w:noWrap/>
            <w:hideMark/>
          </w:tcPr>
          <w:p w14:paraId="11229E2B" w14:textId="77777777" w:rsidR="00762D1A" w:rsidRPr="00762D1A" w:rsidRDefault="00762D1A" w:rsidP="00D128AD">
            <w:pPr>
              <w:pStyle w:val="TableColumnNameMIRB"/>
            </w:pPr>
            <w:r>
              <w:lastRenderedPageBreak/>
              <w:t>PAINE 2019 22</w:t>
            </w:r>
          </w:p>
        </w:tc>
        <w:tc>
          <w:tcPr>
            <w:tcW w:w="2207" w:type="dxa"/>
            <w:noWrap/>
            <w:hideMark/>
          </w:tcPr>
          <w:p w14:paraId="781A8540" w14:textId="77777777" w:rsidR="00762D1A" w:rsidRPr="00762D1A" w:rsidRDefault="00762D1A" w:rsidP="00D128AD">
            <w:pPr>
              <w:pStyle w:val="TableBodyTextMIRB"/>
            </w:pPr>
            <w:r>
              <w:t>3,23</w:t>
            </w:r>
          </w:p>
        </w:tc>
        <w:tc>
          <w:tcPr>
            <w:tcW w:w="1417" w:type="dxa"/>
            <w:noWrap/>
            <w:hideMark/>
          </w:tcPr>
          <w:p w14:paraId="2C76D9D8" w14:textId="77777777" w:rsidR="00762D1A" w:rsidRPr="00762D1A" w:rsidRDefault="00762D1A" w:rsidP="00D128AD">
            <w:pPr>
              <w:pStyle w:val="TableBodyTextMIRB"/>
            </w:pPr>
            <w:r>
              <w:t>473</w:t>
            </w:r>
          </w:p>
        </w:tc>
        <w:tc>
          <w:tcPr>
            <w:tcW w:w="2948" w:type="dxa"/>
            <w:noWrap/>
            <w:hideMark/>
          </w:tcPr>
          <w:p w14:paraId="668FF507" w14:textId="77777777" w:rsidR="00762D1A" w:rsidRPr="00762D1A" w:rsidRDefault="00762D1A" w:rsidP="00D128AD">
            <w:pPr>
              <w:pStyle w:val="TableBodyTextMIRB"/>
            </w:pPr>
            <w:r>
              <w:t>NAD83(SCRS) MTU 18N</w:t>
            </w:r>
          </w:p>
        </w:tc>
      </w:tr>
      <w:tr w:rsidR="00D128AD" w:rsidRPr="00762D1A" w14:paraId="527C52EA" w14:textId="77777777" w:rsidTr="00AE5F15">
        <w:trPr>
          <w:trHeight w:val="283"/>
        </w:trPr>
        <w:tc>
          <w:tcPr>
            <w:tcW w:w="3458" w:type="dxa"/>
            <w:noWrap/>
            <w:hideMark/>
          </w:tcPr>
          <w:p w14:paraId="1E954E54" w14:textId="77777777" w:rsidR="00762D1A" w:rsidRPr="00762D1A" w:rsidRDefault="00762D1A" w:rsidP="00D128AD">
            <w:pPr>
              <w:pStyle w:val="TableColumnNameMIRB"/>
            </w:pPr>
            <w:r>
              <w:t>PAINE 2019 23</w:t>
            </w:r>
          </w:p>
        </w:tc>
        <w:tc>
          <w:tcPr>
            <w:tcW w:w="2207" w:type="dxa"/>
            <w:noWrap/>
            <w:hideMark/>
          </w:tcPr>
          <w:p w14:paraId="60EAB472" w14:textId="77777777" w:rsidR="00762D1A" w:rsidRPr="00762D1A" w:rsidRDefault="00762D1A" w:rsidP="00D128AD">
            <w:pPr>
              <w:pStyle w:val="TableBodyTextMIRB"/>
            </w:pPr>
            <w:r>
              <w:t>3,33</w:t>
            </w:r>
          </w:p>
        </w:tc>
        <w:tc>
          <w:tcPr>
            <w:tcW w:w="1417" w:type="dxa"/>
            <w:noWrap/>
            <w:hideMark/>
          </w:tcPr>
          <w:p w14:paraId="271961A4" w14:textId="77777777" w:rsidR="00762D1A" w:rsidRPr="00762D1A" w:rsidRDefault="00762D1A" w:rsidP="00D128AD">
            <w:pPr>
              <w:pStyle w:val="TableBodyTextMIRB"/>
            </w:pPr>
            <w:r>
              <w:t>530</w:t>
            </w:r>
          </w:p>
        </w:tc>
        <w:tc>
          <w:tcPr>
            <w:tcW w:w="2948" w:type="dxa"/>
            <w:noWrap/>
            <w:hideMark/>
          </w:tcPr>
          <w:p w14:paraId="13C39D75" w14:textId="77777777" w:rsidR="00762D1A" w:rsidRPr="00762D1A" w:rsidRDefault="00762D1A" w:rsidP="00D128AD">
            <w:pPr>
              <w:pStyle w:val="TableBodyTextMIRB"/>
            </w:pPr>
            <w:r>
              <w:t>NAD83(SCRS) MTU 18N</w:t>
            </w:r>
          </w:p>
        </w:tc>
      </w:tr>
      <w:tr w:rsidR="00D128AD" w:rsidRPr="00762D1A" w14:paraId="34F6C1FA" w14:textId="77777777" w:rsidTr="00AE5F15">
        <w:trPr>
          <w:trHeight w:val="283"/>
        </w:trPr>
        <w:tc>
          <w:tcPr>
            <w:tcW w:w="3458" w:type="dxa"/>
            <w:noWrap/>
            <w:hideMark/>
          </w:tcPr>
          <w:p w14:paraId="0685CACE" w14:textId="77777777" w:rsidR="00762D1A" w:rsidRPr="00762D1A" w:rsidRDefault="00762D1A" w:rsidP="00D128AD">
            <w:pPr>
              <w:pStyle w:val="TableColumnNameMIRB"/>
            </w:pPr>
            <w:r>
              <w:t>PAINE 2019 24</w:t>
            </w:r>
          </w:p>
        </w:tc>
        <w:tc>
          <w:tcPr>
            <w:tcW w:w="2207" w:type="dxa"/>
            <w:noWrap/>
            <w:hideMark/>
          </w:tcPr>
          <w:p w14:paraId="55C1F49C" w14:textId="77777777" w:rsidR="00762D1A" w:rsidRPr="00762D1A" w:rsidRDefault="00762D1A" w:rsidP="00D128AD">
            <w:pPr>
              <w:pStyle w:val="TableBodyTextMIRB"/>
            </w:pPr>
            <w:r>
              <w:t>3,25</w:t>
            </w:r>
          </w:p>
        </w:tc>
        <w:tc>
          <w:tcPr>
            <w:tcW w:w="1417" w:type="dxa"/>
            <w:noWrap/>
            <w:hideMark/>
          </w:tcPr>
          <w:p w14:paraId="0CD1F238" w14:textId="77777777" w:rsidR="00762D1A" w:rsidRPr="00762D1A" w:rsidRDefault="00762D1A" w:rsidP="00D128AD">
            <w:pPr>
              <w:pStyle w:val="TableBodyTextMIRB"/>
            </w:pPr>
            <w:r>
              <w:t>409</w:t>
            </w:r>
          </w:p>
        </w:tc>
        <w:tc>
          <w:tcPr>
            <w:tcW w:w="2948" w:type="dxa"/>
            <w:noWrap/>
            <w:hideMark/>
          </w:tcPr>
          <w:p w14:paraId="6D46173F" w14:textId="77777777" w:rsidR="00762D1A" w:rsidRPr="00762D1A" w:rsidRDefault="00762D1A" w:rsidP="00D128AD">
            <w:pPr>
              <w:pStyle w:val="TableBodyTextMIRB"/>
            </w:pPr>
            <w:r>
              <w:t>NAD83(SCRS) MTU 18N</w:t>
            </w:r>
          </w:p>
        </w:tc>
      </w:tr>
      <w:tr w:rsidR="00D128AD" w:rsidRPr="00762D1A" w14:paraId="60F955B5" w14:textId="77777777" w:rsidTr="00AE5F15">
        <w:trPr>
          <w:trHeight w:val="283"/>
        </w:trPr>
        <w:tc>
          <w:tcPr>
            <w:tcW w:w="3458" w:type="dxa"/>
            <w:noWrap/>
            <w:hideMark/>
          </w:tcPr>
          <w:p w14:paraId="797C517C" w14:textId="77777777" w:rsidR="00762D1A" w:rsidRPr="00762D1A" w:rsidRDefault="00762D1A" w:rsidP="00D128AD">
            <w:pPr>
              <w:pStyle w:val="TableColumnNameMIRB"/>
            </w:pPr>
            <w:r>
              <w:t>PAINE 2019 25</w:t>
            </w:r>
          </w:p>
        </w:tc>
        <w:tc>
          <w:tcPr>
            <w:tcW w:w="2207" w:type="dxa"/>
            <w:noWrap/>
            <w:hideMark/>
          </w:tcPr>
          <w:p w14:paraId="314EEEB2" w14:textId="77777777" w:rsidR="00762D1A" w:rsidRPr="00762D1A" w:rsidRDefault="00762D1A" w:rsidP="00D128AD">
            <w:pPr>
              <w:pStyle w:val="TableBodyTextMIRB"/>
            </w:pPr>
            <w:r>
              <w:t>3,34</w:t>
            </w:r>
          </w:p>
        </w:tc>
        <w:tc>
          <w:tcPr>
            <w:tcW w:w="1417" w:type="dxa"/>
            <w:noWrap/>
            <w:hideMark/>
          </w:tcPr>
          <w:p w14:paraId="3C27E4D4" w14:textId="77777777" w:rsidR="00762D1A" w:rsidRPr="00762D1A" w:rsidRDefault="00762D1A" w:rsidP="00D128AD">
            <w:pPr>
              <w:pStyle w:val="TableBodyTextMIRB"/>
            </w:pPr>
            <w:r>
              <w:t>418</w:t>
            </w:r>
          </w:p>
        </w:tc>
        <w:tc>
          <w:tcPr>
            <w:tcW w:w="2948" w:type="dxa"/>
            <w:noWrap/>
            <w:hideMark/>
          </w:tcPr>
          <w:p w14:paraId="61825B66" w14:textId="77777777" w:rsidR="00762D1A" w:rsidRPr="00762D1A" w:rsidRDefault="00762D1A" w:rsidP="00D128AD">
            <w:pPr>
              <w:pStyle w:val="TableBodyTextMIRB"/>
            </w:pPr>
            <w:r>
              <w:t>NAD83(SCRS) MTU 18N</w:t>
            </w:r>
          </w:p>
        </w:tc>
      </w:tr>
      <w:tr w:rsidR="00D128AD" w:rsidRPr="00762D1A" w14:paraId="624A3F5C" w14:textId="77777777" w:rsidTr="00AE5F15">
        <w:trPr>
          <w:trHeight w:val="283"/>
        </w:trPr>
        <w:tc>
          <w:tcPr>
            <w:tcW w:w="3458" w:type="dxa"/>
            <w:noWrap/>
            <w:hideMark/>
          </w:tcPr>
          <w:p w14:paraId="5859F20B" w14:textId="77777777" w:rsidR="00762D1A" w:rsidRPr="00762D1A" w:rsidRDefault="00762D1A" w:rsidP="00D128AD">
            <w:pPr>
              <w:pStyle w:val="TableColumnNameMIRB"/>
            </w:pPr>
            <w:r>
              <w:t>PAINE 2019 26</w:t>
            </w:r>
          </w:p>
        </w:tc>
        <w:tc>
          <w:tcPr>
            <w:tcW w:w="2207" w:type="dxa"/>
            <w:noWrap/>
            <w:hideMark/>
          </w:tcPr>
          <w:p w14:paraId="0DA7826A" w14:textId="77777777" w:rsidR="00762D1A" w:rsidRPr="00762D1A" w:rsidRDefault="00762D1A" w:rsidP="00D128AD">
            <w:pPr>
              <w:pStyle w:val="TableBodyTextMIRB"/>
            </w:pPr>
            <w:r>
              <w:t>3,32</w:t>
            </w:r>
          </w:p>
        </w:tc>
        <w:tc>
          <w:tcPr>
            <w:tcW w:w="1417" w:type="dxa"/>
            <w:noWrap/>
            <w:hideMark/>
          </w:tcPr>
          <w:p w14:paraId="6E42DDFE" w14:textId="77777777" w:rsidR="00762D1A" w:rsidRPr="00762D1A" w:rsidRDefault="00762D1A" w:rsidP="00D128AD">
            <w:pPr>
              <w:pStyle w:val="TableBodyTextMIRB"/>
            </w:pPr>
            <w:r>
              <w:t>418</w:t>
            </w:r>
          </w:p>
        </w:tc>
        <w:tc>
          <w:tcPr>
            <w:tcW w:w="2948" w:type="dxa"/>
            <w:noWrap/>
            <w:hideMark/>
          </w:tcPr>
          <w:p w14:paraId="164B500A" w14:textId="77777777" w:rsidR="00762D1A" w:rsidRPr="00762D1A" w:rsidRDefault="00762D1A" w:rsidP="00D128AD">
            <w:pPr>
              <w:pStyle w:val="TableBodyTextMIRB"/>
            </w:pPr>
            <w:r>
              <w:t>NAD83(SCRS) MTU 18N</w:t>
            </w:r>
          </w:p>
        </w:tc>
      </w:tr>
      <w:tr w:rsidR="00D128AD" w:rsidRPr="00762D1A" w14:paraId="7A73949A" w14:textId="77777777" w:rsidTr="00AE5F15">
        <w:trPr>
          <w:trHeight w:val="283"/>
        </w:trPr>
        <w:tc>
          <w:tcPr>
            <w:tcW w:w="3458" w:type="dxa"/>
            <w:noWrap/>
            <w:hideMark/>
          </w:tcPr>
          <w:p w14:paraId="556DA14F" w14:textId="77777777" w:rsidR="00762D1A" w:rsidRPr="00762D1A" w:rsidRDefault="00762D1A" w:rsidP="00D128AD">
            <w:pPr>
              <w:pStyle w:val="TableColumnNameMIRB"/>
            </w:pPr>
            <w:r>
              <w:t>PAINE 2019 27</w:t>
            </w:r>
          </w:p>
        </w:tc>
        <w:tc>
          <w:tcPr>
            <w:tcW w:w="2207" w:type="dxa"/>
            <w:noWrap/>
            <w:hideMark/>
          </w:tcPr>
          <w:p w14:paraId="69D23B53" w14:textId="77777777" w:rsidR="00762D1A" w:rsidRPr="00762D1A" w:rsidRDefault="00762D1A" w:rsidP="00D128AD">
            <w:pPr>
              <w:pStyle w:val="TableBodyTextMIRB"/>
            </w:pPr>
            <w:r>
              <w:t>3,26</w:t>
            </w:r>
          </w:p>
        </w:tc>
        <w:tc>
          <w:tcPr>
            <w:tcW w:w="1417" w:type="dxa"/>
            <w:noWrap/>
            <w:hideMark/>
          </w:tcPr>
          <w:p w14:paraId="413AC102" w14:textId="77777777" w:rsidR="00762D1A" w:rsidRPr="00762D1A" w:rsidRDefault="00762D1A" w:rsidP="00D128AD">
            <w:pPr>
              <w:pStyle w:val="TableBodyTextMIRB"/>
            </w:pPr>
            <w:r>
              <w:t>418</w:t>
            </w:r>
          </w:p>
        </w:tc>
        <w:tc>
          <w:tcPr>
            <w:tcW w:w="2948" w:type="dxa"/>
            <w:noWrap/>
            <w:hideMark/>
          </w:tcPr>
          <w:p w14:paraId="060B4C1C" w14:textId="77777777" w:rsidR="00762D1A" w:rsidRPr="00762D1A" w:rsidRDefault="00762D1A" w:rsidP="00D128AD">
            <w:pPr>
              <w:pStyle w:val="TableBodyTextMIRB"/>
            </w:pPr>
            <w:r>
              <w:t>NAD83(SCRS) MTU 18N</w:t>
            </w:r>
          </w:p>
        </w:tc>
      </w:tr>
      <w:tr w:rsidR="00D128AD" w:rsidRPr="00762D1A" w14:paraId="62B15337" w14:textId="77777777" w:rsidTr="00AE5F15">
        <w:trPr>
          <w:trHeight w:val="283"/>
        </w:trPr>
        <w:tc>
          <w:tcPr>
            <w:tcW w:w="3458" w:type="dxa"/>
            <w:noWrap/>
            <w:hideMark/>
          </w:tcPr>
          <w:p w14:paraId="3F18CE42" w14:textId="77777777" w:rsidR="00762D1A" w:rsidRPr="00762D1A" w:rsidRDefault="00762D1A" w:rsidP="00D128AD">
            <w:pPr>
              <w:pStyle w:val="TableColumnNameMIRB"/>
            </w:pPr>
            <w:r>
              <w:t>PAINE 2019 28</w:t>
            </w:r>
          </w:p>
        </w:tc>
        <w:tc>
          <w:tcPr>
            <w:tcW w:w="2207" w:type="dxa"/>
            <w:noWrap/>
            <w:hideMark/>
          </w:tcPr>
          <w:p w14:paraId="35AD8CA0" w14:textId="77777777" w:rsidR="00762D1A" w:rsidRPr="00762D1A" w:rsidRDefault="00762D1A" w:rsidP="00D128AD">
            <w:pPr>
              <w:pStyle w:val="TableBodyTextMIRB"/>
            </w:pPr>
            <w:r>
              <w:t>3,3</w:t>
            </w:r>
          </w:p>
        </w:tc>
        <w:tc>
          <w:tcPr>
            <w:tcW w:w="1417" w:type="dxa"/>
            <w:noWrap/>
            <w:hideMark/>
          </w:tcPr>
          <w:p w14:paraId="5DF89703" w14:textId="77777777" w:rsidR="00762D1A" w:rsidRPr="00762D1A" w:rsidRDefault="00762D1A" w:rsidP="00D128AD">
            <w:pPr>
              <w:pStyle w:val="TableBodyTextMIRB"/>
            </w:pPr>
            <w:r>
              <w:t>462</w:t>
            </w:r>
          </w:p>
        </w:tc>
        <w:tc>
          <w:tcPr>
            <w:tcW w:w="2948" w:type="dxa"/>
            <w:noWrap/>
            <w:hideMark/>
          </w:tcPr>
          <w:p w14:paraId="24C63378" w14:textId="77777777" w:rsidR="00762D1A" w:rsidRPr="00762D1A" w:rsidRDefault="00762D1A" w:rsidP="00D128AD">
            <w:pPr>
              <w:pStyle w:val="TableBodyTextMIRB"/>
            </w:pPr>
            <w:r>
              <w:t>NAD83(SCRS) MTU 18N</w:t>
            </w:r>
          </w:p>
        </w:tc>
      </w:tr>
      <w:tr w:rsidR="00D128AD" w:rsidRPr="00762D1A" w14:paraId="34BFE646" w14:textId="77777777" w:rsidTr="00AE5F15">
        <w:trPr>
          <w:trHeight w:val="283"/>
        </w:trPr>
        <w:tc>
          <w:tcPr>
            <w:tcW w:w="3458" w:type="dxa"/>
            <w:noWrap/>
            <w:hideMark/>
          </w:tcPr>
          <w:p w14:paraId="47D24FE7" w14:textId="77777777" w:rsidR="00762D1A" w:rsidRPr="00762D1A" w:rsidRDefault="00762D1A" w:rsidP="00D128AD">
            <w:pPr>
              <w:pStyle w:val="TableColumnNameMIRB"/>
            </w:pPr>
            <w:r>
              <w:t>PAINE 2019 29</w:t>
            </w:r>
          </w:p>
        </w:tc>
        <w:tc>
          <w:tcPr>
            <w:tcW w:w="2207" w:type="dxa"/>
            <w:noWrap/>
            <w:hideMark/>
          </w:tcPr>
          <w:p w14:paraId="6A503279" w14:textId="77777777" w:rsidR="00762D1A" w:rsidRPr="00762D1A" w:rsidRDefault="00762D1A" w:rsidP="00D128AD">
            <w:pPr>
              <w:pStyle w:val="TableBodyTextMIRB"/>
            </w:pPr>
            <w:r>
              <w:t>3,23</w:t>
            </w:r>
          </w:p>
        </w:tc>
        <w:tc>
          <w:tcPr>
            <w:tcW w:w="1417" w:type="dxa"/>
            <w:noWrap/>
            <w:hideMark/>
          </w:tcPr>
          <w:p w14:paraId="21AD38D4" w14:textId="77777777" w:rsidR="00762D1A" w:rsidRPr="00762D1A" w:rsidRDefault="00762D1A" w:rsidP="00D128AD">
            <w:pPr>
              <w:pStyle w:val="TableBodyTextMIRB"/>
            </w:pPr>
            <w:r>
              <w:t>483</w:t>
            </w:r>
          </w:p>
        </w:tc>
        <w:tc>
          <w:tcPr>
            <w:tcW w:w="2948" w:type="dxa"/>
            <w:noWrap/>
            <w:hideMark/>
          </w:tcPr>
          <w:p w14:paraId="0D69F3F0" w14:textId="77777777" w:rsidR="00762D1A" w:rsidRPr="00762D1A" w:rsidRDefault="00762D1A" w:rsidP="00D128AD">
            <w:pPr>
              <w:pStyle w:val="TableBodyTextMIRB"/>
            </w:pPr>
            <w:r>
              <w:t>NAD83(SCRS) MTU 18N</w:t>
            </w:r>
          </w:p>
        </w:tc>
      </w:tr>
      <w:tr w:rsidR="00D128AD" w:rsidRPr="00762D1A" w14:paraId="175BCD9C" w14:textId="77777777" w:rsidTr="00AE5F15">
        <w:trPr>
          <w:trHeight w:val="283"/>
        </w:trPr>
        <w:tc>
          <w:tcPr>
            <w:tcW w:w="3458" w:type="dxa"/>
            <w:noWrap/>
            <w:hideMark/>
          </w:tcPr>
          <w:p w14:paraId="40F1EC16" w14:textId="77777777" w:rsidR="00762D1A" w:rsidRPr="00762D1A" w:rsidRDefault="00762D1A" w:rsidP="00D128AD">
            <w:pPr>
              <w:pStyle w:val="TableColumnNameMIRB"/>
            </w:pPr>
            <w:r>
              <w:t>PAINE 2019 30</w:t>
            </w:r>
          </w:p>
        </w:tc>
        <w:tc>
          <w:tcPr>
            <w:tcW w:w="2207" w:type="dxa"/>
            <w:noWrap/>
            <w:hideMark/>
          </w:tcPr>
          <w:p w14:paraId="1BFAEDF9" w14:textId="77777777" w:rsidR="00762D1A" w:rsidRPr="00762D1A" w:rsidRDefault="00762D1A" w:rsidP="00D128AD">
            <w:pPr>
              <w:pStyle w:val="TableBodyTextMIRB"/>
            </w:pPr>
            <w:r>
              <w:t>3,22</w:t>
            </w:r>
          </w:p>
        </w:tc>
        <w:tc>
          <w:tcPr>
            <w:tcW w:w="1417" w:type="dxa"/>
            <w:noWrap/>
            <w:hideMark/>
          </w:tcPr>
          <w:p w14:paraId="0488251B" w14:textId="77777777" w:rsidR="00762D1A" w:rsidRPr="00762D1A" w:rsidRDefault="00762D1A" w:rsidP="00D128AD">
            <w:pPr>
              <w:pStyle w:val="TableBodyTextMIRB"/>
            </w:pPr>
            <w:r>
              <w:t>462</w:t>
            </w:r>
          </w:p>
        </w:tc>
        <w:tc>
          <w:tcPr>
            <w:tcW w:w="2948" w:type="dxa"/>
            <w:noWrap/>
            <w:hideMark/>
          </w:tcPr>
          <w:p w14:paraId="76042066" w14:textId="77777777" w:rsidR="00762D1A" w:rsidRPr="00762D1A" w:rsidRDefault="00762D1A" w:rsidP="00D128AD">
            <w:pPr>
              <w:pStyle w:val="TableBodyTextMIRB"/>
            </w:pPr>
            <w:r>
              <w:t>NAD83(SCRS) MTU 18N</w:t>
            </w:r>
          </w:p>
        </w:tc>
      </w:tr>
      <w:tr w:rsidR="00D128AD" w:rsidRPr="00762D1A" w14:paraId="7B769D5D" w14:textId="77777777" w:rsidTr="00AE5F15">
        <w:trPr>
          <w:trHeight w:val="283"/>
        </w:trPr>
        <w:tc>
          <w:tcPr>
            <w:tcW w:w="3458" w:type="dxa"/>
            <w:noWrap/>
            <w:hideMark/>
          </w:tcPr>
          <w:p w14:paraId="37EBAA85" w14:textId="77777777" w:rsidR="00762D1A" w:rsidRPr="00762D1A" w:rsidRDefault="00762D1A" w:rsidP="00D128AD">
            <w:pPr>
              <w:pStyle w:val="TableColumnNameMIRB"/>
            </w:pPr>
            <w:r>
              <w:t>PAINE 2019 31</w:t>
            </w:r>
          </w:p>
        </w:tc>
        <w:tc>
          <w:tcPr>
            <w:tcW w:w="2207" w:type="dxa"/>
            <w:noWrap/>
            <w:hideMark/>
          </w:tcPr>
          <w:p w14:paraId="66F989C7" w14:textId="77777777" w:rsidR="00762D1A" w:rsidRPr="00762D1A" w:rsidRDefault="00762D1A" w:rsidP="00D128AD">
            <w:pPr>
              <w:pStyle w:val="TableBodyTextMIRB"/>
            </w:pPr>
            <w:r>
              <w:t>3,21</w:t>
            </w:r>
          </w:p>
        </w:tc>
        <w:tc>
          <w:tcPr>
            <w:tcW w:w="1417" w:type="dxa"/>
            <w:noWrap/>
            <w:hideMark/>
          </w:tcPr>
          <w:p w14:paraId="0E2792DA" w14:textId="77777777" w:rsidR="00762D1A" w:rsidRPr="00762D1A" w:rsidRDefault="00762D1A" w:rsidP="00D128AD">
            <w:pPr>
              <w:pStyle w:val="TableBodyTextMIRB"/>
            </w:pPr>
            <w:r>
              <w:t>548</w:t>
            </w:r>
          </w:p>
        </w:tc>
        <w:tc>
          <w:tcPr>
            <w:tcW w:w="2948" w:type="dxa"/>
            <w:noWrap/>
            <w:hideMark/>
          </w:tcPr>
          <w:p w14:paraId="1F397CD4" w14:textId="77777777" w:rsidR="00762D1A" w:rsidRPr="00762D1A" w:rsidRDefault="00762D1A" w:rsidP="00D128AD">
            <w:pPr>
              <w:pStyle w:val="TableBodyTextMIRB"/>
            </w:pPr>
            <w:r>
              <w:t>NAD83(SCRS) MTU 18N</w:t>
            </w:r>
          </w:p>
        </w:tc>
      </w:tr>
      <w:tr w:rsidR="00D128AD" w:rsidRPr="00762D1A" w14:paraId="2A3C8B00" w14:textId="77777777" w:rsidTr="00AE5F15">
        <w:trPr>
          <w:trHeight w:val="283"/>
        </w:trPr>
        <w:tc>
          <w:tcPr>
            <w:tcW w:w="3458" w:type="dxa"/>
            <w:noWrap/>
            <w:hideMark/>
          </w:tcPr>
          <w:p w14:paraId="107FFC83" w14:textId="77777777" w:rsidR="00762D1A" w:rsidRPr="00762D1A" w:rsidRDefault="00762D1A" w:rsidP="00D128AD">
            <w:pPr>
              <w:pStyle w:val="TableColumnNameMIRB"/>
            </w:pPr>
            <w:r>
              <w:t>PAINE 2019 32</w:t>
            </w:r>
          </w:p>
        </w:tc>
        <w:tc>
          <w:tcPr>
            <w:tcW w:w="2207" w:type="dxa"/>
            <w:noWrap/>
            <w:hideMark/>
          </w:tcPr>
          <w:p w14:paraId="1906EDA8" w14:textId="77777777" w:rsidR="00762D1A" w:rsidRPr="00762D1A" w:rsidRDefault="00762D1A" w:rsidP="00D128AD">
            <w:pPr>
              <w:pStyle w:val="TableBodyTextMIRB"/>
            </w:pPr>
            <w:r>
              <w:t>3,18</w:t>
            </w:r>
          </w:p>
        </w:tc>
        <w:tc>
          <w:tcPr>
            <w:tcW w:w="1417" w:type="dxa"/>
            <w:noWrap/>
            <w:hideMark/>
          </w:tcPr>
          <w:p w14:paraId="39D8051F" w14:textId="77777777" w:rsidR="00762D1A" w:rsidRPr="00762D1A" w:rsidRDefault="00762D1A" w:rsidP="00D128AD">
            <w:pPr>
              <w:pStyle w:val="TableBodyTextMIRB"/>
            </w:pPr>
            <w:r>
              <w:t>508</w:t>
            </w:r>
          </w:p>
        </w:tc>
        <w:tc>
          <w:tcPr>
            <w:tcW w:w="2948" w:type="dxa"/>
            <w:noWrap/>
            <w:hideMark/>
          </w:tcPr>
          <w:p w14:paraId="2F494DDB" w14:textId="77777777" w:rsidR="00762D1A" w:rsidRPr="00762D1A" w:rsidRDefault="00762D1A" w:rsidP="00D128AD">
            <w:pPr>
              <w:pStyle w:val="TableBodyTextMIRB"/>
            </w:pPr>
            <w:r>
              <w:t>NAD83(SCRS) MTU 18N</w:t>
            </w:r>
          </w:p>
        </w:tc>
      </w:tr>
      <w:tr w:rsidR="00D128AD" w:rsidRPr="00762D1A" w14:paraId="20B14A16" w14:textId="77777777" w:rsidTr="00AE5F15">
        <w:trPr>
          <w:trHeight w:val="283"/>
        </w:trPr>
        <w:tc>
          <w:tcPr>
            <w:tcW w:w="3458" w:type="dxa"/>
            <w:noWrap/>
            <w:hideMark/>
          </w:tcPr>
          <w:p w14:paraId="6FAD3A91" w14:textId="77777777" w:rsidR="00762D1A" w:rsidRPr="00762D1A" w:rsidRDefault="00762D1A" w:rsidP="00D128AD">
            <w:pPr>
              <w:pStyle w:val="TableColumnNameMIRB"/>
            </w:pPr>
            <w:r>
              <w:t>PAINE 2019 33</w:t>
            </w:r>
          </w:p>
        </w:tc>
        <w:tc>
          <w:tcPr>
            <w:tcW w:w="2207" w:type="dxa"/>
            <w:noWrap/>
            <w:hideMark/>
          </w:tcPr>
          <w:p w14:paraId="63ACB606" w14:textId="77777777" w:rsidR="00762D1A" w:rsidRPr="00762D1A" w:rsidRDefault="00762D1A" w:rsidP="00D128AD">
            <w:pPr>
              <w:pStyle w:val="TableBodyTextMIRB"/>
            </w:pPr>
            <w:r>
              <w:t>3,2</w:t>
            </w:r>
          </w:p>
        </w:tc>
        <w:tc>
          <w:tcPr>
            <w:tcW w:w="1417" w:type="dxa"/>
            <w:noWrap/>
            <w:hideMark/>
          </w:tcPr>
          <w:p w14:paraId="73CFED00" w14:textId="77777777" w:rsidR="00762D1A" w:rsidRPr="00762D1A" w:rsidRDefault="00762D1A" w:rsidP="00D128AD">
            <w:pPr>
              <w:pStyle w:val="TableBodyTextMIRB"/>
            </w:pPr>
            <w:r>
              <w:t>468</w:t>
            </w:r>
          </w:p>
        </w:tc>
        <w:tc>
          <w:tcPr>
            <w:tcW w:w="2948" w:type="dxa"/>
            <w:noWrap/>
            <w:hideMark/>
          </w:tcPr>
          <w:p w14:paraId="0AC41DA0" w14:textId="77777777" w:rsidR="00762D1A" w:rsidRPr="00762D1A" w:rsidRDefault="00762D1A" w:rsidP="00D128AD">
            <w:pPr>
              <w:pStyle w:val="TableBodyTextMIRB"/>
            </w:pPr>
            <w:r>
              <w:t>NAD83(SCRS) MTU 18N</w:t>
            </w:r>
          </w:p>
        </w:tc>
      </w:tr>
      <w:tr w:rsidR="00D128AD" w:rsidRPr="00762D1A" w14:paraId="040C8D54" w14:textId="77777777" w:rsidTr="00AE5F15">
        <w:trPr>
          <w:trHeight w:val="283"/>
        </w:trPr>
        <w:tc>
          <w:tcPr>
            <w:tcW w:w="3458" w:type="dxa"/>
            <w:noWrap/>
            <w:hideMark/>
          </w:tcPr>
          <w:p w14:paraId="4C73E1FE" w14:textId="77777777" w:rsidR="00762D1A" w:rsidRPr="00762D1A" w:rsidRDefault="00762D1A" w:rsidP="00D128AD">
            <w:pPr>
              <w:pStyle w:val="TableColumnNameMIRB"/>
            </w:pPr>
            <w:r>
              <w:t>PAINE 2019 34</w:t>
            </w:r>
          </w:p>
        </w:tc>
        <w:tc>
          <w:tcPr>
            <w:tcW w:w="2207" w:type="dxa"/>
            <w:noWrap/>
            <w:hideMark/>
          </w:tcPr>
          <w:p w14:paraId="14B1A95D" w14:textId="77777777" w:rsidR="00762D1A" w:rsidRPr="00762D1A" w:rsidRDefault="00762D1A" w:rsidP="00D128AD">
            <w:pPr>
              <w:pStyle w:val="TableBodyTextMIRB"/>
            </w:pPr>
            <w:r>
              <w:t>3,16</w:t>
            </w:r>
          </w:p>
        </w:tc>
        <w:tc>
          <w:tcPr>
            <w:tcW w:w="1417" w:type="dxa"/>
            <w:noWrap/>
            <w:hideMark/>
          </w:tcPr>
          <w:p w14:paraId="7EBB1153" w14:textId="77777777" w:rsidR="00762D1A" w:rsidRPr="00762D1A" w:rsidRDefault="00762D1A" w:rsidP="00D128AD">
            <w:pPr>
              <w:pStyle w:val="TableBodyTextMIRB"/>
            </w:pPr>
            <w:r>
              <w:t>504</w:t>
            </w:r>
          </w:p>
        </w:tc>
        <w:tc>
          <w:tcPr>
            <w:tcW w:w="2948" w:type="dxa"/>
            <w:noWrap/>
            <w:hideMark/>
          </w:tcPr>
          <w:p w14:paraId="6994945C" w14:textId="77777777" w:rsidR="00762D1A" w:rsidRPr="00762D1A" w:rsidRDefault="00762D1A" w:rsidP="00D128AD">
            <w:pPr>
              <w:pStyle w:val="TableBodyTextMIRB"/>
            </w:pPr>
            <w:r>
              <w:t>NAD83(SCRS) MTU 18N</w:t>
            </w:r>
          </w:p>
        </w:tc>
      </w:tr>
      <w:tr w:rsidR="00D128AD" w:rsidRPr="00762D1A" w14:paraId="0469F066" w14:textId="77777777" w:rsidTr="00AE5F15">
        <w:trPr>
          <w:trHeight w:val="283"/>
        </w:trPr>
        <w:tc>
          <w:tcPr>
            <w:tcW w:w="3458" w:type="dxa"/>
            <w:noWrap/>
            <w:hideMark/>
          </w:tcPr>
          <w:p w14:paraId="70968550" w14:textId="77777777" w:rsidR="00762D1A" w:rsidRPr="00762D1A" w:rsidRDefault="00762D1A" w:rsidP="00D128AD">
            <w:pPr>
              <w:pStyle w:val="TableColumnNameMIRB"/>
            </w:pPr>
            <w:r>
              <w:t>PAINE 2019 35</w:t>
            </w:r>
          </w:p>
        </w:tc>
        <w:tc>
          <w:tcPr>
            <w:tcW w:w="2207" w:type="dxa"/>
            <w:noWrap/>
            <w:hideMark/>
          </w:tcPr>
          <w:p w14:paraId="598537EF" w14:textId="77777777" w:rsidR="00762D1A" w:rsidRPr="00762D1A" w:rsidRDefault="00762D1A" w:rsidP="00D128AD">
            <w:pPr>
              <w:pStyle w:val="TableBodyTextMIRB"/>
            </w:pPr>
            <w:r>
              <w:t>3,28</w:t>
            </w:r>
          </w:p>
        </w:tc>
        <w:tc>
          <w:tcPr>
            <w:tcW w:w="1417" w:type="dxa"/>
            <w:noWrap/>
            <w:hideMark/>
          </w:tcPr>
          <w:p w14:paraId="66BFBEFD" w14:textId="77777777" w:rsidR="00762D1A" w:rsidRPr="00762D1A" w:rsidRDefault="00762D1A" w:rsidP="00D128AD">
            <w:pPr>
              <w:pStyle w:val="TableBodyTextMIRB"/>
            </w:pPr>
            <w:r>
              <w:t>410</w:t>
            </w:r>
          </w:p>
        </w:tc>
        <w:tc>
          <w:tcPr>
            <w:tcW w:w="2948" w:type="dxa"/>
            <w:noWrap/>
            <w:hideMark/>
          </w:tcPr>
          <w:p w14:paraId="650ED0B7" w14:textId="77777777" w:rsidR="00762D1A" w:rsidRPr="00762D1A" w:rsidRDefault="00762D1A" w:rsidP="00D128AD">
            <w:pPr>
              <w:pStyle w:val="TableBodyTextMIRB"/>
            </w:pPr>
            <w:r>
              <w:t>NAD83(SCRS) MTU 18N</w:t>
            </w:r>
          </w:p>
        </w:tc>
      </w:tr>
      <w:tr w:rsidR="00D128AD" w:rsidRPr="00762D1A" w14:paraId="03C0F441" w14:textId="77777777" w:rsidTr="00AE5F15">
        <w:trPr>
          <w:trHeight w:val="283"/>
        </w:trPr>
        <w:tc>
          <w:tcPr>
            <w:tcW w:w="3458" w:type="dxa"/>
            <w:noWrap/>
            <w:hideMark/>
          </w:tcPr>
          <w:p w14:paraId="6F382C74" w14:textId="77777777" w:rsidR="00762D1A" w:rsidRPr="00762D1A" w:rsidRDefault="00762D1A" w:rsidP="00D128AD">
            <w:pPr>
              <w:pStyle w:val="TableColumnNameMIRB"/>
            </w:pPr>
            <w:r>
              <w:t>PAINE 2019 36</w:t>
            </w:r>
          </w:p>
        </w:tc>
        <w:tc>
          <w:tcPr>
            <w:tcW w:w="2207" w:type="dxa"/>
            <w:noWrap/>
            <w:hideMark/>
          </w:tcPr>
          <w:p w14:paraId="590E4F35" w14:textId="77777777" w:rsidR="00762D1A" w:rsidRPr="00762D1A" w:rsidRDefault="00762D1A" w:rsidP="00D128AD">
            <w:pPr>
              <w:pStyle w:val="TableBodyTextMIRB"/>
            </w:pPr>
            <w:r>
              <w:t>3,2</w:t>
            </w:r>
          </w:p>
        </w:tc>
        <w:tc>
          <w:tcPr>
            <w:tcW w:w="1417" w:type="dxa"/>
            <w:noWrap/>
            <w:hideMark/>
          </w:tcPr>
          <w:p w14:paraId="150181D8" w14:textId="77777777" w:rsidR="00762D1A" w:rsidRPr="00762D1A" w:rsidRDefault="00762D1A" w:rsidP="00D128AD">
            <w:pPr>
              <w:pStyle w:val="TableBodyTextMIRB"/>
            </w:pPr>
            <w:r>
              <w:t>396</w:t>
            </w:r>
          </w:p>
        </w:tc>
        <w:tc>
          <w:tcPr>
            <w:tcW w:w="2948" w:type="dxa"/>
            <w:noWrap/>
            <w:hideMark/>
          </w:tcPr>
          <w:p w14:paraId="75DEE9EC" w14:textId="77777777" w:rsidR="00762D1A" w:rsidRPr="00762D1A" w:rsidRDefault="00762D1A" w:rsidP="00D128AD">
            <w:pPr>
              <w:pStyle w:val="TableBodyTextMIRB"/>
            </w:pPr>
            <w:r>
              <w:t>NAD83(SCRS) MTU 18N</w:t>
            </w:r>
          </w:p>
        </w:tc>
      </w:tr>
      <w:tr w:rsidR="00D128AD" w:rsidRPr="00762D1A" w14:paraId="1CA98AE7" w14:textId="77777777" w:rsidTr="00AE5F15">
        <w:trPr>
          <w:trHeight w:val="283"/>
        </w:trPr>
        <w:tc>
          <w:tcPr>
            <w:tcW w:w="3458" w:type="dxa"/>
            <w:noWrap/>
            <w:hideMark/>
          </w:tcPr>
          <w:p w14:paraId="1C671C49" w14:textId="77777777" w:rsidR="00762D1A" w:rsidRPr="00762D1A" w:rsidRDefault="00762D1A" w:rsidP="00D128AD">
            <w:pPr>
              <w:pStyle w:val="TableColumnNameMIRB"/>
            </w:pPr>
            <w:r>
              <w:t>PAINE 2019 37</w:t>
            </w:r>
          </w:p>
        </w:tc>
        <w:tc>
          <w:tcPr>
            <w:tcW w:w="2207" w:type="dxa"/>
            <w:noWrap/>
            <w:hideMark/>
          </w:tcPr>
          <w:p w14:paraId="3AB4D89D" w14:textId="77777777" w:rsidR="00762D1A" w:rsidRPr="00762D1A" w:rsidRDefault="00762D1A" w:rsidP="00D128AD">
            <w:pPr>
              <w:pStyle w:val="TableBodyTextMIRB"/>
            </w:pPr>
            <w:r>
              <w:t>3,27</w:t>
            </w:r>
          </w:p>
        </w:tc>
        <w:tc>
          <w:tcPr>
            <w:tcW w:w="1417" w:type="dxa"/>
            <w:noWrap/>
            <w:hideMark/>
          </w:tcPr>
          <w:p w14:paraId="46E6CC70" w14:textId="77777777" w:rsidR="00762D1A" w:rsidRPr="00762D1A" w:rsidRDefault="00762D1A" w:rsidP="00D128AD">
            <w:pPr>
              <w:pStyle w:val="TableBodyTextMIRB"/>
            </w:pPr>
            <w:r>
              <w:t>395</w:t>
            </w:r>
          </w:p>
        </w:tc>
        <w:tc>
          <w:tcPr>
            <w:tcW w:w="2948" w:type="dxa"/>
            <w:noWrap/>
            <w:hideMark/>
          </w:tcPr>
          <w:p w14:paraId="1F3DB084" w14:textId="77777777" w:rsidR="00762D1A" w:rsidRPr="00762D1A" w:rsidRDefault="00762D1A" w:rsidP="00D128AD">
            <w:pPr>
              <w:pStyle w:val="TableBodyTextMIRB"/>
            </w:pPr>
            <w:r>
              <w:t>NAD83(SCRS) MTU 18N</w:t>
            </w:r>
          </w:p>
        </w:tc>
      </w:tr>
      <w:tr w:rsidR="00D128AD" w:rsidRPr="00762D1A" w14:paraId="0BA2F68D" w14:textId="77777777" w:rsidTr="00AE5F15">
        <w:trPr>
          <w:trHeight w:val="283"/>
        </w:trPr>
        <w:tc>
          <w:tcPr>
            <w:tcW w:w="3458" w:type="dxa"/>
            <w:noWrap/>
            <w:hideMark/>
          </w:tcPr>
          <w:p w14:paraId="2F427651" w14:textId="77777777" w:rsidR="00762D1A" w:rsidRPr="00762D1A" w:rsidRDefault="00762D1A" w:rsidP="00D128AD">
            <w:pPr>
              <w:pStyle w:val="TableColumnNameMIRB"/>
            </w:pPr>
            <w:r>
              <w:t>PAINE 2019 38</w:t>
            </w:r>
          </w:p>
        </w:tc>
        <w:tc>
          <w:tcPr>
            <w:tcW w:w="2207" w:type="dxa"/>
            <w:noWrap/>
            <w:hideMark/>
          </w:tcPr>
          <w:p w14:paraId="23C1D652" w14:textId="77777777" w:rsidR="00762D1A" w:rsidRPr="00762D1A" w:rsidRDefault="00762D1A" w:rsidP="00D128AD">
            <w:pPr>
              <w:pStyle w:val="TableBodyTextMIRB"/>
            </w:pPr>
            <w:r>
              <w:t>3,18</w:t>
            </w:r>
          </w:p>
        </w:tc>
        <w:tc>
          <w:tcPr>
            <w:tcW w:w="1417" w:type="dxa"/>
            <w:noWrap/>
            <w:hideMark/>
          </w:tcPr>
          <w:p w14:paraId="5E47D9E9" w14:textId="77777777" w:rsidR="00762D1A" w:rsidRPr="00762D1A" w:rsidRDefault="00762D1A" w:rsidP="00D128AD">
            <w:pPr>
              <w:pStyle w:val="TableBodyTextMIRB"/>
            </w:pPr>
            <w:r>
              <w:t>394</w:t>
            </w:r>
          </w:p>
        </w:tc>
        <w:tc>
          <w:tcPr>
            <w:tcW w:w="2948" w:type="dxa"/>
            <w:noWrap/>
            <w:hideMark/>
          </w:tcPr>
          <w:p w14:paraId="057F9C7C" w14:textId="77777777" w:rsidR="00762D1A" w:rsidRPr="00762D1A" w:rsidRDefault="00762D1A" w:rsidP="00D128AD">
            <w:pPr>
              <w:pStyle w:val="TableBodyTextMIRB"/>
            </w:pPr>
            <w:r>
              <w:t>NAD83(SCRS) MTU 18N</w:t>
            </w:r>
          </w:p>
        </w:tc>
      </w:tr>
      <w:tr w:rsidR="00D128AD" w:rsidRPr="00762D1A" w14:paraId="2AAAAB68" w14:textId="77777777" w:rsidTr="00AE5F15">
        <w:trPr>
          <w:trHeight w:val="283"/>
        </w:trPr>
        <w:tc>
          <w:tcPr>
            <w:tcW w:w="3458" w:type="dxa"/>
            <w:noWrap/>
            <w:hideMark/>
          </w:tcPr>
          <w:p w14:paraId="05D926DD" w14:textId="77777777" w:rsidR="00762D1A" w:rsidRPr="00762D1A" w:rsidRDefault="00762D1A" w:rsidP="00D128AD">
            <w:pPr>
              <w:pStyle w:val="TableColumnNameMIRB"/>
            </w:pPr>
            <w:r>
              <w:t>PAINE 2019 39</w:t>
            </w:r>
          </w:p>
        </w:tc>
        <w:tc>
          <w:tcPr>
            <w:tcW w:w="2207" w:type="dxa"/>
            <w:noWrap/>
            <w:hideMark/>
          </w:tcPr>
          <w:p w14:paraId="76B4A321" w14:textId="77777777" w:rsidR="00762D1A" w:rsidRPr="00762D1A" w:rsidRDefault="00762D1A" w:rsidP="00D128AD">
            <w:pPr>
              <w:pStyle w:val="TableBodyTextMIRB"/>
            </w:pPr>
            <w:r>
              <w:t>3,34</w:t>
            </w:r>
          </w:p>
        </w:tc>
        <w:tc>
          <w:tcPr>
            <w:tcW w:w="1417" w:type="dxa"/>
            <w:noWrap/>
            <w:hideMark/>
          </w:tcPr>
          <w:p w14:paraId="0AE327B2" w14:textId="77777777" w:rsidR="00762D1A" w:rsidRPr="00762D1A" w:rsidRDefault="00762D1A" w:rsidP="00D128AD">
            <w:pPr>
              <w:pStyle w:val="TableBodyTextMIRB"/>
            </w:pPr>
            <w:r>
              <w:t>440</w:t>
            </w:r>
          </w:p>
        </w:tc>
        <w:tc>
          <w:tcPr>
            <w:tcW w:w="2948" w:type="dxa"/>
            <w:noWrap/>
            <w:hideMark/>
          </w:tcPr>
          <w:p w14:paraId="47769122" w14:textId="77777777" w:rsidR="00762D1A" w:rsidRPr="00762D1A" w:rsidRDefault="00762D1A" w:rsidP="00D128AD">
            <w:pPr>
              <w:pStyle w:val="TableBodyTextMIRB"/>
            </w:pPr>
            <w:r>
              <w:t>NAD83(SCRS) MTU 18N</w:t>
            </w:r>
          </w:p>
        </w:tc>
      </w:tr>
      <w:tr w:rsidR="00D128AD" w:rsidRPr="00762D1A" w14:paraId="67A3EB1E" w14:textId="77777777" w:rsidTr="00AE5F15">
        <w:trPr>
          <w:trHeight w:val="283"/>
        </w:trPr>
        <w:tc>
          <w:tcPr>
            <w:tcW w:w="3458" w:type="dxa"/>
            <w:noWrap/>
            <w:hideMark/>
          </w:tcPr>
          <w:p w14:paraId="707E7764" w14:textId="77777777" w:rsidR="00762D1A" w:rsidRPr="00762D1A" w:rsidRDefault="00762D1A" w:rsidP="00D128AD">
            <w:pPr>
              <w:pStyle w:val="TableColumnNameMIRB"/>
            </w:pPr>
            <w:r>
              <w:t>PAINE 2019 40</w:t>
            </w:r>
          </w:p>
        </w:tc>
        <w:tc>
          <w:tcPr>
            <w:tcW w:w="2207" w:type="dxa"/>
            <w:noWrap/>
            <w:hideMark/>
          </w:tcPr>
          <w:p w14:paraId="3EB72386" w14:textId="77777777" w:rsidR="00762D1A" w:rsidRPr="00762D1A" w:rsidRDefault="00762D1A" w:rsidP="00D128AD">
            <w:pPr>
              <w:pStyle w:val="TableBodyTextMIRB"/>
            </w:pPr>
            <w:r>
              <w:t>3,28</w:t>
            </w:r>
          </w:p>
        </w:tc>
        <w:tc>
          <w:tcPr>
            <w:tcW w:w="1417" w:type="dxa"/>
            <w:noWrap/>
            <w:hideMark/>
          </w:tcPr>
          <w:p w14:paraId="12DAB09C" w14:textId="77777777" w:rsidR="00762D1A" w:rsidRPr="00762D1A" w:rsidRDefault="00762D1A" w:rsidP="00D128AD">
            <w:pPr>
              <w:pStyle w:val="TableBodyTextMIRB"/>
            </w:pPr>
            <w:r>
              <w:t>484</w:t>
            </w:r>
          </w:p>
        </w:tc>
        <w:tc>
          <w:tcPr>
            <w:tcW w:w="2948" w:type="dxa"/>
            <w:noWrap/>
            <w:hideMark/>
          </w:tcPr>
          <w:p w14:paraId="6AB61DD9" w14:textId="77777777" w:rsidR="00762D1A" w:rsidRPr="00762D1A" w:rsidRDefault="00762D1A" w:rsidP="00D128AD">
            <w:pPr>
              <w:pStyle w:val="TableBodyTextMIRB"/>
            </w:pPr>
            <w:r>
              <w:t>NAD83(SCRS) MTU 18N</w:t>
            </w:r>
          </w:p>
        </w:tc>
      </w:tr>
      <w:tr w:rsidR="00D128AD" w:rsidRPr="00762D1A" w14:paraId="5383C4EF" w14:textId="77777777" w:rsidTr="00AE5F15">
        <w:trPr>
          <w:trHeight w:val="283"/>
        </w:trPr>
        <w:tc>
          <w:tcPr>
            <w:tcW w:w="3458" w:type="dxa"/>
            <w:noWrap/>
            <w:hideMark/>
          </w:tcPr>
          <w:p w14:paraId="167FBD36" w14:textId="77777777" w:rsidR="00762D1A" w:rsidRPr="00762D1A" w:rsidRDefault="00762D1A" w:rsidP="00D128AD">
            <w:pPr>
              <w:pStyle w:val="TableColumnNameMIRB"/>
            </w:pPr>
            <w:r>
              <w:t>PAINE 2019 41</w:t>
            </w:r>
          </w:p>
        </w:tc>
        <w:tc>
          <w:tcPr>
            <w:tcW w:w="2207" w:type="dxa"/>
            <w:noWrap/>
            <w:hideMark/>
          </w:tcPr>
          <w:p w14:paraId="3D8A75E4" w14:textId="77777777" w:rsidR="00762D1A" w:rsidRPr="00762D1A" w:rsidRDefault="00762D1A" w:rsidP="00D128AD">
            <w:pPr>
              <w:pStyle w:val="TableBodyTextMIRB"/>
            </w:pPr>
            <w:r>
              <w:t>3,34</w:t>
            </w:r>
          </w:p>
        </w:tc>
        <w:tc>
          <w:tcPr>
            <w:tcW w:w="1417" w:type="dxa"/>
            <w:noWrap/>
            <w:hideMark/>
          </w:tcPr>
          <w:p w14:paraId="03D98B4A" w14:textId="77777777" w:rsidR="00762D1A" w:rsidRPr="00762D1A" w:rsidRDefault="00762D1A" w:rsidP="00D128AD">
            <w:pPr>
              <w:pStyle w:val="TableBodyTextMIRB"/>
            </w:pPr>
            <w:r>
              <w:t>506</w:t>
            </w:r>
          </w:p>
        </w:tc>
        <w:tc>
          <w:tcPr>
            <w:tcW w:w="2948" w:type="dxa"/>
            <w:noWrap/>
            <w:hideMark/>
          </w:tcPr>
          <w:p w14:paraId="4BC15918" w14:textId="77777777" w:rsidR="00762D1A" w:rsidRPr="00762D1A" w:rsidRDefault="00762D1A" w:rsidP="00D128AD">
            <w:pPr>
              <w:pStyle w:val="TableBodyTextMIRB"/>
            </w:pPr>
            <w:r>
              <w:t>NAD83(SCRS) MTU 18N</w:t>
            </w:r>
          </w:p>
        </w:tc>
      </w:tr>
      <w:tr w:rsidR="00D128AD" w:rsidRPr="00762D1A" w14:paraId="02D75EE2" w14:textId="77777777" w:rsidTr="00AE5F15">
        <w:trPr>
          <w:trHeight w:val="283"/>
        </w:trPr>
        <w:tc>
          <w:tcPr>
            <w:tcW w:w="3458" w:type="dxa"/>
            <w:noWrap/>
            <w:hideMark/>
          </w:tcPr>
          <w:p w14:paraId="0126EF27" w14:textId="77777777" w:rsidR="00762D1A" w:rsidRPr="00762D1A" w:rsidRDefault="00762D1A" w:rsidP="00D128AD">
            <w:pPr>
              <w:pStyle w:val="TableColumnNameMIRB"/>
            </w:pPr>
            <w:r>
              <w:t>PAINE 2019 42</w:t>
            </w:r>
          </w:p>
        </w:tc>
        <w:tc>
          <w:tcPr>
            <w:tcW w:w="2207" w:type="dxa"/>
            <w:noWrap/>
            <w:hideMark/>
          </w:tcPr>
          <w:p w14:paraId="4DB154FA" w14:textId="77777777" w:rsidR="00762D1A" w:rsidRPr="00762D1A" w:rsidRDefault="00762D1A" w:rsidP="00D128AD">
            <w:pPr>
              <w:pStyle w:val="TableBodyTextMIRB"/>
            </w:pPr>
            <w:r>
              <w:t>3,26</w:t>
            </w:r>
          </w:p>
        </w:tc>
        <w:tc>
          <w:tcPr>
            <w:tcW w:w="1417" w:type="dxa"/>
            <w:noWrap/>
            <w:hideMark/>
          </w:tcPr>
          <w:p w14:paraId="2715E24D" w14:textId="77777777" w:rsidR="00762D1A" w:rsidRPr="00762D1A" w:rsidRDefault="00762D1A" w:rsidP="00D128AD">
            <w:pPr>
              <w:pStyle w:val="TableBodyTextMIRB"/>
            </w:pPr>
            <w:r>
              <w:t>528</w:t>
            </w:r>
          </w:p>
        </w:tc>
        <w:tc>
          <w:tcPr>
            <w:tcW w:w="2948" w:type="dxa"/>
            <w:noWrap/>
            <w:hideMark/>
          </w:tcPr>
          <w:p w14:paraId="0D975CFF" w14:textId="77777777" w:rsidR="00762D1A" w:rsidRPr="00762D1A" w:rsidRDefault="00762D1A" w:rsidP="00D128AD">
            <w:pPr>
              <w:pStyle w:val="TableBodyTextMIRB"/>
            </w:pPr>
            <w:r>
              <w:t>NAD83(SCRS) MTU 18N</w:t>
            </w:r>
          </w:p>
        </w:tc>
      </w:tr>
      <w:tr w:rsidR="00D128AD" w:rsidRPr="00762D1A" w14:paraId="5BD78A6A" w14:textId="77777777" w:rsidTr="00AE5F15">
        <w:trPr>
          <w:trHeight w:val="283"/>
        </w:trPr>
        <w:tc>
          <w:tcPr>
            <w:tcW w:w="3458" w:type="dxa"/>
            <w:noWrap/>
            <w:hideMark/>
          </w:tcPr>
          <w:p w14:paraId="1B5FB914" w14:textId="77777777" w:rsidR="00762D1A" w:rsidRPr="00762D1A" w:rsidRDefault="00762D1A" w:rsidP="00D128AD">
            <w:pPr>
              <w:pStyle w:val="TableColumnNameMIRB"/>
            </w:pPr>
            <w:r>
              <w:t>PAINE 2019 43</w:t>
            </w:r>
          </w:p>
        </w:tc>
        <w:tc>
          <w:tcPr>
            <w:tcW w:w="2207" w:type="dxa"/>
            <w:noWrap/>
            <w:hideMark/>
          </w:tcPr>
          <w:p w14:paraId="424BF7DA" w14:textId="77777777" w:rsidR="00762D1A" w:rsidRPr="00762D1A" w:rsidRDefault="00762D1A" w:rsidP="00D128AD">
            <w:pPr>
              <w:pStyle w:val="TableBodyTextMIRB"/>
            </w:pPr>
            <w:r>
              <w:t>3,2</w:t>
            </w:r>
          </w:p>
        </w:tc>
        <w:tc>
          <w:tcPr>
            <w:tcW w:w="1417" w:type="dxa"/>
            <w:noWrap/>
            <w:hideMark/>
          </w:tcPr>
          <w:p w14:paraId="777050E4" w14:textId="77777777" w:rsidR="00762D1A" w:rsidRPr="00762D1A" w:rsidRDefault="00762D1A" w:rsidP="00D128AD">
            <w:pPr>
              <w:pStyle w:val="TableBodyTextMIRB"/>
            </w:pPr>
            <w:r>
              <w:t>616</w:t>
            </w:r>
          </w:p>
        </w:tc>
        <w:tc>
          <w:tcPr>
            <w:tcW w:w="2948" w:type="dxa"/>
            <w:noWrap/>
            <w:hideMark/>
          </w:tcPr>
          <w:p w14:paraId="2ADC2DD8" w14:textId="77777777" w:rsidR="00762D1A" w:rsidRPr="00762D1A" w:rsidRDefault="00762D1A" w:rsidP="00D128AD">
            <w:pPr>
              <w:pStyle w:val="TableBodyTextMIRB"/>
            </w:pPr>
            <w:r>
              <w:t>NAD83(SCRS) MTU 18N</w:t>
            </w:r>
          </w:p>
        </w:tc>
      </w:tr>
      <w:tr w:rsidR="00D128AD" w:rsidRPr="00762D1A" w14:paraId="6EDEBD82" w14:textId="77777777" w:rsidTr="00AE5F15">
        <w:trPr>
          <w:trHeight w:val="283"/>
        </w:trPr>
        <w:tc>
          <w:tcPr>
            <w:tcW w:w="3458" w:type="dxa"/>
            <w:noWrap/>
            <w:hideMark/>
          </w:tcPr>
          <w:p w14:paraId="76E5E144" w14:textId="77777777" w:rsidR="00762D1A" w:rsidRPr="00762D1A" w:rsidRDefault="00762D1A" w:rsidP="00D128AD">
            <w:pPr>
              <w:pStyle w:val="TableColumnNameMIRB"/>
            </w:pPr>
            <w:r>
              <w:t>PAINE 2019 44</w:t>
            </w:r>
          </w:p>
        </w:tc>
        <w:tc>
          <w:tcPr>
            <w:tcW w:w="2207" w:type="dxa"/>
            <w:noWrap/>
            <w:hideMark/>
          </w:tcPr>
          <w:p w14:paraId="6BFFE8F5" w14:textId="77777777" w:rsidR="00762D1A" w:rsidRPr="00762D1A" w:rsidRDefault="00762D1A" w:rsidP="00D128AD">
            <w:pPr>
              <w:pStyle w:val="TableBodyTextMIRB"/>
            </w:pPr>
            <w:r>
              <w:t>3,23</w:t>
            </w:r>
          </w:p>
        </w:tc>
        <w:tc>
          <w:tcPr>
            <w:tcW w:w="1417" w:type="dxa"/>
            <w:noWrap/>
            <w:hideMark/>
          </w:tcPr>
          <w:p w14:paraId="5398F790" w14:textId="77777777" w:rsidR="00762D1A" w:rsidRPr="00762D1A" w:rsidRDefault="00762D1A" w:rsidP="00D128AD">
            <w:pPr>
              <w:pStyle w:val="TableBodyTextMIRB"/>
            </w:pPr>
            <w:r>
              <w:t>594</w:t>
            </w:r>
          </w:p>
        </w:tc>
        <w:tc>
          <w:tcPr>
            <w:tcW w:w="2948" w:type="dxa"/>
            <w:noWrap/>
            <w:hideMark/>
          </w:tcPr>
          <w:p w14:paraId="2E5E3331" w14:textId="77777777" w:rsidR="00762D1A" w:rsidRPr="00762D1A" w:rsidRDefault="00762D1A" w:rsidP="00D128AD">
            <w:pPr>
              <w:pStyle w:val="TableBodyTextMIRB"/>
            </w:pPr>
            <w:r>
              <w:t>NAD83(SCRS) MTU 18N</w:t>
            </w:r>
          </w:p>
        </w:tc>
      </w:tr>
      <w:tr w:rsidR="00D128AD" w:rsidRPr="00762D1A" w14:paraId="08270BD9" w14:textId="77777777" w:rsidTr="00AE5F15">
        <w:trPr>
          <w:trHeight w:val="283"/>
        </w:trPr>
        <w:tc>
          <w:tcPr>
            <w:tcW w:w="3458" w:type="dxa"/>
            <w:noWrap/>
            <w:hideMark/>
          </w:tcPr>
          <w:p w14:paraId="721914D7" w14:textId="77777777" w:rsidR="00762D1A" w:rsidRPr="00762D1A" w:rsidRDefault="00762D1A" w:rsidP="00D128AD">
            <w:pPr>
              <w:pStyle w:val="TableColumnNameMIRB"/>
            </w:pPr>
            <w:r>
              <w:t>PAINE 2019 45</w:t>
            </w:r>
          </w:p>
        </w:tc>
        <w:tc>
          <w:tcPr>
            <w:tcW w:w="2207" w:type="dxa"/>
            <w:noWrap/>
            <w:hideMark/>
          </w:tcPr>
          <w:p w14:paraId="47417C9B" w14:textId="77777777" w:rsidR="00762D1A" w:rsidRPr="00762D1A" w:rsidRDefault="00762D1A" w:rsidP="00D128AD">
            <w:pPr>
              <w:pStyle w:val="TableBodyTextMIRB"/>
            </w:pPr>
            <w:r>
              <w:t>3,18</w:t>
            </w:r>
          </w:p>
        </w:tc>
        <w:tc>
          <w:tcPr>
            <w:tcW w:w="1417" w:type="dxa"/>
            <w:noWrap/>
            <w:hideMark/>
          </w:tcPr>
          <w:p w14:paraId="365633EE" w14:textId="77777777" w:rsidR="00762D1A" w:rsidRPr="00762D1A" w:rsidRDefault="00762D1A" w:rsidP="00D128AD">
            <w:pPr>
              <w:pStyle w:val="TableBodyTextMIRB"/>
            </w:pPr>
            <w:r>
              <w:t>522</w:t>
            </w:r>
          </w:p>
        </w:tc>
        <w:tc>
          <w:tcPr>
            <w:tcW w:w="2948" w:type="dxa"/>
            <w:noWrap/>
            <w:hideMark/>
          </w:tcPr>
          <w:p w14:paraId="24130156" w14:textId="77777777" w:rsidR="00762D1A" w:rsidRPr="00762D1A" w:rsidRDefault="00762D1A" w:rsidP="00D128AD">
            <w:pPr>
              <w:pStyle w:val="TableBodyTextMIRB"/>
            </w:pPr>
            <w:r>
              <w:t>NAD83(SCRS) MTU 18N</w:t>
            </w:r>
          </w:p>
        </w:tc>
      </w:tr>
      <w:tr w:rsidR="00D128AD" w:rsidRPr="00762D1A" w14:paraId="7416DE38" w14:textId="77777777" w:rsidTr="00AE5F15">
        <w:trPr>
          <w:trHeight w:val="283"/>
        </w:trPr>
        <w:tc>
          <w:tcPr>
            <w:tcW w:w="3458" w:type="dxa"/>
            <w:noWrap/>
            <w:hideMark/>
          </w:tcPr>
          <w:p w14:paraId="5CFE41DF" w14:textId="77777777" w:rsidR="00762D1A" w:rsidRPr="00762D1A" w:rsidRDefault="00762D1A" w:rsidP="00D128AD">
            <w:pPr>
              <w:pStyle w:val="TableColumnNameMIRB"/>
            </w:pPr>
            <w:r>
              <w:t>PAINE 2019 46</w:t>
            </w:r>
          </w:p>
        </w:tc>
        <w:tc>
          <w:tcPr>
            <w:tcW w:w="2207" w:type="dxa"/>
            <w:noWrap/>
            <w:hideMark/>
          </w:tcPr>
          <w:p w14:paraId="2131F123" w14:textId="77777777" w:rsidR="00762D1A" w:rsidRPr="00762D1A" w:rsidRDefault="00762D1A" w:rsidP="00D128AD">
            <w:pPr>
              <w:pStyle w:val="TableBodyTextMIRB"/>
            </w:pPr>
            <w:r>
              <w:t>3,24</w:t>
            </w:r>
          </w:p>
        </w:tc>
        <w:tc>
          <w:tcPr>
            <w:tcW w:w="1417" w:type="dxa"/>
            <w:noWrap/>
            <w:hideMark/>
          </w:tcPr>
          <w:p w14:paraId="13FC9F7D" w14:textId="77777777" w:rsidR="00762D1A" w:rsidRPr="00762D1A" w:rsidRDefault="00762D1A" w:rsidP="00D128AD">
            <w:pPr>
              <w:pStyle w:val="TableBodyTextMIRB"/>
            </w:pPr>
            <w:r>
              <w:t>405</w:t>
            </w:r>
          </w:p>
        </w:tc>
        <w:tc>
          <w:tcPr>
            <w:tcW w:w="2948" w:type="dxa"/>
            <w:noWrap/>
            <w:hideMark/>
          </w:tcPr>
          <w:p w14:paraId="5D7F34BB" w14:textId="77777777" w:rsidR="00762D1A" w:rsidRPr="00762D1A" w:rsidRDefault="00762D1A" w:rsidP="00D128AD">
            <w:pPr>
              <w:pStyle w:val="TableBodyTextMIRB"/>
            </w:pPr>
            <w:r>
              <w:t>NAD83(SCRS) MTU 18N</w:t>
            </w:r>
          </w:p>
        </w:tc>
      </w:tr>
      <w:tr w:rsidR="00D128AD" w:rsidRPr="00762D1A" w14:paraId="3D172D7C" w14:textId="77777777" w:rsidTr="00AE5F15">
        <w:trPr>
          <w:trHeight w:val="283"/>
        </w:trPr>
        <w:tc>
          <w:tcPr>
            <w:tcW w:w="3458" w:type="dxa"/>
            <w:noWrap/>
            <w:hideMark/>
          </w:tcPr>
          <w:p w14:paraId="2C5806F3" w14:textId="77777777" w:rsidR="00762D1A" w:rsidRPr="00762D1A" w:rsidRDefault="00762D1A" w:rsidP="00D128AD">
            <w:pPr>
              <w:pStyle w:val="TableColumnNameMIRB"/>
            </w:pPr>
            <w:r>
              <w:t>PAINE 2019 47</w:t>
            </w:r>
          </w:p>
        </w:tc>
        <w:tc>
          <w:tcPr>
            <w:tcW w:w="2207" w:type="dxa"/>
            <w:noWrap/>
            <w:hideMark/>
          </w:tcPr>
          <w:p w14:paraId="480F74D0" w14:textId="77777777" w:rsidR="00762D1A" w:rsidRPr="00762D1A" w:rsidRDefault="00762D1A" w:rsidP="00D128AD">
            <w:pPr>
              <w:pStyle w:val="TableBodyTextMIRB"/>
            </w:pPr>
            <w:r>
              <w:t>3,31</w:t>
            </w:r>
          </w:p>
        </w:tc>
        <w:tc>
          <w:tcPr>
            <w:tcW w:w="1417" w:type="dxa"/>
            <w:noWrap/>
            <w:hideMark/>
          </w:tcPr>
          <w:p w14:paraId="140135EB" w14:textId="77777777" w:rsidR="00762D1A" w:rsidRPr="00762D1A" w:rsidRDefault="00762D1A" w:rsidP="00D128AD">
            <w:pPr>
              <w:pStyle w:val="TableBodyTextMIRB"/>
            </w:pPr>
            <w:r>
              <w:t>417</w:t>
            </w:r>
          </w:p>
        </w:tc>
        <w:tc>
          <w:tcPr>
            <w:tcW w:w="2948" w:type="dxa"/>
            <w:noWrap/>
            <w:hideMark/>
          </w:tcPr>
          <w:p w14:paraId="0D7E307F" w14:textId="77777777" w:rsidR="00762D1A" w:rsidRPr="00762D1A" w:rsidRDefault="00762D1A" w:rsidP="00D128AD">
            <w:pPr>
              <w:pStyle w:val="TableBodyTextMIRB"/>
            </w:pPr>
            <w:r>
              <w:t>NAD83(SCRS) MTU 18N</w:t>
            </w:r>
          </w:p>
        </w:tc>
      </w:tr>
      <w:tr w:rsidR="00D128AD" w:rsidRPr="00762D1A" w14:paraId="03892A04" w14:textId="77777777" w:rsidTr="00AE5F15">
        <w:trPr>
          <w:trHeight w:val="283"/>
        </w:trPr>
        <w:tc>
          <w:tcPr>
            <w:tcW w:w="3458" w:type="dxa"/>
            <w:noWrap/>
            <w:hideMark/>
          </w:tcPr>
          <w:p w14:paraId="3D38D479" w14:textId="77777777" w:rsidR="00762D1A" w:rsidRPr="00762D1A" w:rsidRDefault="00762D1A" w:rsidP="00D128AD">
            <w:pPr>
              <w:pStyle w:val="TableColumnNameMIRB"/>
            </w:pPr>
            <w:r>
              <w:t>PAINE 2019 48</w:t>
            </w:r>
          </w:p>
        </w:tc>
        <w:tc>
          <w:tcPr>
            <w:tcW w:w="2207" w:type="dxa"/>
            <w:noWrap/>
            <w:hideMark/>
          </w:tcPr>
          <w:p w14:paraId="483C0B69" w14:textId="77777777" w:rsidR="00762D1A" w:rsidRPr="00762D1A" w:rsidRDefault="00762D1A" w:rsidP="00D128AD">
            <w:pPr>
              <w:pStyle w:val="TableBodyTextMIRB"/>
            </w:pPr>
            <w:r>
              <w:t>3,23</w:t>
            </w:r>
          </w:p>
        </w:tc>
        <w:tc>
          <w:tcPr>
            <w:tcW w:w="1417" w:type="dxa"/>
            <w:noWrap/>
            <w:hideMark/>
          </w:tcPr>
          <w:p w14:paraId="428E92BC" w14:textId="77777777" w:rsidR="00762D1A" w:rsidRPr="00762D1A" w:rsidRDefault="00762D1A" w:rsidP="00D128AD">
            <w:pPr>
              <w:pStyle w:val="TableBodyTextMIRB"/>
            </w:pPr>
            <w:r>
              <w:t>418</w:t>
            </w:r>
          </w:p>
        </w:tc>
        <w:tc>
          <w:tcPr>
            <w:tcW w:w="2948" w:type="dxa"/>
            <w:noWrap/>
            <w:hideMark/>
          </w:tcPr>
          <w:p w14:paraId="72A01D19" w14:textId="77777777" w:rsidR="00762D1A" w:rsidRPr="00762D1A" w:rsidRDefault="00762D1A" w:rsidP="00D128AD">
            <w:pPr>
              <w:pStyle w:val="TableBodyTextMIRB"/>
            </w:pPr>
            <w:r>
              <w:t>NAD83(SCRS) MTU 18N</w:t>
            </w:r>
          </w:p>
        </w:tc>
      </w:tr>
      <w:tr w:rsidR="00D128AD" w:rsidRPr="00762D1A" w14:paraId="6466BDC0" w14:textId="77777777" w:rsidTr="00AE5F15">
        <w:trPr>
          <w:trHeight w:val="283"/>
        </w:trPr>
        <w:tc>
          <w:tcPr>
            <w:tcW w:w="3458" w:type="dxa"/>
            <w:noWrap/>
            <w:hideMark/>
          </w:tcPr>
          <w:p w14:paraId="401D9E84" w14:textId="77777777" w:rsidR="00762D1A" w:rsidRPr="00762D1A" w:rsidRDefault="00762D1A" w:rsidP="00D128AD">
            <w:pPr>
              <w:pStyle w:val="TableColumnNameMIRB"/>
            </w:pPr>
            <w:r>
              <w:t>PAINE 2019 49</w:t>
            </w:r>
          </w:p>
        </w:tc>
        <w:tc>
          <w:tcPr>
            <w:tcW w:w="2207" w:type="dxa"/>
            <w:noWrap/>
            <w:hideMark/>
          </w:tcPr>
          <w:p w14:paraId="4B56F73C" w14:textId="77777777" w:rsidR="00762D1A" w:rsidRPr="00762D1A" w:rsidRDefault="00762D1A" w:rsidP="00D128AD">
            <w:pPr>
              <w:pStyle w:val="TableBodyTextMIRB"/>
            </w:pPr>
            <w:r>
              <w:t>3,21</w:t>
            </w:r>
          </w:p>
        </w:tc>
        <w:tc>
          <w:tcPr>
            <w:tcW w:w="1417" w:type="dxa"/>
            <w:noWrap/>
            <w:hideMark/>
          </w:tcPr>
          <w:p w14:paraId="625784FF" w14:textId="77777777" w:rsidR="00762D1A" w:rsidRPr="00762D1A" w:rsidRDefault="00762D1A" w:rsidP="00D128AD">
            <w:pPr>
              <w:pStyle w:val="TableBodyTextMIRB"/>
            </w:pPr>
            <w:r>
              <w:t>440</w:t>
            </w:r>
          </w:p>
        </w:tc>
        <w:tc>
          <w:tcPr>
            <w:tcW w:w="2948" w:type="dxa"/>
            <w:noWrap/>
            <w:hideMark/>
          </w:tcPr>
          <w:p w14:paraId="5296206C" w14:textId="77777777" w:rsidR="00762D1A" w:rsidRPr="00762D1A" w:rsidRDefault="00762D1A" w:rsidP="00D128AD">
            <w:pPr>
              <w:pStyle w:val="TableBodyTextMIRB"/>
            </w:pPr>
            <w:r>
              <w:t>NAD83(SCRS) MTU 18N</w:t>
            </w:r>
          </w:p>
        </w:tc>
      </w:tr>
      <w:tr w:rsidR="00D128AD" w:rsidRPr="00762D1A" w14:paraId="00BA91C7" w14:textId="77777777" w:rsidTr="00AE5F15">
        <w:trPr>
          <w:trHeight w:val="283"/>
        </w:trPr>
        <w:tc>
          <w:tcPr>
            <w:tcW w:w="3458" w:type="dxa"/>
            <w:noWrap/>
            <w:hideMark/>
          </w:tcPr>
          <w:p w14:paraId="548A6BE1" w14:textId="77777777" w:rsidR="00762D1A" w:rsidRPr="00762D1A" w:rsidRDefault="00762D1A" w:rsidP="00D128AD">
            <w:pPr>
              <w:pStyle w:val="TableColumnNameMIRB"/>
            </w:pPr>
            <w:r>
              <w:t>PAINE 2019 50</w:t>
            </w:r>
          </w:p>
        </w:tc>
        <w:tc>
          <w:tcPr>
            <w:tcW w:w="2207" w:type="dxa"/>
            <w:noWrap/>
            <w:hideMark/>
          </w:tcPr>
          <w:p w14:paraId="5D597D9D" w14:textId="77777777" w:rsidR="00762D1A" w:rsidRPr="00762D1A" w:rsidRDefault="00762D1A" w:rsidP="00D128AD">
            <w:pPr>
              <w:pStyle w:val="TableBodyTextMIRB"/>
            </w:pPr>
            <w:r>
              <w:t>3,21</w:t>
            </w:r>
          </w:p>
        </w:tc>
        <w:tc>
          <w:tcPr>
            <w:tcW w:w="1417" w:type="dxa"/>
            <w:noWrap/>
            <w:hideMark/>
          </w:tcPr>
          <w:p w14:paraId="4D34D8EF" w14:textId="77777777" w:rsidR="00762D1A" w:rsidRPr="00762D1A" w:rsidRDefault="00762D1A" w:rsidP="00D128AD">
            <w:pPr>
              <w:pStyle w:val="TableBodyTextMIRB"/>
            </w:pPr>
            <w:r>
              <w:t>455</w:t>
            </w:r>
          </w:p>
        </w:tc>
        <w:tc>
          <w:tcPr>
            <w:tcW w:w="2948" w:type="dxa"/>
            <w:noWrap/>
            <w:hideMark/>
          </w:tcPr>
          <w:p w14:paraId="7F732E0C" w14:textId="77777777" w:rsidR="00762D1A" w:rsidRPr="00762D1A" w:rsidRDefault="00762D1A" w:rsidP="00D128AD">
            <w:pPr>
              <w:pStyle w:val="TableBodyTextMIRB"/>
            </w:pPr>
            <w:r>
              <w:t>NAD83(SCRS) MTU 18N</w:t>
            </w:r>
          </w:p>
        </w:tc>
      </w:tr>
      <w:tr w:rsidR="00D128AD" w:rsidRPr="00762D1A" w14:paraId="655B3F36" w14:textId="77777777" w:rsidTr="00AE5F15">
        <w:trPr>
          <w:trHeight w:val="283"/>
        </w:trPr>
        <w:tc>
          <w:tcPr>
            <w:tcW w:w="3458" w:type="dxa"/>
            <w:noWrap/>
            <w:hideMark/>
          </w:tcPr>
          <w:p w14:paraId="107725E2" w14:textId="77777777" w:rsidR="00762D1A" w:rsidRPr="00762D1A" w:rsidRDefault="00762D1A" w:rsidP="00D128AD">
            <w:pPr>
              <w:pStyle w:val="TableColumnNameMIRB"/>
            </w:pPr>
            <w:r>
              <w:t>PAINE 2019 51</w:t>
            </w:r>
          </w:p>
        </w:tc>
        <w:tc>
          <w:tcPr>
            <w:tcW w:w="2207" w:type="dxa"/>
            <w:noWrap/>
            <w:hideMark/>
          </w:tcPr>
          <w:p w14:paraId="45F5177C" w14:textId="77777777" w:rsidR="00762D1A" w:rsidRPr="00762D1A" w:rsidRDefault="00762D1A" w:rsidP="00D128AD">
            <w:pPr>
              <w:pStyle w:val="TableBodyTextMIRB"/>
            </w:pPr>
            <w:r>
              <w:t>3,2</w:t>
            </w:r>
          </w:p>
        </w:tc>
        <w:tc>
          <w:tcPr>
            <w:tcW w:w="1417" w:type="dxa"/>
            <w:noWrap/>
            <w:hideMark/>
          </w:tcPr>
          <w:p w14:paraId="6692C0DB" w14:textId="77777777" w:rsidR="00762D1A" w:rsidRPr="00762D1A" w:rsidRDefault="00762D1A" w:rsidP="00D128AD">
            <w:pPr>
              <w:pStyle w:val="TableBodyTextMIRB"/>
            </w:pPr>
            <w:r>
              <w:t>506</w:t>
            </w:r>
          </w:p>
        </w:tc>
        <w:tc>
          <w:tcPr>
            <w:tcW w:w="2948" w:type="dxa"/>
            <w:noWrap/>
            <w:hideMark/>
          </w:tcPr>
          <w:p w14:paraId="26FD7AC3" w14:textId="77777777" w:rsidR="00762D1A" w:rsidRPr="00762D1A" w:rsidRDefault="00762D1A" w:rsidP="00D128AD">
            <w:pPr>
              <w:pStyle w:val="TableBodyTextMIRB"/>
            </w:pPr>
            <w:r>
              <w:t>NAD83(SCRS) MTU 18N</w:t>
            </w:r>
          </w:p>
        </w:tc>
      </w:tr>
      <w:tr w:rsidR="00D128AD" w:rsidRPr="00762D1A" w14:paraId="73B7AEC2" w14:textId="77777777" w:rsidTr="00AE5F15">
        <w:trPr>
          <w:trHeight w:val="283"/>
        </w:trPr>
        <w:tc>
          <w:tcPr>
            <w:tcW w:w="3458" w:type="dxa"/>
            <w:noWrap/>
            <w:hideMark/>
          </w:tcPr>
          <w:p w14:paraId="7894F98B" w14:textId="77777777" w:rsidR="00762D1A" w:rsidRPr="00762D1A" w:rsidRDefault="00762D1A" w:rsidP="00D128AD">
            <w:pPr>
              <w:pStyle w:val="TableColumnNameMIRB"/>
            </w:pPr>
            <w:r>
              <w:t>PAINE 2019 52</w:t>
            </w:r>
          </w:p>
        </w:tc>
        <w:tc>
          <w:tcPr>
            <w:tcW w:w="2207" w:type="dxa"/>
            <w:noWrap/>
            <w:hideMark/>
          </w:tcPr>
          <w:p w14:paraId="06363E2A" w14:textId="77777777" w:rsidR="00762D1A" w:rsidRPr="00762D1A" w:rsidRDefault="00762D1A" w:rsidP="00D128AD">
            <w:pPr>
              <w:pStyle w:val="TableBodyTextMIRB"/>
            </w:pPr>
            <w:r>
              <w:t>3,2</w:t>
            </w:r>
          </w:p>
        </w:tc>
        <w:tc>
          <w:tcPr>
            <w:tcW w:w="1417" w:type="dxa"/>
            <w:noWrap/>
            <w:hideMark/>
          </w:tcPr>
          <w:p w14:paraId="69FB7DB0" w14:textId="77777777" w:rsidR="00762D1A" w:rsidRPr="00762D1A" w:rsidRDefault="00762D1A" w:rsidP="00D128AD">
            <w:pPr>
              <w:pStyle w:val="TableBodyTextMIRB"/>
            </w:pPr>
            <w:r>
              <w:t>514</w:t>
            </w:r>
          </w:p>
        </w:tc>
        <w:tc>
          <w:tcPr>
            <w:tcW w:w="2948" w:type="dxa"/>
            <w:noWrap/>
            <w:hideMark/>
          </w:tcPr>
          <w:p w14:paraId="7011BE1F" w14:textId="77777777" w:rsidR="00762D1A" w:rsidRPr="00762D1A" w:rsidRDefault="00762D1A" w:rsidP="00D128AD">
            <w:pPr>
              <w:pStyle w:val="TableBodyTextMIRB"/>
            </w:pPr>
            <w:r>
              <w:t>NAD83(SCRS) MTU 18N</w:t>
            </w:r>
          </w:p>
        </w:tc>
      </w:tr>
      <w:tr w:rsidR="00D128AD" w:rsidRPr="00762D1A" w14:paraId="1DB97D72" w14:textId="77777777" w:rsidTr="00AE5F15">
        <w:trPr>
          <w:trHeight w:val="283"/>
        </w:trPr>
        <w:tc>
          <w:tcPr>
            <w:tcW w:w="3458" w:type="dxa"/>
            <w:noWrap/>
            <w:hideMark/>
          </w:tcPr>
          <w:p w14:paraId="68B84049" w14:textId="77777777" w:rsidR="00762D1A" w:rsidRPr="00762D1A" w:rsidRDefault="00762D1A" w:rsidP="00D128AD">
            <w:pPr>
              <w:pStyle w:val="TableColumnNameMIRB"/>
            </w:pPr>
            <w:r>
              <w:t>PAINE 2019 53</w:t>
            </w:r>
          </w:p>
        </w:tc>
        <w:tc>
          <w:tcPr>
            <w:tcW w:w="2207" w:type="dxa"/>
            <w:noWrap/>
            <w:hideMark/>
          </w:tcPr>
          <w:p w14:paraId="7F871B70" w14:textId="77777777" w:rsidR="00762D1A" w:rsidRPr="00762D1A" w:rsidRDefault="00762D1A" w:rsidP="00D128AD">
            <w:pPr>
              <w:pStyle w:val="TableBodyTextMIRB"/>
            </w:pPr>
            <w:r>
              <w:t>3,24</w:t>
            </w:r>
          </w:p>
        </w:tc>
        <w:tc>
          <w:tcPr>
            <w:tcW w:w="1417" w:type="dxa"/>
            <w:noWrap/>
            <w:hideMark/>
          </w:tcPr>
          <w:p w14:paraId="7D349F9B" w14:textId="77777777" w:rsidR="00762D1A" w:rsidRPr="00762D1A" w:rsidRDefault="00762D1A" w:rsidP="00D128AD">
            <w:pPr>
              <w:pStyle w:val="TableBodyTextMIRB"/>
            </w:pPr>
            <w:r>
              <w:t>478</w:t>
            </w:r>
          </w:p>
        </w:tc>
        <w:tc>
          <w:tcPr>
            <w:tcW w:w="2948" w:type="dxa"/>
            <w:noWrap/>
            <w:hideMark/>
          </w:tcPr>
          <w:p w14:paraId="66DBEA54" w14:textId="77777777" w:rsidR="00762D1A" w:rsidRPr="00762D1A" w:rsidRDefault="00762D1A" w:rsidP="00D128AD">
            <w:pPr>
              <w:pStyle w:val="TableBodyTextMIRB"/>
            </w:pPr>
            <w:r>
              <w:t>NAD83(SCRS) MTU 18N</w:t>
            </w:r>
          </w:p>
        </w:tc>
      </w:tr>
      <w:tr w:rsidR="00D128AD" w:rsidRPr="00762D1A" w14:paraId="30479F2B" w14:textId="77777777" w:rsidTr="00AE5F15">
        <w:trPr>
          <w:trHeight w:val="283"/>
        </w:trPr>
        <w:tc>
          <w:tcPr>
            <w:tcW w:w="3458" w:type="dxa"/>
            <w:noWrap/>
            <w:hideMark/>
          </w:tcPr>
          <w:p w14:paraId="700E4B96" w14:textId="77777777" w:rsidR="00762D1A" w:rsidRPr="00762D1A" w:rsidRDefault="00762D1A" w:rsidP="00D128AD">
            <w:pPr>
              <w:pStyle w:val="TableColumnNameMIRB"/>
            </w:pPr>
            <w:r>
              <w:t>PAINE 2019 54</w:t>
            </w:r>
          </w:p>
        </w:tc>
        <w:tc>
          <w:tcPr>
            <w:tcW w:w="2207" w:type="dxa"/>
            <w:noWrap/>
            <w:hideMark/>
          </w:tcPr>
          <w:p w14:paraId="6F76BD23" w14:textId="77777777" w:rsidR="00762D1A" w:rsidRPr="00762D1A" w:rsidRDefault="00762D1A" w:rsidP="00D128AD">
            <w:pPr>
              <w:pStyle w:val="TableBodyTextMIRB"/>
            </w:pPr>
            <w:r>
              <w:t>3,21</w:t>
            </w:r>
          </w:p>
        </w:tc>
        <w:tc>
          <w:tcPr>
            <w:tcW w:w="1417" w:type="dxa"/>
            <w:noWrap/>
            <w:hideMark/>
          </w:tcPr>
          <w:p w14:paraId="3942ED76" w14:textId="77777777" w:rsidR="00762D1A" w:rsidRPr="00762D1A" w:rsidRDefault="00762D1A" w:rsidP="00D128AD">
            <w:pPr>
              <w:pStyle w:val="TableBodyTextMIRB"/>
            </w:pPr>
            <w:r>
              <w:t>492</w:t>
            </w:r>
          </w:p>
        </w:tc>
        <w:tc>
          <w:tcPr>
            <w:tcW w:w="2948" w:type="dxa"/>
            <w:noWrap/>
            <w:hideMark/>
          </w:tcPr>
          <w:p w14:paraId="579CAA8C" w14:textId="77777777" w:rsidR="00762D1A" w:rsidRPr="00762D1A" w:rsidRDefault="00762D1A" w:rsidP="00D128AD">
            <w:pPr>
              <w:pStyle w:val="TableBodyTextMIRB"/>
            </w:pPr>
            <w:r>
              <w:t>NAD83(SCRS) MTU 18N</w:t>
            </w:r>
          </w:p>
        </w:tc>
      </w:tr>
      <w:tr w:rsidR="00D128AD" w:rsidRPr="00762D1A" w14:paraId="781B7525" w14:textId="77777777" w:rsidTr="00AE5F15">
        <w:trPr>
          <w:trHeight w:val="283"/>
        </w:trPr>
        <w:tc>
          <w:tcPr>
            <w:tcW w:w="3458" w:type="dxa"/>
            <w:noWrap/>
            <w:hideMark/>
          </w:tcPr>
          <w:p w14:paraId="46B1F416" w14:textId="77777777" w:rsidR="00762D1A" w:rsidRPr="00762D1A" w:rsidRDefault="00762D1A" w:rsidP="00D128AD">
            <w:pPr>
              <w:pStyle w:val="TableColumnNameMIRB"/>
            </w:pPr>
            <w:r>
              <w:t>PAINE 2019 55</w:t>
            </w:r>
          </w:p>
        </w:tc>
        <w:tc>
          <w:tcPr>
            <w:tcW w:w="2207" w:type="dxa"/>
            <w:noWrap/>
            <w:hideMark/>
          </w:tcPr>
          <w:p w14:paraId="33EDC410" w14:textId="77777777" w:rsidR="00762D1A" w:rsidRPr="00762D1A" w:rsidRDefault="00762D1A" w:rsidP="00D128AD">
            <w:pPr>
              <w:pStyle w:val="TableBodyTextMIRB"/>
            </w:pPr>
            <w:r>
              <w:t>3,21</w:t>
            </w:r>
          </w:p>
        </w:tc>
        <w:tc>
          <w:tcPr>
            <w:tcW w:w="1417" w:type="dxa"/>
            <w:noWrap/>
            <w:hideMark/>
          </w:tcPr>
          <w:p w14:paraId="43876C02" w14:textId="77777777" w:rsidR="00762D1A" w:rsidRPr="00762D1A" w:rsidRDefault="00762D1A" w:rsidP="00D128AD">
            <w:pPr>
              <w:pStyle w:val="TableBodyTextMIRB"/>
            </w:pPr>
            <w:r>
              <w:t>550</w:t>
            </w:r>
          </w:p>
        </w:tc>
        <w:tc>
          <w:tcPr>
            <w:tcW w:w="2948" w:type="dxa"/>
            <w:noWrap/>
            <w:hideMark/>
          </w:tcPr>
          <w:p w14:paraId="3D476C88" w14:textId="77777777" w:rsidR="00762D1A" w:rsidRPr="00762D1A" w:rsidRDefault="00762D1A" w:rsidP="00D128AD">
            <w:pPr>
              <w:pStyle w:val="TableBodyTextMIRB"/>
            </w:pPr>
            <w:r>
              <w:t>NAD83(SCRS) MTU 18N</w:t>
            </w:r>
          </w:p>
        </w:tc>
      </w:tr>
      <w:tr w:rsidR="00D128AD" w:rsidRPr="00762D1A" w14:paraId="6196ED5A" w14:textId="77777777" w:rsidTr="00AE5F15">
        <w:trPr>
          <w:trHeight w:val="283"/>
        </w:trPr>
        <w:tc>
          <w:tcPr>
            <w:tcW w:w="3458" w:type="dxa"/>
            <w:noWrap/>
            <w:hideMark/>
          </w:tcPr>
          <w:p w14:paraId="506A012E" w14:textId="77777777" w:rsidR="00762D1A" w:rsidRPr="00762D1A" w:rsidRDefault="00762D1A" w:rsidP="00D128AD">
            <w:pPr>
              <w:pStyle w:val="TableColumnNameMIRB"/>
            </w:pPr>
            <w:r>
              <w:t>PAINE 2019 56</w:t>
            </w:r>
          </w:p>
        </w:tc>
        <w:tc>
          <w:tcPr>
            <w:tcW w:w="2207" w:type="dxa"/>
            <w:noWrap/>
            <w:hideMark/>
          </w:tcPr>
          <w:p w14:paraId="0DBC1B8E" w14:textId="77777777" w:rsidR="00762D1A" w:rsidRPr="00762D1A" w:rsidRDefault="00762D1A" w:rsidP="00D128AD">
            <w:pPr>
              <w:pStyle w:val="TableBodyTextMIRB"/>
            </w:pPr>
            <w:r>
              <w:t>3,06</w:t>
            </w:r>
          </w:p>
        </w:tc>
        <w:tc>
          <w:tcPr>
            <w:tcW w:w="1417" w:type="dxa"/>
            <w:noWrap/>
            <w:hideMark/>
          </w:tcPr>
          <w:p w14:paraId="0479C1E6" w14:textId="77777777" w:rsidR="00762D1A" w:rsidRPr="00762D1A" w:rsidRDefault="00762D1A" w:rsidP="00D128AD">
            <w:pPr>
              <w:pStyle w:val="TableBodyTextMIRB"/>
            </w:pPr>
            <w:r>
              <w:t>594</w:t>
            </w:r>
          </w:p>
        </w:tc>
        <w:tc>
          <w:tcPr>
            <w:tcW w:w="2948" w:type="dxa"/>
            <w:noWrap/>
            <w:hideMark/>
          </w:tcPr>
          <w:p w14:paraId="4E104795" w14:textId="77777777" w:rsidR="00762D1A" w:rsidRPr="00762D1A" w:rsidRDefault="00762D1A" w:rsidP="00D128AD">
            <w:pPr>
              <w:pStyle w:val="TableBodyTextMIRB"/>
            </w:pPr>
            <w:r>
              <w:t>NAD83(SCRS) MTU 18N</w:t>
            </w:r>
          </w:p>
        </w:tc>
      </w:tr>
      <w:tr w:rsidR="00D128AD" w:rsidRPr="00762D1A" w14:paraId="4C28E3E2" w14:textId="77777777" w:rsidTr="00AE5F15">
        <w:trPr>
          <w:trHeight w:val="283"/>
        </w:trPr>
        <w:tc>
          <w:tcPr>
            <w:tcW w:w="3458" w:type="dxa"/>
            <w:noWrap/>
            <w:hideMark/>
          </w:tcPr>
          <w:p w14:paraId="761C87CF" w14:textId="77777777" w:rsidR="00762D1A" w:rsidRPr="00762D1A" w:rsidRDefault="00762D1A" w:rsidP="00D128AD">
            <w:pPr>
              <w:pStyle w:val="TableColumnNameMIRB"/>
            </w:pPr>
            <w:r>
              <w:t>PAINE 2019 57</w:t>
            </w:r>
          </w:p>
        </w:tc>
        <w:tc>
          <w:tcPr>
            <w:tcW w:w="2207" w:type="dxa"/>
            <w:noWrap/>
            <w:hideMark/>
          </w:tcPr>
          <w:p w14:paraId="3F93028A" w14:textId="77777777" w:rsidR="00762D1A" w:rsidRPr="00762D1A" w:rsidRDefault="00762D1A" w:rsidP="00D128AD">
            <w:pPr>
              <w:pStyle w:val="TableBodyTextMIRB"/>
            </w:pPr>
            <w:r>
              <w:t>3,19</w:t>
            </w:r>
          </w:p>
        </w:tc>
        <w:tc>
          <w:tcPr>
            <w:tcW w:w="1417" w:type="dxa"/>
            <w:noWrap/>
            <w:hideMark/>
          </w:tcPr>
          <w:p w14:paraId="05D5492B" w14:textId="77777777" w:rsidR="00762D1A" w:rsidRPr="00762D1A" w:rsidRDefault="00762D1A" w:rsidP="00D128AD">
            <w:pPr>
              <w:pStyle w:val="TableBodyTextMIRB"/>
            </w:pPr>
            <w:r>
              <w:t>581</w:t>
            </w:r>
          </w:p>
        </w:tc>
        <w:tc>
          <w:tcPr>
            <w:tcW w:w="2948" w:type="dxa"/>
            <w:noWrap/>
            <w:hideMark/>
          </w:tcPr>
          <w:p w14:paraId="6264B2B6" w14:textId="77777777" w:rsidR="00762D1A" w:rsidRPr="00762D1A" w:rsidRDefault="00762D1A" w:rsidP="00D128AD">
            <w:pPr>
              <w:pStyle w:val="TableBodyTextMIRB"/>
            </w:pPr>
            <w:r>
              <w:t>NAD83(SCRS) MTU 18N</w:t>
            </w:r>
          </w:p>
        </w:tc>
      </w:tr>
      <w:tr w:rsidR="00D128AD" w:rsidRPr="00762D1A" w14:paraId="272B4674" w14:textId="77777777" w:rsidTr="00AE5F15">
        <w:trPr>
          <w:trHeight w:val="283"/>
        </w:trPr>
        <w:tc>
          <w:tcPr>
            <w:tcW w:w="3458" w:type="dxa"/>
            <w:noWrap/>
            <w:hideMark/>
          </w:tcPr>
          <w:p w14:paraId="57BB20EE" w14:textId="77777777" w:rsidR="00762D1A" w:rsidRPr="00762D1A" w:rsidRDefault="00762D1A" w:rsidP="00D128AD">
            <w:pPr>
              <w:pStyle w:val="TableColumnNameMIRB"/>
            </w:pPr>
            <w:r>
              <w:t>PAINE 2019 58</w:t>
            </w:r>
          </w:p>
        </w:tc>
        <w:tc>
          <w:tcPr>
            <w:tcW w:w="2207" w:type="dxa"/>
            <w:noWrap/>
            <w:hideMark/>
          </w:tcPr>
          <w:p w14:paraId="40EB1D68" w14:textId="77777777" w:rsidR="00762D1A" w:rsidRPr="00762D1A" w:rsidRDefault="00762D1A" w:rsidP="00D128AD">
            <w:pPr>
              <w:pStyle w:val="TableBodyTextMIRB"/>
            </w:pPr>
            <w:r>
              <w:t>3,24</w:t>
            </w:r>
          </w:p>
        </w:tc>
        <w:tc>
          <w:tcPr>
            <w:tcW w:w="1417" w:type="dxa"/>
            <w:noWrap/>
            <w:hideMark/>
          </w:tcPr>
          <w:p w14:paraId="16D3FB8C" w14:textId="77777777" w:rsidR="00762D1A" w:rsidRPr="00762D1A" w:rsidRDefault="00762D1A" w:rsidP="00D128AD">
            <w:pPr>
              <w:pStyle w:val="TableBodyTextMIRB"/>
            </w:pPr>
            <w:r>
              <w:t>512</w:t>
            </w:r>
          </w:p>
        </w:tc>
        <w:tc>
          <w:tcPr>
            <w:tcW w:w="2948" w:type="dxa"/>
            <w:noWrap/>
            <w:hideMark/>
          </w:tcPr>
          <w:p w14:paraId="5D65D863" w14:textId="77777777" w:rsidR="00762D1A" w:rsidRPr="00762D1A" w:rsidRDefault="00762D1A" w:rsidP="00D128AD">
            <w:pPr>
              <w:pStyle w:val="TableBodyTextMIRB"/>
            </w:pPr>
            <w:r>
              <w:t>NAD83(SCRS) MTU 18N</w:t>
            </w:r>
          </w:p>
        </w:tc>
      </w:tr>
      <w:tr w:rsidR="00D128AD" w:rsidRPr="00762D1A" w14:paraId="58EFFB73" w14:textId="77777777" w:rsidTr="00AE5F15">
        <w:trPr>
          <w:trHeight w:val="283"/>
        </w:trPr>
        <w:tc>
          <w:tcPr>
            <w:tcW w:w="3458" w:type="dxa"/>
            <w:noWrap/>
            <w:hideMark/>
          </w:tcPr>
          <w:p w14:paraId="423A869D" w14:textId="77777777" w:rsidR="00762D1A" w:rsidRPr="00762D1A" w:rsidRDefault="00762D1A" w:rsidP="00D128AD">
            <w:pPr>
              <w:pStyle w:val="TableColumnNameMIRB"/>
            </w:pPr>
            <w:r>
              <w:t>PAINE 2019 59</w:t>
            </w:r>
          </w:p>
        </w:tc>
        <w:tc>
          <w:tcPr>
            <w:tcW w:w="2207" w:type="dxa"/>
            <w:noWrap/>
            <w:hideMark/>
          </w:tcPr>
          <w:p w14:paraId="5A4B10E5" w14:textId="77777777" w:rsidR="00762D1A" w:rsidRPr="00762D1A" w:rsidRDefault="00762D1A" w:rsidP="00D128AD">
            <w:pPr>
              <w:pStyle w:val="TableBodyTextMIRB"/>
            </w:pPr>
            <w:r>
              <w:t>3,12</w:t>
            </w:r>
          </w:p>
        </w:tc>
        <w:tc>
          <w:tcPr>
            <w:tcW w:w="1417" w:type="dxa"/>
            <w:noWrap/>
            <w:hideMark/>
          </w:tcPr>
          <w:p w14:paraId="0CD4158F" w14:textId="77777777" w:rsidR="00762D1A" w:rsidRPr="00762D1A" w:rsidRDefault="00762D1A" w:rsidP="00D128AD">
            <w:pPr>
              <w:pStyle w:val="TableBodyTextMIRB"/>
            </w:pPr>
            <w:r>
              <w:t>545</w:t>
            </w:r>
          </w:p>
        </w:tc>
        <w:tc>
          <w:tcPr>
            <w:tcW w:w="2948" w:type="dxa"/>
            <w:noWrap/>
            <w:hideMark/>
          </w:tcPr>
          <w:p w14:paraId="3F4BC5CC" w14:textId="77777777" w:rsidR="00762D1A" w:rsidRPr="00762D1A" w:rsidRDefault="00762D1A" w:rsidP="00D128AD">
            <w:pPr>
              <w:pStyle w:val="TableBodyTextMIRB"/>
            </w:pPr>
            <w:r>
              <w:t>NAD83(SCRS) MTU 18N</w:t>
            </w:r>
          </w:p>
        </w:tc>
      </w:tr>
      <w:tr w:rsidR="00D128AD" w:rsidRPr="00762D1A" w14:paraId="69785BD7" w14:textId="77777777" w:rsidTr="00AE5F15">
        <w:trPr>
          <w:trHeight w:val="283"/>
        </w:trPr>
        <w:tc>
          <w:tcPr>
            <w:tcW w:w="3458" w:type="dxa"/>
            <w:noWrap/>
            <w:hideMark/>
          </w:tcPr>
          <w:p w14:paraId="098E4A8A" w14:textId="77777777" w:rsidR="00762D1A" w:rsidRPr="00762D1A" w:rsidRDefault="00762D1A" w:rsidP="00D128AD">
            <w:pPr>
              <w:pStyle w:val="TableColumnNameMIRB"/>
            </w:pPr>
            <w:r>
              <w:t>PAINE 2019 60</w:t>
            </w:r>
          </w:p>
        </w:tc>
        <w:tc>
          <w:tcPr>
            <w:tcW w:w="2207" w:type="dxa"/>
            <w:noWrap/>
            <w:hideMark/>
          </w:tcPr>
          <w:p w14:paraId="32CE48DB" w14:textId="77777777" w:rsidR="00762D1A" w:rsidRPr="00762D1A" w:rsidRDefault="00762D1A" w:rsidP="00D128AD">
            <w:pPr>
              <w:pStyle w:val="TableBodyTextMIRB"/>
            </w:pPr>
            <w:r>
              <w:t>2,16</w:t>
            </w:r>
          </w:p>
        </w:tc>
        <w:tc>
          <w:tcPr>
            <w:tcW w:w="1417" w:type="dxa"/>
            <w:noWrap/>
            <w:hideMark/>
          </w:tcPr>
          <w:p w14:paraId="2ECDC04B" w14:textId="77777777" w:rsidR="00762D1A" w:rsidRPr="00762D1A" w:rsidRDefault="00762D1A" w:rsidP="00D128AD">
            <w:pPr>
              <w:pStyle w:val="TableBodyTextMIRB"/>
            </w:pPr>
            <w:r>
              <w:t>381</w:t>
            </w:r>
          </w:p>
        </w:tc>
        <w:tc>
          <w:tcPr>
            <w:tcW w:w="2948" w:type="dxa"/>
            <w:noWrap/>
            <w:hideMark/>
          </w:tcPr>
          <w:p w14:paraId="2656C2B5" w14:textId="77777777" w:rsidR="00762D1A" w:rsidRPr="00762D1A" w:rsidRDefault="00762D1A" w:rsidP="00D128AD">
            <w:pPr>
              <w:pStyle w:val="TableBodyTextMIRB"/>
            </w:pPr>
            <w:r>
              <w:t>NAD83(SCRS) MTU 18N</w:t>
            </w:r>
          </w:p>
        </w:tc>
      </w:tr>
      <w:tr w:rsidR="00D128AD" w:rsidRPr="00762D1A" w14:paraId="7971BF61" w14:textId="77777777" w:rsidTr="00AE5F15">
        <w:trPr>
          <w:trHeight w:val="283"/>
        </w:trPr>
        <w:tc>
          <w:tcPr>
            <w:tcW w:w="3458" w:type="dxa"/>
            <w:noWrap/>
            <w:hideMark/>
          </w:tcPr>
          <w:p w14:paraId="496828E3" w14:textId="77777777" w:rsidR="00762D1A" w:rsidRPr="00762D1A" w:rsidRDefault="00762D1A" w:rsidP="00D128AD">
            <w:pPr>
              <w:pStyle w:val="TableColumnNameMIRB"/>
            </w:pPr>
            <w:r>
              <w:t>PAINE 2019 61</w:t>
            </w:r>
          </w:p>
        </w:tc>
        <w:tc>
          <w:tcPr>
            <w:tcW w:w="2207" w:type="dxa"/>
            <w:noWrap/>
            <w:hideMark/>
          </w:tcPr>
          <w:p w14:paraId="3BF567E1" w14:textId="77777777" w:rsidR="00762D1A" w:rsidRPr="00762D1A" w:rsidRDefault="00762D1A" w:rsidP="00D128AD">
            <w:pPr>
              <w:pStyle w:val="TableBodyTextMIRB"/>
            </w:pPr>
            <w:r>
              <w:t>3,29</w:t>
            </w:r>
          </w:p>
        </w:tc>
        <w:tc>
          <w:tcPr>
            <w:tcW w:w="1417" w:type="dxa"/>
            <w:noWrap/>
            <w:hideMark/>
          </w:tcPr>
          <w:p w14:paraId="509EED4B" w14:textId="77777777" w:rsidR="00762D1A" w:rsidRPr="00762D1A" w:rsidRDefault="00762D1A" w:rsidP="00D128AD">
            <w:pPr>
              <w:pStyle w:val="TableBodyTextMIRB"/>
            </w:pPr>
            <w:r>
              <w:t>413</w:t>
            </w:r>
          </w:p>
        </w:tc>
        <w:tc>
          <w:tcPr>
            <w:tcW w:w="2948" w:type="dxa"/>
            <w:noWrap/>
            <w:hideMark/>
          </w:tcPr>
          <w:p w14:paraId="7C0225D1" w14:textId="77777777" w:rsidR="00762D1A" w:rsidRPr="00762D1A" w:rsidRDefault="00762D1A" w:rsidP="00D128AD">
            <w:pPr>
              <w:pStyle w:val="TableBodyTextMIRB"/>
            </w:pPr>
            <w:r>
              <w:t>NAD83(SCRS) MTU 18N</w:t>
            </w:r>
          </w:p>
        </w:tc>
      </w:tr>
      <w:tr w:rsidR="00D128AD" w:rsidRPr="00762D1A" w14:paraId="3E5BECCE" w14:textId="77777777" w:rsidTr="00AE5F15">
        <w:trPr>
          <w:trHeight w:val="283"/>
        </w:trPr>
        <w:tc>
          <w:tcPr>
            <w:tcW w:w="3458" w:type="dxa"/>
            <w:noWrap/>
            <w:hideMark/>
          </w:tcPr>
          <w:p w14:paraId="1BC7E134" w14:textId="77777777" w:rsidR="00762D1A" w:rsidRPr="00762D1A" w:rsidRDefault="00762D1A" w:rsidP="00D128AD">
            <w:pPr>
              <w:pStyle w:val="TableColumnNameMIRB"/>
            </w:pPr>
            <w:r>
              <w:t>PAINE 2019 62</w:t>
            </w:r>
          </w:p>
        </w:tc>
        <w:tc>
          <w:tcPr>
            <w:tcW w:w="2207" w:type="dxa"/>
            <w:noWrap/>
            <w:hideMark/>
          </w:tcPr>
          <w:p w14:paraId="5E175032" w14:textId="77777777" w:rsidR="00762D1A" w:rsidRPr="00762D1A" w:rsidRDefault="00762D1A" w:rsidP="00D128AD">
            <w:pPr>
              <w:pStyle w:val="TableBodyTextMIRB"/>
            </w:pPr>
            <w:r>
              <w:t>3,29</w:t>
            </w:r>
          </w:p>
        </w:tc>
        <w:tc>
          <w:tcPr>
            <w:tcW w:w="1417" w:type="dxa"/>
            <w:noWrap/>
            <w:hideMark/>
          </w:tcPr>
          <w:p w14:paraId="3F6C72DE" w14:textId="77777777" w:rsidR="00762D1A" w:rsidRPr="00762D1A" w:rsidRDefault="00762D1A" w:rsidP="00D128AD">
            <w:pPr>
              <w:pStyle w:val="TableBodyTextMIRB"/>
            </w:pPr>
            <w:r>
              <w:t>405</w:t>
            </w:r>
          </w:p>
        </w:tc>
        <w:tc>
          <w:tcPr>
            <w:tcW w:w="2948" w:type="dxa"/>
            <w:noWrap/>
            <w:hideMark/>
          </w:tcPr>
          <w:p w14:paraId="3E7F8D49" w14:textId="77777777" w:rsidR="00762D1A" w:rsidRPr="00762D1A" w:rsidRDefault="00762D1A" w:rsidP="00D128AD">
            <w:pPr>
              <w:pStyle w:val="TableBodyTextMIRB"/>
            </w:pPr>
            <w:r>
              <w:t>NAD83(SCRS) MTU 18N</w:t>
            </w:r>
          </w:p>
        </w:tc>
      </w:tr>
      <w:tr w:rsidR="00D128AD" w:rsidRPr="00762D1A" w14:paraId="2F4DF657" w14:textId="77777777" w:rsidTr="00AE5F15">
        <w:trPr>
          <w:trHeight w:val="283"/>
        </w:trPr>
        <w:tc>
          <w:tcPr>
            <w:tcW w:w="3458" w:type="dxa"/>
            <w:noWrap/>
            <w:hideMark/>
          </w:tcPr>
          <w:p w14:paraId="67987905" w14:textId="77777777" w:rsidR="00762D1A" w:rsidRPr="00762D1A" w:rsidRDefault="00762D1A" w:rsidP="00D128AD">
            <w:pPr>
              <w:pStyle w:val="TableColumnNameMIRB"/>
            </w:pPr>
            <w:r>
              <w:t>PAINE 2019 63</w:t>
            </w:r>
          </w:p>
        </w:tc>
        <w:tc>
          <w:tcPr>
            <w:tcW w:w="2207" w:type="dxa"/>
            <w:noWrap/>
            <w:hideMark/>
          </w:tcPr>
          <w:p w14:paraId="5F679B04" w14:textId="77777777" w:rsidR="00762D1A" w:rsidRPr="00762D1A" w:rsidRDefault="00762D1A" w:rsidP="00D128AD">
            <w:pPr>
              <w:pStyle w:val="TableBodyTextMIRB"/>
            </w:pPr>
            <w:r>
              <w:t>3,22</w:t>
            </w:r>
          </w:p>
        </w:tc>
        <w:tc>
          <w:tcPr>
            <w:tcW w:w="1417" w:type="dxa"/>
            <w:noWrap/>
            <w:hideMark/>
          </w:tcPr>
          <w:p w14:paraId="24B2DF5E" w14:textId="77777777" w:rsidR="00762D1A" w:rsidRPr="00762D1A" w:rsidRDefault="00762D1A" w:rsidP="00D128AD">
            <w:pPr>
              <w:pStyle w:val="TableBodyTextMIRB"/>
            </w:pPr>
            <w:r>
              <w:t>394</w:t>
            </w:r>
          </w:p>
        </w:tc>
        <w:tc>
          <w:tcPr>
            <w:tcW w:w="2948" w:type="dxa"/>
            <w:noWrap/>
            <w:hideMark/>
          </w:tcPr>
          <w:p w14:paraId="7D2FD6BC" w14:textId="77777777" w:rsidR="00762D1A" w:rsidRPr="00762D1A" w:rsidRDefault="00762D1A" w:rsidP="00D128AD">
            <w:pPr>
              <w:pStyle w:val="TableBodyTextMIRB"/>
            </w:pPr>
            <w:r>
              <w:t>NAD83(SCRS) MTU 18N</w:t>
            </w:r>
          </w:p>
        </w:tc>
      </w:tr>
      <w:tr w:rsidR="00D128AD" w:rsidRPr="00762D1A" w14:paraId="79723017" w14:textId="77777777" w:rsidTr="00AE5F15">
        <w:trPr>
          <w:trHeight w:val="283"/>
        </w:trPr>
        <w:tc>
          <w:tcPr>
            <w:tcW w:w="3458" w:type="dxa"/>
            <w:noWrap/>
            <w:hideMark/>
          </w:tcPr>
          <w:p w14:paraId="5CF02DD0" w14:textId="77777777" w:rsidR="00762D1A" w:rsidRPr="00762D1A" w:rsidRDefault="00762D1A" w:rsidP="00D128AD">
            <w:pPr>
              <w:pStyle w:val="TableColumnNameMIRB"/>
            </w:pPr>
            <w:r>
              <w:t>PAINE 2019 64</w:t>
            </w:r>
          </w:p>
        </w:tc>
        <w:tc>
          <w:tcPr>
            <w:tcW w:w="2207" w:type="dxa"/>
            <w:noWrap/>
            <w:hideMark/>
          </w:tcPr>
          <w:p w14:paraId="051A65F9" w14:textId="77777777" w:rsidR="00762D1A" w:rsidRPr="00762D1A" w:rsidRDefault="00762D1A" w:rsidP="00D128AD">
            <w:pPr>
              <w:pStyle w:val="TableBodyTextMIRB"/>
            </w:pPr>
            <w:r>
              <w:t>3,32</w:t>
            </w:r>
          </w:p>
        </w:tc>
        <w:tc>
          <w:tcPr>
            <w:tcW w:w="1417" w:type="dxa"/>
            <w:noWrap/>
            <w:hideMark/>
          </w:tcPr>
          <w:p w14:paraId="60C6BA07" w14:textId="77777777" w:rsidR="00762D1A" w:rsidRPr="00762D1A" w:rsidRDefault="00762D1A" w:rsidP="00D128AD">
            <w:pPr>
              <w:pStyle w:val="TableBodyTextMIRB"/>
            </w:pPr>
            <w:r>
              <w:t>409</w:t>
            </w:r>
          </w:p>
        </w:tc>
        <w:tc>
          <w:tcPr>
            <w:tcW w:w="2948" w:type="dxa"/>
            <w:noWrap/>
            <w:hideMark/>
          </w:tcPr>
          <w:p w14:paraId="42DB7DB4" w14:textId="77777777" w:rsidR="00762D1A" w:rsidRPr="00762D1A" w:rsidRDefault="00762D1A" w:rsidP="00D128AD">
            <w:pPr>
              <w:pStyle w:val="TableBodyTextMIRB"/>
            </w:pPr>
            <w:r>
              <w:t>NAD83(SCRS) MTU 18N</w:t>
            </w:r>
          </w:p>
        </w:tc>
      </w:tr>
      <w:tr w:rsidR="00D128AD" w:rsidRPr="00762D1A" w14:paraId="4ABCB4C8" w14:textId="77777777" w:rsidTr="00AE5F15">
        <w:trPr>
          <w:trHeight w:val="283"/>
        </w:trPr>
        <w:tc>
          <w:tcPr>
            <w:tcW w:w="3458" w:type="dxa"/>
            <w:noWrap/>
            <w:hideMark/>
          </w:tcPr>
          <w:p w14:paraId="2CABCA0F" w14:textId="77777777" w:rsidR="00762D1A" w:rsidRPr="00762D1A" w:rsidRDefault="00762D1A" w:rsidP="00D128AD">
            <w:pPr>
              <w:pStyle w:val="TableColumnNameMIRB"/>
            </w:pPr>
            <w:r>
              <w:t>PAINE 2019 65</w:t>
            </w:r>
          </w:p>
        </w:tc>
        <w:tc>
          <w:tcPr>
            <w:tcW w:w="2207" w:type="dxa"/>
            <w:noWrap/>
            <w:hideMark/>
          </w:tcPr>
          <w:p w14:paraId="557363E9" w14:textId="77777777" w:rsidR="00762D1A" w:rsidRPr="00762D1A" w:rsidRDefault="00762D1A" w:rsidP="00D128AD">
            <w:pPr>
              <w:pStyle w:val="TableBodyTextMIRB"/>
            </w:pPr>
            <w:r>
              <w:t>3,26</w:t>
            </w:r>
          </w:p>
        </w:tc>
        <w:tc>
          <w:tcPr>
            <w:tcW w:w="1417" w:type="dxa"/>
            <w:noWrap/>
            <w:hideMark/>
          </w:tcPr>
          <w:p w14:paraId="46CCBFE7" w14:textId="77777777" w:rsidR="00762D1A" w:rsidRPr="00762D1A" w:rsidRDefault="00762D1A" w:rsidP="00D128AD">
            <w:pPr>
              <w:pStyle w:val="TableBodyTextMIRB"/>
            </w:pPr>
            <w:r>
              <w:t>425</w:t>
            </w:r>
          </w:p>
        </w:tc>
        <w:tc>
          <w:tcPr>
            <w:tcW w:w="2948" w:type="dxa"/>
            <w:noWrap/>
            <w:hideMark/>
          </w:tcPr>
          <w:p w14:paraId="37EAEE17" w14:textId="77777777" w:rsidR="00762D1A" w:rsidRPr="00762D1A" w:rsidRDefault="00762D1A" w:rsidP="00D128AD">
            <w:pPr>
              <w:pStyle w:val="TableBodyTextMIRB"/>
            </w:pPr>
            <w:r>
              <w:t>NAD83(SCRS) MTU 18N</w:t>
            </w:r>
          </w:p>
        </w:tc>
      </w:tr>
      <w:tr w:rsidR="00D128AD" w:rsidRPr="00762D1A" w14:paraId="3D33AD0B" w14:textId="77777777" w:rsidTr="00AE5F15">
        <w:trPr>
          <w:trHeight w:val="283"/>
        </w:trPr>
        <w:tc>
          <w:tcPr>
            <w:tcW w:w="3458" w:type="dxa"/>
            <w:noWrap/>
            <w:hideMark/>
          </w:tcPr>
          <w:p w14:paraId="447040FC" w14:textId="77777777" w:rsidR="00762D1A" w:rsidRPr="00762D1A" w:rsidRDefault="00762D1A" w:rsidP="00D128AD">
            <w:pPr>
              <w:pStyle w:val="TableColumnNameMIRB"/>
            </w:pPr>
            <w:r>
              <w:t>PAINE 2019 66</w:t>
            </w:r>
          </w:p>
        </w:tc>
        <w:tc>
          <w:tcPr>
            <w:tcW w:w="2207" w:type="dxa"/>
            <w:noWrap/>
            <w:hideMark/>
          </w:tcPr>
          <w:p w14:paraId="2179E5B5" w14:textId="77777777" w:rsidR="00762D1A" w:rsidRPr="00762D1A" w:rsidRDefault="00762D1A" w:rsidP="00D128AD">
            <w:pPr>
              <w:pStyle w:val="TableBodyTextMIRB"/>
            </w:pPr>
            <w:r>
              <w:t>3,22</w:t>
            </w:r>
          </w:p>
        </w:tc>
        <w:tc>
          <w:tcPr>
            <w:tcW w:w="1417" w:type="dxa"/>
            <w:noWrap/>
            <w:hideMark/>
          </w:tcPr>
          <w:p w14:paraId="5C6E0248" w14:textId="77777777" w:rsidR="00762D1A" w:rsidRPr="00762D1A" w:rsidRDefault="00762D1A" w:rsidP="00D128AD">
            <w:pPr>
              <w:pStyle w:val="TableBodyTextMIRB"/>
            </w:pPr>
            <w:r>
              <w:t>426</w:t>
            </w:r>
          </w:p>
        </w:tc>
        <w:tc>
          <w:tcPr>
            <w:tcW w:w="2948" w:type="dxa"/>
            <w:noWrap/>
            <w:hideMark/>
          </w:tcPr>
          <w:p w14:paraId="035A6079" w14:textId="77777777" w:rsidR="00762D1A" w:rsidRPr="00762D1A" w:rsidRDefault="00762D1A" w:rsidP="00D128AD">
            <w:pPr>
              <w:pStyle w:val="TableBodyTextMIRB"/>
            </w:pPr>
            <w:r>
              <w:t>NAD83(SCRS) MTU 18N</w:t>
            </w:r>
          </w:p>
        </w:tc>
      </w:tr>
      <w:tr w:rsidR="00D128AD" w:rsidRPr="00762D1A" w14:paraId="569FA38A" w14:textId="77777777" w:rsidTr="00AE5F15">
        <w:trPr>
          <w:trHeight w:val="283"/>
        </w:trPr>
        <w:tc>
          <w:tcPr>
            <w:tcW w:w="3458" w:type="dxa"/>
            <w:noWrap/>
            <w:hideMark/>
          </w:tcPr>
          <w:p w14:paraId="0282437C" w14:textId="77777777" w:rsidR="00762D1A" w:rsidRPr="00762D1A" w:rsidRDefault="00762D1A" w:rsidP="00D128AD">
            <w:pPr>
              <w:pStyle w:val="TableColumnNameMIRB"/>
            </w:pPr>
            <w:r>
              <w:lastRenderedPageBreak/>
              <w:t>PAINE 2019 67</w:t>
            </w:r>
          </w:p>
        </w:tc>
        <w:tc>
          <w:tcPr>
            <w:tcW w:w="2207" w:type="dxa"/>
            <w:noWrap/>
            <w:hideMark/>
          </w:tcPr>
          <w:p w14:paraId="5A63A045" w14:textId="77777777" w:rsidR="00762D1A" w:rsidRPr="00762D1A" w:rsidRDefault="00762D1A" w:rsidP="00D128AD">
            <w:pPr>
              <w:pStyle w:val="TableBodyTextMIRB"/>
            </w:pPr>
            <w:r>
              <w:t>3,15</w:t>
            </w:r>
          </w:p>
        </w:tc>
        <w:tc>
          <w:tcPr>
            <w:tcW w:w="1417" w:type="dxa"/>
            <w:noWrap/>
            <w:hideMark/>
          </w:tcPr>
          <w:p w14:paraId="3B086810" w14:textId="77777777" w:rsidR="00762D1A" w:rsidRPr="00762D1A" w:rsidRDefault="00762D1A" w:rsidP="00D128AD">
            <w:pPr>
              <w:pStyle w:val="TableBodyTextMIRB"/>
            </w:pPr>
            <w:r>
              <w:t>477</w:t>
            </w:r>
          </w:p>
        </w:tc>
        <w:tc>
          <w:tcPr>
            <w:tcW w:w="2948" w:type="dxa"/>
            <w:noWrap/>
            <w:hideMark/>
          </w:tcPr>
          <w:p w14:paraId="4C8CF4FE" w14:textId="77777777" w:rsidR="00762D1A" w:rsidRPr="00762D1A" w:rsidRDefault="00762D1A" w:rsidP="00D128AD">
            <w:pPr>
              <w:pStyle w:val="TableBodyTextMIRB"/>
            </w:pPr>
            <w:r>
              <w:t>NAD83(SCRS) MTU 18N</w:t>
            </w:r>
          </w:p>
        </w:tc>
      </w:tr>
      <w:tr w:rsidR="00D128AD" w:rsidRPr="00762D1A" w14:paraId="126A50D7" w14:textId="77777777" w:rsidTr="00AE5F15">
        <w:trPr>
          <w:trHeight w:val="283"/>
        </w:trPr>
        <w:tc>
          <w:tcPr>
            <w:tcW w:w="3458" w:type="dxa"/>
            <w:noWrap/>
            <w:hideMark/>
          </w:tcPr>
          <w:p w14:paraId="4551DB38" w14:textId="77777777" w:rsidR="00762D1A" w:rsidRPr="00762D1A" w:rsidRDefault="00762D1A" w:rsidP="00D128AD">
            <w:pPr>
              <w:pStyle w:val="TableColumnNameMIRB"/>
            </w:pPr>
            <w:r>
              <w:t>PAINE 2019 68</w:t>
            </w:r>
          </w:p>
        </w:tc>
        <w:tc>
          <w:tcPr>
            <w:tcW w:w="2207" w:type="dxa"/>
            <w:noWrap/>
            <w:hideMark/>
          </w:tcPr>
          <w:p w14:paraId="7053D75F" w14:textId="77777777" w:rsidR="00762D1A" w:rsidRPr="00762D1A" w:rsidRDefault="00762D1A" w:rsidP="00D128AD">
            <w:pPr>
              <w:pStyle w:val="TableBodyTextMIRB"/>
            </w:pPr>
            <w:r>
              <w:t>3,22</w:t>
            </w:r>
          </w:p>
        </w:tc>
        <w:tc>
          <w:tcPr>
            <w:tcW w:w="1417" w:type="dxa"/>
            <w:noWrap/>
            <w:hideMark/>
          </w:tcPr>
          <w:p w14:paraId="5B7A4428" w14:textId="77777777" w:rsidR="00762D1A" w:rsidRPr="00762D1A" w:rsidRDefault="00762D1A" w:rsidP="00D128AD">
            <w:pPr>
              <w:pStyle w:val="TableBodyTextMIRB"/>
            </w:pPr>
            <w:r>
              <w:t>481</w:t>
            </w:r>
          </w:p>
        </w:tc>
        <w:tc>
          <w:tcPr>
            <w:tcW w:w="2948" w:type="dxa"/>
            <w:noWrap/>
            <w:hideMark/>
          </w:tcPr>
          <w:p w14:paraId="7C959B0E" w14:textId="77777777" w:rsidR="00762D1A" w:rsidRPr="00762D1A" w:rsidRDefault="00762D1A" w:rsidP="00D128AD">
            <w:pPr>
              <w:pStyle w:val="TableBodyTextMIRB"/>
            </w:pPr>
            <w:r>
              <w:t>NAD83(SCRS) MTU 18N</w:t>
            </w:r>
          </w:p>
        </w:tc>
      </w:tr>
      <w:tr w:rsidR="00D128AD" w:rsidRPr="00762D1A" w14:paraId="42FABA89" w14:textId="77777777" w:rsidTr="00AE5F15">
        <w:trPr>
          <w:trHeight w:val="283"/>
        </w:trPr>
        <w:tc>
          <w:tcPr>
            <w:tcW w:w="3458" w:type="dxa"/>
            <w:noWrap/>
            <w:hideMark/>
          </w:tcPr>
          <w:p w14:paraId="13ABF930" w14:textId="77777777" w:rsidR="00762D1A" w:rsidRPr="00762D1A" w:rsidRDefault="00762D1A" w:rsidP="00D128AD">
            <w:pPr>
              <w:pStyle w:val="TableColumnNameMIRB"/>
            </w:pPr>
            <w:r>
              <w:t>PAINE 2019 69</w:t>
            </w:r>
          </w:p>
        </w:tc>
        <w:tc>
          <w:tcPr>
            <w:tcW w:w="2207" w:type="dxa"/>
            <w:noWrap/>
            <w:hideMark/>
          </w:tcPr>
          <w:p w14:paraId="478358F0" w14:textId="77777777" w:rsidR="00762D1A" w:rsidRPr="00762D1A" w:rsidRDefault="00762D1A" w:rsidP="00D128AD">
            <w:pPr>
              <w:pStyle w:val="TableBodyTextMIRB"/>
            </w:pPr>
            <w:r>
              <w:t>3,2</w:t>
            </w:r>
          </w:p>
        </w:tc>
        <w:tc>
          <w:tcPr>
            <w:tcW w:w="1417" w:type="dxa"/>
            <w:noWrap/>
            <w:hideMark/>
          </w:tcPr>
          <w:p w14:paraId="14F7D95D" w14:textId="77777777" w:rsidR="00762D1A" w:rsidRPr="00762D1A" w:rsidRDefault="00762D1A" w:rsidP="00D128AD">
            <w:pPr>
              <w:pStyle w:val="TableBodyTextMIRB"/>
            </w:pPr>
            <w:r>
              <w:t>405</w:t>
            </w:r>
          </w:p>
        </w:tc>
        <w:tc>
          <w:tcPr>
            <w:tcW w:w="2948" w:type="dxa"/>
            <w:noWrap/>
            <w:hideMark/>
          </w:tcPr>
          <w:p w14:paraId="035A8707" w14:textId="77777777" w:rsidR="00762D1A" w:rsidRPr="00762D1A" w:rsidRDefault="00762D1A" w:rsidP="00D128AD">
            <w:pPr>
              <w:pStyle w:val="TableBodyTextMIRB"/>
            </w:pPr>
            <w:r>
              <w:t>NAD83(SCRS) MTU 18N</w:t>
            </w:r>
          </w:p>
        </w:tc>
      </w:tr>
      <w:tr w:rsidR="00D128AD" w:rsidRPr="00762D1A" w14:paraId="17261538" w14:textId="77777777" w:rsidTr="00AE5F15">
        <w:trPr>
          <w:trHeight w:val="283"/>
        </w:trPr>
        <w:tc>
          <w:tcPr>
            <w:tcW w:w="3458" w:type="dxa"/>
            <w:noWrap/>
            <w:hideMark/>
          </w:tcPr>
          <w:p w14:paraId="27D2ECF1" w14:textId="77777777" w:rsidR="00762D1A" w:rsidRPr="00762D1A" w:rsidRDefault="00762D1A" w:rsidP="00D128AD">
            <w:pPr>
              <w:pStyle w:val="TableColumnNameMIRB"/>
            </w:pPr>
            <w:r>
              <w:t>PAINE 2019 70</w:t>
            </w:r>
          </w:p>
        </w:tc>
        <w:tc>
          <w:tcPr>
            <w:tcW w:w="2207" w:type="dxa"/>
            <w:noWrap/>
            <w:hideMark/>
          </w:tcPr>
          <w:p w14:paraId="61D8A4DA" w14:textId="77777777" w:rsidR="00762D1A" w:rsidRPr="00762D1A" w:rsidRDefault="00762D1A" w:rsidP="00D128AD">
            <w:pPr>
              <w:pStyle w:val="TableBodyTextMIRB"/>
            </w:pPr>
            <w:r>
              <w:t>3,3</w:t>
            </w:r>
          </w:p>
        </w:tc>
        <w:tc>
          <w:tcPr>
            <w:tcW w:w="1417" w:type="dxa"/>
            <w:noWrap/>
            <w:hideMark/>
          </w:tcPr>
          <w:p w14:paraId="4F392E17" w14:textId="77777777" w:rsidR="00762D1A" w:rsidRPr="00762D1A" w:rsidRDefault="00762D1A" w:rsidP="00D128AD">
            <w:pPr>
              <w:pStyle w:val="TableBodyTextMIRB"/>
            </w:pPr>
            <w:r>
              <w:t>459</w:t>
            </w:r>
          </w:p>
        </w:tc>
        <w:tc>
          <w:tcPr>
            <w:tcW w:w="2948" w:type="dxa"/>
            <w:noWrap/>
            <w:hideMark/>
          </w:tcPr>
          <w:p w14:paraId="5FA9FB99" w14:textId="77777777" w:rsidR="00762D1A" w:rsidRPr="00762D1A" w:rsidRDefault="00762D1A" w:rsidP="00D128AD">
            <w:pPr>
              <w:pStyle w:val="TableBodyTextMIRB"/>
            </w:pPr>
            <w:r>
              <w:t>NAD83(SCRS) MTU 18N</w:t>
            </w:r>
          </w:p>
        </w:tc>
      </w:tr>
      <w:tr w:rsidR="00D128AD" w:rsidRPr="00762D1A" w14:paraId="520DD189" w14:textId="77777777" w:rsidTr="00AE5F15">
        <w:trPr>
          <w:trHeight w:val="283"/>
        </w:trPr>
        <w:tc>
          <w:tcPr>
            <w:tcW w:w="3458" w:type="dxa"/>
            <w:noWrap/>
            <w:hideMark/>
          </w:tcPr>
          <w:p w14:paraId="2B08C9C1" w14:textId="77777777" w:rsidR="00762D1A" w:rsidRPr="00762D1A" w:rsidRDefault="00762D1A" w:rsidP="00D128AD">
            <w:pPr>
              <w:pStyle w:val="TableColumnNameMIRB"/>
            </w:pPr>
            <w:r>
              <w:t>PAINE 2019 71</w:t>
            </w:r>
          </w:p>
        </w:tc>
        <w:tc>
          <w:tcPr>
            <w:tcW w:w="2207" w:type="dxa"/>
            <w:noWrap/>
            <w:hideMark/>
          </w:tcPr>
          <w:p w14:paraId="0B30C4BD" w14:textId="77777777" w:rsidR="00762D1A" w:rsidRPr="00762D1A" w:rsidRDefault="00762D1A" w:rsidP="00D128AD">
            <w:pPr>
              <w:pStyle w:val="TableBodyTextMIRB"/>
            </w:pPr>
            <w:r>
              <w:t>3,15</w:t>
            </w:r>
          </w:p>
        </w:tc>
        <w:tc>
          <w:tcPr>
            <w:tcW w:w="1417" w:type="dxa"/>
            <w:noWrap/>
            <w:hideMark/>
          </w:tcPr>
          <w:p w14:paraId="68F82F0B" w14:textId="77777777" w:rsidR="00762D1A" w:rsidRPr="00762D1A" w:rsidRDefault="00762D1A" w:rsidP="00D128AD">
            <w:pPr>
              <w:pStyle w:val="TableBodyTextMIRB"/>
            </w:pPr>
            <w:r>
              <w:t>471</w:t>
            </w:r>
          </w:p>
        </w:tc>
        <w:tc>
          <w:tcPr>
            <w:tcW w:w="2948" w:type="dxa"/>
            <w:noWrap/>
            <w:hideMark/>
          </w:tcPr>
          <w:p w14:paraId="1431B588" w14:textId="77777777" w:rsidR="00762D1A" w:rsidRPr="00762D1A" w:rsidRDefault="00762D1A" w:rsidP="00D128AD">
            <w:pPr>
              <w:pStyle w:val="TableBodyTextMIRB"/>
            </w:pPr>
            <w:r>
              <w:t>NAD83(SCRS) MTU 18N</w:t>
            </w:r>
          </w:p>
        </w:tc>
      </w:tr>
      <w:tr w:rsidR="00D128AD" w:rsidRPr="00762D1A" w14:paraId="45F7106B" w14:textId="77777777" w:rsidTr="00AE5F15">
        <w:trPr>
          <w:trHeight w:val="283"/>
        </w:trPr>
        <w:tc>
          <w:tcPr>
            <w:tcW w:w="3458" w:type="dxa"/>
            <w:noWrap/>
            <w:hideMark/>
          </w:tcPr>
          <w:p w14:paraId="772C5845" w14:textId="77777777" w:rsidR="00762D1A" w:rsidRPr="00762D1A" w:rsidRDefault="00762D1A" w:rsidP="00D128AD">
            <w:pPr>
              <w:pStyle w:val="TableColumnNameMIRB"/>
            </w:pPr>
            <w:r>
              <w:t>PAINE 2019 72</w:t>
            </w:r>
          </w:p>
        </w:tc>
        <w:tc>
          <w:tcPr>
            <w:tcW w:w="2207" w:type="dxa"/>
            <w:noWrap/>
            <w:hideMark/>
          </w:tcPr>
          <w:p w14:paraId="7B4357A8" w14:textId="77777777" w:rsidR="00762D1A" w:rsidRPr="00762D1A" w:rsidRDefault="00762D1A" w:rsidP="00D128AD">
            <w:pPr>
              <w:pStyle w:val="TableBodyTextMIRB"/>
            </w:pPr>
            <w:r>
              <w:t>3,13</w:t>
            </w:r>
          </w:p>
        </w:tc>
        <w:tc>
          <w:tcPr>
            <w:tcW w:w="1417" w:type="dxa"/>
            <w:noWrap/>
            <w:hideMark/>
          </w:tcPr>
          <w:p w14:paraId="6186CD54" w14:textId="77777777" w:rsidR="00762D1A" w:rsidRPr="00762D1A" w:rsidRDefault="00762D1A" w:rsidP="00D128AD">
            <w:pPr>
              <w:pStyle w:val="TableBodyTextMIRB"/>
            </w:pPr>
            <w:r>
              <w:t>408</w:t>
            </w:r>
          </w:p>
        </w:tc>
        <w:tc>
          <w:tcPr>
            <w:tcW w:w="2948" w:type="dxa"/>
            <w:noWrap/>
            <w:hideMark/>
          </w:tcPr>
          <w:p w14:paraId="0B7FEEC1" w14:textId="77777777" w:rsidR="00762D1A" w:rsidRPr="00762D1A" w:rsidRDefault="00762D1A" w:rsidP="00D128AD">
            <w:pPr>
              <w:pStyle w:val="TableBodyTextMIRB"/>
            </w:pPr>
            <w:r>
              <w:t>NAD83(SCRS) MTU 18N</w:t>
            </w:r>
          </w:p>
        </w:tc>
      </w:tr>
      <w:tr w:rsidR="00D128AD" w:rsidRPr="00762D1A" w14:paraId="1707CD42" w14:textId="77777777" w:rsidTr="00AE5F15">
        <w:trPr>
          <w:trHeight w:val="283"/>
        </w:trPr>
        <w:tc>
          <w:tcPr>
            <w:tcW w:w="3458" w:type="dxa"/>
            <w:noWrap/>
            <w:hideMark/>
          </w:tcPr>
          <w:p w14:paraId="323DBC74" w14:textId="77777777" w:rsidR="00762D1A" w:rsidRPr="00762D1A" w:rsidRDefault="00762D1A" w:rsidP="00D128AD">
            <w:pPr>
              <w:pStyle w:val="TableColumnNameMIRB"/>
            </w:pPr>
            <w:r>
              <w:t>PAINE 2019 73</w:t>
            </w:r>
          </w:p>
        </w:tc>
        <w:tc>
          <w:tcPr>
            <w:tcW w:w="2207" w:type="dxa"/>
            <w:noWrap/>
            <w:hideMark/>
          </w:tcPr>
          <w:p w14:paraId="057370FB" w14:textId="77777777" w:rsidR="00762D1A" w:rsidRPr="00762D1A" w:rsidRDefault="00762D1A" w:rsidP="00D128AD">
            <w:pPr>
              <w:pStyle w:val="TableBodyTextMIRB"/>
            </w:pPr>
            <w:r>
              <w:t>3,15</w:t>
            </w:r>
          </w:p>
        </w:tc>
        <w:tc>
          <w:tcPr>
            <w:tcW w:w="1417" w:type="dxa"/>
            <w:noWrap/>
            <w:hideMark/>
          </w:tcPr>
          <w:p w14:paraId="38C2018F" w14:textId="77777777" w:rsidR="00762D1A" w:rsidRPr="00762D1A" w:rsidRDefault="00762D1A" w:rsidP="00D128AD">
            <w:pPr>
              <w:pStyle w:val="TableBodyTextMIRB"/>
            </w:pPr>
            <w:r>
              <w:t>428</w:t>
            </w:r>
          </w:p>
        </w:tc>
        <w:tc>
          <w:tcPr>
            <w:tcW w:w="2948" w:type="dxa"/>
            <w:noWrap/>
            <w:hideMark/>
          </w:tcPr>
          <w:p w14:paraId="05C2A385" w14:textId="77777777" w:rsidR="00762D1A" w:rsidRPr="00762D1A" w:rsidRDefault="00762D1A" w:rsidP="00D128AD">
            <w:pPr>
              <w:pStyle w:val="TableBodyTextMIRB"/>
            </w:pPr>
            <w:r>
              <w:t>NAD83(SCRS) MTU 18N</w:t>
            </w:r>
          </w:p>
        </w:tc>
      </w:tr>
      <w:tr w:rsidR="00D128AD" w:rsidRPr="00762D1A" w14:paraId="4A4A7D59" w14:textId="77777777" w:rsidTr="00AE5F15">
        <w:trPr>
          <w:trHeight w:val="283"/>
        </w:trPr>
        <w:tc>
          <w:tcPr>
            <w:tcW w:w="3458" w:type="dxa"/>
            <w:noWrap/>
            <w:hideMark/>
          </w:tcPr>
          <w:p w14:paraId="215A0956" w14:textId="77777777" w:rsidR="00762D1A" w:rsidRPr="00762D1A" w:rsidRDefault="00762D1A" w:rsidP="00D128AD">
            <w:pPr>
              <w:pStyle w:val="TableColumnNameMIRB"/>
            </w:pPr>
            <w:r>
              <w:t>PAINE 2019 74</w:t>
            </w:r>
          </w:p>
        </w:tc>
        <w:tc>
          <w:tcPr>
            <w:tcW w:w="2207" w:type="dxa"/>
            <w:noWrap/>
            <w:hideMark/>
          </w:tcPr>
          <w:p w14:paraId="1624F01A" w14:textId="77777777" w:rsidR="00762D1A" w:rsidRPr="00762D1A" w:rsidRDefault="00762D1A" w:rsidP="00D128AD">
            <w:pPr>
              <w:pStyle w:val="TableBodyTextMIRB"/>
            </w:pPr>
            <w:r>
              <w:t>3,18</w:t>
            </w:r>
          </w:p>
        </w:tc>
        <w:tc>
          <w:tcPr>
            <w:tcW w:w="1417" w:type="dxa"/>
            <w:noWrap/>
            <w:hideMark/>
          </w:tcPr>
          <w:p w14:paraId="221BD057" w14:textId="77777777" w:rsidR="00762D1A" w:rsidRPr="00762D1A" w:rsidRDefault="00762D1A" w:rsidP="00D128AD">
            <w:pPr>
              <w:pStyle w:val="TableBodyTextMIRB"/>
            </w:pPr>
            <w:r>
              <w:t>401</w:t>
            </w:r>
          </w:p>
        </w:tc>
        <w:tc>
          <w:tcPr>
            <w:tcW w:w="2948" w:type="dxa"/>
            <w:noWrap/>
            <w:hideMark/>
          </w:tcPr>
          <w:p w14:paraId="20146A9B" w14:textId="77777777" w:rsidR="00762D1A" w:rsidRPr="00762D1A" w:rsidRDefault="00762D1A" w:rsidP="00D128AD">
            <w:pPr>
              <w:pStyle w:val="TableBodyTextMIRB"/>
            </w:pPr>
            <w:r>
              <w:t>NAD83(SCRS) MTU 18N</w:t>
            </w:r>
          </w:p>
        </w:tc>
      </w:tr>
      <w:tr w:rsidR="00D128AD" w:rsidRPr="00762D1A" w14:paraId="02485C28" w14:textId="77777777" w:rsidTr="00AE5F15">
        <w:trPr>
          <w:trHeight w:val="283"/>
        </w:trPr>
        <w:tc>
          <w:tcPr>
            <w:tcW w:w="3458" w:type="dxa"/>
            <w:noWrap/>
            <w:hideMark/>
          </w:tcPr>
          <w:p w14:paraId="26B78C49" w14:textId="77777777" w:rsidR="00762D1A" w:rsidRPr="00762D1A" w:rsidRDefault="00762D1A" w:rsidP="00D128AD">
            <w:pPr>
              <w:pStyle w:val="TableColumnNameMIRB"/>
            </w:pPr>
            <w:r>
              <w:t>PAINE 2019 75</w:t>
            </w:r>
          </w:p>
        </w:tc>
        <w:tc>
          <w:tcPr>
            <w:tcW w:w="2207" w:type="dxa"/>
            <w:noWrap/>
            <w:hideMark/>
          </w:tcPr>
          <w:p w14:paraId="6A8D94E6" w14:textId="77777777" w:rsidR="00762D1A" w:rsidRPr="00762D1A" w:rsidRDefault="00762D1A" w:rsidP="00D128AD">
            <w:pPr>
              <w:pStyle w:val="TableBodyTextMIRB"/>
            </w:pPr>
            <w:r>
              <w:t>3,18</w:t>
            </w:r>
          </w:p>
        </w:tc>
        <w:tc>
          <w:tcPr>
            <w:tcW w:w="1417" w:type="dxa"/>
            <w:noWrap/>
            <w:hideMark/>
          </w:tcPr>
          <w:p w14:paraId="5496273A" w14:textId="77777777" w:rsidR="00762D1A" w:rsidRPr="00762D1A" w:rsidRDefault="00762D1A" w:rsidP="00D128AD">
            <w:pPr>
              <w:pStyle w:val="TableBodyTextMIRB"/>
            </w:pPr>
            <w:r>
              <w:t>386</w:t>
            </w:r>
          </w:p>
        </w:tc>
        <w:tc>
          <w:tcPr>
            <w:tcW w:w="2948" w:type="dxa"/>
            <w:noWrap/>
            <w:hideMark/>
          </w:tcPr>
          <w:p w14:paraId="1F6BB696" w14:textId="77777777" w:rsidR="00762D1A" w:rsidRPr="00762D1A" w:rsidRDefault="00762D1A" w:rsidP="00D128AD">
            <w:pPr>
              <w:pStyle w:val="TableBodyTextMIRB"/>
            </w:pPr>
            <w:r>
              <w:t>NAD83(SCRS) MTU 18N</w:t>
            </w:r>
          </w:p>
        </w:tc>
      </w:tr>
      <w:tr w:rsidR="00D128AD" w:rsidRPr="00762D1A" w14:paraId="015DD9D4" w14:textId="77777777" w:rsidTr="00AE5F15">
        <w:trPr>
          <w:trHeight w:val="283"/>
        </w:trPr>
        <w:tc>
          <w:tcPr>
            <w:tcW w:w="3458" w:type="dxa"/>
            <w:noWrap/>
            <w:hideMark/>
          </w:tcPr>
          <w:p w14:paraId="2D041ED5" w14:textId="77777777" w:rsidR="00762D1A" w:rsidRPr="00762D1A" w:rsidRDefault="00762D1A" w:rsidP="00D128AD">
            <w:pPr>
              <w:pStyle w:val="TableColumnNameMIRB"/>
            </w:pPr>
            <w:r>
              <w:t>PAINE 2019 76</w:t>
            </w:r>
          </w:p>
        </w:tc>
        <w:tc>
          <w:tcPr>
            <w:tcW w:w="2207" w:type="dxa"/>
            <w:noWrap/>
            <w:hideMark/>
          </w:tcPr>
          <w:p w14:paraId="121FA2FB" w14:textId="77777777" w:rsidR="00762D1A" w:rsidRPr="00762D1A" w:rsidRDefault="00762D1A" w:rsidP="00D128AD">
            <w:pPr>
              <w:pStyle w:val="TableBodyTextMIRB"/>
            </w:pPr>
            <w:r>
              <w:t>2,5</w:t>
            </w:r>
          </w:p>
        </w:tc>
        <w:tc>
          <w:tcPr>
            <w:tcW w:w="1417" w:type="dxa"/>
            <w:noWrap/>
            <w:hideMark/>
          </w:tcPr>
          <w:p w14:paraId="62BC3A3E" w14:textId="77777777" w:rsidR="00762D1A" w:rsidRPr="00762D1A" w:rsidRDefault="00762D1A" w:rsidP="00D128AD">
            <w:pPr>
              <w:pStyle w:val="TableBodyTextMIRB"/>
            </w:pPr>
            <w:r>
              <w:t>303</w:t>
            </w:r>
          </w:p>
        </w:tc>
        <w:tc>
          <w:tcPr>
            <w:tcW w:w="2948" w:type="dxa"/>
            <w:noWrap/>
            <w:hideMark/>
          </w:tcPr>
          <w:p w14:paraId="6A134C2A" w14:textId="77777777" w:rsidR="00762D1A" w:rsidRPr="00762D1A" w:rsidRDefault="00762D1A" w:rsidP="00D128AD">
            <w:pPr>
              <w:pStyle w:val="TableBodyTextMIRB"/>
            </w:pPr>
            <w:r>
              <w:t>NAD83(SCRS) MTU 18N</w:t>
            </w:r>
          </w:p>
        </w:tc>
      </w:tr>
      <w:tr w:rsidR="00D128AD" w:rsidRPr="00762D1A" w14:paraId="05FD628F" w14:textId="77777777" w:rsidTr="00AE5F15">
        <w:trPr>
          <w:trHeight w:val="283"/>
        </w:trPr>
        <w:tc>
          <w:tcPr>
            <w:tcW w:w="3458" w:type="dxa"/>
            <w:noWrap/>
            <w:hideMark/>
          </w:tcPr>
          <w:p w14:paraId="087A4314" w14:textId="77777777" w:rsidR="00762D1A" w:rsidRPr="00762D1A" w:rsidRDefault="00762D1A" w:rsidP="00D128AD">
            <w:pPr>
              <w:pStyle w:val="TableColumnNameMIRB"/>
            </w:pPr>
            <w:r>
              <w:t>PAINE 2019 77</w:t>
            </w:r>
          </w:p>
        </w:tc>
        <w:tc>
          <w:tcPr>
            <w:tcW w:w="2207" w:type="dxa"/>
            <w:noWrap/>
            <w:hideMark/>
          </w:tcPr>
          <w:p w14:paraId="556C1E6C" w14:textId="77777777" w:rsidR="00762D1A" w:rsidRPr="00762D1A" w:rsidRDefault="00762D1A" w:rsidP="00D128AD">
            <w:pPr>
              <w:pStyle w:val="TableBodyTextMIRB"/>
            </w:pPr>
            <w:r>
              <w:t>2,4</w:t>
            </w:r>
          </w:p>
        </w:tc>
        <w:tc>
          <w:tcPr>
            <w:tcW w:w="1417" w:type="dxa"/>
            <w:noWrap/>
            <w:hideMark/>
          </w:tcPr>
          <w:p w14:paraId="2FD7F781" w14:textId="77777777" w:rsidR="00762D1A" w:rsidRPr="00762D1A" w:rsidRDefault="00762D1A" w:rsidP="00D128AD">
            <w:pPr>
              <w:pStyle w:val="TableBodyTextMIRB"/>
            </w:pPr>
            <w:r>
              <w:t>294</w:t>
            </w:r>
          </w:p>
        </w:tc>
        <w:tc>
          <w:tcPr>
            <w:tcW w:w="2948" w:type="dxa"/>
            <w:noWrap/>
            <w:hideMark/>
          </w:tcPr>
          <w:p w14:paraId="0B3EDEFE" w14:textId="77777777" w:rsidR="00762D1A" w:rsidRPr="00762D1A" w:rsidRDefault="00762D1A" w:rsidP="00D128AD">
            <w:pPr>
              <w:pStyle w:val="TableBodyTextMIRB"/>
            </w:pPr>
            <w:r>
              <w:t>NAD83(SCRS) MTU 18N</w:t>
            </w:r>
          </w:p>
        </w:tc>
      </w:tr>
      <w:tr w:rsidR="00D128AD" w:rsidRPr="00762D1A" w14:paraId="7CC6C4BC" w14:textId="77777777" w:rsidTr="00AE5F15">
        <w:trPr>
          <w:trHeight w:val="283"/>
        </w:trPr>
        <w:tc>
          <w:tcPr>
            <w:tcW w:w="3458" w:type="dxa"/>
            <w:noWrap/>
            <w:hideMark/>
          </w:tcPr>
          <w:p w14:paraId="64BAC8D6" w14:textId="77777777" w:rsidR="00762D1A" w:rsidRPr="00762D1A" w:rsidRDefault="00762D1A" w:rsidP="00D128AD">
            <w:pPr>
              <w:pStyle w:val="TableColumnNameMIRB"/>
            </w:pPr>
            <w:r>
              <w:t>POSOO 2020 01</w:t>
            </w:r>
          </w:p>
        </w:tc>
        <w:tc>
          <w:tcPr>
            <w:tcW w:w="2207" w:type="dxa"/>
            <w:noWrap/>
            <w:hideMark/>
          </w:tcPr>
          <w:p w14:paraId="6CB79F1E" w14:textId="77777777" w:rsidR="00762D1A" w:rsidRPr="00762D1A" w:rsidRDefault="00762D1A" w:rsidP="00D128AD">
            <w:pPr>
              <w:pStyle w:val="TableBodyTextMIRB"/>
            </w:pPr>
            <w:r>
              <w:t>2,95</w:t>
            </w:r>
          </w:p>
        </w:tc>
        <w:tc>
          <w:tcPr>
            <w:tcW w:w="1417" w:type="dxa"/>
            <w:noWrap/>
            <w:hideMark/>
          </w:tcPr>
          <w:p w14:paraId="5B6038E2" w14:textId="77777777" w:rsidR="00762D1A" w:rsidRPr="00762D1A" w:rsidRDefault="00762D1A" w:rsidP="00D128AD">
            <w:pPr>
              <w:pStyle w:val="TableBodyTextMIRB"/>
            </w:pPr>
            <w:r>
              <w:t>589</w:t>
            </w:r>
          </w:p>
        </w:tc>
        <w:tc>
          <w:tcPr>
            <w:tcW w:w="2948" w:type="dxa"/>
            <w:noWrap/>
            <w:hideMark/>
          </w:tcPr>
          <w:p w14:paraId="15732107" w14:textId="77777777" w:rsidR="00762D1A" w:rsidRPr="00762D1A" w:rsidRDefault="00762D1A" w:rsidP="00D128AD">
            <w:pPr>
              <w:pStyle w:val="TableBodyTextMIRB"/>
            </w:pPr>
            <w:r>
              <w:t>NAD83(SCRS) MTU 17N</w:t>
            </w:r>
          </w:p>
        </w:tc>
      </w:tr>
      <w:tr w:rsidR="00D128AD" w:rsidRPr="00762D1A" w14:paraId="25464418" w14:textId="77777777" w:rsidTr="00AE5F15">
        <w:trPr>
          <w:trHeight w:val="283"/>
        </w:trPr>
        <w:tc>
          <w:tcPr>
            <w:tcW w:w="3458" w:type="dxa"/>
            <w:noWrap/>
            <w:hideMark/>
          </w:tcPr>
          <w:p w14:paraId="70764D2A" w14:textId="77777777" w:rsidR="00762D1A" w:rsidRPr="00762D1A" w:rsidRDefault="00762D1A" w:rsidP="00D128AD">
            <w:pPr>
              <w:pStyle w:val="TableColumnNameMIRB"/>
            </w:pPr>
            <w:r>
              <w:t>POSOO 2020 02</w:t>
            </w:r>
          </w:p>
        </w:tc>
        <w:tc>
          <w:tcPr>
            <w:tcW w:w="2207" w:type="dxa"/>
            <w:noWrap/>
            <w:hideMark/>
          </w:tcPr>
          <w:p w14:paraId="057B419E" w14:textId="77777777" w:rsidR="00762D1A" w:rsidRPr="00762D1A" w:rsidRDefault="00762D1A" w:rsidP="00D128AD">
            <w:pPr>
              <w:pStyle w:val="TableBodyTextMIRB"/>
            </w:pPr>
            <w:r>
              <w:t>3,02</w:t>
            </w:r>
          </w:p>
        </w:tc>
        <w:tc>
          <w:tcPr>
            <w:tcW w:w="1417" w:type="dxa"/>
            <w:noWrap/>
            <w:hideMark/>
          </w:tcPr>
          <w:p w14:paraId="6490F987" w14:textId="77777777" w:rsidR="00762D1A" w:rsidRPr="00762D1A" w:rsidRDefault="00762D1A" w:rsidP="00D128AD">
            <w:pPr>
              <w:pStyle w:val="TableBodyTextMIRB"/>
            </w:pPr>
            <w:r>
              <w:t>556</w:t>
            </w:r>
          </w:p>
        </w:tc>
        <w:tc>
          <w:tcPr>
            <w:tcW w:w="2948" w:type="dxa"/>
            <w:noWrap/>
            <w:hideMark/>
          </w:tcPr>
          <w:p w14:paraId="28C1938D" w14:textId="77777777" w:rsidR="00762D1A" w:rsidRPr="00762D1A" w:rsidRDefault="00762D1A" w:rsidP="00D128AD">
            <w:pPr>
              <w:pStyle w:val="TableBodyTextMIRB"/>
            </w:pPr>
            <w:r>
              <w:t>NAD83(SCRS) MTU 17N</w:t>
            </w:r>
          </w:p>
        </w:tc>
      </w:tr>
      <w:tr w:rsidR="00D128AD" w:rsidRPr="00762D1A" w14:paraId="269FF351" w14:textId="77777777" w:rsidTr="00AE5F15">
        <w:trPr>
          <w:trHeight w:val="283"/>
        </w:trPr>
        <w:tc>
          <w:tcPr>
            <w:tcW w:w="3458" w:type="dxa"/>
            <w:noWrap/>
            <w:hideMark/>
          </w:tcPr>
          <w:p w14:paraId="13AF0538" w14:textId="77777777" w:rsidR="00762D1A" w:rsidRPr="00762D1A" w:rsidRDefault="00762D1A" w:rsidP="00D128AD">
            <w:pPr>
              <w:pStyle w:val="TableColumnNameMIRB"/>
            </w:pPr>
            <w:r>
              <w:t>POSOO 2020 03</w:t>
            </w:r>
          </w:p>
        </w:tc>
        <w:tc>
          <w:tcPr>
            <w:tcW w:w="2207" w:type="dxa"/>
            <w:noWrap/>
            <w:hideMark/>
          </w:tcPr>
          <w:p w14:paraId="3C67E72C" w14:textId="77777777" w:rsidR="00762D1A" w:rsidRPr="00762D1A" w:rsidRDefault="00762D1A" w:rsidP="00D128AD">
            <w:pPr>
              <w:pStyle w:val="TableBodyTextMIRB"/>
            </w:pPr>
            <w:r>
              <w:t>3,17</w:t>
            </w:r>
          </w:p>
        </w:tc>
        <w:tc>
          <w:tcPr>
            <w:tcW w:w="1417" w:type="dxa"/>
            <w:noWrap/>
            <w:hideMark/>
          </w:tcPr>
          <w:p w14:paraId="791C54CE" w14:textId="77777777" w:rsidR="00762D1A" w:rsidRPr="00762D1A" w:rsidRDefault="00762D1A" w:rsidP="00D128AD">
            <w:pPr>
              <w:pStyle w:val="TableBodyTextMIRB"/>
            </w:pPr>
            <w:r>
              <w:t>631</w:t>
            </w:r>
          </w:p>
        </w:tc>
        <w:tc>
          <w:tcPr>
            <w:tcW w:w="2948" w:type="dxa"/>
            <w:noWrap/>
            <w:hideMark/>
          </w:tcPr>
          <w:p w14:paraId="4EEE4A29" w14:textId="77777777" w:rsidR="00762D1A" w:rsidRPr="00762D1A" w:rsidRDefault="00762D1A" w:rsidP="00D128AD">
            <w:pPr>
              <w:pStyle w:val="TableBodyTextMIRB"/>
            </w:pPr>
            <w:r>
              <w:t>NAD83(SCRS) MTU 17N</w:t>
            </w:r>
          </w:p>
        </w:tc>
      </w:tr>
      <w:tr w:rsidR="00D128AD" w:rsidRPr="00762D1A" w14:paraId="2741E3DA" w14:textId="77777777" w:rsidTr="00AE5F15">
        <w:trPr>
          <w:trHeight w:val="283"/>
        </w:trPr>
        <w:tc>
          <w:tcPr>
            <w:tcW w:w="3458" w:type="dxa"/>
            <w:noWrap/>
            <w:hideMark/>
          </w:tcPr>
          <w:p w14:paraId="61463DE5" w14:textId="77777777" w:rsidR="00762D1A" w:rsidRPr="00762D1A" w:rsidRDefault="00762D1A" w:rsidP="00D128AD">
            <w:pPr>
              <w:pStyle w:val="TableColumnNameMIRB"/>
            </w:pPr>
            <w:r>
              <w:t>POSOO 2020 04</w:t>
            </w:r>
          </w:p>
        </w:tc>
        <w:tc>
          <w:tcPr>
            <w:tcW w:w="2207" w:type="dxa"/>
            <w:noWrap/>
            <w:hideMark/>
          </w:tcPr>
          <w:p w14:paraId="5EC1615E" w14:textId="77777777" w:rsidR="00762D1A" w:rsidRPr="00762D1A" w:rsidRDefault="00762D1A" w:rsidP="00D128AD">
            <w:pPr>
              <w:pStyle w:val="TableBodyTextMIRB"/>
            </w:pPr>
            <w:r>
              <w:t>3,16</w:t>
            </w:r>
          </w:p>
        </w:tc>
        <w:tc>
          <w:tcPr>
            <w:tcW w:w="1417" w:type="dxa"/>
            <w:noWrap/>
            <w:hideMark/>
          </w:tcPr>
          <w:p w14:paraId="3BC1318F" w14:textId="77777777" w:rsidR="00762D1A" w:rsidRPr="00762D1A" w:rsidRDefault="00762D1A" w:rsidP="00D128AD">
            <w:pPr>
              <w:pStyle w:val="TableBodyTextMIRB"/>
            </w:pPr>
            <w:r>
              <w:t>772</w:t>
            </w:r>
          </w:p>
        </w:tc>
        <w:tc>
          <w:tcPr>
            <w:tcW w:w="2948" w:type="dxa"/>
            <w:noWrap/>
            <w:hideMark/>
          </w:tcPr>
          <w:p w14:paraId="7D970FB1" w14:textId="77777777" w:rsidR="00762D1A" w:rsidRPr="00762D1A" w:rsidRDefault="00762D1A" w:rsidP="00D128AD">
            <w:pPr>
              <w:pStyle w:val="TableBodyTextMIRB"/>
            </w:pPr>
            <w:r>
              <w:t>NAD83(SCRS) MTU 17N</w:t>
            </w:r>
          </w:p>
        </w:tc>
      </w:tr>
      <w:tr w:rsidR="00D128AD" w:rsidRPr="00762D1A" w14:paraId="5128D435" w14:textId="77777777" w:rsidTr="00AE5F15">
        <w:trPr>
          <w:trHeight w:val="283"/>
        </w:trPr>
        <w:tc>
          <w:tcPr>
            <w:tcW w:w="3458" w:type="dxa"/>
            <w:noWrap/>
            <w:hideMark/>
          </w:tcPr>
          <w:p w14:paraId="25CEE110" w14:textId="77777777" w:rsidR="00762D1A" w:rsidRPr="00762D1A" w:rsidRDefault="00762D1A" w:rsidP="00D128AD">
            <w:pPr>
              <w:pStyle w:val="TableColumnNameMIRB"/>
            </w:pPr>
            <w:r>
              <w:t>POSOO 2020 05</w:t>
            </w:r>
          </w:p>
        </w:tc>
        <w:tc>
          <w:tcPr>
            <w:tcW w:w="2207" w:type="dxa"/>
            <w:noWrap/>
            <w:hideMark/>
          </w:tcPr>
          <w:p w14:paraId="0C9CE581" w14:textId="77777777" w:rsidR="00762D1A" w:rsidRPr="00762D1A" w:rsidRDefault="00762D1A" w:rsidP="00D128AD">
            <w:pPr>
              <w:pStyle w:val="TableBodyTextMIRB"/>
            </w:pPr>
            <w:r>
              <w:t>3,12</w:t>
            </w:r>
          </w:p>
        </w:tc>
        <w:tc>
          <w:tcPr>
            <w:tcW w:w="1417" w:type="dxa"/>
            <w:noWrap/>
            <w:hideMark/>
          </w:tcPr>
          <w:p w14:paraId="7A1D2C4C" w14:textId="77777777" w:rsidR="00762D1A" w:rsidRPr="00762D1A" w:rsidRDefault="00762D1A" w:rsidP="00D128AD">
            <w:pPr>
              <w:pStyle w:val="TableBodyTextMIRB"/>
            </w:pPr>
            <w:r>
              <w:t>676</w:t>
            </w:r>
          </w:p>
        </w:tc>
        <w:tc>
          <w:tcPr>
            <w:tcW w:w="2948" w:type="dxa"/>
            <w:noWrap/>
            <w:hideMark/>
          </w:tcPr>
          <w:p w14:paraId="4C3966C8" w14:textId="77777777" w:rsidR="00762D1A" w:rsidRPr="00762D1A" w:rsidRDefault="00762D1A" w:rsidP="00D128AD">
            <w:pPr>
              <w:pStyle w:val="TableBodyTextMIRB"/>
            </w:pPr>
            <w:r>
              <w:t>NAD83(SCRS) MTU 17N</w:t>
            </w:r>
          </w:p>
        </w:tc>
      </w:tr>
      <w:tr w:rsidR="00D128AD" w:rsidRPr="00762D1A" w14:paraId="78E031EB" w14:textId="77777777" w:rsidTr="00AE5F15">
        <w:trPr>
          <w:trHeight w:val="283"/>
        </w:trPr>
        <w:tc>
          <w:tcPr>
            <w:tcW w:w="3458" w:type="dxa"/>
            <w:noWrap/>
            <w:hideMark/>
          </w:tcPr>
          <w:p w14:paraId="2661CF05" w14:textId="77777777" w:rsidR="00762D1A" w:rsidRPr="00762D1A" w:rsidRDefault="00762D1A" w:rsidP="00D128AD">
            <w:pPr>
              <w:pStyle w:val="TableColumnNameMIRB"/>
            </w:pPr>
            <w:r>
              <w:t>POSOO 2020 06</w:t>
            </w:r>
          </w:p>
        </w:tc>
        <w:tc>
          <w:tcPr>
            <w:tcW w:w="2207" w:type="dxa"/>
            <w:noWrap/>
            <w:hideMark/>
          </w:tcPr>
          <w:p w14:paraId="114FBD86" w14:textId="77777777" w:rsidR="00762D1A" w:rsidRPr="00762D1A" w:rsidRDefault="00762D1A" w:rsidP="00D128AD">
            <w:pPr>
              <w:pStyle w:val="TableBodyTextMIRB"/>
            </w:pPr>
            <w:r>
              <w:t>3,25</w:t>
            </w:r>
          </w:p>
        </w:tc>
        <w:tc>
          <w:tcPr>
            <w:tcW w:w="1417" w:type="dxa"/>
            <w:noWrap/>
            <w:hideMark/>
          </w:tcPr>
          <w:p w14:paraId="3B2674D4" w14:textId="77777777" w:rsidR="00762D1A" w:rsidRPr="00762D1A" w:rsidRDefault="00762D1A" w:rsidP="00D128AD">
            <w:pPr>
              <w:pStyle w:val="TableBodyTextMIRB"/>
            </w:pPr>
            <w:r>
              <w:t>684</w:t>
            </w:r>
          </w:p>
        </w:tc>
        <w:tc>
          <w:tcPr>
            <w:tcW w:w="2948" w:type="dxa"/>
            <w:noWrap/>
            <w:hideMark/>
          </w:tcPr>
          <w:p w14:paraId="4D5CB6DE" w14:textId="77777777" w:rsidR="00762D1A" w:rsidRPr="00762D1A" w:rsidRDefault="00762D1A" w:rsidP="00D128AD">
            <w:pPr>
              <w:pStyle w:val="TableBodyTextMIRB"/>
            </w:pPr>
            <w:r>
              <w:t>NAD83(SCRS) MTU 17N</w:t>
            </w:r>
          </w:p>
        </w:tc>
      </w:tr>
      <w:tr w:rsidR="00D128AD" w:rsidRPr="00762D1A" w14:paraId="6E4F371F" w14:textId="77777777" w:rsidTr="00AE5F15">
        <w:trPr>
          <w:trHeight w:val="283"/>
        </w:trPr>
        <w:tc>
          <w:tcPr>
            <w:tcW w:w="3458" w:type="dxa"/>
            <w:noWrap/>
            <w:hideMark/>
          </w:tcPr>
          <w:p w14:paraId="4BE80B51" w14:textId="77777777" w:rsidR="00762D1A" w:rsidRPr="00762D1A" w:rsidRDefault="00762D1A" w:rsidP="00D128AD">
            <w:pPr>
              <w:pStyle w:val="TableColumnNameMIRB"/>
            </w:pPr>
            <w:r>
              <w:t>POSOO 2020 07</w:t>
            </w:r>
          </w:p>
        </w:tc>
        <w:tc>
          <w:tcPr>
            <w:tcW w:w="2207" w:type="dxa"/>
            <w:noWrap/>
            <w:hideMark/>
          </w:tcPr>
          <w:p w14:paraId="20070183" w14:textId="77777777" w:rsidR="00762D1A" w:rsidRPr="00762D1A" w:rsidRDefault="00762D1A" w:rsidP="00D128AD">
            <w:pPr>
              <w:pStyle w:val="TableBodyTextMIRB"/>
            </w:pPr>
            <w:r>
              <w:t>3,24</w:t>
            </w:r>
          </w:p>
        </w:tc>
        <w:tc>
          <w:tcPr>
            <w:tcW w:w="1417" w:type="dxa"/>
            <w:noWrap/>
            <w:hideMark/>
          </w:tcPr>
          <w:p w14:paraId="47D1C552" w14:textId="77777777" w:rsidR="00762D1A" w:rsidRPr="00762D1A" w:rsidRDefault="00762D1A" w:rsidP="00D128AD">
            <w:pPr>
              <w:pStyle w:val="TableBodyTextMIRB"/>
            </w:pPr>
            <w:r>
              <w:t>736</w:t>
            </w:r>
          </w:p>
        </w:tc>
        <w:tc>
          <w:tcPr>
            <w:tcW w:w="2948" w:type="dxa"/>
            <w:noWrap/>
            <w:hideMark/>
          </w:tcPr>
          <w:p w14:paraId="558BC69C" w14:textId="77777777" w:rsidR="00762D1A" w:rsidRPr="00762D1A" w:rsidRDefault="00762D1A" w:rsidP="00D128AD">
            <w:pPr>
              <w:pStyle w:val="TableBodyTextMIRB"/>
            </w:pPr>
            <w:r>
              <w:t>NAD83(SCRS) MTU 17N</w:t>
            </w:r>
          </w:p>
        </w:tc>
      </w:tr>
      <w:tr w:rsidR="00D128AD" w:rsidRPr="00762D1A" w14:paraId="01E65B23" w14:textId="77777777" w:rsidTr="00AE5F15">
        <w:trPr>
          <w:trHeight w:val="283"/>
        </w:trPr>
        <w:tc>
          <w:tcPr>
            <w:tcW w:w="3458" w:type="dxa"/>
            <w:noWrap/>
            <w:hideMark/>
          </w:tcPr>
          <w:p w14:paraId="7002820A" w14:textId="77777777" w:rsidR="00762D1A" w:rsidRPr="00762D1A" w:rsidRDefault="00762D1A" w:rsidP="00D128AD">
            <w:pPr>
              <w:pStyle w:val="TableColumnNameMIRB"/>
            </w:pPr>
            <w:r>
              <w:t>POSOO 2020 08</w:t>
            </w:r>
          </w:p>
        </w:tc>
        <w:tc>
          <w:tcPr>
            <w:tcW w:w="2207" w:type="dxa"/>
            <w:noWrap/>
            <w:hideMark/>
          </w:tcPr>
          <w:p w14:paraId="2B43BB7C" w14:textId="77777777" w:rsidR="00762D1A" w:rsidRPr="00762D1A" w:rsidRDefault="00762D1A" w:rsidP="00D128AD">
            <w:pPr>
              <w:pStyle w:val="TableBodyTextMIRB"/>
            </w:pPr>
            <w:r>
              <w:t>3,16</w:t>
            </w:r>
          </w:p>
        </w:tc>
        <w:tc>
          <w:tcPr>
            <w:tcW w:w="1417" w:type="dxa"/>
            <w:noWrap/>
            <w:hideMark/>
          </w:tcPr>
          <w:p w14:paraId="607C55A4" w14:textId="77777777" w:rsidR="00762D1A" w:rsidRPr="00762D1A" w:rsidRDefault="00762D1A" w:rsidP="00D128AD">
            <w:pPr>
              <w:pStyle w:val="TableBodyTextMIRB"/>
            </w:pPr>
            <w:r>
              <w:t>634</w:t>
            </w:r>
          </w:p>
        </w:tc>
        <w:tc>
          <w:tcPr>
            <w:tcW w:w="2948" w:type="dxa"/>
            <w:noWrap/>
            <w:hideMark/>
          </w:tcPr>
          <w:p w14:paraId="1CEE6D5D" w14:textId="77777777" w:rsidR="00762D1A" w:rsidRPr="00762D1A" w:rsidRDefault="00762D1A" w:rsidP="00D128AD">
            <w:pPr>
              <w:pStyle w:val="TableBodyTextMIRB"/>
            </w:pPr>
            <w:r>
              <w:t>NAD83(SCRS) MTU 17N</w:t>
            </w:r>
          </w:p>
        </w:tc>
      </w:tr>
      <w:tr w:rsidR="00D128AD" w:rsidRPr="00762D1A" w14:paraId="6F519CEB" w14:textId="77777777" w:rsidTr="00AE5F15">
        <w:trPr>
          <w:trHeight w:val="283"/>
        </w:trPr>
        <w:tc>
          <w:tcPr>
            <w:tcW w:w="3458" w:type="dxa"/>
            <w:noWrap/>
            <w:hideMark/>
          </w:tcPr>
          <w:p w14:paraId="7D42F2BA" w14:textId="77777777" w:rsidR="00762D1A" w:rsidRPr="00762D1A" w:rsidRDefault="00762D1A" w:rsidP="00D128AD">
            <w:pPr>
              <w:pStyle w:val="TableColumnNameMIRB"/>
            </w:pPr>
            <w:r>
              <w:t>POSOO 2020 09</w:t>
            </w:r>
          </w:p>
        </w:tc>
        <w:tc>
          <w:tcPr>
            <w:tcW w:w="2207" w:type="dxa"/>
            <w:noWrap/>
            <w:hideMark/>
          </w:tcPr>
          <w:p w14:paraId="0C66BF70" w14:textId="77777777" w:rsidR="00762D1A" w:rsidRPr="00762D1A" w:rsidRDefault="00762D1A" w:rsidP="00D128AD">
            <w:pPr>
              <w:pStyle w:val="TableBodyTextMIRB"/>
            </w:pPr>
            <w:r>
              <w:t>3,05</w:t>
            </w:r>
          </w:p>
        </w:tc>
        <w:tc>
          <w:tcPr>
            <w:tcW w:w="1417" w:type="dxa"/>
            <w:noWrap/>
            <w:hideMark/>
          </w:tcPr>
          <w:p w14:paraId="5CCAEB73" w14:textId="77777777" w:rsidR="00762D1A" w:rsidRPr="00762D1A" w:rsidRDefault="00762D1A" w:rsidP="00D128AD">
            <w:pPr>
              <w:pStyle w:val="TableBodyTextMIRB"/>
            </w:pPr>
            <w:r>
              <w:t>570</w:t>
            </w:r>
          </w:p>
        </w:tc>
        <w:tc>
          <w:tcPr>
            <w:tcW w:w="2948" w:type="dxa"/>
            <w:noWrap/>
            <w:hideMark/>
          </w:tcPr>
          <w:p w14:paraId="6FB78AB8" w14:textId="77777777" w:rsidR="00762D1A" w:rsidRPr="00762D1A" w:rsidRDefault="00762D1A" w:rsidP="00D128AD">
            <w:pPr>
              <w:pStyle w:val="TableBodyTextMIRB"/>
            </w:pPr>
            <w:r>
              <w:t>NAD83(SCRS) MTU 17N</w:t>
            </w:r>
          </w:p>
        </w:tc>
      </w:tr>
      <w:tr w:rsidR="00D128AD" w:rsidRPr="00762D1A" w14:paraId="006A60D1" w14:textId="77777777" w:rsidTr="00AE5F15">
        <w:trPr>
          <w:trHeight w:val="283"/>
        </w:trPr>
        <w:tc>
          <w:tcPr>
            <w:tcW w:w="3458" w:type="dxa"/>
            <w:noWrap/>
            <w:hideMark/>
          </w:tcPr>
          <w:p w14:paraId="28FDC8C0" w14:textId="77777777" w:rsidR="00762D1A" w:rsidRPr="00762D1A" w:rsidRDefault="00762D1A" w:rsidP="00D128AD">
            <w:pPr>
              <w:pStyle w:val="TableColumnNameMIRB"/>
            </w:pPr>
            <w:r>
              <w:t>POSOO 2020 10</w:t>
            </w:r>
          </w:p>
        </w:tc>
        <w:tc>
          <w:tcPr>
            <w:tcW w:w="2207" w:type="dxa"/>
            <w:noWrap/>
            <w:hideMark/>
          </w:tcPr>
          <w:p w14:paraId="2B0B3E73" w14:textId="77777777" w:rsidR="00762D1A" w:rsidRPr="00762D1A" w:rsidRDefault="00762D1A" w:rsidP="00D128AD">
            <w:pPr>
              <w:pStyle w:val="TableBodyTextMIRB"/>
            </w:pPr>
            <w:r>
              <w:t>3,25</w:t>
            </w:r>
          </w:p>
        </w:tc>
        <w:tc>
          <w:tcPr>
            <w:tcW w:w="1417" w:type="dxa"/>
            <w:noWrap/>
            <w:hideMark/>
          </w:tcPr>
          <w:p w14:paraId="69678D4E" w14:textId="77777777" w:rsidR="00762D1A" w:rsidRPr="00762D1A" w:rsidRDefault="00762D1A" w:rsidP="00D128AD">
            <w:pPr>
              <w:pStyle w:val="TableBodyTextMIRB"/>
            </w:pPr>
            <w:r>
              <w:t>656</w:t>
            </w:r>
          </w:p>
        </w:tc>
        <w:tc>
          <w:tcPr>
            <w:tcW w:w="2948" w:type="dxa"/>
            <w:noWrap/>
            <w:hideMark/>
          </w:tcPr>
          <w:p w14:paraId="44A4C6C6" w14:textId="77777777" w:rsidR="00762D1A" w:rsidRPr="00762D1A" w:rsidRDefault="00762D1A" w:rsidP="00D128AD">
            <w:pPr>
              <w:pStyle w:val="TableBodyTextMIRB"/>
            </w:pPr>
            <w:r>
              <w:t>NAD83(SCRS) MTU 17N</w:t>
            </w:r>
          </w:p>
        </w:tc>
      </w:tr>
      <w:tr w:rsidR="00D128AD" w:rsidRPr="00762D1A" w14:paraId="34007D14" w14:textId="77777777" w:rsidTr="00AE5F15">
        <w:trPr>
          <w:trHeight w:val="283"/>
        </w:trPr>
        <w:tc>
          <w:tcPr>
            <w:tcW w:w="3458" w:type="dxa"/>
            <w:noWrap/>
            <w:hideMark/>
          </w:tcPr>
          <w:p w14:paraId="0C10DEF6" w14:textId="77777777" w:rsidR="00762D1A" w:rsidRPr="00762D1A" w:rsidRDefault="00762D1A" w:rsidP="00D128AD">
            <w:pPr>
              <w:pStyle w:val="TableColumnNameMIRB"/>
            </w:pPr>
            <w:r>
              <w:t>POSOO 2020 11</w:t>
            </w:r>
          </w:p>
        </w:tc>
        <w:tc>
          <w:tcPr>
            <w:tcW w:w="2207" w:type="dxa"/>
            <w:noWrap/>
            <w:hideMark/>
          </w:tcPr>
          <w:p w14:paraId="7E463D36" w14:textId="77777777" w:rsidR="00762D1A" w:rsidRPr="00762D1A" w:rsidRDefault="00762D1A" w:rsidP="00D128AD">
            <w:pPr>
              <w:pStyle w:val="TableBodyTextMIRB"/>
            </w:pPr>
            <w:r>
              <w:t>3,17</w:t>
            </w:r>
          </w:p>
        </w:tc>
        <w:tc>
          <w:tcPr>
            <w:tcW w:w="1417" w:type="dxa"/>
            <w:noWrap/>
            <w:hideMark/>
          </w:tcPr>
          <w:p w14:paraId="67A72EA6" w14:textId="77777777" w:rsidR="00762D1A" w:rsidRPr="00762D1A" w:rsidRDefault="00762D1A" w:rsidP="00D128AD">
            <w:pPr>
              <w:pStyle w:val="TableBodyTextMIRB"/>
            </w:pPr>
            <w:r>
              <w:t>728</w:t>
            </w:r>
          </w:p>
        </w:tc>
        <w:tc>
          <w:tcPr>
            <w:tcW w:w="2948" w:type="dxa"/>
            <w:noWrap/>
            <w:hideMark/>
          </w:tcPr>
          <w:p w14:paraId="13B57970" w14:textId="77777777" w:rsidR="00762D1A" w:rsidRPr="00762D1A" w:rsidRDefault="00762D1A" w:rsidP="00D128AD">
            <w:pPr>
              <w:pStyle w:val="TableBodyTextMIRB"/>
            </w:pPr>
            <w:r>
              <w:t>NAD83(SCRS) MTU 17N</w:t>
            </w:r>
          </w:p>
        </w:tc>
      </w:tr>
      <w:tr w:rsidR="00D128AD" w:rsidRPr="00762D1A" w14:paraId="60EF1F29" w14:textId="77777777" w:rsidTr="00AE5F15">
        <w:trPr>
          <w:trHeight w:val="283"/>
        </w:trPr>
        <w:tc>
          <w:tcPr>
            <w:tcW w:w="3458" w:type="dxa"/>
            <w:noWrap/>
            <w:hideMark/>
          </w:tcPr>
          <w:p w14:paraId="11CB355F" w14:textId="77777777" w:rsidR="00762D1A" w:rsidRPr="00762D1A" w:rsidRDefault="00762D1A" w:rsidP="00D128AD">
            <w:pPr>
              <w:pStyle w:val="TableColumnNameMIRB"/>
            </w:pPr>
            <w:r>
              <w:t>POSOO 2020 12</w:t>
            </w:r>
          </w:p>
        </w:tc>
        <w:tc>
          <w:tcPr>
            <w:tcW w:w="2207" w:type="dxa"/>
            <w:noWrap/>
            <w:hideMark/>
          </w:tcPr>
          <w:p w14:paraId="3BCB2D77" w14:textId="77777777" w:rsidR="00762D1A" w:rsidRPr="00762D1A" w:rsidRDefault="00762D1A" w:rsidP="00D128AD">
            <w:pPr>
              <w:pStyle w:val="TableBodyTextMIRB"/>
            </w:pPr>
            <w:r>
              <w:t>3,27</w:t>
            </w:r>
          </w:p>
        </w:tc>
        <w:tc>
          <w:tcPr>
            <w:tcW w:w="1417" w:type="dxa"/>
            <w:noWrap/>
            <w:hideMark/>
          </w:tcPr>
          <w:p w14:paraId="7C9C11A8" w14:textId="77777777" w:rsidR="00762D1A" w:rsidRPr="00762D1A" w:rsidRDefault="00762D1A" w:rsidP="00D128AD">
            <w:pPr>
              <w:pStyle w:val="TableBodyTextMIRB"/>
            </w:pPr>
            <w:r>
              <w:t>650</w:t>
            </w:r>
          </w:p>
        </w:tc>
        <w:tc>
          <w:tcPr>
            <w:tcW w:w="2948" w:type="dxa"/>
            <w:noWrap/>
            <w:hideMark/>
          </w:tcPr>
          <w:p w14:paraId="0A5E5BA9" w14:textId="77777777" w:rsidR="00762D1A" w:rsidRPr="00762D1A" w:rsidRDefault="00762D1A" w:rsidP="00D128AD">
            <w:pPr>
              <w:pStyle w:val="TableBodyTextMIRB"/>
            </w:pPr>
            <w:r>
              <w:t>NAD83(SCRS) MTU 17N</w:t>
            </w:r>
          </w:p>
        </w:tc>
      </w:tr>
      <w:tr w:rsidR="00D128AD" w:rsidRPr="00762D1A" w14:paraId="3CDD60DA" w14:textId="77777777" w:rsidTr="00AE5F15">
        <w:trPr>
          <w:trHeight w:val="283"/>
        </w:trPr>
        <w:tc>
          <w:tcPr>
            <w:tcW w:w="3458" w:type="dxa"/>
            <w:noWrap/>
            <w:hideMark/>
          </w:tcPr>
          <w:p w14:paraId="508B4DA5" w14:textId="77777777" w:rsidR="00762D1A" w:rsidRPr="00762D1A" w:rsidRDefault="00762D1A" w:rsidP="00D128AD">
            <w:pPr>
              <w:pStyle w:val="TableColumnNameMIRB"/>
            </w:pPr>
            <w:r>
              <w:t>POSOO 2020 13</w:t>
            </w:r>
          </w:p>
        </w:tc>
        <w:tc>
          <w:tcPr>
            <w:tcW w:w="2207" w:type="dxa"/>
            <w:noWrap/>
            <w:hideMark/>
          </w:tcPr>
          <w:p w14:paraId="0B2EA669" w14:textId="77777777" w:rsidR="00762D1A" w:rsidRPr="00762D1A" w:rsidRDefault="00762D1A" w:rsidP="00D128AD">
            <w:pPr>
              <w:pStyle w:val="TableBodyTextMIRB"/>
            </w:pPr>
            <w:r>
              <w:t>3,19</w:t>
            </w:r>
          </w:p>
        </w:tc>
        <w:tc>
          <w:tcPr>
            <w:tcW w:w="1417" w:type="dxa"/>
            <w:noWrap/>
            <w:hideMark/>
          </w:tcPr>
          <w:p w14:paraId="17B2BA1A" w14:textId="77777777" w:rsidR="00762D1A" w:rsidRPr="00762D1A" w:rsidRDefault="00762D1A" w:rsidP="00D128AD">
            <w:pPr>
              <w:pStyle w:val="TableBodyTextMIRB"/>
            </w:pPr>
            <w:r>
              <w:t>598</w:t>
            </w:r>
          </w:p>
        </w:tc>
        <w:tc>
          <w:tcPr>
            <w:tcW w:w="2948" w:type="dxa"/>
            <w:noWrap/>
            <w:hideMark/>
          </w:tcPr>
          <w:p w14:paraId="3E9A3483" w14:textId="77777777" w:rsidR="00762D1A" w:rsidRPr="00762D1A" w:rsidRDefault="00762D1A" w:rsidP="00D128AD">
            <w:pPr>
              <w:pStyle w:val="TableBodyTextMIRB"/>
            </w:pPr>
            <w:r>
              <w:t>NAD83(SCRS) MTU 17N</w:t>
            </w:r>
          </w:p>
        </w:tc>
      </w:tr>
      <w:tr w:rsidR="00D128AD" w:rsidRPr="00762D1A" w14:paraId="72BD0D0F" w14:textId="77777777" w:rsidTr="00AE5F15">
        <w:trPr>
          <w:trHeight w:val="283"/>
        </w:trPr>
        <w:tc>
          <w:tcPr>
            <w:tcW w:w="3458" w:type="dxa"/>
            <w:noWrap/>
            <w:hideMark/>
          </w:tcPr>
          <w:p w14:paraId="13D96E2E" w14:textId="77777777" w:rsidR="00762D1A" w:rsidRPr="00762D1A" w:rsidRDefault="00762D1A" w:rsidP="00D128AD">
            <w:pPr>
              <w:pStyle w:val="TableColumnNameMIRB"/>
            </w:pPr>
            <w:r>
              <w:t>POSOO 2020 14</w:t>
            </w:r>
          </w:p>
        </w:tc>
        <w:tc>
          <w:tcPr>
            <w:tcW w:w="2207" w:type="dxa"/>
            <w:noWrap/>
            <w:hideMark/>
          </w:tcPr>
          <w:p w14:paraId="17648C2B" w14:textId="77777777" w:rsidR="00762D1A" w:rsidRPr="00762D1A" w:rsidRDefault="00762D1A" w:rsidP="00D128AD">
            <w:pPr>
              <w:pStyle w:val="TableBodyTextMIRB"/>
            </w:pPr>
            <w:r>
              <w:t>3,24</w:t>
            </w:r>
          </w:p>
        </w:tc>
        <w:tc>
          <w:tcPr>
            <w:tcW w:w="1417" w:type="dxa"/>
            <w:noWrap/>
            <w:hideMark/>
          </w:tcPr>
          <w:p w14:paraId="0761FC9B" w14:textId="77777777" w:rsidR="00762D1A" w:rsidRPr="00762D1A" w:rsidRDefault="00762D1A" w:rsidP="00D128AD">
            <w:pPr>
              <w:pStyle w:val="TableBodyTextMIRB"/>
            </w:pPr>
            <w:r>
              <w:t>581</w:t>
            </w:r>
          </w:p>
        </w:tc>
        <w:tc>
          <w:tcPr>
            <w:tcW w:w="2948" w:type="dxa"/>
            <w:noWrap/>
            <w:hideMark/>
          </w:tcPr>
          <w:p w14:paraId="55247583" w14:textId="77777777" w:rsidR="00762D1A" w:rsidRPr="00762D1A" w:rsidRDefault="00762D1A" w:rsidP="00D128AD">
            <w:pPr>
              <w:pStyle w:val="TableBodyTextMIRB"/>
            </w:pPr>
            <w:r>
              <w:t>NAD83(SCRS) MTU 17N</w:t>
            </w:r>
          </w:p>
        </w:tc>
      </w:tr>
      <w:tr w:rsidR="00D128AD" w:rsidRPr="00762D1A" w14:paraId="29247412" w14:textId="77777777" w:rsidTr="00AE5F15">
        <w:trPr>
          <w:trHeight w:val="283"/>
        </w:trPr>
        <w:tc>
          <w:tcPr>
            <w:tcW w:w="3458" w:type="dxa"/>
            <w:noWrap/>
            <w:hideMark/>
          </w:tcPr>
          <w:p w14:paraId="59AAFCEC" w14:textId="77777777" w:rsidR="00762D1A" w:rsidRPr="00762D1A" w:rsidRDefault="00762D1A" w:rsidP="00D128AD">
            <w:pPr>
              <w:pStyle w:val="TableColumnNameMIRB"/>
            </w:pPr>
            <w:r>
              <w:t>POSOO 2020 15</w:t>
            </w:r>
          </w:p>
        </w:tc>
        <w:tc>
          <w:tcPr>
            <w:tcW w:w="2207" w:type="dxa"/>
            <w:noWrap/>
            <w:hideMark/>
          </w:tcPr>
          <w:p w14:paraId="0FB5C8F9" w14:textId="77777777" w:rsidR="00762D1A" w:rsidRPr="00762D1A" w:rsidRDefault="00762D1A" w:rsidP="00D128AD">
            <w:pPr>
              <w:pStyle w:val="TableBodyTextMIRB"/>
            </w:pPr>
            <w:r>
              <w:t>3,23</w:t>
            </w:r>
          </w:p>
        </w:tc>
        <w:tc>
          <w:tcPr>
            <w:tcW w:w="1417" w:type="dxa"/>
            <w:noWrap/>
            <w:hideMark/>
          </w:tcPr>
          <w:p w14:paraId="4BEBA6C3" w14:textId="77777777" w:rsidR="00762D1A" w:rsidRPr="00762D1A" w:rsidRDefault="00762D1A" w:rsidP="00D128AD">
            <w:pPr>
              <w:pStyle w:val="TableBodyTextMIRB"/>
            </w:pPr>
            <w:r>
              <w:t>583</w:t>
            </w:r>
          </w:p>
        </w:tc>
        <w:tc>
          <w:tcPr>
            <w:tcW w:w="2948" w:type="dxa"/>
            <w:noWrap/>
            <w:hideMark/>
          </w:tcPr>
          <w:p w14:paraId="2A696A6C" w14:textId="77777777" w:rsidR="00762D1A" w:rsidRPr="00762D1A" w:rsidRDefault="00762D1A" w:rsidP="00D128AD">
            <w:pPr>
              <w:pStyle w:val="TableBodyTextMIRB"/>
            </w:pPr>
            <w:r>
              <w:t>NAD83(SCRS) MTU 17N</w:t>
            </w:r>
          </w:p>
        </w:tc>
      </w:tr>
      <w:tr w:rsidR="00D128AD" w:rsidRPr="00762D1A" w14:paraId="2E27581A" w14:textId="77777777" w:rsidTr="00AE5F15">
        <w:trPr>
          <w:trHeight w:val="283"/>
        </w:trPr>
        <w:tc>
          <w:tcPr>
            <w:tcW w:w="3458" w:type="dxa"/>
            <w:noWrap/>
            <w:hideMark/>
          </w:tcPr>
          <w:p w14:paraId="7685B146" w14:textId="77777777" w:rsidR="00762D1A" w:rsidRPr="00762D1A" w:rsidRDefault="00762D1A" w:rsidP="00D128AD">
            <w:pPr>
              <w:pStyle w:val="TableColumnNameMIRB"/>
            </w:pPr>
            <w:r>
              <w:t>POSOO 2020 16</w:t>
            </w:r>
          </w:p>
        </w:tc>
        <w:tc>
          <w:tcPr>
            <w:tcW w:w="2207" w:type="dxa"/>
            <w:noWrap/>
            <w:hideMark/>
          </w:tcPr>
          <w:p w14:paraId="01EEC95D" w14:textId="77777777" w:rsidR="00762D1A" w:rsidRPr="00762D1A" w:rsidRDefault="00762D1A" w:rsidP="00D128AD">
            <w:pPr>
              <w:pStyle w:val="TableBodyTextMIRB"/>
            </w:pPr>
            <w:r>
              <w:t>3,18</w:t>
            </w:r>
          </w:p>
        </w:tc>
        <w:tc>
          <w:tcPr>
            <w:tcW w:w="1417" w:type="dxa"/>
            <w:noWrap/>
            <w:hideMark/>
          </w:tcPr>
          <w:p w14:paraId="40AF9CDF" w14:textId="77777777" w:rsidR="00762D1A" w:rsidRPr="00762D1A" w:rsidRDefault="00762D1A" w:rsidP="00D128AD">
            <w:pPr>
              <w:pStyle w:val="TableBodyTextMIRB"/>
            </w:pPr>
            <w:r>
              <w:t>560</w:t>
            </w:r>
          </w:p>
        </w:tc>
        <w:tc>
          <w:tcPr>
            <w:tcW w:w="2948" w:type="dxa"/>
            <w:noWrap/>
            <w:hideMark/>
          </w:tcPr>
          <w:p w14:paraId="2C21F7AC" w14:textId="77777777" w:rsidR="00762D1A" w:rsidRPr="00762D1A" w:rsidRDefault="00762D1A" w:rsidP="00D128AD">
            <w:pPr>
              <w:pStyle w:val="TableBodyTextMIRB"/>
            </w:pPr>
            <w:r>
              <w:t>NAD83(SCRS) MTU 17N</w:t>
            </w:r>
          </w:p>
        </w:tc>
      </w:tr>
      <w:tr w:rsidR="00D128AD" w:rsidRPr="00762D1A" w14:paraId="7B1937DD" w14:textId="77777777" w:rsidTr="00AE5F15">
        <w:trPr>
          <w:trHeight w:val="283"/>
        </w:trPr>
        <w:tc>
          <w:tcPr>
            <w:tcW w:w="3458" w:type="dxa"/>
            <w:noWrap/>
            <w:hideMark/>
          </w:tcPr>
          <w:p w14:paraId="366BB663" w14:textId="77777777" w:rsidR="00762D1A" w:rsidRPr="00762D1A" w:rsidRDefault="00762D1A" w:rsidP="00D128AD">
            <w:pPr>
              <w:pStyle w:val="TableColumnNameMIRB"/>
            </w:pPr>
            <w:r>
              <w:t>POSOO 2020 17</w:t>
            </w:r>
          </w:p>
        </w:tc>
        <w:tc>
          <w:tcPr>
            <w:tcW w:w="2207" w:type="dxa"/>
            <w:noWrap/>
            <w:hideMark/>
          </w:tcPr>
          <w:p w14:paraId="5D40BEBE" w14:textId="77777777" w:rsidR="00762D1A" w:rsidRPr="00762D1A" w:rsidRDefault="00762D1A" w:rsidP="00D128AD">
            <w:pPr>
              <w:pStyle w:val="TableBodyTextMIRB"/>
            </w:pPr>
            <w:r>
              <w:t>3,17</w:t>
            </w:r>
          </w:p>
        </w:tc>
        <w:tc>
          <w:tcPr>
            <w:tcW w:w="1417" w:type="dxa"/>
            <w:noWrap/>
            <w:hideMark/>
          </w:tcPr>
          <w:p w14:paraId="17E26381" w14:textId="77777777" w:rsidR="00762D1A" w:rsidRPr="00762D1A" w:rsidRDefault="00762D1A" w:rsidP="00D128AD">
            <w:pPr>
              <w:pStyle w:val="TableBodyTextMIRB"/>
            </w:pPr>
            <w:r>
              <w:t>548</w:t>
            </w:r>
          </w:p>
        </w:tc>
        <w:tc>
          <w:tcPr>
            <w:tcW w:w="2948" w:type="dxa"/>
            <w:noWrap/>
            <w:hideMark/>
          </w:tcPr>
          <w:p w14:paraId="63101597" w14:textId="77777777" w:rsidR="00762D1A" w:rsidRPr="00762D1A" w:rsidRDefault="00762D1A" w:rsidP="00D128AD">
            <w:pPr>
              <w:pStyle w:val="TableBodyTextMIRB"/>
            </w:pPr>
            <w:r>
              <w:t>NAD83(SCRS) MTU 17N</w:t>
            </w:r>
          </w:p>
        </w:tc>
      </w:tr>
      <w:tr w:rsidR="00D128AD" w:rsidRPr="00762D1A" w14:paraId="25B83606" w14:textId="77777777" w:rsidTr="00AE5F15">
        <w:trPr>
          <w:trHeight w:val="283"/>
        </w:trPr>
        <w:tc>
          <w:tcPr>
            <w:tcW w:w="3458" w:type="dxa"/>
            <w:noWrap/>
            <w:hideMark/>
          </w:tcPr>
          <w:p w14:paraId="11811CB6" w14:textId="77777777" w:rsidR="00762D1A" w:rsidRPr="00762D1A" w:rsidRDefault="00762D1A" w:rsidP="00D128AD">
            <w:pPr>
              <w:pStyle w:val="TableColumnNameMIRB"/>
            </w:pPr>
            <w:r>
              <w:t>POSOO 2020 18</w:t>
            </w:r>
          </w:p>
        </w:tc>
        <w:tc>
          <w:tcPr>
            <w:tcW w:w="2207" w:type="dxa"/>
            <w:noWrap/>
            <w:hideMark/>
          </w:tcPr>
          <w:p w14:paraId="21373CAC" w14:textId="77777777" w:rsidR="00762D1A" w:rsidRPr="00762D1A" w:rsidRDefault="00762D1A" w:rsidP="00D128AD">
            <w:pPr>
              <w:pStyle w:val="TableBodyTextMIRB"/>
            </w:pPr>
            <w:r>
              <w:t>3,18</w:t>
            </w:r>
          </w:p>
        </w:tc>
        <w:tc>
          <w:tcPr>
            <w:tcW w:w="1417" w:type="dxa"/>
            <w:noWrap/>
            <w:hideMark/>
          </w:tcPr>
          <w:p w14:paraId="5F1F620F" w14:textId="77777777" w:rsidR="00762D1A" w:rsidRPr="00762D1A" w:rsidRDefault="00762D1A" w:rsidP="00D128AD">
            <w:pPr>
              <w:pStyle w:val="TableBodyTextMIRB"/>
            </w:pPr>
            <w:r>
              <w:t>524</w:t>
            </w:r>
          </w:p>
        </w:tc>
        <w:tc>
          <w:tcPr>
            <w:tcW w:w="2948" w:type="dxa"/>
            <w:noWrap/>
            <w:hideMark/>
          </w:tcPr>
          <w:p w14:paraId="5201AF8B" w14:textId="77777777" w:rsidR="00762D1A" w:rsidRPr="00762D1A" w:rsidRDefault="00762D1A" w:rsidP="00D128AD">
            <w:pPr>
              <w:pStyle w:val="TableBodyTextMIRB"/>
            </w:pPr>
            <w:r>
              <w:t>NAD83(SCRS) MTU 17N</w:t>
            </w:r>
          </w:p>
        </w:tc>
      </w:tr>
      <w:tr w:rsidR="00D128AD" w:rsidRPr="00762D1A" w14:paraId="230E22C0" w14:textId="77777777" w:rsidTr="00AE5F15">
        <w:trPr>
          <w:trHeight w:val="283"/>
        </w:trPr>
        <w:tc>
          <w:tcPr>
            <w:tcW w:w="3458" w:type="dxa"/>
            <w:noWrap/>
            <w:hideMark/>
          </w:tcPr>
          <w:p w14:paraId="26FD4572" w14:textId="77777777" w:rsidR="00762D1A" w:rsidRPr="00762D1A" w:rsidRDefault="00762D1A" w:rsidP="00D128AD">
            <w:pPr>
              <w:pStyle w:val="TableColumnNameMIRB"/>
            </w:pPr>
            <w:r>
              <w:t>POSOO 2020 19</w:t>
            </w:r>
          </w:p>
        </w:tc>
        <w:tc>
          <w:tcPr>
            <w:tcW w:w="2207" w:type="dxa"/>
            <w:noWrap/>
            <w:hideMark/>
          </w:tcPr>
          <w:p w14:paraId="5D5DE1E8" w14:textId="77777777" w:rsidR="00762D1A" w:rsidRPr="00762D1A" w:rsidRDefault="00762D1A" w:rsidP="00D128AD">
            <w:pPr>
              <w:pStyle w:val="TableBodyTextMIRB"/>
            </w:pPr>
            <w:r>
              <w:t>3,16</w:t>
            </w:r>
          </w:p>
        </w:tc>
        <w:tc>
          <w:tcPr>
            <w:tcW w:w="1417" w:type="dxa"/>
            <w:noWrap/>
            <w:hideMark/>
          </w:tcPr>
          <w:p w14:paraId="75B063A9" w14:textId="77777777" w:rsidR="00762D1A" w:rsidRPr="00762D1A" w:rsidRDefault="00762D1A" w:rsidP="00D128AD">
            <w:pPr>
              <w:pStyle w:val="TableBodyTextMIRB"/>
            </w:pPr>
            <w:r>
              <w:t>595</w:t>
            </w:r>
          </w:p>
        </w:tc>
        <w:tc>
          <w:tcPr>
            <w:tcW w:w="2948" w:type="dxa"/>
            <w:noWrap/>
            <w:hideMark/>
          </w:tcPr>
          <w:p w14:paraId="0AEC3732" w14:textId="77777777" w:rsidR="00762D1A" w:rsidRPr="00762D1A" w:rsidRDefault="00762D1A" w:rsidP="00D128AD">
            <w:pPr>
              <w:pStyle w:val="TableBodyTextMIRB"/>
            </w:pPr>
            <w:r>
              <w:t>NAD83(SCRS) MTU 17N</w:t>
            </w:r>
          </w:p>
        </w:tc>
      </w:tr>
      <w:tr w:rsidR="00D128AD" w:rsidRPr="00762D1A" w14:paraId="4F4A82F1" w14:textId="77777777" w:rsidTr="00AE5F15">
        <w:trPr>
          <w:trHeight w:val="283"/>
        </w:trPr>
        <w:tc>
          <w:tcPr>
            <w:tcW w:w="3458" w:type="dxa"/>
            <w:noWrap/>
            <w:hideMark/>
          </w:tcPr>
          <w:p w14:paraId="7057F251" w14:textId="77777777" w:rsidR="00762D1A" w:rsidRPr="00762D1A" w:rsidRDefault="00762D1A" w:rsidP="00D128AD">
            <w:pPr>
              <w:pStyle w:val="TableColumnNameMIRB"/>
            </w:pPr>
            <w:r>
              <w:t>POSOO 2020 20</w:t>
            </w:r>
          </w:p>
        </w:tc>
        <w:tc>
          <w:tcPr>
            <w:tcW w:w="2207" w:type="dxa"/>
            <w:noWrap/>
            <w:hideMark/>
          </w:tcPr>
          <w:p w14:paraId="78F81412" w14:textId="77777777" w:rsidR="00762D1A" w:rsidRPr="00762D1A" w:rsidRDefault="00762D1A" w:rsidP="00D128AD">
            <w:pPr>
              <w:pStyle w:val="TableBodyTextMIRB"/>
            </w:pPr>
            <w:r>
              <w:t>3,19</w:t>
            </w:r>
          </w:p>
        </w:tc>
        <w:tc>
          <w:tcPr>
            <w:tcW w:w="1417" w:type="dxa"/>
            <w:noWrap/>
            <w:hideMark/>
          </w:tcPr>
          <w:p w14:paraId="6026E01D" w14:textId="77777777" w:rsidR="00762D1A" w:rsidRPr="00762D1A" w:rsidRDefault="00762D1A" w:rsidP="00D128AD">
            <w:pPr>
              <w:pStyle w:val="TableBodyTextMIRB"/>
            </w:pPr>
            <w:r>
              <w:t>582</w:t>
            </w:r>
          </w:p>
        </w:tc>
        <w:tc>
          <w:tcPr>
            <w:tcW w:w="2948" w:type="dxa"/>
            <w:noWrap/>
            <w:hideMark/>
          </w:tcPr>
          <w:p w14:paraId="4E708FD3" w14:textId="77777777" w:rsidR="00762D1A" w:rsidRPr="00762D1A" w:rsidRDefault="00762D1A" w:rsidP="00D128AD">
            <w:pPr>
              <w:pStyle w:val="TableBodyTextMIRB"/>
            </w:pPr>
            <w:r>
              <w:t>NAD83(SCRS) MTU 17N</w:t>
            </w:r>
          </w:p>
        </w:tc>
      </w:tr>
      <w:tr w:rsidR="00D128AD" w:rsidRPr="00762D1A" w14:paraId="5B6AA226" w14:textId="77777777" w:rsidTr="00AE5F15">
        <w:trPr>
          <w:trHeight w:val="283"/>
        </w:trPr>
        <w:tc>
          <w:tcPr>
            <w:tcW w:w="3458" w:type="dxa"/>
            <w:noWrap/>
            <w:hideMark/>
          </w:tcPr>
          <w:p w14:paraId="788E49F7" w14:textId="77777777" w:rsidR="00762D1A" w:rsidRPr="00762D1A" w:rsidRDefault="00762D1A" w:rsidP="00D128AD">
            <w:pPr>
              <w:pStyle w:val="TableColumnNameMIRB"/>
            </w:pPr>
            <w:r>
              <w:t>POSOO 2020 21</w:t>
            </w:r>
          </w:p>
        </w:tc>
        <w:tc>
          <w:tcPr>
            <w:tcW w:w="2207" w:type="dxa"/>
            <w:noWrap/>
            <w:hideMark/>
          </w:tcPr>
          <w:p w14:paraId="05B87096" w14:textId="77777777" w:rsidR="00762D1A" w:rsidRPr="00762D1A" w:rsidRDefault="00762D1A" w:rsidP="00D128AD">
            <w:pPr>
              <w:pStyle w:val="TableBodyTextMIRB"/>
            </w:pPr>
            <w:r>
              <w:t>3,24</w:t>
            </w:r>
          </w:p>
        </w:tc>
        <w:tc>
          <w:tcPr>
            <w:tcW w:w="1417" w:type="dxa"/>
            <w:noWrap/>
            <w:hideMark/>
          </w:tcPr>
          <w:p w14:paraId="0FC3D4AE" w14:textId="77777777" w:rsidR="00762D1A" w:rsidRPr="00762D1A" w:rsidRDefault="00762D1A" w:rsidP="00D128AD">
            <w:pPr>
              <w:pStyle w:val="TableBodyTextMIRB"/>
            </w:pPr>
            <w:r>
              <w:t>558</w:t>
            </w:r>
          </w:p>
        </w:tc>
        <w:tc>
          <w:tcPr>
            <w:tcW w:w="2948" w:type="dxa"/>
            <w:noWrap/>
            <w:hideMark/>
          </w:tcPr>
          <w:p w14:paraId="66C2D4CD" w14:textId="77777777" w:rsidR="00762D1A" w:rsidRPr="00762D1A" w:rsidRDefault="00762D1A" w:rsidP="00D128AD">
            <w:pPr>
              <w:pStyle w:val="TableBodyTextMIRB"/>
            </w:pPr>
            <w:r>
              <w:t>NAD83(SCRS) MTU 17N</w:t>
            </w:r>
          </w:p>
        </w:tc>
      </w:tr>
      <w:tr w:rsidR="00D128AD" w:rsidRPr="00762D1A" w14:paraId="6EE92848" w14:textId="77777777" w:rsidTr="00AE5F15">
        <w:trPr>
          <w:trHeight w:val="283"/>
        </w:trPr>
        <w:tc>
          <w:tcPr>
            <w:tcW w:w="3458" w:type="dxa"/>
            <w:noWrap/>
            <w:hideMark/>
          </w:tcPr>
          <w:p w14:paraId="24DB784E" w14:textId="77777777" w:rsidR="00762D1A" w:rsidRPr="00762D1A" w:rsidRDefault="00762D1A" w:rsidP="00D128AD">
            <w:pPr>
              <w:pStyle w:val="TableColumnNameMIRB"/>
            </w:pPr>
            <w:r>
              <w:t>POSOO 2020 22</w:t>
            </w:r>
          </w:p>
        </w:tc>
        <w:tc>
          <w:tcPr>
            <w:tcW w:w="2207" w:type="dxa"/>
            <w:noWrap/>
            <w:hideMark/>
          </w:tcPr>
          <w:p w14:paraId="12A2FC6A" w14:textId="77777777" w:rsidR="00762D1A" w:rsidRPr="00762D1A" w:rsidRDefault="00762D1A" w:rsidP="00D128AD">
            <w:pPr>
              <w:pStyle w:val="TableBodyTextMIRB"/>
            </w:pPr>
            <w:r>
              <w:t>3,13</w:t>
            </w:r>
          </w:p>
        </w:tc>
        <w:tc>
          <w:tcPr>
            <w:tcW w:w="1417" w:type="dxa"/>
            <w:noWrap/>
            <w:hideMark/>
          </w:tcPr>
          <w:p w14:paraId="11BA2B34" w14:textId="77777777" w:rsidR="00762D1A" w:rsidRPr="00762D1A" w:rsidRDefault="00762D1A" w:rsidP="00D128AD">
            <w:pPr>
              <w:pStyle w:val="TableBodyTextMIRB"/>
            </w:pPr>
            <w:r>
              <w:t>522</w:t>
            </w:r>
          </w:p>
        </w:tc>
        <w:tc>
          <w:tcPr>
            <w:tcW w:w="2948" w:type="dxa"/>
            <w:noWrap/>
            <w:hideMark/>
          </w:tcPr>
          <w:p w14:paraId="2E182250" w14:textId="77777777" w:rsidR="00762D1A" w:rsidRPr="00762D1A" w:rsidRDefault="00762D1A" w:rsidP="00D128AD">
            <w:pPr>
              <w:pStyle w:val="TableBodyTextMIRB"/>
            </w:pPr>
            <w:r>
              <w:t>NAD83(SCRS) MTU 17N</w:t>
            </w:r>
          </w:p>
        </w:tc>
      </w:tr>
      <w:tr w:rsidR="00D128AD" w:rsidRPr="00762D1A" w14:paraId="2FF83D1C" w14:textId="77777777" w:rsidTr="00AE5F15">
        <w:trPr>
          <w:trHeight w:val="283"/>
        </w:trPr>
        <w:tc>
          <w:tcPr>
            <w:tcW w:w="3458" w:type="dxa"/>
            <w:noWrap/>
            <w:hideMark/>
          </w:tcPr>
          <w:p w14:paraId="01BB4E77" w14:textId="77777777" w:rsidR="00762D1A" w:rsidRPr="00762D1A" w:rsidRDefault="00762D1A" w:rsidP="00D128AD">
            <w:pPr>
              <w:pStyle w:val="TableColumnNameMIRB"/>
            </w:pPr>
            <w:r>
              <w:t>POSOO 2020 23</w:t>
            </w:r>
          </w:p>
        </w:tc>
        <w:tc>
          <w:tcPr>
            <w:tcW w:w="2207" w:type="dxa"/>
            <w:noWrap/>
            <w:hideMark/>
          </w:tcPr>
          <w:p w14:paraId="09BDEBE6" w14:textId="77777777" w:rsidR="00762D1A" w:rsidRPr="00762D1A" w:rsidRDefault="00762D1A" w:rsidP="00D128AD">
            <w:pPr>
              <w:pStyle w:val="TableBodyTextMIRB"/>
            </w:pPr>
            <w:r>
              <w:t>3,15</w:t>
            </w:r>
          </w:p>
        </w:tc>
        <w:tc>
          <w:tcPr>
            <w:tcW w:w="1417" w:type="dxa"/>
            <w:noWrap/>
            <w:hideMark/>
          </w:tcPr>
          <w:p w14:paraId="560F80AA" w14:textId="77777777" w:rsidR="00762D1A" w:rsidRPr="00762D1A" w:rsidRDefault="00762D1A" w:rsidP="00D128AD">
            <w:pPr>
              <w:pStyle w:val="TableBodyTextMIRB"/>
            </w:pPr>
            <w:r>
              <w:t>615</w:t>
            </w:r>
          </w:p>
        </w:tc>
        <w:tc>
          <w:tcPr>
            <w:tcW w:w="2948" w:type="dxa"/>
            <w:noWrap/>
            <w:hideMark/>
          </w:tcPr>
          <w:p w14:paraId="2BC7EDBD" w14:textId="77777777" w:rsidR="00762D1A" w:rsidRPr="00762D1A" w:rsidRDefault="00762D1A" w:rsidP="00D128AD">
            <w:pPr>
              <w:pStyle w:val="TableBodyTextMIRB"/>
            </w:pPr>
            <w:r>
              <w:t>NAD83(SCRS) MTU 17N</w:t>
            </w:r>
          </w:p>
        </w:tc>
      </w:tr>
      <w:tr w:rsidR="00D128AD" w:rsidRPr="00762D1A" w14:paraId="298106FC" w14:textId="77777777" w:rsidTr="00AE5F15">
        <w:trPr>
          <w:trHeight w:val="283"/>
        </w:trPr>
        <w:tc>
          <w:tcPr>
            <w:tcW w:w="3458" w:type="dxa"/>
            <w:noWrap/>
            <w:hideMark/>
          </w:tcPr>
          <w:p w14:paraId="614D1FA8" w14:textId="77777777" w:rsidR="00762D1A" w:rsidRPr="00762D1A" w:rsidRDefault="00762D1A" w:rsidP="00D128AD">
            <w:pPr>
              <w:pStyle w:val="TableColumnNameMIRB"/>
            </w:pPr>
            <w:r>
              <w:t>POSOO 2020 24</w:t>
            </w:r>
          </w:p>
        </w:tc>
        <w:tc>
          <w:tcPr>
            <w:tcW w:w="2207" w:type="dxa"/>
            <w:noWrap/>
            <w:hideMark/>
          </w:tcPr>
          <w:p w14:paraId="66C44A9E" w14:textId="77777777" w:rsidR="00762D1A" w:rsidRPr="00762D1A" w:rsidRDefault="00762D1A" w:rsidP="00D128AD">
            <w:pPr>
              <w:pStyle w:val="TableBodyTextMIRB"/>
            </w:pPr>
            <w:r>
              <w:t>3,18</w:t>
            </w:r>
          </w:p>
        </w:tc>
        <w:tc>
          <w:tcPr>
            <w:tcW w:w="1417" w:type="dxa"/>
            <w:noWrap/>
            <w:hideMark/>
          </w:tcPr>
          <w:p w14:paraId="136F8065" w14:textId="77777777" w:rsidR="00762D1A" w:rsidRPr="00762D1A" w:rsidRDefault="00762D1A" w:rsidP="00D128AD">
            <w:pPr>
              <w:pStyle w:val="TableBodyTextMIRB"/>
            </w:pPr>
            <w:r>
              <w:t>637</w:t>
            </w:r>
          </w:p>
        </w:tc>
        <w:tc>
          <w:tcPr>
            <w:tcW w:w="2948" w:type="dxa"/>
            <w:noWrap/>
            <w:hideMark/>
          </w:tcPr>
          <w:p w14:paraId="379D52DF" w14:textId="77777777" w:rsidR="00762D1A" w:rsidRPr="00762D1A" w:rsidRDefault="00762D1A" w:rsidP="00D128AD">
            <w:pPr>
              <w:pStyle w:val="TableBodyTextMIRB"/>
            </w:pPr>
            <w:r>
              <w:t>NAD83(SCRS) MTU 17N</w:t>
            </w:r>
          </w:p>
        </w:tc>
      </w:tr>
      <w:tr w:rsidR="00D128AD" w:rsidRPr="00762D1A" w14:paraId="50F95BA6" w14:textId="77777777" w:rsidTr="00AE5F15">
        <w:trPr>
          <w:trHeight w:val="283"/>
        </w:trPr>
        <w:tc>
          <w:tcPr>
            <w:tcW w:w="3458" w:type="dxa"/>
            <w:noWrap/>
            <w:hideMark/>
          </w:tcPr>
          <w:p w14:paraId="55F5C072" w14:textId="77777777" w:rsidR="00762D1A" w:rsidRPr="00762D1A" w:rsidRDefault="00762D1A" w:rsidP="00D128AD">
            <w:pPr>
              <w:pStyle w:val="TableColumnNameMIRB"/>
            </w:pPr>
            <w:r>
              <w:t>POSOO 2020 25</w:t>
            </w:r>
          </w:p>
        </w:tc>
        <w:tc>
          <w:tcPr>
            <w:tcW w:w="2207" w:type="dxa"/>
            <w:noWrap/>
            <w:hideMark/>
          </w:tcPr>
          <w:p w14:paraId="4FE4B985" w14:textId="77777777" w:rsidR="00762D1A" w:rsidRPr="00762D1A" w:rsidRDefault="00762D1A" w:rsidP="00D128AD">
            <w:pPr>
              <w:pStyle w:val="TableBodyTextMIRB"/>
            </w:pPr>
            <w:r>
              <w:t>3,17</w:t>
            </w:r>
          </w:p>
        </w:tc>
        <w:tc>
          <w:tcPr>
            <w:tcW w:w="1417" w:type="dxa"/>
            <w:noWrap/>
            <w:hideMark/>
          </w:tcPr>
          <w:p w14:paraId="14ADF092" w14:textId="77777777" w:rsidR="00762D1A" w:rsidRPr="00762D1A" w:rsidRDefault="00762D1A" w:rsidP="00D128AD">
            <w:pPr>
              <w:pStyle w:val="TableBodyTextMIRB"/>
            </w:pPr>
            <w:r>
              <w:t>612</w:t>
            </w:r>
          </w:p>
        </w:tc>
        <w:tc>
          <w:tcPr>
            <w:tcW w:w="2948" w:type="dxa"/>
            <w:noWrap/>
            <w:hideMark/>
          </w:tcPr>
          <w:p w14:paraId="6FF2CEED" w14:textId="77777777" w:rsidR="00762D1A" w:rsidRPr="00762D1A" w:rsidRDefault="00762D1A" w:rsidP="00D128AD">
            <w:pPr>
              <w:pStyle w:val="TableBodyTextMIRB"/>
            </w:pPr>
            <w:r>
              <w:t>NAD83(SCRS) MTU 17N</w:t>
            </w:r>
          </w:p>
        </w:tc>
      </w:tr>
      <w:tr w:rsidR="00D128AD" w:rsidRPr="00762D1A" w14:paraId="7DACA61F" w14:textId="77777777" w:rsidTr="00AE5F15">
        <w:trPr>
          <w:trHeight w:val="283"/>
        </w:trPr>
        <w:tc>
          <w:tcPr>
            <w:tcW w:w="3458" w:type="dxa"/>
            <w:noWrap/>
            <w:hideMark/>
          </w:tcPr>
          <w:p w14:paraId="093DCB65" w14:textId="77777777" w:rsidR="00762D1A" w:rsidRPr="00762D1A" w:rsidRDefault="00762D1A" w:rsidP="00D128AD">
            <w:pPr>
              <w:pStyle w:val="TableColumnNameMIRB"/>
            </w:pPr>
            <w:r>
              <w:t>POSOO 2020 26</w:t>
            </w:r>
          </w:p>
        </w:tc>
        <w:tc>
          <w:tcPr>
            <w:tcW w:w="2207" w:type="dxa"/>
            <w:noWrap/>
            <w:hideMark/>
          </w:tcPr>
          <w:p w14:paraId="22B09E3C" w14:textId="77777777" w:rsidR="00762D1A" w:rsidRPr="00762D1A" w:rsidRDefault="00762D1A" w:rsidP="00D128AD">
            <w:pPr>
              <w:pStyle w:val="TableBodyTextMIRB"/>
            </w:pPr>
            <w:r>
              <w:t>3,24</w:t>
            </w:r>
          </w:p>
        </w:tc>
        <w:tc>
          <w:tcPr>
            <w:tcW w:w="1417" w:type="dxa"/>
            <w:noWrap/>
            <w:hideMark/>
          </w:tcPr>
          <w:p w14:paraId="6CB334A4" w14:textId="77777777" w:rsidR="00762D1A" w:rsidRPr="00762D1A" w:rsidRDefault="00762D1A" w:rsidP="00D128AD">
            <w:pPr>
              <w:pStyle w:val="TableBodyTextMIRB"/>
            </w:pPr>
            <w:r>
              <w:t>612</w:t>
            </w:r>
          </w:p>
        </w:tc>
        <w:tc>
          <w:tcPr>
            <w:tcW w:w="2948" w:type="dxa"/>
            <w:noWrap/>
            <w:hideMark/>
          </w:tcPr>
          <w:p w14:paraId="31F77768" w14:textId="77777777" w:rsidR="00762D1A" w:rsidRPr="00762D1A" w:rsidRDefault="00762D1A" w:rsidP="00D128AD">
            <w:pPr>
              <w:pStyle w:val="TableBodyTextMIRB"/>
            </w:pPr>
            <w:r>
              <w:t>NAD83(SCRS) MTU 17N</w:t>
            </w:r>
          </w:p>
        </w:tc>
      </w:tr>
      <w:tr w:rsidR="00D128AD" w:rsidRPr="00762D1A" w14:paraId="6935A04C" w14:textId="77777777" w:rsidTr="00AE5F15">
        <w:trPr>
          <w:trHeight w:val="283"/>
        </w:trPr>
        <w:tc>
          <w:tcPr>
            <w:tcW w:w="3458" w:type="dxa"/>
            <w:noWrap/>
            <w:hideMark/>
          </w:tcPr>
          <w:p w14:paraId="636DEF31" w14:textId="77777777" w:rsidR="00762D1A" w:rsidRPr="00762D1A" w:rsidRDefault="00762D1A" w:rsidP="00D128AD">
            <w:pPr>
              <w:pStyle w:val="TableColumnNameMIRB"/>
            </w:pPr>
            <w:r>
              <w:t>POSOO 2020 27</w:t>
            </w:r>
          </w:p>
        </w:tc>
        <w:tc>
          <w:tcPr>
            <w:tcW w:w="2207" w:type="dxa"/>
            <w:noWrap/>
            <w:hideMark/>
          </w:tcPr>
          <w:p w14:paraId="0B7E156D" w14:textId="77777777" w:rsidR="00762D1A" w:rsidRPr="00762D1A" w:rsidRDefault="00762D1A" w:rsidP="00D128AD">
            <w:pPr>
              <w:pStyle w:val="TableBodyTextMIRB"/>
            </w:pPr>
            <w:r>
              <w:t>3,3</w:t>
            </w:r>
          </w:p>
        </w:tc>
        <w:tc>
          <w:tcPr>
            <w:tcW w:w="1417" w:type="dxa"/>
            <w:noWrap/>
            <w:hideMark/>
          </w:tcPr>
          <w:p w14:paraId="7F08BC47" w14:textId="77777777" w:rsidR="00762D1A" w:rsidRPr="00762D1A" w:rsidRDefault="00762D1A" w:rsidP="00D128AD">
            <w:pPr>
              <w:pStyle w:val="TableBodyTextMIRB"/>
            </w:pPr>
            <w:r>
              <w:t>576</w:t>
            </w:r>
          </w:p>
        </w:tc>
        <w:tc>
          <w:tcPr>
            <w:tcW w:w="2948" w:type="dxa"/>
            <w:noWrap/>
            <w:hideMark/>
          </w:tcPr>
          <w:p w14:paraId="0D2BED27" w14:textId="77777777" w:rsidR="00762D1A" w:rsidRPr="00762D1A" w:rsidRDefault="00762D1A" w:rsidP="00D128AD">
            <w:pPr>
              <w:pStyle w:val="TableBodyTextMIRB"/>
            </w:pPr>
            <w:r>
              <w:t>NAD83(SCRS) MTU 17N</w:t>
            </w:r>
          </w:p>
        </w:tc>
      </w:tr>
      <w:tr w:rsidR="00D128AD" w:rsidRPr="00762D1A" w14:paraId="0EE96543" w14:textId="77777777" w:rsidTr="00AE5F15">
        <w:trPr>
          <w:trHeight w:val="283"/>
        </w:trPr>
        <w:tc>
          <w:tcPr>
            <w:tcW w:w="3458" w:type="dxa"/>
            <w:noWrap/>
            <w:hideMark/>
          </w:tcPr>
          <w:p w14:paraId="4953671D" w14:textId="77777777" w:rsidR="00762D1A" w:rsidRPr="00762D1A" w:rsidRDefault="00762D1A" w:rsidP="00D128AD">
            <w:pPr>
              <w:pStyle w:val="TableColumnNameMIRB"/>
            </w:pPr>
            <w:r>
              <w:t>POSOO 2020 28</w:t>
            </w:r>
          </w:p>
        </w:tc>
        <w:tc>
          <w:tcPr>
            <w:tcW w:w="2207" w:type="dxa"/>
            <w:noWrap/>
            <w:hideMark/>
          </w:tcPr>
          <w:p w14:paraId="1FA7A5C5" w14:textId="77777777" w:rsidR="00762D1A" w:rsidRPr="00762D1A" w:rsidRDefault="00762D1A" w:rsidP="00D128AD">
            <w:pPr>
              <w:pStyle w:val="TableBodyTextMIRB"/>
            </w:pPr>
            <w:r>
              <w:t>3,19</w:t>
            </w:r>
          </w:p>
        </w:tc>
        <w:tc>
          <w:tcPr>
            <w:tcW w:w="1417" w:type="dxa"/>
            <w:noWrap/>
            <w:hideMark/>
          </w:tcPr>
          <w:p w14:paraId="7D8F2F0F" w14:textId="77777777" w:rsidR="00762D1A" w:rsidRPr="00762D1A" w:rsidRDefault="00762D1A" w:rsidP="00D128AD">
            <w:pPr>
              <w:pStyle w:val="TableBodyTextMIRB"/>
            </w:pPr>
            <w:r>
              <w:t>576</w:t>
            </w:r>
          </w:p>
        </w:tc>
        <w:tc>
          <w:tcPr>
            <w:tcW w:w="2948" w:type="dxa"/>
            <w:noWrap/>
            <w:hideMark/>
          </w:tcPr>
          <w:p w14:paraId="790D5100" w14:textId="77777777" w:rsidR="00762D1A" w:rsidRPr="00762D1A" w:rsidRDefault="00762D1A" w:rsidP="00D128AD">
            <w:pPr>
              <w:pStyle w:val="TableBodyTextMIRB"/>
            </w:pPr>
            <w:r>
              <w:t>NAD83(SCRS) MTU 17N</w:t>
            </w:r>
          </w:p>
        </w:tc>
      </w:tr>
      <w:tr w:rsidR="00D128AD" w:rsidRPr="00762D1A" w14:paraId="11496170" w14:textId="77777777" w:rsidTr="00AE5F15">
        <w:trPr>
          <w:trHeight w:val="283"/>
        </w:trPr>
        <w:tc>
          <w:tcPr>
            <w:tcW w:w="3458" w:type="dxa"/>
            <w:noWrap/>
            <w:hideMark/>
          </w:tcPr>
          <w:p w14:paraId="2ADE8359" w14:textId="77777777" w:rsidR="00762D1A" w:rsidRPr="00762D1A" w:rsidRDefault="00762D1A" w:rsidP="00D128AD">
            <w:pPr>
              <w:pStyle w:val="TableColumnNameMIRB"/>
            </w:pPr>
            <w:r>
              <w:t>POSOO 2020 29</w:t>
            </w:r>
          </w:p>
        </w:tc>
        <w:tc>
          <w:tcPr>
            <w:tcW w:w="2207" w:type="dxa"/>
            <w:noWrap/>
            <w:hideMark/>
          </w:tcPr>
          <w:p w14:paraId="3561B62A" w14:textId="77777777" w:rsidR="00762D1A" w:rsidRPr="00762D1A" w:rsidRDefault="00762D1A" w:rsidP="00D128AD">
            <w:pPr>
              <w:pStyle w:val="TableBodyTextMIRB"/>
            </w:pPr>
            <w:r>
              <w:t>3,29</w:t>
            </w:r>
          </w:p>
        </w:tc>
        <w:tc>
          <w:tcPr>
            <w:tcW w:w="1417" w:type="dxa"/>
            <w:noWrap/>
            <w:hideMark/>
          </w:tcPr>
          <w:p w14:paraId="00963204" w14:textId="77777777" w:rsidR="00762D1A" w:rsidRPr="00762D1A" w:rsidRDefault="00762D1A" w:rsidP="00D128AD">
            <w:pPr>
              <w:pStyle w:val="TableBodyTextMIRB"/>
            </w:pPr>
            <w:r>
              <w:t>576</w:t>
            </w:r>
          </w:p>
        </w:tc>
        <w:tc>
          <w:tcPr>
            <w:tcW w:w="2948" w:type="dxa"/>
            <w:noWrap/>
            <w:hideMark/>
          </w:tcPr>
          <w:p w14:paraId="1D09853E" w14:textId="77777777" w:rsidR="00762D1A" w:rsidRPr="00762D1A" w:rsidRDefault="00762D1A" w:rsidP="00D128AD">
            <w:pPr>
              <w:pStyle w:val="TableBodyTextMIRB"/>
            </w:pPr>
            <w:r>
              <w:t>NAD83(SCRS) MTU 17N</w:t>
            </w:r>
          </w:p>
        </w:tc>
      </w:tr>
      <w:tr w:rsidR="00D128AD" w:rsidRPr="00762D1A" w14:paraId="2916BB14" w14:textId="77777777" w:rsidTr="00AE5F15">
        <w:trPr>
          <w:trHeight w:val="283"/>
        </w:trPr>
        <w:tc>
          <w:tcPr>
            <w:tcW w:w="3458" w:type="dxa"/>
            <w:noWrap/>
            <w:hideMark/>
          </w:tcPr>
          <w:p w14:paraId="472BB05C" w14:textId="77777777" w:rsidR="00762D1A" w:rsidRPr="00762D1A" w:rsidRDefault="00762D1A" w:rsidP="00D128AD">
            <w:pPr>
              <w:pStyle w:val="TableColumnNameMIRB"/>
            </w:pPr>
            <w:r>
              <w:t>POSOO 2020 30</w:t>
            </w:r>
          </w:p>
        </w:tc>
        <w:tc>
          <w:tcPr>
            <w:tcW w:w="2207" w:type="dxa"/>
            <w:noWrap/>
            <w:hideMark/>
          </w:tcPr>
          <w:p w14:paraId="7219911F" w14:textId="77777777" w:rsidR="00762D1A" w:rsidRPr="00762D1A" w:rsidRDefault="00762D1A" w:rsidP="00D128AD">
            <w:pPr>
              <w:pStyle w:val="TableBodyTextMIRB"/>
            </w:pPr>
            <w:r>
              <w:t>3,27</w:t>
            </w:r>
          </w:p>
        </w:tc>
        <w:tc>
          <w:tcPr>
            <w:tcW w:w="1417" w:type="dxa"/>
            <w:noWrap/>
            <w:hideMark/>
          </w:tcPr>
          <w:p w14:paraId="59E156BC" w14:textId="77777777" w:rsidR="00762D1A" w:rsidRPr="00762D1A" w:rsidRDefault="00762D1A" w:rsidP="00D128AD">
            <w:pPr>
              <w:pStyle w:val="TableBodyTextMIRB"/>
            </w:pPr>
            <w:r>
              <w:t>576</w:t>
            </w:r>
          </w:p>
        </w:tc>
        <w:tc>
          <w:tcPr>
            <w:tcW w:w="2948" w:type="dxa"/>
            <w:noWrap/>
            <w:hideMark/>
          </w:tcPr>
          <w:p w14:paraId="34C94988" w14:textId="77777777" w:rsidR="00762D1A" w:rsidRPr="00762D1A" w:rsidRDefault="00762D1A" w:rsidP="00D128AD">
            <w:pPr>
              <w:pStyle w:val="TableBodyTextMIRB"/>
            </w:pPr>
            <w:r>
              <w:t>NAD83(SCRS) MTU 17N</w:t>
            </w:r>
          </w:p>
        </w:tc>
      </w:tr>
      <w:tr w:rsidR="00D128AD" w:rsidRPr="00762D1A" w14:paraId="42DC2AEF" w14:textId="77777777" w:rsidTr="00AE5F15">
        <w:trPr>
          <w:trHeight w:val="283"/>
        </w:trPr>
        <w:tc>
          <w:tcPr>
            <w:tcW w:w="3458" w:type="dxa"/>
            <w:noWrap/>
            <w:hideMark/>
          </w:tcPr>
          <w:p w14:paraId="6813AB7B" w14:textId="77777777" w:rsidR="00762D1A" w:rsidRPr="00762D1A" w:rsidRDefault="00762D1A" w:rsidP="00D128AD">
            <w:pPr>
              <w:pStyle w:val="TableColumnNameMIRB"/>
            </w:pPr>
            <w:r>
              <w:t>POSOO 2020 31</w:t>
            </w:r>
          </w:p>
        </w:tc>
        <w:tc>
          <w:tcPr>
            <w:tcW w:w="2207" w:type="dxa"/>
            <w:noWrap/>
            <w:hideMark/>
          </w:tcPr>
          <w:p w14:paraId="55A676E2" w14:textId="77777777" w:rsidR="00762D1A" w:rsidRPr="00762D1A" w:rsidRDefault="00762D1A" w:rsidP="00D128AD">
            <w:pPr>
              <w:pStyle w:val="TableBodyTextMIRB"/>
            </w:pPr>
            <w:r>
              <w:t>3,11</w:t>
            </w:r>
          </w:p>
        </w:tc>
        <w:tc>
          <w:tcPr>
            <w:tcW w:w="1417" w:type="dxa"/>
            <w:noWrap/>
            <w:hideMark/>
          </w:tcPr>
          <w:p w14:paraId="6E2B96D6" w14:textId="77777777" w:rsidR="00762D1A" w:rsidRPr="00762D1A" w:rsidRDefault="00762D1A" w:rsidP="00D128AD">
            <w:pPr>
              <w:pStyle w:val="TableBodyTextMIRB"/>
            </w:pPr>
            <w:r>
              <w:t>576</w:t>
            </w:r>
          </w:p>
        </w:tc>
        <w:tc>
          <w:tcPr>
            <w:tcW w:w="2948" w:type="dxa"/>
            <w:noWrap/>
            <w:hideMark/>
          </w:tcPr>
          <w:p w14:paraId="19468EAC" w14:textId="77777777" w:rsidR="00762D1A" w:rsidRPr="00762D1A" w:rsidRDefault="00762D1A" w:rsidP="00D128AD">
            <w:pPr>
              <w:pStyle w:val="TableBodyTextMIRB"/>
            </w:pPr>
            <w:r>
              <w:t>NAD83(SCRS) MTU 17N</w:t>
            </w:r>
          </w:p>
        </w:tc>
      </w:tr>
      <w:tr w:rsidR="00D128AD" w:rsidRPr="00762D1A" w14:paraId="7DD17A10" w14:textId="77777777" w:rsidTr="00AE5F15">
        <w:trPr>
          <w:trHeight w:val="283"/>
        </w:trPr>
        <w:tc>
          <w:tcPr>
            <w:tcW w:w="3458" w:type="dxa"/>
            <w:noWrap/>
            <w:hideMark/>
          </w:tcPr>
          <w:p w14:paraId="1367F37C" w14:textId="77777777" w:rsidR="00762D1A" w:rsidRPr="00762D1A" w:rsidRDefault="00762D1A" w:rsidP="00D128AD">
            <w:pPr>
              <w:pStyle w:val="TableColumnNameMIRB"/>
            </w:pPr>
            <w:r>
              <w:t>POSOO 2020 32</w:t>
            </w:r>
          </w:p>
        </w:tc>
        <w:tc>
          <w:tcPr>
            <w:tcW w:w="2207" w:type="dxa"/>
            <w:noWrap/>
            <w:hideMark/>
          </w:tcPr>
          <w:p w14:paraId="15F49BAA" w14:textId="77777777" w:rsidR="00762D1A" w:rsidRPr="00762D1A" w:rsidRDefault="00762D1A" w:rsidP="00D128AD">
            <w:pPr>
              <w:pStyle w:val="TableBodyTextMIRB"/>
            </w:pPr>
            <w:r>
              <w:t>3,14</w:t>
            </w:r>
          </w:p>
        </w:tc>
        <w:tc>
          <w:tcPr>
            <w:tcW w:w="1417" w:type="dxa"/>
            <w:noWrap/>
            <w:hideMark/>
          </w:tcPr>
          <w:p w14:paraId="64048466" w14:textId="77777777" w:rsidR="00762D1A" w:rsidRPr="00762D1A" w:rsidRDefault="00762D1A" w:rsidP="00D128AD">
            <w:pPr>
              <w:pStyle w:val="TableBodyTextMIRB"/>
            </w:pPr>
            <w:r>
              <w:t>540</w:t>
            </w:r>
          </w:p>
        </w:tc>
        <w:tc>
          <w:tcPr>
            <w:tcW w:w="2948" w:type="dxa"/>
            <w:noWrap/>
            <w:hideMark/>
          </w:tcPr>
          <w:p w14:paraId="1C582D60" w14:textId="77777777" w:rsidR="00762D1A" w:rsidRPr="00762D1A" w:rsidRDefault="00762D1A" w:rsidP="00D128AD">
            <w:pPr>
              <w:pStyle w:val="TableBodyTextMIRB"/>
            </w:pPr>
            <w:r>
              <w:t>NAD83(SCRS) MTU 17N</w:t>
            </w:r>
          </w:p>
        </w:tc>
      </w:tr>
      <w:tr w:rsidR="00D128AD" w:rsidRPr="00762D1A" w14:paraId="239DD327" w14:textId="77777777" w:rsidTr="00AE5F15">
        <w:trPr>
          <w:trHeight w:val="283"/>
        </w:trPr>
        <w:tc>
          <w:tcPr>
            <w:tcW w:w="3458" w:type="dxa"/>
            <w:noWrap/>
            <w:hideMark/>
          </w:tcPr>
          <w:p w14:paraId="6844AEDF" w14:textId="77777777" w:rsidR="00762D1A" w:rsidRPr="00762D1A" w:rsidRDefault="00762D1A" w:rsidP="00D128AD">
            <w:pPr>
              <w:pStyle w:val="TableColumnNameMIRB"/>
            </w:pPr>
            <w:r>
              <w:t>POSOO 2020 33</w:t>
            </w:r>
          </w:p>
        </w:tc>
        <w:tc>
          <w:tcPr>
            <w:tcW w:w="2207" w:type="dxa"/>
            <w:noWrap/>
            <w:hideMark/>
          </w:tcPr>
          <w:p w14:paraId="2DF592FB" w14:textId="77777777" w:rsidR="00762D1A" w:rsidRPr="00762D1A" w:rsidRDefault="00762D1A" w:rsidP="00D128AD">
            <w:pPr>
              <w:pStyle w:val="TableBodyTextMIRB"/>
            </w:pPr>
            <w:r>
              <w:t>3,15</w:t>
            </w:r>
          </w:p>
        </w:tc>
        <w:tc>
          <w:tcPr>
            <w:tcW w:w="1417" w:type="dxa"/>
            <w:noWrap/>
            <w:hideMark/>
          </w:tcPr>
          <w:p w14:paraId="41146539" w14:textId="77777777" w:rsidR="00762D1A" w:rsidRPr="00762D1A" w:rsidRDefault="00762D1A" w:rsidP="00D128AD">
            <w:pPr>
              <w:pStyle w:val="TableBodyTextMIRB"/>
            </w:pPr>
            <w:r>
              <w:t>540</w:t>
            </w:r>
          </w:p>
        </w:tc>
        <w:tc>
          <w:tcPr>
            <w:tcW w:w="2948" w:type="dxa"/>
            <w:noWrap/>
            <w:hideMark/>
          </w:tcPr>
          <w:p w14:paraId="467C24D5" w14:textId="77777777" w:rsidR="00762D1A" w:rsidRPr="00762D1A" w:rsidRDefault="00762D1A" w:rsidP="00D128AD">
            <w:pPr>
              <w:pStyle w:val="TableBodyTextMIRB"/>
            </w:pPr>
            <w:r>
              <w:t>NAD83(SCRS) MTU 17N</w:t>
            </w:r>
          </w:p>
        </w:tc>
      </w:tr>
      <w:tr w:rsidR="00D128AD" w:rsidRPr="00762D1A" w14:paraId="35B80294" w14:textId="77777777" w:rsidTr="00AE5F15">
        <w:trPr>
          <w:trHeight w:val="283"/>
        </w:trPr>
        <w:tc>
          <w:tcPr>
            <w:tcW w:w="3458" w:type="dxa"/>
            <w:noWrap/>
            <w:hideMark/>
          </w:tcPr>
          <w:p w14:paraId="78BA357D" w14:textId="77777777" w:rsidR="00762D1A" w:rsidRPr="00762D1A" w:rsidRDefault="00762D1A" w:rsidP="00D128AD">
            <w:pPr>
              <w:pStyle w:val="TableColumnNameMIRB"/>
            </w:pPr>
            <w:r>
              <w:t>POSOO 2020 34</w:t>
            </w:r>
          </w:p>
        </w:tc>
        <w:tc>
          <w:tcPr>
            <w:tcW w:w="2207" w:type="dxa"/>
            <w:noWrap/>
            <w:hideMark/>
          </w:tcPr>
          <w:p w14:paraId="1AA2F0B4" w14:textId="77777777" w:rsidR="00762D1A" w:rsidRPr="00762D1A" w:rsidRDefault="00762D1A" w:rsidP="00D128AD">
            <w:pPr>
              <w:pStyle w:val="TableBodyTextMIRB"/>
            </w:pPr>
            <w:r>
              <w:t>3,24</w:t>
            </w:r>
          </w:p>
        </w:tc>
        <w:tc>
          <w:tcPr>
            <w:tcW w:w="1417" w:type="dxa"/>
            <w:noWrap/>
            <w:hideMark/>
          </w:tcPr>
          <w:p w14:paraId="77F8D944" w14:textId="77777777" w:rsidR="00762D1A" w:rsidRPr="00762D1A" w:rsidRDefault="00762D1A" w:rsidP="00D128AD">
            <w:pPr>
              <w:pStyle w:val="TableBodyTextMIRB"/>
            </w:pPr>
            <w:r>
              <w:t>560</w:t>
            </w:r>
          </w:p>
        </w:tc>
        <w:tc>
          <w:tcPr>
            <w:tcW w:w="2948" w:type="dxa"/>
            <w:noWrap/>
            <w:hideMark/>
          </w:tcPr>
          <w:p w14:paraId="20B40888" w14:textId="77777777" w:rsidR="00762D1A" w:rsidRPr="00762D1A" w:rsidRDefault="00762D1A" w:rsidP="00D128AD">
            <w:pPr>
              <w:pStyle w:val="TableBodyTextMIRB"/>
            </w:pPr>
            <w:r>
              <w:t>NAD83(SCRS) MTU 17N</w:t>
            </w:r>
          </w:p>
        </w:tc>
      </w:tr>
      <w:tr w:rsidR="00D128AD" w:rsidRPr="00762D1A" w14:paraId="66A55102" w14:textId="77777777" w:rsidTr="00AE5F15">
        <w:trPr>
          <w:trHeight w:val="283"/>
        </w:trPr>
        <w:tc>
          <w:tcPr>
            <w:tcW w:w="3458" w:type="dxa"/>
            <w:noWrap/>
            <w:hideMark/>
          </w:tcPr>
          <w:p w14:paraId="6F47B1F1" w14:textId="77777777" w:rsidR="00762D1A" w:rsidRPr="00762D1A" w:rsidRDefault="00762D1A" w:rsidP="00D128AD">
            <w:pPr>
              <w:pStyle w:val="TableColumnNameMIRB"/>
            </w:pPr>
            <w:r>
              <w:lastRenderedPageBreak/>
              <w:t>POSOO 2020 35</w:t>
            </w:r>
          </w:p>
        </w:tc>
        <w:tc>
          <w:tcPr>
            <w:tcW w:w="2207" w:type="dxa"/>
            <w:noWrap/>
            <w:hideMark/>
          </w:tcPr>
          <w:p w14:paraId="2C826403" w14:textId="77777777" w:rsidR="00762D1A" w:rsidRPr="00762D1A" w:rsidRDefault="00762D1A" w:rsidP="00D128AD">
            <w:pPr>
              <w:pStyle w:val="TableBodyTextMIRB"/>
            </w:pPr>
            <w:r>
              <w:t>3,23</w:t>
            </w:r>
          </w:p>
        </w:tc>
        <w:tc>
          <w:tcPr>
            <w:tcW w:w="1417" w:type="dxa"/>
            <w:noWrap/>
            <w:hideMark/>
          </w:tcPr>
          <w:p w14:paraId="21438B80" w14:textId="77777777" w:rsidR="00762D1A" w:rsidRPr="00762D1A" w:rsidRDefault="00762D1A" w:rsidP="00D128AD">
            <w:pPr>
              <w:pStyle w:val="TableBodyTextMIRB"/>
            </w:pPr>
            <w:r>
              <w:t>598</w:t>
            </w:r>
          </w:p>
        </w:tc>
        <w:tc>
          <w:tcPr>
            <w:tcW w:w="2948" w:type="dxa"/>
            <w:noWrap/>
            <w:hideMark/>
          </w:tcPr>
          <w:p w14:paraId="374B811F" w14:textId="77777777" w:rsidR="00762D1A" w:rsidRPr="00762D1A" w:rsidRDefault="00762D1A" w:rsidP="00D128AD">
            <w:pPr>
              <w:pStyle w:val="TableBodyTextMIRB"/>
            </w:pPr>
            <w:r>
              <w:t>NAD83(SCRS) MTU 17N</w:t>
            </w:r>
          </w:p>
        </w:tc>
      </w:tr>
      <w:tr w:rsidR="00D128AD" w:rsidRPr="00762D1A" w14:paraId="1AEBECB0" w14:textId="77777777" w:rsidTr="00AE5F15">
        <w:trPr>
          <w:trHeight w:val="283"/>
        </w:trPr>
        <w:tc>
          <w:tcPr>
            <w:tcW w:w="3458" w:type="dxa"/>
            <w:noWrap/>
            <w:hideMark/>
          </w:tcPr>
          <w:p w14:paraId="6F21B641" w14:textId="77777777" w:rsidR="00762D1A" w:rsidRPr="00762D1A" w:rsidRDefault="00762D1A" w:rsidP="00D128AD">
            <w:pPr>
              <w:pStyle w:val="TableColumnNameMIRB"/>
            </w:pPr>
            <w:r>
              <w:t>POSOO 2020 36</w:t>
            </w:r>
          </w:p>
        </w:tc>
        <w:tc>
          <w:tcPr>
            <w:tcW w:w="2207" w:type="dxa"/>
            <w:noWrap/>
            <w:hideMark/>
          </w:tcPr>
          <w:p w14:paraId="7B59D777" w14:textId="77777777" w:rsidR="00762D1A" w:rsidRPr="00762D1A" w:rsidRDefault="00762D1A" w:rsidP="00D128AD">
            <w:pPr>
              <w:pStyle w:val="TableBodyTextMIRB"/>
            </w:pPr>
            <w:r>
              <w:t>3,2</w:t>
            </w:r>
          </w:p>
        </w:tc>
        <w:tc>
          <w:tcPr>
            <w:tcW w:w="1417" w:type="dxa"/>
            <w:noWrap/>
            <w:hideMark/>
          </w:tcPr>
          <w:p w14:paraId="40ABFA2C" w14:textId="77777777" w:rsidR="00762D1A" w:rsidRPr="00762D1A" w:rsidRDefault="00762D1A" w:rsidP="00D128AD">
            <w:pPr>
              <w:pStyle w:val="TableBodyTextMIRB"/>
            </w:pPr>
            <w:r>
              <w:t>550</w:t>
            </w:r>
          </w:p>
        </w:tc>
        <w:tc>
          <w:tcPr>
            <w:tcW w:w="2948" w:type="dxa"/>
            <w:noWrap/>
            <w:hideMark/>
          </w:tcPr>
          <w:p w14:paraId="20A95343" w14:textId="77777777" w:rsidR="00762D1A" w:rsidRPr="00762D1A" w:rsidRDefault="00762D1A" w:rsidP="00D128AD">
            <w:pPr>
              <w:pStyle w:val="TableBodyTextMIRB"/>
            </w:pPr>
            <w:r>
              <w:t>NAD83(SCRS) MTU 17N</w:t>
            </w:r>
          </w:p>
        </w:tc>
      </w:tr>
      <w:tr w:rsidR="00D128AD" w:rsidRPr="00762D1A" w14:paraId="4EC7B7AB" w14:textId="77777777" w:rsidTr="00AE5F15">
        <w:trPr>
          <w:trHeight w:val="283"/>
        </w:trPr>
        <w:tc>
          <w:tcPr>
            <w:tcW w:w="3458" w:type="dxa"/>
            <w:noWrap/>
            <w:hideMark/>
          </w:tcPr>
          <w:p w14:paraId="67E3CA04" w14:textId="77777777" w:rsidR="00762D1A" w:rsidRPr="00762D1A" w:rsidRDefault="00762D1A" w:rsidP="00D128AD">
            <w:pPr>
              <w:pStyle w:val="TableColumnNameMIRB"/>
            </w:pPr>
            <w:r>
              <w:t>POSOO 2020 37</w:t>
            </w:r>
          </w:p>
        </w:tc>
        <w:tc>
          <w:tcPr>
            <w:tcW w:w="2207" w:type="dxa"/>
            <w:noWrap/>
            <w:hideMark/>
          </w:tcPr>
          <w:p w14:paraId="28C9F07E" w14:textId="77777777" w:rsidR="00762D1A" w:rsidRPr="00762D1A" w:rsidRDefault="00762D1A" w:rsidP="00D128AD">
            <w:pPr>
              <w:pStyle w:val="TableBodyTextMIRB"/>
            </w:pPr>
            <w:r>
              <w:t>3,22</w:t>
            </w:r>
          </w:p>
        </w:tc>
        <w:tc>
          <w:tcPr>
            <w:tcW w:w="1417" w:type="dxa"/>
            <w:noWrap/>
            <w:hideMark/>
          </w:tcPr>
          <w:p w14:paraId="661BE0F8" w14:textId="77777777" w:rsidR="00762D1A" w:rsidRPr="00762D1A" w:rsidRDefault="00762D1A" w:rsidP="00D128AD">
            <w:pPr>
              <w:pStyle w:val="TableBodyTextMIRB"/>
            </w:pPr>
            <w:r>
              <w:t>616</w:t>
            </w:r>
          </w:p>
        </w:tc>
        <w:tc>
          <w:tcPr>
            <w:tcW w:w="2948" w:type="dxa"/>
            <w:noWrap/>
            <w:hideMark/>
          </w:tcPr>
          <w:p w14:paraId="56928A12" w14:textId="77777777" w:rsidR="00762D1A" w:rsidRPr="00762D1A" w:rsidRDefault="00762D1A" w:rsidP="00D128AD">
            <w:pPr>
              <w:pStyle w:val="TableBodyTextMIRB"/>
            </w:pPr>
            <w:r>
              <w:t>NAD83(SCRS) MTU 17N</w:t>
            </w:r>
          </w:p>
        </w:tc>
      </w:tr>
      <w:tr w:rsidR="00D128AD" w:rsidRPr="00762D1A" w14:paraId="28BE0935" w14:textId="77777777" w:rsidTr="00AE5F15">
        <w:trPr>
          <w:trHeight w:val="283"/>
        </w:trPr>
        <w:tc>
          <w:tcPr>
            <w:tcW w:w="3458" w:type="dxa"/>
            <w:noWrap/>
            <w:hideMark/>
          </w:tcPr>
          <w:p w14:paraId="5EDE00DF" w14:textId="77777777" w:rsidR="00762D1A" w:rsidRPr="00762D1A" w:rsidRDefault="00762D1A" w:rsidP="00D128AD">
            <w:pPr>
              <w:pStyle w:val="TableColumnNameMIRB"/>
            </w:pPr>
            <w:r>
              <w:t>POSOO 2020 38</w:t>
            </w:r>
          </w:p>
        </w:tc>
        <w:tc>
          <w:tcPr>
            <w:tcW w:w="2207" w:type="dxa"/>
            <w:noWrap/>
            <w:hideMark/>
          </w:tcPr>
          <w:p w14:paraId="05D45E7B" w14:textId="77777777" w:rsidR="00762D1A" w:rsidRPr="00762D1A" w:rsidRDefault="00762D1A" w:rsidP="00D128AD">
            <w:pPr>
              <w:pStyle w:val="TableBodyTextMIRB"/>
            </w:pPr>
            <w:r>
              <w:t>3,17</w:t>
            </w:r>
          </w:p>
        </w:tc>
        <w:tc>
          <w:tcPr>
            <w:tcW w:w="1417" w:type="dxa"/>
            <w:noWrap/>
            <w:hideMark/>
          </w:tcPr>
          <w:p w14:paraId="3F3944A3" w14:textId="77777777" w:rsidR="00762D1A" w:rsidRPr="00762D1A" w:rsidRDefault="00762D1A" w:rsidP="00D128AD">
            <w:pPr>
              <w:pStyle w:val="TableBodyTextMIRB"/>
            </w:pPr>
            <w:r>
              <w:t>609</w:t>
            </w:r>
          </w:p>
        </w:tc>
        <w:tc>
          <w:tcPr>
            <w:tcW w:w="2948" w:type="dxa"/>
            <w:noWrap/>
            <w:hideMark/>
          </w:tcPr>
          <w:p w14:paraId="130B04A6" w14:textId="77777777" w:rsidR="00762D1A" w:rsidRPr="00762D1A" w:rsidRDefault="00762D1A" w:rsidP="00D128AD">
            <w:pPr>
              <w:pStyle w:val="TableBodyTextMIRB"/>
            </w:pPr>
            <w:r>
              <w:t>NAD83(SCRS) MTU 17N</w:t>
            </w:r>
          </w:p>
        </w:tc>
      </w:tr>
      <w:tr w:rsidR="00D128AD" w:rsidRPr="00762D1A" w14:paraId="14870063" w14:textId="77777777" w:rsidTr="00AE5F15">
        <w:trPr>
          <w:trHeight w:val="283"/>
        </w:trPr>
        <w:tc>
          <w:tcPr>
            <w:tcW w:w="3458" w:type="dxa"/>
            <w:noWrap/>
            <w:hideMark/>
          </w:tcPr>
          <w:p w14:paraId="1D73F2E0" w14:textId="77777777" w:rsidR="00762D1A" w:rsidRPr="00762D1A" w:rsidRDefault="00762D1A" w:rsidP="00D128AD">
            <w:pPr>
              <w:pStyle w:val="TableColumnNameMIRB"/>
            </w:pPr>
            <w:r>
              <w:t>POSOO 2020 39</w:t>
            </w:r>
          </w:p>
        </w:tc>
        <w:tc>
          <w:tcPr>
            <w:tcW w:w="2207" w:type="dxa"/>
            <w:noWrap/>
            <w:hideMark/>
          </w:tcPr>
          <w:p w14:paraId="04392CD5" w14:textId="77777777" w:rsidR="00762D1A" w:rsidRPr="00762D1A" w:rsidRDefault="00762D1A" w:rsidP="00D128AD">
            <w:pPr>
              <w:pStyle w:val="TableBodyTextMIRB"/>
            </w:pPr>
            <w:r>
              <w:t>3,18</w:t>
            </w:r>
          </w:p>
        </w:tc>
        <w:tc>
          <w:tcPr>
            <w:tcW w:w="1417" w:type="dxa"/>
            <w:noWrap/>
            <w:hideMark/>
          </w:tcPr>
          <w:p w14:paraId="2079965C" w14:textId="77777777" w:rsidR="00762D1A" w:rsidRPr="00762D1A" w:rsidRDefault="00762D1A" w:rsidP="00D128AD">
            <w:pPr>
              <w:pStyle w:val="TableBodyTextMIRB"/>
            </w:pPr>
            <w:r>
              <w:t>588</w:t>
            </w:r>
          </w:p>
        </w:tc>
        <w:tc>
          <w:tcPr>
            <w:tcW w:w="2948" w:type="dxa"/>
            <w:noWrap/>
            <w:hideMark/>
          </w:tcPr>
          <w:p w14:paraId="738A1CFD" w14:textId="77777777" w:rsidR="00762D1A" w:rsidRPr="00762D1A" w:rsidRDefault="00762D1A" w:rsidP="00D128AD">
            <w:pPr>
              <w:pStyle w:val="TableBodyTextMIRB"/>
            </w:pPr>
            <w:r>
              <w:t>NAD83(SCRS) MTU 17N</w:t>
            </w:r>
          </w:p>
        </w:tc>
      </w:tr>
      <w:tr w:rsidR="00D128AD" w:rsidRPr="00762D1A" w14:paraId="7A27C65A" w14:textId="77777777" w:rsidTr="00AE5F15">
        <w:trPr>
          <w:trHeight w:val="283"/>
        </w:trPr>
        <w:tc>
          <w:tcPr>
            <w:tcW w:w="3458" w:type="dxa"/>
            <w:noWrap/>
            <w:hideMark/>
          </w:tcPr>
          <w:p w14:paraId="1A268DCA" w14:textId="77777777" w:rsidR="00762D1A" w:rsidRPr="00762D1A" w:rsidRDefault="00762D1A" w:rsidP="00D128AD">
            <w:pPr>
              <w:pStyle w:val="TableColumnNameMIRB"/>
            </w:pPr>
            <w:r>
              <w:t>POSOO 2020 40</w:t>
            </w:r>
          </w:p>
        </w:tc>
        <w:tc>
          <w:tcPr>
            <w:tcW w:w="2207" w:type="dxa"/>
            <w:noWrap/>
            <w:hideMark/>
          </w:tcPr>
          <w:p w14:paraId="541A3E39" w14:textId="77777777" w:rsidR="00762D1A" w:rsidRPr="00762D1A" w:rsidRDefault="00762D1A" w:rsidP="00D128AD">
            <w:pPr>
              <w:pStyle w:val="TableBodyTextMIRB"/>
            </w:pPr>
            <w:r>
              <w:t>3,2</w:t>
            </w:r>
          </w:p>
        </w:tc>
        <w:tc>
          <w:tcPr>
            <w:tcW w:w="1417" w:type="dxa"/>
            <w:noWrap/>
            <w:hideMark/>
          </w:tcPr>
          <w:p w14:paraId="0DD1E142" w14:textId="77777777" w:rsidR="00762D1A" w:rsidRPr="00762D1A" w:rsidRDefault="00762D1A" w:rsidP="00D128AD">
            <w:pPr>
              <w:pStyle w:val="TableBodyTextMIRB"/>
            </w:pPr>
            <w:r>
              <w:t>525</w:t>
            </w:r>
          </w:p>
        </w:tc>
        <w:tc>
          <w:tcPr>
            <w:tcW w:w="2948" w:type="dxa"/>
            <w:noWrap/>
            <w:hideMark/>
          </w:tcPr>
          <w:p w14:paraId="47BB5E91" w14:textId="77777777" w:rsidR="00762D1A" w:rsidRPr="00762D1A" w:rsidRDefault="00762D1A" w:rsidP="00D128AD">
            <w:pPr>
              <w:pStyle w:val="TableBodyTextMIRB"/>
            </w:pPr>
            <w:r>
              <w:t>NAD83(SCRS) MTU 17N</w:t>
            </w:r>
          </w:p>
        </w:tc>
      </w:tr>
      <w:tr w:rsidR="00D128AD" w:rsidRPr="00762D1A" w14:paraId="19F1DC6E" w14:textId="77777777" w:rsidTr="00AE5F15">
        <w:trPr>
          <w:trHeight w:val="283"/>
        </w:trPr>
        <w:tc>
          <w:tcPr>
            <w:tcW w:w="3458" w:type="dxa"/>
            <w:noWrap/>
            <w:hideMark/>
          </w:tcPr>
          <w:p w14:paraId="62F15731" w14:textId="77777777" w:rsidR="00762D1A" w:rsidRPr="00762D1A" w:rsidRDefault="00762D1A" w:rsidP="00D128AD">
            <w:pPr>
              <w:pStyle w:val="TableColumnNameMIRB"/>
            </w:pPr>
            <w:r>
              <w:t>POSOO 2020 41</w:t>
            </w:r>
          </w:p>
        </w:tc>
        <w:tc>
          <w:tcPr>
            <w:tcW w:w="2207" w:type="dxa"/>
            <w:noWrap/>
            <w:hideMark/>
          </w:tcPr>
          <w:p w14:paraId="5FAACD3D" w14:textId="77777777" w:rsidR="00762D1A" w:rsidRPr="00762D1A" w:rsidRDefault="00762D1A" w:rsidP="00D128AD">
            <w:pPr>
              <w:pStyle w:val="TableBodyTextMIRB"/>
            </w:pPr>
            <w:r>
              <w:t>3,22</w:t>
            </w:r>
          </w:p>
        </w:tc>
        <w:tc>
          <w:tcPr>
            <w:tcW w:w="1417" w:type="dxa"/>
            <w:noWrap/>
            <w:hideMark/>
          </w:tcPr>
          <w:p w14:paraId="36908037" w14:textId="77777777" w:rsidR="00762D1A" w:rsidRPr="00762D1A" w:rsidRDefault="00762D1A" w:rsidP="00D128AD">
            <w:pPr>
              <w:pStyle w:val="TableBodyTextMIRB"/>
            </w:pPr>
            <w:r>
              <w:t>504</w:t>
            </w:r>
          </w:p>
        </w:tc>
        <w:tc>
          <w:tcPr>
            <w:tcW w:w="2948" w:type="dxa"/>
            <w:noWrap/>
            <w:hideMark/>
          </w:tcPr>
          <w:p w14:paraId="60939CC3" w14:textId="77777777" w:rsidR="00762D1A" w:rsidRPr="00762D1A" w:rsidRDefault="00762D1A" w:rsidP="00D128AD">
            <w:pPr>
              <w:pStyle w:val="TableBodyTextMIRB"/>
            </w:pPr>
            <w:r>
              <w:t>NAD83(SCRS) MTU 17N</w:t>
            </w:r>
          </w:p>
        </w:tc>
      </w:tr>
      <w:tr w:rsidR="00D128AD" w:rsidRPr="00762D1A" w14:paraId="5597D9BA" w14:textId="77777777" w:rsidTr="00AE5F15">
        <w:trPr>
          <w:trHeight w:val="283"/>
        </w:trPr>
        <w:tc>
          <w:tcPr>
            <w:tcW w:w="3458" w:type="dxa"/>
            <w:noWrap/>
            <w:hideMark/>
          </w:tcPr>
          <w:p w14:paraId="6EA2178A" w14:textId="77777777" w:rsidR="00762D1A" w:rsidRPr="00762D1A" w:rsidRDefault="00762D1A" w:rsidP="00D128AD">
            <w:pPr>
              <w:pStyle w:val="TableColumnNameMIRB"/>
            </w:pPr>
            <w:r>
              <w:t>POSOO 2020 42</w:t>
            </w:r>
          </w:p>
        </w:tc>
        <w:tc>
          <w:tcPr>
            <w:tcW w:w="2207" w:type="dxa"/>
            <w:noWrap/>
            <w:hideMark/>
          </w:tcPr>
          <w:p w14:paraId="5B6DF015" w14:textId="77777777" w:rsidR="00762D1A" w:rsidRPr="00762D1A" w:rsidRDefault="00762D1A" w:rsidP="00D128AD">
            <w:pPr>
              <w:pStyle w:val="TableBodyTextMIRB"/>
            </w:pPr>
            <w:r>
              <w:t>3,2</w:t>
            </w:r>
          </w:p>
        </w:tc>
        <w:tc>
          <w:tcPr>
            <w:tcW w:w="1417" w:type="dxa"/>
            <w:noWrap/>
            <w:hideMark/>
          </w:tcPr>
          <w:p w14:paraId="23A045A6" w14:textId="77777777" w:rsidR="00762D1A" w:rsidRPr="00762D1A" w:rsidRDefault="00762D1A" w:rsidP="00D128AD">
            <w:pPr>
              <w:pStyle w:val="TableBodyTextMIRB"/>
            </w:pPr>
            <w:r>
              <w:t>491</w:t>
            </w:r>
          </w:p>
        </w:tc>
        <w:tc>
          <w:tcPr>
            <w:tcW w:w="2948" w:type="dxa"/>
            <w:noWrap/>
            <w:hideMark/>
          </w:tcPr>
          <w:p w14:paraId="569CB9FC" w14:textId="77777777" w:rsidR="00762D1A" w:rsidRPr="00762D1A" w:rsidRDefault="00762D1A" w:rsidP="00D128AD">
            <w:pPr>
              <w:pStyle w:val="TableBodyTextMIRB"/>
            </w:pPr>
            <w:r>
              <w:t>NAD83(SCRS) MTU 17N</w:t>
            </w:r>
          </w:p>
        </w:tc>
      </w:tr>
      <w:tr w:rsidR="00D128AD" w:rsidRPr="00762D1A" w14:paraId="72DA0B8F" w14:textId="77777777" w:rsidTr="00AE5F15">
        <w:trPr>
          <w:trHeight w:val="283"/>
        </w:trPr>
        <w:tc>
          <w:tcPr>
            <w:tcW w:w="3458" w:type="dxa"/>
            <w:noWrap/>
            <w:hideMark/>
          </w:tcPr>
          <w:p w14:paraId="3D88A4F7" w14:textId="77777777" w:rsidR="00762D1A" w:rsidRPr="00762D1A" w:rsidRDefault="00762D1A" w:rsidP="00D128AD">
            <w:pPr>
              <w:pStyle w:val="TableColumnNameMIRB"/>
            </w:pPr>
            <w:r>
              <w:t>POSOO 2020 43</w:t>
            </w:r>
          </w:p>
        </w:tc>
        <w:tc>
          <w:tcPr>
            <w:tcW w:w="2207" w:type="dxa"/>
            <w:noWrap/>
            <w:hideMark/>
          </w:tcPr>
          <w:p w14:paraId="3E2D5CE4" w14:textId="77777777" w:rsidR="00762D1A" w:rsidRPr="00762D1A" w:rsidRDefault="00762D1A" w:rsidP="00D128AD">
            <w:pPr>
              <w:pStyle w:val="TableBodyTextMIRB"/>
            </w:pPr>
            <w:r>
              <w:t>3,18</w:t>
            </w:r>
          </w:p>
        </w:tc>
        <w:tc>
          <w:tcPr>
            <w:tcW w:w="1417" w:type="dxa"/>
            <w:noWrap/>
            <w:hideMark/>
          </w:tcPr>
          <w:p w14:paraId="6D516367" w14:textId="77777777" w:rsidR="00762D1A" w:rsidRPr="00762D1A" w:rsidRDefault="00762D1A" w:rsidP="00D128AD">
            <w:pPr>
              <w:pStyle w:val="TableBodyTextMIRB"/>
            </w:pPr>
            <w:r>
              <w:t>576</w:t>
            </w:r>
          </w:p>
        </w:tc>
        <w:tc>
          <w:tcPr>
            <w:tcW w:w="2948" w:type="dxa"/>
            <w:noWrap/>
            <w:hideMark/>
          </w:tcPr>
          <w:p w14:paraId="665F58AE" w14:textId="77777777" w:rsidR="00762D1A" w:rsidRPr="00762D1A" w:rsidRDefault="00762D1A" w:rsidP="00D128AD">
            <w:pPr>
              <w:pStyle w:val="TableBodyTextMIRB"/>
            </w:pPr>
            <w:r>
              <w:t>NAD83(SCRS) MTU 17N</w:t>
            </w:r>
          </w:p>
        </w:tc>
      </w:tr>
      <w:tr w:rsidR="00D128AD" w:rsidRPr="00762D1A" w14:paraId="0E78A3B2" w14:textId="77777777" w:rsidTr="00AE5F15">
        <w:trPr>
          <w:trHeight w:val="283"/>
        </w:trPr>
        <w:tc>
          <w:tcPr>
            <w:tcW w:w="3458" w:type="dxa"/>
            <w:noWrap/>
            <w:hideMark/>
          </w:tcPr>
          <w:p w14:paraId="31FA72EC" w14:textId="77777777" w:rsidR="00762D1A" w:rsidRPr="00762D1A" w:rsidRDefault="00762D1A" w:rsidP="00D128AD">
            <w:pPr>
              <w:pStyle w:val="TableColumnNameMIRB"/>
            </w:pPr>
            <w:r>
              <w:t>POSOO 2020 44</w:t>
            </w:r>
          </w:p>
        </w:tc>
        <w:tc>
          <w:tcPr>
            <w:tcW w:w="2207" w:type="dxa"/>
            <w:noWrap/>
            <w:hideMark/>
          </w:tcPr>
          <w:p w14:paraId="701798E1" w14:textId="77777777" w:rsidR="00762D1A" w:rsidRPr="00762D1A" w:rsidRDefault="00762D1A" w:rsidP="00D128AD">
            <w:pPr>
              <w:pStyle w:val="TableBodyTextMIRB"/>
            </w:pPr>
            <w:r>
              <w:t>3,14</w:t>
            </w:r>
          </w:p>
        </w:tc>
        <w:tc>
          <w:tcPr>
            <w:tcW w:w="1417" w:type="dxa"/>
            <w:noWrap/>
            <w:hideMark/>
          </w:tcPr>
          <w:p w14:paraId="5450E513" w14:textId="77777777" w:rsidR="00762D1A" w:rsidRPr="00762D1A" w:rsidRDefault="00762D1A" w:rsidP="00D128AD">
            <w:pPr>
              <w:pStyle w:val="TableBodyTextMIRB"/>
            </w:pPr>
            <w:r>
              <w:t>638</w:t>
            </w:r>
          </w:p>
        </w:tc>
        <w:tc>
          <w:tcPr>
            <w:tcW w:w="2948" w:type="dxa"/>
            <w:noWrap/>
            <w:hideMark/>
          </w:tcPr>
          <w:p w14:paraId="3E70F520" w14:textId="77777777" w:rsidR="00762D1A" w:rsidRPr="00762D1A" w:rsidRDefault="00762D1A" w:rsidP="00D128AD">
            <w:pPr>
              <w:pStyle w:val="TableBodyTextMIRB"/>
            </w:pPr>
            <w:r>
              <w:t>NAD83(SCRS) MTU 17N</w:t>
            </w:r>
          </w:p>
        </w:tc>
      </w:tr>
      <w:tr w:rsidR="00D128AD" w:rsidRPr="00762D1A" w14:paraId="4267C9A2" w14:textId="77777777" w:rsidTr="00AE5F15">
        <w:trPr>
          <w:trHeight w:val="283"/>
        </w:trPr>
        <w:tc>
          <w:tcPr>
            <w:tcW w:w="3458" w:type="dxa"/>
            <w:noWrap/>
            <w:hideMark/>
          </w:tcPr>
          <w:p w14:paraId="452C99B0" w14:textId="77777777" w:rsidR="00762D1A" w:rsidRPr="00762D1A" w:rsidRDefault="00762D1A" w:rsidP="00D128AD">
            <w:pPr>
              <w:pStyle w:val="TableColumnNameMIRB"/>
            </w:pPr>
            <w:r>
              <w:t>POSOO 2020 45</w:t>
            </w:r>
          </w:p>
        </w:tc>
        <w:tc>
          <w:tcPr>
            <w:tcW w:w="2207" w:type="dxa"/>
            <w:noWrap/>
            <w:hideMark/>
          </w:tcPr>
          <w:p w14:paraId="5B10CD5A" w14:textId="77777777" w:rsidR="00762D1A" w:rsidRPr="00762D1A" w:rsidRDefault="00762D1A" w:rsidP="00D128AD">
            <w:pPr>
              <w:pStyle w:val="TableBodyTextMIRB"/>
            </w:pPr>
            <w:r>
              <w:t>3,17</w:t>
            </w:r>
          </w:p>
        </w:tc>
        <w:tc>
          <w:tcPr>
            <w:tcW w:w="1417" w:type="dxa"/>
            <w:noWrap/>
            <w:hideMark/>
          </w:tcPr>
          <w:p w14:paraId="2EA2DC6C" w14:textId="77777777" w:rsidR="00762D1A" w:rsidRPr="00762D1A" w:rsidRDefault="00762D1A" w:rsidP="00D128AD">
            <w:pPr>
              <w:pStyle w:val="TableBodyTextMIRB"/>
            </w:pPr>
            <w:r>
              <w:t>594</w:t>
            </w:r>
          </w:p>
        </w:tc>
        <w:tc>
          <w:tcPr>
            <w:tcW w:w="2948" w:type="dxa"/>
            <w:noWrap/>
            <w:hideMark/>
          </w:tcPr>
          <w:p w14:paraId="38EEF633" w14:textId="77777777" w:rsidR="00762D1A" w:rsidRPr="00762D1A" w:rsidRDefault="00762D1A" w:rsidP="00D128AD">
            <w:pPr>
              <w:pStyle w:val="TableBodyTextMIRB"/>
            </w:pPr>
            <w:r>
              <w:t>NAD83(SCRS) MTU 17N</w:t>
            </w:r>
          </w:p>
        </w:tc>
      </w:tr>
      <w:tr w:rsidR="00D128AD" w:rsidRPr="00762D1A" w14:paraId="0F5EA96C" w14:textId="77777777" w:rsidTr="00AE5F15">
        <w:trPr>
          <w:trHeight w:val="283"/>
        </w:trPr>
        <w:tc>
          <w:tcPr>
            <w:tcW w:w="3458" w:type="dxa"/>
            <w:noWrap/>
            <w:hideMark/>
          </w:tcPr>
          <w:p w14:paraId="22AF3427" w14:textId="77777777" w:rsidR="00762D1A" w:rsidRPr="00762D1A" w:rsidRDefault="00762D1A" w:rsidP="00D128AD">
            <w:pPr>
              <w:pStyle w:val="TableColumnNameMIRB"/>
            </w:pPr>
            <w:r>
              <w:t>POSOO 2020 46</w:t>
            </w:r>
          </w:p>
        </w:tc>
        <w:tc>
          <w:tcPr>
            <w:tcW w:w="2207" w:type="dxa"/>
            <w:noWrap/>
            <w:hideMark/>
          </w:tcPr>
          <w:p w14:paraId="36709003" w14:textId="77777777" w:rsidR="00762D1A" w:rsidRPr="00762D1A" w:rsidRDefault="00762D1A" w:rsidP="00D128AD">
            <w:pPr>
              <w:pStyle w:val="TableBodyTextMIRB"/>
            </w:pPr>
            <w:r>
              <w:t>3,18</w:t>
            </w:r>
          </w:p>
        </w:tc>
        <w:tc>
          <w:tcPr>
            <w:tcW w:w="1417" w:type="dxa"/>
            <w:noWrap/>
            <w:hideMark/>
          </w:tcPr>
          <w:p w14:paraId="1751A6BF" w14:textId="77777777" w:rsidR="00762D1A" w:rsidRPr="00762D1A" w:rsidRDefault="00762D1A" w:rsidP="00D128AD">
            <w:pPr>
              <w:pStyle w:val="TableBodyTextMIRB"/>
            </w:pPr>
            <w:r>
              <w:t>528</w:t>
            </w:r>
          </w:p>
        </w:tc>
        <w:tc>
          <w:tcPr>
            <w:tcW w:w="2948" w:type="dxa"/>
            <w:noWrap/>
            <w:hideMark/>
          </w:tcPr>
          <w:p w14:paraId="3276B731" w14:textId="77777777" w:rsidR="00762D1A" w:rsidRPr="00762D1A" w:rsidRDefault="00762D1A" w:rsidP="00D128AD">
            <w:pPr>
              <w:pStyle w:val="TableBodyTextMIRB"/>
            </w:pPr>
            <w:r>
              <w:t>NAD83(SCRS) MTU 17N</w:t>
            </w:r>
          </w:p>
        </w:tc>
      </w:tr>
      <w:tr w:rsidR="00D128AD" w:rsidRPr="00762D1A" w14:paraId="7114FBDA" w14:textId="77777777" w:rsidTr="00AE5F15">
        <w:trPr>
          <w:trHeight w:val="283"/>
        </w:trPr>
        <w:tc>
          <w:tcPr>
            <w:tcW w:w="3458" w:type="dxa"/>
            <w:noWrap/>
            <w:hideMark/>
          </w:tcPr>
          <w:p w14:paraId="3D9646D0" w14:textId="77777777" w:rsidR="00762D1A" w:rsidRPr="00762D1A" w:rsidRDefault="00762D1A" w:rsidP="00D128AD">
            <w:pPr>
              <w:pStyle w:val="TableColumnNameMIRB"/>
            </w:pPr>
            <w:r>
              <w:t>POSOO 2020 47</w:t>
            </w:r>
          </w:p>
        </w:tc>
        <w:tc>
          <w:tcPr>
            <w:tcW w:w="2207" w:type="dxa"/>
            <w:noWrap/>
            <w:hideMark/>
          </w:tcPr>
          <w:p w14:paraId="49276457" w14:textId="77777777" w:rsidR="00762D1A" w:rsidRPr="00762D1A" w:rsidRDefault="00762D1A" w:rsidP="00D128AD">
            <w:pPr>
              <w:pStyle w:val="TableBodyTextMIRB"/>
            </w:pPr>
            <w:r>
              <w:t>3,07</w:t>
            </w:r>
          </w:p>
        </w:tc>
        <w:tc>
          <w:tcPr>
            <w:tcW w:w="1417" w:type="dxa"/>
            <w:noWrap/>
            <w:hideMark/>
          </w:tcPr>
          <w:p w14:paraId="07414217" w14:textId="77777777" w:rsidR="00762D1A" w:rsidRPr="00762D1A" w:rsidRDefault="00762D1A" w:rsidP="00D128AD">
            <w:pPr>
              <w:pStyle w:val="TableBodyTextMIRB"/>
            </w:pPr>
            <w:r>
              <w:t>484</w:t>
            </w:r>
          </w:p>
        </w:tc>
        <w:tc>
          <w:tcPr>
            <w:tcW w:w="2948" w:type="dxa"/>
            <w:noWrap/>
            <w:hideMark/>
          </w:tcPr>
          <w:p w14:paraId="6D910FB8" w14:textId="77777777" w:rsidR="00762D1A" w:rsidRPr="00762D1A" w:rsidRDefault="00762D1A" w:rsidP="00D128AD">
            <w:pPr>
              <w:pStyle w:val="TableBodyTextMIRB"/>
            </w:pPr>
            <w:r>
              <w:t>NAD83(SCRS) MTU 17N</w:t>
            </w:r>
          </w:p>
        </w:tc>
      </w:tr>
      <w:tr w:rsidR="00D128AD" w:rsidRPr="00762D1A" w14:paraId="3A04FA69" w14:textId="77777777" w:rsidTr="00AE5F15">
        <w:trPr>
          <w:trHeight w:val="283"/>
        </w:trPr>
        <w:tc>
          <w:tcPr>
            <w:tcW w:w="3458" w:type="dxa"/>
            <w:noWrap/>
            <w:hideMark/>
          </w:tcPr>
          <w:p w14:paraId="4D0EDDB2" w14:textId="77777777" w:rsidR="00762D1A" w:rsidRPr="00762D1A" w:rsidRDefault="00762D1A" w:rsidP="00D128AD">
            <w:pPr>
              <w:pStyle w:val="TableColumnNameMIRB"/>
            </w:pPr>
            <w:r>
              <w:t>POSOO 2020 48</w:t>
            </w:r>
          </w:p>
        </w:tc>
        <w:tc>
          <w:tcPr>
            <w:tcW w:w="2207" w:type="dxa"/>
            <w:noWrap/>
            <w:hideMark/>
          </w:tcPr>
          <w:p w14:paraId="4E5BC71C" w14:textId="77777777" w:rsidR="00762D1A" w:rsidRPr="00762D1A" w:rsidRDefault="00762D1A" w:rsidP="00D128AD">
            <w:pPr>
              <w:pStyle w:val="TableBodyTextMIRB"/>
            </w:pPr>
            <w:r>
              <w:t>3,2</w:t>
            </w:r>
          </w:p>
        </w:tc>
        <w:tc>
          <w:tcPr>
            <w:tcW w:w="1417" w:type="dxa"/>
            <w:noWrap/>
            <w:hideMark/>
          </w:tcPr>
          <w:p w14:paraId="31F26805" w14:textId="77777777" w:rsidR="00762D1A" w:rsidRPr="00762D1A" w:rsidRDefault="00762D1A" w:rsidP="00D128AD">
            <w:pPr>
              <w:pStyle w:val="TableBodyTextMIRB"/>
            </w:pPr>
            <w:r>
              <w:t>471</w:t>
            </w:r>
          </w:p>
        </w:tc>
        <w:tc>
          <w:tcPr>
            <w:tcW w:w="2948" w:type="dxa"/>
            <w:noWrap/>
            <w:hideMark/>
          </w:tcPr>
          <w:p w14:paraId="3B8D6268" w14:textId="77777777" w:rsidR="00762D1A" w:rsidRPr="00762D1A" w:rsidRDefault="00762D1A" w:rsidP="00D128AD">
            <w:pPr>
              <w:pStyle w:val="TableBodyTextMIRB"/>
            </w:pPr>
            <w:r>
              <w:t>NAD83(SCRS) MTU 17N</w:t>
            </w:r>
          </w:p>
        </w:tc>
      </w:tr>
      <w:tr w:rsidR="00D128AD" w:rsidRPr="00762D1A" w14:paraId="23A146DA" w14:textId="77777777" w:rsidTr="00AE5F15">
        <w:trPr>
          <w:trHeight w:val="283"/>
        </w:trPr>
        <w:tc>
          <w:tcPr>
            <w:tcW w:w="3458" w:type="dxa"/>
            <w:noWrap/>
            <w:hideMark/>
          </w:tcPr>
          <w:p w14:paraId="6C0764AF" w14:textId="77777777" w:rsidR="00762D1A" w:rsidRPr="00762D1A" w:rsidRDefault="00762D1A" w:rsidP="00D128AD">
            <w:pPr>
              <w:pStyle w:val="TableColumnNameMIRB"/>
            </w:pPr>
            <w:r>
              <w:t>POSOO 2020 49</w:t>
            </w:r>
          </w:p>
        </w:tc>
        <w:tc>
          <w:tcPr>
            <w:tcW w:w="2207" w:type="dxa"/>
            <w:noWrap/>
            <w:hideMark/>
          </w:tcPr>
          <w:p w14:paraId="72AE85E8" w14:textId="77777777" w:rsidR="00762D1A" w:rsidRPr="00762D1A" w:rsidRDefault="00762D1A" w:rsidP="00D128AD">
            <w:pPr>
              <w:pStyle w:val="TableBodyTextMIRB"/>
            </w:pPr>
            <w:r>
              <w:t>3,19</w:t>
            </w:r>
          </w:p>
        </w:tc>
        <w:tc>
          <w:tcPr>
            <w:tcW w:w="1417" w:type="dxa"/>
            <w:noWrap/>
            <w:hideMark/>
          </w:tcPr>
          <w:p w14:paraId="2C540AB2" w14:textId="77777777" w:rsidR="00762D1A" w:rsidRPr="00762D1A" w:rsidRDefault="00762D1A" w:rsidP="00D128AD">
            <w:pPr>
              <w:pStyle w:val="TableBodyTextMIRB"/>
            </w:pPr>
            <w:r>
              <w:t>527</w:t>
            </w:r>
          </w:p>
        </w:tc>
        <w:tc>
          <w:tcPr>
            <w:tcW w:w="2948" w:type="dxa"/>
            <w:noWrap/>
            <w:hideMark/>
          </w:tcPr>
          <w:p w14:paraId="2F2B1A6B" w14:textId="77777777" w:rsidR="00762D1A" w:rsidRPr="00762D1A" w:rsidRDefault="00762D1A" w:rsidP="00D128AD">
            <w:pPr>
              <w:pStyle w:val="TableBodyTextMIRB"/>
            </w:pPr>
            <w:r>
              <w:t>NAD83(SCRS) MTU 17N</w:t>
            </w:r>
          </w:p>
        </w:tc>
      </w:tr>
      <w:tr w:rsidR="00D128AD" w:rsidRPr="00762D1A" w14:paraId="4BBD8FAD" w14:textId="77777777" w:rsidTr="00AE5F15">
        <w:trPr>
          <w:trHeight w:val="283"/>
        </w:trPr>
        <w:tc>
          <w:tcPr>
            <w:tcW w:w="3458" w:type="dxa"/>
            <w:noWrap/>
            <w:hideMark/>
          </w:tcPr>
          <w:p w14:paraId="7D27D3B6" w14:textId="77777777" w:rsidR="00762D1A" w:rsidRPr="00762D1A" w:rsidRDefault="00762D1A" w:rsidP="00D128AD">
            <w:pPr>
              <w:pStyle w:val="TableColumnNameMIRB"/>
            </w:pPr>
            <w:r>
              <w:t>POSOO 2020 50</w:t>
            </w:r>
          </w:p>
        </w:tc>
        <w:tc>
          <w:tcPr>
            <w:tcW w:w="2207" w:type="dxa"/>
            <w:noWrap/>
            <w:hideMark/>
          </w:tcPr>
          <w:p w14:paraId="7BF1E7FF" w14:textId="77777777" w:rsidR="00762D1A" w:rsidRPr="00762D1A" w:rsidRDefault="00762D1A" w:rsidP="00D128AD">
            <w:pPr>
              <w:pStyle w:val="TableBodyTextMIRB"/>
            </w:pPr>
            <w:r>
              <w:t>3,14</w:t>
            </w:r>
          </w:p>
        </w:tc>
        <w:tc>
          <w:tcPr>
            <w:tcW w:w="1417" w:type="dxa"/>
            <w:noWrap/>
            <w:hideMark/>
          </w:tcPr>
          <w:p w14:paraId="0A5E1DA6" w14:textId="77777777" w:rsidR="00762D1A" w:rsidRPr="00762D1A" w:rsidRDefault="00762D1A" w:rsidP="00D128AD">
            <w:pPr>
              <w:pStyle w:val="TableBodyTextMIRB"/>
            </w:pPr>
            <w:r>
              <w:t>572</w:t>
            </w:r>
          </w:p>
        </w:tc>
        <w:tc>
          <w:tcPr>
            <w:tcW w:w="2948" w:type="dxa"/>
            <w:noWrap/>
            <w:hideMark/>
          </w:tcPr>
          <w:p w14:paraId="57A40E18" w14:textId="77777777" w:rsidR="00762D1A" w:rsidRPr="00762D1A" w:rsidRDefault="00762D1A" w:rsidP="00D128AD">
            <w:pPr>
              <w:pStyle w:val="TableBodyTextMIRB"/>
            </w:pPr>
            <w:r>
              <w:t>NAD83(SCRS) MTU 17N</w:t>
            </w:r>
          </w:p>
        </w:tc>
      </w:tr>
      <w:tr w:rsidR="00D128AD" w:rsidRPr="00762D1A" w14:paraId="2A413981" w14:textId="77777777" w:rsidTr="00AE5F15">
        <w:trPr>
          <w:trHeight w:val="283"/>
        </w:trPr>
        <w:tc>
          <w:tcPr>
            <w:tcW w:w="3458" w:type="dxa"/>
            <w:noWrap/>
            <w:hideMark/>
          </w:tcPr>
          <w:p w14:paraId="423DBB56" w14:textId="77777777" w:rsidR="00762D1A" w:rsidRPr="00762D1A" w:rsidRDefault="00762D1A" w:rsidP="00D128AD">
            <w:pPr>
              <w:pStyle w:val="TableColumnNameMIRB"/>
            </w:pPr>
            <w:r>
              <w:t>POSOO 2020 51</w:t>
            </w:r>
          </w:p>
        </w:tc>
        <w:tc>
          <w:tcPr>
            <w:tcW w:w="2207" w:type="dxa"/>
            <w:noWrap/>
            <w:hideMark/>
          </w:tcPr>
          <w:p w14:paraId="5548A3C3" w14:textId="77777777" w:rsidR="00762D1A" w:rsidRPr="00762D1A" w:rsidRDefault="00762D1A" w:rsidP="00D128AD">
            <w:pPr>
              <w:pStyle w:val="TableBodyTextMIRB"/>
            </w:pPr>
            <w:r>
              <w:t>3,22</w:t>
            </w:r>
          </w:p>
        </w:tc>
        <w:tc>
          <w:tcPr>
            <w:tcW w:w="1417" w:type="dxa"/>
            <w:noWrap/>
            <w:hideMark/>
          </w:tcPr>
          <w:p w14:paraId="5EBF61A8" w14:textId="77777777" w:rsidR="00762D1A" w:rsidRPr="00762D1A" w:rsidRDefault="00762D1A" w:rsidP="00D128AD">
            <w:pPr>
              <w:pStyle w:val="TableBodyTextMIRB"/>
            </w:pPr>
            <w:r>
              <w:t>594</w:t>
            </w:r>
          </w:p>
        </w:tc>
        <w:tc>
          <w:tcPr>
            <w:tcW w:w="2948" w:type="dxa"/>
            <w:noWrap/>
            <w:hideMark/>
          </w:tcPr>
          <w:p w14:paraId="6F12407F" w14:textId="77777777" w:rsidR="00762D1A" w:rsidRPr="00762D1A" w:rsidRDefault="00762D1A" w:rsidP="00D128AD">
            <w:pPr>
              <w:pStyle w:val="TableBodyTextMIRB"/>
            </w:pPr>
            <w:r>
              <w:t>NAD83(SCRS) MTU 17N</w:t>
            </w:r>
          </w:p>
        </w:tc>
      </w:tr>
      <w:tr w:rsidR="00D128AD" w:rsidRPr="00762D1A" w14:paraId="3696E971" w14:textId="77777777" w:rsidTr="00AE5F15">
        <w:trPr>
          <w:trHeight w:val="283"/>
        </w:trPr>
        <w:tc>
          <w:tcPr>
            <w:tcW w:w="3458" w:type="dxa"/>
            <w:noWrap/>
            <w:hideMark/>
          </w:tcPr>
          <w:p w14:paraId="2347DCF6" w14:textId="77777777" w:rsidR="00762D1A" w:rsidRPr="00762D1A" w:rsidRDefault="00762D1A" w:rsidP="00D128AD">
            <w:pPr>
              <w:pStyle w:val="TableColumnNameMIRB"/>
            </w:pPr>
            <w:r>
              <w:t>POSOO 2020 52</w:t>
            </w:r>
          </w:p>
        </w:tc>
        <w:tc>
          <w:tcPr>
            <w:tcW w:w="2207" w:type="dxa"/>
            <w:noWrap/>
            <w:hideMark/>
          </w:tcPr>
          <w:p w14:paraId="16F48DB4" w14:textId="77777777" w:rsidR="00762D1A" w:rsidRPr="00762D1A" w:rsidRDefault="00762D1A" w:rsidP="00D128AD">
            <w:pPr>
              <w:pStyle w:val="TableBodyTextMIRB"/>
            </w:pPr>
            <w:r>
              <w:t>3,2</w:t>
            </w:r>
          </w:p>
        </w:tc>
        <w:tc>
          <w:tcPr>
            <w:tcW w:w="1417" w:type="dxa"/>
            <w:noWrap/>
            <w:hideMark/>
          </w:tcPr>
          <w:p w14:paraId="3EECFF0B" w14:textId="77777777" w:rsidR="00762D1A" w:rsidRPr="00762D1A" w:rsidRDefault="00762D1A" w:rsidP="00D128AD">
            <w:pPr>
              <w:pStyle w:val="TableBodyTextMIRB"/>
            </w:pPr>
            <w:r>
              <w:t>572</w:t>
            </w:r>
          </w:p>
        </w:tc>
        <w:tc>
          <w:tcPr>
            <w:tcW w:w="2948" w:type="dxa"/>
            <w:noWrap/>
            <w:hideMark/>
          </w:tcPr>
          <w:p w14:paraId="25011BDE" w14:textId="77777777" w:rsidR="00762D1A" w:rsidRPr="00762D1A" w:rsidRDefault="00762D1A" w:rsidP="00D128AD">
            <w:pPr>
              <w:pStyle w:val="TableBodyTextMIRB"/>
            </w:pPr>
            <w:r>
              <w:t>NAD83(SCRS) MTU 17N</w:t>
            </w:r>
          </w:p>
        </w:tc>
      </w:tr>
      <w:tr w:rsidR="00D128AD" w:rsidRPr="00762D1A" w14:paraId="1FE74086" w14:textId="77777777" w:rsidTr="00AE5F15">
        <w:trPr>
          <w:trHeight w:val="283"/>
        </w:trPr>
        <w:tc>
          <w:tcPr>
            <w:tcW w:w="3458" w:type="dxa"/>
            <w:noWrap/>
            <w:hideMark/>
          </w:tcPr>
          <w:p w14:paraId="56866D11" w14:textId="77777777" w:rsidR="00762D1A" w:rsidRPr="00762D1A" w:rsidRDefault="00762D1A" w:rsidP="00D128AD">
            <w:pPr>
              <w:pStyle w:val="TableColumnNameMIRB"/>
            </w:pPr>
            <w:r>
              <w:t>POSOO 2020 53</w:t>
            </w:r>
          </w:p>
        </w:tc>
        <w:tc>
          <w:tcPr>
            <w:tcW w:w="2207" w:type="dxa"/>
            <w:noWrap/>
            <w:hideMark/>
          </w:tcPr>
          <w:p w14:paraId="7E12F6EB" w14:textId="77777777" w:rsidR="00762D1A" w:rsidRPr="00762D1A" w:rsidRDefault="00762D1A" w:rsidP="00D128AD">
            <w:pPr>
              <w:pStyle w:val="TableBodyTextMIRB"/>
            </w:pPr>
            <w:r>
              <w:t>3,26</w:t>
            </w:r>
          </w:p>
        </w:tc>
        <w:tc>
          <w:tcPr>
            <w:tcW w:w="1417" w:type="dxa"/>
            <w:noWrap/>
            <w:hideMark/>
          </w:tcPr>
          <w:p w14:paraId="38979C18" w14:textId="77777777" w:rsidR="00762D1A" w:rsidRPr="00762D1A" w:rsidRDefault="00762D1A" w:rsidP="00D128AD">
            <w:pPr>
              <w:pStyle w:val="TableBodyTextMIRB"/>
            </w:pPr>
            <w:r>
              <w:t>520</w:t>
            </w:r>
          </w:p>
        </w:tc>
        <w:tc>
          <w:tcPr>
            <w:tcW w:w="2948" w:type="dxa"/>
            <w:noWrap/>
            <w:hideMark/>
          </w:tcPr>
          <w:p w14:paraId="2B4C0EF9" w14:textId="77777777" w:rsidR="00762D1A" w:rsidRPr="00762D1A" w:rsidRDefault="00762D1A" w:rsidP="00D128AD">
            <w:pPr>
              <w:pStyle w:val="TableBodyTextMIRB"/>
            </w:pPr>
            <w:r>
              <w:t>NAD83(SCRS) MTU 17N</w:t>
            </w:r>
          </w:p>
        </w:tc>
      </w:tr>
      <w:tr w:rsidR="00D128AD" w:rsidRPr="00762D1A" w14:paraId="12851416" w14:textId="77777777" w:rsidTr="00AE5F15">
        <w:trPr>
          <w:trHeight w:val="283"/>
        </w:trPr>
        <w:tc>
          <w:tcPr>
            <w:tcW w:w="3458" w:type="dxa"/>
            <w:noWrap/>
            <w:hideMark/>
          </w:tcPr>
          <w:p w14:paraId="05A314E6" w14:textId="77777777" w:rsidR="00762D1A" w:rsidRPr="00762D1A" w:rsidRDefault="00762D1A" w:rsidP="00D128AD">
            <w:pPr>
              <w:pStyle w:val="TableColumnNameMIRB"/>
            </w:pPr>
            <w:r>
              <w:t>POSOO 2020 54</w:t>
            </w:r>
          </w:p>
        </w:tc>
        <w:tc>
          <w:tcPr>
            <w:tcW w:w="2207" w:type="dxa"/>
            <w:noWrap/>
            <w:hideMark/>
          </w:tcPr>
          <w:p w14:paraId="5C656237" w14:textId="77777777" w:rsidR="00762D1A" w:rsidRPr="00762D1A" w:rsidRDefault="00762D1A" w:rsidP="00D128AD">
            <w:pPr>
              <w:pStyle w:val="TableBodyTextMIRB"/>
            </w:pPr>
            <w:r>
              <w:t>3,16</w:t>
            </w:r>
          </w:p>
        </w:tc>
        <w:tc>
          <w:tcPr>
            <w:tcW w:w="1417" w:type="dxa"/>
            <w:noWrap/>
            <w:hideMark/>
          </w:tcPr>
          <w:p w14:paraId="3875CDB2" w14:textId="77777777" w:rsidR="00762D1A" w:rsidRPr="00762D1A" w:rsidRDefault="00762D1A" w:rsidP="00D128AD">
            <w:pPr>
              <w:pStyle w:val="TableBodyTextMIRB"/>
            </w:pPr>
            <w:r>
              <w:t>543</w:t>
            </w:r>
          </w:p>
        </w:tc>
        <w:tc>
          <w:tcPr>
            <w:tcW w:w="2948" w:type="dxa"/>
            <w:noWrap/>
            <w:hideMark/>
          </w:tcPr>
          <w:p w14:paraId="1A60E6DB" w14:textId="77777777" w:rsidR="00762D1A" w:rsidRPr="00762D1A" w:rsidRDefault="00762D1A" w:rsidP="00D128AD">
            <w:pPr>
              <w:pStyle w:val="TableBodyTextMIRB"/>
            </w:pPr>
            <w:r>
              <w:t>NAD83(SCRS) MTU 17N</w:t>
            </w:r>
          </w:p>
        </w:tc>
      </w:tr>
      <w:tr w:rsidR="00D128AD" w:rsidRPr="00762D1A" w14:paraId="6B3ED919" w14:textId="77777777" w:rsidTr="00AE5F15">
        <w:trPr>
          <w:trHeight w:val="283"/>
        </w:trPr>
        <w:tc>
          <w:tcPr>
            <w:tcW w:w="3458" w:type="dxa"/>
            <w:noWrap/>
            <w:hideMark/>
          </w:tcPr>
          <w:p w14:paraId="16605022" w14:textId="77777777" w:rsidR="00762D1A" w:rsidRPr="00762D1A" w:rsidRDefault="00762D1A" w:rsidP="00D128AD">
            <w:pPr>
              <w:pStyle w:val="TableColumnNameMIRB"/>
            </w:pPr>
            <w:r>
              <w:t>POSOO 2020 55</w:t>
            </w:r>
          </w:p>
        </w:tc>
        <w:tc>
          <w:tcPr>
            <w:tcW w:w="2207" w:type="dxa"/>
            <w:noWrap/>
            <w:hideMark/>
          </w:tcPr>
          <w:p w14:paraId="07EEEE6A" w14:textId="77777777" w:rsidR="00762D1A" w:rsidRPr="00762D1A" w:rsidRDefault="00762D1A" w:rsidP="00D128AD">
            <w:pPr>
              <w:pStyle w:val="TableBodyTextMIRB"/>
            </w:pPr>
            <w:r>
              <w:t>3,21</w:t>
            </w:r>
          </w:p>
        </w:tc>
        <w:tc>
          <w:tcPr>
            <w:tcW w:w="1417" w:type="dxa"/>
            <w:noWrap/>
            <w:hideMark/>
          </w:tcPr>
          <w:p w14:paraId="743D059D" w14:textId="77777777" w:rsidR="00762D1A" w:rsidRPr="00762D1A" w:rsidRDefault="00762D1A" w:rsidP="00D128AD">
            <w:pPr>
              <w:pStyle w:val="TableBodyTextMIRB"/>
            </w:pPr>
            <w:r>
              <w:t>525</w:t>
            </w:r>
          </w:p>
        </w:tc>
        <w:tc>
          <w:tcPr>
            <w:tcW w:w="2948" w:type="dxa"/>
            <w:noWrap/>
            <w:hideMark/>
          </w:tcPr>
          <w:p w14:paraId="640D3F36" w14:textId="77777777" w:rsidR="00762D1A" w:rsidRPr="00762D1A" w:rsidRDefault="00762D1A" w:rsidP="00D128AD">
            <w:pPr>
              <w:pStyle w:val="TableBodyTextMIRB"/>
            </w:pPr>
            <w:r>
              <w:t>NAD83(SCRS) MTU 17N</w:t>
            </w:r>
          </w:p>
        </w:tc>
      </w:tr>
      <w:tr w:rsidR="00D128AD" w:rsidRPr="00762D1A" w14:paraId="6FDC8542" w14:textId="77777777" w:rsidTr="00AE5F15">
        <w:trPr>
          <w:trHeight w:val="283"/>
        </w:trPr>
        <w:tc>
          <w:tcPr>
            <w:tcW w:w="3458" w:type="dxa"/>
            <w:noWrap/>
            <w:hideMark/>
          </w:tcPr>
          <w:p w14:paraId="651B9628" w14:textId="77777777" w:rsidR="00762D1A" w:rsidRPr="00762D1A" w:rsidRDefault="00762D1A" w:rsidP="00D128AD">
            <w:pPr>
              <w:pStyle w:val="TableColumnNameMIRB"/>
            </w:pPr>
            <w:r>
              <w:t>POSOO 2020 56</w:t>
            </w:r>
          </w:p>
        </w:tc>
        <w:tc>
          <w:tcPr>
            <w:tcW w:w="2207" w:type="dxa"/>
            <w:noWrap/>
            <w:hideMark/>
          </w:tcPr>
          <w:p w14:paraId="6E5C62F5" w14:textId="77777777" w:rsidR="00762D1A" w:rsidRPr="00762D1A" w:rsidRDefault="00762D1A" w:rsidP="00D128AD">
            <w:pPr>
              <w:pStyle w:val="TableBodyTextMIRB"/>
            </w:pPr>
            <w:r>
              <w:t>3,16</w:t>
            </w:r>
          </w:p>
        </w:tc>
        <w:tc>
          <w:tcPr>
            <w:tcW w:w="1417" w:type="dxa"/>
            <w:noWrap/>
            <w:hideMark/>
          </w:tcPr>
          <w:p w14:paraId="694D3674" w14:textId="77777777" w:rsidR="00762D1A" w:rsidRPr="00762D1A" w:rsidRDefault="00762D1A" w:rsidP="00D128AD">
            <w:pPr>
              <w:pStyle w:val="TableBodyTextMIRB"/>
            </w:pPr>
            <w:r>
              <w:t>525</w:t>
            </w:r>
          </w:p>
        </w:tc>
        <w:tc>
          <w:tcPr>
            <w:tcW w:w="2948" w:type="dxa"/>
            <w:noWrap/>
            <w:hideMark/>
          </w:tcPr>
          <w:p w14:paraId="522EFE3F" w14:textId="77777777" w:rsidR="00762D1A" w:rsidRPr="00762D1A" w:rsidRDefault="00762D1A" w:rsidP="00D128AD">
            <w:pPr>
              <w:pStyle w:val="TableBodyTextMIRB"/>
            </w:pPr>
            <w:r>
              <w:t>NAD83(SCRS) MTU 17N</w:t>
            </w:r>
          </w:p>
        </w:tc>
      </w:tr>
      <w:tr w:rsidR="00D128AD" w:rsidRPr="00762D1A" w14:paraId="2BB7469C" w14:textId="77777777" w:rsidTr="00AE5F15">
        <w:trPr>
          <w:trHeight w:val="283"/>
        </w:trPr>
        <w:tc>
          <w:tcPr>
            <w:tcW w:w="3458" w:type="dxa"/>
            <w:noWrap/>
            <w:hideMark/>
          </w:tcPr>
          <w:p w14:paraId="79F13507" w14:textId="77777777" w:rsidR="00762D1A" w:rsidRPr="00762D1A" w:rsidRDefault="00762D1A" w:rsidP="00D128AD">
            <w:pPr>
              <w:pStyle w:val="TableColumnNameMIRB"/>
            </w:pPr>
            <w:r>
              <w:t>POSOO 2020 57</w:t>
            </w:r>
          </w:p>
        </w:tc>
        <w:tc>
          <w:tcPr>
            <w:tcW w:w="2207" w:type="dxa"/>
            <w:noWrap/>
            <w:hideMark/>
          </w:tcPr>
          <w:p w14:paraId="358C37B8" w14:textId="77777777" w:rsidR="00762D1A" w:rsidRPr="00762D1A" w:rsidRDefault="00762D1A" w:rsidP="00D128AD">
            <w:pPr>
              <w:pStyle w:val="TableBodyTextMIRB"/>
            </w:pPr>
            <w:r>
              <w:t>3,15</w:t>
            </w:r>
          </w:p>
        </w:tc>
        <w:tc>
          <w:tcPr>
            <w:tcW w:w="1417" w:type="dxa"/>
            <w:noWrap/>
            <w:hideMark/>
          </w:tcPr>
          <w:p w14:paraId="5F425027" w14:textId="77777777" w:rsidR="00762D1A" w:rsidRPr="00762D1A" w:rsidRDefault="00762D1A" w:rsidP="00D128AD">
            <w:pPr>
              <w:pStyle w:val="TableBodyTextMIRB"/>
            </w:pPr>
            <w:r>
              <w:t>567</w:t>
            </w:r>
          </w:p>
        </w:tc>
        <w:tc>
          <w:tcPr>
            <w:tcW w:w="2948" w:type="dxa"/>
            <w:noWrap/>
            <w:hideMark/>
          </w:tcPr>
          <w:p w14:paraId="0E09DEDC" w14:textId="77777777" w:rsidR="00762D1A" w:rsidRPr="00762D1A" w:rsidRDefault="00762D1A" w:rsidP="00D128AD">
            <w:pPr>
              <w:pStyle w:val="TableBodyTextMIRB"/>
            </w:pPr>
            <w:r>
              <w:t>NAD83(SCRS) MTU 17N</w:t>
            </w:r>
          </w:p>
        </w:tc>
      </w:tr>
      <w:tr w:rsidR="00D128AD" w:rsidRPr="00762D1A" w14:paraId="75A795FB" w14:textId="77777777" w:rsidTr="00AE5F15">
        <w:trPr>
          <w:trHeight w:val="283"/>
        </w:trPr>
        <w:tc>
          <w:tcPr>
            <w:tcW w:w="3458" w:type="dxa"/>
            <w:noWrap/>
            <w:hideMark/>
          </w:tcPr>
          <w:p w14:paraId="311C9A5A" w14:textId="77777777" w:rsidR="00762D1A" w:rsidRPr="00762D1A" w:rsidRDefault="00762D1A" w:rsidP="00D128AD">
            <w:pPr>
              <w:pStyle w:val="TableColumnNameMIRB"/>
            </w:pPr>
            <w:r>
              <w:t>POSOO 2020 58</w:t>
            </w:r>
          </w:p>
        </w:tc>
        <w:tc>
          <w:tcPr>
            <w:tcW w:w="2207" w:type="dxa"/>
            <w:noWrap/>
            <w:hideMark/>
          </w:tcPr>
          <w:p w14:paraId="315A33B5" w14:textId="77777777" w:rsidR="00762D1A" w:rsidRPr="00762D1A" w:rsidRDefault="00762D1A" w:rsidP="00D128AD">
            <w:pPr>
              <w:pStyle w:val="TableBodyTextMIRB"/>
            </w:pPr>
            <w:r>
              <w:t>3,15</w:t>
            </w:r>
          </w:p>
        </w:tc>
        <w:tc>
          <w:tcPr>
            <w:tcW w:w="1417" w:type="dxa"/>
            <w:noWrap/>
            <w:hideMark/>
          </w:tcPr>
          <w:p w14:paraId="6C7E6564" w14:textId="77777777" w:rsidR="00762D1A" w:rsidRPr="00762D1A" w:rsidRDefault="00762D1A" w:rsidP="00D128AD">
            <w:pPr>
              <w:pStyle w:val="TableBodyTextMIRB"/>
            </w:pPr>
            <w:r>
              <w:t>552</w:t>
            </w:r>
          </w:p>
        </w:tc>
        <w:tc>
          <w:tcPr>
            <w:tcW w:w="2948" w:type="dxa"/>
            <w:noWrap/>
            <w:hideMark/>
          </w:tcPr>
          <w:p w14:paraId="4804A7D6" w14:textId="77777777" w:rsidR="00762D1A" w:rsidRPr="00762D1A" w:rsidRDefault="00762D1A" w:rsidP="00D128AD">
            <w:pPr>
              <w:pStyle w:val="TableBodyTextMIRB"/>
            </w:pPr>
            <w:r>
              <w:t>NAD83(SCRS) MTU 17N</w:t>
            </w:r>
          </w:p>
        </w:tc>
      </w:tr>
      <w:tr w:rsidR="00D128AD" w:rsidRPr="00762D1A" w14:paraId="4DC45219" w14:textId="77777777" w:rsidTr="00AE5F15">
        <w:trPr>
          <w:trHeight w:val="283"/>
        </w:trPr>
        <w:tc>
          <w:tcPr>
            <w:tcW w:w="3458" w:type="dxa"/>
            <w:noWrap/>
            <w:hideMark/>
          </w:tcPr>
          <w:p w14:paraId="3931A4D6" w14:textId="77777777" w:rsidR="00762D1A" w:rsidRPr="00762D1A" w:rsidRDefault="00762D1A" w:rsidP="00D128AD">
            <w:pPr>
              <w:pStyle w:val="TableColumnNameMIRB"/>
            </w:pPr>
            <w:r>
              <w:t>POSOO 2020 59</w:t>
            </w:r>
          </w:p>
        </w:tc>
        <w:tc>
          <w:tcPr>
            <w:tcW w:w="2207" w:type="dxa"/>
            <w:noWrap/>
            <w:hideMark/>
          </w:tcPr>
          <w:p w14:paraId="408D79E3" w14:textId="77777777" w:rsidR="00762D1A" w:rsidRPr="00762D1A" w:rsidRDefault="00762D1A" w:rsidP="00D128AD">
            <w:pPr>
              <w:pStyle w:val="TableBodyTextMIRB"/>
            </w:pPr>
            <w:r>
              <w:t>3,17</w:t>
            </w:r>
          </w:p>
        </w:tc>
        <w:tc>
          <w:tcPr>
            <w:tcW w:w="1417" w:type="dxa"/>
            <w:noWrap/>
            <w:hideMark/>
          </w:tcPr>
          <w:p w14:paraId="0E89D2A2" w14:textId="77777777" w:rsidR="00762D1A" w:rsidRPr="00762D1A" w:rsidRDefault="00762D1A" w:rsidP="00D128AD">
            <w:pPr>
              <w:pStyle w:val="TableBodyTextMIRB"/>
            </w:pPr>
            <w:r>
              <w:t>454</w:t>
            </w:r>
          </w:p>
        </w:tc>
        <w:tc>
          <w:tcPr>
            <w:tcW w:w="2948" w:type="dxa"/>
            <w:noWrap/>
            <w:hideMark/>
          </w:tcPr>
          <w:p w14:paraId="58624A2C" w14:textId="77777777" w:rsidR="00762D1A" w:rsidRPr="00762D1A" w:rsidRDefault="00762D1A" w:rsidP="00D128AD">
            <w:pPr>
              <w:pStyle w:val="TableBodyTextMIRB"/>
            </w:pPr>
            <w:r>
              <w:t>NAD83(SCRS) MTU 17N</w:t>
            </w:r>
          </w:p>
        </w:tc>
      </w:tr>
      <w:tr w:rsidR="00D128AD" w:rsidRPr="00762D1A" w14:paraId="7173546D" w14:textId="77777777" w:rsidTr="00AE5F15">
        <w:trPr>
          <w:trHeight w:val="283"/>
        </w:trPr>
        <w:tc>
          <w:tcPr>
            <w:tcW w:w="3458" w:type="dxa"/>
            <w:noWrap/>
            <w:hideMark/>
          </w:tcPr>
          <w:p w14:paraId="7F8E7A4C" w14:textId="77777777" w:rsidR="00762D1A" w:rsidRPr="00762D1A" w:rsidRDefault="00762D1A" w:rsidP="00D128AD">
            <w:pPr>
              <w:pStyle w:val="TableColumnNameMIRB"/>
            </w:pPr>
            <w:r>
              <w:t>POSOO 2020 60</w:t>
            </w:r>
          </w:p>
        </w:tc>
        <w:tc>
          <w:tcPr>
            <w:tcW w:w="2207" w:type="dxa"/>
            <w:noWrap/>
            <w:hideMark/>
          </w:tcPr>
          <w:p w14:paraId="17F6A10F" w14:textId="77777777" w:rsidR="00762D1A" w:rsidRPr="00762D1A" w:rsidRDefault="00762D1A" w:rsidP="00D128AD">
            <w:pPr>
              <w:pStyle w:val="TableBodyTextMIRB"/>
            </w:pPr>
            <w:r>
              <w:t>3,13</w:t>
            </w:r>
          </w:p>
        </w:tc>
        <w:tc>
          <w:tcPr>
            <w:tcW w:w="1417" w:type="dxa"/>
            <w:noWrap/>
            <w:hideMark/>
          </w:tcPr>
          <w:p w14:paraId="6B8D8235" w14:textId="77777777" w:rsidR="00762D1A" w:rsidRPr="00762D1A" w:rsidRDefault="00762D1A" w:rsidP="00D128AD">
            <w:pPr>
              <w:pStyle w:val="TableBodyTextMIRB"/>
            </w:pPr>
            <w:r>
              <w:t>587</w:t>
            </w:r>
          </w:p>
        </w:tc>
        <w:tc>
          <w:tcPr>
            <w:tcW w:w="2948" w:type="dxa"/>
            <w:noWrap/>
            <w:hideMark/>
          </w:tcPr>
          <w:p w14:paraId="2EC90937" w14:textId="77777777" w:rsidR="00762D1A" w:rsidRPr="00762D1A" w:rsidRDefault="00762D1A" w:rsidP="00D128AD">
            <w:pPr>
              <w:pStyle w:val="TableBodyTextMIRB"/>
            </w:pPr>
            <w:r>
              <w:t>NAD83(SCRS) MTU 17N</w:t>
            </w:r>
          </w:p>
        </w:tc>
      </w:tr>
      <w:tr w:rsidR="00D128AD" w:rsidRPr="00762D1A" w14:paraId="4E30E031" w14:textId="77777777" w:rsidTr="00AE5F15">
        <w:trPr>
          <w:trHeight w:val="283"/>
        </w:trPr>
        <w:tc>
          <w:tcPr>
            <w:tcW w:w="3458" w:type="dxa"/>
            <w:noWrap/>
            <w:hideMark/>
          </w:tcPr>
          <w:p w14:paraId="707AC471" w14:textId="77777777" w:rsidR="00762D1A" w:rsidRPr="00762D1A" w:rsidRDefault="00762D1A" w:rsidP="00D128AD">
            <w:pPr>
              <w:pStyle w:val="TableColumnNameMIRB"/>
            </w:pPr>
            <w:r>
              <w:t>POSOO 2020 61</w:t>
            </w:r>
          </w:p>
        </w:tc>
        <w:tc>
          <w:tcPr>
            <w:tcW w:w="2207" w:type="dxa"/>
            <w:noWrap/>
            <w:hideMark/>
          </w:tcPr>
          <w:p w14:paraId="30CF2427" w14:textId="77777777" w:rsidR="00762D1A" w:rsidRPr="00762D1A" w:rsidRDefault="00762D1A" w:rsidP="00D128AD">
            <w:pPr>
              <w:pStyle w:val="TableBodyTextMIRB"/>
            </w:pPr>
            <w:r>
              <w:t>3,2</w:t>
            </w:r>
          </w:p>
        </w:tc>
        <w:tc>
          <w:tcPr>
            <w:tcW w:w="1417" w:type="dxa"/>
            <w:noWrap/>
            <w:hideMark/>
          </w:tcPr>
          <w:p w14:paraId="15AAC4D0" w14:textId="77777777" w:rsidR="00762D1A" w:rsidRPr="00762D1A" w:rsidRDefault="00762D1A" w:rsidP="00D128AD">
            <w:pPr>
              <w:pStyle w:val="TableBodyTextMIRB"/>
            </w:pPr>
            <w:r>
              <w:t>528</w:t>
            </w:r>
          </w:p>
        </w:tc>
        <w:tc>
          <w:tcPr>
            <w:tcW w:w="2948" w:type="dxa"/>
            <w:noWrap/>
            <w:hideMark/>
          </w:tcPr>
          <w:p w14:paraId="534D0E77" w14:textId="77777777" w:rsidR="00762D1A" w:rsidRPr="00762D1A" w:rsidRDefault="00762D1A" w:rsidP="00D128AD">
            <w:pPr>
              <w:pStyle w:val="TableBodyTextMIRB"/>
            </w:pPr>
            <w:r>
              <w:t>NAD83(SCRS) MTU 17N</w:t>
            </w:r>
          </w:p>
        </w:tc>
      </w:tr>
      <w:tr w:rsidR="00D128AD" w:rsidRPr="00762D1A" w14:paraId="76123ACC" w14:textId="77777777" w:rsidTr="00AE5F15">
        <w:trPr>
          <w:trHeight w:val="283"/>
        </w:trPr>
        <w:tc>
          <w:tcPr>
            <w:tcW w:w="3458" w:type="dxa"/>
            <w:noWrap/>
            <w:hideMark/>
          </w:tcPr>
          <w:p w14:paraId="4415A665" w14:textId="77777777" w:rsidR="00762D1A" w:rsidRPr="00762D1A" w:rsidRDefault="00762D1A" w:rsidP="00D128AD">
            <w:pPr>
              <w:pStyle w:val="TableColumnNameMIRB"/>
            </w:pPr>
            <w:r>
              <w:t>POSOO 2020 62</w:t>
            </w:r>
          </w:p>
        </w:tc>
        <w:tc>
          <w:tcPr>
            <w:tcW w:w="2207" w:type="dxa"/>
            <w:noWrap/>
            <w:hideMark/>
          </w:tcPr>
          <w:p w14:paraId="0D9D4E6E" w14:textId="77777777" w:rsidR="00762D1A" w:rsidRPr="00762D1A" w:rsidRDefault="00762D1A" w:rsidP="00D128AD">
            <w:pPr>
              <w:pStyle w:val="TableBodyTextMIRB"/>
            </w:pPr>
            <w:r>
              <w:t>3,19</w:t>
            </w:r>
          </w:p>
        </w:tc>
        <w:tc>
          <w:tcPr>
            <w:tcW w:w="1417" w:type="dxa"/>
            <w:noWrap/>
            <w:hideMark/>
          </w:tcPr>
          <w:p w14:paraId="66D68E5A" w14:textId="77777777" w:rsidR="00762D1A" w:rsidRPr="00762D1A" w:rsidRDefault="00762D1A" w:rsidP="00D128AD">
            <w:pPr>
              <w:pStyle w:val="TableBodyTextMIRB"/>
            </w:pPr>
            <w:r>
              <w:t>504</w:t>
            </w:r>
          </w:p>
        </w:tc>
        <w:tc>
          <w:tcPr>
            <w:tcW w:w="2948" w:type="dxa"/>
            <w:noWrap/>
            <w:hideMark/>
          </w:tcPr>
          <w:p w14:paraId="501FFBF8" w14:textId="77777777" w:rsidR="00762D1A" w:rsidRPr="00762D1A" w:rsidRDefault="00762D1A" w:rsidP="00D128AD">
            <w:pPr>
              <w:pStyle w:val="TableBodyTextMIRB"/>
            </w:pPr>
            <w:r>
              <w:t>NAD83(SCRS) MTU 17N</w:t>
            </w:r>
          </w:p>
        </w:tc>
      </w:tr>
      <w:tr w:rsidR="00D128AD" w:rsidRPr="00762D1A" w14:paraId="0C4C61A6" w14:textId="77777777" w:rsidTr="00AE5F15">
        <w:trPr>
          <w:trHeight w:val="283"/>
        </w:trPr>
        <w:tc>
          <w:tcPr>
            <w:tcW w:w="3458" w:type="dxa"/>
            <w:noWrap/>
            <w:hideMark/>
          </w:tcPr>
          <w:p w14:paraId="34669EEB" w14:textId="77777777" w:rsidR="00762D1A" w:rsidRPr="00762D1A" w:rsidRDefault="00762D1A" w:rsidP="00D128AD">
            <w:pPr>
              <w:pStyle w:val="TableColumnNameMIRB"/>
            </w:pPr>
            <w:r>
              <w:t>POSOO 2020 63</w:t>
            </w:r>
          </w:p>
        </w:tc>
        <w:tc>
          <w:tcPr>
            <w:tcW w:w="2207" w:type="dxa"/>
            <w:noWrap/>
            <w:hideMark/>
          </w:tcPr>
          <w:p w14:paraId="5FEB6C1E" w14:textId="77777777" w:rsidR="00762D1A" w:rsidRPr="00762D1A" w:rsidRDefault="00762D1A" w:rsidP="00D128AD">
            <w:pPr>
              <w:pStyle w:val="TableBodyTextMIRB"/>
            </w:pPr>
            <w:r>
              <w:t>3,14</w:t>
            </w:r>
          </w:p>
        </w:tc>
        <w:tc>
          <w:tcPr>
            <w:tcW w:w="1417" w:type="dxa"/>
            <w:noWrap/>
            <w:hideMark/>
          </w:tcPr>
          <w:p w14:paraId="659FB76D" w14:textId="77777777" w:rsidR="00762D1A" w:rsidRPr="00762D1A" w:rsidRDefault="00762D1A" w:rsidP="00D128AD">
            <w:pPr>
              <w:pStyle w:val="TableBodyTextMIRB"/>
            </w:pPr>
            <w:r>
              <w:t>480</w:t>
            </w:r>
          </w:p>
        </w:tc>
        <w:tc>
          <w:tcPr>
            <w:tcW w:w="2948" w:type="dxa"/>
            <w:noWrap/>
            <w:hideMark/>
          </w:tcPr>
          <w:p w14:paraId="3B4CCC74" w14:textId="77777777" w:rsidR="00762D1A" w:rsidRPr="00762D1A" w:rsidRDefault="00762D1A" w:rsidP="00D128AD">
            <w:pPr>
              <w:pStyle w:val="TableBodyTextMIRB"/>
            </w:pPr>
            <w:r>
              <w:t>NAD83(SCRS) MTU 17N</w:t>
            </w:r>
          </w:p>
        </w:tc>
      </w:tr>
      <w:tr w:rsidR="00D128AD" w:rsidRPr="00762D1A" w14:paraId="53CA532D" w14:textId="77777777" w:rsidTr="00AE5F15">
        <w:trPr>
          <w:trHeight w:val="283"/>
        </w:trPr>
        <w:tc>
          <w:tcPr>
            <w:tcW w:w="3458" w:type="dxa"/>
            <w:noWrap/>
            <w:hideMark/>
          </w:tcPr>
          <w:p w14:paraId="694AD92C" w14:textId="77777777" w:rsidR="00762D1A" w:rsidRPr="00762D1A" w:rsidRDefault="00762D1A" w:rsidP="00D128AD">
            <w:pPr>
              <w:pStyle w:val="TableColumnNameMIRB"/>
            </w:pPr>
            <w:r>
              <w:t>POSOO 2020 64</w:t>
            </w:r>
          </w:p>
        </w:tc>
        <w:tc>
          <w:tcPr>
            <w:tcW w:w="2207" w:type="dxa"/>
            <w:noWrap/>
            <w:hideMark/>
          </w:tcPr>
          <w:p w14:paraId="777A4BD7" w14:textId="77777777" w:rsidR="00762D1A" w:rsidRPr="00762D1A" w:rsidRDefault="00762D1A" w:rsidP="00D128AD">
            <w:pPr>
              <w:pStyle w:val="TableBodyTextMIRB"/>
            </w:pPr>
            <w:r>
              <w:t>3,17</w:t>
            </w:r>
          </w:p>
        </w:tc>
        <w:tc>
          <w:tcPr>
            <w:tcW w:w="1417" w:type="dxa"/>
            <w:noWrap/>
            <w:hideMark/>
          </w:tcPr>
          <w:p w14:paraId="29BC75A9" w14:textId="77777777" w:rsidR="00762D1A" w:rsidRPr="00762D1A" w:rsidRDefault="00762D1A" w:rsidP="00D128AD">
            <w:pPr>
              <w:pStyle w:val="TableBodyTextMIRB"/>
            </w:pPr>
            <w:r>
              <w:t>552</w:t>
            </w:r>
          </w:p>
        </w:tc>
        <w:tc>
          <w:tcPr>
            <w:tcW w:w="2948" w:type="dxa"/>
            <w:noWrap/>
            <w:hideMark/>
          </w:tcPr>
          <w:p w14:paraId="3DFAA64B" w14:textId="77777777" w:rsidR="00762D1A" w:rsidRPr="00762D1A" w:rsidRDefault="00762D1A" w:rsidP="00D128AD">
            <w:pPr>
              <w:pStyle w:val="TableBodyTextMIRB"/>
            </w:pPr>
            <w:r>
              <w:t>NAD83(SCRS) MTU 17N</w:t>
            </w:r>
          </w:p>
        </w:tc>
      </w:tr>
      <w:tr w:rsidR="00D128AD" w:rsidRPr="00762D1A" w14:paraId="45761B9A" w14:textId="77777777" w:rsidTr="00AE5F15">
        <w:trPr>
          <w:trHeight w:val="283"/>
        </w:trPr>
        <w:tc>
          <w:tcPr>
            <w:tcW w:w="3458" w:type="dxa"/>
            <w:noWrap/>
            <w:hideMark/>
          </w:tcPr>
          <w:p w14:paraId="13E5CD93" w14:textId="77777777" w:rsidR="00762D1A" w:rsidRPr="00762D1A" w:rsidRDefault="00762D1A" w:rsidP="00D128AD">
            <w:pPr>
              <w:pStyle w:val="TableColumnNameMIRB"/>
            </w:pPr>
            <w:r>
              <w:t>POSOO 2020 65</w:t>
            </w:r>
          </w:p>
        </w:tc>
        <w:tc>
          <w:tcPr>
            <w:tcW w:w="2207" w:type="dxa"/>
            <w:noWrap/>
            <w:hideMark/>
          </w:tcPr>
          <w:p w14:paraId="720C4D47" w14:textId="77777777" w:rsidR="00762D1A" w:rsidRPr="00762D1A" w:rsidRDefault="00762D1A" w:rsidP="00D128AD">
            <w:pPr>
              <w:pStyle w:val="TableBodyTextMIRB"/>
            </w:pPr>
            <w:r>
              <w:t>3,25</w:t>
            </w:r>
          </w:p>
        </w:tc>
        <w:tc>
          <w:tcPr>
            <w:tcW w:w="1417" w:type="dxa"/>
            <w:noWrap/>
            <w:hideMark/>
          </w:tcPr>
          <w:p w14:paraId="5CFD8491" w14:textId="77777777" w:rsidR="00762D1A" w:rsidRPr="00762D1A" w:rsidRDefault="00762D1A" w:rsidP="00D128AD">
            <w:pPr>
              <w:pStyle w:val="TableBodyTextMIRB"/>
            </w:pPr>
            <w:r>
              <w:t>520</w:t>
            </w:r>
          </w:p>
        </w:tc>
        <w:tc>
          <w:tcPr>
            <w:tcW w:w="2948" w:type="dxa"/>
            <w:noWrap/>
            <w:hideMark/>
          </w:tcPr>
          <w:p w14:paraId="04D39E8C" w14:textId="77777777" w:rsidR="00762D1A" w:rsidRPr="00762D1A" w:rsidRDefault="00762D1A" w:rsidP="00D128AD">
            <w:pPr>
              <w:pStyle w:val="TableBodyTextMIRB"/>
            </w:pPr>
            <w:r>
              <w:t>NAD83(SCRS) MTU 17N</w:t>
            </w:r>
          </w:p>
        </w:tc>
      </w:tr>
      <w:tr w:rsidR="00D128AD" w:rsidRPr="00762D1A" w14:paraId="79CF4A8B" w14:textId="77777777" w:rsidTr="00AE5F15">
        <w:trPr>
          <w:trHeight w:val="283"/>
        </w:trPr>
        <w:tc>
          <w:tcPr>
            <w:tcW w:w="3458" w:type="dxa"/>
            <w:noWrap/>
            <w:hideMark/>
          </w:tcPr>
          <w:p w14:paraId="5F0DCC5E" w14:textId="77777777" w:rsidR="00762D1A" w:rsidRPr="00762D1A" w:rsidRDefault="00762D1A" w:rsidP="00D128AD">
            <w:pPr>
              <w:pStyle w:val="TableColumnNameMIRB"/>
            </w:pPr>
            <w:r>
              <w:t>POSOO 2020 66</w:t>
            </w:r>
          </w:p>
        </w:tc>
        <w:tc>
          <w:tcPr>
            <w:tcW w:w="2207" w:type="dxa"/>
            <w:noWrap/>
            <w:hideMark/>
          </w:tcPr>
          <w:p w14:paraId="2F6621CB" w14:textId="77777777" w:rsidR="00762D1A" w:rsidRPr="00762D1A" w:rsidRDefault="00762D1A" w:rsidP="00D128AD">
            <w:pPr>
              <w:pStyle w:val="TableBodyTextMIRB"/>
            </w:pPr>
            <w:r>
              <w:t>3,19</w:t>
            </w:r>
          </w:p>
        </w:tc>
        <w:tc>
          <w:tcPr>
            <w:tcW w:w="1417" w:type="dxa"/>
            <w:noWrap/>
            <w:hideMark/>
          </w:tcPr>
          <w:p w14:paraId="7C2B34F2" w14:textId="77777777" w:rsidR="00762D1A" w:rsidRPr="00762D1A" w:rsidRDefault="00762D1A" w:rsidP="00D128AD">
            <w:pPr>
              <w:pStyle w:val="TableBodyTextMIRB"/>
            </w:pPr>
            <w:r>
              <w:t>558</w:t>
            </w:r>
          </w:p>
        </w:tc>
        <w:tc>
          <w:tcPr>
            <w:tcW w:w="2948" w:type="dxa"/>
            <w:noWrap/>
            <w:hideMark/>
          </w:tcPr>
          <w:p w14:paraId="209B1DB4" w14:textId="77777777" w:rsidR="00762D1A" w:rsidRPr="00762D1A" w:rsidRDefault="00762D1A" w:rsidP="00D128AD">
            <w:pPr>
              <w:pStyle w:val="TableBodyTextMIRB"/>
            </w:pPr>
            <w:r>
              <w:t>NAD83(SCRS) MTU 17N</w:t>
            </w:r>
          </w:p>
        </w:tc>
      </w:tr>
      <w:tr w:rsidR="00D128AD" w:rsidRPr="00762D1A" w14:paraId="5D7C9E2F" w14:textId="77777777" w:rsidTr="00AE5F15">
        <w:trPr>
          <w:trHeight w:val="283"/>
        </w:trPr>
        <w:tc>
          <w:tcPr>
            <w:tcW w:w="3458" w:type="dxa"/>
            <w:noWrap/>
            <w:hideMark/>
          </w:tcPr>
          <w:p w14:paraId="206BB3A1" w14:textId="77777777" w:rsidR="00762D1A" w:rsidRPr="00762D1A" w:rsidRDefault="00762D1A" w:rsidP="00D128AD">
            <w:pPr>
              <w:pStyle w:val="TableColumnNameMIRB"/>
            </w:pPr>
            <w:r>
              <w:t>POSOO 2020 67</w:t>
            </w:r>
          </w:p>
        </w:tc>
        <w:tc>
          <w:tcPr>
            <w:tcW w:w="2207" w:type="dxa"/>
            <w:noWrap/>
            <w:hideMark/>
          </w:tcPr>
          <w:p w14:paraId="5ED6E826" w14:textId="77777777" w:rsidR="00762D1A" w:rsidRPr="00762D1A" w:rsidRDefault="00762D1A" w:rsidP="00D128AD">
            <w:pPr>
              <w:pStyle w:val="TableBodyTextMIRB"/>
            </w:pPr>
            <w:r>
              <w:t>3,22</w:t>
            </w:r>
          </w:p>
        </w:tc>
        <w:tc>
          <w:tcPr>
            <w:tcW w:w="1417" w:type="dxa"/>
            <w:noWrap/>
            <w:hideMark/>
          </w:tcPr>
          <w:p w14:paraId="7594F0A3" w14:textId="77777777" w:rsidR="00762D1A" w:rsidRPr="00762D1A" w:rsidRDefault="00762D1A" w:rsidP="00D128AD">
            <w:pPr>
              <w:pStyle w:val="TableBodyTextMIRB"/>
            </w:pPr>
            <w:r>
              <w:t>550</w:t>
            </w:r>
          </w:p>
        </w:tc>
        <w:tc>
          <w:tcPr>
            <w:tcW w:w="2948" w:type="dxa"/>
            <w:noWrap/>
            <w:hideMark/>
          </w:tcPr>
          <w:p w14:paraId="6DE0A090" w14:textId="77777777" w:rsidR="00762D1A" w:rsidRPr="00762D1A" w:rsidRDefault="00762D1A" w:rsidP="00D128AD">
            <w:pPr>
              <w:pStyle w:val="TableBodyTextMIRB"/>
            </w:pPr>
            <w:r>
              <w:t>NAD83(SCRS) MTU 17N</w:t>
            </w:r>
          </w:p>
        </w:tc>
      </w:tr>
      <w:tr w:rsidR="00D128AD" w:rsidRPr="00762D1A" w14:paraId="73AEF874" w14:textId="77777777" w:rsidTr="00AE5F15">
        <w:trPr>
          <w:trHeight w:val="283"/>
        </w:trPr>
        <w:tc>
          <w:tcPr>
            <w:tcW w:w="3458" w:type="dxa"/>
            <w:noWrap/>
            <w:hideMark/>
          </w:tcPr>
          <w:p w14:paraId="10CD643E" w14:textId="77777777" w:rsidR="00762D1A" w:rsidRPr="00762D1A" w:rsidRDefault="00762D1A" w:rsidP="00D128AD">
            <w:pPr>
              <w:pStyle w:val="TableColumnNameMIRB"/>
            </w:pPr>
            <w:r>
              <w:t>POSOO 2020 68</w:t>
            </w:r>
          </w:p>
        </w:tc>
        <w:tc>
          <w:tcPr>
            <w:tcW w:w="2207" w:type="dxa"/>
            <w:noWrap/>
            <w:hideMark/>
          </w:tcPr>
          <w:p w14:paraId="328B58F8" w14:textId="77777777" w:rsidR="00762D1A" w:rsidRPr="00762D1A" w:rsidRDefault="00762D1A" w:rsidP="00D128AD">
            <w:pPr>
              <w:pStyle w:val="TableBodyTextMIRB"/>
            </w:pPr>
            <w:r>
              <w:t>3,09</w:t>
            </w:r>
          </w:p>
        </w:tc>
        <w:tc>
          <w:tcPr>
            <w:tcW w:w="1417" w:type="dxa"/>
            <w:noWrap/>
            <w:hideMark/>
          </w:tcPr>
          <w:p w14:paraId="26E0EFA5" w14:textId="77777777" w:rsidR="00762D1A" w:rsidRPr="00762D1A" w:rsidRDefault="00762D1A" w:rsidP="00D128AD">
            <w:pPr>
              <w:pStyle w:val="TableBodyTextMIRB"/>
            </w:pPr>
            <w:r>
              <w:t>440</w:t>
            </w:r>
          </w:p>
        </w:tc>
        <w:tc>
          <w:tcPr>
            <w:tcW w:w="2948" w:type="dxa"/>
            <w:noWrap/>
            <w:hideMark/>
          </w:tcPr>
          <w:p w14:paraId="1E5666B5" w14:textId="77777777" w:rsidR="00762D1A" w:rsidRPr="00762D1A" w:rsidRDefault="00762D1A" w:rsidP="00D128AD">
            <w:pPr>
              <w:pStyle w:val="TableBodyTextMIRB"/>
            </w:pPr>
            <w:r>
              <w:t>NAD83(SCRS) MTU 17N</w:t>
            </w:r>
          </w:p>
        </w:tc>
      </w:tr>
      <w:tr w:rsidR="00D128AD" w:rsidRPr="00762D1A" w14:paraId="2098E8A1" w14:textId="77777777" w:rsidTr="00AE5F15">
        <w:trPr>
          <w:trHeight w:val="283"/>
        </w:trPr>
        <w:tc>
          <w:tcPr>
            <w:tcW w:w="3458" w:type="dxa"/>
            <w:noWrap/>
            <w:hideMark/>
          </w:tcPr>
          <w:p w14:paraId="1A7E7E04" w14:textId="77777777" w:rsidR="00762D1A" w:rsidRPr="00762D1A" w:rsidRDefault="00762D1A" w:rsidP="00D128AD">
            <w:pPr>
              <w:pStyle w:val="TableColumnNameMIRB"/>
            </w:pPr>
            <w:r>
              <w:t>POSOO 2020 69</w:t>
            </w:r>
          </w:p>
        </w:tc>
        <w:tc>
          <w:tcPr>
            <w:tcW w:w="2207" w:type="dxa"/>
            <w:noWrap/>
            <w:hideMark/>
          </w:tcPr>
          <w:p w14:paraId="01B52D4F" w14:textId="77777777" w:rsidR="00762D1A" w:rsidRPr="00762D1A" w:rsidRDefault="00762D1A" w:rsidP="00D128AD">
            <w:pPr>
              <w:pStyle w:val="TableBodyTextMIRB"/>
            </w:pPr>
            <w:r>
              <w:t>3,14</w:t>
            </w:r>
          </w:p>
        </w:tc>
        <w:tc>
          <w:tcPr>
            <w:tcW w:w="1417" w:type="dxa"/>
            <w:noWrap/>
            <w:hideMark/>
          </w:tcPr>
          <w:p w14:paraId="1E97D89D" w14:textId="77777777" w:rsidR="00762D1A" w:rsidRPr="00762D1A" w:rsidRDefault="00762D1A" w:rsidP="00D128AD">
            <w:pPr>
              <w:pStyle w:val="TableBodyTextMIRB"/>
            </w:pPr>
            <w:r>
              <w:t>462</w:t>
            </w:r>
          </w:p>
        </w:tc>
        <w:tc>
          <w:tcPr>
            <w:tcW w:w="2948" w:type="dxa"/>
            <w:noWrap/>
            <w:hideMark/>
          </w:tcPr>
          <w:p w14:paraId="425DB942" w14:textId="77777777" w:rsidR="00762D1A" w:rsidRPr="00762D1A" w:rsidRDefault="00762D1A" w:rsidP="00D128AD">
            <w:pPr>
              <w:pStyle w:val="TableBodyTextMIRB"/>
            </w:pPr>
            <w:r>
              <w:t>NAD83(SCRS) MTU 17N</w:t>
            </w:r>
          </w:p>
        </w:tc>
      </w:tr>
      <w:tr w:rsidR="00D128AD" w:rsidRPr="00762D1A" w14:paraId="0200C839" w14:textId="77777777" w:rsidTr="00AE5F15">
        <w:trPr>
          <w:trHeight w:val="283"/>
        </w:trPr>
        <w:tc>
          <w:tcPr>
            <w:tcW w:w="3458" w:type="dxa"/>
            <w:noWrap/>
            <w:hideMark/>
          </w:tcPr>
          <w:p w14:paraId="25211F30" w14:textId="77777777" w:rsidR="00762D1A" w:rsidRPr="00762D1A" w:rsidRDefault="00762D1A" w:rsidP="00D128AD">
            <w:pPr>
              <w:pStyle w:val="TableColumnNameMIRB"/>
            </w:pPr>
            <w:r>
              <w:t>POSOO 2020 70</w:t>
            </w:r>
          </w:p>
        </w:tc>
        <w:tc>
          <w:tcPr>
            <w:tcW w:w="2207" w:type="dxa"/>
            <w:noWrap/>
            <w:hideMark/>
          </w:tcPr>
          <w:p w14:paraId="02B63ED8" w14:textId="77777777" w:rsidR="00762D1A" w:rsidRPr="00762D1A" w:rsidRDefault="00762D1A" w:rsidP="00D128AD">
            <w:pPr>
              <w:pStyle w:val="TableBodyTextMIRB"/>
            </w:pPr>
            <w:r>
              <w:t>3,05</w:t>
            </w:r>
          </w:p>
        </w:tc>
        <w:tc>
          <w:tcPr>
            <w:tcW w:w="1417" w:type="dxa"/>
            <w:noWrap/>
            <w:hideMark/>
          </w:tcPr>
          <w:p w14:paraId="2495A61C" w14:textId="77777777" w:rsidR="00762D1A" w:rsidRPr="00762D1A" w:rsidRDefault="00762D1A" w:rsidP="00D128AD">
            <w:pPr>
              <w:pStyle w:val="TableBodyTextMIRB"/>
            </w:pPr>
            <w:r>
              <w:t>465</w:t>
            </w:r>
          </w:p>
        </w:tc>
        <w:tc>
          <w:tcPr>
            <w:tcW w:w="2948" w:type="dxa"/>
            <w:noWrap/>
            <w:hideMark/>
          </w:tcPr>
          <w:p w14:paraId="1C123826" w14:textId="77777777" w:rsidR="00762D1A" w:rsidRPr="00762D1A" w:rsidRDefault="00762D1A" w:rsidP="00D128AD">
            <w:pPr>
              <w:pStyle w:val="TableBodyTextMIRB"/>
            </w:pPr>
            <w:r>
              <w:t>NAD83(SCRS) MTU 17N</w:t>
            </w:r>
          </w:p>
        </w:tc>
      </w:tr>
      <w:tr w:rsidR="00D128AD" w:rsidRPr="00762D1A" w14:paraId="3AC2154E" w14:textId="77777777" w:rsidTr="00AE5F15">
        <w:trPr>
          <w:trHeight w:val="283"/>
        </w:trPr>
        <w:tc>
          <w:tcPr>
            <w:tcW w:w="3458" w:type="dxa"/>
            <w:noWrap/>
            <w:hideMark/>
          </w:tcPr>
          <w:p w14:paraId="730DF1F2" w14:textId="77777777" w:rsidR="00762D1A" w:rsidRPr="00762D1A" w:rsidRDefault="00762D1A" w:rsidP="00D128AD">
            <w:pPr>
              <w:pStyle w:val="TableColumnNameMIRB"/>
            </w:pPr>
            <w:r>
              <w:t>POSOO 2020 71</w:t>
            </w:r>
          </w:p>
        </w:tc>
        <w:tc>
          <w:tcPr>
            <w:tcW w:w="2207" w:type="dxa"/>
            <w:noWrap/>
            <w:hideMark/>
          </w:tcPr>
          <w:p w14:paraId="7907B671" w14:textId="77777777" w:rsidR="00762D1A" w:rsidRPr="00762D1A" w:rsidRDefault="00762D1A" w:rsidP="00D128AD">
            <w:pPr>
              <w:pStyle w:val="TableBodyTextMIRB"/>
            </w:pPr>
            <w:r>
              <w:t>3,2</w:t>
            </w:r>
          </w:p>
        </w:tc>
        <w:tc>
          <w:tcPr>
            <w:tcW w:w="1417" w:type="dxa"/>
            <w:noWrap/>
            <w:hideMark/>
          </w:tcPr>
          <w:p w14:paraId="37EF029D" w14:textId="77777777" w:rsidR="00762D1A" w:rsidRPr="00762D1A" w:rsidRDefault="00762D1A" w:rsidP="00D128AD">
            <w:pPr>
              <w:pStyle w:val="TableBodyTextMIRB"/>
            </w:pPr>
            <w:r>
              <w:t>523</w:t>
            </w:r>
          </w:p>
        </w:tc>
        <w:tc>
          <w:tcPr>
            <w:tcW w:w="2948" w:type="dxa"/>
            <w:noWrap/>
            <w:hideMark/>
          </w:tcPr>
          <w:p w14:paraId="67441AB9" w14:textId="77777777" w:rsidR="00762D1A" w:rsidRPr="00762D1A" w:rsidRDefault="00762D1A" w:rsidP="00D128AD">
            <w:pPr>
              <w:pStyle w:val="TableBodyTextMIRB"/>
            </w:pPr>
            <w:r>
              <w:t>NAD83(SCRS) MTU 17N</w:t>
            </w:r>
          </w:p>
        </w:tc>
      </w:tr>
      <w:tr w:rsidR="00D128AD" w:rsidRPr="00762D1A" w14:paraId="178627D0" w14:textId="77777777" w:rsidTr="00AE5F15">
        <w:trPr>
          <w:trHeight w:val="283"/>
        </w:trPr>
        <w:tc>
          <w:tcPr>
            <w:tcW w:w="3458" w:type="dxa"/>
            <w:noWrap/>
            <w:hideMark/>
          </w:tcPr>
          <w:p w14:paraId="42B832F8" w14:textId="77777777" w:rsidR="00762D1A" w:rsidRPr="00762D1A" w:rsidRDefault="00762D1A" w:rsidP="00D128AD">
            <w:pPr>
              <w:pStyle w:val="TableColumnNameMIRB"/>
            </w:pPr>
            <w:r>
              <w:t>POSOO 2020 72</w:t>
            </w:r>
          </w:p>
        </w:tc>
        <w:tc>
          <w:tcPr>
            <w:tcW w:w="2207" w:type="dxa"/>
            <w:noWrap/>
            <w:hideMark/>
          </w:tcPr>
          <w:p w14:paraId="2F882192" w14:textId="77777777" w:rsidR="00762D1A" w:rsidRPr="00762D1A" w:rsidRDefault="00762D1A" w:rsidP="00D128AD">
            <w:pPr>
              <w:pStyle w:val="TableBodyTextMIRB"/>
            </w:pPr>
            <w:r>
              <w:t>3,19</w:t>
            </w:r>
          </w:p>
        </w:tc>
        <w:tc>
          <w:tcPr>
            <w:tcW w:w="1417" w:type="dxa"/>
            <w:noWrap/>
            <w:hideMark/>
          </w:tcPr>
          <w:p w14:paraId="147CB0D6" w14:textId="77777777" w:rsidR="00762D1A" w:rsidRPr="00762D1A" w:rsidRDefault="00762D1A" w:rsidP="00D128AD">
            <w:pPr>
              <w:pStyle w:val="TableBodyTextMIRB"/>
            </w:pPr>
            <w:r>
              <w:t>504</w:t>
            </w:r>
          </w:p>
        </w:tc>
        <w:tc>
          <w:tcPr>
            <w:tcW w:w="2948" w:type="dxa"/>
            <w:noWrap/>
            <w:hideMark/>
          </w:tcPr>
          <w:p w14:paraId="0E98D092" w14:textId="77777777" w:rsidR="00762D1A" w:rsidRPr="00762D1A" w:rsidRDefault="00762D1A" w:rsidP="00D128AD">
            <w:pPr>
              <w:pStyle w:val="TableBodyTextMIRB"/>
            </w:pPr>
            <w:r>
              <w:t>NAD83(SCRS) MTU 17N</w:t>
            </w:r>
          </w:p>
        </w:tc>
      </w:tr>
      <w:tr w:rsidR="00D128AD" w:rsidRPr="00762D1A" w14:paraId="6EA8332A" w14:textId="77777777" w:rsidTr="00AE5F15">
        <w:trPr>
          <w:trHeight w:val="283"/>
        </w:trPr>
        <w:tc>
          <w:tcPr>
            <w:tcW w:w="3458" w:type="dxa"/>
            <w:noWrap/>
            <w:hideMark/>
          </w:tcPr>
          <w:p w14:paraId="10B227F0" w14:textId="77777777" w:rsidR="00762D1A" w:rsidRPr="00762D1A" w:rsidRDefault="00762D1A" w:rsidP="00D128AD">
            <w:pPr>
              <w:pStyle w:val="TableColumnNameMIRB"/>
            </w:pPr>
            <w:r>
              <w:t>POSOO 2020 73</w:t>
            </w:r>
          </w:p>
        </w:tc>
        <w:tc>
          <w:tcPr>
            <w:tcW w:w="2207" w:type="dxa"/>
            <w:noWrap/>
            <w:hideMark/>
          </w:tcPr>
          <w:p w14:paraId="1DB2DFB5" w14:textId="77777777" w:rsidR="00762D1A" w:rsidRPr="00762D1A" w:rsidRDefault="00762D1A" w:rsidP="00D128AD">
            <w:pPr>
              <w:pStyle w:val="TableBodyTextMIRB"/>
            </w:pPr>
            <w:r>
              <w:t>3,05</w:t>
            </w:r>
          </w:p>
        </w:tc>
        <w:tc>
          <w:tcPr>
            <w:tcW w:w="1417" w:type="dxa"/>
            <w:noWrap/>
            <w:hideMark/>
          </w:tcPr>
          <w:p w14:paraId="723CDB19" w14:textId="77777777" w:rsidR="00762D1A" w:rsidRPr="00762D1A" w:rsidRDefault="00762D1A" w:rsidP="00D128AD">
            <w:pPr>
              <w:pStyle w:val="TableBodyTextMIRB"/>
            </w:pPr>
            <w:r>
              <w:t>459</w:t>
            </w:r>
          </w:p>
        </w:tc>
        <w:tc>
          <w:tcPr>
            <w:tcW w:w="2948" w:type="dxa"/>
            <w:noWrap/>
            <w:hideMark/>
          </w:tcPr>
          <w:p w14:paraId="23AE3EB4" w14:textId="77777777" w:rsidR="00762D1A" w:rsidRPr="00762D1A" w:rsidRDefault="00762D1A" w:rsidP="00D128AD">
            <w:pPr>
              <w:pStyle w:val="TableBodyTextMIRB"/>
            </w:pPr>
            <w:r>
              <w:t>NAD83(SCRS) MTU 17N</w:t>
            </w:r>
          </w:p>
        </w:tc>
      </w:tr>
      <w:tr w:rsidR="00D128AD" w:rsidRPr="00762D1A" w14:paraId="6D83C08F" w14:textId="77777777" w:rsidTr="00AE5F15">
        <w:trPr>
          <w:trHeight w:val="283"/>
        </w:trPr>
        <w:tc>
          <w:tcPr>
            <w:tcW w:w="3458" w:type="dxa"/>
            <w:noWrap/>
            <w:hideMark/>
          </w:tcPr>
          <w:p w14:paraId="45BFBFCE" w14:textId="77777777" w:rsidR="00762D1A" w:rsidRPr="00762D1A" w:rsidRDefault="00762D1A" w:rsidP="00D128AD">
            <w:pPr>
              <w:pStyle w:val="TableColumnNameMIRB"/>
            </w:pPr>
            <w:r>
              <w:t>POSOO 2020 74</w:t>
            </w:r>
          </w:p>
        </w:tc>
        <w:tc>
          <w:tcPr>
            <w:tcW w:w="2207" w:type="dxa"/>
            <w:noWrap/>
            <w:hideMark/>
          </w:tcPr>
          <w:p w14:paraId="682E0AE4" w14:textId="77777777" w:rsidR="00762D1A" w:rsidRPr="00762D1A" w:rsidRDefault="00762D1A" w:rsidP="00D128AD">
            <w:pPr>
              <w:pStyle w:val="TableBodyTextMIRB"/>
            </w:pPr>
            <w:r>
              <w:t>3,02</w:t>
            </w:r>
          </w:p>
        </w:tc>
        <w:tc>
          <w:tcPr>
            <w:tcW w:w="1417" w:type="dxa"/>
            <w:noWrap/>
            <w:hideMark/>
          </w:tcPr>
          <w:p w14:paraId="4964AA7D" w14:textId="77777777" w:rsidR="00762D1A" w:rsidRPr="00762D1A" w:rsidRDefault="00762D1A" w:rsidP="00D128AD">
            <w:pPr>
              <w:pStyle w:val="TableBodyTextMIRB"/>
            </w:pPr>
            <w:r>
              <w:t>464</w:t>
            </w:r>
          </w:p>
        </w:tc>
        <w:tc>
          <w:tcPr>
            <w:tcW w:w="2948" w:type="dxa"/>
            <w:noWrap/>
            <w:hideMark/>
          </w:tcPr>
          <w:p w14:paraId="35ED5933" w14:textId="77777777" w:rsidR="00762D1A" w:rsidRPr="00762D1A" w:rsidRDefault="00762D1A" w:rsidP="00D128AD">
            <w:pPr>
              <w:pStyle w:val="TableBodyTextMIRB"/>
            </w:pPr>
            <w:r>
              <w:t>NAD83(SCRS) MTU 17N</w:t>
            </w:r>
          </w:p>
        </w:tc>
      </w:tr>
      <w:tr w:rsidR="00D128AD" w:rsidRPr="00762D1A" w14:paraId="0CD2CB9C" w14:textId="77777777" w:rsidTr="00AE5F15">
        <w:trPr>
          <w:trHeight w:val="283"/>
        </w:trPr>
        <w:tc>
          <w:tcPr>
            <w:tcW w:w="3458" w:type="dxa"/>
            <w:noWrap/>
            <w:hideMark/>
          </w:tcPr>
          <w:p w14:paraId="727F0F47" w14:textId="77777777" w:rsidR="00762D1A" w:rsidRPr="00762D1A" w:rsidRDefault="00762D1A" w:rsidP="00D128AD">
            <w:pPr>
              <w:pStyle w:val="TableColumnNameMIRB"/>
            </w:pPr>
            <w:r>
              <w:t>POSOO 2020 75</w:t>
            </w:r>
          </w:p>
        </w:tc>
        <w:tc>
          <w:tcPr>
            <w:tcW w:w="2207" w:type="dxa"/>
            <w:noWrap/>
            <w:hideMark/>
          </w:tcPr>
          <w:p w14:paraId="0F7A1533" w14:textId="77777777" w:rsidR="00762D1A" w:rsidRPr="00762D1A" w:rsidRDefault="00762D1A" w:rsidP="00D128AD">
            <w:pPr>
              <w:pStyle w:val="TableBodyTextMIRB"/>
            </w:pPr>
            <w:r>
              <w:t>3,19</w:t>
            </w:r>
          </w:p>
        </w:tc>
        <w:tc>
          <w:tcPr>
            <w:tcW w:w="1417" w:type="dxa"/>
            <w:noWrap/>
            <w:hideMark/>
          </w:tcPr>
          <w:p w14:paraId="598C097C" w14:textId="77777777" w:rsidR="00762D1A" w:rsidRPr="00762D1A" w:rsidRDefault="00762D1A" w:rsidP="00D128AD">
            <w:pPr>
              <w:pStyle w:val="TableBodyTextMIRB"/>
            </w:pPr>
            <w:r>
              <w:t>493</w:t>
            </w:r>
          </w:p>
        </w:tc>
        <w:tc>
          <w:tcPr>
            <w:tcW w:w="2948" w:type="dxa"/>
            <w:noWrap/>
            <w:hideMark/>
          </w:tcPr>
          <w:p w14:paraId="6C54D095" w14:textId="77777777" w:rsidR="00762D1A" w:rsidRPr="00762D1A" w:rsidRDefault="00762D1A" w:rsidP="00D128AD">
            <w:pPr>
              <w:pStyle w:val="TableBodyTextMIRB"/>
            </w:pPr>
            <w:r>
              <w:t>NAD83(SCRS) MTU 17N</w:t>
            </w:r>
          </w:p>
        </w:tc>
      </w:tr>
      <w:tr w:rsidR="00D128AD" w:rsidRPr="00762D1A" w14:paraId="15DF3BD0" w14:textId="77777777" w:rsidTr="00AE5F15">
        <w:trPr>
          <w:trHeight w:val="283"/>
        </w:trPr>
        <w:tc>
          <w:tcPr>
            <w:tcW w:w="3458" w:type="dxa"/>
            <w:noWrap/>
            <w:hideMark/>
          </w:tcPr>
          <w:p w14:paraId="0DD9CD4E" w14:textId="77777777" w:rsidR="00762D1A" w:rsidRPr="00762D1A" w:rsidRDefault="00762D1A" w:rsidP="00D128AD">
            <w:pPr>
              <w:pStyle w:val="TableColumnNameMIRB"/>
            </w:pPr>
            <w:r>
              <w:t>POSOO 2020 76</w:t>
            </w:r>
          </w:p>
        </w:tc>
        <w:tc>
          <w:tcPr>
            <w:tcW w:w="2207" w:type="dxa"/>
            <w:noWrap/>
            <w:hideMark/>
          </w:tcPr>
          <w:p w14:paraId="77A5F490" w14:textId="77777777" w:rsidR="00762D1A" w:rsidRPr="00762D1A" w:rsidRDefault="00762D1A" w:rsidP="00D128AD">
            <w:pPr>
              <w:pStyle w:val="TableBodyTextMIRB"/>
            </w:pPr>
            <w:r>
              <w:t>3,12</w:t>
            </w:r>
          </w:p>
        </w:tc>
        <w:tc>
          <w:tcPr>
            <w:tcW w:w="1417" w:type="dxa"/>
            <w:noWrap/>
            <w:hideMark/>
          </w:tcPr>
          <w:p w14:paraId="34A4203D" w14:textId="77777777" w:rsidR="00762D1A" w:rsidRPr="00762D1A" w:rsidRDefault="00762D1A" w:rsidP="00D128AD">
            <w:pPr>
              <w:pStyle w:val="TableBodyTextMIRB"/>
            </w:pPr>
            <w:r>
              <w:t>457</w:t>
            </w:r>
          </w:p>
        </w:tc>
        <w:tc>
          <w:tcPr>
            <w:tcW w:w="2948" w:type="dxa"/>
            <w:noWrap/>
            <w:hideMark/>
          </w:tcPr>
          <w:p w14:paraId="17759B9B" w14:textId="77777777" w:rsidR="00762D1A" w:rsidRPr="00762D1A" w:rsidRDefault="00762D1A" w:rsidP="00D128AD">
            <w:pPr>
              <w:pStyle w:val="TableBodyTextMIRB"/>
            </w:pPr>
            <w:r>
              <w:t>NAD83(SCRS) MTU 17N</w:t>
            </w:r>
          </w:p>
        </w:tc>
      </w:tr>
      <w:tr w:rsidR="00D128AD" w:rsidRPr="00762D1A" w14:paraId="3A1A512D" w14:textId="77777777" w:rsidTr="00AE5F15">
        <w:trPr>
          <w:trHeight w:val="283"/>
        </w:trPr>
        <w:tc>
          <w:tcPr>
            <w:tcW w:w="3458" w:type="dxa"/>
            <w:noWrap/>
            <w:hideMark/>
          </w:tcPr>
          <w:p w14:paraId="30065E60" w14:textId="77777777" w:rsidR="00762D1A" w:rsidRPr="00762D1A" w:rsidRDefault="00762D1A" w:rsidP="00D128AD">
            <w:pPr>
              <w:pStyle w:val="TableColumnNameMIRB"/>
            </w:pPr>
            <w:r>
              <w:t>POSOO 2020 77</w:t>
            </w:r>
          </w:p>
        </w:tc>
        <w:tc>
          <w:tcPr>
            <w:tcW w:w="2207" w:type="dxa"/>
            <w:noWrap/>
            <w:hideMark/>
          </w:tcPr>
          <w:p w14:paraId="7F5F4B1C" w14:textId="77777777" w:rsidR="00762D1A" w:rsidRPr="00762D1A" w:rsidRDefault="00762D1A" w:rsidP="00D128AD">
            <w:pPr>
              <w:pStyle w:val="TableBodyTextMIRB"/>
            </w:pPr>
            <w:r>
              <w:t>3,16</w:t>
            </w:r>
          </w:p>
        </w:tc>
        <w:tc>
          <w:tcPr>
            <w:tcW w:w="1417" w:type="dxa"/>
            <w:noWrap/>
            <w:hideMark/>
          </w:tcPr>
          <w:p w14:paraId="05D160E5" w14:textId="77777777" w:rsidR="00762D1A" w:rsidRPr="00762D1A" w:rsidRDefault="00762D1A" w:rsidP="00D128AD">
            <w:pPr>
              <w:pStyle w:val="TableBodyTextMIRB"/>
            </w:pPr>
            <w:r>
              <w:t>467</w:t>
            </w:r>
          </w:p>
        </w:tc>
        <w:tc>
          <w:tcPr>
            <w:tcW w:w="2948" w:type="dxa"/>
            <w:noWrap/>
            <w:hideMark/>
          </w:tcPr>
          <w:p w14:paraId="4C7EDE13" w14:textId="77777777" w:rsidR="00762D1A" w:rsidRPr="00762D1A" w:rsidRDefault="00762D1A" w:rsidP="00D128AD">
            <w:pPr>
              <w:pStyle w:val="TableBodyTextMIRB"/>
            </w:pPr>
            <w:r>
              <w:t>NAD83(SCRS) MTU 17N</w:t>
            </w:r>
          </w:p>
        </w:tc>
      </w:tr>
      <w:tr w:rsidR="00D128AD" w:rsidRPr="00762D1A" w14:paraId="7FB73F59" w14:textId="77777777" w:rsidTr="00AE5F15">
        <w:trPr>
          <w:trHeight w:val="283"/>
        </w:trPr>
        <w:tc>
          <w:tcPr>
            <w:tcW w:w="3458" w:type="dxa"/>
            <w:noWrap/>
            <w:hideMark/>
          </w:tcPr>
          <w:p w14:paraId="1EA8EFC2" w14:textId="77777777" w:rsidR="00762D1A" w:rsidRPr="00762D1A" w:rsidRDefault="00762D1A" w:rsidP="00D128AD">
            <w:pPr>
              <w:pStyle w:val="TableColumnNameMIRB"/>
            </w:pPr>
            <w:r>
              <w:t>POSOO 2020 78</w:t>
            </w:r>
          </w:p>
        </w:tc>
        <w:tc>
          <w:tcPr>
            <w:tcW w:w="2207" w:type="dxa"/>
            <w:noWrap/>
            <w:hideMark/>
          </w:tcPr>
          <w:p w14:paraId="5202B919" w14:textId="77777777" w:rsidR="00762D1A" w:rsidRPr="00762D1A" w:rsidRDefault="00762D1A" w:rsidP="00D128AD">
            <w:pPr>
              <w:pStyle w:val="TableBodyTextMIRB"/>
            </w:pPr>
            <w:r>
              <w:t>3,16</w:t>
            </w:r>
          </w:p>
        </w:tc>
        <w:tc>
          <w:tcPr>
            <w:tcW w:w="1417" w:type="dxa"/>
            <w:noWrap/>
            <w:hideMark/>
          </w:tcPr>
          <w:p w14:paraId="4D83C2D5" w14:textId="77777777" w:rsidR="00762D1A" w:rsidRPr="00762D1A" w:rsidRDefault="00762D1A" w:rsidP="00D128AD">
            <w:pPr>
              <w:pStyle w:val="TableBodyTextMIRB"/>
            </w:pPr>
            <w:r>
              <w:t>422</w:t>
            </w:r>
          </w:p>
        </w:tc>
        <w:tc>
          <w:tcPr>
            <w:tcW w:w="2948" w:type="dxa"/>
            <w:noWrap/>
            <w:hideMark/>
          </w:tcPr>
          <w:p w14:paraId="52D63B8C" w14:textId="77777777" w:rsidR="00762D1A" w:rsidRPr="00762D1A" w:rsidRDefault="00762D1A" w:rsidP="00D128AD">
            <w:pPr>
              <w:pStyle w:val="TableBodyTextMIRB"/>
            </w:pPr>
            <w:r>
              <w:t>NAD83(SCRS) MTU 17N</w:t>
            </w:r>
          </w:p>
        </w:tc>
      </w:tr>
      <w:tr w:rsidR="00D128AD" w:rsidRPr="00762D1A" w14:paraId="3F41ACF6" w14:textId="77777777" w:rsidTr="00AE5F15">
        <w:trPr>
          <w:trHeight w:val="283"/>
        </w:trPr>
        <w:tc>
          <w:tcPr>
            <w:tcW w:w="3458" w:type="dxa"/>
            <w:noWrap/>
            <w:hideMark/>
          </w:tcPr>
          <w:p w14:paraId="34064333" w14:textId="77777777" w:rsidR="00762D1A" w:rsidRPr="00762D1A" w:rsidRDefault="00762D1A" w:rsidP="00D128AD">
            <w:pPr>
              <w:pStyle w:val="TableColumnNameMIRB"/>
            </w:pPr>
            <w:r>
              <w:t>POSOO 2020 79</w:t>
            </w:r>
          </w:p>
        </w:tc>
        <w:tc>
          <w:tcPr>
            <w:tcW w:w="2207" w:type="dxa"/>
            <w:noWrap/>
            <w:hideMark/>
          </w:tcPr>
          <w:p w14:paraId="6F4CDDC1" w14:textId="77777777" w:rsidR="00762D1A" w:rsidRPr="00762D1A" w:rsidRDefault="00762D1A" w:rsidP="00D128AD">
            <w:pPr>
              <w:pStyle w:val="TableBodyTextMIRB"/>
            </w:pPr>
            <w:r>
              <w:t>1,47</w:t>
            </w:r>
          </w:p>
        </w:tc>
        <w:tc>
          <w:tcPr>
            <w:tcW w:w="1417" w:type="dxa"/>
            <w:noWrap/>
            <w:hideMark/>
          </w:tcPr>
          <w:p w14:paraId="72E43A55" w14:textId="77777777" w:rsidR="00762D1A" w:rsidRPr="00762D1A" w:rsidRDefault="00762D1A" w:rsidP="00D128AD">
            <w:pPr>
              <w:pStyle w:val="TableBodyTextMIRB"/>
            </w:pPr>
            <w:r>
              <w:t>188</w:t>
            </w:r>
          </w:p>
        </w:tc>
        <w:tc>
          <w:tcPr>
            <w:tcW w:w="2948" w:type="dxa"/>
            <w:noWrap/>
            <w:hideMark/>
          </w:tcPr>
          <w:p w14:paraId="389ECD95" w14:textId="77777777" w:rsidR="00762D1A" w:rsidRPr="00762D1A" w:rsidRDefault="00762D1A" w:rsidP="00D128AD">
            <w:pPr>
              <w:pStyle w:val="TableBodyTextMIRB"/>
            </w:pPr>
            <w:r>
              <w:t>NAD83(SCRS) MTU 17N</w:t>
            </w:r>
          </w:p>
        </w:tc>
      </w:tr>
      <w:tr w:rsidR="00D128AD" w:rsidRPr="00762D1A" w14:paraId="3846911D" w14:textId="77777777" w:rsidTr="00AE5F15">
        <w:trPr>
          <w:trHeight w:val="283"/>
        </w:trPr>
        <w:tc>
          <w:tcPr>
            <w:tcW w:w="3458" w:type="dxa"/>
            <w:noWrap/>
            <w:hideMark/>
          </w:tcPr>
          <w:p w14:paraId="55953F6B" w14:textId="77777777" w:rsidR="00762D1A" w:rsidRPr="00762D1A" w:rsidRDefault="00762D1A" w:rsidP="00D128AD">
            <w:pPr>
              <w:pStyle w:val="TableColumnNameMIRB"/>
            </w:pPr>
            <w:r>
              <w:lastRenderedPageBreak/>
              <w:t>POCO 2021 001</w:t>
            </w:r>
          </w:p>
        </w:tc>
        <w:tc>
          <w:tcPr>
            <w:tcW w:w="2207" w:type="dxa"/>
            <w:noWrap/>
            <w:hideMark/>
          </w:tcPr>
          <w:p w14:paraId="59AED4D8" w14:textId="77777777" w:rsidR="00762D1A" w:rsidRPr="00762D1A" w:rsidRDefault="00762D1A" w:rsidP="00D128AD">
            <w:pPr>
              <w:pStyle w:val="TableBodyTextMIRB"/>
            </w:pPr>
            <w:r>
              <w:t>3,3</w:t>
            </w:r>
          </w:p>
        </w:tc>
        <w:tc>
          <w:tcPr>
            <w:tcW w:w="1417" w:type="dxa"/>
            <w:noWrap/>
            <w:hideMark/>
          </w:tcPr>
          <w:p w14:paraId="23284EAB" w14:textId="77777777" w:rsidR="00762D1A" w:rsidRPr="00762D1A" w:rsidRDefault="00762D1A" w:rsidP="00D128AD">
            <w:pPr>
              <w:pStyle w:val="TableBodyTextMIRB"/>
            </w:pPr>
            <w:r>
              <w:t>432</w:t>
            </w:r>
          </w:p>
        </w:tc>
        <w:tc>
          <w:tcPr>
            <w:tcW w:w="2948" w:type="dxa"/>
            <w:noWrap/>
            <w:hideMark/>
          </w:tcPr>
          <w:p w14:paraId="5C5EB4AF" w14:textId="77777777" w:rsidR="00762D1A" w:rsidRPr="00762D1A" w:rsidRDefault="00762D1A" w:rsidP="00D128AD">
            <w:pPr>
              <w:pStyle w:val="TableBodyTextMIRB"/>
            </w:pPr>
            <w:r>
              <w:t>NAD83(SCRS) MTU 17N</w:t>
            </w:r>
          </w:p>
        </w:tc>
      </w:tr>
      <w:tr w:rsidR="00D128AD" w:rsidRPr="00762D1A" w14:paraId="4B5CDEEB" w14:textId="77777777" w:rsidTr="00AE5F15">
        <w:trPr>
          <w:trHeight w:val="283"/>
        </w:trPr>
        <w:tc>
          <w:tcPr>
            <w:tcW w:w="3458" w:type="dxa"/>
            <w:noWrap/>
            <w:hideMark/>
          </w:tcPr>
          <w:p w14:paraId="0639E2D3" w14:textId="77777777" w:rsidR="00762D1A" w:rsidRPr="00762D1A" w:rsidRDefault="00762D1A" w:rsidP="00D128AD">
            <w:pPr>
              <w:pStyle w:val="TableColumnNameMIRB"/>
            </w:pPr>
            <w:r>
              <w:t>POCO 2021 002</w:t>
            </w:r>
          </w:p>
        </w:tc>
        <w:tc>
          <w:tcPr>
            <w:tcW w:w="2207" w:type="dxa"/>
            <w:noWrap/>
            <w:hideMark/>
          </w:tcPr>
          <w:p w14:paraId="75BF7198" w14:textId="77777777" w:rsidR="00762D1A" w:rsidRPr="00762D1A" w:rsidRDefault="00762D1A" w:rsidP="00D128AD">
            <w:pPr>
              <w:pStyle w:val="TableBodyTextMIRB"/>
            </w:pPr>
            <w:r>
              <w:t>3,31</w:t>
            </w:r>
          </w:p>
        </w:tc>
        <w:tc>
          <w:tcPr>
            <w:tcW w:w="1417" w:type="dxa"/>
            <w:noWrap/>
            <w:hideMark/>
          </w:tcPr>
          <w:p w14:paraId="4C75D638" w14:textId="77777777" w:rsidR="00762D1A" w:rsidRPr="00762D1A" w:rsidRDefault="00762D1A" w:rsidP="00D128AD">
            <w:pPr>
              <w:pStyle w:val="TableBodyTextMIRB"/>
            </w:pPr>
            <w:r>
              <w:t>470</w:t>
            </w:r>
          </w:p>
        </w:tc>
        <w:tc>
          <w:tcPr>
            <w:tcW w:w="2948" w:type="dxa"/>
            <w:noWrap/>
            <w:hideMark/>
          </w:tcPr>
          <w:p w14:paraId="5FA801E0" w14:textId="77777777" w:rsidR="00762D1A" w:rsidRPr="00762D1A" w:rsidRDefault="00762D1A" w:rsidP="00D128AD">
            <w:pPr>
              <w:pStyle w:val="TableBodyTextMIRB"/>
            </w:pPr>
            <w:r>
              <w:t>NAD83(SCRS) MTU 17N</w:t>
            </w:r>
          </w:p>
        </w:tc>
      </w:tr>
      <w:tr w:rsidR="00D128AD" w:rsidRPr="00762D1A" w14:paraId="02B7C473" w14:textId="77777777" w:rsidTr="00AE5F15">
        <w:trPr>
          <w:trHeight w:val="283"/>
        </w:trPr>
        <w:tc>
          <w:tcPr>
            <w:tcW w:w="3458" w:type="dxa"/>
            <w:noWrap/>
            <w:hideMark/>
          </w:tcPr>
          <w:p w14:paraId="44E0B077" w14:textId="77777777" w:rsidR="00762D1A" w:rsidRPr="00762D1A" w:rsidRDefault="00762D1A" w:rsidP="00D128AD">
            <w:pPr>
              <w:pStyle w:val="TableColumnNameMIRB"/>
            </w:pPr>
            <w:r>
              <w:t>POCO 2021 003</w:t>
            </w:r>
          </w:p>
        </w:tc>
        <w:tc>
          <w:tcPr>
            <w:tcW w:w="2207" w:type="dxa"/>
            <w:noWrap/>
            <w:hideMark/>
          </w:tcPr>
          <w:p w14:paraId="7ADEAFED" w14:textId="77777777" w:rsidR="00762D1A" w:rsidRPr="00762D1A" w:rsidRDefault="00762D1A" w:rsidP="00D128AD">
            <w:pPr>
              <w:pStyle w:val="TableBodyTextMIRB"/>
            </w:pPr>
            <w:r>
              <w:t>3,28</w:t>
            </w:r>
          </w:p>
        </w:tc>
        <w:tc>
          <w:tcPr>
            <w:tcW w:w="1417" w:type="dxa"/>
            <w:noWrap/>
            <w:hideMark/>
          </w:tcPr>
          <w:p w14:paraId="4C100A1D" w14:textId="77777777" w:rsidR="00762D1A" w:rsidRPr="00762D1A" w:rsidRDefault="00762D1A" w:rsidP="00D128AD">
            <w:pPr>
              <w:pStyle w:val="TableBodyTextMIRB"/>
            </w:pPr>
            <w:r>
              <w:t>462</w:t>
            </w:r>
          </w:p>
        </w:tc>
        <w:tc>
          <w:tcPr>
            <w:tcW w:w="2948" w:type="dxa"/>
            <w:noWrap/>
            <w:hideMark/>
          </w:tcPr>
          <w:p w14:paraId="1E60CD7C" w14:textId="77777777" w:rsidR="00762D1A" w:rsidRPr="00762D1A" w:rsidRDefault="00762D1A" w:rsidP="00D128AD">
            <w:pPr>
              <w:pStyle w:val="TableBodyTextMIRB"/>
            </w:pPr>
            <w:r>
              <w:t>NAD83(SCRS) MTU 17N</w:t>
            </w:r>
          </w:p>
        </w:tc>
      </w:tr>
      <w:tr w:rsidR="00D128AD" w:rsidRPr="00762D1A" w14:paraId="28B77396" w14:textId="77777777" w:rsidTr="00AE5F15">
        <w:trPr>
          <w:trHeight w:val="283"/>
        </w:trPr>
        <w:tc>
          <w:tcPr>
            <w:tcW w:w="3458" w:type="dxa"/>
            <w:noWrap/>
            <w:hideMark/>
          </w:tcPr>
          <w:p w14:paraId="5EF81E4E" w14:textId="77777777" w:rsidR="00762D1A" w:rsidRPr="00762D1A" w:rsidRDefault="00762D1A" w:rsidP="00D128AD">
            <w:pPr>
              <w:pStyle w:val="TableColumnNameMIRB"/>
            </w:pPr>
            <w:r>
              <w:t>POCO 2021 004</w:t>
            </w:r>
          </w:p>
        </w:tc>
        <w:tc>
          <w:tcPr>
            <w:tcW w:w="2207" w:type="dxa"/>
            <w:noWrap/>
            <w:hideMark/>
          </w:tcPr>
          <w:p w14:paraId="6FAF8ED2" w14:textId="77777777" w:rsidR="00762D1A" w:rsidRPr="00762D1A" w:rsidRDefault="00762D1A" w:rsidP="00D128AD">
            <w:pPr>
              <w:pStyle w:val="TableBodyTextMIRB"/>
            </w:pPr>
            <w:r>
              <w:t>3,3</w:t>
            </w:r>
          </w:p>
        </w:tc>
        <w:tc>
          <w:tcPr>
            <w:tcW w:w="1417" w:type="dxa"/>
            <w:noWrap/>
            <w:hideMark/>
          </w:tcPr>
          <w:p w14:paraId="3D070221" w14:textId="77777777" w:rsidR="00762D1A" w:rsidRPr="00762D1A" w:rsidRDefault="00762D1A" w:rsidP="00D128AD">
            <w:pPr>
              <w:pStyle w:val="TableBodyTextMIRB"/>
            </w:pPr>
            <w:r>
              <w:t>477</w:t>
            </w:r>
          </w:p>
        </w:tc>
        <w:tc>
          <w:tcPr>
            <w:tcW w:w="2948" w:type="dxa"/>
            <w:noWrap/>
            <w:hideMark/>
          </w:tcPr>
          <w:p w14:paraId="50E97EEF" w14:textId="77777777" w:rsidR="00762D1A" w:rsidRPr="00762D1A" w:rsidRDefault="00762D1A" w:rsidP="00D128AD">
            <w:pPr>
              <w:pStyle w:val="TableBodyTextMIRB"/>
            </w:pPr>
            <w:r>
              <w:t>NAD83(SCRS) MTU 17N</w:t>
            </w:r>
          </w:p>
        </w:tc>
      </w:tr>
      <w:tr w:rsidR="00D128AD" w:rsidRPr="00762D1A" w14:paraId="0B0C4BBE" w14:textId="77777777" w:rsidTr="00AE5F15">
        <w:trPr>
          <w:trHeight w:val="283"/>
        </w:trPr>
        <w:tc>
          <w:tcPr>
            <w:tcW w:w="3458" w:type="dxa"/>
            <w:noWrap/>
            <w:hideMark/>
          </w:tcPr>
          <w:p w14:paraId="20DA1663" w14:textId="77777777" w:rsidR="00762D1A" w:rsidRPr="00762D1A" w:rsidRDefault="00762D1A" w:rsidP="00D128AD">
            <w:pPr>
              <w:pStyle w:val="TableColumnNameMIRB"/>
            </w:pPr>
            <w:r>
              <w:t>POCO 2021 005</w:t>
            </w:r>
          </w:p>
        </w:tc>
        <w:tc>
          <w:tcPr>
            <w:tcW w:w="2207" w:type="dxa"/>
            <w:noWrap/>
            <w:hideMark/>
          </w:tcPr>
          <w:p w14:paraId="6999A616" w14:textId="77777777" w:rsidR="00762D1A" w:rsidRPr="00762D1A" w:rsidRDefault="00762D1A" w:rsidP="00D128AD">
            <w:pPr>
              <w:pStyle w:val="TableBodyTextMIRB"/>
            </w:pPr>
            <w:r>
              <w:t>3,32</w:t>
            </w:r>
          </w:p>
        </w:tc>
        <w:tc>
          <w:tcPr>
            <w:tcW w:w="1417" w:type="dxa"/>
            <w:noWrap/>
            <w:hideMark/>
          </w:tcPr>
          <w:p w14:paraId="468576D4" w14:textId="77777777" w:rsidR="00762D1A" w:rsidRPr="00762D1A" w:rsidRDefault="00762D1A" w:rsidP="00D128AD">
            <w:pPr>
              <w:pStyle w:val="TableBodyTextMIRB"/>
            </w:pPr>
            <w:r>
              <w:t>468</w:t>
            </w:r>
          </w:p>
        </w:tc>
        <w:tc>
          <w:tcPr>
            <w:tcW w:w="2948" w:type="dxa"/>
            <w:noWrap/>
            <w:hideMark/>
          </w:tcPr>
          <w:p w14:paraId="092C7EE2" w14:textId="77777777" w:rsidR="00762D1A" w:rsidRPr="00762D1A" w:rsidRDefault="00762D1A" w:rsidP="00D128AD">
            <w:pPr>
              <w:pStyle w:val="TableBodyTextMIRB"/>
            </w:pPr>
            <w:r>
              <w:t>NAD83(SCRS) MTU 17N</w:t>
            </w:r>
          </w:p>
        </w:tc>
      </w:tr>
      <w:tr w:rsidR="00D128AD" w:rsidRPr="00762D1A" w14:paraId="01DAD7B3" w14:textId="77777777" w:rsidTr="00AE5F15">
        <w:trPr>
          <w:trHeight w:val="283"/>
        </w:trPr>
        <w:tc>
          <w:tcPr>
            <w:tcW w:w="3458" w:type="dxa"/>
            <w:noWrap/>
            <w:hideMark/>
          </w:tcPr>
          <w:p w14:paraId="71C26EDE" w14:textId="77777777" w:rsidR="00762D1A" w:rsidRPr="00762D1A" w:rsidRDefault="00762D1A" w:rsidP="00D128AD">
            <w:pPr>
              <w:pStyle w:val="TableColumnNameMIRB"/>
            </w:pPr>
            <w:r>
              <w:t>POCO 2021 006</w:t>
            </w:r>
          </w:p>
        </w:tc>
        <w:tc>
          <w:tcPr>
            <w:tcW w:w="2207" w:type="dxa"/>
            <w:noWrap/>
            <w:hideMark/>
          </w:tcPr>
          <w:p w14:paraId="4B24395A" w14:textId="77777777" w:rsidR="00762D1A" w:rsidRPr="00762D1A" w:rsidRDefault="00762D1A" w:rsidP="00D128AD">
            <w:pPr>
              <w:pStyle w:val="TableBodyTextMIRB"/>
            </w:pPr>
            <w:r>
              <w:t>2,54</w:t>
            </w:r>
          </w:p>
        </w:tc>
        <w:tc>
          <w:tcPr>
            <w:tcW w:w="1417" w:type="dxa"/>
            <w:noWrap/>
            <w:hideMark/>
          </w:tcPr>
          <w:p w14:paraId="47B91187" w14:textId="77777777" w:rsidR="00762D1A" w:rsidRPr="00762D1A" w:rsidRDefault="00762D1A" w:rsidP="00D128AD">
            <w:pPr>
              <w:pStyle w:val="TableBodyTextMIRB"/>
            </w:pPr>
            <w:r>
              <w:t>357</w:t>
            </w:r>
          </w:p>
        </w:tc>
        <w:tc>
          <w:tcPr>
            <w:tcW w:w="2948" w:type="dxa"/>
            <w:noWrap/>
            <w:hideMark/>
          </w:tcPr>
          <w:p w14:paraId="21E24E19" w14:textId="77777777" w:rsidR="00762D1A" w:rsidRPr="00762D1A" w:rsidRDefault="00762D1A" w:rsidP="00D128AD">
            <w:pPr>
              <w:pStyle w:val="TableBodyTextMIRB"/>
            </w:pPr>
            <w:r>
              <w:t>NAD83(SCRS) MTU 17N</w:t>
            </w:r>
          </w:p>
        </w:tc>
      </w:tr>
      <w:tr w:rsidR="00D128AD" w:rsidRPr="00762D1A" w14:paraId="3F846CED" w14:textId="77777777" w:rsidTr="00AE5F15">
        <w:trPr>
          <w:trHeight w:val="283"/>
        </w:trPr>
        <w:tc>
          <w:tcPr>
            <w:tcW w:w="3458" w:type="dxa"/>
            <w:noWrap/>
            <w:hideMark/>
          </w:tcPr>
          <w:p w14:paraId="43918D7F" w14:textId="77777777" w:rsidR="00762D1A" w:rsidRPr="00762D1A" w:rsidRDefault="00762D1A" w:rsidP="00D128AD">
            <w:pPr>
              <w:pStyle w:val="TableColumnNameMIRB"/>
            </w:pPr>
            <w:r>
              <w:t>POCO 2021 007</w:t>
            </w:r>
          </w:p>
        </w:tc>
        <w:tc>
          <w:tcPr>
            <w:tcW w:w="2207" w:type="dxa"/>
            <w:noWrap/>
            <w:hideMark/>
          </w:tcPr>
          <w:p w14:paraId="41EE2611" w14:textId="77777777" w:rsidR="00762D1A" w:rsidRPr="00762D1A" w:rsidRDefault="00762D1A" w:rsidP="00D128AD">
            <w:pPr>
              <w:pStyle w:val="TableBodyTextMIRB"/>
            </w:pPr>
            <w:r>
              <w:t>2,32</w:t>
            </w:r>
          </w:p>
        </w:tc>
        <w:tc>
          <w:tcPr>
            <w:tcW w:w="1417" w:type="dxa"/>
            <w:noWrap/>
            <w:hideMark/>
          </w:tcPr>
          <w:p w14:paraId="68373E5A" w14:textId="77777777" w:rsidR="00762D1A" w:rsidRPr="00762D1A" w:rsidRDefault="00762D1A" w:rsidP="00D128AD">
            <w:pPr>
              <w:pStyle w:val="TableBodyTextMIRB"/>
            </w:pPr>
            <w:r>
              <w:t>321</w:t>
            </w:r>
          </w:p>
        </w:tc>
        <w:tc>
          <w:tcPr>
            <w:tcW w:w="2948" w:type="dxa"/>
            <w:noWrap/>
            <w:hideMark/>
          </w:tcPr>
          <w:p w14:paraId="2A5FFD48" w14:textId="77777777" w:rsidR="00762D1A" w:rsidRPr="00762D1A" w:rsidRDefault="00762D1A" w:rsidP="00D128AD">
            <w:pPr>
              <w:pStyle w:val="TableBodyTextMIRB"/>
            </w:pPr>
            <w:r>
              <w:t>NAD83(SCRS) MTU 17N</w:t>
            </w:r>
          </w:p>
        </w:tc>
      </w:tr>
      <w:tr w:rsidR="00D128AD" w:rsidRPr="00762D1A" w14:paraId="0BF7E520" w14:textId="77777777" w:rsidTr="00AE5F15">
        <w:trPr>
          <w:trHeight w:val="283"/>
        </w:trPr>
        <w:tc>
          <w:tcPr>
            <w:tcW w:w="3458" w:type="dxa"/>
            <w:noWrap/>
            <w:hideMark/>
          </w:tcPr>
          <w:p w14:paraId="56539BA9" w14:textId="77777777" w:rsidR="00762D1A" w:rsidRPr="00762D1A" w:rsidRDefault="00762D1A" w:rsidP="00D128AD">
            <w:pPr>
              <w:pStyle w:val="TableColumnNameMIRB"/>
            </w:pPr>
            <w:r>
              <w:t>POCO 2021 008</w:t>
            </w:r>
          </w:p>
        </w:tc>
        <w:tc>
          <w:tcPr>
            <w:tcW w:w="2207" w:type="dxa"/>
            <w:noWrap/>
            <w:hideMark/>
          </w:tcPr>
          <w:p w14:paraId="60877AE2" w14:textId="77777777" w:rsidR="00762D1A" w:rsidRPr="00762D1A" w:rsidRDefault="00762D1A" w:rsidP="00D128AD">
            <w:pPr>
              <w:pStyle w:val="TableBodyTextMIRB"/>
            </w:pPr>
            <w:r>
              <w:t>2,28</w:t>
            </w:r>
          </w:p>
        </w:tc>
        <w:tc>
          <w:tcPr>
            <w:tcW w:w="1417" w:type="dxa"/>
            <w:noWrap/>
            <w:hideMark/>
          </w:tcPr>
          <w:p w14:paraId="48821DCC" w14:textId="77777777" w:rsidR="00762D1A" w:rsidRPr="00762D1A" w:rsidRDefault="00762D1A" w:rsidP="00D128AD">
            <w:pPr>
              <w:pStyle w:val="TableBodyTextMIRB"/>
            </w:pPr>
            <w:r>
              <w:t>300</w:t>
            </w:r>
          </w:p>
        </w:tc>
        <w:tc>
          <w:tcPr>
            <w:tcW w:w="2948" w:type="dxa"/>
            <w:noWrap/>
            <w:hideMark/>
          </w:tcPr>
          <w:p w14:paraId="42BDF1F4" w14:textId="77777777" w:rsidR="00762D1A" w:rsidRPr="00762D1A" w:rsidRDefault="00762D1A" w:rsidP="00D128AD">
            <w:pPr>
              <w:pStyle w:val="TableBodyTextMIRB"/>
            </w:pPr>
            <w:r>
              <w:t>NAD83(SCRS) MTU 17N</w:t>
            </w:r>
          </w:p>
        </w:tc>
      </w:tr>
      <w:tr w:rsidR="00D128AD" w:rsidRPr="00762D1A" w14:paraId="32665DCD" w14:textId="77777777" w:rsidTr="00AE5F15">
        <w:trPr>
          <w:trHeight w:val="283"/>
        </w:trPr>
        <w:tc>
          <w:tcPr>
            <w:tcW w:w="3458" w:type="dxa"/>
            <w:noWrap/>
            <w:hideMark/>
          </w:tcPr>
          <w:p w14:paraId="401DBB0A" w14:textId="77777777" w:rsidR="00762D1A" w:rsidRPr="00762D1A" w:rsidRDefault="00762D1A" w:rsidP="00D128AD">
            <w:pPr>
              <w:pStyle w:val="TableColumnNameMIRB"/>
            </w:pPr>
            <w:r>
              <w:t>POCO 2021 009</w:t>
            </w:r>
          </w:p>
        </w:tc>
        <w:tc>
          <w:tcPr>
            <w:tcW w:w="2207" w:type="dxa"/>
            <w:noWrap/>
            <w:hideMark/>
          </w:tcPr>
          <w:p w14:paraId="4F9D543C" w14:textId="77777777" w:rsidR="00762D1A" w:rsidRPr="00762D1A" w:rsidRDefault="00762D1A" w:rsidP="00D128AD">
            <w:pPr>
              <w:pStyle w:val="TableBodyTextMIRB"/>
            </w:pPr>
            <w:r>
              <w:t>3,03</w:t>
            </w:r>
          </w:p>
        </w:tc>
        <w:tc>
          <w:tcPr>
            <w:tcW w:w="1417" w:type="dxa"/>
            <w:noWrap/>
            <w:hideMark/>
          </w:tcPr>
          <w:p w14:paraId="61B56753" w14:textId="77777777" w:rsidR="00762D1A" w:rsidRPr="00762D1A" w:rsidRDefault="00762D1A" w:rsidP="00D128AD">
            <w:pPr>
              <w:pStyle w:val="TableBodyTextMIRB"/>
            </w:pPr>
            <w:r>
              <w:t>403</w:t>
            </w:r>
          </w:p>
        </w:tc>
        <w:tc>
          <w:tcPr>
            <w:tcW w:w="2948" w:type="dxa"/>
            <w:noWrap/>
            <w:hideMark/>
          </w:tcPr>
          <w:p w14:paraId="0749B9B7" w14:textId="77777777" w:rsidR="00762D1A" w:rsidRPr="00762D1A" w:rsidRDefault="00762D1A" w:rsidP="00D128AD">
            <w:pPr>
              <w:pStyle w:val="TableBodyTextMIRB"/>
            </w:pPr>
            <w:r>
              <w:t>NAD83(SCRS) MTU 17N</w:t>
            </w:r>
          </w:p>
        </w:tc>
      </w:tr>
      <w:tr w:rsidR="00D128AD" w:rsidRPr="00762D1A" w14:paraId="7F2B1E85" w14:textId="77777777" w:rsidTr="00AE5F15">
        <w:trPr>
          <w:trHeight w:val="283"/>
        </w:trPr>
        <w:tc>
          <w:tcPr>
            <w:tcW w:w="3458" w:type="dxa"/>
            <w:noWrap/>
            <w:hideMark/>
          </w:tcPr>
          <w:p w14:paraId="1C293D6B" w14:textId="77777777" w:rsidR="00762D1A" w:rsidRPr="00762D1A" w:rsidRDefault="00762D1A" w:rsidP="00D128AD">
            <w:pPr>
              <w:pStyle w:val="TableColumnNameMIRB"/>
            </w:pPr>
            <w:r>
              <w:t>POCO 2021 010</w:t>
            </w:r>
          </w:p>
        </w:tc>
        <w:tc>
          <w:tcPr>
            <w:tcW w:w="2207" w:type="dxa"/>
            <w:noWrap/>
            <w:hideMark/>
          </w:tcPr>
          <w:p w14:paraId="7525F155" w14:textId="77777777" w:rsidR="00762D1A" w:rsidRPr="00762D1A" w:rsidRDefault="00762D1A" w:rsidP="00D128AD">
            <w:pPr>
              <w:pStyle w:val="TableBodyTextMIRB"/>
            </w:pPr>
            <w:r>
              <w:t>2,99</w:t>
            </w:r>
          </w:p>
        </w:tc>
        <w:tc>
          <w:tcPr>
            <w:tcW w:w="1417" w:type="dxa"/>
            <w:noWrap/>
            <w:hideMark/>
          </w:tcPr>
          <w:p w14:paraId="4BA84450" w14:textId="77777777" w:rsidR="00762D1A" w:rsidRPr="00762D1A" w:rsidRDefault="00762D1A" w:rsidP="00D128AD">
            <w:pPr>
              <w:pStyle w:val="TableBodyTextMIRB"/>
            </w:pPr>
            <w:r>
              <w:t>399</w:t>
            </w:r>
          </w:p>
        </w:tc>
        <w:tc>
          <w:tcPr>
            <w:tcW w:w="2948" w:type="dxa"/>
            <w:noWrap/>
            <w:hideMark/>
          </w:tcPr>
          <w:p w14:paraId="11518369" w14:textId="77777777" w:rsidR="00762D1A" w:rsidRPr="00762D1A" w:rsidRDefault="00762D1A" w:rsidP="00D128AD">
            <w:pPr>
              <w:pStyle w:val="TableBodyTextMIRB"/>
            </w:pPr>
            <w:r>
              <w:t>NAD83(SCRS) MTU 17N</w:t>
            </w:r>
          </w:p>
        </w:tc>
      </w:tr>
      <w:tr w:rsidR="00D128AD" w:rsidRPr="00762D1A" w14:paraId="4AD989A3" w14:textId="77777777" w:rsidTr="00AE5F15">
        <w:trPr>
          <w:trHeight w:val="283"/>
        </w:trPr>
        <w:tc>
          <w:tcPr>
            <w:tcW w:w="3458" w:type="dxa"/>
            <w:noWrap/>
            <w:hideMark/>
          </w:tcPr>
          <w:p w14:paraId="343ECA2E" w14:textId="77777777" w:rsidR="00762D1A" w:rsidRPr="00762D1A" w:rsidRDefault="00762D1A" w:rsidP="00D128AD">
            <w:pPr>
              <w:pStyle w:val="TableColumnNameMIRB"/>
            </w:pPr>
            <w:r>
              <w:t>POCO 2021 011</w:t>
            </w:r>
          </w:p>
        </w:tc>
        <w:tc>
          <w:tcPr>
            <w:tcW w:w="2207" w:type="dxa"/>
            <w:noWrap/>
            <w:hideMark/>
          </w:tcPr>
          <w:p w14:paraId="67DF15E8" w14:textId="77777777" w:rsidR="00762D1A" w:rsidRPr="00762D1A" w:rsidRDefault="00762D1A" w:rsidP="00D128AD">
            <w:pPr>
              <w:pStyle w:val="TableBodyTextMIRB"/>
            </w:pPr>
            <w:r>
              <w:t>3,13</w:t>
            </w:r>
          </w:p>
        </w:tc>
        <w:tc>
          <w:tcPr>
            <w:tcW w:w="1417" w:type="dxa"/>
            <w:noWrap/>
            <w:hideMark/>
          </w:tcPr>
          <w:p w14:paraId="74586542" w14:textId="77777777" w:rsidR="00762D1A" w:rsidRPr="00762D1A" w:rsidRDefault="00762D1A" w:rsidP="00D128AD">
            <w:pPr>
              <w:pStyle w:val="TableBodyTextMIRB"/>
            </w:pPr>
            <w:r>
              <w:t>409</w:t>
            </w:r>
          </w:p>
        </w:tc>
        <w:tc>
          <w:tcPr>
            <w:tcW w:w="2948" w:type="dxa"/>
            <w:noWrap/>
            <w:hideMark/>
          </w:tcPr>
          <w:p w14:paraId="7E31781A" w14:textId="77777777" w:rsidR="00762D1A" w:rsidRPr="00762D1A" w:rsidRDefault="00762D1A" w:rsidP="00D128AD">
            <w:pPr>
              <w:pStyle w:val="TableBodyTextMIRB"/>
            </w:pPr>
            <w:r>
              <w:t>NAD83(SCRS) MTU 17N</w:t>
            </w:r>
          </w:p>
        </w:tc>
      </w:tr>
      <w:tr w:rsidR="00D128AD" w:rsidRPr="00762D1A" w14:paraId="3459D816" w14:textId="77777777" w:rsidTr="00AE5F15">
        <w:trPr>
          <w:trHeight w:val="283"/>
        </w:trPr>
        <w:tc>
          <w:tcPr>
            <w:tcW w:w="3458" w:type="dxa"/>
            <w:noWrap/>
            <w:hideMark/>
          </w:tcPr>
          <w:p w14:paraId="1682065D" w14:textId="77777777" w:rsidR="00762D1A" w:rsidRPr="00762D1A" w:rsidRDefault="00762D1A" w:rsidP="00D128AD">
            <w:pPr>
              <w:pStyle w:val="TableColumnNameMIRB"/>
            </w:pPr>
            <w:r>
              <w:t>POCO 2021 012</w:t>
            </w:r>
          </w:p>
        </w:tc>
        <w:tc>
          <w:tcPr>
            <w:tcW w:w="2207" w:type="dxa"/>
            <w:noWrap/>
            <w:hideMark/>
          </w:tcPr>
          <w:p w14:paraId="153AD097" w14:textId="77777777" w:rsidR="00762D1A" w:rsidRPr="00762D1A" w:rsidRDefault="00762D1A" w:rsidP="00D128AD">
            <w:pPr>
              <w:pStyle w:val="TableBodyTextMIRB"/>
            </w:pPr>
            <w:r>
              <w:t>3,25</w:t>
            </w:r>
          </w:p>
        </w:tc>
        <w:tc>
          <w:tcPr>
            <w:tcW w:w="1417" w:type="dxa"/>
            <w:noWrap/>
            <w:hideMark/>
          </w:tcPr>
          <w:p w14:paraId="0C60EA2E" w14:textId="77777777" w:rsidR="00762D1A" w:rsidRPr="00762D1A" w:rsidRDefault="00762D1A" w:rsidP="00D128AD">
            <w:pPr>
              <w:pStyle w:val="TableBodyTextMIRB"/>
            </w:pPr>
            <w:r>
              <w:t>405</w:t>
            </w:r>
          </w:p>
        </w:tc>
        <w:tc>
          <w:tcPr>
            <w:tcW w:w="2948" w:type="dxa"/>
            <w:noWrap/>
            <w:hideMark/>
          </w:tcPr>
          <w:p w14:paraId="7D049876" w14:textId="77777777" w:rsidR="00762D1A" w:rsidRPr="00762D1A" w:rsidRDefault="00762D1A" w:rsidP="00D128AD">
            <w:pPr>
              <w:pStyle w:val="TableBodyTextMIRB"/>
            </w:pPr>
            <w:r>
              <w:t>NAD83(SCRS) MTU 17N</w:t>
            </w:r>
          </w:p>
        </w:tc>
      </w:tr>
      <w:tr w:rsidR="00D128AD" w:rsidRPr="00762D1A" w14:paraId="4DCD7E88" w14:textId="77777777" w:rsidTr="00AE5F15">
        <w:trPr>
          <w:trHeight w:val="283"/>
        </w:trPr>
        <w:tc>
          <w:tcPr>
            <w:tcW w:w="3458" w:type="dxa"/>
            <w:noWrap/>
            <w:hideMark/>
          </w:tcPr>
          <w:p w14:paraId="75C38926" w14:textId="77777777" w:rsidR="00762D1A" w:rsidRPr="00762D1A" w:rsidRDefault="00762D1A" w:rsidP="00D128AD">
            <w:pPr>
              <w:pStyle w:val="TableColumnNameMIRB"/>
            </w:pPr>
            <w:r>
              <w:t>POCO 2021 013</w:t>
            </w:r>
          </w:p>
        </w:tc>
        <w:tc>
          <w:tcPr>
            <w:tcW w:w="2207" w:type="dxa"/>
            <w:noWrap/>
            <w:hideMark/>
          </w:tcPr>
          <w:p w14:paraId="697169BE" w14:textId="77777777" w:rsidR="00762D1A" w:rsidRPr="00762D1A" w:rsidRDefault="00762D1A" w:rsidP="00D128AD">
            <w:pPr>
              <w:pStyle w:val="TableBodyTextMIRB"/>
            </w:pPr>
            <w:r>
              <w:t>3,08</w:t>
            </w:r>
          </w:p>
        </w:tc>
        <w:tc>
          <w:tcPr>
            <w:tcW w:w="1417" w:type="dxa"/>
            <w:noWrap/>
            <w:hideMark/>
          </w:tcPr>
          <w:p w14:paraId="3EF29070" w14:textId="77777777" w:rsidR="00762D1A" w:rsidRPr="00762D1A" w:rsidRDefault="00762D1A" w:rsidP="00D128AD">
            <w:pPr>
              <w:pStyle w:val="TableBodyTextMIRB"/>
            </w:pPr>
            <w:r>
              <w:t>391</w:t>
            </w:r>
          </w:p>
        </w:tc>
        <w:tc>
          <w:tcPr>
            <w:tcW w:w="2948" w:type="dxa"/>
            <w:noWrap/>
            <w:hideMark/>
          </w:tcPr>
          <w:p w14:paraId="7A9C0089" w14:textId="77777777" w:rsidR="00762D1A" w:rsidRPr="00762D1A" w:rsidRDefault="00762D1A" w:rsidP="00D128AD">
            <w:pPr>
              <w:pStyle w:val="TableBodyTextMIRB"/>
            </w:pPr>
            <w:r>
              <w:t>NAD83(SCRS) MTU 17N</w:t>
            </w:r>
          </w:p>
        </w:tc>
      </w:tr>
      <w:tr w:rsidR="00D128AD" w:rsidRPr="00762D1A" w14:paraId="5D079BD4" w14:textId="77777777" w:rsidTr="00AE5F15">
        <w:trPr>
          <w:trHeight w:val="283"/>
        </w:trPr>
        <w:tc>
          <w:tcPr>
            <w:tcW w:w="3458" w:type="dxa"/>
            <w:noWrap/>
            <w:hideMark/>
          </w:tcPr>
          <w:p w14:paraId="5F7BFD7F" w14:textId="77777777" w:rsidR="00762D1A" w:rsidRPr="00762D1A" w:rsidRDefault="00762D1A" w:rsidP="00D128AD">
            <w:pPr>
              <w:pStyle w:val="TableColumnNameMIRB"/>
            </w:pPr>
            <w:r>
              <w:t>POCO 2021 014</w:t>
            </w:r>
          </w:p>
        </w:tc>
        <w:tc>
          <w:tcPr>
            <w:tcW w:w="2207" w:type="dxa"/>
            <w:noWrap/>
            <w:hideMark/>
          </w:tcPr>
          <w:p w14:paraId="32B8E607" w14:textId="77777777" w:rsidR="00762D1A" w:rsidRPr="00762D1A" w:rsidRDefault="00762D1A" w:rsidP="00D128AD">
            <w:pPr>
              <w:pStyle w:val="TableBodyTextMIRB"/>
            </w:pPr>
            <w:r>
              <w:t>2,82</w:t>
            </w:r>
          </w:p>
        </w:tc>
        <w:tc>
          <w:tcPr>
            <w:tcW w:w="1417" w:type="dxa"/>
            <w:noWrap/>
            <w:hideMark/>
          </w:tcPr>
          <w:p w14:paraId="7A5D5BCD" w14:textId="77777777" w:rsidR="00762D1A" w:rsidRPr="00762D1A" w:rsidRDefault="00762D1A" w:rsidP="00D128AD">
            <w:pPr>
              <w:pStyle w:val="TableBodyTextMIRB"/>
            </w:pPr>
            <w:r>
              <w:t>360</w:t>
            </w:r>
          </w:p>
        </w:tc>
        <w:tc>
          <w:tcPr>
            <w:tcW w:w="2948" w:type="dxa"/>
            <w:noWrap/>
            <w:hideMark/>
          </w:tcPr>
          <w:p w14:paraId="6A97CFB1" w14:textId="77777777" w:rsidR="00762D1A" w:rsidRPr="00762D1A" w:rsidRDefault="00762D1A" w:rsidP="00D128AD">
            <w:pPr>
              <w:pStyle w:val="TableBodyTextMIRB"/>
            </w:pPr>
            <w:r>
              <w:t>NAD83(SCRS) MTU 17N</w:t>
            </w:r>
          </w:p>
        </w:tc>
      </w:tr>
      <w:tr w:rsidR="00D128AD" w:rsidRPr="00762D1A" w14:paraId="023BEE7C" w14:textId="77777777" w:rsidTr="00AE5F15">
        <w:trPr>
          <w:trHeight w:val="283"/>
        </w:trPr>
        <w:tc>
          <w:tcPr>
            <w:tcW w:w="3458" w:type="dxa"/>
            <w:noWrap/>
            <w:hideMark/>
          </w:tcPr>
          <w:p w14:paraId="07F20EC0" w14:textId="77777777" w:rsidR="00762D1A" w:rsidRPr="00762D1A" w:rsidRDefault="00762D1A" w:rsidP="00D128AD">
            <w:pPr>
              <w:pStyle w:val="TableColumnNameMIRB"/>
            </w:pPr>
            <w:r>
              <w:t>POCO 2021 015</w:t>
            </w:r>
          </w:p>
        </w:tc>
        <w:tc>
          <w:tcPr>
            <w:tcW w:w="2207" w:type="dxa"/>
            <w:noWrap/>
            <w:hideMark/>
          </w:tcPr>
          <w:p w14:paraId="6C2CA374" w14:textId="77777777" w:rsidR="00762D1A" w:rsidRPr="00762D1A" w:rsidRDefault="00762D1A" w:rsidP="00D128AD">
            <w:pPr>
              <w:pStyle w:val="TableBodyTextMIRB"/>
            </w:pPr>
            <w:r>
              <w:t>3,06</w:t>
            </w:r>
          </w:p>
        </w:tc>
        <w:tc>
          <w:tcPr>
            <w:tcW w:w="1417" w:type="dxa"/>
            <w:noWrap/>
            <w:hideMark/>
          </w:tcPr>
          <w:p w14:paraId="078792D4" w14:textId="77777777" w:rsidR="00762D1A" w:rsidRPr="00762D1A" w:rsidRDefault="00762D1A" w:rsidP="00D128AD">
            <w:pPr>
              <w:pStyle w:val="TableBodyTextMIRB"/>
            </w:pPr>
            <w:r>
              <w:t>398</w:t>
            </w:r>
          </w:p>
        </w:tc>
        <w:tc>
          <w:tcPr>
            <w:tcW w:w="2948" w:type="dxa"/>
            <w:noWrap/>
            <w:hideMark/>
          </w:tcPr>
          <w:p w14:paraId="771881E4" w14:textId="77777777" w:rsidR="00762D1A" w:rsidRPr="00762D1A" w:rsidRDefault="00762D1A" w:rsidP="00D128AD">
            <w:pPr>
              <w:pStyle w:val="TableBodyTextMIRB"/>
            </w:pPr>
            <w:r>
              <w:t>NAD83(SCRS) MTU 17N</w:t>
            </w:r>
          </w:p>
        </w:tc>
      </w:tr>
      <w:tr w:rsidR="00D128AD" w:rsidRPr="00762D1A" w14:paraId="5DC0D07C" w14:textId="77777777" w:rsidTr="00AE5F15">
        <w:trPr>
          <w:trHeight w:val="283"/>
        </w:trPr>
        <w:tc>
          <w:tcPr>
            <w:tcW w:w="3458" w:type="dxa"/>
            <w:noWrap/>
            <w:hideMark/>
          </w:tcPr>
          <w:p w14:paraId="5038B8D4" w14:textId="77777777" w:rsidR="00762D1A" w:rsidRPr="00762D1A" w:rsidRDefault="00762D1A" w:rsidP="00D128AD">
            <w:pPr>
              <w:pStyle w:val="TableColumnNameMIRB"/>
            </w:pPr>
            <w:r>
              <w:t>POCO 2021 016</w:t>
            </w:r>
          </w:p>
        </w:tc>
        <w:tc>
          <w:tcPr>
            <w:tcW w:w="2207" w:type="dxa"/>
            <w:noWrap/>
            <w:hideMark/>
          </w:tcPr>
          <w:p w14:paraId="2B17762F" w14:textId="77777777" w:rsidR="00762D1A" w:rsidRPr="00762D1A" w:rsidRDefault="00762D1A" w:rsidP="00D128AD">
            <w:pPr>
              <w:pStyle w:val="TableBodyTextMIRB"/>
            </w:pPr>
            <w:r>
              <w:t>2,95</w:t>
            </w:r>
          </w:p>
        </w:tc>
        <w:tc>
          <w:tcPr>
            <w:tcW w:w="1417" w:type="dxa"/>
            <w:noWrap/>
            <w:hideMark/>
          </w:tcPr>
          <w:p w14:paraId="3E1DB966" w14:textId="77777777" w:rsidR="00762D1A" w:rsidRPr="00762D1A" w:rsidRDefault="00762D1A" w:rsidP="00D128AD">
            <w:pPr>
              <w:pStyle w:val="TableBodyTextMIRB"/>
            </w:pPr>
            <w:r>
              <w:t>368</w:t>
            </w:r>
          </w:p>
        </w:tc>
        <w:tc>
          <w:tcPr>
            <w:tcW w:w="2948" w:type="dxa"/>
            <w:noWrap/>
            <w:hideMark/>
          </w:tcPr>
          <w:p w14:paraId="155E4D1B" w14:textId="77777777" w:rsidR="00762D1A" w:rsidRPr="00762D1A" w:rsidRDefault="00762D1A" w:rsidP="00D128AD">
            <w:pPr>
              <w:pStyle w:val="TableBodyTextMIRB"/>
            </w:pPr>
            <w:r>
              <w:t>NAD83(SCRS) MTU 17N</w:t>
            </w:r>
          </w:p>
        </w:tc>
      </w:tr>
      <w:tr w:rsidR="00D128AD" w:rsidRPr="00762D1A" w14:paraId="53C0975E" w14:textId="77777777" w:rsidTr="00AE5F15">
        <w:trPr>
          <w:trHeight w:val="283"/>
        </w:trPr>
        <w:tc>
          <w:tcPr>
            <w:tcW w:w="3458" w:type="dxa"/>
            <w:noWrap/>
            <w:hideMark/>
          </w:tcPr>
          <w:p w14:paraId="490B106B" w14:textId="77777777" w:rsidR="00762D1A" w:rsidRPr="00762D1A" w:rsidRDefault="00762D1A" w:rsidP="00D128AD">
            <w:pPr>
              <w:pStyle w:val="TableColumnNameMIRB"/>
            </w:pPr>
            <w:r>
              <w:t>POCO 2021 017</w:t>
            </w:r>
          </w:p>
        </w:tc>
        <w:tc>
          <w:tcPr>
            <w:tcW w:w="2207" w:type="dxa"/>
            <w:noWrap/>
            <w:hideMark/>
          </w:tcPr>
          <w:p w14:paraId="4881BDE0" w14:textId="77777777" w:rsidR="00762D1A" w:rsidRPr="00762D1A" w:rsidRDefault="00762D1A" w:rsidP="00D128AD">
            <w:pPr>
              <w:pStyle w:val="TableBodyTextMIRB"/>
            </w:pPr>
            <w:r>
              <w:t>2,86</w:t>
            </w:r>
          </w:p>
        </w:tc>
        <w:tc>
          <w:tcPr>
            <w:tcW w:w="1417" w:type="dxa"/>
            <w:noWrap/>
            <w:hideMark/>
          </w:tcPr>
          <w:p w14:paraId="345E0E85" w14:textId="77777777" w:rsidR="00762D1A" w:rsidRPr="00762D1A" w:rsidRDefault="00762D1A" w:rsidP="00D128AD">
            <w:pPr>
              <w:pStyle w:val="TableBodyTextMIRB"/>
            </w:pPr>
            <w:r>
              <w:t>370</w:t>
            </w:r>
          </w:p>
        </w:tc>
        <w:tc>
          <w:tcPr>
            <w:tcW w:w="2948" w:type="dxa"/>
            <w:noWrap/>
            <w:hideMark/>
          </w:tcPr>
          <w:p w14:paraId="175FDD7C" w14:textId="77777777" w:rsidR="00762D1A" w:rsidRPr="00762D1A" w:rsidRDefault="00762D1A" w:rsidP="00D128AD">
            <w:pPr>
              <w:pStyle w:val="TableBodyTextMIRB"/>
            </w:pPr>
            <w:r>
              <w:t>NAD83(SCRS) MTU 17N</w:t>
            </w:r>
          </w:p>
        </w:tc>
      </w:tr>
      <w:tr w:rsidR="00D128AD" w:rsidRPr="00762D1A" w14:paraId="4FBD78C3" w14:textId="77777777" w:rsidTr="00AE5F15">
        <w:trPr>
          <w:trHeight w:val="283"/>
        </w:trPr>
        <w:tc>
          <w:tcPr>
            <w:tcW w:w="3458" w:type="dxa"/>
            <w:noWrap/>
            <w:hideMark/>
          </w:tcPr>
          <w:p w14:paraId="1E7BC944" w14:textId="77777777" w:rsidR="00762D1A" w:rsidRPr="00762D1A" w:rsidRDefault="00762D1A" w:rsidP="00D128AD">
            <w:pPr>
              <w:pStyle w:val="TableColumnNameMIRB"/>
            </w:pPr>
            <w:r>
              <w:t>POCO 2021 018</w:t>
            </w:r>
          </w:p>
        </w:tc>
        <w:tc>
          <w:tcPr>
            <w:tcW w:w="2207" w:type="dxa"/>
            <w:noWrap/>
            <w:hideMark/>
          </w:tcPr>
          <w:p w14:paraId="0DE5008F" w14:textId="77777777" w:rsidR="00762D1A" w:rsidRPr="00762D1A" w:rsidRDefault="00762D1A" w:rsidP="00D128AD">
            <w:pPr>
              <w:pStyle w:val="TableBodyTextMIRB"/>
            </w:pPr>
            <w:r>
              <w:t>2,62</w:t>
            </w:r>
          </w:p>
        </w:tc>
        <w:tc>
          <w:tcPr>
            <w:tcW w:w="1417" w:type="dxa"/>
            <w:noWrap/>
            <w:hideMark/>
          </w:tcPr>
          <w:p w14:paraId="25533309" w14:textId="77777777" w:rsidR="00762D1A" w:rsidRPr="00762D1A" w:rsidRDefault="00762D1A" w:rsidP="00D128AD">
            <w:pPr>
              <w:pStyle w:val="TableBodyTextMIRB"/>
            </w:pPr>
            <w:r>
              <w:t>344</w:t>
            </w:r>
          </w:p>
        </w:tc>
        <w:tc>
          <w:tcPr>
            <w:tcW w:w="2948" w:type="dxa"/>
            <w:noWrap/>
            <w:hideMark/>
          </w:tcPr>
          <w:p w14:paraId="03D9A5E2" w14:textId="77777777" w:rsidR="00762D1A" w:rsidRPr="00762D1A" w:rsidRDefault="00762D1A" w:rsidP="00D128AD">
            <w:pPr>
              <w:pStyle w:val="TableBodyTextMIRB"/>
            </w:pPr>
            <w:r>
              <w:t>NAD83(SCRS) MTU 17N</w:t>
            </w:r>
          </w:p>
        </w:tc>
      </w:tr>
      <w:tr w:rsidR="00D128AD" w:rsidRPr="00762D1A" w14:paraId="23F64B47" w14:textId="77777777" w:rsidTr="00AE5F15">
        <w:trPr>
          <w:trHeight w:val="283"/>
        </w:trPr>
        <w:tc>
          <w:tcPr>
            <w:tcW w:w="3458" w:type="dxa"/>
            <w:noWrap/>
            <w:hideMark/>
          </w:tcPr>
          <w:p w14:paraId="32CEAA61" w14:textId="77777777" w:rsidR="00762D1A" w:rsidRPr="00762D1A" w:rsidRDefault="00762D1A" w:rsidP="00D128AD">
            <w:pPr>
              <w:pStyle w:val="TableColumnNameMIRB"/>
            </w:pPr>
            <w:r>
              <w:t>POCO 2021 019</w:t>
            </w:r>
          </w:p>
        </w:tc>
        <w:tc>
          <w:tcPr>
            <w:tcW w:w="2207" w:type="dxa"/>
            <w:noWrap/>
            <w:hideMark/>
          </w:tcPr>
          <w:p w14:paraId="3D6B2767" w14:textId="77777777" w:rsidR="00762D1A" w:rsidRPr="00762D1A" w:rsidRDefault="00762D1A" w:rsidP="00D128AD">
            <w:pPr>
              <w:pStyle w:val="TableBodyTextMIRB"/>
            </w:pPr>
            <w:r>
              <w:t>3,01</w:t>
            </w:r>
          </w:p>
        </w:tc>
        <w:tc>
          <w:tcPr>
            <w:tcW w:w="1417" w:type="dxa"/>
            <w:noWrap/>
            <w:hideMark/>
          </w:tcPr>
          <w:p w14:paraId="52D35DED" w14:textId="77777777" w:rsidR="00762D1A" w:rsidRPr="00762D1A" w:rsidRDefault="00762D1A" w:rsidP="00D128AD">
            <w:pPr>
              <w:pStyle w:val="TableBodyTextMIRB"/>
            </w:pPr>
            <w:r>
              <w:t>384</w:t>
            </w:r>
          </w:p>
        </w:tc>
        <w:tc>
          <w:tcPr>
            <w:tcW w:w="2948" w:type="dxa"/>
            <w:noWrap/>
            <w:hideMark/>
          </w:tcPr>
          <w:p w14:paraId="11C74031" w14:textId="77777777" w:rsidR="00762D1A" w:rsidRPr="00762D1A" w:rsidRDefault="00762D1A" w:rsidP="00D128AD">
            <w:pPr>
              <w:pStyle w:val="TableBodyTextMIRB"/>
            </w:pPr>
            <w:r>
              <w:t>NAD83(SCRS) MTU 17N</w:t>
            </w:r>
          </w:p>
        </w:tc>
      </w:tr>
      <w:tr w:rsidR="00D128AD" w:rsidRPr="00762D1A" w14:paraId="38E9C9BC" w14:textId="77777777" w:rsidTr="00AE5F15">
        <w:trPr>
          <w:trHeight w:val="283"/>
        </w:trPr>
        <w:tc>
          <w:tcPr>
            <w:tcW w:w="3458" w:type="dxa"/>
            <w:noWrap/>
            <w:hideMark/>
          </w:tcPr>
          <w:p w14:paraId="3AB2B477" w14:textId="77777777" w:rsidR="00762D1A" w:rsidRPr="00762D1A" w:rsidRDefault="00762D1A" w:rsidP="00D128AD">
            <w:pPr>
              <w:pStyle w:val="TableColumnNameMIRB"/>
            </w:pPr>
            <w:r>
              <w:t>POCO 2021 020</w:t>
            </w:r>
          </w:p>
        </w:tc>
        <w:tc>
          <w:tcPr>
            <w:tcW w:w="2207" w:type="dxa"/>
            <w:noWrap/>
            <w:hideMark/>
          </w:tcPr>
          <w:p w14:paraId="74C2129E" w14:textId="77777777" w:rsidR="00762D1A" w:rsidRPr="00762D1A" w:rsidRDefault="00762D1A" w:rsidP="00D128AD">
            <w:pPr>
              <w:pStyle w:val="TableBodyTextMIRB"/>
            </w:pPr>
            <w:r>
              <w:t>3,24</w:t>
            </w:r>
          </w:p>
        </w:tc>
        <w:tc>
          <w:tcPr>
            <w:tcW w:w="1417" w:type="dxa"/>
            <w:noWrap/>
            <w:hideMark/>
          </w:tcPr>
          <w:p w14:paraId="54512BFC" w14:textId="77777777" w:rsidR="00762D1A" w:rsidRPr="00762D1A" w:rsidRDefault="00762D1A" w:rsidP="00D128AD">
            <w:pPr>
              <w:pStyle w:val="TableBodyTextMIRB"/>
            </w:pPr>
            <w:r>
              <w:t>429</w:t>
            </w:r>
          </w:p>
        </w:tc>
        <w:tc>
          <w:tcPr>
            <w:tcW w:w="2948" w:type="dxa"/>
            <w:noWrap/>
            <w:hideMark/>
          </w:tcPr>
          <w:p w14:paraId="491154AA" w14:textId="77777777" w:rsidR="00762D1A" w:rsidRPr="00762D1A" w:rsidRDefault="00762D1A" w:rsidP="00D128AD">
            <w:pPr>
              <w:pStyle w:val="TableBodyTextMIRB"/>
            </w:pPr>
            <w:r>
              <w:t>NAD83(SCRS) MTU 17N</w:t>
            </w:r>
          </w:p>
        </w:tc>
      </w:tr>
      <w:tr w:rsidR="00D128AD" w:rsidRPr="00762D1A" w14:paraId="59448FF5" w14:textId="77777777" w:rsidTr="00AE5F15">
        <w:trPr>
          <w:trHeight w:val="283"/>
        </w:trPr>
        <w:tc>
          <w:tcPr>
            <w:tcW w:w="3458" w:type="dxa"/>
            <w:noWrap/>
            <w:hideMark/>
          </w:tcPr>
          <w:p w14:paraId="7BED122D" w14:textId="77777777" w:rsidR="00762D1A" w:rsidRPr="00762D1A" w:rsidRDefault="00762D1A" w:rsidP="00D128AD">
            <w:pPr>
              <w:pStyle w:val="TableColumnNameMIRB"/>
            </w:pPr>
            <w:r>
              <w:t>POCO 2021 021</w:t>
            </w:r>
          </w:p>
        </w:tc>
        <w:tc>
          <w:tcPr>
            <w:tcW w:w="2207" w:type="dxa"/>
            <w:noWrap/>
            <w:hideMark/>
          </w:tcPr>
          <w:p w14:paraId="50DF433B" w14:textId="77777777" w:rsidR="00762D1A" w:rsidRPr="00762D1A" w:rsidRDefault="00762D1A" w:rsidP="00D128AD">
            <w:pPr>
              <w:pStyle w:val="TableBodyTextMIRB"/>
            </w:pPr>
            <w:r>
              <w:t>2,68</w:t>
            </w:r>
          </w:p>
        </w:tc>
        <w:tc>
          <w:tcPr>
            <w:tcW w:w="1417" w:type="dxa"/>
            <w:noWrap/>
            <w:hideMark/>
          </w:tcPr>
          <w:p w14:paraId="20230414" w14:textId="77777777" w:rsidR="00762D1A" w:rsidRPr="00762D1A" w:rsidRDefault="00762D1A" w:rsidP="00D128AD">
            <w:pPr>
              <w:pStyle w:val="TableBodyTextMIRB"/>
            </w:pPr>
            <w:r>
              <w:t>347</w:t>
            </w:r>
          </w:p>
        </w:tc>
        <w:tc>
          <w:tcPr>
            <w:tcW w:w="2948" w:type="dxa"/>
            <w:noWrap/>
            <w:hideMark/>
          </w:tcPr>
          <w:p w14:paraId="7A603E57" w14:textId="77777777" w:rsidR="00762D1A" w:rsidRPr="00762D1A" w:rsidRDefault="00762D1A" w:rsidP="00D128AD">
            <w:pPr>
              <w:pStyle w:val="TableBodyTextMIRB"/>
            </w:pPr>
            <w:r>
              <w:t>NAD83(SCRS) MTU 17N</w:t>
            </w:r>
          </w:p>
        </w:tc>
      </w:tr>
      <w:tr w:rsidR="00D128AD" w:rsidRPr="00762D1A" w14:paraId="409078D3" w14:textId="77777777" w:rsidTr="00AE5F15">
        <w:trPr>
          <w:trHeight w:val="283"/>
        </w:trPr>
        <w:tc>
          <w:tcPr>
            <w:tcW w:w="3458" w:type="dxa"/>
            <w:noWrap/>
            <w:hideMark/>
          </w:tcPr>
          <w:p w14:paraId="365389B0" w14:textId="77777777" w:rsidR="00762D1A" w:rsidRPr="00762D1A" w:rsidRDefault="00762D1A" w:rsidP="00D128AD">
            <w:pPr>
              <w:pStyle w:val="TableColumnNameMIRB"/>
            </w:pPr>
            <w:r>
              <w:t>POCO 2021 022</w:t>
            </w:r>
          </w:p>
        </w:tc>
        <w:tc>
          <w:tcPr>
            <w:tcW w:w="2207" w:type="dxa"/>
            <w:noWrap/>
            <w:hideMark/>
          </w:tcPr>
          <w:p w14:paraId="3DD5FD0E" w14:textId="77777777" w:rsidR="00762D1A" w:rsidRPr="00762D1A" w:rsidRDefault="00762D1A" w:rsidP="00D128AD">
            <w:pPr>
              <w:pStyle w:val="TableBodyTextMIRB"/>
            </w:pPr>
            <w:r>
              <w:t>3,22</w:t>
            </w:r>
          </w:p>
        </w:tc>
        <w:tc>
          <w:tcPr>
            <w:tcW w:w="1417" w:type="dxa"/>
            <w:noWrap/>
            <w:hideMark/>
          </w:tcPr>
          <w:p w14:paraId="5559CCF0" w14:textId="77777777" w:rsidR="00762D1A" w:rsidRPr="00762D1A" w:rsidRDefault="00762D1A" w:rsidP="00D128AD">
            <w:pPr>
              <w:pStyle w:val="TableBodyTextMIRB"/>
            </w:pPr>
            <w:r>
              <w:t>411</w:t>
            </w:r>
          </w:p>
        </w:tc>
        <w:tc>
          <w:tcPr>
            <w:tcW w:w="2948" w:type="dxa"/>
            <w:noWrap/>
            <w:hideMark/>
          </w:tcPr>
          <w:p w14:paraId="7117FEA2" w14:textId="77777777" w:rsidR="00762D1A" w:rsidRPr="00762D1A" w:rsidRDefault="00762D1A" w:rsidP="00D128AD">
            <w:pPr>
              <w:pStyle w:val="TableBodyTextMIRB"/>
            </w:pPr>
            <w:r>
              <w:t>NAD83(SCRS) MTU 17N</w:t>
            </w:r>
          </w:p>
        </w:tc>
      </w:tr>
      <w:tr w:rsidR="00D128AD" w:rsidRPr="00762D1A" w14:paraId="64CCA58C" w14:textId="77777777" w:rsidTr="00AE5F15">
        <w:trPr>
          <w:trHeight w:val="283"/>
        </w:trPr>
        <w:tc>
          <w:tcPr>
            <w:tcW w:w="3458" w:type="dxa"/>
            <w:noWrap/>
            <w:hideMark/>
          </w:tcPr>
          <w:p w14:paraId="017806C1" w14:textId="77777777" w:rsidR="00762D1A" w:rsidRPr="00762D1A" w:rsidRDefault="00762D1A" w:rsidP="00D128AD">
            <w:pPr>
              <w:pStyle w:val="TableColumnNameMIRB"/>
            </w:pPr>
            <w:r>
              <w:t>POCO 2021 023</w:t>
            </w:r>
          </w:p>
        </w:tc>
        <w:tc>
          <w:tcPr>
            <w:tcW w:w="2207" w:type="dxa"/>
            <w:noWrap/>
            <w:hideMark/>
          </w:tcPr>
          <w:p w14:paraId="74A7D441" w14:textId="77777777" w:rsidR="00762D1A" w:rsidRPr="00762D1A" w:rsidRDefault="00762D1A" w:rsidP="00D128AD">
            <w:pPr>
              <w:pStyle w:val="TableBodyTextMIRB"/>
            </w:pPr>
            <w:r>
              <w:t>3,13</w:t>
            </w:r>
          </w:p>
        </w:tc>
        <w:tc>
          <w:tcPr>
            <w:tcW w:w="1417" w:type="dxa"/>
            <w:noWrap/>
            <w:hideMark/>
          </w:tcPr>
          <w:p w14:paraId="6586C004" w14:textId="77777777" w:rsidR="00762D1A" w:rsidRPr="00762D1A" w:rsidRDefault="00762D1A" w:rsidP="00D128AD">
            <w:pPr>
              <w:pStyle w:val="TableBodyTextMIRB"/>
            </w:pPr>
            <w:r>
              <w:t>398</w:t>
            </w:r>
          </w:p>
        </w:tc>
        <w:tc>
          <w:tcPr>
            <w:tcW w:w="2948" w:type="dxa"/>
            <w:noWrap/>
            <w:hideMark/>
          </w:tcPr>
          <w:p w14:paraId="7D814F50" w14:textId="77777777" w:rsidR="00762D1A" w:rsidRPr="00762D1A" w:rsidRDefault="00762D1A" w:rsidP="00D128AD">
            <w:pPr>
              <w:pStyle w:val="TableBodyTextMIRB"/>
            </w:pPr>
            <w:r>
              <w:t>NAD83(SCRS) MTU 17N</w:t>
            </w:r>
          </w:p>
        </w:tc>
      </w:tr>
      <w:tr w:rsidR="00D128AD" w:rsidRPr="00762D1A" w14:paraId="2165B457" w14:textId="77777777" w:rsidTr="00AE5F15">
        <w:trPr>
          <w:trHeight w:val="283"/>
        </w:trPr>
        <w:tc>
          <w:tcPr>
            <w:tcW w:w="3458" w:type="dxa"/>
            <w:noWrap/>
            <w:hideMark/>
          </w:tcPr>
          <w:p w14:paraId="19F7E4DF" w14:textId="77777777" w:rsidR="00762D1A" w:rsidRPr="00762D1A" w:rsidRDefault="00762D1A" w:rsidP="00D128AD">
            <w:pPr>
              <w:pStyle w:val="TableColumnNameMIRB"/>
            </w:pPr>
            <w:r>
              <w:t>POCO 2021 024</w:t>
            </w:r>
          </w:p>
        </w:tc>
        <w:tc>
          <w:tcPr>
            <w:tcW w:w="2207" w:type="dxa"/>
            <w:noWrap/>
            <w:hideMark/>
          </w:tcPr>
          <w:p w14:paraId="5613FFE6" w14:textId="77777777" w:rsidR="00762D1A" w:rsidRPr="00762D1A" w:rsidRDefault="00762D1A" w:rsidP="00D128AD">
            <w:pPr>
              <w:pStyle w:val="TableBodyTextMIRB"/>
            </w:pPr>
            <w:r>
              <w:t>2,94</w:t>
            </w:r>
          </w:p>
        </w:tc>
        <w:tc>
          <w:tcPr>
            <w:tcW w:w="1417" w:type="dxa"/>
            <w:noWrap/>
            <w:hideMark/>
          </w:tcPr>
          <w:p w14:paraId="584CFFEE" w14:textId="77777777" w:rsidR="00762D1A" w:rsidRPr="00762D1A" w:rsidRDefault="00762D1A" w:rsidP="00D128AD">
            <w:pPr>
              <w:pStyle w:val="TableBodyTextMIRB"/>
            </w:pPr>
            <w:r>
              <w:t>380</w:t>
            </w:r>
          </w:p>
        </w:tc>
        <w:tc>
          <w:tcPr>
            <w:tcW w:w="2948" w:type="dxa"/>
            <w:noWrap/>
            <w:hideMark/>
          </w:tcPr>
          <w:p w14:paraId="1D034473" w14:textId="77777777" w:rsidR="00762D1A" w:rsidRPr="00762D1A" w:rsidRDefault="00762D1A" w:rsidP="00D128AD">
            <w:pPr>
              <w:pStyle w:val="TableBodyTextMIRB"/>
            </w:pPr>
            <w:r>
              <w:t>NAD83(SCRS) MTU 17N</w:t>
            </w:r>
          </w:p>
        </w:tc>
      </w:tr>
      <w:tr w:rsidR="00D128AD" w:rsidRPr="00762D1A" w14:paraId="5E996AEC" w14:textId="77777777" w:rsidTr="00AE5F15">
        <w:trPr>
          <w:trHeight w:val="283"/>
        </w:trPr>
        <w:tc>
          <w:tcPr>
            <w:tcW w:w="3458" w:type="dxa"/>
            <w:noWrap/>
            <w:hideMark/>
          </w:tcPr>
          <w:p w14:paraId="55C428CC" w14:textId="77777777" w:rsidR="00762D1A" w:rsidRPr="00762D1A" w:rsidRDefault="00762D1A" w:rsidP="00D128AD">
            <w:pPr>
              <w:pStyle w:val="TableColumnNameMIRB"/>
            </w:pPr>
            <w:r>
              <w:t>POCO 2021 025</w:t>
            </w:r>
          </w:p>
        </w:tc>
        <w:tc>
          <w:tcPr>
            <w:tcW w:w="2207" w:type="dxa"/>
            <w:noWrap/>
            <w:hideMark/>
          </w:tcPr>
          <w:p w14:paraId="615E06FA" w14:textId="77777777" w:rsidR="00762D1A" w:rsidRPr="00762D1A" w:rsidRDefault="00762D1A" w:rsidP="00D128AD">
            <w:pPr>
              <w:pStyle w:val="TableBodyTextMIRB"/>
            </w:pPr>
            <w:r>
              <w:t>2,93</w:t>
            </w:r>
          </w:p>
        </w:tc>
        <w:tc>
          <w:tcPr>
            <w:tcW w:w="1417" w:type="dxa"/>
            <w:noWrap/>
            <w:hideMark/>
          </w:tcPr>
          <w:p w14:paraId="6F3EA219" w14:textId="77777777" w:rsidR="00762D1A" w:rsidRPr="00762D1A" w:rsidRDefault="00762D1A" w:rsidP="00D128AD">
            <w:pPr>
              <w:pStyle w:val="TableBodyTextMIRB"/>
            </w:pPr>
            <w:r>
              <w:t>382</w:t>
            </w:r>
          </w:p>
        </w:tc>
        <w:tc>
          <w:tcPr>
            <w:tcW w:w="2948" w:type="dxa"/>
            <w:noWrap/>
            <w:hideMark/>
          </w:tcPr>
          <w:p w14:paraId="50DD8DE5" w14:textId="77777777" w:rsidR="00762D1A" w:rsidRPr="00762D1A" w:rsidRDefault="00762D1A" w:rsidP="00D128AD">
            <w:pPr>
              <w:pStyle w:val="TableBodyTextMIRB"/>
            </w:pPr>
            <w:r>
              <w:t>NAD83(SCRS) MTU 17N</w:t>
            </w:r>
          </w:p>
        </w:tc>
      </w:tr>
      <w:tr w:rsidR="00D128AD" w:rsidRPr="00762D1A" w14:paraId="21037BCE" w14:textId="77777777" w:rsidTr="00AE5F15">
        <w:trPr>
          <w:trHeight w:val="283"/>
        </w:trPr>
        <w:tc>
          <w:tcPr>
            <w:tcW w:w="3458" w:type="dxa"/>
            <w:noWrap/>
            <w:hideMark/>
          </w:tcPr>
          <w:p w14:paraId="3EA7CCAE" w14:textId="77777777" w:rsidR="00762D1A" w:rsidRPr="00762D1A" w:rsidRDefault="00762D1A" w:rsidP="00D128AD">
            <w:pPr>
              <w:pStyle w:val="TableColumnNameMIRB"/>
            </w:pPr>
            <w:r>
              <w:t>POCO 2021 026</w:t>
            </w:r>
          </w:p>
        </w:tc>
        <w:tc>
          <w:tcPr>
            <w:tcW w:w="2207" w:type="dxa"/>
            <w:noWrap/>
            <w:hideMark/>
          </w:tcPr>
          <w:p w14:paraId="46640D19" w14:textId="77777777" w:rsidR="00762D1A" w:rsidRPr="00762D1A" w:rsidRDefault="00762D1A" w:rsidP="00D128AD">
            <w:pPr>
              <w:pStyle w:val="TableBodyTextMIRB"/>
            </w:pPr>
            <w:r>
              <w:t>3,17</w:t>
            </w:r>
          </w:p>
        </w:tc>
        <w:tc>
          <w:tcPr>
            <w:tcW w:w="1417" w:type="dxa"/>
            <w:noWrap/>
            <w:hideMark/>
          </w:tcPr>
          <w:p w14:paraId="0757426A" w14:textId="77777777" w:rsidR="00762D1A" w:rsidRPr="00762D1A" w:rsidRDefault="00762D1A" w:rsidP="00D128AD">
            <w:pPr>
              <w:pStyle w:val="TableBodyTextMIRB"/>
            </w:pPr>
            <w:r>
              <w:t>399</w:t>
            </w:r>
          </w:p>
        </w:tc>
        <w:tc>
          <w:tcPr>
            <w:tcW w:w="2948" w:type="dxa"/>
            <w:noWrap/>
            <w:hideMark/>
          </w:tcPr>
          <w:p w14:paraId="399B972D" w14:textId="77777777" w:rsidR="00762D1A" w:rsidRPr="00762D1A" w:rsidRDefault="00762D1A" w:rsidP="00D128AD">
            <w:pPr>
              <w:pStyle w:val="TableBodyTextMIRB"/>
            </w:pPr>
            <w:r>
              <w:t>NAD83(SCRS) MTU 17N</w:t>
            </w:r>
          </w:p>
        </w:tc>
      </w:tr>
      <w:tr w:rsidR="00D128AD" w:rsidRPr="00762D1A" w14:paraId="76B4E6AE" w14:textId="77777777" w:rsidTr="00AE5F15">
        <w:trPr>
          <w:trHeight w:val="283"/>
        </w:trPr>
        <w:tc>
          <w:tcPr>
            <w:tcW w:w="3458" w:type="dxa"/>
            <w:noWrap/>
            <w:hideMark/>
          </w:tcPr>
          <w:p w14:paraId="1DB15B3D" w14:textId="77777777" w:rsidR="00762D1A" w:rsidRPr="00762D1A" w:rsidRDefault="00762D1A" w:rsidP="00D128AD">
            <w:pPr>
              <w:pStyle w:val="TableColumnNameMIRB"/>
            </w:pPr>
            <w:r>
              <w:t>POCO 2021 027</w:t>
            </w:r>
          </w:p>
        </w:tc>
        <w:tc>
          <w:tcPr>
            <w:tcW w:w="2207" w:type="dxa"/>
            <w:noWrap/>
            <w:hideMark/>
          </w:tcPr>
          <w:p w14:paraId="3805FEFD" w14:textId="77777777" w:rsidR="00762D1A" w:rsidRPr="00762D1A" w:rsidRDefault="00762D1A" w:rsidP="00D128AD">
            <w:pPr>
              <w:pStyle w:val="TableBodyTextMIRB"/>
            </w:pPr>
            <w:r>
              <w:t>3,04</w:t>
            </w:r>
          </w:p>
        </w:tc>
        <w:tc>
          <w:tcPr>
            <w:tcW w:w="1417" w:type="dxa"/>
            <w:noWrap/>
            <w:hideMark/>
          </w:tcPr>
          <w:p w14:paraId="591402DB" w14:textId="77777777" w:rsidR="00762D1A" w:rsidRPr="00762D1A" w:rsidRDefault="00762D1A" w:rsidP="00D128AD">
            <w:pPr>
              <w:pStyle w:val="TableBodyTextMIRB"/>
            </w:pPr>
            <w:r>
              <w:t>380</w:t>
            </w:r>
          </w:p>
        </w:tc>
        <w:tc>
          <w:tcPr>
            <w:tcW w:w="2948" w:type="dxa"/>
            <w:noWrap/>
            <w:hideMark/>
          </w:tcPr>
          <w:p w14:paraId="6FBE6851" w14:textId="77777777" w:rsidR="00762D1A" w:rsidRPr="00762D1A" w:rsidRDefault="00762D1A" w:rsidP="00D128AD">
            <w:pPr>
              <w:pStyle w:val="TableBodyTextMIRB"/>
            </w:pPr>
            <w:r>
              <w:t>NAD83(SCRS) MTU 17N</w:t>
            </w:r>
          </w:p>
        </w:tc>
      </w:tr>
      <w:tr w:rsidR="00D128AD" w:rsidRPr="00762D1A" w14:paraId="07E23CCE" w14:textId="77777777" w:rsidTr="00AE5F15">
        <w:trPr>
          <w:trHeight w:val="283"/>
        </w:trPr>
        <w:tc>
          <w:tcPr>
            <w:tcW w:w="3458" w:type="dxa"/>
            <w:noWrap/>
            <w:hideMark/>
          </w:tcPr>
          <w:p w14:paraId="150299C6" w14:textId="77777777" w:rsidR="00762D1A" w:rsidRPr="00762D1A" w:rsidRDefault="00762D1A" w:rsidP="00D128AD">
            <w:pPr>
              <w:pStyle w:val="TableColumnNameMIRB"/>
            </w:pPr>
            <w:r>
              <w:t>POCO 2021 028</w:t>
            </w:r>
          </w:p>
        </w:tc>
        <w:tc>
          <w:tcPr>
            <w:tcW w:w="2207" w:type="dxa"/>
            <w:noWrap/>
            <w:hideMark/>
          </w:tcPr>
          <w:p w14:paraId="1FD1FE73" w14:textId="77777777" w:rsidR="00762D1A" w:rsidRPr="00762D1A" w:rsidRDefault="00762D1A" w:rsidP="00D128AD">
            <w:pPr>
              <w:pStyle w:val="TableBodyTextMIRB"/>
            </w:pPr>
            <w:r>
              <w:t>3,12</w:t>
            </w:r>
          </w:p>
        </w:tc>
        <w:tc>
          <w:tcPr>
            <w:tcW w:w="1417" w:type="dxa"/>
            <w:noWrap/>
            <w:hideMark/>
          </w:tcPr>
          <w:p w14:paraId="561B3A1F" w14:textId="77777777" w:rsidR="00762D1A" w:rsidRPr="00762D1A" w:rsidRDefault="00762D1A" w:rsidP="00D128AD">
            <w:pPr>
              <w:pStyle w:val="TableBodyTextMIRB"/>
            </w:pPr>
            <w:r>
              <w:t>380</w:t>
            </w:r>
          </w:p>
        </w:tc>
        <w:tc>
          <w:tcPr>
            <w:tcW w:w="2948" w:type="dxa"/>
            <w:noWrap/>
            <w:hideMark/>
          </w:tcPr>
          <w:p w14:paraId="6D91A7E0" w14:textId="77777777" w:rsidR="00762D1A" w:rsidRPr="00762D1A" w:rsidRDefault="00762D1A" w:rsidP="00D128AD">
            <w:pPr>
              <w:pStyle w:val="TableBodyTextMIRB"/>
            </w:pPr>
            <w:r>
              <w:t>NAD83(SCRS) MTU 17N</w:t>
            </w:r>
          </w:p>
        </w:tc>
      </w:tr>
      <w:tr w:rsidR="00D128AD" w:rsidRPr="00762D1A" w14:paraId="755A1159" w14:textId="77777777" w:rsidTr="00AE5F15">
        <w:trPr>
          <w:trHeight w:val="283"/>
        </w:trPr>
        <w:tc>
          <w:tcPr>
            <w:tcW w:w="3458" w:type="dxa"/>
            <w:noWrap/>
            <w:hideMark/>
          </w:tcPr>
          <w:p w14:paraId="0D436B34" w14:textId="77777777" w:rsidR="00762D1A" w:rsidRPr="00762D1A" w:rsidRDefault="00762D1A" w:rsidP="00D128AD">
            <w:pPr>
              <w:pStyle w:val="TableColumnNameMIRB"/>
            </w:pPr>
            <w:r>
              <w:t>POCO 2021 029</w:t>
            </w:r>
          </w:p>
        </w:tc>
        <w:tc>
          <w:tcPr>
            <w:tcW w:w="2207" w:type="dxa"/>
            <w:noWrap/>
            <w:hideMark/>
          </w:tcPr>
          <w:p w14:paraId="6E745E7D" w14:textId="77777777" w:rsidR="00762D1A" w:rsidRPr="00762D1A" w:rsidRDefault="00762D1A" w:rsidP="00D128AD">
            <w:pPr>
              <w:pStyle w:val="TableBodyTextMIRB"/>
            </w:pPr>
            <w:r>
              <w:t>3,12</w:t>
            </w:r>
          </w:p>
        </w:tc>
        <w:tc>
          <w:tcPr>
            <w:tcW w:w="1417" w:type="dxa"/>
            <w:noWrap/>
            <w:hideMark/>
          </w:tcPr>
          <w:p w14:paraId="0159CEE2" w14:textId="77777777" w:rsidR="00762D1A" w:rsidRPr="00762D1A" w:rsidRDefault="00762D1A" w:rsidP="00D128AD">
            <w:pPr>
              <w:pStyle w:val="TableBodyTextMIRB"/>
            </w:pPr>
            <w:r>
              <w:t>392</w:t>
            </w:r>
          </w:p>
        </w:tc>
        <w:tc>
          <w:tcPr>
            <w:tcW w:w="2948" w:type="dxa"/>
            <w:noWrap/>
            <w:hideMark/>
          </w:tcPr>
          <w:p w14:paraId="6D62761C" w14:textId="77777777" w:rsidR="00762D1A" w:rsidRPr="00762D1A" w:rsidRDefault="00762D1A" w:rsidP="00D128AD">
            <w:pPr>
              <w:pStyle w:val="TableBodyTextMIRB"/>
            </w:pPr>
            <w:r>
              <w:t>NAD83(SCRS) MTU 17N</w:t>
            </w:r>
          </w:p>
        </w:tc>
      </w:tr>
      <w:tr w:rsidR="00D128AD" w:rsidRPr="00762D1A" w14:paraId="5442E2C4" w14:textId="77777777" w:rsidTr="00AE5F15">
        <w:trPr>
          <w:trHeight w:val="283"/>
        </w:trPr>
        <w:tc>
          <w:tcPr>
            <w:tcW w:w="3458" w:type="dxa"/>
            <w:noWrap/>
            <w:hideMark/>
          </w:tcPr>
          <w:p w14:paraId="1B586E68" w14:textId="77777777" w:rsidR="00762D1A" w:rsidRPr="00762D1A" w:rsidRDefault="00762D1A" w:rsidP="00D128AD">
            <w:pPr>
              <w:pStyle w:val="TableColumnNameMIRB"/>
            </w:pPr>
            <w:r>
              <w:t>POCO 2021 030</w:t>
            </w:r>
          </w:p>
        </w:tc>
        <w:tc>
          <w:tcPr>
            <w:tcW w:w="2207" w:type="dxa"/>
            <w:noWrap/>
            <w:hideMark/>
          </w:tcPr>
          <w:p w14:paraId="2A9054FD" w14:textId="77777777" w:rsidR="00762D1A" w:rsidRPr="00762D1A" w:rsidRDefault="00762D1A" w:rsidP="00D128AD">
            <w:pPr>
              <w:pStyle w:val="TableBodyTextMIRB"/>
            </w:pPr>
            <w:r>
              <w:t>3,1</w:t>
            </w:r>
          </w:p>
        </w:tc>
        <w:tc>
          <w:tcPr>
            <w:tcW w:w="1417" w:type="dxa"/>
            <w:noWrap/>
            <w:hideMark/>
          </w:tcPr>
          <w:p w14:paraId="7E193324" w14:textId="77777777" w:rsidR="00762D1A" w:rsidRPr="00762D1A" w:rsidRDefault="00762D1A" w:rsidP="00D128AD">
            <w:pPr>
              <w:pStyle w:val="TableBodyTextMIRB"/>
            </w:pPr>
            <w:r>
              <w:t>400</w:t>
            </w:r>
          </w:p>
        </w:tc>
        <w:tc>
          <w:tcPr>
            <w:tcW w:w="2948" w:type="dxa"/>
            <w:noWrap/>
            <w:hideMark/>
          </w:tcPr>
          <w:p w14:paraId="27CBE5FD" w14:textId="77777777" w:rsidR="00762D1A" w:rsidRPr="00762D1A" w:rsidRDefault="00762D1A" w:rsidP="00D128AD">
            <w:pPr>
              <w:pStyle w:val="TableBodyTextMIRB"/>
            </w:pPr>
            <w:r>
              <w:t>NAD83(SCRS) MTU 17N</w:t>
            </w:r>
          </w:p>
        </w:tc>
      </w:tr>
      <w:tr w:rsidR="00D128AD" w:rsidRPr="00762D1A" w14:paraId="45B6D149" w14:textId="77777777" w:rsidTr="00AE5F15">
        <w:trPr>
          <w:trHeight w:val="283"/>
        </w:trPr>
        <w:tc>
          <w:tcPr>
            <w:tcW w:w="3458" w:type="dxa"/>
            <w:noWrap/>
            <w:hideMark/>
          </w:tcPr>
          <w:p w14:paraId="25025A76" w14:textId="77777777" w:rsidR="00762D1A" w:rsidRPr="00762D1A" w:rsidRDefault="00762D1A" w:rsidP="00D128AD">
            <w:pPr>
              <w:pStyle w:val="TableColumnNameMIRB"/>
            </w:pPr>
            <w:r>
              <w:t>POCO 2021 031</w:t>
            </w:r>
          </w:p>
        </w:tc>
        <w:tc>
          <w:tcPr>
            <w:tcW w:w="2207" w:type="dxa"/>
            <w:noWrap/>
            <w:hideMark/>
          </w:tcPr>
          <w:p w14:paraId="665531DD" w14:textId="77777777" w:rsidR="00762D1A" w:rsidRPr="00762D1A" w:rsidRDefault="00762D1A" w:rsidP="00D128AD">
            <w:pPr>
              <w:pStyle w:val="TableBodyTextMIRB"/>
            </w:pPr>
            <w:r>
              <w:t>3,02</w:t>
            </w:r>
          </w:p>
        </w:tc>
        <w:tc>
          <w:tcPr>
            <w:tcW w:w="1417" w:type="dxa"/>
            <w:noWrap/>
            <w:hideMark/>
          </w:tcPr>
          <w:p w14:paraId="6D66D2AF" w14:textId="77777777" w:rsidR="00762D1A" w:rsidRPr="00762D1A" w:rsidRDefault="00762D1A" w:rsidP="00D128AD">
            <w:pPr>
              <w:pStyle w:val="TableBodyTextMIRB"/>
            </w:pPr>
            <w:r>
              <w:t>400</w:t>
            </w:r>
          </w:p>
        </w:tc>
        <w:tc>
          <w:tcPr>
            <w:tcW w:w="2948" w:type="dxa"/>
            <w:noWrap/>
            <w:hideMark/>
          </w:tcPr>
          <w:p w14:paraId="1CAD76E4" w14:textId="77777777" w:rsidR="00762D1A" w:rsidRPr="00762D1A" w:rsidRDefault="00762D1A" w:rsidP="00D128AD">
            <w:pPr>
              <w:pStyle w:val="TableBodyTextMIRB"/>
            </w:pPr>
            <w:r>
              <w:t>NAD83(SCRS) MTU 17N</w:t>
            </w:r>
          </w:p>
        </w:tc>
      </w:tr>
      <w:tr w:rsidR="00D128AD" w:rsidRPr="00762D1A" w14:paraId="14AEBF19" w14:textId="77777777" w:rsidTr="00AE5F15">
        <w:trPr>
          <w:trHeight w:val="283"/>
        </w:trPr>
        <w:tc>
          <w:tcPr>
            <w:tcW w:w="3458" w:type="dxa"/>
            <w:noWrap/>
            <w:hideMark/>
          </w:tcPr>
          <w:p w14:paraId="1187A9CD" w14:textId="77777777" w:rsidR="00762D1A" w:rsidRPr="00762D1A" w:rsidRDefault="00762D1A" w:rsidP="00D128AD">
            <w:pPr>
              <w:pStyle w:val="TableColumnNameMIRB"/>
            </w:pPr>
            <w:r>
              <w:t>POCO 2021 032</w:t>
            </w:r>
          </w:p>
        </w:tc>
        <w:tc>
          <w:tcPr>
            <w:tcW w:w="2207" w:type="dxa"/>
            <w:noWrap/>
            <w:hideMark/>
          </w:tcPr>
          <w:p w14:paraId="1C89CD81" w14:textId="77777777" w:rsidR="00762D1A" w:rsidRPr="00762D1A" w:rsidRDefault="00762D1A" w:rsidP="00D128AD">
            <w:pPr>
              <w:pStyle w:val="TableBodyTextMIRB"/>
            </w:pPr>
            <w:r>
              <w:t>3,27</w:t>
            </w:r>
          </w:p>
        </w:tc>
        <w:tc>
          <w:tcPr>
            <w:tcW w:w="1417" w:type="dxa"/>
            <w:noWrap/>
            <w:hideMark/>
          </w:tcPr>
          <w:p w14:paraId="6D9D91E5" w14:textId="77777777" w:rsidR="00762D1A" w:rsidRPr="00762D1A" w:rsidRDefault="00762D1A" w:rsidP="00D128AD">
            <w:pPr>
              <w:pStyle w:val="TableBodyTextMIRB"/>
            </w:pPr>
            <w:r>
              <w:t>399</w:t>
            </w:r>
          </w:p>
        </w:tc>
        <w:tc>
          <w:tcPr>
            <w:tcW w:w="2948" w:type="dxa"/>
            <w:noWrap/>
            <w:hideMark/>
          </w:tcPr>
          <w:p w14:paraId="50F2FBB2" w14:textId="77777777" w:rsidR="00762D1A" w:rsidRPr="00762D1A" w:rsidRDefault="00762D1A" w:rsidP="00D128AD">
            <w:pPr>
              <w:pStyle w:val="TableBodyTextMIRB"/>
            </w:pPr>
            <w:r>
              <w:t>NAD83(SCRS) MTU 17N</w:t>
            </w:r>
          </w:p>
        </w:tc>
      </w:tr>
      <w:tr w:rsidR="00D128AD" w:rsidRPr="00762D1A" w14:paraId="22342D75" w14:textId="77777777" w:rsidTr="00AE5F15">
        <w:trPr>
          <w:trHeight w:val="283"/>
        </w:trPr>
        <w:tc>
          <w:tcPr>
            <w:tcW w:w="3458" w:type="dxa"/>
            <w:noWrap/>
            <w:hideMark/>
          </w:tcPr>
          <w:p w14:paraId="0EE5D6FC" w14:textId="77777777" w:rsidR="00762D1A" w:rsidRPr="00762D1A" w:rsidRDefault="00762D1A" w:rsidP="00D128AD">
            <w:pPr>
              <w:pStyle w:val="TableColumnNameMIRB"/>
            </w:pPr>
            <w:r>
              <w:t>POCO 2021 033</w:t>
            </w:r>
          </w:p>
        </w:tc>
        <w:tc>
          <w:tcPr>
            <w:tcW w:w="2207" w:type="dxa"/>
            <w:noWrap/>
            <w:hideMark/>
          </w:tcPr>
          <w:p w14:paraId="22753E2A" w14:textId="77777777" w:rsidR="00762D1A" w:rsidRPr="00762D1A" w:rsidRDefault="00762D1A" w:rsidP="00D128AD">
            <w:pPr>
              <w:pStyle w:val="TableBodyTextMIRB"/>
            </w:pPr>
            <w:r>
              <w:t>3,08</w:t>
            </w:r>
          </w:p>
        </w:tc>
        <w:tc>
          <w:tcPr>
            <w:tcW w:w="1417" w:type="dxa"/>
            <w:noWrap/>
            <w:hideMark/>
          </w:tcPr>
          <w:p w14:paraId="06DEA914" w14:textId="77777777" w:rsidR="00762D1A" w:rsidRPr="00762D1A" w:rsidRDefault="00762D1A" w:rsidP="00D128AD">
            <w:pPr>
              <w:pStyle w:val="TableBodyTextMIRB"/>
            </w:pPr>
            <w:r>
              <w:t>399</w:t>
            </w:r>
          </w:p>
        </w:tc>
        <w:tc>
          <w:tcPr>
            <w:tcW w:w="2948" w:type="dxa"/>
            <w:noWrap/>
            <w:hideMark/>
          </w:tcPr>
          <w:p w14:paraId="2709133F" w14:textId="77777777" w:rsidR="00762D1A" w:rsidRPr="00762D1A" w:rsidRDefault="00762D1A" w:rsidP="00D128AD">
            <w:pPr>
              <w:pStyle w:val="TableBodyTextMIRB"/>
            </w:pPr>
            <w:r>
              <w:t>NAD83(SCRS) MTU 17N</w:t>
            </w:r>
          </w:p>
        </w:tc>
      </w:tr>
      <w:tr w:rsidR="00D128AD" w:rsidRPr="00762D1A" w14:paraId="43D9B088" w14:textId="77777777" w:rsidTr="00AE5F15">
        <w:trPr>
          <w:trHeight w:val="283"/>
        </w:trPr>
        <w:tc>
          <w:tcPr>
            <w:tcW w:w="3458" w:type="dxa"/>
            <w:noWrap/>
            <w:hideMark/>
          </w:tcPr>
          <w:p w14:paraId="46C0A59D" w14:textId="77777777" w:rsidR="00762D1A" w:rsidRPr="00762D1A" w:rsidRDefault="00762D1A" w:rsidP="00D128AD">
            <w:pPr>
              <w:pStyle w:val="TableColumnNameMIRB"/>
            </w:pPr>
            <w:r>
              <w:t>POCO 2021 034</w:t>
            </w:r>
          </w:p>
        </w:tc>
        <w:tc>
          <w:tcPr>
            <w:tcW w:w="2207" w:type="dxa"/>
            <w:noWrap/>
            <w:hideMark/>
          </w:tcPr>
          <w:p w14:paraId="679E5625" w14:textId="77777777" w:rsidR="00762D1A" w:rsidRPr="00762D1A" w:rsidRDefault="00762D1A" w:rsidP="00D128AD">
            <w:pPr>
              <w:pStyle w:val="TableBodyTextMIRB"/>
            </w:pPr>
            <w:r>
              <w:t>2,63</w:t>
            </w:r>
          </w:p>
        </w:tc>
        <w:tc>
          <w:tcPr>
            <w:tcW w:w="1417" w:type="dxa"/>
            <w:noWrap/>
            <w:hideMark/>
          </w:tcPr>
          <w:p w14:paraId="405BA8AD" w14:textId="77777777" w:rsidR="00762D1A" w:rsidRPr="00762D1A" w:rsidRDefault="00762D1A" w:rsidP="00D128AD">
            <w:pPr>
              <w:pStyle w:val="TableBodyTextMIRB"/>
            </w:pPr>
            <w:r>
              <w:t>379</w:t>
            </w:r>
          </w:p>
        </w:tc>
        <w:tc>
          <w:tcPr>
            <w:tcW w:w="2948" w:type="dxa"/>
            <w:noWrap/>
            <w:hideMark/>
          </w:tcPr>
          <w:p w14:paraId="1762C985" w14:textId="77777777" w:rsidR="00762D1A" w:rsidRPr="00762D1A" w:rsidRDefault="00762D1A" w:rsidP="00D128AD">
            <w:pPr>
              <w:pStyle w:val="TableBodyTextMIRB"/>
            </w:pPr>
            <w:r>
              <w:t>NAD83(SCRS) MTU 17N</w:t>
            </w:r>
          </w:p>
        </w:tc>
      </w:tr>
      <w:tr w:rsidR="00D128AD" w:rsidRPr="00762D1A" w14:paraId="31406CC7" w14:textId="77777777" w:rsidTr="00AE5F15">
        <w:trPr>
          <w:trHeight w:val="283"/>
        </w:trPr>
        <w:tc>
          <w:tcPr>
            <w:tcW w:w="3458" w:type="dxa"/>
            <w:noWrap/>
            <w:hideMark/>
          </w:tcPr>
          <w:p w14:paraId="11563A9C" w14:textId="77777777" w:rsidR="00762D1A" w:rsidRPr="00762D1A" w:rsidRDefault="00762D1A" w:rsidP="00D128AD">
            <w:pPr>
              <w:pStyle w:val="TableColumnNameMIRB"/>
            </w:pPr>
            <w:r>
              <w:t>POCO 2021 035</w:t>
            </w:r>
          </w:p>
        </w:tc>
        <w:tc>
          <w:tcPr>
            <w:tcW w:w="2207" w:type="dxa"/>
            <w:noWrap/>
            <w:hideMark/>
          </w:tcPr>
          <w:p w14:paraId="3413270C" w14:textId="77777777" w:rsidR="00762D1A" w:rsidRPr="00762D1A" w:rsidRDefault="00762D1A" w:rsidP="00D128AD">
            <w:pPr>
              <w:pStyle w:val="TableBodyTextMIRB"/>
            </w:pPr>
            <w:r>
              <w:t>3,23</w:t>
            </w:r>
          </w:p>
        </w:tc>
        <w:tc>
          <w:tcPr>
            <w:tcW w:w="1417" w:type="dxa"/>
            <w:noWrap/>
            <w:hideMark/>
          </w:tcPr>
          <w:p w14:paraId="5DCDCFEC" w14:textId="77777777" w:rsidR="00762D1A" w:rsidRPr="00762D1A" w:rsidRDefault="00762D1A" w:rsidP="00D128AD">
            <w:pPr>
              <w:pStyle w:val="TableBodyTextMIRB"/>
            </w:pPr>
            <w:r>
              <w:t>396</w:t>
            </w:r>
          </w:p>
        </w:tc>
        <w:tc>
          <w:tcPr>
            <w:tcW w:w="2948" w:type="dxa"/>
            <w:noWrap/>
            <w:hideMark/>
          </w:tcPr>
          <w:p w14:paraId="3BAE8566" w14:textId="77777777" w:rsidR="00762D1A" w:rsidRPr="00762D1A" w:rsidRDefault="00762D1A" w:rsidP="00D128AD">
            <w:pPr>
              <w:pStyle w:val="TableBodyTextMIRB"/>
            </w:pPr>
            <w:r>
              <w:t>NAD83(SCRS) MTU 17N</w:t>
            </w:r>
          </w:p>
        </w:tc>
      </w:tr>
      <w:tr w:rsidR="00D128AD" w:rsidRPr="00762D1A" w14:paraId="57D697E5" w14:textId="77777777" w:rsidTr="00AE5F15">
        <w:trPr>
          <w:trHeight w:val="283"/>
        </w:trPr>
        <w:tc>
          <w:tcPr>
            <w:tcW w:w="3458" w:type="dxa"/>
            <w:noWrap/>
            <w:hideMark/>
          </w:tcPr>
          <w:p w14:paraId="0F99D627" w14:textId="77777777" w:rsidR="00762D1A" w:rsidRPr="00762D1A" w:rsidRDefault="00762D1A" w:rsidP="00D128AD">
            <w:pPr>
              <w:pStyle w:val="TableColumnNameMIRB"/>
            </w:pPr>
            <w:r>
              <w:t>POCO 2021 036</w:t>
            </w:r>
          </w:p>
        </w:tc>
        <w:tc>
          <w:tcPr>
            <w:tcW w:w="2207" w:type="dxa"/>
            <w:noWrap/>
            <w:hideMark/>
          </w:tcPr>
          <w:p w14:paraId="1BB95110" w14:textId="77777777" w:rsidR="00762D1A" w:rsidRPr="00762D1A" w:rsidRDefault="00762D1A" w:rsidP="00D128AD">
            <w:pPr>
              <w:pStyle w:val="TableBodyTextMIRB"/>
            </w:pPr>
            <w:r>
              <w:t>3,19</w:t>
            </w:r>
          </w:p>
        </w:tc>
        <w:tc>
          <w:tcPr>
            <w:tcW w:w="1417" w:type="dxa"/>
            <w:noWrap/>
            <w:hideMark/>
          </w:tcPr>
          <w:p w14:paraId="2F67A3D0" w14:textId="77777777" w:rsidR="00762D1A" w:rsidRPr="00762D1A" w:rsidRDefault="00762D1A" w:rsidP="00D128AD">
            <w:pPr>
              <w:pStyle w:val="TableBodyTextMIRB"/>
            </w:pPr>
            <w:r>
              <w:t>392</w:t>
            </w:r>
          </w:p>
        </w:tc>
        <w:tc>
          <w:tcPr>
            <w:tcW w:w="2948" w:type="dxa"/>
            <w:noWrap/>
            <w:hideMark/>
          </w:tcPr>
          <w:p w14:paraId="3604239A" w14:textId="77777777" w:rsidR="00762D1A" w:rsidRPr="00762D1A" w:rsidRDefault="00762D1A" w:rsidP="00D128AD">
            <w:pPr>
              <w:pStyle w:val="TableBodyTextMIRB"/>
            </w:pPr>
            <w:r>
              <w:t>NAD83(SCRS) MTU 17N</w:t>
            </w:r>
          </w:p>
        </w:tc>
      </w:tr>
      <w:tr w:rsidR="00D128AD" w:rsidRPr="00762D1A" w14:paraId="34FF2B2E" w14:textId="77777777" w:rsidTr="00AE5F15">
        <w:trPr>
          <w:trHeight w:val="283"/>
        </w:trPr>
        <w:tc>
          <w:tcPr>
            <w:tcW w:w="3458" w:type="dxa"/>
            <w:noWrap/>
            <w:hideMark/>
          </w:tcPr>
          <w:p w14:paraId="5E8E1AEF" w14:textId="77777777" w:rsidR="00762D1A" w:rsidRPr="00762D1A" w:rsidRDefault="00762D1A" w:rsidP="00D128AD">
            <w:pPr>
              <w:pStyle w:val="TableColumnNameMIRB"/>
            </w:pPr>
            <w:r>
              <w:t>POCO 2021 037</w:t>
            </w:r>
          </w:p>
        </w:tc>
        <w:tc>
          <w:tcPr>
            <w:tcW w:w="2207" w:type="dxa"/>
            <w:noWrap/>
            <w:hideMark/>
          </w:tcPr>
          <w:p w14:paraId="0CAC2E80" w14:textId="77777777" w:rsidR="00762D1A" w:rsidRPr="00762D1A" w:rsidRDefault="00762D1A" w:rsidP="00D128AD">
            <w:pPr>
              <w:pStyle w:val="TableBodyTextMIRB"/>
            </w:pPr>
            <w:r>
              <w:t>2,87</w:t>
            </w:r>
          </w:p>
        </w:tc>
        <w:tc>
          <w:tcPr>
            <w:tcW w:w="1417" w:type="dxa"/>
            <w:noWrap/>
            <w:hideMark/>
          </w:tcPr>
          <w:p w14:paraId="448098A6" w14:textId="77777777" w:rsidR="00762D1A" w:rsidRPr="00762D1A" w:rsidRDefault="00762D1A" w:rsidP="00D128AD">
            <w:pPr>
              <w:pStyle w:val="TableBodyTextMIRB"/>
            </w:pPr>
            <w:r>
              <w:t>357</w:t>
            </w:r>
          </w:p>
        </w:tc>
        <w:tc>
          <w:tcPr>
            <w:tcW w:w="2948" w:type="dxa"/>
            <w:noWrap/>
            <w:hideMark/>
          </w:tcPr>
          <w:p w14:paraId="146D0255" w14:textId="77777777" w:rsidR="00762D1A" w:rsidRPr="00762D1A" w:rsidRDefault="00762D1A" w:rsidP="00D128AD">
            <w:pPr>
              <w:pStyle w:val="TableBodyTextMIRB"/>
            </w:pPr>
            <w:r>
              <w:t>NAD83(SCRS) MTU 17N</w:t>
            </w:r>
          </w:p>
        </w:tc>
      </w:tr>
      <w:tr w:rsidR="00D128AD" w:rsidRPr="00762D1A" w14:paraId="51F2BF17" w14:textId="77777777" w:rsidTr="00AE5F15">
        <w:trPr>
          <w:trHeight w:val="283"/>
        </w:trPr>
        <w:tc>
          <w:tcPr>
            <w:tcW w:w="3458" w:type="dxa"/>
            <w:noWrap/>
            <w:hideMark/>
          </w:tcPr>
          <w:p w14:paraId="3C28554F" w14:textId="77777777" w:rsidR="00762D1A" w:rsidRPr="00762D1A" w:rsidRDefault="00762D1A" w:rsidP="00D128AD">
            <w:pPr>
              <w:pStyle w:val="TableColumnNameMIRB"/>
            </w:pPr>
            <w:r>
              <w:t>POCO 2021 038</w:t>
            </w:r>
          </w:p>
        </w:tc>
        <w:tc>
          <w:tcPr>
            <w:tcW w:w="2207" w:type="dxa"/>
            <w:noWrap/>
            <w:hideMark/>
          </w:tcPr>
          <w:p w14:paraId="725D8A1E" w14:textId="77777777" w:rsidR="00762D1A" w:rsidRPr="00762D1A" w:rsidRDefault="00762D1A" w:rsidP="00D128AD">
            <w:pPr>
              <w:pStyle w:val="TableBodyTextMIRB"/>
            </w:pPr>
            <w:r>
              <w:t>3,15</w:t>
            </w:r>
          </w:p>
        </w:tc>
        <w:tc>
          <w:tcPr>
            <w:tcW w:w="1417" w:type="dxa"/>
            <w:noWrap/>
            <w:hideMark/>
          </w:tcPr>
          <w:p w14:paraId="0988999D" w14:textId="77777777" w:rsidR="00762D1A" w:rsidRPr="00762D1A" w:rsidRDefault="00762D1A" w:rsidP="00D128AD">
            <w:pPr>
              <w:pStyle w:val="TableBodyTextMIRB"/>
            </w:pPr>
            <w:r>
              <w:t>385</w:t>
            </w:r>
          </w:p>
        </w:tc>
        <w:tc>
          <w:tcPr>
            <w:tcW w:w="2948" w:type="dxa"/>
            <w:noWrap/>
            <w:hideMark/>
          </w:tcPr>
          <w:p w14:paraId="5879C120" w14:textId="77777777" w:rsidR="00762D1A" w:rsidRPr="00762D1A" w:rsidRDefault="00762D1A" w:rsidP="00D128AD">
            <w:pPr>
              <w:pStyle w:val="TableBodyTextMIRB"/>
            </w:pPr>
            <w:r>
              <w:t>NAD83(SCRS) MTU 17N</w:t>
            </w:r>
          </w:p>
        </w:tc>
      </w:tr>
      <w:tr w:rsidR="00D128AD" w:rsidRPr="00762D1A" w14:paraId="2BD47E41" w14:textId="77777777" w:rsidTr="00AE5F15">
        <w:trPr>
          <w:trHeight w:val="283"/>
        </w:trPr>
        <w:tc>
          <w:tcPr>
            <w:tcW w:w="3458" w:type="dxa"/>
            <w:noWrap/>
            <w:hideMark/>
          </w:tcPr>
          <w:p w14:paraId="6899C6B8" w14:textId="77777777" w:rsidR="00762D1A" w:rsidRPr="00762D1A" w:rsidRDefault="00762D1A" w:rsidP="00D128AD">
            <w:pPr>
              <w:pStyle w:val="TableColumnNameMIRB"/>
            </w:pPr>
            <w:r>
              <w:t>POCO 2021 039</w:t>
            </w:r>
          </w:p>
        </w:tc>
        <w:tc>
          <w:tcPr>
            <w:tcW w:w="2207" w:type="dxa"/>
            <w:noWrap/>
            <w:hideMark/>
          </w:tcPr>
          <w:p w14:paraId="6E697A3A" w14:textId="77777777" w:rsidR="00762D1A" w:rsidRPr="00762D1A" w:rsidRDefault="00762D1A" w:rsidP="00D128AD">
            <w:pPr>
              <w:pStyle w:val="TableBodyTextMIRB"/>
            </w:pPr>
            <w:r>
              <w:t>2,9</w:t>
            </w:r>
          </w:p>
        </w:tc>
        <w:tc>
          <w:tcPr>
            <w:tcW w:w="1417" w:type="dxa"/>
            <w:noWrap/>
            <w:hideMark/>
          </w:tcPr>
          <w:p w14:paraId="5F82E6CC" w14:textId="77777777" w:rsidR="00762D1A" w:rsidRPr="00762D1A" w:rsidRDefault="00762D1A" w:rsidP="00D128AD">
            <w:pPr>
              <w:pStyle w:val="TableBodyTextMIRB"/>
            </w:pPr>
            <w:r>
              <w:t>389</w:t>
            </w:r>
          </w:p>
        </w:tc>
        <w:tc>
          <w:tcPr>
            <w:tcW w:w="2948" w:type="dxa"/>
            <w:noWrap/>
            <w:hideMark/>
          </w:tcPr>
          <w:p w14:paraId="3BDD1752" w14:textId="77777777" w:rsidR="00762D1A" w:rsidRPr="00762D1A" w:rsidRDefault="00762D1A" w:rsidP="00D128AD">
            <w:pPr>
              <w:pStyle w:val="TableBodyTextMIRB"/>
            </w:pPr>
            <w:r>
              <w:t>NAD83(SCRS) MTU 17N</w:t>
            </w:r>
          </w:p>
        </w:tc>
      </w:tr>
      <w:tr w:rsidR="00D128AD" w:rsidRPr="00762D1A" w14:paraId="06821D87" w14:textId="77777777" w:rsidTr="00AE5F15">
        <w:trPr>
          <w:trHeight w:val="283"/>
        </w:trPr>
        <w:tc>
          <w:tcPr>
            <w:tcW w:w="3458" w:type="dxa"/>
            <w:noWrap/>
            <w:hideMark/>
          </w:tcPr>
          <w:p w14:paraId="11FC58CF" w14:textId="77777777" w:rsidR="00762D1A" w:rsidRPr="00762D1A" w:rsidRDefault="00762D1A" w:rsidP="00D128AD">
            <w:pPr>
              <w:pStyle w:val="TableColumnNameMIRB"/>
            </w:pPr>
            <w:r>
              <w:t>POCO 2021 040</w:t>
            </w:r>
          </w:p>
        </w:tc>
        <w:tc>
          <w:tcPr>
            <w:tcW w:w="2207" w:type="dxa"/>
            <w:noWrap/>
            <w:hideMark/>
          </w:tcPr>
          <w:p w14:paraId="18E7C4D5" w14:textId="77777777" w:rsidR="00762D1A" w:rsidRPr="00762D1A" w:rsidRDefault="00762D1A" w:rsidP="00D128AD">
            <w:pPr>
              <w:pStyle w:val="TableBodyTextMIRB"/>
            </w:pPr>
            <w:r>
              <w:t>2,94</w:t>
            </w:r>
          </w:p>
        </w:tc>
        <w:tc>
          <w:tcPr>
            <w:tcW w:w="1417" w:type="dxa"/>
            <w:noWrap/>
            <w:hideMark/>
          </w:tcPr>
          <w:p w14:paraId="0E76EBBC" w14:textId="77777777" w:rsidR="00762D1A" w:rsidRPr="00762D1A" w:rsidRDefault="00762D1A" w:rsidP="00D128AD">
            <w:pPr>
              <w:pStyle w:val="TableBodyTextMIRB"/>
            </w:pPr>
            <w:r>
              <w:t>382</w:t>
            </w:r>
          </w:p>
        </w:tc>
        <w:tc>
          <w:tcPr>
            <w:tcW w:w="2948" w:type="dxa"/>
            <w:noWrap/>
            <w:hideMark/>
          </w:tcPr>
          <w:p w14:paraId="033E424C" w14:textId="77777777" w:rsidR="00762D1A" w:rsidRPr="00762D1A" w:rsidRDefault="00762D1A" w:rsidP="00D128AD">
            <w:pPr>
              <w:pStyle w:val="TableBodyTextMIRB"/>
            </w:pPr>
            <w:r>
              <w:t>NAD83(SCRS) MTU 17N</w:t>
            </w:r>
          </w:p>
        </w:tc>
      </w:tr>
      <w:tr w:rsidR="00D128AD" w:rsidRPr="00762D1A" w14:paraId="08558D5C" w14:textId="77777777" w:rsidTr="00AE5F15">
        <w:trPr>
          <w:trHeight w:val="283"/>
        </w:trPr>
        <w:tc>
          <w:tcPr>
            <w:tcW w:w="3458" w:type="dxa"/>
            <w:noWrap/>
            <w:hideMark/>
          </w:tcPr>
          <w:p w14:paraId="48B37533" w14:textId="77777777" w:rsidR="00762D1A" w:rsidRPr="00762D1A" w:rsidRDefault="00762D1A" w:rsidP="00D128AD">
            <w:pPr>
              <w:pStyle w:val="TableColumnNameMIRB"/>
            </w:pPr>
            <w:r>
              <w:t>POCO 2021 041</w:t>
            </w:r>
          </w:p>
        </w:tc>
        <w:tc>
          <w:tcPr>
            <w:tcW w:w="2207" w:type="dxa"/>
            <w:noWrap/>
            <w:hideMark/>
          </w:tcPr>
          <w:p w14:paraId="27A3F5FE" w14:textId="77777777" w:rsidR="00762D1A" w:rsidRPr="00762D1A" w:rsidRDefault="00762D1A" w:rsidP="00D128AD">
            <w:pPr>
              <w:pStyle w:val="TableBodyTextMIRB"/>
            </w:pPr>
            <w:r>
              <w:t>2,83</w:t>
            </w:r>
          </w:p>
        </w:tc>
        <w:tc>
          <w:tcPr>
            <w:tcW w:w="1417" w:type="dxa"/>
            <w:noWrap/>
            <w:hideMark/>
          </w:tcPr>
          <w:p w14:paraId="5820DEF9" w14:textId="77777777" w:rsidR="00762D1A" w:rsidRPr="00762D1A" w:rsidRDefault="00762D1A" w:rsidP="00D128AD">
            <w:pPr>
              <w:pStyle w:val="TableBodyTextMIRB"/>
            </w:pPr>
            <w:r>
              <w:t>391</w:t>
            </w:r>
          </w:p>
        </w:tc>
        <w:tc>
          <w:tcPr>
            <w:tcW w:w="2948" w:type="dxa"/>
            <w:noWrap/>
            <w:hideMark/>
          </w:tcPr>
          <w:p w14:paraId="0016DE29" w14:textId="77777777" w:rsidR="00762D1A" w:rsidRPr="00762D1A" w:rsidRDefault="00762D1A" w:rsidP="00D128AD">
            <w:pPr>
              <w:pStyle w:val="TableBodyTextMIRB"/>
            </w:pPr>
            <w:r>
              <w:t>NAD83(SCRS) MTU 17N</w:t>
            </w:r>
          </w:p>
        </w:tc>
      </w:tr>
      <w:tr w:rsidR="00D128AD" w:rsidRPr="00762D1A" w14:paraId="4E487AB9" w14:textId="77777777" w:rsidTr="00AE5F15">
        <w:trPr>
          <w:trHeight w:val="283"/>
        </w:trPr>
        <w:tc>
          <w:tcPr>
            <w:tcW w:w="3458" w:type="dxa"/>
            <w:noWrap/>
            <w:hideMark/>
          </w:tcPr>
          <w:p w14:paraId="551CBA52" w14:textId="77777777" w:rsidR="00762D1A" w:rsidRPr="00762D1A" w:rsidRDefault="00762D1A" w:rsidP="00D128AD">
            <w:pPr>
              <w:pStyle w:val="TableColumnNameMIRB"/>
            </w:pPr>
            <w:r>
              <w:t>POCO 2021 042</w:t>
            </w:r>
          </w:p>
        </w:tc>
        <w:tc>
          <w:tcPr>
            <w:tcW w:w="2207" w:type="dxa"/>
            <w:noWrap/>
            <w:hideMark/>
          </w:tcPr>
          <w:p w14:paraId="4A24B040" w14:textId="77777777" w:rsidR="00762D1A" w:rsidRPr="00762D1A" w:rsidRDefault="00762D1A" w:rsidP="00D128AD">
            <w:pPr>
              <w:pStyle w:val="TableBodyTextMIRB"/>
            </w:pPr>
            <w:r>
              <w:t>3,11</w:t>
            </w:r>
          </w:p>
        </w:tc>
        <w:tc>
          <w:tcPr>
            <w:tcW w:w="1417" w:type="dxa"/>
            <w:noWrap/>
            <w:hideMark/>
          </w:tcPr>
          <w:p w14:paraId="7C8A746B" w14:textId="77777777" w:rsidR="00762D1A" w:rsidRPr="00762D1A" w:rsidRDefault="00762D1A" w:rsidP="00D128AD">
            <w:pPr>
              <w:pStyle w:val="TableBodyTextMIRB"/>
            </w:pPr>
            <w:r>
              <w:t>400</w:t>
            </w:r>
          </w:p>
        </w:tc>
        <w:tc>
          <w:tcPr>
            <w:tcW w:w="2948" w:type="dxa"/>
            <w:noWrap/>
            <w:hideMark/>
          </w:tcPr>
          <w:p w14:paraId="66A11FA9" w14:textId="77777777" w:rsidR="00762D1A" w:rsidRPr="00762D1A" w:rsidRDefault="00762D1A" w:rsidP="00D128AD">
            <w:pPr>
              <w:pStyle w:val="TableBodyTextMIRB"/>
            </w:pPr>
            <w:r>
              <w:t>NAD83(SCRS) MTU 17N</w:t>
            </w:r>
          </w:p>
        </w:tc>
      </w:tr>
      <w:tr w:rsidR="00D128AD" w:rsidRPr="00762D1A" w14:paraId="258C8375" w14:textId="77777777" w:rsidTr="00AE5F15">
        <w:trPr>
          <w:trHeight w:val="283"/>
        </w:trPr>
        <w:tc>
          <w:tcPr>
            <w:tcW w:w="3458" w:type="dxa"/>
            <w:noWrap/>
            <w:hideMark/>
          </w:tcPr>
          <w:p w14:paraId="4D98ED5D" w14:textId="77777777" w:rsidR="00762D1A" w:rsidRPr="00762D1A" w:rsidRDefault="00762D1A" w:rsidP="00D128AD">
            <w:pPr>
              <w:pStyle w:val="TableColumnNameMIRB"/>
            </w:pPr>
            <w:r>
              <w:t>POCO 2021 043</w:t>
            </w:r>
          </w:p>
        </w:tc>
        <w:tc>
          <w:tcPr>
            <w:tcW w:w="2207" w:type="dxa"/>
            <w:noWrap/>
            <w:hideMark/>
          </w:tcPr>
          <w:p w14:paraId="7ED6E0AC" w14:textId="77777777" w:rsidR="00762D1A" w:rsidRPr="00762D1A" w:rsidRDefault="00762D1A" w:rsidP="00D128AD">
            <w:pPr>
              <w:pStyle w:val="TableBodyTextMIRB"/>
            </w:pPr>
            <w:r>
              <w:t>2,89</w:t>
            </w:r>
          </w:p>
        </w:tc>
        <w:tc>
          <w:tcPr>
            <w:tcW w:w="1417" w:type="dxa"/>
            <w:noWrap/>
            <w:hideMark/>
          </w:tcPr>
          <w:p w14:paraId="1476292A" w14:textId="77777777" w:rsidR="00762D1A" w:rsidRPr="00762D1A" w:rsidRDefault="00762D1A" w:rsidP="00D128AD">
            <w:pPr>
              <w:pStyle w:val="TableBodyTextMIRB"/>
            </w:pPr>
            <w:r>
              <w:t>378</w:t>
            </w:r>
          </w:p>
        </w:tc>
        <w:tc>
          <w:tcPr>
            <w:tcW w:w="2948" w:type="dxa"/>
            <w:noWrap/>
            <w:hideMark/>
          </w:tcPr>
          <w:p w14:paraId="1415DB58" w14:textId="77777777" w:rsidR="00762D1A" w:rsidRPr="00762D1A" w:rsidRDefault="00762D1A" w:rsidP="00D128AD">
            <w:pPr>
              <w:pStyle w:val="TableBodyTextMIRB"/>
            </w:pPr>
            <w:r>
              <w:t>NAD83(SCRS) MTU 17N</w:t>
            </w:r>
          </w:p>
        </w:tc>
      </w:tr>
      <w:tr w:rsidR="00D128AD" w:rsidRPr="00762D1A" w14:paraId="3296F44F" w14:textId="77777777" w:rsidTr="00AE5F15">
        <w:trPr>
          <w:trHeight w:val="283"/>
        </w:trPr>
        <w:tc>
          <w:tcPr>
            <w:tcW w:w="3458" w:type="dxa"/>
            <w:noWrap/>
            <w:hideMark/>
          </w:tcPr>
          <w:p w14:paraId="1A9BD3BB" w14:textId="77777777" w:rsidR="00762D1A" w:rsidRPr="00762D1A" w:rsidRDefault="00762D1A" w:rsidP="00D128AD">
            <w:pPr>
              <w:pStyle w:val="TableColumnNameMIRB"/>
            </w:pPr>
            <w:r>
              <w:t>POCO 2021 044</w:t>
            </w:r>
          </w:p>
        </w:tc>
        <w:tc>
          <w:tcPr>
            <w:tcW w:w="2207" w:type="dxa"/>
            <w:noWrap/>
            <w:hideMark/>
          </w:tcPr>
          <w:p w14:paraId="6716778F" w14:textId="77777777" w:rsidR="00762D1A" w:rsidRPr="00762D1A" w:rsidRDefault="00762D1A" w:rsidP="00D128AD">
            <w:pPr>
              <w:pStyle w:val="TableBodyTextMIRB"/>
            </w:pPr>
            <w:r>
              <w:t>2,98</w:t>
            </w:r>
          </w:p>
        </w:tc>
        <w:tc>
          <w:tcPr>
            <w:tcW w:w="1417" w:type="dxa"/>
            <w:noWrap/>
            <w:hideMark/>
          </w:tcPr>
          <w:p w14:paraId="63F5A5DA" w14:textId="77777777" w:rsidR="00762D1A" w:rsidRPr="00762D1A" w:rsidRDefault="00762D1A" w:rsidP="00D128AD">
            <w:pPr>
              <w:pStyle w:val="TableBodyTextMIRB"/>
            </w:pPr>
            <w:r>
              <w:t>393</w:t>
            </w:r>
          </w:p>
        </w:tc>
        <w:tc>
          <w:tcPr>
            <w:tcW w:w="2948" w:type="dxa"/>
            <w:noWrap/>
            <w:hideMark/>
          </w:tcPr>
          <w:p w14:paraId="61E89487" w14:textId="77777777" w:rsidR="00762D1A" w:rsidRPr="00762D1A" w:rsidRDefault="00762D1A" w:rsidP="00D128AD">
            <w:pPr>
              <w:pStyle w:val="TableBodyTextMIRB"/>
            </w:pPr>
            <w:r>
              <w:t>NAD83(SCRS) MTU 17N</w:t>
            </w:r>
          </w:p>
        </w:tc>
      </w:tr>
      <w:tr w:rsidR="00D128AD" w:rsidRPr="00762D1A" w14:paraId="48185DFD" w14:textId="77777777" w:rsidTr="00AE5F15">
        <w:trPr>
          <w:trHeight w:val="283"/>
        </w:trPr>
        <w:tc>
          <w:tcPr>
            <w:tcW w:w="3458" w:type="dxa"/>
            <w:noWrap/>
            <w:hideMark/>
          </w:tcPr>
          <w:p w14:paraId="64273870" w14:textId="77777777" w:rsidR="00762D1A" w:rsidRPr="00762D1A" w:rsidRDefault="00762D1A" w:rsidP="00D128AD">
            <w:pPr>
              <w:pStyle w:val="TableColumnNameMIRB"/>
            </w:pPr>
            <w:r>
              <w:t>POCO 2021 045</w:t>
            </w:r>
          </w:p>
        </w:tc>
        <w:tc>
          <w:tcPr>
            <w:tcW w:w="2207" w:type="dxa"/>
            <w:noWrap/>
            <w:hideMark/>
          </w:tcPr>
          <w:p w14:paraId="4FAD144D" w14:textId="77777777" w:rsidR="00762D1A" w:rsidRPr="00762D1A" w:rsidRDefault="00762D1A" w:rsidP="00D128AD">
            <w:pPr>
              <w:pStyle w:val="TableBodyTextMIRB"/>
            </w:pPr>
            <w:r>
              <w:t>3,07</w:t>
            </w:r>
          </w:p>
        </w:tc>
        <w:tc>
          <w:tcPr>
            <w:tcW w:w="1417" w:type="dxa"/>
            <w:noWrap/>
            <w:hideMark/>
          </w:tcPr>
          <w:p w14:paraId="3DF0B23A" w14:textId="77777777" w:rsidR="00762D1A" w:rsidRPr="00762D1A" w:rsidRDefault="00762D1A" w:rsidP="00D128AD">
            <w:pPr>
              <w:pStyle w:val="TableBodyTextMIRB"/>
            </w:pPr>
            <w:r>
              <w:t>399</w:t>
            </w:r>
          </w:p>
        </w:tc>
        <w:tc>
          <w:tcPr>
            <w:tcW w:w="2948" w:type="dxa"/>
            <w:noWrap/>
            <w:hideMark/>
          </w:tcPr>
          <w:p w14:paraId="55F23642" w14:textId="77777777" w:rsidR="00762D1A" w:rsidRPr="00762D1A" w:rsidRDefault="00762D1A" w:rsidP="00D128AD">
            <w:pPr>
              <w:pStyle w:val="TableBodyTextMIRB"/>
            </w:pPr>
            <w:r>
              <w:t>NAD83(SCRS) MTU 17N</w:t>
            </w:r>
          </w:p>
        </w:tc>
      </w:tr>
      <w:tr w:rsidR="00D128AD" w:rsidRPr="00762D1A" w14:paraId="2BFA1148" w14:textId="77777777" w:rsidTr="00AE5F15">
        <w:trPr>
          <w:trHeight w:val="283"/>
        </w:trPr>
        <w:tc>
          <w:tcPr>
            <w:tcW w:w="3458" w:type="dxa"/>
            <w:noWrap/>
            <w:hideMark/>
          </w:tcPr>
          <w:p w14:paraId="69DA8ED8" w14:textId="77777777" w:rsidR="00762D1A" w:rsidRPr="00762D1A" w:rsidRDefault="00762D1A" w:rsidP="00D128AD">
            <w:pPr>
              <w:pStyle w:val="TableColumnNameMIRB"/>
            </w:pPr>
            <w:r>
              <w:lastRenderedPageBreak/>
              <w:t>POCO 2021 046</w:t>
            </w:r>
          </w:p>
        </w:tc>
        <w:tc>
          <w:tcPr>
            <w:tcW w:w="2207" w:type="dxa"/>
            <w:noWrap/>
            <w:hideMark/>
          </w:tcPr>
          <w:p w14:paraId="00A6EFCE" w14:textId="77777777" w:rsidR="00762D1A" w:rsidRPr="00762D1A" w:rsidRDefault="00762D1A" w:rsidP="00D128AD">
            <w:pPr>
              <w:pStyle w:val="TableBodyTextMIRB"/>
            </w:pPr>
            <w:r>
              <w:t>3</w:t>
            </w:r>
          </w:p>
        </w:tc>
        <w:tc>
          <w:tcPr>
            <w:tcW w:w="1417" w:type="dxa"/>
            <w:noWrap/>
            <w:hideMark/>
          </w:tcPr>
          <w:p w14:paraId="1F4A6491" w14:textId="77777777" w:rsidR="00762D1A" w:rsidRPr="00762D1A" w:rsidRDefault="00762D1A" w:rsidP="00D128AD">
            <w:pPr>
              <w:pStyle w:val="TableBodyTextMIRB"/>
            </w:pPr>
            <w:r>
              <w:t>387</w:t>
            </w:r>
          </w:p>
        </w:tc>
        <w:tc>
          <w:tcPr>
            <w:tcW w:w="2948" w:type="dxa"/>
            <w:noWrap/>
            <w:hideMark/>
          </w:tcPr>
          <w:p w14:paraId="0400C108" w14:textId="77777777" w:rsidR="00762D1A" w:rsidRPr="00762D1A" w:rsidRDefault="00762D1A" w:rsidP="00D128AD">
            <w:pPr>
              <w:pStyle w:val="TableBodyTextMIRB"/>
            </w:pPr>
            <w:r>
              <w:t>NAD83(SCRS) MTU 17N</w:t>
            </w:r>
          </w:p>
        </w:tc>
      </w:tr>
      <w:tr w:rsidR="00D128AD" w:rsidRPr="00762D1A" w14:paraId="530119F1" w14:textId="77777777" w:rsidTr="00AE5F15">
        <w:trPr>
          <w:trHeight w:val="283"/>
        </w:trPr>
        <w:tc>
          <w:tcPr>
            <w:tcW w:w="3458" w:type="dxa"/>
            <w:noWrap/>
            <w:hideMark/>
          </w:tcPr>
          <w:p w14:paraId="3375D049" w14:textId="77777777" w:rsidR="00762D1A" w:rsidRPr="00762D1A" w:rsidRDefault="00762D1A" w:rsidP="00D128AD">
            <w:pPr>
              <w:pStyle w:val="TableColumnNameMIRB"/>
            </w:pPr>
            <w:r>
              <w:t>POCO 2021 047</w:t>
            </w:r>
          </w:p>
        </w:tc>
        <w:tc>
          <w:tcPr>
            <w:tcW w:w="2207" w:type="dxa"/>
            <w:noWrap/>
            <w:hideMark/>
          </w:tcPr>
          <w:p w14:paraId="49C44989" w14:textId="77777777" w:rsidR="00762D1A" w:rsidRPr="00762D1A" w:rsidRDefault="00762D1A" w:rsidP="00D128AD">
            <w:pPr>
              <w:pStyle w:val="TableBodyTextMIRB"/>
            </w:pPr>
            <w:r>
              <w:t>2,79</w:t>
            </w:r>
          </w:p>
        </w:tc>
        <w:tc>
          <w:tcPr>
            <w:tcW w:w="1417" w:type="dxa"/>
            <w:noWrap/>
            <w:hideMark/>
          </w:tcPr>
          <w:p w14:paraId="0A45FA22" w14:textId="77777777" w:rsidR="00762D1A" w:rsidRPr="00762D1A" w:rsidRDefault="00762D1A" w:rsidP="00D128AD">
            <w:pPr>
              <w:pStyle w:val="TableBodyTextMIRB"/>
            </w:pPr>
            <w:r>
              <w:t>398</w:t>
            </w:r>
          </w:p>
        </w:tc>
        <w:tc>
          <w:tcPr>
            <w:tcW w:w="2948" w:type="dxa"/>
            <w:noWrap/>
            <w:hideMark/>
          </w:tcPr>
          <w:p w14:paraId="39998E9E" w14:textId="77777777" w:rsidR="00762D1A" w:rsidRPr="00762D1A" w:rsidRDefault="00762D1A" w:rsidP="00D128AD">
            <w:pPr>
              <w:pStyle w:val="TableBodyTextMIRB"/>
            </w:pPr>
            <w:r>
              <w:t>NAD83(SCRS) MTU 17N</w:t>
            </w:r>
          </w:p>
        </w:tc>
      </w:tr>
      <w:tr w:rsidR="00D128AD" w:rsidRPr="00762D1A" w14:paraId="6005BC7C" w14:textId="77777777" w:rsidTr="00AE5F15">
        <w:trPr>
          <w:trHeight w:val="283"/>
        </w:trPr>
        <w:tc>
          <w:tcPr>
            <w:tcW w:w="3458" w:type="dxa"/>
            <w:noWrap/>
            <w:hideMark/>
          </w:tcPr>
          <w:p w14:paraId="6C4D0485" w14:textId="77777777" w:rsidR="00762D1A" w:rsidRPr="00762D1A" w:rsidRDefault="00762D1A" w:rsidP="00D128AD">
            <w:pPr>
              <w:pStyle w:val="TableColumnNameMIRB"/>
            </w:pPr>
            <w:r>
              <w:t>POCO 2021 048</w:t>
            </w:r>
          </w:p>
        </w:tc>
        <w:tc>
          <w:tcPr>
            <w:tcW w:w="2207" w:type="dxa"/>
            <w:noWrap/>
            <w:hideMark/>
          </w:tcPr>
          <w:p w14:paraId="61B35794" w14:textId="77777777" w:rsidR="00762D1A" w:rsidRPr="00762D1A" w:rsidRDefault="00762D1A" w:rsidP="00D128AD">
            <w:pPr>
              <w:pStyle w:val="TableBodyTextMIRB"/>
            </w:pPr>
            <w:r>
              <w:t>3,09</w:t>
            </w:r>
          </w:p>
        </w:tc>
        <w:tc>
          <w:tcPr>
            <w:tcW w:w="1417" w:type="dxa"/>
            <w:noWrap/>
            <w:hideMark/>
          </w:tcPr>
          <w:p w14:paraId="3833ACF2" w14:textId="77777777" w:rsidR="00762D1A" w:rsidRPr="00762D1A" w:rsidRDefault="00762D1A" w:rsidP="00D128AD">
            <w:pPr>
              <w:pStyle w:val="TableBodyTextMIRB"/>
            </w:pPr>
            <w:r>
              <w:t>399</w:t>
            </w:r>
          </w:p>
        </w:tc>
        <w:tc>
          <w:tcPr>
            <w:tcW w:w="2948" w:type="dxa"/>
            <w:noWrap/>
            <w:hideMark/>
          </w:tcPr>
          <w:p w14:paraId="317E9422" w14:textId="77777777" w:rsidR="00762D1A" w:rsidRPr="00762D1A" w:rsidRDefault="00762D1A" w:rsidP="00D128AD">
            <w:pPr>
              <w:pStyle w:val="TableBodyTextMIRB"/>
            </w:pPr>
            <w:r>
              <w:t>NAD83(SCRS) MTU 17N</w:t>
            </w:r>
          </w:p>
        </w:tc>
      </w:tr>
      <w:tr w:rsidR="00D128AD" w:rsidRPr="00762D1A" w14:paraId="7C4D9081" w14:textId="77777777" w:rsidTr="00AE5F15">
        <w:trPr>
          <w:trHeight w:val="283"/>
        </w:trPr>
        <w:tc>
          <w:tcPr>
            <w:tcW w:w="3458" w:type="dxa"/>
            <w:noWrap/>
            <w:hideMark/>
          </w:tcPr>
          <w:p w14:paraId="571CBC9C" w14:textId="77777777" w:rsidR="00762D1A" w:rsidRPr="00762D1A" w:rsidRDefault="00762D1A" w:rsidP="00D128AD">
            <w:pPr>
              <w:pStyle w:val="TableColumnNameMIRB"/>
            </w:pPr>
            <w:r>
              <w:t>POCO 2021 049</w:t>
            </w:r>
          </w:p>
        </w:tc>
        <w:tc>
          <w:tcPr>
            <w:tcW w:w="2207" w:type="dxa"/>
            <w:noWrap/>
            <w:hideMark/>
          </w:tcPr>
          <w:p w14:paraId="047C852B" w14:textId="77777777" w:rsidR="00762D1A" w:rsidRPr="00762D1A" w:rsidRDefault="00762D1A" w:rsidP="00D128AD">
            <w:pPr>
              <w:pStyle w:val="TableBodyTextMIRB"/>
            </w:pPr>
            <w:r>
              <w:t>3,07</w:t>
            </w:r>
          </w:p>
        </w:tc>
        <w:tc>
          <w:tcPr>
            <w:tcW w:w="1417" w:type="dxa"/>
            <w:noWrap/>
            <w:hideMark/>
          </w:tcPr>
          <w:p w14:paraId="380D6397" w14:textId="77777777" w:rsidR="00762D1A" w:rsidRPr="00762D1A" w:rsidRDefault="00762D1A" w:rsidP="00D128AD">
            <w:pPr>
              <w:pStyle w:val="TableBodyTextMIRB"/>
            </w:pPr>
            <w:r>
              <w:t>399</w:t>
            </w:r>
          </w:p>
        </w:tc>
        <w:tc>
          <w:tcPr>
            <w:tcW w:w="2948" w:type="dxa"/>
            <w:noWrap/>
            <w:hideMark/>
          </w:tcPr>
          <w:p w14:paraId="74B26EB2" w14:textId="77777777" w:rsidR="00762D1A" w:rsidRPr="00762D1A" w:rsidRDefault="00762D1A" w:rsidP="00D128AD">
            <w:pPr>
              <w:pStyle w:val="TableBodyTextMIRB"/>
            </w:pPr>
            <w:r>
              <w:t>NAD83(SCRS) MTU 17N</w:t>
            </w:r>
          </w:p>
        </w:tc>
      </w:tr>
      <w:tr w:rsidR="00D128AD" w:rsidRPr="00762D1A" w14:paraId="4C6ABB64" w14:textId="77777777" w:rsidTr="00AE5F15">
        <w:trPr>
          <w:trHeight w:val="283"/>
        </w:trPr>
        <w:tc>
          <w:tcPr>
            <w:tcW w:w="3458" w:type="dxa"/>
            <w:noWrap/>
            <w:hideMark/>
          </w:tcPr>
          <w:p w14:paraId="46ADB028" w14:textId="77777777" w:rsidR="00762D1A" w:rsidRPr="00762D1A" w:rsidRDefault="00762D1A" w:rsidP="00D128AD">
            <w:pPr>
              <w:pStyle w:val="TableColumnNameMIRB"/>
            </w:pPr>
            <w:r>
              <w:t>POCO 2021 050</w:t>
            </w:r>
          </w:p>
        </w:tc>
        <w:tc>
          <w:tcPr>
            <w:tcW w:w="2207" w:type="dxa"/>
            <w:noWrap/>
            <w:hideMark/>
          </w:tcPr>
          <w:p w14:paraId="104BBBC9" w14:textId="77777777" w:rsidR="00762D1A" w:rsidRPr="00762D1A" w:rsidRDefault="00762D1A" w:rsidP="00D128AD">
            <w:pPr>
              <w:pStyle w:val="TableBodyTextMIRB"/>
            </w:pPr>
            <w:r>
              <w:t>3,02</w:t>
            </w:r>
          </w:p>
        </w:tc>
        <w:tc>
          <w:tcPr>
            <w:tcW w:w="1417" w:type="dxa"/>
            <w:noWrap/>
            <w:hideMark/>
          </w:tcPr>
          <w:p w14:paraId="446FCBE9" w14:textId="77777777" w:rsidR="00762D1A" w:rsidRPr="00762D1A" w:rsidRDefault="00762D1A" w:rsidP="00D128AD">
            <w:pPr>
              <w:pStyle w:val="TableBodyTextMIRB"/>
            </w:pPr>
            <w:r>
              <w:t>399</w:t>
            </w:r>
          </w:p>
        </w:tc>
        <w:tc>
          <w:tcPr>
            <w:tcW w:w="2948" w:type="dxa"/>
            <w:noWrap/>
            <w:hideMark/>
          </w:tcPr>
          <w:p w14:paraId="0FEE84D6" w14:textId="77777777" w:rsidR="00762D1A" w:rsidRPr="00762D1A" w:rsidRDefault="00762D1A" w:rsidP="00D128AD">
            <w:pPr>
              <w:pStyle w:val="TableBodyTextMIRB"/>
            </w:pPr>
            <w:r>
              <w:t>NAD83(SCRS) MTU 17N</w:t>
            </w:r>
          </w:p>
        </w:tc>
      </w:tr>
      <w:tr w:rsidR="00D128AD" w:rsidRPr="00762D1A" w14:paraId="4BD42223" w14:textId="77777777" w:rsidTr="00AE5F15">
        <w:trPr>
          <w:trHeight w:val="283"/>
        </w:trPr>
        <w:tc>
          <w:tcPr>
            <w:tcW w:w="3458" w:type="dxa"/>
            <w:noWrap/>
            <w:hideMark/>
          </w:tcPr>
          <w:p w14:paraId="35A3C744" w14:textId="77777777" w:rsidR="00762D1A" w:rsidRPr="00762D1A" w:rsidRDefault="00762D1A" w:rsidP="00D128AD">
            <w:pPr>
              <w:pStyle w:val="TableColumnNameMIRB"/>
            </w:pPr>
            <w:r>
              <w:t>POCO 2021 051</w:t>
            </w:r>
          </w:p>
        </w:tc>
        <w:tc>
          <w:tcPr>
            <w:tcW w:w="2207" w:type="dxa"/>
            <w:noWrap/>
            <w:hideMark/>
          </w:tcPr>
          <w:p w14:paraId="672050AB" w14:textId="77777777" w:rsidR="00762D1A" w:rsidRPr="00762D1A" w:rsidRDefault="00762D1A" w:rsidP="00D128AD">
            <w:pPr>
              <w:pStyle w:val="TableBodyTextMIRB"/>
            </w:pPr>
            <w:r>
              <w:t>3,11</w:t>
            </w:r>
          </w:p>
        </w:tc>
        <w:tc>
          <w:tcPr>
            <w:tcW w:w="1417" w:type="dxa"/>
            <w:noWrap/>
            <w:hideMark/>
          </w:tcPr>
          <w:p w14:paraId="5DC3AF93" w14:textId="77777777" w:rsidR="00762D1A" w:rsidRPr="00762D1A" w:rsidRDefault="00762D1A" w:rsidP="00D128AD">
            <w:pPr>
              <w:pStyle w:val="TableBodyTextMIRB"/>
            </w:pPr>
            <w:r>
              <w:t>399</w:t>
            </w:r>
          </w:p>
        </w:tc>
        <w:tc>
          <w:tcPr>
            <w:tcW w:w="2948" w:type="dxa"/>
            <w:noWrap/>
            <w:hideMark/>
          </w:tcPr>
          <w:p w14:paraId="3733731E" w14:textId="77777777" w:rsidR="00762D1A" w:rsidRPr="00762D1A" w:rsidRDefault="00762D1A" w:rsidP="00D128AD">
            <w:pPr>
              <w:pStyle w:val="TableBodyTextMIRB"/>
            </w:pPr>
            <w:r>
              <w:t>NAD83(SCRS) MTU 17N</w:t>
            </w:r>
          </w:p>
        </w:tc>
      </w:tr>
      <w:tr w:rsidR="00D128AD" w:rsidRPr="00762D1A" w14:paraId="744A800E" w14:textId="77777777" w:rsidTr="00AE5F15">
        <w:trPr>
          <w:trHeight w:val="283"/>
        </w:trPr>
        <w:tc>
          <w:tcPr>
            <w:tcW w:w="3458" w:type="dxa"/>
            <w:noWrap/>
            <w:hideMark/>
          </w:tcPr>
          <w:p w14:paraId="242E6332" w14:textId="77777777" w:rsidR="00762D1A" w:rsidRPr="00762D1A" w:rsidRDefault="00762D1A" w:rsidP="00D128AD">
            <w:pPr>
              <w:pStyle w:val="TableColumnNameMIRB"/>
            </w:pPr>
            <w:r>
              <w:t>POCO 2021 052</w:t>
            </w:r>
          </w:p>
        </w:tc>
        <w:tc>
          <w:tcPr>
            <w:tcW w:w="2207" w:type="dxa"/>
            <w:noWrap/>
            <w:hideMark/>
          </w:tcPr>
          <w:p w14:paraId="22A03DC6" w14:textId="77777777" w:rsidR="00762D1A" w:rsidRPr="00762D1A" w:rsidRDefault="00762D1A" w:rsidP="00D128AD">
            <w:pPr>
              <w:pStyle w:val="TableBodyTextMIRB"/>
            </w:pPr>
            <w:r>
              <w:t>3</w:t>
            </w:r>
          </w:p>
        </w:tc>
        <w:tc>
          <w:tcPr>
            <w:tcW w:w="1417" w:type="dxa"/>
            <w:noWrap/>
            <w:hideMark/>
          </w:tcPr>
          <w:p w14:paraId="786E88C7" w14:textId="77777777" w:rsidR="00762D1A" w:rsidRPr="00762D1A" w:rsidRDefault="00762D1A" w:rsidP="00D128AD">
            <w:pPr>
              <w:pStyle w:val="TableBodyTextMIRB"/>
            </w:pPr>
            <w:r>
              <w:t>390</w:t>
            </w:r>
          </w:p>
        </w:tc>
        <w:tc>
          <w:tcPr>
            <w:tcW w:w="2948" w:type="dxa"/>
            <w:noWrap/>
            <w:hideMark/>
          </w:tcPr>
          <w:p w14:paraId="43822ECE" w14:textId="77777777" w:rsidR="00762D1A" w:rsidRPr="00762D1A" w:rsidRDefault="00762D1A" w:rsidP="00D128AD">
            <w:pPr>
              <w:pStyle w:val="TableBodyTextMIRB"/>
            </w:pPr>
            <w:r>
              <w:t>NAD83(SCRS) MTU 17N</w:t>
            </w:r>
          </w:p>
        </w:tc>
      </w:tr>
      <w:tr w:rsidR="00D128AD" w:rsidRPr="00762D1A" w14:paraId="796C799A" w14:textId="77777777" w:rsidTr="00AE5F15">
        <w:trPr>
          <w:trHeight w:val="283"/>
        </w:trPr>
        <w:tc>
          <w:tcPr>
            <w:tcW w:w="3458" w:type="dxa"/>
            <w:noWrap/>
            <w:hideMark/>
          </w:tcPr>
          <w:p w14:paraId="691F9684" w14:textId="77777777" w:rsidR="00762D1A" w:rsidRPr="00762D1A" w:rsidRDefault="00762D1A" w:rsidP="00D128AD">
            <w:pPr>
              <w:pStyle w:val="TableColumnNameMIRB"/>
            </w:pPr>
            <w:r>
              <w:t>POCO 2021 053</w:t>
            </w:r>
          </w:p>
        </w:tc>
        <w:tc>
          <w:tcPr>
            <w:tcW w:w="2207" w:type="dxa"/>
            <w:noWrap/>
            <w:hideMark/>
          </w:tcPr>
          <w:p w14:paraId="7BDE227C" w14:textId="77777777" w:rsidR="00762D1A" w:rsidRPr="00762D1A" w:rsidRDefault="00762D1A" w:rsidP="00D128AD">
            <w:pPr>
              <w:pStyle w:val="TableBodyTextMIRB"/>
            </w:pPr>
            <w:r>
              <w:t>3,14</w:t>
            </w:r>
          </w:p>
        </w:tc>
        <w:tc>
          <w:tcPr>
            <w:tcW w:w="1417" w:type="dxa"/>
            <w:noWrap/>
            <w:hideMark/>
          </w:tcPr>
          <w:p w14:paraId="13DDFBC4" w14:textId="77777777" w:rsidR="00762D1A" w:rsidRPr="00762D1A" w:rsidRDefault="00762D1A" w:rsidP="00D128AD">
            <w:pPr>
              <w:pStyle w:val="TableBodyTextMIRB"/>
            </w:pPr>
            <w:r>
              <w:t>395</w:t>
            </w:r>
          </w:p>
        </w:tc>
        <w:tc>
          <w:tcPr>
            <w:tcW w:w="2948" w:type="dxa"/>
            <w:noWrap/>
            <w:hideMark/>
          </w:tcPr>
          <w:p w14:paraId="46104679" w14:textId="77777777" w:rsidR="00762D1A" w:rsidRPr="00762D1A" w:rsidRDefault="00762D1A" w:rsidP="00D128AD">
            <w:pPr>
              <w:pStyle w:val="TableBodyTextMIRB"/>
            </w:pPr>
            <w:r>
              <w:t>NAD83(SCRS) MTU 17N</w:t>
            </w:r>
          </w:p>
        </w:tc>
      </w:tr>
      <w:tr w:rsidR="00D128AD" w:rsidRPr="00762D1A" w14:paraId="48A92C53" w14:textId="77777777" w:rsidTr="00AE5F15">
        <w:trPr>
          <w:trHeight w:val="283"/>
        </w:trPr>
        <w:tc>
          <w:tcPr>
            <w:tcW w:w="3458" w:type="dxa"/>
            <w:noWrap/>
            <w:hideMark/>
          </w:tcPr>
          <w:p w14:paraId="51820D7E" w14:textId="77777777" w:rsidR="00762D1A" w:rsidRPr="00762D1A" w:rsidRDefault="00762D1A" w:rsidP="00D128AD">
            <w:pPr>
              <w:pStyle w:val="TableColumnNameMIRB"/>
            </w:pPr>
            <w:r>
              <w:t>POCO 2021 054</w:t>
            </w:r>
          </w:p>
        </w:tc>
        <w:tc>
          <w:tcPr>
            <w:tcW w:w="2207" w:type="dxa"/>
            <w:noWrap/>
            <w:hideMark/>
          </w:tcPr>
          <w:p w14:paraId="054C810E" w14:textId="77777777" w:rsidR="00762D1A" w:rsidRPr="00762D1A" w:rsidRDefault="00762D1A" w:rsidP="00D128AD">
            <w:pPr>
              <w:pStyle w:val="TableBodyTextMIRB"/>
            </w:pPr>
            <w:r>
              <w:t>2,91</w:t>
            </w:r>
          </w:p>
        </w:tc>
        <w:tc>
          <w:tcPr>
            <w:tcW w:w="1417" w:type="dxa"/>
            <w:noWrap/>
            <w:hideMark/>
          </w:tcPr>
          <w:p w14:paraId="62FFA73D" w14:textId="77777777" w:rsidR="00762D1A" w:rsidRPr="00762D1A" w:rsidRDefault="00762D1A" w:rsidP="00D128AD">
            <w:pPr>
              <w:pStyle w:val="TableBodyTextMIRB"/>
            </w:pPr>
            <w:r>
              <w:t>400</w:t>
            </w:r>
          </w:p>
        </w:tc>
        <w:tc>
          <w:tcPr>
            <w:tcW w:w="2948" w:type="dxa"/>
            <w:noWrap/>
            <w:hideMark/>
          </w:tcPr>
          <w:p w14:paraId="04BFAEFF" w14:textId="77777777" w:rsidR="00762D1A" w:rsidRPr="00762D1A" w:rsidRDefault="00762D1A" w:rsidP="00D128AD">
            <w:pPr>
              <w:pStyle w:val="TableBodyTextMIRB"/>
            </w:pPr>
            <w:r>
              <w:t>NAD83(SCRS) MTU 17N</w:t>
            </w:r>
          </w:p>
        </w:tc>
      </w:tr>
      <w:tr w:rsidR="00D128AD" w:rsidRPr="00762D1A" w14:paraId="1F59757A" w14:textId="77777777" w:rsidTr="00AE5F15">
        <w:trPr>
          <w:trHeight w:val="283"/>
        </w:trPr>
        <w:tc>
          <w:tcPr>
            <w:tcW w:w="3458" w:type="dxa"/>
            <w:noWrap/>
            <w:hideMark/>
          </w:tcPr>
          <w:p w14:paraId="1D165521" w14:textId="77777777" w:rsidR="00762D1A" w:rsidRPr="00762D1A" w:rsidRDefault="00762D1A" w:rsidP="00D128AD">
            <w:pPr>
              <w:pStyle w:val="TableColumnNameMIRB"/>
            </w:pPr>
            <w:r>
              <w:t>POCO 2021 055</w:t>
            </w:r>
          </w:p>
        </w:tc>
        <w:tc>
          <w:tcPr>
            <w:tcW w:w="2207" w:type="dxa"/>
            <w:noWrap/>
            <w:hideMark/>
          </w:tcPr>
          <w:p w14:paraId="7CCC98D1" w14:textId="77777777" w:rsidR="00762D1A" w:rsidRPr="00762D1A" w:rsidRDefault="00762D1A" w:rsidP="00D128AD">
            <w:pPr>
              <w:pStyle w:val="TableBodyTextMIRB"/>
            </w:pPr>
            <w:r>
              <w:t>3,07</w:t>
            </w:r>
          </w:p>
        </w:tc>
        <w:tc>
          <w:tcPr>
            <w:tcW w:w="1417" w:type="dxa"/>
            <w:noWrap/>
            <w:hideMark/>
          </w:tcPr>
          <w:p w14:paraId="500F9538" w14:textId="77777777" w:rsidR="00762D1A" w:rsidRPr="00762D1A" w:rsidRDefault="00762D1A" w:rsidP="00D128AD">
            <w:pPr>
              <w:pStyle w:val="TableBodyTextMIRB"/>
            </w:pPr>
            <w:r>
              <w:t>400</w:t>
            </w:r>
          </w:p>
        </w:tc>
        <w:tc>
          <w:tcPr>
            <w:tcW w:w="2948" w:type="dxa"/>
            <w:noWrap/>
            <w:hideMark/>
          </w:tcPr>
          <w:p w14:paraId="00DC5299" w14:textId="77777777" w:rsidR="00762D1A" w:rsidRPr="00762D1A" w:rsidRDefault="00762D1A" w:rsidP="00D128AD">
            <w:pPr>
              <w:pStyle w:val="TableBodyTextMIRB"/>
            </w:pPr>
            <w:r>
              <w:t>NAD83(SCRS) MTU 17N</w:t>
            </w:r>
          </w:p>
        </w:tc>
      </w:tr>
      <w:tr w:rsidR="00D128AD" w:rsidRPr="00762D1A" w14:paraId="739A630F" w14:textId="77777777" w:rsidTr="00AE5F15">
        <w:trPr>
          <w:trHeight w:val="283"/>
        </w:trPr>
        <w:tc>
          <w:tcPr>
            <w:tcW w:w="3458" w:type="dxa"/>
            <w:noWrap/>
            <w:hideMark/>
          </w:tcPr>
          <w:p w14:paraId="45FC7E25" w14:textId="77777777" w:rsidR="00762D1A" w:rsidRPr="00762D1A" w:rsidRDefault="00762D1A" w:rsidP="00D128AD">
            <w:pPr>
              <w:pStyle w:val="TableColumnNameMIRB"/>
            </w:pPr>
            <w:r>
              <w:t>POCO 2021 056</w:t>
            </w:r>
          </w:p>
        </w:tc>
        <w:tc>
          <w:tcPr>
            <w:tcW w:w="2207" w:type="dxa"/>
            <w:noWrap/>
            <w:hideMark/>
          </w:tcPr>
          <w:p w14:paraId="028038F5" w14:textId="77777777" w:rsidR="00762D1A" w:rsidRPr="00762D1A" w:rsidRDefault="00762D1A" w:rsidP="00D128AD">
            <w:pPr>
              <w:pStyle w:val="TableBodyTextMIRB"/>
            </w:pPr>
            <w:r>
              <w:t>2,31</w:t>
            </w:r>
          </w:p>
        </w:tc>
        <w:tc>
          <w:tcPr>
            <w:tcW w:w="1417" w:type="dxa"/>
            <w:noWrap/>
            <w:hideMark/>
          </w:tcPr>
          <w:p w14:paraId="0C15D331" w14:textId="77777777" w:rsidR="00762D1A" w:rsidRPr="00762D1A" w:rsidRDefault="00762D1A" w:rsidP="00D128AD">
            <w:pPr>
              <w:pStyle w:val="TableBodyTextMIRB"/>
            </w:pPr>
            <w:r>
              <w:t>400</w:t>
            </w:r>
          </w:p>
        </w:tc>
        <w:tc>
          <w:tcPr>
            <w:tcW w:w="2948" w:type="dxa"/>
            <w:noWrap/>
            <w:hideMark/>
          </w:tcPr>
          <w:p w14:paraId="3C53BD85" w14:textId="77777777" w:rsidR="00762D1A" w:rsidRPr="00762D1A" w:rsidRDefault="00762D1A" w:rsidP="00D128AD">
            <w:pPr>
              <w:pStyle w:val="TableBodyTextMIRB"/>
            </w:pPr>
            <w:r>
              <w:t>NAD83(SCRS) MTU 17N</w:t>
            </w:r>
          </w:p>
        </w:tc>
      </w:tr>
      <w:tr w:rsidR="00D128AD" w:rsidRPr="00762D1A" w14:paraId="6F967BFA" w14:textId="77777777" w:rsidTr="00AE5F15">
        <w:trPr>
          <w:trHeight w:val="283"/>
        </w:trPr>
        <w:tc>
          <w:tcPr>
            <w:tcW w:w="3458" w:type="dxa"/>
            <w:noWrap/>
            <w:hideMark/>
          </w:tcPr>
          <w:p w14:paraId="04D71982" w14:textId="77777777" w:rsidR="00762D1A" w:rsidRPr="00762D1A" w:rsidRDefault="00762D1A" w:rsidP="00D128AD">
            <w:pPr>
              <w:pStyle w:val="TableColumnNameMIRB"/>
            </w:pPr>
            <w:r>
              <w:t>POCO 2021 057</w:t>
            </w:r>
          </w:p>
        </w:tc>
        <w:tc>
          <w:tcPr>
            <w:tcW w:w="2207" w:type="dxa"/>
            <w:noWrap/>
            <w:hideMark/>
          </w:tcPr>
          <w:p w14:paraId="4AFA48CC" w14:textId="77777777" w:rsidR="00762D1A" w:rsidRPr="00762D1A" w:rsidRDefault="00762D1A" w:rsidP="00D128AD">
            <w:pPr>
              <w:pStyle w:val="TableBodyTextMIRB"/>
            </w:pPr>
            <w:r>
              <w:t>3</w:t>
            </w:r>
          </w:p>
        </w:tc>
        <w:tc>
          <w:tcPr>
            <w:tcW w:w="1417" w:type="dxa"/>
            <w:noWrap/>
            <w:hideMark/>
          </w:tcPr>
          <w:p w14:paraId="7EC79944" w14:textId="77777777" w:rsidR="00762D1A" w:rsidRPr="00762D1A" w:rsidRDefault="00762D1A" w:rsidP="00D128AD">
            <w:pPr>
              <w:pStyle w:val="TableBodyTextMIRB"/>
            </w:pPr>
            <w:r>
              <w:t>400</w:t>
            </w:r>
          </w:p>
        </w:tc>
        <w:tc>
          <w:tcPr>
            <w:tcW w:w="2948" w:type="dxa"/>
            <w:noWrap/>
            <w:hideMark/>
          </w:tcPr>
          <w:p w14:paraId="4A4FB9C4" w14:textId="77777777" w:rsidR="00762D1A" w:rsidRPr="00762D1A" w:rsidRDefault="00762D1A" w:rsidP="00D128AD">
            <w:pPr>
              <w:pStyle w:val="TableBodyTextMIRB"/>
            </w:pPr>
            <w:r>
              <w:t>NAD83(SCRS) MTU 17N</w:t>
            </w:r>
          </w:p>
        </w:tc>
      </w:tr>
      <w:tr w:rsidR="00D128AD" w:rsidRPr="00762D1A" w14:paraId="437FCF8C" w14:textId="77777777" w:rsidTr="00AE5F15">
        <w:trPr>
          <w:trHeight w:val="283"/>
        </w:trPr>
        <w:tc>
          <w:tcPr>
            <w:tcW w:w="3458" w:type="dxa"/>
            <w:noWrap/>
            <w:hideMark/>
          </w:tcPr>
          <w:p w14:paraId="7B1F159C" w14:textId="77777777" w:rsidR="00762D1A" w:rsidRPr="00762D1A" w:rsidRDefault="00762D1A" w:rsidP="00D128AD">
            <w:pPr>
              <w:pStyle w:val="TableColumnNameMIRB"/>
            </w:pPr>
            <w:r>
              <w:t>POCO 2021 058</w:t>
            </w:r>
          </w:p>
        </w:tc>
        <w:tc>
          <w:tcPr>
            <w:tcW w:w="2207" w:type="dxa"/>
            <w:noWrap/>
            <w:hideMark/>
          </w:tcPr>
          <w:p w14:paraId="728D022C" w14:textId="77777777" w:rsidR="00762D1A" w:rsidRPr="00762D1A" w:rsidRDefault="00762D1A" w:rsidP="00D128AD">
            <w:pPr>
              <w:pStyle w:val="TableBodyTextMIRB"/>
            </w:pPr>
            <w:r>
              <w:t>3,05</w:t>
            </w:r>
          </w:p>
        </w:tc>
        <w:tc>
          <w:tcPr>
            <w:tcW w:w="1417" w:type="dxa"/>
            <w:noWrap/>
            <w:hideMark/>
          </w:tcPr>
          <w:p w14:paraId="26993F9B" w14:textId="77777777" w:rsidR="00762D1A" w:rsidRPr="00762D1A" w:rsidRDefault="00762D1A" w:rsidP="00D128AD">
            <w:pPr>
              <w:pStyle w:val="TableBodyTextMIRB"/>
            </w:pPr>
            <w:r>
              <w:t>400</w:t>
            </w:r>
          </w:p>
        </w:tc>
        <w:tc>
          <w:tcPr>
            <w:tcW w:w="2948" w:type="dxa"/>
            <w:noWrap/>
            <w:hideMark/>
          </w:tcPr>
          <w:p w14:paraId="6029ED41" w14:textId="77777777" w:rsidR="00762D1A" w:rsidRPr="00762D1A" w:rsidRDefault="00762D1A" w:rsidP="00D128AD">
            <w:pPr>
              <w:pStyle w:val="TableBodyTextMIRB"/>
            </w:pPr>
            <w:r>
              <w:t>NAD83(SCRS) MTU 17N</w:t>
            </w:r>
          </w:p>
        </w:tc>
      </w:tr>
      <w:tr w:rsidR="00D128AD" w:rsidRPr="00762D1A" w14:paraId="60C5F691" w14:textId="77777777" w:rsidTr="00AE5F15">
        <w:trPr>
          <w:trHeight w:val="283"/>
        </w:trPr>
        <w:tc>
          <w:tcPr>
            <w:tcW w:w="3458" w:type="dxa"/>
            <w:noWrap/>
            <w:hideMark/>
          </w:tcPr>
          <w:p w14:paraId="194A0E25" w14:textId="77777777" w:rsidR="00762D1A" w:rsidRPr="00762D1A" w:rsidRDefault="00762D1A" w:rsidP="00D128AD">
            <w:pPr>
              <w:pStyle w:val="TableColumnNameMIRB"/>
            </w:pPr>
            <w:r>
              <w:t>POCO 2021 059</w:t>
            </w:r>
          </w:p>
        </w:tc>
        <w:tc>
          <w:tcPr>
            <w:tcW w:w="2207" w:type="dxa"/>
            <w:noWrap/>
            <w:hideMark/>
          </w:tcPr>
          <w:p w14:paraId="490D6494" w14:textId="77777777" w:rsidR="00762D1A" w:rsidRPr="00762D1A" w:rsidRDefault="00762D1A" w:rsidP="00D128AD">
            <w:pPr>
              <w:pStyle w:val="TableBodyTextMIRB"/>
            </w:pPr>
            <w:r>
              <w:t>2,76</w:t>
            </w:r>
          </w:p>
        </w:tc>
        <w:tc>
          <w:tcPr>
            <w:tcW w:w="1417" w:type="dxa"/>
            <w:noWrap/>
            <w:hideMark/>
          </w:tcPr>
          <w:p w14:paraId="21D85204" w14:textId="77777777" w:rsidR="00762D1A" w:rsidRPr="00762D1A" w:rsidRDefault="00762D1A" w:rsidP="00D128AD">
            <w:pPr>
              <w:pStyle w:val="TableBodyTextMIRB"/>
            </w:pPr>
            <w:r>
              <w:t>360</w:t>
            </w:r>
          </w:p>
        </w:tc>
        <w:tc>
          <w:tcPr>
            <w:tcW w:w="2948" w:type="dxa"/>
            <w:noWrap/>
            <w:hideMark/>
          </w:tcPr>
          <w:p w14:paraId="02CF2B8A" w14:textId="77777777" w:rsidR="00762D1A" w:rsidRPr="00762D1A" w:rsidRDefault="00762D1A" w:rsidP="00D128AD">
            <w:pPr>
              <w:pStyle w:val="TableBodyTextMIRB"/>
            </w:pPr>
            <w:r>
              <w:t>NAD83(SCRS) MTU 17N</w:t>
            </w:r>
          </w:p>
        </w:tc>
      </w:tr>
      <w:tr w:rsidR="00D128AD" w:rsidRPr="00762D1A" w14:paraId="72223E36" w14:textId="77777777" w:rsidTr="00AE5F15">
        <w:trPr>
          <w:trHeight w:val="283"/>
        </w:trPr>
        <w:tc>
          <w:tcPr>
            <w:tcW w:w="3458" w:type="dxa"/>
            <w:noWrap/>
            <w:hideMark/>
          </w:tcPr>
          <w:p w14:paraId="259103AD" w14:textId="77777777" w:rsidR="00762D1A" w:rsidRPr="00762D1A" w:rsidRDefault="00762D1A" w:rsidP="00D128AD">
            <w:pPr>
              <w:pStyle w:val="TableColumnNameMIRB"/>
            </w:pPr>
            <w:r>
              <w:t>POCO 2021 060</w:t>
            </w:r>
          </w:p>
        </w:tc>
        <w:tc>
          <w:tcPr>
            <w:tcW w:w="2207" w:type="dxa"/>
            <w:noWrap/>
            <w:hideMark/>
          </w:tcPr>
          <w:p w14:paraId="4746DD03" w14:textId="77777777" w:rsidR="00762D1A" w:rsidRPr="00762D1A" w:rsidRDefault="00762D1A" w:rsidP="00D128AD">
            <w:pPr>
              <w:pStyle w:val="TableBodyTextMIRB"/>
            </w:pPr>
            <w:r>
              <w:t>2,61</w:t>
            </w:r>
          </w:p>
        </w:tc>
        <w:tc>
          <w:tcPr>
            <w:tcW w:w="1417" w:type="dxa"/>
            <w:noWrap/>
            <w:hideMark/>
          </w:tcPr>
          <w:p w14:paraId="04999BC7" w14:textId="77777777" w:rsidR="00762D1A" w:rsidRPr="00762D1A" w:rsidRDefault="00762D1A" w:rsidP="00D128AD">
            <w:pPr>
              <w:pStyle w:val="TableBodyTextMIRB"/>
            </w:pPr>
            <w:r>
              <w:t>333</w:t>
            </w:r>
          </w:p>
        </w:tc>
        <w:tc>
          <w:tcPr>
            <w:tcW w:w="2948" w:type="dxa"/>
            <w:noWrap/>
            <w:hideMark/>
          </w:tcPr>
          <w:p w14:paraId="13F9D30C" w14:textId="77777777" w:rsidR="00762D1A" w:rsidRPr="00762D1A" w:rsidRDefault="00762D1A" w:rsidP="00D128AD">
            <w:pPr>
              <w:pStyle w:val="TableBodyTextMIRB"/>
            </w:pPr>
            <w:r>
              <w:t>NAD83(SCRS) MTU 17N</w:t>
            </w:r>
          </w:p>
        </w:tc>
      </w:tr>
      <w:tr w:rsidR="00D128AD" w:rsidRPr="00762D1A" w14:paraId="1A2D3C57" w14:textId="77777777" w:rsidTr="00AE5F15">
        <w:trPr>
          <w:trHeight w:val="283"/>
        </w:trPr>
        <w:tc>
          <w:tcPr>
            <w:tcW w:w="3458" w:type="dxa"/>
            <w:noWrap/>
            <w:hideMark/>
          </w:tcPr>
          <w:p w14:paraId="26B98911" w14:textId="77777777" w:rsidR="00762D1A" w:rsidRPr="00762D1A" w:rsidRDefault="00762D1A" w:rsidP="00D128AD">
            <w:pPr>
              <w:pStyle w:val="TableColumnNameMIRB"/>
            </w:pPr>
            <w:r>
              <w:t>POCO 2021 061</w:t>
            </w:r>
          </w:p>
        </w:tc>
        <w:tc>
          <w:tcPr>
            <w:tcW w:w="2207" w:type="dxa"/>
            <w:noWrap/>
            <w:hideMark/>
          </w:tcPr>
          <w:p w14:paraId="36CC16EF" w14:textId="77777777" w:rsidR="00762D1A" w:rsidRPr="00762D1A" w:rsidRDefault="00762D1A" w:rsidP="00D128AD">
            <w:pPr>
              <w:pStyle w:val="TableBodyTextMIRB"/>
            </w:pPr>
            <w:r>
              <w:t>3,08</w:t>
            </w:r>
          </w:p>
        </w:tc>
        <w:tc>
          <w:tcPr>
            <w:tcW w:w="1417" w:type="dxa"/>
            <w:noWrap/>
            <w:hideMark/>
          </w:tcPr>
          <w:p w14:paraId="4E98ACC9" w14:textId="77777777" w:rsidR="00762D1A" w:rsidRPr="00762D1A" w:rsidRDefault="00762D1A" w:rsidP="00D128AD">
            <w:pPr>
              <w:pStyle w:val="TableBodyTextMIRB"/>
            </w:pPr>
            <w:r>
              <w:t>395</w:t>
            </w:r>
          </w:p>
        </w:tc>
        <w:tc>
          <w:tcPr>
            <w:tcW w:w="2948" w:type="dxa"/>
            <w:noWrap/>
            <w:hideMark/>
          </w:tcPr>
          <w:p w14:paraId="52296C51" w14:textId="77777777" w:rsidR="00762D1A" w:rsidRPr="00762D1A" w:rsidRDefault="00762D1A" w:rsidP="00D128AD">
            <w:pPr>
              <w:pStyle w:val="TableBodyTextMIRB"/>
            </w:pPr>
            <w:r>
              <w:t>NAD83(SCRS) MTU 17N</w:t>
            </w:r>
          </w:p>
        </w:tc>
      </w:tr>
      <w:tr w:rsidR="00D128AD" w:rsidRPr="00762D1A" w14:paraId="17E37FFF" w14:textId="77777777" w:rsidTr="00AE5F15">
        <w:trPr>
          <w:trHeight w:val="283"/>
        </w:trPr>
        <w:tc>
          <w:tcPr>
            <w:tcW w:w="3458" w:type="dxa"/>
            <w:noWrap/>
            <w:hideMark/>
          </w:tcPr>
          <w:p w14:paraId="54709212" w14:textId="77777777" w:rsidR="00762D1A" w:rsidRPr="00762D1A" w:rsidRDefault="00762D1A" w:rsidP="00D128AD">
            <w:pPr>
              <w:pStyle w:val="TableColumnNameMIRB"/>
            </w:pPr>
            <w:r>
              <w:t>POCO 2021 062</w:t>
            </w:r>
          </w:p>
        </w:tc>
        <w:tc>
          <w:tcPr>
            <w:tcW w:w="2207" w:type="dxa"/>
            <w:noWrap/>
            <w:hideMark/>
          </w:tcPr>
          <w:p w14:paraId="7DA0ACC7" w14:textId="77777777" w:rsidR="00762D1A" w:rsidRPr="00762D1A" w:rsidRDefault="00762D1A" w:rsidP="00D128AD">
            <w:pPr>
              <w:pStyle w:val="TableBodyTextMIRB"/>
            </w:pPr>
            <w:r>
              <w:t>2,95</w:t>
            </w:r>
          </w:p>
        </w:tc>
        <w:tc>
          <w:tcPr>
            <w:tcW w:w="1417" w:type="dxa"/>
            <w:noWrap/>
            <w:hideMark/>
          </w:tcPr>
          <w:p w14:paraId="1811523F" w14:textId="77777777" w:rsidR="00762D1A" w:rsidRPr="00762D1A" w:rsidRDefault="00762D1A" w:rsidP="00D128AD">
            <w:pPr>
              <w:pStyle w:val="TableBodyTextMIRB"/>
            </w:pPr>
            <w:r>
              <w:t>400</w:t>
            </w:r>
          </w:p>
        </w:tc>
        <w:tc>
          <w:tcPr>
            <w:tcW w:w="2948" w:type="dxa"/>
            <w:noWrap/>
            <w:hideMark/>
          </w:tcPr>
          <w:p w14:paraId="6B8CE96A" w14:textId="77777777" w:rsidR="00762D1A" w:rsidRPr="00762D1A" w:rsidRDefault="00762D1A" w:rsidP="00D128AD">
            <w:pPr>
              <w:pStyle w:val="TableBodyTextMIRB"/>
            </w:pPr>
            <w:r>
              <w:t>NAD83(SCRS) MTU 17N</w:t>
            </w:r>
          </w:p>
        </w:tc>
      </w:tr>
      <w:tr w:rsidR="00D128AD" w:rsidRPr="00762D1A" w14:paraId="65396C22" w14:textId="77777777" w:rsidTr="00AE5F15">
        <w:trPr>
          <w:trHeight w:val="283"/>
        </w:trPr>
        <w:tc>
          <w:tcPr>
            <w:tcW w:w="3458" w:type="dxa"/>
            <w:noWrap/>
            <w:hideMark/>
          </w:tcPr>
          <w:p w14:paraId="0DB2101D" w14:textId="77777777" w:rsidR="00762D1A" w:rsidRPr="00762D1A" w:rsidRDefault="00762D1A" w:rsidP="00D128AD">
            <w:pPr>
              <w:pStyle w:val="TableColumnNameMIRB"/>
            </w:pPr>
            <w:r>
              <w:t>POCO 2021 063</w:t>
            </w:r>
          </w:p>
        </w:tc>
        <w:tc>
          <w:tcPr>
            <w:tcW w:w="2207" w:type="dxa"/>
            <w:noWrap/>
            <w:hideMark/>
          </w:tcPr>
          <w:p w14:paraId="0320DE0A" w14:textId="77777777" w:rsidR="00762D1A" w:rsidRPr="00762D1A" w:rsidRDefault="00762D1A" w:rsidP="00D128AD">
            <w:pPr>
              <w:pStyle w:val="TableBodyTextMIRB"/>
            </w:pPr>
            <w:r>
              <w:t>3,01</w:t>
            </w:r>
          </w:p>
        </w:tc>
        <w:tc>
          <w:tcPr>
            <w:tcW w:w="1417" w:type="dxa"/>
            <w:noWrap/>
            <w:hideMark/>
          </w:tcPr>
          <w:p w14:paraId="1EF2CD46" w14:textId="77777777" w:rsidR="00762D1A" w:rsidRPr="00762D1A" w:rsidRDefault="00762D1A" w:rsidP="00D128AD">
            <w:pPr>
              <w:pStyle w:val="TableBodyTextMIRB"/>
            </w:pPr>
            <w:r>
              <w:t>400</w:t>
            </w:r>
          </w:p>
        </w:tc>
        <w:tc>
          <w:tcPr>
            <w:tcW w:w="2948" w:type="dxa"/>
            <w:noWrap/>
            <w:hideMark/>
          </w:tcPr>
          <w:p w14:paraId="63B9AD47" w14:textId="77777777" w:rsidR="00762D1A" w:rsidRPr="00762D1A" w:rsidRDefault="00762D1A" w:rsidP="00D128AD">
            <w:pPr>
              <w:pStyle w:val="TableBodyTextMIRB"/>
            </w:pPr>
            <w:r>
              <w:t>NAD83(SCRS) MTU 17N</w:t>
            </w:r>
          </w:p>
        </w:tc>
      </w:tr>
      <w:tr w:rsidR="00D128AD" w:rsidRPr="00762D1A" w14:paraId="5DD12321" w14:textId="77777777" w:rsidTr="00AE5F15">
        <w:trPr>
          <w:trHeight w:val="283"/>
        </w:trPr>
        <w:tc>
          <w:tcPr>
            <w:tcW w:w="3458" w:type="dxa"/>
            <w:noWrap/>
            <w:hideMark/>
          </w:tcPr>
          <w:p w14:paraId="66F65168" w14:textId="77777777" w:rsidR="00762D1A" w:rsidRPr="00762D1A" w:rsidRDefault="00762D1A" w:rsidP="00D128AD">
            <w:pPr>
              <w:pStyle w:val="TableColumnNameMIRB"/>
            </w:pPr>
            <w:r>
              <w:t>POCO 2021 064</w:t>
            </w:r>
          </w:p>
        </w:tc>
        <w:tc>
          <w:tcPr>
            <w:tcW w:w="2207" w:type="dxa"/>
            <w:noWrap/>
            <w:hideMark/>
          </w:tcPr>
          <w:p w14:paraId="129DE2B1" w14:textId="77777777" w:rsidR="00762D1A" w:rsidRPr="00762D1A" w:rsidRDefault="00762D1A" w:rsidP="00D128AD">
            <w:pPr>
              <w:pStyle w:val="TableBodyTextMIRB"/>
            </w:pPr>
            <w:r>
              <w:t>3,01</w:t>
            </w:r>
          </w:p>
        </w:tc>
        <w:tc>
          <w:tcPr>
            <w:tcW w:w="1417" w:type="dxa"/>
            <w:noWrap/>
            <w:hideMark/>
          </w:tcPr>
          <w:p w14:paraId="4E0E66F5" w14:textId="77777777" w:rsidR="00762D1A" w:rsidRPr="00762D1A" w:rsidRDefault="00762D1A" w:rsidP="00D128AD">
            <w:pPr>
              <w:pStyle w:val="TableBodyTextMIRB"/>
            </w:pPr>
            <w:r>
              <w:t>391</w:t>
            </w:r>
          </w:p>
        </w:tc>
        <w:tc>
          <w:tcPr>
            <w:tcW w:w="2948" w:type="dxa"/>
            <w:noWrap/>
            <w:hideMark/>
          </w:tcPr>
          <w:p w14:paraId="1990A9DC" w14:textId="77777777" w:rsidR="00762D1A" w:rsidRPr="00762D1A" w:rsidRDefault="00762D1A" w:rsidP="00D128AD">
            <w:pPr>
              <w:pStyle w:val="TableBodyTextMIRB"/>
            </w:pPr>
            <w:r>
              <w:t>NAD83(SCRS) MTU 17N</w:t>
            </w:r>
          </w:p>
        </w:tc>
      </w:tr>
      <w:tr w:rsidR="00D128AD" w:rsidRPr="00762D1A" w14:paraId="7F24620A" w14:textId="77777777" w:rsidTr="00AE5F15">
        <w:trPr>
          <w:trHeight w:val="283"/>
        </w:trPr>
        <w:tc>
          <w:tcPr>
            <w:tcW w:w="3458" w:type="dxa"/>
            <w:noWrap/>
            <w:hideMark/>
          </w:tcPr>
          <w:p w14:paraId="3B3D8A65" w14:textId="77777777" w:rsidR="00762D1A" w:rsidRPr="00762D1A" w:rsidRDefault="00762D1A" w:rsidP="00D128AD">
            <w:pPr>
              <w:pStyle w:val="TableColumnNameMIRB"/>
            </w:pPr>
            <w:r>
              <w:t>POCO 2021 065</w:t>
            </w:r>
          </w:p>
        </w:tc>
        <w:tc>
          <w:tcPr>
            <w:tcW w:w="2207" w:type="dxa"/>
            <w:noWrap/>
            <w:hideMark/>
          </w:tcPr>
          <w:p w14:paraId="42F323A0" w14:textId="77777777" w:rsidR="00762D1A" w:rsidRPr="00762D1A" w:rsidRDefault="00762D1A" w:rsidP="00D128AD">
            <w:pPr>
              <w:pStyle w:val="TableBodyTextMIRB"/>
            </w:pPr>
            <w:r>
              <w:t>3,03</w:t>
            </w:r>
          </w:p>
        </w:tc>
        <w:tc>
          <w:tcPr>
            <w:tcW w:w="1417" w:type="dxa"/>
            <w:noWrap/>
            <w:hideMark/>
          </w:tcPr>
          <w:p w14:paraId="04AA904A" w14:textId="77777777" w:rsidR="00762D1A" w:rsidRPr="00762D1A" w:rsidRDefault="00762D1A" w:rsidP="00D128AD">
            <w:pPr>
              <w:pStyle w:val="TableBodyTextMIRB"/>
            </w:pPr>
            <w:r>
              <w:t>387</w:t>
            </w:r>
          </w:p>
        </w:tc>
        <w:tc>
          <w:tcPr>
            <w:tcW w:w="2948" w:type="dxa"/>
            <w:noWrap/>
            <w:hideMark/>
          </w:tcPr>
          <w:p w14:paraId="1E6E0E39" w14:textId="77777777" w:rsidR="00762D1A" w:rsidRPr="00762D1A" w:rsidRDefault="00762D1A" w:rsidP="00D128AD">
            <w:pPr>
              <w:pStyle w:val="TableBodyTextMIRB"/>
            </w:pPr>
            <w:r>
              <w:t>NAD83(SCRS) MTU 17N</w:t>
            </w:r>
          </w:p>
        </w:tc>
      </w:tr>
      <w:tr w:rsidR="00D128AD" w:rsidRPr="00762D1A" w14:paraId="3BF51269" w14:textId="77777777" w:rsidTr="00AE5F15">
        <w:trPr>
          <w:trHeight w:val="283"/>
        </w:trPr>
        <w:tc>
          <w:tcPr>
            <w:tcW w:w="3458" w:type="dxa"/>
            <w:noWrap/>
            <w:hideMark/>
          </w:tcPr>
          <w:p w14:paraId="31D228D2" w14:textId="77777777" w:rsidR="00762D1A" w:rsidRPr="00762D1A" w:rsidRDefault="00762D1A" w:rsidP="00D128AD">
            <w:pPr>
              <w:pStyle w:val="TableColumnNameMIRB"/>
            </w:pPr>
            <w:r>
              <w:t>POCO 2021 066</w:t>
            </w:r>
          </w:p>
        </w:tc>
        <w:tc>
          <w:tcPr>
            <w:tcW w:w="2207" w:type="dxa"/>
            <w:noWrap/>
            <w:hideMark/>
          </w:tcPr>
          <w:p w14:paraId="6674DE9F" w14:textId="77777777" w:rsidR="00762D1A" w:rsidRPr="00762D1A" w:rsidRDefault="00762D1A" w:rsidP="00D128AD">
            <w:pPr>
              <w:pStyle w:val="TableBodyTextMIRB"/>
            </w:pPr>
            <w:r>
              <w:t>2,84</w:t>
            </w:r>
          </w:p>
        </w:tc>
        <w:tc>
          <w:tcPr>
            <w:tcW w:w="1417" w:type="dxa"/>
            <w:noWrap/>
            <w:hideMark/>
          </w:tcPr>
          <w:p w14:paraId="2C8D6DE7" w14:textId="77777777" w:rsidR="00762D1A" w:rsidRPr="00762D1A" w:rsidRDefault="00762D1A" w:rsidP="00D128AD">
            <w:pPr>
              <w:pStyle w:val="TableBodyTextMIRB"/>
            </w:pPr>
            <w:r>
              <w:t>390</w:t>
            </w:r>
          </w:p>
        </w:tc>
        <w:tc>
          <w:tcPr>
            <w:tcW w:w="2948" w:type="dxa"/>
            <w:noWrap/>
            <w:hideMark/>
          </w:tcPr>
          <w:p w14:paraId="48BDFF39" w14:textId="77777777" w:rsidR="00762D1A" w:rsidRPr="00762D1A" w:rsidRDefault="00762D1A" w:rsidP="00D128AD">
            <w:pPr>
              <w:pStyle w:val="TableBodyTextMIRB"/>
            </w:pPr>
            <w:r>
              <w:t>NAD83(SCRS) MTU 17N</w:t>
            </w:r>
          </w:p>
        </w:tc>
      </w:tr>
      <w:tr w:rsidR="00D128AD" w:rsidRPr="00762D1A" w14:paraId="7FD2A70B" w14:textId="77777777" w:rsidTr="00AE5F15">
        <w:trPr>
          <w:trHeight w:val="283"/>
        </w:trPr>
        <w:tc>
          <w:tcPr>
            <w:tcW w:w="3458" w:type="dxa"/>
            <w:noWrap/>
            <w:hideMark/>
          </w:tcPr>
          <w:p w14:paraId="43D024C7" w14:textId="77777777" w:rsidR="00762D1A" w:rsidRPr="00762D1A" w:rsidRDefault="00762D1A" w:rsidP="00D128AD">
            <w:pPr>
              <w:pStyle w:val="TableColumnNameMIRB"/>
            </w:pPr>
            <w:r>
              <w:t>POCO 2021 067</w:t>
            </w:r>
          </w:p>
        </w:tc>
        <w:tc>
          <w:tcPr>
            <w:tcW w:w="2207" w:type="dxa"/>
            <w:noWrap/>
            <w:hideMark/>
          </w:tcPr>
          <w:p w14:paraId="231FCFF2" w14:textId="77777777" w:rsidR="00762D1A" w:rsidRPr="00762D1A" w:rsidRDefault="00762D1A" w:rsidP="00D128AD">
            <w:pPr>
              <w:pStyle w:val="TableBodyTextMIRB"/>
            </w:pPr>
            <w:r>
              <w:t>3,12</w:t>
            </w:r>
          </w:p>
        </w:tc>
        <w:tc>
          <w:tcPr>
            <w:tcW w:w="1417" w:type="dxa"/>
            <w:noWrap/>
            <w:hideMark/>
          </w:tcPr>
          <w:p w14:paraId="16792EBD" w14:textId="77777777" w:rsidR="00762D1A" w:rsidRPr="00762D1A" w:rsidRDefault="00762D1A" w:rsidP="00D128AD">
            <w:pPr>
              <w:pStyle w:val="TableBodyTextMIRB"/>
            </w:pPr>
            <w:r>
              <w:t>398</w:t>
            </w:r>
          </w:p>
        </w:tc>
        <w:tc>
          <w:tcPr>
            <w:tcW w:w="2948" w:type="dxa"/>
            <w:noWrap/>
            <w:hideMark/>
          </w:tcPr>
          <w:p w14:paraId="4202C880" w14:textId="77777777" w:rsidR="00762D1A" w:rsidRPr="00762D1A" w:rsidRDefault="00762D1A" w:rsidP="00D128AD">
            <w:pPr>
              <w:pStyle w:val="TableBodyTextMIRB"/>
            </w:pPr>
            <w:r>
              <w:t>NAD83(SCRS) MTU 17N</w:t>
            </w:r>
          </w:p>
        </w:tc>
      </w:tr>
      <w:tr w:rsidR="00D128AD" w:rsidRPr="00762D1A" w14:paraId="541B518E" w14:textId="77777777" w:rsidTr="00AE5F15">
        <w:trPr>
          <w:trHeight w:val="283"/>
        </w:trPr>
        <w:tc>
          <w:tcPr>
            <w:tcW w:w="3458" w:type="dxa"/>
            <w:noWrap/>
            <w:hideMark/>
          </w:tcPr>
          <w:p w14:paraId="4F5F5B50" w14:textId="77777777" w:rsidR="00762D1A" w:rsidRPr="00762D1A" w:rsidRDefault="00762D1A" w:rsidP="00D128AD">
            <w:pPr>
              <w:pStyle w:val="TableColumnNameMIRB"/>
            </w:pPr>
            <w:r>
              <w:t>POCO 2021 068</w:t>
            </w:r>
          </w:p>
        </w:tc>
        <w:tc>
          <w:tcPr>
            <w:tcW w:w="2207" w:type="dxa"/>
            <w:noWrap/>
            <w:hideMark/>
          </w:tcPr>
          <w:p w14:paraId="183EF1E5" w14:textId="77777777" w:rsidR="00762D1A" w:rsidRPr="00762D1A" w:rsidRDefault="00762D1A" w:rsidP="00D128AD">
            <w:pPr>
              <w:pStyle w:val="TableBodyTextMIRB"/>
            </w:pPr>
            <w:r>
              <w:t>3,11</w:t>
            </w:r>
          </w:p>
        </w:tc>
        <w:tc>
          <w:tcPr>
            <w:tcW w:w="1417" w:type="dxa"/>
            <w:noWrap/>
            <w:hideMark/>
          </w:tcPr>
          <w:p w14:paraId="41D28BE6" w14:textId="77777777" w:rsidR="00762D1A" w:rsidRPr="00762D1A" w:rsidRDefault="00762D1A" w:rsidP="00D128AD">
            <w:pPr>
              <w:pStyle w:val="TableBodyTextMIRB"/>
            </w:pPr>
            <w:r>
              <w:t>385</w:t>
            </w:r>
          </w:p>
        </w:tc>
        <w:tc>
          <w:tcPr>
            <w:tcW w:w="2948" w:type="dxa"/>
            <w:noWrap/>
            <w:hideMark/>
          </w:tcPr>
          <w:p w14:paraId="454DC8C0" w14:textId="77777777" w:rsidR="00762D1A" w:rsidRPr="00762D1A" w:rsidRDefault="00762D1A" w:rsidP="00D128AD">
            <w:pPr>
              <w:pStyle w:val="TableBodyTextMIRB"/>
            </w:pPr>
            <w:r>
              <w:t>NAD83(SCRS) MTU 17N</w:t>
            </w:r>
          </w:p>
        </w:tc>
      </w:tr>
      <w:tr w:rsidR="00D128AD" w:rsidRPr="00762D1A" w14:paraId="5FF2E25A" w14:textId="77777777" w:rsidTr="00AE5F15">
        <w:trPr>
          <w:trHeight w:val="283"/>
        </w:trPr>
        <w:tc>
          <w:tcPr>
            <w:tcW w:w="3458" w:type="dxa"/>
            <w:noWrap/>
            <w:hideMark/>
          </w:tcPr>
          <w:p w14:paraId="37148C54" w14:textId="77777777" w:rsidR="00762D1A" w:rsidRPr="00762D1A" w:rsidRDefault="00762D1A" w:rsidP="00D128AD">
            <w:pPr>
              <w:pStyle w:val="TableColumnNameMIRB"/>
            </w:pPr>
            <w:r>
              <w:t>POCO 2021 069</w:t>
            </w:r>
          </w:p>
        </w:tc>
        <w:tc>
          <w:tcPr>
            <w:tcW w:w="2207" w:type="dxa"/>
            <w:noWrap/>
            <w:hideMark/>
          </w:tcPr>
          <w:p w14:paraId="2A5840E4" w14:textId="77777777" w:rsidR="00762D1A" w:rsidRPr="00762D1A" w:rsidRDefault="00762D1A" w:rsidP="00D128AD">
            <w:pPr>
              <w:pStyle w:val="TableBodyTextMIRB"/>
            </w:pPr>
            <w:r>
              <w:t>2,51</w:t>
            </w:r>
          </w:p>
        </w:tc>
        <w:tc>
          <w:tcPr>
            <w:tcW w:w="1417" w:type="dxa"/>
            <w:noWrap/>
            <w:hideMark/>
          </w:tcPr>
          <w:p w14:paraId="16BE4485" w14:textId="77777777" w:rsidR="00762D1A" w:rsidRPr="00762D1A" w:rsidRDefault="00762D1A" w:rsidP="00D128AD">
            <w:pPr>
              <w:pStyle w:val="TableBodyTextMIRB"/>
            </w:pPr>
            <w:r>
              <w:t>313</w:t>
            </w:r>
          </w:p>
        </w:tc>
        <w:tc>
          <w:tcPr>
            <w:tcW w:w="2948" w:type="dxa"/>
            <w:noWrap/>
            <w:hideMark/>
          </w:tcPr>
          <w:p w14:paraId="1C57660E" w14:textId="77777777" w:rsidR="00762D1A" w:rsidRPr="00762D1A" w:rsidRDefault="00762D1A" w:rsidP="00D128AD">
            <w:pPr>
              <w:pStyle w:val="TableBodyTextMIRB"/>
            </w:pPr>
            <w:r>
              <w:t>NAD83(SCRS) MTU 17N</w:t>
            </w:r>
          </w:p>
        </w:tc>
      </w:tr>
      <w:tr w:rsidR="00D128AD" w:rsidRPr="00762D1A" w14:paraId="111D3A97" w14:textId="77777777" w:rsidTr="00AE5F15">
        <w:trPr>
          <w:trHeight w:val="283"/>
        </w:trPr>
        <w:tc>
          <w:tcPr>
            <w:tcW w:w="3458" w:type="dxa"/>
            <w:noWrap/>
            <w:hideMark/>
          </w:tcPr>
          <w:p w14:paraId="03E28A8A" w14:textId="77777777" w:rsidR="00762D1A" w:rsidRPr="00762D1A" w:rsidRDefault="00762D1A" w:rsidP="00D128AD">
            <w:pPr>
              <w:pStyle w:val="TableColumnNameMIRB"/>
            </w:pPr>
            <w:r>
              <w:t>POCO 2021 070</w:t>
            </w:r>
          </w:p>
        </w:tc>
        <w:tc>
          <w:tcPr>
            <w:tcW w:w="2207" w:type="dxa"/>
            <w:noWrap/>
            <w:hideMark/>
          </w:tcPr>
          <w:p w14:paraId="24E97C91" w14:textId="77777777" w:rsidR="00762D1A" w:rsidRPr="00762D1A" w:rsidRDefault="00762D1A" w:rsidP="00D128AD">
            <w:pPr>
              <w:pStyle w:val="TableBodyTextMIRB"/>
            </w:pPr>
            <w:r>
              <w:t>3,04</w:t>
            </w:r>
          </w:p>
        </w:tc>
        <w:tc>
          <w:tcPr>
            <w:tcW w:w="1417" w:type="dxa"/>
            <w:noWrap/>
            <w:hideMark/>
          </w:tcPr>
          <w:p w14:paraId="2C5C9580" w14:textId="77777777" w:rsidR="00762D1A" w:rsidRPr="00762D1A" w:rsidRDefault="00762D1A" w:rsidP="00D128AD">
            <w:pPr>
              <w:pStyle w:val="TableBodyTextMIRB"/>
            </w:pPr>
            <w:r>
              <w:t>392</w:t>
            </w:r>
          </w:p>
        </w:tc>
        <w:tc>
          <w:tcPr>
            <w:tcW w:w="2948" w:type="dxa"/>
            <w:noWrap/>
            <w:hideMark/>
          </w:tcPr>
          <w:p w14:paraId="76E02CA2" w14:textId="77777777" w:rsidR="00762D1A" w:rsidRPr="00762D1A" w:rsidRDefault="00762D1A" w:rsidP="00D128AD">
            <w:pPr>
              <w:pStyle w:val="TableBodyTextMIRB"/>
            </w:pPr>
            <w:r>
              <w:t>NAD83(SCRS) MTU 17N</w:t>
            </w:r>
          </w:p>
        </w:tc>
      </w:tr>
      <w:tr w:rsidR="00D128AD" w:rsidRPr="00762D1A" w14:paraId="6C5382BD" w14:textId="77777777" w:rsidTr="00AE5F15">
        <w:trPr>
          <w:trHeight w:val="283"/>
        </w:trPr>
        <w:tc>
          <w:tcPr>
            <w:tcW w:w="3458" w:type="dxa"/>
            <w:noWrap/>
            <w:hideMark/>
          </w:tcPr>
          <w:p w14:paraId="295D7086" w14:textId="77777777" w:rsidR="00762D1A" w:rsidRPr="00762D1A" w:rsidRDefault="00762D1A" w:rsidP="00D128AD">
            <w:pPr>
              <w:pStyle w:val="TableColumnNameMIRB"/>
            </w:pPr>
            <w:r>
              <w:t>POCO 2021 071</w:t>
            </w:r>
          </w:p>
        </w:tc>
        <w:tc>
          <w:tcPr>
            <w:tcW w:w="2207" w:type="dxa"/>
            <w:noWrap/>
            <w:hideMark/>
          </w:tcPr>
          <w:p w14:paraId="00B28AF7" w14:textId="77777777" w:rsidR="00762D1A" w:rsidRPr="00762D1A" w:rsidRDefault="00762D1A" w:rsidP="00D128AD">
            <w:pPr>
              <w:pStyle w:val="TableBodyTextMIRB"/>
            </w:pPr>
            <w:r>
              <w:t>3,07</w:t>
            </w:r>
          </w:p>
        </w:tc>
        <w:tc>
          <w:tcPr>
            <w:tcW w:w="1417" w:type="dxa"/>
            <w:noWrap/>
            <w:hideMark/>
          </w:tcPr>
          <w:p w14:paraId="5C89E7BE" w14:textId="77777777" w:rsidR="00762D1A" w:rsidRPr="00762D1A" w:rsidRDefault="00762D1A" w:rsidP="00D128AD">
            <w:pPr>
              <w:pStyle w:val="TableBodyTextMIRB"/>
            </w:pPr>
            <w:r>
              <w:t>400</w:t>
            </w:r>
          </w:p>
        </w:tc>
        <w:tc>
          <w:tcPr>
            <w:tcW w:w="2948" w:type="dxa"/>
            <w:noWrap/>
            <w:hideMark/>
          </w:tcPr>
          <w:p w14:paraId="318C3ED7" w14:textId="77777777" w:rsidR="00762D1A" w:rsidRPr="00762D1A" w:rsidRDefault="00762D1A" w:rsidP="00D128AD">
            <w:pPr>
              <w:pStyle w:val="TableBodyTextMIRB"/>
            </w:pPr>
            <w:r>
              <w:t>NAD83(SCRS) MTU 17N</w:t>
            </w:r>
          </w:p>
        </w:tc>
      </w:tr>
      <w:tr w:rsidR="00D128AD" w:rsidRPr="00762D1A" w14:paraId="3D11B1B9" w14:textId="77777777" w:rsidTr="00AE5F15">
        <w:trPr>
          <w:trHeight w:val="283"/>
        </w:trPr>
        <w:tc>
          <w:tcPr>
            <w:tcW w:w="3458" w:type="dxa"/>
            <w:noWrap/>
            <w:hideMark/>
          </w:tcPr>
          <w:p w14:paraId="5ACB752F" w14:textId="77777777" w:rsidR="00762D1A" w:rsidRPr="00762D1A" w:rsidRDefault="00762D1A" w:rsidP="00D128AD">
            <w:pPr>
              <w:pStyle w:val="TableColumnNameMIRB"/>
            </w:pPr>
            <w:r>
              <w:t>POCO 2021 072</w:t>
            </w:r>
          </w:p>
        </w:tc>
        <w:tc>
          <w:tcPr>
            <w:tcW w:w="2207" w:type="dxa"/>
            <w:noWrap/>
            <w:hideMark/>
          </w:tcPr>
          <w:p w14:paraId="4A5B74E6" w14:textId="77777777" w:rsidR="00762D1A" w:rsidRPr="00762D1A" w:rsidRDefault="00762D1A" w:rsidP="00D128AD">
            <w:pPr>
              <w:pStyle w:val="TableBodyTextMIRB"/>
            </w:pPr>
            <w:r>
              <w:t>2,85</w:t>
            </w:r>
          </w:p>
        </w:tc>
        <w:tc>
          <w:tcPr>
            <w:tcW w:w="1417" w:type="dxa"/>
            <w:noWrap/>
            <w:hideMark/>
          </w:tcPr>
          <w:p w14:paraId="31A079D1" w14:textId="77777777" w:rsidR="00762D1A" w:rsidRPr="00762D1A" w:rsidRDefault="00762D1A" w:rsidP="00D128AD">
            <w:pPr>
              <w:pStyle w:val="TableBodyTextMIRB"/>
            </w:pPr>
            <w:r>
              <w:t>400</w:t>
            </w:r>
          </w:p>
        </w:tc>
        <w:tc>
          <w:tcPr>
            <w:tcW w:w="2948" w:type="dxa"/>
            <w:noWrap/>
            <w:hideMark/>
          </w:tcPr>
          <w:p w14:paraId="746E0DBB" w14:textId="77777777" w:rsidR="00762D1A" w:rsidRPr="00762D1A" w:rsidRDefault="00762D1A" w:rsidP="00D128AD">
            <w:pPr>
              <w:pStyle w:val="TableBodyTextMIRB"/>
            </w:pPr>
            <w:r>
              <w:t>NAD83(SCRS) MTU 17N</w:t>
            </w:r>
          </w:p>
        </w:tc>
      </w:tr>
      <w:tr w:rsidR="00D128AD" w:rsidRPr="00762D1A" w14:paraId="78FDA7EF" w14:textId="77777777" w:rsidTr="00AE5F15">
        <w:trPr>
          <w:trHeight w:val="283"/>
        </w:trPr>
        <w:tc>
          <w:tcPr>
            <w:tcW w:w="3458" w:type="dxa"/>
            <w:noWrap/>
            <w:hideMark/>
          </w:tcPr>
          <w:p w14:paraId="6ADBEA89" w14:textId="77777777" w:rsidR="00762D1A" w:rsidRPr="00762D1A" w:rsidRDefault="00762D1A" w:rsidP="00D128AD">
            <w:pPr>
              <w:pStyle w:val="TableColumnNameMIRB"/>
            </w:pPr>
            <w:r>
              <w:t>POCO 2021 073</w:t>
            </w:r>
          </w:p>
        </w:tc>
        <w:tc>
          <w:tcPr>
            <w:tcW w:w="2207" w:type="dxa"/>
            <w:noWrap/>
            <w:hideMark/>
          </w:tcPr>
          <w:p w14:paraId="11C16BEE" w14:textId="77777777" w:rsidR="00762D1A" w:rsidRPr="00762D1A" w:rsidRDefault="00762D1A" w:rsidP="00D128AD">
            <w:pPr>
              <w:pStyle w:val="TableBodyTextMIRB"/>
            </w:pPr>
            <w:r>
              <w:t>2,6</w:t>
            </w:r>
          </w:p>
        </w:tc>
        <w:tc>
          <w:tcPr>
            <w:tcW w:w="1417" w:type="dxa"/>
            <w:noWrap/>
            <w:hideMark/>
          </w:tcPr>
          <w:p w14:paraId="44563B23" w14:textId="77777777" w:rsidR="00762D1A" w:rsidRPr="00762D1A" w:rsidRDefault="00762D1A" w:rsidP="00D128AD">
            <w:pPr>
              <w:pStyle w:val="TableBodyTextMIRB"/>
            </w:pPr>
            <w:r>
              <w:t>385</w:t>
            </w:r>
          </w:p>
        </w:tc>
        <w:tc>
          <w:tcPr>
            <w:tcW w:w="2948" w:type="dxa"/>
            <w:noWrap/>
            <w:hideMark/>
          </w:tcPr>
          <w:p w14:paraId="3B2797F7" w14:textId="77777777" w:rsidR="00762D1A" w:rsidRPr="00762D1A" w:rsidRDefault="00762D1A" w:rsidP="00D128AD">
            <w:pPr>
              <w:pStyle w:val="TableBodyTextMIRB"/>
            </w:pPr>
            <w:r>
              <w:t>NAD83(SCRS) MTU 17N</w:t>
            </w:r>
          </w:p>
        </w:tc>
      </w:tr>
      <w:tr w:rsidR="00D128AD" w:rsidRPr="00762D1A" w14:paraId="705906F0" w14:textId="77777777" w:rsidTr="00AE5F15">
        <w:trPr>
          <w:trHeight w:val="283"/>
        </w:trPr>
        <w:tc>
          <w:tcPr>
            <w:tcW w:w="3458" w:type="dxa"/>
            <w:noWrap/>
            <w:hideMark/>
          </w:tcPr>
          <w:p w14:paraId="3620676C" w14:textId="77777777" w:rsidR="00762D1A" w:rsidRPr="00762D1A" w:rsidRDefault="00762D1A" w:rsidP="00D128AD">
            <w:pPr>
              <w:pStyle w:val="TableColumnNameMIRB"/>
            </w:pPr>
            <w:r>
              <w:t>POCO 2021 074</w:t>
            </w:r>
          </w:p>
        </w:tc>
        <w:tc>
          <w:tcPr>
            <w:tcW w:w="2207" w:type="dxa"/>
            <w:noWrap/>
            <w:hideMark/>
          </w:tcPr>
          <w:p w14:paraId="142C6DC8" w14:textId="77777777" w:rsidR="00762D1A" w:rsidRPr="00762D1A" w:rsidRDefault="00762D1A" w:rsidP="00D128AD">
            <w:pPr>
              <w:pStyle w:val="TableBodyTextMIRB"/>
            </w:pPr>
            <w:r>
              <w:t>2,92</w:t>
            </w:r>
          </w:p>
        </w:tc>
        <w:tc>
          <w:tcPr>
            <w:tcW w:w="1417" w:type="dxa"/>
            <w:noWrap/>
            <w:hideMark/>
          </w:tcPr>
          <w:p w14:paraId="077C5971" w14:textId="77777777" w:rsidR="00762D1A" w:rsidRPr="00762D1A" w:rsidRDefault="00762D1A" w:rsidP="00D128AD">
            <w:pPr>
              <w:pStyle w:val="TableBodyTextMIRB"/>
            </w:pPr>
            <w:r>
              <w:t>381</w:t>
            </w:r>
          </w:p>
        </w:tc>
        <w:tc>
          <w:tcPr>
            <w:tcW w:w="2948" w:type="dxa"/>
            <w:noWrap/>
            <w:hideMark/>
          </w:tcPr>
          <w:p w14:paraId="487FF7FA" w14:textId="77777777" w:rsidR="00762D1A" w:rsidRPr="00762D1A" w:rsidRDefault="00762D1A" w:rsidP="00D128AD">
            <w:pPr>
              <w:pStyle w:val="TableBodyTextMIRB"/>
            </w:pPr>
            <w:r>
              <w:t>NAD83(SCRS) MTU 17N</w:t>
            </w:r>
          </w:p>
        </w:tc>
      </w:tr>
      <w:tr w:rsidR="00D128AD" w:rsidRPr="00762D1A" w14:paraId="4C5BB58F" w14:textId="77777777" w:rsidTr="00AE5F15">
        <w:trPr>
          <w:trHeight w:val="283"/>
        </w:trPr>
        <w:tc>
          <w:tcPr>
            <w:tcW w:w="3458" w:type="dxa"/>
            <w:noWrap/>
            <w:hideMark/>
          </w:tcPr>
          <w:p w14:paraId="226C0C37" w14:textId="77777777" w:rsidR="00762D1A" w:rsidRPr="00762D1A" w:rsidRDefault="00762D1A" w:rsidP="00D128AD">
            <w:pPr>
              <w:pStyle w:val="TableColumnNameMIRB"/>
            </w:pPr>
            <w:r>
              <w:t>POCO 2021 075</w:t>
            </w:r>
          </w:p>
        </w:tc>
        <w:tc>
          <w:tcPr>
            <w:tcW w:w="2207" w:type="dxa"/>
            <w:noWrap/>
            <w:hideMark/>
          </w:tcPr>
          <w:p w14:paraId="261D6A88" w14:textId="77777777" w:rsidR="00762D1A" w:rsidRPr="00762D1A" w:rsidRDefault="00762D1A" w:rsidP="00D128AD">
            <w:pPr>
              <w:pStyle w:val="TableBodyTextMIRB"/>
            </w:pPr>
            <w:r>
              <w:t>3,04</w:t>
            </w:r>
          </w:p>
        </w:tc>
        <w:tc>
          <w:tcPr>
            <w:tcW w:w="1417" w:type="dxa"/>
            <w:noWrap/>
            <w:hideMark/>
          </w:tcPr>
          <w:p w14:paraId="518CA0FF" w14:textId="77777777" w:rsidR="00762D1A" w:rsidRPr="00762D1A" w:rsidRDefault="00762D1A" w:rsidP="00D128AD">
            <w:pPr>
              <w:pStyle w:val="TableBodyTextMIRB"/>
            </w:pPr>
            <w:r>
              <w:t>399</w:t>
            </w:r>
          </w:p>
        </w:tc>
        <w:tc>
          <w:tcPr>
            <w:tcW w:w="2948" w:type="dxa"/>
            <w:noWrap/>
            <w:hideMark/>
          </w:tcPr>
          <w:p w14:paraId="1B093C51" w14:textId="77777777" w:rsidR="00762D1A" w:rsidRPr="00762D1A" w:rsidRDefault="00762D1A" w:rsidP="00D128AD">
            <w:pPr>
              <w:pStyle w:val="TableBodyTextMIRB"/>
            </w:pPr>
            <w:r>
              <w:t>NAD83(SCRS) MTU 17N</w:t>
            </w:r>
          </w:p>
        </w:tc>
      </w:tr>
      <w:tr w:rsidR="00D128AD" w:rsidRPr="00762D1A" w14:paraId="01D95059" w14:textId="77777777" w:rsidTr="00AE5F15">
        <w:trPr>
          <w:trHeight w:val="283"/>
        </w:trPr>
        <w:tc>
          <w:tcPr>
            <w:tcW w:w="3458" w:type="dxa"/>
            <w:noWrap/>
            <w:hideMark/>
          </w:tcPr>
          <w:p w14:paraId="75510962" w14:textId="77777777" w:rsidR="00762D1A" w:rsidRPr="00762D1A" w:rsidRDefault="00762D1A" w:rsidP="00D128AD">
            <w:pPr>
              <w:pStyle w:val="TableColumnNameMIRB"/>
            </w:pPr>
            <w:r>
              <w:t>POCO 2021 076</w:t>
            </w:r>
          </w:p>
        </w:tc>
        <w:tc>
          <w:tcPr>
            <w:tcW w:w="2207" w:type="dxa"/>
            <w:noWrap/>
            <w:hideMark/>
          </w:tcPr>
          <w:p w14:paraId="40E1FE05" w14:textId="77777777" w:rsidR="00762D1A" w:rsidRPr="00762D1A" w:rsidRDefault="00762D1A" w:rsidP="00D128AD">
            <w:pPr>
              <w:pStyle w:val="TableBodyTextMIRB"/>
            </w:pPr>
            <w:r>
              <w:t>3,18</w:t>
            </w:r>
          </w:p>
        </w:tc>
        <w:tc>
          <w:tcPr>
            <w:tcW w:w="1417" w:type="dxa"/>
            <w:noWrap/>
            <w:hideMark/>
          </w:tcPr>
          <w:p w14:paraId="38DAE4C0" w14:textId="77777777" w:rsidR="00762D1A" w:rsidRPr="00762D1A" w:rsidRDefault="00762D1A" w:rsidP="00D128AD">
            <w:pPr>
              <w:pStyle w:val="TableBodyTextMIRB"/>
            </w:pPr>
            <w:r>
              <w:t>400</w:t>
            </w:r>
          </w:p>
        </w:tc>
        <w:tc>
          <w:tcPr>
            <w:tcW w:w="2948" w:type="dxa"/>
            <w:noWrap/>
            <w:hideMark/>
          </w:tcPr>
          <w:p w14:paraId="408678E9" w14:textId="77777777" w:rsidR="00762D1A" w:rsidRPr="00762D1A" w:rsidRDefault="00762D1A" w:rsidP="00D128AD">
            <w:pPr>
              <w:pStyle w:val="TableBodyTextMIRB"/>
            </w:pPr>
            <w:r>
              <w:t>NAD83(SCRS) MTU 17N</w:t>
            </w:r>
          </w:p>
        </w:tc>
      </w:tr>
      <w:tr w:rsidR="00D128AD" w:rsidRPr="00762D1A" w14:paraId="6BBA6834" w14:textId="77777777" w:rsidTr="00AE5F15">
        <w:trPr>
          <w:trHeight w:val="283"/>
        </w:trPr>
        <w:tc>
          <w:tcPr>
            <w:tcW w:w="3458" w:type="dxa"/>
            <w:noWrap/>
            <w:hideMark/>
          </w:tcPr>
          <w:p w14:paraId="08EC27AC" w14:textId="77777777" w:rsidR="00762D1A" w:rsidRPr="00762D1A" w:rsidRDefault="00762D1A" w:rsidP="00D128AD">
            <w:pPr>
              <w:pStyle w:val="TableColumnNameMIRB"/>
            </w:pPr>
            <w:r>
              <w:t>POCO 2021 077</w:t>
            </w:r>
          </w:p>
        </w:tc>
        <w:tc>
          <w:tcPr>
            <w:tcW w:w="2207" w:type="dxa"/>
            <w:noWrap/>
            <w:hideMark/>
          </w:tcPr>
          <w:p w14:paraId="66BAB3F2" w14:textId="77777777" w:rsidR="00762D1A" w:rsidRPr="00762D1A" w:rsidRDefault="00762D1A" w:rsidP="00D128AD">
            <w:pPr>
              <w:pStyle w:val="TableBodyTextMIRB"/>
            </w:pPr>
            <w:r>
              <w:t>3,15</w:t>
            </w:r>
          </w:p>
        </w:tc>
        <w:tc>
          <w:tcPr>
            <w:tcW w:w="1417" w:type="dxa"/>
            <w:noWrap/>
            <w:hideMark/>
          </w:tcPr>
          <w:p w14:paraId="2396402B" w14:textId="77777777" w:rsidR="00762D1A" w:rsidRPr="00762D1A" w:rsidRDefault="00762D1A" w:rsidP="00D128AD">
            <w:pPr>
              <w:pStyle w:val="TableBodyTextMIRB"/>
            </w:pPr>
            <w:r>
              <w:t>396</w:t>
            </w:r>
          </w:p>
        </w:tc>
        <w:tc>
          <w:tcPr>
            <w:tcW w:w="2948" w:type="dxa"/>
            <w:noWrap/>
            <w:hideMark/>
          </w:tcPr>
          <w:p w14:paraId="56288670" w14:textId="77777777" w:rsidR="00762D1A" w:rsidRPr="00762D1A" w:rsidRDefault="00762D1A" w:rsidP="00D128AD">
            <w:pPr>
              <w:pStyle w:val="TableBodyTextMIRB"/>
            </w:pPr>
            <w:r>
              <w:t>NAD83(SCRS) MTU 17N</w:t>
            </w:r>
          </w:p>
        </w:tc>
      </w:tr>
      <w:tr w:rsidR="00D128AD" w:rsidRPr="00762D1A" w14:paraId="5390DCD3" w14:textId="77777777" w:rsidTr="00AE5F15">
        <w:trPr>
          <w:trHeight w:val="283"/>
        </w:trPr>
        <w:tc>
          <w:tcPr>
            <w:tcW w:w="3458" w:type="dxa"/>
            <w:noWrap/>
            <w:hideMark/>
          </w:tcPr>
          <w:p w14:paraId="693C73D8" w14:textId="77777777" w:rsidR="00762D1A" w:rsidRPr="00762D1A" w:rsidRDefault="00762D1A" w:rsidP="00D128AD">
            <w:pPr>
              <w:pStyle w:val="TableColumnNameMIRB"/>
            </w:pPr>
            <w:r>
              <w:t>POCO 2021 078</w:t>
            </w:r>
          </w:p>
        </w:tc>
        <w:tc>
          <w:tcPr>
            <w:tcW w:w="2207" w:type="dxa"/>
            <w:noWrap/>
            <w:hideMark/>
          </w:tcPr>
          <w:p w14:paraId="4F352778" w14:textId="77777777" w:rsidR="00762D1A" w:rsidRPr="00762D1A" w:rsidRDefault="00762D1A" w:rsidP="00D128AD">
            <w:pPr>
              <w:pStyle w:val="TableBodyTextMIRB"/>
            </w:pPr>
            <w:r>
              <w:t>2,89</w:t>
            </w:r>
          </w:p>
        </w:tc>
        <w:tc>
          <w:tcPr>
            <w:tcW w:w="1417" w:type="dxa"/>
            <w:noWrap/>
            <w:hideMark/>
          </w:tcPr>
          <w:p w14:paraId="4538060D" w14:textId="77777777" w:rsidR="00762D1A" w:rsidRPr="00762D1A" w:rsidRDefault="00762D1A" w:rsidP="00D128AD">
            <w:pPr>
              <w:pStyle w:val="TableBodyTextMIRB"/>
            </w:pPr>
            <w:r>
              <w:t>400</w:t>
            </w:r>
          </w:p>
        </w:tc>
        <w:tc>
          <w:tcPr>
            <w:tcW w:w="2948" w:type="dxa"/>
            <w:noWrap/>
            <w:hideMark/>
          </w:tcPr>
          <w:p w14:paraId="114D0A4D" w14:textId="77777777" w:rsidR="00762D1A" w:rsidRPr="00762D1A" w:rsidRDefault="00762D1A" w:rsidP="00D128AD">
            <w:pPr>
              <w:pStyle w:val="TableBodyTextMIRB"/>
            </w:pPr>
            <w:r>
              <w:t>NAD83(SCRS) MTU 17N</w:t>
            </w:r>
          </w:p>
        </w:tc>
      </w:tr>
      <w:tr w:rsidR="00D128AD" w:rsidRPr="00762D1A" w14:paraId="284EF487" w14:textId="77777777" w:rsidTr="00AE5F15">
        <w:trPr>
          <w:trHeight w:val="283"/>
        </w:trPr>
        <w:tc>
          <w:tcPr>
            <w:tcW w:w="3458" w:type="dxa"/>
            <w:noWrap/>
            <w:hideMark/>
          </w:tcPr>
          <w:p w14:paraId="777474F9" w14:textId="77777777" w:rsidR="00762D1A" w:rsidRPr="00762D1A" w:rsidRDefault="00762D1A" w:rsidP="00D128AD">
            <w:pPr>
              <w:pStyle w:val="TableColumnNameMIRB"/>
            </w:pPr>
            <w:r>
              <w:t>POCO 2021 079</w:t>
            </w:r>
          </w:p>
        </w:tc>
        <w:tc>
          <w:tcPr>
            <w:tcW w:w="2207" w:type="dxa"/>
            <w:noWrap/>
            <w:hideMark/>
          </w:tcPr>
          <w:p w14:paraId="49B86AFE" w14:textId="77777777" w:rsidR="00762D1A" w:rsidRPr="00762D1A" w:rsidRDefault="00762D1A" w:rsidP="00D128AD">
            <w:pPr>
              <w:pStyle w:val="TableBodyTextMIRB"/>
            </w:pPr>
            <w:r>
              <w:t>3,16</w:t>
            </w:r>
          </w:p>
        </w:tc>
        <w:tc>
          <w:tcPr>
            <w:tcW w:w="1417" w:type="dxa"/>
            <w:noWrap/>
            <w:hideMark/>
          </w:tcPr>
          <w:p w14:paraId="42ED79E6" w14:textId="77777777" w:rsidR="00762D1A" w:rsidRPr="00762D1A" w:rsidRDefault="00762D1A" w:rsidP="00D128AD">
            <w:pPr>
              <w:pStyle w:val="TableBodyTextMIRB"/>
            </w:pPr>
            <w:r>
              <w:t>400</w:t>
            </w:r>
          </w:p>
        </w:tc>
        <w:tc>
          <w:tcPr>
            <w:tcW w:w="2948" w:type="dxa"/>
            <w:noWrap/>
            <w:hideMark/>
          </w:tcPr>
          <w:p w14:paraId="2B6A4E6A" w14:textId="77777777" w:rsidR="00762D1A" w:rsidRPr="00762D1A" w:rsidRDefault="00762D1A" w:rsidP="00D128AD">
            <w:pPr>
              <w:pStyle w:val="TableBodyTextMIRB"/>
            </w:pPr>
            <w:r>
              <w:t>NAD83(SCRS) MTU 17N</w:t>
            </w:r>
          </w:p>
        </w:tc>
      </w:tr>
      <w:tr w:rsidR="00D128AD" w:rsidRPr="00762D1A" w14:paraId="30D1B287" w14:textId="77777777" w:rsidTr="00AE5F15">
        <w:trPr>
          <w:trHeight w:val="283"/>
        </w:trPr>
        <w:tc>
          <w:tcPr>
            <w:tcW w:w="3458" w:type="dxa"/>
            <w:noWrap/>
            <w:hideMark/>
          </w:tcPr>
          <w:p w14:paraId="7807A579" w14:textId="77777777" w:rsidR="00762D1A" w:rsidRPr="00762D1A" w:rsidRDefault="00762D1A" w:rsidP="00D128AD">
            <w:pPr>
              <w:pStyle w:val="TableColumnNameMIRB"/>
            </w:pPr>
            <w:r>
              <w:t>POCO 2021 080</w:t>
            </w:r>
          </w:p>
        </w:tc>
        <w:tc>
          <w:tcPr>
            <w:tcW w:w="2207" w:type="dxa"/>
            <w:noWrap/>
            <w:hideMark/>
          </w:tcPr>
          <w:p w14:paraId="58640945" w14:textId="77777777" w:rsidR="00762D1A" w:rsidRPr="00762D1A" w:rsidRDefault="00762D1A" w:rsidP="00D128AD">
            <w:pPr>
              <w:pStyle w:val="TableBodyTextMIRB"/>
            </w:pPr>
            <w:r>
              <w:t>3,13</w:t>
            </w:r>
          </w:p>
        </w:tc>
        <w:tc>
          <w:tcPr>
            <w:tcW w:w="1417" w:type="dxa"/>
            <w:noWrap/>
            <w:hideMark/>
          </w:tcPr>
          <w:p w14:paraId="10C46EB7" w14:textId="77777777" w:rsidR="00762D1A" w:rsidRPr="00762D1A" w:rsidRDefault="00762D1A" w:rsidP="00D128AD">
            <w:pPr>
              <w:pStyle w:val="TableBodyTextMIRB"/>
            </w:pPr>
            <w:r>
              <w:t>400</w:t>
            </w:r>
          </w:p>
        </w:tc>
        <w:tc>
          <w:tcPr>
            <w:tcW w:w="2948" w:type="dxa"/>
            <w:noWrap/>
            <w:hideMark/>
          </w:tcPr>
          <w:p w14:paraId="5AD8235E" w14:textId="77777777" w:rsidR="00762D1A" w:rsidRPr="00762D1A" w:rsidRDefault="00762D1A" w:rsidP="00D128AD">
            <w:pPr>
              <w:pStyle w:val="TableBodyTextMIRB"/>
            </w:pPr>
            <w:r>
              <w:t>NAD83(SCRS) MTU 17N</w:t>
            </w:r>
          </w:p>
        </w:tc>
      </w:tr>
      <w:tr w:rsidR="00D128AD" w:rsidRPr="00762D1A" w14:paraId="3ED602B6" w14:textId="77777777" w:rsidTr="00AE5F15">
        <w:trPr>
          <w:trHeight w:val="283"/>
        </w:trPr>
        <w:tc>
          <w:tcPr>
            <w:tcW w:w="3458" w:type="dxa"/>
            <w:noWrap/>
            <w:hideMark/>
          </w:tcPr>
          <w:p w14:paraId="77BAB5AA" w14:textId="77777777" w:rsidR="00762D1A" w:rsidRPr="00762D1A" w:rsidRDefault="00762D1A" w:rsidP="00D128AD">
            <w:pPr>
              <w:pStyle w:val="TableColumnNameMIRB"/>
            </w:pPr>
            <w:r>
              <w:t>POCO 2021 081</w:t>
            </w:r>
          </w:p>
        </w:tc>
        <w:tc>
          <w:tcPr>
            <w:tcW w:w="2207" w:type="dxa"/>
            <w:noWrap/>
            <w:hideMark/>
          </w:tcPr>
          <w:p w14:paraId="50D825AE" w14:textId="77777777" w:rsidR="00762D1A" w:rsidRPr="00762D1A" w:rsidRDefault="00762D1A" w:rsidP="00D128AD">
            <w:pPr>
              <w:pStyle w:val="TableBodyTextMIRB"/>
            </w:pPr>
            <w:r>
              <w:t>3,09</w:t>
            </w:r>
          </w:p>
        </w:tc>
        <w:tc>
          <w:tcPr>
            <w:tcW w:w="1417" w:type="dxa"/>
            <w:noWrap/>
            <w:hideMark/>
          </w:tcPr>
          <w:p w14:paraId="0F2A65D9" w14:textId="77777777" w:rsidR="00762D1A" w:rsidRPr="00762D1A" w:rsidRDefault="00762D1A" w:rsidP="00D128AD">
            <w:pPr>
              <w:pStyle w:val="TableBodyTextMIRB"/>
            </w:pPr>
            <w:r>
              <w:t>400</w:t>
            </w:r>
          </w:p>
        </w:tc>
        <w:tc>
          <w:tcPr>
            <w:tcW w:w="2948" w:type="dxa"/>
            <w:noWrap/>
            <w:hideMark/>
          </w:tcPr>
          <w:p w14:paraId="6891DCF1" w14:textId="77777777" w:rsidR="00762D1A" w:rsidRPr="00762D1A" w:rsidRDefault="00762D1A" w:rsidP="00D128AD">
            <w:pPr>
              <w:pStyle w:val="TableBodyTextMIRB"/>
            </w:pPr>
            <w:r>
              <w:t>NAD83(SCRS) MTU 17N</w:t>
            </w:r>
          </w:p>
        </w:tc>
      </w:tr>
      <w:tr w:rsidR="00D128AD" w:rsidRPr="00762D1A" w14:paraId="454E277A" w14:textId="77777777" w:rsidTr="00AE5F15">
        <w:trPr>
          <w:trHeight w:val="283"/>
        </w:trPr>
        <w:tc>
          <w:tcPr>
            <w:tcW w:w="3458" w:type="dxa"/>
            <w:noWrap/>
            <w:hideMark/>
          </w:tcPr>
          <w:p w14:paraId="3332CEF1" w14:textId="77777777" w:rsidR="00762D1A" w:rsidRPr="00762D1A" w:rsidRDefault="00762D1A" w:rsidP="00D128AD">
            <w:pPr>
              <w:pStyle w:val="TableColumnNameMIRB"/>
            </w:pPr>
            <w:r>
              <w:t>POCO 2021 082</w:t>
            </w:r>
          </w:p>
        </w:tc>
        <w:tc>
          <w:tcPr>
            <w:tcW w:w="2207" w:type="dxa"/>
            <w:noWrap/>
            <w:hideMark/>
          </w:tcPr>
          <w:p w14:paraId="3F39D0B0" w14:textId="77777777" w:rsidR="00762D1A" w:rsidRPr="00762D1A" w:rsidRDefault="00762D1A" w:rsidP="00D128AD">
            <w:pPr>
              <w:pStyle w:val="TableBodyTextMIRB"/>
            </w:pPr>
            <w:r>
              <w:t>3,13</w:t>
            </w:r>
          </w:p>
        </w:tc>
        <w:tc>
          <w:tcPr>
            <w:tcW w:w="1417" w:type="dxa"/>
            <w:noWrap/>
            <w:hideMark/>
          </w:tcPr>
          <w:p w14:paraId="2807C150" w14:textId="77777777" w:rsidR="00762D1A" w:rsidRPr="00762D1A" w:rsidRDefault="00762D1A" w:rsidP="00D128AD">
            <w:pPr>
              <w:pStyle w:val="TableBodyTextMIRB"/>
            </w:pPr>
            <w:r>
              <w:t>396</w:t>
            </w:r>
          </w:p>
        </w:tc>
        <w:tc>
          <w:tcPr>
            <w:tcW w:w="2948" w:type="dxa"/>
            <w:noWrap/>
            <w:hideMark/>
          </w:tcPr>
          <w:p w14:paraId="4C8FD794" w14:textId="77777777" w:rsidR="00762D1A" w:rsidRPr="00762D1A" w:rsidRDefault="00762D1A" w:rsidP="00D128AD">
            <w:pPr>
              <w:pStyle w:val="TableBodyTextMIRB"/>
            </w:pPr>
            <w:r>
              <w:t>NAD83(SCRS) MTU 17N</w:t>
            </w:r>
          </w:p>
        </w:tc>
      </w:tr>
      <w:tr w:rsidR="00D128AD" w:rsidRPr="00762D1A" w14:paraId="2A6CCF6C" w14:textId="77777777" w:rsidTr="00AE5F15">
        <w:trPr>
          <w:trHeight w:val="283"/>
        </w:trPr>
        <w:tc>
          <w:tcPr>
            <w:tcW w:w="3458" w:type="dxa"/>
            <w:noWrap/>
            <w:hideMark/>
          </w:tcPr>
          <w:p w14:paraId="624D3D93" w14:textId="77777777" w:rsidR="00762D1A" w:rsidRPr="00762D1A" w:rsidRDefault="00762D1A" w:rsidP="00D128AD">
            <w:pPr>
              <w:pStyle w:val="TableColumnNameMIRB"/>
            </w:pPr>
            <w:r>
              <w:t>POCO 2021 083</w:t>
            </w:r>
          </w:p>
        </w:tc>
        <w:tc>
          <w:tcPr>
            <w:tcW w:w="2207" w:type="dxa"/>
            <w:noWrap/>
            <w:hideMark/>
          </w:tcPr>
          <w:p w14:paraId="48400A77" w14:textId="77777777" w:rsidR="00762D1A" w:rsidRPr="00762D1A" w:rsidRDefault="00762D1A" w:rsidP="00D128AD">
            <w:pPr>
              <w:pStyle w:val="TableBodyTextMIRB"/>
            </w:pPr>
            <w:r>
              <w:t>3</w:t>
            </w:r>
          </w:p>
        </w:tc>
        <w:tc>
          <w:tcPr>
            <w:tcW w:w="1417" w:type="dxa"/>
            <w:noWrap/>
            <w:hideMark/>
          </w:tcPr>
          <w:p w14:paraId="5BDE5DCE" w14:textId="77777777" w:rsidR="00762D1A" w:rsidRPr="00762D1A" w:rsidRDefault="00762D1A" w:rsidP="00D128AD">
            <w:pPr>
              <w:pStyle w:val="TableBodyTextMIRB"/>
            </w:pPr>
            <w:r>
              <w:t>390</w:t>
            </w:r>
          </w:p>
        </w:tc>
        <w:tc>
          <w:tcPr>
            <w:tcW w:w="2948" w:type="dxa"/>
            <w:noWrap/>
            <w:hideMark/>
          </w:tcPr>
          <w:p w14:paraId="7CC19B39" w14:textId="77777777" w:rsidR="00762D1A" w:rsidRPr="00762D1A" w:rsidRDefault="00762D1A" w:rsidP="00D128AD">
            <w:pPr>
              <w:pStyle w:val="TableBodyTextMIRB"/>
            </w:pPr>
            <w:r>
              <w:t>NAD83(SCRS) MTU 17N</w:t>
            </w:r>
          </w:p>
        </w:tc>
      </w:tr>
      <w:tr w:rsidR="00D128AD" w:rsidRPr="00762D1A" w14:paraId="483B0E2E" w14:textId="77777777" w:rsidTr="00AE5F15">
        <w:trPr>
          <w:trHeight w:val="283"/>
        </w:trPr>
        <w:tc>
          <w:tcPr>
            <w:tcW w:w="3458" w:type="dxa"/>
            <w:noWrap/>
            <w:hideMark/>
          </w:tcPr>
          <w:p w14:paraId="2B5E2380" w14:textId="77777777" w:rsidR="00762D1A" w:rsidRPr="00762D1A" w:rsidRDefault="00762D1A" w:rsidP="00D128AD">
            <w:pPr>
              <w:pStyle w:val="TableColumnNameMIRB"/>
            </w:pPr>
            <w:r>
              <w:t>POCO 2021 084</w:t>
            </w:r>
          </w:p>
        </w:tc>
        <w:tc>
          <w:tcPr>
            <w:tcW w:w="2207" w:type="dxa"/>
            <w:noWrap/>
            <w:hideMark/>
          </w:tcPr>
          <w:p w14:paraId="5584A0FE" w14:textId="77777777" w:rsidR="00762D1A" w:rsidRPr="00762D1A" w:rsidRDefault="00762D1A" w:rsidP="00D128AD">
            <w:pPr>
              <w:pStyle w:val="TableBodyTextMIRB"/>
            </w:pPr>
            <w:r>
              <w:t>3,2</w:t>
            </w:r>
          </w:p>
        </w:tc>
        <w:tc>
          <w:tcPr>
            <w:tcW w:w="1417" w:type="dxa"/>
            <w:noWrap/>
            <w:hideMark/>
          </w:tcPr>
          <w:p w14:paraId="5C2112A7" w14:textId="77777777" w:rsidR="00762D1A" w:rsidRPr="00762D1A" w:rsidRDefault="00762D1A" w:rsidP="00D128AD">
            <w:pPr>
              <w:pStyle w:val="TableBodyTextMIRB"/>
            </w:pPr>
            <w:r>
              <w:t>391</w:t>
            </w:r>
          </w:p>
        </w:tc>
        <w:tc>
          <w:tcPr>
            <w:tcW w:w="2948" w:type="dxa"/>
            <w:noWrap/>
            <w:hideMark/>
          </w:tcPr>
          <w:p w14:paraId="7BD57D76" w14:textId="77777777" w:rsidR="00762D1A" w:rsidRPr="00762D1A" w:rsidRDefault="00762D1A" w:rsidP="00D128AD">
            <w:pPr>
              <w:pStyle w:val="TableBodyTextMIRB"/>
            </w:pPr>
            <w:r>
              <w:t>NAD83(SCRS) MTU 17N</w:t>
            </w:r>
          </w:p>
        </w:tc>
      </w:tr>
      <w:tr w:rsidR="00D128AD" w:rsidRPr="00762D1A" w14:paraId="41E0CD63" w14:textId="77777777" w:rsidTr="00AE5F15">
        <w:trPr>
          <w:trHeight w:val="283"/>
        </w:trPr>
        <w:tc>
          <w:tcPr>
            <w:tcW w:w="3458" w:type="dxa"/>
            <w:noWrap/>
            <w:hideMark/>
          </w:tcPr>
          <w:p w14:paraId="1C9BCD5C" w14:textId="77777777" w:rsidR="00762D1A" w:rsidRPr="00762D1A" w:rsidRDefault="00762D1A" w:rsidP="00D128AD">
            <w:pPr>
              <w:pStyle w:val="TableColumnNameMIRB"/>
            </w:pPr>
            <w:r>
              <w:t>POCO 2021 085</w:t>
            </w:r>
          </w:p>
        </w:tc>
        <w:tc>
          <w:tcPr>
            <w:tcW w:w="2207" w:type="dxa"/>
            <w:noWrap/>
            <w:hideMark/>
          </w:tcPr>
          <w:p w14:paraId="20220350" w14:textId="77777777" w:rsidR="00762D1A" w:rsidRPr="00762D1A" w:rsidRDefault="00762D1A" w:rsidP="00D128AD">
            <w:pPr>
              <w:pStyle w:val="TableBodyTextMIRB"/>
            </w:pPr>
            <w:r>
              <w:t>3,04</w:t>
            </w:r>
          </w:p>
        </w:tc>
        <w:tc>
          <w:tcPr>
            <w:tcW w:w="1417" w:type="dxa"/>
            <w:noWrap/>
            <w:hideMark/>
          </w:tcPr>
          <w:p w14:paraId="53E5D314" w14:textId="77777777" w:rsidR="00762D1A" w:rsidRPr="00762D1A" w:rsidRDefault="00762D1A" w:rsidP="00D128AD">
            <w:pPr>
              <w:pStyle w:val="TableBodyTextMIRB"/>
            </w:pPr>
            <w:r>
              <w:t>395</w:t>
            </w:r>
          </w:p>
        </w:tc>
        <w:tc>
          <w:tcPr>
            <w:tcW w:w="2948" w:type="dxa"/>
            <w:noWrap/>
            <w:hideMark/>
          </w:tcPr>
          <w:p w14:paraId="32DF76E4" w14:textId="77777777" w:rsidR="00762D1A" w:rsidRPr="00762D1A" w:rsidRDefault="00762D1A" w:rsidP="00D128AD">
            <w:pPr>
              <w:pStyle w:val="TableBodyTextMIRB"/>
            </w:pPr>
            <w:r>
              <w:t>NAD83(SCRS) MTU 17N</w:t>
            </w:r>
          </w:p>
        </w:tc>
      </w:tr>
      <w:tr w:rsidR="00D128AD" w:rsidRPr="00762D1A" w14:paraId="2ACB27F6" w14:textId="77777777" w:rsidTr="00AE5F15">
        <w:trPr>
          <w:trHeight w:val="283"/>
        </w:trPr>
        <w:tc>
          <w:tcPr>
            <w:tcW w:w="3458" w:type="dxa"/>
            <w:noWrap/>
            <w:hideMark/>
          </w:tcPr>
          <w:p w14:paraId="68343085" w14:textId="77777777" w:rsidR="00762D1A" w:rsidRPr="00762D1A" w:rsidRDefault="00762D1A" w:rsidP="00D128AD">
            <w:pPr>
              <w:pStyle w:val="TableColumnNameMIRB"/>
            </w:pPr>
            <w:r>
              <w:t>POCO 2021 086</w:t>
            </w:r>
          </w:p>
        </w:tc>
        <w:tc>
          <w:tcPr>
            <w:tcW w:w="2207" w:type="dxa"/>
            <w:noWrap/>
            <w:hideMark/>
          </w:tcPr>
          <w:p w14:paraId="35364B30" w14:textId="77777777" w:rsidR="00762D1A" w:rsidRPr="00762D1A" w:rsidRDefault="00762D1A" w:rsidP="00D128AD">
            <w:pPr>
              <w:pStyle w:val="TableBodyTextMIRB"/>
            </w:pPr>
            <w:r>
              <w:t>2,96</w:t>
            </w:r>
          </w:p>
        </w:tc>
        <w:tc>
          <w:tcPr>
            <w:tcW w:w="1417" w:type="dxa"/>
            <w:noWrap/>
            <w:hideMark/>
          </w:tcPr>
          <w:p w14:paraId="7EEF475A" w14:textId="77777777" w:rsidR="00762D1A" w:rsidRPr="00762D1A" w:rsidRDefault="00762D1A" w:rsidP="00D128AD">
            <w:pPr>
              <w:pStyle w:val="TableBodyTextMIRB"/>
            </w:pPr>
            <w:r>
              <w:t>359</w:t>
            </w:r>
          </w:p>
        </w:tc>
        <w:tc>
          <w:tcPr>
            <w:tcW w:w="2948" w:type="dxa"/>
            <w:noWrap/>
            <w:hideMark/>
          </w:tcPr>
          <w:p w14:paraId="3C913C82" w14:textId="77777777" w:rsidR="00762D1A" w:rsidRPr="00762D1A" w:rsidRDefault="00762D1A" w:rsidP="00D128AD">
            <w:pPr>
              <w:pStyle w:val="TableBodyTextMIRB"/>
            </w:pPr>
            <w:r>
              <w:t>NAD83(SCRS) MTU 17N</w:t>
            </w:r>
          </w:p>
        </w:tc>
      </w:tr>
      <w:tr w:rsidR="00D128AD" w:rsidRPr="00762D1A" w14:paraId="77001922" w14:textId="77777777" w:rsidTr="00AE5F15">
        <w:trPr>
          <w:trHeight w:val="283"/>
        </w:trPr>
        <w:tc>
          <w:tcPr>
            <w:tcW w:w="3458" w:type="dxa"/>
            <w:noWrap/>
            <w:hideMark/>
          </w:tcPr>
          <w:p w14:paraId="4EC8CEF3" w14:textId="77777777" w:rsidR="00762D1A" w:rsidRPr="00762D1A" w:rsidRDefault="00762D1A" w:rsidP="00D128AD">
            <w:pPr>
              <w:pStyle w:val="TableColumnNameMIRB"/>
            </w:pPr>
            <w:r>
              <w:t>POCO 2021 087</w:t>
            </w:r>
          </w:p>
        </w:tc>
        <w:tc>
          <w:tcPr>
            <w:tcW w:w="2207" w:type="dxa"/>
            <w:noWrap/>
            <w:hideMark/>
          </w:tcPr>
          <w:p w14:paraId="08B81E2B" w14:textId="77777777" w:rsidR="00762D1A" w:rsidRPr="00762D1A" w:rsidRDefault="00762D1A" w:rsidP="00D128AD">
            <w:pPr>
              <w:pStyle w:val="TableBodyTextMIRB"/>
            </w:pPr>
            <w:r>
              <w:t>3,21</w:t>
            </w:r>
          </w:p>
        </w:tc>
        <w:tc>
          <w:tcPr>
            <w:tcW w:w="1417" w:type="dxa"/>
            <w:noWrap/>
            <w:hideMark/>
          </w:tcPr>
          <w:p w14:paraId="1A69FB97" w14:textId="77777777" w:rsidR="00762D1A" w:rsidRPr="00762D1A" w:rsidRDefault="00762D1A" w:rsidP="00D128AD">
            <w:pPr>
              <w:pStyle w:val="TableBodyTextMIRB"/>
            </w:pPr>
            <w:r>
              <w:t>396</w:t>
            </w:r>
          </w:p>
        </w:tc>
        <w:tc>
          <w:tcPr>
            <w:tcW w:w="2948" w:type="dxa"/>
            <w:noWrap/>
            <w:hideMark/>
          </w:tcPr>
          <w:p w14:paraId="6EE58A86" w14:textId="77777777" w:rsidR="00762D1A" w:rsidRPr="00762D1A" w:rsidRDefault="00762D1A" w:rsidP="00D128AD">
            <w:pPr>
              <w:pStyle w:val="TableBodyTextMIRB"/>
            </w:pPr>
            <w:r>
              <w:t>NAD83(SCRS) MTU 17N</w:t>
            </w:r>
          </w:p>
        </w:tc>
      </w:tr>
      <w:tr w:rsidR="00D128AD" w:rsidRPr="00762D1A" w14:paraId="2A70F951" w14:textId="77777777" w:rsidTr="00AE5F15">
        <w:trPr>
          <w:trHeight w:val="283"/>
        </w:trPr>
        <w:tc>
          <w:tcPr>
            <w:tcW w:w="3458" w:type="dxa"/>
            <w:noWrap/>
            <w:hideMark/>
          </w:tcPr>
          <w:p w14:paraId="59D12144" w14:textId="77777777" w:rsidR="00762D1A" w:rsidRPr="00762D1A" w:rsidRDefault="00762D1A" w:rsidP="00D128AD">
            <w:pPr>
              <w:pStyle w:val="TableColumnNameMIRB"/>
            </w:pPr>
            <w:r>
              <w:t>POCO 2021 088</w:t>
            </w:r>
          </w:p>
        </w:tc>
        <w:tc>
          <w:tcPr>
            <w:tcW w:w="2207" w:type="dxa"/>
            <w:noWrap/>
            <w:hideMark/>
          </w:tcPr>
          <w:p w14:paraId="46F6078B" w14:textId="77777777" w:rsidR="00762D1A" w:rsidRPr="00762D1A" w:rsidRDefault="00762D1A" w:rsidP="00D128AD">
            <w:pPr>
              <w:pStyle w:val="TableBodyTextMIRB"/>
            </w:pPr>
            <w:r>
              <w:t>3,06</w:t>
            </w:r>
          </w:p>
        </w:tc>
        <w:tc>
          <w:tcPr>
            <w:tcW w:w="1417" w:type="dxa"/>
            <w:noWrap/>
            <w:hideMark/>
          </w:tcPr>
          <w:p w14:paraId="678C312A" w14:textId="77777777" w:rsidR="00762D1A" w:rsidRPr="00762D1A" w:rsidRDefault="00762D1A" w:rsidP="00D128AD">
            <w:pPr>
              <w:pStyle w:val="TableBodyTextMIRB"/>
            </w:pPr>
            <w:r>
              <w:t>378</w:t>
            </w:r>
          </w:p>
        </w:tc>
        <w:tc>
          <w:tcPr>
            <w:tcW w:w="2948" w:type="dxa"/>
            <w:noWrap/>
            <w:hideMark/>
          </w:tcPr>
          <w:p w14:paraId="08471804" w14:textId="77777777" w:rsidR="00762D1A" w:rsidRPr="00762D1A" w:rsidRDefault="00762D1A" w:rsidP="00D128AD">
            <w:pPr>
              <w:pStyle w:val="TableBodyTextMIRB"/>
            </w:pPr>
            <w:r>
              <w:t>NAD83(SCRS) MTU 17N</w:t>
            </w:r>
          </w:p>
        </w:tc>
      </w:tr>
      <w:tr w:rsidR="00D128AD" w:rsidRPr="00762D1A" w14:paraId="1975CAD8" w14:textId="77777777" w:rsidTr="00AE5F15">
        <w:trPr>
          <w:trHeight w:val="283"/>
        </w:trPr>
        <w:tc>
          <w:tcPr>
            <w:tcW w:w="3458" w:type="dxa"/>
            <w:noWrap/>
            <w:hideMark/>
          </w:tcPr>
          <w:p w14:paraId="4B19642E" w14:textId="77777777" w:rsidR="00762D1A" w:rsidRPr="00762D1A" w:rsidRDefault="00762D1A" w:rsidP="00D128AD">
            <w:pPr>
              <w:pStyle w:val="TableColumnNameMIRB"/>
            </w:pPr>
            <w:r>
              <w:t>POCO 2021 089</w:t>
            </w:r>
          </w:p>
        </w:tc>
        <w:tc>
          <w:tcPr>
            <w:tcW w:w="2207" w:type="dxa"/>
            <w:noWrap/>
            <w:hideMark/>
          </w:tcPr>
          <w:p w14:paraId="282504B1" w14:textId="77777777" w:rsidR="00762D1A" w:rsidRPr="00762D1A" w:rsidRDefault="00762D1A" w:rsidP="00D128AD">
            <w:pPr>
              <w:pStyle w:val="TableBodyTextMIRB"/>
            </w:pPr>
            <w:r>
              <w:t>2,95</w:t>
            </w:r>
          </w:p>
        </w:tc>
        <w:tc>
          <w:tcPr>
            <w:tcW w:w="1417" w:type="dxa"/>
            <w:noWrap/>
            <w:hideMark/>
          </w:tcPr>
          <w:p w14:paraId="2F31B4D2" w14:textId="77777777" w:rsidR="00762D1A" w:rsidRPr="00762D1A" w:rsidRDefault="00762D1A" w:rsidP="00D128AD">
            <w:pPr>
              <w:pStyle w:val="TableBodyTextMIRB"/>
            </w:pPr>
            <w:r>
              <w:t>365</w:t>
            </w:r>
          </w:p>
        </w:tc>
        <w:tc>
          <w:tcPr>
            <w:tcW w:w="2948" w:type="dxa"/>
            <w:noWrap/>
            <w:hideMark/>
          </w:tcPr>
          <w:p w14:paraId="20F2B0CF" w14:textId="77777777" w:rsidR="00762D1A" w:rsidRPr="00762D1A" w:rsidRDefault="00762D1A" w:rsidP="00D128AD">
            <w:pPr>
              <w:pStyle w:val="TableBodyTextMIRB"/>
            </w:pPr>
            <w:r>
              <w:t>NAD83(SCRS) MTU 17N</w:t>
            </w:r>
          </w:p>
        </w:tc>
      </w:tr>
      <w:tr w:rsidR="00D128AD" w:rsidRPr="00762D1A" w14:paraId="5FE55680" w14:textId="77777777" w:rsidTr="00AE5F15">
        <w:trPr>
          <w:trHeight w:val="283"/>
        </w:trPr>
        <w:tc>
          <w:tcPr>
            <w:tcW w:w="3458" w:type="dxa"/>
            <w:noWrap/>
            <w:hideMark/>
          </w:tcPr>
          <w:p w14:paraId="56F38B8C" w14:textId="77777777" w:rsidR="00762D1A" w:rsidRPr="00762D1A" w:rsidRDefault="00762D1A" w:rsidP="00D128AD">
            <w:pPr>
              <w:pStyle w:val="TableColumnNameMIRB"/>
            </w:pPr>
            <w:r>
              <w:t>POCO 2021 090</w:t>
            </w:r>
          </w:p>
        </w:tc>
        <w:tc>
          <w:tcPr>
            <w:tcW w:w="2207" w:type="dxa"/>
            <w:noWrap/>
            <w:hideMark/>
          </w:tcPr>
          <w:p w14:paraId="583D53D9" w14:textId="77777777" w:rsidR="00762D1A" w:rsidRPr="00762D1A" w:rsidRDefault="00762D1A" w:rsidP="00D128AD">
            <w:pPr>
              <w:pStyle w:val="TableBodyTextMIRB"/>
            </w:pPr>
            <w:r>
              <w:t>2,96</w:t>
            </w:r>
          </w:p>
        </w:tc>
        <w:tc>
          <w:tcPr>
            <w:tcW w:w="1417" w:type="dxa"/>
            <w:noWrap/>
            <w:hideMark/>
          </w:tcPr>
          <w:p w14:paraId="43C68B71" w14:textId="77777777" w:rsidR="00762D1A" w:rsidRPr="00762D1A" w:rsidRDefault="00762D1A" w:rsidP="00D128AD">
            <w:pPr>
              <w:pStyle w:val="TableBodyTextMIRB"/>
            </w:pPr>
            <w:r>
              <w:t>363</w:t>
            </w:r>
          </w:p>
        </w:tc>
        <w:tc>
          <w:tcPr>
            <w:tcW w:w="2948" w:type="dxa"/>
            <w:noWrap/>
            <w:hideMark/>
          </w:tcPr>
          <w:p w14:paraId="32E03F33" w14:textId="77777777" w:rsidR="00762D1A" w:rsidRPr="00762D1A" w:rsidRDefault="00762D1A" w:rsidP="00D128AD">
            <w:pPr>
              <w:pStyle w:val="TableBodyTextMIRB"/>
            </w:pPr>
            <w:r>
              <w:t>NAD83(SCRS) MTU 17N</w:t>
            </w:r>
          </w:p>
        </w:tc>
      </w:tr>
      <w:tr w:rsidR="00D128AD" w:rsidRPr="00762D1A" w14:paraId="22331B78" w14:textId="77777777" w:rsidTr="00AE5F15">
        <w:trPr>
          <w:trHeight w:val="283"/>
        </w:trPr>
        <w:tc>
          <w:tcPr>
            <w:tcW w:w="3458" w:type="dxa"/>
            <w:noWrap/>
            <w:hideMark/>
          </w:tcPr>
          <w:p w14:paraId="7C345792" w14:textId="77777777" w:rsidR="00762D1A" w:rsidRPr="00762D1A" w:rsidRDefault="00762D1A" w:rsidP="00D128AD">
            <w:pPr>
              <w:pStyle w:val="TableColumnNameMIRB"/>
            </w:pPr>
            <w:r>
              <w:lastRenderedPageBreak/>
              <w:t>POCO 2021 091</w:t>
            </w:r>
          </w:p>
        </w:tc>
        <w:tc>
          <w:tcPr>
            <w:tcW w:w="2207" w:type="dxa"/>
            <w:noWrap/>
            <w:hideMark/>
          </w:tcPr>
          <w:p w14:paraId="7F106B87" w14:textId="77777777" w:rsidR="00762D1A" w:rsidRPr="00762D1A" w:rsidRDefault="00762D1A" w:rsidP="00D128AD">
            <w:pPr>
              <w:pStyle w:val="TableBodyTextMIRB"/>
            </w:pPr>
            <w:r>
              <w:t>3,22</w:t>
            </w:r>
          </w:p>
        </w:tc>
        <w:tc>
          <w:tcPr>
            <w:tcW w:w="1417" w:type="dxa"/>
            <w:noWrap/>
            <w:hideMark/>
          </w:tcPr>
          <w:p w14:paraId="33FA2509" w14:textId="77777777" w:rsidR="00762D1A" w:rsidRPr="00762D1A" w:rsidRDefault="00762D1A" w:rsidP="00D128AD">
            <w:pPr>
              <w:pStyle w:val="TableBodyTextMIRB"/>
            </w:pPr>
            <w:r>
              <w:t>391</w:t>
            </w:r>
          </w:p>
        </w:tc>
        <w:tc>
          <w:tcPr>
            <w:tcW w:w="2948" w:type="dxa"/>
            <w:noWrap/>
            <w:hideMark/>
          </w:tcPr>
          <w:p w14:paraId="1E6BA203" w14:textId="77777777" w:rsidR="00762D1A" w:rsidRPr="00762D1A" w:rsidRDefault="00762D1A" w:rsidP="00D128AD">
            <w:pPr>
              <w:pStyle w:val="TableBodyTextMIRB"/>
            </w:pPr>
            <w:r>
              <w:t>NAD83(SCRS) MTU 17N</w:t>
            </w:r>
          </w:p>
        </w:tc>
      </w:tr>
      <w:tr w:rsidR="00D128AD" w:rsidRPr="00762D1A" w14:paraId="35F3CAA8" w14:textId="77777777" w:rsidTr="00AE5F15">
        <w:trPr>
          <w:trHeight w:val="283"/>
        </w:trPr>
        <w:tc>
          <w:tcPr>
            <w:tcW w:w="3458" w:type="dxa"/>
            <w:noWrap/>
            <w:hideMark/>
          </w:tcPr>
          <w:p w14:paraId="1DB17DEC" w14:textId="77777777" w:rsidR="00762D1A" w:rsidRPr="00762D1A" w:rsidRDefault="00762D1A" w:rsidP="00D128AD">
            <w:pPr>
              <w:pStyle w:val="TableColumnNameMIRB"/>
            </w:pPr>
            <w:r>
              <w:t>POCO 2021 092</w:t>
            </w:r>
          </w:p>
        </w:tc>
        <w:tc>
          <w:tcPr>
            <w:tcW w:w="2207" w:type="dxa"/>
            <w:noWrap/>
            <w:hideMark/>
          </w:tcPr>
          <w:p w14:paraId="3D388A78" w14:textId="77777777" w:rsidR="00762D1A" w:rsidRPr="00762D1A" w:rsidRDefault="00762D1A" w:rsidP="00D128AD">
            <w:pPr>
              <w:pStyle w:val="TableBodyTextMIRB"/>
            </w:pPr>
            <w:r>
              <w:t>3,27</w:t>
            </w:r>
          </w:p>
        </w:tc>
        <w:tc>
          <w:tcPr>
            <w:tcW w:w="1417" w:type="dxa"/>
            <w:noWrap/>
            <w:hideMark/>
          </w:tcPr>
          <w:p w14:paraId="3D24FF3A" w14:textId="77777777" w:rsidR="00762D1A" w:rsidRPr="00762D1A" w:rsidRDefault="00762D1A" w:rsidP="00D128AD">
            <w:pPr>
              <w:pStyle w:val="TableBodyTextMIRB"/>
            </w:pPr>
            <w:r>
              <w:t>391</w:t>
            </w:r>
          </w:p>
        </w:tc>
        <w:tc>
          <w:tcPr>
            <w:tcW w:w="2948" w:type="dxa"/>
            <w:noWrap/>
            <w:hideMark/>
          </w:tcPr>
          <w:p w14:paraId="4F60218C" w14:textId="77777777" w:rsidR="00762D1A" w:rsidRPr="00762D1A" w:rsidRDefault="00762D1A" w:rsidP="00D128AD">
            <w:pPr>
              <w:pStyle w:val="TableBodyTextMIRB"/>
            </w:pPr>
            <w:r>
              <w:t>NAD83(SCRS) MTU 17N</w:t>
            </w:r>
          </w:p>
        </w:tc>
      </w:tr>
      <w:tr w:rsidR="00D128AD" w:rsidRPr="00762D1A" w14:paraId="4331FA84" w14:textId="77777777" w:rsidTr="00AE5F15">
        <w:trPr>
          <w:trHeight w:val="283"/>
        </w:trPr>
        <w:tc>
          <w:tcPr>
            <w:tcW w:w="3458" w:type="dxa"/>
            <w:noWrap/>
            <w:hideMark/>
          </w:tcPr>
          <w:p w14:paraId="64B25DDB" w14:textId="77777777" w:rsidR="00762D1A" w:rsidRPr="00762D1A" w:rsidRDefault="00762D1A" w:rsidP="00D128AD">
            <w:pPr>
              <w:pStyle w:val="TableColumnNameMIRB"/>
            </w:pPr>
            <w:r>
              <w:t>POCO 2021 093</w:t>
            </w:r>
          </w:p>
        </w:tc>
        <w:tc>
          <w:tcPr>
            <w:tcW w:w="2207" w:type="dxa"/>
            <w:noWrap/>
            <w:hideMark/>
          </w:tcPr>
          <w:p w14:paraId="29C777B2" w14:textId="77777777" w:rsidR="00762D1A" w:rsidRPr="00762D1A" w:rsidRDefault="00762D1A" w:rsidP="00D128AD">
            <w:pPr>
              <w:pStyle w:val="TableBodyTextMIRB"/>
            </w:pPr>
            <w:r>
              <w:t>3,05</w:t>
            </w:r>
          </w:p>
        </w:tc>
        <w:tc>
          <w:tcPr>
            <w:tcW w:w="1417" w:type="dxa"/>
            <w:noWrap/>
            <w:hideMark/>
          </w:tcPr>
          <w:p w14:paraId="6447B909" w14:textId="77777777" w:rsidR="00762D1A" w:rsidRPr="00762D1A" w:rsidRDefault="00762D1A" w:rsidP="00D128AD">
            <w:pPr>
              <w:pStyle w:val="TableBodyTextMIRB"/>
            </w:pPr>
            <w:r>
              <w:t>375</w:t>
            </w:r>
          </w:p>
        </w:tc>
        <w:tc>
          <w:tcPr>
            <w:tcW w:w="2948" w:type="dxa"/>
            <w:noWrap/>
            <w:hideMark/>
          </w:tcPr>
          <w:p w14:paraId="2E927226" w14:textId="77777777" w:rsidR="00762D1A" w:rsidRPr="00762D1A" w:rsidRDefault="00762D1A" w:rsidP="00D128AD">
            <w:pPr>
              <w:pStyle w:val="TableBodyTextMIRB"/>
            </w:pPr>
            <w:r>
              <w:t>NAD83(SCRS) MTU 17N</w:t>
            </w:r>
          </w:p>
        </w:tc>
      </w:tr>
      <w:tr w:rsidR="00D128AD" w:rsidRPr="00762D1A" w14:paraId="5CAE3B54" w14:textId="77777777" w:rsidTr="00AE5F15">
        <w:trPr>
          <w:trHeight w:val="283"/>
        </w:trPr>
        <w:tc>
          <w:tcPr>
            <w:tcW w:w="3458" w:type="dxa"/>
            <w:noWrap/>
            <w:hideMark/>
          </w:tcPr>
          <w:p w14:paraId="6F646434" w14:textId="77777777" w:rsidR="00762D1A" w:rsidRPr="00762D1A" w:rsidRDefault="00762D1A" w:rsidP="00D128AD">
            <w:pPr>
              <w:pStyle w:val="TableColumnNameMIRB"/>
            </w:pPr>
            <w:r>
              <w:t>POCO 2021 094</w:t>
            </w:r>
          </w:p>
        </w:tc>
        <w:tc>
          <w:tcPr>
            <w:tcW w:w="2207" w:type="dxa"/>
            <w:noWrap/>
            <w:hideMark/>
          </w:tcPr>
          <w:p w14:paraId="79651F51" w14:textId="77777777" w:rsidR="00762D1A" w:rsidRPr="00762D1A" w:rsidRDefault="00762D1A" w:rsidP="00D128AD">
            <w:pPr>
              <w:pStyle w:val="TableBodyTextMIRB"/>
            </w:pPr>
            <w:r>
              <w:t>3,22</w:t>
            </w:r>
          </w:p>
        </w:tc>
        <w:tc>
          <w:tcPr>
            <w:tcW w:w="1417" w:type="dxa"/>
            <w:noWrap/>
            <w:hideMark/>
          </w:tcPr>
          <w:p w14:paraId="376F4D27" w14:textId="77777777" w:rsidR="00762D1A" w:rsidRPr="00762D1A" w:rsidRDefault="00762D1A" w:rsidP="00D128AD">
            <w:pPr>
              <w:pStyle w:val="TableBodyTextMIRB"/>
            </w:pPr>
            <w:r>
              <w:t>390</w:t>
            </w:r>
          </w:p>
        </w:tc>
        <w:tc>
          <w:tcPr>
            <w:tcW w:w="2948" w:type="dxa"/>
            <w:noWrap/>
            <w:hideMark/>
          </w:tcPr>
          <w:p w14:paraId="43EFAC35" w14:textId="77777777" w:rsidR="00762D1A" w:rsidRPr="00762D1A" w:rsidRDefault="00762D1A" w:rsidP="00D128AD">
            <w:pPr>
              <w:pStyle w:val="TableBodyTextMIRB"/>
            </w:pPr>
            <w:r>
              <w:t>NAD83(SCRS) MTU 17N</w:t>
            </w:r>
          </w:p>
        </w:tc>
      </w:tr>
      <w:tr w:rsidR="00D128AD" w:rsidRPr="00762D1A" w14:paraId="2A825DEA" w14:textId="77777777" w:rsidTr="00AE5F15">
        <w:trPr>
          <w:trHeight w:val="283"/>
        </w:trPr>
        <w:tc>
          <w:tcPr>
            <w:tcW w:w="3458" w:type="dxa"/>
            <w:noWrap/>
            <w:hideMark/>
          </w:tcPr>
          <w:p w14:paraId="2326E9B2" w14:textId="77777777" w:rsidR="00762D1A" w:rsidRPr="00762D1A" w:rsidRDefault="00762D1A" w:rsidP="00D128AD">
            <w:pPr>
              <w:pStyle w:val="TableColumnNameMIRB"/>
            </w:pPr>
            <w:r>
              <w:t>POCO 2021 095</w:t>
            </w:r>
          </w:p>
        </w:tc>
        <w:tc>
          <w:tcPr>
            <w:tcW w:w="2207" w:type="dxa"/>
            <w:noWrap/>
            <w:hideMark/>
          </w:tcPr>
          <w:p w14:paraId="26E025E3" w14:textId="77777777" w:rsidR="00762D1A" w:rsidRPr="00762D1A" w:rsidRDefault="00762D1A" w:rsidP="00D128AD">
            <w:pPr>
              <w:pStyle w:val="TableBodyTextMIRB"/>
            </w:pPr>
            <w:r>
              <w:t>3,24</w:t>
            </w:r>
          </w:p>
        </w:tc>
        <w:tc>
          <w:tcPr>
            <w:tcW w:w="1417" w:type="dxa"/>
            <w:noWrap/>
            <w:hideMark/>
          </w:tcPr>
          <w:p w14:paraId="001A2F3D" w14:textId="77777777" w:rsidR="00762D1A" w:rsidRPr="00762D1A" w:rsidRDefault="00762D1A" w:rsidP="00D128AD">
            <w:pPr>
              <w:pStyle w:val="TableBodyTextMIRB"/>
            </w:pPr>
            <w:r>
              <w:t>390</w:t>
            </w:r>
          </w:p>
        </w:tc>
        <w:tc>
          <w:tcPr>
            <w:tcW w:w="2948" w:type="dxa"/>
            <w:noWrap/>
            <w:hideMark/>
          </w:tcPr>
          <w:p w14:paraId="0792EC5D" w14:textId="77777777" w:rsidR="00762D1A" w:rsidRPr="00762D1A" w:rsidRDefault="00762D1A" w:rsidP="00D128AD">
            <w:pPr>
              <w:pStyle w:val="TableBodyTextMIRB"/>
            </w:pPr>
            <w:r>
              <w:t>NAD83(SCRS) MTU 17N</w:t>
            </w:r>
          </w:p>
        </w:tc>
      </w:tr>
      <w:tr w:rsidR="00D128AD" w:rsidRPr="00762D1A" w14:paraId="527066B9" w14:textId="77777777" w:rsidTr="00AE5F15">
        <w:trPr>
          <w:trHeight w:val="283"/>
        </w:trPr>
        <w:tc>
          <w:tcPr>
            <w:tcW w:w="3458" w:type="dxa"/>
            <w:noWrap/>
            <w:hideMark/>
          </w:tcPr>
          <w:p w14:paraId="6659AFB7" w14:textId="77777777" w:rsidR="00762D1A" w:rsidRPr="00762D1A" w:rsidRDefault="00762D1A" w:rsidP="00D128AD">
            <w:pPr>
              <w:pStyle w:val="TableColumnNameMIRB"/>
            </w:pPr>
            <w:r>
              <w:t>POCO 2021 096</w:t>
            </w:r>
          </w:p>
        </w:tc>
        <w:tc>
          <w:tcPr>
            <w:tcW w:w="2207" w:type="dxa"/>
            <w:noWrap/>
            <w:hideMark/>
          </w:tcPr>
          <w:p w14:paraId="19B6E8A5" w14:textId="77777777" w:rsidR="00762D1A" w:rsidRPr="00762D1A" w:rsidRDefault="00762D1A" w:rsidP="00D128AD">
            <w:pPr>
              <w:pStyle w:val="TableBodyTextMIRB"/>
            </w:pPr>
            <w:r>
              <w:t>3,15</w:t>
            </w:r>
          </w:p>
        </w:tc>
        <w:tc>
          <w:tcPr>
            <w:tcW w:w="1417" w:type="dxa"/>
            <w:noWrap/>
            <w:hideMark/>
          </w:tcPr>
          <w:p w14:paraId="1907C5FB" w14:textId="77777777" w:rsidR="00762D1A" w:rsidRPr="00762D1A" w:rsidRDefault="00762D1A" w:rsidP="00D128AD">
            <w:pPr>
              <w:pStyle w:val="TableBodyTextMIRB"/>
            </w:pPr>
            <w:r>
              <w:t>375</w:t>
            </w:r>
          </w:p>
        </w:tc>
        <w:tc>
          <w:tcPr>
            <w:tcW w:w="2948" w:type="dxa"/>
            <w:noWrap/>
            <w:hideMark/>
          </w:tcPr>
          <w:p w14:paraId="5A42DEF6" w14:textId="77777777" w:rsidR="00762D1A" w:rsidRPr="00762D1A" w:rsidRDefault="00762D1A" w:rsidP="00D128AD">
            <w:pPr>
              <w:pStyle w:val="TableBodyTextMIRB"/>
            </w:pPr>
            <w:r>
              <w:t>NAD83(SCRS) MTU 17N</w:t>
            </w:r>
          </w:p>
        </w:tc>
      </w:tr>
      <w:tr w:rsidR="00D128AD" w:rsidRPr="00762D1A" w14:paraId="6D965C30" w14:textId="77777777" w:rsidTr="00AE5F15">
        <w:trPr>
          <w:trHeight w:val="283"/>
        </w:trPr>
        <w:tc>
          <w:tcPr>
            <w:tcW w:w="3458" w:type="dxa"/>
            <w:noWrap/>
            <w:hideMark/>
          </w:tcPr>
          <w:p w14:paraId="3D219B80" w14:textId="77777777" w:rsidR="00762D1A" w:rsidRPr="00762D1A" w:rsidRDefault="00762D1A" w:rsidP="00D128AD">
            <w:pPr>
              <w:pStyle w:val="TableColumnNameMIRB"/>
            </w:pPr>
            <w:r>
              <w:t>POCO 2021 097</w:t>
            </w:r>
          </w:p>
        </w:tc>
        <w:tc>
          <w:tcPr>
            <w:tcW w:w="2207" w:type="dxa"/>
            <w:noWrap/>
            <w:hideMark/>
          </w:tcPr>
          <w:p w14:paraId="4D57649A" w14:textId="77777777" w:rsidR="00762D1A" w:rsidRPr="00762D1A" w:rsidRDefault="00762D1A" w:rsidP="00D128AD">
            <w:pPr>
              <w:pStyle w:val="TableBodyTextMIRB"/>
            </w:pPr>
            <w:r>
              <w:t>3,03</w:t>
            </w:r>
          </w:p>
        </w:tc>
        <w:tc>
          <w:tcPr>
            <w:tcW w:w="1417" w:type="dxa"/>
            <w:noWrap/>
            <w:hideMark/>
          </w:tcPr>
          <w:p w14:paraId="2CBB3F63" w14:textId="77777777" w:rsidR="00762D1A" w:rsidRPr="00762D1A" w:rsidRDefault="00762D1A" w:rsidP="00D128AD">
            <w:pPr>
              <w:pStyle w:val="TableBodyTextMIRB"/>
            </w:pPr>
            <w:r>
              <w:t>380</w:t>
            </w:r>
          </w:p>
        </w:tc>
        <w:tc>
          <w:tcPr>
            <w:tcW w:w="2948" w:type="dxa"/>
            <w:noWrap/>
            <w:hideMark/>
          </w:tcPr>
          <w:p w14:paraId="267B91D5" w14:textId="77777777" w:rsidR="00762D1A" w:rsidRPr="00762D1A" w:rsidRDefault="00762D1A" w:rsidP="00D128AD">
            <w:pPr>
              <w:pStyle w:val="TableBodyTextMIRB"/>
            </w:pPr>
            <w:r>
              <w:t>NAD83(SCRS) MTU 17N</w:t>
            </w:r>
          </w:p>
        </w:tc>
      </w:tr>
      <w:tr w:rsidR="00D128AD" w:rsidRPr="00762D1A" w14:paraId="0223FC6F" w14:textId="77777777" w:rsidTr="00AE5F15">
        <w:trPr>
          <w:trHeight w:val="283"/>
        </w:trPr>
        <w:tc>
          <w:tcPr>
            <w:tcW w:w="3458" w:type="dxa"/>
            <w:noWrap/>
            <w:hideMark/>
          </w:tcPr>
          <w:p w14:paraId="3C5B860A" w14:textId="77777777" w:rsidR="00762D1A" w:rsidRPr="00762D1A" w:rsidRDefault="00762D1A" w:rsidP="00D128AD">
            <w:pPr>
              <w:pStyle w:val="TableColumnNameMIRB"/>
            </w:pPr>
            <w:r>
              <w:t>POCO 2021 098</w:t>
            </w:r>
          </w:p>
        </w:tc>
        <w:tc>
          <w:tcPr>
            <w:tcW w:w="2207" w:type="dxa"/>
            <w:noWrap/>
            <w:hideMark/>
          </w:tcPr>
          <w:p w14:paraId="1E31F6FD" w14:textId="77777777" w:rsidR="00762D1A" w:rsidRPr="00762D1A" w:rsidRDefault="00762D1A" w:rsidP="00D128AD">
            <w:pPr>
              <w:pStyle w:val="TableBodyTextMIRB"/>
            </w:pPr>
            <w:r>
              <w:t>3,26</w:t>
            </w:r>
          </w:p>
        </w:tc>
        <w:tc>
          <w:tcPr>
            <w:tcW w:w="1417" w:type="dxa"/>
            <w:noWrap/>
            <w:hideMark/>
          </w:tcPr>
          <w:p w14:paraId="7DDD1B14" w14:textId="77777777" w:rsidR="00762D1A" w:rsidRPr="00762D1A" w:rsidRDefault="00762D1A" w:rsidP="00D128AD">
            <w:pPr>
              <w:pStyle w:val="TableBodyTextMIRB"/>
            </w:pPr>
            <w:r>
              <w:t>400</w:t>
            </w:r>
          </w:p>
        </w:tc>
        <w:tc>
          <w:tcPr>
            <w:tcW w:w="2948" w:type="dxa"/>
            <w:noWrap/>
            <w:hideMark/>
          </w:tcPr>
          <w:p w14:paraId="2664BFEF" w14:textId="77777777" w:rsidR="00762D1A" w:rsidRPr="00762D1A" w:rsidRDefault="00762D1A" w:rsidP="00D128AD">
            <w:pPr>
              <w:pStyle w:val="TableBodyTextMIRB"/>
            </w:pPr>
            <w:r>
              <w:t>NAD83(SCRS) MTU 17N</w:t>
            </w:r>
          </w:p>
        </w:tc>
      </w:tr>
      <w:tr w:rsidR="00D128AD" w:rsidRPr="00762D1A" w14:paraId="78E25356" w14:textId="77777777" w:rsidTr="00AE5F15">
        <w:trPr>
          <w:trHeight w:val="283"/>
        </w:trPr>
        <w:tc>
          <w:tcPr>
            <w:tcW w:w="3458" w:type="dxa"/>
            <w:noWrap/>
            <w:hideMark/>
          </w:tcPr>
          <w:p w14:paraId="3997E22D" w14:textId="77777777" w:rsidR="00762D1A" w:rsidRPr="00762D1A" w:rsidRDefault="00762D1A" w:rsidP="00D128AD">
            <w:pPr>
              <w:pStyle w:val="TableColumnNameMIRB"/>
            </w:pPr>
            <w:r>
              <w:t>POCO 2021 099</w:t>
            </w:r>
          </w:p>
        </w:tc>
        <w:tc>
          <w:tcPr>
            <w:tcW w:w="2207" w:type="dxa"/>
            <w:noWrap/>
            <w:hideMark/>
          </w:tcPr>
          <w:p w14:paraId="12CCA681" w14:textId="77777777" w:rsidR="00762D1A" w:rsidRPr="00762D1A" w:rsidRDefault="00762D1A" w:rsidP="00D128AD">
            <w:pPr>
              <w:pStyle w:val="TableBodyTextMIRB"/>
            </w:pPr>
            <w:r>
              <w:t>3,08</w:t>
            </w:r>
          </w:p>
        </w:tc>
        <w:tc>
          <w:tcPr>
            <w:tcW w:w="1417" w:type="dxa"/>
            <w:noWrap/>
            <w:hideMark/>
          </w:tcPr>
          <w:p w14:paraId="501C5849" w14:textId="77777777" w:rsidR="00762D1A" w:rsidRPr="00762D1A" w:rsidRDefault="00762D1A" w:rsidP="00D128AD">
            <w:pPr>
              <w:pStyle w:val="TableBodyTextMIRB"/>
            </w:pPr>
            <w:r>
              <w:t>399</w:t>
            </w:r>
          </w:p>
        </w:tc>
        <w:tc>
          <w:tcPr>
            <w:tcW w:w="2948" w:type="dxa"/>
            <w:noWrap/>
            <w:hideMark/>
          </w:tcPr>
          <w:p w14:paraId="6A73D5EA" w14:textId="77777777" w:rsidR="00762D1A" w:rsidRPr="00762D1A" w:rsidRDefault="00762D1A" w:rsidP="00D128AD">
            <w:pPr>
              <w:pStyle w:val="TableBodyTextMIRB"/>
            </w:pPr>
            <w:r>
              <w:t>NAD83(SCRS) MTU 17N</w:t>
            </w:r>
          </w:p>
        </w:tc>
      </w:tr>
      <w:tr w:rsidR="00D128AD" w:rsidRPr="00762D1A" w14:paraId="6B984C05" w14:textId="77777777" w:rsidTr="00AE5F15">
        <w:trPr>
          <w:trHeight w:val="283"/>
        </w:trPr>
        <w:tc>
          <w:tcPr>
            <w:tcW w:w="3458" w:type="dxa"/>
            <w:noWrap/>
            <w:hideMark/>
          </w:tcPr>
          <w:p w14:paraId="1DA40893" w14:textId="77777777" w:rsidR="00762D1A" w:rsidRPr="00762D1A" w:rsidRDefault="00762D1A" w:rsidP="00D128AD">
            <w:pPr>
              <w:pStyle w:val="TableColumnNameMIRB"/>
            </w:pPr>
            <w:r>
              <w:t>POCO 2021 100</w:t>
            </w:r>
          </w:p>
        </w:tc>
        <w:tc>
          <w:tcPr>
            <w:tcW w:w="2207" w:type="dxa"/>
            <w:noWrap/>
            <w:hideMark/>
          </w:tcPr>
          <w:p w14:paraId="38E9AC78" w14:textId="77777777" w:rsidR="00762D1A" w:rsidRPr="00762D1A" w:rsidRDefault="00762D1A" w:rsidP="00D128AD">
            <w:pPr>
              <w:pStyle w:val="TableBodyTextMIRB"/>
            </w:pPr>
            <w:r>
              <w:t>2,51</w:t>
            </w:r>
          </w:p>
        </w:tc>
        <w:tc>
          <w:tcPr>
            <w:tcW w:w="1417" w:type="dxa"/>
            <w:noWrap/>
            <w:hideMark/>
          </w:tcPr>
          <w:p w14:paraId="778A52DA" w14:textId="77777777" w:rsidR="00762D1A" w:rsidRPr="00762D1A" w:rsidRDefault="00762D1A" w:rsidP="00D128AD">
            <w:pPr>
              <w:pStyle w:val="TableBodyTextMIRB"/>
            </w:pPr>
            <w:r>
              <w:t>376</w:t>
            </w:r>
          </w:p>
        </w:tc>
        <w:tc>
          <w:tcPr>
            <w:tcW w:w="2948" w:type="dxa"/>
            <w:noWrap/>
            <w:hideMark/>
          </w:tcPr>
          <w:p w14:paraId="10997E8B" w14:textId="77777777" w:rsidR="00762D1A" w:rsidRPr="00762D1A" w:rsidRDefault="00762D1A" w:rsidP="00D128AD">
            <w:pPr>
              <w:pStyle w:val="TableBodyTextMIRB"/>
            </w:pPr>
            <w:r>
              <w:t>NAD83(SCRS) MTU 17N</w:t>
            </w:r>
          </w:p>
        </w:tc>
      </w:tr>
      <w:tr w:rsidR="00D128AD" w:rsidRPr="00762D1A" w14:paraId="307A34F5" w14:textId="77777777" w:rsidTr="00AE5F15">
        <w:trPr>
          <w:trHeight w:val="283"/>
        </w:trPr>
        <w:tc>
          <w:tcPr>
            <w:tcW w:w="3458" w:type="dxa"/>
            <w:noWrap/>
            <w:hideMark/>
          </w:tcPr>
          <w:p w14:paraId="4CA95E7E" w14:textId="77777777" w:rsidR="00762D1A" w:rsidRPr="00762D1A" w:rsidRDefault="00762D1A" w:rsidP="00D128AD">
            <w:pPr>
              <w:pStyle w:val="TableColumnNameMIRB"/>
            </w:pPr>
            <w:r>
              <w:t>POCO 2021 101</w:t>
            </w:r>
          </w:p>
        </w:tc>
        <w:tc>
          <w:tcPr>
            <w:tcW w:w="2207" w:type="dxa"/>
            <w:noWrap/>
            <w:hideMark/>
          </w:tcPr>
          <w:p w14:paraId="189AD939" w14:textId="77777777" w:rsidR="00762D1A" w:rsidRPr="00762D1A" w:rsidRDefault="00762D1A" w:rsidP="00D128AD">
            <w:pPr>
              <w:pStyle w:val="TableBodyTextMIRB"/>
            </w:pPr>
            <w:r>
              <w:t>2,28</w:t>
            </w:r>
          </w:p>
        </w:tc>
        <w:tc>
          <w:tcPr>
            <w:tcW w:w="1417" w:type="dxa"/>
            <w:noWrap/>
            <w:hideMark/>
          </w:tcPr>
          <w:p w14:paraId="078C2432" w14:textId="77777777" w:rsidR="00762D1A" w:rsidRPr="00762D1A" w:rsidRDefault="00762D1A" w:rsidP="00D128AD">
            <w:pPr>
              <w:pStyle w:val="TableBodyTextMIRB"/>
            </w:pPr>
            <w:r>
              <w:t>375</w:t>
            </w:r>
          </w:p>
        </w:tc>
        <w:tc>
          <w:tcPr>
            <w:tcW w:w="2948" w:type="dxa"/>
            <w:noWrap/>
            <w:hideMark/>
          </w:tcPr>
          <w:p w14:paraId="26554664" w14:textId="77777777" w:rsidR="00762D1A" w:rsidRPr="00762D1A" w:rsidRDefault="00762D1A" w:rsidP="00D128AD">
            <w:pPr>
              <w:pStyle w:val="TableBodyTextMIRB"/>
            </w:pPr>
            <w:r>
              <w:t>NAD83(SCRS) MTU 17N</w:t>
            </w:r>
          </w:p>
        </w:tc>
      </w:tr>
      <w:tr w:rsidR="00D128AD" w:rsidRPr="00762D1A" w14:paraId="5FC276AD" w14:textId="77777777" w:rsidTr="00AE5F15">
        <w:trPr>
          <w:trHeight w:val="283"/>
        </w:trPr>
        <w:tc>
          <w:tcPr>
            <w:tcW w:w="3458" w:type="dxa"/>
            <w:noWrap/>
            <w:hideMark/>
          </w:tcPr>
          <w:p w14:paraId="5B4E718B" w14:textId="77777777" w:rsidR="00762D1A" w:rsidRPr="00762D1A" w:rsidRDefault="00762D1A" w:rsidP="00D128AD">
            <w:pPr>
              <w:pStyle w:val="TableColumnNameMIRB"/>
            </w:pPr>
            <w:r>
              <w:t>POCO 2021 102</w:t>
            </w:r>
          </w:p>
        </w:tc>
        <w:tc>
          <w:tcPr>
            <w:tcW w:w="2207" w:type="dxa"/>
            <w:noWrap/>
            <w:hideMark/>
          </w:tcPr>
          <w:p w14:paraId="6B66D9D4" w14:textId="77777777" w:rsidR="00762D1A" w:rsidRPr="00762D1A" w:rsidRDefault="00762D1A" w:rsidP="00D128AD">
            <w:pPr>
              <w:pStyle w:val="TableBodyTextMIRB"/>
            </w:pPr>
            <w:r>
              <w:t>2,92</w:t>
            </w:r>
          </w:p>
        </w:tc>
        <w:tc>
          <w:tcPr>
            <w:tcW w:w="1417" w:type="dxa"/>
            <w:noWrap/>
            <w:hideMark/>
          </w:tcPr>
          <w:p w14:paraId="63BF8F47" w14:textId="77777777" w:rsidR="00762D1A" w:rsidRPr="00762D1A" w:rsidRDefault="00762D1A" w:rsidP="00D128AD">
            <w:pPr>
              <w:pStyle w:val="TableBodyTextMIRB"/>
            </w:pPr>
            <w:r>
              <w:t>381</w:t>
            </w:r>
          </w:p>
        </w:tc>
        <w:tc>
          <w:tcPr>
            <w:tcW w:w="2948" w:type="dxa"/>
            <w:noWrap/>
            <w:hideMark/>
          </w:tcPr>
          <w:p w14:paraId="46E87AF9" w14:textId="77777777" w:rsidR="00762D1A" w:rsidRPr="00762D1A" w:rsidRDefault="00762D1A" w:rsidP="00D128AD">
            <w:pPr>
              <w:pStyle w:val="TableBodyTextMIRB"/>
            </w:pPr>
            <w:r>
              <w:t>NAD83(SCRS) MTU 17N</w:t>
            </w:r>
          </w:p>
        </w:tc>
      </w:tr>
      <w:tr w:rsidR="00D128AD" w:rsidRPr="00762D1A" w14:paraId="69633D61" w14:textId="77777777" w:rsidTr="00AE5F15">
        <w:trPr>
          <w:trHeight w:val="283"/>
        </w:trPr>
        <w:tc>
          <w:tcPr>
            <w:tcW w:w="3458" w:type="dxa"/>
            <w:noWrap/>
            <w:hideMark/>
          </w:tcPr>
          <w:p w14:paraId="424FAAFB" w14:textId="77777777" w:rsidR="00762D1A" w:rsidRPr="00762D1A" w:rsidRDefault="00762D1A" w:rsidP="00D128AD">
            <w:pPr>
              <w:pStyle w:val="TableColumnNameMIRB"/>
            </w:pPr>
            <w:r>
              <w:t>POCO 2021 103</w:t>
            </w:r>
          </w:p>
        </w:tc>
        <w:tc>
          <w:tcPr>
            <w:tcW w:w="2207" w:type="dxa"/>
            <w:noWrap/>
            <w:hideMark/>
          </w:tcPr>
          <w:p w14:paraId="055F3AC0" w14:textId="77777777" w:rsidR="00762D1A" w:rsidRPr="00762D1A" w:rsidRDefault="00762D1A" w:rsidP="00D128AD">
            <w:pPr>
              <w:pStyle w:val="TableBodyTextMIRB"/>
            </w:pPr>
            <w:r>
              <w:t>2,64</w:t>
            </w:r>
          </w:p>
        </w:tc>
        <w:tc>
          <w:tcPr>
            <w:tcW w:w="1417" w:type="dxa"/>
            <w:noWrap/>
            <w:hideMark/>
          </w:tcPr>
          <w:p w14:paraId="315D89E1" w14:textId="77777777" w:rsidR="00762D1A" w:rsidRPr="00762D1A" w:rsidRDefault="00762D1A" w:rsidP="00D128AD">
            <w:pPr>
              <w:pStyle w:val="TableBodyTextMIRB"/>
            </w:pPr>
            <w:r>
              <w:t>400</w:t>
            </w:r>
          </w:p>
        </w:tc>
        <w:tc>
          <w:tcPr>
            <w:tcW w:w="2948" w:type="dxa"/>
            <w:noWrap/>
            <w:hideMark/>
          </w:tcPr>
          <w:p w14:paraId="6C7F4411" w14:textId="77777777" w:rsidR="00762D1A" w:rsidRPr="00762D1A" w:rsidRDefault="00762D1A" w:rsidP="00D128AD">
            <w:pPr>
              <w:pStyle w:val="TableBodyTextMIRB"/>
            </w:pPr>
            <w:r>
              <w:t>NAD83(SCRS) MTU 17N</w:t>
            </w:r>
          </w:p>
        </w:tc>
      </w:tr>
      <w:tr w:rsidR="00D128AD" w:rsidRPr="00762D1A" w14:paraId="6B1A2DEA" w14:textId="77777777" w:rsidTr="00AE5F15">
        <w:trPr>
          <w:trHeight w:val="283"/>
        </w:trPr>
        <w:tc>
          <w:tcPr>
            <w:tcW w:w="3458" w:type="dxa"/>
            <w:noWrap/>
            <w:hideMark/>
          </w:tcPr>
          <w:p w14:paraId="1F36A029" w14:textId="77777777" w:rsidR="00762D1A" w:rsidRPr="00762D1A" w:rsidRDefault="00762D1A" w:rsidP="00D128AD">
            <w:pPr>
              <w:pStyle w:val="TableColumnNameMIRB"/>
            </w:pPr>
            <w:r>
              <w:t>POCO 2021 104</w:t>
            </w:r>
          </w:p>
        </w:tc>
        <w:tc>
          <w:tcPr>
            <w:tcW w:w="2207" w:type="dxa"/>
            <w:noWrap/>
            <w:hideMark/>
          </w:tcPr>
          <w:p w14:paraId="0DAB0A48" w14:textId="77777777" w:rsidR="00762D1A" w:rsidRPr="00762D1A" w:rsidRDefault="00762D1A" w:rsidP="00D128AD">
            <w:pPr>
              <w:pStyle w:val="TableBodyTextMIRB"/>
            </w:pPr>
            <w:r>
              <w:t>2,49</w:t>
            </w:r>
          </w:p>
        </w:tc>
        <w:tc>
          <w:tcPr>
            <w:tcW w:w="1417" w:type="dxa"/>
            <w:noWrap/>
            <w:hideMark/>
          </w:tcPr>
          <w:p w14:paraId="75B62746" w14:textId="77777777" w:rsidR="00762D1A" w:rsidRPr="00762D1A" w:rsidRDefault="00762D1A" w:rsidP="00D128AD">
            <w:pPr>
              <w:pStyle w:val="TableBodyTextMIRB"/>
            </w:pPr>
            <w:r>
              <w:t>385</w:t>
            </w:r>
          </w:p>
        </w:tc>
        <w:tc>
          <w:tcPr>
            <w:tcW w:w="2948" w:type="dxa"/>
            <w:noWrap/>
            <w:hideMark/>
          </w:tcPr>
          <w:p w14:paraId="680D8E54" w14:textId="77777777" w:rsidR="00762D1A" w:rsidRPr="00762D1A" w:rsidRDefault="00762D1A" w:rsidP="00D128AD">
            <w:pPr>
              <w:pStyle w:val="TableBodyTextMIRB"/>
            </w:pPr>
            <w:r>
              <w:t>NAD83(SCRS) MTU 17N</w:t>
            </w:r>
          </w:p>
        </w:tc>
      </w:tr>
      <w:tr w:rsidR="00D128AD" w:rsidRPr="00762D1A" w14:paraId="677B4A41" w14:textId="77777777" w:rsidTr="00AE5F15">
        <w:trPr>
          <w:trHeight w:val="283"/>
        </w:trPr>
        <w:tc>
          <w:tcPr>
            <w:tcW w:w="3458" w:type="dxa"/>
            <w:noWrap/>
            <w:hideMark/>
          </w:tcPr>
          <w:p w14:paraId="66605E72" w14:textId="77777777" w:rsidR="00762D1A" w:rsidRPr="00762D1A" w:rsidRDefault="00762D1A" w:rsidP="00D128AD">
            <w:pPr>
              <w:pStyle w:val="TableColumnNameMIRB"/>
            </w:pPr>
            <w:r>
              <w:t>POCO 2021 105</w:t>
            </w:r>
          </w:p>
        </w:tc>
        <w:tc>
          <w:tcPr>
            <w:tcW w:w="2207" w:type="dxa"/>
            <w:noWrap/>
            <w:hideMark/>
          </w:tcPr>
          <w:p w14:paraId="1A141FBF" w14:textId="77777777" w:rsidR="00762D1A" w:rsidRPr="00762D1A" w:rsidRDefault="00762D1A" w:rsidP="00D128AD">
            <w:pPr>
              <w:pStyle w:val="TableBodyTextMIRB"/>
            </w:pPr>
            <w:r>
              <w:t>3,27</w:t>
            </w:r>
          </w:p>
        </w:tc>
        <w:tc>
          <w:tcPr>
            <w:tcW w:w="1417" w:type="dxa"/>
            <w:noWrap/>
            <w:hideMark/>
          </w:tcPr>
          <w:p w14:paraId="11129E2F" w14:textId="77777777" w:rsidR="00762D1A" w:rsidRPr="00762D1A" w:rsidRDefault="00762D1A" w:rsidP="00D128AD">
            <w:pPr>
              <w:pStyle w:val="TableBodyTextMIRB"/>
            </w:pPr>
            <w:r>
              <w:t>399</w:t>
            </w:r>
          </w:p>
        </w:tc>
        <w:tc>
          <w:tcPr>
            <w:tcW w:w="2948" w:type="dxa"/>
            <w:noWrap/>
            <w:hideMark/>
          </w:tcPr>
          <w:p w14:paraId="124B229B" w14:textId="77777777" w:rsidR="00762D1A" w:rsidRPr="00762D1A" w:rsidRDefault="00762D1A" w:rsidP="00D128AD">
            <w:pPr>
              <w:pStyle w:val="TableBodyTextMIRB"/>
            </w:pPr>
            <w:r>
              <w:t>NAD83(SCRS) MTU 17N</w:t>
            </w:r>
          </w:p>
        </w:tc>
      </w:tr>
      <w:tr w:rsidR="00D128AD" w:rsidRPr="00762D1A" w14:paraId="388E79C8" w14:textId="77777777" w:rsidTr="00AE5F15">
        <w:trPr>
          <w:trHeight w:val="283"/>
        </w:trPr>
        <w:tc>
          <w:tcPr>
            <w:tcW w:w="3458" w:type="dxa"/>
            <w:noWrap/>
            <w:hideMark/>
          </w:tcPr>
          <w:p w14:paraId="7FDC976C" w14:textId="77777777" w:rsidR="00762D1A" w:rsidRPr="00762D1A" w:rsidRDefault="00762D1A" w:rsidP="00D128AD">
            <w:pPr>
              <w:pStyle w:val="TableColumnNameMIRB"/>
            </w:pPr>
            <w:r>
              <w:t>POCO 2021 106</w:t>
            </w:r>
          </w:p>
        </w:tc>
        <w:tc>
          <w:tcPr>
            <w:tcW w:w="2207" w:type="dxa"/>
            <w:noWrap/>
            <w:hideMark/>
          </w:tcPr>
          <w:p w14:paraId="4CA9F515" w14:textId="77777777" w:rsidR="00762D1A" w:rsidRPr="00762D1A" w:rsidRDefault="00762D1A" w:rsidP="00D128AD">
            <w:pPr>
              <w:pStyle w:val="TableBodyTextMIRB"/>
            </w:pPr>
            <w:r>
              <w:t>3,12</w:t>
            </w:r>
          </w:p>
        </w:tc>
        <w:tc>
          <w:tcPr>
            <w:tcW w:w="1417" w:type="dxa"/>
            <w:noWrap/>
            <w:hideMark/>
          </w:tcPr>
          <w:p w14:paraId="2F2C015E" w14:textId="77777777" w:rsidR="00762D1A" w:rsidRPr="00762D1A" w:rsidRDefault="00762D1A" w:rsidP="00D128AD">
            <w:pPr>
              <w:pStyle w:val="TableBodyTextMIRB"/>
            </w:pPr>
            <w:r>
              <w:t>397</w:t>
            </w:r>
          </w:p>
        </w:tc>
        <w:tc>
          <w:tcPr>
            <w:tcW w:w="2948" w:type="dxa"/>
            <w:noWrap/>
            <w:hideMark/>
          </w:tcPr>
          <w:p w14:paraId="463D4BB7" w14:textId="77777777" w:rsidR="00762D1A" w:rsidRPr="00762D1A" w:rsidRDefault="00762D1A" w:rsidP="00D128AD">
            <w:pPr>
              <w:pStyle w:val="TableBodyTextMIRB"/>
            </w:pPr>
            <w:r>
              <w:t>NAD83(SCRS) MTU 17N</w:t>
            </w:r>
          </w:p>
        </w:tc>
      </w:tr>
      <w:tr w:rsidR="00D128AD" w:rsidRPr="00762D1A" w14:paraId="456D5A54" w14:textId="77777777" w:rsidTr="00AE5F15">
        <w:trPr>
          <w:trHeight w:val="283"/>
        </w:trPr>
        <w:tc>
          <w:tcPr>
            <w:tcW w:w="3458" w:type="dxa"/>
            <w:noWrap/>
            <w:hideMark/>
          </w:tcPr>
          <w:p w14:paraId="4CE2C060" w14:textId="77777777" w:rsidR="00762D1A" w:rsidRPr="00762D1A" w:rsidRDefault="00762D1A" w:rsidP="00D128AD">
            <w:pPr>
              <w:pStyle w:val="TableColumnNameMIRB"/>
            </w:pPr>
            <w:r>
              <w:t>POCO 2021 107</w:t>
            </w:r>
          </w:p>
        </w:tc>
        <w:tc>
          <w:tcPr>
            <w:tcW w:w="2207" w:type="dxa"/>
            <w:noWrap/>
            <w:hideMark/>
          </w:tcPr>
          <w:p w14:paraId="31FB1118" w14:textId="77777777" w:rsidR="00762D1A" w:rsidRPr="00762D1A" w:rsidRDefault="00762D1A" w:rsidP="00D128AD">
            <w:pPr>
              <w:pStyle w:val="TableBodyTextMIRB"/>
            </w:pPr>
            <w:r>
              <w:t>3,05</w:t>
            </w:r>
          </w:p>
        </w:tc>
        <w:tc>
          <w:tcPr>
            <w:tcW w:w="1417" w:type="dxa"/>
            <w:noWrap/>
            <w:hideMark/>
          </w:tcPr>
          <w:p w14:paraId="07CBA6FB" w14:textId="77777777" w:rsidR="00762D1A" w:rsidRPr="00762D1A" w:rsidRDefault="00762D1A" w:rsidP="00D128AD">
            <w:pPr>
              <w:pStyle w:val="TableBodyTextMIRB"/>
            </w:pPr>
            <w:r>
              <w:t>401</w:t>
            </w:r>
          </w:p>
        </w:tc>
        <w:tc>
          <w:tcPr>
            <w:tcW w:w="2948" w:type="dxa"/>
            <w:noWrap/>
            <w:hideMark/>
          </w:tcPr>
          <w:p w14:paraId="2AD195D2" w14:textId="77777777" w:rsidR="00762D1A" w:rsidRPr="00762D1A" w:rsidRDefault="00762D1A" w:rsidP="00D128AD">
            <w:pPr>
              <w:pStyle w:val="TableBodyTextMIRB"/>
            </w:pPr>
            <w:r>
              <w:t>NAD83(SCRS) MTU 17N</w:t>
            </w:r>
          </w:p>
        </w:tc>
      </w:tr>
      <w:tr w:rsidR="00D128AD" w:rsidRPr="00762D1A" w14:paraId="09714487" w14:textId="77777777" w:rsidTr="00AE5F15">
        <w:trPr>
          <w:trHeight w:val="283"/>
        </w:trPr>
        <w:tc>
          <w:tcPr>
            <w:tcW w:w="3458" w:type="dxa"/>
            <w:noWrap/>
            <w:hideMark/>
          </w:tcPr>
          <w:p w14:paraId="0F2F1578" w14:textId="77777777" w:rsidR="00762D1A" w:rsidRPr="00762D1A" w:rsidRDefault="00762D1A" w:rsidP="00D128AD">
            <w:pPr>
              <w:pStyle w:val="TableColumnNameMIRB"/>
            </w:pPr>
            <w:r>
              <w:t>POCO 2021 108</w:t>
            </w:r>
          </w:p>
        </w:tc>
        <w:tc>
          <w:tcPr>
            <w:tcW w:w="2207" w:type="dxa"/>
            <w:noWrap/>
            <w:hideMark/>
          </w:tcPr>
          <w:p w14:paraId="1C5764FA" w14:textId="77777777" w:rsidR="00762D1A" w:rsidRPr="00762D1A" w:rsidRDefault="00762D1A" w:rsidP="00D128AD">
            <w:pPr>
              <w:pStyle w:val="TableBodyTextMIRB"/>
            </w:pPr>
            <w:r>
              <w:t>3,02</w:t>
            </w:r>
          </w:p>
        </w:tc>
        <w:tc>
          <w:tcPr>
            <w:tcW w:w="1417" w:type="dxa"/>
            <w:noWrap/>
            <w:hideMark/>
          </w:tcPr>
          <w:p w14:paraId="5FC99021" w14:textId="77777777" w:rsidR="00762D1A" w:rsidRPr="00762D1A" w:rsidRDefault="00762D1A" w:rsidP="00D128AD">
            <w:pPr>
              <w:pStyle w:val="TableBodyTextMIRB"/>
            </w:pPr>
            <w:r>
              <w:t>405</w:t>
            </w:r>
          </w:p>
        </w:tc>
        <w:tc>
          <w:tcPr>
            <w:tcW w:w="2948" w:type="dxa"/>
            <w:noWrap/>
            <w:hideMark/>
          </w:tcPr>
          <w:p w14:paraId="52AB1C80" w14:textId="77777777" w:rsidR="00762D1A" w:rsidRPr="00762D1A" w:rsidRDefault="00762D1A" w:rsidP="00D128AD">
            <w:pPr>
              <w:pStyle w:val="TableBodyTextMIRB"/>
            </w:pPr>
            <w:r>
              <w:t>NAD83(SCRS) MTU 17N</w:t>
            </w:r>
          </w:p>
        </w:tc>
      </w:tr>
      <w:tr w:rsidR="00D128AD" w:rsidRPr="00762D1A" w14:paraId="7E03C169" w14:textId="77777777" w:rsidTr="00AE5F15">
        <w:trPr>
          <w:trHeight w:val="283"/>
        </w:trPr>
        <w:tc>
          <w:tcPr>
            <w:tcW w:w="3458" w:type="dxa"/>
            <w:noWrap/>
            <w:hideMark/>
          </w:tcPr>
          <w:p w14:paraId="595EA357" w14:textId="77777777" w:rsidR="00762D1A" w:rsidRPr="00762D1A" w:rsidRDefault="00762D1A" w:rsidP="00D128AD">
            <w:pPr>
              <w:pStyle w:val="TableColumnNameMIRB"/>
            </w:pPr>
            <w:r>
              <w:t>POCO 2021 109</w:t>
            </w:r>
          </w:p>
        </w:tc>
        <w:tc>
          <w:tcPr>
            <w:tcW w:w="2207" w:type="dxa"/>
            <w:noWrap/>
            <w:hideMark/>
          </w:tcPr>
          <w:p w14:paraId="1EAD3891" w14:textId="77777777" w:rsidR="00762D1A" w:rsidRPr="00762D1A" w:rsidRDefault="00762D1A" w:rsidP="00D128AD">
            <w:pPr>
              <w:pStyle w:val="TableBodyTextMIRB"/>
            </w:pPr>
            <w:r>
              <w:t>3,05</w:t>
            </w:r>
          </w:p>
        </w:tc>
        <w:tc>
          <w:tcPr>
            <w:tcW w:w="1417" w:type="dxa"/>
            <w:noWrap/>
            <w:hideMark/>
          </w:tcPr>
          <w:p w14:paraId="765FE518" w14:textId="77777777" w:rsidR="00762D1A" w:rsidRPr="00762D1A" w:rsidRDefault="00762D1A" w:rsidP="00D128AD">
            <w:pPr>
              <w:pStyle w:val="TableBodyTextMIRB"/>
            </w:pPr>
            <w:r>
              <w:t>384</w:t>
            </w:r>
          </w:p>
        </w:tc>
        <w:tc>
          <w:tcPr>
            <w:tcW w:w="2948" w:type="dxa"/>
            <w:noWrap/>
            <w:hideMark/>
          </w:tcPr>
          <w:p w14:paraId="57E4C26D" w14:textId="77777777" w:rsidR="00762D1A" w:rsidRPr="00762D1A" w:rsidRDefault="00762D1A" w:rsidP="00D128AD">
            <w:pPr>
              <w:pStyle w:val="TableBodyTextMIRB"/>
            </w:pPr>
            <w:r>
              <w:t>NAD83(SCRS) MTU 17N</w:t>
            </w:r>
          </w:p>
        </w:tc>
      </w:tr>
      <w:tr w:rsidR="00D128AD" w:rsidRPr="00762D1A" w14:paraId="46039DEC" w14:textId="77777777" w:rsidTr="00AE5F15">
        <w:trPr>
          <w:trHeight w:val="283"/>
        </w:trPr>
        <w:tc>
          <w:tcPr>
            <w:tcW w:w="3458" w:type="dxa"/>
            <w:noWrap/>
            <w:hideMark/>
          </w:tcPr>
          <w:p w14:paraId="711FD5F9" w14:textId="77777777" w:rsidR="00762D1A" w:rsidRPr="00762D1A" w:rsidRDefault="00762D1A" w:rsidP="00D128AD">
            <w:pPr>
              <w:pStyle w:val="TableColumnNameMIRB"/>
            </w:pPr>
            <w:r>
              <w:t>POCO 2021 110</w:t>
            </w:r>
          </w:p>
        </w:tc>
        <w:tc>
          <w:tcPr>
            <w:tcW w:w="2207" w:type="dxa"/>
            <w:noWrap/>
            <w:hideMark/>
          </w:tcPr>
          <w:p w14:paraId="6D60A2F9" w14:textId="77777777" w:rsidR="00762D1A" w:rsidRPr="00762D1A" w:rsidRDefault="00762D1A" w:rsidP="00D128AD">
            <w:pPr>
              <w:pStyle w:val="TableBodyTextMIRB"/>
            </w:pPr>
            <w:r>
              <w:t>3,16</w:t>
            </w:r>
          </w:p>
        </w:tc>
        <w:tc>
          <w:tcPr>
            <w:tcW w:w="1417" w:type="dxa"/>
            <w:noWrap/>
            <w:hideMark/>
          </w:tcPr>
          <w:p w14:paraId="2F590B7E" w14:textId="77777777" w:rsidR="00762D1A" w:rsidRPr="00762D1A" w:rsidRDefault="00762D1A" w:rsidP="00D128AD">
            <w:pPr>
              <w:pStyle w:val="TableBodyTextMIRB"/>
            </w:pPr>
            <w:r>
              <w:t>398</w:t>
            </w:r>
          </w:p>
        </w:tc>
        <w:tc>
          <w:tcPr>
            <w:tcW w:w="2948" w:type="dxa"/>
            <w:noWrap/>
            <w:hideMark/>
          </w:tcPr>
          <w:p w14:paraId="061A9CF2" w14:textId="77777777" w:rsidR="00762D1A" w:rsidRPr="00762D1A" w:rsidRDefault="00762D1A" w:rsidP="00D128AD">
            <w:pPr>
              <w:pStyle w:val="TableBodyTextMIRB"/>
            </w:pPr>
            <w:r>
              <w:t>NAD83(SCRS) MTU 17N</w:t>
            </w:r>
          </w:p>
        </w:tc>
      </w:tr>
      <w:tr w:rsidR="00D128AD" w:rsidRPr="00762D1A" w14:paraId="27869490" w14:textId="77777777" w:rsidTr="00AE5F15">
        <w:trPr>
          <w:trHeight w:val="283"/>
        </w:trPr>
        <w:tc>
          <w:tcPr>
            <w:tcW w:w="3458" w:type="dxa"/>
            <w:noWrap/>
            <w:hideMark/>
          </w:tcPr>
          <w:p w14:paraId="13CE2E72" w14:textId="77777777" w:rsidR="00762D1A" w:rsidRPr="00762D1A" w:rsidRDefault="00762D1A" w:rsidP="00D128AD">
            <w:pPr>
              <w:pStyle w:val="TableColumnNameMIRB"/>
            </w:pPr>
            <w:r>
              <w:t>POCO 2021 111</w:t>
            </w:r>
          </w:p>
        </w:tc>
        <w:tc>
          <w:tcPr>
            <w:tcW w:w="2207" w:type="dxa"/>
            <w:noWrap/>
            <w:hideMark/>
          </w:tcPr>
          <w:p w14:paraId="67D8785E" w14:textId="77777777" w:rsidR="00762D1A" w:rsidRPr="00762D1A" w:rsidRDefault="00762D1A" w:rsidP="00D128AD">
            <w:pPr>
              <w:pStyle w:val="TableBodyTextMIRB"/>
            </w:pPr>
            <w:r>
              <w:t>3,03</w:t>
            </w:r>
          </w:p>
        </w:tc>
        <w:tc>
          <w:tcPr>
            <w:tcW w:w="1417" w:type="dxa"/>
            <w:noWrap/>
            <w:hideMark/>
          </w:tcPr>
          <w:p w14:paraId="768EADC0" w14:textId="77777777" w:rsidR="00762D1A" w:rsidRPr="00762D1A" w:rsidRDefault="00762D1A" w:rsidP="00D128AD">
            <w:pPr>
              <w:pStyle w:val="TableBodyTextMIRB"/>
            </w:pPr>
            <w:r>
              <w:t>398</w:t>
            </w:r>
          </w:p>
        </w:tc>
        <w:tc>
          <w:tcPr>
            <w:tcW w:w="2948" w:type="dxa"/>
            <w:noWrap/>
            <w:hideMark/>
          </w:tcPr>
          <w:p w14:paraId="5AAC8567" w14:textId="77777777" w:rsidR="00762D1A" w:rsidRPr="00762D1A" w:rsidRDefault="00762D1A" w:rsidP="00D128AD">
            <w:pPr>
              <w:pStyle w:val="TableBodyTextMIRB"/>
            </w:pPr>
            <w:r>
              <w:t>NAD83(SCRS) MTU 17N</w:t>
            </w:r>
          </w:p>
        </w:tc>
      </w:tr>
      <w:tr w:rsidR="00D128AD" w:rsidRPr="00762D1A" w14:paraId="5907C91B" w14:textId="77777777" w:rsidTr="00AE5F15">
        <w:trPr>
          <w:trHeight w:val="283"/>
        </w:trPr>
        <w:tc>
          <w:tcPr>
            <w:tcW w:w="3458" w:type="dxa"/>
            <w:noWrap/>
            <w:hideMark/>
          </w:tcPr>
          <w:p w14:paraId="70FE3179" w14:textId="77777777" w:rsidR="00762D1A" w:rsidRPr="00762D1A" w:rsidRDefault="00762D1A" w:rsidP="00D128AD">
            <w:pPr>
              <w:pStyle w:val="TableColumnNameMIRB"/>
            </w:pPr>
            <w:r>
              <w:t>POCO 2021 112</w:t>
            </w:r>
          </w:p>
        </w:tc>
        <w:tc>
          <w:tcPr>
            <w:tcW w:w="2207" w:type="dxa"/>
            <w:noWrap/>
            <w:hideMark/>
          </w:tcPr>
          <w:p w14:paraId="62BCF501" w14:textId="77777777" w:rsidR="00762D1A" w:rsidRPr="00762D1A" w:rsidRDefault="00762D1A" w:rsidP="00D128AD">
            <w:pPr>
              <w:pStyle w:val="TableBodyTextMIRB"/>
            </w:pPr>
            <w:r>
              <w:t>3,01</w:t>
            </w:r>
          </w:p>
        </w:tc>
        <w:tc>
          <w:tcPr>
            <w:tcW w:w="1417" w:type="dxa"/>
            <w:noWrap/>
            <w:hideMark/>
          </w:tcPr>
          <w:p w14:paraId="060FFF8F" w14:textId="77777777" w:rsidR="00762D1A" w:rsidRPr="00762D1A" w:rsidRDefault="00762D1A" w:rsidP="00D128AD">
            <w:pPr>
              <w:pStyle w:val="TableBodyTextMIRB"/>
            </w:pPr>
            <w:r>
              <w:t>379</w:t>
            </w:r>
          </w:p>
        </w:tc>
        <w:tc>
          <w:tcPr>
            <w:tcW w:w="2948" w:type="dxa"/>
            <w:noWrap/>
            <w:hideMark/>
          </w:tcPr>
          <w:p w14:paraId="2ECBBC69" w14:textId="77777777" w:rsidR="00762D1A" w:rsidRPr="00762D1A" w:rsidRDefault="00762D1A" w:rsidP="00D128AD">
            <w:pPr>
              <w:pStyle w:val="TableBodyTextMIRB"/>
            </w:pPr>
            <w:r>
              <w:t>NAD83(SCRS) MTU 17N</w:t>
            </w:r>
          </w:p>
        </w:tc>
      </w:tr>
      <w:tr w:rsidR="00D128AD" w:rsidRPr="00762D1A" w14:paraId="4446765D" w14:textId="77777777" w:rsidTr="00AE5F15">
        <w:trPr>
          <w:trHeight w:val="283"/>
        </w:trPr>
        <w:tc>
          <w:tcPr>
            <w:tcW w:w="3458" w:type="dxa"/>
            <w:noWrap/>
            <w:hideMark/>
          </w:tcPr>
          <w:p w14:paraId="1ABAFD28" w14:textId="77777777" w:rsidR="00762D1A" w:rsidRPr="00762D1A" w:rsidRDefault="00762D1A" w:rsidP="00D128AD">
            <w:pPr>
              <w:pStyle w:val="TableColumnNameMIRB"/>
            </w:pPr>
            <w:r>
              <w:t>POCO 2021 113</w:t>
            </w:r>
          </w:p>
        </w:tc>
        <w:tc>
          <w:tcPr>
            <w:tcW w:w="2207" w:type="dxa"/>
            <w:noWrap/>
            <w:hideMark/>
          </w:tcPr>
          <w:p w14:paraId="128EB409" w14:textId="77777777" w:rsidR="00762D1A" w:rsidRPr="00762D1A" w:rsidRDefault="00762D1A" w:rsidP="00D128AD">
            <w:pPr>
              <w:pStyle w:val="TableBodyTextMIRB"/>
            </w:pPr>
            <w:r>
              <w:t>3,02</w:t>
            </w:r>
          </w:p>
        </w:tc>
        <w:tc>
          <w:tcPr>
            <w:tcW w:w="1417" w:type="dxa"/>
            <w:noWrap/>
            <w:hideMark/>
          </w:tcPr>
          <w:p w14:paraId="079D8235" w14:textId="77777777" w:rsidR="00762D1A" w:rsidRPr="00762D1A" w:rsidRDefault="00762D1A" w:rsidP="00D128AD">
            <w:pPr>
              <w:pStyle w:val="TableBodyTextMIRB"/>
            </w:pPr>
            <w:r>
              <w:t>393</w:t>
            </w:r>
          </w:p>
        </w:tc>
        <w:tc>
          <w:tcPr>
            <w:tcW w:w="2948" w:type="dxa"/>
            <w:noWrap/>
            <w:hideMark/>
          </w:tcPr>
          <w:p w14:paraId="4098E2ED" w14:textId="77777777" w:rsidR="00762D1A" w:rsidRPr="00762D1A" w:rsidRDefault="00762D1A" w:rsidP="00D128AD">
            <w:pPr>
              <w:pStyle w:val="TableBodyTextMIRB"/>
            </w:pPr>
            <w:r>
              <w:t>NAD83(SCRS) MTU 17N</w:t>
            </w:r>
          </w:p>
        </w:tc>
      </w:tr>
      <w:tr w:rsidR="00D128AD" w:rsidRPr="00762D1A" w14:paraId="5769C128" w14:textId="77777777" w:rsidTr="00AE5F15">
        <w:trPr>
          <w:trHeight w:val="283"/>
        </w:trPr>
        <w:tc>
          <w:tcPr>
            <w:tcW w:w="3458" w:type="dxa"/>
            <w:noWrap/>
            <w:hideMark/>
          </w:tcPr>
          <w:p w14:paraId="5E37A693" w14:textId="77777777" w:rsidR="00762D1A" w:rsidRPr="00762D1A" w:rsidRDefault="00762D1A" w:rsidP="00D128AD">
            <w:pPr>
              <w:pStyle w:val="TableColumnNameMIRB"/>
            </w:pPr>
            <w:r>
              <w:t>POCO 2021 114</w:t>
            </w:r>
          </w:p>
        </w:tc>
        <w:tc>
          <w:tcPr>
            <w:tcW w:w="2207" w:type="dxa"/>
            <w:noWrap/>
            <w:hideMark/>
          </w:tcPr>
          <w:p w14:paraId="17FE389C" w14:textId="77777777" w:rsidR="00762D1A" w:rsidRPr="00762D1A" w:rsidRDefault="00762D1A" w:rsidP="00D128AD">
            <w:pPr>
              <w:pStyle w:val="TableBodyTextMIRB"/>
            </w:pPr>
            <w:r>
              <w:t>2,99</w:t>
            </w:r>
          </w:p>
        </w:tc>
        <w:tc>
          <w:tcPr>
            <w:tcW w:w="1417" w:type="dxa"/>
            <w:noWrap/>
            <w:hideMark/>
          </w:tcPr>
          <w:p w14:paraId="0ECE7F08" w14:textId="77777777" w:rsidR="00762D1A" w:rsidRPr="00762D1A" w:rsidRDefault="00762D1A" w:rsidP="00D128AD">
            <w:pPr>
              <w:pStyle w:val="TableBodyTextMIRB"/>
            </w:pPr>
            <w:r>
              <w:t>385</w:t>
            </w:r>
          </w:p>
        </w:tc>
        <w:tc>
          <w:tcPr>
            <w:tcW w:w="2948" w:type="dxa"/>
            <w:noWrap/>
            <w:hideMark/>
          </w:tcPr>
          <w:p w14:paraId="22EC1EE3" w14:textId="77777777" w:rsidR="00762D1A" w:rsidRPr="00762D1A" w:rsidRDefault="00762D1A" w:rsidP="00D128AD">
            <w:pPr>
              <w:pStyle w:val="TableBodyTextMIRB"/>
            </w:pPr>
            <w:r>
              <w:t>NAD83(SCRS) MTU 17N</w:t>
            </w:r>
          </w:p>
        </w:tc>
      </w:tr>
      <w:tr w:rsidR="00D128AD" w:rsidRPr="00762D1A" w14:paraId="50B2BEE3" w14:textId="77777777" w:rsidTr="00AE5F15">
        <w:trPr>
          <w:trHeight w:val="283"/>
        </w:trPr>
        <w:tc>
          <w:tcPr>
            <w:tcW w:w="3458" w:type="dxa"/>
            <w:noWrap/>
            <w:hideMark/>
          </w:tcPr>
          <w:p w14:paraId="0F23FB71" w14:textId="77777777" w:rsidR="00762D1A" w:rsidRPr="00762D1A" w:rsidRDefault="00762D1A" w:rsidP="00D128AD">
            <w:pPr>
              <w:pStyle w:val="TableColumnNameMIRB"/>
            </w:pPr>
            <w:r>
              <w:t>POCO 2021 115</w:t>
            </w:r>
          </w:p>
        </w:tc>
        <w:tc>
          <w:tcPr>
            <w:tcW w:w="2207" w:type="dxa"/>
            <w:noWrap/>
            <w:hideMark/>
          </w:tcPr>
          <w:p w14:paraId="7271E4B5" w14:textId="77777777" w:rsidR="00762D1A" w:rsidRPr="00762D1A" w:rsidRDefault="00762D1A" w:rsidP="00D128AD">
            <w:pPr>
              <w:pStyle w:val="TableBodyTextMIRB"/>
            </w:pPr>
            <w:r>
              <w:t>3,04</w:t>
            </w:r>
          </w:p>
        </w:tc>
        <w:tc>
          <w:tcPr>
            <w:tcW w:w="1417" w:type="dxa"/>
            <w:noWrap/>
            <w:hideMark/>
          </w:tcPr>
          <w:p w14:paraId="165FD89C" w14:textId="77777777" w:rsidR="00762D1A" w:rsidRPr="00762D1A" w:rsidRDefault="00762D1A" w:rsidP="00D128AD">
            <w:pPr>
              <w:pStyle w:val="TableBodyTextMIRB"/>
            </w:pPr>
            <w:r>
              <w:t>389</w:t>
            </w:r>
          </w:p>
        </w:tc>
        <w:tc>
          <w:tcPr>
            <w:tcW w:w="2948" w:type="dxa"/>
            <w:noWrap/>
            <w:hideMark/>
          </w:tcPr>
          <w:p w14:paraId="76059F07" w14:textId="77777777" w:rsidR="00762D1A" w:rsidRPr="00762D1A" w:rsidRDefault="00762D1A" w:rsidP="00D128AD">
            <w:pPr>
              <w:pStyle w:val="TableBodyTextMIRB"/>
            </w:pPr>
            <w:r>
              <w:t>NAD83(SCRS) MTU 17N</w:t>
            </w:r>
          </w:p>
        </w:tc>
      </w:tr>
      <w:tr w:rsidR="00D128AD" w:rsidRPr="00762D1A" w14:paraId="5E364166" w14:textId="77777777" w:rsidTr="00AE5F15">
        <w:trPr>
          <w:trHeight w:val="283"/>
        </w:trPr>
        <w:tc>
          <w:tcPr>
            <w:tcW w:w="3458" w:type="dxa"/>
            <w:noWrap/>
            <w:hideMark/>
          </w:tcPr>
          <w:p w14:paraId="7451E14E" w14:textId="77777777" w:rsidR="00762D1A" w:rsidRPr="00762D1A" w:rsidRDefault="00762D1A" w:rsidP="00D128AD">
            <w:pPr>
              <w:pStyle w:val="TableColumnNameMIRB"/>
            </w:pPr>
            <w:r>
              <w:t>POCO 2021 116</w:t>
            </w:r>
          </w:p>
        </w:tc>
        <w:tc>
          <w:tcPr>
            <w:tcW w:w="2207" w:type="dxa"/>
            <w:noWrap/>
            <w:hideMark/>
          </w:tcPr>
          <w:p w14:paraId="043D5B2F" w14:textId="77777777" w:rsidR="00762D1A" w:rsidRPr="00762D1A" w:rsidRDefault="00762D1A" w:rsidP="00D128AD">
            <w:pPr>
              <w:pStyle w:val="TableBodyTextMIRB"/>
            </w:pPr>
            <w:r>
              <w:t>2,91</w:t>
            </w:r>
          </w:p>
        </w:tc>
        <w:tc>
          <w:tcPr>
            <w:tcW w:w="1417" w:type="dxa"/>
            <w:noWrap/>
            <w:hideMark/>
          </w:tcPr>
          <w:p w14:paraId="40DFD8A4" w14:textId="77777777" w:rsidR="00762D1A" w:rsidRPr="00762D1A" w:rsidRDefault="00762D1A" w:rsidP="00D128AD">
            <w:pPr>
              <w:pStyle w:val="TableBodyTextMIRB"/>
            </w:pPr>
            <w:r>
              <w:t>374</w:t>
            </w:r>
          </w:p>
        </w:tc>
        <w:tc>
          <w:tcPr>
            <w:tcW w:w="2948" w:type="dxa"/>
            <w:noWrap/>
            <w:hideMark/>
          </w:tcPr>
          <w:p w14:paraId="6686D8C1" w14:textId="77777777" w:rsidR="00762D1A" w:rsidRPr="00762D1A" w:rsidRDefault="00762D1A" w:rsidP="00D128AD">
            <w:pPr>
              <w:pStyle w:val="TableBodyTextMIRB"/>
            </w:pPr>
            <w:r>
              <w:t>NAD83(SCRS) MTU 17N</w:t>
            </w:r>
          </w:p>
        </w:tc>
      </w:tr>
      <w:tr w:rsidR="00D128AD" w:rsidRPr="00762D1A" w14:paraId="7D4A8597" w14:textId="77777777" w:rsidTr="00AE5F15">
        <w:trPr>
          <w:trHeight w:val="283"/>
        </w:trPr>
        <w:tc>
          <w:tcPr>
            <w:tcW w:w="3458" w:type="dxa"/>
            <w:noWrap/>
            <w:hideMark/>
          </w:tcPr>
          <w:p w14:paraId="6277C55D" w14:textId="77777777" w:rsidR="00762D1A" w:rsidRPr="00762D1A" w:rsidRDefault="00762D1A" w:rsidP="00D128AD">
            <w:pPr>
              <w:pStyle w:val="TableColumnNameMIRB"/>
            </w:pPr>
            <w:r>
              <w:t>POCO 2021 117</w:t>
            </w:r>
          </w:p>
        </w:tc>
        <w:tc>
          <w:tcPr>
            <w:tcW w:w="2207" w:type="dxa"/>
            <w:noWrap/>
            <w:hideMark/>
          </w:tcPr>
          <w:p w14:paraId="27DB5C6D" w14:textId="77777777" w:rsidR="00762D1A" w:rsidRPr="00762D1A" w:rsidRDefault="00762D1A" w:rsidP="00D128AD">
            <w:pPr>
              <w:pStyle w:val="TableBodyTextMIRB"/>
            </w:pPr>
            <w:r>
              <w:t>3,03</w:t>
            </w:r>
          </w:p>
        </w:tc>
        <w:tc>
          <w:tcPr>
            <w:tcW w:w="1417" w:type="dxa"/>
            <w:noWrap/>
            <w:hideMark/>
          </w:tcPr>
          <w:p w14:paraId="25757AB2" w14:textId="77777777" w:rsidR="00762D1A" w:rsidRPr="00762D1A" w:rsidRDefault="00762D1A" w:rsidP="00D128AD">
            <w:pPr>
              <w:pStyle w:val="TableBodyTextMIRB"/>
            </w:pPr>
            <w:r>
              <w:t>390</w:t>
            </w:r>
          </w:p>
        </w:tc>
        <w:tc>
          <w:tcPr>
            <w:tcW w:w="2948" w:type="dxa"/>
            <w:noWrap/>
            <w:hideMark/>
          </w:tcPr>
          <w:p w14:paraId="26F0C1E0" w14:textId="77777777" w:rsidR="00762D1A" w:rsidRPr="00762D1A" w:rsidRDefault="00762D1A" w:rsidP="00D128AD">
            <w:pPr>
              <w:pStyle w:val="TableBodyTextMIRB"/>
            </w:pPr>
            <w:r>
              <w:t>NAD83(SCRS) MTU 17N</w:t>
            </w:r>
          </w:p>
        </w:tc>
      </w:tr>
      <w:tr w:rsidR="00D128AD" w:rsidRPr="00762D1A" w14:paraId="41179E66" w14:textId="77777777" w:rsidTr="00AE5F15">
        <w:trPr>
          <w:trHeight w:val="283"/>
        </w:trPr>
        <w:tc>
          <w:tcPr>
            <w:tcW w:w="3458" w:type="dxa"/>
            <w:noWrap/>
            <w:hideMark/>
          </w:tcPr>
          <w:p w14:paraId="2EF3DC2E" w14:textId="77777777" w:rsidR="00762D1A" w:rsidRPr="00762D1A" w:rsidRDefault="00762D1A" w:rsidP="00D128AD">
            <w:pPr>
              <w:pStyle w:val="TableColumnNameMIRB"/>
            </w:pPr>
            <w:r>
              <w:t>POCO 2021 118</w:t>
            </w:r>
          </w:p>
        </w:tc>
        <w:tc>
          <w:tcPr>
            <w:tcW w:w="2207" w:type="dxa"/>
            <w:noWrap/>
            <w:hideMark/>
          </w:tcPr>
          <w:p w14:paraId="5C52A0F5" w14:textId="77777777" w:rsidR="00762D1A" w:rsidRPr="00762D1A" w:rsidRDefault="00762D1A" w:rsidP="00D128AD">
            <w:pPr>
              <w:pStyle w:val="TableBodyTextMIRB"/>
            </w:pPr>
            <w:r>
              <w:t>3,12</w:t>
            </w:r>
          </w:p>
        </w:tc>
        <w:tc>
          <w:tcPr>
            <w:tcW w:w="1417" w:type="dxa"/>
            <w:noWrap/>
            <w:hideMark/>
          </w:tcPr>
          <w:p w14:paraId="68F5C572" w14:textId="77777777" w:rsidR="00762D1A" w:rsidRPr="00762D1A" w:rsidRDefault="00762D1A" w:rsidP="00D128AD">
            <w:pPr>
              <w:pStyle w:val="TableBodyTextMIRB"/>
            </w:pPr>
            <w:r>
              <w:t>400</w:t>
            </w:r>
          </w:p>
        </w:tc>
        <w:tc>
          <w:tcPr>
            <w:tcW w:w="2948" w:type="dxa"/>
            <w:noWrap/>
            <w:hideMark/>
          </w:tcPr>
          <w:p w14:paraId="37A49C94" w14:textId="77777777" w:rsidR="00762D1A" w:rsidRPr="00762D1A" w:rsidRDefault="00762D1A" w:rsidP="00D128AD">
            <w:pPr>
              <w:pStyle w:val="TableBodyTextMIRB"/>
            </w:pPr>
            <w:r>
              <w:t>NAD83(SCRS) MTU 17N</w:t>
            </w:r>
          </w:p>
        </w:tc>
      </w:tr>
      <w:tr w:rsidR="00D128AD" w:rsidRPr="00762D1A" w14:paraId="6D8118FA" w14:textId="77777777" w:rsidTr="00AE5F15">
        <w:trPr>
          <w:trHeight w:val="283"/>
        </w:trPr>
        <w:tc>
          <w:tcPr>
            <w:tcW w:w="3458" w:type="dxa"/>
            <w:noWrap/>
            <w:hideMark/>
          </w:tcPr>
          <w:p w14:paraId="42249794" w14:textId="77777777" w:rsidR="00762D1A" w:rsidRPr="00762D1A" w:rsidRDefault="00762D1A" w:rsidP="00D128AD">
            <w:pPr>
              <w:pStyle w:val="TableColumnNameMIRB"/>
            </w:pPr>
            <w:r>
              <w:t>POCO 2021 119</w:t>
            </w:r>
          </w:p>
        </w:tc>
        <w:tc>
          <w:tcPr>
            <w:tcW w:w="2207" w:type="dxa"/>
            <w:noWrap/>
            <w:hideMark/>
          </w:tcPr>
          <w:p w14:paraId="10D7F185" w14:textId="77777777" w:rsidR="00762D1A" w:rsidRPr="00762D1A" w:rsidRDefault="00762D1A" w:rsidP="00D128AD">
            <w:pPr>
              <w:pStyle w:val="TableBodyTextMIRB"/>
            </w:pPr>
            <w:r>
              <w:t>2,92</w:t>
            </w:r>
          </w:p>
        </w:tc>
        <w:tc>
          <w:tcPr>
            <w:tcW w:w="1417" w:type="dxa"/>
            <w:noWrap/>
            <w:hideMark/>
          </w:tcPr>
          <w:p w14:paraId="47592C3F" w14:textId="77777777" w:rsidR="00762D1A" w:rsidRPr="00762D1A" w:rsidRDefault="00762D1A" w:rsidP="00D128AD">
            <w:pPr>
              <w:pStyle w:val="TableBodyTextMIRB"/>
            </w:pPr>
            <w:r>
              <w:t>400</w:t>
            </w:r>
          </w:p>
        </w:tc>
        <w:tc>
          <w:tcPr>
            <w:tcW w:w="2948" w:type="dxa"/>
            <w:noWrap/>
            <w:hideMark/>
          </w:tcPr>
          <w:p w14:paraId="430337D1" w14:textId="77777777" w:rsidR="00762D1A" w:rsidRPr="00762D1A" w:rsidRDefault="00762D1A" w:rsidP="00D128AD">
            <w:pPr>
              <w:pStyle w:val="TableBodyTextMIRB"/>
            </w:pPr>
            <w:r>
              <w:t>NAD83(SCRS) MTU 17N</w:t>
            </w:r>
          </w:p>
        </w:tc>
      </w:tr>
      <w:tr w:rsidR="00D128AD" w:rsidRPr="00762D1A" w14:paraId="30B55214" w14:textId="77777777" w:rsidTr="00AE5F15">
        <w:trPr>
          <w:trHeight w:val="283"/>
        </w:trPr>
        <w:tc>
          <w:tcPr>
            <w:tcW w:w="3458" w:type="dxa"/>
            <w:noWrap/>
            <w:hideMark/>
          </w:tcPr>
          <w:p w14:paraId="0CA816AD" w14:textId="77777777" w:rsidR="00762D1A" w:rsidRPr="00762D1A" w:rsidRDefault="00762D1A" w:rsidP="00D128AD">
            <w:pPr>
              <w:pStyle w:val="TableColumnNameMIRB"/>
            </w:pPr>
            <w:r>
              <w:t>POCO 2021 120</w:t>
            </w:r>
          </w:p>
        </w:tc>
        <w:tc>
          <w:tcPr>
            <w:tcW w:w="2207" w:type="dxa"/>
            <w:noWrap/>
            <w:hideMark/>
          </w:tcPr>
          <w:p w14:paraId="277A9509" w14:textId="77777777" w:rsidR="00762D1A" w:rsidRPr="00762D1A" w:rsidRDefault="00762D1A" w:rsidP="00D128AD">
            <w:pPr>
              <w:pStyle w:val="TableBodyTextMIRB"/>
            </w:pPr>
            <w:r>
              <w:t>2,98</w:t>
            </w:r>
          </w:p>
        </w:tc>
        <w:tc>
          <w:tcPr>
            <w:tcW w:w="1417" w:type="dxa"/>
            <w:noWrap/>
            <w:hideMark/>
          </w:tcPr>
          <w:p w14:paraId="24B437DD" w14:textId="77777777" w:rsidR="00762D1A" w:rsidRPr="00762D1A" w:rsidRDefault="00762D1A" w:rsidP="00D128AD">
            <w:pPr>
              <w:pStyle w:val="TableBodyTextMIRB"/>
            </w:pPr>
            <w:r>
              <w:t>390</w:t>
            </w:r>
          </w:p>
        </w:tc>
        <w:tc>
          <w:tcPr>
            <w:tcW w:w="2948" w:type="dxa"/>
            <w:noWrap/>
            <w:hideMark/>
          </w:tcPr>
          <w:p w14:paraId="30CFD89A" w14:textId="77777777" w:rsidR="00762D1A" w:rsidRPr="00762D1A" w:rsidRDefault="00762D1A" w:rsidP="00D128AD">
            <w:pPr>
              <w:pStyle w:val="TableBodyTextMIRB"/>
            </w:pPr>
            <w:r>
              <w:t>NAD83(SCRS) MTU 17N</w:t>
            </w:r>
          </w:p>
        </w:tc>
      </w:tr>
      <w:tr w:rsidR="00D128AD" w:rsidRPr="00762D1A" w14:paraId="029A0FB2" w14:textId="77777777" w:rsidTr="00AE5F15">
        <w:trPr>
          <w:trHeight w:val="283"/>
        </w:trPr>
        <w:tc>
          <w:tcPr>
            <w:tcW w:w="3458" w:type="dxa"/>
            <w:noWrap/>
            <w:hideMark/>
          </w:tcPr>
          <w:p w14:paraId="371AA3B4" w14:textId="77777777" w:rsidR="00762D1A" w:rsidRPr="00762D1A" w:rsidRDefault="00762D1A" w:rsidP="00D128AD">
            <w:pPr>
              <w:pStyle w:val="TableColumnNameMIRB"/>
            </w:pPr>
            <w:r>
              <w:t>POCO 2021 121</w:t>
            </w:r>
          </w:p>
        </w:tc>
        <w:tc>
          <w:tcPr>
            <w:tcW w:w="2207" w:type="dxa"/>
            <w:noWrap/>
            <w:hideMark/>
          </w:tcPr>
          <w:p w14:paraId="14071373" w14:textId="77777777" w:rsidR="00762D1A" w:rsidRPr="00762D1A" w:rsidRDefault="00762D1A" w:rsidP="00D128AD">
            <w:pPr>
              <w:pStyle w:val="TableBodyTextMIRB"/>
            </w:pPr>
            <w:r>
              <w:t>2,94</w:t>
            </w:r>
          </w:p>
        </w:tc>
        <w:tc>
          <w:tcPr>
            <w:tcW w:w="1417" w:type="dxa"/>
            <w:noWrap/>
            <w:hideMark/>
          </w:tcPr>
          <w:p w14:paraId="6E81DB32" w14:textId="77777777" w:rsidR="00762D1A" w:rsidRPr="00762D1A" w:rsidRDefault="00762D1A" w:rsidP="00D128AD">
            <w:pPr>
              <w:pStyle w:val="TableBodyTextMIRB"/>
            </w:pPr>
            <w:r>
              <w:t>385</w:t>
            </w:r>
          </w:p>
        </w:tc>
        <w:tc>
          <w:tcPr>
            <w:tcW w:w="2948" w:type="dxa"/>
            <w:noWrap/>
            <w:hideMark/>
          </w:tcPr>
          <w:p w14:paraId="06C304C1" w14:textId="77777777" w:rsidR="00762D1A" w:rsidRPr="00762D1A" w:rsidRDefault="00762D1A" w:rsidP="00D128AD">
            <w:pPr>
              <w:pStyle w:val="TableBodyTextMIRB"/>
            </w:pPr>
            <w:r>
              <w:t>NAD83(SCRS) MTU 17N</w:t>
            </w:r>
          </w:p>
        </w:tc>
      </w:tr>
      <w:tr w:rsidR="00D128AD" w:rsidRPr="00762D1A" w14:paraId="1DB06119" w14:textId="77777777" w:rsidTr="00AE5F15">
        <w:trPr>
          <w:trHeight w:val="283"/>
        </w:trPr>
        <w:tc>
          <w:tcPr>
            <w:tcW w:w="3458" w:type="dxa"/>
            <w:noWrap/>
            <w:hideMark/>
          </w:tcPr>
          <w:p w14:paraId="6B58E040" w14:textId="77777777" w:rsidR="00762D1A" w:rsidRPr="00762D1A" w:rsidRDefault="00762D1A" w:rsidP="00D128AD">
            <w:pPr>
              <w:pStyle w:val="TableColumnNameMIRB"/>
            </w:pPr>
            <w:r>
              <w:t>POCO 2021 122</w:t>
            </w:r>
          </w:p>
        </w:tc>
        <w:tc>
          <w:tcPr>
            <w:tcW w:w="2207" w:type="dxa"/>
            <w:noWrap/>
            <w:hideMark/>
          </w:tcPr>
          <w:p w14:paraId="4B9FE71F" w14:textId="77777777" w:rsidR="00762D1A" w:rsidRPr="00762D1A" w:rsidRDefault="00762D1A" w:rsidP="00D128AD">
            <w:pPr>
              <w:pStyle w:val="TableBodyTextMIRB"/>
            </w:pPr>
            <w:r>
              <w:t>2,81</w:t>
            </w:r>
          </w:p>
        </w:tc>
        <w:tc>
          <w:tcPr>
            <w:tcW w:w="1417" w:type="dxa"/>
            <w:noWrap/>
            <w:hideMark/>
          </w:tcPr>
          <w:p w14:paraId="50726202" w14:textId="77777777" w:rsidR="00762D1A" w:rsidRPr="00762D1A" w:rsidRDefault="00762D1A" w:rsidP="00D128AD">
            <w:pPr>
              <w:pStyle w:val="TableBodyTextMIRB"/>
            </w:pPr>
            <w:r>
              <w:t>387</w:t>
            </w:r>
          </w:p>
        </w:tc>
        <w:tc>
          <w:tcPr>
            <w:tcW w:w="2948" w:type="dxa"/>
            <w:noWrap/>
            <w:hideMark/>
          </w:tcPr>
          <w:p w14:paraId="4F26C715" w14:textId="77777777" w:rsidR="00762D1A" w:rsidRPr="00762D1A" w:rsidRDefault="00762D1A" w:rsidP="00D128AD">
            <w:pPr>
              <w:pStyle w:val="TableBodyTextMIRB"/>
            </w:pPr>
            <w:r>
              <w:t>NAD83(SCRS) MTU 17N</w:t>
            </w:r>
          </w:p>
        </w:tc>
      </w:tr>
      <w:tr w:rsidR="00D128AD" w:rsidRPr="00762D1A" w14:paraId="4E73F3D8" w14:textId="77777777" w:rsidTr="00AE5F15">
        <w:trPr>
          <w:trHeight w:val="283"/>
        </w:trPr>
        <w:tc>
          <w:tcPr>
            <w:tcW w:w="3458" w:type="dxa"/>
            <w:noWrap/>
            <w:hideMark/>
          </w:tcPr>
          <w:p w14:paraId="1289C836" w14:textId="77777777" w:rsidR="00762D1A" w:rsidRPr="00762D1A" w:rsidRDefault="00762D1A" w:rsidP="00D128AD">
            <w:pPr>
              <w:pStyle w:val="TableColumnNameMIRB"/>
            </w:pPr>
            <w:r>
              <w:t>POCO 2021 123</w:t>
            </w:r>
          </w:p>
        </w:tc>
        <w:tc>
          <w:tcPr>
            <w:tcW w:w="2207" w:type="dxa"/>
            <w:noWrap/>
            <w:hideMark/>
          </w:tcPr>
          <w:p w14:paraId="4AD28813" w14:textId="77777777" w:rsidR="00762D1A" w:rsidRPr="00762D1A" w:rsidRDefault="00762D1A" w:rsidP="00D128AD">
            <w:pPr>
              <w:pStyle w:val="TableBodyTextMIRB"/>
            </w:pPr>
            <w:r>
              <w:t>2,79</w:t>
            </w:r>
          </w:p>
        </w:tc>
        <w:tc>
          <w:tcPr>
            <w:tcW w:w="1417" w:type="dxa"/>
            <w:noWrap/>
            <w:hideMark/>
          </w:tcPr>
          <w:p w14:paraId="09BB0D2F" w14:textId="77777777" w:rsidR="00762D1A" w:rsidRPr="00762D1A" w:rsidRDefault="00762D1A" w:rsidP="00D128AD">
            <w:pPr>
              <w:pStyle w:val="TableBodyTextMIRB"/>
            </w:pPr>
            <w:r>
              <w:t>372</w:t>
            </w:r>
          </w:p>
        </w:tc>
        <w:tc>
          <w:tcPr>
            <w:tcW w:w="2948" w:type="dxa"/>
            <w:noWrap/>
            <w:hideMark/>
          </w:tcPr>
          <w:p w14:paraId="67F5741A" w14:textId="77777777" w:rsidR="00762D1A" w:rsidRPr="00762D1A" w:rsidRDefault="00762D1A" w:rsidP="00D128AD">
            <w:pPr>
              <w:pStyle w:val="TableBodyTextMIRB"/>
            </w:pPr>
            <w:r>
              <w:t>NAD83(SCRS) MTU 17N</w:t>
            </w:r>
          </w:p>
        </w:tc>
      </w:tr>
      <w:tr w:rsidR="00D128AD" w:rsidRPr="00762D1A" w14:paraId="1E74BDEA" w14:textId="77777777" w:rsidTr="00AE5F15">
        <w:trPr>
          <w:trHeight w:val="283"/>
        </w:trPr>
        <w:tc>
          <w:tcPr>
            <w:tcW w:w="3458" w:type="dxa"/>
            <w:noWrap/>
            <w:hideMark/>
          </w:tcPr>
          <w:p w14:paraId="515E7C9C" w14:textId="77777777" w:rsidR="00762D1A" w:rsidRPr="00762D1A" w:rsidRDefault="00762D1A" w:rsidP="00D128AD">
            <w:pPr>
              <w:pStyle w:val="TableColumnNameMIRB"/>
            </w:pPr>
            <w:r>
              <w:t>POCO 2021 124</w:t>
            </w:r>
          </w:p>
        </w:tc>
        <w:tc>
          <w:tcPr>
            <w:tcW w:w="2207" w:type="dxa"/>
            <w:noWrap/>
            <w:hideMark/>
          </w:tcPr>
          <w:p w14:paraId="30DF5007" w14:textId="77777777" w:rsidR="00762D1A" w:rsidRPr="00762D1A" w:rsidRDefault="00762D1A" w:rsidP="00D128AD">
            <w:pPr>
              <w:pStyle w:val="TableBodyTextMIRB"/>
            </w:pPr>
            <w:r>
              <w:t>2,78</w:t>
            </w:r>
          </w:p>
        </w:tc>
        <w:tc>
          <w:tcPr>
            <w:tcW w:w="1417" w:type="dxa"/>
            <w:noWrap/>
            <w:hideMark/>
          </w:tcPr>
          <w:p w14:paraId="020DF0D7" w14:textId="77777777" w:rsidR="00762D1A" w:rsidRPr="00762D1A" w:rsidRDefault="00762D1A" w:rsidP="00D128AD">
            <w:pPr>
              <w:pStyle w:val="TableBodyTextMIRB"/>
            </w:pPr>
            <w:r>
              <w:t>369</w:t>
            </w:r>
          </w:p>
        </w:tc>
        <w:tc>
          <w:tcPr>
            <w:tcW w:w="2948" w:type="dxa"/>
            <w:noWrap/>
            <w:hideMark/>
          </w:tcPr>
          <w:p w14:paraId="6BDD28D7" w14:textId="77777777" w:rsidR="00762D1A" w:rsidRPr="00762D1A" w:rsidRDefault="00762D1A" w:rsidP="00D128AD">
            <w:pPr>
              <w:pStyle w:val="TableBodyTextMIRB"/>
            </w:pPr>
            <w:r>
              <w:t>NAD83(SCRS) MTU 17N</w:t>
            </w:r>
          </w:p>
        </w:tc>
      </w:tr>
      <w:tr w:rsidR="00D128AD" w:rsidRPr="00762D1A" w14:paraId="7777EB6A" w14:textId="77777777" w:rsidTr="00AE5F15">
        <w:trPr>
          <w:trHeight w:val="283"/>
        </w:trPr>
        <w:tc>
          <w:tcPr>
            <w:tcW w:w="3458" w:type="dxa"/>
            <w:noWrap/>
            <w:hideMark/>
          </w:tcPr>
          <w:p w14:paraId="7FA68382" w14:textId="77777777" w:rsidR="00762D1A" w:rsidRPr="00762D1A" w:rsidRDefault="00762D1A" w:rsidP="00D128AD">
            <w:pPr>
              <w:pStyle w:val="TableColumnNameMIRB"/>
            </w:pPr>
            <w:r>
              <w:t>POCO 2021 125</w:t>
            </w:r>
          </w:p>
        </w:tc>
        <w:tc>
          <w:tcPr>
            <w:tcW w:w="2207" w:type="dxa"/>
            <w:noWrap/>
            <w:hideMark/>
          </w:tcPr>
          <w:p w14:paraId="321019B3" w14:textId="77777777" w:rsidR="00762D1A" w:rsidRPr="00762D1A" w:rsidRDefault="00762D1A" w:rsidP="00D128AD">
            <w:pPr>
              <w:pStyle w:val="TableBodyTextMIRB"/>
            </w:pPr>
            <w:r>
              <w:t>2,81</w:t>
            </w:r>
          </w:p>
        </w:tc>
        <w:tc>
          <w:tcPr>
            <w:tcW w:w="1417" w:type="dxa"/>
            <w:noWrap/>
            <w:hideMark/>
          </w:tcPr>
          <w:p w14:paraId="2EB6AB17" w14:textId="77777777" w:rsidR="00762D1A" w:rsidRPr="00762D1A" w:rsidRDefault="00762D1A" w:rsidP="00D128AD">
            <w:pPr>
              <w:pStyle w:val="TableBodyTextMIRB"/>
            </w:pPr>
            <w:r>
              <w:t>381</w:t>
            </w:r>
          </w:p>
        </w:tc>
        <w:tc>
          <w:tcPr>
            <w:tcW w:w="2948" w:type="dxa"/>
            <w:noWrap/>
            <w:hideMark/>
          </w:tcPr>
          <w:p w14:paraId="30CE5AA3" w14:textId="77777777" w:rsidR="00762D1A" w:rsidRPr="00762D1A" w:rsidRDefault="00762D1A" w:rsidP="00D128AD">
            <w:pPr>
              <w:pStyle w:val="TableBodyTextMIRB"/>
            </w:pPr>
            <w:r>
              <w:t>NAD83(SCRS) MTU 17N</w:t>
            </w:r>
          </w:p>
        </w:tc>
      </w:tr>
      <w:tr w:rsidR="00D128AD" w:rsidRPr="00762D1A" w14:paraId="6F243E11" w14:textId="77777777" w:rsidTr="00AE5F15">
        <w:trPr>
          <w:trHeight w:val="283"/>
        </w:trPr>
        <w:tc>
          <w:tcPr>
            <w:tcW w:w="3458" w:type="dxa"/>
            <w:noWrap/>
            <w:hideMark/>
          </w:tcPr>
          <w:p w14:paraId="4E8F374B" w14:textId="77777777" w:rsidR="00762D1A" w:rsidRPr="00762D1A" w:rsidRDefault="00762D1A" w:rsidP="00D128AD">
            <w:pPr>
              <w:pStyle w:val="TableColumnNameMIRB"/>
            </w:pPr>
            <w:r>
              <w:t>POCO 2021 126</w:t>
            </w:r>
          </w:p>
        </w:tc>
        <w:tc>
          <w:tcPr>
            <w:tcW w:w="2207" w:type="dxa"/>
            <w:noWrap/>
            <w:hideMark/>
          </w:tcPr>
          <w:p w14:paraId="674926C3" w14:textId="77777777" w:rsidR="00762D1A" w:rsidRPr="00762D1A" w:rsidRDefault="00762D1A" w:rsidP="00D128AD">
            <w:pPr>
              <w:pStyle w:val="TableBodyTextMIRB"/>
            </w:pPr>
            <w:r>
              <w:t>2,31</w:t>
            </w:r>
          </w:p>
        </w:tc>
        <w:tc>
          <w:tcPr>
            <w:tcW w:w="1417" w:type="dxa"/>
            <w:noWrap/>
            <w:hideMark/>
          </w:tcPr>
          <w:p w14:paraId="7C6103F7" w14:textId="77777777" w:rsidR="00762D1A" w:rsidRPr="00762D1A" w:rsidRDefault="00762D1A" w:rsidP="00D128AD">
            <w:pPr>
              <w:pStyle w:val="TableBodyTextMIRB"/>
            </w:pPr>
            <w:r>
              <w:t>316</w:t>
            </w:r>
          </w:p>
        </w:tc>
        <w:tc>
          <w:tcPr>
            <w:tcW w:w="2948" w:type="dxa"/>
            <w:noWrap/>
            <w:hideMark/>
          </w:tcPr>
          <w:p w14:paraId="30E227F9" w14:textId="77777777" w:rsidR="00762D1A" w:rsidRPr="00762D1A" w:rsidRDefault="00762D1A" w:rsidP="00D128AD">
            <w:pPr>
              <w:pStyle w:val="TableBodyTextMIRB"/>
            </w:pPr>
            <w:r>
              <w:t>NAD83(SCRS) MTU 17N</w:t>
            </w:r>
          </w:p>
        </w:tc>
      </w:tr>
      <w:bookmarkEnd w:id="130"/>
      <w:tr w:rsidR="0025505C" w:rsidRPr="0025505C" w14:paraId="0B028C23" w14:textId="77777777" w:rsidTr="00AE5F15">
        <w:trPr>
          <w:trHeight w:val="300"/>
        </w:trPr>
        <w:tc>
          <w:tcPr>
            <w:tcW w:w="3458" w:type="dxa"/>
            <w:noWrap/>
            <w:hideMark/>
          </w:tcPr>
          <w:p w14:paraId="57F4B7B3" w14:textId="77777777" w:rsidR="0025505C" w:rsidRPr="0025505C" w:rsidRDefault="0025505C" w:rsidP="0025505C">
            <w:pPr>
              <w:pStyle w:val="TableColumnNameMIRB"/>
            </w:pPr>
            <w:r>
              <w:t>PONOO 2022 Z15 01</w:t>
            </w:r>
          </w:p>
        </w:tc>
        <w:tc>
          <w:tcPr>
            <w:tcW w:w="2207" w:type="dxa"/>
            <w:noWrap/>
          </w:tcPr>
          <w:p w14:paraId="623842EA" w14:textId="2328DF14" w:rsidR="0025505C" w:rsidRPr="0025505C" w:rsidRDefault="0025505C" w:rsidP="0025505C">
            <w:pPr>
              <w:pStyle w:val="TableBodyTextMIRB"/>
            </w:pPr>
            <w:r>
              <w:t>3,21</w:t>
            </w:r>
          </w:p>
        </w:tc>
        <w:tc>
          <w:tcPr>
            <w:tcW w:w="1417"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36BF2A3" w14:textId="66C42791" w:rsidR="0025505C" w:rsidRPr="0025505C" w:rsidRDefault="0025505C" w:rsidP="0025505C">
            <w:pPr>
              <w:pStyle w:val="TableBodyTextMIRB"/>
            </w:pPr>
            <w:r>
              <w:rPr>
                <w:color w:val="000000"/>
              </w:rPr>
              <w:t>493</w:t>
            </w:r>
          </w:p>
        </w:tc>
        <w:tc>
          <w:tcPr>
            <w:tcW w:w="2948" w:type="dxa"/>
            <w:noWrap/>
            <w:hideMark/>
          </w:tcPr>
          <w:p w14:paraId="7F4812B4" w14:textId="158A1A68" w:rsidR="0025505C" w:rsidRPr="0025505C" w:rsidRDefault="0025505C" w:rsidP="0025505C">
            <w:pPr>
              <w:pStyle w:val="TableBodyTextMIRB"/>
            </w:pPr>
            <w:r>
              <w:t>NAD83(SCRS) MTU 15N</w:t>
            </w:r>
          </w:p>
        </w:tc>
      </w:tr>
      <w:tr w:rsidR="0025505C" w:rsidRPr="0025505C" w14:paraId="34CE0B6E" w14:textId="77777777" w:rsidTr="00AE5F15">
        <w:trPr>
          <w:trHeight w:val="300"/>
        </w:trPr>
        <w:tc>
          <w:tcPr>
            <w:tcW w:w="3458" w:type="dxa"/>
            <w:noWrap/>
            <w:hideMark/>
          </w:tcPr>
          <w:p w14:paraId="7BC6E138" w14:textId="77777777" w:rsidR="0025505C" w:rsidRPr="0025505C" w:rsidRDefault="0025505C" w:rsidP="0025505C">
            <w:pPr>
              <w:pStyle w:val="TableColumnNameMIRB"/>
            </w:pPr>
            <w:r>
              <w:t>PONOO 2022 Z15 02</w:t>
            </w:r>
          </w:p>
        </w:tc>
        <w:tc>
          <w:tcPr>
            <w:tcW w:w="2207" w:type="dxa"/>
            <w:noWrap/>
          </w:tcPr>
          <w:p w14:paraId="17BB1EA0" w14:textId="7202B810" w:rsidR="0025505C" w:rsidRPr="0025505C" w:rsidRDefault="0025505C" w:rsidP="0025505C">
            <w:pPr>
              <w:pStyle w:val="TableBodyTextMIRB"/>
            </w:pPr>
            <w:r>
              <w:t>3,30</w:t>
            </w:r>
          </w:p>
        </w:tc>
        <w:tc>
          <w:tcPr>
            <w:tcW w:w="1417" w:type="dxa"/>
            <w:tcBorders>
              <w:top w:val="nil"/>
              <w:left w:val="single" w:sz="8" w:space="0" w:color="auto"/>
              <w:bottom w:val="single" w:sz="8" w:space="0" w:color="auto"/>
              <w:right w:val="single" w:sz="8" w:space="0" w:color="auto"/>
            </w:tcBorders>
            <w:shd w:val="clear" w:color="auto" w:fill="auto"/>
            <w:noWrap/>
            <w:vAlign w:val="center"/>
          </w:tcPr>
          <w:p w14:paraId="0092AE94" w14:textId="0E2EC0CB" w:rsidR="0025505C" w:rsidRPr="0025505C" w:rsidRDefault="0025505C" w:rsidP="0025505C">
            <w:pPr>
              <w:pStyle w:val="TableBodyTextMIRB"/>
            </w:pPr>
            <w:r>
              <w:rPr>
                <w:color w:val="000000"/>
              </w:rPr>
              <w:t>486</w:t>
            </w:r>
          </w:p>
        </w:tc>
        <w:tc>
          <w:tcPr>
            <w:tcW w:w="2948" w:type="dxa"/>
            <w:noWrap/>
            <w:hideMark/>
          </w:tcPr>
          <w:p w14:paraId="16401E10" w14:textId="1D627C5A" w:rsidR="0025505C" w:rsidRPr="0025505C" w:rsidRDefault="0025505C" w:rsidP="0025505C">
            <w:pPr>
              <w:pStyle w:val="TableBodyTextMIRB"/>
            </w:pPr>
            <w:r>
              <w:t>NAD83(SCRS) MTU 15N</w:t>
            </w:r>
          </w:p>
        </w:tc>
      </w:tr>
      <w:tr w:rsidR="0025505C" w:rsidRPr="0025505C" w14:paraId="57225371" w14:textId="77777777" w:rsidTr="00AE5F15">
        <w:trPr>
          <w:trHeight w:val="300"/>
        </w:trPr>
        <w:tc>
          <w:tcPr>
            <w:tcW w:w="3458" w:type="dxa"/>
            <w:noWrap/>
            <w:hideMark/>
          </w:tcPr>
          <w:p w14:paraId="5F99421B" w14:textId="77777777" w:rsidR="0025505C" w:rsidRPr="0025505C" w:rsidRDefault="0025505C" w:rsidP="0025505C">
            <w:pPr>
              <w:pStyle w:val="TableColumnNameMIRB"/>
            </w:pPr>
            <w:r>
              <w:t>PONOO 2022 Z15 03</w:t>
            </w:r>
          </w:p>
        </w:tc>
        <w:tc>
          <w:tcPr>
            <w:tcW w:w="2207" w:type="dxa"/>
            <w:noWrap/>
          </w:tcPr>
          <w:p w14:paraId="1589DE6A" w14:textId="6D5C27AF" w:rsidR="0025505C" w:rsidRPr="0025505C" w:rsidRDefault="0025505C" w:rsidP="0025505C">
            <w:pPr>
              <w:pStyle w:val="TableBodyTextMIRB"/>
            </w:pPr>
            <w:r>
              <w:t>3,31</w:t>
            </w:r>
          </w:p>
        </w:tc>
        <w:tc>
          <w:tcPr>
            <w:tcW w:w="1417" w:type="dxa"/>
            <w:tcBorders>
              <w:top w:val="nil"/>
              <w:left w:val="single" w:sz="8" w:space="0" w:color="auto"/>
              <w:bottom w:val="single" w:sz="8" w:space="0" w:color="auto"/>
              <w:right w:val="single" w:sz="8" w:space="0" w:color="auto"/>
            </w:tcBorders>
            <w:shd w:val="clear" w:color="auto" w:fill="auto"/>
            <w:noWrap/>
            <w:vAlign w:val="center"/>
          </w:tcPr>
          <w:p w14:paraId="65264725" w14:textId="32A6DA6D" w:rsidR="0025505C" w:rsidRPr="0025505C" w:rsidRDefault="0025505C" w:rsidP="0025505C">
            <w:pPr>
              <w:pStyle w:val="TableBodyTextMIRB"/>
            </w:pPr>
            <w:r>
              <w:rPr>
                <w:color w:val="000000"/>
              </w:rPr>
              <w:t>473</w:t>
            </w:r>
          </w:p>
        </w:tc>
        <w:tc>
          <w:tcPr>
            <w:tcW w:w="2948" w:type="dxa"/>
            <w:noWrap/>
            <w:hideMark/>
          </w:tcPr>
          <w:p w14:paraId="088450F4" w14:textId="66495425" w:rsidR="0025505C" w:rsidRPr="0025505C" w:rsidRDefault="0025505C" w:rsidP="0025505C">
            <w:pPr>
              <w:pStyle w:val="TableBodyTextMIRB"/>
            </w:pPr>
            <w:r>
              <w:t>NAD83(SCRS) MTU 15N</w:t>
            </w:r>
          </w:p>
        </w:tc>
      </w:tr>
      <w:tr w:rsidR="0025505C" w:rsidRPr="0025505C" w14:paraId="7CB582C4" w14:textId="77777777" w:rsidTr="00AE5F15">
        <w:trPr>
          <w:trHeight w:val="300"/>
        </w:trPr>
        <w:tc>
          <w:tcPr>
            <w:tcW w:w="3458" w:type="dxa"/>
            <w:noWrap/>
            <w:hideMark/>
          </w:tcPr>
          <w:p w14:paraId="5AE7F5BC" w14:textId="77777777" w:rsidR="0025505C" w:rsidRPr="0025505C" w:rsidRDefault="0025505C" w:rsidP="0025505C">
            <w:pPr>
              <w:pStyle w:val="TableColumnNameMIRB"/>
            </w:pPr>
            <w:r>
              <w:t>PONOO 2022 Z15 04</w:t>
            </w:r>
          </w:p>
        </w:tc>
        <w:tc>
          <w:tcPr>
            <w:tcW w:w="2207" w:type="dxa"/>
            <w:noWrap/>
          </w:tcPr>
          <w:p w14:paraId="0FCB056A" w14:textId="036B57BE" w:rsidR="0025505C" w:rsidRPr="0025505C" w:rsidRDefault="0025505C" w:rsidP="0025505C">
            <w:pPr>
              <w:pStyle w:val="TableBodyTextMIRB"/>
            </w:pPr>
            <w:r>
              <w:t>3,13</w:t>
            </w:r>
          </w:p>
        </w:tc>
        <w:tc>
          <w:tcPr>
            <w:tcW w:w="1417" w:type="dxa"/>
            <w:tcBorders>
              <w:top w:val="nil"/>
              <w:left w:val="single" w:sz="8" w:space="0" w:color="auto"/>
              <w:bottom w:val="single" w:sz="8" w:space="0" w:color="auto"/>
              <w:right w:val="single" w:sz="8" w:space="0" w:color="auto"/>
            </w:tcBorders>
            <w:shd w:val="clear" w:color="auto" w:fill="auto"/>
            <w:noWrap/>
            <w:vAlign w:val="center"/>
          </w:tcPr>
          <w:p w14:paraId="7A9B7E5C" w14:textId="461667A8" w:rsidR="0025505C" w:rsidRPr="0025505C" w:rsidRDefault="0025505C" w:rsidP="0025505C">
            <w:pPr>
              <w:pStyle w:val="TableBodyTextMIRB"/>
            </w:pPr>
            <w:r>
              <w:rPr>
                <w:color w:val="000000"/>
              </w:rPr>
              <w:t>463</w:t>
            </w:r>
          </w:p>
        </w:tc>
        <w:tc>
          <w:tcPr>
            <w:tcW w:w="2948" w:type="dxa"/>
            <w:noWrap/>
            <w:hideMark/>
          </w:tcPr>
          <w:p w14:paraId="3A4B7ADF" w14:textId="4D1BD868" w:rsidR="0025505C" w:rsidRPr="0025505C" w:rsidRDefault="0025505C" w:rsidP="0025505C">
            <w:pPr>
              <w:pStyle w:val="TableBodyTextMIRB"/>
            </w:pPr>
            <w:r>
              <w:t>NAD83(SCRS) MTU 15N</w:t>
            </w:r>
          </w:p>
        </w:tc>
      </w:tr>
      <w:tr w:rsidR="0025505C" w:rsidRPr="0025505C" w14:paraId="49F74A4E" w14:textId="77777777" w:rsidTr="00AE5F15">
        <w:trPr>
          <w:trHeight w:val="300"/>
        </w:trPr>
        <w:tc>
          <w:tcPr>
            <w:tcW w:w="3458" w:type="dxa"/>
            <w:noWrap/>
            <w:hideMark/>
          </w:tcPr>
          <w:p w14:paraId="5A669D86" w14:textId="77777777" w:rsidR="0025505C" w:rsidRPr="0025505C" w:rsidRDefault="0025505C" w:rsidP="0025505C">
            <w:pPr>
              <w:pStyle w:val="TableColumnNameMIRB"/>
            </w:pPr>
            <w:r>
              <w:t>PONOO 2022 Z15 05</w:t>
            </w:r>
          </w:p>
        </w:tc>
        <w:tc>
          <w:tcPr>
            <w:tcW w:w="2207" w:type="dxa"/>
            <w:noWrap/>
          </w:tcPr>
          <w:p w14:paraId="2DB6157E" w14:textId="4811CE8B" w:rsidR="0025505C" w:rsidRPr="0025505C" w:rsidRDefault="0025505C" w:rsidP="0025505C">
            <w:pPr>
              <w:pStyle w:val="TableBodyTextMIRB"/>
            </w:pPr>
            <w:r>
              <w:t>3,41</w:t>
            </w:r>
          </w:p>
        </w:tc>
        <w:tc>
          <w:tcPr>
            <w:tcW w:w="1417" w:type="dxa"/>
            <w:tcBorders>
              <w:top w:val="nil"/>
              <w:left w:val="single" w:sz="8" w:space="0" w:color="auto"/>
              <w:bottom w:val="single" w:sz="8" w:space="0" w:color="auto"/>
              <w:right w:val="single" w:sz="8" w:space="0" w:color="auto"/>
            </w:tcBorders>
            <w:shd w:val="clear" w:color="auto" w:fill="auto"/>
            <w:noWrap/>
            <w:vAlign w:val="center"/>
          </w:tcPr>
          <w:p w14:paraId="3D634742" w14:textId="64936CA0" w:rsidR="0025505C" w:rsidRPr="0025505C" w:rsidRDefault="0025505C" w:rsidP="0025505C">
            <w:pPr>
              <w:pStyle w:val="TableBodyTextMIRB"/>
            </w:pPr>
            <w:r>
              <w:rPr>
                <w:color w:val="000000"/>
              </w:rPr>
              <w:t>431</w:t>
            </w:r>
          </w:p>
        </w:tc>
        <w:tc>
          <w:tcPr>
            <w:tcW w:w="2948" w:type="dxa"/>
            <w:noWrap/>
            <w:hideMark/>
          </w:tcPr>
          <w:p w14:paraId="24B18991" w14:textId="4049FB67" w:rsidR="0025505C" w:rsidRPr="0025505C" w:rsidRDefault="0025505C" w:rsidP="0025505C">
            <w:pPr>
              <w:pStyle w:val="TableBodyTextMIRB"/>
            </w:pPr>
            <w:r>
              <w:t>NAD83(SCRS) MTU 15N</w:t>
            </w:r>
          </w:p>
        </w:tc>
      </w:tr>
      <w:tr w:rsidR="0025505C" w:rsidRPr="0025505C" w14:paraId="6FBA9612" w14:textId="77777777" w:rsidTr="00AE5F15">
        <w:trPr>
          <w:trHeight w:val="300"/>
        </w:trPr>
        <w:tc>
          <w:tcPr>
            <w:tcW w:w="3458" w:type="dxa"/>
            <w:noWrap/>
            <w:hideMark/>
          </w:tcPr>
          <w:p w14:paraId="2EEA68E1" w14:textId="77777777" w:rsidR="0025505C" w:rsidRPr="0025505C" w:rsidRDefault="0025505C" w:rsidP="0025505C">
            <w:pPr>
              <w:pStyle w:val="TableColumnNameMIRB"/>
            </w:pPr>
            <w:r>
              <w:t>PONOO 2022 Z15 06</w:t>
            </w:r>
          </w:p>
        </w:tc>
        <w:tc>
          <w:tcPr>
            <w:tcW w:w="2207" w:type="dxa"/>
            <w:noWrap/>
          </w:tcPr>
          <w:p w14:paraId="71C651B5" w14:textId="6E2D7F03" w:rsidR="0025505C" w:rsidRPr="0025505C" w:rsidRDefault="0025505C" w:rsidP="0025505C">
            <w:pPr>
              <w:pStyle w:val="TableBodyTextMIRB"/>
            </w:pPr>
            <w:r>
              <w:t>3,41</w:t>
            </w:r>
          </w:p>
        </w:tc>
        <w:tc>
          <w:tcPr>
            <w:tcW w:w="1417" w:type="dxa"/>
            <w:tcBorders>
              <w:top w:val="nil"/>
              <w:left w:val="single" w:sz="8" w:space="0" w:color="auto"/>
              <w:bottom w:val="single" w:sz="8" w:space="0" w:color="auto"/>
              <w:right w:val="single" w:sz="8" w:space="0" w:color="auto"/>
            </w:tcBorders>
            <w:shd w:val="clear" w:color="auto" w:fill="auto"/>
            <w:noWrap/>
            <w:vAlign w:val="center"/>
          </w:tcPr>
          <w:p w14:paraId="60398204" w14:textId="06BB12BD" w:rsidR="0025505C" w:rsidRPr="0025505C" w:rsidRDefault="0025505C" w:rsidP="0025505C">
            <w:pPr>
              <w:pStyle w:val="TableBodyTextMIRB"/>
            </w:pPr>
            <w:r>
              <w:rPr>
                <w:color w:val="000000"/>
              </w:rPr>
              <w:t>438</w:t>
            </w:r>
          </w:p>
        </w:tc>
        <w:tc>
          <w:tcPr>
            <w:tcW w:w="2948" w:type="dxa"/>
            <w:noWrap/>
            <w:hideMark/>
          </w:tcPr>
          <w:p w14:paraId="193DB7A3" w14:textId="713E6E4A" w:rsidR="0025505C" w:rsidRPr="0025505C" w:rsidRDefault="0025505C" w:rsidP="0025505C">
            <w:pPr>
              <w:pStyle w:val="TableBodyTextMIRB"/>
            </w:pPr>
            <w:r>
              <w:t>NAD83(SCRS) MTU 15N</w:t>
            </w:r>
          </w:p>
        </w:tc>
      </w:tr>
      <w:tr w:rsidR="0025505C" w:rsidRPr="0025505C" w14:paraId="6818CA29" w14:textId="77777777" w:rsidTr="00AE5F15">
        <w:trPr>
          <w:trHeight w:val="300"/>
        </w:trPr>
        <w:tc>
          <w:tcPr>
            <w:tcW w:w="3458" w:type="dxa"/>
            <w:noWrap/>
            <w:hideMark/>
          </w:tcPr>
          <w:p w14:paraId="641C10AC" w14:textId="77777777" w:rsidR="0025505C" w:rsidRPr="0025505C" w:rsidRDefault="0025505C" w:rsidP="0025505C">
            <w:pPr>
              <w:pStyle w:val="TableColumnNameMIRB"/>
            </w:pPr>
            <w:r>
              <w:t>PONOO 2022 Z15 07</w:t>
            </w:r>
          </w:p>
        </w:tc>
        <w:tc>
          <w:tcPr>
            <w:tcW w:w="2207" w:type="dxa"/>
            <w:noWrap/>
          </w:tcPr>
          <w:p w14:paraId="23B87220" w14:textId="626E9218" w:rsidR="0025505C" w:rsidRPr="0025505C" w:rsidRDefault="0025505C" w:rsidP="0025505C">
            <w:pPr>
              <w:pStyle w:val="TableBodyTextMIRB"/>
            </w:pPr>
            <w:r>
              <w:t>3,23</w:t>
            </w:r>
          </w:p>
        </w:tc>
        <w:tc>
          <w:tcPr>
            <w:tcW w:w="1417" w:type="dxa"/>
            <w:tcBorders>
              <w:top w:val="nil"/>
              <w:left w:val="single" w:sz="8" w:space="0" w:color="auto"/>
              <w:bottom w:val="single" w:sz="8" w:space="0" w:color="auto"/>
              <w:right w:val="single" w:sz="8" w:space="0" w:color="auto"/>
            </w:tcBorders>
            <w:shd w:val="clear" w:color="auto" w:fill="auto"/>
            <w:noWrap/>
            <w:vAlign w:val="center"/>
          </w:tcPr>
          <w:p w14:paraId="75FEEEB8" w14:textId="51CAA39E" w:rsidR="0025505C" w:rsidRPr="0025505C" w:rsidRDefault="0025505C" w:rsidP="0025505C">
            <w:pPr>
              <w:pStyle w:val="TableBodyTextMIRB"/>
            </w:pPr>
            <w:r>
              <w:rPr>
                <w:color w:val="000000"/>
              </w:rPr>
              <w:t>410</w:t>
            </w:r>
          </w:p>
        </w:tc>
        <w:tc>
          <w:tcPr>
            <w:tcW w:w="2948" w:type="dxa"/>
            <w:noWrap/>
            <w:hideMark/>
          </w:tcPr>
          <w:p w14:paraId="5018F26B" w14:textId="0319FEDA" w:rsidR="0025505C" w:rsidRPr="0025505C" w:rsidRDefault="0025505C" w:rsidP="0025505C">
            <w:pPr>
              <w:pStyle w:val="TableBodyTextMIRB"/>
            </w:pPr>
            <w:r>
              <w:t>NAD83(SCRS) MTU 15N</w:t>
            </w:r>
          </w:p>
        </w:tc>
      </w:tr>
      <w:tr w:rsidR="0025505C" w:rsidRPr="0025505C" w14:paraId="2EC63EAE" w14:textId="77777777" w:rsidTr="00AE5F15">
        <w:trPr>
          <w:trHeight w:val="300"/>
        </w:trPr>
        <w:tc>
          <w:tcPr>
            <w:tcW w:w="3458" w:type="dxa"/>
            <w:noWrap/>
            <w:hideMark/>
          </w:tcPr>
          <w:p w14:paraId="1A107830" w14:textId="77777777" w:rsidR="0025505C" w:rsidRPr="0025505C" w:rsidRDefault="0025505C" w:rsidP="0025505C">
            <w:pPr>
              <w:pStyle w:val="TableColumnNameMIRB"/>
            </w:pPr>
            <w:r>
              <w:t>PONOO 2022 Z15 08</w:t>
            </w:r>
          </w:p>
        </w:tc>
        <w:tc>
          <w:tcPr>
            <w:tcW w:w="2207" w:type="dxa"/>
            <w:noWrap/>
          </w:tcPr>
          <w:p w14:paraId="04DF957E" w14:textId="46E7943C" w:rsidR="0025505C" w:rsidRPr="0025505C" w:rsidRDefault="0025505C" w:rsidP="0025505C">
            <w:pPr>
              <w:pStyle w:val="TableBodyTextMIRB"/>
            </w:pPr>
            <w:r>
              <w:t>3,34</w:t>
            </w:r>
          </w:p>
        </w:tc>
        <w:tc>
          <w:tcPr>
            <w:tcW w:w="1417" w:type="dxa"/>
            <w:tcBorders>
              <w:top w:val="nil"/>
              <w:left w:val="single" w:sz="8" w:space="0" w:color="auto"/>
              <w:bottom w:val="single" w:sz="8" w:space="0" w:color="auto"/>
              <w:right w:val="single" w:sz="8" w:space="0" w:color="auto"/>
            </w:tcBorders>
            <w:shd w:val="clear" w:color="auto" w:fill="auto"/>
            <w:noWrap/>
            <w:vAlign w:val="center"/>
          </w:tcPr>
          <w:p w14:paraId="1076C444" w14:textId="65F3BEC3" w:rsidR="0025505C" w:rsidRPr="0025505C" w:rsidRDefault="0025505C" w:rsidP="0025505C">
            <w:pPr>
              <w:pStyle w:val="TableBodyTextMIRB"/>
            </w:pPr>
            <w:r>
              <w:rPr>
                <w:color w:val="000000"/>
              </w:rPr>
              <w:t>420</w:t>
            </w:r>
          </w:p>
        </w:tc>
        <w:tc>
          <w:tcPr>
            <w:tcW w:w="2948" w:type="dxa"/>
            <w:noWrap/>
            <w:hideMark/>
          </w:tcPr>
          <w:p w14:paraId="37540EBD" w14:textId="1752AF50" w:rsidR="0025505C" w:rsidRPr="0025505C" w:rsidRDefault="0025505C" w:rsidP="0025505C">
            <w:pPr>
              <w:pStyle w:val="TableBodyTextMIRB"/>
            </w:pPr>
            <w:r>
              <w:t>NAD83(SCRS) MTU 15N</w:t>
            </w:r>
          </w:p>
        </w:tc>
      </w:tr>
      <w:tr w:rsidR="0025505C" w:rsidRPr="0025505C" w14:paraId="0A5E3148" w14:textId="77777777" w:rsidTr="00AE5F15">
        <w:trPr>
          <w:trHeight w:val="300"/>
        </w:trPr>
        <w:tc>
          <w:tcPr>
            <w:tcW w:w="3458" w:type="dxa"/>
            <w:noWrap/>
            <w:hideMark/>
          </w:tcPr>
          <w:p w14:paraId="065F60C5" w14:textId="77777777" w:rsidR="0025505C" w:rsidRPr="0025505C" w:rsidRDefault="0025505C" w:rsidP="0025505C">
            <w:pPr>
              <w:pStyle w:val="TableColumnNameMIRB"/>
            </w:pPr>
            <w:r>
              <w:lastRenderedPageBreak/>
              <w:t>PONOO 2022 Z15 09</w:t>
            </w:r>
          </w:p>
        </w:tc>
        <w:tc>
          <w:tcPr>
            <w:tcW w:w="2207" w:type="dxa"/>
            <w:noWrap/>
          </w:tcPr>
          <w:p w14:paraId="14102AF4" w14:textId="3D2EA2C1" w:rsidR="0025505C" w:rsidRPr="0025505C" w:rsidRDefault="0025505C" w:rsidP="0025505C">
            <w:pPr>
              <w:pStyle w:val="TableBodyTextMIRB"/>
            </w:pPr>
            <w:r>
              <w:t>3,28</w:t>
            </w:r>
          </w:p>
        </w:tc>
        <w:tc>
          <w:tcPr>
            <w:tcW w:w="1417" w:type="dxa"/>
            <w:tcBorders>
              <w:top w:val="nil"/>
              <w:left w:val="single" w:sz="8" w:space="0" w:color="auto"/>
              <w:bottom w:val="single" w:sz="8" w:space="0" w:color="auto"/>
              <w:right w:val="single" w:sz="8" w:space="0" w:color="auto"/>
            </w:tcBorders>
            <w:shd w:val="clear" w:color="auto" w:fill="auto"/>
            <w:noWrap/>
            <w:vAlign w:val="center"/>
          </w:tcPr>
          <w:p w14:paraId="4B4C8DC2" w14:textId="52EA1AED" w:rsidR="0025505C" w:rsidRPr="0025505C" w:rsidRDefault="0025505C" w:rsidP="0025505C">
            <w:pPr>
              <w:pStyle w:val="TableBodyTextMIRB"/>
            </w:pPr>
            <w:r>
              <w:rPr>
                <w:color w:val="000000"/>
              </w:rPr>
              <w:t>413</w:t>
            </w:r>
          </w:p>
        </w:tc>
        <w:tc>
          <w:tcPr>
            <w:tcW w:w="2948" w:type="dxa"/>
            <w:noWrap/>
            <w:hideMark/>
          </w:tcPr>
          <w:p w14:paraId="52E73161" w14:textId="5A1C59CB" w:rsidR="0025505C" w:rsidRPr="0025505C" w:rsidRDefault="0025505C" w:rsidP="0025505C">
            <w:pPr>
              <w:pStyle w:val="TableBodyTextMIRB"/>
            </w:pPr>
            <w:r>
              <w:t>NAD83(SCRS) MTU 15N</w:t>
            </w:r>
          </w:p>
        </w:tc>
      </w:tr>
      <w:tr w:rsidR="0025505C" w:rsidRPr="0025505C" w14:paraId="69D95605" w14:textId="77777777" w:rsidTr="00AE5F15">
        <w:trPr>
          <w:trHeight w:val="300"/>
        </w:trPr>
        <w:tc>
          <w:tcPr>
            <w:tcW w:w="3458" w:type="dxa"/>
            <w:noWrap/>
            <w:hideMark/>
          </w:tcPr>
          <w:p w14:paraId="5A953EDE" w14:textId="77777777" w:rsidR="0025505C" w:rsidRPr="0025505C" w:rsidRDefault="0025505C" w:rsidP="0025505C">
            <w:pPr>
              <w:pStyle w:val="TableColumnNameMIRB"/>
            </w:pPr>
            <w:r>
              <w:t>PONOO 2022 Z15 10</w:t>
            </w:r>
          </w:p>
        </w:tc>
        <w:tc>
          <w:tcPr>
            <w:tcW w:w="2207" w:type="dxa"/>
            <w:noWrap/>
          </w:tcPr>
          <w:p w14:paraId="2A99AED4" w14:textId="4126A19A" w:rsidR="0025505C" w:rsidRPr="0025505C" w:rsidRDefault="0025505C" w:rsidP="0025505C">
            <w:pPr>
              <w:pStyle w:val="TableBodyTextMIRB"/>
            </w:pPr>
            <w:r>
              <w:t>3,18</w:t>
            </w:r>
          </w:p>
        </w:tc>
        <w:tc>
          <w:tcPr>
            <w:tcW w:w="1417" w:type="dxa"/>
            <w:tcBorders>
              <w:top w:val="nil"/>
              <w:left w:val="single" w:sz="8" w:space="0" w:color="auto"/>
              <w:bottom w:val="single" w:sz="8" w:space="0" w:color="auto"/>
              <w:right w:val="single" w:sz="8" w:space="0" w:color="auto"/>
            </w:tcBorders>
            <w:shd w:val="clear" w:color="auto" w:fill="auto"/>
            <w:noWrap/>
            <w:vAlign w:val="center"/>
          </w:tcPr>
          <w:p w14:paraId="64D4CF3C" w14:textId="7A17D900" w:rsidR="0025505C" w:rsidRPr="0025505C" w:rsidRDefault="0025505C" w:rsidP="0025505C">
            <w:pPr>
              <w:pStyle w:val="TableBodyTextMIRB"/>
            </w:pPr>
            <w:r>
              <w:rPr>
                <w:color w:val="000000"/>
              </w:rPr>
              <w:t>430</w:t>
            </w:r>
          </w:p>
        </w:tc>
        <w:tc>
          <w:tcPr>
            <w:tcW w:w="2948" w:type="dxa"/>
            <w:noWrap/>
            <w:hideMark/>
          </w:tcPr>
          <w:p w14:paraId="531F10EE" w14:textId="0CADA767" w:rsidR="0025505C" w:rsidRPr="0025505C" w:rsidRDefault="0025505C" w:rsidP="0025505C">
            <w:pPr>
              <w:pStyle w:val="TableBodyTextMIRB"/>
            </w:pPr>
            <w:r>
              <w:t>NAD83(SCRS) MTU 15N</w:t>
            </w:r>
          </w:p>
        </w:tc>
      </w:tr>
      <w:tr w:rsidR="0025505C" w:rsidRPr="0025505C" w14:paraId="4FFD8F23" w14:textId="77777777" w:rsidTr="00AE5F15">
        <w:trPr>
          <w:trHeight w:val="300"/>
        </w:trPr>
        <w:tc>
          <w:tcPr>
            <w:tcW w:w="3458" w:type="dxa"/>
            <w:noWrap/>
            <w:hideMark/>
          </w:tcPr>
          <w:p w14:paraId="51C5FCAB" w14:textId="77777777" w:rsidR="0025505C" w:rsidRPr="0025505C" w:rsidRDefault="0025505C" w:rsidP="0025505C">
            <w:pPr>
              <w:pStyle w:val="TableColumnNameMIRB"/>
            </w:pPr>
            <w:r>
              <w:t>PONOO 2022 Z15 11</w:t>
            </w:r>
          </w:p>
        </w:tc>
        <w:tc>
          <w:tcPr>
            <w:tcW w:w="2207" w:type="dxa"/>
            <w:noWrap/>
          </w:tcPr>
          <w:p w14:paraId="337B19D1" w14:textId="02126279" w:rsidR="0025505C" w:rsidRPr="0025505C" w:rsidRDefault="0025505C" w:rsidP="0025505C">
            <w:pPr>
              <w:pStyle w:val="TableBodyTextMIRB"/>
            </w:pPr>
            <w:r>
              <w:t>3,45</w:t>
            </w:r>
          </w:p>
        </w:tc>
        <w:tc>
          <w:tcPr>
            <w:tcW w:w="1417" w:type="dxa"/>
            <w:tcBorders>
              <w:top w:val="nil"/>
              <w:left w:val="single" w:sz="8" w:space="0" w:color="auto"/>
              <w:bottom w:val="single" w:sz="8" w:space="0" w:color="auto"/>
              <w:right w:val="single" w:sz="8" w:space="0" w:color="auto"/>
            </w:tcBorders>
            <w:shd w:val="clear" w:color="auto" w:fill="auto"/>
            <w:noWrap/>
            <w:vAlign w:val="center"/>
          </w:tcPr>
          <w:p w14:paraId="149A3DC5" w14:textId="7FECCC35" w:rsidR="0025505C" w:rsidRPr="0025505C" w:rsidRDefault="0025505C" w:rsidP="0025505C">
            <w:pPr>
              <w:pStyle w:val="TableBodyTextMIRB"/>
            </w:pPr>
            <w:r>
              <w:rPr>
                <w:color w:val="000000"/>
              </w:rPr>
              <w:t>464</w:t>
            </w:r>
          </w:p>
        </w:tc>
        <w:tc>
          <w:tcPr>
            <w:tcW w:w="2948" w:type="dxa"/>
            <w:noWrap/>
            <w:hideMark/>
          </w:tcPr>
          <w:p w14:paraId="7C40760B" w14:textId="7CFBC80C" w:rsidR="0025505C" w:rsidRPr="0025505C" w:rsidRDefault="0025505C" w:rsidP="0025505C">
            <w:pPr>
              <w:pStyle w:val="TableBodyTextMIRB"/>
            </w:pPr>
            <w:r>
              <w:t>NAD83(SCRS) MTU 15N</w:t>
            </w:r>
          </w:p>
        </w:tc>
      </w:tr>
      <w:tr w:rsidR="0025505C" w:rsidRPr="0025505C" w14:paraId="36C1CBEE" w14:textId="77777777" w:rsidTr="00AE5F15">
        <w:trPr>
          <w:trHeight w:val="300"/>
        </w:trPr>
        <w:tc>
          <w:tcPr>
            <w:tcW w:w="3458" w:type="dxa"/>
            <w:noWrap/>
            <w:hideMark/>
          </w:tcPr>
          <w:p w14:paraId="4D691764" w14:textId="77777777" w:rsidR="0025505C" w:rsidRPr="0025505C" w:rsidRDefault="0025505C" w:rsidP="0025505C">
            <w:pPr>
              <w:pStyle w:val="TableColumnNameMIRB"/>
            </w:pPr>
            <w:r>
              <w:t>PONOO 2022 Z15 12</w:t>
            </w:r>
          </w:p>
        </w:tc>
        <w:tc>
          <w:tcPr>
            <w:tcW w:w="2207" w:type="dxa"/>
            <w:noWrap/>
          </w:tcPr>
          <w:p w14:paraId="53B343D3" w14:textId="1658610D" w:rsidR="0025505C" w:rsidRPr="0025505C" w:rsidRDefault="0025505C" w:rsidP="0025505C">
            <w:pPr>
              <w:pStyle w:val="TableBodyTextMIRB"/>
            </w:pPr>
            <w:r>
              <w:t>3,40</w:t>
            </w:r>
          </w:p>
        </w:tc>
        <w:tc>
          <w:tcPr>
            <w:tcW w:w="1417" w:type="dxa"/>
            <w:tcBorders>
              <w:top w:val="nil"/>
              <w:left w:val="single" w:sz="8" w:space="0" w:color="auto"/>
              <w:bottom w:val="single" w:sz="8" w:space="0" w:color="auto"/>
              <w:right w:val="single" w:sz="8" w:space="0" w:color="auto"/>
            </w:tcBorders>
            <w:shd w:val="clear" w:color="auto" w:fill="auto"/>
            <w:noWrap/>
            <w:vAlign w:val="center"/>
          </w:tcPr>
          <w:p w14:paraId="1F3DD018" w14:textId="3A630D28" w:rsidR="0025505C" w:rsidRPr="0025505C" w:rsidRDefault="0025505C" w:rsidP="0025505C">
            <w:pPr>
              <w:pStyle w:val="TableBodyTextMIRB"/>
            </w:pPr>
            <w:r>
              <w:rPr>
                <w:color w:val="000000"/>
              </w:rPr>
              <w:t>451</w:t>
            </w:r>
          </w:p>
        </w:tc>
        <w:tc>
          <w:tcPr>
            <w:tcW w:w="2948" w:type="dxa"/>
            <w:noWrap/>
            <w:hideMark/>
          </w:tcPr>
          <w:p w14:paraId="2164E56A" w14:textId="623665F3" w:rsidR="0025505C" w:rsidRPr="0025505C" w:rsidRDefault="0025505C" w:rsidP="0025505C">
            <w:pPr>
              <w:pStyle w:val="TableBodyTextMIRB"/>
            </w:pPr>
            <w:r>
              <w:t>NAD83(SCRS) MTU 15N</w:t>
            </w:r>
          </w:p>
        </w:tc>
      </w:tr>
      <w:tr w:rsidR="0025505C" w:rsidRPr="0025505C" w14:paraId="42877C34" w14:textId="77777777" w:rsidTr="00AE5F15">
        <w:trPr>
          <w:trHeight w:val="300"/>
        </w:trPr>
        <w:tc>
          <w:tcPr>
            <w:tcW w:w="3458" w:type="dxa"/>
            <w:noWrap/>
            <w:hideMark/>
          </w:tcPr>
          <w:p w14:paraId="43B93AAF" w14:textId="77777777" w:rsidR="0025505C" w:rsidRPr="0025505C" w:rsidRDefault="0025505C" w:rsidP="0025505C">
            <w:pPr>
              <w:pStyle w:val="TableColumnNameMIRB"/>
            </w:pPr>
            <w:r>
              <w:t>PONOO 2022 Z15 13</w:t>
            </w:r>
          </w:p>
        </w:tc>
        <w:tc>
          <w:tcPr>
            <w:tcW w:w="2207" w:type="dxa"/>
            <w:noWrap/>
          </w:tcPr>
          <w:p w14:paraId="340D2185" w14:textId="578FDFD4" w:rsidR="0025505C" w:rsidRPr="0025505C" w:rsidRDefault="0025505C" w:rsidP="0025505C">
            <w:pPr>
              <w:pStyle w:val="TableBodyTextMIRB"/>
            </w:pPr>
            <w:r>
              <w:t>3,37</w:t>
            </w:r>
          </w:p>
        </w:tc>
        <w:tc>
          <w:tcPr>
            <w:tcW w:w="1417" w:type="dxa"/>
            <w:tcBorders>
              <w:top w:val="nil"/>
              <w:left w:val="single" w:sz="8" w:space="0" w:color="auto"/>
              <w:bottom w:val="single" w:sz="8" w:space="0" w:color="auto"/>
              <w:right w:val="single" w:sz="8" w:space="0" w:color="auto"/>
            </w:tcBorders>
            <w:shd w:val="clear" w:color="auto" w:fill="auto"/>
            <w:noWrap/>
            <w:vAlign w:val="center"/>
          </w:tcPr>
          <w:p w14:paraId="76CBABE7" w14:textId="04FC93C6" w:rsidR="0025505C" w:rsidRPr="0025505C" w:rsidRDefault="0025505C" w:rsidP="0025505C">
            <w:pPr>
              <w:pStyle w:val="TableBodyTextMIRB"/>
            </w:pPr>
            <w:r>
              <w:rPr>
                <w:color w:val="000000"/>
              </w:rPr>
              <w:t>436</w:t>
            </w:r>
          </w:p>
        </w:tc>
        <w:tc>
          <w:tcPr>
            <w:tcW w:w="2948" w:type="dxa"/>
            <w:noWrap/>
            <w:hideMark/>
          </w:tcPr>
          <w:p w14:paraId="7E8EACC8" w14:textId="5BF20334" w:rsidR="0025505C" w:rsidRPr="0025505C" w:rsidRDefault="0025505C" w:rsidP="0025505C">
            <w:pPr>
              <w:pStyle w:val="TableBodyTextMIRB"/>
            </w:pPr>
            <w:r>
              <w:t>NAD83(SCRS) MTU 15N</w:t>
            </w:r>
          </w:p>
        </w:tc>
      </w:tr>
      <w:tr w:rsidR="0025505C" w:rsidRPr="0025505C" w14:paraId="75E328E0" w14:textId="77777777" w:rsidTr="00AE5F15">
        <w:trPr>
          <w:trHeight w:val="300"/>
        </w:trPr>
        <w:tc>
          <w:tcPr>
            <w:tcW w:w="3458" w:type="dxa"/>
            <w:noWrap/>
            <w:hideMark/>
          </w:tcPr>
          <w:p w14:paraId="62B4A0FE" w14:textId="77777777" w:rsidR="0025505C" w:rsidRPr="0025505C" w:rsidRDefault="0025505C" w:rsidP="0025505C">
            <w:pPr>
              <w:pStyle w:val="TableColumnNameMIRB"/>
            </w:pPr>
            <w:r>
              <w:t>PONOO 2022 Z15 14</w:t>
            </w:r>
          </w:p>
        </w:tc>
        <w:tc>
          <w:tcPr>
            <w:tcW w:w="2207" w:type="dxa"/>
            <w:noWrap/>
          </w:tcPr>
          <w:p w14:paraId="469122C4" w14:textId="458AAA06" w:rsidR="0025505C" w:rsidRPr="0025505C" w:rsidRDefault="0025505C" w:rsidP="0025505C">
            <w:pPr>
              <w:pStyle w:val="TableBodyTextMIRB"/>
            </w:pPr>
            <w:r>
              <w:t>3,20</w:t>
            </w:r>
          </w:p>
        </w:tc>
        <w:tc>
          <w:tcPr>
            <w:tcW w:w="1417" w:type="dxa"/>
            <w:tcBorders>
              <w:top w:val="nil"/>
              <w:left w:val="single" w:sz="8" w:space="0" w:color="auto"/>
              <w:bottom w:val="single" w:sz="8" w:space="0" w:color="auto"/>
              <w:right w:val="single" w:sz="8" w:space="0" w:color="auto"/>
            </w:tcBorders>
            <w:shd w:val="clear" w:color="auto" w:fill="auto"/>
            <w:noWrap/>
            <w:vAlign w:val="center"/>
          </w:tcPr>
          <w:p w14:paraId="48EF81A9" w14:textId="68BDB70B" w:rsidR="0025505C" w:rsidRPr="0025505C" w:rsidRDefault="0025505C" w:rsidP="0025505C">
            <w:pPr>
              <w:pStyle w:val="TableBodyTextMIRB"/>
            </w:pPr>
            <w:r>
              <w:rPr>
                <w:color w:val="000000"/>
              </w:rPr>
              <w:t>424</w:t>
            </w:r>
          </w:p>
        </w:tc>
        <w:tc>
          <w:tcPr>
            <w:tcW w:w="2948" w:type="dxa"/>
            <w:noWrap/>
            <w:hideMark/>
          </w:tcPr>
          <w:p w14:paraId="274DFCAC" w14:textId="12943FBA" w:rsidR="0025505C" w:rsidRPr="0025505C" w:rsidRDefault="0025505C" w:rsidP="0025505C">
            <w:pPr>
              <w:pStyle w:val="TableBodyTextMIRB"/>
            </w:pPr>
            <w:r>
              <w:t>NAD83(SCRS) MTU 15N</w:t>
            </w:r>
          </w:p>
        </w:tc>
      </w:tr>
      <w:tr w:rsidR="0025505C" w:rsidRPr="0025505C" w14:paraId="0648ABF8" w14:textId="77777777" w:rsidTr="00AE5F15">
        <w:trPr>
          <w:trHeight w:val="300"/>
        </w:trPr>
        <w:tc>
          <w:tcPr>
            <w:tcW w:w="3458" w:type="dxa"/>
            <w:noWrap/>
            <w:hideMark/>
          </w:tcPr>
          <w:p w14:paraId="26A403C6" w14:textId="77777777" w:rsidR="0025505C" w:rsidRPr="0025505C" w:rsidRDefault="0025505C" w:rsidP="0025505C">
            <w:pPr>
              <w:pStyle w:val="TableColumnNameMIRB"/>
            </w:pPr>
            <w:r>
              <w:t>PONOO 2022 Z15 15</w:t>
            </w:r>
          </w:p>
        </w:tc>
        <w:tc>
          <w:tcPr>
            <w:tcW w:w="2207" w:type="dxa"/>
            <w:noWrap/>
          </w:tcPr>
          <w:p w14:paraId="7D319A11" w14:textId="73A97222" w:rsidR="0025505C" w:rsidRPr="0025505C" w:rsidRDefault="0025505C" w:rsidP="0025505C">
            <w:pPr>
              <w:pStyle w:val="TableBodyTextMIRB"/>
            </w:pPr>
            <w:r>
              <w:t>3,10</w:t>
            </w:r>
          </w:p>
        </w:tc>
        <w:tc>
          <w:tcPr>
            <w:tcW w:w="1417" w:type="dxa"/>
            <w:tcBorders>
              <w:top w:val="nil"/>
              <w:left w:val="single" w:sz="8" w:space="0" w:color="auto"/>
              <w:bottom w:val="single" w:sz="8" w:space="0" w:color="auto"/>
              <w:right w:val="single" w:sz="8" w:space="0" w:color="auto"/>
            </w:tcBorders>
            <w:shd w:val="clear" w:color="auto" w:fill="auto"/>
            <w:noWrap/>
            <w:vAlign w:val="center"/>
          </w:tcPr>
          <w:p w14:paraId="72F087E4" w14:textId="51240FF7" w:rsidR="0025505C" w:rsidRPr="0025505C" w:rsidRDefault="0025505C" w:rsidP="0025505C">
            <w:pPr>
              <w:pStyle w:val="TableBodyTextMIRB"/>
            </w:pPr>
            <w:r>
              <w:rPr>
                <w:color w:val="000000"/>
              </w:rPr>
              <w:t>404</w:t>
            </w:r>
          </w:p>
        </w:tc>
        <w:tc>
          <w:tcPr>
            <w:tcW w:w="2948" w:type="dxa"/>
            <w:noWrap/>
            <w:hideMark/>
          </w:tcPr>
          <w:p w14:paraId="109A30A4" w14:textId="5C5D8AF3" w:rsidR="0025505C" w:rsidRPr="0025505C" w:rsidRDefault="0025505C" w:rsidP="0025505C">
            <w:pPr>
              <w:pStyle w:val="TableBodyTextMIRB"/>
            </w:pPr>
            <w:r>
              <w:t>NAD83(SCRS) MTU 15N</w:t>
            </w:r>
          </w:p>
        </w:tc>
      </w:tr>
      <w:tr w:rsidR="0025505C" w:rsidRPr="0025505C" w14:paraId="338106D0" w14:textId="77777777" w:rsidTr="00AE5F15">
        <w:trPr>
          <w:trHeight w:val="300"/>
        </w:trPr>
        <w:tc>
          <w:tcPr>
            <w:tcW w:w="3458" w:type="dxa"/>
            <w:noWrap/>
            <w:hideMark/>
          </w:tcPr>
          <w:p w14:paraId="2CF9F8E6" w14:textId="77777777" w:rsidR="0025505C" w:rsidRPr="0025505C" w:rsidRDefault="0025505C" w:rsidP="0025505C">
            <w:pPr>
              <w:pStyle w:val="TableColumnNameMIRB"/>
            </w:pPr>
            <w:r>
              <w:t>PONOO 2022 Z15 16</w:t>
            </w:r>
          </w:p>
        </w:tc>
        <w:tc>
          <w:tcPr>
            <w:tcW w:w="2207" w:type="dxa"/>
            <w:noWrap/>
          </w:tcPr>
          <w:p w14:paraId="0CCE650D" w14:textId="468C66E8" w:rsidR="0025505C" w:rsidRPr="0025505C" w:rsidRDefault="0025505C" w:rsidP="0025505C">
            <w:pPr>
              <w:pStyle w:val="TableBodyTextMIRB"/>
            </w:pPr>
            <w:r>
              <w:t>2,87</w:t>
            </w:r>
          </w:p>
        </w:tc>
        <w:tc>
          <w:tcPr>
            <w:tcW w:w="1417" w:type="dxa"/>
            <w:tcBorders>
              <w:top w:val="nil"/>
              <w:left w:val="single" w:sz="8" w:space="0" w:color="auto"/>
              <w:bottom w:val="single" w:sz="8" w:space="0" w:color="auto"/>
              <w:right w:val="single" w:sz="8" w:space="0" w:color="auto"/>
            </w:tcBorders>
            <w:shd w:val="clear" w:color="auto" w:fill="auto"/>
            <w:noWrap/>
            <w:vAlign w:val="center"/>
          </w:tcPr>
          <w:p w14:paraId="650760DD" w14:textId="6F8550F1" w:rsidR="0025505C" w:rsidRPr="0025505C" w:rsidRDefault="0025505C" w:rsidP="0025505C">
            <w:pPr>
              <w:pStyle w:val="TableBodyTextMIRB"/>
            </w:pPr>
            <w:r>
              <w:rPr>
                <w:color w:val="000000"/>
              </w:rPr>
              <w:t>371</w:t>
            </w:r>
          </w:p>
        </w:tc>
        <w:tc>
          <w:tcPr>
            <w:tcW w:w="2948" w:type="dxa"/>
            <w:noWrap/>
            <w:hideMark/>
          </w:tcPr>
          <w:p w14:paraId="671BE084" w14:textId="0BA877F4" w:rsidR="0025505C" w:rsidRPr="0025505C" w:rsidRDefault="0025505C" w:rsidP="0025505C">
            <w:pPr>
              <w:pStyle w:val="TableBodyTextMIRB"/>
            </w:pPr>
            <w:r>
              <w:t>NAD83(SCRS) MTU 15N</w:t>
            </w:r>
          </w:p>
        </w:tc>
      </w:tr>
      <w:tr w:rsidR="0025505C" w:rsidRPr="0025505C" w14:paraId="7ED934D1" w14:textId="77777777" w:rsidTr="00AE5F15">
        <w:trPr>
          <w:trHeight w:val="300"/>
        </w:trPr>
        <w:tc>
          <w:tcPr>
            <w:tcW w:w="3458" w:type="dxa"/>
            <w:noWrap/>
            <w:hideMark/>
          </w:tcPr>
          <w:p w14:paraId="77EF31C0" w14:textId="77777777" w:rsidR="0025505C" w:rsidRPr="0025505C" w:rsidRDefault="0025505C" w:rsidP="0025505C">
            <w:pPr>
              <w:pStyle w:val="TableColumnNameMIRB"/>
            </w:pPr>
            <w:r>
              <w:t>PONOO 2022 Z15 17</w:t>
            </w:r>
          </w:p>
        </w:tc>
        <w:tc>
          <w:tcPr>
            <w:tcW w:w="2207" w:type="dxa"/>
            <w:noWrap/>
          </w:tcPr>
          <w:p w14:paraId="2E548AF0" w14:textId="1354A322" w:rsidR="0025505C" w:rsidRPr="0025505C" w:rsidRDefault="0025505C" w:rsidP="0025505C">
            <w:pPr>
              <w:pStyle w:val="TableBodyTextMIRB"/>
            </w:pPr>
            <w:r>
              <w:t>3,38</w:t>
            </w:r>
          </w:p>
        </w:tc>
        <w:tc>
          <w:tcPr>
            <w:tcW w:w="1417" w:type="dxa"/>
            <w:tcBorders>
              <w:top w:val="nil"/>
              <w:left w:val="single" w:sz="8" w:space="0" w:color="auto"/>
              <w:bottom w:val="single" w:sz="8" w:space="0" w:color="auto"/>
              <w:right w:val="single" w:sz="8" w:space="0" w:color="auto"/>
            </w:tcBorders>
            <w:shd w:val="clear" w:color="auto" w:fill="auto"/>
            <w:noWrap/>
            <w:vAlign w:val="center"/>
          </w:tcPr>
          <w:p w14:paraId="7C62DA26" w14:textId="687F2210" w:rsidR="0025505C" w:rsidRPr="0025505C" w:rsidRDefault="0025505C" w:rsidP="0025505C">
            <w:pPr>
              <w:pStyle w:val="TableBodyTextMIRB"/>
            </w:pPr>
            <w:r>
              <w:rPr>
                <w:color w:val="000000"/>
              </w:rPr>
              <w:t>430</w:t>
            </w:r>
          </w:p>
        </w:tc>
        <w:tc>
          <w:tcPr>
            <w:tcW w:w="2948" w:type="dxa"/>
            <w:noWrap/>
            <w:hideMark/>
          </w:tcPr>
          <w:p w14:paraId="7757D026" w14:textId="590E7FCA" w:rsidR="0025505C" w:rsidRPr="0025505C" w:rsidRDefault="0025505C" w:rsidP="0025505C">
            <w:pPr>
              <w:pStyle w:val="TableBodyTextMIRB"/>
            </w:pPr>
            <w:r>
              <w:t>NAD83(SCRS) MTU 15N</w:t>
            </w:r>
          </w:p>
        </w:tc>
      </w:tr>
      <w:tr w:rsidR="0025505C" w:rsidRPr="0025505C" w14:paraId="6A391AC8" w14:textId="77777777" w:rsidTr="00AE5F15">
        <w:trPr>
          <w:trHeight w:val="300"/>
        </w:trPr>
        <w:tc>
          <w:tcPr>
            <w:tcW w:w="3458" w:type="dxa"/>
            <w:noWrap/>
            <w:hideMark/>
          </w:tcPr>
          <w:p w14:paraId="6DCC2F3B" w14:textId="77777777" w:rsidR="0025505C" w:rsidRPr="0025505C" w:rsidRDefault="0025505C" w:rsidP="0025505C">
            <w:pPr>
              <w:pStyle w:val="TableColumnNameMIRB"/>
            </w:pPr>
            <w:r>
              <w:t>PONOO 2022 Z15 18</w:t>
            </w:r>
          </w:p>
        </w:tc>
        <w:tc>
          <w:tcPr>
            <w:tcW w:w="2207" w:type="dxa"/>
            <w:noWrap/>
          </w:tcPr>
          <w:p w14:paraId="4D3CEDA2" w14:textId="31030274" w:rsidR="0025505C" w:rsidRPr="0025505C" w:rsidRDefault="0025505C" w:rsidP="0025505C">
            <w:pPr>
              <w:pStyle w:val="TableBodyTextMIRB"/>
            </w:pPr>
            <w:r>
              <w:t>3,37</w:t>
            </w:r>
          </w:p>
        </w:tc>
        <w:tc>
          <w:tcPr>
            <w:tcW w:w="1417" w:type="dxa"/>
            <w:tcBorders>
              <w:top w:val="nil"/>
              <w:left w:val="single" w:sz="8" w:space="0" w:color="auto"/>
              <w:bottom w:val="single" w:sz="8" w:space="0" w:color="auto"/>
              <w:right w:val="single" w:sz="8" w:space="0" w:color="auto"/>
            </w:tcBorders>
            <w:shd w:val="clear" w:color="auto" w:fill="auto"/>
            <w:noWrap/>
            <w:vAlign w:val="center"/>
          </w:tcPr>
          <w:p w14:paraId="35753BCA" w14:textId="704AAB08" w:rsidR="0025505C" w:rsidRPr="0025505C" w:rsidRDefault="0025505C" w:rsidP="0025505C">
            <w:pPr>
              <w:pStyle w:val="TableBodyTextMIRB"/>
            </w:pPr>
            <w:r>
              <w:rPr>
                <w:color w:val="000000"/>
              </w:rPr>
              <w:t>419</w:t>
            </w:r>
          </w:p>
        </w:tc>
        <w:tc>
          <w:tcPr>
            <w:tcW w:w="2948" w:type="dxa"/>
            <w:noWrap/>
            <w:hideMark/>
          </w:tcPr>
          <w:p w14:paraId="6D838959" w14:textId="1C495269" w:rsidR="0025505C" w:rsidRPr="0025505C" w:rsidRDefault="0025505C" w:rsidP="0025505C">
            <w:pPr>
              <w:pStyle w:val="TableBodyTextMIRB"/>
            </w:pPr>
            <w:r>
              <w:t>NAD83(SCRS) MTU 15N</w:t>
            </w:r>
          </w:p>
        </w:tc>
      </w:tr>
      <w:tr w:rsidR="0025505C" w:rsidRPr="0025505C" w14:paraId="5733494A" w14:textId="77777777" w:rsidTr="00AE5F15">
        <w:trPr>
          <w:trHeight w:val="300"/>
        </w:trPr>
        <w:tc>
          <w:tcPr>
            <w:tcW w:w="3458" w:type="dxa"/>
            <w:noWrap/>
            <w:hideMark/>
          </w:tcPr>
          <w:p w14:paraId="2BC569D0" w14:textId="77777777" w:rsidR="0025505C" w:rsidRPr="0025505C" w:rsidRDefault="0025505C" w:rsidP="0025505C">
            <w:pPr>
              <w:pStyle w:val="TableColumnNameMIRB"/>
            </w:pPr>
            <w:r>
              <w:t>PONOO 2022 Z15 19</w:t>
            </w:r>
          </w:p>
        </w:tc>
        <w:tc>
          <w:tcPr>
            <w:tcW w:w="2207" w:type="dxa"/>
            <w:noWrap/>
          </w:tcPr>
          <w:p w14:paraId="4F790D67" w14:textId="5B81F155" w:rsidR="0025505C" w:rsidRPr="0025505C" w:rsidRDefault="0025505C" w:rsidP="0025505C">
            <w:pPr>
              <w:pStyle w:val="TableBodyTextMIRB"/>
            </w:pPr>
            <w:r>
              <w:t>3,36</w:t>
            </w:r>
          </w:p>
        </w:tc>
        <w:tc>
          <w:tcPr>
            <w:tcW w:w="1417" w:type="dxa"/>
            <w:tcBorders>
              <w:top w:val="nil"/>
              <w:left w:val="single" w:sz="8" w:space="0" w:color="auto"/>
              <w:bottom w:val="single" w:sz="8" w:space="0" w:color="auto"/>
              <w:right w:val="single" w:sz="8" w:space="0" w:color="auto"/>
            </w:tcBorders>
            <w:shd w:val="clear" w:color="auto" w:fill="auto"/>
            <w:noWrap/>
            <w:vAlign w:val="center"/>
          </w:tcPr>
          <w:p w14:paraId="72041523" w14:textId="7B904F55" w:rsidR="0025505C" w:rsidRPr="0025505C" w:rsidRDefault="0025505C" w:rsidP="0025505C">
            <w:pPr>
              <w:pStyle w:val="TableBodyTextMIRB"/>
            </w:pPr>
            <w:r>
              <w:rPr>
                <w:color w:val="000000"/>
              </w:rPr>
              <w:t>415</w:t>
            </w:r>
          </w:p>
        </w:tc>
        <w:tc>
          <w:tcPr>
            <w:tcW w:w="2948" w:type="dxa"/>
            <w:noWrap/>
            <w:hideMark/>
          </w:tcPr>
          <w:p w14:paraId="21ABCF0F" w14:textId="43EB3A72" w:rsidR="0025505C" w:rsidRPr="0025505C" w:rsidRDefault="0025505C" w:rsidP="0025505C">
            <w:pPr>
              <w:pStyle w:val="TableBodyTextMIRB"/>
            </w:pPr>
            <w:r>
              <w:t>NAD83(SCRS) MTU 15N</w:t>
            </w:r>
          </w:p>
        </w:tc>
      </w:tr>
      <w:tr w:rsidR="0025505C" w:rsidRPr="0025505C" w14:paraId="18317955" w14:textId="77777777" w:rsidTr="00AE5F15">
        <w:trPr>
          <w:trHeight w:val="300"/>
        </w:trPr>
        <w:tc>
          <w:tcPr>
            <w:tcW w:w="3458" w:type="dxa"/>
            <w:noWrap/>
            <w:hideMark/>
          </w:tcPr>
          <w:p w14:paraId="658F89BA" w14:textId="77777777" w:rsidR="0025505C" w:rsidRPr="0025505C" w:rsidRDefault="0025505C" w:rsidP="0025505C">
            <w:pPr>
              <w:pStyle w:val="TableColumnNameMIRB"/>
            </w:pPr>
            <w:r>
              <w:t>PONOO 2022 Z15 20</w:t>
            </w:r>
          </w:p>
        </w:tc>
        <w:tc>
          <w:tcPr>
            <w:tcW w:w="2207" w:type="dxa"/>
            <w:noWrap/>
          </w:tcPr>
          <w:p w14:paraId="4EA38959" w14:textId="231437E0" w:rsidR="0025505C" w:rsidRPr="0025505C" w:rsidRDefault="0025505C" w:rsidP="0025505C">
            <w:pPr>
              <w:pStyle w:val="TableBodyTextMIRB"/>
            </w:pPr>
            <w:r>
              <w:t>3,25</w:t>
            </w:r>
          </w:p>
        </w:tc>
        <w:tc>
          <w:tcPr>
            <w:tcW w:w="1417" w:type="dxa"/>
            <w:tcBorders>
              <w:top w:val="nil"/>
              <w:left w:val="single" w:sz="8" w:space="0" w:color="auto"/>
              <w:bottom w:val="single" w:sz="8" w:space="0" w:color="auto"/>
              <w:right w:val="single" w:sz="8" w:space="0" w:color="auto"/>
            </w:tcBorders>
            <w:shd w:val="clear" w:color="auto" w:fill="auto"/>
            <w:noWrap/>
            <w:vAlign w:val="center"/>
          </w:tcPr>
          <w:p w14:paraId="72D900EF" w14:textId="6A4072C7" w:rsidR="0025505C" w:rsidRPr="0025505C" w:rsidRDefault="0025505C" w:rsidP="0025505C">
            <w:pPr>
              <w:pStyle w:val="TableBodyTextMIRB"/>
            </w:pPr>
            <w:r>
              <w:rPr>
                <w:color w:val="000000"/>
              </w:rPr>
              <w:t>419</w:t>
            </w:r>
          </w:p>
        </w:tc>
        <w:tc>
          <w:tcPr>
            <w:tcW w:w="2948" w:type="dxa"/>
            <w:noWrap/>
            <w:hideMark/>
          </w:tcPr>
          <w:p w14:paraId="0A05B65B" w14:textId="322DF903" w:rsidR="0025505C" w:rsidRPr="0025505C" w:rsidRDefault="0025505C" w:rsidP="0025505C">
            <w:pPr>
              <w:pStyle w:val="TableBodyTextMIRB"/>
            </w:pPr>
            <w:r>
              <w:t>NAD83(SCRS) MTU 15N</w:t>
            </w:r>
          </w:p>
        </w:tc>
      </w:tr>
      <w:tr w:rsidR="0025505C" w:rsidRPr="0025505C" w14:paraId="2C682DDA" w14:textId="77777777" w:rsidTr="00AE5F15">
        <w:trPr>
          <w:trHeight w:val="300"/>
        </w:trPr>
        <w:tc>
          <w:tcPr>
            <w:tcW w:w="3458" w:type="dxa"/>
            <w:noWrap/>
            <w:hideMark/>
          </w:tcPr>
          <w:p w14:paraId="3D08752A" w14:textId="77777777" w:rsidR="0025505C" w:rsidRPr="0025505C" w:rsidRDefault="0025505C" w:rsidP="0025505C">
            <w:pPr>
              <w:pStyle w:val="TableColumnNameMIRB"/>
            </w:pPr>
            <w:r>
              <w:t>PONOO 2022 Z15 21</w:t>
            </w:r>
          </w:p>
        </w:tc>
        <w:tc>
          <w:tcPr>
            <w:tcW w:w="2207" w:type="dxa"/>
            <w:noWrap/>
          </w:tcPr>
          <w:p w14:paraId="0883AA72" w14:textId="59B058BA" w:rsidR="0025505C" w:rsidRPr="0025505C" w:rsidRDefault="0025505C" w:rsidP="0025505C">
            <w:pPr>
              <w:pStyle w:val="TableBodyTextMIRB"/>
            </w:pPr>
            <w:r>
              <w:t>3,26</w:t>
            </w:r>
          </w:p>
        </w:tc>
        <w:tc>
          <w:tcPr>
            <w:tcW w:w="1417" w:type="dxa"/>
            <w:tcBorders>
              <w:top w:val="nil"/>
              <w:left w:val="single" w:sz="8" w:space="0" w:color="auto"/>
              <w:bottom w:val="single" w:sz="8" w:space="0" w:color="auto"/>
              <w:right w:val="single" w:sz="8" w:space="0" w:color="auto"/>
            </w:tcBorders>
            <w:shd w:val="clear" w:color="auto" w:fill="auto"/>
            <w:noWrap/>
            <w:vAlign w:val="center"/>
          </w:tcPr>
          <w:p w14:paraId="3E2E9741" w14:textId="458022B8" w:rsidR="0025505C" w:rsidRPr="0025505C" w:rsidRDefault="0025505C" w:rsidP="0025505C">
            <w:pPr>
              <w:pStyle w:val="TableBodyTextMIRB"/>
            </w:pPr>
            <w:r>
              <w:rPr>
                <w:color w:val="000000"/>
              </w:rPr>
              <w:t>408</w:t>
            </w:r>
          </w:p>
        </w:tc>
        <w:tc>
          <w:tcPr>
            <w:tcW w:w="2948" w:type="dxa"/>
            <w:noWrap/>
            <w:hideMark/>
          </w:tcPr>
          <w:p w14:paraId="1C6D692A" w14:textId="28B6BA83" w:rsidR="0025505C" w:rsidRPr="0025505C" w:rsidRDefault="0025505C" w:rsidP="0025505C">
            <w:pPr>
              <w:pStyle w:val="TableBodyTextMIRB"/>
            </w:pPr>
            <w:r>
              <w:t>NAD83(SCRS) MTU 15N</w:t>
            </w:r>
          </w:p>
        </w:tc>
      </w:tr>
      <w:tr w:rsidR="0025505C" w:rsidRPr="0025505C" w14:paraId="27B8626C" w14:textId="77777777" w:rsidTr="00AE5F15">
        <w:trPr>
          <w:trHeight w:val="300"/>
        </w:trPr>
        <w:tc>
          <w:tcPr>
            <w:tcW w:w="3458" w:type="dxa"/>
            <w:noWrap/>
            <w:hideMark/>
          </w:tcPr>
          <w:p w14:paraId="33B3C383" w14:textId="77777777" w:rsidR="0025505C" w:rsidRPr="0025505C" w:rsidRDefault="0025505C" w:rsidP="0025505C">
            <w:pPr>
              <w:pStyle w:val="TableColumnNameMIRB"/>
            </w:pPr>
            <w:r>
              <w:t>PONOO 2022 Z15 22</w:t>
            </w:r>
          </w:p>
        </w:tc>
        <w:tc>
          <w:tcPr>
            <w:tcW w:w="2207" w:type="dxa"/>
            <w:noWrap/>
          </w:tcPr>
          <w:p w14:paraId="12603EBA" w14:textId="5D48B4EE" w:rsidR="0025505C" w:rsidRPr="0025505C" w:rsidRDefault="0025505C" w:rsidP="0025505C">
            <w:pPr>
              <w:pStyle w:val="TableBodyTextMIRB"/>
            </w:pPr>
            <w:r>
              <w:t>3,26</w:t>
            </w:r>
          </w:p>
        </w:tc>
        <w:tc>
          <w:tcPr>
            <w:tcW w:w="1417" w:type="dxa"/>
            <w:tcBorders>
              <w:top w:val="nil"/>
              <w:left w:val="single" w:sz="8" w:space="0" w:color="auto"/>
              <w:bottom w:val="single" w:sz="8" w:space="0" w:color="auto"/>
              <w:right w:val="single" w:sz="8" w:space="0" w:color="auto"/>
            </w:tcBorders>
            <w:shd w:val="clear" w:color="auto" w:fill="auto"/>
            <w:noWrap/>
            <w:vAlign w:val="center"/>
          </w:tcPr>
          <w:p w14:paraId="115319A6" w14:textId="5FC0D24C" w:rsidR="0025505C" w:rsidRPr="0025505C" w:rsidRDefault="0025505C" w:rsidP="0025505C">
            <w:pPr>
              <w:pStyle w:val="TableBodyTextMIRB"/>
            </w:pPr>
            <w:r>
              <w:rPr>
                <w:color w:val="000000"/>
              </w:rPr>
              <w:t>410</w:t>
            </w:r>
          </w:p>
        </w:tc>
        <w:tc>
          <w:tcPr>
            <w:tcW w:w="2948" w:type="dxa"/>
            <w:noWrap/>
            <w:hideMark/>
          </w:tcPr>
          <w:p w14:paraId="3C0BB1FF" w14:textId="051E05F1" w:rsidR="0025505C" w:rsidRPr="0025505C" w:rsidRDefault="0025505C" w:rsidP="0025505C">
            <w:pPr>
              <w:pStyle w:val="TableBodyTextMIRB"/>
            </w:pPr>
            <w:r>
              <w:t>NAD83(SCRS) MTU 15N</w:t>
            </w:r>
          </w:p>
        </w:tc>
      </w:tr>
      <w:tr w:rsidR="0025505C" w:rsidRPr="0025505C" w14:paraId="34F956C7" w14:textId="77777777" w:rsidTr="00AE5F15">
        <w:trPr>
          <w:trHeight w:val="300"/>
        </w:trPr>
        <w:tc>
          <w:tcPr>
            <w:tcW w:w="3458" w:type="dxa"/>
            <w:noWrap/>
            <w:hideMark/>
          </w:tcPr>
          <w:p w14:paraId="67A49A74" w14:textId="77777777" w:rsidR="0025505C" w:rsidRPr="0025505C" w:rsidRDefault="0025505C" w:rsidP="0025505C">
            <w:pPr>
              <w:pStyle w:val="TableColumnNameMIRB"/>
            </w:pPr>
            <w:r>
              <w:t>PONOO 2022 Z15 23</w:t>
            </w:r>
          </w:p>
        </w:tc>
        <w:tc>
          <w:tcPr>
            <w:tcW w:w="2207" w:type="dxa"/>
            <w:noWrap/>
          </w:tcPr>
          <w:p w14:paraId="30C65073" w14:textId="4951F4BD" w:rsidR="0025505C" w:rsidRPr="0025505C" w:rsidRDefault="0025505C" w:rsidP="0025505C">
            <w:pPr>
              <w:pStyle w:val="TableBodyTextMIRB"/>
            </w:pPr>
            <w:r>
              <w:t>3,40</w:t>
            </w:r>
          </w:p>
        </w:tc>
        <w:tc>
          <w:tcPr>
            <w:tcW w:w="1417" w:type="dxa"/>
            <w:tcBorders>
              <w:top w:val="nil"/>
              <w:left w:val="single" w:sz="8" w:space="0" w:color="auto"/>
              <w:bottom w:val="single" w:sz="8" w:space="0" w:color="auto"/>
              <w:right w:val="single" w:sz="8" w:space="0" w:color="auto"/>
            </w:tcBorders>
            <w:shd w:val="clear" w:color="auto" w:fill="auto"/>
            <w:noWrap/>
            <w:vAlign w:val="center"/>
          </w:tcPr>
          <w:p w14:paraId="43090C5E" w14:textId="03508534" w:rsidR="0025505C" w:rsidRPr="0025505C" w:rsidRDefault="0025505C" w:rsidP="0025505C">
            <w:pPr>
              <w:pStyle w:val="TableBodyTextMIRB"/>
            </w:pPr>
            <w:r>
              <w:rPr>
                <w:color w:val="000000"/>
              </w:rPr>
              <w:t>420</w:t>
            </w:r>
          </w:p>
        </w:tc>
        <w:tc>
          <w:tcPr>
            <w:tcW w:w="2948" w:type="dxa"/>
            <w:noWrap/>
            <w:hideMark/>
          </w:tcPr>
          <w:p w14:paraId="4D2C3BA7" w14:textId="6BD69390" w:rsidR="0025505C" w:rsidRPr="0025505C" w:rsidRDefault="0025505C" w:rsidP="0025505C">
            <w:pPr>
              <w:pStyle w:val="TableBodyTextMIRB"/>
            </w:pPr>
            <w:r>
              <w:t>NAD83(SCRS) MTU 15N</w:t>
            </w:r>
          </w:p>
        </w:tc>
      </w:tr>
      <w:tr w:rsidR="0025505C" w:rsidRPr="0025505C" w14:paraId="79A96247" w14:textId="77777777" w:rsidTr="00AE5F15">
        <w:trPr>
          <w:trHeight w:val="300"/>
        </w:trPr>
        <w:tc>
          <w:tcPr>
            <w:tcW w:w="3458" w:type="dxa"/>
            <w:noWrap/>
            <w:hideMark/>
          </w:tcPr>
          <w:p w14:paraId="5C82D35A" w14:textId="77777777" w:rsidR="0025505C" w:rsidRPr="0025505C" w:rsidRDefault="0025505C" w:rsidP="0025505C">
            <w:pPr>
              <w:pStyle w:val="TableColumnNameMIRB"/>
            </w:pPr>
            <w:r>
              <w:t>PONOO 2022 Z15 24</w:t>
            </w:r>
          </w:p>
        </w:tc>
        <w:tc>
          <w:tcPr>
            <w:tcW w:w="2207" w:type="dxa"/>
            <w:noWrap/>
          </w:tcPr>
          <w:p w14:paraId="21F31357" w14:textId="6826CE2D" w:rsidR="0025505C" w:rsidRPr="0025505C" w:rsidRDefault="0025505C" w:rsidP="0025505C">
            <w:pPr>
              <w:pStyle w:val="TableBodyTextMIRB"/>
            </w:pPr>
            <w:r>
              <w:t>3,41</w:t>
            </w:r>
          </w:p>
        </w:tc>
        <w:tc>
          <w:tcPr>
            <w:tcW w:w="1417" w:type="dxa"/>
            <w:tcBorders>
              <w:top w:val="nil"/>
              <w:left w:val="single" w:sz="8" w:space="0" w:color="auto"/>
              <w:bottom w:val="single" w:sz="8" w:space="0" w:color="auto"/>
              <w:right w:val="single" w:sz="8" w:space="0" w:color="auto"/>
            </w:tcBorders>
            <w:shd w:val="clear" w:color="auto" w:fill="auto"/>
            <w:noWrap/>
            <w:vAlign w:val="center"/>
          </w:tcPr>
          <w:p w14:paraId="0539BCD0" w14:textId="4312DC54" w:rsidR="0025505C" w:rsidRPr="0025505C" w:rsidRDefault="0025505C" w:rsidP="0025505C">
            <w:pPr>
              <w:pStyle w:val="TableBodyTextMIRB"/>
            </w:pPr>
            <w:r>
              <w:rPr>
                <w:color w:val="000000"/>
              </w:rPr>
              <w:t>425</w:t>
            </w:r>
          </w:p>
        </w:tc>
        <w:tc>
          <w:tcPr>
            <w:tcW w:w="2948" w:type="dxa"/>
            <w:noWrap/>
            <w:hideMark/>
          </w:tcPr>
          <w:p w14:paraId="130D20A0" w14:textId="21E7F12D" w:rsidR="0025505C" w:rsidRPr="0025505C" w:rsidRDefault="0025505C" w:rsidP="0025505C">
            <w:pPr>
              <w:pStyle w:val="TableBodyTextMIRB"/>
            </w:pPr>
            <w:r>
              <w:t>NAD83(SCRS) MTU 15N</w:t>
            </w:r>
          </w:p>
        </w:tc>
      </w:tr>
      <w:tr w:rsidR="0025505C" w:rsidRPr="0025505C" w14:paraId="2FE1110D" w14:textId="77777777" w:rsidTr="00AE5F15">
        <w:trPr>
          <w:trHeight w:val="300"/>
        </w:trPr>
        <w:tc>
          <w:tcPr>
            <w:tcW w:w="3458" w:type="dxa"/>
            <w:noWrap/>
            <w:hideMark/>
          </w:tcPr>
          <w:p w14:paraId="722C3AEC" w14:textId="77777777" w:rsidR="0025505C" w:rsidRPr="0025505C" w:rsidRDefault="0025505C" w:rsidP="0025505C">
            <w:pPr>
              <w:pStyle w:val="TableColumnNameMIRB"/>
            </w:pPr>
            <w:r>
              <w:t>PONOO 2022 Z15 25</w:t>
            </w:r>
          </w:p>
        </w:tc>
        <w:tc>
          <w:tcPr>
            <w:tcW w:w="2207" w:type="dxa"/>
            <w:noWrap/>
          </w:tcPr>
          <w:p w14:paraId="25DD56C3" w14:textId="33C0742F" w:rsidR="0025505C" w:rsidRPr="0025505C" w:rsidRDefault="0025505C" w:rsidP="0025505C">
            <w:pPr>
              <w:pStyle w:val="TableBodyTextMIRB"/>
            </w:pPr>
            <w:r>
              <w:t>3,47</w:t>
            </w:r>
          </w:p>
        </w:tc>
        <w:tc>
          <w:tcPr>
            <w:tcW w:w="1417" w:type="dxa"/>
            <w:tcBorders>
              <w:top w:val="nil"/>
              <w:left w:val="single" w:sz="8" w:space="0" w:color="auto"/>
              <w:bottom w:val="single" w:sz="8" w:space="0" w:color="auto"/>
              <w:right w:val="single" w:sz="8" w:space="0" w:color="auto"/>
            </w:tcBorders>
            <w:shd w:val="clear" w:color="auto" w:fill="auto"/>
            <w:noWrap/>
            <w:vAlign w:val="center"/>
          </w:tcPr>
          <w:p w14:paraId="37564763" w14:textId="459B6473" w:rsidR="0025505C" w:rsidRPr="0025505C" w:rsidRDefault="0025505C" w:rsidP="0025505C">
            <w:pPr>
              <w:pStyle w:val="TableBodyTextMIRB"/>
            </w:pPr>
            <w:r>
              <w:rPr>
                <w:color w:val="000000"/>
              </w:rPr>
              <w:t>434</w:t>
            </w:r>
          </w:p>
        </w:tc>
        <w:tc>
          <w:tcPr>
            <w:tcW w:w="2948" w:type="dxa"/>
            <w:noWrap/>
            <w:hideMark/>
          </w:tcPr>
          <w:p w14:paraId="03FD84EC" w14:textId="5A1C1A8C" w:rsidR="0025505C" w:rsidRPr="0025505C" w:rsidRDefault="0025505C" w:rsidP="0025505C">
            <w:pPr>
              <w:pStyle w:val="TableBodyTextMIRB"/>
            </w:pPr>
            <w:r>
              <w:t>NAD83(SCRS) MTU 15N</w:t>
            </w:r>
          </w:p>
        </w:tc>
      </w:tr>
      <w:tr w:rsidR="0025505C" w:rsidRPr="0025505C" w14:paraId="6052BB4A" w14:textId="77777777" w:rsidTr="00AE5F15">
        <w:trPr>
          <w:trHeight w:val="300"/>
        </w:trPr>
        <w:tc>
          <w:tcPr>
            <w:tcW w:w="3458" w:type="dxa"/>
            <w:noWrap/>
            <w:hideMark/>
          </w:tcPr>
          <w:p w14:paraId="6857E5DA" w14:textId="77777777" w:rsidR="0025505C" w:rsidRPr="0025505C" w:rsidRDefault="0025505C" w:rsidP="0025505C">
            <w:pPr>
              <w:pStyle w:val="TableColumnNameMIRB"/>
            </w:pPr>
            <w:r>
              <w:t>PONOO 2022 Z15 26</w:t>
            </w:r>
          </w:p>
        </w:tc>
        <w:tc>
          <w:tcPr>
            <w:tcW w:w="2207" w:type="dxa"/>
            <w:noWrap/>
          </w:tcPr>
          <w:p w14:paraId="0F19DD00" w14:textId="7935EEC3" w:rsidR="0025505C" w:rsidRPr="0025505C" w:rsidRDefault="0025505C" w:rsidP="0025505C">
            <w:pPr>
              <w:pStyle w:val="TableBodyTextMIRB"/>
            </w:pPr>
            <w:r>
              <w:t>2,47</w:t>
            </w:r>
          </w:p>
        </w:tc>
        <w:tc>
          <w:tcPr>
            <w:tcW w:w="1417" w:type="dxa"/>
            <w:tcBorders>
              <w:top w:val="nil"/>
              <w:left w:val="single" w:sz="8" w:space="0" w:color="auto"/>
              <w:bottom w:val="single" w:sz="8" w:space="0" w:color="auto"/>
              <w:right w:val="single" w:sz="8" w:space="0" w:color="auto"/>
            </w:tcBorders>
            <w:shd w:val="clear" w:color="auto" w:fill="auto"/>
            <w:noWrap/>
            <w:vAlign w:val="center"/>
          </w:tcPr>
          <w:p w14:paraId="6E4005B0" w14:textId="756969C3" w:rsidR="0025505C" w:rsidRPr="0025505C" w:rsidRDefault="0025505C" w:rsidP="0025505C">
            <w:pPr>
              <w:pStyle w:val="TableBodyTextMIRB"/>
            </w:pPr>
            <w:r>
              <w:rPr>
                <w:color w:val="000000"/>
              </w:rPr>
              <w:t>323</w:t>
            </w:r>
          </w:p>
        </w:tc>
        <w:tc>
          <w:tcPr>
            <w:tcW w:w="2948" w:type="dxa"/>
            <w:noWrap/>
            <w:hideMark/>
          </w:tcPr>
          <w:p w14:paraId="29273616" w14:textId="0333467A" w:rsidR="0025505C" w:rsidRPr="0025505C" w:rsidRDefault="0025505C" w:rsidP="0025505C">
            <w:pPr>
              <w:pStyle w:val="TableBodyTextMIRB"/>
            </w:pPr>
            <w:r>
              <w:t>NAD83(SCRS) MTU 15N</w:t>
            </w:r>
          </w:p>
        </w:tc>
      </w:tr>
      <w:tr w:rsidR="0025505C" w:rsidRPr="0025505C" w14:paraId="4407E1DD" w14:textId="77777777" w:rsidTr="00AE5F15">
        <w:trPr>
          <w:trHeight w:val="300"/>
        </w:trPr>
        <w:tc>
          <w:tcPr>
            <w:tcW w:w="3458" w:type="dxa"/>
            <w:noWrap/>
            <w:hideMark/>
          </w:tcPr>
          <w:p w14:paraId="60E7E2CB" w14:textId="77777777" w:rsidR="0025505C" w:rsidRPr="0025505C" w:rsidRDefault="0025505C" w:rsidP="0025505C">
            <w:pPr>
              <w:pStyle w:val="TableColumnNameMIRB"/>
            </w:pPr>
            <w:r>
              <w:t>PONOO 2022 Z15 27</w:t>
            </w:r>
          </w:p>
        </w:tc>
        <w:tc>
          <w:tcPr>
            <w:tcW w:w="2207" w:type="dxa"/>
            <w:noWrap/>
          </w:tcPr>
          <w:p w14:paraId="3AF46894" w14:textId="251597D1" w:rsidR="0025505C" w:rsidRPr="0025505C" w:rsidRDefault="0025505C" w:rsidP="0025505C">
            <w:pPr>
              <w:pStyle w:val="TableBodyTextMIRB"/>
            </w:pPr>
            <w:r>
              <w:t>3,24</w:t>
            </w:r>
          </w:p>
        </w:tc>
        <w:tc>
          <w:tcPr>
            <w:tcW w:w="1417" w:type="dxa"/>
            <w:tcBorders>
              <w:top w:val="nil"/>
              <w:left w:val="single" w:sz="8" w:space="0" w:color="auto"/>
              <w:bottom w:val="single" w:sz="8" w:space="0" w:color="auto"/>
              <w:right w:val="single" w:sz="8" w:space="0" w:color="auto"/>
            </w:tcBorders>
            <w:shd w:val="clear" w:color="auto" w:fill="auto"/>
            <w:noWrap/>
            <w:vAlign w:val="center"/>
          </w:tcPr>
          <w:p w14:paraId="4D5CBFA5" w14:textId="680B63CF" w:rsidR="0025505C" w:rsidRPr="0025505C" w:rsidRDefault="0025505C" w:rsidP="0025505C">
            <w:pPr>
              <w:pStyle w:val="TableBodyTextMIRB"/>
            </w:pPr>
            <w:r>
              <w:rPr>
                <w:color w:val="000000"/>
              </w:rPr>
              <w:t>426</w:t>
            </w:r>
          </w:p>
        </w:tc>
        <w:tc>
          <w:tcPr>
            <w:tcW w:w="2948" w:type="dxa"/>
            <w:noWrap/>
            <w:hideMark/>
          </w:tcPr>
          <w:p w14:paraId="7A30FA86" w14:textId="61237316" w:rsidR="0025505C" w:rsidRPr="0025505C" w:rsidRDefault="0025505C" w:rsidP="0025505C">
            <w:pPr>
              <w:pStyle w:val="TableBodyTextMIRB"/>
            </w:pPr>
            <w:r>
              <w:t>NAD83(SCRS) MTU 15N</w:t>
            </w:r>
          </w:p>
        </w:tc>
      </w:tr>
      <w:tr w:rsidR="0025505C" w:rsidRPr="0025505C" w14:paraId="5F9FFD48" w14:textId="77777777" w:rsidTr="00AE5F15">
        <w:trPr>
          <w:trHeight w:val="300"/>
        </w:trPr>
        <w:tc>
          <w:tcPr>
            <w:tcW w:w="3458" w:type="dxa"/>
            <w:noWrap/>
            <w:hideMark/>
          </w:tcPr>
          <w:p w14:paraId="7D70A66F" w14:textId="77777777" w:rsidR="0025505C" w:rsidRPr="0025505C" w:rsidRDefault="0025505C" w:rsidP="0025505C">
            <w:pPr>
              <w:pStyle w:val="TableColumnNameMIRB"/>
            </w:pPr>
            <w:r>
              <w:t>PONOO 2022 Z15 28</w:t>
            </w:r>
          </w:p>
        </w:tc>
        <w:tc>
          <w:tcPr>
            <w:tcW w:w="2207" w:type="dxa"/>
            <w:noWrap/>
          </w:tcPr>
          <w:p w14:paraId="65ADF7A5" w14:textId="486DF2D5" w:rsidR="0025505C" w:rsidRPr="0025505C" w:rsidRDefault="0025505C" w:rsidP="0025505C">
            <w:pPr>
              <w:pStyle w:val="TableBodyTextMIRB"/>
            </w:pPr>
            <w:r>
              <w:t>3,24</w:t>
            </w:r>
          </w:p>
        </w:tc>
        <w:tc>
          <w:tcPr>
            <w:tcW w:w="1417" w:type="dxa"/>
            <w:tcBorders>
              <w:top w:val="nil"/>
              <w:left w:val="single" w:sz="8" w:space="0" w:color="auto"/>
              <w:bottom w:val="single" w:sz="8" w:space="0" w:color="auto"/>
              <w:right w:val="single" w:sz="8" w:space="0" w:color="auto"/>
            </w:tcBorders>
            <w:shd w:val="clear" w:color="auto" w:fill="auto"/>
            <w:noWrap/>
            <w:vAlign w:val="center"/>
          </w:tcPr>
          <w:p w14:paraId="5E025094" w14:textId="1800F3B6" w:rsidR="0025505C" w:rsidRPr="0025505C" w:rsidRDefault="0025505C" w:rsidP="0025505C">
            <w:pPr>
              <w:pStyle w:val="TableBodyTextMIRB"/>
            </w:pPr>
            <w:r>
              <w:rPr>
                <w:color w:val="000000"/>
              </w:rPr>
              <w:t>414</w:t>
            </w:r>
          </w:p>
        </w:tc>
        <w:tc>
          <w:tcPr>
            <w:tcW w:w="2948" w:type="dxa"/>
            <w:noWrap/>
            <w:hideMark/>
          </w:tcPr>
          <w:p w14:paraId="19DA1D3A" w14:textId="2802F8C0" w:rsidR="0025505C" w:rsidRPr="0025505C" w:rsidRDefault="0025505C" w:rsidP="0025505C">
            <w:pPr>
              <w:pStyle w:val="TableBodyTextMIRB"/>
            </w:pPr>
            <w:r>
              <w:t>NAD83(SCRS) MTU 15N</w:t>
            </w:r>
          </w:p>
        </w:tc>
      </w:tr>
      <w:tr w:rsidR="0025505C" w:rsidRPr="0025505C" w14:paraId="3BE891F8" w14:textId="77777777" w:rsidTr="00AE5F15">
        <w:trPr>
          <w:trHeight w:val="300"/>
        </w:trPr>
        <w:tc>
          <w:tcPr>
            <w:tcW w:w="3458" w:type="dxa"/>
            <w:noWrap/>
            <w:hideMark/>
          </w:tcPr>
          <w:p w14:paraId="17C48A60" w14:textId="77777777" w:rsidR="0025505C" w:rsidRPr="0025505C" w:rsidRDefault="0025505C" w:rsidP="0025505C">
            <w:pPr>
              <w:pStyle w:val="TableColumnNameMIRB"/>
            </w:pPr>
            <w:r>
              <w:t>PONOO 2022 Z15 29</w:t>
            </w:r>
          </w:p>
        </w:tc>
        <w:tc>
          <w:tcPr>
            <w:tcW w:w="2207" w:type="dxa"/>
            <w:noWrap/>
          </w:tcPr>
          <w:p w14:paraId="69FD48D5" w14:textId="3D09C147" w:rsidR="0025505C" w:rsidRPr="0025505C" w:rsidRDefault="0025505C" w:rsidP="0025505C">
            <w:pPr>
              <w:pStyle w:val="TableBodyTextMIRB"/>
            </w:pPr>
            <w:r>
              <w:t>2,95</w:t>
            </w:r>
          </w:p>
        </w:tc>
        <w:tc>
          <w:tcPr>
            <w:tcW w:w="1417" w:type="dxa"/>
            <w:tcBorders>
              <w:top w:val="nil"/>
              <w:left w:val="single" w:sz="8" w:space="0" w:color="auto"/>
              <w:bottom w:val="single" w:sz="8" w:space="0" w:color="auto"/>
              <w:right w:val="single" w:sz="8" w:space="0" w:color="auto"/>
            </w:tcBorders>
            <w:shd w:val="clear" w:color="auto" w:fill="auto"/>
            <w:noWrap/>
            <w:vAlign w:val="center"/>
          </w:tcPr>
          <w:p w14:paraId="34E009EB" w14:textId="77925C17" w:rsidR="0025505C" w:rsidRPr="0025505C" w:rsidRDefault="0025505C" w:rsidP="0025505C">
            <w:pPr>
              <w:pStyle w:val="TableBodyTextMIRB"/>
            </w:pPr>
            <w:r>
              <w:rPr>
                <w:color w:val="000000"/>
              </w:rPr>
              <w:t>374</w:t>
            </w:r>
          </w:p>
        </w:tc>
        <w:tc>
          <w:tcPr>
            <w:tcW w:w="2948" w:type="dxa"/>
            <w:noWrap/>
            <w:hideMark/>
          </w:tcPr>
          <w:p w14:paraId="11E93D7D" w14:textId="150D9B7E" w:rsidR="0025505C" w:rsidRPr="0025505C" w:rsidRDefault="0025505C" w:rsidP="0025505C">
            <w:pPr>
              <w:pStyle w:val="TableBodyTextMIRB"/>
            </w:pPr>
            <w:r>
              <w:t>NAD83(SCRS) MTU 15N</w:t>
            </w:r>
          </w:p>
        </w:tc>
      </w:tr>
      <w:tr w:rsidR="0025505C" w:rsidRPr="0025505C" w14:paraId="2AF6A08D" w14:textId="77777777" w:rsidTr="00AE5F15">
        <w:trPr>
          <w:trHeight w:val="300"/>
        </w:trPr>
        <w:tc>
          <w:tcPr>
            <w:tcW w:w="3458" w:type="dxa"/>
            <w:noWrap/>
            <w:hideMark/>
          </w:tcPr>
          <w:p w14:paraId="64349B5A" w14:textId="77777777" w:rsidR="0025505C" w:rsidRPr="0025505C" w:rsidRDefault="0025505C" w:rsidP="0025505C">
            <w:pPr>
              <w:pStyle w:val="TableColumnNameMIRB"/>
            </w:pPr>
            <w:r>
              <w:t>PONOO 2022 Z15 30</w:t>
            </w:r>
          </w:p>
        </w:tc>
        <w:tc>
          <w:tcPr>
            <w:tcW w:w="2207" w:type="dxa"/>
            <w:noWrap/>
          </w:tcPr>
          <w:p w14:paraId="5138B7BE" w14:textId="3A4889D9" w:rsidR="0025505C" w:rsidRPr="0025505C" w:rsidRDefault="0025505C" w:rsidP="0025505C">
            <w:pPr>
              <w:pStyle w:val="TableBodyTextMIRB"/>
            </w:pPr>
            <w:r>
              <w:t>2,78</w:t>
            </w:r>
          </w:p>
        </w:tc>
        <w:tc>
          <w:tcPr>
            <w:tcW w:w="1417" w:type="dxa"/>
            <w:tcBorders>
              <w:top w:val="nil"/>
              <w:left w:val="single" w:sz="8" w:space="0" w:color="auto"/>
              <w:bottom w:val="single" w:sz="8" w:space="0" w:color="auto"/>
              <w:right w:val="single" w:sz="8" w:space="0" w:color="auto"/>
            </w:tcBorders>
            <w:shd w:val="clear" w:color="auto" w:fill="auto"/>
            <w:noWrap/>
            <w:vAlign w:val="center"/>
          </w:tcPr>
          <w:p w14:paraId="07EDCB05" w14:textId="44E3C96E" w:rsidR="0025505C" w:rsidRPr="0025505C" w:rsidRDefault="0025505C" w:rsidP="0025505C">
            <w:pPr>
              <w:pStyle w:val="TableBodyTextMIRB"/>
            </w:pPr>
            <w:r>
              <w:rPr>
                <w:color w:val="000000"/>
              </w:rPr>
              <w:t>356</w:t>
            </w:r>
          </w:p>
        </w:tc>
        <w:tc>
          <w:tcPr>
            <w:tcW w:w="2948" w:type="dxa"/>
            <w:noWrap/>
            <w:hideMark/>
          </w:tcPr>
          <w:p w14:paraId="48922DDF" w14:textId="4612FE06" w:rsidR="0025505C" w:rsidRPr="0025505C" w:rsidRDefault="0025505C" w:rsidP="0025505C">
            <w:pPr>
              <w:pStyle w:val="TableBodyTextMIRB"/>
            </w:pPr>
            <w:r>
              <w:t>NAD83(SCRS) MTU 15N</w:t>
            </w:r>
          </w:p>
        </w:tc>
      </w:tr>
      <w:tr w:rsidR="0025505C" w:rsidRPr="0025505C" w14:paraId="4208B102" w14:textId="77777777" w:rsidTr="00AE5F15">
        <w:trPr>
          <w:trHeight w:val="315"/>
        </w:trPr>
        <w:tc>
          <w:tcPr>
            <w:tcW w:w="3458" w:type="dxa"/>
            <w:noWrap/>
            <w:hideMark/>
          </w:tcPr>
          <w:p w14:paraId="1C482F29" w14:textId="77777777" w:rsidR="0025505C" w:rsidRPr="0025505C" w:rsidRDefault="0025505C" w:rsidP="0025505C">
            <w:pPr>
              <w:pStyle w:val="TableColumnNameMIRB"/>
            </w:pPr>
            <w:r>
              <w:t>PONOO 2022 Z16 01</w:t>
            </w:r>
          </w:p>
        </w:tc>
        <w:tc>
          <w:tcPr>
            <w:tcW w:w="2207" w:type="dxa"/>
            <w:noWrap/>
            <w:hideMark/>
          </w:tcPr>
          <w:p w14:paraId="18460A9E" w14:textId="77777777" w:rsidR="0025505C" w:rsidRPr="0025505C" w:rsidRDefault="0025505C" w:rsidP="0025505C">
            <w:pPr>
              <w:pStyle w:val="TableBodyTextMIRB"/>
            </w:pPr>
            <w:r>
              <w:t>3,33</w:t>
            </w:r>
          </w:p>
        </w:tc>
        <w:tc>
          <w:tcPr>
            <w:tcW w:w="1417" w:type="dxa"/>
            <w:noWrap/>
            <w:hideMark/>
          </w:tcPr>
          <w:p w14:paraId="52121741" w14:textId="77777777" w:rsidR="0025505C" w:rsidRPr="0025505C" w:rsidRDefault="0025505C" w:rsidP="0025505C">
            <w:pPr>
              <w:pStyle w:val="TableBodyTextMIRB"/>
            </w:pPr>
            <w:r>
              <w:t>418</w:t>
            </w:r>
          </w:p>
        </w:tc>
        <w:tc>
          <w:tcPr>
            <w:tcW w:w="2948" w:type="dxa"/>
            <w:noWrap/>
            <w:hideMark/>
          </w:tcPr>
          <w:p w14:paraId="1B12F9DF" w14:textId="0404A8F8" w:rsidR="0025505C" w:rsidRPr="0025505C" w:rsidRDefault="0025505C" w:rsidP="0025505C">
            <w:pPr>
              <w:pStyle w:val="TableBodyTextMIRB"/>
            </w:pPr>
            <w:r>
              <w:t>NAD83(SCRS) MTU 16N</w:t>
            </w:r>
          </w:p>
        </w:tc>
      </w:tr>
      <w:tr w:rsidR="0025505C" w:rsidRPr="0025505C" w14:paraId="34F544DE" w14:textId="77777777" w:rsidTr="00AE5F15">
        <w:trPr>
          <w:trHeight w:val="315"/>
        </w:trPr>
        <w:tc>
          <w:tcPr>
            <w:tcW w:w="3458" w:type="dxa"/>
            <w:noWrap/>
            <w:hideMark/>
          </w:tcPr>
          <w:p w14:paraId="627B8120" w14:textId="77777777" w:rsidR="0025505C" w:rsidRPr="0025505C" w:rsidRDefault="0025505C" w:rsidP="0025505C">
            <w:pPr>
              <w:pStyle w:val="TableColumnNameMIRB"/>
            </w:pPr>
            <w:r>
              <w:t>PONOO 2022 Z16 02</w:t>
            </w:r>
          </w:p>
        </w:tc>
        <w:tc>
          <w:tcPr>
            <w:tcW w:w="2207" w:type="dxa"/>
            <w:noWrap/>
            <w:hideMark/>
          </w:tcPr>
          <w:p w14:paraId="37159BF1" w14:textId="77777777" w:rsidR="0025505C" w:rsidRPr="0025505C" w:rsidRDefault="0025505C" w:rsidP="0025505C">
            <w:pPr>
              <w:pStyle w:val="TableBodyTextMIRB"/>
            </w:pPr>
            <w:r>
              <w:t>3,57</w:t>
            </w:r>
          </w:p>
        </w:tc>
        <w:tc>
          <w:tcPr>
            <w:tcW w:w="1417" w:type="dxa"/>
            <w:noWrap/>
            <w:hideMark/>
          </w:tcPr>
          <w:p w14:paraId="530C34EE" w14:textId="77777777" w:rsidR="0025505C" w:rsidRPr="0025505C" w:rsidRDefault="0025505C" w:rsidP="0025505C">
            <w:pPr>
              <w:pStyle w:val="TableBodyTextMIRB"/>
            </w:pPr>
            <w:r>
              <w:t>439</w:t>
            </w:r>
          </w:p>
        </w:tc>
        <w:tc>
          <w:tcPr>
            <w:tcW w:w="2948" w:type="dxa"/>
            <w:noWrap/>
            <w:hideMark/>
          </w:tcPr>
          <w:p w14:paraId="16577A23" w14:textId="169DE918" w:rsidR="0025505C" w:rsidRPr="0025505C" w:rsidRDefault="0025505C" w:rsidP="0025505C">
            <w:pPr>
              <w:pStyle w:val="TableBodyTextMIRB"/>
            </w:pPr>
            <w:r>
              <w:t>NAD83(SCRS) MTU 16N</w:t>
            </w:r>
          </w:p>
        </w:tc>
      </w:tr>
      <w:tr w:rsidR="0025505C" w:rsidRPr="0025505C" w14:paraId="58666C86" w14:textId="77777777" w:rsidTr="00AE5F15">
        <w:trPr>
          <w:trHeight w:val="315"/>
        </w:trPr>
        <w:tc>
          <w:tcPr>
            <w:tcW w:w="3458" w:type="dxa"/>
            <w:noWrap/>
            <w:hideMark/>
          </w:tcPr>
          <w:p w14:paraId="405FBC4F" w14:textId="77777777" w:rsidR="0025505C" w:rsidRPr="0025505C" w:rsidRDefault="0025505C" w:rsidP="0025505C">
            <w:pPr>
              <w:pStyle w:val="TableColumnNameMIRB"/>
            </w:pPr>
            <w:r>
              <w:t>PONOO 2022 Z16 03</w:t>
            </w:r>
          </w:p>
        </w:tc>
        <w:tc>
          <w:tcPr>
            <w:tcW w:w="2207" w:type="dxa"/>
            <w:noWrap/>
            <w:hideMark/>
          </w:tcPr>
          <w:p w14:paraId="33C7FD5D" w14:textId="77777777" w:rsidR="0025505C" w:rsidRPr="0025505C" w:rsidRDefault="0025505C" w:rsidP="0025505C">
            <w:pPr>
              <w:pStyle w:val="TableBodyTextMIRB"/>
            </w:pPr>
            <w:r>
              <w:t>3,18</w:t>
            </w:r>
          </w:p>
        </w:tc>
        <w:tc>
          <w:tcPr>
            <w:tcW w:w="1417" w:type="dxa"/>
            <w:noWrap/>
            <w:hideMark/>
          </w:tcPr>
          <w:p w14:paraId="1A4FAA62" w14:textId="77777777" w:rsidR="0025505C" w:rsidRPr="0025505C" w:rsidRDefault="0025505C" w:rsidP="0025505C">
            <w:pPr>
              <w:pStyle w:val="TableBodyTextMIRB"/>
            </w:pPr>
            <w:r>
              <w:t>404</w:t>
            </w:r>
          </w:p>
        </w:tc>
        <w:tc>
          <w:tcPr>
            <w:tcW w:w="2948" w:type="dxa"/>
            <w:noWrap/>
            <w:hideMark/>
          </w:tcPr>
          <w:p w14:paraId="7D484405" w14:textId="4303F40B" w:rsidR="0025505C" w:rsidRPr="0025505C" w:rsidRDefault="0025505C" w:rsidP="0025505C">
            <w:pPr>
              <w:pStyle w:val="TableBodyTextMIRB"/>
            </w:pPr>
            <w:r>
              <w:t>NAD83(SCRS) MTU 16N</w:t>
            </w:r>
          </w:p>
        </w:tc>
      </w:tr>
      <w:tr w:rsidR="0025505C" w:rsidRPr="0025505C" w14:paraId="2D0D7203" w14:textId="77777777" w:rsidTr="00AE5F15">
        <w:trPr>
          <w:trHeight w:val="315"/>
        </w:trPr>
        <w:tc>
          <w:tcPr>
            <w:tcW w:w="3458" w:type="dxa"/>
            <w:noWrap/>
            <w:hideMark/>
          </w:tcPr>
          <w:p w14:paraId="6C5E427E" w14:textId="77777777" w:rsidR="0025505C" w:rsidRPr="0025505C" w:rsidRDefault="0025505C" w:rsidP="0025505C">
            <w:pPr>
              <w:pStyle w:val="TableColumnNameMIRB"/>
            </w:pPr>
            <w:r>
              <w:t>PONOO 2022 Z16 04</w:t>
            </w:r>
          </w:p>
        </w:tc>
        <w:tc>
          <w:tcPr>
            <w:tcW w:w="2207" w:type="dxa"/>
            <w:noWrap/>
            <w:hideMark/>
          </w:tcPr>
          <w:p w14:paraId="7729D89A" w14:textId="77777777" w:rsidR="0025505C" w:rsidRPr="0025505C" w:rsidRDefault="0025505C" w:rsidP="0025505C">
            <w:pPr>
              <w:pStyle w:val="TableBodyTextMIRB"/>
            </w:pPr>
            <w:r>
              <w:t>3,02</w:t>
            </w:r>
          </w:p>
        </w:tc>
        <w:tc>
          <w:tcPr>
            <w:tcW w:w="1417" w:type="dxa"/>
            <w:noWrap/>
            <w:hideMark/>
          </w:tcPr>
          <w:p w14:paraId="1B677D77" w14:textId="77777777" w:rsidR="0025505C" w:rsidRPr="0025505C" w:rsidRDefault="0025505C" w:rsidP="0025505C">
            <w:pPr>
              <w:pStyle w:val="TableBodyTextMIRB"/>
            </w:pPr>
            <w:r>
              <w:t>406</w:t>
            </w:r>
          </w:p>
        </w:tc>
        <w:tc>
          <w:tcPr>
            <w:tcW w:w="2948" w:type="dxa"/>
            <w:noWrap/>
            <w:hideMark/>
          </w:tcPr>
          <w:p w14:paraId="6C44F8E6" w14:textId="09B617ED" w:rsidR="0025505C" w:rsidRPr="0025505C" w:rsidRDefault="0025505C" w:rsidP="0025505C">
            <w:pPr>
              <w:pStyle w:val="TableBodyTextMIRB"/>
            </w:pPr>
            <w:r>
              <w:t>NAD83(SCRS) MTU 16N</w:t>
            </w:r>
          </w:p>
        </w:tc>
      </w:tr>
      <w:tr w:rsidR="0025505C" w:rsidRPr="0025505C" w14:paraId="23914445" w14:textId="77777777" w:rsidTr="00AE5F15">
        <w:trPr>
          <w:trHeight w:val="315"/>
        </w:trPr>
        <w:tc>
          <w:tcPr>
            <w:tcW w:w="3458" w:type="dxa"/>
            <w:noWrap/>
            <w:hideMark/>
          </w:tcPr>
          <w:p w14:paraId="77DBAAA3" w14:textId="77777777" w:rsidR="0025505C" w:rsidRPr="0025505C" w:rsidRDefault="0025505C" w:rsidP="0025505C">
            <w:pPr>
              <w:pStyle w:val="TableColumnNameMIRB"/>
            </w:pPr>
            <w:r>
              <w:t>PONOO 2022 Z16 05</w:t>
            </w:r>
          </w:p>
        </w:tc>
        <w:tc>
          <w:tcPr>
            <w:tcW w:w="2207" w:type="dxa"/>
            <w:noWrap/>
            <w:hideMark/>
          </w:tcPr>
          <w:p w14:paraId="412E2F58" w14:textId="77777777" w:rsidR="0025505C" w:rsidRPr="0025505C" w:rsidRDefault="0025505C" w:rsidP="0025505C">
            <w:pPr>
              <w:pStyle w:val="TableBodyTextMIRB"/>
            </w:pPr>
            <w:r>
              <w:t>3,23</w:t>
            </w:r>
          </w:p>
        </w:tc>
        <w:tc>
          <w:tcPr>
            <w:tcW w:w="1417" w:type="dxa"/>
            <w:noWrap/>
            <w:hideMark/>
          </w:tcPr>
          <w:p w14:paraId="23DB0DD3" w14:textId="77777777" w:rsidR="0025505C" w:rsidRPr="0025505C" w:rsidRDefault="0025505C" w:rsidP="0025505C">
            <w:pPr>
              <w:pStyle w:val="TableBodyTextMIRB"/>
            </w:pPr>
            <w:r>
              <w:t>414</w:t>
            </w:r>
          </w:p>
        </w:tc>
        <w:tc>
          <w:tcPr>
            <w:tcW w:w="2948" w:type="dxa"/>
            <w:noWrap/>
            <w:hideMark/>
          </w:tcPr>
          <w:p w14:paraId="25AE1CBD" w14:textId="29C08EFB" w:rsidR="0025505C" w:rsidRPr="0025505C" w:rsidRDefault="0025505C" w:rsidP="0025505C">
            <w:pPr>
              <w:pStyle w:val="TableBodyTextMIRB"/>
            </w:pPr>
            <w:r>
              <w:t>NAD83(SCRS) MTU 16N</w:t>
            </w:r>
          </w:p>
        </w:tc>
      </w:tr>
      <w:tr w:rsidR="0025505C" w:rsidRPr="0025505C" w14:paraId="530E52C4" w14:textId="77777777" w:rsidTr="00AE5F15">
        <w:trPr>
          <w:trHeight w:val="315"/>
        </w:trPr>
        <w:tc>
          <w:tcPr>
            <w:tcW w:w="3458" w:type="dxa"/>
            <w:noWrap/>
            <w:hideMark/>
          </w:tcPr>
          <w:p w14:paraId="16F4DB18" w14:textId="77777777" w:rsidR="0025505C" w:rsidRPr="0025505C" w:rsidRDefault="0025505C" w:rsidP="0025505C">
            <w:pPr>
              <w:pStyle w:val="TableColumnNameMIRB"/>
            </w:pPr>
            <w:r>
              <w:t>PONOO 2022 Z16 06</w:t>
            </w:r>
          </w:p>
        </w:tc>
        <w:tc>
          <w:tcPr>
            <w:tcW w:w="2207" w:type="dxa"/>
            <w:noWrap/>
            <w:hideMark/>
          </w:tcPr>
          <w:p w14:paraId="4A85DAE5" w14:textId="77777777" w:rsidR="0025505C" w:rsidRPr="0025505C" w:rsidRDefault="0025505C" w:rsidP="0025505C">
            <w:pPr>
              <w:pStyle w:val="TableBodyTextMIRB"/>
            </w:pPr>
            <w:r>
              <w:t>3,17</w:t>
            </w:r>
          </w:p>
        </w:tc>
        <w:tc>
          <w:tcPr>
            <w:tcW w:w="1417" w:type="dxa"/>
            <w:noWrap/>
            <w:hideMark/>
          </w:tcPr>
          <w:p w14:paraId="0C2B5F5B" w14:textId="77777777" w:rsidR="0025505C" w:rsidRPr="0025505C" w:rsidRDefault="0025505C" w:rsidP="0025505C">
            <w:pPr>
              <w:pStyle w:val="TableBodyTextMIRB"/>
            </w:pPr>
            <w:r>
              <w:t>415</w:t>
            </w:r>
          </w:p>
        </w:tc>
        <w:tc>
          <w:tcPr>
            <w:tcW w:w="2948" w:type="dxa"/>
            <w:noWrap/>
            <w:hideMark/>
          </w:tcPr>
          <w:p w14:paraId="76F5E991" w14:textId="5B39E948" w:rsidR="0025505C" w:rsidRPr="0025505C" w:rsidRDefault="0025505C" w:rsidP="0025505C">
            <w:pPr>
              <w:pStyle w:val="TableBodyTextMIRB"/>
            </w:pPr>
            <w:r>
              <w:t>NAD83(SCRS) MTU 16N</w:t>
            </w:r>
          </w:p>
        </w:tc>
      </w:tr>
      <w:tr w:rsidR="0025505C" w:rsidRPr="0025505C" w14:paraId="1E1A37AF" w14:textId="77777777" w:rsidTr="00AE5F15">
        <w:trPr>
          <w:trHeight w:val="315"/>
        </w:trPr>
        <w:tc>
          <w:tcPr>
            <w:tcW w:w="3458" w:type="dxa"/>
            <w:noWrap/>
            <w:hideMark/>
          </w:tcPr>
          <w:p w14:paraId="678A030A" w14:textId="77777777" w:rsidR="0025505C" w:rsidRPr="0025505C" w:rsidRDefault="0025505C" w:rsidP="0025505C">
            <w:pPr>
              <w:pStyle w:val="TableColumnNameMIRB"/>
            </w:pPr>
            <w:r>
              <w:t>PONOO 2022 Z16 07</w:t>
            </w:r>
          </w:p>
        </w:tc>
        <w:tc>
          <w:tcPr>
            <w:tcW w:w="2207" w:type="dxa"/>
            <w:noWrap/>
            <w:hideMark/>
          </w:tcPr>
          <w:p w14:paraId="34A38EAB" w14:textId="77777777" w:rsidR="0025505C" w:rsidRPr="0025505C" w:rsidRDefault="0025505C" w:rsidP="0025505C">
            <w:pPr>
              <w:pStyle w:val="TableBodyTextMIRB"/>
            </w:pPr>
            <w:r>
              <w:t>3,29</w:t>
            </w:r>
          </w:p>
        </w:tc>
        <w:tc>
          <w:tcPr>
            <w:tcW w:w="1417" w:type="dxa"/>
            <w:noWrap/>
            <w:hideMark/>
          </w:tcPr>
          <w:p w14:paraId="01A50F84" w14:textId="77777777" w:rsidR="0025505C" w:rsidRPr="0025505C" w:rsidRDefault="0025505C" w:rsidP="0025505C">
            <w:pPr>
              <w:pStyle w:val="TableBodyTextMIRB"/>
            </w:pPr>
            <w:r>
              <w:t>409</w:t>
            </w:r>
          </w:p>
        </w:tc>
        <w:tc>
          <w:tcPr>
            <w:tcW w:w="2948" w:type="dxa"/>
            <w:noWrap/>
            <w:hideMark/>
          </w:tcPr>
          <w:p w14:paraId="3450E2D1" w14:textId="57B74E8A" w:rsidR="0025505C" w:rsidRPr="0025505C" w:rsidRDefault="0025505C" w:rsidP="0025505C">
            <w:pPr>
              <w:pStyle w:val="TableBodyTextMIRB"/>
            </w:pPr>
            <w:r>
              <w:t>NAD83(SCRS) MTU 16N</w:t>
            </w:r>
          </w:p>
        </w:tc>
      </w:tr>
      <w:tr w:rsidR="0025505C" w:rsidRPr="0025505C" w14:paraId="29E41B07" w14:textId="77777777" w:rsidTr="00AE5F15">
        <w:trPr>
          <w:trHeight w:val="315"/>
        </w:trPr>
        <w:tc>
          <w:tcPr>
            <w:tcW w:w="3458" w:type="dxa"/>
            <w:noWrap/>
            <w:hideMark/>
          </w:tcPr>
          <w:p w14:paraId="6ED6E5B0" w14:textId="77777777" w:rsidR="0025505C" w:rsidRPr="0025505C" w:rsidRDefault="0025505C" w:rsidP="0025505C">
            <w:pPr>
              <w:pStyle w:val="TableColumnNameMIRB"/>
            </w:pPr>
            <w:r>
              <w:t>PONOO 2022 Z16 08</w:t>
            </w:r>
          </w:p>
        </w:tc>
        <w:tc>
          <w:tcPr>
            <w:tcW w:w="2207" w:type="dxa"/>
            <w:noWrap/>
            <w:hideMark/>
          </w:tcPr>
          <w:p w14:paraId="45368078" w14:textId="77777777" w:rsidR="0025505C" w:rsidRPr="0025505C" w:rsidRDefault="0025505C" w:rsidP="0025505C">
            <w:pPr>
              <w:pStyle w:val="TableBodyTextMIRB"/>
            </w:pPr>
            <w:r>
              <w:t>3,32</w:t>
            </w:r>
          </w:p>
        </w:tc>
        <w:tc>
          <w:tcPr>
            <w:tcW w:w="1417" w:type="dxa"/>
            <w:noWrap/>
            <w:hideMark/>
          </w:tcPr>
          <w:p w14:paraId="56EB50A3" w14:textId="77777777" w:rsidR="0025505C" w:rsidRPr="0025505C" w:rsidRDefault="0025505C" w:rsidP="0025505C">
            <w:pPr>
              <w:pStyle w:val="TableBodyTextMIRB"/>
            </w:pPr>
            <w:r>
              <w:t>408</w:t>
            </w:r>
          </w:p>
        </w:tc>
        <w:tc>
          <w:tcPr>
            <w:tcW w:w="2948" w:type="dxa"/>
            <w:noWrap/>
            <w:hideMark/>
          </w:tcPr>
          <w:p w14:paraId="1C815D47" w14:textId="2E4CE6BD" w:rsidR="0025505C" w:rsidRPr="0025505C" w:rsidRDefault="0025505C" w:rsidP="0025505C">
            <w:pPr>
              <w:pStyle w:val="TableBodyTextMIRB"/>
            </w:pPr>
            <w:r>
              <w:t>NAD83(SCRS) MTU 16N</w:t>
            </w:r>
          </w:p>
        </w:tc>
      </w:tr>
      <w:tr w:rsidR="0025505C" w:rsidRPr="0025505C" w14:paraId="5535F52C" w14:textId="77777777" w:rsidTr="00AE5F15">
        <w:trPr>
          <w:trHeight w:val="315"/>
        </w:trPr>
        <w:tc>
          <w:tcPr>
            <w:tcW w:w="3458" w:type="dxa"/>
            <w:noWrap/>
            <w:hideMark/>
          </w:tcPr>
          <w:p w14:paraId="2EED91CB" w14:textId="77777777" w:rsidR="0025505C" w:rsidRPr="0025505C" w:rsidRDefault="0025505C" w:rsidP="0025505C">
            <w:pPr>
              <w:pStyle w:val="TableColumnNameMIRB"/>
            </w:pPr>
            <w:r>
              <w:t>PONOO 2022 Z16 09</w:t>
            </w:r>
          </w:p>
        </w:tc>
        <w:tc>
          <w:tcPr>
            <w:tcW w:w="2207" w:type="dxa"/>
            <w:noWrap/>
            <w:hideMark/>
          </w:tcPr>
          <w:p w14:paraId="6AFEDFB3" w14:textId="77777777" w:rsidR="0025505C" w:rsidRPr="0025505C" w:rsidRDefault="0025505C" w:rsidP="0025505C">
            <w:pPr>
              <w:pStyle w:val="TableBodyTextMIRB"/>
            </w:pPr>
            <w:r>
              <w:t>3,19</w:t>
            </w:r>
          </w:p>
        </w:tc>
        <w:tc>
          <w:tcPr>
            <w:tcW w:w="1417" w:type="dxa"/>
            <w:noWrap/>
            <w:hideMark/>
          </w:tcPr>
          <w:p w14:paraId="4ED8D6C1" w14:textId="77777777" w:rsidR="0025505C" w:rsidRPr="0025505C" w:rsidRDefault="0025505C" w:rsidP="0025505C">
            <w:pPr>
              <w:pStyle w:val="TableBodyTextMIRB"/>
            </w:pPr>
            <w:r>
              <w:t>400</w:t>
            </w:r>
          </w:p>
        </w:tc>
        <w:tc>
          <w:tcPr>
            <w:tcW w:w="2948" w:type="dxa"/>
            <w:noWrap/>
            <w:hideMark/>
          </w:tcPr>
          <w:p w14:paraId="6FB38659" w14:textId="4B6508C9" w:rsidR="0025505C" w:rsidRPr="0025505C" w:rsidRDefault="0025505C" w:rsidP="0025505C">
            <w:pPr>
              <w:pStyle w:val="TableBodyTextMIRB"/>
            </w:pPr>
            <w:r>
              <w:t>NAD83(SCRS) MTU 16N</w:t>
            </w:r>
          </w:p>
        </w:tc>
      </w:tr>
      <w:tr w:rsidR="0025505C" w:rsidRPr="0025505C" w14:paraId="5D2EDEC1" w14:textId="77777777" w:rsidTr="00AE5F15">
        <w:trPr>
          <w:trHeight w:val="315"/>
        </w:trPr>
        <w:tc>
          <w:tcPr>
            <w:tcW w:w="3458" w:type="dxa"/>
            <w:noWrap/>
            <w:hideMark/>
          </w:tcPr>
          <w:p w14:paraId="120B881B" w14:textId="77777777" w:rsidR="0025505C" w:rsidRPr="0025505C" w:rsidRDefault="0025505C" w:rsidP="0025505C">
            <w:pPr>
              <w:pStyle w:val="TableColumnNameMIRB"/>
            </w:pPr>
            <w:r>
              <w:t>PONOO 2022 Z16 10</w:t>
            </w:r>
          </w:p>
        </w:tc>
        <w:tc>
          <w:tcPr>
            <w:tcW w:w="2207" w:type="dxa"/>
            <w:noWrap/>
            <w:hideMark/>
          </w:tcPr>
          <w:p w14:paraId="5F713598" w14:textId="77777777" w:rsidR="0025505C" w:rsidRPr="0025505C" w:rsidRDefault="0025505C" w:rsidP="0025505C">
            <w:pPr>
              <w:pStyle w:val="TableBodyTextMIRB"/>
            </w:pPr>
            <w:r>
              <w:t>3,39</w:t>
            </w:r>
          </w:p>
        </w:tc>
        <w:tc>
          <w:tcPr>
            <w:tcW w:w="1417" w:type="dxa"/>
            <w:noWrap/>
            <w:hideMark/>
          </w:tcPr>
          <w:p w14:paraId="1521F47E" w14:textId="77777777" w:rsidR="0025505C" w:rsidRPr="0025505C" w:rsidRDefault="0025505C" w:rsidP="0025505C">
            <w:pPr>
              <w:pStyle w:val="TableBodyTextMIRB"/>
            </w:pPr>
            <w:r>
              <w:t>421</w:t>
            </w:r>
          </w:p>
        </w:tc>
        <w:tc>
          <w:tcPr>
            <w:tcW w:w="2948" w:type="dxa"/>
            <w:noWrap/>
            <w:hideMark/>
          </w:tcPr>
          <w:p w14:paraId="52AD4B4E" w14:textId="7E0ED5EA" w:rsidR="0025505C" w:rsidRPr="0025505C" w:rsidRDefault="0025505C" w:rsidP="0025505C">
            <w:pPr>
              <w:pStyle w:val="TableBodyTextMIRB"/>
            </w:pPr>
            <w:r>
              <w:t>NAD83(SCRS) MTU 16N</w:t>
            </w:r>
          </w:p>
        </w:tc>
      </w:tr>
      <w:tr w:rsidR="0025505C" w:rsidRPr="0025505C" w14:paraId="1A0A84B9" w14:textId="77777777" w:rsidTr="00AE5F15">
        <w:trPr>
          <w:trHeight w:val="315"/>
        </w:trPr>
        <w:tc>
          <w:tcPr>
            <w:tcW w:w="3458" w:type="dxa"/>
            <w:noWrap/>
            <w:hideMark/>
          </w:tcPr>
          <w:p w14:paraId="6A246FC5" w14:textId="77777777" w:rsidR="0025505C" w:rsidRPr="0025505C" w:rsidRDefault="0025505C" w:rsidP="0025505C">
            <w:pPr>
              <w:pStyle w:val="TableColumnNameMIRB"/>
            </w:pPr>
            <w:r>
              <w:t>PONOO 2022 Z16 11</w:t>
            </w:r>
          </w:p>
        </w:tc>
        <w:tc>
          <w:tcPr>
            <w:tcW w:w="2207" w:type="dxa"/>
            <w:noWrap/>
            <w:hideMark/>
          </w:tcPr>
          <w:p w14:paraId="12E0DAB8" w14:textId="77777777" w:rsidR="0025505C" w:rsidRPr="0025505C" w:rsidRDefault="0025505C" w:rsidP="0025505C">
            <w:pPr>
              <w:pStyle w:val="TableBodyTextMIRB"/>
            </w:pPr>
            <w:r>
              <w:t>3,39</w:t>
            </w:r>
          </w:p>
        </w:tc>
        <w:tc>
          <w:tcPr>
            <w:tcW w:w="1417" w:type="dxa"/>
            <w:noWrap/>
            <w:hideMark/>
          </w:tcPr>
          <w:p w14:paraId="57338BE0" w14:textId="77777777" w:rsidR="0025505C" w:rsidRPr="0025505C" w:rsidRDefault="0025505C" w:rsidP="0025505C">
            <w:pPr>
              <w:pStyle w:val="TableBodyTextMIRB"/>
            </w:pPr>
            <w:r>
              <w:t>421</w:t>
            </w:r>
          </w:p>
        </w:tc>
        <w:tc>
          <w:tcPr>
            <w:tcW w:w="2948" w:type="dxa"/>
            <w:noWrap/>
            <w:hideMark/>
          </w:tcPr>
          <w:p w14:paraId="6F89F1B4" w14:textId="1A317C7A" w:rsidR="0025505C" w:rsidRPr="0025505C" w:rsidRDefault="0025505C" w:rsidP="0025505C">
            <w:pPr>
              <w:pStyle w:val="TableBodyTextMIRB"/>
            </w:pPr>
            <w:r>
              <w:t>NAD83(SCRS) MTU 16N</w:t>
            </w:r>
          </w:p>
        </w:tc>
      </w:tr>
      <w:tr w:rsidR="0025505C" w:rsidRPr="0025505C" w14:paraId="428755CD" w14:textId="77777777" w:rsidTr="00AE5F15">
        <w:trPr>
          <w:trHeight w:val="315"/>
        </w:trPr>
        <w:tc>
          <w:tcPr>
            <w:tcW w:w="3458" w:type="dxa"/>
            <w:noWrap/>
            <w:hideMark/>
          </w:tcPr>
          <w:p w14:paraId="20926A47" w14:textId="77777777" w:rsidR="0025505C" w:rsidRPr="0025505C" w:rsidRDefault="0025505C" w:rsidP="0025505C">
            <w:pPr>
              <w:pStyle w:val="TableColumnNameMIRB"/>
            </w:pPr>
            <w:r>
              <w:t>PONOO 2022 Z16 12</w:t>
            </w:r>
          </w:p>
        </w:tc>
        <w:tc>
          <w:tcPr>
            <w:tcW w:w="2207" w:type="dxa"/>
            <w:noWrap/>
            <w:hideMark/>
          </w:tcPr>
          <w:p w14:paraId="2C03DAB2" w14:textId="77777777" w:rsidR="0025505C" w:rsidRPr="0025505C" w:rsidRDefault="0025505C" w:rsidP="0025505C">
            <w:pPr>
              <w:pStyle w:val="TableBodyTextMIRB"/>
            </w:pPr>
            <w:r>
              <w:t>3,39</w:t>
            </w:r>
          </w:p>
        </w:tc>
        <w:tc>
          <w:tcPr>
            <w:tcW w:w="1417" w:type="dxa"/>
            <w:noWrap/>
            <w:hideMark/>
          </w:tcPr>
          <w:p w14:paraId="2AE99B48" w14:textId="77777777" w:rsidR="0025505C" w:rsidRPr="0025505C" w:rsidRDefault="0025505C" w:rsidP="0025505C">
            <w:pPr>
              <w:pStyle w:val="TableBodyTextMIRB"/>
            </w:pPr>
            <w:r>
              <w:t>426</w:t>
            </w:r>
          </w:p>
        </w:tc>
        <w:tc>
          <w:tcPr>
            <w:tcW w:w="2948" w:type="dxa"/>
            <w:noWrap/>
            <w:hideMark/>
          </w:tcPr>
          <w:p w14:paraId="5EF6F0F8" w14:textId="3BE26F0A" w:rsidR="0025505C" w:rsidRPr="0025505C" w:rsidRDefault="0025505C" w:rsidP="0025505C">
            <w:pPr>
              <w:pStyle w:val="TableBodyTextMIRB"/>
            </w:pPr>
            <w:r>
              <w:t>NAD83(SCRS) MTU 16N</w:t>
            </w:r>
          </w:p>
        </w:tc>
      </w:tr>
      <w:tr w:rsidR="0025505C" w:rsidRPr="0025505C" w14:paraId="0EAAC5FC" w14:textId="77777777" w:rsidTr="00AE5F15">
        <w:trPr>
          <w:trHeight w:val="315"/>
        </w:trPr>
        <w:tc>
          <w:tcPr>
            <w:tcW w:w="3458" w:type="dxa"/>
            <w:noWrap/>
            <w:hideMark/>
          </w:tcPr>
          <w:p w14:paraId="5CF36F0A" w14:textId="77777777" w:rsidR="0025505C" w:rsidRPr="0025505C" w:rsidRDefault="0025505C" w:rsidP="0025505C">
            <w:pPr>
              <w:pStyle w:val="TableColumnNameMIRB"/>
            </w:pPr>
            <w:r>
              <w:t>PONOO 2022 Z16 13</w:t>
            </w:r>
          </w:p>
        </w:tc>
        <w:tc>
          <w:tcPr>
            <w:tcW w:w="2207" w:type="dxa"/>
            <w:noWrap/>
            <w:hideMark/>
          </w:tcPr>
          <w:p w14:paraId="01F7BD1C" w14:textId="77777777" w:rsidR="0025505C" w:rsidRPr="0025505C" w:rsidRDefault="0025505C" w:rsidP="0025505C">
            <w:pPr>
              <w:pStyle w:val="TableBodyTextMIRB"/>
            </w:pPr>
            <w:r>
              <w:t>3,44</w:t>
            </w:r>
          </w:p>
        </w:tc>
        <w:tc>
          <w:tcPr>
            <w:tcW w:w="1417" w:type="dxa"/>
            <w:noWrap/>
            <w:hideMark/>
          </w:tcPr>
          <w:p w14:paraId="181E92EC" w14:textId="77777777" w:rsidR="0025505C" w:rsidRPr="0025505C" w:rsidRDefault="0025505C" w:rsidP="0025505C">
            <w:pPr>
              <w:pStyle w:val="TableBodyTextMIRB"/>
            </w:pPr>
            <w:r>
              <w:t>422</w:t>
            </w:r>
          </w:p>
        </w:tc>
        <w:tc>
          <w:tcPr>
            <w:tcW w:w="2948" w:type="dxa"/>
            <w:noWrap/>
            <w:hideMark/>
          </w:tcPr>
          <w:p w14:paraId="67F7209B" w14:textId="78CAA87F" w:rsidR="0025505C" w:rsidRPr="0025505C" w:rsidRDefault="0025505C" w:rsidP="0025505C">
            <w:pPr>
              <w:pStyle w:val="TableBodyTextMIRB"/>
            </w:pPr>
            <w:r>
              <w:t>NAD83(SCRS) MTU 16N</w:t>
            </w:r>
          </w:p>
        </w:tc>
      </w:tr>
      <w:tr w:rsidR="0025505C" w:rsidRPr="0025505C" w14:paraId="3496D7EB" w14:textId="77777777" w:rsidTr="00AE5F15">
        <w:trPr>
          <w:trHeight w:val="315"/>
        </w:trPr>
        <w:tc>
          <w:tcPr>
            <w:tcW w:w="3458" w:type="dxa"/>
            <w:noWrap/>
            <w:hideMark/>
          </w:tcPr>
          <w:p w14:paraId="487A08B2" w14:textId="77777777" w:rsidR="0025505C" w:rsidRPr="0025505C" w:rsidRDefault="0025505C" w:rsidP="0025505C">
            <w:pPr>
              <w:pStyle w:val="TableColumnNameMIRB"/>
            </w:pPr>
            <w:r>
              <w:t>PONOO 2022 Z16 14</w:t>
            </w:r>
          </w:p>
        </w:tc>
        <w:tc>
          <w:tcPr>
            <w:tcW w:w="2207" w:type="dxa"/>
            <w:noWrap/>
            <w:hideMark/>
          </w:tcPr>
          <w:p w14:paraId="0CAC7EB1" w14:textId="77777777" w:rsidR="0025505C" w:rsidRPr="0025505C" w:rsidRDefault="0025505C" w:rsidP="0025505C">
            <w:pPr>
              <w:pStyle w:val="TableBodyTextMIRB"/>
            </w:pPr>
            <w:r>
              <w:t>3,47</w:t>
            </w:r>
          </w:p>
        </w:tc>
        <w:tc>
          <w:tcPr>
            <w:tcW w:w="1417" w:type="dxa"/>
            <w:noWrap/>
            <w:hideMark/>
          </w:tcPr>
          <w:p w14:paraId="5085009A" w14:textId="77777777" w:rsidR="0025505C" w:rsidRPr="0025505C" w:rsidRDefault="0025505C" w:rsidP="0025505C">
            <w:pPr>
              <w:pStyle w:val="TableBodyTextMIRB"/>
            </w:pPr>
            <w:r>
              <w:t>430</w:t>
            </w:r>
          </w:p>
        </w:tc>
        <w:tc>
          <w:tcPr>
            <w:tcW w:w="2948" w:type="dxa"/>
            <w:noWrap/>
            <w:hideMark/>
          </w:tcPr>
          <w:p w14:paraId="1974E58B" w14:textId="11AF167C" w:rsidR="0025505C" w:rsidRPr="0025505C" w:rsidRDefault="0025505C" w:rsidP="0025505C">
            <w:pPr>
              <w:pStyle w:val="TableBodyTextMIRB"/>
            </w:pPr>
            <w:r>
              <w:t>NAD83(SCRS) MTU 16N</w:t>
            </w:r>
          </w:p>
        </w:tc>
      </w:tr>
      <w:tr w:rsidR="0025505C" w:rsidRPr="0025505C" w14:paraId="7BF3FFE1" w14:textId="77777777" w:rsidTr="00AE5F15">
        <w:trPr>
          <w:trHeight w:val="315"/>
        </w:trPr>
        <w:tc>
          <w:tcPr>
            <w:tcW w:w="3458" w:type="dxa"/>
            <w:noWrap/>
            <w:hideMark/>
          </w:tcPr>
          <w:p w14:paraId="19E624B8" w14:textId="77777777" w:rsidR="0025505C" w:rsidRPr="0025505C" w:rsidRDefault="0025505C" w:rsidP="0025505C">
            <w:pPr>
              <w:pStyle w:val="TableColumnNameMIRB"/>
            </w:pPr>
            <w:r>
              <w:t>PONOO 2022 Z16 15</w:t>
            </w:r>
          </w:p>
        </w:tc>
        <w:tc>
          <w:tcPr>
            <w:tcW w:w="2207" w:type="dxa"/>
            <w:noWrap/>
            <w:hideMark/>
          </w:tcPr>
          <w:p w14:paraId="2D1B7239" w14:textId="77777777" w:rsidR="0025505C" w:rsidRPr="0025505C" w:rsidRDefault="0025505C" w:rsidP="0025505C">
            <w:pPr>
              <w:pStyle w:val="TableBodyTextMIRB"/>
            </w:pPr>
            <w:r>
              <w:t>3,17</w:t>
            </w:r>
          </w:p>
        </w:tc>
        <w:tc>
          <w:tcPr>
            <w:tcW w:w="1417" w:type="dxa"/>
            <w:noWrap/>
            <w:hideMark/>
          </w:tcPr>
          <w:p w14:paraId="10F9C436" w14:textId="77777777" w:rsidR="0025505C" w:rsidRPr="0025505C" w:rsidRDefault="0025505C" w:rsidP="0025505C">
            <w:pPr>
              <w:pStyle w:val="TableBodyTextMIRB"/>
            </w:pPr>
            <w:r>
              <w:t>455</w:t>
            </w:r>
          </w:p>
        </w:tc>
        <w:tc>
          <w:tcPr>
            <w:tcW w:w="2948" w:type="dxa"/>
            <w:noWrap/>
            <w:hideMark/>
          </w:tcPr>
          <w:p w14:paraId="58E8F461" w14:textId="04FE60C0" w:rsidR="0025505C" w:rsidRPr="0025505C" w:rsidRDefault="0025505C" w:rsidP="0025505C">
            <w:pPr>
              <w:pStyle w:val="TableBodyTextMIRB"/>
            </w:pPr>
            <w:r>
              <w:t>NAD83(SCRS) MTU 16N</w:t>
            </w:r>
          </w:p>
        </w:tc>
      </w:tr>
      <w:tr w:rsidR="0025505C" w:rsidRPr="0025505C" w14:paraId="1750BBFC" w14:textId="77777777" w:rsidTr="00AE5F15">
        <w:trPr>
          <w:trHeight w:val="315"/>
        </w:trPr>
        <w:tc>
          <w:tcPr>
            <w:tcW w:w="3458" w:type="dxa"/>
            <w:noWrap/>
            <w:hideMark/>
          </w:tcPr>
          <w:p w14:paraId="5AAC685A" w14:textId="77777777" w:rsidR="0025505C" w:rsidRPr="0025505C" w:rsidRDefault="0025505C" w:rsidP="0025505C">
            <w:pPr>
              <w:pStyle w:val="TableColumnNameMIRB"/>
            </w:pPr>
            <w:r>
              <w:t>PONOO 2022 Z16 16</w:t>
            </w:r>
          </w:p>
        </w:tc>
        <w:tc>
          <w:tcPr>
            <w:tcW w:w="2207" w:type="dxa"/>
            <w:noWrap/>
            <w:hideMark/>
          </w:tcPr>
          <w:p w14:paraId="232C2A3A" w14:textId="77777777" w:rsidR="0025505C" w:rsidRPr="0025505C" w:rsidRDefault="0025505C" w:rsidP="0025505C">
            <w:pPr>
              <w:pStyle w:val="TableBodyTextMIRB"/>
            </w:pPr>
            <w:r>
              <w:t>3,43</w:t>
            </w:r>
          </w:p>
        </w:tc>
        <w:tc>
          <w:tcPr>
            <w:tcW w:w="1417" w:type="dxa"/>
            <w:noWrap/>
            <w:hideMark/>
          </w:tcPr>
          <w:p w14:paraId="705CAB44" w14:textId="77777777" w:rsidR="0025505C" w:rsidRPr="0025505C" w:rsidRDefault="0025505C" w:rsidP="0025505C">
            <w:pPr>
              <w:pStyle w:val="TableBodyTextMIRB"/>
            </w:pPr>
            <w:r>
              <w:t>423</w:t>
            </w:r>
          </w:p>
        </w:tc>
        <w:tc>
          <w:tcPr>
            <w:tcW w:w="2948" w:type="dxa"/>
            <w:noWrap/>
            <w:hideMark/>
          </w:tcPr>
          <w:p w14:paraId="2E233263" w14:textId="2DD26717" w:rsidR="0025505C" w:rsidRPr="0025505C" w:rsidRDefault="0025505C" w:rsidP="0025505C">
            <w:pPr>
              <w:pStyle w:val="TableBodyTextMIRB"/>
            </w:pPr>
            <w:r>
              <w:t>NAD83(SCRS) MTU 16N</w:t>
            </w:r>
          </w:p>
        </w:tc>
      </w:tr>
      <w:tr w:rsidR="0025505C" w:rsidRPr="0025505C" w14:paraId="1C30DBF5" w14:textId="77777777" w:rsidTr="00AE5F15">
        <w:trPr>
          <w:trHeight w:val="315"/>
        </w:trPr>
        <w:tc>
          <w:tcPr>
            <w:tcW w:w="3458" w:type="dxa"/>
            <w:noWrap/>
            <w:hideMark/>
          </w:tcPr>
          <w:p w14:paraId="0F4878FC" w14:textId="77777777" w:rsidR="0025505C" w:rsidRPr="0025505C" w:rsidRDefault="0025505C" w:rsidP="0025505C">
            <w:pPr>
              <w:pStyle w:val="TableColumnNameMIRB"/>
            </w:pPr>
            <w:r>
              <w:t>PONOO 2022 Z16 17</w:t>
            </w:r>
          </w:p>
        </w:tc>
        <w:tc>
          <w:tcPr>
            <w:tcW w:w="2207" w:type="dxa"/>
            <w:noWrap/>
            <w:hideMark/>
          </w:tcPr>
          <w:p w14:paraId="6A560521" w14:textId="77777777" w:rsidR="0025505C" w:rsidRPr="0025505C" w:rsidRDefault="0025505C" w:rsidP="0025505C">
            <w:pPr>
              <w:pStyle w:val="TableBodyTextMIRB"/>
            </w:pPr>
            <w:r>
              <w:t>3,38</w:t>
            </w:r>
          </w:p>
        </w:tc>
        <w:tc>
          <w:tcPr>
            <w:tcW w:w="1417" w:type="dxa"/>
            <w:noWrap/>
            <w:hideMark/>
          </w:tcPr>
          <w:p w14:paraId="010FBBED" w14:textId="77777777" w:rsidR="0025505C" w:rsidRPr="0025505C" w:rsidRDefault="0025505C" w:rsidP="0025505C">
            <w:pPr>
              <w:pStyle w:val="TableBodyTextMIRB"/>
            </w:pPr>
            <w:r>
              <w:t>415</w:t>
            </w:r>
          </w:p>
        </w:tc>
        <w:tc>
          <w:tcPr>
            <w:tcW w:w="2948" w:type="dxa"/>
            <w:noWrap/>
            <w:hideMark/>
          </w:tcPr>
          <w:p w14:paraId="53A92D04" w14:textId="7BC99FD0" w:rsidR="0025505C" w:rsidRPr="0025505C" w:rsidRDefault="0025505C" w:rsidP="0025505C">
            <w:pPr>
              <w:pStyle w:val="TableBodyTextMIRB"/>
            </w:pPr>
            <w:r>
              <w:t>NAD83(SCRS) MTU 16N</w:t>
            </w:r>
          </w:p>
        </w:tc>
      </w:tr>
      <w:tr w:rsidR="0025505C" w:rsidRPr="0025505C" w14:paraId="442D4116" w14:textId="77777777" w:rsidTr="00AE5F15">
        <w:trPr>
          <w:trHeight w:val="315"/>
        </w:trPr>
        <w:tc>
          <w:tcPr>
            <w:tcW w:w="3458" w:type="dxa"/>
            <w:noWrap/>
            <w:hideMark/>
          </w:tcPr>
          <w:p w14:paraId="1972FB5B" w14:textId="77777777" w:rsidR="0025505C" w:rsidRPr="0025505C" w:rsidRDefault="0025505C" w:rsidP="0025505C">
            <w:pPr>
              <w:pStyle w:val="TableColumnNameMIRB"/>
            </w:pPr>
            <w:r>
              <w:t>PONOO 2022 Z16 18</w:t>
            </w:r>
          </w:p>
        </w:tc>
        <w:tc>
          <w:tcPr>
            <w:tcW w:w="2207" w:type="dxa"/>
            <w:noWrap/>
            <w:hideMark/>
          </w:tcPr>
          <w:p w14:paraId="6B21921F" w14:textId="77777777" w:rsidR="0025505C" w:rsidRPr="0025505C" w:rsidRDefault="0025505C" w:rsidP="0025505C">
            <w:pPr>
              <w:pStyle w:val="TableBodyTextMIRB"/>
            </w:pPr>
            <w:r>
              <w:t>3,35</w:t>
            </w:r>
          </w:p>
        </w:tc>
        <w:tc>
          <w:tcPr>
            <w:tcW w:w="1417" w:type="dxa"/>
            <w:noWrap/>
            <w:hideMark/>
          </w:tcPr>
          <w:p w14:paraId="01EF94B8" w14:textId="77777777" w:rsidR="0025505C" w:rsidRPr="0025505C" w:rsidRDefault="0025505C" w:rsidP="0025505C">
            <w:pPr>
              <w:pStyle w:val="TableBodyTextMIRB"/>
            </w:pPr>
            <w:r>
              <w:t>410</w:t>
            </w:r>
          </w:p>
        </w:tc>
        <w:tc>
          <w:tcPr>
            <w:tcW w:w="2948" w:type="dxa"/>
            <w:noWrap/>
            <w:hideMark/>
          </w:tcPr>
          <w:p w14:paraId="5F290838" w14:textId="0104F331" w:rsidR="0025505C" w:rsidRPr="0025505C" w:rsidRDefault="0025505C" w:rsidP="0025505C">
            <w:pPr>
              <w:pStyle w:val="TableBodyTextMIRB"/>
            </w:pPr>
            <w:r>
              <w:t>NAD83(SCRS) MTU 16N</w:t>
            </w:r>
          </w:p>
        </w:tc>
      </w:tr>
      <w:tr w:rsidR="0025505C" w:rsidRPr="0025505C" w14:paraId="006EEC4A" w14:textId="77777777" w:rsidTr="00AE5F15">
        <w:trPr>
          <w:trHeight w:val="315"/>
        </w:trPr>
        <w:tc>
          <w:tcPr>
            <w:tcW w:w="3458" w:type="dxa"/>
            <w:noWrap/>
            <w:hideMark/>
          </w:tcPr>
          <w:p w14:paraId="1726B353" w14:textId="77777777" w:rsidR="0025505C" w:rsidRPr="0025505C" w:rsidRDefault="0025505C" w:rsidP="0025505C">
            <w:pPr>
              <w:pStyle w:val="TableColumnNameMIRB"/>
            </w:pPr>
            <w:r>
              <w:t>PONOO 2022 Z16 19</w:t>
            </w:r>
          </w:p>
        </w:tc>
        <w:tc>
          <w:tcPr>
            <w:tcW w:w="2207" w:type="dxa"/>
            <w:noWrap/>
            <w:hideMark/>
          </w:tcPr>
          <w:p w14:paraId="42BA31D2" w14:textId="77777777" w:rsidR="0025505C" w:rsidRPr="0025505C" w:rsidRDefault="0025505C" w:rsidP="0025505C">
            <w:pPr>
              <w:pStyle w:val="TableBodyTextMIRB"/>
            </w:pPr>
            <w:r>
              <w:t>3,40</w:t>
            </w:r>
          </w:p>
        </w:tc>
        <w:tc>
          <w:tcPr>
            <w:tcW w:w="1417" w:type="dxa"/>
            <w:noWrap/>
            <w:hideMark/>
          </w:tcPr>
          <w:p w14:paraId="7C1627BE" w14:textId="77777777" w:rsidR="0025505C" w:rsidRPr="0025505C" w:rsidRDefault="0025505C" w:rsidP="0025505C">
            <w:pPr>
              <w:pStyle w:val="TableBodyTextMIRB"/>
            </w:pPr>
            <w:r>
              <w:t>417</w:t>
            </w:r>
          </w:p>
        </w:tc>
        <w:tc>
          <w:tcPr>
            <w:tcW w:w="2948" w:type="dxa"/>
            <w:noWrap/>
            <w:hideMark/>
          </w:tcPr>
          <w:p w14:paraId="78FF97C9" w14:textId="35F23F65" w:rsidR="0025505C" w:rsidRPr="0025505C" w:rsidRDefault="0025505C" w:rsidP="0025505C">
            <w:pPr>
              <w:pStyle w:val="TableBodyTextMIRB"/>
            </w:pPr>
            <w:r>
              <w:t>NAD83(SCRS) MTU 16N</w:t>
            </w:r>
          </w:p>
        </w:tc>
      </w:tr>
      <w:tr w:rsidR="0025505C" w:rsidRPr="0025505C" w14:paraId="2402FBE5" w14:textId="77777777" w:rsidTr="00AE5F15">
        <w:trPr>
          <w:trHeight w:val="315"/>
        </w:trPr>
        <w:tc>
          <w:tcPr>
            <w:tcW w:w="3458" w:type="dxa"/>
            <w:noWrap/>
            <w:hideMark/>
          </w:tcPr>
          <w:p w14:paraId="3A6B8682" w14:textId="77777777" w:rsidR="0025505C" w:rsidRPr="0025505C" w:rsidRDefault="0025505C" w:rsidP="0025505C">
            <w:pPr>
              <w:pStyle w:val="TableColumnNameMIRB"/>
            </w:pPr>
            <w:r>
              <w:lastRenderedPageBreak/>
              <w:t>PONOO 2022 Z16 20</w:t>
            </w:r>
          </w:p>
        </w:tc>
        <w:tc>
          <w:tcPr>
            <w:tcW w:w="2207" w:type="dxa"/>
            <w:noWrap/>
            <w:hideMark/>
          </w:tcPr>
          <w:p w14:paraId="4A1408D6" w14:textId="77777777" w:rsidR="0025505C" w:rsidRPr="0025505C" w:rsidRDefault="0025505C" w:rsidP="0025505C">
            <w:pPr>
              <w:pStyle w:val="TableBodyTextMIRB"/>
            </w:pPr>
            <w:r>
              <w:t>3,41</w:t>
            </w:r>
          </w:p>
        </w:tc>
        <w:tc>
          <w:tcPr>
            <w:tcW w:w="1417" w:type="dxa"/>
            <w:noWrap/>
            <w:hideMark/>
          </w:tcPr>
          <w:p w14:paraId="7DA3D65A" w14:textId="77777777" w:rsidR="0025505C" w:rsidRPr="0025505C" w:rsidRDefault="0025505C" w:rsidP="0025505C">
            <w:pPr>
              <w:pStyle w:val="TableBodyTextMIRB"/>
            </w:pPr>
            <w:r>
              <w:t>426</w:t>
            </w:r>
          </w:p>
        </w:tc>
        <w:tc>
          <w:tcPr>
            <w:tcW w:w="2948" w:type="dxa"/>
            <w:noWrap/>
            <w:hideMark/>
          </w:tcPr>
          <w:p w14:paraId="11632805" w14:textId="2976E00F" w:rsidR="0025505C" w:rsidRPr="0025505C" w:rsidRDefault="0025505C" w:rsidP="0025505C">
            <w:pPr>
              <w:pStyle w:val="TableBodyTextMIRB"/>
            </w:pPr>
            <w:r>
              <w:t>NAD83(SCRS) MTU 16N</w:t>
            </w:r>
          </w:p>
        </w:tc>
      </w:tr>
      <w:tr w:rsidR="0025505C" w:rsidRPr="0025505C" w14:paraId="7FD5C4B0" w14:textId="77777777" w:rsidTr="00AE5F15">
        <w:trPr>
          <w:trHeight w:val="315"/>
        </w:trPr>
        <w:tc>
          <w:tcPr>
            <w:tcW w:w="3458" w:type="dxa"/>
            <w:noWrap/>
            <w:hideMark/>
          </w:tcPr>
          <w:p w14:paraId="21863CE3" w14:textId="77777777" w:rsidR="0025505C" w:rsidRPr="0025505C" w:rsidRDefault="0025505C" w:rsidP="0025505C">
            <w:pPr>
              <w:pStyle w:val="TableColumnNameMIRB"/>
            </w:pPr>
            <w:r>
              <w:t>PONOO 2022 Z16 21</w:t>
            </w:r>
          </w:p>
        </w:tc>
        <w:tc>
          <w:tcPr>
            <w:tcW w:w="2207" w:type="dxa"/>
            <w:noWrap/>
            <w:hideMark/>
          </w:tcPr>
          <w:p w14:paraId="35DA88E3" w14:textId="77777777" w:rsidR="0025505C" w:rsidRPr="0025505C" w:rsidRDefault="0025505C" w:rsidP="0025505C">
            <w:pPr>
              <w:pStyle w:val="TableBodyTextMIRB"/>
            </w:pPr>
            <w:r>
              <w:t>3,35</w:t>
            </w:r>
          </w:p>
        </w:tc>
        <w:tc>
          <w:tcPr>
            <w:tcW w:w="1417" w:type="dxa"/>
            <w:noWrap/>
            <w:hideMark/>
          </w:tcPr>
          <w:p w14:paraId="1BC23DB1" w14:textId="77777777" w:rsidR="0025505C" w:rsidRPr="0025505C" w:rsidRDefault="0025505C" w:rsidP="0025505C">
            <w:pPr>
              <w:pStyle w:val="TableBodyTextMIRB"/>
            </w:pPr>
            <w:r>
              <w:t>418</w:t>
            </w:r>
          </w:p>
        </w:tc>
        <w:tc>
          <w:tcPr>
            <w:tcW w:w="2948" w:type="dxa"/>
            <w:noWrap/>
            <w:hideMark/>
          </w:tcPr>
          <w:p w14:paraId="05C55EE2" w14:textId="507E60A3" w:rsidR="0025505C" w:rsidRPr="0025505C" w:rsidRDefault="0025505C" w:rsidP="0025505C">
            <w:pPr>
              <w:pStyle w:val="TableBodyTextMIRB"/>
            </w:pPr>
            <w:r>
              <w:t>NAD83(SCRS) MTU 16N</w:t>
            </w:r>
          </w:p>
        </w:tc>
      </w:tr>
      <w:tr w:rsidR="0025505C" w:rsidRPr="0025505C" w14:paraId="04D3A5DB" w14:textId="77777777" w:rsidTr="00AE5F15">
        <w:trPr>
          <w:trHeight w:val="315"/>
        </w:trPr>
        <w:tc>
          <w:tcPr>
            <w:tcW w:w="3458" w:type="dxa"/>
            <w:noWrap/>
            <w:hideMark/>
          </w:tcPr>
          <w:p w14:paraId="46E783CE" w14:textId="77777777" w:rsidR="0025505C" w:rsidRPr="0025505C" w:rsidRDefault="0025505C" w:rsidP="0025505C">
            <w:pPr>
              <w:pStyle w:val="TableColumnNameMIRB"/>
            </w:pPr>
            <w:r>
              <w:t>PONOO 2022 Z16 22</w:t>
            </w:r>
          </w:p>
        </w:tc>
        <w:tc>
          <w:tcPr>
            <w:tcW w:w="2207" w:type="dxa"/>
            <w:noWrap/>
            <w:hideMark/>
          </w:tcPr>
          <w:p w14:paraId="3AB85705" w14:textId="77777777" w:rsidR="0025505C" w:rsidRPr="0025505C" w:rsidRDefault="0025505C" w:rsidP="0025505C">
            <w:pPr>
              <w:pStyle w:val="TableBodyTextMIRB"/>
            </w:pPr>
            <w:r>
              <w:t>3,47</w:t>
            </w:r>
          </w:p>
        </w:tc>
        <w:tc>
          <w:tcPr>
            <w:tcW w:w="1417" w:type="dxa"/>
            <w:noWrap/>
            <w:hideMark/>
          </w:tcPr>
          <w:p w14:paraId="4CEF24D8" w14:textId="77777777" w:rsidR="0025505C" w:rsidRPr="0025505C" w:rsidRDefault="0025505C" w:rsidP="0025505C">
            <w:pPr>
              <w:pStyle w:val="TableBodyTextMIRB"/>
            </w:pPr>
            <w:r>
              <w:t>424</w:t>
            </w:r>
          </w:p>
        </w:tc>
        <w:tc>
          <w:tcPr>
            <w:tcW w:w="2948" w:type="dxa"/>
            <w:noWrap/>
            <w:hideMark/>
          </w:tcPr>
          <w:p w14:paraId="0D655DFF" w14:textId="1B4E281B" w:rsidR="0025505C" w:rsidRPr="0025505C" w:rsidRDefault="0025505C" w:rsidP="0025505C">
            <w:pPr>
              <w:pStyle w:val="TableBodyTextMIRB"/>
            </w:pPr>
            <w:r>
              <w:t>NAD83(SCRS) MTU 16N</w:t>
            </w:r>
          </w:p>
        </w:tc>
      </w:tr>
      <w:tr w:rsidR="0025505C" w:rsidRPr="0025505C" w14:paraId="58E3D069" w14:textId="77777777" w:rsidTr="00AE5F15">
        <w:trPr>
          <w:trHeight w:val="315"/>
        </w:trPr>
        <w:tc>
          <w:tcPr>
            <w:tcW w:w="3458" w:type="dxa"/>
            <w:noWrap/>
            <w:hideMark/>
          </w:tcPr>
          <w:p w14:paraId="468E6819" w14:textId="77777777" w:rsidR="0025505C" w:rsidRPr="0025505C" w:rsidRDefault="0025505C" w:rsidP="0025505C">
            <w:pPr>
              <w:pStyle w:val="TableColumnNameMIRB"/>
            </w:pPr>
            <w:r>
              <w:t>PONOO 2022 Z16 23</w:t>
            </w:r>
          </w:p>
        </w:tc>
        <w:tc>
          <w:tcPr>
            <w:tcW w:w="2207" w:type="dxa"/>
            <w:noWrap/>
            <w:hideMark/>
          </w:tcPr>
          <w:p w14:paraId="603C60FF" w14:textId="77777777" w:rsidR="0025505C" w:rsidRPr="0025505C" w:rsidRDefault="0025505C" w:rsidP="0025505C">
            <w:pPr>
              <w:pStyle w:val="TableBodyTextMIRB"/>
            </w:pPr>
            <w:r>
              <w:t>3,36</w:t>
            </w:r>
          </w:p>
        </w:tc>
        <w:tc>
          <w:tcPr>
            <w:tcW w:w="1417" w:type="dxa"/>
            <w:noWrap/>
            <w:hideMark/>
          </w:tcPr>
          <w:p w14:paraId="0761EF48" w14:textId="77777777" w:rsidR="0025505C" w:rsidRPr="0025505C" w:rsidRDefault="0025505C" w:rsidP="0025505C">
            <w:pPr>
              <w:pStyle w:val="TableBodyTextMIRB"/>
            </w:pPr>
            <w:r>
              <w:t>425</w:t>
            </w:r>
          </w:p>
        </w:tc>
        <w:tc>
          <w:tcPr>
            <w:tcW w:w="2948" w:type="dxa"/>
            <w:noWrap/>
            <w:hideMark/>
          </w:tcPr>
          <w:p w14:paraId="53254C0F" w14:textId="206553F3" w:rsidR="0025505C" w:rsidRPr="0025505C" w:rsidRDefault="0025505C" w:rsidP="0025505C">
            <w:pPr>
              <w:pStyle w:val="TableBodyTextMIRB"/>
            </w:pPr>
            <w:r>
              <w:t>NAD83(SCRS) MTU 16N</w:t>
            </w:r>
          </w:p>
        </w:tc>
      </w:tr>
      <w:tr w:rsidR="0025505C" w:rsidRPr="0025505C" w14:paraId="4433BEA5" w14:textId="77777777" w:rsidTr="00AE5F15">
        <w:trPr>
          <w:trHeight w:val="315"/>
        </w:trPr>
        <w:tc>
          <w:tcPr>
            <w:tcW w:w="3458" w:type="dxa"/>
            <w:noWrap/>
            <w:hideMark/>
          </w:tcPr>
          <w:p w14:paraId="36BF3ABD" w14:textId="77777777" w:rsidR="0025505C" w:rsidRPr="0025505C" w:rsidRDefault="0025505C" w:rsidP="0025505C">
            <w:pPr>
              <w:pStyle w:val="TableColumnNameMIRB"/>
            </w:pPr>
            <w:r>
              <w:t>PONOO 2022 Z16 24</w:t>
            </w:r>
          </w:p>
        </w:tc>
        <w:tc>
          <w:tcPr>
            <w:tcW w:w="2207" w:type="dxa"/>
            <w:noWrap/>
            <w:hideMark/>
          </w:tcPr>
          <w:p w14:paraId="613D4265" w14:textId="77777777" w:rsidR="0025505C" w:rsidRPr="0025505C" w:rsidRDefault="0025505C" w:rsidP="0025505C">
            <w:pPr>
              <w:pStyle w:val="TableBodyTextMIRB"/>
            </w:pPr>
            <w:r>
              <w:t>3,27</w:t>
            </w:r>
          </w:p>
        </w:tc>
        <w:tc>
          <w:tcPr>
            <w:tcW w:w="1417" w:type="dxa"/>
            <w:noWrap/>
            <w:hideMark/>
          </w:tcPr>
          <w:p w14:paraId="0628FF73" w14:textId="77777777" w:rsidR="0025505C" w:rsidRPr="0025505C" w:rsidRDefault="0025505C" w:rsidP="0025505C">
            <w:pPr>
              <w:pStyle w:val="TableBodyTextMIRB"/>
            </w:pPr>
            <w:r>
              <w:t>405</w:t>
            </w:r>
          </w:p>
        </w:tc>
        <w:tc>
          <w:tcPr>
            <w:tcW w:w="2948" w:type="dxa"/>
            <w:noWrap/>
            <w:hideMark/>
          </w:tcPr>
          <w:p w14:paraId="6DDCA1B0" w14:textId="6A525755" w:rsidR="0025505C" w:rsidRPr="0025505C" w:rsidRDefault="0025505C" w:rsidP="0025505C">
            <w:pPr>
              <w:pStyle w:val="TableBodyTextMIRB"/>
            </w:pPr>
            <w:r>
              <w:t>NAD83(SCRS) MTU 16N</w:t>
            </w:r>
          </w:p>
        </w:tc>
      </w:tr>
      <w:tr w:rsidR="0025505C" w:rsidRPr="0025505C" w14:paraId="6FA9C069" w14:textId="77777777" w:rsidTr="00AE5F15">
        <w:trPr>
          <w:trHeight w:val="315"/>
        </w:trPr>
        <w:tc>
          <w:tcPr>
            <w:tcW w:w="3458" w:type="dxa"/>
            <w:noWrap/>
            <w:hideMark/>
          </w:tcPr>
          <w:p w14:paraId="10259464" w14:textId="77777777" w:rsidR="0025505C" w:rsidRPr="0025505C" w:rsidRDefault="0025505C" w:rsidP="0025505C">
            <w:pPr>
              <w:pStyle w:val="TableColumnNameMIRB"/>
            </w:pPr>
            <w:r>
              <w:t>PONOO 2022 Z16 25</w:t>
            </w:r>
          </w:p>
        </w:tc>
        <w:tc>
          <w:tcPr>
            <w:tcW w:w="2207" w:type="dxa"/>
            <w:noWrap/>
            <w:hideMark/>
          </w:tcPr>
          <w:p w14:paraId="0CBA68A5" w14:textId="77777777" w:rsidR="0025505C" w:rsidRPr="0025505C" w:rsidRDefault="0025505C" w:rsidP="0025505C">
            <w:pPr>
              <w:pStyle w:val="TableBodyTextMIRB"/>
            </w:pPr>
            <w:r>
              <w:t>3,25</w:t>
            </w:r>
          </w:p>
        </w:tc>
        <w:tc>
          <w:tcPr>
            <w:tcW w:w="1417" w:type="dxa"/>
            <w:noWrap/>
            <w:hideMark/>
          </w:tcPr>
          <w:p w14:paraId="664D2AC6" w14:textId="77777777" w:rsidR="0025505C" w:rsidRPr="0025505C" w:rsidRDefault="0025505C" w:rsidP="0025505C">
            <w:pPr>
              <w:pStyle w:val="TableBodyTextMIRB"/>
            </w:pPr>
            <w:r>
              <w:t>409</w:t>
            </w:r>
          </w:p>
        </w:tc>
        <w:tc>
          <w:tcPr>
            <w:tcW w:w="2948" w:type="dxa"/>
            <w:noWrap/>
            <w:hideMark/>
          </w:tcPr>
          <w:p w14:paraId="396EEDE8" w14:textId="73ED51B6" w:rsidR="0025505C" w:rsidRPr="0025505C" w:rsidRDefault="0025505C" w:rsidP="0025505C">
            <w:pPr>
              <w:pStyle w:val="TableBodyTextMIRB"/>
            </w:pPr>
            <w:r>
              <w:t>NAD83(SCRS) MTU 16N</w:t>
            </w:r>
          </w:p>
        </w:tc>
      </w:tr>
      <w:tr w:rsidR="0025505C" w:rsidRPr="0025505C" w14:paraId="4E2E0940" w14:textId="77777777" w:rsidTr="00AE5F15">
        <w:trPr>
          <w:trHeight w:val="315"/>
        </w:trPr>
        <w:tc>
          <w:tcPr>
            <w:tcW w:w="3458" w:type="dxa"/>
            <w:noWrap/>
            <w:hideMark/>
          </w:tcPr>
          <w:p w14:paraId="5E4761E5" w14:textId="77777777" w:rsidR="0025505C" w:rsidRPr="0025505C" w:rsidRDefault="0025505C" w:rsidP="0025505C">
            <w:pPr>
              <w:pStyle w:val="TableColumnNameMIRB"/>
            </w:pPr>
            <w:r>
              <w:t>PONOO 2022 Z16 26</w:t>
            </w:r>
          </w:p>
        </w:tc>
        <w:tc>
          <w:tcPr>
            <w:tcW w:w="2207" w:type="dxa"/>
            <w:noWrap/>
            <w:hideMark/>
          </w:tcPr>
          <w:p w14:paraId="738381CE" w14:textId="77777777" w:rsidR="0025505C" w:rsidRPr="0025505C" w:rsidRDefault="0025505C" w:rsidP="0025505C">
            <w:pPr>
              <w:pStyle w:val="TableBodyTextMIRB"/>
            </w:pPr>
            <w:r>
              <w:t>3,28</w:t>
            </w:r>
          </w:p>
        </w:tc>
        <w:tc>
          <w:tcPr>
            <w:tcW w:w="1417" w:type="dxa"/>
            <w:noWrap/>
            <w:hideMark/>
          </w:tcPr>
          <w:p w14:paraId="1717A018" w14:textId="77777777" w:rsidR="0025505C" w:rsidRPr="0025505C" w:rsidRDefault="0025505C" w:rsidP="0025505C">
            <w:pPr>
              <w:pStyle w:val="TableBodyTextMIRB"/>
            </w:pPr>
            <w:r>
              <w:t>402</w:t>
            </w:r>
          </w:p>
        </w:tc>
        <w:tc>
          <w:tcPr>
            <w:tcW w:w="2948" w:type="dxa"/>
            <w:noWrap/>
            <w:hideMark/>
          </w:tcPr>
          <w:p w14:paraId="00656DB2" w14:textId="72649A4A" w:rsidR="0025505C" w:rsidRPr="0025505C" w:rsidRDefault="0025505C" w:rsidP="0025505C">
            <w:pPr>
              <w:pStyle w:val="TableBodyTextMIRB"/>
            </w:pPr>
            <w:r>
              <w:t>NAD83(SCRS) MTU 16N</w:t>
            </w:r>
          </w:p>
        </w:tc>
      </w:tr>
      <w:tr w:rsidR="0025505C" w:rsidRPr="0025505C" w14:paraId="42786326" w14:textId="77777777" w:rsidTr="00AE5F15">
        <w:trPr>
          <w:trHeight w:val="315"/>
        </w:trPr>
        <w:tc>
          <w:tcPr>
            <w:tcW w:w="3458" w:type="dxa"/>
            <w:noWrap/>
            <w:hideMark/>
          </w:tcPr>
          <w:p w14:paraId="5725AFF2" w14:textId="77777777" w:rsidR="0025505C" w:rsidRPr="0025505C" w:rsidRDefault="0025505C" w:rsidP="0025505C">
            <w:pPr>
              <w:pStyle w:val="TableColumnNameMIRB"/>
            </w:pPr>
            <w:r>
              <w:t>PONOO 2022 Z16 27</w:t>
            </w:r>
          </w:p>
        </w:tc>
        <w:tc>
          <w:tcPr>
            <w:tcW w:w="2207" w:type="dxa"/>
            <w:noWrap/>
            <w:hideMark/>
          </w:tcPr>
          <w:p w14:paraId="5BDBBB04" w14:textId="77777777" w:rsidR="0025505C" w:rsidRPr="0025505C" w:rsidRDefault="0025505C" w:rsidP="0025505C">
            <w:pPr>
              <w:pStyle w:val="TableBodyTextMIRB"/>
            </w:pPr>
            <w:r>
              <w:t>3,20</w:t>
            </w:r>
          </w:p>
        </w:tc>
        <w:tc>
          <w:tcPr>
            <w:tcW w:w="1417" w:type="dxa"/>
            <w:noWrap/>
            <w:hideMark/>
          </w:tcPr>
          <w:p w14:paraId="17A27C12" w14:textId="77777777" w:rsidR="0025505C" w:rsidRPr="0025505C" w:rsidRDefault="0025505C" w:rsidP="0025505C">
            <w:pPr>
              <w:pStyle w:val="TableBodyTextMIRB"/>
            </w:pPr>
            <w:r>
              <w:t>410</w:t>
            </w:r>
          </w:p>
        </w:tc>
        <w:tc>
          <w:tcPr>
            <w:tcW w:w="2948" w:type="dxa"/>
            <w:noWrap/>
            <w:hideMark/>
          </w:tcPr>
          <w:p w14:paraId="4F7E7C6E" w14:textId="18800DBC" w:rsidR="0025505C" w:rsidRPr="0025505C" w:rsidRDefault="0025505C" w:rsidP="0025505C">
            <w:pPr>
              <w:pStyle w:val="TableBodyTextMIRB"/>
            </w:pPr>
            <w:r>
              <w:t>NAD83(SCRS) MTU 16N</w:t>
            </w:r>
          </w:p>
        </w:tc>
      </w:tr>
      <w:tr w:rsidR="0025505C" w:rsidRPr="0025505C" w14:paraId="6C27C01A" w14:textId="77777777" w:rsidTr="00AE5F15">
        <w:trPr>
          <w:trHeight w:val="315"/>
        </w:trPr>
        <w:tc>
          <w:tcPr>
            <w:tcW w:w="3458" w:type="dxa"/>
            <w:noWrap/>
            <w:hideMark/>
          </w:tcPr>
          <w:p w14:paraId="1F8084D2" w14:textId="77777777" w:rsidR="0025505C" w:rsidRPr="0025505C" w:rsidRDefault="0025505C" w:rsidP="0025505C">
            <w:pPr>
              <w:pStyle w:val="TableColumnNameMIRB"/>
            </w:pPr>
            <w:r>
              <w:t>PONOO 2022 Z16 28</w:t>
            </w:r>
          </w:p>
        </w:tc>
        <w:tc>
          <w:tcPr>
            <w:tcW w:w="2207" w:type="dxa"/>
            <w:noWrap/>
            <w:hideMark/>
          </w:tcPr>
          <w:p w14:paraId="207421DD" w14:textId="77777777" w:rsidR="0025505C" w:rsidRPr="0025505C" w:rsidRDefault="0025505C" w:rsidP="0025505C">
            <w:pPr>
              <w:pStyle w:val="TableBodyTextMIRB"/>
            </w:pPr>
            <w:r>
              <w:t>3,19</w:t>
            </w:r>
          </w:p>
        </w:tc>
        <w:tc>
          <w:tcPr>
            <w:tcW w:w="1417" w:type="dxa"/>
            <w:noWrap/>
            <w:hideMark/>
          </w:tcPr>
          <w:p w14:paraId="2243F042" w14:textId="77777777" w:rsidR="0025505C" w:rsidRPr="0025505C" w:rsidRDefault="0025505C" w:rsidP="0025505C">
            <w:pPr>
              <w:pStyle w:val="TableBodyTextMIRB"/>
            </w:pPr>
            <w:r>
              <w:t>404</w:t>
            </w:r>
          </w:p>
        </w:tc>
        <w:tc>
          <w:tcPr>
            <w:tcW w:w="2948" w:type="dxa"/>
            <w:noWrap/>
            <w:hideMark/>
          </w:tcPr>
          <w:p w14:paraId="2364C6B5" w14:textId="039B9ABA" w:rsidR="0025505C" w:rsidRPr="0025505C" w:rsidRDefault="0025505C" w:rsidP="0025505C">
            <w:pPr>
              <w:pStyle w:val="TableBodyTextMIRB"/>
            </w:pPr>
            <w:r>
              <w:t>NAD83(SCRS) MTU 16N</w:t>
            </w:r>
          </w:p>
        </w:tc>
      </w:tr>
      <w:tr w:rsidR="0025505C" w:rsidRPr="0025505C" w14:paraId="467F50F9" w14:textId="77777777" w:rsidTr="00AE5F15">
        <w:trPr>
          <w:trHeight w:val="315"/>
        </w:trPr>
        <w:tc>
          <w:tcPr>
            <w:tcW w:w="3458" w:type="dxa"/>
            <w:noWrap/>
            <w:hideMark/>
          </w:tcPr>
          <w:p w14:paraId="4C01A80B" w14:textId="77777777" w:rsidR="0025505C" w:rsidRPr="0025505C" w:rsidRDefault="0025505C" w:rsidP="0025505C">
            <w:pPr>
              <w:pStyle w:val="TableColumnNameMIRB"/>
            </w:pPr>
            <w:r>
              <w:t>PONOO 2022 Z16 29</w:t>
            </w:r>
          </w:p>
        </w:tc>
        <w:tc>
          <w:tcPr>
            <w:tcW w:w="2207" w:type="dxa"/>
            <w:noWrap/>
            <w:hideMark/>
          </w:tcPr>
          <w:p w14:paraId="76989EE9" w14:textId="77777777" w:rsidR="0025505C" w:rsidRPr="0025505C" w:rsidRDefault="0025505C" w:rsidP="0025505C">
            <w:pPr>
              <w:pStyle w:val="TableBodyTextMIRB"/>
            </w:pPr>
            <w:r>
              <w:t>3,23</w:t>
            </w:r>
          </w:p>
        </w:tc>
        <w:tc>
          <w:tcPr>
            <w:tcW w:w="1417" w:type="dxa"/>
            <w:noWrap/>
            <w:hideMark/>
          </w:tcPr>
          <w:p w14:paraId="58154695" w14:textId="77777777" w:rsidR="0025505C" w:rsidRPr="0025505C" w:rsidRDefault="0025505C" w:rsidP="0025505C">
            <w:pPr>
              <w:pStyle w:val="TableBodyTextMIRB"/>
            </w:pPr>
            <w:r>
              <w:t>399</w:t>
            </w:r>
          </w:p>
        </w:tc>
        <w:tc>
          <w:tcPr>
            <w:tcW w:w="2948" w:type="dxa"/>
            <w:noWrap/>
            <w:hideMark/>
          </w:tcPr>
          <w:p w14:paraId="4341985F" w14:textId="038B723E" w:rsidR="0025505C" w:rsidRPr="0025505C" w:rsidRDefault="0025505C" w:rsidP="0025505C">
            <w:pPr>
              <w:pStyle w:val="TableBodyTextMIRB"/>
            </w:pPr>
            <w:r>
              <w:t>NAD83(SCRS) MTU 16N</w:t>
            </w:r>
          </w:p>
        </w:tc>
      </w:tr>
      <w:tr w:rsidR="0025505C" w:rsidRPr="0025505C" w14:paraId="1FEB9C00" w14:textId="77777777" w:rsidTr="00AE5F15">
        <w:trPr>
          <w:trHeight w:val="315"/>
        </w:trPr>
        <w:tc>
          <w:tcPr>
            <w:tcW w:w="3458" w:type="dxa"/>
            <w:noWrap/>
            <w:hideMark/>
          </w:tcPr>
          <w:p w14:paraId="1D523FD8" w14:textId="77777777" w:rsidR="0025505C" w:rsidRPr="0025505C" w:rsidRDefault="0025505C" w:rsidP="0025505C">
            <w:pPr>
              <w:pStyle w:val="TableColumnNameMIRB"/>
            </w:pPr>
            <w:r>
              <w:t>PONOO 2022 Z16 30</w:t>
            </w:r>
          </w:p>
        </w:tc>
        <w:tc>
          <w:tcPr>
            <w:tcW w:w="2207" w:type="dxa"/>
            <w:noWrap/>
            <w:hideMark/>
          </w:tcPr>
          <w:p w14:paraId="7767FDB5" w14:textId="77777777" w:rsidR="0025505C" w:rsidRPr="0025505C" w:rsidRDefault="0025505C" w:rsidP="0025505C">
            <w:pPr>
              <w:pStyle w:val="TableBodyTextMIRB"/>
            </w:pPr>
            <w:r>
              <w:t>3,30</w:t>
            </w:r>
          </w:p>
        </w:tc>
        <w:tc>
          <w:tcPr>
            <w:tcW w:w="1417" w:type="dxa"/>
            <w:noWrap/>
            <w:hideMark/>
          </w:tcPr>
          <w:p w14:paraId="6B7D0A74" w14:textId="77777777" w:rsidR="0025505C" w:rsidRPr="0025505C" w:rsidRDefault="0025505C" w:rsidP="0025505C">
            <w:pPr>
              <w:pStyle w:val="TableBodyTextMIRB"/>
            </w:pPr>
            <w:r>
              <w:t>400</w:t>
            </w:r>
          </w:p>
        </w:tc>
        <w:tc>
          <w:tcPr>
            <w:tcW w:w="2948" w:type="dxa"/>
            <w:noWrap/>
            <w:hideMark/>
          </w:tcPr>
          <w:p w14:paraId="3706EE2A" w14:textId="17AA6F7F" w:rsidR="0025505C" w:rsidRPr="0025505C" w:rsidRDefault="0025505C" w:rsidP="0025505C">
            <w:pPr>
              <w:pStyle w:val="TableBodyTextMIRB"/>
            </w:pPr>
            <w:r>
              <w:t>NAD83(SCRS) MTU 16N</w:t>
            </w:r>
          </w:p>
        </w:tc>
      </w:tr>
      <w:tr w:rsidR="0025505C" w:rsidRPr="0025505C" w14:paraId="192A0A07" w14:textId="77777777" w:rsidTr="00AE5F15">
        <w:trPr>
          <w:trHeight w:val="300"/>
        </w:trPr>
        <w:tc>
          <w:tcPr>
            <w:tcW w:w="3458" w:type="dxa"/>
            <w:noWrap/>
            <w:hideMark/>
          </w:tcPr>
          <w:p w14:paraId="2CCC5E34" w14:textId="77777777" w:rsidR="0025505C" w:rsidRPr="0025505C" w:rsidRDefault="0025505C" w:rsidP="0025505C">
            <w:pPr>
              <w:pStyle w:val="TableColumnNameMIRB"/>
            </w:pPr>
            <w:r>
              <w:t>PONOO 2022 Z16 31</w:t>
            </w:r>
          </w:p>
        </w:tc>
        <w:tc>
          <w:tcPr>
            <w:tcW w:w="2207" w:type="dxa"/>
            <w:noWrap/>
            <w:hideMark/>
          </w:tcPr>
          <w:p w14:paraId="3746BF31" w14:textId="77777777" w:rsidR="0025505C" w:rsidRPr="0025505C" w:rsidRDefault="0025505C" w:rsidP="0025505C">
            <w:pPr>
              <w:pStyle w:val="TableBodyTextMIRB"/>
            </w:pPr>
            <w:r>
              <w:t>3,27</w:t>
            </w:r>
          </w:p>
        </w:tc>
        <w:tc>
          <w:tcPr>
            <w:tcW w:w="1417" w:type="dxa"/>
            <w:noWrap/>
            <w:hideMark/>
          </w:tcPr>
          <w:p w14:paraId="30218D86" w14:textId="77777777" w:rsidR="0025505C" w:rsidRPr="0025505C" w:rsidRDefault="0025505C" w:rsidP="0025505C">
            <w:pPr>
              <w:pStyle w:val="TableBodyTextMIRB"/>
            </w:pPr>
            <w:r>
              <w:t>402</w:t>
            </w:r>
          </w:p>
        </w:tc>
        <w:tc>
          <w:tcPr>
            <w:tcW w:w="2948" w:type="dxa"/>
            <w:noWrap/>
            <w:hideMark/>
          </w:tcPr>
          <w:p w14:paraId="123F158A" w14:textId="00840CBE" w:rsidR="0025505C" w:rsidRPr="0025505C" w:rsidRDefault="0025505C" w:rsidP="0025505C">
            <w:pPr>
              <w:pStyle w:val="TableBodyTextMIRB"/>
            </w:pPr>
            <w:r>
              <w:t>NAD83(SCRS) MTU 16N</w:t>
            </w:r>
          </w:p>
        </w:tc>
      </w:tr>
      <w:tr w:rsidR="0025505C" w:rsidRPr="0025505C" w14:paraId="64BECF2A" w14:textId="77777777" w:rsidTr="00AE5F15">
        <w:trPr>
          <w:trHeight w:val="300"/>
        </w:trPr>
        <w:tc>
          <w:tcPr>
            <w:tcW w:w="3458" w:type="dxa"/>
            <w:noWrap/>
            <w:hideMark/>
          </w:tcPr>
          <w:p w14:paraId="7CCF7F89" w14:textId="77777777" w:rsidR="0025505C" w:rsidRPr="0025505C" w:rsidRDefault="0025505C" w:rsidP="0025505C">
            <w:pPr>
              <w:pStyle w:val="TableColumnNameMIRB"/>
            </w:pPr>
            <w:r>
              <w:t>PONOO 2022 Z16 32</w:t>
            </w:r>
          </w:p>
        </w:tc>
        <w:tc>
          <w:tcPr>
            <w:tcW w:w="2207" w:type="dxa"/>
            <w:noWrap/>
            <w:hideMark/>
          </w:tcPr>
          <w:p w14:paraId="3F5CB889" w14:textId="77777777" w:rsidR="0025505C" w:rsidRPr="0025505C" w:rsidRDefault="0025505C" w:rsidP="0025505C">
            <w:pPr>
              <w:pStyle w:val="TableBodyTextMIRB"/>
            </w:pPr>
            <w:r>
              <w:t>3,21</w:t>
            </w:r>
          </w:p>
        </w:tc>
        <w:tc>
          <w:tcPr>
            <w:tcW w:w="1417" w:type="dxa"/>
            <w:noWrap/>
            <w:hideMark/>
          </w:tcPr>
          <w:p w14:paraId="63202CB8" w14:textId="77777777" w:rsidR="0025505C" w:rsidRPr="0025505C" w:rsidRDefault="0025505C" w:rsidP="0025505C">
            <w:pPr>
              <w:pStyle w:val="TableBodyTextMIRB"/>
            </w:pPr>
            <w:r>
              <w:t>400</w:t>
            </w:r>
          </w:p>
        </w:tc>
        <w:tc>
          <w:tcPr>
            <w:tcW w:w="2948" w:type="dxa"/>
            <w:noWrap/>
            <w:hideMark/>
          </w:tcPr>
          <w:p w14:paraId="64607D96" w14:textId="6F9097E0" w:rsidR="0025505C" w:rsidRPr="0025505C" w:rsidRDefault="0025505C" w:rsidP="0025505C">
            <w:pPr>
              <w:pStyle w:val="TableBodyTextMIRB"/>
            </w:pPr>
            <w:r>
              <w:t>NAD83(SCRS) MTU 16N</w:t>
            </w:r>
          </w:p>
        </w:tc>
      </w:tr>
      <w:tr w:rsidR="0025505C" w:rsidRPr="0025505C" w14:paraId="48D3DC81" w14:textId="77777777" w:rsidTr="00AE5F15">
        <w:trPr>
          <w:trHeight w:val="300"/>
        </w:trPr>
        <w:tc>
          <w:tcPr>
            <w:tcW w:w="3458" w:type="dxa"/>
            <w:noWrap/>
            <w:hideMark/>
          </w:tcPr>
          <w:p w14:paraId="071E58C6" w14:textId="77777777" w:rsidR="0025505C" w:rsidRPr="0025505C" w:rsidRDefault="0025505C" w:rsidP="0025505C">
            <w:pPr>
              <w:pStyle w:val="TableColumnNameMIRB"/>
            </w:pPr>
            <w:r>
              <w:t>PONOO 2022 Z16 33</w:t>
            </w:r>
          </w:p>
        </w:tc>
        <w:tc>
          <w:tcPr>
            <w:tcW w:w="2207" w:type="dxa"/>
            <w:noWrap/>
            <w:hideMark/>
          </w:tcPr>
          <w:p w14:paraId="32406797" w14:textId="77777777" w:rsidR="0025505C" w:rsidRPr="0025505C" w:rsidRDefault="0025505C" w:rsidP="0025505C">
            <w:pPr>
              <w:pStyle w:val="TableBodyTextMIRB"/>
            </w:pPr>
            <w:r>
              <w:t>3,38</w:t>
            </w:r>
          </w:p>
        </w:tc>
        <w:tc>
          <w:tcPr>
            <w:tcW w:w="1417" w:type="dxa"/>
            <w:noWrap/>
            <w:hideMark/>
          </w:tcPr>
          <w:p w14:paraId="6BD2E684" w14:textId="77777777" w:rsidR="0025505C" w:rsidRPr="0025505C" w:rsidRDefault="0025505C" w:rsidP="0025505C">
            <w:pPr>
              <w:pStyle w:val="TableBodyTextMIRB"/>
            </w:pPr>
            <w:r>
              <w:t>404</w:t>
            </w:r>
          </w:p>
        </w:tc>
        <w:tc>
          <w:tcPr>
            <w:tcW w:w="2948" w:type="dxa"/>
            <w:noWrap/>
            <w:hideMark/>
          </w:tcPr>
          <w:p w14:paraId="14E24DEB" w14:textId="64E991F0" w:rsidR="0025505C" w:rsidRPr="0025505C" w:rsidRDefault="0025505C" w:rsidP="0025505C">
            <w:pPr>
              <w:pStyle w:val="TableBodyTextMIRB"/>
            </w:pPr>
            <w:r>
              <w:t>NAD83(SCRS) MTU 16N</w:t>
            </w:r>
          </w:p>
        </w:tc>
      </w:tr>
      <w:tr w:rsidR="0025505C" w:rsidRPr="0025505C" w14:paraId="27A6FC3D" w14:textId="77777777" w:rsidTr="00AE5F15">
        <w:trPr>
          <w:trHeight w:val="300"/>
        </w:trPr>
        <w:tc>
          <w:tcPr>
            <w:tcW w:w="3458" w:type="dxa"/>
            <w:noWrap/>
            <w:hideMark/>
          </w:tcPr>
          <w:p w14:paraId="02BF1A2F" w14:textId="77777777" w:rsidR="0025505C" w:rsidRPr="0025505C" w:rsidRDefault="0025505C" w:rsidP="0025505C">
            <w:pPr>
              <w:pStyle w:val="TableColumnNameMIRB"/>
            </w:pPr>
            <w:r>
              <w:t>PONOO 2022 Z16 34</w:t>
            </w:r>
          </w:p>
        </w:tc>
        <w:tc>
          <w:tcPr>
            <w:tcW w:w="2207" w:type="dxa"/>
            <w:noWrap/>
            <w:hideMark/>
          </w:tcPr>
          <w:p w14:paraId="785C1DF7" w14:textId="77777777" w:rsidR="0025505C" w:rsidRPr="0025505C" w:rsidRDefault="0025505C" w:rsidP="0025505C">
            <w:pPr>
              <w:pStyle w:val="TableBodyTextMIRB"/>
            </w:pPr>
            <w:r>
              <w:t>3,03</w:t>
            </w:r>
          </w:p>
        </w:tc>
        <w:tc>
          <w:tcPr>
            <w:tcW w:w="1417" w:type="dxa"/>
            <w:noWrap/>
            <w:hideMark/>
          </w:tcPr>
          <w:p w14:paraId="00F682F9" w14:textId="77777777" w:rsidR="0025505C" w:rsidRPr="0025505C" w:rsidRDefault="0025505C" w:rsidP="0025505C">
            <w:pPr>
              <w:pStyle w:val="TableBodyTextMIRB"/>
            </w:pPr>
            <w:r>
              <w:t>406</w:t>
            </w:r>
          </w:p>
        </w:tc>
        <w:tc>
          <w:tcPr>
            <w:tcW w:w="2948" w:type="dxa"/>
            <w:noWrap/>
            <w:hideMark/>
          </w:tcPr>
          <w:p w14:paraId="0C0B46C7" w14:textId="191F6310" w:rsidR="0025505C" w:rsidRPr="0025505C" w:rsidRDefault="0025505C" w:rsidP="0025505C">
            <w:pPr>
              <w:pStyle w:val="TableBodyTextMIRB"/>
            </w:pPr>
            <w:r>
              <w:t>NAD83(SCRS) MTU 16N</w:t>
            </w:r>
          </w:p>
        </w:tc>
      </w:tr>
      <w:tr w:rsidR="0025505C" w:rsidRPr="0025505C" w14:paraId="1A47C502" w14:textId="77777777" w:rsidTr="00AE5F15">
        <w:trPr>
          <w:trHeight w:val="300"/>
        </w:trPr>
        <w:tc>
          <w:tcPr>
            <w:tcW w:w="3458" w:type="dxa"/>
            <w:noWrap/>
            <w:hideMark/>
          </w:tcPr>
          <w:p w14:paraId="4C277B20" w14:textId="77777777" w:rsidR="0025505C" w:rsidRPr="0025505C" w:rsidRDefault="0025505C" w:rsidP="0025505C">
            <w:pPr>
              <w:pStyle w:val="TableColumnNameMIRB"/>
            </w:pPr>
            <w:r>
              <w:t>PONOO 2022 Z16 35</w:t>
            </w:r>
          </w:p>
        </w:tc>
        <w:tc>
          <w:tcPr>
            <w:tcW w:w="2207" w:type="dxa"/>
            <w:noWrap/>
            <w:hideMark/>
          </w:tcPr>
          <w:p w14:paraId="21AB5D58" w14:textId="77777777" w:rsidR="0025505C" w:rsidRPr="0025505C" w:rsidRDefault="0025505C" w:rsidP="0025505C">
            <w:pPr>
              <w:pStyle w:val="TableBodyTextMIRB"/>
            </w:pPr>
            <w:r>
              <w:t>3,30</w:t>
            </w:r>
          </w:p>
        </w:tc>
        <w:tc>
          <w:tcPr>
            <w:tcW w:w="1417" w:type="dxa"/>
            <w:noWrap/>
            <w:hideMark/>
          </w:tcPr>
          <w:p w14:paraId="4628CB8A" w14:textId="77777777" w:rsidR="0025505C" w:rsidRPr="0025505C" w:rsidRDefault="0025505C" w:rsidP="0025505C">
            <w:pPr>
              <w:pStyle w:val="TableBodyTextMIRB"/>
            </w:pPr>
            <w:r>
              <w:t>404</w:t>
            </w:r>
          </w:p>
        </w:tc>
        <w:tc>
          <w:tcPr>
            <w:tcW w:w="2948" w:type="dxa"/>
            <w:noWrap/>
            <w:hideMark/>
          </w:tcPr>
          <w:p w14:paraId="26154D6B" w14:textId="608B4883" w:rsidR="0025505C" w:rsidRPr="0025505C" w:rsidRDefault="0025505C" w:rsidP="0025505C">
            <w:pPr>
              <w:pStyle w:val="TableBodyTextMIRB"/>
            </w:pPr>
            <w:r>
              <w:t>NAD83(SCRS) MTU 16N</w:t>
            </w:r>
          </w:p>
        </w:tc>
      </w:tr>
      <w:tr w:rsidR="0025505C" w:rsidRPr="0025505C" w14:paraId="51E9B3B7" w14:textId="77777777" w:rsidTr="00AE5F15">
        <w:trPr>
          <w:trHeight w:val="300"/>
        </w:trPr>
        <w:tc>
          <w:tcPr>
            <w:tcW w:w="3458" w:type="dxa"/>
            <w:noWrap/>
            <w:hideMark/>
          </w:tcPr>
          <w:p w14:paraId="4E5DADF9" w14:textId="77777777" w:rsidR="0025505C" w:rsidRPr="0025505C" w:rsidRDefault="0025505C" w:rsidP="0025505C">
            <w:pPr>
              <w:pStyle w:val="TableColumnNameMIRB"/>
            </w:pPr>
            <w:r>
              <w:t>PONOO 2022 Z16 36</w:t>
            </w:r>
          </w:p>
        </w:tc>
        <w:tc>
          <w:tcPr>
            <w:tcW w:w="2207" w:type="dxa"/>
            <w:noWrap/>
            <w:hideMark/>
          </w:tcPr>
          <w:p w14:paraId="7AE817E6" w14:textId="77777777" w:rsidR="0025505C" w:rsidRPr="0025505C" w:rsidRDefault="0025505C" w:rsidP="0025505C">
            <w:pPr>
              <w:pStyle w:val="TableBodyTextMIRB"/>
            </w:pPr>
            <w:r>
              <w:t>3,16</w:t>
            </w:r>
          </w:p>
        </w:tc>
        <w:tc>
          <w:tcPr>
            <w:tcW w:w="1417" w:type="dxa"/>
            <w:noWrap/>
            <w:hideMark/>
          </w:tcPr>
          <w:p w14:paraId="34E9C8B8" w14:textId="77777777" w:rsidR="0025505C" w:rsidRPr="0025505C" w:rsidRDefault="0025505C" w:rsidP="0025505C">
            <w:pPr>
              <w:pStyle w:val="TableBodyTextMIRB"/>
            </w:pPr>
            <w:r>
              <w:t>407</w:t>
            </w:r>
          </w:p>
        </w:tc>
        <w:tc>
          <w:tcPr>
            <w:tcW w:w="2948" w:type="dxa"/>
            <w:noWrap/>
            <w:hideMark/>
          </w:tcPr>
          <w:p w14:paraId="07C5FF8F" w14:textId="5A69C48C" w:rsidR="0025505C" w:rsidRPr="0025505C" w:rsidRDefault="0025505C" w:rsidP="0025505C">
            <w:pPr>
              <w:pStyle w:val="TableBodyTextMIRB"/>
            </w:pPr>
            <w:r>
              <w:t>NAD83(SCRS) MTU 16N</w:t>
            </w:r>
          </w:p>
        </w:tc>
      </w:tr>
      <w:tr w:rsidR="0025505C" w:rsidRPr="0025505C" w14:paraId="7D0891C6" w14:textId="77777777" w:rsidTr="00AE5F15">
        <w:trPr>
          <w:trHeight w:val="300"/>
        </w:trPr>
        <w:tc>
          <w:tcPr>
            <w:tcW w:w="3458" w:type="dxa"/>
            <w:noWrap/>
            <w:hideMark/>
          </w:tcPr>
          <w:p w14:paraId="0DA0581D" w14:textId="77777777" w:rsidR="0025505C" w:rsidRPr="0025505C" w:rsidRDefault="0025505C" w:rsidP="0025505C">
            <w:pPr>
              <w:pStyle w:val="TableColumnNameMIRB"/>
            </w:pPr>
            <w:r>
              <w:t>PONOO 2022 Z16 37</w:t>
            </w:r>
          </w:p>
        </w:tc>
        <w:tc>
          <w:tcPr>
            <w:tcW w:w="2207" w:type="dxa"/>
            <w:noWrap/>
            <w:hideMark/>
          </w:tcPr>
          <w:p w14:paraId="5B6101D6" w14:textId="77777777" w:rsidR="0025505C" w:rsidRPr="0025505C" w:rsidRDefault="0025505C" w:rsidP="0025505C">
            <w:pPr>
              <w:pStyle w:val="TableBodyTextMIRB"/>
            </w:pPr>
            <w:r>
              <w:t>3,42</w:t>
            </w:r>
          </w:p>
        </w:tc>
        <w:tc>
          <w:tcPr>
            <w:tcW w:w="1417" w:type="dxa"/>
            <w:noWrap/>
            <w:hideMark/>
          </w:tcPr>
          <w:p w14:paraId="33905C83" w14:textId="77777777" w:rsidR="0025505C" w:rsidRPr="0025505C" w:rsidRDefault="0025505C" w:rsidP="0025505C">
            <w:pPr>
              <w:pStyle w:val="TableBodyTextMIRB"/>
            </w:pPr>
            <w:r>
              <w:t>408</w:t>
            </w:r>
          </w:p>
        </w:tc>
        <w:tc>
          <w:tcPr>
            <w:tcW w:w="2948" w:type="dxa"/>
            <w:noWrap/>
            <w:hideMark/>
          </w:tcPr>
          <w:p w14:paraId="4439EB66" w14:textId="26A60B79" w:rsidR="0025505C" w:rsidRPr="0025505C" w:rsidRDefault="0025505C" w:rsidP="0025505C">
            <w:pPr>
              <w:pStyle w:val="TableBodyTextMIRB"/>
            </w:pPr>
            <w:r>
              <w:t>NAD83(SCRS) MTU 16N</w:t>
            </w:r>
          </w:p>
        </w:tc>
      </w:tr>
      <w:tr w:rsidR="0025505C" w:rsidRPr="0025505C" w14:paraId="47942A65" w14:textId="77777777" w:rsidTr="00AE5F15">
        <w:trPr>
          <w:trHeight w:val="300"/>
        </w:trPr>
        <w:tc>
          <w:tcPr>
            <w:tcW w:w="3458" w:type="dxa"/>
            <w:noWrap/>
            <w:hideMark/>
          </w:tcPr>
          <w:p w14:paraId="4CCD6472" w14:textId="77777777" w:rsidR="0025505C" w:rsidRPr="0025505C" w:rsidRDefault="0025505C" w:rsidP="0025505C">
            <w:pPr>
              <w:pStyle w:val="TableColumnNameMIRB"/>
            </w:pPr>
            <w:r>
              <w:t>PONOO 2022 Z16 38</w:t>
            </w:r>
          </w:p>
        </w:tc>
        <w:tc>
          <w:tcPr>
            <w:tcW w:w="2207" w:type="dxa"/>
            <w:noWrap/>
            <w:hideMark/>
          </w:tcPr>
          <w:p w14:paraId="7E934BA4" w14:textId="77777777" w:rsidR="0025505C" w:rsidRPr="0025505C" w:rsidRDefault="0025505C" w:rsidP="0025505C">
            <w:pPr>
              <w:pStyle w:val="TableBodyTextMIRB"/>
            </w:pPr>
            <w:r>
              <w:t>3,18</w:t>
            </w:r>
          </w:p>
        </w:tc>
        <w:tc>
          <w:tcPr>
            <w:tcW w:w="1417" w:type="dxa"/>
            <w:noWrap/>
            <w:hideMark/>
          </w:tcPr>
          <w:p w14:paraId="73C9D7CC" w14:textId="77777777" w:rsidR="0025505C" w:rsidRPr="0025505C" w:rsidRDefault="0025505C" w:rsidP="0025505C">
            <w:pPr>
              <w:pStyle w:val="TableBodyTextMIRB"/>
            </w:pPr>
            <w:r>
              <w:t>421</w:t>
            </w:r>
          </w:p>
        </w:tc>
        <w:tc>
          <w:tcPr>
            <w:tcW w:w="2948" w:type="dxa"/>
            <w:noWrap/>
            <w:hideMark/>
          </w:tcPr>
          <w:p w14:paraId="2168ABD1" w14:textId="4B12E7EA" w:rsidR="0025505C" w:rsidRPr="0025505C" w:rsidRDefault="0025505C" w:rsidP="0025505C">
            <w:pPr>
              <w:pStyle w:val="TableBodyTextMIRB"/>
            </w:pPr>
            <w:r>
              <w:t>NAD83(SCRS) MTU 16N</w:t>
            </w:r>
          </w:p>
        </w:tc>
      </w:tr>
      <w:tr w:rsidR="0025505C" w:rsidRPr="0025505C" w14:paraId="713434DF" w14:textId="77777777" w:rsidTr="00AE5F15">
        <w:trPr>
          <w:trHeight w:val="300"/>
        </w:trPr>
        <w:tc>
          <w:tcPr>
            <w:tcW w:w="3458" w:type="dxa"/>
            <w:noWrap/>
            <w:hideMark/>
          </w:tcPr>
          <w:p w14:paraId="1A2B4ABF" w14:textId="77777777" w:rsidR="0025505C" w:rsidRPr="0025505C" w:rsidRDefault="0025505C" w:rsidP="0025505C">
            <w:pPr>
              <w:pStyle w:val="TableColumnNameMIRB"/>
            </w:pPr>
            <w:r>
              <w:t>PONOO 2022 Z16 39</w:t>
            </w:r>
          </w:p>
        </w:tc>
        <w:tc>
          <w:tcPr>
            <w:tcW w:w="2207" w:type="dxa"/>
            <w:noWrap/>
            <w:hideMark/>
          </w:tcPr>
          <w:p w14:paraId="09DF4400" w14:textId="77777777" w:rsidR="0025505C" w:rsidRPr="0025505C" w:rsidRDefault="0025505C" w:rsidP="0025505C">
            <w:pPr>
              <w:pStyle w:val="TableBodyTextMIRB"/>
            </w:pPr>
            <w:r>
              <w:t>3,19</w:t>
            </w:r>
          </w:p>
        </w:tc>
        <w:tc>
          <w:tcPr>
            <w:tcW w:w="1417" w:type="dxa"/>
            <w:noWrap/>
            <w:hideMark/>
          </w:tcPr>
          <w:p w14:paraId="554079D5" w14:textId="77777777" w:rsidR="0025505C" w:rsidRPr="0025505C" w:rsidRDefault="0025505C" w:rsidP="0025505C">
            <w:pPr>
              <w:pStyle w:val="TableBodyTextMIRB"/>
            </w:pPr>
            <w:r>
              <w:t>399</w:t>
            </w:r>
          </w:p>
        </w:tc>
        <w:tc>
          <w:tcPr>
            <w:tcW w:w="2948" w:type="dxa"/>
            <w:noWrap/>
            <w:hideMark/>
          </w:tcPr>
          <w:p w14:paraId="258EC54F" w14:textId="2F57D65F" w:rsidR="0025505C" w:rsidRPr="0025505C" w:rsidRDefault="0025505C" w:rsidP="0025505C">
            <w:pPr>
              <w:pStyle w:val="TableBodyTextMIRB"/>
            </w:pPr>
            <w:r>
              <w:t>NAD83(SCRS) MTU 16N</w:t>
            </w:r>
          </w:p>
        </w:tc>
      </w:tr>
      <w:tr w:rsidR="0025505C" w:rsidRPr="0025505C" w14:paraId="46BA88AB" w14:textId="77777777" w:rsidTr="00AE5F15">
        <w:trPr>
          <w:trHeight w:val="300"/>
        </w:trPr>
        <w:tc>
          <w:tcPr>
            <w:tcW w:w="3458" w:type="dxa"/>
            <w:noWrap/>
            <w:hideMark/>
          </w:tcPr>
          <w:p w14:paraId="7ADD52A8" w14:textId="77777777" w:rsidR="0025505C" w:rsidRPr="0025505C" w:rsidRDefault="0025505C" w:rsidP="0025505C">
            <w:pPr>
              <w:pStyle w:val="TableColumnNameMIRB"/>
            </w:pPr>
            <w:r>
              <w:t>PONOO 2022 Z16 40</w:t>
            </w:r>
          </w:p>
        </w:tc>
        <w:tc>
          <w:tcPr>
            <w:tcW w:w="2207" w:type="dxa"/>
            <w:noWrap/>
            <w:hideMark/>
          </w:tcPr>
          <w:p w14:paraId="17B8FCC8" w14:textId="77777777" w:rsidR="0025505C" w:rsidRPr="0025505C" w:rsidRDefault="0025505C" w:rsidP="0025505C">
            <w:pPr>
              <w:pStyle w:val="TableBodyTextMIRB"/>
            </w:pPr>
            <w:r>
              <w:t>3,25</w:t>
            </w:r>
          </w:p>
        </w:tc>
        <w:tc>
          <w:tcPr>
            <w:tcW w:w="1417" w:type="dxa"/>
            <w:noWrap/>
            <w:hideMark/>
          </w:tcPr>
          <w:p w14:paraId="2EC640FA" w14:textId="77777777" w:rsidR="0025505C" w:rsidRPr="0025505C" w:rsidRDefault="0025505C" w:rsidP="0025505C">
            <w:pPr>
              <w:pStyle w:val="TableBodyTextMIRB"/>
            </w:pPr>
            <w:r>
              <w:t>401</w:t>
            </w:r>
          </w:p>
        </w:tc>
        <w:tc>
          <w:tcPr>
            <w:tcW w:w="2948" w:type="dxa"/>
            <w:noWrap/>
            <w:hideMark/>
          </w:tcPr>
          <w:p w14:paraId="06B772C4" w14:textId="57C7D699" w:rsidR="0025505C" w:rsidRPr="0025505C" w:rsidRDefault="0025505C" w:rsidP="0025505C">
            <w:pPr>
              <w:pStyle w:val="TableBodyTextMIRB"/>
            </w:pPr>
            <w:r>
              <w:t>NAD83(SCRS) MTU 16N</w:t>
            </w:r>
          </w:p>
        </w:tc>
      </w:tr>
      <w:tr w:rsidR="0025505C" w:rsidRPr="0025505C" w14:paraId="66056502" w14:textId="77777777" w:rsidTr="00AE5F15">
        <w:trPr>
          <w:trHeight w:val="300"/>
        </w:trPr>
        <w:tc>
          <w:tcPr>
            <w:tcW w:w="3458" w:type="dxa"/>
            <w:noWrap/>
            <w:hideMark/>
          </w:tcPr>
          <w:p w14:paraId="7D19DC30" w14:textId="77777777" w:rsidR="0025505C" w:rsidRPr="0025505C" w:rsidRDefault="0025505C" w:rsidP="0025505C">
            <w:pPr>
              <w:pStyle w:val="TableColumnNameMIRB"/>
            </w:pPr>
            <w:r>
              <w:t>PONOO 2022 Z16 41</w:t>
            </w:r>
          </w:p>
        </w:tc>
        <w:tc>
          <w:tcPr>
            <w:tcW w:w="2207" w:type="dxa"/>
            <w:noWrap/>
            <w:hideMark/>
          </w:tcPr>
          <w:p w14:paraId="642115FF" w14:textId="77777777" w:rsidR="0025505C" w:rsidRPr="0025505C" w:rsidRDefault="0025505C" w:rsidP="0025505C">
            <w:pPr>
              <w:pStyle w:val="TableBodyTextMIRB"/>
            </w:pPr>
            <w:r>
              <w:t>3,03</w:t>
            </w:r>
          </w:p>
        </w:tc>
        <w:tc>
          <w:tcPr>
            <w:tcW w:w="1417" w:type="dxa"/>
            <w:noWrap/>
            <w:hideMark/>
          </w:tcPr>
          <w:p w14:paraId="6455BB84" w14:textId="77777777" w:rsidR="0025505C" w:rsidRPr="0025505C" w:rsidRDefault="0025505C" w:rsidP="0025505C">
            <w:pPr>
              <w:pStyle w:val="TableBodyTextMIRB"/>
            </w:pPr>
            <w:r>
              <w:t>408</w:t>
            </w:r>
          </w:p>
        </w:tc>
        <w:tc>
          <w:tcPr>
            <w:tcW w:w="2948" w:type="dxa"/>
            <w:noWrap/>
            <w:hideMark/>
          </w:tcPr>
          <w:p w14:paraId="480795AA" w14:textId="28808E7D" w:rsidR="0025505C" w:rsidRPr="0025505C" w:rsidRDefault="0025505C" w:rsidP="0025505C">
            <w:pPr>
              <w:pStyle w:val="TableBodyTextMIRB"/>
            </w:pPr>
            <w:r>
              <w:t>NAD83(SCRS) MTU 16N</w:t>
            </w:r>
          </w:p>
        </w:tc>
      </w:tr>
      <w:tr w:rsidR="0025505C" w:rsidRPr="0025505C" w14:paraId="06375001" w14:textId="77777777" w:rsidTr="00AE5F15">
        <w:trPr>
          <w:trHeight w:val="300"/>
        </w:trPr>
        <w:tc>
          <w:tcPr>
            <w:tcW w:w="3458" w:type="dxa"/>
            <w:noWrap/>
            <w:hideMark/>
          </w:tcPr>
          <w:p w14:paraId="7800FE27" w14:textId="77777777" w:rsidR="0025505C" w:rsidRPr="0025505C" w:rsidRDefault="0025505C" w:rsidP="0025505C">
            <w:pPr>
              <w:pStyle w:val="TableColumnNameMIRB"/>
            </w:pPr>
            <w:r>
              <w:t>PONOO 2022 Z16 42</w:t>
            </w:r>
          </w:p>
        </w:tc>
        <w:tc>
          <w:tcPr>
            <w:tcW w:w="2207" w:type="dxa"/>
            <w:noWrap/>
            <w:hideMark/>
          </w:tcPr>
          <w:p w14:paraId="592304BE" w14:textId="77777777" w:rsidR="0025505C" w:rsidRPr="0025505C" w:rsidRDefault="0025505C" w:rsidP="0025505C">
            <w:pPr>
              <w:pStyle w:val="TableBodyTextMIRB"/>
            </w:pPr>
            <w:r>
              <w:t>3,17</w:t>
            </w:r>
          </w:p>
        </w:tc>
        <w:tc>
          <w:tcPr>
            <w:tcW w:w="1417" w:type="dxa"/>
            <w:noWrap/>
            <w:hideMark/>
          </w:tcPr>
          <w:p w14:paraId="2F79E07D" w14:textId="77777777" w:rsidR="0025505C" w:rsidRPr="0025505C" w:rsidRDefault="0025505C" w:rsidP="0025505C">
            <w:pPr>
              <w:pStyle w:val="TableBodyTextMIRB"/>
            </w:pPr>
            <w:r>
              <w:t>417</w:t>
            </w:r>
          </w:p>
        </w:tc>
        <w:tc>
          <w:tcPr>
            <w:tcW w:w="2948" w:type="dxa"/>
            <w:noWrap/>
            <w:hideMark/>
          </w:tcPr>
          <w:p w14:paraId="71A5F1BA" w14:textId="66E72241" w:rsidR="0025505C" w:rsidRPr="0025505C" w:rsidRDefault="0025505C" w:rsidP="0025505C">
            <w:pPr>
              <w:pStyle w:val="TableBodyTextMIRB"/>
            </w:pPr>
            <w:r>
              <w:t>NAD83(SCRS) MTU 16N</w:t>
            </w:r>
          </w:p>
        </w:tc>
      </w:tr>
      <w:tr w:rsidR="0025505C" w:rsidRPr="0025505C" w14:paraId="745D8B9A" w14:textId="77777777" w:rsidTr="00AE5F15">
        <w:trPr>
          <w:trHeight w:val="300"/>
        </w:trPr>
        <w:tc>
          <w:tcPr>
            <w:tcW w:w="3458" w:type="dxa"/>
            <w:noWrap/>
            <w:hideMark/>
          </w:tcPr>
          <w:p w14:paraId="1304EB57" w14:textId="77777777" w:rsidR="0025505C" w:rsidRPr="0025505C" w:rsidRDefault="0025505C" w:rsidP="0025505C">
            <w:pPr>
              <w:pStyle w:val="TableColumnNameMIRB"/>
            </w:pPr>
            <w:r>
              <w:t>PONOO 2022 Z16 43</w:t>
            </w:r>
          </w:p>
        </w:tc>
        <w:tc>
          <w:tcPr>
            <w:tcW w:w="2207" w:type="dxa"/>
            <w:noWrap/>
            <w:hideMark/>
          </w:tcPr>
          <w:p w14:paraId="3EC52C31" w14:textId="77777777" w:rsidR="0025505C" w:rsidRPr="0025505C" w:rsidRDefault="0025505C" w:rsidP="0025505C">
            <w:pPr>
              <w:pStyle w:val="TableBodyTextMIRB"/>
            </w:pPr>
            <w:r>
              <w:t>3,04</w:t>
            </w:r>
          </w:p>
        </w:tc>
        <w:tc>
          <w:tcPr>
            <w:tcW w:w="1417" w:type="dxa"/>
            <w:noWrap/>
            <w:hideMark/>
          </w:tcPr>
          <w:p w14:paraId="2D3D277F" w14:textId="77777777" w:rsidR="0025505C" w:rsidRPr="0025505C" w:rsidRDefault="0025505C" w:rsidP="0025505C">
            <w:pPr>
              <w:pStyle w:val="TableBodyTextMIRB"/>
            </w:pPr>
            <w:r>
              <w:t>395</w:t>
            </w:r>
          </w:p>
        </w:tc>
        <w:tc>
          <w:tcPr>
            <w:tcW w:w="2948" w:type="dxa"/>
            <w:noWrap/>
            <w:hideMark/>
          </w:tcPr>
          <w:p w14:paraId="1E2108DB" w14:textId="4C1A1771" w:rsidR="0025505C" w:rsidRPr="0025505C" w:rsidRDefault="0025505C" w:rsidP="0025505C">
            <w:pPr>
              <w:pStyle w:val="TableBodyTextMIRB"/>
            </w:pPr>
            <w:r>
              <w:t>NAD83(SCRS) MTU 16N</w:t>
            </w:r>
          </w:p>
        </w:tc>
      </w:tr>
      <w:tr w:rsidR="0025505C" w:rsidRPr="0025505C" w14:paraId="02A38451" w14:textId="77777777" w:rsidTr="00AE5F15">
        <w:trPr>
          <w:trHeight w:val="300"/>
        </w:trPr>
        <w:tc>
          <w:tcPr>
            <w:tcW w:w="3458" w:type="dxa"/>
            <w:noWrap/>
            <w:hideMark/>
          </w:tcPr>
          <w:p w14:paraId="43C18F2D" w14:textId="77777777" w:rsidR="0025505C" w:rsidRPr="0025505C" w:rsidRDefault="0025505C" w:rsidP="0025505C">
            <w:pPr>
              <w:pStyle w:val="TableColumnNameMIRB"/>
            </w:pPr>
            <w:r>
              <w:t>PONOO 2022 Z16 44</w:t>
            </w:r>
          </w:p>
        </w:tc>
        <w:tc>
          <w:tcPr>
            <w:tcW w:w="2207" w:type="dxa"/>
            <w:noWrap/>
            <w:hideMark/>
          </w:tcPr>
          <w:p w14:paraId="739E917A" w14:textId="77777777" w:rsidR="0025505C" w:rsidRPr="0025505C" w:rsidRDefault="0025505C" w:rsidP="0025505C">
            <w:pPr>
              <w:pStyle w:val="TableBodyTextMIRB"/>
            </w:pPr>
            <w:r>
              <w:t>3,27</w:t>
            </w:r>
          </w:p>
        </w:tc>
        <w:tc>
          <w:tcPr>
            <w:tcW w:w="1417" w:type="dxa"/>
            <w:noWrap/>
            <w:hideMark/>
          </w:tcPr>
          <w:p w14:paraId="253FF73F" w14:textId="77777777" w:rsidR="0025505C" w:rsidRPr="0025505C" w:rsidRDefault="0025505C" w:rsidP="0025505C">
            <w:pPr>
              <w:pStyle w:val="TableBodyTextMIRB"/>
            </w:pPr>
            <w:r>
              <w:t>408</w:t>
            </w:r>
          </w:p>
        </w:tc>
        <w:tc>
          <w:tcPr>
            <w:tcW w:w="2948" w:type="dxa"/>
            <w:noWrap/>
            <w:hideMark/>
          </w:tcPr>
          <w:p w14:paraId="21FD0487" w14:textId="20021F3F" w:rsidR="0025505C" w:rsidRPr="0025505C" w:rsidRDefault="0025505C" w:rsidP="0025505C">
            <w:pPr>
              <w:pStyle w:val="TableBodyTextMIRB"/>
            </w:pPr>
            <w:r>
              <w:t>NAD83(SCRS) MTU 16N</w:t>
            </w:r>
          </w:p>
        </w:tc>
      </w:tr>
      <w:tr w:rsidR="0025505C" w:rsidRPr="0025505C" w14:paraId="50F6B15F" w14:textId="77777777" w:rsidTr="00AE5F15">
        <w:trPr>
          <w:trHeight w:val="300"/>
        </w:trPr>
        <w:tc>
          <w:tcPr>
            <w:tcW w:w="3458" w:type="dxa"/>
            <w:noWrap/>
            <w:hideMark/>
          </w:tcPr>
          <w:p w14:paraId="5617BFA9" w14:textId="77777777" w:rsidR="0025505C" w:rsidRPr="0025505C" w:rsidRDefault="0025505C" w:rsidP="0025505C">
            <w:pPr>
              <w:pStyle w:val="TableColumnNameMIRB"/>
            </w:pPr>
            <w:r>
              <w:t>PONOO 2022 Z16 45</w:t>
            </w:r>
          </w:p>
        </w:tc>
        <w:tc>
          <w:tcPr>
            <w:tcW w:w="2207" w:type="dxa"/>
            <w:noWrap/>
            <w:hideMark/>
          </w:tcPr>
          <w:p w14:paraId="6820A4FD" w14:textId="77777777" w:rsidR="0025505C" w:rsidRPr="0025505C" w:rsidRDefault="0025505C" w:rsidP="0025505C">
            <w:pPr>
              <w:pStyle w:val="TableBodyTextMIRB"/>
            </w:pPr>
            <w:r>
              <w:t>3,22</w:t>
            </w:r>
          </w:p>
        </w:tc>
        <w:tc>
          <w:tcPr>
            <w:tcW w:w="1417" w:type="dxa"/>
            <w:noWrap/>
            <w:hideMark/>
          </w:tcPr>
          <w:p w14:paraId="476672A6" w14:textId="77777777" w:rsidR="0025505C" w:rsidRPr="0025505C" w:rsidRDefault="0025505C" w:rsidP="0025505C">
            <w:pPr>
              <w:pStyle w:val="TableBodyTextMIRB"/>
            </w:pPr>
            <w:r>
              <w:t>399</w:t>
            </w:r>
          </w:p>
        </w:tc>
        <w:tc>
          <w:tcPr>
            <w:tcW w:w="2948" w:type="dxa"/>
            <w:noWrap/>
            <w:hideMark/>
          </w:tcPr>
          <w:p w14:paraId="404923FF" w14:textId="0C757B86" w:rsidR="0025505C" w:rsidRPr="0025505C" w:rsidRDefault="0025505C" w:rsidP="0025505C">
            <w:pPr>
              <w:pStyle w:val="TableBodyTextMIRB"/>
            </w:pPr>
            <w:r>
              <w:t>NAD83(SCRS) MTU 16N</w:t>
            </w:r>
          </w:p>
        </w:tc>
      </w:tr>
      <w:tr w:rsidR="0025505C" w:rsidRPr="0025505C" w14:paraId="2D651F8D" w14:textId="77777777" w:rsidTr="00AE5F15">
        <w:trPr>
          <w:trHeight w:val="300"/>
        </w:trPr>
        <w:tc>
          <w:tcPr>
            <w:tcW w:w="3458" w:type="dxa"/>
            <w:noWrap/>
            <w:hideMark/>
          </w:tcPr>
          <w:p w14:paraId="22FF6B25" w14:textId="77777777" w:rsidR="0025505C" w:rsidRPr="0025505C" w:rsidRDefault="0025505C" w:rsidP="0025505C">
            <w:pPr>
              <w:pStyle w:val="TableColumnNameMIRB"/>
            </w:pPr>
            <w:r>
              <w:t>PONOO 2022 Z16 46</w:t>
            </w:r>
          </w:p>
        </w:tc>
        <w:tc>
          <w:tcPr>
            <w:tcW w:w="2207" w:type="dxa"/>
            <w:noWrap/>
            <w:hideMark/>
          </w:tcPr>
          <w:p w14:paraId="3BBE37EB" w14:textId="77777777" w:rsidR="0025505C" w:rsidRPr="0025505C" w:rsidRDefault="0025505C" w:rsidP="0025505C">
            <w:pPr>
              <w:pStyle w:val="TableBodyTextMIRB"/>
            </w:pPr>
            <w:r>
              <w:t>3,35</w:t>
            </w:r>
          </w:p>
        </w:tc>
        <w:tc>
          <w:tcPr>
            <w:tcW w:w="1417" w:type="dxa"/>
            <w:noWrap/>
            <w:hideMark/>
          </w:tcPr>
          <w:p w14:paraId="0B74052C" w14:textId="77777777" w:rsidR="0025505C" w:rsidRPr="0025505C" w:rsidRDefault="0025505C" w:rsidP="0025505C">
            <w:pPr>
              <w:pStyle w:val="TableBodyTextMIRB"/>
            </w:pPr>
            <w:r>
              <w:t>415</w:t>
            </w:r>
          </w:p>
        </w:tc>
        <w:tc>
          <w:tcPr>
            <w:tcW w:w="2948" w:type="dxa"/>
            <w:noWrap/>
            <w:hideMark/>
          </w:tcPr>
          <w:p w14:paraId="7CF71171" w14:textId="121069AC" w:rsidR="0025505C" w:rsidRPr="0025505C" w:rsidRDefault="0025505C" w:rsidP="0025505C">
            <w:pPr>
              <w:pStyle w:val="TableBodyTextMIRB"/>
            </w:pPr>
            <w:r>
              <w:t>NAD83(SCRS) MTU 16N</w:t>
            </w:r>
          </w:p>
        </w:tc>
      </w:tr>
      <w:tr w:rsidR="0025505C" w:rsidRPr="0025505C" w14:paraId="521C104D" w14:textId="77777777" w:rsidTr="00AE5F15">
        <w:trPr>
          <w:trHeight w:val="300"/>
        </w:trPr>
        <w:tc>
          <w:tcPr>
            <w:tcW w:w="3458" w:type="dxa"/>
            <w:noWrap/>
            <w:hideMark/>
          </w:tcPr>
          <w:p w14:paraId="1B7835AC" w14:textId="77777777" w:rsidR="0025505C" w:rsidRPr="0025505C" w:rsidRDefault="0025505C" w:rsidP="0025505C">
            <w:pPr>
              <w:pStyle w:val="TableColumnNameMIRB"/>
            </w:pPr>
            <w:r>
              <w:t>PONOO 2022 Z16 47</w:t>
            </w:r>
          </w:p>
        </w:tc>
        <w:tc>
          <w:tcPr>
            <w:tcW w:w="2207" w:type="dxa"/>
            <w:noWrap/>
            <w:hideMark/>
          </w:tcPr>
          <w:p w14:paraId="6DAFCBF7" w14:textId="77777777" w:rsidR="0025505C" w:rsidRPr="0025505C" w:rsidRDefault="0025505C" w:rsidP="0025505C">
            <w:pPr>
              <w:pStyle w:val="TableBodyTextMIRB"/>
            </w:pPr>
            <w:r>
              <w:t>3,23</w:t>
            </w:r>
          </w:p>
        </w:tc>
        <w:tc>
          <w:tcPr>
            <w:tcW w:w="1417" w:type="dxa"/>
            <w:noWrap/>
            <w:hideMark/>
          </w:tcPr>
          <w:p w14:paraId="0C30C3B0" w14:textId="77777777" w:rsidR="0025505C" w:rsidRPr="0025505C" w:rsidRDefault="0025505C" w:rsidP="0025505C">
            <w:pPr>
              <w:pStyle w:val="TableBodyTextMIRB"/>
            </w:pPr>
            <w:r>
              <w:t>404</w:t>
            </w:r>
          </w:p>
        </w:tc>
        <w:tc>
          <w:tcPr>
            <w:tcW w:w="2948" w:type="dxa"/>
            <w:noWrap/>
            <w:hideMark/>
          </w:tcPr>
          <w:p w14:paraId="45CFDB47" w14:textId="1AB2A27C" w:rsidR="0025505C" w:rsidRPr="0025505C" w:rsidRDefault="0025505C" w:rsidP="0025505C">
            <w:pPr>
              <w:pStyle w:val="TableBodyTextMIRB"/>
            </w:pPr>
            <w:r>
              <w:t>NAD83(SCRS) MTU 16N</w:t>
            </w:r>
          </w:p>
        </w:tc>
      </w:tr>
      <w:tr w:rsidR="0025505C" w:rsidRPr="0025505C" w14:paraId="0E496D66" w14:textId="77777777" w:rsidTr="00AE5F15">
        <w:trPr>
          <w:trHeight w:val="300"/>
        </w:trPr>
        <w:tc>
          <w:tcPr>
            <w:tcW w:w="3458" w:type="dxa"/>
            <w:noWrap/>
            <w:hideMark/>
          </w:tcPr>
          <w:p w14:paraId="19AA4E30" w14:textId="77777777" w:rsidR="0025505C" w:rsidRPr="0025505C" w:rsidRDefault="0025505C" w:rsidP="0025505C">
            <w:pPr>
              <w:pStyle w:val="TableColumnNameMIRB"/>
            </w:pPr>
            <w:r>
              <w:t>PONOO 2022 Z16 48</w:t>
            </w:r>
          </w:p>
        </w:tc>
        <w:tc>
          <w:tcPr>
            <w:tcW w:w="2207" w:type="dxa"/>
            <w:noWrap/>
            <w:hideMark/>
          </w:tcPr>
          <w:p w14:paraId="358656B6" w14:textId="77777777" w:rsidR="0025505C" w:rsidRPr="0025505C" w:rsidRDefault="0025505C" w:rsidP="0025505C">
            <w:pPr>
              <w:pStyle w:val="TableBodyTextMIRB"/>
            </w:pPr>
            <w:r>
              <w:t>3,27</w:t>
            </w:r>
          </w:p>
        </w:tc>
        <w:tc>
          <w:tcPr>
            <w:tcW w:w="1417" w:type="dxa"/>
            <w:noWrap/>
            <w:hideMark/>
          </w:tcPr>
          <w:p w14:paraId="7DB964B2" w14:textId="77777777" w:rsidR="0025505C" w:rsidRPr="0025505C" w:rsidRDefault="0025505C" w:rsidP="0025505C">
            <w:pPr>
              <w:pStyle w:val="TableBodyTextMIRB"/>
            </w:pPr>
            <w:r>
              <w:t>418</w:t>
            </w:r>
          </w:p>
        </w:tc>
        <w:tc>
          <w:tcPr>
            <w:tcW w:w="2948" w:type="dxa"/>
            <w:noWrap/>
            <w:hideMark/>
          </w:tcPr>
          <w:p w14:paraId="4C590609" w14:textId="52102EF6" w:rsidR="0025505C" w:rsidRPr="0025505C" w:rsidRDefault="0025505C" w:rsidP="0025505C">
            <w:pPr>
              <w:pStyle w:val="TableBodyTextMIRB"/>
            </w:pPr>
            <w:r>
              <w:t>NAD83(SCRS) MTU 16N</w:t>
            </w:r>
          </w:p>
        </w:tc>
      </w:tr>
      <w:tr w:rsidR="0025505C" w:rsidRPr="0025505C" w14:paraId="79264894" w14:textId="77777777" w:rsidTr="00AE5F15">
        <w:trPr>
          <w:trHeight w:val="300"/>
        </w:trPr>
        <w:tc>
          <w:tcPr>
            <w:tcW w:w="3458" w:type="dxa"/>
            <w:noWrap/>
            <w:hideMark/>
          </w:tcPr>
          <w:p w14:paraId="31F6ABA3" w14:textId="77777777" w:rsidR="0025505C" w:rsidRPr="0025505C" w:rsidRDefault="0025505C" w:rsidP="0025505C">
            <w:pPr>
              <w:pStyle w:val="TableColumnNameMIRB"/>
            </w:pPr>
            <w:r>
              <w:t>PONOO 2022 Z16 49</w:t>
            </w:r>
          </w:p>
        </w:tc>
        <w:tc>
          <w:tcPr>
            <w:tcW w:w="2207" w:type="dxa"/>
            <w:noWrap/>
            <w:hideMark/>
          </w:tcPr>
          <w:p w14:paraId="5F234DED" w14:textId="77777777" w:rsidR="0025505C" w:rsidRPr="0025505C" w:rsidRDefault="0025505C" w:rsidP="0025505C">
            <w:pPr>
              <w:pStyle w:val="TableBodyTextMIRB"/>
            </w:pPr>
            <w:r>
              <w:t>3,16</w:t>
            </w:r>
          </w:p>
        </w:tc>
        <w:tc>
          <w:tcPr>
            <w:tcW w:w="1417" w:type="dxa"/>
            <w:noWrap/>
            <w:hideMark/>
          </w:tcPr>
          <w:p w14:paraId="68716266" w14:textId="77777777" w:rsidR="0025505C" w:rsidRPr="0025505C" w:rsidRDefault="0025505C" w:rsidP="0025505C">
            <w:pPr>
              <w:pStyle w:val="TableBodyTextMIRB"/>
            </w:pPr>
            <w:r>
              <w:t>399</w:t>
            </w:r>
          </w:p>
        </w:tc>
        <w:tc>
          <w:tcPr>
            <w:tcW w:w="2948" w:type="dxa"/>
            <w:noWrap/>
            <w:hideMark/>
          </w:tcPr>
          <w:p w14:paraId="60D8D312" w14:textId="51E66AE2" w:rsidR="0025505C" w:rsidRPr="0025505C" w:rsidRDefault="0025505C" w:rsidP="0025505C">
            <w:pPr>
              <w:pStyle w:val="TableBodyTextMIRB"/>
            </w:pPr>
            <w:r>
              <w:t>NAD83(SCRS) MTU 16N</w:t>
            </w:r>
          </w:p>
        </w:tc>
      </w:tr>
      <w:tr w:rsidR="0025505C" w:rsidRPr="0025505C" w14:paraId="2CBB0888" w14:textId="77777777" w:rsidTr="00AE5F15">
        <w:trPr>
          <w:trHeight w:val="300"/>
        </w:trPr>
        <w:tc>
          <w:tcPr>
            <w:tcW w:w="3458" w:type="dxa"/>
            <w:noWrap/>
            <w:hideMark/>
          </w:tcPr>
          <w:p w14:paraId="4CBB5D4F" w14:textId="77777777" w:rsidR="0025505C" w:rsidRPr="0025505C" w:rsidRDefault="0025505C" w:rsidP="0025505C">
            <w:pPr>
              <w:pStyle w:val="TableColumnNameMIRB"/>
            </w:pPr>
            <w:r>
              <w:t>PONOO 2022 Z16 50</w:t>
            </w:r>
          </w:p>
        </w:tc>
        <w:tc>
          <w:tcPr>
            <w:tcW w:w="2207" w:type="dxa"/>
            <w:noWrap/>
            <w:hideMark/>
          </w:tcPr>
          <w:p w14:paraId="4AF7902B" w14:textId="77777777" w:rsidR="0025505C" w:rsidRPr="0025505C" w:rsidRDefault="0025505C" w:rsidP="0025505C">
            <w:pPr>
              <w:pStyle w:val="TableBodyTextMIRB"/>
            </w:pPr>
            <w:r>
              <w:t>3,12</w:t>
            </w:r>
          </w:p>
        </w:tc>
        <w:tc>
          <w:tcPr>
            <w:tcW w:w="1417" w:type="dxa"/>
            <w:noWrap/>
            <w:hideMark/>
          </w:tcPr>
          <w:p w14:paraId="16628DC0" w14:textId="77777777" w:rsidR="0025505C" w:rsidRPr="0025505C" w:rsidRDefault="0025505C" w:rsidP="0025505C">
            <w:pPr>
              <w:pStyle w:val="TableBodyTextMIRB"/>
            </w:pPr>
            <w:r>
              <w:t>411</w:t>
            </w:r>
          </w:p>
        </w:tc>
        <w:tc>
          <w:tcPr>
            <w:tcW w:w="2948" w:type="dxa"/>
            <w:noWrap/>
            <w:hideMark/>
          </w:tcPr>
          <w:p w14:paraId="5DE4C734" w14:textId="0F9F3FF0" w:rsidR="0025505C" w:rsidRPr="0025505C" w:rsidRDefault="0025505C" w:rsidP="0025505C">
            <w:pPr>
              <w:pStyle w:val="TableBodyTextMIRB"/>
            </w:pPr>
            <w:r>
              <w:t>NAD83(SCRS) MTU 16N</w:t>
            </w:r>
          </w:p>
        </w:tc>
      </w:tr>
      <w:tr w:rsidR="0025505C" w:rsidRPr="0025505C" w14:paraId="16CBBB29" w14:textId="77777777" w:rsidTr="00AE5F15">
        <w:trPr>
          <w:trHeight w:val="300"/>
        </w:trPr>
        <w:tc>
          <w:tcPr>
            <w:tcW w:w="3458" w:type="dxa"/>
            <w:noWrap/>
            <w:hideMark/>
          </w:tcPr>
          <w:p w14:paraId="1E431FCD" w14:textId="77777777" w:rsidR="0025505C" w:rsidRPr="0025505C" w:rsidRDefault="0025505C" w:rsidP="0025505C">
            <w:pPr>
              <w:pStyle w:val="TableColumnNameMIRB"/>
            </w:pPr>
            <w:r>
              <w:t>PONOO 2022 Z16 51</w:t>
            </w:r>
          </w:p>
        </w:tc>
        <w:tc>
          <w:tcPr>
            <w:tcW w:w="2207" w:type="dxa"/>
            <w:noWrap/>
            <w:hideMark/>
          </w:tcPr>
          <w:p w14:paraId="1027BF83" w14:textId="77777777" w:rsidR="0025505C" w:rsidRPr="0025505C" w:rsidRDefault="0025505C" w:rsidP="0025505C">
            <w:pPr>
              <w:pStyle w:val="TableBodyTextMIRB"/>
            </w:pPr>
            <w:r>
              <w:t>3,22</w:t>
            </w:r>
          </w:p>
        </w:tc>
        <w:tc>
          <w:tcPr>
            <w:tcW w:w="1417" w:type="dxa"/>
            <w:noWrap/>
            <w:hideMark/>
          </w:tcPr>
          <w:p w14:paraId="5FEAB55E" w14:textId="77777777" w:rsidR="0025505C" w:rsidRPr="0025505C" w:rsidRDefault="0025505C" w:rsidP="0025505C">
            <w:pPr>
              <w:pStyle w:val="TableBodyTextMIRB"/>
            </w:pPr>
            <w:r>
              <w:t>404</w:t>
            </w:r>
          </w:p>
        </w:tc>
        <w:tc>
          <w:tcPr>
            <w:tcW w:w="2948" w:type="dxa"/>
            <w:noWrap/>
            <w:hideMark/>
          </w:tcPr>
          <w:p w14:paraId="4A3CBA81" w14:textId="6B6499E0" w:rsidR="0025505C" w:rsidRPr="0025505C" w:rsidRDefault="0025505C" w:rsidP="0025505C">
            <w:pPr>
              <w:pStyle w:val="TableBodyTextMIRB"/>
            </w:pPr>
            <w:r>
              <w:t>NAD83(SCRS) MTU 16N</w:t>
            </w:r>
          </w:p>
        </w:tc>
      </w:tr>
      <w:tr w:rsidR="0025505C" w:rsidRPr="0025505C" w14:paraId="5A4A3491" w14:textId="77777777" w:rsidTr="00AE5F15">
        <w:trPr>
          <w:trHeight w:val="300"/>
        </w:trPr>
        <w:tc>
          <w:tcPr>
            <w:tcW w:w="3458" w:type="dxa"/>
            <w:noWrap/>
            <w:hideMark/>
          </w:tcPr>
          <w:p w14:paraId="20D7D4A3" w14:textId="77777777" w:rsidR="0025505C" w:rsidRPr="0025505C" w:rsidRDefault="0025505C" w:rsidP="0025505C">
            <w:pPr>
              <w:pStyle w:val="TableColumnNameMIRB"/>
            </w:pPr>
            <w:r>
              <w:t>PONOO 2022 Z16 52</w:t>
            </w:r>
          </w:p>
        </w:tc>
        <w:tc>
          <w:tcPr>
            <w:tcW w:w="2207" w:type="dxa"/>
            <w:noWrap/>
            <w:hideMark/>
          </w:tcPr>
          <w:p w14:paraId="1305224C" w14:textId="77777777" w:rsidR="0025505C" w:rsidRPr="0025505C" w:rsidRDefault="0025505C" w:rsidP="0025505C">
            <w:pPr>
              <w:pStyle w:val="TableBodyTextMIRB"/>
            </w:pPr>
            <w:r>
              <w:t>3,25</w:t>
            </w:r>
          </w:p>
        </w:tc>
        <w:tc>
          <w:tcPr>
            <w:tcW w:w="1417" w:type="dxa"/>
            <w:noWrap/>
            <w:hideMark/>
          </w:tcPr>
          <w:p w14:paraId="4701701C" w14:textId="77777777" w:rsidR="0025505C" w:rsidRPr="0025505C" w:rsidRDefault="0025505C" w:rsidP="0025505C">
            <w:pPr>
              <w:pStyle w:val="TableBodyTextMIRB"/>
            </w:pPr>
            <w:r>
              <w:t>408</w:t>
            </w:r>
          </w:p>
        </w:tc>
        <w:tc>
          <w:tcPr>
            <w:tcW w:w="2948" w:type="dxa"/>
            <w:noWrap/>
            <w:hideMark/>
          </w:tcPr>
          <w:p w14:paraId="1D36CC59" w14:textId="0D700F5A" w:rsidR="0025505C" w:rsidRPr="0025505C" w:rsidRDefault="0025505C" w:rsidP="0025505C">
            <w:pPr>
              <w:pStyle w:val="TableBodyTextMIRB"/>
            </w:pPr>
            <w:r>
              <w:t>NAD83(SCRS) MTU 16N</w:t>
            </w:r>
          </w:p>
        </w:tc>
      </w:tr>
      <w:tr w:rsidR="0025505C" w:rsidRPr="0025505C" w14:paraId="3CB54A24" w14:textId="77777777" w:rsidTr="00AE5F15">
        <w:trPr>
          <w:trHeight w:val="300"/>
        </w:trPr>
        <w:tc>
          <w:tcPr>
            <w:tcW w:w="3458" w:type="dxa"/>
            <w:noWrap/>
            <w:hideMark/>
          </w:tcPr>
          <w:p w14:paraId="6BCF8E64" w14:textId="77777777" w:rsidR="0025505C" w:rsidRPr="0025505C" w:rsidRDefault="0025505C" w:rsidP="0025505C">
            <w:pPr>
              <w:pStyle w:val="TableColumnNameMIRB"/>
            </w:pPr>
            <w:r>
              <w:t>PONOO 2022 Z16 53</w:t>
            </w:r>
          </w:p>
        </w:tc>
        <w:tc>
          <w:tcPr>
            <w:tcW w:w="2207" w:type="dxa"/>
            <w:noWrap/>
            <w:hideMark/>
          </w:tcPr>
          <w:p w14:paraId="14968BDD" w14:textId="77777777" w:rsidR="0025505C" w:rsidRPr="0025505C" w:rsidRDefault="0025505C" w:rsidP="0025505C">
            <w:pPr>
              <w:pStyle w:val="TableBodyTextMIRB"/>
            </w:pPr>
            <w:r>
              <w:t>3,23</w:t>
            </w:r>
          </w:p>
        </w:tc>
        <w:tc>
          <w:tcPr>
            <w:tcW w:w="1417" w:type="dxa"/>
            <w:noWrap/>
            <w:hideMark/>
          </w:tcPr>
          <w:p w14:paraId="6E8068BC" w14:textId="77777777" w:rsidR="0025505C" w:rsidRPr="0025505C" w:rsidRDefault="0025505C" w:rsidP="0025505C">
            <w:pPr>
              <w:pStyle w:val="TableBodyTextMIRB"/>
            </w:pPr>
            <w:r>
              <w:t>409</w:t>
            </w:r>
          </w:p>
        </w:tc>
        <w:tc>
          <w:tcPr>
            <w:tcW w:w="2948" w:type="dxa"/>
            <w:noWrap/>
            <w:hideMark/>
          </w:tcPr>
          <w:p w14:paraId="4F3EF120" w14:textId="1F09B59B" w:rsidR="0025505C" w:rsidRPr="0025505C" w:rsidRDefault="0025505C" w:rsidP="0025505C">
            <w:pPr>
              <w:pStyle w:val="TableBodyTextMIRB"/>
            </w:pPr>
            <w:r>
              <w:t>NAD83(SCRS) MTU 16N</w:t>
            </w:r>
          </w:p>
        </w:tc>
      </w:tr>
      <w:tr w:rsidR="0025505C" w:rsidRPr="0025505C" w14:paraId="0447A79D" w14:textId="77777777" w:rsidTr="00AE5F15">
        <w:trPr>
          <w:trHeight w:val="300"/>
        </w:trPr>
        <w:tc>
          <w:tcPr>
            <w:tcW w:w="3458" w:type="dxa"/>
            <w:noWrap/>
            <w:hideMark/>
          </w:tcPr>
          <w:p w14:paraId="11EA280A" w14:textId="77777777" w:rsidR="0025505C" w:rsidRPr="0025505C" w:rsidRDefault="0025505C" w:rsidP="0025505C">
            <w:pPr>
              <w:pStyle w:val="TableColumnNameMIRB"/>
            </w:pPr>
            <w:r>
              <w:t>PONOO 2022 Z16 54</w:t>
            </w:r>
          </w:p>
        </w:tc>
        <w:tc>
          <w:tcPr>
            <w:tcW w:w="2207" w:type="dxa"/>
            <w:noWrap/>
            <w:hideMark/>
          </w:tcPr>
          <w:p w14:paraId="5F0EBCC1" w14:textId="77777777" w:rsidR="0025505C" w:rsidRPr="0025505C" w:rsidRDefault="0025505C" w:rsidP="0025505C">
            <w:pPr>
              <w:pStyle w:val="TableBodyTextMIRB"/>
            </w:pPr>
            <w:r>
              <w:t>3,35</w:t>
            </w:r>
          </w:p>
        </w:tc>
        <w:tc>
          <w:tcPr>
            <w:tcW w:w="1417" w:type="dxa"/>
            <w:noWrap/>
            <w:hideMark/>
          </w:tcPr>
          <w:p w14:paraId="536C2FFF" w14:textId="77777777" w:rsidR="0025505C" w:rsidRPr="0025505C" w:rsidRDefault="0025505C" w:rsidP="0025505C">
            <w:pPr>
              <w:pStyle w:val="TableBodyTextMIRB"/>
            </w:pPr>
            <w:r>
              <w:t>418</w:t>
            </w:r>
          </w:p>
        </w:tc>
        <w:tc>
          <w:tcPr>
            <w:tcW w:w="2948" w:type="dxa"/>
            <w:noWrap/>
            <w:hideMark/>
          </w:tcPr>
          <w:p w14:paraId="787A3B73" w14:textId="5288C0D7" w:rsidR="0025505C" w:rsidRPr="0025505C" w:rsidRDefault="0025505C" w:rsidP="0025505C">
            <w:pPr>
              <w:pStyle w:val="TableBodyTextMIRB"/>
            </w:pPr>
            <w:r>
              <w:t>NAD83(SCRS) MTU 16N</w:t>
            </w:r>
          </w:p>
        </w:tc>
      </w:tr>
      <w:tr w:rsidR="0025505C" w:rsidRPr="0025505C" w14:paraId="3A277F53" w14:textId="77777777" w:rsidTr="00AE5F15">
        <w:trPr>
          <w:trHeight w:val="300"/>
        </w:trPr>
        <w:tc>
          <w:tcPr>
            <w:tcW w:w="3458" w:type="dxa"/>
            <w:noWrap/>
            <w:hideMark/>
          </w:tcPr>
          <w:p w14:paraId="4BF5D6D3" w14:textId="77777777" w:rsidR="0025505C" w:rsidRPr="0025505C" w:rsidRDefault="0025505C" w:rsidP="0025505C">
            <w:pPr>
              <w:pStyle w:val="TableColumnNameMIRB"/>
            </w:pPr>
            <w:r>
              <w:t>PONOO 2022 Z16 55</w:t>
            </w:r>
          </w:p>
        </w:tc>
        <w:tc>
          <w:tcPr>
            <w:tcW w:w="2207" w:type="dxa"/>
            <w:noWrap/>
            <w:hideMark/>
          </w:tcPr>
          <w:p w14:paraId="313F3D9C" w14:textId="77777777" w:rsidR="0025505C" w:rsidRPr="0025505C" w:rsidRDefault="0025505C" w:rsidP="0025505C">
            <w:pPr>
              <w:pStyle w:val="TableBodyTextMIRB"/>
            </w:pPr>
            <w:r>
              <w:t>3,16</w:t>
            </w:r>
          </w:p>
        </w:tc>
        <w:tc>
          <w:tcPr>
            <w:tcW w:w="1417" w:type="dxa"/>
            <w:noWrap/>
            <w:hideMark/>
          </w:tcPr>
          <w:p w14:paraId="622B6528" w14:textId="77777777" w:rsidR="0025505C" w:rsidRPr="0025505C" w:rsidRDefault="0025505C" w:rsidP="0025505C">
            <w:pPr>
              <w:pStyle w:val="TableBodyTextMIRB"/>
            </w:pPr>
            <w:r>
              <w:t>401</w:t>
            </w:r>
          </w:p>
        </w:tc>
        <w:tc>
          <w:tcPr>
            <w:tcW w:w="2948" w:type="dxa"/>
            <w:noWrap/>
            <w:hideMark/>
          </w:tcPr>
          <w:p w14:paraId="35D4A76B" w14:textId="635AE786" w:rsidR="0025505C" w:rsidRPr="0025505C" w:rsidRDefault="0025505C" w:rsidP="0025505C">
            <w:pPr>
              <w:pStyle w:val="TableBodyTextMIRB"/>
            </w:pPr>
            <w:r>
              <w:t>NAD83(SCRS) MTU 16N</w:t>
            </w:r>
          </w:p>
        </w:tc>
      </w:tr>
      <w:tr w:rsidR="0025505C" w:rsidRPr="0025505C" w14:paraId="7B0DA075" w14:textId="77777777" w:rsidTr="00AE5F15">
        <w:trPr>
          <w:trHeight w:val="300"/>
        </w:trPr>
        <w:tc>
          <w:tcPr>
            <w:tcW w:w="3458" w:type="dxa"/>
            <w:noWrap/>
            <w:hideMark/>
          </w:tcPr>
          <w:p w14:paraId="184C699F" w14:textId="77777777" w:rsidR="0025505C" w:rsidRPr="0025505C" w:rsidRDefault="0025505C" w:rsidP="0025505C">
            <w:pPr>
              <w:pStyle w:val="TableColumnNameMIRB"/>
            </w:pPr>
            <w:r>
              <w:t>PONOO 2022 Z16 56</w:t>
            </w:r>
          </w:p>
        </w:tc>
        <w:tc>
          <w:tcPr>
            <w:tcW w:w="2207" w:type="dxa"/>
            <w:noWrap/>
            <w:hideMark/>
          </w:tcPr>
          <w:p w14:paraId="467CC3C4" w14:textId="77777777" w:rsidR="0025505C" w:rsidRPr="0025505C" w:rsidRDefault="0025505C" w:rsidP="0025505C">
            <w:pPr>
              <w:pStyle w:val="TableBodyTextMIRB"/>
            </w:pPr>
            <w:r>
              <w:t>3,26</w:t>
            </w:r>
          </w:p>
        </w:tc>
        <w:tc>
          <w:tcPr>
            <w:tcW w:w="1417" w:type="dxa"/>
            <w:noWrap/>
            <w:hideMark/>
          </w:tcPr>
          <w:p w14:paraId="3B6F0939" w14:textId="77777777" w:rsidR="0025505C" w:rsidRPr="0025505C" w:rsidRDefault="0025505C" w:rsidP="0025505C">
            <w:pPr>
              <w:pStyle w:val="TableBodyTextMIRB"/>
            </w:pPr>
            <w:r>
              <w:t>421</w:t>
            </w:r>
          </w:p>
        </w:tc>
        <w:tc>
          <w:tcPr>
            <w:tcW w:w="2948" w:type="dxa"/>
            <w:noWrap/>
            <w:hideMark/>
          </w:tcPr>
          <w:p w14:paraId="2DC1B370" w14:textId="3170DD57" w:rsidR="0025505C" w:rsidRPr="0025505C" w:rsidRDefault="0025505C" w:rsidP="0025505C">
            <w:pPr>
              <w:pStyle w:val="TableBodyTextMIRB"/>
            </w:pPr>
            <w:r>
              <w:t>NAD83(SCRS) MTU 16N</w:t>
            </w:r>
          </w:p>
        </w:tc>
      </w:tr>
      <w:tr w:rsidR="0025505C" w:rsidRPr="0025505C" w14:paraId="1D39BB83" w14:textId="77777777" w:rsidTr="00AE5F15">
        <w:trPr>
          <w:trHeight w:val="300"/>
        </w:trPr>
        <w:tc>
          <w:tcPr>
            <w:tcW w:w="3458" w:type="dxa"/>
            <w:noWrap/>
            <w:hideMark/>
          </w:tcPr>
          <w:p w14:paraId="54D1A15D" w14:textId="77777777" w:rsidR="0025505C" w:rsidRPr="0025505C" w:rsidRDefault="0025505C" w:rsidP="0025505C">
            <w:pPr>
              <w:pStyle w:val="TableColumnNameMIRB"/>
            </w:pPr>
            <w:r>
              <w:t>PONOO 2022 Z16 57</w:t>
            </w:r>
          </w:p>
        </w:tc>
        <w:tc>
          <w:tcPr>
            <w:tcW w:w="2207" w:type="dxa"/>
            <w:noWrap/>
            <w:hideMark/>
          </w:tcPr>
          <w:p w14:paraId="0928462E" w14:textId="77777777" w:rsidR="0025505C" w:rsidRPr="0025505C" w:rsidRDefault="0025505C" w:rsidP="0025505C">
            <w:pPr>
              <w:pStyle w:val="TableBodyTextMIRB"/>
            </w:pPr>
            <w:r>
              <w:t>3,19</w:t>
            </w:r>
          </w:p>
        </w:tc>
        <w:tc>
          <w:tcPr>
            <w:tcW w:w="1417" w:type="dxa"/>
            <w:noWrap/>
            <w:hideMark/>
          </w:tcPr>
          <w:p w14:paraId="6918FA92" w14:textId="77777777" w:rsidR="0025505C" w:rsidRPr="0025505C" w:rsidRDefault="0025505C" w:rsidP="0025505C">
            <w:pPr>
              <w:pStyle w:val="TableBodyTextMIRB"/>
            </w:pPr>
            <w:r>
              <w:t>418</w:t>
            </w:r>
          </w:p>
        </w:tc>
        <w:tc>
          <w:tcPr>
            <w:tcW w:w="2948" w:type="dxa"/>
            <w:noWrap/>
            <w:hideMark/>
          </w:tcPr>
          <w:p w14:paraId="7E51A527" w14:textId="51E82E64" w:rsidR="0025505C" w:rsidRPr="0025505C" w:rsidRDefault="0025505C" w:rsidP="0025505C">
            <w:pPr>
              <w:pStyle w:val="TableBodyTextMIRB"/>
            </w:pPr>
            <w:r>
              <w:t>NAD83(SCRS) MTU 16N</w:t>
            </w:r>
          </w:p>
        </w:tc>
      </w:tr>
      <w:tr w:rsidR="0025505C" w:rsidRPr="0025505C" w14:paraId="14AA7B01" w14:textId="77777777" w:rsidTr="00AE5F15">
        <w:trPr>
          <w:trHeight w:val="300"/>
        </w:trPr>
        <w:tc>
          <w:tcPr>
            <w:tcW w:w="3458" w:type="dxa"/>
            <w:noWrap/>
            <w:hideMark/>
          </w:tcPr>
          <w:p w14:paraId="4ADB4B42" w14:textId="77777777" w:rsidR="0025505C" w:rsidRPr="0025505C" w:rsidRDefault="0025505C" w:rsidP="0025505C">
            <w:pPr>
              <w:pStyle w:val="TableColumnNameMIRB"/>
            </w:pPr>
            <w:r>
              <w:t>PONOO 2022 Z16 58</w:t>
            </w:r>
          </w:p>
        </w:tc>
        <w:tc>
          <w:tcPr>
            <w:tcW w:w="2207" w:type="dxa"/>
            <w:noWrap/>
            <w:hideMark/>
          </w:tcPr>
          <w:p w14:paraId="59E3056E" w14:textId="77777777" w:rsidR="0025505C" w:rsidRPr="0025505C" w:rsidRDefault="0025505C" w:rsidP="0025505C">
            <w:pPr>
              <w:pStyle w:val="TableBodyTextMIRB"/>
            </w:pPr>
            <w:r>
              <w:t>3,29</w:t>
            </w:r>
          </w:p>
        </w:tc>
        <w:tc>
          <w:tcPr>
            <w:tcW w:w="1417" w:type="dxa"/>
            <w:noWrap/>
            <w:hideMark/>
          </w:tcPr>
          <w:p w14:paraId="755440B9" w14:textId="77777777" w:rsidR="0025505C" w:rsidRPr="0025505C" w:rsidRDefault="0025505C" w:rsidP="0025505C">
            <w:pPr>
              <w:pStyle w:val="TableBodyTextMIRB"/>
            </w:pPr>
            <w:r>
              <w:t>418</w:t>
            </w:r>
          </w:p>
        </w:tc>
        <w:tc>
          <w:tcPr>
            <w:tcW w:w="2948" w:type="dxa"/>
            <w:noWrap/>
            <w:hideMark/>
          </w:tcPr>
          <w:p w14:paraId="3C43EB66" w14:textId="53489FB9" w:rsidR="0025505C" w:rsidRPr="0025505C" w:rsidRDefault="0025505C" w:rsidP="0025505C">
            <w:pPr>
              <w:pStyle w:val="TableBodyTextMIRB"/>
            </w:pPr>
            <w:r>
              <w:t>NAD83(SCRS) MTU 16N</w:t>
            </w:r>
          </w:p>
        </w:tc>
      </w:tr>
      <w:tr w:rsidR="0025505C" w:rsidRPr="0025505C" w14:paraId="0EC6C083" w14:textId="77777777" w:rsidTr="00AE5F15">
        <w:trPr>
          <w:trHeight w:val="300"/>
        </w:trPr>
        <w:tc>
          <w:tcPr>
            <w:tcW w:w="3458" w:type="dxa"/>
            <w:noWrap/>
            <w:hideMark/>
          </w:tcPr>
          <w:p w14:paraId="6B3D8BC2" w14:textId="77777777" w:rsidR="0025505C" w:rsidRPr="0025505C" w:rsidRDefault="0025505C" w:rsidP="0025505C">
            <w:pPr>
              <w:pStyle w:val="TableColumnNameMIRB"/>
            </w:pPr>
            <w:r>
              <w:t>PONOO 2022 Z16 59</w:t>
            </w:r>
          </w:p>
        </w:tc>
        <w:tc>
          <w:tcPr>
            <w:tcW w:w="2207" w:type="dxa"/>
            <w:noWrap/>
            <w:hideMark/>
          </w:tcPr>
          <w:p w14:paraId="33278CBC" w14:textId="77777777" w:rsidR="0025505C" w:rsidRPr="0025505C" w:rsidRDefault="0025505C" w:rsidP="0025505C">
            <w:pPr>
              <w:pStyle w:val="TableBodyTextMIRB"/>
            </w:pPr>
            <w:r>
              <w:t>3,12</w:t>
            </w:r>
          </w:p>
        </w:tc>
        <w:tc>
          <w:tcPr>
            <w:tcW w:w="1417" w:type="dxa"/>
            <w:noWrap/>
            <w:hideMark/>
          </w:tcPr>
          <w:p w14:paraId="0F4EDA7F" w14:textId="77777777" w:rsidR="0025505C" w:rsidRPr="0025505C" w:rsidRDefault="0025505C" w:rsidP="0025505C">
            <w:pPr>
              <w:pStyle w:val="TableBodyTextMIRB"/>
            </w:pPr>
            <w:r>
              <w:t>410</w:t>
            </w:r>
          </w:p>
        </w:tc>
        <w:tc>
          <w:tcPr>
            <w:tcW w:w="2948" w:type="dxa"/>
            <w:noWrap/>
            <w:hideMark/>
          </w:tcPr>
          <w:p w14:paraId="5F20F794" w14:textId="24245D8A" w:rsidR="0025505C" w:rsidRPr="0025505C" w:rsidRDefault="0025505C" w:rsidP="0025505C">
            <w:pPr>
              <w:pStyle w:val="TableBodyTextMIRB"/>
            </w:pPr>
            <w:r>
              <w:t>NAD83(SCRS) MTU 16N</w:t>
            </w:r>
          </w:p>
        </w:tc>
      </w:tr>
      <w:tr w:rsidR="0025505C" w:rsidRPr="0025505C" w14:paraId="25B90B03" w14:textId="77777777" w:rsidTr="00AE5F15">
        <w:trPr>
          <w:trHeight w:val="300"/>
        </w:trPr>
        <w:tc>
          <w:tcPr>
            <w:tcW w:w="3458" w:type="dxa"/>
            <w:noWrap/>
            <w:hideMark/>
          </w:tcPr>
          <w:p w14:paraId="79D40999" w14:textId="77777777" w:rsidR="0025505C" w:rsidRPr="0025505C" w:rsidRDefault="0025505C" w:rsidP="0025505C">
            <w:pPr>
              <w:pStyle w:val="TableColumnNameMIRB"/>
            </w:pPr>
            <w:r>
              <w:t>PONOO 2022 Z16 60</w:t>
            </w:r>
          </w:p>
        </w:tc>
        <w:tc>
          <w:tcPr>
            <w:tcW w:w="2207" w:type="dxa"/>
            <w:noWrap/>
            <w:hideMark/>
          </w:tcPr>
          <w:p w14:paraId="568132A2" w14:textId="77777777" w:rsidR="0025505C" w:rsidRPr="0025505C" w:rsidRDefault="0025505C" w:rsidP="0025505C">
            <w:pPr>
              <w:pStyle w:val="TableBodyTextMIRB"/>
            </w:pPr>
            <w:r>
              <w:t>3,18</w:t>
            </w:r>
          </w:p>
        </w:tc>
        <w:tc>
          <w:tcPr>
            <w:tcW w:w="1417" w:type="dxa"/>
            <w:noWrap/>
            <w:hideMark/>
          </w:tcPr>
          <w:p w14:paraId="35805B07" w14:textId="77777777" w:rsidR="0025505C" w:rsidRPr="0025505C" w:rsidRDefault="0025505C" w:rsidP="0025505C">
            <w:pPr>
              <w:pStyle w:val="TableBodyTextMIRB"/>
            </w:pPr>
            <w:r>
              <w:t>407</w:t>
            </w:r>
          </w:p>
        </w:tc>
        <w:tc>
          <w:tcPr>
            <w:tcW w:w="2948" w:type="dxa"/>
            <w:noWrap/>
            <w:hideMark/>
          </w:tcPr>
          <w:p w14:paraId="1830DDC8" w14:textId="22254F1A" w:rsidR="0025505C" w:rsidRPr="0025505C" w:rsidRDefault="0025505C" w:rsidP="0025505C">
            <w:pPr>
              <w:pStyle w:val="TableBodyTextMIRB"/>
            </w:pPr>
            <w:r>
              <w:t>NAD83(SCRS) MTU 16N</w:t>
            </w:r>
          </w:p>
        </w:tc>
      </w:tr>
      <w:tr w:rsidR="0025505C" w:rsidRPr="0025505C" w14:paraId="715C2E3C" w14:textId="77777777" w:rsidTr="00AE5F15">
        <w:trPr>
          <w:trHeight w:val="300"/>
        </w:trPr>
        <w:tc>
          <w:tcPr>
            <w:tcW w:w="3458" w:type="dxa"/>
            <w:noWrap/>
            <w:hideMark/>
          </w:tcPr>
          <w:p w14:paraId="46E84543" w14:textId="77777777" w:rsidR="0025505C" w:rsidRPr="0025505C" w:rsidRDefault="0025505C" w:rsidP="0025505C">
            <w:pPr>
              <w:pStyle w:val="TableColumnNameMIRB"/>
            </w:pPr>
            <w:r>
              <w:t>PONOO 2022 Z16 61</w:t>
            </w:r>
          </w:p>
        </w:tc>
        <w:tc>
          <w:tcPr>
            <w:tcW w:w="2207" w:type="dxa"/>
            <w:noWrap/>
            <w:hideMark/>
          </w:tcPr>
          <w:p w14:paraId="57B5E6A4" w14:textId="77777777" w:rsidR="0025505C" w:rsidRPr="0025505C" w:rsidRDefault="0025505C" w:rsidP="0025505C">
            <w:pPr>
              <w:pStyle w:val="TableBodyTextMIRB"/>
            </w:pPr>
            <w:r>
              <w:t>2,99</w:t>
            </w:r>
          </w:p>
        </w:tc>
        <w:tc>
          <w:tcPr>
            <w:tcW w:w="1417" w:type="dxa"/>
            <w:noWrap/>
            <w:hideMark/>
          </w:tcPr>
          <w:p w14:paraId="785E1078" w14:textId="77777777" w:rsidR="0025505C" w:rsidRPr="0025505C" w:rsidRDefault="0025505C" w:rsidP="0025505C">
            <w:pPr>
              <w:pStyle w:val="TableBodyTextMIRB"/>
            </w:pPr>
            <w:r>
              <w:t>400</w:t>
            </w:r>
          </w:p>
        </w:tc>
        <w:tc>
          <w:tcPr>
            <w:tcW w:w="2948" w:type="dxa"/>
            <w:noWrap/>
            <w:hideMark/>
          </w:tcPr>
          <w:p w14:paraId="4BAAC534" w14:textId="0C58555E" w:rsidR="0025505C" w:rsidRPr="0025505C" w:rsidRDefault="0025505C" w:rsidP="0025505C">
            <w:pPr>
              <w:pStyle w:val="TableBodyTextMIRB"/>
            </w:pPr>
            <w:r>
              <w:t>NAD83(SCRS) MTU 16N</w:t>
            </w:r>
          </w:p>
        </w:tc>
      </w:tr>
      <w:tr w:rsidR="0025505C" w:rsidRPr="0025505C" w14:paraId="3435EEC7" w14:textId="77777777" w:rsidTr="00AE5F15">
        <w:trPr>
          <w:trHeight w:val="300"/>
        </w:trPr>
        <w:tc>
          <w:tcPr>
            <w:tcW w:w="3458" w:type="dxa"/>
            <w:noWrap/>
            <w:hideMark/>
          </w:tcPr>
          <w:p w14:paraId="7866A589" w14:textId="77777777" w:rsidR="0025505C" w:rsidRPr="0025505C" w:rsidRDefault="0025505C" w:rsidP="0025505C">
            <w:pPr>
              <w:pStyle w:val="TableColumnNameMIRB"/>
            </w:pPr>
            <w:r>
              <w:lastRenderedPageBreak/>
              <w:t>PONOO 2022 Z16 62</w:t>
            </w:r>
          </w:p>
        </w:tc>
        <w:tc>
          <w:tcPr>
            <w:tcW w:w="2207" w:type="dxa"/>
            <w:noWrap/>
            <w:hideMark/>
          </w:tcPr>
          <w:p w14:paraId="14E96EC9" w14:textId="77777777" w:rsidR="0025505C" w:rsidRPr="0025505C" w:rsidRDefault="0025505C" w:rsidP="0025505C">
            <w:pPr>
              <w:pStyle w:val="TableBodyTextMIRB"/>
            </w:pPr>
            <w:r>
              <w:t>3,09</w:t>
            </w:r>
          </w:p>
        </w:tc>
        <w:tc>
          <w:tcPr>
            <w:tcW w:w="1417" w:type="dxa"/>
            <w:noWrap/>
            <w:hideMark/>
          </w:tcPr>
          <w:p w14:paraId="5A4BCBCA" w14:textId="77777777" w:rsidR="0025505C" w:rsidRPr="0025505C" w:rsidRDefault="0025505C" w:rsidP="0025505C">
            <w:pPr>
              <w:pStyle w:val="TableBodyTextMIRB"/>
            </w:pPr>
            <w:r>
              <w:t>399</w:t>
            </w:r>
          </w:p>
        </w:tc>
        <w:tc>
          <w:tcPr>
            <w:tcW w:w="2948" w:type="dxa"/>
            <w:noWrap/>
            <w:hideMark/>
          </w:tcPr>
          <w:p w14:paraId="28D5FC1F" w14:textId="33CF9E1D" w:rsidR="0025505C" w:rsidRPr="0025505C" w:rsidRDefault="0025505C" w:rsidP="0025505C">
            <w:pPr>
              <w:pStyle w:val="TableBodyTextMIRB"/>
            </w:pPr>
            <w:r>
              <w:t>NAD83(SCRS) MTU 16N</w:t>
            </w:r>
          </w:p>
        </w:tc>
      </w:tr>
      <w:tr w:rsidR="0025505C" w:rsidRPr="0025505C" w14:paraId="22388971" w14:textId="77777777" w:rsidTr="00AE5F15">
        <w:trPr>
          <w:trHeight w:val="300"/>
        </w:trPr>
        <w:tc>
          <w:tcPr>
            <w:tcW w:w="3458" w:type="dxa"/>
            <w:noWrap/>
            <w:hideMark/>
          </w:tcPr>
          <w:p w14:paraId="14162701" w14:textId="77777777" w:rsidR="0025505C" w:rsidRPr="0025505C" w:rsidRDefault="0025505C" w:rsidP="0025505C">
            <w:pPr>
              <w:pStyle w:val="TableColumnNameMIRB"/>
            </w:pPr>
            <w:r>
              <w:t>PONOO 2022 Z16 63</w:t>
            </w:r>
          </w:p>
        </w:tc>
        <w:tc>
          <w:tcPr>
            <w:tcW w:w="2207" w:type="dxa"/>
            <w:noWrap/>
            <w:hideMark/>
          </w:tcPr>
          <w:p w14:paraId="30E31B9E" w14:textId="77777777" w:rsidR="0025505C" w:rsidRPr="0025505C" w:rsidRDefault="0025505C" w:rsidP="0025505C">
            <w:pPr>
              <w:pStyle w:val="TableBodyTextMIRB"/>
            </w:pPr>
            <w:r>
              <w:t>2,95</w:t>
            </w:r>
          </w:p>
        </w:tc>
        <w:tc>
          <w:tcPr>
            <w:tcW w:w="1417" w:type="dxa"/>
            <w:noWrap/>
            <w:hideMark/>
          </w:tcPr>
          <w:p w14:paraId="13A75677" w14:textId="77777777" w:rsidR="0025505C" w:rsidRPr="0025505C" w:rsidRDefault="0025505C" w:rsidP="0025505C">
            <w:pPr>
              <w:pStyle w:val="TableBodyTextMIRB"/>
            </w:pPr>
            <w:r>
              <w:t>380</w:t>
            </w:r>
          </w:p>
        </w:tc>
        <w:tc>
          <w:tcPr>
            <w:tcW w:w="2948" w:type="dxa"/>
            <w:noWrap/>
            <w:hideMark/>
          </w:tcPr>
          <w:p w14:paraId="15ACD372" w14:textId="3EF18365" w:rsidR="0025505C" w:rsidRPr="0025505C" w:rsidRDefault="0025505C" w:rsidP="0025505C">
            <w:pPr>
              <w:pStyle w:val="TableBodyTextMIRB"/>
            </w:pPr>
            <w:r>
              <w:t>NAD83(SCRS) MTU 16N</w:t>
            </w:r>
          </w:p>
        </w:tc>
      </w:tr>
      <w:tr w:rsidR="0025505C" w:rsidRPr="0025505C" w14:paraId="3B82EDF6" w14:textId="77777777" w:rsidTr="00AE5F15">
        <w:trPr>
          <w:trHeight w:val="300"/>
        </w:trPr>
        <w:tc>
          <w:tcPr>
            <w:tcW w:w="3458" w:type="dxa"/>
            <w:noWrap/>
            <w:hideMark/>
          </w:tcPr>
          <w:p w14:paraId="6DFD8366" w14:textId="77777777" w:rsidR="0025505C" w:rsidRPr="0025505C" w:rsidRDefault="0025505C" w:rsidP="0025505C">
            <w:pPr>
              <w:pStyle w:val="TableColumnNameMIRB"/>
            </w:pPr>
            <w:r>
              <w:t>PONOO 2022 Z16 64</w:t>
            </w:r>
          </w:p>
        </w:tc>
        <w:tc>
          <w:tcPr>
            <w:tcW w:w="2207" w:type="dxa"/>
            <w:noWrap/>
            <w:hideMark/>
          </w:tcPr>
          <w:p w14:paraId="31A6C79B" w14:textId="77777777" w:rsidR="0025505C" w:rsidRPr="0025505C" w:rsidRDefault="0025505C" w:rsidP="0025505C">
            <w:pPr>
              <w:pStyle w:val="TableBodyTextMIRB"/>
            </w:pPr>
            <w:r>
              <w:t>2,35</w:t>
            </w:r>
          </w:p>
        </w:tc>
        <w:tc>
          <w:tcPr>
            <w:tcW w:w="1417" w:type="dxa"/>
            <w:noWrap/>
            <w:hideMark/>
          </w:tcPr>
          <w:p w14:paraId="66446058" w14:textId="77777777" w:rsidR="0025505C" w:rsidRPr="0025505C" w:rsidRDefault="0025505C" w:rsidP="0025505C">
            <w:pPr>
              <w:pStyle w:val="TableBodyTextMIRB"/>
            </w:pPr>
            <w:r>
              <w:t>310</w:t>
            </w:r>
          </w:p>
        </w:tc>
        <w:tc>
          <w:tcPr>
            <w:tcW w:w="2948" w:type="dxa"/>
            <w:noWrap/>
            <w:hideMark/>
          </w:tcPr>
          <w:p w14:paraId="68310468" w14:textId="524A90C2" w:rsidR="0025505C" w:rsidRPr="0025505C" w:rsidRDefault="0025505C" w:rsidP="0025505C">
            <w:pPr>
              <w:pStyle w:val="TableBodyTextMIRB"/>
            </w:pPr>
            <w:r>
              <w:t>NAD83(SCRS) MTU 16N</w:t>
            </w:r>
          </w:p>
        </w:tc>
      </w:tr>
      <w:tr w:rsidR="0025505C" w:rsidRPr="0025505C" w14:paraId="30E3844B" w14:textId="77777777" w:rsidTr="00AE5F15">
        <w:trPr>
          <w:trHeight w:val="300"/>
        </w:trPr>
        <w:tc>
          <w:tcPr>
            <w:tcW w:w="3458" w:type="dxa"/>
            <w:noWrap/>
            <w:hideMark/>
          </w:tcPr>
          <w:p w14:paraId="28EFCA97" w14:textId="77777777" w:rsidR="0025505C" w:rsidRPr="0025505C" w:rsidRDefault="0025505C" w:rsidP="0025505C">
            <w:pPr>
              <w:pStyle w:val="TableColumnNameMIRB"/>
            </w:pPr>
            <w:r>
              <w:t>PONOO 2022 Z16 65</w:t>
            </w:r>
          </w:p>
        </w:tc>
        <w:tc>
          <w:tcPr>
            <w:tcW w:w="2207" w:type="dxa"/>
            <w:noWrap/>
            <w:hideMark/>
          </w:tcPr>
          <w:p w14:paraId="123BBCA1" w14:textId="77777777" w:rsidR="0025505C" w:rsidRPr="0025505C" w:rsidRDefault="0025505C" w:rsidP="0025505C">
            <w:pPr>
              <w:pStyle w:val="TableBodyTextMIRB"/>
            </w:pPr>
            <w:r>
              <w:t>3,06</w:t>
            </w:r>
          </w:p>
        </w:tc>
        <w:tc>
          <w:tcPr>
            <w:tcW w:w="1417" w:type="dxa"/>
            <w:noWrap/>
            <w:hideMark/>
          </w:tcPr>
          <w:p w14:paraId="18C021B1" w14:textId="77777777" w:rsidR="0025505C" w:rsidRPr="0025505C" w:rsidRDefault="0025505C" w:rsidP="0025505C">
            <w:pPr>
              <w:pStyle w:val="TableBodyTextMIRB"/>
            </w:pPr>
            <w:r>
              <w:t>392</w:t>
            </w:r>
          </w:p>
        </w:tc>
        <w:tc>
          <w:tcPr>
            <w:tcW w:w="2948" w:type="dxa"/>
            <w:noWrap/>
            <w:hideMark/>
          </w:tcPr>
          <w:p w14:paraId="1DD9356E" w14:textId="11A03EDE" w:rsidR="0025505C" w:rsidRPr="0025505C" w:rsidRDefault="0025505C" w:rsidP="0025505C">
            <w:pPr>
              <w:pStyle w:val="TableBodyTextMIRB"/>
            </w:pPr>
            <w:r>
              <w:t>NAD83(SCRS) MTU 16N</w:t>
            </w:r>
          </w:p>
        </w:tc>
      </w:tr>
      <w:tr w:rsidR="0025505C" w:rsidRPr="0025505C" w14:paraId="74788EE5" w14:textId="77777777" w:rsidTr="00AE5F15">
        <w:trPr>
          <w:trHeight w:val="300"/>
        </w:trPr>
        <w:tc>
          <w:tcPr>
            <w:tcW w:w="3458" w:type="dxa"/>
            <w:noWrap/>
            <w:hideMark/>
          </w:tcPr>
          <w:p w14:paraId="23570817" w14:textId="77777777" w:rsidR="0025505C" w:rsidRPr="0025505C" w:rsidRDefault="0025505C" w:rsidP="0025505C">
            <w:pPr>
              <w:pStyle w:val="TableColumnNameMIRB"/>
            </w:pPr>
            <w:r>
              <w:t>PONOO 2022 Z16 66</w:t>
            </w:r>
          </w:p>
        </w:tc>
        <w:tc>
          <w:tcPr>
            <w:tcW w:w="2207" w:type="dxa"/>
            <w:noWrap/>
            <w:hideMark/>
          </w:tcPr>
          <w:p w14:paraId="5CDE21D6" w14:textId="77777777" w:rsidR="0025505C" w:rsidRPr="0025505C" w:rsidRDefault="0025505C" w:rsidP="0025505C">
            <w:pPr>
              <w:pStyle w:val="TableBodyTextMIRB"/>
            </w:pPr>
            <w:r>
              <w:t>2,81</w:t>
            </w:r>
          </w:p>
        </w:tc>
        <w:tc>
          <w:tcPr>
            <w:tcW w:w="1417" w:type="dxa"/>
            <w:noWrap/>
            <w:hideMark/>
          </w:tcPr>
          <w:p w14:paraId="50C4F385" w14:textId="77777777" w:rsidR="0025505C" w:rsidRPr="0025505C" w:rsidRDefault="0025505C" w:rsidP="0025505C">
            <w:pPr>
              <w:pStyle w:val="TableBodyTextMIRB"/>
            </w:pPr>
            <w:r>
              <w:t>368</w:t>
            </w:r>
          </w:p>
        </w:tc>
        <w:tc>
          <w:tcPr>
            <w:tcW w:w="2948" w:type="dxa"/>
            <w:noWrap/>
            <w:hideMark/>
          </w:tcPr>
          <w:p w14:paraId="2EBF1AEC" w14:textId="4B987CB3" w:rsidR="0025505C" w:rsidRPr="0025505C" w:rsidRDefault="0025505C" w:rsidP="0025505C">
            <w:pPr>
              <w:pStyle w:val="TableBodyTextMIRB"/>
            </w:pPr>
            <w:r>
              <w:t>NAD83(SCRS) MTU 16N</w:t>
            </w:r>
          </w:p>
        </w:tc>
      </w:tr>
      <w:tr w:rsidR="0025505C" w:rsidRPr="0025505C" w14:paraId="3AE67BE2" w14:textId="77777777" w:rsidTr="00AE5F15">
        <w:trPr>
          <w:trHeight w:val="300"/>
        </w:trPr>
        <w:tc>
          <w:tcPr>
            <w:tcW w:w="3458" w:type="dxa"/>
            <w:noWrap/>
            <w:hideMark/>
          </w:tcPr>
          <w:p w14:paraId="500EEC1D" w14:textId="77777777" w:rsidR="0025505C" w:rsidRPr="0025505C" w:rsidRDefault="0025505C" w:rsidP="0025505C">
            <w:pPr>
              <w:pStyle w:val="TableColumnNameMIRB"/>
            </w:pPr>
            <w:r>
              <w:t>PONOO 2022 Z16 67</w:t>
            </w:r>
          </w:p>
        </w:tc>
        <w:tc>
          <w:tcPr>
            <w:tcW w:w="2207" w:type="dxa"/>
            <w:noWrap/>
            <w:hideMark/>
          </w:tcPr>
          <w:p w14:paraId="6784F75D" w14:textId="77777777" w:rsidR="0025505C" w:rsidRPr="0025505C" w:rsidRDefault="0025505C" w:rsidP="0025505C">
            <w:pPr>
              <w:pStyle w:val="TableBodyTextMIRB"/>
            </w:pPr>
            <w:r>
              <w:t>2,26</w:t>
            </w:r>
          </w:p>
        </w:tc>
        <w:tc>
          <w:tcPr>
            <w:tcW w:w="1417" w:type="dxa"/>
            <w:noWrap/>
            <w:hideMark/>
          </w:tcPr>
          <w:p w14:paraId="73129B06" w14:textId="77777777" w:rsidR="0025505C" w:rsidRPr="0025505C" w:rsidRDefault="0025505C" w:rsidP="0025505C">
            <w:pPr>
              <w:pStyle w:val="TableBodyTextMIRB"/>
            </w:pPr>
            <w:r>
              <w:t>292</w:t>
            </w:r>
          </w:p>
        </w:tc>
        <w:tc>
          <w:tcPr>
            <w:tcW w:w="2948" w:type="dxa"/>
            <w:noWrap/>
            <w:hideMark/>
          </w:tcPr>
          <w:p w14:paraId="2BD23921" w14:textId="33F4C5C1" w:rsidR="0025505C" w:rsidRPr="0025505C" w:rsidRDefault="0025505C" w:rsidP="0025505C">
            <w:pPr>
              <w:pStyle w:val="TableBodyTextMIRB"/>
            </w:pPr>
            <w:r>
              <w:t>NAD83(SCRS) MTU 16N</w:t>
            </w:r>
          </w:p>
        </w:tc>
      </w:tr>
      <w:tr w:rsidR="0025505C" w:rsidRPr="0025505C" w14:paraId="6517A971" w14:textId="77777777" w:rsidTr="00AE5F15">
        <w:trPr>
          <w:trHeight w:val="300"/>
        </w:trPr>
        <w:tc>
          <w:tcPr>
            <w:tcW w:w="3458" w:type="dxa"/>
            <w:noWrap/>
            <w:hideMark/>
          </w:tcPr>
          <w:p w14:paraId="372B5F39" w14:textId="77777777" w:rsidR="0025505C" w:rsidRPr="0025505C" w:rsidRDefault="0025505C" w:rsidP="0025505C">
            <w:pPr>
              <w:pStyle w:val="TableColumnNameMIRB"/>
            </w:pPr>
            <w:r>
              <w:t>PONOO 2022 Z16 68</w:t>
            </w:r>
          </w:p>
        </w:tc>
        <w:tc>
          <w:tcPr>
            <w:tcW w:w="2207" w:type="dxa"/>
            <w:noWrap/>
            <w:hideMark/>
          </w:tcPr>
          <w:p w14:paraId="15F0EA8C" w14:textId="77777777" w:rsidR="0025505C" w:rsidRPr="0025505C" w:rsidRDefault="0025505C" w:rsidP="0025505C">
            <w:pPr>
              <w:pStyle w:val="TableBodyTextMIRB"/>
            </w:pPr>
            <w:r>
              <w:t>2,10</w:t>
            </w:r>
          </w:p>
        </w:tc>
        <w:tc>
          <w:tcPr>
            <w:tcW w:w="1417" w:type="dxa"/>
            <w:noWrap/>
            <w:hideMark/>
          </w:tcPr>
          <w:p w14:paraId="5662B25B" w14:textId="77777777" w:rsidR="0025505C" w:rsidRPr="0025505C" w:rsidRDefault="0025505C" w:rsidP="0025505C">
            <w:pPr>
              <w:pStyle w:val="TableBodyTextMIRB"/>
            </w:pPr>
            <w:r>
              <w:t>273</w:t>
            </w:r>
          </w:p>
        </w:tc>
        <w:tc>
          <w:tcPr>
            <w:tcW w:w="2948" w:type="dxa"/>
            <w:noWrap/>
            <w:hideMark/>
          </w:tcPr>
          <w:p w14:paraId="2361416D" w14:textId="50535813" w:rsidR="0025505C" w:rsidRPr="0025505C" w:rsidRDefault="0025505C" w:rsidP="0025505C">
            <w:pPr>
              <w:pStyle w:val="TableBodyTextMIRB"/>
            </w:pPr>
            <w:r>
              <w:t>NAD83(SCRS) MTU 16N</w:t>
            </w:r>
          </w:p>
        </w:tc>
      </w:tr>
      <w:tr w:rsidR="0025505C" w:rsidRPr="0025505C" w14:paraId="401A6B62" w14:textId="77777777" w:rsidTr="00AE5F15">
        <w:trPr>
          <w:trHeight w:val="300"/>
        </w:trPr>
        <w:tc>
          <w:tcPr>
            <w:tcW w:w="3458" w:type="dxa"/>
            <w:noWrap/>
            <w:hideMark/>
          </w:tcPr>
          <w:p w14:paraId="57CC52C1" w14:textId="77777777" w:rsidR="0025505C" w:rsidRPr="0025505C" w:rsidRDefault="0025505C" w:rsidP="0025505C">
            <w:pPr>
              <w:pStyle w:val="TableColumnNameMIRB"/>
            </w:pPr>
            <w:r>
              <w:t>PONOO 2022 Z16 69</w:t>
            </w:r>
          </w:p>
        </w:tc>
        <w:tc>
          <w:tcPr>
            <w:tcW w:w="2207" w:type="dxa"/>
            <w:noWrap/>
            <w:hideMark/>
          </w:tcPr>
          <w:p w14:paraId="548F95DF" w14:textId="77777777" w:rsidR="0025505C" w:rsidRPr="0025505C" w:rsidRDefault="0025505C" w:rsidP="0025505C">
            <w:pPr>
              <w:pStyle w:val="TableBodyTextMIRB"/>
            </w:pPr>
            <w:r>
              <w:t>3,28</w:t>
            </w:r>
          </w:p>
        </w:tc>
        <w:tc>
          <w:tcPr>
            <w:tcW w:w="1417" w:type="dxa"/>
            <w:noWrap/>
            <w:hideMark/>
          </w:tcPr>
          <w:p w14:paraId="23756B19" w14:textId="77777777" w:rsidR="0025505C" w:rsidRPr="0025505C" w:rsidRDefault="0025505C" w:rsidP="0025505C">
            <w:pPr>
              <w:pStyle w:val="TableBodyTextMIRB"/>
            </w:pPr>
            <w:r>
              <w:t>418</w:t>
            </w:r>
          </w:p>
        </w:tc>
        <w:tc>
          <w:tcPr>
            <w:tcW w:w="2948" w:type="dxa"/>
            <w:noWrap/>
            <w:hideMark/>
          </w:tcPr>
          <w:p w14:paraId="6A9A64D0" w14:textId="2866BE60" w:rsidR="0025505C" w:rsidRPr="0025505C" w:rsidRDefault="0025505C" w:rsidP="0025505C">
            <w:pPr>
              <w:pStyle w:val="TableBodyTextMIRB"/>
            </w:pPr>
            <w:r>
              <w:t>NAD83(SCRS) MTU 16N</w:t>
            </w:r>
          </w:p>
        </w:tc>
      </w:tr>
    </w:tbl>
    <w:p w14:paraId="5631FD72" w14:textId="77777777" w:rsidR="0027676D" w:rsidRDefault="0027676D" w:rsidP="004C71DD">
      <w:pPr>
        <w:pStyle w:val="BodyAccessibleTextMIRB"/>
        <w:sectPr w:rsidR="0027676D" w:rsidSect="00E31C80">
          <w:pgSz w:w="12240" w:h="15840"/>
          <w:pgMar w:top="720" w:right="720" w:bottom="720" w:left="720" w:header="432" w:footer="720" w:gutter="0"/>
          <w:cols w:space="720"/>
          <w:docGrid w:linePitch="360"/>
        </w:sectPr>
      </w:pPr>
    </w:p>
    <w:p w14:paraId="5C426268" w14:textId="61D475AE" w:rsidR="004C71DD" w:rsidRDefault="0027676D" w:rsidP="0027676D">
      <w:pPr>
        <w:pStyle w:val="Heading1MIRBMidPage"/>
      </w:pPr>
      <w:bookmarkStart w:id="132" w:name="_Toc210656594"/>
      <w:r>
        <w:lastRenderedPageBreak/>
        <w:t>Annexe D : Flux de travail détaillé du traitement du MNE</w:t>
      </w:r>
      <w:bookmarkEnd w:id="132"/>
    </w:p>
    <w:p w14:paraId="68961317" w14:textId="045B78E3" w:rsidR="0027676D" w:rsidRDefault="0027676D" w:rsidP="0027676D">
      <w:pPr>
        <w:pStyle w:val="BodyAccessibleTextMIRB"/>
      </w:pPr>
      <w:r>
        <w:t>Le présent flux de travail s'applique aux projets du premier cycle d'acquisition quinquennal du Programme d’imagerie de l’Ontario d</w:t>
      </w:r>
      <w:r w:rsidR="00FA335F">
        <w:t>’IGO</w:t>
      </w:r>
      <w:r>
        <w:t xml:space="preserve"> (POCSO 2013, PAINE 2014, POSOO 2015). </w:t>
      </w:r>
    </w:p>
    <w:p w14:paraId="606743D4" w14:textId="77777777" w:rsidR="0027676D" w:rsidRDefault="0027676D" w:rsidP="0027676D">
      <w:pPr>
        <w:pStyle w:val="BodyAccessibleTextMIRB"/>
      </w:pPr>
      <w:r>
        <w:t>Le nuage de points du MNS a été extrait à la résolution de la DES (grille) à partir des paires stéréoscopiques à l'aide du module XPro 6.x SGM de Leica, puis filtré, triangulé et quadrillé pour créer un produit matriciel de 2 m. Dans certains cas mineurs, un autre processus d'autocorrélation a été utilisé, mais le processus général est le suivant :</w:t>
      </w:r>
    </w:p>
    <w:p w14:paraId="74A1FA1F" w14:textId="64B8C796" w:rsidR="0027676D" w:rsidRDefault="0027676D" w:rsidP="0027676D">
      <w:pPr>
        <w:pStyle w:val="BulletsMIRB"/>
      </w:pPr>
      <w:r>
        <w:t>Assemblage des lignes de vol du MNS</w:t>
      </w:r>
    </w:p>
    <w:p w14:paraId="05057CDD" w14:textId="312F317B" w:rsidR="0027676D" w:rsidRDefault="0027676D" w:rsidP="0027676D">
      <w:pPr>
        <w:pStyle w:val="BulletsMIRB"/>
      </w:pPr>
      <w:r>
        <w:t>Modification du MNS au besoin (limites forestières, eau, ponts, etc.)</w:t>
      </w:r>
    </w:p>
    <w:p w14:paraId="3E93D8AB" w14:textId="1AA8728D" w:rsidR="0027676D" w:rsidRDefault="0027676D" w:rsidP="0027676D">
      <w:pPr>
        <w:pStyle w:val="BulletsMIRB"/>
      </w:pPr>
      <w:proofErr w:type="spellStart"/>
      <w:r>
        <w:t>Orthorectification</w:t>
      </w:r>
      <w:proofErr w:type="spellEnd"/>
      <w:r>
        <w:t xml:space="preserve"> au moyen du MNS final</w:t>
      </w:r>
    </w:p>
    <w:p w14:paraId="48EBDC4E" w14:textId="3AEB15A3" w:rsidR="0027676D" w:rsidRDefault="0027676D" w:rsidP="0027676D">
      <w:pPr>
        <w:pStyle w:val="BulletsMIRB"/>
      </w:pPr>
      <w:r>
        <w:t>Enregistrement du MNS final au format *.IMG pour la livraison au MRN</w:t>
      </w:r>
    </w:p>
    <w:p w14:paraId="1B6F816B" w14:textId="77777777" w:rsidR="0027676D" w:rsidRDefault="0027676D" w:rsidP="0027676D">
      <w:pPr>
        <w:pStyle w:val="BodyAccessibleTextMIRB"/>
      </w:pPr>
      <w:r>
        <w:t xml:space="preserve">Sans un MNE, on a utilisé le programme d’extraction automatique du terrain de BAE </w:t>
      </w:r>
      <w:proofErr w:type="spellStart"/>
      <w:r>
        <w:t>Systems</w:t>
      </w:r>
      <w:proofErr w:type="spellEnd"/>
      <w:r>
        <w:t xml:space="preserve"> pour traiter les modèles stéréoscopiques ADS L1 et produire un MNE adapté à l'orthophotographie. Après l'aérotriangulation, le nuage de points du MNS a été généré à l'échelle </w:t>
      </w:r>
      <w:proofErr w:type="spellStart"/>
      <w:r>
        <w:t>orthophotographique</w:t>
      </w:r>
      <w:proofErr w:type="spellEnd"/>
      <w:r>
        <w:t xml:space="preserve"> souhaitée. Les données ont ensuite été traitées par un algorithme calculant les valeurs X, Y et Z de chaque poste du MNS dans le nuage de points. Ce processus inclut les paires stéréoscopiques le long de la ligne de vol des canaux panchromatiques (arrière, avant et nadir) disponibles à partir des données recueillies dans la zone du projet. Le MNS qui en ressort est un MNS à surface réfléchissante qui fournit des données d'altitude sur le terrain découvert ainsi que sur les éléments en surface (immeubles, arbres et végétation). Afin de produire le MNE, les éléments en surface ont été supprimés.</w:t>
      </w:r>
    </w:p>
    <w:p w14:paraId="1FC49A9F" w14:textId="77777777" w:rsidR="0027676D" w:rsidRDefault="0027676D" w:rsidP="0027676D">
      <w:pPr>
        <w:pStyle w:val="BodyAccessibleTextMIRB"/>
      </w:pPr>
      <w:r>
        <w:t>Pour ce faire, on a utilisé un programme de filtrage automatisé pour créer un MNE de qualité orthographique à l'aide des logiciels commerciaux SimActive et TerraScan/TerraModeler. Le programme de filtrage automatisé repère et supprime la plupart des éléments en surface, y compris la végétation et les immeubles.</w:t>
      </w:r>
    </w:p>
    <w:p w14:paraId="2EB36E6D" w14:textId="71107491" w:rsidR="0027676D" w:rsidRDefault="0027676D" w:rsidP="0027676D">
      <w:pPr>
        <w:pStyle w:val="BodyAccessibleTextMIRB"/>
      </w:pPr>
      <w:r>
        <w:lastRenderedPageBreak/>
        <w:t>Les techniciens du sous-traitant ont ensuite vérifié la qualité de la surface pour veiller à ce qu’elle réponde aux exigences de l'</w:t>
      </w:r>
      <w:proofErr w:type="spellStart"/>
      <w:r>
        <w:t>orthorectification</w:t>
      </w:r>
      <w:proofErr w:type="spellEnd"/>
      <w:r>
        <w:t>. On a manuellement corrigé le nuage de points pour régler tout problème de filtrage qui a eu une incidence sur la qualité de l'orthophotographie. Les piquets au sol du nuage de points du MNS ont ensuite été triangulés et interpolés dans un produit matriciel du MNE. Le produit final du MNE est utilisé dans la rectification différentielle de l'imagerie brute. La précision du produit final du MNE n'a pas été évaluée par rapport aux points de vérification.</w:t>
      </w:r>
    </w:p>
    <w:p w14:paraId="1F54D703" w14:textId="792C7961" w:rsidR="0027676D" w:rsidRDefault="0027676D" w:rsidP="0027676D">
      <w:pPr>
        <w:pStyle w:val="Heading2NoNumbersMIRB"/>
      </w:pPr>
      <w:bookmarkStart w:id="133" w:name="_Toc210656595"/>
      <w:r>
        <w:t>Flux de travail pour les extrants</w:t>
      </w:r>
      <w:bookmarkEnd w:id="133"/>
    </w:p>
    <w:p w14:paraId="6049577B" w14:textId="77777777" w:rsidR="0027676D" w:rsidRPr="00486388" w:rsidRDefault="0027676D" w:rsidP="0027676D">
      <w:pPr>
        <w:spacing w:after="200" w:line="276" w:lineRule="auto"/>
        <w:rPr>
          <w:rFonts w:eastAsiaTheme="minorHAnsi" w:cs="Arial"/>
          <w:sz w:val="24"/>
          <w:szCs w:val="24"/>
        </w:rPr>
      </w:pPr>
      <w:r>
        <w:rPr>
          <w:sz w:val="24"/>
        </w:rPr>
        <w:t>Le processus de développement du MNE se compose essentiellement de cinq étapes :</w:t>
      </w:r>
    </w:p>
    <w:p w14:paraId="78ADE53E" w14:textId="77777777" w:rsidR="0027676D" w:rsidRPr="00486388" w:rsidRDefault="0027676D" w:rsidP="0027676D">
      <w:pPr>
        <w:pStyle w:val="BulletsMIRB"/>
        <w:rPr>
          <w:rFonts w:eastAsiaTheme="minorHAnsi"/>
        </w:rPr>
      </w:pPr>
      <w:r>
        <w:t>Acquisition d'images</w:t>
      </w:r>
    </w:p>
    <w:p w14:paraId="42407A61" w14:textId="77777777" w:rsidR="0027676D" w:rsidRPr="00486388" w:rsidRDefault="0027676D" w:rsidP="0027676D">
      <w:pPr>
        <w:pStyle w:val="BulletsMIRB"/>
        <w:rPr>
          <w:rFonts w:eastAsiaTheme="minorHAnsi"/>
        </w:rPr>
      </w:pPr>
      <w:r>
        <w:t>Effectuer l’appariement semi-global par autocorrélation des pixels en utilisant des images qui se chevauchent pour produire des piquets de nuages de points du MNS.</w:t>
      </w:r>
    </w:p>
    <w:p w14:paraId="3EA3A2A5" w14:textId="77777777" w:rsidR="0027676D" w:rsidRPr="00486388" w:rsidRDefault="0027676D" w:rsidP="0027676D">
      <w:pPr>
        <w:pStyle w:val="BulletsMIRB"/>
        <w:rPr>
          <w:rFonts w:eastAsiaTheme="minorHAnsi"/>
        </w:rPr>
      </w:pPr>
      <w:r>
        <w:t>Filtrer, corriger, modifier et traiter de toute autre manière le nuage de points du MNS afin de produire un nuage de points corrigé composé de points classés comme étant au sol, non assignés et de bruit.</w:t>
      </w:r>
    </w:p>
    <w:p w14:paraId="26A371C1" w14:textId="77777777" w:rsidR="0027676D" w:rsidRPr="00486388" w:rsidRDefault="0027676D" w:rsidP="0027676D">
      <w:pPr>
        <w:pStyle w:val="BulletsMIRB"/>
        <w:rPr>
          <w:rFonts w:eastAsiaTheme="minorHAnsi"/>
        </w:rPr>
      </w:pPr>
      <w:r>
        <w:t>Trianguler les piquets du nuage de points en format RTI</w:t>
      </w:r>
    </w:p>
    <w:p w14:paraId="674FBC79" w14:textId="77777777" w:rsidR="0027676D" w:rsidRPr="00486388" w:rsidRDefault="0027676D" w:rsidP="0027676D">
      <w:pPr>
        <w:pStyle w:val="BulletsMIRB"/>
        <w:rPr>
          <w:rFonts w:eastAsiaTheme="minorHAnsi"/>
        </w:rPr>
      </w:pPr>
      <w:r>
        <w:t>Interpoler le RTI pour créer une matrice du MNE au format IMG</w:t>
      </w:r>
    </w:p>
    <w:p w14:paraId="78FE531B" w14:textId="2CF6511F" w:rsidR="0027676D" w:rsidRDefault="0027676D" w:rsidP="0027676D">
      <w:pPr>
        <w:spacing w:after="200" w:line="276" w:lineRule="auto"/>
        <w:rPr>
          <w:rFonts w:eastAsiaTheme="minorHAnsi" w:cs="Arial"/>
          <w:sz w:val="24"/>
          <w:szCs w:val="24"/>
        </w:rPr>
      </w:pPr>
      <w:r>
        <w:rPr>
          <w:sz w:val="24"/>
        </w:rPr>
        <w:t>Ce processus peut être conceptualisé visuellement par la série d'images suivante (</w:t>
      </w:r>
      <w:r>
        <w:rPr>
          <w:rStyle w:val="BodyAccessibleTextMIRBChar"/>
        </w:rPr>
        <w:t xml:space="preserve">voir la </w:t>
      </w:r>
      <w:r w:rsidRPr="00624972">
        <w:rPr>
          <w:rStyle w:val="BodyAccessibleTextMIRBChar"/>
        </w:rPr>
        <w:fldChar w:fldCharType="begin"/>
      </w:r>
      <w:r w:rsidRPr="00624972">
        <w:rPr>
          <w:rStyle w:val="BodyAccessibleTextMIRBChar"/>
        </w:rPr>
        <w:instrText xml:space="preserve"> REF _Ref88566406 \h </w:instrText>
      </w:r>
      <w:r>
        <w:rPr>
          <w:rStyle w:val="BodyAccessibleTextMIRBChar"/>
        </w:rPr>
        <w:instrText xml:space="preserve"> \* MERGEFORMAT </w:instrText>
      </w:r>
      <w:r w:rsidRPr="00624972">
        <w:rPr>
          <w:rStyle w:val="BodyAccessibleTextMIRBChar"/>
        </w:rPr>
      </w:r>
      <w:r w:rsidRPr="00624972">
        <w:rPr>
          <w:rStyle w:val="BodyAccessibleTextMIRBChar"/>
        </w:rPr>
        <w:fldChar w:fldCharType="separate"/>
      </w:r>
      <w:r w:rsidR="004755C6" w:rsidRPr="004755C6">
        <w:rPr>
          <w:rStyle w:val="BodyAccessibleTextMIRBChar"/>
        </w:rPr>
        <w:t>Figure 11</w:t>
      </w:r>
      <w:r w:rsidRPr="00624972">
        <w:rPr>
          <w:rStyle w:val="BodyAccessibleTextMIRBChar"/>
        </w:rPr>
        <w:fldChar w:fldCharType="end"/>
      </w:r>
      <w:r>
        <w:rPr>
          <w:rStyle w:val="BodyAccessibleTextMIRBChar"/>
        </w:rPr>
        <w:t>).</w:t>
      </w:r>
      <w:r>
        <w:rPr>
          <w:sz w:val="24"/>
        </w:rPr>
        <w:t xml:space="preserve"> L'image finale est une simulation d’une vue 3D en exposition du MNE.</w:t>
      </w:r>
    </w:p>
    <w:p w14:paraId="4FC73B41" w14:textId="77777777" w:rsidR="0027676D" w:rsidRDefault="0027676D" w:rsidP="0027676D">
      <w:pPr>
        <w:keepNext/>
        <w:spacing w:after="200" w:line="276" w:lineRule="auto"/>
      </w:pPr>
      <w:r>
        <w:rPr>
          <w:noProof/>
        </w:rPr>
        <w:lastRenderedPageBreak/>
        <w:drawing>
          <wp:inline distT="0" distB="0" distL="0" distR="0" wp14:anchorId="1C17F2BD" wp14:editId="5DC80856">
            <wp:extent cx="5943600" cy="2244090"/>
            <wp:effectExtent l="0" t="0" r="0" b="3810"/>
            <wp:docPr id="19" name="Picture 19" descr="Processus de développement du MNE&#10;&#10;Six images pour montrer les cinq étapes du développement d'une tuile du POCO, de l'imagerie à la vue d'exposition du M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3600" cy="2244090"/>
                    </a:xfrm>
                    <a:prstGeom prst="rect">
                      <a:avLst/>
                    </a:prstGeom>
                  </pic:spPr>
                </pic:pic>
              </a:graphicData>
            </a:graphic>
          </wp:inline>
        </w:drawing>
      </w:r>
    </w:p>
    <w:p w14:paraId="0A663114" w14:textId="2BB77A24" w:rsidR="0027676D" w:rsidRPr="0027676D" w:rsidRDefault="0027676D" w:rsidP="0027676D">
      <w:pPr>
        <w:pStyle w:val="Caption"/>
        <w:rPr>
          <w:rFonts w:eastAsiaTheme="minorHAnsi" w:cs="Arial"/>
          <w:noProof/>
          <w:szCs w:val="24"/>
        </w:rPr>
      </w:pPr>
      <w:bookmarkStart w:id="134" w:name="_Ref88566406"/>
      <w:bookmarkStart w:id="135" w:name="_Toc122344002"/>
      <w:bookmarkStart w:id="136" w:name="_Toc210656607"/>
      <w:r>
        <w:t>Figure </w:t>
      </w:r>
      <w:r>
        <w:fldChar w:fldCharType="begin"/>
      </w:r>
      <w:r>
        <w:instrText xml:space="preserve"> SEQ Figure \* ARABIC </w:instrText>
      </w:r>
      <w:r>
        <w:fldChar w:fldCharType="separate"/>
      </w:r>
      <w:r w:rsidR="004755C6">
        <w:rPr>
          <w:noProof/>
        </w:rPr>
        <w:t>11</w:t>
      </w:r>
      <w:r>
        <w:fldChar w:fldCharType="end"/>
      </w:r>
      <w:bookmarkEnd w:id="134"/>
      <w:r>
        <w:t> : Processus de développement du MNE du POCO 2016</w:t>
      </w:r>
      <w:bookmarkEnd w:id="135"/>
      <w:bookmarkEnd w:id="136"/>
    </w:p>
    <w:p w14:paraId="0D7572DB" w14:textId="3F35F57F" w:rsidR="0027676D" w:rsidRDefault="0027676D" w:rsidP="0027676D">
      <w:pPr>
        <w:pStyle w:val="BodyAccessibleTextMIRB"/>
      </w:pPr>
      <w:r>
        <w:t xml:space="preserve">A l'échelle 1:500, le processus peut être visualisé en détail (voir de la </w:t>
      </w:r>
      <w:r>
        <w:fldChar w:fldCharType="begin"/>
      </w:r>
      <w:r>
        <w:instrText xml:space="preserve"> REF _Ref88566482 \h  \* MERGEFORMAT </w:instrText>
      </w:r>
      <w:r>
        <w:fldChar w:fldCharType="separate"/>
      </w:r>
      <w:r w:rsidR="004755C6">
        <w:t>Figure 12</w:t>
      </w:r>
      <w:r>
        <w:fldChar w:fldCharType="end"/>
      </w:r>
      <w:r>
        <w:t xml:space="preserve"> à la </w:t>
      </w:r>
      <w:r>
        <w:fldChar w:fldCharType="begin"/>
      </w:r>
      <w:r>
        <w:instrText xml:space="preserve"> REF _Ref88566494 \h  \* MERGEFORMAT </w:instrText>
      </w:r>
      <w:r>
        <w:fldChar w:fldCharType="separate"/>
      </w:r>
      <w:r w:rsidR="004755C6">
        <w:t>Figure 14</w:t>
      </w:r>
      <w:r>
        <w:fldChar w:fldCharType="end"/>
      </w:r>
      <w:r>
        <w:t>).</w:t>
      </w:r>
    </w:p>
    <w:p w14:paraId="6DC403F0" w14:textId="77777777" w:rsidR="0027676D" w:rsidRDefault="0027676D" w:rsidP="0027676D">
      <w:pPr>
        <w:keepNext/>
        <w:spacing w:after="200" w:line="276" w:lineRule="auto"/>
        <w:jc w:val="center"/>
      </w:pPr>
      <w:r>
        <w:rPr>
          <w:noProof/>
          <w:sz w:val="24"/>
        </w:rPr>
        <w:drawing>
          <wp:inline distT="0" distB="0" distL="0" distR="0" wp14:anchorId="5DF4B69D" wp14:editId="100E8A0B">
            <wp:extent cx="5362575" cy="2961448"/>
            <wp:effectExtent l="0" t="0" r="0" b="0"/>
            <wp:docPr id="20" name="Picture 20" descr="Piquets du nuage de points classifiés au sol après le filtrage des caractéristiques de la surface de la végétation&#10;&#10;Les points bleus du nuage de points sont superposés à une image du POCO. Les points semblent absents là où il y a des arb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onafrychukc1\Documents\Elevation\COOP2016\GroundPoints_Ortho_1to500.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362575" cy="2961448"/>
                    </a:xfrm>
                    <a:prstGeom prst="rect">
                      <a:avLst/>
                    </a:prstGeom>
                    <a:noFill/>
                    <a:ln>
                      <a:noFill/>
                    </a:ln>
                  </pic:spPr>
                </pic:pic>
              </a:graphicData>
            </a:graphic>
          </wp:inline>
        </w:drawing>
      </w:r>
    </w:p>
    <w:p w14:paraId="13D7F9DD" w14:textId="7CFE5CE1" w:rsidR="0027676D" w:rsidRDefault="0027676D" w:rsidP="0027676D">
      <w:pPr>
        <w:pStyle w:val="Caption"/>
        <w:rPr>
          <w:rFonts w:eastAsiaTheme="minorHAnsi"/>
          <w:noProof/>
        </w:rPr>
      </w:pPr>
      <w:bookmarkStart w:id="137" w:name="_Ref88566482"/>
      <w:bookmarkStart w:id="138" w:name="_Toc122344003"/>
      <w:bookmarkStart w:id="139" w:name="_Toc210656608"/>
      <w:r>
        <w:t>Figure </w:t>
      </w:r>
      <w:r>
        <w:fldChar w:fldCharType="begin"/>
      </w:r>
      <w:r>
        <w:instrText xml:space="preserve"> SEQ Figure \* ARABIC </w:instrText>
      </w:r>
      <w:r>
        <w:fldChar w:fldCharType="separate"/>
      </w:r>
      <w:r w:rsidR="004755C6">
        <w:rPr>
          <w:noProof/>
        </w:rPr>
        <w:t>12</w:t>
      </w:r>
      <w:r>
        <w:fldChar w:fldCharType="end"/>
      </w:r>
      <w:bookmarkEnd w:id="137"/>
      <w:r>
        <w:t> : Piquets du nuage de points classifiés au sol après le filtrage des caractéristiques de la surface de la végétation</w:t>
      </w:r>
      <w:bookmarkEnd w:id="138"/>
      <w:bookmarkEnd w:id="139"/>
    </w:p>
    <w:p w14:paraId="5F994782" w14:textId="77777777" w:rsidR="0027676D" w:rsidRDefault="0027676D" w:rsidP="0027676D">
      <w:pPr>
        <w:pStyle w:val="BodyAccessibleTextMIRB"/>
        <w:keepNext/>
        <w:jc w:val="center"/>
      </w:pPr>
      <w:r>
        <w:rPr>
          <w:noProof/>
        </w:rPr>
        <w:lastRenderedPageBreak/>
        <w:drawing>
          <wp:inline distT="0" distB="0" distL="0" distR="0" wp14:anchorId="18D275C8" wp14:editId="5CFD2C75">
            <wp:extent cx="5943600" cy="3282315"/>
            <wp:effectExtent l="0" t="0" r="0" b="0"/>
            <wp:docPr id="21" name="Picture 21" descr="Les points bleus du nuage de points sont superposés à une surface du RTI dérivée des points." title="Triangulation réalisée à partir des piquets au 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onafrychukc1\Documents\Elevation\COOP2016\GroundPoints_TIN_1to500.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43600" cy="3282315"/>
                    </a:xfrm>
                    <a:prstGeom prst="rect">
                      <a:avLst/>
                    </a:prstGeom>
                    <a:noFill/>
                    <a:ln>
                      <a:noFill/>
                    </a:ln>
                  </pic:spPr>
                </pic:pic>
              </a:graphicData>
            </a:graphic>
          </wp:inline>
        </w:drawing>
      </w:r>
    </w:p>
    <w:p w14:paraId="16593739" w14:textId="122BF026" w:rsidR="0027676D" w:rsidRDefault="0027676D" w:rsidP="0027676D">
      <w:pPr>
        <w:pStyle w:val="Caption"/>
        <w:rPr>
          <w:rFonts w:eastAsiaTheme="minorHAnsi"/>
          <w:noProof/>
        </w:rPr>
      </w:pPr>
      <w:bookmarkStart w:id="140" w:name="_Ref88566454"/>
      <w:bookmarkStart w:id="141" w:name="_Toc122344004"/>
      <w:bookmarkStart w:id="142" w:name="_Toc210656609"/>
      <w:r>
        <w:t>Figure </w:t>
      </w:r>
      <w:r>
        <w:fldChar w:fldCharType="begin"/>
      </w:r>
      <w:r>
        <w:instrText xml:space="preserve"> SEQ Figure \* ARABIC </w:instrText>
      </w:r>
      <w:r>
        <w:fldChar w:fldCharType="separate"/>
      </w:r>
      <w:r w:rsidR="004755C6">
        <w:rPr>
          <w:noProof/>
        </w:rPr>
        <w:t>13</w:t>
      </w:r>
      <w:r>
        <w:fldChar w:fldCharType="end"/>
      </w:r>
      <w:bookmarkEnd w:id="140"/>
      <w:r>
        <w:t> : Réseau triangulé irrégulier (RTI) produit à partir des piquets au sol</w:t>
      </w:r>
      <w:bookmarkEnd w:id="141"/>
      <w:bookmarkEnd w:id="142"/>
    </w:p>
    <w:p w14:paraId="427DC9EC" w14:textId="4A77A310" w:rsidR="005B01CF" w:rsidRDefault="005B01CF" w:rsidP="005B01CF">
      <w:pPr>
        <w:pStyle w:val="BodyAccessibleTextMIRB"/>
      </w:pPr>
      <w:bookmarkStart w:id="143" w:name="_Ref88566494"/>
      <w:bookmarkStart w:id="144" w:name="_Toc122344005"/>
      <w:r w:rsidRPr="008A5623">
        <w:rPr>
          <w:rFonts w:eastAsiaTheme="minorHAnsi"/>
          <w:noProof/>
          <w:highlight w:val="yellow"/>
        </w:rPr>
        <w:drawing>
          <wp:inline distT="0" distB="0" distL="0" distR="0" wp14:anchorId="6AB7754D" wp14:editId="5AE191CF">
            <wp:extent cx="5943600" cy="3282315"/>
            <wp:effectExtent l="0" t="0" r="0" b="0"/>
            <wp:docPr id="22" name="Picture 22" descr="Exposition du MNE interpolée à partir du RTI aligné sur les piquets au sol du nuage de points&#10;&#10;Les points bleus du nuage de points sont superposés à l'exposition du MNT dérivée des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Exposition du MNE interpolée à partir du RTI aligné sur les piquets au sol du nuage de points&#10;&#10;Les points bleus du nuage de points sont superposés à l'exposition du MNT dérivée des points."/>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43600" cy="3282315"/>
                    </a:xfrm>
                    <a:prstGeom prst="rect">
                      <a:avLst/>
                    </a:prstGeom>
                    <a:noFill/>
                    <a:ln>
                      <a:noFill/>
                    </a:ln>
                  </pic:spPr>
                </pic:pic>
              </a:graphicData>
            </a:graphic>
          </wp:inline>
        </w:drawing>
      </w:r>
    </w:p>
    <w:p w14:paraId="0B281771" w14:textId="3B2DBFC6" w:rsidR="0027676D" w:rsidRDefault="0027676D" w:rsidP="0027676D">
      <w:pPr>
        <w:pStyle w:val="Caption"/>
        <w:rPr>
          <w:rFonts w:eastAsiaTheme="minorHAnsi"/>
        </w:rPr>
      </w:pPr>
      <w:bookmarkStart w:id="145" w:name="_Toc210656610"/>
      <w:r>
        <w:t>Figure </w:t>
      </w:r>
      <w:r>
        <w:fldChar w:fldCharType="begin"/>
      </w:r>
      <w:r>
        <w:instrText xml:space="preserve"> SEQ Figure \* ARABIC </w:instrText>
      </w:r>
      <w:r>
        <w:fldChar w:fldCharType="separate"/>
      </w:r>
      <w:r w:rsidR="004755C6">
        <w:rPr>
          <w:noProof/>
        </w:rPr>
        <w:t>14</w:t>
      </w:r>
      <w:r>
        <w:fldChar w:fldCharType="end"/>
      </w:r>
      <w:bookmarkEnd w:id="143"/>
      <w:r w:rsidR="008209F9">
        <w:t xml:space="preserve"> </w:t>
      </w:r>
      <w:r>
        <w:t>: Exposition du MNE interpolée à partir du RTI aligné sur les piquets au sol du nuage de points</w:t>
      </w:r>
      <w:bookmarkEnd w:id="144"/>
      <w:bookmarkEnd w:id="145"/>
    </w:p>
    <w:p w14:paraId="1705F88B" w14:textId="77777777" w:rsidR="0027676D" w:rsidRDefault="0027676D" w:rsidP="0027676D">
      <w:pPr>
        <w:pStyle w:val="BodyAccessibleTextMIRB"/>
      </w:pPr>
    </w:p>
    <w:p w14:paraId="3A52EF20" w14:textId="4B0B9954" w:rsidR="0027676D" w:rsidRDefault="0027676D" w:rsidP="0027676D">
      <w:pPr>
        <w:pStyle w:val="BodyAccessibleTextMIRB"/>
        <w:sectPr w:rsidR="0027676D" w:rsidSect="001E404A">
          <w:pgSz w:w="12240" w:h="15840"/>
          <w:pgMar w:top="1440" w:right="1440" w:bottom="1440" w:left="1440" w:header="432" w:footer="720" w:gutter="0"/>
          <w:cols w:space="720"/>
          <w:docGrid w:linePitch="360"/>
        </w:sectPr>
      </w:pPr>
    </w:p>
    <w:p w14:paraId="46E07B67" w14:textId="5D5A693C" w:rsidR="00E93A66" w:rsidRPr="00A451ED" w:rsidRDefault="00A451ED" w:rsidP="00DF3D64">
      <w:pPr>
        <w:pStyle w:val="BodyAccessibleTextMIRB"/>
        <w:tabs>
          <w:tab w:val="left" w:pos="4176"/>
        </w:tabs>
        <w:spacing w:before="12600" w:after="0" w:line="240" w:lineRule="auto"/>
      </w:pPr>
      <w:r>
        <w:lastRenderedPageBreak/>
        <w:t>Version 2324.1</w:t>
      </w:r>
      <w:r>
        <w:tab/>
      </w:r>
    </w:p>
    <w:sectPr w:rsidR="00E93A66" w:rsidRPr="00A451ED" w:rsidSect="001C3CE4">
      <w:footerReference w:type="default" r:id="rId45"/>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5BD8B" w14:textId="77777777" w:rsidR="0018608E" w:rsidRDefault="0018608E" w:rsidP="00166BDE">
      <w:r>
        <w:separator/>
      </w:r>
    </w:p>
  </w:endnote>
  <w:endnote w:type="continuationSeparator" w:id="0">
    <w:p w14:paraId="66F5D15A" w14:textId="77777777" w:rsidR="0018608E" w:rsidRDefault="0018608E"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529DD" w14:textId="2B44FE94" w:rsidR="007E3E8A" w:rsidRDefault="007E3E8A">
    <w:pPr>
      <w:pStyle w:val="Footer"/>
    </w:pPr>
    <w:r>
      <w:rPr>
        <w:sz w:val="24"/>
      </w:rPr>
      <w:t>© Imprimeur du Roi pour l’Ontario, 202</w:t>
    </w:r>
    <w:r w:rsidR="007357C0">
      <w:rPr>
        <w:sz w:val="24"/>
      </w:rPr>
      <w:t>5</w:t>
    </w:r>
    <w:r>
      <w:rPr>
        <w:sz w:val="24"/>
      </w:rPr>
      <w:tab/>
    </w:r>
    <w:r>
      <w:rPr>
        <w:sz w:val="24"/>
      </w:rP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732065"/>
      <w:docPartObj>
        <w:docPartGallery w:val="Page Numbers (Bottom of Page)"/>
        <w:docPartUnique/>
      </w:docPartObj>
    </w:sdtPr>
    <w:sdtEndPr>
      <w:rPr>
        <w:noProof/>
      </w:rPr>
    </w:sdtEndPr>
    <w:sdtContent>
      <w:p w14:paraId="66FF4BBE" w14:textId="77777777" w:rsidR="007E3E8A" w:rsidRDefault="007E3E8A">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sz w:val="24"/>
          </w:rPr>
          <w:t>4</w:t>
        </w:r>
        <w:r w:rsidRPr="00F56911">
          <w:rPr>
            <w:sz w:val="24"/>
          </w:rPr>
          <w:fldChar w:fldCharType="end"/>
        </w:r>
      </w:p>
    </w:sdtContent>
  </w:sdt>
  <w:p w14:paraId="6B09ABB6" w14:textId="77777777" w:rsidR="007E3E8A" w:rsidRPr="00F56911" w:rsidRDefault="007E3E8A" w:rsidP="00F569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6595131"/>
      <w:docPartObj>
        <w:docPartGallery w:val="Page Numbers (Bottom of Page)"/>
        <w:docPartUnique/>
      </w:docPartObj>
    </w:sdtPr>
    <w:sdtEndPr>
      <w:rPr>
        <w:noProof/>
        <w:sz w:val="24"/>
        <w:szCs w:val="24"/>
      </w:rPr>
    </w:sdtEndPr>
    <w:sdtContent>
      <w:p w14:paraId="32CFF0C0" w14:textId="77777777" w:rsidR="007E3E8A" w:rsidRPr="00F307EC" w:rsidRDefault="007E3E8A">
        <w:pPr>
          <w:pStyle w:val="Footer"/>
          <w:jc w:val="right"/>
          <w:rPr>
            <w:sz w:val="24"/>
            <w:szCs w:val="24"/>
          </w:rPr>
        </w:pPr>
        <w:r w:rsidRPr="00F307EC">
          <w:rPr>
            <w:sz w:val="24"/>
          </w:rPr>
          <w:fldChar w:fldCharType="begin"/>
        </w:r>
        <w:r w:rsidRPr="00F307EC">
          <w:rPr>
            <w:sz w:val="24"/>
          </w:rPr>
          <w:instrText xml:space="preserve"> PAGE   \* MERGEFORMAT </w:instrText>
        </w:r>
        <w:r w:rsidRPr="00F307EC">
          <w:rPr>
            <w:sz w:val="24"/>
          </w:rPr>
          <w:fldChar w:fldCharType="separate"/>
        </w:r>
        <w:r w:rsidRPr="00F307EC">
          <w:rPr>
            <w:sz w:val="24"/>
          </w:rPr>
          <w:t>2</w:t>
        </w:r>
        <w:r w:rsidRPr="00F307EC">
          <w:rPr>
            <w:sz w:val="24"/>
          </w:rPr>
          <w:fldChar w:fldCharType="end"/>
        </w:r>
      </w:p>
    </w:sdtContent>
  </w:sdt>
  <w:p w14:paraId="6E53B2D0" w14:textId="77777777" w:rsidR="007E3E8A" w:rsidRPr="00F56911" w:rsidRDefault="007E3E8A"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DFAF0" w14:textId="77777777" w:rsidR="0018608E" w:rsidRDefault="0018608E" w:rsidP="00166BDE">
      <w:r>
        <w:separator/>
      </w:r>
    </w:p>
  </w:footnote>
  <w:footnote w:type="continuationSeparator" w:id="0">
    <w:p w14:paraId="4F6CAFB6" w14:textId="77777777" w:rsidR="0018608E" w:rsidRDefault="0018608E"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7A36D" w14:textId="77777777" w:rsidR="007E3E8A" w:rsidRDefault="0005655D" w:rsidP="00166BDE">
    <w:pPr>
      <w:pStyle w:val="Header"/>
      <w:jc w:val="right"/>
    </w:pPr>
    <w:r>
      <w:rPr>
        <w:noProof/>
      </w:rPr>
      <w:drawing>
        <wp:inline distT="0" distB="0" distL="0" distR="0" wp14:anchorId="3300B36E" wp14:editId="6FE5C051">
          <wp:extent cx="1847850" cy="739140"/>
          <wp:effectExtent l="0" t="0" r="0" b="0"/>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85927" w14:textId="77777777" w:rsidR="007E3E8A" w:rsidRPr="00F56911" w:rsidRDefault="007E3E8A"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4"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14975907">
    <w:abstractNumId w:val="16"/>
  </w:num>
  <w:num w:numId="2" w16cid:durableId="821586213">
    <w:abstractNumId w:val="11"/>
  </w:num>
  <w:num w:numId="3" w16cid:durableId="1981376558">
    <w:abstractNumId w:val="16"/>
  </w:num>
  <w:num w:numId="4" w16cid:durableId="2024358276">
    <w:abstractNumId w:val="11"/>
  </w:num>
  <w:num w:numId="5" w16cid:durableId="1562134101">
    <w:abstractNumId w:val="9"/>
  </w:num>
  <w:num w:numId="6" w16cid:durableId="1917978859">
    <w:abstractNumId w:val="7"/>
  </w:num>
  <w:num w:numId="7" w16cid:durableId="195122530">
    <w:abstractNumId w:val="6"/>
  </w:num>
  <w:num w:numId="8" w16cid:durableId="1261329036">
    <w:abstractNumId w:val="5"/>
  </w:num>
  <w:num w:numId="9" w16cid:durableId="721103526">
    <w:abstractNumId w:val="4"/>
  </w:num>
  <w:num w:numId="10" w16cid:durableId="1462113411">
    <w:abstractNumId w:val="8"/>
  </w:num>
  <w:num w:numId="11" w16cid:durableId="119737088">
    <w:abstractNumId w:val="3"/>
  </w:num>
  <w:num w:numId="12" w16cid:durableId="1940915051">
    <w:abstractNumId w:val="2"/>
  </w:num>
  <w:num w:numId="13" w16cid:durableId="73164800">
    <w:abstractNumId w:val="1"/>
  </w:num>
  <w:num w:numId="14" w16cid:durableId="1451823707">
    <w:abstractNumId w:val="0"/>
  </w:num>
  <w:num w:numId="15" w16cid:durableId="1954046174">
    <w:abstractNumId w:val="11"/>
    <w:lvlOverride w:ilvl="0">
      <w:startOverride w:val="1"/>
    </w:lvlOverride>
  </w:num>
  <w:num w:numId="16" w16cid:durableId="748968826">
    <w:abstractNumId w:val="16"/>
  </w:num>
  <w:num w:numId="17" w16cid:durableId="1221599274">
    <w:abstractNumId w:val="11"/>
  </w:num>
  <w:num w:numId="18" w16cid:durableId="486635581">
    <w:abstractNumId w:val="15"/>
  </w:num>
  <w:num w:numId="19" w16cid:durableId="205915200">
    <w:abstractNumId w:val="13"/>
  </w:num>
  <w:num w:numId="20" w16cid:durableId="2073262826">
    <w:abstractNumId w:val="10"/>
  </w:num>
  <w:num w:numId="21" w16cid:durableId="11017290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381179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89540839">
    <w:abstractNumId w:val="14"/>
  </w:num>
  <w:num w:numId="24" w16cid:durableId="567423180">
    <w:abstractNumId w:val="10"/>
  </w:num>
  <w:num w:numId="25" w16cid:durableId="8167271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AEA"/>
    <w:rsid w:val="00002568"/>
    <w:rsid w:val="000032B5"/>
    <w:rsid w:val="00005CD2"/>
    <w:rsid w:val="000140AC"/>
    <w:rsid w:val="00015014"/>
    <w:rsid w:val="0001634E"/>
    <w:rsid w:val="00017E2D"/>
    <w:rsid w:val="0002017F"/>
    <w:rsid w:val="00021A0D"/>
    <w:rsid w:val="000223EC"/>
    <w:rsid w:val="00024AA5"/>
    <w:rsid w:val="00026387"/>
    <w:rsid w:val="000263FF"/>
    <w:rsid w:val="0002784E"/>
    <w:rsid w:val="00031008"/>
    <w:rsid w:val="00032052"/>
    <w:rsid w:val="00032558"/>
    <w:rsid w:val="0003783D"/>
    <w:rsid w:val="00042C12"/>
    <w:rsid w:val="00042EEC"/>
    <w:rsid w:val="00047E11"/>
    <w:rsid w:val="00047E5E"/>
    <w:rsid w:val="000501A6"/>
    <w:rsid w:val="00051064"/>
    <w:rsid w:val="00052243"/>
    <w:rsid w:val="0005655D"/>
    <w:rsid w:val="0005719B"/>
    <w:rsid w:val="0006156F"/>
    <w:rsid w:val="00063AEA"/>
    <w:rsid w:val="00071204"/>
    <w:rsid w:val="000718A0"/>
    <w:rsid w:val="0007423E"/>
    <w:rsid w:val="00075B55"/>
    <w:rsid w:val="00077B79"/>
    <w:rsid w:val="0008096F"/>
    <w:rsid w:val="00084A03"/>
    <w:rsid w:val="00086BA1"/>
    <w:rsid w:val="00094836"/>
    <w:rsid w:val="0009769E"/>
    <w:rsid w:val="00097CBB"/>
    <w:rsid w:val="000A1B7F"/>
    <w:rsid w:val="000A1E8C"/>
    <w:rsid w:val="000A4B41"/>
    <w:rsid w:val="000A5E37"/>
    <w:rsid w:val="000A6FB6"/>
    <w:rsid w:val="000A76E0"/>
    <w:rsid w:val="000B0090"/>
    <w:rsid w:val="000B2C50"/>
    <w:rsid w:val="000B2D1A"/>
    <w:rsid w:val="000B52A0"/>
    <w:rsid w:val="000B53F9"/>
    <w:rsid w:val="000C197F"/>
    <w:rsid w:val="000C3AFA"/>
    <w:rsid w:val="000C5C17"/>
    <w:rsid w:val="000D0B10"/>
    <w:rsid w:val="000D3789"/>
    <w:rsid w:val="000D577E"/>
    <w:rsid w:val="000D6A89"/>
    <w:rsid w:val="000E0613"/>
    <w:rsid w:val="000E3E6A"/>
    <w:rsid w:val="000E6CBD"/>
    <w:rsid w:val="000F0E9A"/>
    <w:rsid w:val="0010004B"/>
    <w:rsid w:val="00100763"/>
    <w:rsid w:val="00105382"/>
    <w:rsid w:val="00110AFF"/>
    <w:rsid w:val="001143A9"/>
    <w:rsid w:val="00116C0F"/>
    <w:rsid w:val="001172F4"/>
    <w:rsid w:val="00122C2B"/>
    <w:rsid w:val="00126411"/>
    <w:rsid w:val="0013053B"/>
    <w:rsid w:val="00130AD3"/>
    <w:rsid w:val="001326D2"/>
    <w:rsid w:val="00134BA2"/>
    <w:rsid w:val="001353BA"/>
    <w:rsid w:val="00136D83"/>
    <w:rsid w:val="00141DE2"/>
    <w:rsid w:val="00141E94"/>
    <w:rsid w:val="0014355C"/>
    <w:rsid w:val="00144134"/>
    <w:rsid w:val="001467F1"/>
    <w:rsid w:val="00147038"/>
    <w:rsid w:val="0015374D"/>
    <w:rsid w:val="00160BC8"/>
    <w:rsid w:val="001636A8"/>
    <w:rsid w:val="00163FCB"/>
    <w:rsid w:val="0016470E"/>
    <w:rsid w:val="00165B56"/>
    <w:rsid w:val="00165F11"/>
    <w:rsid w:val="00166BDE"/>
    <w:rsid w:val="0017051E"/>
    <w:rsid w:val="00174599"/>
    <w:rsid w:val="0017639F"/>
    <w:rsid w:val="001769CA"/>
    <w:rsid w:val="001822EC"/>
    <w:rsid w:val="001847B2"/>
    <w:rsid w:val="0018540F"/>
    <w:rsid w:val="001854E5"/>
    <w:rsid w:val="00185704"/>
    <w:rsid w:val="0018608E"/>
    <w:rsid w:val="00192418"/>
    <w:rsid w:val="001932E1"/>
    <w:rsid w:val="00195037"/>
    <w:rsid w:val="001966D6"/>
    <w:rsid w:val="001A08C3"/>
    <w:rsid w:val="001A6F20"/>
    <w:rsid w:val="001B6949"/>
    <w:rsid w:val="001C13A3"/>
    <w:rsid w:val="001C1657"/>
    <w:rsid w:val="001C16F5"/>
    <w:rsid w:val="001C3CE4"/>
    <w:rsid w:val="001C47DB"/>
    <w:rsid w:val="001D008B"/>
    <w:rsid w:val="001D2700"/>
    <w:rsid w:val="001E0449"/>
    <w:rsid w:val="001E404A"/>
    <w:rsid w:val="001E4D97"/>
    <w:rsid w:val="001E4F6C"/>
    <w:rsid w:val="001E5353"/>
    <w:rsid w:val="001F0562"/>
    <w:rsid w:val="001F33E5"/>
    <w:rsid w:val="001F5F62"/>
    <w:rsid w:val="00205581"/>
    <w:rsid w:val="0020702E"/>
    <w:rsid w:val="00207444"/>
    <w:rsid w:val="00207CFA"/>
    <w:rsid w:val="0021181F"/>
    <w:rsid w:val="002137D9"/>
    <w:rsid w:val="002146DD"/>
    <w:rsid w:val="00214AA6"/>
    <w:rsid w:val="002218EF"/>
    <w:rsid w:val="00225A9D"/>
    <w:rsid w:val="002272CB"/>
    <w:rsid w:val="002277DA"/>
    <w:rsid w:val="002319B4"/>
    <w:rsid w:val="00250188"/>
    <w:rsid w:val="00250B3B"/>
    <w:rsid w:val="0025168A"/>
    <w:rsid w:val="00252B3B"/>
    <w:rsid w:val="002533BB"/>
    <w:rsid w:val="00253838"/>
    <w:rsid w:val="00253B5E"/>
    <w:rsid w:val="00254CF7"/>
    <w:rsid w:val="0025505C"/>
    <w:rsid w:val="00263E6E"/>
    <w:rsid w:val="00267594"/>
    <w:rsid w:val="002738BF"/>
    <w:rsid w:val="0027676D"/>
    <w:rsid w:val="00277D3E"/>
    <w:rsid w:val="00281B57"/>
    <w:rsid w:val="00282C54"/>
    <w:rsid w:val="002861F1"/>
    <w:rsid w:val="00287A4D"/>
    <w:rsid w:val="00291272"/>
    <w:rsid w:val="002944BB"/>
    <w:rsid w:val="00294DAA"/>
    <w:rsid w:val="00296531"/>
    <w:rsid w:val="002973B4"/>
    <w:rsid w:val="002A03E5"/>
    <w:rsid w:val="002A0C1C"/>
    <w:rsid w:val="002A720B"/>
    <w:rsid w:val="002B01F4"/>
    <w:rsid w:val="002B3497"/>
    <w:rsid w:val="002B67CB"/>
    <w:rsid w:val="002B7003"/>
    <w:rsid w:val="002B7181"/>
    <w:rsid w:val="002B7B3B"/>
    <w:rsid w:val="002C7A93"/>
    <w:rsid w:val="002D1049"/>
    <w:rsid w:val="002D27F8"/>
    <w:rsid w:val="002E3710"/>
    <w:rsid w:val="002E3C6E"/>
    <w:rsid w:val="002E7936"/>
    <w:rsid w:val="002F2887"/>
    <w:rsid w:val="002F3C1B"/>
    <w:rsid w:val="002F7786"/>
    <w:rsid w:val="003003BB"/>
    <w:rsid w:val="003003EC"/>
    <w:rsid w:val="003017CC"/>
    <w:rsid w:val="003029A0"/>
    <w:rsid w:val="00302DCE"/>
    <w:rsid w:val="0031444A"/>
    <w:rsid w:val="00316331"/>
    <w:rsid w:val="00320C04"/>
    <w:rsid w:val="0032272A"/>
    <w:rsid w:val="00323638"/>
    <w:rsid w:val="00330720"/>
    <w:rsid w:val="00331209"/>
    <w:rsid w:val="00332CDA"/>
    <w:rsid w:val="003331F8"/>
    <w:rsid w:val="00335F02"/>
    <w:rsid w:val="0033604A"/>
    <w:rsid w:val="00336F90"/>
    <w:rsid w:val="003415B0"/>
    <w:rsid w:val="00344432"/>
    <w:rsid w:val="00346075"/>
    <w:rsid w:val="003473D2"/>
    <w:rsid w:val="00352E3C"/>
    <w:rsid w:val="00353A61"/>
    <w:rsid w:val="00353D80"/>
    <w:rsid w:val="003570F8"/>
    <w:rsid w:val="003640C4"/>
    <w:rsid w:val="00370836"/>
    <w:rsid w:val="00370B07"/>
    <w:rsid w:val="003904A4"/>
    <w:rsid w:val="00390663"/>
    <w:rsid w:val="003932B1"/>
    <w:rsid w:val="003957EE"/>
    <w:rsid w:val="00396D91"/>
    <w:rsid w:val="003A44D2"/>
    <w:rsid w:val="003A6E58"/>
    <w:rsid w:val="003A7A87"/>
    <w:rsid w:val="003A7B6A"/>
    <w:rsid w:val="003A7E4C"/>
    <w:rsid w:val="003B1E19"/>
    <w:rsid w:val="003B3063"/>
    <w:rsid w:val="003B6A07"/>
    <w:rsid w:val="003C2836"/>
    <w:rsid w:val="003C4151"/>
    <w:rsid w:val="003C706A"/>
    <w:rsid w:val="003D1D18"/>
    <w:rsid w:val="003D1F04"/>
    <w:rsid w:val="003D6DF7"/>
    <w:rsid w:val="003D7577"/>
    <w:rsid w:val="003D7B85"/>
    <w:rsid w:val="003E0883"/>
    <w:rsid w:val="003E1244"/>
    <w:rsid w:val="003E2703"/>
    <w:rsid w:val="003E3ECE"/>
    <w:rsid w:val="003E4697"/>
    <w:rsid w:val="003E4DD3"/>
    <w:rsid w:val="003E518C"/>
    <w:rsid w:val="003E7543"/>
    <w:rsid w:val="003E7719"/>
    <w:rsid w:val="003F0C60"/>
    <w:rsid w:val="003F17C2"/>
    <w:rsid w:val="003F1AA6"/>
    <w:rsid w:val="00400145"/>
    <w:rsid w:val="00402253"/>
    <w:rsid w:val="0040635D"/>
    <w:rsid w:val="004070D5"/>
    <w:rsid w:val="0041032E"/>
    <w:rsid w:val="00414B7F"/>
    <w:rsid w:val="00415CAA"/>
    <w:rsid w:val="0041792F"/>
    <w:rsid w:val="00421450"/>
    <w:rsid w:val="0042278F"/>
    <w:rsid w:val="00423C54"/>
    <w:rsid w:val="0042544E"/>
    <w:rsid w:val="00430AB5"/>
    <w:rsid w:val="00431C40"/>
    <w:rsid w:val="00433C56"/>
    <w:rsid w:val="004376DA"/>
    <w:rsid w:val="00442A59"/>
    <w:rsid w:val="00444324"/>
    <w:rsid w:val="0044484A"/>
    <w:rsid w:val="00445F9A"/>
    <w:rsid w:val="0045130D"/>
    <w:rsid w:val="00452486"/>
    <w:rsid w:val="00452F98"/>
    <w:rsid w:val="00453948"/>
    <w:rsid w:val="00456014"/>
    <w:rsid w:val="00457F12"/>
    <w:rsid w:val="00463A34"/>
    <w:rsid w:val="00466327"/>
    <w:rsid w:val="004673C9"/>
    <w:rsid w:val="004674E0"/>
    <w:rsid w:val="00470D38"/>
    <w:rsid w:val="00472BF5"/>
    <w:rsid w:val="00474057"/>
    <w:rsid w:val="0047495F"/>
    <w:rsid w:val="004750F8"/>
    <w:rsid w:val="00475449"/>
    <w:rsid w:val="004755C6"/>
    <w:rsid w:val="0047587B"/>
    <w:rsid w:val="00481836"/>
    <w:rsid w:val="004840A2"/>
    <w:rsid w:val="004846B6"/>
    <w:rsid w:val="00485A3D"/>
    <w:rsid w:val="00486C30"/>
    <w:rsid w:val="00490D95"/>
    <w:rsid w:val="004951ED"/>
    <w:rsid w:val="004962C5"/>
    <w:rsid w:val="004A1EEA"/>
    <w:rsid w:val="004A3582"/>
    <w:rsid w:val="004B0DD5"/>
    <w:rsid w:val="004B2B35"/>
    <w:rsid w:val="004B488C"/>
    <w:rsid w:val="004B4D32"/>
    <w:rsid w:val="004C57DD"/>
    <w:rsid w:val="004C7180"/>
    <w:rsid w:val="004C71DD"/>
    <w:rsid w:val="004C7AC7"/>
    <w:rsid w:val="004D2B7B"/>
    <w:rsid w:val="004D49BA"/>
    <w:rsid w:val="004D57F0"/>
    <w:rsid w:val="004D7B2D"/>
    <w:rsid w:val="004E05FD"/>
    <w:rsid w:val="004E158B"/>
    <w:rsid w:val="004E316C"/>
    <w:rsid w:val="004E4BD9"/>
    <w:rsid w:val="004E6FD8"/>
    <w:rsid w:val="004F0C5A"/>
    <w:rsid w:val="004F22D7"/>
    <w:rsid w:val="004F2D1C"/>
    <w:rsid w:val="004F4C57"/>
    <w:rsid w:val="004F4DFC"/>
    <w:rsid w:val="004F5E40"/>
    <w:rsid w:val="00504AD6"/>
    <w:rsid w:val="005057AE"/>
    <w:rsid w:val="00505BC7"/>
    <w:rsid w:val="0050605D"/>
    <w:rsid w:val="00510FC4"/>
    <w:rsid w:val="005117B9"/>
    <w:rsid w:val="00511D53"/>
    <w:rsid w:val="005129D8"/>
    <w:rsid w:val="005163EE"/>
    <w:rsid w:val="00520898"/>
    <w:rsid w:val="00521A6E"/>
    <w:rsid w:val="00521DCD"/>
    <w:rsid w:val="00523971"/>
    <w:rsid w:val="0052623B"/>
    <w:rsid w:val="00533DD3"/>
    <w:rsid w:val="00534B47"/>
    <w:rsid w:val="0053614E"/>
    <w:rsid w:val="0053638B"/>
    <w:rsid w:val="00542593"/>
    <w:rsid w:val="00542C40"/>
    <w:rsid w:val="00543D82"/>
    <w:rsid w:val="00544E51"/>
    <w:rsid w:val="0054579E"/>
    <w:rsid w:val="00547D56"/>
    <w:rsid w:val="00551FF9"/>
    <w:rsid w:val="0055361C"/>
    <w:rsid w:val="00555EA2"/>
    <w:rsid w:val="0055756A"/>
    <w:rsid w:val="00561BDD"/>
    <w:rsid w:val="00564730"/>
    <w:rsid w:val="00573687"/>
    <w:rsid w:val="00584A8C"/>
    <w:rsid w:val="005861C4"/>
    <w:rsid w:val="00594FDE"/>
    <w:rsid w:val="005A0920"/>
    <w:rsid w:val="005B01CF"/>
    <w:rsid w:val="005B71E7"/>
    <w:rsid w:val="005C3ECD"/>
    <w:rsid w:val="005C40E8"/>
    <w:rsid w:val="005C78FA"/>
    <w:rsid w:val="005D05FA"/>
    <w:rsid w:val="005D0DF6"/>
    <w:rsid w:val="005D14BC"/>
    <w:rsid w:val="005D75C7"/>
    <w:rsid w:val="005E325E"/>
    <w:rsid w:val="005E3613"/>
    <w:rsid w:val="005E3711"/>
    <w:rsid w:val="005E425F"/>
    <w:rsid w:val="005F0C76"/>
    <w:rsid w:val="005F0DCF"/>
    <w:rsid w:val="005F333D"/>
    <w:rsid w:val="005F35E5"/>
    <w:rsid w:val="005F5641"/>
    <w:rsid w:val="005F593D"/>
    <w:rsid w:val="006001D0"/>
    <w:rsid w:val="006067F0"/>
    <w:rsid w:val="006073D4"/>
    <w:rsid w:val="00612131"/>
    <w:rsid w:val="006139C8"/>
    <w:rsid w:val="00614A11"/>
    <w:rsid w:val="00620BAD"/>
    <w:rsid w:val="006244C5"/>
    <w:rsid w:val="00637BAF"/>
    <w:rsid w:val="00637FCA"/>
    <w:rsid w:val="006415AD"/>
    <w:rsid w:val="00641B4B"/>
    <w:rsid w:val="00645195"/>
    <w:rsid w:val="00653C2A"/>
    <w:rsid w:val="00655137"/>
    <w:rsid w:val="00655C95"/>
    <w:rsid w:val="00656FCE"/>
    <w:rsid w:val="00657D86"/>
    <w:rsid w:val="0066075A"/>
    <w:rsid w:val="006638B7"/>
    <w:rsid w:val="00667F1F"/>
    <w:rsid w:val="00670A9B"/>
    <w:rsid w:val="0067155C"/>
    <w:rsid w:val="006729F6"/>
    <w:rsid w:val="006747CE"/>
    <w:rsid w:val="00675DCB"/>
    <w:rsid w:val="006777F5"/>
    <w:rsid w:val="00681348"/>
    <w:rsid w:val="00681C6C"/>
    <w:rsid w:val="006858AE"/>
    <w:rsid w:val="00685EE3"/>
    <w:rsid w:val="006903D0"/>
    <w:rsid w:val="00690A61"/>
    <w:rsid w:val="00690E42"/>
    <w:rsid w:val="006924D5"/>
    <w:rsid w:val="00693E01"/>
    <w:rsid w:val="00697302"/>
    <w:rsid w:val="006974BB"/>
    <w:rsid w:val="0069784A"/>
    <w:rsid w:val="006A0A04"/>
    <w:rsid w:val="006A2DBF"/>
    <w:rsid w:val="006A3312"/>
    <w:rsid w:val="006A52E8"/>
    <w:rsid w:val="006A74B3"/>
    <w:rsid w:val="006B2D8C"/>
    <w:rsid w:val="006B3711"/>
    <w:rsid w:val="006B4CC2"/>
    <w:rsid w:val="006B5040"/>
    <w:rsid w:val="006B5917"/>
    <w:rsid w:val="006B7B12"/>
    <w:rsid w:val="006B7BD4"/>
    <w:rsid w:val="006C0570"/>
    <w:rsid w:val="006C275F"/>
    <w:rsid w:val="006C27B1"/>
    <w:rsid w:val="006C3816"/>
    <w:rsid w:val="006C4420"/>
    <w:rsid w:val="006C6920"/>
    <w:rsid w:val="006D3A52"/>
    <w:rsid w:val="006E0AA4"/>
    <w:rsid w:val="006E148D"/>
    <w:rsid w:val="006E7276"/>
    <w:rsid w:val="006E749E"/>
    <w:rsid w:val="006E7956"/>
    <w:rsid w:val="006F263A"/>
    <w:rsid w:val="006F305B"/>
    <w:rsid w:val="006F7A4A"/>
    <w:rsid w:val="00702D03"/>
    <w:rsid w:val="00706F28"/>
    <w:rsid w:val="0071149E"/>
    <w:rsid w:val="0071257B"/>
    <w:rsid w:val="007160F5"/>
    <w:rsid w:val="00725916"/>
    <w:rsid w:val="007357C0"/>
    <w:rsid w:val="007401C6"/>
    <w:rsid w:val="007409E7"/>
    <w:rsid w:val="00743E92"/>
    <w:rsid w:val="0074484E"/>
    <w:rsid w:val="007452A5"/>
    <w:rsid w:val="00746045"/>
    <w:rsid w:val="00757684"/>
    <w:rsid w:val="00762D1A"/>
    <w:rsid w:val="00763CCD"/>
    <w:rsid w:val="00765C28"/>
    <w:rsid w:val="0077153B"/>
    <w:rsid w:val="00774CBD"/>
    <w:rsid w:val="00774FCE"/>
    <w:rsid w:val="00776F22"/>
    <w:rsid w:val="00777CF1"/>
    <w:rsid w:val="00781344"/>
    <w:rsid w:val="0078623B"/>
    <w:rsid w:val="007862B1"/>
    <w:rsid w:val="00794D98"/>
    <w:rsid w:val="00797B0A"/>
    <w:rsid w:val="00797F22"/>
    <w:rsid w:val="007A03BA"/>
    <w:rsid w:val="007A0C32"/>
    <w:rsid w:val="007A23A1"/>
    <w:rsid w:val="007A2EAE"/>
    <w:rsid w:val="007A485E"/>
    <w:rsid w:val="007A56CF"/>
    <w:rsid w:val="007A62C8"/>
    <w:rsid w:val="007B2322"/>
    <w:rsid w:val="007C354E"/>
    <w:rsid w:val="007C6147"/>
    <w:rsid w:val="007D3263"/>
    <w:rsid w:val="007D7F60"/>
    <w:rsid w:val="007E035A"/>
    <w:rsid w:val="007E3D96"/>
    <w:rsid w:val="007E3E8A"/>
    <w:rsid w:val="007E6A36"/>
    <w:rsid w:val="007E736B"/>
    <w:rsid w:val="007F2DD0"/>
    <w:rsid w:val="008069B0"/>
    <w:rsid w:val="008077A5"/>
    <w:rsid w:val="008116D7"/>
    <w:rsid w:val="00811851"/>
    <w:rsid w:val="00814529"/>
    <w:rsid w:val="008148A4"/>
    <w:rsid w:val="00815F65"/>
    <w:rsid w:val="008209F9"/>
    <w:rsid w:val="00826259"/>
    <w:rsid w:val="00826DC5"/>
    <w:rsid w:val="00833A13"/>
    <w:rsid w:val="008379CD"/>
    <w:rsid w:val="008406BF"/>
    <w:rsid w:val="008436A2"/>
    <w:rsid w:val="00844BCB"/>
    <w:rsid w:val="00846194"/>
    <w:rsid w:val="0084633F"/>
    <w:rsid w:val="00846A2B"/>
    <w:rsid w:val="00850B0D"/>
    <w:rsid w:val="00853564"/>
    <w:rsid w:val="008544B9"/>
    <w:rsid w:val="00855297"/>
    <w:rsid w:val="008556D9"/>
    <w:rsid w:val="008605A5"/>
    <w:rsid w:val="00863102"/>
    <w:rsid w:val="00863D6A"/>
    <w:rsid w:val="008671EE"/>
    <w:rsid w:val="0087222B"/>
    <w:rsid w:val="00875492"/>
    <w:rsid w:val="008759D2"/>
    <w:rsid w:val="00875E28"/>
    <w:rsid w:val="0087608A"/>
    <w:rsid w:val="008763B8"/>
    <w:rsid w:val="008767CF"/>
    <w:rsid w:val="00876B8B"/>
    <w:rsid w:val="008770B5"/>
    <w:rsid w:val="0088215A"/>
    <w:rsid w:val="0088392F"/>
    <w:rsid w:val="00886730"/>
    <w:rsid w:val="008902AB"/>
    <w:rsid w:val="00892C63"/>
    <w:rsid w:val="00895312"/>
    <w:rsid w:val="00895341"/>
    <w:rsid w:val="008973F6"/>
    <w:rsid w:val="00897D93"/>
    <w:rsid w:val="008A0440"/>
    <w:rsid w:val="008A1B72"/>
    <w:rsid w:val="008A2969"/>
    <w:rsid w:val="008A34BC"/>
    <w:rsid w:val="008A3EFC"/>
    <w:rsid w:val="008B1CD5"/>
    <w:rsid w:val="008B1D2F"/>
    <w:rsid w:val="008B6912"/>
    <w:rsid w:val="008B6BB8"/>
    <w:rsid w:val="008C1D79"/>
    <w:rsid w:val="008C1DE4"/>
    <w:rsid w:val="008C31B2"/>
    <w:rsid w:val="008C440E"/>
    <w:rsid w:val="008C4C61"/>
    <w:rsid w:val="008C4D8A"/>
    <w:rsid w:val="008C5DFD"/>
    <w:rsid w:val="008C6ABD"/>
    <w:rsid w:val="008C6D6C"/>
    <w:rsid w:val="008D047D"/>
    <w:rsid w:val="008D2386"/>
    <w:rsid w:val="008D36A0"/>
    <w:rsid w:val="008E06E2"/>
    <w:rsid w:val="008E2B1F"/>
    <w:rsid w:val="008E5B02"/>
    <w:rsid w:val="008E6469"/>
    <w:rsid w:val="008F2433"/>
    <w:rsid w:val="00901B74"/>
    <w:rsid w:val="00903AD6"/>
    <w:rsid w:val="009060E3"/>
    <w:rsid w:val="009063C5"/>
    <w:rsid w:val="0090676A"/>
    <w:rsid w:val="00911506"/>
    <w:rsid w:val="00915947"/>
    <w:rsid w:val="00917256"/>
    <w:rsid w:val="00917F10"/>
    <w:rsid w:val="00926B49"/>
    <w:rsid w:val="00926D67"/>
    <w:rsid w:val="00931842"/>
    <w:rsid w:val="00935DAA"/>
    <w:rsid w:val="009379C9"/>
    <w:rsid w:val="00940D69"/>
    <w:rsid w:val="009413E1"/>
    <w:rsid w:val="009453AE"/>
    <w:rsid w:val="0094581F"/>
    <w:rsid w:val="00951D15"/>
    <w:rsid w:val="0095248E"/>
    <w:rsid w:val="009663F8"/>
    <w:rsid w:val="009775D5"/>
    <w:rsid w:val="00983021"/>
    <w:rsid w:val="0098680E"/>
    <w:rsid w:val="00987C72"/>
    <w:rsid w:val="009919E5"/>
    <w:rsid w:val="00992331"/>
    <w:rsid w:val="00995998"/>
    <w:rsid w:val="009A02A3"/>
    <w:rsid w:val="009A1B79"/>
    <w:rsid w:val="009A3FAB"/>
    <w:rsid w:val="009B13B0"/>
    <w:rsid w:val="009B4B53"/>
    <w:rsid w:val="009B5D53"/>
    <w:rsid w:val="009B64B4"/>
    <w:rsid w:val="009C035F"/>
    <w:rsid w:val="009C4D1B"/>
    <w:rsid w:val="009C6D00"/>
    <w:rsid w:val="009D0134"/>
    <w:rsid w:val="009D0883"/>
    <w:rsid w:val="009D08A9"/>
    <w:rsid w:val="009D33CA"/>
    <w:rsid w:val="009E1F01"/>
    <w:rsid w:val="009E3787"/>
    <w:rsid w:val="009E512F"/>
    <w:rsid w:val="009E6E1A"/>
    <w:rsid w:val="009F1641"/>
    <w:rsid w:val="009F560D"/>
    <w:rsid w:val="00A0165B"/>
    <w:rsid w:val="00A03806"/>
    <w:rsid w:val="00A076CE"/>
    <w:rsid w:val="00A0788D"/>
    <w:rsid w:val="00A13CBA"/>
    <w:rsid w:val="00A16727"/>
    <w:rsid w:val="00A1680C"/>
    <w:rsid w:val="00A21002"/>
    <w:rsid w:val="00A24D2F"/>
    <w:rsid w:val="00A2594A"/>
    <w:rsid w:val="00A26085"/>
    <w:rsid w:val="00A3135F"/>
    <w:rsid w:val="00A32947"/>
    <w:rsid w:val="00A37ABC"/>
    <w:rsid w:val="00A406EC"/>
    <w:rsid w:val="00A4082B"/>
    <w:rsid w:val="00A42234"/>
    <w:rsid w:val="00A423A3"/>
    <w:rsid w:val="00A451ED"/>
    <w:rsid w:val="00A45CC8"/>
    <w:rsid w:val="00A46A15"/>
    <w:rsid w:val="00A51E4C"/>
    <w:rsid w:val="00A52531"/>
    <w:rsid w:val="00A52A8D"/>
    <w:rsid w:val="00A54925"/>
    <w:rsid w:val="00A63202"/>
    <w:rsid w:val="00A63EB2"/>
    <w:rsid w:val="00A65645"/>
    <w:rsid w:val="00A73EE1"/>
    <w:rsid w:val="00A75B15"/>
    <w:rsid w:val="00A76477"/>
    <w:rsid w:val="00A76D7E"/>
    <w:rsid w:val="00A77428"/>
    <w:rsid w:val="00A84996"/>
    <w:rsid w:val="00A858CA"/>
    <w:rsid w:val="00A85B3B"/>
    <w:rsid w:val="00A91830"/>
    <w:rsid w:val="00A96500"/>
    <w:rsid w:val="00A96E59"/>
    <w:rsid w:val="00AA24E4"/>
    <w:rsid w:val="00AA67CF"/>
    <w:rsid w:val="00AB2DB1"/>
    <w:rsid w:val="00AB355B"/>
    <w:rsid w:val="00AB3A8B"/>
    <w:rsid w:val="00AC100C"/>
    <w:rsid w:val="00AC3D2F"/>
    <w:rsid w:val="00AC666D"/>
    <w:rsid w:val="00AD030B"/>
    <w:rsid w:val="00AD1E0B"/>
    <w:rsid w:val="00AE1CFA"/>
    <w:rsid w:val="00AE397E"/>
    <w:rsid w:val="00AE4618"/>
    <w:rsid w:val="00AE5F15"/>
    <w:rsid w:val="00AE6903"/>
    <w:rsid w:val="00AE795A"/>
    <w:rsid w:val="00AF1DF9"/>
    <w:rsid w:val="00AF3075"/>
    <w:rsid w:val="00AF351C"/>
    <w:rsid w:val="00AF6603"/>
    <w:rsid w:val="00AF7497"/>
    <w:rsid w:val="00B006C6"/>
    <w:rsid w:val="00B02789"/>
    <w:rsid w:val="00B0388B"/>
    <w:rsid w:val="00B03BA6"/>
    <w:rsid w:val="00B04CA8"/>
    <w:rsid w:val="00B115CF"/>
    <w:rsid w:val="00B15CB6"/>
    <w:rsid w:val="00B21613"/>
    <w:rsid w:val="00B34615"/>
    <w:rsid w:val="00B34BFD"/>
    <w:rsid w:val="00B37B47"/>
    <w:rsid w:val="00B40281"/>
    <w:rsid w:val="00B42EAF"/>
    <w:rsid w:val="00B45AED"/>
    <w:rsid w:val="00B4666B"/>
    <w:rsid w:val="00B46ACA"/>
    <w:rsid w:val="00B51109"/>
    <w:rsid w:val="00B570E1"/>
    <w:rsid w:val="00B57C4F"/>
    <w:rsid w:val="00B625AE"/>
    <w:rsid w:val="00B6610B"/>
    <w:rsid w:val="00B744CF"/>
    <w:rsid w:val="00B75F7A"/>
    <w:rsid w:val="00B762B7"/>
    <w:rsid w:val="00B8190F"/>
    <w:rsid w:val="00B83AA1"/>
    <w:rsid w:val="00B87E71"/>
    <w:rsid w:val="00B92730"/>
    <w:rsid w:val="00B938FC"/>
    <w:rsid w:val="00B9556B"/>
    <w:rsid w:val="00B964A8"/>
    <w:rsid w:val="00B96CCC"/>
    <w:rsid w:val="00BA1E2B"/>
    <w:rsid w:val="00BA26FE"/>
    <w:rsid w:val="00BA4201"/>
    <w:rsid w:val="00BA5639"/>
    <w:rsid w:val="00BA5D06"/>
    <w:rsid w:val="00BA5D1B"/>
    <w:rsid w:val="00BA66F1"/>
    <w:rsid w:val="00BA6A04"/>
    <w:rsid w:val="00BA779A"/>
    <w:rsid w:val="00BB2068"/>
    <w:rsid w:val="00BB532B"/>
    <w:rsid w:val="00BB6CB2"/>
    <w:rsid w:val="00BC0969"/>
    <w:rsid w:val="00BC2E42"/>
    <w:rsid w:val="00BC461F"/>
    <w:rsid w:val="00BD4AD8"/>
    <w:rsid w:val="00BD50B1"/>
    <w:rsid w:val="00BD5B11"/>
    <w:rsid w:val="00BD60D2"/>
    <w:rsid w:val="00BE23B5"/>
    <w:rsid w:val="00BE3808"/>
    <w:rsid w:val="00BE41E3"/>
    <w:rsid w:val="00BF24FB"/>
    <w:rsid w:val="00BF42C0"/>
    <w:rsid w:val="00BF5DCE"/>
    <w:rsid w:val="00BF711A"/>
    <w:rsid w:val="00C0619F"/>
    <w:rsid w:val="00C1398D"/>
    <w:rsid w:val="00C147A2"/>
    <w:rsid w:val="00C269B7"/>
    <w:rsid w:val="00C27553"/>
    <w:rsid w:val="00C313C4"/>
    <w:rsid w:val="00C331CF"/>
    <w:rsid w:val="00C3565E"/>
    <w:rsid w:val="00C35E04"/>
    <w:rsid w:val="00C36676"/>
    <w:rsid w:val="00C426F0"/>
    <w:rsid w:val="00C54821"/>
    <w:rsid w:val="00C57242"/>
    <w:rsid w:val="00C60190"/>
    <w:rsid w:val="00C61FB1"/>
    <w:rsid w:val="00C64F88"/>
    <w:rsid w:val="00C70EA2"/>
    <w:rsid w:val="00C7124C"/>
    <w:rsid w:val="00C71A6F"/>
    <w:rsid w:val="00C74020"/>
    <w:rsid w:val="00C76172"/>
    <w:rsid w:val="00C8303F"/>
    <w:rsid w:val="00C844D4"/>
    <w:rsid w:val="00C84CF0"/>
    <w:rsid w:val="00C86366"/>
    <w:rsid w:val="00C87FCD"/>
    <w:rsid w:val="00C90C50"/>
    <w:rsid w:val="00C91FFC"/>
    <w:rsid w:val="00C92AF8"/>
    <w:rsid w:val="00C93727"/>
    <w:rsid w:val="00C97268"/>
    <w:rsid w:val="00CA4AF9"/>
    <w:rsid w:val="00CA50B2"/>
    <w:rsid w:val="00CA74F7"/>
    <w:rsid w:val="00CB04CD"/>
    <w:rsid w:val="00CB2AE1"/>
    <w:rsid w:val="00CB4387"/>
    <w:rsid w:val="00CB5081"/>
    <w:rsid w:val="00CB5499"/>
    <w:rsid w:val="00CB6B72"/>
    <w:rsid w:val="00CC22F0"/>
    <w:rsid w:val="00CC3D42"/>
    <w:rsid w:val="00CC4FCF"/>
    <w:rsid w:val="00CC5C83"/>
    <w:rsid w:val="00CD4CFF"/>
    <w:rsid w:val="00CD5C30"/>
    <w:rsid w:val="00CD67BE"/>
    <w:rsid w:val="00CD6A34"/>
    <w:rsid w:val="00CE2915"/>
    <w:rsid w:val="00CE313B"/>
    <w:rsid w:val="00CE40FC"/>
    <w:rsid w:val="00CE4B08"/>
    <w:rsid w:val="00CE5020"/>
    <w:rsid w:val="00CE64D4"/>
    <w:rsid w:val="00CE6914"/>
    <w:rsid w:val="00CF0920"/>
    <w:rsid w:val="00D02C54"/>
    <w:rsid w:val="00D05909"/>
    <w:rsid w:val="00D0697E"/>
    <w:rsid w:val="00D119F9"/>
    <w:rsid w:val="00D12474"/>
    <w:rsid w:val="00D128AD"/>
    <w:rsid w:val="00D141F1"/>
    <w:rsid w:val="00D14EE8"/>
    <w:rsid w:val="00D1590F"/>
    <w:rsid w:val="00D177F2"/>
    <w:rsid w:val="00D179FB"/>
    <w:rsid w:val="00D20AC7"/>
    <w:rsid w:val="00D2322E"/>
    <w:rsid w:val="00D2385D"/>
    <w:rsid w:val="00D23A42"/>
    <w:rsid w:val="00D25738"/>
    <w:rsid w:val="00D27B49"/>
    <w:rsid w:val="00D337DA"/>
    <w:rsid w:val="00D37981"/>
    <w:rsid w:val="00D40578"/>
    <w:rsid w:val="00D4133E"/>
    <w:rsid w:val="00D453DE"/>
    <w:rsid w:val="00D57B20"/>
    <w:rsid w:val="00D66D38"/>
    <w:rsid w:val="00D7302B"/>
    <w:rsid w:val="00D73107"/>
    <w:rsid w:val="00D76425"/>
    <w:rsid w:val="00D76DBB"/>
    <w:rsid w:val="00D803B8"/>
    <w:rsid w:val="00D83675"/>
    <w:rsid w:val="00D84F48"/>
    <w:rsid w:val="00D87F4B"/>
    <w:rsid w:val="00D9470F"/>
    <w:rsid w:val="00D97E67"/>
    <w:rsid w:val="00DB452D"/>
    <w:rsid w:val="00DC1233"/>
    <w:rsid w:val="00DC196D"/>
    <w:rsid w:val="00DD1819"/>
    <w:rsid w:val="00DD1A7F"/>
    <w:rsid w:val="00DD1F24"/>
    <w:rsid w:val="00DD7091"/>
    <w:rsid w:val="00DD7905"/>
    <w:rsid w:val="00DE67EC"/>
    <w:rsid w:val="00DE709A"/>
    <w:rsid w:val="00DF00E8"/>
    <w:rsid w:val="00DF3D64"/>
    <w:rsid w:val="00DF3E8A"/>
    <w:rsid w:val="00DF5BFF"/>
    <w:rsid w:val="00DF60ED"/>
    <w:rsid w:val="00E05542"/>
    <w:rsid w:val="00E07091"/>
    <w:rsid w:val="00E11763"/>
    <w:rsid w:val="00E11ECB"/>
    <w:rsid w:val="00E1275B"/>
    <w:rsid w:val="00E143C9"/>
    <w:rsid w:val="00E15483"/>
    <w:rsid w:val="00E15730"/>
    <w:rsid w:val="00E218B0"/>
    <w:rsid w:val="00E22026"/>
    <w:rsid w:val="00E24F72"/>
    <w:rsid w:val="00E26D53"/>
    <w:rsid w:val="00E31C80"/>
    <w:rsid w:val="00E3557A"/>
    <w:rsid w:val="00E35F64"/>
    <w:rsid w:val="00E3645D"/>
    <w:rsid w:val="00E4623D"/>
    <w:rsid w:val="00E50788"/>
    <w:rsid w:val="00E509FA"/>
    <w:rsid w:val="00E53416"/>
    <w:rsid w:val="00E5344C"/>
    <w:rsid w:val="00E53BF5"/>
    <w:rsid w:val="00E540BF"/>
    <w:rsid w:val="00E56077"/>
    <w:rsid w:val="00E60610"/>
    <w:rsid w:val="00E83932"/>
    <w:rsid w:val="00E85009"/>
    <w:rsid w:val="00E8533E"/>
    <w:rsid w:val="00E861BF"/>
    <w:rsid w:val="00E86C22"/>
    <w:rsid w:val="00E90651"/>
    <w:rsid w:val="00E93A66"/>
    <w:rsid w:val="00E93F38"/>
    <w:rsid w:val="00E9449A"/>
    <w:rsid w:val="00E950C9"/>
    <w:rsid w:val="00E9549A"/>
    <w:rsid w:val="00E95A3D"/>
    <w:rsid w:val="00E97756"/>
    <w:rsid w:val="00EA25BC"/>
    <w:rsid w:val="00EA2736"/>
    <w:rsid w:val="00EA2DFB"/>
    <w:rsid w:val="00EA3454"/>
    <w:rsid w:val="00EA3FD1"/>
    <w:rsid w:val="00EB02E5"/>
    <w:rsid w:val="00EB1334"/>
    <w:rsid w:val="00EB2933"/>
    <w:rsid w:val="00EB357A"/>
    <w:rsid w:val="00EB416B"/>
    <w:rsid w:val="00EB489E"/>
    <w:rsid w:val="00EB73BA"/>
    <w:rsid w:val="00EC2021"/>
    <w:rsid w:val="00EC2745"/>
    <w:rsid w:val="00EC7444"/>
    <w:rsid w:val="00ED3B13"/>
    <w:rsid w:val="00ED5C0E"/>
    <w:rsid w:val="00ED7766"/>
    <w:rsid w:val="00EE1466"/>
    <w:rsid w:val="00EE1B96"/>
    <w:rsid w:val="00EE2517"/>
    <w:rsid w:val="00EE2FD8"/>
    <w:rsid w:val="00EE4A76"/>
    <w:rsid w:val="00EE57B4"/>
    <w:rsid w:val="00EE7DC8"/>
    <w:rsid w:val="00EF188B"/>
    <w:rsid w:val="00EF3797"/>
    <w:rsid w:val="00EF44C2"/>
    <w:rsid w:val="00EF727B"/>
    <w:rsid w:val="00F00D84"/>
    <w:rsid w:val="00F01CFA"/>
    <w:rsid w:val="00F03CB0"/>
    <w:rsid w:val="00F16050"/>
    <w:rsid w:val="00F16A4D"/>
    <w:rsid w:val="00F20D5A"/>
    <w:rsid w:val="00F211C2"/>
    <w:rsid w:val="00F2273B"/>
    <w:rsid w:val="00F2706D"/>
    <w:rsid w:val="00F307EC"/>
    <w:rsid w:val="00F30C6E"/>
    <w:rsid w:val="00F31204"/>
    <w:rsid w:val="00F33FB1"/>
    <w:rsid w:val="00F3531B"/>
    <w:rsid w:val="00F35DCF"/>
    <w:rsid w:val="00F40F11"/>
    <w:rsid w:val="00F41D6A"/>
    <w:rsid w:val="00F432F6"/>
    <w:rsid w:val="00F43547"/>
    <w:rsid w:val="00F46616"/>
    <w:rsid w:val="00F473B2"/>
    <w:rsid w:val="00F50FF2"/>
    <w:rsid w:val="00F51735"/>
    <w:rsid w:val="00F521C7"/>
    <w:rsid w:val="00F55774"/>
    <w:rsid w:val="00F55F7B"/>
    <w:rsid w:val="00F56911"/>
    <w:rsid w:val="00F6065B"/>
    <w:rsid w:val="00F62CC9"/>
    <w:rsid w:val="00F67BD8"/>
    <w:rsid w:val="00F72EF3"/>
    <w:rsid w:val="00F746AD"/>
    <w:rsid w:val="00F76F6B"/>
    <w:rsid w:val="00F867B8"/>
    <w:rsid w:val="00F87408"/>
    <w:rsid w:val="00F87A8A"/>
    <w:rsid w:val="00F9178E"/>
    <w:rsid w:val="00F91F15"/>
    <w:rsid w:val="00FA12CD"/>
    <w:rsid w:val="00FA335F"/>
    <w:rsid w:val="00FA33F2"/>
    <w:rsid w:val="00FA61CB"/>
    <w:rsid w:val="00FB0918"/>
    <w:rsid w:val="00FB2157"/>
    <w:rsid w:val="00FB2CC9"/>
    <w:rsid w:val="00FB5BF5"/>
    <w:rsid w:val="00FB67D7"/>
    <w:rsid w:val="00FC3450"/>
    <w:rsid w:val="00FC51CD"/>
    <w:rsid w:val="00FD1B7C"/>
    <w:rsid w:val="00FD6413"/>
    <w:rsid w:val="00FD71C9"/>
    <w:rsid w:val="00FE0735"/>
    <w:rsid w:val="00FE5355"/>
    <w:rsid w:val="00FE592F"/>
    <w:rsid w:val="00FF17B6"/>
    <w:rsid w:val="00FF2670"/>
    <w:rsid w:val="48DAC8F8"/>
    <w:rsid w:val="675A05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1716C"/>
  <w15:docId w15:val="{6E27CA00-5B52-4BBD-8A93-01B11CFA7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A" w:eastAsia="en-CA"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rsid w:val="00892C63"/>
    <w:pPr>
      <w:keepLines w:val="0"/>
      <w:widowControl w:val="0"/>
      <w:numPr>
        <w:numId w:val="20"/>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rsid w:val="00892C63"/>
    <w:pPr>
      <w:keepNext w:val="0"/>
      <w:keepLines w:val="0"/>
      <w:numPr>
        <w:ilvl w:val="1"/>
        <w:numId w:val="20"/>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rsid w:val="00892C63"/>
    <w:pPr>
      <w:keepNext w:val="0"/>
      <w:keepLines w:val="0"/>
      <w:numPr>
        <w:ilvl w:val="2"/>
        <w:numId w:val="20"/>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semiHidden/>
    <w:unhideWhenUsed/>
    <w:rsid w:val="00F62CC9"/>
  </w:style>
  <w:style w:type="character" w:customStyle="1" w:styleId="CommentTextChar">
    <w:name w:val="Comment Text Char"/>
    <w:basedOn w:val="DefaultParagraphFont"/>
    <w:link w:val="CommentText"/>
    <w:semiHidden/>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uiPriority w:val="99"/>
    <w:semiHidden/>
    <w:unhideWhenUsed/>
    <w:rsid w:val="00D119F9"/>
    <w:rPr>
      <w:color w:val="244061" w:themeColor="followedHyperlink"/>
      <w:u w:val="single"/>
    </w:rPr>
  </w:style>
  <w:style w:type="paragraph" w:customStyle="1" w:styleId="msonormal0">
    <w:name w:val="msonormal"/>
    <w:basedOn w:val="Normal"/>
    <w:rsid w:val="00762D1A"/>
    <w:pPr>
      <w:spacing w:before="100" w:beforeAutospacing="1" w:after="100" w:afterAutospacing="1"/>
    </w:pPr>
    <w:rPr>
      <w:rFonts w:ascii="Times New Roman" w:hAnsi="Times New Roman"/>
      <w:sz w:val="24"/>
      <w:szCs w:val="24"/>
    </w:rPr>
  </w:style>
  <w:style w:type="paragraph" w:customStyle="1" w:styleId="xl65">
    <w:name w:val="xl65"/>
    <w:basedOn w:val="Normal"/>
    <w:rsid w:val="00762D1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cs="Arial"/>
      <w:b/>
      <w:bCs/>
      <w:color w:val="000000"/>
      <w:sz w:val="24"/>
      <w:szCs w:val="24"/>
    </w:rPr>
  </w:style>
  <w:style w:type="paragraph" w:customStyle="1" w:styleId="xl66">
    <w:name w:val="xl66"/>
    <w:basedOn w:val="Normal"/>
    <w:rsid w:val="00762D1A"/>
    <w:pPr>
      <w:pBdr>
        <w:top w:val="single" w:sz="8" w:space="0" w:color="auto"/>
        <w:bottom w:val="single" w:sz="8" w:space="0" w:color="auto"/>
        <w:right w:val="single" w:sz="8" w:space="0" w:color="auto"/>
      </w:pBdr>
      <w:spacing w:before="100" w:beforeAutospacing="1" w:after="100" w:afterAutospacing="1"/>
      <w:jc w:val="center"/>
      <w:textAlignment w:val="center"/>
    </w:pPr>
    <w:rPr>
      <w:rFonts w:cs="Arial"/>
      <w:b/>
      <w:bCs/>
      <w:color w:val="000000"/>
      <w:sz w:val="24"/>
      <w:szCs w:val="24"/>
    </w:rPr>
  </w:style>
  <w:style w:type="paragraph" w:customStyle="1" w:styleId="xl67">
    <w:name w:val="xl67"/>
    <w:basedOn w:val="Normal"/>
    <w:rsid w:val="00762D1A"/>
    <w:pPr>
      <w:pBdr>
        <w:top w:val="single" w:sz="8" w:space="0" w:color="auto"/>
        <w:bottom w:val="single" w:sz="8" w:space="0" w:color="auto"/>
        <w:right w:val="single" w:sz="8" w:space="0" w:color="auto"/>
      </w:pBdr>
      <w:spacing w:before="100" w:beforeAutospacing="1" w:after="100" w:afterAutospacing="1"/>
      <w:jc w:val="center"/>
      <w:textAlignment w:val="center"/>
    </w:pPr>
    <w:rPr>
      <w:rFonts w:cs="Arial"/>
      <w:b/>
      <w:bCs/>
      <w:color w:val="000000"/>
      <w:sz w:val="24"/>
      <w:szCs w:val="24"/>
    </w:rPr>
  </w:style>
  <w:style w:type="paragraph" w:customStyle="1" w:styleId="xl68">
    <w:name w:val="xl68"/>
    <w:basedOn w:val="Normal"/>
    <w:rsid w:val="00762D1A"/>
    <w:pPr>
      <w:pBdr>
        <w:left w:val="single" w:sz="8" w:space="0" w:color="auto"/>
        <w:bottom w:val="single" w:sz="8" w:space="0" w:color="auto"/>
        <w:right w:val="single" w:sz="8" w:space="0" w:color="auto"/>
      </w:pBdr>
      <w:spacing w:before="100" w:beforeAutospacing="1" w:after="100" w:afterAutospacing="1"/>
      <w:textAlignment w:val="center"/>
    </w:pPr>
    <w:rPr>
      <w:rFonts w:cs="Arial"/>
      <w:b/>
      <w:bCs/>
      <w:color w:val="000000"/>
      <w:sz w:val="24"/>
      <w:szCs w:val="24"/>
    </w:rPr>
  </w:style>
  <w:style w:type="paragraph" w:customStyle="1" w:styleId="xl69">
    <w:name w:val="xl69"/>
    <w:basedOn w:val="Normal"/>
    <w:rsid w:val="00762D1A"/>
    <w:pPr>
      <w:pBdr>
        <w:bottom w:val="single" w:sz="8" w:space="0" w:color="auto"/>
        <w:right w:val="single" w:sz="8" w:space="0" w:color="auto"/>
      </w:pBdr>
      <w:spacing w:before="100" w:beforeAutospacing="1" w:after="100" w:afterAutospacing="1"/>
      <w:textAlignment w:val="center"/>
    </w:pPr>
    <w:rPr>
      <w:rFonts w:cs="Arial"/>
      <w:color w:val="000000"/>
      <w:sz w:val="24"/>
      <w:szCs w:val="24"/>
    </w:rPr>
  </w:style>
  <w:style w:type="paragraph" w:customStyle="1" w:styleId="xl70">
    <w:name w:val="xl70"/>
    <w:basedOn w:val="Normal"/>
    <w:rsid w:val="00762D1A"/>
    <w:pPr>
      <w:pBdr>
        <w:bottom w:val="single" w:sz="8" w:space="0" w:color="auto"/>
        <w:right w:val="single" w:sz="8" w:space="0" w:color="auto"/>
      </w:pBdr>
      <w:spacing w:before="100" w:beforeAutospacing="1" w:after="100" w:afterAutospacing="1"/>
      <w:textAlignment w:val="center"/>
    </w:pPr>
    <w:rPr>
      <w:rFonts w:cs="Arial"/>
      <w:color w:val="000000"/>
      <w:sz w:val="24"/>
      <w:szCs w:val="24"/>
    </w:rPr>
  </w:style>
  <w:style w:type="paragraph" w:customStyle="1" w:styleId="xl71">
    <w:name w:val="xl71"/>
    <w:basedOn w:val="Normal"/>
    <w:rsid w:val="00762D1A"/>
    <w:pPr>
      <w:pBdr>
        <w:bottom w:val="single" w:sz="8" w:space="0" w:color="auto"/>
        <w:right w:val="single" w:sz="8" w:space="0" w:color="auto"/>
      </w:pBdr>
      <w:spacing w:before="100" w:beforeAutospacing="1" w:after="100" w:afterAutospacing="1"/>
      <w:textAlignment w:val="center"/>
    </w:pPr>
    <w:rPr>
      <w:rFonts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3191">
      <w:bodyDiv w:val="1"/>
      <w:marLeft w:val="0"/>
      <w:marRight w:val="0"/>
      <w:marTop w:val="0"/>
      <w:marBottom w:val="0"/>
      <w:divBdr>
        <w:top w:val="none" w:sz="0" w:space="0" w:color="auto"/>
        <w:left w:val="none" w:sz="0" w:space="0" w:color="auto"/>
        <w:bottom w:val="none" w:sz="0" w:space="0" w:color="auto"/>
        <w:right w:val="none" w:sz="0" w:space="0" w:color="auto"/>
      </w:divBdr>
    </w:div>
    <w:div w:id="107625400">
      <w:bodyDiv w:val="1"/>
      <w:marLeft w:val="0"/>
      <w:marRight w:val="0"/>
      <w:marTop w:val="0"/>
      <w:marBottom w:val="0"/>
      <w:divBdr>
        <w:top w:val="none" w:sz="0" w:space="0" w:color="auto"/>
        <w:left w:val="none" w:sz="0" w:space="0" w:color="auto"/>
        <w:bottom w:val="none" w:sz="0" w:space="0" w:color="auto"/>
        <w:right w:val="none" w:sz="0" w:space="0" w:color="auto"/>
      </w:divBdr>
    </w:div>
    <w:div w:id="357706134">
      <w:bodyDiv w:val="1"/>
      <w:marLeft w:val="0"/>
      <w:marRight w:val="0"/>
      <w:marTop w:val="0"/>
      <w:marBottom w:val="0"/>
      <w:divBdr>
        <w:top w:val="none" w:sz="0" w:space="0" w:color="auto"/>
        <w:left w:val="none" w:sz="0" w:space="0" w:color="auto"/>
        <w:bottom w:val="none" w:sz="0" w:space="0" w:color="auto"/>
        <w:right w:val="none" w:sz="0" w:space="0" w:color="auto"/>
      </w:divBdr>
    </w:div>
    <w:div w:id="867915467">
      <w:bodyDiv w:val="1"/>
      <w:marLeft w:val="0"/>
      <w:marRight w:val="0"/>
      <w:marTop w:val="0"/>
      <w:marBottom w:val="0"/>
      <w:divBdr>
        <w:top w:val="none" w:sz="0" w:space="0" w:color="auto"/>
        <w:left w:val="none" w:sz="0" w:space="0" w:color="auto"/>
        <w:bottom w:val="none" w:sz="0" w:space="0" w:color="auto"/>
        <w:right w:val="none" w:sz="0" w:space="0" w:color="auto"/>
      </w:divBdr>
    </w:div>
    <w:div w:id="1035816428">
      <w:bodyDiv w:val="1"/>
      <w:marLeft w:val="0"/>
      <w:marRight w:val="0"/>
      <w:marTop w:val="0"/>
      <w:marBottom w:val="0"/>
      <w:divBdr>
        <w:top w:val="none" w:sz="0" w:space="0" w:color="auto"/>
        <w:left w:val="none" w:sz="0" w:space="0" w:color="auto"/>
        <w:bottom w:val="none" w:sz="0" w:space="0" w:color="auto"/>
        <w:right w:val="none" w:sz="0" w:space="0" w:color="auto"/>
      </w:divBdr>
    </w:div>
    <w:div w:id="1349058649">
      <w:bodyDiv w:val="1"/>
      <w:marLeft w:val="0"/>
      <w:marRight w:val="0"/>
      <w:marTop w:val="0"/>
      <w:marBottom w:val="0"/>
      <w:divBdr>
        <w:top w:val="none" w:sz="0" w:space="0" w:color="auto"/>
        <w:left w:val="none" w:sz="0" w:space="0" w:color="auto"/>
        <w:bottom w:val="none" w:sz="0" w:space="0" w:color="auto"/>
        <w:right w:val="none" w:sz="0" w:space="0" w:color="auto"/>
      </w:divBdr>
    </w:div>
    <w:div w:id="1393968407">
      <w:bodyDiv w:val="1"/>
      <w:marLeft w:val="0"/>
      <w:marRight w:val="0"/>
      <w:marTop w:val="0"/>
      <w:marBottom w:val="0"/>
      <w:divBdr>
        <w:top w:val="none" w:sz="0" w:space="0" w:color="auto"/>
        <w:left w:val="none" w:sz="0" w:space="0" w:color="auto"/>
        <w:bottom w:val="none" w:sz="0" w:space="0" w:color="auto"/>
        <w:right w:val="none" w:sz="0" w:space="0" w:color="auto"/>
      </w:divBdr>
    </w:div>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geohub-fr.lio.gov.on.ca/maps/73dee0f1b2074b369d9a70c6c57c5dc3/explore" TargetMode="External"/><Relationship Id="rId26" Type="http://schemas.openxmlformats.org/officeDocument/2006/relationships/hyperlink" Target="https://geohub-fr.lio.gov.on.ca/maps/mnrf::mod%C3%A8le-num%C3%A9rique-de-surface-de-lontario-donn%C3%A9es-d%C3%A9riv%C3%A9es-de-limagerie/about" TargetMode="External"/><Relationship Id="rId39"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hyperlink" Target="https://ressources-naturelles.canada.ca/science-donnees/science-recherche/geomatique/science-recherche-systemes-reference-geodesique/systeme-canadien-reference-spatiale-scrs?_gl=1*1i4n4qy*_ga*ODgwODM1ODU5LjE3NDIwMDUyNjM.*_ga_C2N57Y7DX5*MTc0MjA5MzA4Ny4zLjEuMTc0MjA5MzI1Ni4wLjAuMA.." TargetMode="External"/><Relationship Id="rId34" Type="http://schemas.openxmlformats.org/officeDocument/2006/relationships/hyperlink" Target="https://ressources-naturelles.canada.ca/science-donnees/science-recherche/geomatique/science-recherche-systemes-reference-geodesique/modernisation-systeme-reference-altimetrique?_gl=1*uv8hgt*_ga*ODgwODM1ODU5LjE3NDIwMDUyNjM.*_ga_C2N57Y7DX5*MTc0MjEyNDQ0MC40LjAuMTc0MjEyNDQ0MC4wLjAuMA.." TargetMode="External"/><Relationship Id="rId42" Type="http://schemas.openxmlformats.org/officeDocument/2006/relationships/image" Target="media/image13.jpeg"/><Relationship Id="rId47"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2.jpeg"/><Relationship Id="rId25" Type="http://schemas.openxmlformats.org/officeDocument/2006/relationships/hyperlink" Target="https://www.publicdocs.mnr.gov.on.ca/mirb/SCOOP2013-VerticalAccuracyAssessment.docx" TargetMode="External"/><Relationship Id="rId33" Type="http://schemas.openxmlformats.org/officeDocument/2006/relationships/hyperlink" Target="https://www.ontario.ca/fr/page/licence-du-gouvernement-ouvert-ontario" TargetMode="External"/><Relationship Id="rId38" Type="http://schemas.openxmlformats.org/officeDocument/2006/relationships/image" Target="media/image9.png"/><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publicdocs.mnr.gov.on.ca/mirb/Ontario_Imagery_User_Guide.docx" TargetMode="External"/><Relationship Id="rId20" Type="http://schemas.openxmlformats.org/officeDocument/2006/relationships/image" Target="media/image4.jpeg"/><Relationship Id="rId29" Type="http://schemas.openxmlformats.org/officeDocument/2006/relationships/hyperlink" Target="https://geohub-fr.lio.gov.on.ca/maps/9515b065abb44a379665f3e176ee684e/explore" TargetMode="External"/><Relationship Id="rId41"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publicdocs.mnr.gov.on.ca/mirb/SCOOP2013-VerticalAccuracyAssessment.docx" TargetMode="External"/><Relationship Id="rId32" Type="http://schemas.openxmlformats.org/officeDocument/2006/relationships/image" Target="media/image7.jpeg"/><Relationship Id="rId37" Type="http://schemas.openxmlformats.org/officeDocument/2006/relationships/image" Target="media/image8.png"/><Relationship Id="rId40" Type="http://schemas.openxmlformats.org/officeDocument/2006/relationships/image" Target="media/image11.png"/><Relationship Id="rId45"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www.publicdocs.mnr.gov.on.ca/mirb/Elevation%20Accuracy%20Guidelines%20-%20User%20Guide.docx" TargetMode="External"/><Relationship Id="rId28" Type="http://schemas.openxmlformats.org/officeDocument/2006/relationships/hyperlink" Target="https://geohub-fr.lio.gov.on.ca/?locale=fr" TargetMode="External"/><Relationship Id="rId36" Type="http://schemas.openxmlformats.org/officeDocument/2006/relationships/hyperlink" Target="https://www.publicdocs.mnr.gov.on.ca/mirb/Elevation%20Accuracy%20Guidelines%20-%20User%20Guide.docx" TargetMode="External"/><Relationship Id="rId10" Type="http://schemas.openxmlformats.org/officeDocument/2006/relationships/footnotes" Target="footnotes.xml"/><Relationship Id="rId19" Type="http://schemas.openxmlformats.org/officeDocument/2006/relationships/image" Target="media/image3.jpg"/><Relationship Id="rId31" Type="http://schemas.openxmlformats.org/officeDocument/2006/relationships/image" Target="media/image6.jpeg"/><Relationship Id="rId44" Type="http://schemas.openxmlformats.org/officeDocument/2006/relationships/image" Target="media/image15.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ressources-naturelles.canada.ca/science-donnees/science-recherche/geomatique/science-recherche-systemes-reference-geodesique/systeme-canadien-reference-spatiale-scrs?_gl=1*1i4n4qy*_ga*ODgwODM1ODU5LjE3NDIwMDUyNjM.*_ga_C2N57Y7DX5*MTc0MjA5MzA4Ny4zLjEuMTc0MjA5MzI1Ni4wLjAuMA.." TargetMode="External"/><Relationship Id="rId27" Type="http://schemas.openxmlformats.org/officeDocument/2006/relationships/image" Target="media/image5.png"/><Relationship Id="rId30" Type="http://schemas.openxmlformats.org/officeDocument/2006/relationships/hyperlink" Target="https://www.publicdocs.mnr.gov.on.ca/mirb/LIO-LargeData-OrderingInstructions.docx" TargetMode="External"/><Relationship Id="rId35" Type="http://schemas.openxmlformats.org/officeDocument/2006/relationships/hyperlink" Target="https://ressources-naturelles.canada.ca/science-donnees/science-recherche/geomatique/science-recherche-systemes-reference-geodesique/systeme-canadien-reference-spatiale-scrs?_gl=1*s6syb4*_ga*ODgwODM1ODU5LjE3NDIwMDUyNjM.*_ga_C2N57Y7DX5*MTc0MjEyNDQ0MC40LjEuMTc0MjEyNDUxMS4wLjAuMA.." TargetMode="External"/><Relationship Id="rId43" Type="http://schemas.openxmlformats.org/officeDocument/2006/relationships/image" Target="media/image14.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nKe\AppData\Local\Microsoft\Windows\INetCache\Content.Outlook\UZZ3WLQ3\PMU-User-Guide-Template-v2023.1%20(002).dotx" TargetMode="External"/></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duct xmlns="b256c197-319a-4bd5-a691-ddafa99522b4">Elevation</Product>
    <TaxCatchAll xmlns="35f8c3a2-1884-4623-86fd-38d6fae7ea3c" xsi:nil="true"/>
    <Owner xmlns="b256c197-319a-4bd5-a691-ddafa99522b4">Elevation Project Manager</Owner>
    <lcf76f155ced4ddcb4097134ff3c332f xmlns="b256c197-319a-4bd5-a691-ddafa99522b4">
      <Terms xmlns="http://schemas.microsoft.com/office/infopath/2007/PartnerControls"/>
    </lcf76f155ced4ddcb4097134ff3c332f>
    <TypeofFile xmlns="b256c197-319a-4bd5-a691-ddafa99522b4" xsi:nil="true"/>
    <_dlc_DocId xmlns="35f8c3a2-1884-4623-86fd-38d6fae7ea3c">MIRB-887994121-11924</_dlc_DocId>
    <_dlc_DocIdUrl xmlns="35f8c3a2-1884-4623-86fd-38d6fae7ea3c">
      <Url>https://ontariogov.sharepoint.com/sites/MNRF-MIRB/ProgramAreas/MGSS-Collab/_layouts/15/DocIdRedir.aspx?ID=MIRB-887994121-11924</Url>
      <Description>MIRB-887994121-11924</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DD8D55DF07ECDE469FEF88BF8A83E51E" ma:contentTypeVersion="17" ma:contentTypeDescription="Create a new document." ma:contentTypeScope="" ma:versionID="30fd36efb3f6d374b68a3c9df886446e">
  <xsd:schema xmlns:xsd="http://www.w3.org/2001/XMLSchema" xmlns:xs="http://www.w3.org/2001/XMLSchema" xmlns:p="http://schemas.microsoft.com/office/2006/metadata/properties" xmlns:ns2="35f8c3a2-1884-4623-86fd-38d6fae7ea3c" xmlns:ns3="b256c197-319a-4bd5-a691-ddafa99522b4" targetNamespace="http://schemas.microsoft.com/office/2006/metadata/properties" ma:root="true" ma:fieldsID="46b2c3b596455947a36d1807bf744ac9" ns2:_="" ns3:_="">
    <xsd:import namespace="35f8c3a2-1884-4623-86fd-38d6fae7ea3c"/>
    <xsd:import namespace="b256c197-319a-4bd5-a691-ddafa99522b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Owner" minOccurs="0"/>
                <xsd:element ref="ns3:TypeofFile" minOccurs="0"/>
                <xsd:element ref="ns3:Product"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f8c3a2-1884-4623-86fd-38d6fae7ea3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a65fff9-2d74-4069-a127-9214d3219710}" ma:internalName="TaxCatchAll" ma:showField="CatchAllData" ma:web="35f8c3a2-1884-4623-86fd-38d6fae7ea3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56c197-319a-4bd5-a691-ddafa99522b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Owner" ma:index="24" nillable="true" ma:displayName="Owner" ma:description="Owner of the Service Process" ma:format="Dropdown" ma:indexed="true" ma:internalName="Owner">
      <xsd:simpleType>
        <xsd:restriction base="dms:Choice">
          <xsd:enumeration value="Data Project Manager"/>
          <xsd:enumeration value="Elevation Project Manager"/>
          <xsd:enumeration value="Imagery Project Manager"/>
          <xsd:enumeration value="Client Project Lead"/>
          <xsd:enumeration value="LIO Project Manager"/>
          <xsd:enumeration value="LIO Support"/>
          <xsd:enumeration value="M&amp;G Data Administrator"/>
          <xsd:enumeration value="M&amp;G Imagery Administrator"/>
          <xsd:enumeration value="M&amp;G Specialist"/>
          <xsd:enumeration value="Services Project Manager"/>
          <xsd:enumeration value="Team Lead"/>
          <xsd:enumeration value="OPS"/>
          <xsd:enumeration value="Cartographic Analyst"/>
        </xsd:restriction>
      </xsd:simpleType>
    </xsd:element>
    <xsd:element name="TypeofFile" ma:index="25" nillable="true" ma:displayName="Extension" ma:format="Dropdown" ma:internalName="TypeofFile">
      <xsd:simpleType>
        <xsd:restriction base="dms:Choice">
          <xsd:enumeration value="Excel"/>
          <xsd:enumeration value="Word"/>
          <xsd:enumeration value="Visio"/>
          <xsd:enumeration value="Pdf"/>
        </xsd:restriction>
      </xsd:simpleType>
    </xsd:element>
    <xsd:element name="Product" ma:index="26" nillable="true" ma:displayName="Product" ma:format="Dropdown" ma:indexed="true" ma:internalName="Product">
      <xsd:simpleType>
        <xsd:restriction base="dms:Choice">
          <xsd:enumeration value="Address Service"/>
          <xsd:enumeration value="AGOL"/>
          <xsd:enumeration value="Bathymetry"/>
          <xsd:enumeration value="Cartographic Products"/>
          <xsd:enumeration value="Elevation"/>
          <xsd:enumeration value="GDDS"/>
          <xsd:enumeration value="Foundational Data"/>
          <xsd:enumeration value="Client Projects"/>
          <xsd:enumeration value="Imagery Acquisition"/>
          <xsd:enumeration value="Imagery Distribution"/>
          <xsd:enumeration value="LIO Editor &amp; Mapper"/>
          <xsd:enumeration value="LIO Services"/>
          <xsd:enumeration value="LIO Warehouse"/>
          <xsd:enumeration value="Ontario GeoHub"/>
          <xsd:enumeration value="OGDE"/>
          <xsd:enumeration value="OIH"/>
          <xsd:enumeration value="OHN"/>
          <xsd:enumeration value="ORN"/>
          <xsd:enumeration value="Support"/>
          <xsd:enumeration value="Topocache"/>
          <xsd:enumeration value="Watershed Boundaries"/>
          <xsd:enumeration value="Wetland"/>
          <xsd:enumeration value="Websites"/>
          <xsd:enumeration value="Web Raster Services"/>
          <xsd:enumeration value="Esri"/>
        </xsd:restriction>
      </xsd:simpleType>
    </xsd:element>
    <xsd:element name="MediaLengthInSeconds" ma:index="2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customXml/itemProps2.xml><?xml version="1.0" encoding="utf-8"?>
<ds:datastoreItem xmlns:ds="http://schemas.openxmlformats.org/officeDocument/2006/customXml" ds:itemID="{AFFA04CC-AA02-4B39-BEE3-997FDEBBD532}">
  <ds:schemaRefs>
    <ds:schemaRef ds:uri="http://schemas.microsoft.com/sharepoint/events"/>
  </ds:schemaRefs>
</ds:datastoreItem>
</file>

<file path=customXml/itemProps3.xml><?xml version="1.0" encoding="utf-8"?>
<ds:datastoreItem xmlns:ds="http://schemas.openxmlformats.org/officeDocument/2006/customXml" ds:itemID="{C3B8A0F5-2CBB-438A-897A-D58C95E09460}">
  <ds:schemaRefs>
    <ds:schemaRef ds:uri="http://schemas.microsoft.com/sharepoint/v3/contenttype/forms"/>
  </ds:schemaRefs>
</ds:datastoreItem>
</file>

<file path=customXml/itemProps4.xml><?xml version="1.0" encoding="utf-8"?>
<ds:datastoreItem xmlns:ds="http://schemas.openxmlformats.org/officeDocument/2006/customXml" ds:itemID="{B2EBCDCC-B7BD-4746-B949-F2D081091663}">
  <ds:schemaRefs>
    <ds:schemaRef ds:uri="http://purl.org/dc/terms/"/>
    <ds:schemaRef ds:uri="http://schemas.openxmlformats.org/package/2006/metadata/core-properties"/>
    <ds:schemaRef ds:uri="http://purl.org/dc/elements/1.1/"/>
    <ds:schemaRef ds:uri="http://purl.org/dc/dcmitype/"/>
    <ds:schemaRef ds:uri="http://schemas.microsoft.com/office/2006/documentManagement/types"/>
    <ds:schemaRef ds:uri="b256c197-319a-4bd5-a691-ddafa99522b4"/>
    <ds:schemaRef ds:uri="http://schemas.microsoft.com/office/2006/metadata/properties"/>
    <ds:schemaRef ds:uri="http://schemas.microsoft.com/office/infopath/2007/PartnerControls"/>
    <ds:schemaRef ds:uri="35f8c3a2-1884-4623-86fd-38d6fae7ea3c"/>
    <ds:schemaRef ds:uri="http://www.w3.org/XML/1998/namespace"/>
  </ds:schemaRefs>
</ds:datastoreItem>
</file>

<file path=customXml/itemProps5.xml><?xml version="1.0" encoding="utf-8"?>
<ds:datastoreItem xmlns:ds="http://schemas.openxmlformats.org/officeDocument/2006/customXml" ds:itemID="{FDCC2DA1-9EC4-47F2-B11D-B9222390C5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f8c3a2-1884-4623-86fd-38d6fae7ea3c"/>
    <ds:schemaRef ds:uri="b256c197-319a-4bd5-a691-ddafa9952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PMU-User-Guide-Template-v2023.1 (002).dotx</Template>
  <TotalTime>153</TotalTime>
  <Pages>48</Pages>
  <Words>9374</Words>
  <Characters>55036</Characters>
  <Application>Microsoft Office Word</Application>
  <DocSecurity>0</DocSecurity>
  <Lines>458</Lines>
  <Paragraphs>128</Paragraphs>
  <ScaleCrop>false</ScaleCrop>
  <HeadingPairs>
    <vt:vector size="2" baseType="variant">
      <vt:variant>
        <vt:lpstr>Title</vt:lpstr>
      </vt:variant>
      <vt:variant>
        <vt:i4>1</vt:i4>
      </vt:variant>
    </vt:vector>
  </HeadingPairs>
  <TitlesOfParts>
    <vt:vector size="1" baseType="lpstr">
      <vt:lpstr>Ontario Digital Surface Model (Imagery-Derived) User Guide</vt:lpstr>
    </vt:vector>
  </TitlesOfParts>
  <Company>MGS</Company>
  <LinksUpToDate>false</LinksUpToDate>
  <CharactersWithSpaces>64282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Ontario Digital Surface Model (Imagery-Derived) User Guide</dc:title>
  <dc:creator>Geospatial@ontario.ca</dc:creator>
  <cp:keywords>MNR; DDIBS; Geospatial Ontario; User Guide; Elevation; Digital Surface Model, DSM, photogrametry</cp:keywords>
  <cp:lastModifiedBy>MacIsaac, Ian (He/Him) (MNR)</cp:lastModifiedBy>
  <cp:revision>9</cp:revision>
  <cp:lastPrinted>2019-01-11T19:22:00Z</cp:lastPrinted>
  <dcterms:created xsi:type="dcterms:W3CDTF">2025-03-10T18:53:00Z</dcterms:created>
  <dcterms:modified xsi:type="dcterms:W3CDTF">2025-10-06T19:28:00Z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y fmtid="{D5CDD505-2E9C-101B-9397-08002B2CF9AE}" pid="8" name="ContentTypeId">
    <vt:lpwstr>0x010100DD8D55DF07ECDE469FEF88BF8A83E51E</vt:lpwstr>
  </property>
  <property fmtid="{D5CDD505-2E9C-101B-9397-08002B2CF9AE}" pid="9" name="_dlc_DocIdItemGuid">
    <vt:lpwstr>e9544989-d321-4118-83f6-e69afee46032</vt:lpwstr>
  </property>
  <property fmtid="{D5CDD505-2E9C-101B-9397-08002B2CF9AE}" pid="10" name="MediaServiceImageTags">
    <vt:lpwstr/>
  </property>
</Properties>
</file>